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F4DD82F"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9576C">
              <w:rPr>
                <w:rFonts w:ascii="Arial" w:hAnsi="Arial" w:cs="Arial"/>
                <w:color w:val="002060"/>
                <w:sz w:val="40"/>
                <w:szCs w:val="40"/>
              </w:rPr>
              <w:t>7</w:t>
            </w:r>
            <w:r w:rsidR="008E5EF8">
              <w:rPr>
                <w:rFonts w:ascii="Arial" w:hAnsi="Arial" w:cs="Arial"/>
                <w:color w:val="002060"/>
                <w:sz w:val="40"/>
                <w:szCs w:val="40"/>
              </w:rPr>
              <w:t>5</w:t>
            </w:r>
            <w:r w:rsidR="00E20CAF">
              <w:rPr>
                <w:rFonts w:ascii="Arial" w:hAnsi="Arial" w:cs="Arial"/>
                <w:color w:val="002060"/>
                <w:sz w:val="40"/>
                <w:szCs w:val="40"/>
              </w:rPr>
              <w:t xml:space="preserve"> </w:t>
            </w:r>
            <w:r w:rsidRPr="00EB53CB">
              <w:rPr>
                <w:rFonts w:ascii="Arial" w:hAnsi="Arial" w:cs="Arial"/>
                <w:color w:val="002060"/>
                <w:sz w:val="40"/>
                <w:szCs w:val="40"/>
              </w:rPr>
              <w:t xml:space="preserve">del </w:t>
            </w:r>
            <w:r w:rsidR="0069576C">
              <w:rPr>
                <w:rFonts w:ascii="Arial" w:hAnsi="Arial" w:cs="Arial"/>
                <w:color w:val="002060"/>
                <w:sz w:val="40"/>
                <w:szCs w:val="40"/>
              </w:rPr>
              <w:t>0</w:t>
            </w:r>
            <w:r w:rsidR="008E5EF8">
              <w:rPr>
                <w:rFonts w:ascii="Arial" w:hAnsi="Arial" w:cs="Arial"/>
                <w:color w:val="002060"/>
                <w:sz w:val="40"/>
                <w:szCs w:val="40"/>
              </w:rPr>
              <w:t>9</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9B83A7B"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21349B">
          <w:rPr>
            <w:noProof/>
            <w:webHidden/>
            <w:color w:val="002060"/>
          </w:rPr>
          <w:t>1</w:t>
        </w:r>
        <w:r w:rsidR="00AC19D9" w:rsidRPr="002419EA">
          <w:rPr>
            <w:noProof/>
            <w:webHidden/>
            <w:color w:val="002060"/>
          </w:rPr>
          <w:fldChar w:fldCharType="end"/>
        </w:r>
      </w:hyperlink>
    </w:p>
    <w:p w14:paraId="112EDB38" w14:textId="56C7175E" w:rsidR="00AC19D9" w:rsidRPr="002419EA" w:rsidRDefault="00935BC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21349B">
          <w:rPr>
            <w:noProof/>
            <w:webHidden/>
            <w:color w:val="002060"/>
          </w:rPr>
          <w:t>1</w:t>
        </w:r>
        <w:r w:rsidR="00AC19D9" w:rsidRPr="002419EA">
          <w:rPr>
            <w:noProof/>
            <w:webHidden/>
            <w:color w:val="002060"/>
          </w:rPr>
          <w:fldChar w:fldCharType="end"/>
        </w:r>
      </w:hyperlink>
    </w:p>
    <w:p w14:paraId="4D9CAD43" w14:textId="7EEBC7E3" w:rsidR="00AC19D9" w:rsidRPr="002419EA" w:rsidRDefault="00935BC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21349B">
          <w:rPr>
            <w:noProof/>
            <w:webHidden/>
            <w:color w:val="002060"/>
          </w:rPr>
          <w:t>1</w:t>
        </w:r>
        <w:r w:rsidR="00AC19D9" w:rsidRPr="002419EA">
          <w:rPr>
            <w:noProof/>
            <w:webHidden/>
            <w:color w:val="002060"/>
          </w:rPr>
          <w:fldChar w:fldCharType="end"/>
        </w:r>
      </w:hyperlink>
    </w:p>
    <w:p w14:paraId="0EAFCCD8" w14:textId="05759AC2" w:rsidR="00AC19D9" w:rsidRPr="002419EA" w:rsidRDefault="00935BC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21349B">
          <w:rPr>
            <w:noProof/>
            <w:webHidden/>
            <w:color w:val="002060"/>
          </w:rPr>
          <w:t>1</w:t>
        </w:r>
        <w:r w:rsidR="00AC19D9" w:rsidRPr="002419EA">
          <w:rPr>
            <w:noProof/>
            <w:webHidden/>
            <w:color w:val="002060"/>
          </w:rPr>
          <w:fldChar w:fldCharType="end"/>
        </w:r>
      </w:hyperlink>
    </w:p>
    <w:p w14:paraId="0952245B" w14:textId="007DF32F" w:rsidR="00AC19D9" w:rsidRPr="002419EA" w:rsidRDefault="00935BC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21349B">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4F43F772" w14:textId="127C46C1" w:rsidR="00CB7D2D" w:rsidRPr="00C954C4"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0FB78B63" w14:textId="533DB765" w:rsidR="009F3802" w:rsidRPr="005A22F7" w:rsidRDefault="009F3802" w:rsidP="009D0C38">
      <w:pPr>
        <w:pStyle w:val="LndNormale1"/>
        <w:rPr>
          <w:color w:val="002060"/>
          <w:szCs w:val="22"/>
        </w:rPr>
      </w:pPr>
    </w:p>
    <w:p w14:paraId="01B173F0" w14:textId="4ACFDE87" w:rsidR="005A22F7" w:rsidRPr="005A22F7" w:rsidRDefault="005A22F7"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FC93B85" w14:textId="77777777" w:rsidR="008D47EC" w:rsidRPr="00DE2270" w:rsidRDefault="008D47EC" w:rsidP="008D47EC">
      <w:pPr>
        <w:pStyle w:val="breakline"/>
        <w:rPr>
          <w:color w:val="002060"/>
        </w:rPr>
      </w:pPr>
    </w:p>
    <w:p w14:paraId="5568D890" w14:textId="77777777" w:rsidR="0041519B" w:rsidRPr="00CA0C2D" w:rsidRDefault="0041519B" w:rsidP="0041519B">
      <w:pPr>
        <w:pStyle w:val="breakline"/>
        <w:rPr>
          <w:color w:val="002060"/>
        </w:rPr>
      </w:pPr>
    </w:p>
    <w:p w14:paraId="3248EFF8" w14:textId="77777777" w:rsidR="0041519B" w:rsidRPr="00CA0C2D" w:rsidRDefault="0041519B" w:rsidP="0041519B">
      <w:pPr>
        <w:pStyle w:val="titolocampionato0"/>
        <w:shd w:val="clear" w:color="auto" w:fill="CCCCCC"/>
        <w:spacing w:before="80" w:after="40"/>
        <w:rPr>
          <w:color w:val="002060"/>
        </w:rPr>
      </w:pPr>
      <w:r w:rsidRPr="00CA0C2D">
        <w:rPr>
          <w:color w:val="002060"/>
        </w:rPr>
        <w:t>CALCIO A CINQUE SERIE C1</w:t>
      </w:r>
    </w:p>
    <w:p w14:paraId="332AC6E6" w14:textId="77777777" w:rsidR="0041519B" w:rsidRPr="00CA0C2D" w:rsidRDefault="0041519B" w:rsidP="0041519B">
      <w:pPr>
        <w:pStyle w:val="titoloprinc0"/>
        <w:rPr>
          <w:color w:val="002060"/>
        </w:rPr>
      </w:pPr>
      <w:r w:rsidRPr="00CA0C2D">
        <w:rPr>
          <w:color w:val="002060"/>
        </w:rPr>
        <w:t>RISULTATI</w:t>
      </w:r>
    </w:p>
    <w:p w14:paraId="0B1D3C2D" w14:textId="77777777" w:rsidR="0041519B" w:rsidRPr="00CA0C2D" w:rsidRDefault="0041519B" w:rsidP="0041519B">
      <w:pPr>
        <w:pStyle w:val="breakline"/>
        <w:rPr>
          <w:color w:val="002060"/>
        </w:rPr>
      </w:pPr>
    </w:p>
    <w:p w14:paraId="7B9A3CEC" w14:textId="77777777" w:rsidR="0041519B" w:rsidRPr="00CA0C2D" w:rsidRDefault="0041519B" w:rsidP="0041519B">
      <w:pPr>
        <w:pStyle w:val="sottotitolocampionato10"/>
        <w:rPr>
          <w:color w:val="002060"/>
        </w:rPr>
      </w:pPr>
      <w:r w:rsidRPr="00CA0C2D">
        <w:rPr>
          <w:color w:val="002060"/>
        </w:rPr>
        <w:t>RISULTATI UFFICIALI GARE DEL 04/03/2022</w:t>
      </w:r>
    </w:p>
    <w:p w14:paraId="67201AE0" w14:textId="77777777" w:rsidR="0041519B" w:rsidRPr="00B60D20" w:rsidRDefault="0041519B" w:rsidP="00B60D20">
      <w:pPr>
        <w:pStyle w:val="sottotitolocampionato20"/>
        <w:spacing w:before="0" w:beforeAutospacing="0" w:after="0" w:afterAutospacing="0"/>
        <w:rPr>
          <w:rFonts w:ascii="Arial" w:hAnsi="Arial" w:cs="Arial"/>
          <w:color w:val="002060"/>
          <w:sz w:val="20"/>
          <w:szCs w:val="20"/>
        </w:rPr>
      </w:pPr>
      <w:r w:rsidRPr="00B60D20">
        <w:rPr>
          <w:rFonts w:ascii="Arial" w:hAnsi="Arial" w:cs="Arial"/>
          <w:color w:val="002060"/>
          <w:sz w:val="20"/>
          <w:szCs w:val="20"/>
        </w:rPr>
        <w:t>Si trascrivono qui di seguito i risultati ufficiali delle gare disputate</w:t>
      </w:r>
    </w:p>
    <w:p w14:paraId="55B3E801" w14:textId="77777777" w:rsidR="0041519B" w:rsidRPr="00CA0C2D" w:rsidRDefault="0041519B" w:rsidP="004151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519B" w:rsidRPr="00CA0C2D" w14:paraId="4CF0887B"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11036851"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84607" w14:textId="77777777" w:rsidR="0041519B" w:rsidRPr="00CA0C2D" w:rsidRDefault="0041519B" w:rsidP="009A6218">
                  <w:pPr>
                    <w:pStyle w:val="headertabella0"/>
                    <w:rPr>
                      <w:color w:val="002060"/>
                    </w:rPr>
                  </w:pPr>
                  <w:r w:rsidRPr="00CA0C2D">
                    <w:rPr>
                      <w:color w:val="002060"/>
                    </w:rPr>
                    <w:t>GIRONE A - 8 Giornata - R</w:t>
                  </w:r>
                </w:p>
              </w:tc>
            </w:tr>
            <w:tr w:rsidR="0041519B" w:rsidRPr="00CA0C2D" w14:paraId="0CE76838"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C5A2F3" w14:textId="77777777" w:rsidR="0041519B" w:rsidRPr="00CA0C2D" w:rsidRDefault="0041519B" w:rsidP="009A6218">
                  <w:pPr>
                    <w:pStyle w:val="rowtabella0"/>
                    <w:rPr>
                      <w:color w:val="002060"/>
                    </w:rPr>
                  </w:pPr>
                  <w:r w:rsidRPr="00CA0C2D">
                    <w:rPr>
                      <w:color w:val="002060"/>
                    </w:rPr>
                    <w:t xml:space="preserve">AUDAX 1970 </w:t>
                  </w:r>
                  <w:proofErr w:type="gramStart"/>
                  <w:r w:rsidRPr="00CA0C2D">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90E9C" w14:textId="77777777" w:rsidR="0041519B" w:rsidRPr="00CA0C2D" w:rsidRDefault="0041519B" w:rsidP="009A6218">
                  <w:pPr>
                    <w:pStyle w:val="rowtabella0"/>
                    <w:rPr>
                      <w:color w:val="002060"/>
                    </w:rPr>
                  </w:pPr>
                  <w:r w:rsidRPr="00CA0C2D">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23157" w14:textId="77777777" w:rsidR="0041519B" w:rsidRPr="00CA0C2D" w:rsidRDefault="0041519B" w:rsidP="009A6218">
                  <w:pPr>
                    <w:pStyle w:val="rowtabella0"/>
                    <w:jc w:val="center"/>
                    <w:rPr>
                      <w:color w:val="002060"/>
                    </w:rPr>
                  </w:pPr>
                  <w:r w:rsidRPr="00CA0C2D">
                    <w:rPr>
                      <w:color w:val="002060"/>
                    </w:rPr>
                    <w:t>7 - 6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BB910" w14:textId="77777777" w:rsidR="0041519B" w:rsidRPr="00CA0C2D" w:rsidRDefault="0041519B" w:rsidP="009A6218">
                  <w:pPr>
                    <w:pStyle w:val="rowtabella0"/>
                    <w:jc w:val="center"/>
                    <w:rPr>
                      <w:color w:val="002060"/>
                    </w:rPr>
                  </w:pPr>
                  <w:r w:rsidRPr="00CA0C2D">
                    <w:rPr>
                      <w:color w:val="002060"/>
                    </w:rPr>
                    <w:t> </w:t>
                  </w:r>
                </w:p>
              </w:tc>
            </w:tr>
            <w:tr w:rsidR="0041519B" w:rsidRPr="00CA0C2D" w14:paraId="07803525"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95D1CF" w14:textId="77777777" w:rsidR="0041519B" w:rsidRPr="00CA0C2D" w:rsidRDefault="0041519B" w:rsidP="009A6218">
                  <w:pPr>
                    <w:pStyle w:val="rowtabella0"/>
                    <w:rPr>
                      <w:color w:val="002060"/>
                    </w:rPr>
                  </w:pPr>
                  <w:r w:rsidRPr="00CA0C2D">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9EC526" w14:textId="77777777" w:rsidR="0041519B" w:rsidRPr="00CA0C2D" w:rsidRDefault="0041519B" w:rsidP="009A6218">
                  <w:pPr>
                    <w:pStyle w:val="rowtabella0"/>
                    <w:rPr>
                      <w:color w:val="002060"/>
                    </w:rPr>
                  </w:pPr>
                  <w:r w:rsidRPr="00CA0C2D">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FDF934" w14:textId="77777777" w:rsidR="0041519B" w:rsidRPr="00CA0C2D" w:rsidRDefault="0041519B" w:rsidP="009A6218">
                  <w:pPr>
                    <w:pStyle w:val="rowtabella0"/>
                    <w:jc w:val="center"/>
                    <w:rPr>
                      <w:color w:val="002060"/>
                    </w:rPr>
                  </w:pPr>
                  <w:r w:rsidRPr="00CA0C2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4E14CA" w14:textId="77777777" w:rsidR="0041519B" w:rsidRPr="00CA0C2D" w:rsidRDefault="0041519B" w:rsidP="009A6218">
                  <w:pPr>
                    <w:pStyle w:val="rowtabella0"/>
                    <w:jc w:val="center"/>
                    <w:rPr>
                      <w:color w:val="002060"/>
                    </w:rPr>
                  </w:pPr>
                  <w:r w:rsidRPr="00CA0C2D">
                    <w:rPr>
                      <w:color w:val="002060"/>
                    </w:rPr>
                    <w:t> </w:t>
                  </w:r>
                </w:p>
              </w:tc>
            </w:tr>
            <w:tr w:rsidR="0041519B" w:rsidRPr="00CA0C2D" w14:paraId="1428F151"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8382EA" w14:textId="77777777" w:rsidR="0041519B" w:rsidRPr="00CA0C2D" w:rsidRDefault="0041519B" w:rsidP="009A6218">
                  <w:pPr>
                    <w:pStyle w:val="rowtabella0"/>
                    <w:rPr>
                      <w:color w:val="002060"/>
                    </w:rPr>
                  </w:pPr>
                  <w:r w:rsidRPr="00CA0C2D">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4226DF" w14:textId="77777777" w:rsidR="0041519B" w:rsidRPr="00CA0C2D" w:rsidRDefault="0041519B" w:rsidP="009A6218">
                  <w:pPr>
                    <w:pStyle w:val="rowtabella0"/>
                    <w:rPr>
                      <w:color w:val="002060"/>
                    </w:rPr>
                  </w:pPr>
                  <w:r w:rsidRPr="00CA0C2D">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DA0703" w14:textId="77777777" w:rsidR="0041519B" w:rsidRPr="00CA0C2D" w:rsidRDefault="0041519B" w:rsidP="009A6218">
                  <w:pPr>
                    <w:pStyle w:val="rowtabella0"/>
                    <w:jc w:val="center"/>
                    <w:rPr>
                      <w:color w:val="002060"/>
                    </w:rPr>
                  </w:pPr>
                  <w:r w:rsidRPr="00CA0C2D">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4BDB4D" w14:textId="77777777" w:rsidR="0041519B" w:rsidRPr="00CA0C2D" w:rsidRDefault="0041519B" w:rsidP="009A6218">
                  <w:pPr>
                    <w:pStyle w:val="rowtabella0"/>
                    <w:jc w:val="center"/>
                    <w:rPr>
                      <w:color w:val="002060"/>
                    </w:rPr>
                  </w:pPr>
                  <w:r w:rsidRPr="00CA0C2D">
                    <w:rPr>
                      <w:color w:val="002060"/>
                    </w:rPr>
                    <w:t> </w:t>
                  </w:r>
                </w:p>
              </w:tc>
            </w:tr>
            <w:tr w:rsidR="0041519B" w:rsidRPr="00CA0C2D" w14:paraId="4E6A8444"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BE69D3" w14:textId="77777777" w:rsidR="0041519B" w:rsidRPr="00CA0C2D" w:rsidRDefault="0041519B" w:rsidP="009A6218">
                  <w:pPr>
                    <w:pStyle w:val="rowtabella0"/>
                    <w:rPr>
                      <w:color w:val="002060"/>
                    </w:rPr>
                  </w:pPr>
                  <w:r w:rsidRPr="00CA0C2D">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EE7C61" w14:textId="77777777" w:rsidR="0041519B" w:rsidRPr="00CA0C2D" w:rsidRDefault="0041519B" w:rsidP="009A6218">
                  <w:pPr>
                    <w:pStyle w:val="rowtabella0"/>
                    <w:rPr>
                      <w:color w:val="002060"/>
                    </w:rPr>
                  </w:pPr>
                  <w:r w:rsidRPr="00CA0C2D">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26359C" w14:textId="77777777" w:rsidR="0041519B" w:rsidRPr="00CA0C2D" w:rsidRDefault="0041519B" w:rsidP="009A6218">
                  <w:pPr>
                    <w:pStyle w:val="rowtabella0"/>
                    <w:jc w:val="center"/>
                    <w:rPr>
                      <w:color w:val="002060"/>
                    </w:rPr>
                  </w:pPr>
                  <w:r w:rsidRPr="00CA0C2D">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E37E21" w14:textId="77777777" w:rsidR="0041519B" w:rsidRPr="00CA0C2D" w:rsidRDefault="0041519B" w:rsidP="009A6218">
                  <w:pPr>
                    <w:pStyle w:val="rowtabella0"/>
                    <w:jc w:val="center"/>
                    <w:rPr>
                      <w:color w:val="002060"/>
                    </w:rPr>
                  </w:pPr>
                  <w:r w:rsidRPr="00CA0C2D">
                    <w:rPr>
                      <w:color w:val="002060"/>
                    </w:rPr>
                    <w:t> </w:t>
                  </w:r>
                </w:p>
              </w:tc>
            </w:tr>
            <w:tr w:rsidR="0041519B" w:rsidRPr="00CA0C2D" w14:paraId="7AE7585A"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60FB18" w14:textId="77777777" w:rsidR="0041519B" w:rsidRPr="00CA0C2D" w:rsidRDefault="0041519B" w:rsidP="009A6218">
                  <w:pPr>
                    <w:pStyle w:val="rowtabella0"/>
                    <w:rPr>
                      <w:color w:val="002060"/>
                    </w:rPr>
                  </w:pPr>
                  <w:r w:rsidRPr="00CA0C2D">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8DB21F" w14:textId="77777777" w:rsidR="0041519B" w:rsidRPr="00CA0C2D" w:rsidRDefault="0041519B" w:rsidP="009A6218">
                  <w:pPr>
                    <w:pStyle w:val="rowtabella0"/>
                    <w:rPr>
                      <w:color w:val="002060"/>
                    </w:rPr>
                  </w:pPr>
                  <w:r w:rsidRPr="00CA0C2D">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F7000A" w14:textId="77777777" w:rsidR="0041519B" w:rsidRPr="00CA0C2D" w:rsidRDefault="0041519B" w:rsidP="009A6218">
                  <w:pPr>
                    <w:pStyle w:val="rowtabella0"/>
                    <w:jc w:val="center"/>
                    <w:rPr>
                      <w:color w:val="002060"/>
                    </w:rPr>
                  </w:pPr>
                  <w:r w:rsidRPr="00CA0C2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C962FD" w14:textId="77777777" w:rsidR="0041519B" w:rsidRPr="00CA0C2D" w:rsidRDefault="0041519B" w:rsidP="009A6218">
                  <w:pPr>
                    <w:pStyle w:val="rowtabella0"/>
                    <w:jc w:val="center"/>
                    <w:rPr>
                      <w:color w:val="002060"/>
                    </w:rPr>
                  </w:pPr>
                  <w:r w:rsidRPr="00CA0C2D">
                    <w:rPr>
                      <w:color w:val="002060"/>
                    </w:rPr>
                    <w:t> </w:t>
                  </w:r>
                </w:p>
              </w:tc>
            </w:tr>
            <w:tr w:rsidR="0041519B" w:rsidRPr="00CA0C2D" w14:paraId="30BC8EE6"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3569BC" w14:textId="77777777" w:rsidR="0041519B" w:rsidRPr="00CA0C2D" w:rsidRDefault="0041519B" w:rsidP="009A6218">
                  <w:pPr>
                    <w:pStyle w:val="rowtabella0"/>
                    <w:rPr>
                      <w:color w:val="002060"/>
                    </w:rPr>
                  </w:pPr>
                  <w:r w:rsidRPr="00CA0C2D">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2620A5" w14:textId="77777777" w:rsidR="0041519B" w:rsidRPr="00CA0C2D" w:rsidRDefault="0041519B" w:rsidP="009A6218">
                  <w:pPr>
                    <w:pStyle w:val="rowtabella0"/>
                    <w:rPr>
                      <w:color w:val="002060"/>
                    </w:rPr>
                  </w:pPr>
                  <w:r w:rsidRPr="00CA0C2D">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BF417E" w14:textId="77777777" w:rsidR="0041519B" w:rsidRPr="00CA0C2D" w:rsidRDefault="0041519B" w:rsidP="009A6218">
                  <w:pPr>
                    <w:pStyle w:val="rowtabella0"/>
                    <w:jc w:val="center"/>
                    <w:rPr>
                      <w:color w:val="002060"/>
                    </w:rPr>
                  </w:pPr>
                  <w:r w:rsidRPr="00CA0C2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4059AA" w14:textId="77777777" w:rsidR="0041519B" w:rsidRPr="00CA0C2D" w:rsidRDefault="0041519B" w:rsidP="009A6218">
                  <w:pPr>
                    <w:pStyle w:val="rowtabella0"/>
                    <w:jc w:val="center"/>
                    <w:rPr>
                      <w:color w:val="002060"/>
                    </w:rPr>
                  </w:pPr>
                  <w:r w:rsidRPr="00CA0C2D">
                    <w:rPr>
                      <w:color w:val="002060"/>
                    </w:rPr>
                    <w:t> </w:t>
                  </w:r>
                </w:p>
              </w:tc>
            </w:tr>
            <w:tr w:rsidR="0041519B" w:rsidRPr="00CA0C2D" w14:paraId="77CEC1BD"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C2D39D" w14:textId="77777777" w:rsidR="0041519B" w:rsidRPr="00CA0C2D" w:rsidRDefault="0041519B" w:rsidP="009A6218">
                  <w:pPr>
                    <w:pStyle w:val="rowtabella0"/>
                    <w:rPr>
                      <w:color w:val="002060"/>
                    </w:rPr>
                  </w:pPr>
                  <w:r w:rsidRPr="00CA0C2D">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D0181" w14:textId="77777777" w:rsidR="0041519B" w:rsidRPr="00CA0C2D" w:rsidRDefault="0041519B" w:rsidP="009A6218">
                  <w:pPr>
                    <w:pStyle w:val="rowtabella0"/>
                    <w:rPr>
                      <w:color w:val="002060"/>
                    </w:rPr>
                  </w:pPr>
                  <w:r w:rsidRPr="00CA0C2D">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F990A" w14:textId="77777777" w:rsidR="0041519B" w:rsidRPr="00CA0C2D" w:rsidRDefault="0041519B" w:rsidP="009A6218">
                  <w:pPr>
                    <w:pStyle w:val="rowtabella0"/>
                    <w:jc w:val="center"/>
                    <w:rPr>
                      <w:color w:val="002060"/>
                    </w:rPr>
                  </w:pPr>
                  <w:r w:rsidRPr="00CA0C2D">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EF30B" w14:textId="77777777" w:rsidR="0041519B" w:rsidRPr="00CA0C2D" w:rsidRDefault="0041519B" w:rsidP="009A6218">
                  <w:pPr>
                    <w:pStyle w:val="rowtabella0"/>
                    <w:jc w:val="center"/>
                    <w:rPr>
                      <w:color w:val="002060"/>
                    </w:rPr>
                  </w:pPr>
                  <w:r w:rsidRPr="00CA0C2D">
                    <w:rPr>
                      <w:color w:val="002060"/>
                    </w:rPr>
                    <w:t> </w:t>
                  </w:r>
                </w:p>
              </w:tc>
            </w:tr>
          </w:tbl>
          <w:p w14:paraId="51EB5A35" w14:textId="77777777" w:rsidR="0041519B" w:rsidRPr="00CA0C2D" w:rsidRDefault="0041519B" w:rsidP="009A6218">
            <w:pPr>
              <w:rPr>
                <w:color w:val="002060"/>
              </w:rPr>
            </w:pPr>
          </w:p>
        </w:tc>
      </w:tr>
    </w:tbl>
    <w:p w14:paraId="42B0BFBC" w14:textId="77777777" w:rsidR="0041519B" w:rsidRPr="00CA0C2D" w:rsidRDefault="0041519B" w:rsidP="0041519B">
      <w:pPr>
        <w:pStyle w:val="breakline"/>
        <w:rPr>
          <w:rFonts w:eastAsiaTheme="minorEastAsia"/>
          <w:color w:val="002060"/>
        </w:rPr>
      </w:pPr>
    </w:p>
    <w:p w14:paraId="11B85C1A" w14:textId="77777777" w:rsidR="0041519B" w:rsidRPr="00CA0C2D" w:rsidRDefault="0041519B" w:rsidP="0041519B">
      <w:pPr>
        <w:pStyle w:val="breakline"/>
        <w:rPr>
          <w:color w:val="002060"/>
        </w:rPr>
      </w:pPr>
    </w:p>
    <w:p w14:paraId="68B20BE3" w14:textId="77777777" w:rsidR="0041519B" w:rsidRPr="00CA0C2D" w:rsidRDefault="0041519B" w:rsidP="0041519B">
      <w:pPr>
        <w:pStyle w:val="titoloprinc0"/>
        <w:rPr>
          <w:color w:val="002060"/>
        </w:rPr>
      </w:pPr>
      <w:r w:rsidRPr="00CA0C2D">
        <w:rPr>
          <w:color w:val="002060"/>
        </w:rPr>
        <w:t>GIUDICE SPORTIVO</w:t>
      </w:r>
    </w:p>
    <w:p w14:paraId="117EF762" w14:textId="77777777" w:rsidR="0041519B" w:rsidRPr="00CA0C2D" w:rsidRDefault="0041519B" w:rsidP="0041519B">
      <w:pPr>
        <w:pStyle w:val="diffida"/>
        <w:rPr>
          <w:color w:val="002060"/>
        </w:rPr>
      </w:pPr>
      <w:r w:rsidRPr="00CA0C2D">
        <w:rPr>
          <w:color w:val="002060"/>
        </w:rPr>
        <w:t>Il Sostituto Giudice Sportivo Avv. Federica Sorrentino, nella seduta del 09/03/2022 ha adottato le decisioni che di seguito integralmente si riportano:</w:t>
      </w:r>
    </w:p>
    <w:p w14:paraId="4EE51E00" w14:textId="77777777" w:rsidR="0041519B" w:rsidRPr="00CA0C2D" w:rsidRDefault="0041519B" w:rsidP="0041519B">
      <w:pPr>
        <w:pStyle w:val="titolo10"/>
        <w:rPr>
          <w:color w:val="002060"/>
        </w:rPr>
      </w:pPr>
      <w:r w:rsidRPr="00CA0C2D">
        <w:rPr>
          <w:color w:val="002060"/>
        </w:rPr>
        <w:t xml:space="preserve">GARE DEL 4/ 3/2022 </w:t>
      </w:r>
    </w:p>
    <w:p w14:paraId="46BCD711" w14:textId="77777777" w:rsidR="0041519B" w:rsidRPr="00CA0C2D" w:rsidRDefault="0041519B" w:rsidP="0041519B">
      <w:pPr>
        <w:pStyle w:val="titolo7a"/>
        <w:rPr>
          <w:color w:val="002060"/>
        </w:rPr>
      </w:pPr>
      <w:r w:rsidRPr="00CA0C2D">
        <w:rPr>
          <w:color w:val="002060"/>
        </w:rPr>
        <w:t xml:space="preserve">PROVVEDIMENTI DISCIPLINARI </w:t>
      </w:r>
    </w:p>
    <w:p w14:paraId="559384AF"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175621CA" w14:textId="77777777" w:rsidR="0041519B" w:rsidRPr="00CA0C2D" w:rsidRDefault="0041519B" w:rsidP="0041519B">
      <w:pPr>
        <w:pStyle w:val="titolo30"/>
        <w:rPr>
          <w:color w:val="002060"/>
        </w:rPr>
      </w:pPr>
      <w:r w:rsidRPr="00CA0C2D">
        <w:rPr>
          <w:color w:val="002060"/>
        </w:rPr>
        <w:t xml:space="preserve">SOCIETA' </w:t>
      </w:r>
    </w:p>
    <w:p w14:paraId="5E5B11A8" w14:textId="77777777" w:rsidR="0041519B" w:rsidRPr="00CA0C2D" w:rsidRDefault="0041519B" w:rsidP="0041519B">
      <w:pPr>
        <w:pStyle w:val="titolo20"/>
        <w:rPr>
          <w:color w:val="002060"/>
        </w:rPr>
      </w:pPr>
      <w:r w:rsidRPr="00CA0C2D">
        <w:rPr>
          <w:color w:val="002060"/>
        </w:rPr>
        <w:t xml:space="preserve">AMMENDA </w:t>
      </w:r>
    </w:p>
    <w:p w14:paraId="66C13A9D" w14:textId="77777777" w:rsidR="0041519B" w:rsidRPr="00CA0C2D" w:rsidRDefault="0041519B" w:rsidP="0041519B">
      <w:pPr>
        <w:pStyle w:val="diffida"/>
        <w:spacing w:before="80" w:beforeAutospacing="0" w:after="40" w:afterAutospacing="0"/>
        <w:jc w:val="left"/>
        <w:rPr>
          <w:color w:val="002060"/>
        </w:rPr>
      </w:pPr>
      <w:r w:rsidRPr="00CA0C2D">
        <w:rPr>
          <w:color w:val="002060"/>
        </w:rPr>
        <w:t xml:space="preserve">Euro 80,00 CASTELBELLINO CALCIO A 5 </w:t>
      </w:r>
      <w:r w:rsidRPr="00CA0C2D">
        <w:rPr>
          <w:color w:val="002060"/>
        </w:rPr>
        <w:br/>
        <w:t xml:space="preserve">Per aver permesso a dirigente non in distinta della squadra avversaria di sostare nello spazio antistante gli spogliatoi. </w:t>
      </w:r>
    </w:p>
    <w:p w14:paraId="1DF2780C" w14:textId="77777777" w:rsidR="0041519B" w:rsidRPr="00CA0C2D" w:rsidRDefault="0041519B" w:rsidP="0041519B">
      <w:pPr>
        <w:pStyle w:val="titolo30"/>
        <w:rPr>
          <w:color w:val="002060"/>
        </w:rPr>
      </w:pPr>
      <w:r w:rsidRPr="00CA0C2D">
        <w:rPr>
          <w:color w:val="002060"/>
        </w:rPr>
        <w:t xml:space="preserve">DIRIGENTI </w:t>
      </w:r>
    </w:p>
    <w:p w14:paraId="79F4241F" w14:textId="77777777" w:rsidR="0041519B" w:rsidRPr="00CA0C2D" w:rsidRDefault="0041519B" w:rsidP="0041519B">
      <w:pPr>
        <w:pStyle w:val="titolo20"/>
        <w:rPr>
          <w:color w:val="002060"/>
        </w:rPr>
      </w:pPr>
      <w:r w:rsidRPr="00CA0C2D">
        <w:rPr>
          <w:color w:val="002060"/>
        </w:rPr>
        <w:t xml:space="preserve">INIBIZIONE A SVOLGERE OGNI ATTIVITA' FINO AL 16/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8C20437" w14:textId="77777777" w:rsidTr="009A6218">
        <w:tc>
          <w:tcPr>
            <w:tcW w:w="2200" w:type="dxa"/>
            <w:tcMar>
              <w:top w:w="20" w:type="dxa"/>
              <w:left w:w="20" w:type="dxa"/>
              <w:bottom w:w="20" w:type="dxa"/>
              <w:right w:w="20" w:type="dxa"/>
            </w:tcMar>
            <w:vAlign w:val="center"/>
            <w:hideMark/>
          </w:tcPr>
          <w:p w14:paraId="261AA935" w14:textId="77777777" w:rsidR="0041519B" w:rsidRPr="00CA0C2D" w:rsidRDefault="0041519B" w:rsidP="009A6218">
            <w:pPr>
              <w:pStyle w:val="movimento"/>
              <w:rPr>
                <w:color w:val="002060"/>
              </w:rPr>
            </w:pPr>
            <w:r w:rsidRPr="00CA0C2D">
              <w:rPr>
                <w:color w:val="002060"/>
              </w:rPr>
              <w:lastRenderedPageBreak/>
              <w:t>BELARDINELLI LEONARDO</w:t>
            </w:r>
          </w:p>
        </w:tc>
        <w:tc>
          <w:tcPr>
            <w:tcW w:w="2200" w:type="dxa"/>
            <w:tcMar>
              <w:top w:w="20" w:type="dxa"/>
              <w:left w:w="20" w:type="dxa"/>
              <w:bottom w:w="20" w:type="dxa"/>
              <w:right w:w="20" w:type="dxa"/>
            </w:tcMar>
            <w:vAlign w:val="center"/>
            <w:hideMark/>
          </w:tcPr>
          <w:p w14:paraId="67DA181D" w14:textId="77777777" w:rsidR="0041519B" w:rsidRPr="00CA0C2D" w:rsidRDefault="0041519B" w:rsidP="009A6218">
            <w:pPr>
              <w:pStyle w:val="movimento2"/>
              <w:rPr>
                <w:color w:val="002060"/>
              </w:rPr>
            </w:pPr>
            <w:r w:rsidRPr="00CA0C2D">
              <w:rPr>
                <w:color w:val="002060"/>
              </w:rPr>
              <w:t xml:space="preserve">(JESI CALCIO A 5) </w:t>
            </w:r>
          </w:p>
        </w:tc>
        <w:tc>
          <w:tcPr>
            <w:tcW w:w="800" w:type="dxa"/>
            <w:tcMar>
              <w:top w:w="20" w:type="dxa"/>
              <w:left w:w="20" w:type="dxa"/>
              <w:bottom w:w="20" w:type="dxa"/>
              <w:right w:w="20" w:type="dxa"/>
            </w:tcMar>
            <w:vAlign w:val="center"/>
            <w:hideMark/>
          </w:tcPr>
          <w:p w14:paraId="34DC03C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789AAB4"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766AB2E" w14:textId="77777777" w:rsidR="0041519B" w:rsidRPr="00CA0C2D" w:rsidRDefault="0041519B" w:rsidP="009A6218">
            <w:pPr>
              <w:pStyle w:val="movimento2"/>
              <w:rPr>
                <w:color w:val="002060"/>
              </w:rPr>
            </w:pPr>
            <w:r w:rsidRPr="00CA0C2D">
              <w:rPr>
                <w:color w:val="002060"/>
              </w:rPr>
              <w:t> </w:t>
            </w:r>
          </w:p>
        </w:tc>
      </w:tr>
    </w:tbl>
    <w:p w14:paraId="0628793E" w14:textId="77777777" w:rsidR="0041519B" w:rsidRPr="00CA0C2D" w:rsidRDefault="0041519B" w:rsidP="0041519B">
      <w:pPr>
        <w:pStyle w:val="diffida"/>
        <w:spacing w:before="80" w:beforeAutospacing="0" w:after="40" w:afterAutospacing="0"/>
        <w:jc w:val="left"/>
        <w:rPr>
          <w:rFonts w:eastAsiaTheme="minorEastAsia"/>
          <w:color w:val="002060"/>
        </w:rPr>
      </w:pPr>
      <w:r w:rsidRPr="00CA0C2D">
        <w:rPr>
          <w:color w:val="002060"/>
        </w:rPr>
        <w:t xml:space="preserve">Riconosciuto personalmente dall'arbitro, rivolgeva al direttore di gara frasi ingiuriose. </w:t>
      </w:r>
    </w:p>
    <w:p w14:paraId="59BFE908" w14:textId="77777777" w:rsidR="0041519B" w:rsidRPr="00CA0C2D" w:rsidRDefault="0041519B" w:rsidP="0041519B">
      <w:pPr>
        <w:pStyle w:val="titolo20"/>
        <w:rPr>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239EEB4" w14:textId="77777777" w:rsidTr="009A6218">
        <w:tc>
          <w:tcPr>
            <w:tcW w:w="2200" w:type="dxa"/>
            <w:tcMar>
              <w:top w:w="20" w:type="dxa"/>
              <w:left w:w="20" w:type="dxa"/>
              <w:bottom w:w="20" w:type="dxa"/>
              <w:right w:w="20" w:type="dxa"/>
            </w:tcMar>
            <w:vAlign w:val="center"/>
            <w:hideMark/>
          </w:tcPr>
          <w:p w14:paraId="325BC9E0" w14:textId="77777777" w:rsidR="0041519B" w:rsidRPr="00CA0C2D" w:rsidRDefault="0041519B" w:rsidP="009A6218">
            <w:pPr>
              <w:pStyle w:val="movimento"/>
              <w:rPr>
                <w:color w:val="002060"/>
              </w:rPr>
            </w:pPr>
            <w:r w:rsidRPr="00CA0C2D">
              <w:rPr>
                <w:color w:val="002060"/>
              </w:rPr>
              <w:t>LUCIANI ROBERTO</w:t>
            </w:r>
          </w:p>
        </w:tc>
        <w:tc>
          <w:tcPr>
            <w:tcW w:w="2200" w:type="dxa"/>
            <w:tcMar>
              <w:top w:w="20" w:type="dxa"/>
              <w:left w:w="20" w:type="dxa"/>
              <w:bottom w:w="20" w:type="dxa"/>
              <w:right w:w="20" w:type="dxa"/>
            </w:tcMar>
            <w:vAlign w:val="center"/>
            <w:hideMark/>
          </w:tcPr>
          <w:p w14:paraId="065C546B" w14:textId="77777777" w:rsidR="0041519B" w:rsidRPr="00CA0C2D" w:rsidRDefault="0041519B" w:rsidP="009A6218">
            <w:pPr>
              <w:pStyle w:val="movimento2"/>
              <w:rPr>
                <w:color w:val="002060"/>
              </w:rPr>
            </w:pPr>
            <w:r w:rsidRPr="00CA0C2D">
              <w:rPr>
                <w:color w:val="002060"/>
              </w:rPr>
              <w:t xml:space="preserve">(NUOVA JUVENTINA FFC) </w:t>
            </w:r>
          </w:p>
        </w:tc>
        <w:tc>
          <w:tcPr>
            <w:tcW w:w="800" w:type="dxa"/>
            <w:tcMar>
              <w:top w:w="20" w:type="dxa"/>
              <w:left w:w="20" w:type="dxa"/>
              <w:bottom w:w="20" w:type="dxa"/>
              <w:right w:w="20" w:type="dxa"/>
            </w:tcMar>
            <w:vAlign w:val="center"/>
            <w:hideMark/>
          </w:tcPr>
          <w:p w14:paraId="1F1F4FA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F3ECDA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7632972" w14:textId="77777777" w:rsidR="0041519B" w:rsidRPr="00CA0C2D" w:rsidRDefault="0041519B" w:rsidP="009A6218">
            <w:pPr>
              <w:pStyle w:val="movimento2"/>
              <w:rPr>
                <w:color w:val="002060"/>
              </w:rPr>
            </w:pPr>
            <w:r w:rsidRPr="00CA0C2D">
              <w:rPr>
                <w:color w:val="002060"/>
              </w:rPr>
              <w:t> </w:t>
            </w:r>
          </w:p>
        </w:tc>
      </w:tr>
    </w:tbl>
    <w:p w14:paraId="738745A1" w14:textId="77777777" w:rsidR="0041519B" w:rsidRPr="00CA0C2D" w:rsidRDefault="0041519B" w:rsidP="0041519B">
      <w:pPr>
        <w:pStyle w:val="titolo30"/>
        <w:rPr>
          <w:rFonts w:eastAsiaTheme="minorEastAsia"/>
          <w:color w:val="002060"/>
        </w:rPr>
      </w:pPr>
      <w:r w:rsidRPr="00CA0C2D">
        <w:rPr>
          <w:color w:val="002060"/>
        </w:rPr>
        <w:t xml:space="preserve">CALCIATORI ESPULSI </w:t>
      </w:r>
    </w:p>
    <w:p w14:paraId="27873451" w14:textId="77777777" w:rsidR="0041519B" w:rsidRPr="00CA0C2D" w:rsidRDefault="0041519B" w:rsidP="0041519B">
      <w:pPr>
        <w:pStyle w:val="titolo20"/>
        <w:rPr>
          <w:color w:val="002060"/>
        </w:rPr>
      </w:pPr>
      <w:r w:rsidRPr="00CA0C2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1FE7DC0" w14:textId="77777777" w:rsidTr="009A6218">
        <w:tc>
          <w:tcPr>
            <w:tcW w:w="2200" w:type="dxa"/>
            <w:tcMar>
              <w:top w:w="20" w:type="dxa"/>
              <w:left w:w="20" w:type="dxa"/>
              <w:bottom w:w="20" w:type="dxa"/>
              <w:right w:w="20" w:type="dxa"/>
            </w:tcMar>
            <w:vAlign w:val="center"/>
            <w:hideMark/>
          </w:tcPr>
          <w:p w14:paraId="08EEC09A" w14:textId="77777777" w:rsidR="0041519B" w:rsidRPr="00CA0C2D" w:rsidRDefault="0041519B" w:rsidP="009A6218">
            <w:pPr>
              <w:pStyle w:val="movimento"/>
              <w:rPr>
                <w:color w:val="002060"/>
              </w:rPr>
            </w:pPr>
            <w:r w:rsidRPr="00CA0C2D">
              <w:rPr>
                <w:color w:val="002060"/>
              </w:rPr>
              <w:t>MASSI FEDERICO</w:t>
            </w:r>
          </w:p>
        </w:tc>
        <w:tc>
          <w:tcPr>
            <w:tcW w:w="2200" w:type="dxa"/>
            <w:tcMar>
              <w:top w:w="20" w:type="dxa"/>
              <w:left w:w="20" w:type="dxa"/>
              <w:bottom w:w="20" w:type="dxa"/>
              <w:right w:w="20" w:type="dxa"/>
            </w:tcMar>
            <w:vAlign w:val="center"/>
            <w:hideMark/>
          </w:tcPr>
          <w:p w14:paraId="4A5F77C3" w14:textId="77777777" w:rsidR="0041519B" w:rsidRPr="00CA0C2D" w:rsidRDefault="0041519B" w:rsidP="009A6218">
            <w:pPr>
              <w:pStyle w:val="movimento2"/>
              <w:rPr>
                <w:color w:val="002060"/>
              </w:rPr>
            </w:pPr>
            <w:r w:rsidRPr="00CA0C2D">
              <w:rPr>
                <w:color w:val="002060"/>
              </w:rPr>
              <w:t xml:space="preserve">(AUDAX 1970 </w:t>
            </w:r>
            <w:proofErr w:type="gramStart"/>
            <w:r w:rsidRPr="00CA0C2D">
              <w:rPr>
                <w:color w:val="002060"/>
              </w:rPr>
              <w:t>S.ANGELO</w:t>
            </w:r>
            <w:proofErr w:type="gramEnd"/>
            <w:r w:rsidRPr="00CA0C2D">
              <w:rPr>
                <w:color w:val="002060"/>
              </w:rPr>
              <w:t xml:space="preserve">) </w:t>
            </w:r>
          </w:p>
        </w:tc>
        <w:tc>
          <w:tcPr>
            <w:tcW w:w="800" w:type="dxa"/>
            <w:tcMar>
              <w:top w:w="20" w:type="dxa"/>
              <w:left w:w="20" w:type="dxa"/>
              <w:bottom w:w="20" w:type="dxa"/>
              <w:right w:w="20" w:type="dxa"/>
            </w:tcMar>
            <w:vAlign w:val="center"/>
            <w:hideMark/>
          </w:tcPr>
          <w:p w14:paraId="4B8246EF"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FE82985" w14:textId="77777777" w:rsidR="0041519B" w:rsidRPr="00CA0C2D" w:rsidRDefault="0041519B" w:rsidP="009A6218">
            <w:pPr>
              <w:pStyle w:val="movimento"/>
              <w:rPr>
                <w:color w:val="002060"/>
              </w:rPr>
            </w:pPr>
            <w:r w:rsidRPr="00CA0C2D">
              <w:rPr>
                <w:color w:val="002060"/>
              </w:rPr>
              <w:t>BILO DAVIDE</w:t>
            </w:r>
          </w:p>
        </w:tc>
        <w:tc>
          <w:tcPr>
            <w:tcW w:w="2200" w:type="dxa"/>
            <w:tcMar>
              <w:top w:w="20" w:type="dxa"/>
              <w:left w:w="20" w:type="dxa"/>
              <w:bottom w:w="20" w:type="dxa"/>
              <w:right w:w="20" w:type="dxa"/>
            </w:tcMar>
            <w:vAlign w:val="center"/>
            <w:hideMark/>
          </w:tcPr>
          <w:p w14:paraId="688DC654" w14:textId="77777777" w:rsidR="0041519B" w:rsidRPr="00CA0C2D" w:rsidRDefault="0041519B" w:rsidP="009A6218">
            <w:pPr>
              <w:pStyle w:val="movimento2"/>
              <w:rPr>
                <w:color w:val="002060"/>
              </w:rPr>
            </w:pPr>
            <w:r w:rsidRPr="00CA0C2D">
              <w:rPr>
                <w:color w:val="002060"/>
              </w:rPr>
              <w:t xml:space="preserve">(PIETRALACROCE 73) </w:t>
            </w:r>
          </w:p>
        </w:tc>
      </w:tr>
    </w:tbl>
    <w:p w14:paraId="3B2B048B" w14:textId="77777777" w:rsidR="0041519B" w:rsidRPr="00CA0C2D" w:rsidRDefault="0041519B" w:rsidP="0041519B">
      <w:pPr>
        <w:pStyle w:val="titolo30"/>
        <w:rPr>
          <w:rFonts w:eastAsiaTheme="minorEastAsia"/>
          <w:color w:val="002060"/>
        </w:rPr>
      </w:pPr>
      <w:r w:rsidRPr="00CA0C2D">
        <w:rPr>
          <w:color w:val="002060"/>
        </w:rPr>
        <w:t xml:space="preserve">CALCIATORI NON ESPULSI </w:t>
      </w:r>
    </w:p>
    <w:p w14:paraId="7C5A2182" w14:textId="77777777" w:rsidR="0041519B" w:rsidRPr="00CA0C2D" w:rsidRDefault="0041519B" w:rsidP="0041519B">
      <w:pPr>
        <w:pStyle w:val="titolo20"/>
        <w:rPr>
          <w:color w:val="002060"/>
        </w:rPr>
      </w:pPr>
      <w:r w:rsidRPr="00CA0C2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7F0D851" w14:textId="77777777" w:rsidTr="009A6218">
        <w:tc>
          <w:tcPr>
            <w:tcW w:w="2200" w:type="dxa"/>
            <w:tcMar>
              <w:top w:w="20" w:type="dxa"/>
              <w:left w:w="20" w:type="dxa"/>
              <w:bottom w:w="20" w:type="dxa"/>
              <w:right w:w="20" w:type="dxa"/>
            </w:tcMar>
            <w:vAlign w:val="center"/>
            <w:hideMark/>
          </w:tcPr>
          <w:p w14:paraId="28C47057" w14:textId="77777777" w:rsidR="0041519B" w:rsidRPr="00CA0C2D" w:rsidRDefault="0041519B" w:rsidP="009A6218">
            <w:pPr>
              <w:pStyle w:val="movimento"/>
              <w:rPr>
                <w:color w:val="002060"/>
              </w:rPr>
            </w:pPr>
            <w:r w:rsidRPr="00CA0C2D">
              <w:rPr>
                <w:color w:val="002060"/>
              </w:rPr>
              <w:t>BUCCI NICOLA</w:t>
            </w:r>
          </w:p>
        </w:tc>
        <w:tc>
          <w:tcPr>
            <w:tcW w:w="2200" w:type="dxa"/>
            <w:tcMar>
              <w:top w:w="20" w:type="dxa"/>
              <w:left w:w="20" w:type="dxa"/>
              <w:bottom w:w="20" w:type="dxa"/>
              <w:right w:w="20" w:type="dxa"/>
            </w:tcMar>
            <w:vAlign w:val="center"/>
            <w:hideMark/>
          </w:tcPr>
          <w:p w14:paraId="131673AE" w14:textId="77777777" w:rsidR="0041519B" w:rsidRPr="00CA0C2D" w:rsidRDefault="0041519B" w:rsidP="009A6218">
            <w:pPr>
              <w:pStyle w:val="movimento2"/>
              <w:rPr>
                <w:color w:val="002060"/>
              </w:rPr>
            </w:pPr>
            <w:r w:rsidRPr="00CA0C2D">
              <w:rPr>
                <w:color w:val="002060"/>
              </w:rPr>
              <w:t xml:space="preserve">(OLYMPIA FANO C5) </w:t>
            </w:r>
          </w:p>
        </w:tc>
        <w:tc>
          <w:tcPr>
            <w:tcW w:w="800" w:type="dxa"/>
            <w:tcMar>
              <w:top w:w="20" w:type="dxa"/>
              <w:left w:w="20" w:type="dxa"/>
              <w:bottom w:w="20" w:type="dxa"/>
              <w:right w:w="20" w:type="dxa"/>
            </w:tcMar>
            <w:vAlign w:val="center"/>
            <w:hideMark/>
          </w:tcPr>
          <w:p w14:paraId="5F6084EB"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4D819BE" w14:textId="77777777" w:rsidR="0041519B" w:rsidRPr="00CA0C2D" w:rsidRDefault="0041519B" w:rsidP="009A6218">
            <w:pPr>
              <w:pStyle w:val="movimento"/>
              <w:rPr>
                <w:color w:val="002060"/>
              </w:rPr>
            </w:pPr>
            <w:r w:rsidRPr="00CA0C2D">
              <w:rPr>
                <w:color w:val="002060"/>
              </w:rPr>
              <w:t>CAFIERO FABIO</w:t>
            </w:r>
          </w:p>
        </w:tc>
        <w:tc>
          <w:tcPr>
            <w:tcW w:w="2200" w:type="dxa"/>
            <w:tcMar>
              <w:top w:w="20" w:type="dxa"/>
              <w:left w:w="20" w:type="dxa"/>
              <w:bottom w:w="20" w:type="dxa"/>
              <w:right w:w="20" w:type="dxa"/>
            </w:tcMar>
            <w:vAlign w:val="center"/>
            <w:hideMark/>
          </w:tcPr>
          <w:p w14:paraId="416056DB" w14:textId="77777777" w:rsidR="0041519B" w:rsidRPr="00CA0C2D" w:rsidRDefault="0041519B" w:rsidP="009A6218">
            <w:pPr>
              <w:pStyle w:val="movimento2"/>
              <w:rPr>
                <w:color w:val="002060"/>
              </w:rPr>
            </w:pPr>
            <w:r w:rsidRPr="00CA0C2D">
              <w:rPr>
                <w:color w:val="002060"/>
              </w:rPr>
              <w:t xml:space="preserve">(OLYMPIA FANO C5) </w:t>
            </w:r>
          </w:p>
        </w:tc>
      </w:tr>
      <w:tr w:rsidR="0041519B" w:rsidRPr="00CA0C2D" w14:paraId="3B7F8FFE" w14:textId="77777777" w:rsidTr="009A6218">
        <w:tc>
          <w:tcPr>
            <w:tcW w:w="2200" w:type="dxa"/>
            <w:tcMar>
              <w:top w:w="20" w:type="dxa"/>
              <w:left w:w="20" w:type="dxa"/>
              <w:bottom w:w="20" w:type="dxa"/>
              <w:right w:w="20" w:type="dxa"/>
            </w:tcMar>
            <w:vAlign w:val="center"/>
            <w:hideMark/>
          </w:tcPr>
          <w:p w14:paraId="5DA75D36" w14:textId="77777777" w:rsidR="0041519B" w:rsidRPr="00CA0C2D" w:rsidRDefault="0041519B" w:rsidP="009A6218">
            <w:pPr>
              <w:pStyle w:val="movimento"/>
              <w:rPr>
                <w:color w:val="002060"/>
              </w:rPr>
            </w:pPr>
            <w:r w:rsidRPr="00CA0C2D">
              <w:rPr>
                <w:color w:val="002060"/>
              </w:rPr>
              <w:t>DI MAGGIO ENRICO</w:t>
            </w:r>
          </w:p>
        </w:tc>
        <w:tc>
          <w:tcPr>
            <w:tcW w:w="2200" w:type="dxa"/>
            <w:tcMar>
              <w:top w:w="20" w:type="dxa"/>
              <w:left w:w="20" w:type="dxa"/>
              <w:bottom w:w="20" w:type="dxa"/>
              <w:right w:w="20" w:type="dxa"/>
            </w:tcMar>
            <w:vAlign w:val="center"/>
            <w:hideMark/>
          </w:tcPr>
          <w:p w14:paraId="78AFCCE3" w14:textId="77777777" w:rsidR="0041519B" w:rsidRPr="00CA0C2D" w:rsidRDefault="0041519B" w:rsidP="009A6218">
            <w:pPr>
              <w:pStyle w:val="movimento2"/>
              <w:rPr>
                <w:color w:val="002060"/>
              </w:rPr>
            </w:pPr>
            <w:r w:rsidRPr="00CA0C2D">
              <w:rPr>
                <w:color w:val="002060"/>
              </w:rPr>
              <w:t xml:space="preserve">(OLYMPIA FANO C5) </w:t>
            </w:r>
          </w:p>
        </w:tc>
        <w:tc>
          <w:tcPr>
            <w:tcW w:w="800" w:type="dxa"/>
            <w:tcMar>
              <w:top w:w="20" w:type="dxa"/>
              <w:left w:w="20" w:type="dxa"/>
              <w:bottom w:w="20" w:type="dxa"/>
              <w:right w:w="20" w:type="dxa"/>
            </w:tcMar>
            <w:vAlign w:val="center"/>
            <w:hideMark/>
          </w:tcPr>
          <w:p w14:paraId="0B540C5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26B14D7" w14:textId="77777777" w:rsidR="0041519B" w:rsidRPr="00CA0C2D" w:rsidRDefault="0041519B" w:rsidP="009A6218">
            <w:pPr>
              <w:pStyle w:val="movimento"/>
              <w:rPr>
                <w:color w:val="002060"/>
              </w:rPr>
            </w:pPr>
            <w:r w:rsidRPr="00CA0C2D">
              <w:rPr>
                <w:color w:val="002060"/>
              </w:rPr>
              <w:t>CAMPOFREDANO GUIDO</w:t>
            </w:r>
          </w:p>
        </w:tc>
        <w:tc>
          <w:tcPr>
            <w:tcW w:w="2200" w:type="dxa"/>
            <w:tcMar>
              <w:top w:w="20" w:type="dxa"/>
              <w:left w:w="20" w:type="dxa"/>
              <w:bottom w:w="20" w:type="dxa"/>
              <w:right w:w="20" w:type="dxa"/>
            </w:tcMar>
            <w:vAlign w:val="center"/>
            <w:hideMark/>
          </w:tcPr>
          <w:p w14:paraId="510B59C4" w14:textId="77777777" w:rsidR="0041519B" w:rsidRPr="00CA0C2D" w:rsidRDefault="0041519B" w:rsidP="009A6218">
            <w:pPr>
              <w:pStyle w:val="movimento2"/>
              <w:rPr>
                <w:color w:val="002060"/>
              </w:rPr>
            </w:pPr>
            <w:r w:rsidRPr="00CA0C2D">
              <w:rPr>
                <w:color w:val="002060"/>
              </w:rPr>
              <w:t xml:space="preserve">(PIETRALACROCE 73) </w:t>
            </w:r>
          </w:p>
        </w:tc>
      </w:tr>
    </w:tbl>
    <w:p w14:paraId="27C3CA4F" w14:textId="77777777" w:rsidR="0041519B" w:rsidRPr="00CA0C2D" w:rsidRDefault="0041519B" w:rsidP="0041519B">
      <w:pPr>
        <w:pStyle w:val="titolo20"/>
        <w:rPr>
          <w:rFonts w:eastAsiaTheme="minorEastAsia"/>
          <w:color w:val="002060"/>
        </w:rPr>
      </w:pPr>
      <w:r w:rsidRPr="00CA0C2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053D4C7" w14:textId="77777777" w:rsidTr="009A6218">
        <w:tc>
          <w:tcPr>
            <w:tcW w:w="2200" w:type="dxa"/>
            <w:tcMar>
              <w:top w:w="20" w:type="dxa"/>
              <w:left w:w="20" w:type="dxa"/>
              <w:bottom w:w="20" w:type="dxa"/>
              <w:right w:w="20" w:type="dxa"/>
            </w:tcMar>
            <w:vAlign w:val="center"/>
            <w:hideMark/>
          </w:tcPr>
          <w:p w14:paraId="1D34F3AC" w14:textId="77777777" w:rsidR="0041519B" w:rsidRPr="00CA0C2D" w:rsidRDefault="0041519B" w:rsidP="009A6218">
            <w:pPr>
              <w:pStyle w:val="movimento"/>
              <w:rPr>
                <w:color w:val="002060"/>
              </w:rPr>
            </w:pPr>
            <w:r w:rsidRPr="00CA0C2D">
              <w:rPr>
                <w:color w:val="002060"/>
              </w:rPr>
              <w:t>CARLETTI ANDREA</w:t>
            </w:r>
          </w:p>
        </w:tc>
        <w:tc>
          <w:tcPr>
            <w:tcW w:w="2200" w:type="dxa"/>
            <w:tcMar>
              <w:top w:w="20" w:type="dxa"/>
              <w:left w:w="20" w:type="dxa"/>
              <w:bottom w:w="20" w:type="dxa"/>
              <w:right w:w="20" w:type="dxa"/>
            </w:tcMar>
            <w:vAlign w:val="center"/>
            <w:hideMark/>
          </w:tcPr>
          <w:p w14:paraId="1374BF17" w14:textId="77777777" w:rsidR="0041519B" w:rsidRPr="00CA0C2D" w:rsidRDefault="0041519B" w:rsidP="009A6218">
            <w:pPr>
              <w:pStyle w:val="movimento2"/>
              <w:rPr>
                <w:color w:val="002060"/>
              </w:rPr>
            </w:pPr>
            <w:r w:rsidRPr="00CA0C2D">
              <w:rPr>
                <w:color w:val="002060"/>
              </w:rPr>
              <w:t xml:space="preserve">(AUDAX 1970 </w:t>
            </w:r>
            <w:proofErr w:type="gramStart"/>
            <w:r w:rsidRPr="00CA0C2D">
              <w:rPr>
                <w:color w:val="002060"/>
              </w:rPr>
              <w:t>S.ANGELO</w:t>
            </w:r>
            <w:proofErr w:type="gramEnd"/>
            <w:r w:rsidRPr="00CA0C2D">
              <w:rPr>
                <w:color w:val="002060"/>
              </w:rPr>
              <w:t xml:space="preserve">) </w:t>
            </w:r>
          </w:p>
        </w:tc>
        <w:tc>
          <w:tcPr>
            <w:tcW w:w="800" w:type="dxa"/>
            <w:tcMar>
              <w:top w:w="20" w:type="dxa"/>
              <w:left w:w="20" w:type="dxa"/>
              <w:bottom w:w="20" w:type="dxa"/>
              <w:right w:w="20" w:type="dxa"/>
            </w:tcMar>
            <w:vAlign w:val="center"/>
            <w:hideMark/>
          </w:tcPr>
          <w:p w14:paraId="00D3924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F9F54C1" w14:textId="77777777" w:rsidR="0041519B" w:rsidRPr="00CA0C2D" w:rsidRDefault="0041519B" w:rsidP="009A6218">
            <w:pPr>
              <w:pStyle w:val="movimento"/>
              <w:rPr>
                <w:color w:val="002060"/>
              </w:rPr>
            </w:pPr>
            <w:r w:rsidRPr="00CA0C2D">
              <w:rPr>
                <w:color w:val="002060"/>
              </w:rPr>
              <w:t>ERCOLI GIANLUCA</w:t>
            </w:r>
          </w:p>
        </w:tc>
        <w:tc>
          <w:tcPr>
            <w:tcW w:w="2200" w:type="dxa"/>
            <w:tcMar>
              <w:top w:w="20" w:type="dxa"/>
              <w:left w:w="20" w:type="dxa"/>
              <w:bottom w:w="20" w:type="dxa"/>
              <w:right w:w="20" w:type="dxa"/>
            </w:tcMar>
            <w:vAlign w:val="center"/>
            <w:hideMark/>
          </w:tcPr>
          <w:p w14:paraId="2E835B57" w14:textId="77777777" w:rsidR="0041519B" w:rsidRPr="00CA0C2D" w:rsidRDefault="0041519B" w:rsidP="009A6218">
            <w:pPr>
              <w:pStyle w:val="movimento2"/>
              <w:rPr>
                <w:color w:val="002060"/>
              </w:rPr>
            </w:pPr>
            <w:r w:rsidRPr="00CA0C2D">
              <w:rPr>
                <w:color w:val="002060"/>
              </w:rPr>
              <w:t xml:space="preserve">(FUTSAL MONTURANO) </w:t>
            </w:r>
          </w:p>
        </w:tc>
      </w:tr>
      <w:tr w:rsidR="0041519B" w:rsidRPr="00CA0C2D" w14:paraId="4B621F04" w14:textId="77777777" w:rsidTr="009A6218">
        <w:tc>
          <w:tcPr>
            <w:tcW w:w="2200" w:type="dxa"/>
            <w:tcMar>
              <w:top w:w="20" w:type="dxa"/>
              <w:left w:w="20" w:type="dxa"/>
              <w:bottom w:w="20" w:type="dxa"/>
              <w:right w:w="20" w:type="dxa"/>
            </w:tcMar>
            <w:vAlign w:val="center"/>
            <w:hideMark/>
          </w:tcPr>
          <w:p w14:paraId="2B16844D" w14:textId="77777777" w:rsidR="0041519B" w:rsidRPr="00CA0C2D" w:rsidRDefault="0041519B" w:rsidP="009A6218">
            <w:pPr>
              <w:pStyle w:val="movimento"/>
              <w:rPr>
                <w:color w:val="002060"/>
              </w:rPr>
            </w:pPr>
            <w:r w:rsidRPr="00CA0C2D">
              <w:rPr>
                <w:color w:val="002060"/>
              </w:rPr>
              <w:t>LOMBARDI MICHELE</w:t>
            </w:r>
          </w:p>
        </w:tc>
        <w:tc>
          <w:tcPr>
            <w:tcW w:w="2200" w:type="dxa"/>
            <w:tcMar>
              <w:top w:w="20" w:type="dxa"/>
              <w:left w:w="20" w:type="dxa"/>
              <w:bottom w:w="20" w:type="dxa"/>
              <w:right w:w="20" w:type="dxa"/>
            </w:tcMar>
            <w:vAlign w:val="center"/>
            <w:hideMark/>
          </w:tcPr>
          <w:p w14:paraId="19DE45AF" w14:textId="77777777" w:rsidR="0041519B" w:rsidRPr="00CA0C2D" w:rsidRDefault="0041519B" w:rsidP="009A6218">
            <w:pPr>
              <w:pStyle w:val="movimento2"/>
              <w:rPr>
                <w:color w:val="002060"/>
              </w:rPr>
            </w:pPr>
            <w:r w:rsidRPr="00CA0C2D">
              <w:rPr>
                <w:color w:val="002060"/>
              </w:rPr>
              <w:t xml:space="preserve">(PIETRALACROCE 73) </w:t>
            </w:r>
          </w:p>
        </w:tc>
        <w:tc>
          <w:tcPr>
            <w:tcW w:w="800" w:type="dxa"/>
            <w:tcMar>
              <w:top w:w="20" w:type="dxa"/>
              <w:left w:w="20" w:type="dxa"/>
              <w:bottom w:w="20" w:type="dxa"/>
              <w:right w:w="20" w:type="dxa"/>
            </w:tcMar>
            <w:vAlign w:val="center"/>
            <w:hideMark/>
          </w:tcPr>
          <w:p w14:paraId="7F2405EA"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403DCD1" w14:textId="77777777" w:rsidR="0041519B" w:rsidRPr="00CA0C2D" w:rsidRDefault="0041519B" w:rsidP="009A6218">
            <w:pPr>
              <w:pStyle w:val="movimento"/>
              <w:rPr>
                <w:color w:val="002060"/>
              </w:rPr>
            </w:pPr>
            <w:r w:rsidRPr="00CA0C2D">
              <w:rPr>
                <w:color w:val="002060"/>
              </w:rPr>
              <w:t>TONTARELLI ALESSANDRO</w:t>
            </w:r>
          </w:p>
        </w:tc>
        <w:tc>
          <w:tcPr>
            <w:tcW w:w="2200" w:type="dxa"/>
            <w:tcMar>
              <w:top w:w="20" w:type="dxa"/>
              <w:left w:w="20" w:type="dxa"/>
              <w:bottom w:w="20" w:type="dxa"/>
              <w:right w:w="20" w:type="dxa"/>
            </w:tcMar>
            <w:vAlign w:val="center"/>
            <w:hideMark/>
          </w:tcPr>
          <w:p w14:paraId="433B0CAD" w14:textId="77777777" w:rsidR="0041519B" w:rsidRPr="00CA0C2D" w:rsidRDefault="0041519B" w:rsidP="009A6218">
            <w:pPr>
              <w:pStyle w:val="movimento2"/>
              <w:rPr>
                <w:color w:val="002060"/>
              </w:rPr>
            </w:pPr>
            <w:r w:rsidRPr="00CA0C2D">
              <w:rPr>
                <w:color w:val="002060"/>
              </w:rPr>
              <w:t xml:space="preserve">(PIETRALACROCE 73) </w:t>
            </w:r>
          </w:p>
        </w:tc>
      </w:tr>
    </w:tbl>
    <w:p w14:paraId="0E4CB1F3" w14:textId="77777777" w:rsidR="0041519B" w:rsidRPr="00CA0C2D" w:rsidRDefault="0041519B" w:rsidP="0041519B">
      <w:pPr>
        <w:pStyle w:val="titolo20"/>
        <w:rPr>
          <w:rFonts w:eastAsiaTheme="minorEastAsia"/>
          <w:color w:val="002060"/>
        </w:rPr>
      </w:pPr>
      <w:r w:rsidRPr="00CA0C2D">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BB13C9C" w14:textId="77777777" w:rsidTr="009A6218">
        <w:tc>
          <w:tcPr>
            <w:tcW w:w="2200" w:type="dxa"/>
            <w:tcMar>
              <w:top w:w="20" w:type="dxa"/>
              <w:left w:w="20" w:type="dxa"/>
              <w:bottom w:w="20" w:type="dxa"/>
              <w:right w:w="20" w:type="dxa"/>
            </w:tcMar>
            <w:vAlign w:val="center"/>
            <w:hideMark/>
          </w:tcPr>
          <w:p w14:paraId="2F53746C" w14:textId="77777777" w:rsidR="0041519B" w:rsidRPr="00CA0C2D" w:rsidRDefault="0041519B" w:rsidP="009A6218">
            <w:pPr>
              <w:pStyle w:val="movimento"/>
              <w:rPr>
                <w:color w:val="002060"/>
              </w:rPr>
            </w:pPr>
            <w:r w:rsidRPr="00CA0C2D">
              <w:rPr>
                <w:color w:val="002060"/>
              </w:rPr>
              <w:t>FABBRONI MARCO</w:t>
            </w:r>
          </w:p>
        </w:tc>
        <w:tc>
          <w:tcPr>
            <w:tcW w:w="2200" w:type="dxa"/>
            <w:tcMar>
              <w:top w:w="20" w:type="dxa"/>
              <w:left w:w="20" w:type="dxa"/>
              <w:bottom w:w="20" w:type="dxa"/>
              <w:right w:w="20" w:type="dxa"/>
            </w:tcMar>
            <w:vAlign w:val="center"/>
            <w:hideMark/>
          </w:tcPr>
          <w:p w14:paraId="2FA60F1A" w14:textId="77777777" w:rsidR="0041519B" w:rsidRPr="00CA0C2D" w:rsidRDefault="0041519B" w:rsidP="009A6218">
            <w:pPr>
              <w:pStyle w:val="movimento2"/>
              <w:rPr>
                <w:color w:val="002060"/>
              </w:rPr>
            </w:pPr>
            <w:r w:rsidRPr="00CA0C2D">
              <w:rPr>
                <w:color w:val="002060"/>
              </w:rPr>
              <w:t xml:space="preserve">(OLYMPIA FANO C5) </w:t>
            </w:r>
          </w:p>
        </w:tc>
        <w:tc>
          <w:tcPr>
            <w:tcW w:w="800" w:type="dxa"/>
            <w:tcMar>
              <w:top w:w="20" w:type="dxa"/>
              <w:left w:w="20" w:type="dxa"/>
              <w:bottom w:w="20" w:type="dxa"/>
              <w:right w:w="20" w:type="dxa"/>
            </w:tcMar>
            <w:vAlign w:val="center"/>
            <w:hideMark/>
          </w:tcPr>
          <w:p w14:paraId="109E374F"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0BC838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B0EA3DD" w14:textId="77777777" w:rsidR="0041519B" w:rsidRPr="00CA0C2D" w:rsidRDefault="0041519B" w:rsidP="009A6218">
            <w:pPr>
              <w:pStyle w:val="movimento2"/>
              <w:rPr>
                <w:color w:val="002060"/>
              </w:rPr>
            </w:pPr>
            <w:r w:rsidRPr="00CA0C2D">
              <w:rPr>
                <w:color w:val="002060"/>
              </w:rPr>
              <w:t> </w:t>
            </w:r>
          </w:p>
        </w:tc>
      </w:tr>
    </w:tbl>
    <w:p w14:paraId="596F1918" w14:textId="77777777" w:rsidR="0041519B" w:rsidRPr="00CA0C2D" w:rsidRDefault="0041519B" w:rsidP="0041519B">
      <w:pPr>
        <w:pStyle w:val="titolo20"/>
        <w:rPr>
          <w:rFonts w:eastAsiaTheme="minorEastAsia"/>
          <w:color w:val="002060"/>
        </w:rPr>
      </w:pPr>
      <w:r w:rsidRPr="00CA0C2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7848440" w14:textId="77777777" w:rsidTr="009A6218">
        <w:tc>
          <w:tcPr>
            <w:tcW w:w="2200" w:type="dxa"/>
            <w:tcMar>
              <w:top w:w="20" w:type="dxa"/>
              <w:left w:w="20" w:type="dxa"/>
              <w:bottom w:w="20" w:type="dxa"/>
              <w:right w:w="20" w:type="dxa"/>
            </w:tcMar>
            <w:vAlign w:val="center"/>
            <w:hideMark/>
          </w:tcPr>
          <w:p w14:paraId="16228144" w14:textId="77777777" w:rsidR="0041519B" w:rsidRPr="00CA0C2D" w:rsidRDefault="0041519B" w:rsidP="009A6218">
            <w:pPr>
              <w:pStyle w:val="movimento"/>
              <w:rPr>
                <w:color w:val="002060"/>
              </w:rPr>
            </w:pPr>
            <w:r w:rsidRPr="00CA0C2D">
              <w:rPr>
                <w:color w:val="002060"/>
              </w:rPr>
              <w:t>TITTARELLI ANDREA</w:t>
            </w:r>
          </w:p>
        </w:tc>
        <w:tc>
          <w:tcPr>
            <w:tcW w:w="2200" w:type="dxa"/>
            <w:tcMar>
              <w:top w:w="20" w:type="dxa"/>
              <w:left w:w="20" w:type="dxa"/>
              <w:bottom w:w="20" w:type="dxa"/>
              <w:right w:w="20" w:type="dxa"/>
            </w:tcMar>
            <w:vAlign w:val="center"/>
            <w:hideMark/>
          </w:tcPr>
          <w:p w14:paraId="44C5D57C" w14:textId="77777777" w:rsidR="0041519B" w:rsidRPr="00CA0C2D" w:rsidRDefault="0041519B" w:rsidP="009A6218">
            <w:pPr>
              <w:pStyle w:val="movimento2"/>
              <w:rPr>
                <w:color w:val="002060"/>
              </w:rPr>
            </w:pPr>
            <w:r w:rsidRPr="00CA0C2D">
              <w:rPr>
                <w:color w:val="002060"/>
              </w:rPr>
              <w:t xml:space="preserve">(JESI CALCIO A 5) </w:t>
            </w:r>
          </w:p>
        </w:tc>
        <w:tc>
          <w:tcPr>
            <w:tcW w:w="800" w:type="dxa"/>
            <w:tcMar>
              <w:top w:w="20" w:type="dxa"/>
              <w:left w:w="20" w:type="dxa"/>
              <w:bottom w:w="20" w:type="dxa"/>
              <w:right w:w="20" w:type="dxa"/>
            </w:tcMar>
            <w:vAlign w:val="center"/>
            <w:hideMark/>
          </w:tcPr>
          <w:p w14:paraId="749BD05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894485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BA8D874" w14:textId="77777777" w:rsidR="0041519B" w:rsidRPr="00CA0C2D" w:rsidRDefault="0041519B" w:rsidP="009A6218">
            <w:pPr>
              <w:pStyle w:val="movimento2"/>
              <w:rPr>
                <w:color w:val="002060"/>
              </w:rPr>
            </w:pPr>
            <w:r w:rsidRPr="00CA0C2D">
              <w:rPr>
                <w:color w:val="002060"/>
              </w:rPr>
              <w:t> </w:t>
            </w:r>
          </w:p>
        </w:tc>
      </w:tr>
    </w:tbl>
    <w:p w14:paraId="61D2683C" w14:textId="77777777" w:rsidR="0041519B" w:rsidRPr="00CA0C2D" w:rsidRDefault="0041519B" w:rsidP="0041519B">
      <w:pPr>
        <w:pStyle w:val="titolo20"/>
        <w:rPr>
          <w:rFonts w:eastAsiaTheme="minorEastAsia"/>
          <w:color w:val="002060"/>
        </w:rPr>
      </w:pPr>
      <w:r w:rsidRPr="00CA0C2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1268F1C3" w14:textId="77777777" w:rsidTr="009A6218">
        <w:tc>
          <w:tcPr>
            <w:tcW w:w="2200" w:type="dxa"/>
            <w:tcMar>
              <w:top w:w="20" w:type="dxa"/>
              <w:left w:w="20" w:type="dxa"/>
              <w:bottom w:w="20" w:type="dxa"/>
              <w:right w:w="20" w:type="dxa"/>
            </w:tcMar>
            <w:vAlign w:val="center"/>
            <w:hideMark/>
          </w:tcPr>
          <w:p w14:paraId="5FF5AF98" w14:textId="77777777" w:rsidR="0041519B" w:rsidRPr="00CA0C2D" w:rsidRDefault="0041519B" w:rsidP="009A6218">
            <w:pPr>
              <w:pStyle w:val="movimento"/>
              <w:rPr>
                <w:color w:val="002060"/>
              </w:rPr>
            </w:pPr>
            <w:r w:rsidRPr="00CA0C2D">
              <w:rPr>
                <w:color w:val="002060"/>
              </w:rPr>
              <w:t>BACALONI RUDY</w:t>
            </w:r>
          </w:p>
        </w:tc>
        <w:tc>
          <w:tcPr>
            <w:tcW w:w="2200" w:type="dxa"/>
            <w:tcMar>
              <w:top w:w="20" w:type="dxa"/>
              <w:left w:w="20" w:type="dxa"/>
              <w:bottom w:w="20" w:type="dxa"/>
              <w:right w:w="20" w:type="dxa"/>
            </w:tcMar>
            <w:vAlign w:val="center"/>
            <w:hideMark/>
          </w:tcPr>
          <w:p w14:paraId="6F5E4656" w14:textId="77777777" w:rsidR="0041519B" w:rsidRPr="00CA0C2D" w:rsidRDefault="0041519B" w:rsidP="009A6218">
            <w:pPr>
              <w:pStyle w:val="movimento2"/>
              <w:rPr>
                <w:color w:val="002060"/>
              </w:rPr>
            </w:pPr>
            <w:r w:rsidRPr="00CA0C2D">
              <w:rPr>
                <w:color w:val="002060"/>
              </w:rPr>
              <w:t xml:space="preserve">(MONTELUPONE CALCIO A 5) </w:t>
            </w:r>
          </w:p>
        </w:tc>
        <w:tc>
          <w:tcPr>
            <w:tcW w:w="800" w:type="dxa"/>
            <w:tcMar>
              <w:top w:w="20" w:type="dxa"/>
              <w:left w:w="20" w:type="dxa"/>
              <w:bottom w:w="20" w:type="dxa"/>
              <w:right w:w="20" w:type="dxa"/>
            </w:tcMar>
            <w:vAlign w:val="center"/>
            <w:hideMark/>
          </w:tcPr>
          <w:p w14:paraId="0EBD559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0886D2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CCF291C" w14:textId="77777777" w:rsidR="0041519B" w:rsidRPr="00CA0C2D" w:rsidRDefault="0041519B" w:rsidP="009A6218">
            <w:pPr>
              <w:pStyle w:val="movimento2"/>
              <w:rPr>
                <w:color w:val="002060"/>
              </w:rPr>
            </w:pPr>
            <w:r w:rsidRPr="00CA0C2D">
              <w:rPr>
                <w:color w:val="002060"/>
              </w:rPr>
              <w:t> </w:t>
            </w:r>
          </w:p>
        </w:tc>
      </w:tr>
    </w:tbl>
    <w:p w14:paraId="5F0F9078" w14:textId="77777777" w:rsidR="0041519B" w:rsidRPr="00CA0C2D" w:rsidRDefault="0041519B" w:rsidP="0041519B">
      <w:pPr>
        <w:pStyle w:val="titolo20"/>
        <w:rPr>
          <w:rFonts w:eastAsiaTheme="minorEastAsia"/>
          <w:color w:val="002060"/>
        </w:rPr>
      </w:pPr>
      <w:r w:rsidRPr="00CA0C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0A1414A" w14:textId="77777777" w:rsidTr="009A6218">
        <w:tc>
          <w:tcPr>
            <w:tcW w:w="2200" w:type="dxa"/>
            <w:tcMar>
              <w:top w:w="20" w:type="dxa"/>
              <w:left w:w="20" w:type="dxa"/>
              <w:bottom w:w="20" w:type="dxa"/>
              <w:right w:w="20" w:type="dxa"/>
            </w:tcMar>
            <w:vAlign w:val="center"/>
            <w:hideMark/>
          </w:tcPr>
          <w:p w14:paraId="73262222" w14:textId="77777777" w:rsidR="0041519B" w:rsidRPr="00CA0C2D" w:rsidRDefault="0041519B" w:rsidP="009A6218">
            <w:pPr>
              <w:pStyle w:val="movimento"/>
              <w:rPr>
                <w:color w:val="002060"/>
              </w:rPr>
            </w:pPr>
            <w:r w:rsidRPr="00CA0C2D">
              <w:rPr>
                <w:color w:val="002060"/>
              </w:rPr>
              <w:t>DI PLACIDO LORENZO</w:t>
            </w:r>
          </w:p>
        </w:tc>
        <w:tc>
          <w:tcPr>
            <w:tcW w:w="2200" w:type="dxa"/>
            <w:tcMar>
              <w:top w:w="20" w:type="dxa"/>
              <w:left w:w="20" w:type="dxa"/>
              <w:bottom w:w="20" w:type="dxa"/>
              <w:right w:w="20" w:type="dxa"/>
            </w:tcMar>
            <w:vAlign w:val="center"/>
            <w:hideMark/>
          </w:tcPr>
          <w:p w14:paraId="18F86AB0" w14:textId="77777777" w:rsidR="0041519B" w:rsidRPr="00CA0C2D" w:rsidRDefault="0041519B" w:rsidP="009A6218">
            <w:pPr>
              <w:pStyle w:val="movimento2"/>
              <w:rPr>
                <w:color w:val="002060"/>
              </w:rPr>
            </w:pPr>
            <w:r w:rsidRPr="00CA0C2D">
              <w:rPr>
                <w:color w:val="002060"/>
              </w:rPr>
              <w:t xml:space="preserve">(DINAMIS 1990) </w:t>
            </w:r>
          </w:p>
        </w:tc>
        <w:tc>
          <w:tcPr>
            <w:tcW w:w="800" w:type="dxa"/>
            <w:tcMar>
              <w:top w:w="20" w:type="dxa"/>
              <w:left w:w="20" w:type="dxa"/>
              <w:bottom w:w="20" w:type="dxa"/>
              <w:right w:w="20" w:type="dxa"/>
            </w:tcMar>
            <w:vAlign w:val="center"/>
            <w:hideMark/>
          </w:tcPr>
          <w:p w14:paraId="0D21B0F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08FA596" w14:textId="77777777" w:rsidR="0041519B" w:rsidRPr="00CA0C2D" w:rsidRDefault="0041519B" w:rsidP="009A6218">
            <w:pPr>
              <w:pStyle w:val="movimento"/>
              <w:rPr>
                <w:color w:val="002060"/>
              </w:rPr>
            </w:pPr>
            <w:r w:rsidRPr="00CA0C2D">
              <w:rPr>
                <w:color w:val="002060"/>
              </w:rPr>
              <w:t>OMBROSI MARCO</w:t>
            </w:r>
          </w:p>
        </w:tc>
        <w:tc>
          <w:tcPr>
            <w:tcW w:w="2200" w:type="dxa"/>
            <w:tcMar>
              <w:top w:w="20" w:type="dxa"/>
              <w:left w:w="20" w:type="dxa"/>
              <w:bottom w:w="20" w:type="dxa"/>
              <w:right w:w="20" w:type="dxa"/>
            </w:tcMar>
            <w:vAlign w:val="center"/>
            <w:hideMark/>
          </w:tcPr>
          <w:p w14:paraId="01D056DE" w14:textId="77777777" w:rsidR="0041519B" w:rsidRPr="00CA0C2D" w:rsidRDefault="0041519B" w:rsidP="009A6218">
            <w:pPr>
              <w:pStyle w:val="movimento2"/>
              <w:rPr>
                <w:color w:val="002060"/>
              </w:rPr>
            </w:pPr>
            <w:r w:rsidRPr="00CA0C2D">
              <w:rPr>
                <w:color w:val="002060"/>
              </w:rPr>
              <w:t xml:space="preserve">(JESI CALCIO A 5) </w:t>
            </w:r>
          </w:p>
        </w:tc>
      </w:tr>
      <w:tr w:rsidR="0041519B" w:rsidRPr="00CA0C2D" w14:paraId="1C216EAB" w14:textId="77777777" w:rsidTr="009A6218">
        <w:tc>
          <w:tcPr>
            <w:tcW w:w="2200" w:type="dxa"/>
            <w:tcMar>
              <w:top w:w="20" w:type="dxa"/>
              <w:left w:w="20" w:type="dxa"/>
              <w:bottom w:w="20" w:type="dxa"/>
              <w:right w:w="20" w:type="dxa"/>
            </w:tcMar>
            <w:vAlign w:val="center"/>
            <w:hideMark/>
          </w:tcPr>
          <w:p w14:paraId="35528808" w14:textId="77777777" w:rsidR="0041519B" w:rsidRPr="00CA0C2D" w:rsidRDefault="0041519B" w:rsidP="009A6218">
            <w:pPr>
              <w:pStyle w:val="movimento"/>
              <w:rPr>
                <w:color w:val="002060"/>
              </w:rPr>
            </w:pPr>
            <w:r w:rsidRPr="00CA0C2D">
              <w:rPr>
                <w:color w:val="002060"/>
              </w:rPr>
              <w:t>CATINI LEONARDO</w:t>
            </w:r>
          </w:p>
        </w:tc>
        <w:tc>
          <w:tcPr>
            <w:tcW w:w="2200" w:type="dxa"/>
            <w:tcMar>
              <w:top w:w="20" w:type="dxa"/>
              <w:left w:w="20" w:type="dxa"/>
              <w:bottom w:w="20" w:type="dxa"/>
              <w:right w:w="20" w:type="dxa"/>
            </w:tcMar>
            <w:vAlign w:val="center"/>
            <w:hideMark/>
          </w:tcPr>
          <w:p w14:paraId="3A3964B6" w14:textId="77777777" w:rsidR="0041519B" w:rsidRPr="00CA0C2D" w:rsidRDefault="0041519B" w:rsidP="009A6218">
            <w:pPr>
              <w:pStyle w:val="movimento2"/>
              <w:rPr>
                <w:color w:val="002060"/>
              </w:rPr>
            </w:pPr>
            <w:r w:rsidRPr="00CA0C2D">
              <w:rPr>
                <w:color w:val="002060"/>
              </w:rPr>
              <w:t xml:space="preserve">(NUOVA JUVENTINA FFC) </w:t>
            </w:r>
          </w:p>
        </w:tc>
        <w:tc>
          <w:tcPr>
            <w:tcW w:w="800" w:type="dxa"/>
            <w:tcMar>
              <w:top w:w="20" w:type="dxa"/>
              <w:left w:w="20" w:type="dxa"/>
              <w:bottom w:w="20" w:type="dxa"/>
              <w:right w:w="20" w:type="dxa"/>
            </w:tcMar>
            <w:vAlign w:val="center"/>
            <w:hideMark/>
          </w:tcPr>
          <w:p w14:paraId="46D970B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EC6B53D" w14:textId="77777777" w:rsidR="0041519B" w:rsidRPr="00CA0C2D" w:rsidRDefault="0041519B" w:rsidP="009A6218">
            <w:pPr>
              <w:pStyle w:val="movimento"/>
              <w:rPr>
                <w:color w:val="002060"/>
              </w:rPr>
            </w:pPr>
            <w:r w:rsidRPr="00CA0C2D">
              <w:rPr>
                <w:color w:val="002060"/>
              </w:rPr>
              <w:t>MARZETTI ELISIO</w:t>
            </w:r>
          </w:p>
        </w:tc>
        <w:tc>
          <w:tcPr>
            <w:tcW w:w="2200" w:type="dxa"/>
            <w:tcMar>
              <w:top w:w="20" w:type="dxa"/>
              <w:left w:w="20" w:type="dxa"/>
              <w:bottom w:w="20" w:type="dxa"/>
              <w:right w:w="20" w:type="dxa"/>
            </w:tcMar>
            <w:vAlign w:val="center"/>
            <w:hideMark/>
          </w:tcPr>
          <w:p w14:paraId="4823AFF0" w14:textId="77777777" w:rsidR="0041519B" w:rsidRPr="00CA0C2D" w:rsidRDefault="0041519B" w:rsidP="009A6218">
            <w:pPr>
              <w:pStyle w:val="movimento2"/>
              <w:rPr>
                <w:color w:val="002060"/>
              </w:rPr>
            </w:pPr>
            <w:r w:rsidRPr="00CA0C2D">
              <w:rPr>
                <w:color w:val="002060"/>
              </w:rPr>
              <w:t xml:space="preserve">(NUOVA JUVENTINA FFC) </w:t>
            </w:r>
          </w:p>
        </w:tc>
      </w:tr>
      <w:tr w:rsidR="0041519B" w:rsidRPr="00CA0C2D" w14:paraId="60F38B28" w14:textId="77777777" w:rsidTr="009A6218">
        <w:tc>
          <w:tcPr>
            <w:tcW w:w="2200" w:type="dxa"/>
            <w:tcMar>
              <w:top w:w="20" w:type="dxa"/>
              <w:left w:w="20" w:type="dxa"/>
              <w:bottom w:w="20" w:type="dxa"/>
              <w:right w:w="20" w:type="dxa"/>
            </w:tcMar>
            <w:vAlign w:val="center"/>
            <w:hideMark/>
          </w:tcPr>
          <w:p w14:paraId="499F5FDA" w14:textId="77777777" w:rsidR="0041519B" w:rsidRPr="00CA0C2D" w:rsidRDefault="0041519B" w:rsidP="009A6218">
            <w:pPr>
              <w:pStyle w:val="movimento"/>
              <w:rPr>
                <w:color w:val="002060"/>
              </w:rPr>
            </w:pPr>
            <w:r w:rsidRPr="00CA0C2D">
              <w:rPr>
                <w:color w:val="002060"/>
              </w:rPr>
              <w:t>FERJANI WALID</w:t>
            </w:r>
          </w:p>
        </w:tc>
        <w:tc>
          <w:tcPr>
            <w:tcW w:w="2200" w:type="dxa"/>
            <w:tcMar>
              <w:top w:w="20" w:type="dxa"/>
              <w:left w:w="20" w:type="dxa"/>
              <w:bottom w:w="20" w:type="dxa"/>
              <w:right w:w="20" w:type="dxa"/>
            </w:tcMar>
            <w:vAlign w:val="center"/>
            <w:hideMark/>
          </w:tcPr>
          <w:p w14:paraId="022CFDD9" w14:textId="77777777" w:rsidR="0041519B" w:rsidRPr="00CA0C2D" w:rsidRDefault="0041519B" w:rsidP="009A6218">
            <w:pPr>
              <w:pStyle w:val="movimento2"/>
              <w:rPr>
                <w:color w:val="002060"/>
              </w:rPr>
            </w:pPr>
            <w:r w:rsidRPr="00CA0C2D">
              <w:rPr>
                <w:color w:val="002060"/>
              </w:rPr>
              <w:t xml:space="preserve">(PIETRALACROCE 73) </w:t>
            </w:r>
          </w:p>
        </w:tc>
        <w:tc>
          <w:tcPr>
            <w:tcW w:w="800" w:type="dxa"/>
            <w:tcMar>
              <w:top w:w="20" w:type="dxa"/>
              <w:left w:w="20" w:type="dxa"/>
              <w:bottom w:w="20" w:type="dxa"/>
              <w:right w:w="20" w:type="dxa"/>
            </w:tcMar>
            <w:vAlign w:val="center"/>
            <w:hideMark/>
          </w:tcPr>
          <w:p w14:paraId="13132488"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06D3FD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A35E734" w14:textId="77777777" w:rsidR="0041519B" w:rsidRPr="00CA0C2D" w:rsidRDefault="0041519B" w:rsidP="009A6218">
            <w:pPr>
              <w:pStyle w:val="movimento2"/>
              <w:rPr>
                <w:color w:val="002060"/>
              </w:rPr>
            </w:pPr>
            <w:r w:rsidRPr="00CA0C2D">
              <w:rPr>
                <w:color w:val="002060"/>
              </w:rPr>
              <w:t> </w:t>
            </w:r>
          </w:p>
        </w:tc>
      </w:tr>
    </w:tbl>
    <w:p w14:paraId="7A2E727E" w14:textId="77777777" w:rsidR="0041519B" w:rsidRPr="00CA0C2D" w:rsidRDefault="0041519B" w:rsidP="0041519B">
      <w:pPr>
        <w:pStyle w:val="titolo20"/>
        <w:rPr>
          <w:rFonts w:eastAsiaTheme="minorEastAsia"/>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1964C38" w14:textId="77777777" w:rsidTr="009A6218">
        <w:tc>
          <w:tcPr>
            <w:tcW w:w="2200" w:type="dxa"/>
            <w:tcMar>
              <w:top w:w="20" w:type="dxa"/>
              <w:left w:w="20" w:type="dxa"/>
              <w:bottom w:w="20" w:type="dxa"/>
              <w:right w:w="20" w:type="dxa"/>
            </w:tcMar>
            <w:vAlign w:val="center"/>
            <w:hideMark/>
          </w:tcPr>
          <w:p w14:paraId="62EB3A5E" w14:textId="77777777" w:rsidR="0041519B" w:rsidRPr="00CA0C2D" w:rsidRDefault="0041519B" w:rsidP="009A6218">
            <w:pPr>
              <w:pStyle w:val="movimento"/>
              <w:rPr>
                <w:color w:val="002060"/>
              </w:rPr>
            </w:pPr>
            <w:r w:rsidRPr="00CA0C2D">
              <w:rPr>
                <w:color w:val="002060"/>
              </w:rPr>
              <w:t>BUZZO MANUEL</w:t>
            </w:r>
          </w:p>
        </w:tc>
        <w:tc>
          <w:tcPr>
            <w:tcW w:w="2200" w:type="dxa"/>
            <w:tcMar>
              <w:top w:w="20" w:type="dxa"/>
              <w:left w:w="20" w:type="dxa"/>
              <w:bottom w:w="20" w:type="dxa"/>
              <w:right w:w="20" w:type="dxa"/>
            </w:tcMar>
            <w:vAlign w:val="center"/>
            <w:hideMark/>
          </w:tcPr>
          <w:p w14:paraId="752B05E1" w14:textId="77777777" w:rsidR="0041519B" w:rsidRPr="00CA0C2D" w:rsidRDefault="0041519B" w:rsidP="009A6218">
            <w:pPr>
              <w:pStyle w:val="movimento2"/>
              <w:rPr>
                <w:color w:val="002060"/>
              </w:rPr>
            </w:pPr>
            <w:r w:rsidRPr="00CA0C2D">
              <w:rPr>
                <w:color w:val="002060"/>
              </w:rPr>
              <w:t xml:space="preserve">(JESI CALCIO A 5) </w:t>
            </w:r>
          </w:p>
        </w:tc>
        <w:tc>
          <w:tcPr>
            <w:tcW w:w="800" w:type="dxa"/>
            <w:tcMar>
              <w:top w:w="20" w:type="dxa"/>
              <w:left w:w="20" w:type="dxa"/>
              <w:bottom w:w="20" w:type="dxa"/>
              <w:right w:w="20" w:type="dxa"/>
            </w:tcMar>
            <w:vAlign w:val="center"/>
            <w:hideMark/>
          </w:tcPr>
          <w:p w14:paraId="0E8D91D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82167FB" w14:textId="77777777" w:rsidR="0041519B" w:rsidRPr="00CA0C2D" w:rsidRDefault="0041519B" w:rsidP="009A6218">
            <w:pPr>
              <w:pStyle w:val="movimento"/>
              <w:rPr>
                <w:color w:val="002060"/>
              </w:rPr>
            </w:pPr>
            <w:r w:rsidRPr="00CA0C2D">
              <w:rPr>
                <w:color w:val="002060"/>
              </w:rPr>
              <w:t>CAPPANERA ANDREA</w:t>
            </w:r>
          </w:p>
        </w:tc>
        <w:tc>
          <w:tcPr>
            <w:tcW w:w="2200" w:type="dxa"/>
            <w:tcMar>
              <w:top w:w="20" w:type="dxa"/>
              <w:left w:w="20" w:type="dxa"/>
              <w:bottom w:w="20" w:type="dxa"/>
              <w:right w:w="20" w:type="dxa"/>
            </w:tcMar>
            <w:vAlign w:val="center"/>
            <w:hideMark/>
          </w:tcPr>
          <w:p w14:paraId="649EF7D3" w14:textId="77777777" w:rsidR="0041519B" w:rsidRPr="00CA0C2D" w:rsidRDefault="0041519B" w:rsidP="009A6218">
            <w:pPr>
              <w:pStyle w:val="movimento2"/>
              <w:rPr>
                <w:color w:val="002060"/>
              </w:rPr>
            </w:pPr>
            <w:r w:rsidRPr="00CA0C2D">
              <w:rPr>
                <w:color w:val="002060"/>
              </w:rPr>
              <w:t xml:space="preserve">(PIETRALACROCE 73) </w:t>
            </w:r>
          </w:p>
        </w:tc>
      </w:tr>
    </w:tbl>
    <w:p w14:paraId="3DF6CFC5"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45B315E" w14:textId="77777777" w:rsidTr="009A6218">
        <w:tc>
          <w:tcPr>
            <w:tcW w:w="2200" w:type="dxa"/>
            <w:tcMar>
              <w:top w:w="20" w:type="dxa"/>
              <w:left w:w="20" w:type="dxa"/>
              <w:bottom w:w="20" w:type="dxa"/>
              <w:right w:w="20" w:type="dxa"/>
            </w:tcMar>
            <w:vAlign w:val="center"/>
            <w:hideMark/>
          </w:tcPr>
          <w:p w14:paraId="408D80B9" w14:textId="77777777" w:rsidR="0041519B" w:rsidRPr="00CA0C2D" w:rsidRDefault="0041519B" w:rsidP="009A6218">
            <w:pPr>
              <w:pStyle w:val="movimento"/>
              <w:rPr>
                <w:color w:val="002060"/>
              </w:rPr>
            </w:pPr>
            <w:r w:rsidRPr="00CA0C2D">
              <w:rPr>
                <w:color w:val="002060"/>
              </w:rPr>
              <w:t>SABBATINI GABRIELE</w:t>
            </w:r>
          </w:p>
        </w:tc>
        <w:tc>
          <w:tcPr>
            <w:tcW w:w="2200" w:type="dxa"/>
            <w:tcMar>
              <w:top w:w="20" w:type="dxa"/>
              <w:left w:w="20" w:type="dxa"/>
              <w:bottom w:w="20" w:type="dxa"/>
              <w:right w:w="20" w:type="dxa"/>
            </w:tcMar>
            <w:vAlign w:val="center"/>
            <w:hideMark/>
          </w:tcPr>
          <w:p w14:paraId="0F900FFA" w14:textId="77777777" w:rsidR="0041519B" w:rsidRPr="00CA0C2D" w:rsidRDefault="0041519B" w:rsidP="009A6218">
            <w:pPr>
              <w:pStyle w:val="movimento2"/>
              <w:rPr>
                <w:color w:val="002060"/>
              </w:rPr>
            </w:pPr>
            <w:r w:rsidRPr="00CA0C2D">
              <w:rPr>
                <w:color w:val="002060"/>
              </w:rPr>
              <w:t xml:space="preserve">(PIANACCIO) </w:t>
            </w:r>
          </w:p>
        </w:tc>
        <w:tc>
          <w:tcPr>
            <w:tcW w:w="800" w:type="dxa"/>
            <w:tcMar>
              <w:top w:w="20" w:type="dxa"/>
              <w:left w:w="20" w:type="dxa"/>
              <w:bottom w:w="20" w:type="dxa"/>
              <w:right w:w="20" w:type="dxa"/>
            </w:tcMar>
            <w:vAlign w:val="center"/>
            <w:hideMark/>
          </w:tcPr>
          <w:p w14:paraId="24C1AA56"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4B067C8"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E8A2285" w14:textId="77777777" w:rsidR="0041519B" w:rsidRPr="00CA0C2D" w:rsidRDefault="0041519B" w:rsidP="009A6218">
            <w:pPr>
              <w:pStyle w:val="movimento2"/>
              <w:rPr>
                <w:color w:val="002060"/>
              </w:rPr>
            </w:pPr>
            <w:r w:rsidRPr="00CA0C2D">
              <w:rPr>
                <w:color w:val="002060"/>
              </w:rPr>
              <w:t> </w:t>
            </w:r>
          </w:p>
        </w:tc>
      </w:tr>
    </w:tbl>
    <w:p w14:paraId="7981B019" w14:textId="77777777" w:rsidR="0041519B" w:rsidRPr="00CA0C2D" w:rsidRDefault="0041519B" w:rsidP="0041519B">
      <w:pPr>
        <w:pStyle w:val="breakline"/>
        <w:rPr>
          <w:color w:val="002060"/>
        </w:rPr>
      </w:pPr>
    </w:p>
    <w:p w14:paraId="7F4D9DD3" w14:textId="77777777" w:rsidR="0041519B" w:rsidRPr="00CA0C2D" w:rsidRDefault="0041519B" w:rsidP="0041519B">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5FAC9379" w14:textId="77777777" w:rsidR="0041519B" w:rsidRPr="00CA0C2D" w:rsidRDefault="0041519B" w:rsidP="0041519B">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7AA2717B" w14:textId="77777777" w:rsidR="0041519B" w:rsidRPr="00CA0C2D" w:rsidRDefault="0041519B" w:rsidP="0041519B">
      <w:pPr>
        <w:pStyle w:val="breakline"/>
        <w:rPr>
          <w:rFonts w:eastAsiaTheme="minorEastAsia"/>
          <w:color w:val="002060"/>
        </w:rPr>
      </w:pPr>
    </w:p>
    <w:p w14:paraId="44E8646F" w14:textId="77777777" w:rsidR="0041519B" w:rsidRPr="00CA0C2D" w:rsidRDefault="0041519B" w:rsidP="0041519B">
      <w:pPr>
        <w:pStyle w:val="titoloprinc0"/>
        <w:rPr>
          <w:color w:val="002060"/>
        </w:rPr>
      </w:pPr>
      <w:r w:rsidRPr="00CA0C2D">
        <w:rPr>
          <w:color w:val="002060"/>
        </w:rPr>
        <w:t>CLASSIFICA</w:t>
      </w:r>
    </w:p>
    <w:p w14:paraId="2261CDC5" w14:textId="77777777" w:rsidR="0041519B" w:rsidRPr="00CA0C2D" w:rsidRDefault="0041519B" w:rsidP="0041519B">
      <w:pPr>
        <w:pStyle w:val="breakline"/>
        <w:rPr>
          <w:color w:val="002060"/>
        </w:rPr>
      </w:pPr>
    </w:p>
    <w:p w14:paraId="1D1FB112" w14:textId="77777777" w:rsidR="0041519B" w:rsidRPr="00CA0C2D" w:rsidRDefault="0041519B" w:rsidP="0041519B">
      <w:pPr>
        <w:pStyle w:val="breakline"/>
        <w:rPr>
          <w:color w:val="002060"/>
        </w:rPr>
      </w:pPr>
    </w:p>
    <w:p w14:paraId="63D8C359" w14:textId="77777777" w:rsidR="0041519B" w:rsidRPr="00CA0C2D" w:rsidRDefault="0041519B" w:rsidP="0041519B">
      <w:pPr>
        <w:pStyle w:val="sottotitolocampionato10"/>
        <w:rPr>
          <w:color w:val="002060"/>
        </w:rPr>
      </w:pPr>
      <w:r w:rsidRPr="00CA0C2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123A888B"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B15EF"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53B2E"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C26E2"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C7768"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D9950"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F654E"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E59F8"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E6A05"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5FD15"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B0277" w14:textId="77777777" w:rsidR="0041519B" w:rsidRPr="00CA0C2D" w:rsidRDefault="0041519B" w:rsidP="009A6218">
            <w:pPr>
              <w:pStyle w:val="headertabella0"/>
              <w:rPr>
                <w:color w:val="002060"/>
              </w:rPr>
            </w:pPr>
            <w:r w:rsidRPr="00CA0C2D">
              <w:rPr>
                <w:color w:val="002060"/>
              </w:rPr>
              <w:t>PE</w:t>
            </w:r>
          </w:p>
        </w:tc>
      </w:tr>
      <w:tr w:rsidR="0041519B" w:rsidRPr="00CA0C2D" w14:paraId="55740C3F"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94F2E4" w14:textId="77777777" w:rsidR="0041519B" w:rsidRPr="00CA0C2D" w:rsidRDefault="0041519B" w:rsidP="009A6218">
            <w:pPr>
              <w:pStyle w:val="rowtabella0"/>
              <w:rPr>
                <w:color w:val="002060"/>
              </w:rPr>
            </w:pPr>
            <w:r w:rsidRPr="00CA0C2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1015" w14:textId="77777777" w:rsidR="0041519B" w:rsidRPr="00CA0C2D" w:rsidRDefault="0041519B" w:rsidP="009A6218">
            <w:pPr>
              <w:pStyle w:val="rowtabella0"/>
              <w:jc w:val="center"/>
              <w:rPr>
                <w:color w:val="002060"/>
              </w:rPr>
            </w:pPr>
            <w:r w:rsidRPr="00CA0C2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0EE1D"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AB5F"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A375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B2BE0"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0D95" w14:textId="77777777" w:rsidR="0041519B" w:rsidRPr="00CA0C2D" w:rsidRDefault="0041519B" w:rsidP="009A6218">
            <w:pPr>
              <w:pStyle w:val="rowtabella0"/>
              <w:jc w:val="center"/>
              <w:rPr>
                <w:color w:val="002060"/>
              </w:rPr>
            </w:pPr>
            <w:r w:rsidRPr="00CA0C2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90BD5" w14:textId="77777777" w:rsidR="0041519B" w:rsidRPr="00CA0C2D" w:rsidRDefault="0041519B" w:rsidP="009A6218">
            <w:pPr>
              <w:pStyle w:val="rowtabella0"/>
              <w:jc w:val="center"/>
              <w:rPr>
                <w:color w:val="002060"/>
              </w:rPr>
            </w:pPr>
            <w:r w:rsidRPr="00CA0C2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CA36" w14:textId="77777777" w:rsidR="0041519B" w:rsidRPr="00CA0C2D" w:rsidRDefault="0041519B" w:rsidP="009A6218">
            <w:pPr>
              <w:pStyle w:val="rowtabella0"/>
              <w:jc w:val="center"/>
              <w:rPr>
                <w:color w:val="002060"/>
              </w:rPr>
            </w:pPr>
            <w:r w:rsidRPr="00CA0C2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55FAB" w14:textId="77777777" w:rsidR="0041519B" w:rsidRPr="00CA0C2D" w:rsidRDefault="0041519B" w:rsidP="009A6218">
            <w:pPr>
              <w:pStyle w:val="rowtabella0"/>
              <w:jc w:val="center"/>
              <w:rPr>
                <w:color w:val="002060"/>
              </w:rPr>
            </w:pPr>
            <w:r w:rsidRPr="00CA0C2D">
              <w:rPr>
                <w:color w:val="002060"/>
              </w:rPr>
              <w:t>0</w:t>
            </w:r>
          </w:p>
        </w:tc>
      </w:tr>
      <w:tr w:rsidR="0041519B" w:rsidRPr="00CA0C2D" w14:paraId="12F1C91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6A0A8" w14:textId="77777777" w:rsidR="0041519B" w:rsidRPr="00CA0C2D" w:rsidRDefault="0041519B" w:rsidP="009A6218">
            <w:pPr>
              <w:pStyle w:val="rowtabella0"/>
              <w:rPr>
                <w:color w:val="002060"/>
              </w:rPr>
            </w:pPr>
            <w:r w:rsidRPr="00CA0C2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E29B7"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45C5"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6CD0"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1DA9"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BBC7"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1AF5D" w14:textId="77777777" w:rsidR="0041519B" w:rsidRPr="00CA0C2D" w:rsidRDefault="0041519B" w:rsidP="009A6218">
            <w:pPr>
              <w:pStyle w:val="rowtabella0"/>
              <w:jc w:val="center"/>
              <w:rPr>
                <w:color w:val="002060"/>
              </w:rPr>
            </w:pPr>
            <w:r w:rsidRPr="00CA0C2D">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1561B" w14:textId="77777777" w:rsidR="0041519B" w:rsidRPr="00CA0C2D" w:rsidRDefault="0041519B" w:rsidP="009A6218">
            <w:pPr>
              <w:pStyle w:val="rowtabella0"/>
              <w:jc w:val="center"/>
              <w:rPr>
                <w:color w:val="002060"/>
              </w:rPr>
            </w:pPr>
            <w:r w:rsidRPr="00CA0C2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230D" w14:textId="77777777" w:rsidR="0041519B" w:rsidRPr="00CA0C2D" w:rsidRDefault="0041519B" w:rsidP="009A6218">
            <w:pPr>
              <w:pStyle w:val="rowtabella0"/>
              <w:jc w:val="center"/>
              <w:rPr>
                <w:color w:val="002060"/>
              </w:rPr>
            </w:pPr>
            <w:r w:rsidRPr="00CA0C2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6A03" w14:textId="77777777" w:rsidR="0041519B" w:rsidRPr="00CA0C2D" w:rsidRDefault="0041519B" w:rsidP="009A6218">
            <w:pPr>
              <w:pStyle w:val="rowtabella0"/>
              <w:jc w:val="center"/>
              <w:rPr>
                <w:color w:val="002060"/>
              </w:rPr>
            </w:pPr>
            <w:r w:rsidRPr="00CA0C2D">
              <w:rPr>
                <w:color w:val="002060"/>
              </w:rPr>
              <w:t>0</w:t>
            </w:r>
          </w:p>
        </w:tc>
      </w:tr>
      <w:tr w:rsidR="0041519B" w:rsidRPr="00CA0C2D" w14:paraId="6EB68548"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BC1C38" w14:textId="77777777" w:rsidR="0041519B" w:rsidRPr="00CA0C2D" w:rsidRDefault="0041519B" w:rsidP="009A6218">
            <w:pPr>
              <w:pStyle w:val="rowtabella0"/>
              <w:rPr>
                <w:color w:val="002060"/>
              </w:rPr>
            </w:pPr>
            <w:r w:rsidRPr="00CA0C2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7845" w14:textId="77777777" w:rsidR="0041519B" w:rsidRPr="00CA0C2D" w:rsidRDefault="0041519B" w:rsidP="009A6218">
            <w:pPr>
              <w:pStyle w:val="rowtabella0"/>
              <w:jc w:val="center"/>
              <w:rPr>
                <w:color w:val="002060"/>
              </w:rPr>
            </w:pPr>
            <w:r w:rsidRPr="00CA0C2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C66F"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E623A"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ECA2"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1172"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AFFEE" w14:textId="77777777" w:rsidR="0041519B" w:rsidRPr="00CA0C2D" w:rsidRDefault="0041519B" w:rsidP="009A6218">
            <w:pPr>
              <w:pStyle w:val="rowtabella0"/>
              <w:jc w:val="center"/>
              <w:rPr>
                <w:color w:val="002060"/>
              </w:rPr>
            </w:pPr>
            <w:r w:rsidRPr="00CA0C2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2C2C" w14:textId="77777777" w:rsidR="0041519B" w:rsidRPr="00CA0C2D" w:rsidRDefault="0041519B" w:rsidP="009A6218">
            <w:pPr>
              <w:pStyle w:val="rowtabella0"/>
              <w:jc w:val="center"/>
              <w:rPr>
                <w:color w:val="002060"/>
              </w:rPr>
            </w:pPr>
            <w:r w:rsidRPr="00CA0C2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5E3C"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C243A" w14:textId="77777777" w:rsidR="0041519B" w:rsidRPr="00CA0C2D" w:rsidRDefault="0041519B" w:rsidP="009A6218">
            <w:pPr>
              <w:pStyle w:val="rowtabella0"/>
              <w:jc w:val="center"/>
              <w:rPr>
                <w:color w:val="002060"/>
              </w:rPr>
            </w:pPr>
            <w:r w:rsidRPr="00CA0C2D">
              <w:rPr>
                <w:color w:val="002060"/>
              </w:rPr>
              <w:t>0</w:t>
            </w:r>
          </w:p>
        </w:tc>
      </w:tr>
      <w:tr w:rsidR="0041519B" w:rsidRPr="00CA0C2D" w14:paraId="001B4953"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40E8B" w14:textId="77777777" w:rsidR="0041519B" w:rsidRPr="00CA0C2D" w:rsidRDefault="0041519B" w:rsidP="009A6218">
            <w:pPr>
              <w:pStyle w:val="rowtabella0"/>
              <w:rPr>
                <w:color w:val="002060"/>
              </w:rPr>
            </w:pPr>
            <w:r w:rsidRPr="00CA0C2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EE035" w14:textId="77777777" w:rsidR="0041519B" w:rsidRPr="00CA0C2D" w:rsidRDefault="0041519B" w:rsidP="009A6218">
            <w:pPr>
              <w:pStyle w:val="rowtabella0"/>
              <w:jc w:val="center"/>
              <w:rPr>
                <w:color w:val="002060"/>
              </w:rPr>
            </w:pPr>
            <w:r w:rsidRPr="00CA0C2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C38E2"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EF198"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73699"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67861"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F130" w14:textId="77777777" w:rsidR="0041519B" w:rsidRPr="00CA0C2D" w:rsidRDefault="0041519B" w:rsidP="009A6218">
            <w:pPr>
              <w:pStyle w:val="rowtabella0"/>
              <w:jc w:val="center"/>
              <w:rPr>
                <w:color w:val="002060"/>
              </w:rPr>
            </w:pPr>
            <w:r w:rsidRPr="00CA0C2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9102" w14:textId="77777777" w:rsidR="0041519B" w:rsidRPr="00CA0C2D" w:rsidRDefault="0041519B" w:rsidP="009A6218">
            <w:pPr>
              <w:pStyle w:val="rowtabella0"/>
              <w:jc w:val="center"/>
              <w:rPr>
                <w:color w:val="002060"/>
              </w:rPr>
            </w:pPr>
            <w:r w:rsidRPr="00CA0C2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DA03"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06839" w14:textId="77777777" w:rsidR="0041519B" w:rsidRPr="00CA0C2D" w:rsidRDefault="0041519B" w:rsidP="009A6218">
            <w:pPr>
              <w:pStyle w:val="rowtabella0"/>
              <w:jc w:val="center"/>
              <w:rPr>
                <w:color w:val="002060"/>
              </w:rPr>
            </w:pPr>
            <w:r w:rsidRPr="00CA0C2D">
              <w:rPr>
                <w:color w:val="002060"/>
              </w:rPr>
              <w:t>0</w:t>
            </w:r>
          </w:p>
        </w:tc>
      </w:tr>
      <w:tr w:rsidR="0041519B" w:rsidRPr="00CA0C2D" w14:paraId="4F7F9F1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896F2" w14:textId="77777777" w:rsidR="0041519B" w:rsidRPr="00CA0C2D" w:rsidRDefault="0041519B" w:rsidP="009A6218">
            <w:pPr>
              <w:pStyle w:val="rowtabella0"/>
              <w:rPr>
                <w:color w:val="002060"/>
              </w:rPr>
            </w:pPr>
            <w:r w:rsidRPr="00CA0C2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98AE" w14:textId="77777777" w:rsidR="0041519B" w:rsidRPr="00CA0C2D" w:rsidRDefault="0041519B" w:rsidP="009A6218">
            <w:pPr>
              <w:pStyle w:val="rowtabella0"/>
              <w:jc w:val="center"/>
              <w:rPr>
                <w:color w:val="002060"/>
              </w:rPr>
            </w:pPr>
            <w:r w:rsidRPr="00CA0C2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54079"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74610"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7A111"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AC711"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3B25C" w14:textId="77777777" w:rsidR="0041519B" w:rsidRPr="00CA0C2D" w:rsidRDefault="0041519B" w:rsidP="009A6218">
            <w:pPr>
              <w:pStyle w:val="rowtabella0"/>
              <w:jc w:val="center"/>
              <w:rPr>
                <w:color w:val="002060"/>
              </w:rPr>
            </w:pPr>
            <w:r w:rsidRPr="00CA0C2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E75CD" w14:textId="77777777" w:rsidR="0041519B" w:rsidRPr="00CA0C2D" w:rsidRDefault="0041519B" w:rsidP="009A6218">
            <w:pPr>
              <w:pStyle w:val="rowtabella0"/>
              <w:jc w:val="center"/>
              <w:rPr>
                <w:color w:val="002060"/>
              </w:rPr>
            </w:pPr>
            <w:r w:rsidRPr="00CA0C2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EF0D"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7454" w14:textId="77777777" w:rsidR="0041519B" w:rsidRPr="00CA0C2D" w:rsidRDefault="0041519B" w:rsidP="009A6218">
            <w:pPr>
              <w:pStyle w:val="rowtabella0"/>
              <w:jc w:val="center"/>
              <w:rPr>
                <w:color w:val="002060"/>
              </w:rPr>
            </w:pPr>
            <w:r w:rsidRPr="00CA0C2D">
              <w:rPr>
                <w:color w:val="002060"/>
              </w:rPr>
              <w:t>0</w:t>
            </w:r>
          </w:p>
        </w:tc>
      </w:tr>
      <w:tr w:rsidR="0041519B" w:rsidRPr="00CA0C2D" w14:paraId="6DEE500A"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7B648" w14:textId="77777777" w:rsidR="0041519B" w:rsidRPr="00CA0C2D" w:rsidRDefault="0041519B" w:rsidP="009A6218">
            <w:pPr>
              <w:pStyle w:val="rowtabella0"/>
              <w:rPr>
                <w:color w:val="002060"/>
              </w:rPr>
            </w:pPr>
            <w:r w:rsidRPr="00CA0C2D">
              <w:rPr>
                <w:color w:val="002060"/>
              </w:rPr>
              <w:lastRenderedPageBreak/>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E271"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3CD4F"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3BC0"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E561"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8FA9"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7FC92" w14:textId="77777777" w:rsidR="0041519B" w:rsidRPr="00CA0C2D" w:rsidRDefault="0041519B" w:rsidP="009A6218">
            <w:pPr>
              <w:pStyle w:val="rowtabella0"/>
              <w:jc w:val="center"/>
              <w:rPr>
                <w:color w:val="002060"/>
              </w:rPr>
            </w:pPr>
            <w:r w:rsidRPr="00CA0C2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12D08" w14:textId="77777777" w:rsidR="0041519B" w:rsidRPr="00CA0C2D" w:rsidRDefault="0041519B" w:rsidP="009A6218">
            <w:pPr>
              <w:pStyle w:val="rowtabella0"/>
              <w:jc w:val="center"/>
              <w:rPr>
                <w:color w:val="002060"/>
              </w:rPr>
            </w:pPr>
            <w:r w:rsidRPr="00CA0C2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440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9C42" w14:textId="77777777" w:rsidR="0041519B" w:rsidRPr="00CA0C2D" w:rsidRDefault="0041519B" w:rsidP="009A6218">
            <w:pPr>
              <w:pStyle w:val="rowtabella0"/>
              <w:jc w:val="center"/>
              <w:rPr>
                <w:color w:val="002060"/>
              </w:rPr>
            </w:pPr>
            <w:r w:rsidRPr="00CA0C2D">
              <w:rPr>
                <w:color w:val="002060"/>
              </w:rPr>
              <w:t>0</w:t>
            </w:r>
          </w:p>
        </w:tc>
      </w:tr>
      <w:tr w:rsidR="0041519B" w:rsidRPr="00CA0C2D" w14:paraId="0C1CBCBE"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17515" w14:textId="77777777" w:rsidR="0041519B" w:rsidRPr="00CA0C2D" w:rsidRDefault="0041519B" w:rsidP="009A6218">
            <w:pPr>
              <w:pStyle w:val="rowtabella0"/>
              <w:rPr>
                <w:color w:val="002060"/>
              </w:rPr>
            </w:pPr>
            <w:r w:rsidRPr="00CA0C2D">
              <w:rPr>
                <w:color w:val="002060"/>
              </w:rPr>
              <w:t xml:space="preserve">G.S. AUDAX 1970 </w:t>
            </w:r>
            <w:proofErr w:type="gramStart"/>
            <w:r w:rsidRPr="00CA0C2D">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5A4BD"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8EAC"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7362C"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2014"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A743"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282E5" w14:textId="77777777" w:rsidR="0041519B" w:rsidRPr="00CA0C2D" w:rsidRDefault="0041519B" w:rsidP="009A6218">
            <w:pPr>
              <w:pStyle w:val="rowtabella0"/>
              <w:jc w:val="center"/>
              <w:rPr>
                <w:color w:val="002060"/>
              </w:rPr>
            </w:pPr>
            <w:r w:rsidRPr="00CA0C2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43E98" w14:textId="77777777" w:rsidR="0041519B" w:rsidRPr="00CA0C2D" w:rsidRDefault="0041519B" w:rsidP="009A6218">
            <w:pPr>
              <w:pStyle w:val="rowtabella0"/>
              <w:jc w:val="center"/>
              <w:rPr>
                <w:color w:val="002060"/>
              </w:rPr>
            </w:pPr>
            <w:r w:rsidRPr="00CA0C2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17EC"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C9640" w14:textId="77777777" w:rsidR="0041519B" w:rsidRPr="00CA0C2D" w:rsidRDefault="0041519B" w:rsidP="009A6218">
            <w:pPr>
              <w:pStyle w:val="rowtabella0"/>
              <w:jc w:val="center"/>
              <w:rPr>
                <w:color w:val="002060"/>
              </w:rPr>
            </w:pPr>
            <w:r w:rsidRPr="00CA0C2D">
              <w:rPr>
                <w:color w:val="002060"/>
              </w:rPr>
              <w:t>0</w:t>
            </w:r>
          </w:p>
        </w:tc>
      </w:tr>
      <w:tr w:rsidR="0041519B" w:rsidRPr="00CA0C2D" w14:paraId="271D9B5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16DEF" w14:textId="77777777" w:rsidR="0041519B" w:rsidRPr="00CA0C2D" w:rsidRDefault="0041519B" w:rsidP="009A6218">
            <w:pPr>
              <w:pStyle w:val="rowtabella0"/>
              <w:rPr>
                <w:color w:val="002060"/>
              </w:rPr>
            </w:pPr>
            <w:r w:rsidRPr="00CA0C2D">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34A69"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A56CB"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6982"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902C"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A9B2"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1F6F7" w14:textId="77777777" w:rsidR="0041519B" w:rsidRPr="00CA0C2D" w:rsidRDefault="0041519B" w:rsidP="009A6218">
            <w:pPr>
              <w:pStyle w:val="rowtabella0"/>
              <w:jc w:val="center"/>
              <w:rPr>
                <w:color w:val="002060"/>
              </w:rPr>
            </w:pPr>
            <w:r w:rsidRPr="00CA0C2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51BF" w14:textId="77777777" w:rsidR="0041519B" w:rsidRPr="00CA0C2D" w:rsidRDefault="0041519B" w:rsidP="009A6218">
            <w:pPr>
              <w:pStyle w:val="rowtabella0"/>
              <w:jc w:val="center"/>
              <w:rPr>
                <w:color w:val="002060"/>
              </w:rPr>
            </w:pPr>
            <w:r w:rsidRPr="00CA0C2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FB81"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6C03" w14:textId="77777777" w:rsidR="0041519B" w:rsidRPr="00CA0C2D" w:rsidRDefault="0041519B" w:rsidP="009A6218">
            <w:pPr>
              <w:pStyle w:val="rowtabella0"/>
              <w:jc w:val="center"/>
              <w:rPr>
                <w:color w:val="002060"/>
              </w:rPr>
            </w:pPr>
            <w:r w:rsidRPr="00CA0C2D">
              <w:rPr>
                <w:color w:val="002060"/>
              </w:rPr>
              <w:t>0</w:t>
            </w:r>
          </w:p>
        </w:tc>
      </w:tr>
      <w:tr w:rsidR="0041519B" w:rsidRPr="00CA0C2D" w14:paraId="45C00BC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E0452" w14:textId="77777777" w:rsidR="0041519B" w:rsidRPr="00CA0C2D" w:rsidRDefault="0041519B" w:rsidP="009A6218">
            <w:pPr>
              <w:pStyle w:val="rowtabella0"/>
              <w:rPr>
                <w:color w:val="002060"/>
              </w:rPr>
            </w:pPr>
            <w:r w:rsidRPr="00CA0C2D">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86D9"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EA21"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CFC7"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CC53"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D6D7D"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0603" w14:textId="77777777" w:rsidR="0041519B" w:rsidRPr="00CA0C2D" w:rsidRDefault="0041519B" w:rsidP="009A6218">
            <w:pPr>
              <w:pStyle w:val="rowtabella0"/>
              <w:jc w:val="center"/>
              <w:rPr>
                <w:color w:val="002060"/>
              </w:rPr>
            </w:pPr>
            <w:r w:rsidRPr="00CA0C2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845F" w14:textId="77777777" w:rsidR="0041519B" w:rsidRPr="00CA0C2D" w:rsidRDefault="0041519B" w:rsidP="009A6218">
            <w:pPr>
              <w:pStyle w:val="rowtabella0"/>
              <w:jc w:val="center"/>
              <w:rPr>
                <w:color w:val="002060"/>
              </w:rPr>
            </w:pPr>
            <w:r w:rsidRPr="00CA0C2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7FDD6"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E5F8" w14:textId="77777777" w:rsidR="0041519B" w:rsidRPr="00CA0C2D" w:rsidRDefault="0041519B" w:rsidP="009A6218">
            <w:pPr>
              <w:pStyle w:val="rowtabella0"/>
              <w:jc w:val="center"/>
              <w:rPr>
                <w:color w:val="002060"/>
              </w:rPr>
            </w:pPr>
            <w:r w:rsidRPr="00CA0C2D">
              <w:rPr>
                <w:color w:val="002060"/>
              </w:rPr>
              <w:t>0</w:t>
            </w:r>
          </w:p>
        </w:tc>
      </w:tr>
      <w:tr w:rsidR="0041519B" w:rsidRPr="00CA0C2D" w14:paraId="35E6A3B7"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916D7E" w14:textId="77777777" w:rsidR="0041519B" w:rsidRPr="00CA0C2D" w:rsidRDefault="0041519B" w:rsidP="009A6218">
            <w:pPr>
              <w:pStyle w:val="rowtabella0"/>
              <w:rPr>
                <w:color w:val="002060"/>
              </w:rPr>
            </w:pPr>
            <w:r w:rsidRPr="00CA0C2D">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2798E"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FCF4"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DD13E"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FEA1"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54ECA"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6F3B"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E7BA" w14:textId="77777777" w:rsidR="0041519B" w:rsidRPr="00CA0C2D" w:rsidRDefault="0041519B" w:rsidP="009A6218">
            <w:pPr>
              <w:pStyle w:val="rowtabella0"/>
              <w:jc w:val="center"/>
              <w:rPr>
                <w:color w:val="002060"/>
              </w:rPr>
            </w:pPr>
            <w:r w:rsidRPr="00CA0C2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9460"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FD7F" w14:textId="77777777" w:rsidR="0041519B" w:rsidRPr="00CA0C2D" w:rsidRDefault="0041519B" w:rsidP="009A6218">
            <w:pPr>
              <w:pStyle w:val="rowtabella0"/>
              <w:jc w:val="center"/>
              <w:rPr>
                <w:color w:val="002060"/>
              </w:rPr>
            </w:pPr>
            <w:r w:rsidRPr="00CA0C2D">
              <w:rPr>
                <w:color w:val="002060"/>
              </w:rPr>
              <w:t>0</w:t>
            </w:r>
          </w:p>
        </w:tc>
      </w:tr>
      <w:tr w:rsidR="0041519B" w:rsidRPr="00CA0C2D" w14:paraId="4C2439C5"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36E42" w14:textId="77777777" w:rsidR="0041519B" w:rsidRPr="00CA0C2D" w:rsidRDefault="0041519B" w:rsidP="009A6218">
            <w:pPr>
              <w:pStyle w:val="rowtabella0"/>
              <w:rPr>
                <w:color w:val="002060"/>
              </w:rPr>
            </w:pPr>
            <w:r w:rsidRPr="00CA0C2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9BE75"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C584E"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4A551"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6ED5D"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F9EE"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CDDB9" w14:textId="77777777" w:rsidR="0041519B" w:rsidRPr="00CA0C2D" w:rsidRDefault="0041519B" w:rsidP="009A6218">
            <w:pPr>
              <w:pStyle w:val="rowtabella0"/>
              <w:jc w:val="center"/>
              <w:rPr>
                <w:color w:val="002060"/>
              </w:rPr>
            </w:pPr>
            <w:r w:rsidRPr="00CA0C2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3003C" w14:textId="77777777" w:rsidR="0041519B" w:rsidRPr="00CA0C2D" w:rsidRDefault="0041519B" w:rsidP="009A6218">
            <w:pPr>
              <w:pStyle w:val="rowtabella0"/>
              <w:jc w:val="center"/>
              <w:rPr>
                <w:color w:val="002060"/>
              </w:rPr>
            </w:pPr>
            <w:r w:rsidRPr="00CA0C2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CEB92"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F77C" w14:textId="77777777" w:rsidR="0041519B" w:rsidRPr="00CA0C2D" w:rsidRDefault="0041519B" w:rsidP="009A6218">
            <w:pPr>
              <w:pStyle w:val="rowtabella0"/>
              <w:jc w:val="center"/>
              <w:rPr>
                <w:color w:val="002060"/>
              </w:rPr>
            </w:pPr>
            <w:r w:rsidRPr="00CA0C2D">
              <w:rPr>
                <w:color w:val="002060"/>
              </w:rPr>
              <w:t>0</w:t>
            </w:r>
          </w:p>
        </w:tc>
      </w:tr>
      <w:tr w:rsidR="0041519B" w:rsidRPr="00CA0C2D" w14:paraId="6EDB504F"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C91FB9" w14:textId="77777777" w:rsidR="0041519B" w:rsidRPr="00CA0C2D" w:rsidRDefault="0041519B" w:rsidP="009A6218">
            <w:pPr>
              <w:pStyle w:val="rowtabella0"/>
              <w:rPr>
                <w:color w:val="002060"/>
              </w:rPr>
            </w:pPr>
            <w:r w:rsidRPr="00CA0C2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B7ED"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D004"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3040"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2D865"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49008"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47C4" w14:textId="77777777" w:rsidR="0041519B" w:rsidRPr="00CA0C2D" w:rsidRDefault="0041519B" w:rsidP="009A6218">
            <w:pPr>
              <w:pStyle w:val="rowtabella0"/>
              <w:jc w:val="center"/>
              <w:rPr>
                <w:color w:val="002060"/>
              </w:rPr>
            </w:pPr>
            <w:r w:rsidRPr="00CA0C2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0146" w14:textId="77777777" w:rsidR="0041519B" w:rsidRPr="00CA0C2D" w:rsidRDefault="0041519B" w:rsidP="009A6218">
            <w:pPr>
              <w:pStyle w:val="rowtabella0"/>
              <w:jc w:val="center"/>
              <w:rPr>
                <w:color w:val="002060"/>
              </w:rPr>
            </w:pPr>
            <w:r w:rsidRPr="00CA0C2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99074"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78A8E" w14:textId="77777777" w:rsidR="0041519B" w:rsidRPr="00CA0C2D" w:rsidRDefault="0041519B" w:rsidP="009A6218">
            <w:pPr>
              <w:pStyle w:val="rowtabella0"/>
              <w:jc w:val="center"/>
              <w:rPr>
                <w:color w:val="002060"/>
              </w:rPr>
            </w:pPr>
            <w:r w:rsidRPr="00CA0C2D">
              <w:rPr>
                <w:color w:val="002060"/>
              </w:rPr>
              <w:t>0</w:t>
            </w:r>
          </w:p>
        </w:tc>
      </w:tr>
      <w:tr w:rsidR="0041519B" w:rsidRPr="00CA0C2D" w14:paraId="2BB1FA6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4E806" w14:textId="77777777" w:rsidR="0041519B" w:rsidRPr="00CA0C2D" w:rsidRDefault="0041519B" w:rsidP="009A6218">
            <w:pPr>
              <w:pStyle w:val="rowtabella0"/>
              <w:rPr>
                <w:color w:val="002060"/>
              </w:rPr>
            </w:pPr>
            <w:r w:rsidRPr="00CA0C2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1BCD"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5576C"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79CCF"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76B1F"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54766"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E44D" w14:textId="77777777" w:rsidR="0041519B" w:rsidRPr="00CA0C2D" w:rsidRDefault="0041519B" w:rsidP="009A6218">
            <w:pPr>
              <w:pStyle w:val="rowtabella0"/>
              <w:jc w:val="center"/>
              <w:rPr>
                <w:color w:val="002060"/>
              </w:rPr>
            </w:pPr>
            <w:r w:rsidRPr="00CA0C2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4C6A" w14:textId="77777777" w:rsidR="0041519B" w:rsidRPr="00CA0C2D" w:rsidRDefault="0041519B" w:rsidP="009A6218">
            <w:pPr>
              <w:pStyle w:val="rowtabella0"/>
              <w:jc w:val="center"/>
              <w:rPr>
                <w:color w:val="002060"/>
              </w:rPr>
            </w:pPr>
            <w:r w:rsidRPr="00CA0C2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774AB"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3AF1F" w14:textId="77777777" w:rsidR="0041519B" w:rsidRPr="00CA0C2D" w:rsidRDefault="0041519B" w:rsidP="009A6218">
            <w:pPr>
              <w:pStyle w:val="rowtabella0"/>
              <w:jc w:val="center"/>
              <w:rPr>
                <w:color w:val="002060"/>
              </w:rPr>
            </w:pPr>
            <w:r w:rsidRPr="00CA0C2D">
              <w:rPr>
                <w:color w:val="002060"/>
              </w:rPr>
              <w:t>0</w:t>
            </w:r>
          </w:p>
        </w:tc>
      </w:tr>
      <w:tr w:rsidR="0041519B" w:rsidRPr="00CA0C2D" w14:paraId="466C165B"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E0E9FB" w14:textId="77777777" w:rsidR="0041519B" w:rsidRPr="00CA0C2D" w:rsidRDefault="0041519B" w:rsidP="009A6218">
            <w:pPr>
              <w:pStyle w:val="rowtabella0"/>
              <w:rPr>
                <w:color w:val="002060"/>
              </w:rPr>
            </w:pPr>
            <w:r w:rsidRPr="00CA0C2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D3FD8"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6E608"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B354"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441B"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88830"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D851C" w14:textId="77777777" w:rsidR="0041519B" w:rsidRPr="00CA0C2D" w:rsidRDefault="0041519B" w:rsidP="009A6218">
            <w:pPr>
              <w:pStyle w:val="rowtabella0"/>
              <w:jc w:val="center"/>
              <w:rPr>
                <w:color w:val="002060"/>
              </w:rPr>
            </w:pPr>
            <w:r w:rsidRPr="00CA0C2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5DAF" w14:textId="77777777" w:rsidR="0041519B" w:rsidRPr="00CA0C2D" w:rsidRDefault="0041519B" w:rsidP="009A6218">
            <w:pPr>
              <w:pStyle w:val="rowtabella0"/>
              <w:jc w:val="center"/>
              <w:rPr>
                <w:color w:val="002060"/>
              </w:rPr>
            </w:pPr>
            <w:r w:rsidRPr="00CA0C2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EC9A"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78453" w14:textId="77777777" w:rsidR="0041519B" w:rsidRPr="00CA0C2D" w:rsidRDefault="0041519B" w:rsidP="009A6218">
            <w:pPr>
              <w:pStyle w:val="rowtabella0"/>
              <w:jc w:val="center"/>
              <w:rPr>
                <w:color w:val="002060"/>
              </w:rPr>
            </w:pPr>
            <w:r w:rsidRPr="00CA0C2D">
              <w:rPr>
                <w:color w:val="002060"/>
              </w:rPr>
              <w:t>0</w:t>
            </w:r>
          </w:p>
        </w:tc>
      </w:tr>
    </w:tbl>
    <w:p w14:paraId="3BA26F5C" w14:textId="77777777" w:rsidR="0041519B" w:rsidRPr="00CA0C2D" w:rsidRDefault="0041519B" w:rsidP="0041519B">
      <w:pPr>
        <w:pStyle w:val="breakline"/>
        <w:rPr>
          <w:color w:val="002060"/>
        </w:rPr>
      </w:pPr>
    </w:p>
    <w:p w14:paraId="6196EF24" w14:textId="77777777" w:rsidR="0041519B" w:rsidRPr="00CA0C2D" w:rsidRDefault="0041519B" w:rsidP="0041519B">
      <w:pPr>
        <w:pStyle w:val="titoloprinc0"/>
        <w:rPr>
          <w:color w:val="002060"/>
        </w:rPr>
      </w:pPr>
      <w:r w:rsidRPr="00CA0C2D">
        <w:rPr>
          <w:color w:val="002060"/>
        </w:rPr>
        <w:t>PROGRAMMA GARE</w:t>
      </w:r>
    </w:p>
    <w:p w14:paraId="7661264B" w14:textId="77777777" w:rsidR="0041519B" w:rsidRPr="00CA0C2D" w:rsidRDefault="0041519B" w:rsidP="0041519B">
      <w:pPr>
        <w:pStyle w:val="breakline"/>
        <w:rPr>
          <w:color w:val="002060"/>
        </w:rPr>
      </w:pPr>
    </w:p>
    <w:p w14:paraId="080712DF" w14:textId="77777777" w:rsidR="0041519B" w:rsidRPr="00CA0C2D" w:rsidRDefault="0041519B" w:rsidP="0041519B">
      <w:pPr>
        <w:pStyle w:val="sottotitolocampionato10"/>
        <w:rPr>
          <w:color w:val="002060"/>
        </w:rPr>
      </w:pPr>
      <w:r w:rsidRPr="00CA0C2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2"/>
        <w:gridCol w:w="385"/>
        <w:gridCol w:w="898"/>
        <w:gridCol w:w="1176"/>
        <w:gridCol w:w="1556"/>
        <w:gridCol w:w="1556"/>
      </w:tblGrid>
      <w:tr w:rsidR="0041519B" w:rsidRPr="00CA0C2D" w14:paraId="5629460A"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B9FCD"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E2415"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B24B3"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BD686"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190F3"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26B94"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5FA89"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2D425A8A"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70D989" w14:textId="77777777" w:rsidR="0041519B" w:rsidRPr="00CA0C2D" w:rsidRDefault="0041519B" w:rsidP="009A6218">
            <w:pPr>
              <w:pStyle w:val="rowtabella0"/>
              <w:rPr>
                <w:color w:val="002060"/>
              </w:rPr>
            </w:pPr>
            <w:r w:rsidRPr="00CA0C2D">
              <w:rPr>
                <w:color w:val="002060"/>
              </w:rPr>
              <w:t xml:space="preserve">AUDAX 1970 </w:t>
            </w:r>
            <w:proofErr w:type="gramStart"/>
            <w:r w:rsidRPr="00CA0C2D">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5FF75" w14:textId="77777777" w:rsidR="0041519B" w:rsidRPr="00CA0C2D" w:rsidRDefault="0041519B" w:rsidP="009A6218">
            <w:pPr>
              <w:pStyle w:val="rowtabella0"/>
              <w:rPr>
                <w:color w:val="002060"/>
              </w:rPr>
            </w:pPr>
            <w:r w:rsidRPr="00CA0C2D">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62F87"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A29FB" w14:textId="77777777" w:rsidR="0041519B" w:rsidRPr="00CA0C2D" w:rsidRDefault="0041519B" w:rsidP="009A6218">
            <w:pPr>
              <w:pStyle w:val="rowtabella0"/>
              <w:rPr>
                <w:color w:val="002060"/>
              </w:rPr>
            </w:pPr>
            <w:r w:rsidRPr="00CA0C2D">
              <w:rPr>
                <w:color w:val="002060"/>
              </w:rPr>
              <w:t>11/03/2022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95727" w14:textId="77777777" w:rsidR="0041519B" w:rsidRPr="00CA0C2D" w:rsidRDefault="0041519B" w:rsidP="009A6218">
            <w:pPr>
              <w:pStyle w:val="rowtabella0"/>
              <w:rPr>
                <w:color w:val="002060"/>
              </w:rPr>
            </w:pPr>
            <w:r w:rsidRPr="00CA0C2D">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14C42" w14:textId="77777777" w:rsidR="0041519B" w:rsidRPr="00CA0C2D" w:rsidRDefault="0041519B" w:rsidP="009A6218">
            <w:pPr>
              <w:pStyle w:val="rowtabella0"/>
              <w:rPr>
                <w:color w:val="002060"/>
              </w:rPr>
            </w:pPr>
            <w:r w:rsidRPr="00CA0C2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758B2" w14:textId="77777777" w:rsidR="0041519B" w:rsidRPr="00CA0C2D" w:rsidRDefault="0041519B" w:rsidP="009A6218">
            <w:pPr>
              <w:pStyle w:val="rowtabella0"/>
              <w:rPr>
                <w:color w:val="002060"/>
              </w:rPr>
            </w:pPr>
            <w:r w:rsidRPr="00CA0C2D">
              <w:rPr>
                <w:color w:val="002060"/>
              </w:rPr>
              <w:t>VIA CAPANNA SNC</w:t>
            </w:r>
          </w:p>
        </w:tc>
      </w:tr>
      <w:tr w:rsidR="0041519B" w:rsidRPr="00CA0C2D" w14:paraId="6B434C98"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982A9C" w14:textId="77777777" w:rsidR="0041519B" w:rsidRPr="00CA0C2D" w:rsidRDefault="0041519B" w:rsidP="009A6218">
            <w:pPr>
              <w:pStyle w:val="rowtabella0"/>
              <w:rPr>
                <w:color w:val="002060"/>
              </w:rPr>
            </w:pPr>
            <w:r w:rsidRPr="00CA0C2D">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A791A5" w14:textId="77777777" w:rsidR="0041519B" w:rsidRPr="00CA0C2D" w:rsidRDefault="0041519B" w:rsidP="009A6218">
            <w:pPr>
              <w:pStyle w:val="rowtabella0"/>
              <w:rPr>
                <w:color w:val="002060"/>
              </w:rPr>
            </w:pPr>
            <w:r w:rsidRPr="00CA0C2D">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8B1ACB"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8FABE6" w14:textId="77777777" w:rsidR="0041519B" w:rsidRPr="00CA0C2D" w:rsidRDefault="0041519B" w:rsidP="009A6218">
            <w:pPr>
              <w:pStyle w:val="rowtabella0"/>
              <w:rPr>
                <w:color w:val="002060"/>
              </w:rPr>
            </w:pPr>
            <w:r w:rsidRPr="00CA0C2D">
              <w:rPr>
                <w:color w:val="002060"/>
              </w:rPr>
              <w:t>11/03/2022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C25B57" w14:textId="77777777" w:rsidR="0041519B" w:rsidRPr="00CA0C2D" w:rsidRDefault="0041519B" w:rsidP="009A6218">
            <w:pPr>
              <w:pStyle w:val="rowtabella0"/>
              <w:rPr>
                <w:color w:val="002060"/>
              </w:rPr>
            </w:pPr>
            <w:r w:rsidRPr="00CA0C2D">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36E8B4" w14:textId="77777777" w:rsidR="0041519B" w:rsidRPr="00CA0C2D" w:rsidRDefault="0041519B" w:rsidP="009A6218">
            <w:pPr>
              <w:pStyle w:val="rowtabella0"/>
              <w:rPr>
                <w:color w:val="002060"/>
              </w:rPr>
            </w:pPr>
            <w:r w:rsidRPr="00CA0C2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8A21E6" w14:textId="77777777" w:rsidR="0041519B" w:rsidRPr="00CA0C2D" w:rsidRDefault="0041519B" w:rsidP="009A6218">
            <w:pPr>
              <w:pStyle w:val="rowtabella0"/>
              <w:rPr>
                <w:color w:val="002060"/>
              </w:rPr>
            </w:pPr>
            <w:r w:rsidRPr="00CA0C2D">
              <w:rPr>
                <w:color w:val="002060"/>
              </w:rPr>
              <w:t>VIA FRATELLI CERVI</w:t>
            </w:r>
          </w:p>
        </w:tc>
      </w:tr>
      <w:tr w:rsidR="0041519B" w:rsidRPr="00CA0C2D" w14:paraId="57153F1B"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DE4D78" w14:textId="77777777" w:rsidR="0041519B" w:rsidRPr="00CA0C2D" w:rsidRDefault="0041519B" w:rsidP="009A6218">
            <w:pPr>
              <w:pStyle w:val="rowtabella0"/>
              <w:rPr>
                <w:color w:val="002060"/>
              </w:rPr>
            </w:pPr>
            <w:r w:rsidRPr="00CA0C2D">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4EBDF2" w14:textId="77777777" w:rsidR="0041519B" w:rsidRPr="00CA0C2D" w:rsidRDefault="0041519B" w:rsidP="009A6218">
            <w:pPr>
              <w:pStyle w:val="rowtabella0"/>
              <w:rPr>
                <w:color w:val="002060"/>
              </w:rPr>
            </w:pPr>
            <w:r w:rsidRPr="00CA0C2D">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D9E673"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6A9514" w14:textId="77777777" w:rsidR="0041519B" w:rsidRPr="00CA0C2D" w:rsidRDefault="0041519B" w:rsidP="009A6218">
            <w:pPr>
              <w:pStyle w:val="rowtabella0"/>
              <w:rPr>
                <w:color w:val="002060"/>
              </w:rPr>
            </w:pPr>
            <w:r w:rsidRPr="00CA0C2D">
              <w:rPr>
                <w:color w:val="002060"/>
              </w:rPr>
              <w:t>11/03/2022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E60F29" w14:textId="77777777" w:rsidR="0041519B" w:rsidRPr="00CA0C2D" w:rsidRDefault="0041519B" w:rsidP="009A6218">
            <w:pPr>
              <w:pStyle w:val="rowtabella0"/>
              <w:rPr>
                <w:color w:val="002060"/>
              </w:rPr>
            </w:pPr>
            <w:r w:rsidRPr="00CA0C2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E06B25" w14:textId="77777777" w:rsidR="0041519B" w:rsidRPr="00CA0C2D" w:rsidRDefault="0041519B" w:rsidP="009A6218">
            <w:pPr>
              <w:pStyle w:val="rowtabella0"/>
              <w:rPr>
                <w:color w:val="002060"/>
              </w:rPr>
            </w:pPr>
            <w:r w:rsidRPr="00CA0C2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B1659" w14:textId="77777777" w:rsidR="0041519B" w:rsidRPr="00CA0C2D" w:rsidRDefault="0041519B" w:rsidP="009A6218">
            <w:pPr>
              <w:pStyle w:val="rowtabella0"/>
              <w:rPr>
                <w:color w:val="002060"/>
              </w:rPr>
            </w:pPr>
            <w:r w:rsidRPr="00CA0C2D">
              <w:rPr>
                <w:color w:val="002060"/>
              </w:rPr>
              <w:t>VIA DELLO STADIO</w:t>
            </w:r>
          </w:p>
        </w:tc>
      </w:tr>
      <w:tr w:rsidR="0041519B" w:rsidRPr="00CA0C2D" w14:paraId="2EE2FA89"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22C26D" w14:textId="77777777" w:rsidR="0041519B" w:rsidRPr="00CA0C2D" w:rsidRDefault="0041519B" w:rsidP="009A6218">
            <w:pPr>
              <w:pStyle w:val="rowtabella0"/>
              <w:rPr>
                <w:color w:val="002060"/>
              </w:rPr>
            </w:pPr>
            <w:r w:rsidRPr="00CA0C2D">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89C4B7" w14:textId="77777777" w:rsidR="0041519B" w:rsidRPr="00CA0C2D" w:rsidRDefault="0041519B" w:rsidP="009A6218">
            <w:pPr>
              <w:pStyle w:val="rowtabella0"/>
              <w:rPr>
                <w:color w:val="002060"/>
              </w:rPr>
            </w:pPr>
            <w:r w:rsidRPr="00CA0C2D">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4C504A"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B0D604" w14:textId="77777777" w:rsidR="0041519B" w:rsidRPr="00CA0C2D" w:rsidRDefault="0041519B" w:rsidP="009A6218">
            <w:pPr>
              <w:pStyle w:val="rowtabella0"/>
              <w:rPr>
                <w:color w:val="002060"/>
              </w:rPr>
            </w:pPr>
            <w:r w:rsidRPr="00CA0C2D">
              <w:rPr>
                <w:color w:val="002060"/>
              </w:rPr>
              <w:t>11/03/2022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0F201A" w14:textId="77777777" w:rsidR="0041519B" w:rsidRPr="00CA0C2D" w:rsidRDefault="0041519B" w:rsidP="009A6218">
            <w:pPr>
              <w:pStyle w:val="rowtabella0"/>
              <w:rPr>
                <w:color w:val="002060"/>
              </w:rPr>
            </w:pPr>
            <w:r w:rsidRPr="00CA0C2D">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4F299A" w14:textId="77777777" w:rsidR="0041519B" w:rsidRPr="00CA0C2D" w:rsidRDefault="0041519B" w:rsidP="009A6218">
            <w:pPr>
              <w:pStyle w:val="rowtabella0"/>
              <w:rPr>
                <w:color w:val="002060"/>
              </w:rPr>
            </w:pPr>
            <w:r w:rsidRPr="00CA0C2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BB1DC" w14:textId="77777777" w:rsidR="0041519B" w:rsidRPr="00CA0C2D" w:rsidRDefault="0041519B" w:rsidP="009A6218">
            <w:pPr>
              <w:pStyle w:val="rowtabella0"/>
              <w:rPr>
                <w:color w:val="002060"/>
              </w:rPr>
            </w:pPr>
            <w:r w:rsidRPr="00CA0C2D">
              <w:rPr>
                <w:color w:val="002060"/>
              </w:rPr>
              <w:t>VIA CERQUATTI</w:t>
            </w:r>
          </w:p>
        </w:tc>
      </w:tr>
      <w:tr w:rsidR="0041519B" w:rsidRPr="00CA0C2D" w14:paraId="33F98082"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B21F0A" w14:textId="77777777" w:rsidR="0041519B" w:rsidRPr="00CA0C2D" w:rsidRDefault="0041519B" w:rsidP="009A6218">
            <w:pPr>
              <w:pStyle w:val="rowtabella0"/>
              <w:rPr>
                <w:color w:val="002060"/>
              </w:rPr>
            </w:pPr>
            <w:r w:rsidRPr="00CA0C2D">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5DACD8" w14:textId="77777777" w:rsidR="0041519B" w:rsidRPr="00CA0C2D" w:rsidRDefault="0041519B" w:rsidP="009A6218">
            <w:pPr>
              <w:pStyle w:val="rowtabella0"/>
              <w:rPr>
                <w:color w:val="002060"/>
              </w:rPr>
            </w:pPr>
            <w:r w:rsidRPr="00CA0C2D">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BCB356"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38AE0D"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7A1154" w14:textId="77777777" w:rsidR="0041519B" w:rsidRPr="00CA0C2D" w:rsidRDefault="0041519B" w:rsidP="009A6218">
            <w:pPr>
              <w:pStyle w:val="rowtabella0"/>
              <w:rPr>
                <w:color w:val="002060"/>
              </w:rPr>
            </w:pPr>
            <w:r w:rsidRPr="00CA0C2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76681" w14:textId="77777777" w:rsidR="0041519B" w:rsidRPr="00CA0C2D" w:rsidRDefault="0041519B" w:rsidP="009A6218">
            <w:pPr>
              <w:pStyle w:val="rowtabella0"/>
              <w:rPr>
                <w:color w:val="002060"/>
              </w:rPr>
            </w:pPr>
            <w:r w:rsidRPr="00CA0C2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245C65" w14:textId="77777777" w:rsidR="0041519B" w:rsidRPr="00CA0C2D" w:rsidRDefault="0041519B" w:rsidP="009A6218">
            <w:pPr>
              <w:pStyle w:val="rowtabella0"/>
              <w:rPr>
                <w:color w:val="002060"/>
              </w:rPr>
            </w:pPr>
            <w:r w:rsidRPr="00CA0C2D">
              <w:rPr>
                <w:color w:val="002060"/>
              </w:rPr>
              <w:t>VIA DEI TESSITORI</w:t>
            </w:r>
          </w:p>
        </w:tc>
      </w:tr>
      <w:tr w:rsidR="0041519B" w:rsidRPr="00CA0C2D" w14:paraId="517F8143"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C3D1B3" w14:textId="77777777" w:rsidR="0041519B" w:rsidRPr="00CA0C2D" w:rsidRDefault="0041519B" w:rsidP="009A6218">
            <w:pPr>
              <w:pStyle w:val="rowtabella0"/>
              <w:rPr>
                <w:color w:val="002060"/>
              </w:rPr>
            </w:pPr>
            <w:r w:rsidRPr="00CA0C2D">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5064AB" w14:textId="77777777" w:rsidR="0041519B" w:rsidRPr="00CA0C2D" w:rsidRDefault="0041519B" w:rsidP="009A6218">
            <w:pPr>
              <w:pStyle w:val="rowtabella0"/>
              <w:rPr>
                <w:color w:val="002060"/>
              </w:rPr>
            </w:pPr>
            <w:r w:rsidRPr="00CA0C2D">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32C724"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0E93CF"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493CF9" w14:textId="77777777" w:rsidR="0041519B" w:rsidRPr="00CA0C2D" w:rsidRDefault="0041519B" w:rsidP="009A6218">
            <w:pPr>
              <w:pStyle w:val="rowtabella0"/>
              <w:rPr>
                <w:color w:val="002060"/>
              </w:rPr>
            </w:pPr>
            <w:r w:rsidRPr="00CA0C2D">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4EEF3" w14:textId="77777777" w:rsidR="0041519B" w:rsidRPr="00CA0C2D" w:rsidRDefault="0041519B" w:rsidP="009A6218">
            <w:pPr>
              <w:pStyle w:val="rowtabella0"/>
              <w:rPr>
                <w:color w:val="002060"/>
              </w:rPr>
            </w:pPr>
            <w:r w:rsidRPr="00CA0C2D">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FDFF4" w14:textId="77777777" w:rsidR="0041519B" w:rsidRPr="00CA0C2D" w:rsidRDefault="0041519B" w:rsidP="009A6218">
            <w:pPr>
              <w:pStyle w:val="rowtabella0"/>
              <w:rPr>
                <w:color w:val="002060"/>
              </w:rPr>
            </w:pPr>
            <w:r w:rsidRPr="00CA0C2D">
              <w:rPr>
                <w:color w:val="002060"/>
              </w:rPr>
              <w:t>VIA TOBAGI STAZ. CASTELBELLINO</w:t>
            </w:r>
          </w:p>
        </w:tc>
      </w:tr>
      <w:tr w:rsidR="0041519B" w:rsidRPr="00CA0C2D" w14:paraId="132E0E55"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8EB74A" w14:textId="77777777" w:rsidR="0041519B" w:rsidRPr="00CA0C2D" w:rsidRDefault="0041519B" w:rsidP="009A6218">
            <w:pPr>
              <w:pStyle w:val="rowtabella0"/>
              <w:rPr>
                <w:color w:val="002060"/>
              </w:rPr>
            </w:pPr>
            <w:r w:rsidRPr="00CA0C2D">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A6474" w14:textId="77777777" w:rsidR="0041519B" w:rsidRPr="00CA0C2D" w:rsidRDefault="0041519B" w:rsidP="009A6218">
            <w:pPr>
              <w:pStyle w:val="rowtabella0"/>
              <w:rPr>
                <w:color w:val="002060"/>
              </w:rPr>
            </w:pPr>
            <w:r w:rsidRPr="00CA0C2D">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C966C"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396BC" w14:textId="77777777" w:rsidR="0041519B" w:rsidRPr="00CA0C2D" w:rsidRDefault="0041519B" w:rsidP="009A6218">
            <w:pPr>
              <w:pStyle w:val="rowtabella0"/>
              <w:rPr>
                <w:color w:val="002060"/>
              </w:rPr>
            </w:pPr>
            <w:r w:rsidRPr="00CA0C2D">
              <w:rPr>
                <w:color w:val="002060"/>
              </w:rPr>
              <w:t>12/03/2022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A7A8C" w14:textId="77777777" w:rsidR="0041519B" w:rsidRPr="00CA0C2D" w:rsidRDefault="0041519B" w:rsidP="009A6218">
            <w:pPr>
              <w:pStyle w:val="rowtabella0"/>
              <w:rPr>
                <w:color w:val="002060"/>
              </w:rPr>
            </w:pPr>
            <w:r w:rsidRPr="00CA0C2D">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C14F1" w14:textId="77777777" w:rsidR="0041519B" w:rsidRPr="00CA0C2D" w:rsidRDefault="0041519B" w:rsidP="009A6218">
            <w:pPr>
              <w:pStyle w:val="rowtabella0"/>
              <w:rPr>
                <w:color w:val="002060"/>
              </w:rPr>
            </w:pPr>
            <w:r w:rsidRPr="00CA0C2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C315A" w14:textId="77777777" w:rsidR="0041519B" w:rsidRPr="00CA0C2D" w:rsidRDefault="0041519B" w:rsidP="009A6218">
            <w:pPr>
              <w:pStyle w:val="rowtabella0"/>
              <w:rPr>
                <w:color w:val="002060"/>
              </w:rPr>
            </w:pPr>
            <w:r w:rsidRPr="00CA0C2D">
              <w:rPr>
                <w:color w:val="002060"/>
              </w:rPr>
              <w:t>VIA VERDI</w:t>
            </w:r>
          </w:p>
        </w:tc>
      </w:tr>
    </w:tbl>
    <w:p w14:paraId="68E8950A" w14:textId="77777777" w:rsidR="0041519B" w:rsidRPr="00CA0C2D" w:rsidRDefault="0041519B" w:rsidP="0041519B">
      <w:pPr>
        <w:pStyle w:val="breakline"/>
        <w:rPr>
          <w:rFonts w:eastAsiaTheme="minorEastAsia"/>
          <w:color w:val="002060"/>
        </w:rPr>
      </w:pPr>
    </w:p>
    <w:p w14:paraId="3DAA8962" w14:textId="77777777" w:rsidR="0041519B" w:rsidRPr="00CA0C2D" w:rsidRDefault="0041519B" w:rsidP="0041519B">
      <w:pPr>
        <w:pStyle w:val="breakline"/>
        <w:rPr>
          <w:color w:val="002060"/>
        </w:rPr>
      </w:pPr>
    </w:p>
    <w:p w14:paraId="52654BE4" w14:textId="77777777" w:rsidR="0041519B" w:rsidRPr="00CA0C2D" w:rsidRDefault="0041519B" w:rsidP="0041519B">
      <w:pPr>
        <w:pStyle w:val="breakline"/>
        <w:rPr>
          <w:color w:val="002060"/>
        </w:rPr>
      </w:pPr>
    </w:p>
    <w:p w14:paraId="131D5B1F" w14:textId="77777777" w:rsidR="0041519B" w:rsidRPr="00CA0C2D" w:rsidRDefault="0041519B" w:rsidP="0041519B">
      <w:pPr>
        <w:pStyle w:val="sottotitolocampionato10"/>
        <w:rPr>
          <w:color w:val="002060"/>
        </w:rPr>
      </w:pPr>
      <w:r w:rsidRPr="00CA0C2D">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519B" w:rsidRPr="00CA0C2D" w14:paraId="17DBDB74"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D8050"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064EA"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C3567"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9ACCC"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6FC07"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F845E"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5CC4F"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2A713CB8" w14:textId="77777777" w:rsidTr="009A621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7EA237" w14:textId="77777777" w:rsidR="0041519B" w:rsidRPr="00CA0C2D" w:rsidRDefault="0041519B" w:rsidP="009A6218">
            <w:pPr>
              <w:pStyle w:val="rowtabella0"/>
              <w:rPr>
                <w:color w:val="002060"/>
              </w:rPr>
            </w:pPr>
            <w:r w:rsidRPr="00CA0C2D">
              <w:rPr>
                <w:color w:val="002060"/>
              </w:rPr>
              <w:t>PIANACCIO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221735" w14:textId="77777777" w:rsidR="0041519B" w:rsidRPr="00CA0C2D" w:rsidRDefault="0041519B" w:rsidP="009A6218">
            <w:pPr>
              <w:pStyle w:val="rowtabella0"/>
              <w:rPr>
                <w:color w:val="002060"/>
              </w:rPr>
            </w:pPr>
            <w:r w:rsidRPr="00CA0C2D">
              <w:rPr>
                <w:color w:val="002060"/>
              </w:rPr>
              <w:t>JESI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1366C"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F1DC32" w14:textId="77777777" w:rsidR="0041519B" w:rsidRPr="00CA0C2D" w:rsidRDefault="0041519B" w:rsidP="009A6218">
            <w:pPr>
              <w:pStyle w:val="rowtabella0"/>
              <w:rPr>
                <w:color w:val="002060"/>
              </w:rPr>
            </w:pPr>
            <w:r w:rsidRPr="00CA0C2D">
              <w:rPr>
                <w:color w:val="002060"/>
              </w:rPr>
              <w:t>14/03/2022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9959E2" w14:textId="77777777" w:rsidR="0041519B" w:rsidRPr="00CA0C2D" w:rsidRDefault="0041519B" w:rsidP="009A6218">
            <w:pPr>
              <w:pStyle w:val="rowtabella0"/>
              <w:rPr>
                <w:color w:val="002060"/>
              </w:rPr>
            </w:pPr>
            <w:r w:rsidRPr="00CA0C2D">
              <w:rPr>
                <w:color w:val="002060"/>
              </w:rPr>
              <w:t xml:space="preserve">5429 PAL.COM. </w:t>
            </w:r>
            <w:proofErr w:type="gramStart"/>
            <w:r w:rsidRPr="00CA0C2D">
              <w:rPr>
                <w:color w:val="002060"/>
              </w:rPr>
              <w:t>S.MICHELE</w:t>
            </w:r>
            <w:proofErr w:type="gramEnd"/>
            <w:r w:rsidRPr="00CA0C2D">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A065A" w14:textId="77777777" w:rsidR="0041519B" w:rsidRPr="00CA0C2D" w:rsidRDefault="0041519B" w:rsidP="009A6218">
            <w:pPr>
              <w:pStyle w:val="rowtabella0"/>
              <w:rPr>
                <w:color w:val="002060"/>
              </w:rPr>
            </w:pPr>
            <w:r w:rsidRPr="00CA0C2D">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72569A" w14:textId="77777777" w:rsidR="0041519B" w:rsidRPr="00CA0C2D" w:rsidRDefault="0041519B" w:rsidP="009A6218">
            <w:pPr>
              <w:pStyle w:val="rowtabella0"/>
              <w:rPr>
                <w:color w:val="002060"/>
              </w:rPr>
            </w:pPr>
            <w:r w:rsidRPr="00CA0C2D">
              <w:rPr>
                <w:color w:val="002060"/>
              </w:rPr>
              <w:t>VIA LORETO</w:t>
            </w:r>
          </w:p>
        </w:tc>
      </w:tr>
    </w:tbl>
    <w:p w14:paraId="55333276" w14:textId="77777777" w:rsidR="0041519B" w:rsidRPr="00CA0C2D" w:rsidRDefault="0041519B" w:rsidP="0041519B">
      <w:pPr>
        <w:pStyle w:val="breakline"/>
        <w:rPr>
          <w:rFonts w:eastAsiaTheme="minorEastAsia"/>
          <w:color w:val="002060"/>
        </w:rPr>
      </w:pPr>
    </w:p>
    <w:p w14:paraId="2823CDFB" w14:textId="77777777" w:rsidR="0041519B" w:rsidRPr="00CA0C2D" w:rsidRDefault="0041519B" w:rsidP="0041519B">
      <w:pPr>
        <w:pStyle w:val="breakline"/>
        <w:rPr>
          <w:color w:val="002060"/>
        </w:rPr>
      </w:pPr>
    </w:p>
    <w:p w14:paraId="00A1EC5B" w14:textId="77777777" w:rsidR="0041519B" w:rsidRPr="00CA0C2D" w:rsidRDefault="0041519B" w:rsidP="0041519B">
      <w:pPr>
        <w:pStyle w:val="titolocampionato0"/>
        <w:shd w:val="clear" w:color="auto" w:fill="CCCCCC"/>
        <w:spacing w:before="80" w:after="40"/>
        <w:rPr>
          <w:color w:val="002060"/>
        </w:rPr>
      </w:pPr>
      <w:r w:rsidRPr="00CA0C2D">
        <w:rPr>
          <w:color w:val="002060"/>
        </w:rPr>
        <w:t>CALCIO A CINQUE SERIE C2</w:t>
      </w:r>
    </w:p>
    <w:p w14:paraId="5EF50E30" w14:textId="77777777" w:rsidR="0041519B" w:rsidRPr="00CA0C2D" w:rsidRDefault="0041519B" w:rsidP="0041519B">
      <w:pPr>
        <w:pStyle w:val="titoloprinc0"/>
        <w:rPr>
          <w:color w:val="002060"/>
        </w:rPr>
      </w:pPr>
      <w:r w:rsidRPr="00CA0C2D">
        <w:rPr>
          <w:color w:val="002060"/>
        </w:rPr>
        <w:t>RISULTATI</w:t>
      </w:r>
    </w:p>
    <w:p w14:paraId="7A2E2AF1" w14:textId="77777777" w:rsidR="0041519B" w:rsidRPr="00CA0C2D" w:rsidRDefault="0041519B" w:rsidP="0041519B">
      <w:pPr>
        <w:pStyle w:val="breakline"/>
        <w:rPr>
          <w:color w:val="002060"/>
        </w:rPr>
      </w:pPr>
    </w:p>
    <w:p w14:paraId="58324D3F" w14:textId="77777777" w:rsidR="0041519B" w:rsidRPr="00CA0C2D" w:rsidRDefault="0041519B" w:rsidP="0041519B">
      <w:pPr>
        <w:pStyle w:val="sottotitolocampionato10"/>
        <w:rPr>
          <w:color w:val="002060"/>
        </w:rPr>
      </w:pPr>
      <w:r w:rsidRPr="00CA0C2D">
        <w:rPr>
          <w:color w:val="002060"/>
        </w:rPr>
        <w:t>RISULTATI UFFICIALI GARE DEL 04/03/2022</w:t>
      </w:r>
    </w:p>
    <w:p w14:paraId="0CBC6DDF" w14:textId="77777777" w:rsidR="00B60D20" w:rsidRPr="00B60D20" w:rsidRDefault="00B60D20" w:rsidP="00B60D20">
      <w:pPr>
        <w:pStyle w:val="sottotitolocampionato20"/>
        <w:spacing w:before="0" w:beforeAutospacing="0" w:after="0" w:afterAutospacing="0"/>
        <w:rPr>
          <w:rFonts w:ascii="Arial" w:hAnsi="Arial" w:cs="Arial"/>
          <w:color w:val="002060"/>
          <w:sz w:val="20"/>
          <w:szCs w:val="20"/>
        </w:rPr>
      </w:pPr>
      <w:r w:rsidRPr="00B60D20">
        <w:rPr>
          <w:rFonts w:ascii="Arial" w:hAnsi="Arial" w:cs="Arial"/>
          <w:color w:val="002060"/>
          <w:sz w:val="20"/>
          <w:szCs w:val="20"/>
        </w:rPr>
        <w:t>Si trascrivono qui di seguito i risultati ufficiali delle gare disputate</w:t>
      </w:r>
    </w:p>
    <w:p w14:paraId="16220D6B" w14:textId="77777777" w:rsidR="0041519B" w:rsidRPr="00CA0C2D" w:rsidRDefault="0041519B" w:rsidP="004151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519B" w:rsidRPr="00CA0C2D" w14:paraId="250089CB"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716B561F"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9804A" w14:textId="77777777" w:rsidR="0041519B" w:rsidRPr="00CA0C2D" w:rsidRDefault="0041519B" w:rsidP="009A6218">
                  <w:pPr>
                    <w:pStyle w:val="headertabella0"/>
                    <w:rPr>
                      <w:color w:val="002060"/>
                    </w:rPr>
                  </w:pPr>
                  <w:r w:rsidRPr="00CA0C2D">
                    <w:rPr>
                      <w:color w:val="002060"/>
                    </w:rPr>
                    <w:t>GIRONE A - 8 Giornata - R</w:t>
                  </w:r>
                </w:p>
              </w:tc>
            </w:tr>
            <w:tr w:rsidR="0041519B" w:rsidRPr="00CA0C2D" w14:paraId="78D6C04D"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D3C8CA" w14:textId="77777777" w:rsidR="0041519B" w:rsidRPr="00CA0C2D" w:rsidRDefault="0041519B" w:rsidP="009A6218">
                  <w:pPr>
                    <w:pStyle w:val="rowtabella0"/>
                    <w:rPr>
                      <w:color w:val="002060"/>
                    </w:rPr>
                  </w:pPr>
                  <w:r w:rsidRPr="00CA0C2D">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ACC05" w14:textId="77777777" w:rsidR="0041519B" w:rsidRPr="00CA0C2D" w:rsidRDefault="0041519B" w:rsidP="009A6218">
                  <w:pPr>
                    <w:pStyle w:val="rowtabella0"/>
                    <w:rPr>
                      <w:color w:val="002060"/>
                    </w:rPr>
                  </w:pPr>
                  <w:r w:rsidRPr="00CA0C2D">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19F19" w14:textId="77777777" w:rsidR="0041519B" w:rsidRPr="00CA0C2D" w:rsidRDefault="0041519B" w:rsidP="009A6218">
                  <w:pPr>
                    <w:pStyle w:val="rowtabella0"/>
                    <w:jc w:val="center"/>
                    <w:rPr>
                      <w:color w:val="002060"/>
                    </w:rPr>
                  </w:pPr>
                  <w:r w:rsidRPr="00CA0C2D">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186A1" w14:textId="77777777" w:rsidR="0041519B" w:rsidRPr="00CA0C2D" w:rsidRDefault="0041519B" w:rsidP="009A6218">
                  <w:pPr>
                    <w:pStyle w:val="rowtabella0"/>
                    <w:jc w:val="center"/>
                    <w:rPr>
                      <w:color w:val="002060"/>
                    </w:rPr>
                  </w:pPr>
                  <w:r w:rsidRPr="00CA0C2D">
                    <w:rPr>
                      <w:color w:val="002060"/>
                    </w:rPr>
                    <w:t> </w:t>
                  </w:r>
                </w:p>
              </w:tc>
            </w:tr>
            <w:tr w:rsidR="0041519B" w:rsidRPr="00CA0C2D" w14:paraId="268C4468"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9C46E0" w14:textId="77777777" w:rsidR="0041519B" w:rsidRPr="00CA0C2D" w:rsidRDefault="0041519B" w:rsidP="009A6218">
                  <w:pPr>
                    <w:pStyle w:val="rowtabella0"/>
                    <w:rPr>
                      <w:color w:val="002060"/>
                    </w:rPr>
                  </w:pPr>
                  <w:r w:rsidRPr="00CA0C2D">
                    <w:rPr>
                      <w:color w:val="002060"/>
                    </w:rPr>
                    <w:t>(1) 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57F7C9" w14:textId="77777777" w:rsidR="0041519B" w:rsidRPr="00CA0C2D" w:rsidRDefault="0041519B" w:rsidP="009A6218">
                  <w:pPr>
                    <w:pStyle w:val="rowtabella0"/>
                    <w:rPr>
                      <w:color w:val="002060"/>
                    </w:rPr>
                  </w:pPr>
                  <w:r w:rsidRPr="00CA0C2D">
                    <w:rPr>
                      <w:color w:val="002060"/>
                    </w:rPr>
                    <w:t xml:space="preserve">- </w:t>
                  </w:r>
                  <w:proofErr w:type="gramStart"/>
                  <w:r w:rsidRPr="00CA0C2D">
                    <w:rPr>
                      <w:color w:val="002060"/>
                    </w:rPr>
                    <w:t>CITTA</w:t>
                  </w:r>
                  <w:proofErr w:type="gramEnd"/>
                  <w:r w:rsidRPr="00CA0C2D">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C9AFE4" w14:textId="77777777" w:rsidR="0041519B" w:rsidRPr="00CA0C2D" w:rsidRDefault="0041519B" w:rsidP="009A6218">
                  <w:pPr>
                    <w:pStyle w:val="rowtabella0"/>
                    <w:jc w:val="center"/>
                    <w:rPr>
                      <w:color w:val="002060"/>
                    </w:rPr>
                  </w:pPr>
                  <w:r w:rsidRPr="00CA0C2D">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6D7772" w14:textId="77777777" w:rsidR="0041519B" w:rsidRPr="00CA0C2D" w:rsidRDefault="0041519B" w:rsidP="009A6218">
                  <w:pPr>
                    <w:pStyle w:val="rowtabella0"/>
                    <w:jc w:val="center"/>
                    <w:rPr>
                      <w:color w:val="002060"/>
                    </w:rPr>
                  </w:pPr>
                  <w:r w:rsidRPr="00CA0C2D">
                    <w:rPr>
                      <w:color w:val="002060"/>
                    </w:rPr>
                    <w:t> </w:t>
                  </w:r>
                </w:p>
              </w:tc>
            </w:tr>
            <w:tr w:rsidR="0041519B" w:rsidRPr="00CA0C2D" w14:paraId="454AD976"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290426" w14:textId="77777777" w:rsidR="0041519B" w:rsidRPr="00CA0C2D" w:rsidRDefault="0041519B" w:rsidP="009A6218">
                  <w:pPr>
                    <w:pStyle w:val="rowtabella0"/>
                    <w:rPr>
                      <w:color w:val="002060"/>
                    </w:rPr>
                  </w:pPr>
                  <w:r w:rsidRPr="00CA0C2D">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9112C0" w14:textId="77777777" w:rsidR="0041519B" w:rsidRPr="00CA0C2D" w:rsidRDefault="0041519B" w:rsidP="009A6218">
                  <w:pPr>
                    <w:pStyle w:val="rowtabella0"/>
                    <w:rPr>
                      <w:color w:val="002060"/>
                    </w:rPr>
                  </w:pPr>
                  <w:r w:rsidRPr="00CA0C2D">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892DC8" w14:textId="77777777" w:rsidR="0041519B" w:rsidRPr="00CA0C2D" w:rsidRDefault="0041519B" w:rsidP="009A6218">
                  <w:pPr>
                    <w:pStyle w:val="rowtabella0"/>
                    <w:jc w:val="center"/>
                    <w:rPr>
                      <w:color w:val="002060"/>
                    </w:rPr>
                  </w:pPr>
                  <w:r w:rsidRPr="00CA0C2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AE504A" w14:textId="77777777" w:rsidR="0041519B" w:rsidRPr="00CA0C2D" w:rsidRDefault="0041519B" w:rsidP="009A6218">
                  <w:pPr>
                    <w:pStyle w:val="rowtabella0"/>
                    <w:jc w:val="center"/>
                    <w:rPr>
                      <w:color w:val="002060"/>
                    </w:rPr>
                  </w:pPr>
                  <w:r w:rsidRPr="00CA0C2D">
                    <w:rPr>
                      <w:color w:val="002060"/>
                    </w:rPr>
                    <w:t> </w:t>
                  </w:r>
                </w:p>
              </w:tc>
            </w:tr>
            <w:tr w:rsidR="0041519B" w:rsidRPr="00CA0C2D" w14:paraId="5DC0894C"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854EA5" w14:textId="77777777" w:rsidR="0041519B" w:rsidRPr="00CA0C2D" w:rsidRDefault="0041519B" w:rsidP="009A6218">
                  <w:pPr>
                    <w:pStyle w:val="rowtabella0"/>
                    <w:rPr>
                      <w:color w:val="002060"/>
                    </w:rPr>
                  </w:pPr>
                  <w:r w:rsidRPr="00CA0C2D">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26F46C" w14:textId="77777777" w:rsidR="0041519B" w:rsidRPr="00CA0C2D" w:rsidRDefault="0041519B" w:rsidP="009A6218">
                  <w:pPr>
                    <w:pStyle w:val="rowtabella0"/>
                    <w:rPr>
                      <w:color w:val="002060"/>
                    </w:rPr>
                  </w:pPr>
                  <w:r w:rsidRPr="00CA0C2D">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7B9CF7" w14:textId="77777777" w:rsidR="0041519B" w:rsidRPr="00CA0C2D" w:rsidRDefault="0041519B" w:rsidP="009A6218">
                  <w:pPr>
                    <w:pStyle w:val="rowtabella0"/>
                    <w:jc w:val="center"/>
                    <w:rPr>
                      <w:color w:val="002060"/>
                    </w:rPr>
                  </w:pPr>
                  <w:r w:rsidRPr="00CA0C2D">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417F62" w14:textId="77777777" w:rsidR="0041519B" w:rsidRPr="00CA0C2D" w:rsidRDefault="0041519B" w:rsidP="009A6218">
                  <w:pPr>
                    <w:pStyle w:val="rowtabella0"/>
                    <w:jc w:val="center"/>
                    <w:rPr>
                      <w:color w:val="002060"/>
                    </w:rPr>
                  </w:pPr>
                  <w:r w:rsidRPr="00CA0C2D">
                    <w:rPr>
                      <w:color w:val="002060"/>
                    </w:rPr>
                    <w:t> </w:t>
                  </w:r>
                </w:p>
              </w:tc>
            </w:tr>
            <w:tr w:rsidR="0041519B" w:rsidRPr="00CA0C2D" w14:paraId="69D4027F"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601960" w14:textId="77777777" w:rsidR="0041519B" w:rsidRPr="00CA0C2D" w:rsidRDefault="0041519B" w:rsidP="009A6218">
                  <w:pPr>
                    <w:pStyle w:val="rowtabella0"/>
                    <w:rPr>
                      <w:color w:val="002060"/>
                    </w:rPr>
                  </w:pPr>
                  <w:r w:rsidRPr="00CA0C2D">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A5FE1" w14:textId="77777777" w:rsidR="0041519B" w:rsidRPr="00CA0C2D" w:rsidRDefault="0041519B" w:rsidP="009A6218">
                  <w:pPr>
                    <w:pStyle w:val="rowtabella0"/>
                    <w:rPr>
                      <w:color w:val="002060"/>
                    </w:rPr>
                  </w:pPr>
                  <w:r w:rsidRPr="00CA0C2D">
                    <w:rPr>
                      <w:color w:val="002060"/>
                    </w:rPr>
                    <w:t>- FUTSAL MONTEMARCIANO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CF2B6" w14:textId="77777777" w:rsidR="0041519B" w:rsidRPr="00CA0C2D" w:rsidRDefault="0041519B" w:rsidP="009A6218">
                  <w:pPr>
                    <w:pStyle w:val="rowtabella0"/>
                    <w:jc w:val="center"/>
                    <w:rPr>
                      <w:color w:val="002060"/>
                    </w:rPr>
                  </w:pPr>
                  <w:r w:rsidRPr="00CA0C2D">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7FDE4" w14:textId="77777777" w:rsidR="0041519B" w:rsidRPr="00CA0C2D" w:rsidRDefault="0041519B" w:rsidP="009A6218">
                  <w:pPr>
                    <w:pStyle w:val="rowtabella0"/>
                    <w:jc w:val="center"/>
                    <w:rPr>
                      <w:color w:val="002060"/>
                    </w:rPr>
                  </w:pPr>
                  <w:r w:rsidRPr="00CA0C2D">
                    <w:rPr>
                      <w:color w:val="002060"/>
                    </w:rPr>
                    <w:t> </w:t>
                  </w:r>
                </w:p>
              </w:tc>
            </w:tr>
            <w:tr w:rsidR="0041519B" w:rsidRPr="00CA0C2D" w14:paraId="4DBD64BD"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0570A6D8" w14:textId="77777777" w:rsidR="0041519B" w:rsidRPr="00CA0C2D" w:rsidRDefault="0041519B" w:rsidP="009A6218">
                  <w:pPr>
                    <w:pStyle w:val="rowtabella0"/>
                    <w:rPr>
                      <w:color w:val="002060"/>
                    </w:rPr>
                  </w:pPr>
                  <w:r w:rsidRPr="00CA0C2D">
                    <w:rPr>
                      <w:color w:val="002060"/>
                    </w:rPr>
                    <w:t>(1) - disputata il 05/03/2022</w:t>
                  </w:r>
                </w:p>
              </w:tc>
            </w:tr>
          </w:tbl>
          <w:p w14:paraId="75CE904E" w14:textId="77777777" w:rsidR="0041519B" w:rsidRPr="00CA0C2D" w:rsidRDefault="0041519B" w:rsidP="009A621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0D5F3862"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304E3" w14:textId="77777777" w:rsidR="0041519B" w:rsidRPr="00CA0C2D" w:rsidRDefault="0041519B" w:rsidP="009A6218">
                  <w:pPr>
                    <w:pStyle w:val="headertabella0"/>
                    <w:rPr>
                      <w:color w:val="002060"/>
                    </w:rPr>
                  </w:pPr>
                  <w:r w:rsidRPr="00CA0C2D">
                    <w:rPr>
                      <w:color w:val="002060"/>
                    </w:rPr>
                    <w:t>GIRONE B - 8 Giornata - R</w:t>
                  </w:r>
                </w:p>
              </w:tc>
            </w:tr>
            <w:tr w:rsidR="0041519B" w:rsidRPr="00CA0C2D" w14:paraId="23DA0197"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02B8C2" w14:textId="77777777" w:rsidR="0041519B" w:rsidRPr="00CA0C2D" w:rsidRDefault="0041519B" w:rsidP="009A6218">
                  <w:pPr>
                    <w:pStyle w:val="rowtabella0"/>
                    <w:rPr>
                      <w:color w:val="002060"/>
                    </w:rPr>
                  </w:pPr>
                  <w:r w:rsidRPr="00CA0C2D">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76A3F3" w14:textId="77777777" w:rsidR="0041519B" w:rsidRPr="00CA0C2D" w:rsidRDefault="0041519B" w:rsidP="009A6218">
                  <w:pPr>
                    <w:pStyle w:val="rowtabella0"/>
                    <w:rPr>
                      <w:color w:val="002060"/>
                    </w:rPr>
                  </w:pPr>
                  <w:r w:rsidRPr="00CA0C2D">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7C60F8" w14:textId="77777777" w:rsidR="0041519B" w:rsidRPr="00CA0C2D" w:rsidRDefault="0041519B" w:rsidP="009A6218">
                  <w:pPr>
                    <w:pStyle w:val="rowtabella0"/>
                    <w:jc w:val="center"/>
                    <w:rPr>
                      <w:color w:val="002060"/>
                    </w:rPr>
                  </w:pPr>
                  <w:r w:rsidRPr="00CA0C2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A0CCB5" w14:textId="77777777" w:rsidR="0041519B" w:rsidRPr="00CA0C2D" w:rsidRDefault="0041519B" w:rsidP="009A6218">
                  <w:pPr>
                    <w:pStyle w:val="rowtabella0"/>
                    <w:jc w:val="center"/>
                    <w:rPr>
                      <w:color w:val="002060"/>
                    </w:rPr>
                  </w:pPr>
                  <w:r w:rsidRPr="00CA0C2D">
                    <w:rPr>
                      <w:color w:val="002060"/>
                    </w:rPr>
                    <w:t> </w:t>
                  </w:r>
                </w:p>
              </w:tc>
            </w:tr>
            <w:tr w:rsidR="0041519B" w:rsidRPr="00CA0C2D" w14:paraId="55529E7C"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7BBC6B" w14:textId="77777777" w:rsidR="0041519B" w:rsidRPr="00CA0C2D" w:rsidRDefault="0041519B" w:rsidP="009A6218">
                  <w:pPr>
                    <w:pStyle w:val="rowtabella0"/>
                    <w:rPr>
                      <w:color w:val="002060"/>
                    </w:rPr>
                  </w:pPr>
                  <w:r w:rsidRPr="00CA0C2D">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F8486A" w14:textId="77777777" w:rsidR="0041519B" w:rsidRPr="00CA0C2D" w:rsidRDefault="0041519B" w:rsidP="009A6218">
                  <w:pPr>
                    <w:pStyle w:val="rowtabella0"/>
                    <w:rPr>
                      <w:color w:val="002060"/>
                    </w:rPr>
                  </w:pPr>
                  <w:r w:rsidRPr="00CA0C2D">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FEC194" w14:textId="77777777" w:rsidR="0041519B" w:rsidRPr="00CA0C2D" w:rsidRDefault="0041519B" w:rsidP="009A6218">
                  <w:pPr>
                    <w:pStyle w:val="rowtabella0"/>
                    <w:jc w:val="center"/>
                    <w:rPr>
                      <w:color w:val="002060"/>
                    </w:rPr>
                  </w:pPr>
                  <w:r w:rsidRPr="00CA0C2D">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553802" w14:textId="77777777" w:rsidR="0041519B" w:rsidRPr="00CA0C2D" w:rsidRDefault="0041519B" w:rsidP="009A6218">
                  <w:pPr>
                    <w:pStyle w:val="rowtabella0"/>
                    <w:jc w:val="center"/>
                    <w:rPr>
                      <w:color w:val="002060"/>
                    </w:rPr>
                  </w:pPr>
                  <w:r w:rsidRPr="00CA0C2D">
                    <w:rPr>
                      <w:color w:val="002060"/>
                    </w:rPr>
                    <w:t> </w:t>
                  </w:r>
                </w:p>
              </w:tc>
            </w:tr>
            <w:tr w:rsidR="0041519B" w:rsidRPr="00CA0C2D" w14:paraId="480AAAB3"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96DB54" w14:textId="77777777" w:rsidR="0041519B" w:rsidRPr="00CA0C2D" w:rsidRDefault="0041519B" w:rsidP="009A6218">
                  <w:pPr>
                    <w:pStyle w:val="rowtabella0"/>
                    <w:rPr>
                      <w:color w:val="002060"/>
                    </w:rPr>
                  </w:pPr>
                  <w:r w:rsidRPr="00CA0C2D">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90F03" w14:textId="77777777" w:rsidR="0041519B" w:rsidRPr="00CA0C2D" w:rsidRDefault="0041519B" w:rsidP="009A6218">
                  <w:pPr>
                    <w:pStyle w:val="rowtabella0"/>
                    <w:rPr>
                      <w:color w:val="002060"/>
                    </w:rPr>
                  </w:pPr>
                  <w:r w:rsidRPr="00CA0C2D">
                    <w:rPr>
                      <w:color w:val="002060"/>
                    </w:rPr>
                    <w:t>- FUTSAL SANGIUSTESE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1DCB3" w14:textId="77777777" w:rsidR="0041519B" w:rsidRPr="00CA0C2D" w:rsidRDefault="0041519B" w:rsidP="009A6218">
                  <w:pPr>
                    <w:pStyle w:val="rowtabella0"/>
                    <w:jc w:val="center"/>
                    <w:rPr>
                      <w:color w:val="002060"/>
                    </w:rPr>
                  </w:pPr>
                  <w:r w:rsidRPr="00CA0C2D">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CAD8C" w14:textId="77777777" w:rsidR="0041519B" w:rsidRPr="00CA0C2D" w:rsidRDefault="0041519B" w:rsidP="009A6218">
                  <w:pPr>
                    <w:pStyle w:val="rowtabella0"/>
                    <w:jc w:val="center"/>
                    <w:rPr>
                      <w:color w:val="002060"/>
                    </w:rPr>
                  </w:pPr>
                  <w:r w:rsidRPr="00CA0C2D">
                    <w:rPr>
                      <w:color w:val="002060"/>
                    </w:rPr>
                    <w:t> </w:t>
                  </w:r>
                </w:p>
              </w:tc>
            </w:tr>
          </w:tbl>
          <w:p w14:paraId="5C4382DF" w14:textId="77777777" w:rsidR="0041519B" w:rsidRPr="00CA0C2D" w:rsidRDefault="0041519B" w:rsidP="009A6218">
            <w:pPr>
              <w:rPr>
                <w:color w:val="002060"/>
              </w:rPr>
            </w:pPr>
          </w:p>
        </w:tc>
      </w:tr>
    </w:tbl>
    <w:p w14:paraId="20B2EFFD" w14:textId="77777777" w:rsidR="0041519B" w:rsidRPr="00CA0C2D" w:rsidRDefault="0041519B" w:rsidP="0041519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519B" w:rsidRPr="00CA0C2D" w14:paraId="3C67ED7A"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197DC377"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D7C14" w14:textId="77777777" w:rsidR="0041519B" w:rsidRPr="00CA0C2D" w:rsidRDefault="0041519B" w:rsidP="009A6218">
                  <w:pPr>
                    <w:pStyle w:val="headertabella0"/>
                    <w:rPr>
                      <w:color w:val="002060"/>
                    </w:rPr>
                  </w:pPr>
                  <w:r w:rsidRPr="00CA0C2D">
                    <w:rPr>
                      <w:color w:val="002060"/>
                    </w:rPr>
                    <w:t>GIRONE C - 8 Giornata - R</w:t>
                  </w:r>
                </w:p>
              </w:tc>
            </w:tr>
            <w:tr w:rsidR="0041519B" w:rsidRPr="00CA0C2D" w14:paraId="03278A04"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C0688D" w14:textId="77777777" w:rsidR="0041519B" w:rsidRPr="00CA0C2D" w:rsidRDefault="0041519B" w:rsidP="009A6218">
                  <w:pPr>
                    <w:pStyle w:val="rowtabella0"/>
                    <w:rPr>
                      <w:color w:val="002060"/>
                    </w:rPr>
                  </w:pPr>
                  <w:r w:rsidRPr="00CA0C2D">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7A52A" w14:textId="77777777" w:rsidR="0041519B" w:rsidRPr="00CA0C2D" w:rsidRDefault="0041519B" w:rsidP="009A6218">
                  <w:pPr>
                    <w:pStyle w:val="rowtabella0"/>
                    <w:rPr>
                      <w:color w:val="002060"/>
                    </w:rPr>
                  </w:pPr>
                  <w:r w:rsidRPr="00CA0C2D">
                    <w:rPr>
                      <w:color w:val="002060"/>
                    </w:rPr>
                    <w:t>- ROCCAFLUVIONE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82217" w14:textId="77777777" w:rsidR="0041519B" w:rsidRPr="00CA0C2D" w:rsidRDefault="0041519B" w:rsidP="009A6218">
                  <w:pPr>
                    <w:pStyle w:val="rowtabella0"/>
                    <w:jc w:val="center"/>
                    <w:rPr>
                      <w:color w:val="002060"/>
                    </w:rPr>
                  </w:pPr>
                  <w:r w:rsidRPr="00CA0C2D">
                    <w:rPr>
                      <w:color w:val="002060"/>
                    </w:rPr>
                    <w:t>6 - 10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07A10" w14:textId="77777777" w:rsidR="0041519B" w:rsidRPr="00CA0C2D" w:rsidRDefault="0041519B" w:rsidP="009A6218">
                  <w:pPr>
                    <w:pStyle w:val="rowtabella0"/>
                    <w:jc w:val="center"/>
                    <w:rPr>
                      <w:color w:val="002060"/>
                    </w:rPr>
                  </w:pPr>
                  <w:r w:rsidRPr="00CA0C2D">
                    <w:rPr>
                      <w:color w:val="002060"/>
                    </w:rPr>
                    <w:t> </w:t>
                  </w:r>
                </w:p>
              </w:tc>
            </w:tr>
            <w:tr w:rsidR="0041519B" w:rsidRPr="00CA0C2D" w14:paraId="1D99E7C4"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E65E09" w14:textId="77777777" w:rsidR="0041519B" w:rsidRPr="00CA0C2D" w:rsidRDefault="0041519B" w:rsidP="009A6218">
                  <w:pPr>
                    <w:pStyle w:val="rowtabella0"/>
                    <w:rPr>
                      <w:color w:val="002060"/>
                    </w:rPr>
                  </w:pPr>
                  <w:r w:rsidRPr="00CA0C2D">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B23F4D" w14:textId="77777777" w:rsidR="0041519B" w:rsidRPr="00CA0C2D" w:rsidRDefault="0041519B" w:rsidP="009A6218">
                  <w:pPr>
                    <w:pStyle w:val="rowtabella0"/>
                    <w:rPr>
                      <w:color w:val="002060"/>
                    </w:rPr>
                  </w:pPr>
                  <w:r w:rsidRPr="00CA0C2D">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332C65" w14:textId="77777777" w:rsidR="0041519B" w:rsidRPr="00CA0C2D" w:rsidRDefault="0041519B" w:rsidP="009A6218">
                  <w:pPr>
                    <w:pStyle w:val="rowtabella0"/>
                    <w:jc w:val="center"/>
                    <w:rPr>
                      <w:color w:val="002060"/>
                    </w:rPr>
                  </w:pPr>
                  <w:r w:rsidRPr="00CA0C2D">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3B28D2" w14:textId="77777777" w:rsidR="0041519B" w:rsidRPr="00CA0C2D" w:rsidRDefault="0041519B" w:rsidP="009A6218">
                  <w:pPr>
                    <w:pStyle w:val="rowtabella0"/>
                    <w:jc w:val="center"/>
                    <w:rPr>
                      <w:color w:val="002060"/>
                    </w:rPr>
                  </w:pPr>
                  <w:r w:rsidRPr="00CA0C2D">
                    <w:rPr>
                      <w:color w:val="002060"/>
                    </w:rPr>
                    <w:t> </w:t>
                  </w:r>
                </w:p>
              </w:tc>
            </w:tr>
            <w:tr w:rsidR="0041519B" w:rsidRPr="00CA0C2D" w14:paraId="5D227244"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5D1E20" w14:textId="77777777" w:rsidR="0041519B" w:rsidRPr="00CA0C2D" w:rsidRDefault="0041519B" w:rsidP="009A6218">
                  <w:pPr>
                    <w:pStyle w:val="rowtabella0"/>
                    <w:rPr>
                      <w:color w:val="002060"/>
                    </w:rPr>
                  </w:pPr>
                  <w:r w:rsidRPr="00CA0C2D">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5975E2" w14:textId="77777777" w:rsidR="0041519B" w:rsidRPr="00CA0C2D" w:rsidRDefault="0041519B" w:rsidP="009A6218">
                  <w:pPr>
                    <w:pStyle w:val="rowtabella0"/>
                    <w:rPr>
                      <w:color w:val="002060"/>
                    </w:rPr>
                  </w:pPr>
                  <w:r w:rsidRPr="00CA0C2D">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0C4B26" w14:textId="77777777" w:rsidR="0041519B" w:rsidRPr="00CA0C2D" w:rsidRDefault="0041519B" w:rsidP="009A6218">
                  <w:pPr>
                    <w:pStyle w:val="rowtabella0"/>
                    <w:jc w:val="center"/>
                    <w:rPr>
                      <w:color w:val="002060"/>
                    </w:rPr>
                  </w:pPr>
                  <w:r w:rsidRPr="00CA0C2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ABC7F2" w14:textId="77777777" w:rsidR="0041519B" w:rsidRPr="00CA0C2D" w:rsidRDefault="0041519B" w:rsidP="009A6218">
                  <w:pPr>
                    <w:pStyle w:val="rowtabella0"/>
                    <w:jc w:val="center"/>
                    <w:rPr>
                      <w:color w:val="002060"/>
                    </w:rPr>
                  </w:pPr>
                  <w:r w:rsidRPr="00CA0C2D">
                    <w:rPr>
                      <w:color w:val="002060"/>
                    </w:rPr>
                    <w:t> </w:t>
                  </w:r>
                </w:p>
              </w:tc>
            </w:tr>
            <w:tr w:rsidR="0041519B" w:rsidRPr="00CA0C2D" w14:paraId="7A10BCAA"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86955D" w14:textId="77777777" w:rsidR="0041519B" w:rsidRPr="00CA0C2D" w:rsidRDefault="0041519B" w:rsidP="009A6218">
                  <w:pPr>
                    <w:pStyle w:val="rowtabella0"/>
                    <w:rPr>
                      <w:color w:val="002060"/>
                    </w:rPr>
                  </w:pPr>
                  <w:r w:rsidRPr="00CA0C2D">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1CD185" w14:textId="77777777" w:rsidR="0041519B" w:rsidRPr="00CA0C2D" w:rsidRDefault="0041519B" w:rsidP="009A6218">
                  <w:pPr>
                    <w:pStyle w:val="rowtabella0"/>
                    <w:rPr>
                      <w:color w:val="002060"/>
                    </w:rPr>
                  </w:pPr>
                  <w:r w:rsidRPr="00CA0C2D">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9ED920" w14:textId="77777777" w:rsidR="0041519B" w:rsidRPr="00CA0C2D" w:rsidRDefault="0041519B" w:rsidP="009A6218">
                  <w:pPr>
                    <w:pStyle w:val="rowtabella0"/>
                    <w:jc w:val="center"/>
                    <w:rPr>
                      <w:color w:val="002060"/>
                    </w:rPr>
                  </w:pPr>
                  <w:r w:rsidRPr="00CA0C2D">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FC5333" w14:textId="77777777" w:rsidR="0041519B" w:rsidRPr="00CA0C2D" w:rsidRDefault="0041519B" w:rsidP="009A6218">
                  <w:pPr>
                    <w:pStyle w:val="rowtabella0"/>
                    <w:jc w:val="center"/>
                    <w:rPr>
                      <w:color w:val="002060"/>
                    </w:rPr>
                  </w:pPr>
                  <w:r w:rsidRPr="00CA0C2D">
                    <w:rPr>
                      <w:color w:val="002060"/>
                    </w:rPr>
                    <w:t> </w:t>
                  </w:r>
                </w:p>
              </w:tc>
            </w:tr>
            <w:tr w:rsidR="0041519B" w:rsidRPr="00CA0C2D" w14:paraId="41E81706"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22D099" w14:textId="77777777" w:rsidR="0041519B" w:rsidRPr="00CA0C2D" w:rsidRDefault="0041519B" w:rsidP="009A6218">
                  <w:pPr>
                    <w:pStyle w:val="rowtabella0"/>
                    <w:rPr>
                      <w:color w:val="002060"/>
                    </w:rPr>
                  </w:pPr>
                  <w:proofErr w:type="gramStart"/>
                  <w:r w:rsidRPr="00CA0C2D">
                    <w:rPr>
                      <w:color w:val="002060"/>
                    </w:rPr>
                    <w:t>U.MANDOLESI</w:t>
                  </w:r>
                  <w:proofErr w:type="gramEnd"/>
                  <w:r w:rsidRPr="00CA0C2D">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96DC0" w14:textId="77777777" w:rsidR="0041519B" w:rsidRPr="00CA0C2D" w:rsidRDefault="0041519B" w:rsidP="009A6218">
                  <w:pPr>
                    <w:pStyle w:val="rowtabella0"/>
                    <w:rPr>
                      <w:color w:val="002060"/>
                    </w:rPr>
                  </w:pPr>
                  <w:r w:rsidRPr="00CA0C2D">
                    <w:rPr>
                      <w:color w:val="002060"/>
                    </w:rPr>
                    <w:t>- FUTSAL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43570" w14:textId="77777777" w:rsidR="0041519B" w:rsidRPr="00CA0C2D" w:rsidRDefault="0041519B" w:rsidP="009A6218">
                  <w:pPr>
                    <w:pStyle w:val="rowtabella0"/>
                    <w:jc w:val="center"/>
                    <w:rPr>
                      <w:color w:val="002060"/>
                    </w:rPr>
                  </w:pPr>
                  <w:r w:rsidRPr="00CA0C2D">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30FF6" w14:textId="77777777" w:rsidR="0041519B" w:rsidRPr="00CA0C2D" w:rsidRDefault="0041519B" w:rsidP="009A6218">
                  <w:pPr>
                    <w:pStyle w:val="rowtabella0"/>
                    <w:jc w:val="center"/>
                    <w:rPr>
                      <w:color w:val="002060"/>
                    </w:rPr>
                  </w:pPr>
                  <w:r w:rsidRPr="00CA0C2D">
                    <w:rPr>
                      <w:color w:val="002060"/>
                    </w:rPr>
                    <w:t> </w:t>
                  </w:r>
                </w:p>
              </w:tc>
            </w:tr>
          </w:tbl>
          <w:p w14:paraId="7FC82608" w14:textId="77777777" w:rsidR="0041519B" w:rsidRPr="00CA0C2D" w:rsidRDefault="0041519B" w:rsidP="009A6218">
            <w:pPr>
              <w:rPr>
                <w:color w:val="002060"/>
              </w:rPr>
            </w:pPr>
          </w:p>
        </w:tc>
      </w:tr>
    </w:tbl>
    <w:p w14:paraId="7A0E42CC" w14:textId="77777777" w:rsidR="0041519B" w:rsidRPr="00CA0C2D" w:rsidRDefault="0041519B" w:rsidP="0041519B">
      <w:pPr>
        <w:pStyle w:val="breakline"/>
        <w:rPr>
          <w:rFonts w:eastAsiaTheme="minorEastAsia"/>
          <w:color w:val="002060"/>
        </w:rPr>
      </w:pPr>
    </w:p>
    <w:p w14:paraId="10259861" w14:textId="77777777" w:rsidR="0041519B" w:rsidRPr="00CA0C2D" w:rsidRDefault="0041519B" w:rsidP="0041519B">
      <w:pPr>
        <w:pStyle w:val="breakline"/>
        <w:rPr>
          <w:color w:val="002060"/>
        </w:rPr>
      </w:pPr>
    </w:p>
    <w:p w14:paraId="0D5375EB" w14:textId="77777777" w:rsidR="0041519B" w:rsidRPr="00CA0C2D" w:rsidRDefault="0041519B" w:rsidP="0041519B">
      <w:pPr>
        <w:pStyle w:val="titoloprinc0"/>
        <w:rPr>
          <w:color w:val="002060"/>
        </w:rPr>
      </w:pPr>
      <w:r w:rsidRPr="00CA0C2D">
        <w:rPr>
          <w:color w:val="002060"/>
        </w:rPr>
        <w:t>GIUDICE SPORTIVO</w:t>
      </w:r>
    </w:p>
    <w:p w14:paraId="55DF6015" w14:textId="77777777" w:rsidR="0041519B" w:rsidRPr="00CA0C2D" w:rsidRDefault="0041519B" w:rsidP="0041519B">
      <w:pPr>
        <w:pStyle w:val="diffida"/>
        <w:rPr>
          <w:color w:val="002060"/>
        </w:rPr>
      </w:pPr>
      <w:r w:rsidRPr="00CA0C2D">
        <w:rPr>
          <w:color w:val="002060"/>
        </w:rPr>
        <w:t>Il Sostituto Giudice Sportivo Avv. Federica Sorrentino, nella seduta del 09/03/2022 ha adottato le decisioni che di seguito integralmente si riportano:</w:t>
      </w:r>
    </w:p>
    <w:p w14:paraId="7575E9CE" w14:textId="77777777" w:rsidR="0041519B" w:rsidRPr="00CA0C2D" w:rsidRDefault="0041519B" w:rsidP="0041519B">
      <w:pPr>
        <w:pStyle w:val="titolo10"/>
        <w:rPr>
          <w:color w:val="002060"/>
        </w:rPr>
      </w:pPr>
      <w:r w:rsidRPr="00CA0C2D">
        <w:rPr>
          <w:color w:val="002060"/>
        </w:rPr>
        <w:lastRenderedPageBreak/>
        <w:t xml:space="preserve">GARE DEL 4/ 3/2022 </w:t>
      </w:r>
    </w:p>
    <w:p w14:paraId="47977E6B" w14:textId="77777777" w:rsidR="0041519B" w:rsidRPr="00CA0C2D" w:rsidRDefault="0041519B" w:rsidP="0041519B">
      <w:pPr>
        <w:pStyle w:val="titolo7a"/>
        <w:rPr>
          <w:color w:val="002060"/>
        </w:rPr>
      </w:pPr>
      <w:r w:rsidRPr="00CA0C2D">
        <w:rPr>
          <w:color w:val="002060"/>
        </w:rPr>
        <w:t xml:space="preserve">PROVVEDIMENTI DISCIPLINARI </w:t>
      </w:r>
    </w:p>
    <w:p w14:paraId="19D9AF02"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4F1B94ED" w14:textId="77777777" w:rsidR="0041519B" w:rsidRPr="00CA0C2D" w:rsidRDefault="0041519B" w:rsidP="0041519B">
      <w:pPr>
        <w:pStyle w:val="titolo30"/>
        <w:rPr>
          <w:color w:val="002060"/>
        </w:rPr>
      </w:pPr>
      <w:r w:rsidRPr="00CA0C2D">
        <w:rPr>
          <w:color w:val="002060"/>
        </w:rPr>
        <w:t xml:space="preserve">DIRIGENTI </w:t>
      </w:r>
    </w:p>
    <w:p w14:paraId="702D2096" w14:textId="77777777" w:rsidR="0041519B" w:rsidRPr="00CA0C2D" w:rsidRDefault="0041519B" w:rsidP="0041519B">
      <w:pPr>
        <w:pStyle w:val="titolo20"/>
        <w:rPr>
          <w:color w:val="002060"/>
        </w:rPr>
      </w:pPr>
      <w:r w:rsidRPr="00CA0C2D">
        <w:rPr>
          <w:color w:val="002060"/>
        </w:rPr>
        <w:t xml:space="preserve">INIBIZIONE A SVOLGERE OGNI ATTIVITA' FINO AL 23/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295A9AF" w14:textId="77777777" w:rsidTr="009A6218">
        <w:tc>
          <w:tcPr>
            <w:tcW w:w="2200" w:type="dxa"/>
            <w:tcMar>
              <w:top w:w="20" w:type="dxa"/>
              <w:left w:w="20" w:type="dxa"/>
              <w:bottom w:w="20" w:type="dxa"/>
              <w:right w:w="20" w:type="dxa"/>
            </w:tcMar>
            <w:vAlign w:val="center"/>
            <w:hideMark/>
          </w:tcPr>
          <w:p w14:paraId="0E480831" w14:textId="77777777" w:rsidR="0041519B" w:rsidRPr="00CA0C2D" w:rsidRDefault="0041519B" w:rsidP="009A6218">
            <w:pPr>
              <w:pStyle w:val="movimento"/>
              <w:rPr>
                <w:color w:val="002060"/>
              </w:rPr>
            </w:pPr>
            <w:r w:rsidRPr="00CA0C2D">
              <w:rPr>
                <w:color w:val="002060"/>
              </w:rPr>
              <w:t>RINALDI FRANCESCO</w:t>
            </w:r>
          </w:p>
        </w:tc>
        <w:tc>
          <w:tcPr>
            <w:tcW w:w="2200" w:type="dxa"/>
            <w:tcMar>
              <w:top w:w="20" w:type="dxa"/>
              <w:left w:w="20" w:type="dxa"/>
              <w:bottom w:w="20" w:type="dxa"/>
              <w:right w:w="20" w:type="dxa"/>
            </w:tcMar>
            <w:vAlign w:val="center"/>
            <w:hideMark/>
          </w:tcPr>
          <w:p w14:paraId="7C6EF047" w14:textId="77777777" w:rsidR="0041519B" w:rsidRPr="00CA0C2D" w:rsidRDefault="0041519B" w:rsidP="009A6218">
            <w:pPr>
              <w:pStyle w:val="movimento2"/>
              <w:rPr>
                <w:color w:val="002060"/>
              </w:rPr>
            </w:pPr>
            <w:r w:rsidRPr="00CA0C2D">
              <w:rPr>
                <w:color w:val="002060"/>
              </w:rPr>
              <w:t xml:space="preserve">(REAL FABRIANO) </w:t>
            </w:r>
          </w:p>
        </w:tc>
        <w:tc>
          <w:tcPr>
            <w:tcW w:w="800" w:type="dxa"/>
            <w:tcMar>
              <w:top w:w="20" w:type="dxa"/>
              <w:left w:w="20" w:type="dxa"/>
              <w:bottom w:w="20" w:type="dxa"/>
              <w:right w:w="20" w:type="dxa"/>
            </w:tcMar>
            <w:vAlign w:val="center"/>
            <w:hideMark/>
          </w:tcPr>
          <w:p w14:paraId="4704C1A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C856F2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605AB9E" w14:textId="77777777" w:rsidR="0041519B" w:rsidRPr="00CA0C2D" w:rsidRDefault="0041519B" w:rsidP="009A6218">
            <w:pPr>
              <w:pStyle w:val="movimento2"/>
              <w:rPr>
                <w:color w:val="002060"/>
              </w:rPr>
            </w:pPr>
            <w:r w:rsidRPr="00CA0C2D">
              <w:rPr>
                <w:color w:val="002060"/>
              </w:rPr>
              <w:t> </w:t>
            </w:r>
          </w:p>
        </w:tc>
      </w:tr>
    </w:tbl>
    <w:p w14:paraId="229B7DE3" w14:textId="77777777" w:rsidR="0041519B" w:rsidRPr="00CA0C2D" w:rsidRDefault="0041519B" w:rsidP="0041519B">
      <w:pPr>
        <w:pStyle w:val="diffida"/>
        <w:spacing w:before="80" w:beforeAutospacing="0" w:after="40" w:afterAutospacing="0"/>
        <w:rPr>
          <w:rFonts w:eastAsiaTheme="minorEastAsia"/>
          <w:color w:val="002060"/>
        </w:rPr>
      </w:pPr>
      <w:r w:rsidRPr="00CA0C2D">
        <w:rPr>
          <w:color w:val="002060"/>
        </w:rPr>
        <w:t xml:space="preserve">Espulso per proteste a fine gara teneva un comportamento offensivo e irriguardoso nei confronti dell'arbitro. </w:t>
      </w:r>
    </w:p>
    <w:p w14:paraId="423922BD" w14:textId="77777777" w:rsidR="0041519B" w:rsidRPr="00CA0C2D" w:rsidRDefault="0041519B" w:rsidP="0041519B">
      <w:pPr>
        <w:pStyle w:val="titolo20"/>
        <w:rPr>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15213A3" w14:textId="77777777" w:rsidTr="009A6218">
        <w:tc>
          <w:tcPr>
            <w:tcW w:w="2200" w:type="dxa"/>
            <w:tcMar>
              <w:top w:w="20" w:type="dxa"/>
              <w:left w:w="20" w:type="dxa"/>
              <w:bottom w:w="20" w:type="dxa"/>
              <w:right w:w="20" w:type="dxa"/>
            </w:tcMar>
            <w:vAlign w:val="center"/>
            <w:hideMark/>
          </w:tcPr>
          <w:p w14:paraId="24F68C1F" w14:textId="77777777" w:rsidR="0041519B" w:rsidRPr="00CA0C2D" w:rsidRDefault="0041519B" w:rsidP="009A6218">
            <w:pPr>
              <w:pStyle w:val="movimento"/>
              <w:rPr>
                <w:color w:val="002060"/>
              </w:rPr>
            </w:pPr>
            <w:r w:rsidRPr="00CA0C2D">
              <w:rPr>
                <w:color w:val="002060"/>
              </w:rPr>
              <w:t>SECCACINI MAURO</w:t>
            </w:r>
          </w:p>
        </w:tc>
        <w:tc>
          <w:tcPr>
            <w:tcW w:w="2200" w:type="dxa"/>
            <w:tcMar>
              <w:top w:w="20" w:type="dxa"/>
              <w:left w:w="20" w:type="dxa"/>
              <w:bottom w:w="20" w:type="dxa"/>
              <w:right w:w="20" w:type="dxa"/>
            </w:tcMar>
            <w:vAlign w:val="center"/>
            <w:hideMark/>
          </w:tcPr>
          <w:p w14:paraId="216A4479" w14:textId="77777777" w:rsidR="0041519B" w:rsidRPr="00CA0C2D" w:rsidRDefault="0041519B" w:rsidP="009A6218">
            <w:pPr>
              <w:pStyle w:val="movimento2"/>
              <w:rPr>
                <w:color w:val="002060"/>
              </w:rPr>
            </w:pPr>
            <w:r w:rsidRPr="00CA0C2D">
              <w:rPr>
                <w:color w:val="002060"/>
              </w:rPr>
              <w:t xml:space="preserve">(TRE TORRI A.S.D.) </w:t>
            </w:r>
          </w:p>
        </w:tc>
        <w:tc>
          <w:tcPr>
            <w:tcW w:w="800" w:type="dxa"/>
            <w:tcMar>
              <w:top w:w="20" w:type="dxa"/>
              <w:left w:w="20" w:type="dxa"/>
              <w:bottom w:w="20" w:type="dxa"/>
              <w:right w:w="20" w:type="dxa"/>
            </w:tcMar>
            <w:vAlign w:val="center"/>
            <w:hideMark/>
          </w:tcPr>
          <w:p w14:paraId="04D1AD2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AED5B4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ED4B5DE" w14:textId="77777777" w:rsidR="0041519B" w:rsidRPr="00CA0C2D" w:rsidRDefault="0041519B" w:rsidP="009A6218">
            <w:pPr>
              <w:pStyle w:val="movimento2"/>
              <w:rPr>
                <w:color w:val="002060"/>
              </w:rPr>
            </w:pPr>
            <w:r w:rsidRPr="00CA0C2D">
              <w:rPr>
                <w:color w:val="002060"/>
              </w:rPr>
              <w:t> </w:t>
            </w:r>
          </w:p>
        </w:tc>
      </w:tr>
    </w:tbl>
    <w:p w14:paraId="04C83626" w14:textId="77777777" w:rsidR="0041519B" w:rsidRPr="00CA0C2D" w:rsidRDefault="0041519B" w:rsidP="0041519B">
      <w:pPr>
        <w:pStyle w:val="titolo30"/>
        <w:rPr>
          <w:rFonts w:eastAsiaTheme="minorEastAsia"/>
          <w:color w:val="002060"/>
        </w:rPr>
      </w:pPr>
      <w:r w:rsidRPr="00CA0C2D">
        <w:rPr>
          <w:color w:val="002060"/>
        </w:rPr>
        <w:t xml:space="preserve">ALLENATORI </w:t>
      </w:r>
    </w:p>
    <w:p w14:paraId="0FD212CB" w14:textId="77777777" w:rsidR="0041519B" w:rsidRPr="00CA0C2D" w:rsidRDefault="0041519B" w:rsidP="0041519B">
      <w:pPr>
        <w:pStyle w:val="titolo20"/>
        <w:rPr>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434F9FD" w14:textId="77777777" w:rsidTr="009A6218">
        <w:tc>
          <w:tcPr>
            <w:tcW w:w="2200" w:type="dxa"/>
            <w:tcMar>
              <w:top w:w="20" w:type="dxa"/>
              <w:left w:w="20" w:type="dxa"/>
              <w:bottom w:w="20" w:type="dxa"/>
              <w:right w:w="20" w:type="dxa"/>
            </w:tcMar>
            <w:vAlign w:val="center"/>
            <w:hideMark/>
          </w:tcPr>
          <w:p w14:paraId="0927B810" w14:textId="77777777" w:rsidR="0041519B" w:rsidRPr="00CA0C2D" w:rsidRDefault="0041519B" w:rsidP="009A6218">
            <w:pPr>
              <w:pStyle w:val="movimento"/>
              <w:rPr>
                <w:color w:val="002060"/>
              </w:rPr>
            </w:pPr>
            <w:r w:rsidRPr="00CA0C2D">
              <w:rPr>
                <w:color w:val="002060"/>
              </w:rPr>
              <w:t>SENATI STEFANO</w:t>
            </w:r>
          </w:p>
        </w:tc>
        <w:tc>
          <w:tcPr>
            <w:tcW w:w="2200" w:type="dxa"/>
            <w:tcMar>
              <w:top w:w="20" w:type="dxa"/>
              <w:left w:w="20" w:type="dxa"/>
              <w:bottom w:w="20" w:type="dxa"/>
              <w:right w:w="20" w:type="dxa"/>
            </w:tcMar>
            <w:vAlign w:val="center"/>
            <w:hideMark/>
          </w:tcPr>
          <w:p w14:paraId="53CCE7C5" w14:textId="77777777" w:rsidR="0041519B" w:rsidRPr="00CA0C2D" w:rsidRDefault="0041519B" w:rsidP="009A6218">
            <w:pPr>
              <w:pStyle w:val="movimento2"/>
              <w:rPr>
                <w:color w:val="002060"/>
              </w:rPr>
            </w:pPr>
            <w:r w:rsidRPr="00CA0C2D">
              <w:rPr>
                <w:color w:val="002060"/>
              </w:rPr>
              <w:t xml:space="preserve">(FUTSAL CASELLE) </w:t>
            </w:r>
          </w:p>
        </w:tc>
        <w:tc>
          <w:tcPr>
            <w:tcW w:w="800" w:type="dxa"/>
            <w:tcMar>
              <w:top w:w="20" w:type="dxa"/>
              <w:left w:w="20" w:type="dxa"/>
              <w:bottom w:w="20" w:type="dxa"/>
              <w:right w:w="20" w:type="dxa"/>
            </w:tcMar>
            <w:vAlign w:val="center"/>
            <w:hideMark/>
          </w:tcPr>
          <w:p w14:paraId="76E465FA"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32919D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AD1F872" w14:textId="77777777" w:rsidR="0041519B" w:rsidRPr="00CA0C2D" w:rsidRDefault="0041519B" w:rsidP="009A6218">
            <w:pPr>
              <w:pStyle w:val="movimento2"/>
              <w:rPr>
                <w:color w:val="002060"/>
              </w:rPr>
            </w:pPr>
            <w:r w:rsidRPr="00CA0C2D">
              <w:rPr>
                <w:color w:val="002060"/>
              </w:rPr>
              <w:t> </w:t>
            </w:r>
          </w:p>
        </w:tc>
      </w:tr>
    </w:tbl>
    <w:p w14:paraId="2F67512D" w14:textId="77777777" w:rsidR="0041519B" w:rsidRPr="00CA0C2D" w:rsidRDefault="0041519B" w:rsidP="0041519B">
      <w:pPr>
        <w:pStyle w:val="titolo30"/>
        <w:rPr>
          <w:rFonts w:eastAsiaTheme="minorEastAsia"/>
          <w:color w:val="002060"/>
        </w:rPr>
      </w:pPr>
      <w:r w:rsidRPr="00CA0C2D">
        <w:rPr>
          <w:color w:val="002060"/>
        </w:rPr>
        <w:t xml:space="preserve">CALCIATORI ESPULSI </w:t>
      </w:r>
    </w:p>
    <w:p w14:paraId="29A20557" w14:textId="77777777" w:rsidR="0041519B" w:rsidRPr="00CA0C2D" w:rsidRDefault="0041519B" w:rsidP="0041519B">
      <w:pPr>
        <w:pStyle w:val="titolo20"/>
        <w:rPr>
          <w:color w:val="002060"/>
        </w:rPr>
      </w:pPr>
      <w:r w:rsidRPr="00CA0C2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8F60A3E" w14:textId="77777777" w:rsidTr="009A6218">
        <w:tc>
          <w:tcPr>
            <w:tcW w:w="2200" w:type="dxa"/>
            <w:tcMar>
              <w:top w:w="20" w:type="dxa"/>
              <w:left w:w="20" w:type="dxa"/>
              <w:bottom w:w="20" w:type="dxa"/>
              <w:right w:w="20" w:type="dxa"/>
            </w:tcMar>
            <w:vAlign w:val="center"/>
            <w:hideMark/>
          </w:tcPr>
          <w:p w14:paraId="47B393DA" w14:textId="77777777" w:rsidR="0041519B" w:rsidRPr="00CA0C2D" w:rsidRDefault="0041519B" w:rsidP="009A6218">
            <w:pPr>
              <w:pStyle w:val="movimento"/>
              <w:rPr>
                <w:color w:val="002060"/>
              </w:rPr>
            </w:pPr>
            <w:r w:rsidRPr="00CA0C2D">
              <w:rPr>
                <w:color w:val="002060"/>
              </w:rPr>
              <w:t>CIOTTI ALESSANDRO</w:t>
            </w:r>
          </w:p>
        </w:tc>
        <w:tc>
          <w:tcPr>
            <w:tcW w:w="2200" w:type="dxa"/>
            <w:tcMar>
              <w:top w:w="20" w:type="dxa"/>
              <w:left w:w="20" w:type="dxa"/>
              <w:bottom w:w="20" w:type="dxa"/>
              <w:right w:w="20" w:type="dxa"/>
            </w:tcMar>
            <w:vAlign w:val="center"/>
            <w:hideMark/>
          </w:tcPr>
          <w:p w14:paraId="4F3BE358" w14:textId="77777777" w:rsidR="0041519B" w:rsidRPr="00CA0C2D" w:rsidRDefault="0041519B" w:rsidP="009A6218">
            <w:pPr>
              <w:pStyle w:val="movimento2"/>
              <w:rPr>
                <w:color w:val="002060"/>
              </w:rPr>
            </w:pPr>
            <w:r w:rsidRPr="00CA0C2D">
              <w:rPr>
                <w:color w:val="002060"/>
              </w:rPr>
              <w:t xml:space="preserve">(CSI STELLA A.S.D.) </w:t>
            </w:r>
          </w:p>
        </w:tc>
        <w:tc>
          <w:tcPr>
            <w:tcW w:w="800" w:type="dxa"/>
            <w:tcMar>
              <w:top w:w="20" w:type="dxa"/>
              <w:left w:w="20" w:type="dxa"/>
              <w:bottom w:w="20" w:type="dxa"/>
              <w:right w:w="20" w:type="dxa"/>
            </w:tcMar>
            <w:vAlign w:val="center"/>
            <w:hideMark/>
          </w:tcPr>
          <w:p w14:paraId="478D75F1"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8F289A0" w14:textId="77777777" w:rsidR="0041519B" w:rsidRPr="00CA0C2D" w:rsidRDefault="0041519B" w:rsidP="009A6218">
            <w:pPr>
              <w:pStyle w:val="movimento"/>
              <w:rPr>
                <w:color w:val="002060"/>
              </w:rPr>
            </w:pPr>
            <w:r w:rsidRPr="00CA0C2D">
              <w:rPr>
                <w:color w:val="002060"/>
              </w:rPr>
              <w:t>GABELLA AGUSTIN</w:t>
            </w:r>
          </w:p>
        </w:tc>
        <w:tc>
          <w:tcPr>
            <w:tcW w:w="2200" w:type="dxa"/>
            <w:tcMar>
              <w:top w:w="20" w:type="dxa"/>
              <w:left w:w="20" w:type="dxa"/>
              <w:bottom w:w="20" w:type="dxa"/>
              <w:right w:w="20" w:type="dxa"/>
            </w:tcMar>
            <w:vAlign w:val="center"/>
            <w:hideMark/>
          </w:tcPr>
          <w:p w14:paraId="2B968842" w14:textId="77777777" w:rsidR="0041519B" w:rsidRPr="00CA0C2D" w:rsidRDefault="0041519B" w:rsidP="009A6218">
            <w:pPr>
              <w:pStyle w:val="movimento2"/>
              <w:rPr>
                <w:color w:val="002060"/>
              </w:rPr>
            </w:pPr>
            <w:r w:rsidRPr="00CA0C2D">
              <w:rPr>
                <w:color w:val="002060"/>
              </w:rPr>
              <w:t xml:space="preserve">(SANGIORGIO) </w:t>
            </w:r>
          </w:p>
        </w:tc>
      </w:tr>
    </w:tbl>
    <w:p w14:paraId="21F3C431" w14:textId="77777777" w:rsidR="0041519B" w:rsidRPr="00CA0C2D" w:rsidRDefault="0041519B" w:rsidP="0041519B">
      <w:pPr>
        <w:pStyle w:val="titolo30"/>
        <w:rPr>
          <w:rFonts w:eastAsiaTheme="minorEastAsia"/>
          <w:color w:val="002060"/>
        </w:rPr>
      </w:pPr>
      <w:r w:rsidRPr="00CA0C2D">
        <w:rPr>
          <w:color w:val="002060"/>
        </w:rPr>
        <w:t xml:space="preserve">CALCIATORI NON ESPULSI </w:t>
      </w:r>
    </w:p>
    <w:p w14:paraId="1FBA5336" w14:textId="77777777" w:rsidR="0041519B" w:rsidRPr="00CA0C2D" w:rsidRDefault="0041519B" w:rsidP="0041519B">
      <w:pPr>
        <w:pStyle w:val="titolo20"/>
        <w:rPr>
          <w:color w:val="002060"/>
        </w:rPr>
      </w:pPr>
      <w:r w:rsidRPr="00CA0C2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C6C630C" w14:textId="77777777" w:rsidTr="009A6218">
        <w:tc>
          <w:tcPr>
            <w:tcW w:w="2200" w:type="dxa"/>
            <w:tcMar>
              <w:top w:w="20" w:type="dxa"/>
              <w:left w:w="20" w:type="dxa"/>
              <w:bottom w:w="20" w:type="dxa"/>
              <w:right w:w="20" w:type="dxa"/>
            </w:tcMar>
            <w:vAlign w:val="center"/>
            <w:hideMark/>
          </w:tcPr>
          <w:p w14:paraId="4A16F610" w14:textId="77777777" w:rsidR="0041519B" w:rsidRPr="00CA0C2D" w:rsidRDefault="0041519B" w:rsidP="009A6218">
            <w:pPr>
              <w:pStyle w:val="movimento"/>
              <w:rPr>
                <w:color w:val="002060"/>
              </w:rPr>
            </w:pPr>
            <w:r w:rsidRPr="00CA0C2D">
              <w:rPr>
                <w:color w:val="002060"/>
              </w:rPr>
              <w:t>DI RUSSO MATTEO</w:t>
            </w:r>
          </w:p>
        </w:tc>
        <w:tc>
          <w:tcPr>
            <w:tcW w:w="2200" w:type="dxa"/>
            <w:tcMar>
              <w:top w:w="20" w:type="dxa"/>
              <w:left w:w="20" w:type="dxa"/>
              <w:bottom w:w="20" w:type="dxa"/>
              <w:right w:w="20" w:type="dxa"/>
            </w:tcMar>
            <w:vAlign w:val="center"/>
            <w:hideMark/>
          </w:tcPr>
          <w:p w14:paraId="6DEAAD89" w14:textId="77777777" w:rsidR="0041519B" w:rsidRPr="00CA0C2D" w:rsidRDefault="0041519B" w:rsidP="009A6218">
            <w:pPr>
              <w:pStyle w:val="movimento2"/>
              <w:rPr>
                <w:color w:val="002060"/>
              </w:rPr>
            </w:pPr>
            <w:r w:rsidRPr="00CA0C2D">
              <w:rPr>
                <w:color w:val="002060"/>
              </w:rPr>
              <w:t xml:space="preserve">(CSI STELLA A.S.D.) </w:t>
            </w:r>
          </w:p>
        </w:tc>
        <w:tc>
          <w:tcPr>
            <w:tcW w:w="800" w:type="dxa"/>
            <w:tcMar>
              <w:top w:w="20" w:type="dxa"/>
              <w:left w:w="20" w:type="dxa"/>
              <w:bottom w:w="20" w:type="dxa"/>
              <w:right w:w="20" w:type="dxa"/>
            </w:tcMar>
            <w:vAlign w:val="center"/>
            <w:hideMark/>
          </w:tcPr>
          <w:p w14:paraId="5F1045E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E5750F8"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6C9F297" w14:textId="77777777" w:rsidR="0041519B" w:rsidRPr="00CA0C2D" w:rsidRDefault="0041519B" w:rsidP="009A6218">
            <w:pPr>
              <w:pStyle w:val="movimento2"/>
              <w:rPr>
                <w:color w:val="002060"/>
              </w:rPr>
            </w:pPr>
            <w:r w:rsidRPr="00CA0C2D">
              <w:rPr>
                <w:color w:val="002060"/>
              </w:rPr>
              <w:t> </w:t>
            </w:r>
          </w:p>
        </w:tc>
      </w:tr>
    </w:tbl>
    <w:p w14:paraId="7520952E" w14:textId="77777777" w:rsidR="0041519B" w:rsidRPr="00CA0C2D" w:rsidRDefault="0041519B" w:rsidP="0041519B">
      <w:pPr>
        <w:pStyle w:val="titolo20"/>
        <w:rPr>
          <w:rFonts w:eastAsiaTheme="minorEastAsia"/>
          <w:color w:val="002060"/>
        </w:rPr>
      </w:pPr>
      <w:r w:rsidRPr="00CA0C2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37BA946" w14:textId="77777777" w:rsidTr="009A6218">
        <w:tc>
          <w:tcPr>
            <w:tcW w:w="2200" w:type="dxa"/>
            <w:tcMar>
              <w:top w:w="20" w:type="dxa"/>
              <w:left w:w="20" w:type="dxa"/>
              <w:bottom w:w="20" w:type="dxa"/>
              <w:right w:w="20" w:type="dxa"/>
            </w:tcMar>
            <w:vAlign w:val="center"/>
            <w:hideMark/>
          </w:tcPr>
          <w:p w14:paraId="7E07ED09" w14:textId="77777777" w:rsidR="0041519B" w:rsidRPr="00CA0C2D" w:rsidRDefault="0041519B" w:rsidP="009A6218">
            <w:pPr>
              <w:pStyle w:val="movimento"/>
              <w:rPr>
                <w:color w:val="002060"/>
              </w:rPr>
            </w:pPr>
            <w:r w:rsidRPr="00CA0C2D">
              <w:rPr>
                <w:color w:val="002060"/>
              </w:rPr>
              <w:t>BELLEGGIA NICOLO</w:t>
            </w:r>
          </w:p>
        </w:tc>
        <w:tc>
          <w:tcPr>
            <w:tcW w:w="2200" w:type="dxa"/>
            <w:tcMar>
              <w:top w:w="20" w:type="dxa"/>
              <w:left w:w="20" w:type="dxa"/>
              <w:bottom w:w="20" w:type="dxa"/>
              <w:right w:w="20" w:type="dxa"/>
            </w:tcMar>
            <w:vAlign w:val="center"/>
            <w:hideMark/>
          </w:tcPr>
          <w:p w14:paraId="111D5EB2" w14:textId="77777777" w:rsidR="0041519B" w:rsidRPr="00CA0C2D" w:rsidRDefault="0041519B" w:rsidP="009A6218">
            <w:pPr>
              <w:pStyle w:val="movimento2"/>
              <w:rPr>
                <w:color w:val="002060"/>
              </w:rPr>
            </w:pPr>
            <w:r w:rsidRPr="00CA0C2D">
              <w:rPr>
                <w:color w:val="002060"/>
              </w:rPr>
              <w:t xml:space="preserve">(FUTSAL CAMPIGLIONE) </w:t>
            </w:r>
          </w:p>
        </w:tc>
        <w:tc>
          <w:tcPr>
            <w:tcW w:w="800" w:type="dxa"/>
            <w:tcMar>
              <w:top w:w="20" w:type="dxa"/>
              <w:left w:w="20" w:type="dxa"/>
              <w:bottom w:w="20" w:type="dxa"/>
              <w:right w:w="20" w:type="dxa"/>
            </w:tcMar>
            <w:vAlign w:val="center"/>
            <w:hideMark/>
          </w:tcPr>
          <w:p w14:paraId="2EC67FD9"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0236F9E" w14:textId="77777777" w:rsidR="0041519B" w:rsidRPr="00CA0C2D" w:rsidRDefault="0041519B" w:rsidP="009A6218">
            <w:pPr>
              <w:pStyle w:val="movimento"/>
              <w:rPr>
                <w:color w:val="002060"/>
              </w:rPr>
            </w:pPr>
            <w:r w:rsidRPr="00CA0C2D">
              <w:rPr>
                <w:color w:val="002060"/>
              </w:rPr>
              <w:t>TORQUATI LUCA</w:t>
            </w:r>
          </w:p>
        </w:tc>
        <w:tc>
          <w:tcPr>
            <w:tcW w:w="2200" w:type="dxa"/>
            <w:tcMar>
              <w:top w:w="20" w:type="dxa"/>
              <w:left w:w="20" w:type="dxa"/>
              <w:bottom w:w="20" w:type="dxa"/>
              <w:right w:w="20" w:type="dxa"/>
            </w:tcMar>
            <w:vAlign w:val="center"/>
            <w:hideMark/>
          </w:tcPr>
          <w:p w14:paraId="3A7DB453" w14:textId="77777777" w:rsidR="0041519B" w:rsidRPr="00CA0C2D" w:rsidRDefault="0041519B" w:rsidP="009A6218">
            <w:pPr>
              <w:pStyle w:val="movimento2"/>
              <w:rPr>
                <w:color w:val="002060"/>
              </w:rPr>
            </w:pPr>
            <w:r w:rsidRPr="00CA0C2D">
              <w:rPr>
                <w:color w:val="002060"/>
              </w:rPr>
              <w:t xml:space="preserve">(TRE TORRI A.S.D.) </w:t>
            </w:r>
          </w:p>
        </w:tc>
      </w:tr>
    </w:tbl>
    <w:p w14:paraId="3A19A318" w14:textId="77777777" w:rsidR="0041519B" w:rsidRPr="00CA0C2D" w:rsidRDefault="0041519B" w:rsidP="0041519B">
      <w:pPr>
        <w:pStyle w:val="titolo20"/>
        <w:rPr>
          <w:rFonts w:eastAsiaTheme="minorEastAsia"/>
          <w:color w:val="002060"/>
        </w:rPr>
      </w:pPr>
      <w:r w:rsidRPr="00CA0C2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1EB4717" w14:textId="77777777" w:rsidTr="009A6218">
        <w:tc>
          <w:tcPr>
            <w:tcW w:w="2200" w:type="dxa"/>
            <w:tcMar>
              <w:top w:w="20" w:type="dxa"/>
              <w:left w:w="20" w:type="dxa"/>
              <w:bottom w:w="20" w:type="dxa"/>
              <w:right w:w="20" w:type="dxa"/>
            </w:tcMar>
            <w:vAlign w:val="center"/>
            <w:hideMark/>
          </w:tcPr>
          <w:p w14:paraId="0492A032" w14:textId="77777777" w:rsidR="0041519B" w:rsidRPr="00CA0C2D" w:rsidRDefault="0041519B" w:rsidP="009A6218">
            <w:pPr>
              <w:pStyle w:val="movimento"/>
              <w:rPr>
                <w:color w:val="002060"/>
              </w:rPr>
            </w:pPr>
            <w:r w:rsidRPr="00CA0C2D">
              <w:rPr>
                <w:color w:val="002060"/>
              </w:rPr>
              <w:t>CARNEVALI LUCA</w:t>
            </w:r>
          </w:p>
        </w:tc>
        <w:tc>
          <w:tcPr>
            <w:tcW w:w="2200" w:type="dxa"/>
            <w:tcMar>
              <w:top w:w="20" w:type="dxa"/>
              <w:left w:w="20" w:type="dxa"/>
              <w:bottom w:w="20" w:type="dxa"/>
              <w:right w:w="20" w:type="dxa"/>
            </w:tcMar>
            <w:vAlign w:val="center"/>
            <w:hideMark/>
          </w:tcPr>
          <w:p w14:paraId="081854CA" w14:textId="77777777" w:rsidR="0041519B" w:rsidRPr="00CA0C2D" w:rsidRDefault="0041519B" w:rsidP="009A6218">
            <w:pPr>
              <w:pStyle w:val="movimento2"/>
              <w:rPr>
                <w:color w:val="002060"/>
              </w:rPr>
            </w:pPr>
            <w:r w:rsidRPr="00CA0C2D">
              <w:rPr>
                <w:color w:val="002060"/>
              </w:rPr>
              <w:t xml:space="preserve">(NUOVA OTTRANO 98) </w:t>
            </w:r>
          </w:p>
        </w:tc>
        <w:tc>
          <w:tcPr>
            <w:tcW w:w="800" w:type="dxa"/>
            <w:tcMar>
              <w:top w:w="20" w:type="dxa"/>
              <w:left w:w="20" w:type="dxa"/>
              <w:bottom w:w="20" w:type="dxa"/>
              <w:right w:w="20" w:type="dxa"/>
            </w:tcMar>
            <w:vAlign w:val="center"/>
            <w:hideMark/>
          </w:tcPr>
          <w:p w14:paraId="28798CD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A1C1A0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3201C53" w14:textId="77777777" w:rsidR="0041519B" w:rsidRPr="00CA0C2D" w:rsidRDefault="0041519B" w:rsidP="009A6218">
            <w:pPr>
              <w:pStyle w:val="movimento2"/>
              <w:rPr>
                <w:color w:val="002060"/>
              </w:rPr>
            </w:pPr>
            <w:r w:rsidRPr="00CA0C2D">
              <w:rPr>
                <w:color w:val="002060"/>
              </w:rPr>
              <w:t> </w:t>
            </w:r>
          </w:p>
        </w:tc>
      </w:tr>
    </w:tbl>
    <w:p w14:paraId="3A12F3E8" w14:textId="77777777" w:rsidR="0041519B" w:rsidRPr="00CA0C2D" w:rsidRDefault="0041519B" w:rsidP="0041519B">
      <w:pPr>
        <w:pStyle w:val="titolo20"/>
        <w:rPr>
          <w:rFonts w:eastAsiaTheme="minorEastAsia"/>
          <w:color w:val="002060"/>
        </w:rPr>
      </w:pPr>
      <w:r w:rsidRPr="00CA0C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15C2C6BF" w14:textId="77777777" w:rsidTr="009A6218">
        <w:tc>
          <w:tcPr>
            <w:tcW w:w="2200" w:type="dxa"/>
            <w:tcMar>
              <w:top w:w="20" w:type="dxa"/>
              <w:left w:w="20" w:type="dxa"/>
              <w:bottom w:w="20" w:type="dxa"/>
              <w:right w:w="20" w:type="dxa"/>
            </w:tcMar>
            <w:vAlign w:val="center"/>
            <w:hideMark/>
          </w:tcPr>
          <w:p w14:paraId="0423DEC0" w14:textId="77777777" w:rsidR="0041519B" w:rsidRPr="00CA0C2D" w:rsidRDefault="0041519B" w:rsidP="009A6218">
            <w:pPr>
              <w:pStyle w:val="movimento"/>
              <w:rPr>
                <w:color w:val="002060"/>
              </w:rPr>
            </w:pPr>
            <w:r w:rsidRPr="00CA0C2D">
              <w:rPr>
                <w:color w:val="002060"/>
              </w:rPr>
              <w:t>CAO GIANLUCA</w:t>
            </w:r>
          </w:p>
        </w:tc>
        <w:tc>
          <w:tcPr>
            <w:tcW w:w="2200" w:type="dxa"/>
            <w:tcMar>
              <w:top w:w="20" w:type="dxa"/>
              <w:left w:w="20" w:type="dxa"/>
              <w:bottom w:w="20" w:type="dxa"/>
              <w:right w:w="20" w:type="dxa"/>
            </w:tcMar>
            <w:vAlign w:val="center"/>
            <w:hideMark/>
          </w:tcPr>
          <w:p w14:paraId="6F2524EB" w14:textId="77777777" w:rsidR="0041519B" w:rsidRPr="00CA0C2D" w:rsidRDefault="0041519B" w:rsidP="009A6218">
            <w:pPr>
              <w:pStyle w:val="movimento2"/>
              <w:rPr>
                <w:color w:val="002060"/>
              </w:rPr>
            </w:pPr>
            <w:r w:rsidRPr="00CA0C2D">
              <w:rPr>
                <w:color w:val="002060"/>
              </w:rPr>
              <w:t xml:space="preserve">(REAL ANCARIA) </w:t>
            </w:r>
          </w:p>
        </w:tc>
        <w:tc>
          <w:tcPr>
            <w:tcW w:w="800" w:type="dxa"/>
            <w:tcMar>
              <w:top w:w="20" w:type="dxa"/>
              <w:left w:w="20" w:type="dxa"/>
              <w:bottom w:w="20" w:type="dxa"/>
              <w:right w:w="20" w:type="dxa"/>
            </w:tcMar>
            <w:vAlign w:val="center"/>
            <w:hideMark/>
          </w:tcPr>
          <w:p w14:paraId="7F063BE9"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D355341" w14:textId="77777777" w:rsidR="0041519B" w:rsidRPr="00CA0C2D" w:rsidRDefault="0041519B" w:rsidP="009A6218">
            <w:pPr>
              <w:pStyle w:val="movimento"/>
              <w:rPr>
                <w:color w:val="002060"/>
              </w:rPr>
            </w:pPr>
            <w:r w:rsidRPr="00CA0C2D">
              <w:rPr>
                <w:color w:val="002060"/>
              </w:rPr>
              <w:t>ROSETTI FABIO</w:t>
            </w:r>
          </w:p>
        </w:tc>
        <w:tc>
          <w:tcPr>
            <w:tcW w:w="2200" w:type="dxa"/>
            <w:tcMar>
              <w:top w:w="20" w:type="dxa"/>
              <w:left w:w="20" w:type="dxa"/>
              <w:bottom w:w="20" w:type="dxa"/>
              <w:right w:w="20" w:type="dxa"/>
            </w:tcMar>
            <w:vAlign w:val="center"/>
            <w:hideMark/>
          </w:tcPr>
          <w:p w14:paraId="71C7B6F5" w14:textId="77777777" w:rsidR="0041519B" w:rsidRPr="00CA0C2D" w:rsidRDefault="0041519B" w:rsidP="009A6218">
            <w:pPr>
              <w:pStyle w:val="movimento2"/>
              <w:rPr>
                <w:color w:val="002060"/>
              </w:rPr>
            </w:pPr>
            <w:r w:rsidRPr="00CA0C2D">
              <w:rPr>
                <w:color w:val="002060"/>
              </w:rPr>
              <w:t xml:space="preserve">(SANGIORGIO) </w:t>
            </w:r>
          </w:p>
        </w:tc>
      </w:tr>
    </w:tbl>
    <w:p w14:paraId="6C4F5D08" w14:textId="77777777" w:rsidR="0041519B" w:rsidRPr="00CA0C2D" w:rsidRDefault="0041519B" w:rsidP="0041519B">
      <w:pPr>
        <w:pStyle w:val="titolo20"/>
        <w:rPr>
          <w:rFonts w:eastAsiaTheme="minorEastAsia"/>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6D0D6A4" w14:textId="77777777" w:rsidTr="009A6218">
        <w:tc>
          <w:tcPr>
            <w:tcW w:w="2200" w:type="dxa"/>
            <w:tcMar>
              <w:top w:w="20" w:type="dxa"/>
              <w:left w:w="20" w:type="dxa"/>
              <w:bottom w:w="20" w:type="dxa"/>
              <w:right w:w="20" w:type="dxa"/>
            </w:tcMar>
            <w:vAlign w:val="center"/>
            <w:hideMark/>
          </w:tcPr>
          <w:p w14:paraId="3BB0FF55" w14:textId="77777777" w:rsidR="0041519B" w:rsidRPr="00CA0C2D" w:rsidRDefault="0041519B" w:rsidP="009A6218">
            <w:pPr>
              <w:pStyle w:val="movimento"/>
              <w:rPr>
                <w:color w:val="002060"/>
              </w:rPr>
            </w:pPr>
            <w:r w:rsidRPr="00CA0C2D">
              <w:rPr>
                <w:color w:val="002060"/>
              </w:rPr>
              <w:t>PALAZZESI MARIO</w:t>
            </w:r>
          </w:p>
        </w:tc>
        <w:tc>
          <w:tcPr>
            <w:tcW w:w="2200" w:type="dxa"/>
            <w:tcMar>
              <w:top w:w="20" w:type="dxa"/>
              <w:left w:w="20" w:type="dxa"/>
              <w:bottom w:w="20" w:type="dxa"/>
              <w:right w:w="20" w:type="dxa"/>
            </w:tcMar>
            <w:vAlign w:val="center"/>
            <w:hideMark/>
          </w:tcPr>
          <w:p w14:paraId="10402A70" w14:textId="77777777" w:rsidR="0041519B" w:rsidRPr="00CA0C2D" w:rsidRDefault="0041519B" w:rsidP="009A6218">
            <w:pPr>
              <w:pStyle w:val="movimento2"/>
              <w:rPr>
                <w:color w:val="002060"/>
              </w:rPr>
            </w:pPr>
            <w:r w:rsidRPr="00CA0C2D">
              <w:rPr>
                <w:color w:val="002060"/>
              </w:rPr>
              <w:t xml:space="preserve">(BAYER CAPPUCCINI) </w:t>
            </w:r>
          </w:p>
        </w:tc>
        <w:tc>
          <w:tcPr>
            <w:tcW w:w="800" w:type="dxa"/>
            <w:tcMar>
              <w:top w:w="20" w:type="dxa"/>
              <w:left w:w="20" w:type="dxa"/>
              <w:bottom w:w="20" w:type="dxa"/>
              <w:right w:w="20" w:type="dxa"/>
            </w:tcMar>
            <w:vAlign w:val="center"/>
            <w:hideMark/>
          </w:tcPr>
          <w:p w14:paraId="08A8B3E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B0A54A6" w14:textId="77777777" w:rsidR="0041519B" w:rsidRPr="00CA0C2D" w:rsidRDefault="0041519B" w:rsidP="009A6218">
            <w:pPr>
              <w:pStyle w:val="movimento"/>
              <w:rPr>
                <w:color w:val="002060"/>
              </w:rPr>
            </w:pPr>
            <w:r w:rsidRPr="00CA0C2D">
              <w:rPr>
                <w:color w:val="002060"/>
              </w:rPr>
              <w:t>PEZZINI GRAZIANO</w:t>
            </w:r>
          </w:p>
        </w:tc>
        <w:tc>
          <w:tcPr>
            <w:tcW w:w="2200" w:type="dxa"/>
            <w:tcMar>
              <w:top w:w="20" w:type="dxa"/>
              <w:left w:w="20" w:type="dxa"/>
              <w:bottom w:w="20" w:type="dxa"/>
              <w:right w:w="20" w:type="dxa"/>
            </w:tcMar>
            <w:vAlign w:val="center"/>
            <w:hideMark/>
          </w:tcPr>
          <w:p w14:paraId="665E32D4" w14:textId="77777777" w:rsidR="0041519B" w:rsidRPr="00CA0C2D" w:rsidRDefault="0041519B" w:rsidP="009A6218">
            <w:pPr>
              <w:pStyle w:val="movimento2"/>
              <w:rPr>
                <w:color w:val="002060"/>
              </w:rPr>
            </w:pPr>
            <w:r w:rsidRPr="00CA0C2D">
              <w:rPr>
                <w:color w:val="002060"/>
              </w:rPr>
              <w:t xml:space="preserve">(ROCCAFLUVIONE) </w:t>
            </w:r>
          </w:p>
        </w:tc>
      </w:tr>
      <w:tr w:rsidR="0041519B" w:rsidRPr="00CA0C2D" w14:paraId="0E19B20E" w14:textId="77777777" w:rsidTr="009A6218">
        <w:tc>
          <w:tcPr>
            <w:tcW w:w="2200" w:type="dxa"/>
            <w:tcMar>
              <w:top w:w="20" w:type="dxa"/>
              <w:left w:w="20" w:type="dxa"/>
              <w:bottom w:w="20" w:type="dxa"/>
              <w:right w:w="20" w:type="dxa"/>
            </w:tcMar>
            <w:vAlign w:val="center"/>
            <w:hideMark/>
          </w:tcPr>
          <w:p w14:paraId="54C7336F" w14:textId="77777777" w:rsidR="0041519B" w:rsidRPr="00CA0C2D" w:rsidRDefault="0041519B" w:rsidP="009A6218">
            <w:pPr>
              <w:pStyle w:val="movimento"/>
              <w:rPr>
                <w:color w:val="002060"/>
              </w:rPr>
            </w:pPr>
            <w:r w:rsidRPr="00CA0C2D">
              <w:rPr>
                <w:color w:val="002060"/>
              </w:rPr>
              <w:t>RIPA LUCA</w:t>
            </w:r>
          </w:p>
        </w:tc>
        <w:tc>
          <w:tcPr>
            <w:tcW w:w="2200" w:type="dxa"/>
            <w:tcMar>
              <w:top w:w="20" w:type="dxa"/>
              <w:left w:w="20" w:type="dxa"/>
              <w:bottom w:w="20" w:type="dxa"/>
              <w:right w:w="20" w:type="dxa"/>
            </w:tcMar>
            <w:vAlign w:val="center"/>
            <w:hideMark/>
          </w:tcPr>
          <w:p w14:paraId="790D0BB4" w14:textId="77777777" w:rsidR="0041519B" w:rsidRPr="00CA0C2D" w:rsidRDefault="0041519B" w:rsidP="009A6218">
            <w:pPr>
              <w:pStyle w:val="movimento2"/>
              <w:rPr>
                <w:color w:val="002060"/>
              </w:rPr>
            </w:pPr>
            <w:r w:rsidRPr="00CA0C2D">
              <w:rPr>
                <w:color w:val="002060"/>
              </w:rPr>
              <w:t>(</w:t>
            </w:r>
            <w:proofErr w:type="gramStart"/>
            <w:r w:rsidRPr="00CA0C2D">
              <w:rPr>
                <w:color w:val="002060"/>
              </w:rPr>
              <w:t>U.MANDOLESI</w:t>
            </w:r>
            <w:proofErr w:type="gramEnd"/>
            <w:r w:rsidRPr="00CA0C2D">
              <w:rPr>
                <w:color w:val="002060"/>
              </w:rPr>
              <w:t xml:space="preserve"> CALCIO) </w:t>
            </w:r>
          </w:p>
        </w:tc>
        <w:tc>
          <w:tcPr>
            <w:tcW w:w="800" w:type="dxa"/>
            <w:tcMar>
              <w:top w:w="20" w:type="dxa"/>
              <w:left w:w="20" w:type="dxa"/>
              <w:bottom w:w="20" w:type="dxa"/>
              <w:right w:w="20" w:type="dxa"/>
            </w:tcMar>
            <w:vAlign w:val="center"/>
            <w:hideMark/>
          </w:tcPr>
          <w:p w14:paraId="0486E531"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613326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980D289" w14:textId="77777777" w:rsidR="0041519B" w:rsidRPr="00CA0C2D" w:rsidRDefault="0041519B" w:rsidP="009A6218">
            <w:pPr>
              <w:pStyle w:val="movimento2"/>
              <w:rPr>
                <w:color w:val="002060"/>
              </w:rPr>
            </w:pPr>
            <w:r w:rsidRPr="00CA0C2D">
              <w:rPr>
                <w:color w:val="002060"/>
              </w:rPr>
              <w:t> </w:t>
            </w:r>
          </w:p>
        </w:tc>
      </w:tr>
    </w:tbl>
    <w:p w14:paraId="0AD0863A"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5DD1CFE" w14:textId="77777777" w:rsidTr="009A6218">
        <w:tc>
          <w:tcPr>
            <w:tcW w:w="2200" w:type="dxa"/>
            <w:tcMar>
              <w:top w:w="20" w:type="dxa"/>
              <w:left w:w="20" w:type="dxa"/>
              <w:bottom w:w="20" w:type="dxa"/>
              <w:right w:w="20" w:type="dxa"/>
            </w:tcMar>
            <w:vAlign w:val="center"/>
            <w:hideMark/>
          </w:tcPr>
          <w:p w14:paraId="7CBA08F4" w14:textId="77777777" w:rsidR="0041519B" w:rsidRPr="00CA0C2D" w:rsidRDefault="0041519B" w:rsidP="009A6218">
            <w:pPr>
              <w:pStyle w:val="movimento"/>
              <w:rPr>
                <w:color w:val="002060"/>
              </w:rPr>
            </w:pPr>
            <w:r w:rsidRPr="00CA0C2D">
              <w:rPr>
                <w:color w:val="002060"/>
              </w:rPr>
              <w:t>CARNEVALI GABRIELE</w:t>
            </w:r>
          </w:p>
        </w:tc>
        <w:tc>
          <w:tcPr>
            <w:tcW w:w="2200" w:type="dxa"/>
            <w:tcMar>
              <w:top w:w="20" w:type="dxa"/>
              <w:left w:w="20" w:type="dxa"/>
              <w:bottom w:w="20" w:type="dxa"/>
              <w:right w:w="20" w:type="dxa"/>
            </w:tcMar>
            <w:vAlign w:val="center"/>
            <w:hideMark/>
          </w:tcPr>
          <w:p w14:paraId="07F66717" w14:textId="77777777" w:rsidR="0041519B" w:rsidRPr="00CA0C2D" w:rsidRDefault="0041519B" w:rsidP="009A6218">
            <w:pPr>
              <w:pStyle w:val="movimento2"/>
              <w:rPr>
                <w:color w:val="002060"/>
              </w:rPr>
            </w:pPr>
            <w:r w:rsidRPr="00CA0C2D">
              <w:rPr>
                <w:color w:val="002060"/>
              </w:rPr>
              <w:t xml:space="preserve">(REAL FABRIANO) </w:t>
            </w:r>
          </w:p>
        </w:tc>
        <w:tc>
          <w:tcPr>
            <w:tcW w:w="800" w:type="dxa"/>
            <w:tcMar>
              <w:top w:w="20" w:type="dxa"/>
              <w:left w:w="20" w:type="dxa"/>
              <w:bottom w:w="20" w:type="dxa"/>
              <w:right w:w="20" w:type="dxa"/>
            </w:tcMar>
            <w:vAlign w:val="center"/>
            <w:hideMark/>
          </w:tcPr>
          <w:p w14:paraId="12DD86F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78E9E1F" w14:textId="77777777" w:rsidR="0041519B" w:rsidRPr="00CA0C2D" w:rsidRDefault="0041519B" w:rsidP="009A6218">
            <w:pPr>
              <w:pStyle w:val="movimento"/>
              <w:rPr>
                <w:color w:val="002060"/>
              </w:rPr>
            </w:pPr>
            <w:r w:rsidRPr="00CA0C2D">
              <w:rPr>
                <w:color w:val="002060"/>
              </w:rPr>
              <w:t>CENTOCANTI FABIO</w:t>
            </w:r>
          </w:p>
        </w:tc>
        <w:tc>
          <w:tcPr>
            <w:tcW w:w="2200" w:type="dxa"/>
            <w:tcMar>
              <w:top w:w="20" w:type="dxa"/>
              <w:left w:w="20" w:type="dxa"/>
              <w:bottom w:w="20" w:type="dxa"/>
              <w:right w:w="20" w:type="dxa"/>
            </w:tcMar>
            <w:vAlign w:val="center"/>
            <w:hideMark/>
          </w:tcPr>
          <w:p w14:paraId="1554EB8C" w14:textId="77777777" w:rsidR="0041519B" w:rsidRPr="00CA0C2D" w:rsidRDefault="0041519B" w:rsidP="009A6218">
            <w:pPr>
              <w:pStyle w:val="movimento2"/>
              <w:rPr>
                <w:color w:val="002060"/>
              </w:rPr>
            </w:pPr>
            <w:r w:rsidRPr="00CA0C2D">
              <w:rPr>
                <w:color w:val="002060"/>
              </w:rPr>
              <w:t xml:space="preserve">(REAL FABRIANO) </w:t>
            </w:r>
          </w:p>
        </w:tc>
      </w:tr>
      <w:tr w:rsidR="0041519B" w:rsidRPr="00CA0C2D" w14:paraId="417EED4B" w14:textId="77777777" w:rsidTr="009A6218">
        <w:tc>
          <w:tcPr>
            <w:tcW w:w="2200" w:type="dxa"/>
            <w:tcMar>
              <w:top w:w="20" w:type="dxa"/>
              <w:left w:w="20" w:type="dxa"/>
              <w:bottom w:w="20" w:type="dxa"/>
              <w:right w:w="20" w:type="dxa"/>
            </w:tcMar>
            <w:vAlign w:val="center"/>
            <w:hideMark/>
          </w:tcPr>
          <w:p w14:paraId="3EAE32E3" w14:textId="77777777" w:rsidR="0041519B" w:rsidRPr="00CA0C2D" w:rsidRDefault="0041519B" w:rsidP="009A6218">
            <w:pPr>
              <w:pStyle w:val="movimento"/>
              <w:rPr>
                <w:color w:val="002060"/>
              </w:rPr>
            </w:pPr>
            <w:r w:rsidRPr="00CA0C2D">
              <w:rPr>
                <w:color w:val="002060"/>
              </w:rPr>
              <w:t>PICCININI DANIELE</w:t>
            </w:r>
          </w:p>
        </w:tc>
        <w:tc>
          <w:tcPr>
            <w:tcW w:w="2200" w:type="dxa"/>
            <w:tcMar>
              <w:top w:w="20" w:type="dxa"/>
              <w:left w:w="20" w:type="dxa"/>
              <w:bottom w:w="20" w:type="dxa"/>
              <w:right w:w="20" w:type="dxa"/>
            </w:tcMar>
            <w:vAlign w:val="center"/>
            <w:hideMark/>
          </w:tcPr>
          <w:p w14:paraId="3BE2F69F" w14:textId="77777777" w:rsidR="0041519B" w:rsidRPr="00CA0C2D" w:rsidRDefault="0041519B" w:rsidP="009A6218">
            <w:pPr>
              <w:pStyle w:val="movimento2"/>
              <w:rPr>
                <w:color w:val="002060"/>
              </w:rPr>
            </w:pPr>
            <w:r w:rsidRPr="00CA0C2D">
              <w:rPr>
                <w:color w:val="002060"/>
              </w:rPr>
              <w:t xml:space="preserve">(RIVIERA DELLE PALME) </w:t>
            </w:r>
          </w:p>
        </w:tc>
        <w:tc>
          <w:tcPr>
            <w:tcW w:w="800" w:type="dxa"/>
            <w:tcMar>
              <w:top w:w="20" w:type="dxa"/>
              <w:left w:w="20" w:type="dxa"/>
              <w:bottom w:w="20" w:type="dxa"/>
              <w:right w:w="20" w:type="dxa"/>
            </w:tcMar>
            <w:vAlign w:val="center"/>
            <w:hideMark/>
          </w:tcPr>
          <w:p w14:paraId="0D1C0888"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78009EC" w14:textId="77777777" w:rsidR="0041519B" w:rsidRPr="00CA0C2D" w:rsidRDefault="0041519B" w:rsidP="009A6218">
            <w:pPr>
              <w:pStyle w:val="movimento"/>
              <w:rPr>
                <w:color w:val="002060"/>
              </w:rPr>
            </w:pPr>
            <w:r w:rsidRPr="00CA0C2D">
              <w:rPr>
                <w:color w:val="002060"/>
              </w:rPr>
              <w:t>GRASSELLI FABIANO</w:t>
            </w:r>
          </w:p>
        </w:tc>
        <w:tc>
          <w:tcPr>
            <w:tcW w:w="2200" w:type="dxa"/>
            <w:tcMar>
              <w:top w:w="20" w:type="dxa"/>
              <w:left w:w="20" w:type="dxa"/>
              <w:bottom w:w="20" w:type="dxa"/>
              <w:right w:w="20" w:type="dxa"/>
            </w:tcMar>
            <w:vAlign w:val="center"/>
            <w:hideMark/>
          </w:tcPr>
          <w:p w14:paraId="56096545" w14:textId="77777777" w:rsidR="0041519B" w:rsidRPr="00CA0C2D" w:rsidRDefault="0041519B" w:rsidP="009A6218">
            <w:pPr>
              <w:pStyle w:val="movimento2"/>
              <w:rPr>
                <w:color w:val="002060"/>
              </w:rPr>
            </w:pPr>
            <w:r w:rsidRPr="00CA0C2D">
              <w:rPr>
                <w:color w:val="002060"/>
              </w:rPr>
              <w:t xml:space="preserve">(TRE TORRI A.S.D.) </w:t>
            </w:r>
          </w:p>
        </w:tc>
      </w:tr>
    </w:tbl>
    <w:p w14:paraId="3D623F4C" w14:textId="77777777" w:rsidR="0041519B" w:rsidRPr="00CA0C2D" w:rsidRDefault="0041519B" w:rsidP="0041519B">
      <w:pPr>
        <w:pStyle w:val="titolo10"/>
        <w:rPr>
          <w:rFonts w:eastAsiaTheme="minorEastAsia"/>
          <w:color w:val="002060"/>
        </w:rPr>
      </w:pPr>
      <w:r w:rsidRPr="00CA0C2D">
        <w:rPr>
          <w:color w:val="002060"/>
        </w:rPr>
        <w:t xml:space="preserve">GARE DEL 5/ 3/2022 </w:t>
      </w:r>
    </w:p>
    <w:p w14:paraId="7D231368" w14:textId="77777777" w:rsidR="0041519B" w:rsidRPr="00CA0C2D" w:rsidRDefault="0041519B" w:rsidP="0041519B">
      <w:pPr>
        <w:pStyle w:val="titolo7a"/>
        <w:rPr>
          <w:color w:val="002060"/>
        </w:rPr>
      </w:pPr>
      <w:r w:rsidRPr="00CA0C2D">
        <w:rPr>
          <w:color w:val="002060"/>
        </w:rPr>
        <w:t xml:space="preserve">PROVVEDIMENTI DISCIPLINARI </w:t>
      </w:r>
    </w:p>
    <w:p w14:paraId="45AC83F4"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064EF532" w14:textId="77777777" w:rsidR="0041519B" w:rsidRPr="00CA0C2D" w:rsidRDefault="0041519B" w:rsidP="0041519B">
      <w:pPr>
        <w:pStyle w:val="titolo30"/>
        <w:rPr>
          <w:color w:val="002060"/>
        </w:rPr>
      </w:pPr>
      <w:r w:rsidRPr="00CA0C2D">
        <w:rPr>
          <w:color w:val="002060"/>
        </w:rPr>
        <w:t xml:space="preserve">ALLENATORI </w:t>
      </w:r>
    </w:p>
    <w:p w14:paraId="1E213291" w14:textId="77777777" w:rsidR="0041519B" w:rsidRPr="00CA0C2D" w:rsidRDefault="0041519B" w:rsidP="0041519B">
      <w:pPr>
        <w:pStyle w:val="titolo20"/>
        <w:rPr>
          <w:color w:val="002060"/>
        </w:rPr>
      </w:pPr>
      <w:r w:rsidRPr="00CA0C2D">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1A557A1C" w14:textId="77777777" w:rsidTr="009A6218">
        <w:tc>
          <w:tcPr>
            <w:tcW w:w="2200" w:type="dxa"/>
            <w:tcMar>
              <w:top w:w="20" w:type="dxa"/>
              <w:left w:w="20" w:type="dxa"/>
              <w:bottom w:w="20" w:type="dxa"/>
              <w:right w:w="20" w:type="dxa"/>
            </w:tcMar>
            <w:vAlign w:val="center"/>
            <w:hideMark/>
          </w:tcPr>
          <w:p w14:paraId="7A9DAF60" w14:textId="77777777" w:rsidR="0041519B" w:rsidRPr="00CA0C2D" w:rsidRDefault="0041519B" w:rsidP="009A6218">
            <w:pPr>
              <w:pStyle w:val="movimento"/>
              <w:rPr>
                <w:color w:val="002060"/>
              </w:rPr>
            </w:pPr>
            <w:r w:rsidRPr="00CA0C2D">
              <w:rPr>
                <w:color w:val="002060"/>
              </w:rPr>
              <w:t>TESEI ALESSANDRO</w:t>
            </w:r>
          </w:p>
        </w:tc>
        <w:tc>
          <w:tcPr>
            <w:tcW w:w="2200" w:type="dxa"/>
            <w:tcMar>
              <w:top w:w="20" w:type="dxa"/>
              <w:left w:w="20" w:type="dxa"/>
              <w:bottom w:w="20" w:type="dxa"/>
              <w:right w:w="20" w:type="dxa"/>
            </w:tcMar>
            <w:vAlign w:val="center"/>
            <w:hideMark/>
          </w:tcPr>
          <w:p w14:paraId="0E5DF9C1" w14:textId="77777777" w:rsidR="0041519B" w:rsidRPr="00CA0C2D" w:rsidRDefault="0041519B" w:rsidP="009A6218">
            <w:pPr>
              <w:pStyle w:val="movimento2"/>
              <w:rPr>
                <w:color w:val="002060"/>
              </w:rPr>
            </w:pPr>
            <w:r w:rsidRPr="00CA0C2D">
              <w:rPr>
                <w:color w:val="002060"/>
              </w:rPr>
              <w:t xml:space="preserve">(ACLI VILLA MUSONE) </w:t>
            </w:r>
          </w:p>
        </w:tc>
        <w:tc>
          <w:tcPr>
            <w:tcW w:w="800" w:type="dxa"/>
            <w:tcMar>
              <w:top w:w="20" w:type="dxa"/>
              <w:left w:w="20" w:type="dxa"/>
              <w:bottom w:w="20" w:type="dxa"/>
              <w:right w:w="20" w:type="dxa"/>
            </w:tcMar>
            <w:vAlign w:val="center"/>
            <w:hideMark/>
          </w:tcPr>
          <w:p w14:paraId="4643089A"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4ADCB39"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A5A03ED" w14:textId="77777777" w:rsidR="0041519B" w:rsidRPr="00CA0C2D" w:rsidRDefault="0041519B" w:rsidP="009A6218">
            <w:pPr>
              <w:pStyle w:val="movimento2"/>
              <w:rPr>
                <w:color w:val="002060"/>
              </w:rPr>
            </w:pPr>
            <w:r w:rsidRPr="00CA0C2D">
              <w:rPr>
                <w:color w:val="002060"/>
              </w:rPr>
              <w:t> </w:t>
            </w:r>
          </w:p>
        </w:tc>
      </w:tr>
    </w:tbl>
    <w:p w14:paraId="5C3A43EF" w14:textId="77777777" w:rsidR="0041519B" w:rsidRPr="00CA0C2D" w:rsidRDefault="0041519B" w:rsidP="0041519B">
      <w:pPr>
        <w:pStyle w:val="titolo30"/>
        <w:rPr>
          <w:rFonts w:eastAsiaTheme="minorEastAsia"/>
          <w:color w:val="002060"/>
        </w:rPr>
      </w:pPr>
      <w:r w:rsidRPr="00CA0C2D">
        <w:rPr>
          <w:color w:val="002060"/>
        </w:rPr>
        <w:t xml:space="preserve">CALCIATORI ESPULSI </w:t>
      </w:r>
    </w:p>
    <w:p w14:paraId="424D17C4" w14:textId="77777777" w:rsidR="0041519B" w:rsidRPr="00CA0C2D" w:rsidRDefault="0041519B" w:rsidP="0041519B">
      <w:pPr>
        <w:pStyle w:val="titolo20"/>
        <w:rPr>
          <w:color w:val="002060"/>
        </w:rPr>
      </w:pPr>
      <w:r w:rsidRPr="00CA0C2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0F37F27" w14:textId="77777777" w:rsidTr="009A6218">
        <w:tc>
          <w:tcPr>
            <w:tcW w:w="2200" w:type="dxa"/>
            <w:tcMar>
              <w:top w:w="20" w:type="dxa"/>
              <w:left w:w="20" w:type="dxa"/>
              <w:bottom w:w="20" w:type="dxa"/>
              <w:right w:w="20" w:type="dxa"/>
            </w:tcMar>
            <w:vAlign w:val="center"/>
            <w:hideMark/>
          </w:tcPr>
          <w:p w14:paraId="2295A248" w14:textId="77777777" w:rsidR="0041519B" w:rsidRPr="00CA0C2D" w:rsidRDefault="0041519B" w:rsidP="009A6218">
            <w:pPr>
              <w:pStyle w:val="movimento"/>
              <w:rPr>
                <w:color w:val="002060"/>
              </w:rPr>
            </w:pPr>
            <w:r w:rsidRPr="00CA0C2D">
              <w:rPr>
                <w:color w:val="002060"/>
              </w:rPr>
              <w:t>DI TOMMASO GIOVANNI</w:t>
            </w:r>
          </w:p>
        </w:tc>
        <w:tc>
          <w:tcPr>
            <w:tcW w:w="2200" w:type="dxa"/>
            <w:tcMar>
              <w:top w:w="20" w:type="dxa"/>
              <w:left w:w="20" w:type="dxa"/>
              <w:bottom w:w="20" w:type="dxa"/>
              <w:right w:w="20" w:type="dxa"/>
            </w:tcMar>
            <w:vAlign w:val="center"/>
            <w:hideMark/>
          </w:tcPr>
          <w:p w14:paraId="617F6318" w14:textId="77777777" w:rsidR="0041519B" w:rsidRPr="00CA0C2D" w:rsidRDefault="0041519B" w:rsidP="009A6218">
            <w:pPr>
              <w:pStyle w:val="movimento2"/>
              <w:rPr>
                <w:color w:val="002060"/>
              </w:rPr>
            </w:pPr>
            <w:r w:rsidRPr="00CA0C2D">
              <w:rPr>
                <w:color w:val="002060"/>
              </w:rPr>
              <w:t xml:space="preserve">(AMICI DEL CENTROSOCIO SP.) </w:t>
            </w:r>
          </w:p>
        </w:tc>
        <w:tc>
          <w:tcPr>
            <w:tcW w:w="800" w:type="dxa"/>
            <w:tcMar>
              <w:top w:w="20" w:type="dxa"/>
              <w:left w:w="20" w:type="dxa"/>
              <w:bottom w:w="20" w:type="dxa"/>
              <w:right w:w="20" w:type="dxa"/>
            </w:tcMar>
            <w:vAlign w:val="center"/>
            <w:hideMark/>
          </w:tcPr>
          <w:p w14:paraId="6F097FB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A763E57" w14:textId="77777777" w:rsidR="0041519B" w:rsidRPr="00CA0C2D" w:rsidRDefault="0041519B" w:rsidP="009A6218">
            <w:pPr>
              <w:pStyle w:val="movimento"/>
              <w:rPr>
                <w:color w:val="002060"/>
              </w:rPr>
            </w:pPr>
            <w:r w:rsidRPr="00CA0C2D">
              <w:rPr>
                <w:color w:val="002060"/>
              </w:rPr>
              <w:t>LATINI NICOLA</w:t>
            </w:r>
          </w:p>
        </w:tc>
        <w:tc>
          <w:tcPr>
            <w:tcW w:w="2200" w:type="dxa"/>
            <w:tcMar>
              <w:top w:w="20" w:type="dxa"/>
              <w:left w:w="20" w:type="dxa"/>
              <w:bottom w:w="20" w:type="dxa"/>
              <w:right w:w="20" w:type="dxa"/>
            </w:tcMar>
            <w:vAlign w:val="center"/>
            <w:hideMark/>
          </w:tcPr>
          <w:p w14:paraId="054270F1" w14:textId="77777777" w:rsidR="0041519B" w:rsidRPr="00CA0C2D" w:rsidRDefault="0041519B" w:rsidP="009A6218">
            <w:pPr>
              <w:pStyle w:val="movimento2"/>
              <w:rPr>
                <w:color w:val="002060"/>
              </w:rPr>
            </w:pPr>
            <w:r w:rsidRPr="00CA0C2D">
              <w:rPr>
                <w:color w:val="002060"/>
              </w:rPr>
              <w:t xml:space="preserve">(CIARNIN) </w:t>
            </w:r>
          </w:p>
        </w:tc>
      </w:tr>
    </w:tbl>
    <w:p w14:paraId="7861DE72" w14:textId="77777777" w:rsidR="0041519B" w:rsidRPr="00CA0C2D" w:rsidRDefault="0041519B" w:rsidP="0041519B">
      <w:pPr>
        <w:pStyle w:val="titolo30"/>
        <w:rPr>
          <w:rFonts w:eastAsiaTheme="minorEastAsia"/>
          <w:color w:val="002060"/>
        </w:rPr>
      </w:pPr>
      <w:r w:rsidRPr="00CA0C2D">
        <w:rPr>
          <w:color w:val="002060"/>
        </w:rPr>
        <w:t xml:space="preserve">CALCIATORI NON ESPULSI </w:t>
      </w:r>
    </w:p>
    <w:p w14:paraId="5D9FAF1A" w14:textId="77777777" w:rsidR="0041519B" w:rsidRPr="00CA0C2D" w:rsidRDefault="0041519B" w:rsidP="0041519B">
      <w:pPr>
        <w:pStyle w:val="titolo20"/>
        <w:rPr>
          <w:color w:val="002060"/>
        </w:rPr>
      </w:pPr>
      <w:r w:rsidRPr="00CA0C2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F6960E2" w14:textId="77777777" w:rsidTr="009A6218">
        <w:tc>
          <w:tcPr>
            <w:tcW w:w="2200" w:type="dxa"/>
            <w:tcMar>
              <w:top w:w="20" w:type="dxa"/>
              <w:left w:w="20" w:type="dxa"/>
              <w:bottom w:w="20" w:type="dxa"/>
              <w:right w:w="20" w:type="dxa"/>
            </w:tcMar>
            <w:vAlign w:val="center"/>
            <w:hideMark/>
          </w:tcPr>
          <w:p w14:paraId="520D63AB" w14:textId="77777777" w:rsidR="0041519B" w:rsidRPr="00CA0C2D" w:rsidRDefault="0041519B" w:rsidP="009A6218">
            <w:pPr>
              <w:pStyle w:val="movimento"/>
              <w:rPr>
                <w:color w:val="002060"/>
              </w:rPr>
            </w:pPr>
            <w:r w:rsidRPr="00CA0C2D">
              <w:rPr>
                <w:color w:val="002060"/>
              </w:rPr>
              <w:t>SERPICELLI GIANLUCA</w:t>
            </w:r>
          </w:p>
        </w:tc>
        <w:tc>
          <w:tcPr>
            <w:tcW w:w="2200" w:type="dxa"/>
            <w:tcMar>
              <w:top w:w="20" w:type="dxa"/>
              <w:left w:w="20" w:type="dxa"/>
              <w:bottom w:w="20" w:type="dxa"/>
              <w:right w:w="20" w:type="dxa"/>
            </w:tcMar>
            <w:vAlign w:val="center"/>
            <w:hideMark/>
          </w:tcPr>
          <w:p w14:paraId="66B56E30" w14:textId="77777777" w:rsidR="0041519B" w:rsidRPr="00CA0C2D" w:rsidRDefault="0041519B" w:rsidP="009A6218">
            <w:pPr>
              <w:pStyle w:val="movimento2"/>
              <w:rPr>
                <w:color w:val="002060"/>
              </w:rPr>
            </w:pPr>
            <w:r w:rsidRPr="00CA0C2D">
              <w:rPr>
                <w:color w:val="002060"/>
              </w:rPr>
              <w:t xml:space="preserve">(AVIS ARCEVIA 1964) </w:t>
            </w:r>
          </w:p>
        </w:tc>
        <w:tc>
          <w:tcPr>
            <w:tcW w:w="800" w:type="dxa"/>
            <w:tcMar>
              <w:top w:w="20" w:type="dxa"/>
              <w:left w:w="20" w:type="dxa"/>
              <w:bottom w:w="20" w:type="dxa"/>
              <w:right w:w="20" w:type="dxa"/>
            </w:tcMar>
            <w:vAlign w:val="center"/>
            <w:hideMark/>
          </w:tcPr>
          <w:p w14:paraId="595103D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40C8E12" w14:textId="77777777" w:rsidR="0041519B" w:rsidRPr="00CA0C2D" w:rsidRDefault="0041519B" w:rsidP="009A6218">
            <w:pPr>
              <w:pStyle w:val="movimento"/>
              <w:rPr>
                <w:color w:val="002060"/>
              </w:rPr>
            </w:pPr>
            <w:r w:rsidRPr="00CA0C2D">
              <w:rPr>
                <w:color w:val="002060"/>
              </w:rPr>
              <w:t>PETTINARI ALBERTO</w:t>
            </w:r>
          </w:p>
        </w:tc>
        <w:tc>
          <w:tcPr>
            <w:tcW w:w="2200" w:type="dxa"/>
            <w:tcMar>
              <w:top w:w="20" w:type="dxa"/>
              <w:left w:w="20" w:type="dxa"/>
              <w:bottom w:w="20" w:type="dxa"/>
              <w:right w:w="20" w:type="dxa"/>
            </w:tcMar>
            <w:vAlign w:val="center"/>
            <w:hideMark/>
          </w:tcPr>
          <w:p w14:paraId="40B308E7" w14:textId="77777777" w:rsidR="0041519B" w:rsidRPr="00CA0C2D" w:rsidRDefault="0041519B" w:rsidP="009A6218">
            <w:pPr>
              <w:pStyle w:val="movimento2"/>
              <w:rPr>
                <w:color w:val="002060"/>
              </w:rPr>
            </w:pPr>
            <w:r w:rsidRPr="00CA0C2D">
              <w:rPr>
                <w:color w:val="002060"/>
              </w:rPr>
              <w:t xml:space="preserve">(CIARNIN) </w:t>
            </w:r>
          </w:p>
        </w:tc>
      </w:tr>
      <w:tr w:rsidR="0041519B" w:rsidRPr="00CA0C2D" w14:paraId="78EC4481" w14:textId="77777777" w:rsidTr="009A6218">
        <w:tc>
          <w:tcPr>
            <w:tcW w:w="2200" w:type="dxa"/>
            <w:tcMar>
              <w:top w:w="20" w:type="dxa"/>
              <w:left w:w="20" w:type="dxa"/>
              <w:bottom w:w="20" w:type="dxa"/>
              <w:right w:w="20" w:type="dxa"/>
            </w:tcMar>
            <w:vAlign w:val="center"/>
            <w:hideMark/>
          </w:tcPr>
          <w:p w14:paraId="78B68535" w14:textId="77777777" w:rsidR="0041519B" w:rsidRPr="00CA0C2D" w:rsidRDefault="0041519B" w:rsidP="009A6218">
            <w:pPr>
              <w:pStyle w:val="movimento"/>
              <w:rPr>
                <w:color w:val="002060"/>
              </w:rPr>
            </w:pPr>
            <w:r w:rsidRPr="00CA0C2D">
              <w:rPr>
                <w:color w:val="002060"/>
              </w:rPr>
              <w:t>PACENTI GIACOMO</w:t>
            </w:r>
          </w:p>
        </w:tc>
        <w:tc>
          <w:tcPr>
            <w:tcW w:w="2200" w:type="dxa"/>
            <w:tcMar>
              <w:top w:w="20" w:type="dxa"/>
              <w:left w:w="20" w:type="dxa"/>
              <w:bottom w:w="20" w:type="dxa"/>
              <w:right w:w="20" w:type="dxa"/>
            </w:tcMar>
            <w:vAlign w:val="center"/>
            <w:hideMark/>
          </w:tcPr>
          <w:p w14:paraId="0D212A8F" w14:textId="77777777" w:rsidR="0041519B" w:rsidRPr="00CA0C2D" w:rsidRDefault="0041519B" w:rsidP="009A6218">
            <w:pPr>
              <w:pStyle w:val="movimento2"/>
              <w:rPr>
                <w:color w:val="002060"/>
              </w:rPr>
            </w:pPr>
            <w:r w:rsidRPr="00CA0C2D">
              <w:rPr>
                <w:color w:val="002060"/>
              </w:rPr>
              <w:t>(</w:t>
            </w:r>
            <w:proofErr w:type="gramStart"/>
            <w:r w:rsidRPr="00CA0C2D">
              <w:rPr>
                <w:color w:val="002060"/>
              </w:rPr>
              <w:t>CITTA</w:t>
            </w:r>
            <w:proofErr w:type="gramEnd"/>
            <w:r w:rsidRPr="00CA0C2D">
              <w:rPr>
                <w:color w:val="002060"/>
              </w:rPr>
              <w:t xml:space="preserve"> DI OSTRA) </w:t>
            </w:r>
          </w:p>
        </w:tc>
        <w:tc>
          <w:tcPr>
            <w:tcW w:w="800" w:type="dxa"/>
            <w:tcMar>
              <w:top w:w="20" w:type="dxa"/>
              <w:left w:w="20" w:type="dxa"/>
              <w:bottom w:w="20" w:type="dxa"/>
              <w:right w:w="20" w:type="dxa"/>
            </w:tcMar>
            <w:vAlign w:val="center"/>
            <w:hideMark/>
          </w:tcPr>
          <w:p w14:paraId="4C6A5D6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78F289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A15FF34" w14:textId="77777777" w:rsidR="0041519B" w:rsidRPr="00CA0C2D" w:rsidRDefault="0041519B" w:rsidP="009A6218">
            <w:pPr>
              <w:pStyle w:val="movimento2"/>
              <w:rPr>
                <w:color w:val="002060"/>
              </w:rPr>
            </w:pPr>
            <w:r w:rsidRPr="00CA0C2D">
              <w:rPr>
                <w:color w:val="002060"/>
              </w:rPr>
              <w:t> </w:t>
            </w:r>
          </w:p>
        </w:tc>
      </w:tr>
    </w:tbl>
    <w:p w14:paraId="1B0D082B" w14:textId="77777777" w:rsidR="0041519B" w:rsidRPr="00CA0C2D" w:rsidRDefault="0041519B" w:rsidP="0041519B">
      <w:pPr>
        <w:pStyle w:val="titolo20"/>
        <w:rPr>
          <w:rFonts w:eastAsiaTheme="minorEastAsia"/>
          <w:color w:val="002060"/>
        </w:rPr>
      </w:pPr>
      <w:r w:rsidRPr="00CA0C2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CB8FC09" w14:textId="77777777" w:rsidTr="009A6218">
        <w:tc>
          <w:tcPr>
            <w:tcW w:w="2200" w:type="dxa"/>
            <w:tcMar>
              <w:top w:w="20" w:type="dxa"/>
              <w:left w:w="20" w:type="dxa"/>
              <w:bottom w:w="20" w:type="dxa"/>
              <w:right w:w="20" w:type="dxa"/>
            </w:tcMar>
            <w:vAlign w:val="center"/>
            <w:hideMark/>
          </w:tcPr>
          <w:p w14:paraId="5DFF2479" w14:textId="77777777" w:rsidR="0041519B" w:rsidRPr="00CA0C2D" w:rsidRDefault="0041519B" w:rsidP="009A6218">
            <w:pPr>
              <w:pStyle w:val="movimento"/>
              <w:rPr>
                <w:color w:val="002060"/>
              </w:rPr>
            </w:pPr>
            <w:r w:rsidRPr="00CA0C2D">
              <w:rPr>
                <w:color w:val="002060"/>
              </w:rPr>
              <w:t>PIERANGELI MATTEO</w:t>
            </w:r>
          </w:p>
        </w:tc>
        <w:tc>
          <w:tcPr>
            <w:tcW w:w="2200" w:type="dxa"/>
            <w:tcMar>
              <w:top w:w="20" w:type="dxa"/>
              <w:left w:w="20" w:type="dxa"/>
              <w:bottom w:w="20" w:type="dxa"/>
              <w:right w:w="20" w:type="dxa"/>
            </w:tcMar>
            <w:vAlign w:val="center"/>
            <w:hideMark/>
          </w:tcPr>
          <w:p w14:paraId="20272168" w14:textId="77777777" w:rsidR="0041519B" w:rsidRPr="00CA0C2D" w:rsidRDefault="0041519B" w:rsidP="009A6218">
            <w:pPr>
              <w:pStyle w:val="movimento2"/>
              <w:rPr>
                <w:color w:val="002060"/>
              </w:rPr>
            </w:pPr>
            <w:r w:rsidRPr="00CA0C2D">
              <w:rPr>
                <w:color w:val="002060"/>
              </w:rPr>
              <w:t xml:space="preserve">(ALMA JUVENTUS FANO) </w:t>
            </w:r>
          </w:p>
        </w:tc>
        <w:tc>
          <w:tcPr>
            <w:tcW w:w="800" w:type="dxa"/>
            <w:tcMar>
              <w:top w:w="20" w:type="dxa"/>
              <w:left w:w="20" w:type="dxa"/>
              <w:bottom w:w="20" w:type="dxa"/>
              <w:right w:w="20" w:type="dxa"/>
            </w:tcMar>
            <w:vAlign w:val="center"/>
            <w:hideMark/>
          </w:tcPr>
          <w:p w14:paraId="18395864"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B00C459" w14:textId="77777777" w:rsidR="0041519B" w:rsidRPr="00CA0C2D" w:rsidRDefault="0041519B" w:rsidP="009A6218">
            <w:pPr>
              <w:pStyle w:val="movimento"/>
              <w:rPr>
                <w:color w:val="002060"/>
              </w:rPr>
            </w:pPr>
            <w:r w:rsidRPr="00CA0C2D">
              <w:rPr>
                <w:color w:val="002060"/>
              </w:rPr>
              <w:t>PIERI NICOLAS</w:t>
            </w:r>
          </w:p>
        </w:tc>
        <w:tc>
          <w:tcPr>
            <w:tcW w:w="2200" w:type="dxa"/>
            <w:tcMar>
              <w:top w:w="20" w:type="dxa"/>
              <w:left w:w="20" w:type="dxa"/>
              <w:bottom w:w="20" w:type="dxa"/>
              <w:right w:w="20" w:type="dxa"/>
            </w:tcMar>
            <w:vAlign w:val="center"/>
            <w:hideMark/>
          </w:tcPr>
          <w:p w14:paraId="17798A3D" w14:textId="77777777" w:rsidR="0041519B" w:rsidRPr="00CA0C2D" w:rsidRDefault="0041519B" w:rsidP="009A6218">
            <w:pPr>
              <w:pStyle w:val="movimento2"/>
              <w:rPr>
                <w:color w:val="002060"/>
              </w:rPr>
            </w:pPr>
            <w:r w:rsidRPr="00CA0C2D">
              <w:rPr>
                <w:color w:val="002060"/>
              </w:rPr>
              <w:t xml:space="preserve">(ALMA JUVENTUS FANO) </w:t>
            </w:r>
          </w:p>
        </w:tc>
      </w:tr>
      <w:tr w:rsidR="0041519B" w:rsidRPr="00CA0C2D" w14:paraId="4CFEDE1B" w14:textId="77777777" w:rsidTr="009A6218">
        <w:tc>
          <w:tcPr>
            <w:tcW w:w="2200" w:type="dxa"/>
            <w:tcMar>
              <w:top w:w="20" w:type="dxa"/>
              <w:left w:w="20" w:type="dxa"/>
              <w:bottom w:w="20" w:type="dxa"/>
              <w:right w:w="20" w:type="dxa"/>
            </w:tcMar>
            <w:vAlign w:val="center"/>
            <w:hideMark/>
          </w:tcPr>
          <w:p w14:paraId="4FA9AFBF" w14:textId="77777777" w:rsidR="0041519B" w:rsidRPr="00CA0C2D" w:rsidRDefault="0041519B" w:rsidP="009A6218">
            <w:pPr>
              <w:pStyle w:val="movimento"/>
              <w:rPr>
                <w:color w:val="002060"/>
              </w:rPr>
            </w:pPr>
            <w:r w:rsidRPr="00CA0C2D">
              <w:rPr>
                <w:color w:val="002060"/>
              </w:rPr>
              <w:t>STARNA MATTEO</w:t>
            </w:r>
          </w:p>
        </w:tc>
        <w:tc>
          <w:tcPr>
            <w:tcW w:w="2200" w:type="dxa"/>
            <w:tcMar>
              <w:top w:w="20" w:type="dxa"/>
              <w:left w:w="20" w:type="dxa"/>
              <w:bottom w:w="20" w:type="dxa"/>
              <w:right w:w="20" w:type="dxa"/>
            </w:tcMar>
            <w:vAlign w:val="center"/>
            <w:hideMark/>
          </w:tcPr>
          <w:p w14:paraId="3BC8215B" w14:textId="77777777" w:rsidR="0041519B" w:rsidRPr="00CA0C2D" w:rsidRDefault="0041519B" w:rsidP="009A6218">
            <w:pPr>
              <w:pStyle w:val="movimento2"/>
              <w:rPr>
                <w:color w:val="002060"/>
              </w:rPr>
            </w:pPr>
            <w:r w:rsidRPr="00CA0C2D">
              <w:rPr>
                <w:color w:val="002060"/>
              </w:rPr>
              <w:t xml:space="preserve">(FUTSAL MONTEMARCIANO C5) </w:t>
            </w:r>
          </w:p>
        </w:tc>
        <w:tc>
          <w:tcPr>
            <w:tcW w:w="800" w:type="dxa"/>
            <w:tcMar>
              <w:top w:w="20" w:type="dxa"/>
              <w:left w:w="20" w:type="dxa"/>
              <w:bottom w:w="20" w:type="dxa"/>
              <w:right w:w="20" w:type="dxa"/>
            </w:tcMar>
            <w:vAlign w:val="center"/>
            <w:hideMark/>
          </w:tcPr>
          <w:p w14:paraId="07B47A4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1C39D9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88121EA" w14:textId="77777777" w:rsidR="0041519B" w:rsidRPr="00CA0C2D" w:rsidRDefault="0041519B" w:rsidP="009A6218">
            <w:pPr>
              <w:pStyle w:val="movimento2"/>
              <w:rPr>
                <w:color w:val="002060"/>
              </w:rPr>
            </w:pPr>
            <w:r w:rsidRPr="00CA0C2D">
              <w:rPr>
                <w:color w:val="002060"/>
              </w:rPr>
              <w:t> </w:t>
            </w:r>
          </w:p>
        </w:tc>
      </w:tr>
    </w:tbl>
    <w:p w14:paraId="689B9250" w14:textId="77777777" w:rsidR="0041519B" w:rsidRPr="00CA0C2D" w:rsidRDefault="0041519B" w:rsidP="0041519B">
      <w:pPr>
        <w:pStyle w:val="titolo20"/>
        <w:rPr>
          <w:rFonts w:eastAsiaTheme="minorEastAsia"/>
          <w:color w:val="002060"/>
        </w:rPr>
      </w:pPr>
      <w:r w:rsidRPr="00CA0C2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3EF5934" w14:textId="77777777" w:rsidTr="009A6218">
        <w:tc>
          <w:tcPr>
            <w:tcW w:w="2200" w:type="dxa"/>
            <w:tcMar>
              <w:top w:w="20" w:type="dxa"/>
              <w:left w:w="20" w:type="dxa"/>
              <w:bottom w:w="20" w:type="dxa"/>
              <w:right w:w="20" w:type="dxa"/>
            </w:tcMar>
            <w:vAlign w:val="center"/>
            <w:hideMark/>
          </w:tcPr>
          <w:p w14:paraId="33490578" w14:textId="77777777" w:rsidR="0041519B" w:rsidRPr="00CA0C2D" w:rsidRDefault="0041519B" w:rsidP="009A6218">
            <w:pPr>
              <w:pStyle w:val="movimento"/>
              <w:rPr>
                <w:color w:val="002060"/>
              </w:rPr>
            </w:pPr>
            <w:r w:rsidRPr="00CA0C2D">
              <w:rPr>
                <w:color w:val="002060"/>
              </w:rPr>
              <w:t>MARCHETTI MORENO</w:t>
            </w:r>
          </w:p>
        </w:tc>
        <w:tc>
          <w:tcPr>
            <w:tcW w:w="2200" w:type="dxa"/>
            <w:tcMar>
              <w:top w:w="20" w:type="dxa"/>
              <w:left w:w="20" w:type="dxa"/>
              <w:bottom w:w="20" w:type="dxa"/>
              <w:right w:w="20" w:type="dxa"/>
            </w:tcMar>
            <w:vAlign w:val="center"/>
            <w:hideMark/>
          </w:tcPr>
          <w:p w14:paraId="1363907B" w14:textId="77777777" w:rsidR="0041519B" w:rsidRPr="00CA0C2D" w:rsidRDefault="0041519B" w:rsidP="009A6218">
            <w:pPr>
              <w:pStyle w:val="movimento2"/>
              <w:rPr>
                <w:color w:val="002060"/>
              </w:rPr>
            </w:pPr>
            <w:r w:rsidRPr="00CA0C2D">
              <w:rPr>
                <w:color w:val="002060"/>
              </w:rPr>
              <w:t xml:space="preserve">(ACLI VILLA MUSONE) </w:t>
            </w:r>
          </w:p>
        </w:tc>
        <w:tc>
          <w:tcPr>
            <w:tcW w:w="800" w:type="dxa"/>
            <w:tcMar>
              <w:top w:w="20" w:type="dxa"/>
              <w:left w:w="20" w:type="dxa"/>
              <w:bottom w:w="20" w:type="dxa"/>
              <w:right w:w="20" w:type="dxa"/>
            </w:tcMar>
            <w:vAlign w:val="center"/>
            <w:hideMark/>
          </w:tcPr>
          <w:p w14:paraId="6DAA87E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22BFB10" w14:textId="77777777" w:rsidR="0041519B" w:rsidRPr="00CA0C2D" w:rsidRDefault="0041519B" w:rsidP="009A6218">
            <w:pPr>
              <w:pStyle w:val="movimento"/>
              <w:rPr>
                <w:color w:val="002060"/>
              </w:rPr>
            </w:pPr>
            <w:r w:rsidRPr="00CA0C2D">
              <w:rPr>
                <w:color w:val="002060"/>
              </w:rPr>
              <w:t>ARTIBANI MATTEO</w:t>
            </w:r>
          </w:p>
        </w:tc>
        <w:tc>
          <w:tcPr>
            <w:tcW w:w="2200" w:type="dxa"/>
            <w:tcMar>
              <w:top w:w="20" w:type="dxa"/>
              <w:left w:w="20" w:type="dxa"/>
              <w:bottom w:w="20" w:type="dxa"/>
              <w:right w:w="20" w:type="dxa"/>
            </w:tcMar>
            <w:vAlign w:val="center"/>
            <w:hideMark/>
          </w:tcPr>
          <w:p w14:paraId="2C4B685C" w14:textId="77777777" w:rsidR="0041519B" w:rsidRPr="00CA0C2D" w:rsidRDefault="0041519B" w:rsidP="009A6218">
            <w:pPr>
              <w:pStyle w:val="movimento2"/>
              <w:rPr>
                <w:color w:val="002060"/>
              </w:rPr>
            </w:pPr>
            <w:r w:rsidRPr="00CA0C2D">
              <w:rPr>
                <w:color w:val="002060"/>
              </w:rPr>
              <w:t xml:space="preserve">(AVIS ARCEVIA 1964) </w:t>
            </w:r>
          </w:p>
        </w:tc>
      </w:tr>
    </w:tbl>
    <w:p w14:paraId="703DFA2D" w14:textId="77777777" w:rsidR="0041519B" w:rsidRPr="00CA0C2D" w:rsidRDefault="0041519B" w:rsidP="0041519B">
      <w:pPr>
        <w:pStyle w:val="titolo20"/>
        <w:rPr>
          <w:rFonts w:eastAsiaTheme="minorEastAsia"/>
          <w:color w:val="002060"/>
        </w:rPr>
      </w:pPr>
      <w:r w:rsidRPr="00CA0C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16BDC70" w14:textId="77777777" w:rsidTr="009A6218">
        <w:tc>
          <w:tcPr>
            <w:tcW w:w="2200" w:type="dxa"/>
            <w:tcMar>
              <w:top w:w="20" w:type="dxa"/>
              <w:left w:w="20" w:type="dxa"/>
              <w:bottom w:w="20" w:type="dxa"/>
              <w:right w:w="20" w:type="dxa"/>
            </w:tcMar>
            <w:vAlign w:val="center"/>
            <w:hideMark/>
          </w:tcPr>
          <w:p w14:paraId="14B38BD5" w14:textId="77777777" w:rsidR="0041519B" w:rsidRPr="00CA0C2D" w:rsidRDefault="0041519B" w:rsidP="009A6218">
            <w:pPr>
              <w:pStyle w:val="movimento"/>
              <w:rPr>
                <w:color w:val="002060"/>
              </w:rPr>
            </w:pPr>
            <w:r w:rsidRPr="00CA0C2D">
              <w:rPr>
                <w:color w:val="002060"/>
              </w:rPr>
              <w:t>PISCOPO EDOARDO</w:t>
            </w:r>
          </w:p>
        </w:tc>
        <w:tc>
          <w:tcPr>
            <w:tcW w:w="2200" w:type="dxa"/>
            <w:tcMar>
              <w:top w:w="20" w:type="dxa"/>
              <w:left w:w="20" w:type="dxa"/>
              <w:bottom w:w="20" w:type="dxa"/>
              <w:right w:w="20" w:type="dxa"/>
            </w:tcMar>
            <w:vAlign w:val="center"/>
            <w:hideMark/>
          </w:tcPr>
          <w:p w14:paraId="47082B0B" w14:textId="77777777" w:rsidR="0041519B" w:rsidRPr="00CA0C2D" w:rsidRDefault="0041519B" w:rsidP="009A6218">
            <w:pPr>
              <w:pStyle w:val="movimento2"/>
              <w:rPr>
                <w:color w:val="002060"/>
              </w:rPr>
            </w:pPr>
            <w:r w:rsidRPr="00CA0C2D">
              <w:rPr>
                <w:color w:val="002060"/>
              </w:rPr>
              <w:t xml:space="preserve">(ACLI VILLA MUSONE) </w:t>
            </w:r>
          </w:p>
        </w:tc>
        <w:tc>
          <w:tcPr>
            <w:tcW w:w="800" w:type="dxa"/>
            <w:tcMar>
              <w:top w:w="20" w:type="dxa"/>
              <w:left w:w="20" w:type="dxa"/>
              <w:bottom w:w="20" w:type="dxa"/>
              <w:right w:w="20" w:type="dxa"/>
            </w:tcMar>
            <w:vAlign w:val="center"/>
            <w:hideMark/>
          </w:tcPr>
          <w:p w14:paraId="1F681579"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70C7994" w14:textId="77777777" w:rsidR="0041519B" w:rsidRPr="00CA0C2D" w:rsidRDefault="0041519B" w:rsidP="009A6218">
            <w:pPr>
              <w:pStyle w:val="movimento"/>
              <w:rPr>
                <w:color w:val="002060"/>
              </w:rPr>
            </w:pPr>
            <w:r w:rsidRPr="00CA0C2D">
              <w:rPr>
                <w:color w:val="002060"/>
              </w:rPr>
              <w:t>SABBATINI NICCOLO</w:t>
            </w:r>
          </w:p>
        </w:tc>
        <w:tc>
          <w:tcPr>
            <w:tcW w:w="2200" w:type="dxa"/>
            <w:tcMar>
              <w:top w:w="20" w:type="dxa"/>
              <w:left w:w="20" w:type="dxa"/>
              <w:bottom w:w="20" w:type="dxa"/>
              <w:right w:w="20" w:type="dxa"/>
            </w:tcMar>
            <w:vAlign w:val="center"/>
            <w:hideMark/>
          </w:tcPr>
          <w:p w14:paraId="34A10C91" w14:textId="77777777" w:rsidR="0041519B" w:rsidRPr="00CA0C2D" w:rsidRDefault="0041519B" w:rsidP="009A6218">
            <w:pPr>
              <w:pStyle w:val="movimento2"/>
              <w:rPr>
                <w:color w:val="002060"/>
              </w:rPr>
            </w:pPr>
            <w:r w:rsidRPr="00CA0C2D">
              <w:rPr>
                <w:color w:val="002060"/>
              </w:rPr>
              <w:t xml:space="preserve">(FUTSAL MONTEMARCIANO C5) </w:t>
            </w:r>
          </w:p>
        </w:tc>
      </w:tr>
    </w:tbl>
    <w:p w14:paraId="41F46C49" w14:textId="77777777" w:rsidR="0041519B" w:rsidRPr="00CA0C2D" w:rsidRDefault="0041519B" w:rsidP="0041519B">
      <w:pPr>
        <w:pStyle w:val="titolo20"/>
        <w:rPr>
          <w:rFonts w:eastAsiaTheme="minorEastAsia"/>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89A9CD8" w14:textId="77777777" w:rsidTr="009A6218">
        <w:tc>
          <w:tcPr>
            <w:tcW w:w="2200" w:type="dxa"/>
            <w:tcMar>
              <w:top w:w="20" w:type="dxa"/>
              <w:left w:w="20" w:type="dxa"/>
              <w:bottom w:w="20" w:type="dxa"/>
              <w:right w:w="20" w:type="dxa"/>
            </w:tcMar>
            <w:vAlign w:val="center"/>
            <w:hideMark/>
          </w:tcPr>
          <w:p w14:paraId="58EAFDD1" w14:textId="77777777" w:rsidR="0041519B" w:rsidRPr="00CA0C2D" w:rsidRDefault="0041519B" w:rsidP="009A6218">
            <w:pPr>
              <w:pStyle w:val="movimento"/>
              <w:rPr>
                <w:color w:val="002060"/>
              </w:rPr>
            </w:pPr>
            <w:r w:rsidRPr="00CA0C2D">
              <w:rPr>
                <w:color w:val="002060"/>
              </w:rPr>
              <w:t>CENSORI NICO</w:t>
            </w:r>
          </w:p>
        </w:tc>
        <w:tc>
          <w:tcPr>
            <w:tcW w:w="2200" w:type="dxa"/>
            <w:tcMar>
              <w:top w:w="20" w:type="dxa"/>
              <w:left w:w="20" w:type="dxa"/>
              <w:bottom w:w="20" w:type="dxa"/>
              <w:right w:w="20" w:type="dxa"/>
            </w:tcMar>
            <w:vAlign w:val="center"/>
            <w:hideMark/>
          </w:tcPr>
          <w:p w14:paraId="4A1817D6" w14:textId="77777777" w:rsidR="0041519B" w:rsidRPr="00CA0C2D" w:rsidRDefault="0041519B" w:rsidP="009A6218">
            <w:pPr>
              <w:pStyle w:val="movimento2"/>
              <w:rPr>
                <w:color w:val="002060"/>
              </w:rPr>
            </w:pPr>
            <w:r w:rsidRPr="00CA0C2D">
              <w:rPr>
                <w:color w:val="002060"/>
              </w:rPr>
              <w:t xml:space="preserve">(ACLI VILLA MUSONE) </w:t>
            </w:r>
          </w:p>
        </w:tc>
        <w:tc>
          <w:tcPr>
            <w:tcW w:w="800" w:type="dxa"/>
            <w:tcMar>
              <w:top w:w="20" w:type="dxa"/>
              <w:left w:w="20" w:type="dxa"/>
              <w:bottom w:w="20" w:type="dxa"/>
              <w:right w:w="20" w:type="dxa"/>
            </w:tcMar>
            <w:vAlign w:val="center"/>
            <w:hideMark/>
          </w:tcPr>
          <w:p w14:paraId="19574F9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5948448" w14:textId="77777777" w:rsidR="0041519B" w:rsidRPr="00CA0C2D" w:rsidRDefault="0041519B" w:rsidP="009A6218">
            <w:pPr>
              <w:pStyle w:val="movimento"/>
              <w:rPr>
                <w:color w:val="002060"/>
              </w:rPr>
            </w:pPr>
            <w:r w:rsidRPr="00CA0C2D">
              <w:rPr>
                <w:color w:val="002060"/>
              </w:rPr>
              <w:t>RINALDI EDOARDO</w:t>
            </w:r>
          </w:p>
        </w:tc>
        <w:tc>
          <w:tcPr>
            <w:tcW w:w="2200" w:type="dxa"/>
            <w:tcMar>
              <w:top w:w="20" w:type="dxa"/>
              <w:left w:w="20" w:type="dxa"/>
              <w:bottom w:w="20" w:type="dxa"/>
              <w:right w:w="20" w:type="dxa"/>
            </w:tcMar>
            <w:vAlign w:val="center"/>
            <w:hideMark/>
          </w:tcPr>
          <w:p w14:paraId="6DA39BBD" w14:textId="77777777" w:rsidR="0041519B" w:rsidRPr="00CA0C2D" w:rsidRDefault="0041519B" w:rsidP="009A6218">
            <w:pPr>
              <w:pStyle w:val="movimento2"/>
              <w:rPr>
                <w:color w:val="002060"/>
              </w:rPr>
            </w:pPr>
            <w:r w:rsidRPr="00CA0C2D">
              <w:rPr>
                <w:color w:val="002060"/>
              </w:rPr>
              <w:t xml:space="preserve">(FUTSAL MONTEMARCIANO C5) </w:t>
            </w:r>
          </w:p>
        </w:tc>
      </w:tr>
      <w:tr w:rsidR="0041519B" w:rsidRPr="00CA0C2D" w14:paraId="53D31C7A" w14:textId="77777777" w:rsidTr="009A6218">
        <w:tc>
          <w:tcPr>
            <w:tcW w:w="2200" w:type="dxa"/>
            <w:tcMar>
              <w:top w:w="20" w:type="dxa"/>
              <w:left w:w="20" w:type="dxa"/>
              <w:bottom w:w="20" w:type="dxa"/>
              <w:right w:w="20" w:type="dxa"/>
            </w:tcMar>
            <w:vAlign w:val="center"/>
            <w:hideMark/>
          </w:tcPr>
          <w:p w14:paraId="1E7FD5A0" w14:textId="77777777" w:rsidR="0041519B" w:rsidRPr="00CA0C2D" w:rsidRDefault="0041519B" w:rsidP="009A6218">
            <w:pPr>
              <w:pStyle w:val="movimento"/>
              <w:rPr>
                <w:color w:val="002060"/>
              </w:rPr>
            </w:pPr>
            <w:r w:rsidRPr="00CA0C2D">
              <w:rPr>
                <w:color w:val="002060"/>
              </w:rPr>
              <w:t>SALTARELLI IVAN</w:t>
            </w:r>
          </w:p>
        </w:tc>
        <w:tc>
          <w:tcPr>
            <w:tcW w:w="2200" w:type="dxa"/>
            <w:tcMar>
              <w:top w:w="20" w:type="dxa"/>
              <w:left w:w="20" w:type="dxa"/>
              <w:bottom w:w="20" w:type="dxa"/>
              <w:right w:w="20" w:type="dxa"/>
            </w:tcMar>
            <w:vAlign w:val="center"/>
            <w:hideMark/>
          </w:tcPr>
          <w:p w14:paraId="293315B8" w14:textId="77777777" w:rsidR="0041519B" w:rsidRPr="00CA0C2D" w:rsidRDefault="0041519B" w:rsidP="009A6218">
            <w:pPr>
              <w:pStyle w:val="movimento2"/>
              <w:rPr>
                <w:color w:val="002060"/>
              </w:rPr>
            </w:pPr>
            <w:r w:rsidRPr="00CA0C2D">
              <w:rPr>
                <w:color w:val="002060"/>
              </w:rPr>
              <w:t xml:space="preserve">(GNANO 04) </w:t>
            </w:r>
          </w:p>
        </w:tc>
        <w:tc>
          <w:tcPr>
            <w:tcW w:w="800" w:type="dxa"/>
            <w:tcMar>
              <w:top w:w="20" w:type="dxa"/>
              <w:left w:w="20" w:type="dxa"/>
              <w:bottom w:w="20" w:type="dxa"/>
              <w:right w:w="20" w:type="dxa"/>
            </w:tcMar>
            <w:vAlign w:val="center"/>
            <w:hideMark/>
          </w:tcPr>
          <w:p w14:paraId="27D50F5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3BA0167" w14:textId="77777777" w:rsidR="0041519B" w:rsidRPr="00CA0C2D" w:rsidRDefault="0041519B" w:rsidP="009A6218">
            <w:pPr>
              <w:pStyle w:val="movimento"/>
              <w:rPr>
                <w:color w:val="002060"/>
              </w:rPr>
            </w:pPr>
            <w:r w:rsidRPr="00CA0C2D">
              <w:rPr>
                <w:color w:val="002060"/>
              </w:rPr>
              <w:t>SABBATINI FEDERICO</w:t>
            </w:r>
          </w:p>
        </w:tc>
        <w:tc>
          <w:tcPr>
            <w:tcW w:w="2200" w:type="dxa"/>
            <w:tcMar>
              <w:top w:w="20" w:type="dxa"/>
              <w:left w:w="20" w:type="dxa"/>
              <w:bottom w:w="20" w:type="dxa"/>
              <w:right w:w="20" w:type="dxa"/>
            </w:tcMar>
            <w:vAlign w:val="center"/>
            <w:hideMark/>
          </w:tcPr>
          <w:p w14:paraId="01D497E0" w14:textId="77777777" w:rsidR="0041519B" w:rsidRPr="00CA0C2D" w:rsidRDefault="0041519B" w:rsidP="009A6218">
            <w:pPr>
              <w:pStyle w:val="movimento2"/>
              <w:rPr>
                <w:color w:val="002060"/>
              </w:rPr>
            </w:pPr>
            <w:r w:rsidRPr="00CA0C2D">
              <w:rPr>
                <w:color w:val="002060"/>
              </w:rPr>
              <w:t xml:space="preserve">(VERBENA C5 ANCONA) </w:t>
            </w:r>
          </w:p>
        </w:tc>
      </w:tr>
    </w:tbl>
    <w:p w14:paraId="64F865B0"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58F6E706" w14:textId="77777777" w:rsidTr="009A6218">
        <w:tc>
          <w:tcPr>
            <w:tcW w:w="2200" w:type="dxa"/>
            <w:tcMar>
              <w:top w:w="20" w:type="dxa"/>
              <w:left w:w="20" w:type="dxa"/>
              <w:bottom w:w="20" w:type="dxa"/>
              <w:right w:w="20" w:type="dxa"/>
            </w:tcMar>
            <w:vAlign w:val="center"/>
            <w:hideMark/>
          </w:tcPr>
          <w:p w14:paraId="2861FAF6" w14:textId="77777777" w:rsidR="0041519B" w:rsidRPr="00CA0C2D" w:rsidRDefault="0041519B" w:rsidP="009A6218">
            <w:pPr>
              <w:pStyle w:val="movimento"/>
              <w:rPr>
                <w:color w:val="002060"/>
              </w:rPr>
            </w:pPr>
            <w:r w:rsidRPr="00CA0C2D">
              <w:rPr>
                <w:color w:val="002060"/>
              </w:rPr>
              <w:t>PIZZICOTTI MARCO</w:t>
            </w:r>
          </w:p>
        </w:tc>
        <w:tc>
          <w:tcPr>
            <w:tcW w:w="2200" w:type="dxa"/>
            <w:tcMar>
              <w:top w:w="20" w:type="dxa"/>
              <w:left w:w="20" w:type="dxa"/>
              <w:bottom w:w="20" w:type="dxa"/>
              <w:right w:w="20" w:type="dxa"/>
            </w:tcMar>
            <w:vAlign w:val="center"/>
            <w:hideMark/>
          </w:tcPr>
          <w:p w14:paraId="51E58A08" w14:textId="77777777" w:rsidR="0041519B" w:rsidRPr="00CA0C2D" w:rsidRDefault="0041519B" w:rsidP="009A6218">
            <w:pPr>
              <w:pStyle w:val="movimento2"/>
              <w:rPr>
                <w:color w:val="002060"/>
              </w:rPr>
            </w:pPr>
            <w:r w:rsidRPr="00CA0C2D">
              <w:rPr>
                <w:color w:val="002060"/>
              </w:rPr>
              <w:t xml:space="preserve">(ACLI VILLA MUSONE) </w:t>
            </w:r>
          </w:p>
        </w:tc>
        <w:tc>
          <w:tcPr>
            <w:tcW w:w="800" w:type="dxa"/>
            <w:tcMar>
              <w:top w:w="20" w:type="dxa"/>
              <w:left w:w="20" w:type="dxa"/>
              <w:bottom w:w="20" w:type="dxa"/>
              <w:right w:w="20" w:type="dxa"/>
            </w:tcMar>
            <w:vAlign w:val="center"/>
            <w:hideMark/>
          </w:tcPr>
          <w:p w14:paraId="6DED268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DEAF549" w14:textId="77777777" w:rsidR="0041519B" w:rsidRPr="00CA0C2D" w:rsidRDefault="0041519B" w:rsidP="009A6218">
            <w:pPr>
              <w:pStyle w:val="movimento"/>
              <w:rPr>
                <w:color w:val="002060"/>
              </w:rPr>
            </w:pPr>
            <w:r w:rsidRPr="00CA0C2D">
              <w:rPr>
                <w:color w:val="002060"/>
              </w:rPr>
              <w:t>FLORIO GIACOMO</w:t>
            </w:r>
          </w:p>
        </w:tc>
        <w:tc>
          <w:tcPr>
            <w:tcW w:w="2200" w:type="dxa"/>
            <w:tcMar>
              <w:top w:w="20" w:type="dxa"/>
              <w:left w:w="20" w:type="dxa"/>
              <w:bottom w:w="20" w:type="dxa"/>
              <w:right w:w="20" w:type="dxa"/>
            </w:tcMar>
            <w:vAlign w:val="center"/>
            <w:hideMark/>
          </w:tcPr>
          <w:p w14:paraId="79D0C3DD" w14:textId="77777777" w:rsidR="0041519B" w:rsidRPr="00CA0C2D" w:rsidRDefault="0041519B" w:rsidP="009A6218">
            <w:pPr>
              <w:pStyle w:val="movimento2"/>
              <w:rPr>
                <w:color w:val="002060"/>
              </w:rPr>
            </w:pPr>
            <w:r w:rsidRPr="00CA0C2D">
              <w:rPr>
                <w:color w:val="002060"/>
              </w:rPr>
              <w:t xml:space="preserve">(VERBENA C5 ANCONA) </w:t>
            </w:r>
          </w:p>
        </w:tc>
      </w:tr>
    </w:tbl>
    <w:p w14:paraId="1309C732" w14:textId="77777777" w:rsidR="0041519B" w:rsidRPr="00CA0C2D" w:rsidRDefault="0041519B" w:rsidP="0041519B">
      <w:pPr>
        <w:pStyle w:val="breakline"/>
        <w:rPr>
          <w:color w:val="002060"/>
        </w:rPr>
      </w:pPr>
    </w:p>
    <w:p w14:paraId="792B7FDC" w14:textId="77777777" w:rsidR="0041519B" w:rsidRPr="00CA0C2D" w:rsidRDefault="0041519B" w:rsidP="0041519B">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14D50BB1" w14:textId="77777777" w:rsidR="0041519B" w:rsidRPr="00CA0C2D" w:rsidRDefault="0041519B" w:rsidP="0041519B">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4C2E4703" w14:textId="77777777" w:rsidR="0041519B" w:rsidRPr="00CA0C2D" w:rsidRDefault="0041519B" w:rsidP="0041519B">
      <w:pPr>
        <w:pStyle w:val="breakline"/>
        <w:rPr>
          <w:rFonts w:eastAsiaTheme="minorEastAsia"/>
          <w:color w:val="002060"/>
        </w:rPr>
      </w:pPr>
    </w:p>
    <w:p w14:paraId="26672365" w14:textId="77777777" w:rsidR="0041519B" w:rsidRPr="00CA0C2D" w:rsidRDefault="0041519B" w:rsidP="0041519B">
      <w:pPr>
        <w:pStyle w:val="titoloprinc0"/>
        <w:rPr>
          <w:color w:val="002060"/>
        </w:rPr>
      </w:pPr>
      <w:r w:rsidRPr="00CA0C2D">
        <w:rPr>
          <w:color w:val="002060"/>
        </w:rPr>
        <w:t>CLASSIFICA</w:t>
      </w:r>
    </w:p>
    <w:p w14:paraId="5DC5A358" w14:textId="77777777" w:rsidR="0041519B" w:rsidRPr="00CA0C2D" w:rsidRDefault="0041519B" w:rsidP="0041519B">
      <w:pPr>
        <w:pStyle w:val="breakline"/>
        <w:rPr>
          <w:color w:val="002060"/>
        </w:rPr>
      </w:pPr>
    </w:p>
    <w:p w14:paraId="02185604" w14:textId="77777777" w:rsidR="0041519B" w:rsidRPr="00CA0C2D" w:rsidRDefault="0041519B" w:rsidP="0041519B">
      <w:pPr>
        <w:pStyle w:val="breakline"/>
        <w:rPr>
          <w:color w:val="002060"/>
        </w:rPr>
      </w:pPr>
    </w:p>
    <w:p w14:paraId="7AA89245" w14:textId="77777777" w:rsidR="0041519B" w:rsidRPr="00CA0C2D" w:rsidRDefault="0041519B" w:rsidP="0041519B">
      <w:pPr>
        <w:pStyle w:val="sottotitolocampionato10"/>
        <w:rPr>
          <w:color w:val="002060"/>
        </w:rPr>
      </w:pPr>
      <w:r w:rsidRPr="00CA0C2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52375544"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05176"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1F81B"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7EE49"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D557C"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576A0"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4A647"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BB693"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81BDD"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1CDCB"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0BCCA" w14:textId="77777777" w:rsidR="0041519B" w:rsidRPr="00CA0C2D" w:rsidRDefault="0041519B" w:rsidP="009A6218">
            <w:pPr>
              <w:pStyle w:val="headertabella0"/>
              <w:rPr>
                <w:color w:val="002060"/>
              </w:rPr>
            </w:pPr>
            <w:r w:rsidRPr="00CA0C2D">
              <w:rPr>
                <w:color w:val="002060"/>
              </w:rPr>
              <w:t>PE</w:t>
            </w:r>
          </w:p>
        </w:tc>
      </w:tr>
      <w:tr w:rsidR="0041519B" w:rsidRPr="00CA0C2D" w14:paraId="5B0A480D"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CF0146" w14:textId="77777777" w:rsidR="0041519B" w:rsidRPr="00CA0C2D" w:rsidRDefault="0041519B" w:rsidP="009A6218">
            <w:pPr>
              <w:pStyle w:val="rowtabella0"/>
              <w:rPr>
                <w:color w:val="002060"/>
              </w:rPr>
            </w:pPr>
            <w:r w:rsidRPr="00CA0C2D">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09FAA" w14:textId="77777777" w:rsidR="0041519B" w:rsidRPr="00CA0C2D" w:rsidRDefault="0041519B" w:rsidP="009A6218">
            <w:pPr>
              <w:pStyle w:val="rowtabella0"/>
              <w:jc w:val="center"/>
              <w:rPr>
                <w:color w:val="002060"/>
              </w:rPr>
            </w:pPr>
            <w:r w:rsidRPr="00CA0C2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A104F"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481E"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B8131"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7FA8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1DEA" w14:textId="77777777" w:rsidR="0041519B" w:rsidRPr="00CA0C2D" w:rsidRDefault="0041519B" w:rsidP="009A6218">
            <w:pPr>
              <w:pStyle w:val="rowtabella0"/>
              <w:jc w:val="center"/>
              <w:rPr>
                <w:color w:val="002060"/>
              </w:rPr>
            </w:pPr>
            <w:r w:rsidRPr="00CA0C2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C4517" w14:textId="77777777" w:rsidR="0041519B" w:rsidRPr="00CA0C2D" w:rsidRDefault="0041519B" w:rsidP="009A6218">
            <w:pPr>
              <w:pStyle w:val="rowtabella0"/>
              <w:jc w:val="center"/>
              <w:rPr>
                <w:color w:val="002060"/>
              </w:rPr>
            </w:pPr>
            <w:r w:rsidRPr="00CA0C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36E34" w14:textId="77777777" w:rsidR="0041519B" w:rsidRPr="00CA0C2D" w:rsidRDefault="0041519B" w:rsidP="009A6218">
            <w:pPr>
              <w:pStyle w:val="rowtabella0"/>
              <w:jc w:val="center"/>
              <w:rPr>
                <w:color w:val="002060"/>
              </w:rPr>
            </w:pPr>
            <w:r w:rsidRPr="00CA0C2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9BA2" w14:textId="77777777" w:rsidR="0041519B" w:rsidRPr="00CA0C2D" w:rsidRDefault="0041519B" w:rsidP="009A6218">
            <w:pPr>
              <w:pStyle w:val="rowtabella0"/>
              <w:jc w:val="center"/>
              <w:rPr>
                <w:color w:val="002060"/>
              </w:rPr>
            </w:pPr>
            <w:r w:rsidRPr="00CA0C2D">
              <w:rPr>
                <w:color w:val="002060"/>
              </w:rPr>
              <w:t>0</w:t>
            </w:r>
          </w:p>
        </w:tc>
      </w:tr>
      <w:tr w:rsidR="0041519B" w:rsidRPr="00CA0C2D" w14:paraId="5B9A2ED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7B0F63" w14:textId="77777777" w:rsidR="0041519B" w:rsidRPr="00CA0C2D" w:rsidRDefault="0041519B" w:rsidP="009A6218">
            <w:pPr>
              <w:pStyle w:val="rowtabella0"/>
              <w:rPr>
                <w:color w:val="002060"/>
              </w:rPr>
            </w:pPr>
            <w:r w:rsidRPr="00CA0C2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A1BAF" w14:textId="77777777" w:rsidR="0041519B" w:rsidRPr="00CA0C2D" w:rsidRDefault="0041519B" w:rsidP="009A6218">
            <w:pPr>
              <w:pStyle w:val="rowtabella0"/>
              <w:jc w:val="center"/>
              <w:rPr>
                <w:color w:val="002060"/>
              </w:rPr>
            </w:pPr>
            <w:r w:rsidRPr="00CA0C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4F6CB"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CAB14"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F63C"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18B7"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AF1CF" w14:textId="77777777" w:rsidR="0041519B" w:rsidRPr="00CA0C2D" w:rsidRDefault="0041519B" w:rsidP="009A6218">
            <w:pPr>
              <w:pStyle w:val="rowtabella0"/>
              <w:jc w:val="center"/>
              <w:rPr>
                <w:color w:val="002060"/>
              </w:rPr>
            </w:pPr>
            <w:r w:rsidRPr="00CA0C2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B570E"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7B183"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1F17D" w14:textId="77777777" w:rsidR="0041519B" w:rsidRPr="00CA0C2D" w:rsidRDefault="0041519B" w:rsidP="009A6218">
            <w:pPr>
              <w:pStyle w:val="rowtabella0"/>
              <w:jc w:val="center"/>
              <w:rPr>
                <w:color w:val="002060"/>
              </w:rPr>
            </w:pPr>
            <w:r w:rsidRPr="00CA0C2D">
              <w:rPr>
                <w:color w:val="002060"/>
              </w:rPr>
              <w:t>0</w:t>
            </w:r>
          </w:p>
        </w:tc>
      </w:tr>
      <w:tr w:rsidR="0041519B" w:rsidRPr="00CA0C2D" w14:paraId="0184EBA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3AD45" w14:textId="77777777" w:rsidR="0041519B" w:rsidRPr="00CA0C2D" w:rsidRDefault="0041519B" w:rsidP="009A6218">
            <w:pPr>
              <w:pStyle w:val="rowtabella0"/>
              <w:rPr>
                <w:color w:val="002060"/>
              </w:rPr>
            </w:pPr>
            <w:r w:rsidRPr="00CA0C2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0EA0"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F2CE"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AB25"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69E7"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BD5A"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F80C" w14:textId="77777777" w:rsidR="0041519B" w:rsidRPr="00CA0C2D" w:rsidRDefault="0041519B" w:rsidP="009A6218">
            <w:pPr>
              <w:pStyle w:val="rowtabella0"/>
              <w:jc w:val="center"/>
              <w:rPr>
                <w:color w:val="002060"/>
              </w:rPr>
            </w:pPr>
            <w:r w:rsidRPr="00CA0C2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C8961" w14:textId="77777777" w:rsidR="0041519B" w:rsidRPr="00CA0C2D" w:rsidRDefault="0041519B" w:rsidP="009A6218">
            <w:pPr>
              <w:pStyle w:val="rowtabella0"/>
              <w:jc w:val="center"/>
              <w:rPr>
                <w:color w:val="002060"/>
              </w:rPr>
            </w:pPr>
            <w:r w:rsidRPr="00CA0C2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F760" w14:textId="77777777" w:rsidR="0041519B" w:rsidRPr="00CA0C2D" w:rsidRDefault="0041519B" w:rsidP="009A6218">
            <w:pPr>
              <w:pStyle w:val="rowtabella0"/>
              <w:jc w:val="center"/>
              <w:rPr>
                <w:color w:val="002060"/>
              </w:rPr>
            </w:pPr>
            <w:r w:rsidRPr="00CA0C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ED00" w14:textId="77777777" w:rsidR="0041519B" w:rsidRPr="00CA0C2D" w:rsidRDefault="0041519B" w:rsidP="009A6218">
            <w:pPr>
              <w:pStyle w:val="rowtabella0"/>
              <w:jc w:val="center"/>
              <w:rPr>
                <w:color w:val="002060"/>
              </w:rPr>
            </w:pPr>
            <w:r w:rsidRPr="00CA0C2D">
              <w:rPr>
                <w:color w:val="002060"/>
              </w:rPr>
              <w:t>0</w:t>
            </w:r>
          </w:p>
        </w:tc>
      </w:tr>
      <w:tr w:rsidR="0041519B" w:rsidRPr="00CA0C2D" w14:paraId="06774A0A"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10031" w14:textId="77777777" w:rsidR="0041519B" w:rsidRPr="00CA0C2D" w:rsidRDefault="0041519B" w:rsidP="009A6218">
            <w:pPr>
              <w:pStyle w:val="rowtabella0"/>
              <w:rPr>
                <w:color w:val="002060"/>
              </w:rPr>
            </w:pPr>
            <w:r w:rsidRPr="00CA0C2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13D2E"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E9CC"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1A04"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4DC4D"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4F70"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850E2" w14:textId="77777777" w:rsidR="0041519B" w:rsidRPr="00CA0C2D" w:rsidRDefault="0041519B" w:rsidP="009A6218">
            <w:pPr>
              <w:pStyle w:val="rowtabella0"/>
              <w:jc w:val="center"/>
              <w:rPr>
                <w:color w:val="002060"/>
              </w:rPr>
            </w:pPr>
            <w:r w:rsidRPr="00CA0C2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B5BC" w14:textId="77777777" w:rsidR="0041519B" w:rsidRPr="00CA0C2D" w:rsidRDefault="0041519B" w:rsidP="009A6218">
            <w:pPr>
              <w:pStyle w:val="rowtabella0"/>
              <w:jc w:val="center"/>
              <w:rPr>
                <w:color w:val="002060"/>
              </w:rPr>
            </w:pPr>
            <w:r w:rsidRPr="00CA0C2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B9A6"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1F2AB" w14:textId="77777777" w:rsidR="0041519B" w:rsidRPr="00CA0C2D" w:rsidRDefault="0041519B" w:rsidP="009A6218">
            <w:pPr>
              <w:pStyle w:val="rowtabella0"/>
              <w:jc w:val="center"/>
              <w:rPr>
                <w:color w:val="002060"/>
              </w:rPr>
            </w:pPr>
            <w:r w:rsidRPr="00CA0C2D">
              <w:rPr>
                <w:color w:val="002060"/>
              </w:rPr>
              <w:t>0</w:t>
            </w:r>
          </w:p>
        </w:tc>
      </w:tr>
      <w:tr w:rsidR="0041519B" w:rsidRPr="00CA0C2D" w14:paraId="5D166089"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012CA" w14:textId="77777777" w:rsidR="0041519B" w:rsidRPr="00CA0C2D" w:rsidRDefault="0041519B" w:rsidP="009A6218">
            <w:pPr>
              <w:pStyle w:val="rowtabella0"/>
              <w:rPr>
                <w:color w:val="002060"/>
              </w:rPr>
            </w:pPr>
            <w:r w:rsidRPr="00CA0C2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D88DA"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F940"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CEDD"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BA1F"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5F5D3"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9332" w14:textId="77777777" w:rsidR="0041519B" w:rsidRPr="00CA0C2D" w:rsidRDefault="0041519B" w:rsidP="009A6218">
            <w:pPr>
              <w:pStyle w:val="rowtabella0"/>
              <w:jc w:val="center"/>
              <w:rPr>
                <w:color w:val="002060"/>
              </w:rPr>
            </w:pPr>
            <w:r w:rsidRPr="00CA0C2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9C3C" w14:textId="77777777" w:rsidR="0041519B" w:rsidRPr="00CA0C2D" w:rsidRDefault="0041519B" w:rsidP="009A6218">
            <w:pPr>
              <w:pStyle w:val="rowtabella0"/>
              <w:jc w:val="center"/>
              <w:rPr>
                <w:color w:val="002060"/>
              </w:rPr>
            </w:pPr>
            <w:r w:rsidRPr="00CA0C2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9970B"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5464" w14:textId="77777777" w:rsidR="0041519B" w:rsidRPr="00CA0C2D" w:rsidRDefault="0041519B" w:rsidP="009A6218">
            <w:pPr>
              <w:pStyle w:val="rowtabella0"/>
              <w:jc w:val="center"/>
              <w:rPr>
                <w:color w:val="002060"/>
              </w:rPr>
            </w:pPr>
            <w:r w:rsidRPr="00CA0C2D">
              <w:rPr>
                <w:color w:val="002060"/>
              </w:rPr>
              <w:t>0</w:t>
            </w:r>
          </w:p>
        </w:tc>
      </w:tr>
      <w:tr w:rsidR="0041519B" w:rsidRPr="00CA0C2D" w14:paraId="603E7C67"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24A4D" w14:textId="77777777" w:rsidR="0041519B" w:rsidRPr="00CA0C2D" w:rsidRDefault="0041519B" w:rsidP="009A6218">
            <w:pPr>
              <w:pStyle w:val="rowtabella0"/>
              <w:rPr>
                <w:color w:val="002060"/>
              </w:rPr>
            </w:pPr>
            <w:r w:rsidRPr="00CA0C2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4058"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637AE"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2BB2B"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39DD"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F9392"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D4266"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0E48" w14:textId="77777777" w:rsidR="0041519B" w:rsidRPr="00CA0C2D" w:rsidRDefault="0041519B" w:rsidP="009A6218">
            <w:pPr>
              <w:pStyle w:val="rowtabella0"/>
              <w:jc w:val="center"/>
              <w:rPr>
                <w:color w:val="002060"/>
              </w:rPr>
            </w:pPr>
            <w:r w:rsidRPr="00CA0C2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C814"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A513" w14:textId="77777777" w:rsidR="0041519B" w:rsidRPr="00CA0C2D" w:rsidRDefault="0041519B" w:rsidP="009A6218">
            <w:pPr>
              <w:pStyle w:val="rowtabella0"/>
              <w:jc w:val="center"/>
              <w:rPr>
                <w:color w:val="002060"/>
              </w:rPr>
            </w:pPr>
            <w:r w:rsidRPr="00CA0C2D">
              <w:rPr>
                <w:color w:val="002060"/>
              </w:rPr>
              <w:t>0</w:t>
            </w:r>
          </w:p>
        </w:tc>
      </w:tr>
      <w:tr w:rsidR="0041519B" w:rsidRPr="00CA0C2D" w14:paraId="76D9613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76597" w14:textId="77777777" w:rsidR="0041519B" w:rsidRPr="00CA0C2D" w:rsidRDefault="0041519B" w:rsidP="009A6218">
            <w:pPr>
              <w:pStyle w:val="rowtabella0"/>
              <w:rPr>
                <w:color w:val="002060"/>
              </w:rPr>
            </w:pPr>
            <w:r w:rsidRPr="00CA0C2D">
              <w:rPr>
                <w:color w:val="002060"/>
              </w:rPr>
              <w:t xml:space="preserve">A.S.D. </w:t>
            </w:r>
            <w:proofErr w:type="gramStart"/>
            <w:r w:rsidRPr="00CA0C2D">
              <w:rPr>
                <w:color w:val="002060"/>
              </w:rPr>
              <w:t>CITTA</w:t>
            </w:r>
            <w:proofErr w:type="gramEnd"/>
            <w:r w:rsidRPr="00CA0C2D">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13A74"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63DC"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C217"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DE07"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354CA"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7D3B" w14:textId="77777777" w:rsidR="0041519B" w:rsidRPr="00CA0C2D" w:rsidRDefault="0041519B" w:rsidP="009A6218">
            <w:pPr>
              <w:pStyle w:val="rowtabella0"/>
              <w:jc w:val="center"/>
              <w:rPr>
                <w:color w:val="002060"/>
              </w:rPr>
            </w:pPr>
            <w:r w:rsidRPr="00CA0C2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934F3" w14:textId="77777777" w:rsidR="0041519B" w:rsidRPr="00CA0C2D" w:rsidRDefault="0041519B" w:rsidP="009A6218">
            <w:pPr>
              <w:pStyle w:val="rowtabella0"/>
              <w:jc w:val="center"/>
              <w:rPr>
                <w:color w:val="002060"/>
              </w:rPr>
            </w:pPr>
            <w:r w:rsidRPr="00CA0C2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1322"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7FCC7" w14:textId="77777777" w:rsidR="0041519B" w:rsidRPr="00CA0C2D" w:rsidRDefault="0041519B" w:rsidP="009A6218">
            <w:pPr>
              <w:pStyle w:val="rowtabella0"/>
              <w:jc w:val="center"/>
              <w:rPr>
                <w:color w:val="002060"/>
              </w:rPr>
            </w:pPr>
            <w:r w:rsidRPr="00CA0C2D">
              <w:rPr>
                <w:color w:val="002060"/>
              </w:rPr>
              <w:t>0</w:t>
            </w:r>
          </w:p>
        </w:tc>
      </w:tr>
      <w:tr w:rsidR="0041519B" w:rsidRPr="00CA0C2D" w14:paraId="6186A49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27B3B" w14:textId="77777777" w:rsidR="0041519B" w:rsidRPr="00CA0C2D" w:rsidRDefault="0041519B" w:rsidP="009A6218">
            <w:pPr>
              <w:pStyle w:val="rowtabella0"/>
              <w:rPr>
                <w:color w:val="002060"/>
              </w:rPr>
            </w:pPr>
            <w:r w:rsidRPr="00CA0C2D">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E459A"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0DD24"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090C1"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44C9"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927C"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731F" w14:textId="77777777" w:rsidR="0041519B" w:rsidRPr="00CA0C2D" w:rsidRDefault="0041519B" w:rsidP="009A6218">
            <w:pPr>
              <w:pStyle w:val="rowtabella0"/>
              <w:jc w:val="center"/>
              <w:rPr>
                <w:color w:val="002060"/>
              </w:rPr>
            </w:pPr>
            <w:r w:rsidRPr="00CA0C2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1819" w14:textId="77777777" w:rsidR="0041519B" w:rsidRPr="00CA0C2D" w:rsidRDefault="0041519B" w:rsidP="009A6218">
            <w:pPr>
              <w:pStyle w:val="rowtabella0"/>
              <w:jc w:val="center"/>
              <w:rPr>
                <w:color w:val="002060"/>
              </w:rPr>
            </w:pPr>
            <w:r w:rsidRPr="00CA0C2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3485"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D06D" w14:textId="77777777" w:rsidR="0041519B" w:rsidRPr="00CA0C2D" w:rsidRDefault="0041519B" w:rsidP="009A6218">
            <w:pPr>
              <w:pStyle w:val="rowtabella0"/>
              <w:jc w:val="center"/>
              <w:rPr>
                <w:color w:val="002060"/>
              </w:rPr>
            </w:pPr>
            <w:r w:rsidRPr="00CA0C2D">
              <w:rPr>
                <w:color w:val="002060"/>
              </w:rPr>
              <w:t>0</w:t>
            </w:r>
          </w:p>
        </w:tc>
      </w:tr>
      <w:tr w:rsidR="0041519B" w:rsidRPr="00CA0C2D" w14:paraId="054E571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5EBA9" w14:textId="77777777" w:rsidR="0041519B" w:rsidRPr="00CA0C2D" w:rsidRDefault="0041519B" w:rsidP="009A6218">
            <w:pPr>
              <w:pStyle w:val="rowtabella0"/>
              <w:rPr>
                <w:color w:val="002060"/>
              </w:rPr>
            </w:pPr>
            <w:r w:rsidRPr="00CA0C2D">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76F5"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65032"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7B09"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DF42"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4E2C2"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C0904" w14:textId="77777777" w:rsidR="0041519B" w:rsidRPr="00CA0C2D" w:rsidRDefault="0041519B" w:rsidP="009A6218">
            <w:pPr>
              <w:pStyle w:val="rowtabella0"/>
              <w:jc w:val="center"/>
              <w:rPr>
                <w:color w:val="002060"/>
              </w:rPr>
            </w:pPr>
            <w:r w:rsidRPr="00CA0C2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29E72" w14:textId="77777777" w:rsidR="0041519B" w:rsidRPr="00CA0C2D" w:rsidRDefault="0041519B" w:rsidP="009A6218">
            <w:pPr>
              <w:pStyle w:val="rowtabella0"/>
              <w:jc w:val="center"/>
              <w:rPr>
                <w:color w:val="002060"/>
              </w:rPr>
            </w:pPr>
            <w:r w:rsidRPr="00CA0C2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5338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6EA7B" w14:textId="77777777" w:rsidR="0041519B" w:rsidRPr="00CA0C2D" w:rsidRDefault="0041519B" w:rsidP="009A6218">
            <w:pPr>
              <w:pStyle w:val="rowtabella0"/>
              <w:jc w:val="center"/>
              <w:rPr>
                <w:color w:val="002060"/>
              </w:rPr>
            </w:pPr>
            <w:r w:rsidRPr="00CA0C2D">
              <w:rPr>
                <w:color w:val="002060"/>
              </w:rPr>
              <w:t>0</w:t>
            </w:r>
          </w:p>
        </w:tc>
      </w:tr>
      <w:tr w:rsidR="0041519B" w:rsidRPr="00CA0C2D" w14:paraId="4B78FB4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0B2B4" w14:textId="77777777" w:rsidR="0041519B" w:rsidRPr="00CA0C2D" w:rsidRDefault="0041519B" w:rsidP="009A6218">
            <w:pPr>
              <w:pStyle w:val="rowtabella0"/>
              <w:rPr>
                <w:color w:val="002060"/>
              </w:rPr>
            </w:pPr>
            <w:r w:rsidRPr="00CA0C2D">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5B96"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A6C2C"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4B64A"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21AB5"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8C43"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BF94" w14:textId="77777777" w:rsidR="0041519B" w:rsidRPr="00CA0C2D" w:rsidRDefault="0041519B" w:rsidP="009A6218">
            <w:pPr>
              <w:pStyle w:val="rowtabella0"/>
              <w:jc w:val="center"/>
              <w:rPr>
                <w:color w:val="002060"/>
              </w:rPr>
            </w:pPr>
            <w:r w:rsidRPr="00CA0C2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E776B" w14:textId="77777777" w:rsidR="0041519B" w:rsidRPr="00CA0C2D" w:rsidRDefault="0041519B" w:rsidP="009A6218">
            <w:pPr>
              <w:pStyle w:val="rowtabella0"/>
              <w:jc w:val="center"/>
              <w:rPr>
                <w:color w:val="002060"/>
              </w:rPr>
            </w:pPr>
            <w:r w:rsidRPr="00CA0C2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17DE"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6AE0" w14:textId="77777777" w:rsidR="0041519B" w:rsidRPr="00CA0C2D" w:rsidRDefault="0041519B" w:rsidP="009A6218">
            <w:pPr>
              <w:pStyle w:val="rowtabella0"/>
              <w:jc w:val="center"/>
              <w:rPr>
                <w:color w:val="002060"/>
              </w:rPr>
            </w:pPr>
            <w:r w:rsidRPr="00CA0C2D">
              <w:rPr>
                <w:color w:val="002060"/>
              </w:rPr>
              <w:t>0</w:t>
            </w:r>
          </w:p>
        </w:tc>
      </w:tr>
      <w:tr w:rsidR="0041519B" w:rsidRPr="00CA0C2D" w14:paraId="780E5EE4"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4D9056" w14:textId="77777777" w:rsidR="0041519B" w:rsidRPr="00CA0C2D" w:rsidRDefault="0041519B" w:rsidP="009A6218">
            <w:pPr>
              <w:pStyle w:val="rowtabella0"/>
              <w:rPr>
                <w:color w:val="002060"/>
              </w:rPr>
            </w:pPr>
            <w:r w:rsidRPr="00CA0C2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2B80"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BBDE"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22D8"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8139"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B4FDC"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70D4" w14:textId="77777777" w:rsidR="0041519B" w:rsidRPr="00CA0C2D" w:rsidRDefault="0041519B" w:rsidP="009A6218">
            <w:pPr>
              <w:pStyle w:val="rowtabella0"/>
              <w:jc w:val="center"/>
              <w:rPr>
                <w:color w:val="002060"/>
              </w:rPr>
            </w:pPr>
            <w:r w:rsidRPr="00CA0C2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C60EA" w14:textId="77777777" w:rsidR="0041519B" w:rsidRPr="00CA0C2D" w:rsidRDefault="0041519B" w:rsidP="009A6218">
            <w:pPr>
              <w:pStyle w:val="rowtabella0"/>
              <w:jc w:val="center"/>
              <w:rPr>
                <w:color w:val="002060"/>
              </w:rPr>
            </w:pPr>
            <w:r w:rsidRPr="00CA0C2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BA0F" w14:textId="77777777" w:rsidR="0041519B" w:rsidRPr="00CA0C2D" w:rsidRDefault="0041519B" w:rsidP="009A6218">
            <w:pPr>
              <w:pStyle w:val="rowtabella0"/>
              <w:jc w:val="center"/>
              <w:rPr>
                <w:color w:val="002060"/>
              </w:rPr>
            </w:pPr>
            <w:r w:rsidRPr="00CA0C2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4D579" w14:textId="77777777" w:rsidR="0041519B" w:rsidRPr="00CA0C2D" w:rsidRDefault="0041519B" w:rsidP="009A6218">
            <w:pPr>
              <w:pStyle w:val="rowtabella0"/>
              <w:jc w:val="center"/>
              <w:rPr>
                <w:color w:val="002060"/>
              </w:rPr>
            </w:pPr>
            <w:r w:rsidRPr="00CA0C2D">
              <w:rPr>
                <w:color w:val="002060"/>
              </w:rPr>
              <w:t>0</w:t>
            </w:r>
          </w:p>
        </w:tc>
      </w:tr>
    </w:tbl>
    <w:p w14:paraId="5A5B4C29" w14:textId="77777777" w:rsidR="0041519B" w:rsidRPr="00CA0C2D" w:rsidRDefault="0041519B" w:rsidP="0041519B">
      <w:pPr>
        <w:pStyle w:val="breakline"/>
        <w:rPr>
          <w:rFonts w:eastAsiaTheme="minorEastAsia"/>
          <w:color w:val="002060"/>
        </w:rPr>
      </w:pPr>
    </w:p>
    <w:p w14:paraId="7B859A21" w14:textId="77777777" w:rsidR="0041519B" w:rsidRPr="00CA0C2D" w:rsidRDefault="0041519B" w:rsidP="0041519B">
      <w:pPr>
        <w:pStyle w:val="breakline"/>
        <w:rPr>
          <w:color w:val="002060"/>
        </w:rPr>
      </w:pPr>
    </w:p>
    <w:p w14:paraId="4F76F101" w14:textId="77777777" w:rsidR="0041519B" w:rsidRPr="00CA0C2D" w:rsidRDefault="0041519B" w:rsidP="0041519B">
      <w:pPr>
        <w:pStyle w:val="sottotitolocampionato10"/>
        <w:rPr>
          <w:color w:val="002060"/>
        </w:rPr>
      </w:pPr>
      <w:r w:rsidRPr="00CA0C2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21E66FF1"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88783"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35F64"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F5F03"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CCE36"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F921C"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50141"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E1217"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8B4B3"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927A5"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2BF01" w14:textId="77777777" w:rsidR="0041519B" w:rsidRPr="00CA0C2D" w:rsidRDefault="0041519B" w:rsidP="009A6218">
            <w:pPr>
              <w:pStyle w:val="headertabella0"/>
              <w:rPr>
                <w:color w:val="002060"/>
              </w:rPr>
            </w:pPr>
            <w:r w:rsidRPr="00CA0C2D">
              <w:rPr>
                <w:color w:val="002060"/>
              </w:rPr>
              <w:t>PE</w:t>
            </w:r>
          </w:p>
        </w:tc>
      </w:tr>
      <w:tr w:rsidR="0041519B" w:rsidRPr="00CA0C2D" w14:paraId="77F481F3"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613D94" w14:textId="77777777" w:rsidR="0041519B" w:rsidRPr="00CA0C2D" w:rsidRDefault="0041519B" w:rsidP="009A6218">
            <w:pPr>
              <w:pStyle w:val="rowtabella0"/>
              <w:rPr>
                <w:color w:val="002060"/>
              </w:rPr>
            </w:pPr>
            <w:r w:rsidRPr="00CA0C2D">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4261D" w14:textId="77777777" w:rsidR="0041519B" w:rsidRPr="00CA0C2D" w:rsidRDefault="0041519B" w:rsidP="009A6218">
            <w:pPr>
              <w:pStyle w:val="rowtabella0"/>
              <w:jc w:val="center"/>
              <w:rPr>
                <w:color w:val="002060"/>
              </w:rPr>
            </w:pPr>
            <w:r w:rsidRPr="00CA0C2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70E16"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43CE1"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06A3E"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89294"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319A" w14:textId="77777777" w:rsidR="0041519B" w:rsidRPr="00CA0C2D" w:rsidRDefault="0041519B" w:rsidP="009A6218">
            <w:pPr>
              <w:pStyle w:val="rowtabella0"/>
              <w:jc w:val="center"/>
              <w:rPr>
                <w:color w:val="002060"/>
              </w:rPr>
            </w:pPr>
            <w:r w:rsidRPr="00CA0C2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A1C3" w14:textId="77777777" w:rsidR="0041519B" w:rsidRPr="00CA0C2D" w:rsidRDefault="0041519B" w:rsidP="009A6218">
            <w:pPr>
              <w:pStyle w:val="rowtabella0"/>
              <w:jc w:val="center"/>
              <w:rPr>
                <w:color w:val="002060"/>
              </w:rPr>
            </w:pPr>
            <w:r w:rsidRPr="00CA0C2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56DE4" w14:textId="77777777" w:rsidR="0041519B" w:rsidRPr="00CA0C2D" w:rsidRDefault="0041519B" w:rsidP="009A6218">
            <w:pPr>
              <w:pStyle w:val="rowtabella0"/>
              <w:jc w:val="center"/>
              <w:rPr>
                <w:color w:val="002060"/>
              </w:rPr>
            </w:pPr>
            <w:r w:rsidRPr="00CA0C2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57DB7" w14:textId="77777777" w:rsidR="0041519B" w:rsidRPr="00CA0C2D" w:rsidRDefault="0041519B" w:rsidP="009A6218">
            <w:pPr>
              <w:pStyle w:val="rowtabella0"/>
              <w:jc w:val="center"/>
              <w:rPr>
                <w:color w:val="002060"/>
              </w:rPr>
            </w:pPr>
            <w:r w:rsidRPr="00CA0C2D">
              <w:rPr>
                <w:color w:val="002060"/>
              </w:rPr>
              <w:t>0</w:t>
            </w:r>
          </w:p>
        </w:tc>
      </w:tr>
      <w:tr w:rsidR="0041519B" w:rsidRPr="00CA0C2D" w14:paraId="6F01834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A2CC4" w14:textId="77777777" w:rsidR="0041519B" w:rsidRPr="00CA0C2D" w:rsidRDefault="0041519B" w:rsidP="009A6218">
            <w:pPr>
              <w:pStyle w:val="rowtabella0"/>
              <w:rPr>
                <w:color w:val="002060"/>
              </w:rPr>
            </w:pPr>
            <w:r w:rsidRPr="00CA0C2D">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44993"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554F"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0876C"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1E44"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DCFD"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397EC" w14:textId="77777777" w:rsidR="0041519B" w:rsidRPr="00CA0C2D" w:rsidRDefault="0041519B" w:rsidP="009A6218">
            <w:pPr>
              <w:pStyle w:val="rowtabella0"/>
              <w:jc w:val="center"/>
              <w:rPr>
                <w:color w:val="002060"/>
              </w:rPr>
            </w:pPr>
            <w:r w:rsidRPr="00CA0C2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8138D" w14:textId="77777777" w:rsidR="0041519B" w:rsidRPr="00CA0C2D" w:rsidRDefault="0041519B" w:rsidP="009A6218">
            <w:pPr>
              <w:pStyle w:val="rowtabella0"/>
              <w:jc w:val="center"/>
              <w:rPr>
                <w:color w:val="002060"/>
              </w:rPr>
            </w:pPr>
            <w:r w:rsidRPr="00CA0C2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C164" w14:textId="77777777" w:rsidR="0041519B" w:rsidRPr="00CA0C2D" w:rsidRDefault="0041519B" w:rsidP="009A6218">
            <w:pPr>
              <w:pStyle w:val="rowtabella0"/>
              <w:jc w:val="center"/>
              <w:rPr>
                <w:color w:val="002060"/>
              </w:rPr>
            </w:pPr>
            <w:r w:rsidRPr="00CA0C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09DF" w14:textId="77777777" w:rsidR="0041519B" w:rsidRPr="00CA0C2D" w:rsidRDefault="0041519B" w:rsidP="009A6218">
            <w:pPr>
              <w:pStyle w:val="rowtabella0"/>
              <w:jc w:val="center"/>
              <w:rPr>
                <w:color w:val="002060"/>
              </w:rPr>
            </w:pPr>
            <w:r w:rsidRPr="00CA0C2D">
              <w:rPr>
                <w:color w:val="002060"/>
              </w:rPr>
              <w:t>0</w:t>
            </w:r>
          </w:p>
        </w:tc>
      </w:tr>
      <w:tr w:rsidR="0041519B" w:rsidRPr="00CA0C2D" w14:paraId="2716AA22"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154D40" w14:textId="77777777" w:rsidR="0041519B" w:rsidRPr="00CA0C2D" w:rsidRDefault="0041519B" w:rsidP="009A6218">
            <w:pPr>
              <w:pStyle w:val="rowtabella0"/>
              <w:rPr>
                <w:color w:val="002060"/>
              </w:rPr>
            </w:pPr>
            <w:r w:rsidRPr="00CA0C2D">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154CF" w14:textId="77777777" w:rsidR="0041519B" w:rsidRPr="00CA0C2D" w:rsidRDefault="0041519B" w:rsidP="009A6218">
            <w:pPr>
              <w:pStyle w:val="rowtabella0"/>
              <w:jc w:val="center"/>
              <w:rPr>
                <w:color w:val="002060"/>
              </w:rPr>
            </w:pPr>
            <w:r w:rsidRPr="00CA0C2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6AC1"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5AFD"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24C7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3FAE"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3D6F2" w14:textId="77777777" w:rsidR="0041519B" w:rsidRPr="00CA0C2D" w:rsidRDefault="0041519B" w:rsidP="009A6218">
            <w:pPr>
              <w:pStyle w:val="rowtabella0"/>
              <w:jc w:val="center"/>
              <w:rPr>
                <w:color w:val="002060"/>
              </w:rPr>
            </w:pPr>
            <w:r w:rsidRPr="00CA0C2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9C87E"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8E05"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E4695" w14:textId="77777777" w:rsidR="0041519B" w:rsidRPr="00CA0C2D" w:rsidRDefault="0041519B" w:rsidP="009A6218">
            <w:pPr>
              <w:pStyle w:val="rowtabella0"/>
              <w:jc w:val="center"/>
              <w:rPr>
                <w:color w:val="002060"/>
              </w:rPr>
            </w:pPr>
            <w:r w:rsidRPr="00CA0C2D">
              <w:rPr>
                <w:color w:val="002060"/>
              </w:rPr>
              <w:t>0</w:t>
            </w:r>
          </w:p>
        </w:tc>
      </w:tr>
      <w:tr w:rsidR="0041519B" w:rsidRPr="00CA0C2D" w14:paraId="3B978F29"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99253" w14:textId="77777777" w:rsidR="0041519B" w:rsidRPr="00CA0C2D" w:rsidRDefault="0041519B" w:rsidP="009A6218">
            <w:pPr>
              <w:pStyle w:val="rowtabella0"/>
              <w:rPr>
                <w:color w:val="002060"/>
              </w:rPr>
            </w:pPr>
            <w:r w:rsidRPr="00CA0C2D">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F47ED" w14:textId="77777777" w:rsidR="0041519B" w:rsidRPr="00CA0C2D" w:rsidRDefault="0041519B" w:rsidP="009A6218">
            <w:pPr>
              <w:pStyle w:val="rowtabella0"/>
              <w:jc w:val="center"/>
              <w:rPr>
                <w:color w:val="002060"/>
              </w:rPr>
            </w:pPr>
            <w:r w:rsidRPr="00CA0C2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73DC4"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6CE8"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3DEEB"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BA0A8"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F2B38" w14:textId="77777777" w:rsidR="0041519B" w:rsidRPr="00CA0C2D" w:rsidRDefault="0041519B" w:rsidP="009A6218">
            <w:pPr>
              <w:pStyle w:val="rowtabella0"/>
              <w:jc w:val="center"/>
              <w:rPr>
                <w:color w:val="002060"/>
              </w:rPr>
            </w:pPr>
            <w:r w:rsidRPr="00CA0C2D">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9C32F" w14:textId="77777777" w:rsidR="0041519B" w:rsidRPr="00CA0C2D" w:rsidRDefault="0041519B" w:rsidP="009A6218">
            <w:pPr>
              <w:pStyle w:val="rowtabella0"/>
              <w:jc w:val="center"/>
              <w:rPr>
                <w:color w:val="002060"/>
              </w:rPr>
            </w:pPr>
            <w:r w:rsidRPr="00CA0C2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B2A0"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E61B8" w14:textId="77777777" w:rsidR="0041519B" w:rsidRPr="00CA0C2D" w:rsidRDefault="0041519B" w:rsidP="009A6218">
            <w:pPr>
              <w:pStyle w:val="rowtabella0"/>
              <w:jc w:val="center"/>
              <w:rPr>
                <w:color w:val="002060"/>
              </w:rPr>
            </w:pPr>
            <w:r w:rsidRPr="00CA0C2D">
              <w:rPr>
                <w:color w:val="002060"/>
              </w:rPr>
              <w:t>0</w:t>
            </w:r>
          </w:p>
        </w:tc>
      </w:tr>
      <w:tr w:rsidR="0041519B" w:rsidRPr="00CA0C2D" w14:paraId="29C3347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BDE07" w14:textId="77777777" w:rsidR="0041519B" w:rsidRPr="00CA0C2D" w:rsidRDefault="0041519B" w:rsidP="009A6218">
            <w:pPr>
              <w:pStyle w:val="rowtabella0"/>
              <w:rPr>
                <w:color w:val="002060"/>
              </w:rPr>
            </w:pPr>
            <w:r w:rsidRPr="00CA0C2D">
              <w:rPr>
                <w:color w:val="002060"/>
              </w:rPr>
              <w:lastRenderedPageBreak/>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18CFC" w14:textId="77777777" w:rsidR="0041519B" w:rsidRPr="00CA0C2D" w:rsidRDefault="0041519B" w:rsidP="009A6218">
            <w:pPr>
              <w:pStyle w:val="rowtabella0"/>
              <w:jc w:val="center"/>
              <w:rPr>
                <w:color w:val="002060"/>
              </w:rPr>
            </w:pPr>
            <w:r w:rsidRPr="00CA0C2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5C3C"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6EF2"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A0B37"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F38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64E0" w14:textId="77777777" w:rsidR="0041519B" w:rsidRPr="00CA0C2D" w:rsidRDefault="0041519B" w:rsidP="009A6218">
            <w:pPr>
              <w:pStyle w:val="rowtabella0"/>
              <w:jc w:val="center"/>
              <w:rPr>
                <w:color w:val="002060"/>
              </w:rPr>
            </w:pPr>
            <w:r w:rsidRPr="00CA0C2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5AF41"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12E33"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2F59" w14:textId="77777777" w:rsidR="0041519B" w:rsidRPr="00CA0C2D" w:rsidRDefault="0041519B" w:rsidP="009A6218">
            <w:pPr>
              <w:pStyle w:val="rowtabella0"/>
              <w:jc w:val="center"/>
              <w:rPr>
                <w:color w:val="002060"/>
              </w:rPr>
            </w:pPr>
            <w:r w:rsidRPr="00CA0C2D">
              <w:rPr>
                <w:color w:val="002060"/>
              </w:rPr>
              <w:t>0</w:t>
            </w:r>
          </w:p>
        </w:tc>
      </w:tr>
      <w:tr w:rsidR="0041519B" w:rsidRPr="00CA0C2D" w14:paraId="75778A44"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15A01" w14:textId="77777777" w:rsidR="0041519B" w:rsidRPr="00CA0C2D" w:rsidRDefault="0041519B" w:rsidP="009A6218">
            <w:pPr>
              <w:pStyle w:val="rowtabella0"/>
              <w:rPr>
                <w:color w:val="002060"/>
              </w:rPr>
            </w:pPr>
            <w:r w:rsidRPr="00CA0C2D">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B3DA"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E83B8"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F54C"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3B13"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13945"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EDF17" w14:textId="77777777" w:rsidR="0041519B" w:rsidRPr="00CA0C2D" w:rsidRDefault="0041519B" w:rsidP="009A6218">
            <w:pPr>
              <w:pStyle w:val="rowtabella0"/>
              <w:jc w:val="center"/>
              <w:rPr>
                <w:color w:val="002060"/>
              </w:rPr>
            </w:pPr>
            <w:r w:rsidRPr="00CA0C2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32B8" w14:textId="77777777" w:rsidR="0041519B" w:rsidRPr="00CA0C2D" w:rsidRDefault="0041519B" w:rsidP="009A6218">
            <w:pPr>
              <w:pStyle w:val="rowtabella0"/>
              <w:jc w:val="center"/>
              <w:rPr>
                <w:color w:val="002060"/>
              </w:rPr>
            </w:pPr>
            <w:r w:rsidRPr="00CA0C2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B3FB"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76D5" w14:textId="77777777" w:rsidR="0041519B" w:rsidRPr="00CA0C2D" w:rsidRDefault="0041519B" w:rsidP="009A6218">
            <w:pPr>
              <w:pStyle w:val="rowtabella0"/>
              <w:jc w:val="center"/>
              <w:rPr>
                <w:color w:val="002060"/>
              </w:rPr>
            </w:pPr>
            <w:r w:rsidRPr="00CA0C2D">
              <w:rPr>
                <w:color w:val="002060"/>
              </w:rPr>
              <w:t>0</w:t>
            </w:r>
          </w:p>
        </w:tc>
      </w:tr>
      <w:tr w:rsidR="0041519B" w:rsidRPr="00CA0C2D" w14:paraId="0D9B472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03816" w14:textId="77777777" w:rsidR="0041519B" w:rsidRPr="00CA0C2D" w:rsidRDefault="0041519B" w:rsidP="009A6218">
            <w:pPr>
              <w:pStyle w:val="rowtabella0"/>
              <w:rPr>
                <w:color w:val="002060"/>
              </w:rPr>
            </w:pPr>
            <w:r w:rsidRPr="00CA0C2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4E53" w14:textId="77777777" w:rsidR="0041519B" w:rsidRPr="00CA0C2D" w:rsidRDefault="0041519B" w:rsidP="009A6218">
            <w:pPr>
              <w:pStyle w:val="rowtabella0"/>
              <w:jc w:val="center"/>
              <w:rPr>
                <w:color w:val="002060"/>
              </w:rPr>
            </w:pPr>
            <w:r w:rsidRPr="00CA0C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DB80A"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5B6F"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27847"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3C85"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7968E" w14:textId="77777777" w:rsidR="0041519B" w:rsidRPr="00CA0C2D" w:rsidRDefault="0041519B" w:rsidP="009A6218">
            <w:pPr>
              <w:pStyle w:val="rowtabella0"/>
              <w:jc w:val="center"/>
              <w:rPr>
                <w:color w:val="002060"/>
              </w:rPr>
            </w:pPr>
            <w:r w:rsidRPr="00CA0C2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79011" w14:textId="77777777" w:rsidR="0041519B" w:rsidRPr="00CA0C2D" w:rsidRDefault="0041519B" w:rsidP="009A6218">
            <w:pPr>
              <w:pStyle w:val="rowtabella0"/>
              <w:jc w:val="center"/>
              <w:rPr>
                <w:color w:val="002060"/>
              </w:rPr>
            </w:pPr>
            <w:r w:rsidRPr="00CA0C2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EA4C9"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466DE" w14:textId="77777777" w:rsidR="0041519B" w:rsidRPr="00CA0C2D" w:rsidRDefault="0041519B" w:rsidP="009A6218">
            <w:pPr>
              <w:pStyle w:val="rowtabella0"/>
              <w:jc w:val="center"/>
              <w:rPr>
                <w:color w:val="002060"/>
              </w:rPr>
            </w:pPr>
            <w:r w:rsidRPr="00CA0C2D">
              <w:rPr>
                <w:color w:val="002060"/>
              </w:rPr>
              <w:t>0</w:t>
            </w:r>
          </w:p>
        </w:tc>
      </w:tr>
      <w:tr w:rsidR="0041519B" w:rsidRPr="00CA0C2D" w14:paraId="658CB15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5E6A9" w14:textId="77777777" w:rsidR="0041519B" w:rsidRPr="00CA0C2D" w:rsidRDefault="0041519B" w:rsidP="009A6218">
            <w:pPr>
              <w:pStyle w:val="rowtabella0"/>
              <w:rPr>
                <w:color w:val="002060"/>
              </w:rPr>
            </w:pPr>
            <w:r w:rsidRPr="00CA0C2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E910D"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F6748"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9FA8A"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619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6A9F0"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2373B" w14:textId="77777777" w:rsidR="0041519B" w:rsidRPr="00CA0C2D" w:rsidRDefault="0041519B" w:rsidP="009A6218">
            <w:pPr>
              <w:pStyle w:val="rowtabella0"/>
              <w:jc w:val="center"/>
              <w:rPr>
                <w:color w:val="002060"/>
              </w:rPr>
            </w:pPr>
            <w:r w:rsidRPr="00CA0C2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D7A25" w14:textId="77777777" w:rsidR="0041519B" w:rsidRPr="00CA0C2D" w:rsidRDefault="0041519B" w:rsidP="009A6218">
            <w:pPr>
              <w:pStyle w:val="rowtabella0"/>
              <w:jc w:val="center"/>
              <w:rPr>
                <w:color w:val="002060"/>
              </w:rPr>
            </w:pPr>
            <w:r w:rsidRPr="00CA0C2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C19F"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C4FB" w14:textId="77777777" w:rsidR="0041519B" w:rsidRPr="00CA0C2D" w:rsidRDefault="0041519B" w:rsidP="009A6218">
            <w:pPr>
              <w:pStyle w:val="rowtabella0"/>
              <w:jc w:val="center"/>
              <w:rPr>
                <w:color w:val="002060"/>
              </w:rPr>
            </w:pPr>
            <w:r w:rsidRPr="00CA0C2D">
              <w:rPr>
                <w:color w:val="002060"/>
              </w:rPr>
              <w:t>0</w:t>
            </w:r>
          </w:p>
        </w:tc>
      </w:tr>
      <w:tr w:rsidR="0041519B" w:rsidRPr="00CA0C2D" w14:paraId="19B04BDF"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7B4BFD" w14:textId="77777777" w:rsidR="0041519B" w:rsidRPr="00CA0C2D" w:rsidRDefault="0041519B" w:rsidP="009A6218">
            <w:pPr>
              <w:pStyle w:val="rowtabella0"/>
              <w:rPr>
                <w:color w:val="002060"/>
              </w:rPr>
            </w:pPr>
            <w:r w:rsidRPr="00CA0C2D">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F0166"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93C1"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0398"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0A5B4"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A8CE"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5CC71" w14:textId="77777777" w:rsidR="0041519B" w:rsidRPr="00CA0C2D" w:rsidRDefault="0041519B" w:rsidP="009A6218">
            <w:pPr>
              <w:pStyle w:val="rowtabella0"/>
              <w:jc w:val="center"/>
              <w:rPr>
                <w:color w:val="002060"/>
              </w:rPr>
            </w:pPr>
            <w:r w:rsidRPr="00CA0C2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0CA38" w14:textId="77777777" w:rsidR="0041519B" w:rsidRPr="00CA0C2D" w:rsidRDefault="0041519B" w:rsidP="009A6218">
            <w:pPr>
              <w:pStyle w:val="rowtabella0"/>
              <w:jc w:val="center"/>
              <w:rPr>
                <w:color w:val="002060"/>
              </w:rPr>
            </w:pPr>
            <w:r w:rsidRPr="00CA0C2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7E8B" w14:textId="77777777" w:rsidR="0041519B" w:rsidRPr="00CA0C2D" w:rsidRDefault="0041519B" w:rsidP="009A6218">
            <w:pPr>
              <w:pStyle w:val="rowtabella0"/>
              <w:jc w:val="center"/>
              <w:rPr>
                <w:color w:val="002060"/>
              </w:rPr>
            </w:pPr>
            <w:r w:rsidRPr="00CA0C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556D0" w14:textId="77777777" w:rsidR="0041519B" w:rsidRPr="00CA0C2D" w:rsidRDefault="0041519B" w:rsidP="009A6218">
            <w:pPr>
              <w:pStyle w:val="rowtabella0"/>
              <w:jc w:val="center"/>
              <w:rPr>
                <w:color w:val="002060"/>
              </w:rPr>
            </w:pPr>
            <w:r w:rsidRPr="00CA0C2D">
              <w:rPr>
                <w:color w:val="002060"/>
              </w:rPr>
              <w:t>0</w:t>
            </w:r>
          </w:p>
        </w:tc>
      </w:tr>
      <w:tr w:rsidR="0041519B" w:rsidRPr="00CA0C2D" w14:paraId="207AF46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5B74F1" w14:textId="77777777" w:rsidR="0041519B" w:rsidRPr="00CA0C2D" w:rsidRDefault="0041519B" w:rsidP="009A6218">
            <w:pPr>
              <w:pStyle w:val="rowtabella0"/>
              <w:rPr>
                <w:color w:val="002060"/>
              </w:rPr>
            </w:pPr>
            <w:r w:rsidRPr="00CA0C2D">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20D9B"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B4CC"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4C682"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03F3E"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71B72"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4A9DF"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B876" w14:textId="77777777" w:rsidR="0041519B" w:rsidRPr="00CA0C2D" w:rsidRDefault="0041519B" w:rsidP="009A6218">
            <w:pPr>
              <w:pStyle w:val="rowtabella0"/>
              <w:jc w:val="center"/>
              <w:rPr>
                <w:color w:val="002060"/>
              </w:rPr>
            </w:pPr>
            <w:r w:rsidRPr="00CA0C2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68A7"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83B8" w14:textId="77777777" w:rsidR="0041519B" w:rsidRPr="00CA0C2D" w:rsidRDefault="0041519B" w:rsidP="009A6218">
            <w:pPr>
              <w:pStyle w:val="rowtabella0"/>
              <w:jc w:val="center"/>
              <w:rPr>
                <w:color w:val="002060"/>
              </w:rPr>
            </w:pPr>
            <w:r w:rsidRPr="00CA0C2D">
              <w:rPr>
                <w:color w:val="002060"/>
              </w:rPr>
              <w:t>0</w:t>
            </w:r>
          </w:p>
        </w:tc>
      </w:tr>
      <w:tr w:rsidR="0041519B" w:rsidRPr="00CA0C2D" w14:paraId="6B6B9BE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EBCA1" w14:textId="77777777" w:rsidR="0041519B" w:rsidRPr="00CA0C2D" w:rsidRDefault="0041519B" w:rsidP="009A6218">
            <w:pPr>
              <w:pStyle w:val="rowtabella0"/>
              <w:rPr>
                <w:color w:val="002060"/>
              </w:rPr>
            </w:pPr>
            <w:r w:rsidRPr="00CA0C2D">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74294"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21CA8"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1A4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7911B"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674D4"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AF74"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9EBA" w14:textId="77777777" w:rsidR="0041519B" w:rsidRPr="00CA0C2D" w:rsidRDefault="0041519B" w:rsidP="009A6218">
            <w:pPr>
              <w:pStyle w:val="rowtabella0"/>
              <w:jc w:val="center"/>
              <w:rPr>
                <w:color w:val="002060"/>
              </w:rPr>
            </w:pPr>
            <w:r w:rsidRPr="00CA0C2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D1824"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3FD5C" w14:textId="77777777" w:rsidR="0041519B" w:rsidRPr="00CA0C2D" w:rsidRDefault="0041519B" w:rsidP="009A6218">
            <w:pPr>
              <w:pStyle w:val="rowtabella0"/>
              <w:jc w:val="center"/>
              <w:rPr>
                <w:color w:val="002060"/>
              </w:rPr>
            </w:pPr>
            <w:r w:rsidRPr="00CA0C2D">
              <w:rPr>
                <w:color w:val="002060"/>
              </w:rPr>
              <w:t>0</w:t>
            </w:r>
          </w:p>
        </w:tc>
      </w:tr>
      <w:tr w:rsidR="0041519B" w:rsidRPr="00CA0C2D" w14:paraId="760051D1"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497CFC" w14:textId="77777777" w:rsidR="0041519B" w:rsidRPr="00CA0C2D" w:rsidRDefault="0041519B" w:rsidP="009A6218">
            <w:pPr>
              <w:pStyle w:val="rowtabella0"/>
              <w:rPr>
                <w:color w:val="002060"/>
              </w:rPr>
            </w:pPr>
            <w:r w:rsidRPr="00CA0C2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97B5"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4AB28"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70468"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0F2AE"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AE270"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DCBBD" w14:textId="77777777" w:rsidR="0041519B" w:rsidRPr="00CA0C2D" w:rsidRDefault="0041519B" w:rsidP="009A6218">
            <w:pPr>
              <w:pStyle w:val="rowtabella0"/>
              <w:jc w:val="center"/>
              <w:rPr>
                <w:color w:val="002060"/>
              </w:rPr>
            </w:pPr>
            <w:r w:rsidRPr="00CA0C2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DDE75" w14:textId="77777777" w:rsidR="0041519B" w:rsidRPr="00CA0C2D" w:rsidRDefault="0041519B" w:rsidP="009A6218">
            <w:pPr>
              <w:pStyle w:val="rowtabella0"/>
              <w:jc w:val="center"/>
              <w:rPr>
                <w:color w:val="002060"/>
              </w:rPr>
            </w:pPr>
            <w:r w:rsidRPr="00CA0C2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C35AD"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FB66" w14:textId="77777777" w:rsidR="0041519B" w:rsidRPr="00CA0C2D" w:rsidRDefault="0041519B" w:rsidP="009A6218">
            <w:pPr>
              <w:pStyle w:val="rowtabella0"/>
              <w:jc w:val="center"/>
              <w:rPr>
                <w:color w:val="002060"/>
              </w:rPr>
            </w:pPr>
            <w:r w:rsidRPr="00CA0C2D">
              <w:rPr>
                <w:color w:val="002060"/>
              </w:rPr>
              <w:t>0</w:t>
            </w:r>
          </w:p>
        </w:tc>
      </w:tr>
    </w:tbl>
    <w:p w14:paraId="054FAFFF" w14:textId="77777777" w:rsidR="0041519B" w:rsidRPr="00CA0C2D" w:rsidRDefault="0041519B" w:rsidP="0041519B">
      <w:pPr>
        <w:pStyle w:val="breakline"/>
        <w:rPr>
          <w:rFonts w:eastAsiaTheme="minorEastAsia"/>
          <w:color w:val="002060"/>
        </w:rPr>
      </w:pPr>
    </w:p>
    <w:p w14:paraId="5D1F80DC" w14:textId="77777777" w:rsidR="0041519B" w:rsidRPr="00CA0C2D" w:rsidRDefault="0041519B" w:rsidP="0041519B">
      <w:pPr>
        <w:pStyle w:val="breakline"/>
        <w:rPr>
          <w:color w:val="002060"/>
        </w:rPr>
      </w:pPr>
    </w:p>
    <w:p w14:paraId="1C9F4CBE" w14:textId="77777777" w:rsidR="0041519B" w:rsidRPr="00CA0C2D" w:rsidRDefault="0041519B" w:rsidP="0041519B">
      <w:pPr>
        <w:pStyle w:val="sottotitolocampionato10"/>
        <w:rPr>
          <w:color w:val="002060"/>
        </w:rPr>
      </w:pPr>
      <w:r w:rsidRPr="00CA0C2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4B519404"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FE02E"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7FF4E"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A2ED4"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3262D"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C57CC"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129F1"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2CDB4"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A535A"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C58D1"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841D1" w14:textId="77777777" w:rsidR="0041519B" w:rsidRPr="00CA0C2D" w:rsidRDefault="0041519B" w:rsidP="009A6218">
            <w:pPr>
              <w:pStyle w:val="headertabella0"/>
              <w:rPr>
                <w:color w:val="002060"/>
              </w:rPr>
            </w:pPr>
            <w:r w:rsidRPr="00CA0C2D">
              <w:rPr>
                <w:color w:val="002060"/>
              </w:rPr>
              <w:t>PE</w:t>
            </w:r>
          </w:p>
        </w:tc>
      </w:tr>
      <w:tr w:rsidR="0041519B" w:rsidRPr="00CA0C2D" w14:paraId="269F8453"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A833EC" w14:textId="77777777" w:rsidR="0041519B" w:rsidRPr="00CA0C2D" w:rsidRDefault="0041519B" w:rsidP="009A6218">
            <w:pPr>
              <w:pStyle w:val="rowtabella0"/>
              <w:rPr>
                <w:color w:val="002060"/>
              </w:rPr>
            </w:pPr>
            <w:r w:rsidRPr="00CA0C2D">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AFBD" w14:textId="77777777" w:rsidR="0041519B" w:rsidRPr="00CA0C2D" w:rsidRDefault="0041519B" w:rsidP="009A6218">
            <w:pPr>
              <w:pStyle w:val="rowtabella0"/>
              <w:jc w:val="center"/>
              <w:rPr>
                <w:color w:val="002060"/>
              </w:rPr>
            </w:pPr>
            <w:r w:rsidRPr="00CA0C2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EB8AE"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FCEF1"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C453"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76A5"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979F" w14:textId="77777777" w:rsidR="0041519B" w:rsidRPr="00CA0C2D" w:rsidRDefault="0041519B" w:rsidP="009A6218">
            <w:pPr>
              <w:pStyle w:val="rowtabella0"/>
              <w:jc w:val="center"/>
              <w:rPr>
                <w:color w:val="002060"/>
              </w:rPr>
            </w:pPr>
            <w:r w:rsidRPr="00CA0C2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B7604"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B6DB1"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EAE7" w14:textId="77777777" w:rsidR="0041519B" w:rsidRPr="00CA0C2D" w:rsidRDefault="0041519B" w:rsidP="009A6218">
            <w:pPr>
              <w:pStyle w:val="rowtabella0"/>
              <w:jc w:val="center"/>
              <w:rPr>
                <w:color w:val="002060"/>
              </w:rPr>
            </w:pPr>
            <w:r w:rsidRPr="00CA0C2D">
              <w:rPr>
                <w:color w:val="002060"/>
              </w:rPr>
              <w:t>0</w:t>
            </w:r>
          </w:p>
        </w:tc>
      </w:tr>
      <w:tr w:rsidR="0041519B" w:rsidRPr="00CA0C2D" w14:paraId="0DE1BC2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426EA" w14:textId="77777777" w:rsidR="0041519B" w:rsidRPr="00CA0C2D" w:rsidRDefault="0041519B" w:rsidP="009A6218">
            <w:pPr>
              <w:pStyle w:val="rowtabella0"/>
              <w:rPr>
                <w:color w:val="002060"/>
              </w:rPr>
            </w:pPr>
            <w:r w:rsidRPr="00CA0C2D">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5B2C7" w14:textId="77777777" w:rsidR="0041519B" w:rsidRPr="00CA0C2D" w:rsidRDefault="0041519B" w:rsidP="009A6218">
            <w:pPr>
              <w:pStyle w:val="rowtabella0"/>
              <w:jc w:val="center"/>
              <w:rPr>
                <w:color w:val="002060"/>
              </w:rPr>
            </w:pPr>
            <w:r w:rsidRPr="00CA0C2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858FA"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A631C"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8FF6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61F9"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467B" w14:textId="77777777" w:rsidR="0041519B" w:rsidRPr="00CA0C2D" w:rsidRDefault="0041519B" w:rsidP="009A6218">
            <w:pPr>
              <w:pStyle w:val="rowtabella0"/>
              <w:jc w:val="center"/>
              <w:rPr>
                <w:color w:val="002060"/>
              </w:rPr>
            </w:pPr>
            <w:r w:rsidRPr="00CA0C2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E98EE" w14:textId="77777777" w:rsidR="0041519B" w:rsidRPr="00CA0C2D" w:rsidRDefault="0041519B" w:rsidP="009A6218">
            <w:pPr>
              <w:pStyle w:val="rowtabella0"/>
              <w:jc w:val="center"/>
              <w:rPr>
                <w:color w:val="002060"/>
              </w:rPr>
            </w:pPr>
            <w:r w:rsidRPr="00CA0C2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D9770" w14:textId="77777777" w:rsidR="0041519B" w:rsidRPr="00CA0C2D" w:rsidRDefault="0041519B" w:rsidP="009A6218">
            <w:pPr>
              <w:pStyle w:val="rowtabella0"/>
              <w:jc w:val="center"/>
              <w:rPr>
                <w:color w:val="002060"/>
              </w:rPr>
            </w:pPr>
            <w:r w:rsidRPr="00CA0C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76746" w14:textId="77777777" w:rsidR="0041519B" w:rsidRPr="00CA0C2D" w:rsidRDefault="0041519B" w:rsidP="009A6218">
            <w:pPr>
              <w:pStyle w:val="rowtabella0"/>
              <w:jc w:val="center"/>
              <w:rPr>
                <w:color w:val="002060"/>
              </w:rPr>
            </w:pPr>
            <w:r w:rsidRPr="00CA0C2D">
              <w:rPr>
                <w:color w:val="002060"/>
              </w:rPr>
              <w:t>0</w:t>
            </w:r>
          </w:p>
        </w:tc>
      </w:tr>
      <w:tr w:rsidR="0041519B" w:rsidRPr="00CA0C2D" w14:paraId="7FFCCAC9"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AED58" w14:textId="77777777" w:rsidR="0041519B" w:rsidRPr="00CA0C2D" w:rsidRDefault="0041519B" w:rsidP="009A6218">
            <w:pPr>
              <w:pStyle w:val="rowtabella0"/>
              <w:rPr>
                <w:color w:val="002060"/>
              </w:rPr>
            </w:pPr>
            <w:r w:rsidRPr="00CA0C2D">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1B03" w14:textId="77777777" w:rsidR="0041519B" w:rsidRPr="00CA0C2D" w:rsidRDefault="0041519B" w:rsidP="009A6218">
            <w:pPr>
              <w:pStyle w:val="rowtabella0"/>
              <w:jc w:val="center"/>
              <w:rPr>
                <w:color w:val="002060"/>
              </w:rPr>
            </w:pPr>
            <w:r w:rsidRPr="00CA0C2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3E52"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AFC7"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0C8E"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A8451"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045F"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8E8C" w14:textId="77777777" w:rsidR="0041519B" w:rsidRPr="00CA0C2D" w:rsidRDefault="0041519B" w:rsidP="009A6218">
            <w:pPr>
              <w:pStyle w:val="rowtabella0"/>
              <w:jc w:val="center"/>
              <w:rPr>
                <w:color w:val="002060"/>
              </w:rPr>
            </w:pPr>
            <w:r w:rsidRPr="00CA0C2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8691F"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5C96A" w14:textId="77777777" w:rsidR="0041519B" w:rsidRPr="00CA0C2D" w:rsidRDefault="0041519B" w:rsidP="009A6218">
            <w:pPr>
              <w:pStyle w:val="rowtabella0"/>
              <w:jc w:val="center"/>
              <w:rPr>
                <w:color w:val="002060"/>
              </w:rPr>
            </w:pPr>
            <w:r w:rsidRPr="00CA0C2D">
              <w:rPr>
                <w:color w:val="002060"/>
              </w:rPr>
              <w:t>0</w:t>
            </w:r>
          </w:p>
        </w:tc>
      </w:tr>
      <w:tr w:rsidR="0041519B" w:rsidRPr="00CA0C2D" w14:paraId="0E97668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C74B6" w14:textId="77777777" w:rsidR="0041519B" w:rsidRPr="00CA0C2D" w:rsidRDefault="0041519B" w:rsidP="009A6218">
            <w:pPr>
              <w:pStyle w:val="rowtabella0"/>
              <w:rPr>
                <w:color w:val="002060"/>
              </w:rPr>
            </w:pPr>
            <w:r w:rsidRPr="00CA0C2D">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2EFA"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03E2"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F7DA"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3EB0"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AD44"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406E9" w14:textId="77777777" w:rsidR="0041519B" w:rsidRPr="00CA0C2D" w:rsidRDefault="0041519B" w:rsidP="009A6218">
            <w:pPr>
              <w:pStyle w:val="rowtabella0"/>
              <w:jc w:val="center"/>
              <w:rPr>
                <w:color w:val="002060"/>
              </w:rPr>
            </w:pPr>
            <w:r w:rsidRPr="00CA0C2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9E034" w14:textId="77777777" w:rsidR="0041519B" w:rsidRPr="00CA0C2D" w:rsidRDefault="0041519B" w:rsidP="009A6218">
            <w:pPr>
              <w:pStyle w:val="rowtabella0"/>
              <w:jc w:val="center"/>
              <w:rPr>
                <w:color w:val="002060"/>
              </w:rPr>
            </w:pPr>
            <w:r w:rsidRPr="00CA0C2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AF047"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08EEA" w14:textId="77777777" w:rsidR="0041519B" w:rsidRPr="00CA0C2D" w:rsidRDefault="0041519B" w:rsidP="009A6218">
            <w:pPr>
              <w:pStyle w:val="rowtabella0"/>
              <w:jc w:val="center"/>
              <w:rPr>
                <w:color w:val="002060"/>
              </w:rPr>
            </w:pPr>
            <w:r w:rsidRPr="00CA0C2D">
              <w:rPr>
                <w:color w:val="002060"/>
              </w:rPr>
              <w:t>0</w:t>
            </w:r>
          </w:p>
        </w:tc>
      </w:tr>
      <w:tr w:rsidR="0041519B" w:rsidRPr="00CA0C2D" w14:paraId="1AFABF5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5E3E5" w14:textId="77777777" w:rsidR="0041519B" w:rsidRPr="00CA0C2D" w:rsidRDefault="0041519B" w:rsidP="009A6218">
            <w:pPr>
              <w:pStyle w:val="rowtabella0"/>
              <w:rPr>
                <w:color w:val="002060"/>
              </w:rPr>
            </w:pPr>
            <w:r w:rsidRPr="00CA0C2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4BCA1"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50AB"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48457"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DDB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87739"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9E33" w14:textId="77777777" w:rsidR="0041519B" w:rsidRPr="00CA0C2D" w:rsidRDefault="0041519B" w:rsidP="009A6218">
            <w:pPr>
              <w:pStyle w:val="rowtabella0"/>
              <w:jc w:val="center"/>
              <w:rPr>
                <w:color w:val="002060"/>
              </w:rPr>
            </w:pPr>
            <w:r w:rsidRPr="00CA0C2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BD1DD" w14:textId="77777777" w:rsidR="0041519B" w:rsidRPr="00CA0C2D" w:rsidRDefault="0041519B" w:rsidP="009A6218">
            <w:pPr>
              <w:pStyle w:val="rowtabella0"/>
              <w:jc w:val="center"/>
              <w:rPr>
                <w:color w:val="002060"/>
              </w:rPr>
            </w:pPr>
            <w:r w:rsidRPr="00CA0C2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BBC4"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615B0" w14:textId="77777777" w:rsidR="0041519B" w:rsidRPr="00CA0C2D" w:rsidRDefault="0041519B" w:rsidP="009A6218">
            <w:pPr>
              <w:pStyle w:val="rowtabella0"/>
              <w:jc w:val="center"/>
              <w:rPr>
                <w:color w:val="002060"/>
              </w:rPr>
            </w:pPr>
            <w:r w:rsidRPr="00CA0C2D">
              <w:rPr>
                <w:color w:val="002060"/>
              </w:rPr>
              <w:t>0</w:t>
            </w:r>
          </w:p>
        </w:tc>
      </w:tr>
      <w:tr w:rsidR="0041519B" w:rsidRPr="00CA0C2D" w14:paraId="682B6EE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BC54D" w14:textId="77777777" w:rsidR="0041519B" w:rsidRPr="00CA0C2D" w:rsidRDefault="0041519B" w:rsidP="009A6218">
            <w:pPr>
              <w:pStyle w:val="rowtabella0"/>
              <w:rPr>
                <w:color w:val="002060"/>
              </w:rPr>
            </w:pPr>
            <w:r w:rsidRPr="00CA0C2D">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CDA24"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94F46"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3131B"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FB7A"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C5D25"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E4EDF" w14:textId="77777777" w:rsidR="0041519B" w:rsidRPr="00CA0C2D" w:rsidRDefault="0041519B" w:rsidP="009A6218">
            <w:pPr>
              <w:pStyle w:val="rowtabella0"/>
              <w:jc w:val="center"/>
              <w:rPr>
                <w:color w:val="002060"/>
              </w:rPr>
            </w:pPr>
            <w:r w:rsidRPr="00CA0C2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B992" w14:textId="77777777" w:rsidR="0041519B" w:rsidRPr="00CA0C2D" w:rsidRDefault="0041519B" w:rsidP="009A6218">
            <w:pPr>
              <w:pStyle w:val="rowtabella0"/>
              <w:jc w:val="center"/>
              <w:rPr>
                <w:color w:val="002060"/>
              </w:rPr>
            </w:pPr>
            <w:r w:rsidRPr="00CA0C2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F9EB"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38B15" w14:textId="77777777" w:rsidR="0041519B" w:rsidRPr="00CA0C2D" w:rsidRDefault="0041519B" w:rsidP="009A6218">
            <w:pPr>
              <w:pStyle w:val="rowtabella0"/>
              <w:jc w:val="center"/>
              <w:rPr>
                <w:color w:val="002060"/>
              </w:rPr>
            </w:pPr>
            <w:r w:rsidRPr="00CA0C2D">
              <w:rPr>
                <w:color w:val="002060"/>
              </w:rPr>
              <w:t>0</w:t>
            </w:r>
          </w:p>
        </w:tc>
      </w:tr>
      <w:tr w:rsidR="0041519B" w:rsidRPr="00CA0C2D" w14:paraId="1A1A6D24"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9AE2A" w14:textId="77777777" w:rsidR="0041519B" w:rsidRPr="00CA0C2D" w:rsidRDefault="0041519B" w:rsidP="009A6218">
            <w:pPr>
              <w:pStyle w:val="rowtabella0"/>
              <w:rPr>
                <w:color w:val="002060"/>
              </w:rPr>
            </w:pPr>
            <w:r w:rsidRPr="00CA0C2D">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B67D5"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49C6"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D9EB"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CD8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FC1D7"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153E" w14:textId="77777777" w:rsidR="0041519B" w:rsidRPr="00CA0C2D" w:rsidRDefault="0041519B" w:rsidP="009A6218">
            <w:pPr>
              <w:pStyle w:val="rowtabella0"/>
              <w:jc w:val="center"/>
              <w:rPr>
                <w:color w:val="002060"/>
              </w:rPr>
            </w:pPr>
            <w:r w:rsidRPr="00CA0C2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7D7F2" w14:textId="77777777" w:rsidR="0041519B" w:rsidRPr="00CA0C2D" w:rsidRDefault="0041519B" w:rsidP="009A6218">
            <w:pPr>
              <w:pStyle w:val="rowtabella0"/>
              <w:jc w:val="center"/>
              <w:rPr>
                <w:color w:val="002060"/>
              </w:rPr>
            </w:pPr>
            <w:r w:rsidRPr="00CA0C2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4963"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03913" w14:textId="77777777" w:rsidR="0041519B" w:rsidRPr="00CA0C2D" w:rsidRDefault="0041519B" w:rsidP="009A6218">
            <w:pPr>
              <w:pStyle w:val="rowtabella0"/>
              <w:jc w:val="center"/>
              <w:rPr>
                <w:color w:val="002060"/>
              </w:rPr>
            </w:pPr>
            <w:r w:rsidRPr="00CA0C2D">
              <w:rPr>
                <w:color w:val="002060"/>
              </w:rPr>
              <w:t>0</w:t>
            </w:r>
          </w:p>
        </w:tc>
      </w:tr>
      <w:tr w:rsidR="0041519B" w:rsidRPr="00CA0C2D" w14:paraId="57CBF6F8"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9AC63" w14:textId="77777777" w:rsidR="0041519B" w:rsidRPr="00CA0C2D" w:rsidRDefault="0041519B" w:rsidP="009A6218">
            <w:pPr>
              <w:pStyle w:val="rowtabella0"/>
              <w:rPr>
                <w:color w:val="002060"/>
              </w:rPr>
            </w:pPr>
            <w:r w:rsidRPr="00CA0C2D">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70F2E"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E40E9"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D1C77"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B156"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4FB3F"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72E9" w14:textId="77777777" w:rsidR="0041519B" w:rsidRPr="00CA0C2D" w:rsidRDefault="0041519B" w:rsidP="009A6218">
            <w:pPr>
              <w:pStyle w:val="rowtabella0"/>
              <w:jc w:val="center"/>
              <w:rPr>
                <w:color w:val="002060"/>
              </w:rPr>
            </w:pPr>
            <w:r w:rsidRPr="00CA0C2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1204"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FCDDC"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969C8" w14:textId="77777777" w:rsidR="0041519B" w:rsidRPr="00CA0C2D" w:rsidRDefault="0041519B" w:rsidP="009A6218">
            <w:pPr>
              <w:pStyle w:val="rowtabella0"/>
              <w:jc w:val="center"/>
              <w:rPr>
                <w:color w:val="002060"/>
              </w:rPr>
            </w:pPr>
            <w:r w:rsidRPr="00CA0C2D">
              <w:rPr>
                <w:color w:val="002060"/>
              </w:rPr>
              <w:t>0</w:t>
            </w:r>
          </w:p>
        </w:tc>
      </w:tr>
      <w:tr w:rsidR="0041519B" w:rsidRPr="00CA0C2D" w14:paraId="0BCBA0C8"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E75B7" w14:textId="77777777" w:rsidR="0041519B" w:rsidRPr="00CA0C2D" w:rsidRDefault="0041519B" w:rsidP="009A6218">
            <w:pPr>
              <w:pStyle w:val="rowtabella0"/>
              <w:rPr>
                <w:color w:val="002060"/>
              </w:rPr>
            </w:pPr>
            <w:r w:rsidRPr="00CA0C2D">
              <w:rPr>
                <w:color w:val="002060"/>
              </w:rPr>
              <w:t xml:space="preserve">POL.D. </w:t>
            </w:r>
            <w:proofErr w:type="gramStart"/>
            <w:r w:rsidRPr="00CA0C2D">
              <w:rPr>
                <w:color w:val="002060"/>
              </w:rPr>
              <w:t>U.MANDOLESI</w:t>
            </w:r>
            <w:proofErr w:type="gramEnd"/>
            <w:r w:rsidRPr="00CA0C2D">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6BD5A"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17A9"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92E0"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651A"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8C75"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A41A5" w14:textId="77777777" w:rsidR="0041519B" w:rsidRPr="00CA0C2D" w:rsidRDefault="0041519B" w:rsidP="009A6218">
            <w:pPr>
              <w:pStyle w:val="rowtabella0"/>
              <w:jc w:val="center"/>
              <w:rPr>
                <w:color w:val="002060"/>
              </w:rPr>
            </w:pPr>
            <w:r w:rsidRPr="00CA0C2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501F4" w14:textId="77777777" w:rsidR="0041519B" w:rsidRPr="00CA0C2D" w:rsidRDefault="0041519B" w:rsidP="009A6218">
            <w:pPr>
              <w:pStyle w:val="rowtabella0"/>
              <w:jc w:val="center"/>
              <w:rPr>
                <w:color w:val="002060"/>
              </w:rPr>
            </w:pPr>
            <w:r w:rsidRPr="00CA0C2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8AB28" w14:textId="77777777" w:rsidR="0041519B" w:rsidRPr="00CA0C2D" w:rsidRDefault="0041519B" w:rsidP="009A6218">
            <w:pPr>
              <w:pStyle w:val="rowtabella0"/>
              <w:jc w:val="center"/>
              <w:rPr>
                <w:color w:val="002060"/>
              </w:rPr>
            </w:pPr>
            <w:r w:rsidRPr="00CA0C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FC3E" w14:textId="77777777" w:rsidR="0041519B" w:rsidRPr="00CA0C2D" w:rsidRDefault="0041519B" w:rsidP="009A6218">
            <w:pPr>
              <w:pStyle w:val="rowtabella0"/>
              <w:jc w:val="center"/>
              <w:rPr>
                <w:color w:val="002060"/>
              </w:rPr>
            </w:pPr>
            <w:r w:rsidRPr="00CA0C2D">
              <w:rPr>
                <w:color w:val="002060"/>
              </w:rPr>
              <w:t>0</w:t>
            </w:r>
          </w:p>
        </w:tc>
      </w:tr>
      <w:tr w:rsidR="0041519B" w:rsidRPr="00CA0C2D" w14:paraId="51A6158A"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3CC5C" w14:textId="77777777" w:rsidR="0041519B" w:rsidRPr="00CA0C2D" w:rsidRDefault="0041519B" w:rsidP="009A6218">
            <w:pPr>
              <w:pStyle w:val="rowtabella0"/>
              <w:rPr>
                <w:color w:val="002060"/>
              </w:rPr>
            </w:pPr>
            <w:r w:rsidRPr="00CA0C2D">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A5A3"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62B3E"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B8DF"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22A9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7B134"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D808" w14:textId="77777777" w:rsidR="0041519B" w:rsidRPr="00CA0C2D" w:rsidRDefault="0041519B" w:rsidP="009A6218">
            <w:pPr>
              <w:pStyle w:val="rowtabella0"/>
              <w:jc w:val="center"/>
              <w:rPr>
                <w:color w:val="002060"/>
              </w:rPr>
            </w:pPr>
            <w:r w:rsidRPr="00CA0C2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70F6" w14:textId="77777777" w:rsidR="0041519B" w:rsidRPr="00CA0C2D" w:rsidRDefault="0041519B" w:rsidP="009A6218">
            <w:pPr>
              <w:pStyle w:val="rowtabella0"/>
              <w:jc w:val="center"/>
              <w:rPr>
                <w:color w:val="002060"/>
              </w:rPr>
            </w:pPr>
            <w:r w:rsidRPr="00CA0C2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8733"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96DA" w14:textId="77777777" w:rsidR="0041519B" w:rsidRPr="00CA0C2D" w:rsidRDefault="0041519B" w:rsidP="009A6218">
            <w:pPr>
              <w:pStyle w:val="rowtabella0"/>
              <w:jc w:val="center"/>
              <w:rPr>
                <w:color w:val="002060"/>
              </w:rPr>
            </w:pPr>
            <w:r w:rsidRPr="00CA0C2D">
              <w:rPr>
                <w:color w:val="002060"/>
              </w:rPr>
              <w:t>0</w:t>
            </w:r>
          </w:p>
        </w:tc>
      </w:tr>
      <w:tr w:rsidR="0041519B" w:rsidRPr="00CA0C2D" w14:paraId="0A8B9F86"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9541FF" w14:textId="77777777" w:rsidR="0041519B" w:rsidRPr="00CA0C2D" w:rsidRDefault="0041519B" w:rsidP="009A6218">
            <w:pPr>
              <w:pStyle w:val="rowtabella0"/>
              <w:rPr>
                <w:color w:val="002060"/>
              </w:rPr>
            </w:pPr>
            <w:r w:rsidRPr="00CA0C2D">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1BEEF"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6B4DC"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53430"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EE3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30A47"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0C27"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4FD27" w14:textId="77777777" w:rsidR="0041519B" w:rsidRPr="00CA0C2D" w:rsidRDefault="0041519B" w:rsidP="009A6218">
            <w:pPr>
              <w:pStyle w:val="rowtabella0"/>
              <w:jc w:val="center"/>
              <w:rPr>
                <w:color w:val="002060"/>
              </w:rPr>
            </w:pPr>
            <w:r w:rsidRPr="00CA0C2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07180"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F50B" w14:textId="77777777" w:rsidR="0041519B" w:rsidRPr="00CA0C2D" w:rsidRDefault="0041519B" w:rsidP="009A6218">
            <w:pPr>
              <w:pStyle w:val="rowtabella0"/>
              <w:jc w:val="center"/>
              <w:rPr>
                <w:color w:val="002060"/>
              </w:rPr>
            </w:pPr>
            <w:r w:rsidRPr="00CA0C2D">
              <w:rPr>
                <w:color w:val="002060"/>
              </w:rPr>
              <w:t>0</w:t>
            </w:r>
          </w:p>
        </w:tc>
      </w:tr>
    </w:tbl>
    <w:p w14:paraId="29737E92" w14:textId="77777777" w:rsidR="0041519B" w:rsidRPr="00CA0C2D" w:rsidRDefault="0041519B" w:rsidP="0041519B">
      <w:pPr>
        <w:pStyle w:val="breakline"/>
        <w:rPr>
          <w:color w:val="002060"/>
        </w:rPr>
      </w:pPr>
    </w:p>
    <w:p w14:paraId="4ECB64EE" w14:textId="77777777" w:rsidR="0041519B" w:rsidRPr="00CA0C2D" w:rsidRDefault="0041519B" w:rsidP="0041519B">
      <w:pPr>
        <w:pStyle w:val="titoloprinc0"/>
        <w:rPr>
          <w:color w:val="002060"/>
        </w:rPr>
      </w:pPr>
      <w:r w:rsidRPr="00CA0C2D">
        <w:rPr>
          <w:color w:val="002060"/>
        </w:rPr>
        <w:t>PROGRAMMA GARE</w:t>
      </w:r>
    </w:p>
    <w:p w14:paraId="6BEBD9A5" w14:textId="77777777" w:rsidR="0041519B" w:rsidRPr="00CA0C2D" w:rsidRDefault="0041519B" w:rsidP="0041519B">
      <w:pPr>
        <w:pStyle w:val="breakline"/>
        <w:rPr>
          <w:color w:val="002060"/>
        </w:rPr>
      </w:pPr>
    </w:p>
    <w:p w14:paraId="52099151" w14:textId="77777777" w:rsidR="0041519B" w:rsidRPr="00CA0C2D" w:rsidRDefault="0041519B" w:rsidP="0041519B">
      <w:pPr>
        <w:pStyle w:val="sottotitolocampionato10"/>
        <w:rPr>
          <w:color w:val="002060"/>
        </w:rPr>
      </w:pPr>
      <w:r w:rsidRPr="00CA0C2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2"/>
        <w:gridCol w:w="385"/>
        <w:gridCol w:w="898"/>
        <w:gridCol w:w="1181"/>
        <w:gridCol w:w="1562"/>
        <w:gridCol w:w="1551"/>
      </w:tblGrid>
      <w:tr w:rsidR="0041519B" w:rsidRPr="00CA0C2D" w14:paraId="18380AD5"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8AC5D"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940C1"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60533"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2749C"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03A8C"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2D757"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BED37"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403A645D"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045B88" w14:textId="77777777" w:rsidR="0041519B" w:rsidRPr="00CA0C2D" w:rsidRDefault="0041519B" w:rsidP="009A6218">
            <w:pPr>
              <w:pStyle w:val="rowtabella0"/>
              <w:rPr>
                <w:color w:val="002060"/>
              </w:rPr>
            </w:pPr>
            <w:r w:rsidRPr="00CA0C2D">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83530" w14:textId="77777777" w:rsidR="0041519B" w:rsidRPr="00CA0C2D" w:rsidRDefault="0041519B" w:rsidP="009A6218">
            <w:pPr>
              <w:pStyle w:val="rowtabella0"/>
              <w:rPr>
                <w:color w:val="002060"/>
              </w:rPr>
            </w:pPr>
            <w:r w:rsidRPr="00CA0C2D">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D68E6"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E2024" w14:textId="77777777" w:rsidR="0041519B" w:rsidRPr="00CA0C2D" w:rsidRDefault="0041519B" w:rsidP="009A6218">
            <w:pPr>
              <w:pStyle w:val="rowtabella0"/>
              <w:rPr>
                <w:color w:val="002060"/>
              </w:rPr>
            </w:pPr>
            <w:r w:rsidRPr="00CA0C2D">
              <w:rPr>
                <w:color w:val="002060"/>
              </w:rPr>
              <w:t>11/03/2022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3BDBA" w14:textId="77777777" w:rsidR="0041519B" w:rsidRPr="00CA0C2D" w:rsidRDefault="0041519B" w:rsidP="009A6218">
            <w:pPr>
              <w:pStyle w:val="rowtabella0"/>
              <w:rPr>
                <w:color w:val="002060"/>
              </w:rPr>
            </w:pPr>
            <w:r w:rsidRPr="00CA0C2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24856" w14:textId="77777777" w:rsidR="0041519B" w:rsidRPr="00CA0C2D" w:rsidRDefault="0041519B" w:rsidP="009A6218">
            <w:pPr>
              <w:pStyle w:val="rowtabella0"/>
              <w:rPr>
                <w:color w:val="002060"/>
              </w:rPr>
            </w:pPr>
            <w:r w:rsidRPr="00CA0C2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DD4D3" w14:textId="77777777" w:rsidR="0041519B" w:rsidRPr="00CA0C2D" w:rsidRDefault="0041519B" w:rsidP="009A6218">
            <w:pPr>
              <w:pStyle w:val="rowtabella0"/>
              <w:rPr>
                <w:color w:val="002060"/>
              </w:rPr>
            </w:pPr>
            <w:r w:rsidRPr="00CA0C2D">
              <w:rPr>
                <w:color w:val="002060"/>
              </w:rPr>
              <w:t>VIA MADRE TERESA DI CALCUTTA</w:t>
            </w:r>
          </w:p>
        </w:tc>
      </w:tr>
      <w:tr w:rsidR="0041519B" w:rsidRPr="00CA0C2D" w14:paraId="10D254C5"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292917" w14:textId="77777777" w:rsidR="0041519B" w:rsidRPr="00CA0C2D" w:rsidRDefault="0041519B" w:rsidP="009A6218">
            <w:pPr>
              <w:pStyle w:val="rowtabella0"/>
              <w:rPr>
                <w:color w:val="002060"/>
              </w:rPr>
            </w:pPr>
            <w:r w:rsidRPr="00CA0C2D">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1A2103" w14:textId="77777777" w:rsidR="0041519B" w:rsidRPr="00CA0C2D" w:rsidRDefault="0041519B" w:rsidP="009A6218">
            <w:pPr>
              <w:pStyle w:val="rowtabella0"/>
              <w:rPr>
                <w:color w:val="002060"/>
              </w:rPr>
            </w:pPr>
            <w:r w:rsidRPr="00CA0C2D">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7138C6"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9BBEBF"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F195C7" w14:textId="77777777" w:rsidR="0041519B" w:rsidRPr="00CA0C2D" w:rsidRDefault="0041519B" w:rsidP="009A6218">
            <w:pPr>
              <w:pStyle w:val="rowtabella0"/>
              <w:rPr>
                <w:color w:val="002060"/>
              </w:rPr>
            </w:pPr>
            <w:r w:rsidRPr="00CA0C2D">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0BDED1" w14:textId="77777777" w:rsidR="0041519B" w:rsidRPr="00CA0C2D" w:rsidRDefault="0041519B" w:rsidP="009A6218">
            <w:pPr>
              <w:pStyle w:val="rowtabella0"/>
              <w:rPr>
                <w:color w:val="002060"/>
              </w:rPr>
            </w:pPr>
            <w:r w:rsidRPr="00CA0C2D">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FC481" w14:textId="77777777" w:rsidR="0041519B" w:rsidRPr="00CA0C2D" w:rsidRDefault="0041519B" w:rsidP="009A6218">
            <w:pPr>
              <w:pStyle w:val="rowtabella0"/>
              <w:rPr>
                <w:color w:val="002060"/>
              </w:rPr>
            </w:pPr>
            <w:r w:rsidRPr="00CA0C2D">
              <w:rPr>
                <w:color w:val="002060"/>
              </w:rPr>
              <w:t>FRAZIONE COPPO VIA FORMA</w:t>
            </w:r>
          </w:p>
        </w:tc>
      </w:tr>
      <w:tr w:rsidR="0041519B" w:rsidRPr="00CA0C2D" w14:paraId="3DB6A48B"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0ABD1D" w14:textId="77777777" w:rsidR="0041519B" w:rsidRPr="00CA0C2D" w:rsidRDefault="0041519B" w:rsidP="009A6218">
            <w:pPr>
              <w:pStyle w:val="rowtabella0"/>
              <w:rPr>
                <w:color w:val="002060"/>
              </w:rPr>
            </w:pPr>
            <w:r w:rsidRPr="00CA0C2D">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060089" w14:textId="77777777" w:rsidR="0041519B" w:rsidRPr="00CA0C2D" w:rsidRDefault="0041519B" w:rsidP="009A6218">
            <w:pPr>
              <w:pStyle w:val="rowtabella0"/>
              <w:rPr>
                <w:color w:val="002060"/>
              </w:rPr>
            </w:pPr>
            <w:r w:rsidRPr="00CA0C2D">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4F8379"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73B4E4"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EF5317" w14:textId="77777777" w:rsidR="0041519B" w:rsidRPr="00CA0C2D" w:rsidRDefault="0041519B" w:rsidP="009A6218">
            <w:pPr>
              <w:pStyle w:val="rowtabella0"/>
              <w:rPr>
                <w:color w:val="002060"/>
              </w:rPr>
            </w:pPr>
            <w:r w:rsidRPr="00CA0C2D">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35F0B" w14:textId="77777777" w:rsidR="0041519B" w:rsidRPr="00CA0C2D" w:rsidRDefault="0041519B" w:rsidP="009A6218">
            <w:pPr>
              <w:pStyle w:val="rowtabella0"/>
              <w:rPr>
                <w:color w:val="002060"/>
              </w:rPr>
            </w:pPr>
            <w:r w:rsidRPr="00CA0C2D">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1D9A0" w14:textId="77777777" w:rsidR="0041519B" w:rsidRPr="00CA0C2D" w:rsidRDefault="0041519B" w:rsidP="009A6218">
            <w:pPr>
              <w:pStyle w:val="rowtabella0"/>
              <w:rPr>
                <w:color w:val="002060"/>
              </w:rPr>
            </w:pPr>
            <w:r w:rsidRPr="00CA0C2D">
              <w:rPr>
                <w:color w:val="002060"/>
              </w:rPr>
              <w:t>VIA RISORGIMENTO 16</w:t>
            </w:r>
          </w:p>
        </w:tc>
      </w:tr>
      <w:tr w:rsidR="0041519B" w:rsidRPr="00CA0C2D" w14:paraId="65F190B1"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D34509" w14:textId="77777777" w:rsidR="0041519B" w:rsidRPr="00CA0C2D" w:rsidRDefault="0041519B" w:rsidP="009A6218">
            <w:pPr>
              <w:pStyle w:val="rowtabella0"/>
              <w:rPr>
                <w:color w:val="002060"/>
              </w:rPr>
            </w:pPr>
            <w:proofErr w:type="gramStart"/>
            <w:r w:rsidRPr="00CA0C2D">
              <w:rPr>
                <w:color w:val="002060"/>
              </w:rPr>
              <w:t>CITTA</w:t>
            </w:r>
            <w:proofErr w:type="gramEnd"/>
            <w:r w:rsidRPr="00CA0C2D">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0C2A43" w14:textId="77777777" w:rsidR="0041519B" w:rsidRPr="00CA0C2D" w:rsidRDefault="0041519B" w:rsidP="009A6218">
            <w:pPr>
              <w:pStyle w:val="rowtabella0"/>
              <w:rPr>
                <w:color w:val="002060"/>
              </w:rPr>
            </w:pPr>
            <w:r w:rsidRPr="00CA0C2D">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BE0476"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BDFE94"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DC5A32" w14:textId="77777777" w:rsidR="0041519B" w:rsidRPr="00CA0C2D" w:rsidRDefault="0041519B" w:rsidP="009A6218">
            <w:pPr>
              <w:pStyle w:val="rowtabella0"/>
              <w:rPr>
                <w:color w:val="002060"/>
              </w:rPr>
            </w:pPr>
            <w:r w:rsidRPr="00CA0C2D">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CEF41" w14:textId="77777777" w:rsidR="0041519B" w:rsidRPr="00CA0C2D" w:rsidRDefault="0041519B" w:rsidP="009A6218">
            <w:pPr>
              <w:pStyle w:val="rowtabella0"/>
              <w:rPr>
                <w:color w:val="002060"/>
              </w:rPr>
            </w:pPr>
            <w:r w:rsidRPr="00CA0C2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F36836" w14:textId="77777777" w:rsidR="0041519B" w:rsidRPr="00CA0C2D" w:rsidRDefault="0041519B" w:rsidP="009A6218">
            <w:pPr>
              <w:pStyle w:val="rowtabella0"/>
              <w:rPr>
                <w:color w:val="002060"/>
              </w:rPr>
            </w:pPr>
            <w:r w:rsidRPr="00CA0C2D">
              <w:rPr>
                <w:color w:val="002060"/>
              </w:rPr>
              <w:t>VIA MATTEOTTI</w:t>
            </w:r>
          </w:p>
        </w:tc>
      </w:tr>
      <w:tr w:rsidR="0041519B" w:rsidRPr="00CA0C2D" w14:paraId="65A70C53"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48D587" w14:textId="77777777" w:rsidR="0041519B" w:rsidRPr="00CA0C2D" w:rsidRDefault="0041519B" w:rsidP="009A6218">
            <w:pPr>
              <w:pStyle w:val="rowtabella0"/>
              <w:rPr>
                <w:color w:val="002060"/>
              </w:rPr>
            </w:pPr>
            <w:r w:rsidRPr="00CA0C2D">
              <w:rPr>
                <w:color w:val="002060"/>
              </w:rPr>
              <w:t>FUTSAL MONTEMARCIANO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48638" w14:textId="77777777" w:rsidR="0041519B" w:rsidRPr="00CA0C2D" w:rsidRDefault="0041519B" w:rsidP="009A6218">
            <w:pPr>
              <w:pStyle w:val="rowtabella0"/>
              <w:rPr>
                <w:color w:val="002060"/>
              </w:rPr>
            </w:pPr>
            <w:r w:rsidRPr="00CA0C2D">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DD4A9"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4015A" w14:textId="77777777" w:rsidR="0041519B" w:rsidRPr="00CA0C2D" w:rsidRDefault="0041519B" w:rsidP="009A6218">
            <w:pPr>
              <w:pStyle w:val="rowtabella0"/>
              <w:rPr>
                <w:color w:val="002060"/>
              </w:rPr>
            </w:pPr>
            <w:r w:rsidRPr="00CA0C2D">
              <w:rPr>
                <w:color w:val="002060"/>
              </w:rPr>
              <w:t>11/03/2022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4CF1D" w14:textId="77777777" w:rsidR="0041519B" w:rsidRPr="00CA0C2D" w:rsidRDefault="0041519B" w:rsidP="009A6218">
            <w:pPr>
              <w:pStyle w:val="rowtabella0"/>
              <w:rPr>
                <w:color w:val="002060"/>
              </w:rPr>
            </w:pPr>
            <w:r w:rsidRPr="00CA0C2D">
              <w:rPr>
                <w:color w:val="002060"/>
              </w:rPr>
              <w:t>5041 PALLONE GEODETICO LOC.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1A47DB" w14:textId="77777777" w:rsidR="0041519B" w:rsidRPr="00CA0C2D" w:rsidRDefault="0041519B" w:rsidP="009A6218">
            <w:pPr>
              <w:pStyle w:val="rowtabella0"/>
              <w:rPr>
                <w:color w:val="002060"/>
              </w:rPr>
            </w:pPr>
            <w:r w:rsidRPr="00CA0C2D">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35880" w14:textId="77777777" w:rsidR="0041519B" w:rsidRPr="00CA0C2D" w:rsidRDefault="0041519B" w:rsidP="009A6218">
            <w:pPr>
              <w:pStyle w:val="rowtabella0"/>
              <w:rPr>
                <w:color w:val="002060"/>
              </w:rPr>
            </w:pPr>
            <w:r w:rsidRPr="00CA0C2D">
              <w:rPr>
                <w:color w:val="002060"/>
              </w:rPr>
              <w:t>VIA GRAZIA DELEDDA</w:t>
            </w:r>
          </w:p>
        </w:tc>
      </w:tr>
    </w:tbl>
    <w:p w14:paraId="5490C696" w14:textId="77777777" w:rsidR="0041519B" w:rsidRPr="00CA0C2D" w:rsidRDefault="0041519B" w:rsidP="0041519B">
      <w:pPr>
        <w:pStyle w:val="breakline"/>
        <w:rPr>
          <w:rFonts w:eastAsiaTheme="minorEastAsia"/>
          <w:color w:val="002060"/>
        </w:rPr>
      </w:pPr>
    </w:p>
    <w:p w14:paraId="511F3AB0" w14:textId="77777777" w:rsidR="0041519B" w:rsidRPr="00CA0C2D" w:rsidRDefault="0041519B" w:rsidP="0041519B">
      <w:pPr>
        <w:pStyle w:val="breakline"/>
        <w:rPr>
          <w:color w:val="002060"/>
        </w:rPr>
      </w:pPr>
    </w:p>
    <w:p w14:paraId="361B55BE" w14:textId="77777777" w:rsidR="0041519B" w:rsidRPr="00CA0C2D" w:rsidRDefault="0041519B" w:rsidP="0041519B">
      <w:pPr>
        <w:pStyle w:val="breakline"/>
        <w:rPr>
          <w:color w:val="002060"/>
        </w:rPr>
      </w:pPr>
    </w:p>
    <w:p w14:paraId="51B531C4" w14:textId="77777777" w:rsidR="0041519B" w:rsidRPr="00CA0C2D" w:rsidRDefault="0041519B" w:rsidP="0041519B">
      <w:pPr>
        <w:pStyle w:val="sottotitolocampionato10"/>
        <w:rPr>
          <w:color w:val="002060"/>
        </w:rPr>
      </w:pPr>
      <w:r w:rsidRPr="00CA0C2D">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9"/>
        <w:gridCol w:w="1546"/>
        <w:gridCol w:w="1548"/>
      </w:tblGrid>
      <w:tr w:rsidR="0041519B" w:rsidRPr="00CA0C2D" w14:paraId="556EB813"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2FA94"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3D975"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A213D"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A02CB"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9F33A"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4A480"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7B7B1"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3358DCAF"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988247" w14:textId="77777777" w:rsidR="0041519B" w:rsidRPr="00CA0C2D" w:rsidRDefault="0041519B" w:rsidP="009A6218">
            <w:pPr>
              <w:pStyle w:val="rowtabella0"/>
              <w:rPr>
                <w:color w:val="002060"/>
              </w:rPr>
            </w:pPr>
            <w:r w:rsidRPr="00CA0C2D">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A9B4F" w14:textId="77777777" w:rsidR="0041519B" w:rsidRPr="00CA0C2D" w:rsidRDefault="0041519B" w:rsidP="009A6218">
            <w:pPr>
              <w:pStyle w:val="rowtabella0"/>
              <w:rPr>
                <w:color w:val="002060"/>
              </w:rPr>
            </w:pPr>
            <w:r w:rsidRPr="00CA0C2D">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50468"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6FA66" w14:textId="77777777" w:rsidR="0041519B" w:rsidRPr="00CA0C2D" w:rsidRDefault="0041519B" w:rsidP="009A6218">
            <w:pPr>
              <w:pStyle w:val="rowtabella0"/>
              <w:rPr>
                <w:color w:val="002060"/>
              </w:rPr>
            </w:pPr>
            <w:r w:rsidRPr="00CA0C2D">
              <w:rPr>
                <w:color w:val="002060"/>
              </w:rPr>
              <w:t>11/03/2022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0F51F" w14:textId="77777777" w:rsidR="0041519B" w:rsidRPr="00CA0C2D" w:rsidRDefault="0041519B" w:rsidP="009A6218">
            <w:pPr>
              <w:pStyle w:val="rowtabella0"/>
              <w:rPr>
                <w:color w:val="002060"/>
              </w:rPr>
            </w:pPr>
            <w:r w:rsidRPr="00CA0C2D">
              <w:rPr>
                <w:color w:val="002060"/>
              </w:rPr>
              <w:t xml:space="preserve">5220 PALESTRA POLIVALENTE </w:t>
            </w:r>
            <w:proofErr w:type="gramStart"/>
            <w:r w:rsidRPr="00CA0C2D">
              <w:rPr>
                <w:color w:val="002060"/>
              </w:rPr>
              <w:t>P.TREIA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8667A" w14:textId="77777777" w:rsidR="0041519B" w:rsidRPr="00CA0C2D" w:rsidRDefault="0041519B" w:rsidP="009A6218">
            <w:pPr>
              <w:pStyle w:val="rowtabella0"/>
              <w:rPr>
                <w:color w:val="002060"/>
              </w:rPr>
            </w:pPr>
            <w:r w:rsidRPr="00CA0C2D">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02359" w14:textId="77777777" w:rsidR="0041519B" w:rsidRPr="00CA0C2D" w:rsidRDefault="0041519B" w:rsidP="009A6218">
            <w:pPr>
              <w:pStyle w:val="rowtabella0"/>
              <w:rPr>
                <w:color w:val="002060"/>
              </w:rPr>
            </w:pPr>
            <w:r w:rsidRPr="00CA0C2D">
              <w:rPr>
                <w:color w:val="002060"/>
              </w:rPr>
              <w:t>VIA NICOLO' V</w:t>
            </w:r>
          </w:p>
        </w:tc>
      </w:tr>
      <w:tr w:rsidR="0041519B" w:rsidRPr="00CA0C2D" w14:paraId="63E5DE4E"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16E6C2" w14:textId="77777777" w:rsidR="0041519B" w:rsidRPr="00CA0C2D" w:rsidRDefault="0041519B" w:rsidP="009A6218">
            <w:pPr>
              <w:pStyle w:val="rowtabella0"/>
              <w:rPr>
                <w:color w:val="002060"/>
              </w:rPr>
            </w:pPr>
            <w:r w:rsidRPr="00CA0C2D">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9FA1BA" w14:textId="77777777" w:rsidR="0041519B" w:rsidRPr="00CA0C2D" w:rsidRDefault="0041519B" w:rsidP="009A6218">
            <w:pPr>
              <w:pStyle w:val="rowtabella0"/>
              <w:rPr>
                <w:color w:val="002060"/>
              </w:rPr>
            </w:pPr>
            <w:r w:rsidRPr="00CA0C2D">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0C4326"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78D5D5"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B01BBA" w14:textId="77777777" w:rsidR="0041519B" w:rsidRPr="00CA0C2D" w:rsidRDefault="0041519B" w:rsidP="009A6218">
            <w:pPr>
              <w:pStyle w:val="rowtabella0"/>
              <w:rPr>
                <w:color w:val="002060"/>
              </w:rPr>
            </w:pPr>
            <w:r w:rsidRPr="00CA0C2D">
              <w:rPr>
                <w:color w:val="002060"/>
              </w:rPr>
              <w:t>5299 CENTRO SP. POL. "</w:t>
            </w:r>
            <w:proofErr w:type="gramStart"/>
            <w:r w:rsidRPr="00CA0C2D">
              <w:rPr>
                <w:color w:val="002060"/>
              </w:rPr>
              <w:t>R.GATTARI</w:t>
            </w:r>
            <w:proofErr w:type="gramEnd"/>
            <w:r w:rsidRPr="00CA0C2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24961F" w14:textId="77777777" w:rsidR="0041519B" w:rsidRPr="00CA0C2D" w:rsidRDefault="0041519B" w:rsidP="009A6218">
            <w:pPr>
              <w:pStyle w:val="rowtabella0"/>
              <w:rPr>
                <w:color w:val="002060"/>
              </w:rPr>
            </w:pPr>
            <w:r w:rsidRPr="00CA0C2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9FFE27" w14:textId="77777777" w:rsidR="0041519B" w:rsidRPr="00CA0C2D" w:rsidRDefault="0041519B" w:rsidP="009A6218">
            <w:pPr>
              <w:pStyle w:val="rowtabella0"/>
              <w:rPr>
                <w:color w:val="002060"/>
              </w:rPr>
            </w:pPr>
            <w:r w:rsidRPr="00CA0C2D">
              <w:rPr>
                <w:color w:val="002060"/>
              </w:rPr>
              <w:t>VIA TAGLIAMENTO</w:t>
            </w:r>
          </w:p>
        </w:tc>
      </w:tr>
      <w:tr w:rsidR="0041519B" w:rsidRPr="00CA0C2D" w14:paraId="1D278908"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8E42C3" w14:textId="77777777" w:rsidR="0041519B" w:rsidRPr="00CA0C2D" w:rsidRDefault="0041519B" w:rsidP="009A6218">
            <w:pPr>
              <w:pStyle w:val="rowtabella0"/>
              <w:rPr>
                <w:color w:val="002060"/>
              </w:rPr>
            </w:pPr>
            <w:r w:rsidRPr="00CA0C2D">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A3DFF2" w14:textId="77777777" w:rsidR="0041519B" w:rsidRPr="00CA0C2D" w:rsidRDefault="0041519B" w:rsidP="009A6218">
            <w:pPr>
              <w:pStyle w:val="rowtabella0"/>
              <w:rPr>
                <w:color w:val="002060"/>
              </w:rPr>
            </w:pPr>
            <w:r w:rsidRPr="00CA0C2D">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D32E18"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9C06C5"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BC61F2" w14:textId="77777777" w:rsidR="0041519B" w:rsidRPr="00CA0C2D" w:rsidRDefault="0041519B" w:rsidP="009A6218">
            <w:pPr>
              <w:pStyle w:val="rowtabella0"/>
              <w:rPr>
                <w:color w:val="002060"/>
              </w:rPr>
            </w:pPr>
            <w:r w:rsidRPr="00CA0C2D">
              <w:rPr>
                <w:color w:val="002060"/>
              </w:rPr>
              <w:t>5280 TENSOSTRUTTURA S.</w:t>
            </w:r>
            <w:proofErr w:type="gramStart"/>
            <w:r w:rsidRPr="00CA0C2D">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66B76" w14:textId="77777777" w:rsidR="0041519B" w:rsidRPr="00CA0C2D" w:rsidRDefault="0041519B" w:rsidP="009A6218">
            <w:pPr>
              <w:pStyle w:val="rowtabella0"/>
              <w:rPr>
                <w:color w:val="002060"/>
              </w:rPr>
            </w:pPr>
            <w:r w:rsidRPr="00CA0C2D">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572F2" w14:textId="77777777" w:rsidR="0041519B" w:rsidRPr="00CA0C2D" w:rsidRDefault="0041519B" w:rsidP="009A6218">
            <w:pPr>
              <w:pStyle w:val="rowtabella0"/>
              <w:rPr>
                <w:color w:val="002060"/>
              </w:rPr>
            </w:pPr>
            <w:r w:rsidRPr="00CA0C2D">
              <w:rPr>
                <w:color w:val="002060"/>
              </w:rPr>
              <w:t>VIA LORENZO LOTTO</w:t>
            </w:r>
          </w:p>
        </w:tc>
      </w:tr>
      <w:tr w:rsidR="0041519B" w:rsidRPr="00CA0C2D" w14:paraId="4DBBFF1B"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C0A697" w14:textId="77777777" w:rsidR="0041519B" w:rsidRPr="00CA0C2D" w:rsidRDefault="0041519B" w:rsidP="009A6218">
            <w:pPr>
              <w:pStyle w:val="rowtabella0"/>
              <w:rPr>
                <w:color w:val="002060"/>
              </w:rPr>
            </w:pPr>
            <w:r w:rsidRPr="00CA0C2D">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C3A88D" w14:textId="77777777" w:rsidR="0041519B" w:rsidRPr="00CA0C2D" w:rsidRDefault="0041519B" w:rsidP="009A6218">
            <w:pPr>
              <w:pStyle w:val="rowtabella0"/>
              <w:rPr>
                <w:color w:val="002060"/>
              </w:rPr>
            </w:pPr>
            <w:r w:rsidRPr="00CA0C2D">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25FDD0"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87178A" w14:textId="77777777" w:rsidR="0041519B" w:rsidRPr="00CA0C2D" w:rsidRDefault="0041519B" w:rsidP="009A6218">
            <w:pPr>
              <w:pStyle w:val="rowtabella0"/>
              <w:rPr>
                <w:color w:val="002060"/>
              </w:rPr>
            </w:pPr>
            <w:r w:rsidRPr="00CA0C2D">
              <w:rPr>
                <w:color w:val="002060"/>
              </w:rPr>
              <w:t>11/03/2022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9ED016" w14:textId="77777777" w:rsidR="0041519B" w:rsidRPr="00CA0C2D" w:rsidRDefault="0041519B" w:rsidP="009A6218">
            <w:pPr>
              <w:pStyle w:val="rowtabella0"/>
              <w:rPr>
                <w:color w:val="002060"/>
              </w:rPr>
            </w:pPr>
            <w:r w:rsidRPr="00CA0C2D">
              <w:rPr>
                <w:color w:val="002060"/>
              </w:rPr>
              <w:t xml:space="preserve">5286 PALESTRA </w:t>
            </w:r>
            <w:proofErr w:type="gramStart"/>
            <w:r w:rsidRPr="00CA0C2D">
              <w:rPr>
                <w:color w:val="002060"/>
              </w:rPr>
              <w:t>C.SPORTIVO</w:t>
            </w:r>
            <w:proofErr w:type="gramEnd"/>
            <w:r w:rsidRPr="00CA0C2D">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A1DCB9" w14:textId="77777777" w:rsidR="0041519B" w:rsidRPr="00CA0C2D" w:rsidRDefault="0041519B" w:rsidP="009A6218">
            <w:pPr>
              <w:pStyle w:val="rowtabella0"/>
              <w:rPr>
                <w:color w:val="002060"/>
              </w:rPr>
            </w:pPr>
            <w:r w:rsidRPr="00CA0C2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D5B15" w14:textId="77777777" w:rsidR="0041519B" w:rsidRPr="00CA0C2D" w:rsidRDefault="0041519B" w:rsidP="009A6218">
            <w:pPr>
              <w:pStyle w:val="rowtabella0"/>
              <w:rPr>
                <w:color w:val="002060"/>
              </w:rPr>
            </w:pPr>
            <w:r w:rsidRPr="00CA0C2D">
              <w:rPr>
                <w:color w:val="002060"/>
              </w:rPr>
              <w:t>VIA ALFIERI SNC</w:t>
            </w:r>
          </w:p>
        </w:tc>
      </w:tr>
      <w:tr w:rsidR="0041519B" w:rsidRPr="00CA0C2D" w14:paraId="0AD91957"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369DC7" w14:textId="77777777" w:rsidR="0041519B" w:rsidRPr="00CA0C2D" w:rsidRDefault="0041519B" w:rsidP="009A6218">
            <w:pPr>
              <w:pStyle w:val="rowtabella0"/>
              <w:rPr>
                <w:color w:val="002060"/>
              </w:rPr>
            </w:pPr>
            <w:r w:rsidRPr="00CA0C2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4FB583" w14:textId="77777777" w:rsidR="0041519B" w:rsidRPr="00CA0C2D" w:rsidRDefault="0041519B" w:rsidP="009A6218">
            <w:pPr>
              <w:pStyle w:val="rowtabella0"/>
              <w:rPr>
                <w:color w:val="002060"/>
              </w:rPr>
            </w:pPr>
            <w:r w:rsidRPr="00CA0C2D">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F30A61"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E1F006"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C1E647" w14:textId="77777777" w:rsidR="0041519B" w:rsidRPr="00CA0C2D" w:rsidRDefault="0041519B" w:rsidP="009A6218">
            <w:pPr>
              <w:pStyle w:val="rowtabella0"/>
              <w:rPr>
                <w:color w:val="002060"/>
              </w:rPr>
            </w:pPr>
            <w:r w:rsidRPr="00CA0C2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AC124D" w14:textId="77777777" w:rsidR="0041519B" w:rsidRPr="00CA0C2D" w:rsidRDefault="0041519B" w:rsidP="009A6218">
            <w:pPr>
              <w:pStyle w:val="rowtabella0"/>
              <w:rPr>
                <w:color w:val="002060"/>
              </w:rPr>
            </w:pPr>
            <w:r w:rsidRPr="00CA0C2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46EC04" w14:textId="77777777" w:rsidR="0041519B" w:rsidRPr="00CA0C2D" w:rsidRDefault="0041519B" w:rsidP="009A6218">
            <w:pPr>
              <w:pStyle w:val="rowtabella0"/>
              <w:rPr>
                <w:color w:val="002060"/>
              </w:rPr>
            </w:pPr>
            <w:r w:rsidRPr="00CA0C2D">
              <w:rPr>
                <w:color w:val="002060"/>
              </w:rPr>
              <w:t xml:space="preserve">VIA </w:t>
            </w:r>
            <w:proofErr w:type="gramStart"/>
            <w:r w:rsidRPr="00CA0C2D">
              <w:rPr>
                <w:color w:val="002060"/>
              </w:rPr>
              <w:t>B.BUOZZI</w:t>
            </w:r>
            <w:proofErr w:type="gramEnd"/>
          </w:p>
        </w:tc>
      </w:tr>
      <w:tr w:rsidR="0041519B" w:rsidRPr="00CA0C2D" w14:paraId="2AE1683C"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ADE7CF" w14:textId="77777777" w:rsidR="0041519B" w:rsidRPr="00CA0C2D" w:rsidRDefault="0041519B" w:rsidP="009A6218">
            <w:pPr>
              <w:pStyle w:val="rowtabella0"/>
              <w:rPr>
                <w:color w:val="002060"/>
              </w:rPr>
            </w:pPr>
            <w:r w:rsidRPr="00CA0C2D">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2DBCC" w14:textId="77777777" w:rsidR="0041519B" w:rsidRPr="00CA0C2D" w:rsidRDefault="0041519B" w:rsidP="009A6218">
            <w:pPr>
              <w:pStyle w:val="rowtabella0"/>
              <w:rPr>
                <w:color w:val="002060"/>
              </w:rPr>
            </w:pPr>
            <w:r w:rsidRPr="00CA0C2D">
              <w:rPr>
                <w:color w:val="002060"/>
              </w:rPr>
              <w:t>AVENALE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6F4A7"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498D0" w14:textId="77777777" w:rsidR="0041519B" w:rsidRPr="00CA0C2D" w:rsidRDefault="0041519B" w:rsidP="009A6218">
            <w:pPr>
              <w:pStyle w:val="rowtabella0"/>
              <w:rPr>
                <w:color w:val="002060"/>
              </w:rPr>
            </w:pPr>
            <w:r w:rsidRPr="00CA0C2D">
              <w:rPr>
                <w:color w:val="002060"/>
              </w:rPr>
              <w:t>12/03/2022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73E00" w14:textId="77777777" w:rsidR="0041519B" w:rsidRPr="00CA0C2D" w:rsidRDefault="0041519B" w:rsidP="009A6218">
            <w:pPr>
              <w:pStyle w:val="rowtabella0"/>
              <w:rPr>
                <w:color w:val="002060"/>
              </w:rPr>
            </w:pPr>
            <w:r w:rsidRPr="00CA0C2D">
              <w:rPr>
                <w:color w:val="002060"/>
              </w:rPr>
              <w:t>5250 IMP.C5 "MICHELE ZITTI"</w:t>
            </w:r>
            <w:proofErr w:type="gramStart"/>
            <w:r w:rsidRPr="00CA0C2D">
              <w:rPr>
                <w:color w:val="002060"/>
              </w:rPr>
              <w:t>V.STRADA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2690F" w14:textId="77777777" w:rsidR="0041519B" w:rsidRPr="00CA0C2D" w:rsidRDefault="0041519B" w:rsidP="009A6218">
            <w:pPr>
              <w:pStyle w:val="rowtabella0"/>
              <w:rPr>
                <w:color w:val="002060"/>
              </w:rPr>
            </w:pPr>
            <w:r w:rsidRPr="00CA0C2D">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51CDE" w14:textId="77777777" w:rsidR="0041519B" w:rsidRPr="00CA0C2D" w:rsidRDefault="0041519B" w:rsidP="009A6218">
            <w:pPr>
              <w:pStyle w:val="rowtabella0"/>
              <w:rPr>
                <w:color w:val="002060"/>
              </w:rPr>
            </w:pPr>
            <w:r w:rsidRPr="00CA0C2D">
              <w:rPr>
                <w:color w:val="002060"/>
              </w:rPr>
              <w:t xml:space="preserve">LARGO NELLO FABRIZI - </w:t>
            </w:r>
            <w:proofErr w:type="gramStart"/>
            <w:r w:rsidRPr="00CA0C2D">
              <w:rPr>
                <w:color w:val="002060"/>
              </w:rPr>
              <w:t>V.STRADA</w:t>
            </w:r>
            <w:proofErr w:type="gramEnd"/>
          </w:p>
        </w:tc>
      </w:tr>
    </w:tbl>
    <w:p w14:paraId="24689BBE" w14:textId="77777777" w:rsidR="0041519B" w:rsidRPr="00CA0C2D" w:rsidRDefault="0041519B" w:rsidP="0041519B">
      <w:pPr>
        <w:pStyle w:val="breakline"/>
        <w:rPr>
          <w:rFonts w:eastAsiaTheme="minorEastAsia"/>
          <w:color w:val="002060"/>
        </w:rPr>
      </w:pPr>
    </w:p>
    <w:p w14:paraId="5C2B889C" w14:textId="77777777" w:rsidR="0041519B" w:rsidRPr="00CA0C2D" w:rsidRDefault="0041519B" w:rsidP="0041519B">
      <w:pPr>
        <w:pStyle w:val="breakline"/>
        <w:rPr>
          <w:color w:val="002060"/>
        </w:rPr>
      </w:pPr>
    </w:p>
    <w:p w14:paraId="0D24B88B" w14:textId="77777777" w:rsidR="0041519B" w:rsidRPr="00CA0C2D" w:rsidRDefault="0041519B" w:rsidP="0041519B">
      <w:pPr>
        <w:pStyle w:val="breakline"/>
        <w:rPr>
          <w:color w:val="002060"/>
        </w:rPr>
      </w:pPr>
    </w:p>
    <w:p w14:paraId="54C8673D" w14:textId="77777777" w:rsidR="0041519B" w:rsidRPr="00CA0C2D" w:rsidRDefault="0041519B" w:rsidP="0041519B">
      <w:pPr>
        <w:pStyle w:val="sottotitolocampionato10"/>
        <w:rPr>
          <w:color w:val="002060"/>
        </w:rPr>
      </w:pPr>
      <w:r w:rsidRPr="00CA0C2D">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41519B" w:rsidRPr="00CA0C2D" w14:paraId="10CD4A6A"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D7896"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7DBC6"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70723"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972C6"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50472"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8868C"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E695F"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526B7563" w14:textId="77777777" w:rsidTr="009A621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AC8360" w14:textId="77777777" w:rsidR="0041519B" w:rsidRPr="00CA0C2D" w:rsidRDefault="0041519B" w:rsidP="009A6218">
            <w:pPr>
              <w:pStyle w:val="rowtabella0"/>
              <w:rPr>
                <w:color w:val="002060"/>
              </w:rPr>
            </w:pPr>
            <w:r w:rsidRPr="00CA0C2D">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38BC90" w14:textId="77777777" w:rsidR="0041519B" w:rsidRPr="00CA0C2D" w:rsidRDefault="0041519B" w:rsidP="009A6218">
            <w:pPr>
              <w:pStyle w:val="rowtabella0"/>
              <w:rPr>
                <w:color w:val="002060"/>
              </w:rPr>
            </w:pPr>
            <w:r w:rsidRPr="00CA0C2D">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A6AD1D"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4C1258" w14:textId="77777777" w:rsidR="0041519B" w:rsidRPr="00CA0C2D" w:rsidRDefault="0041519B" w:rsidP="009A6218">
            <w:pPr>
              <w:pStyle w:val="rowtabella0"/>
              <w:rPr>
                <w:color w:val="002060"/>
              </w:rPr>
            </w:pPr>
            <w:r w:rsidRPr="00CA0C2D">
              <w:rPr>
                <w:color w:val="002060"/>
              </w:rPr>
              <w:t>14/03/2022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688785" w14:textId="77777777" w:rsidR="0041519B" w:rsidRPr="00CA0C2D" w:rsidRDefault="0041519B" w:rsidP="009A6218">
            <w:pPr>
              <w:pStyle w:val="rowtabella0"/>
              <w:rPr>
                <w:color w:val="002060"/>
              </w:rPr>
            </w:pPr>
            <w:r w:rsidRPr="00CA0C2D">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23D315" w14:textId="77777777" w:rsidR="0041519B" w:rsidRPr="00CA0C2D" w:rsidRDefault="0041519B" w:rsidP="009A6218">
            <w:pPr>
              <w:pStyle w:val="rowtabella0"/>
              <w:rPr>
                <w:color w:val="002060"/>
              </w:rPr>
            </w:pPr>
            <w:r w:rsidRPr="00CA0C2D">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659756" w14:textId="77777777" w:rsidR="0041519B" w:rsidRPr="00CA0C2D" w:rsidRDefault="0041519B" w:rsidP="009A6218">
            <w:pPr>
              <w:pStyle w:val="rowtabella0"/>
              <w:rPr>
                <w:color w:val="002060"/>
              </w:rPr>
            </w:pPr>
            <w:r w:rsidRPr="00CA0C2D">
              <w:rPr>
                <w:color w:val="002060"/>
              </w:rPr>
              <w:t xml:space="preserve">VIA </w:t>
            </w:r>
            <w:proofErr w:type="gramStart"/>
            <w:r w:rsidRPr="00CA0C2D">
              <w:rPr>
                <w:color w:val="002060"/>
              </w:rPr>
              <w:t>B.BUOZZI</w:t>
            </w:r>
            <w:proofErr w:type="gramEnd"/>
          </w:p>
        </w:tc>
      </w:tr>
    </w:tbl>
    <w:p w14:paraId="7F834B2D" w14:textId="77777777" w:rsidR="0041519B" w:rsidRPr="00CA0C2D" w:rsidRDefault="0041519B" w:rsidP="0041519B">
      <w:pPr>
        <w:pStyle w:val="breakline"/>
        <w:rPr>
          <w:rFonts w:eastAsiaTheme="minorEastAsia"/>
          <w:color w:val="002060"/>
        </w:rPr>
      </w:pPr>
    </w:p>
    <w:p w14:paraId="6AE7F2FC" w14:textId="77777777" w:rsidR="0041519B" w:rsidRPr="00CA0C2D" w:rsidRDefault="0041519B" w:rsidP="0041519B">
      <w:pPr>
        <w:pStyle w:val="breakline"/>
        <w:rPr>
          <w:color w:val="002060"/>
        </w:rPr>
      </w:pPr>
    </w:p>
    <w:p w14:paraId="5F618E47" w14:textId="77777777" w:rsidR="0041519B" w:rsidRPr="00CA0C2D" w:rsidRDefault="0041519B" w:rsidP="0041519B">
      <w:pPr>
        <w:pStyle w:val="breakline"/>
        <w:rPr>
          <w:color w:val="002060"/>
        </w:rPr>
      </w:pPr>
    </w:p>
    <w:p w14:paraId="3C9C26D0" w14:textId="77777777" w:rsidR="0041519B" w:rsidRPr="00CA0C2D" w:rsidRDefault="0041519B" w:rsidP="0041519B">
      <w:pPr>
        <w:pStyle w:val="sottotitolocampionato10"/>
        <w:rPr>
          <w:color w:val="002060"/>
        </w:rPr>
      </w:pPr>
      <w:r w:rsidRPr="00CA0C2D">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7"/>
        <w:gridCol w:w="385"/>
        <w:gridCol w:w="898"/>
        <w:gridCol w:w="1175"/>
        <w:gridCol w:w="1560"/>
        <w:gridCol w:w="1553"/>
      </w:tblGrid>
      <w:tr w:rsidR="0041519B" w:rsidRPr="00CA0C2D" w14:paraId="678B4D33"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9DE6A" w14:textId="77777777" w:rsidR="0041519B" w:rsidRPr="00CA0C2D" w:rsidRDefault="0041519B" w:rsidP="009A6218">
            <w:pPr>
              <w:pStyle w:val="headertabella0"/>
              <w:rPr>
                <w:color w:val="002060"/>
              </w:rPr>
            </w:pPr>
            <w:r w:rsidRPr="00CA0C2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67514"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661AD"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DE26A"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40207"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EBAC2"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F73D3"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37ACB190"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1D9EC7" w14:textId="77777777" w:rsidR="0041519B" w:rsidRPr="00CA0C2D" w:rsidRDefault="0041519B" w:rsidP="009A6218">
            <w:pPr>
              <w:pStyle w:val="rowtabella0"/>
              <w:rPr>
                <w:color w:val="002060"/>
              </w:rPr>
            </w:pPr>
            <w:r w:rsidRPr="00CA0C2D">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11ECC" w14:textId="77777777" w:rsidR="0041519B" w:rsidRPr="00CA0C2D" w:rsidRDefault="0041519B" w:rsidP="009A6218">
            <w:pPr>
              <w:pStyle w:val="rowtabella0"/>
              <w:rPr>
                <w:color w:val="002060"/>
              </w:rPr>
            </w:pPr>
            <w:r w:rsidRPr="00CA0C2D">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73E2B"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48CB17" w14:textId="77777777" w:rsidR="0041519B" w:rsidRPr="00CA0C2D" w:rsidRDefault="0041519B" w:rsidP="009A6218">
            <w:pPr>
              <w:pStyle w:val="rowtabella0"/>
              <w:rPr>
                <w:color w:val="002060"/>
              </w:rPr>
            </w:pPr>
            <w:r w:rsidRPr="00CA0C2D">
              <w:rPr>
                <w:color w:val="002060"/>
              </w:rPr>
              <w:t>11/03/2022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41888" w14:textId="77777777" w:rsidR="0041519B" w:rsidRPr="00CA0C2D" w:rsidRDefault="0041519B" w:rsidP="009A6218">
            <w:pPr>
              <w:pStyle w:val="rowtabella0"/>
              <w:rPr>
                <w:color w:val="002060"/>
              </w:rPr>
            </w:pPr>
            <w:r w:rsidRPr="00CA0C2D">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DF7E4" w14:textId="77777777" w:rsidR="0041519B" w:rsidRPr="00CA0C2D" w:rsidRDefault="0041519B" w:rsidP="009A6218">
            <w:pPr>
              <w:pStyle w:val="rowtabella0"/>
              <w:rPr>
                <w:color w:val="002060"/>
              </w:rPr>
            </w:pPr>
            <w:r w:rsidRPr="00CA0C2D">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BC18A" w14:textId="77777777" w:rsidR="0041519B" w:rsidRPr="00CA0C2D" w:rsidRDefault="0041519B" w:rsidP="009A6218">
            <w:pPr>
              <w:pStyle w:val="rowtabella0"/>
              <w:rPr>
                <w:color w:val="002060"/>
              </w:rPr>
            </w:pPr>
            <w:r w:rsidRPr="00CA0C2D">
              <w:rPr>
                <w:color w:val="002060"/>
              </w:rPr>
              <w:t>VIA CORRADI</w:t>
            </w:r>
          </w:p>
        </w:tc>
      </w:tr>
      <w:tr w:rsidR="0041519B" w:rsidRPr="00CA0C2D" w14:paraId="63C46DB4"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24A066" w14:textId="77777777" w:rsidR="0041519B" w:rsidRPr="00CA0C2D" w:rsidRDefault="0041519B" w:rsidP="009A6218">
            <w:pPr>
              <w:pStyle w:val="rowtabella0"/>
              <w:rPr>
                <w:color w:val="002060"/>
              </w:rPr>
            </w:pPr>
            <w:r w:rsidRPr="00CA0C2D">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2A6702" w14:textId="77777777" w:rsidR="0041519B" w:rsidRPr="00CA0C2D" w:rsidRDefault="0041519B" w:rsidP="009A6218">
            <w:pPr>
              <w:pStyle w:val="rowtabella0"/>
              <w:rPr>
                <w:color w:val="002060"/>
              </w:rPr>
            </w:pPr>
            <w:r w:rsidRPr="00CA0C2D">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BE9E9B"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D762D8" w14:textId="77777777" w:rsidR="0041519B" w:rsidRPr="00CA0C2D" w:rsidRDefault="0041519B" w:rsidP="009A6218">
            <w:pPr>
              <w:pStyle w:val="rowtabella0"/>
              <w:rPr>
                <w:color w:val="002060"/>
              </w:rPr>
            </w:pPr>
            <w:r w:rsidRPr="00CA0C2D">
              <w:rPr>
                <w:color w:val="002060"/>
              </w:rPr>
              <w:t>11/03/2022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F7DDB2" w14:textId="77777777" w:rsidR="0041519B" w:rsidRPr="00CA0C2D" w:rsidRDefault="0041519B" w:rsidP="009A6218">
            <w:pPr>
              <w:pStyle w:val="rowtabella0"/>
              <w:rPr>
                <w:color w:val="002060"/>
              </w:rPr>
            </w:pPr>
            <w:r w:rsidRPr="00CA0C2D">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00DEB7" w14:textId="77777777" w:rsidR="0041519B" w:rsidRPr="00CA0C2D" w:rsidRDefault="0041519B" w:rsidP="009A6218">
            <w:pPr>
              <w:pStyle w:val="rowtabella0"/>
              <w:rPr>
                <w:color w:val="002060"/>
              </w:rPr>
            </w:pPr>
            <w:r w:rsidRPr="00CA0C2D">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CDF6E" w14:textId="77777777" w:rsidR="0041519B" w:rsidRPr="00CA0C2D" w:rsidRDefault="0041519B" w:rsidP="009A6218">
            <w:pPr>
              <w:pStyle w:val="rowtabella0"/>
              <w:rPr>
                <w:color w:val="002060"/>
              </w:rPr>
            </w:pPr>
            <w:r w:rsidRPr="00CA0C2D">
              <w:rPr>
                <w:color w:val="002060"/>
              </w:rPr>
              <w:t>PIAZZA S. D'ACQUISTO</w:t>
            </w:r>
          </w:p>
        </w:tc>
      </w:tr>
      <w:tr w:rsidR="0041519B" w:rsidRPr="00CA0C2D" w14:paraId="09D94D3B"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B17E11" w14:textId="77777777" w:rsidR="0041519B" w:rsidRPr="00CA0C2D" w:rsidRDefault="0041519B" w:rsidP="009A6218">
            <w:pPr>
              <w:pStyle w:val="rowtabella0"/>
              <w:rPr>
                <w:color w:val="002060"/>
              </w:rPr>
            </w:pPr>
            <w:r w:rsidRPr="00CA0C2D">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3E0654" w14:textId="77777777" w:rsidR="0041519B" w:rsidRPr="00CA0C2D" w:rsidRDefault="0041519B" w:rsidP="009A6218">
            <w:pPr>
              <w:pStyle w:val="rowtabella0"/>
              <w:rPr>
                <w:color w:val="002060"/>
              </w:rPr>
            </w:pPr>
            <w:r w:rsidRPr="00CA0C2D">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85882E"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C61805" w14:textId="77777777" w:rsidR="0041519B" w:rsidRPr="00CA0C2D" w:rsidRDefault="0041519B" w:rsidP="009A6218">
            <w:pPr>
              <w:pStyle w:val="rowtabella0"/>
              <w:rPr>
                <w:color w:val="002060"/>
              </w:rPr>
            </w:pPr>
            <w:r w:rsidRPr="00CA0C2D">
              <w:rPr>
                <w:color w:val="002060"/>
              </w:rPr>
              <w:t>11/03/2022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9419FC" w14:textId="77777777" w:rsidR="0041519B" w:rsidRPr="00CA0C2D" w:rsidRDefault="0041519B" w:rsidP="009A6218">
            <w:pPr>
              <w:pStyle w:val="rowtabella0"/>
              <w:rPr>
                <w:color w:val="002060"/>
              </w:rPr>
            </w:pPr>
            <w:r w:rsidRPr="00CA0C2D">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B5ABCB" w14:textId="77777777" w:rsidR="0041519B" w:rsidRPr="00CA0C2D" w:rsidRDefault="0041519B" w:rsidP="009A6218">
            <w:pPr>
              <w:pStyle w:val="rowtabella0"/>
              <w:rPr>
                <w:color w:val="002060"/>
              </w:rPr>
            </w:pPr>
            <w:r w:rsidRPr="00CA0C2D">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C5D05" w14:textId="77777777" w:rsidR="0041519B" w:rsidRPr="00CA0C2D" w:rsidRDefault="0041519B" w:rsidP="009A6218">
            <w:pPr>
              <w:pStyle w:val="rowtabella0"/>
              <w:rPr>
                <w:color w:val="002060"/>
              </w:rPr>
            </w:pPr>
            <w:r w:rsidRPr="00CA0C2D">
              <w:rPr>
                <w:color w:val="002060"/>
              </w:rPr>
              <w:t>FRAZ.PAGLIARE VIA VECCHI</w:t>
            </w:r>
          </w:p>
        </w:tc>
      </w:tr>
      <w:tr w:rsidR="0041519B" w:rsidRPr="00CA0C2D" w14:paraId="400518CF"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747DB0" w14:textId="77777777" w:rsidR="0041519B" w:rsidRPr="00CA0C2D" w:rsidRDefault="0041519B" w:rsidP="009A6218">
            <w:pPr>
              <w:pStyle w:val="rowtabella0"/>
              <w:rPr>
                <w:color w:val="002060"/>
              </w:rPr>
            </w:pPr>
            <w:r w:rsidRPr="00CA0C2D">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06BE0D" w14:textId="77777777" w:rsidR="0041519B" w:rsidRPr="00CA0C2D" w:rsidRDefault="0041519B" w:rsidP="009A6218">
            <w:pPr>
              <w:pStyle w:val="rowtabella0"/>
              <w:rPr>
                <w:color w:val="002060"/>
              </w:rPr>
            </w:pPr>
            <w:proofErr w:type="gramStart"/>
            <w:r w:rsidRPr="00CA0C2D">
              <w:rPr>
                <w:color w:val="002060"/>
              </w:rPr>
              <w:t>U.MANDOLESI</w:t>
            </w:r>
            <w:proofErr w:type="gramEnd"/>
            <w:r w:rsidRPr="00CA0C2D">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B5CEF7"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D1B632"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47552F" w14:textId="77777777" w:rsidR="0041519B" w:rsidRPr="00CA0C2D" w:rsidRDefault="0041519B" w:rsidP="009A6218">
            <w:pPr>
              <w:pStyle w:val="rowtabella0"/>
              <w:rPr>
                <w:color w:val="002060"/>
              </w:rPr>
            </w:pPr>
            <w:r w:rsidRPr="00CA0C2D">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BCEAE" w14:textId="77777777" w:rsidR="0041519B" w:rsidRPr="00CA0C2D" w:rsidRDefault="0041519B" w:rsidP="009A6218">
            <w:pPr>
              <w:pStyle w:val="rowtabella0"/>
              <w:rPr>
                <w:color w:val="002060"/>
              </w:rPr>
            </w:pPr>
            <w:r w:rsidRPr="00CA0C2D">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54C48D" w14:textId="77777777" w:rsidR="0041519B" w:rsidRPr="00CA0C2D" w:rsidRDefault="0041519B" w:rsidP="009A6218">
            <w:pPr>
              <w:pStyle w:val="rowtabella0"/>
              <w:rPr>
                <w:color w:val="002060"/>
              </w:rPr>
            </w:pPr>
            <w:r w:rsidRPr="00CA0C2D">
              <w:rPr>
                <w:color w:val="002060"/>
              </w:rPr>
              <w:t>VIA NENNI</w:t>
            </w:r>
          </w:p>
        </w:tc>
      </w:tr>
      <w:tr w:rsidR="0041519B" w:rsidRPr="00CA0C2D" w14:paraId="206FFAD9"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9590E6" w14:textId="77777777" w:rsidR="0041519B" w:rsidRPr="00CA0C2D" w:rsidRDefault="0041519B" w:rsidP="009A6218">
            <w:pPr>
              <w:pStyle w:val="rowtabella0"/>
              <w:rPr>
                <w:color w:val="002060"/>
              </w:rPr>
            </w:pPr>
            <w:r w:rsidRPr="00CA0C2D">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476E8" w14:textId="77777777" w:rsidR="0041519B" w:rsidRPr="00CA0C2D" w:rsidRDefault="0041519B" w:rsidP="009A6218">
            <w:pPr>
              <w:pStyle w:val="rowtabella0"/>
              <w:rPr>
                <w:color w:val="002060"/>
              </w:rPr>
            </w:pPr>
            <w:r w:rsidRPr="00CA0C2D">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29AB1"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54E3F"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78779" w14:textId="77777777" w:rsidR="0041519B" w:rsidRPr="00CA0C2D" w:rsidRDefault="0041519B" w:rsidP="009A6218">
            <w:pPr>
              <w:pStyle w:val="rowtabella0"/>
              <w:rPr>
                <w:color w:val="002060"/>
              </w:rPr>
            </w:pPr>
            <w:r w:rsidRPr="00CA0C2D">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51CD2" w14:textId="77777777" w:rsidR="0041519B" w:rsidRPr="00CA0C2D" w:rsidRDefault="0041519B" w:rsidP="009A6218">
            <w:pPr>
              <w:pStyle w:val="rowtabella0"/>
              <w:rPr>
                <w:color w:val="002060"/>
              </w:rPr>
            </w:pPr>
            <w:r w:rsidRPr="00CA0C2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FABD6" w14:textId="77777777" w:rsidR="0041519B" w:rsidRPr="00CA0C2D" w:rsidRDefault="0041519B" w:rsidP="009A6218">
            <w:pPr>
              <w:pStyle w:val="rowtabella0"/>
              <w:rPr>
                <w:color w:val="002060"/>
              </w:rPr>
            </w:pPr>
            <w:r w:rsidRPr="00CA0C2D">
              <w:rPr>
                <w:color w:val="002060"/>
              </w:rPr>
              <w:t xml:space="preserve">VIA </w:t>
            </w:r>
            <w:proofErr w:type="gramStart"/>
            <w:r w:rsidRPr="00CA0C2D">
              <w:rPr>
                <w:color w:val="002060"/>
              </w:rPr>
              <w:t>S.VITTORIA</w:t>
            </w:r>
            <w:proofErr w:type="gramEnd"/>
            <w:r w:rsidRPr="00CA0C2D">
              <w:rPr>
                <w:color w:val="002060"/>
              </w:rPr>
              <w:t>, 5</w:t>
            </w:r>
          </w:p>
        </w:tc>
      </w:tr>
    </w:tbl>
    <w:p w14:paraId="02F722F7" w14:textId="77777777" w:rsidR="0041519B" w:rsidRPr="00CA0C2D" w:rsidRDefault="0041519B" w:rsidP="0041519B">
      <w:pPr>
        <w:pStyle w:val="breakline"/>
        <w:rPr>
          <w:rFonts w:eastAsiaTheme="minorEastAsia"/>
          <w:color w:val="002060"/>
        </w:rPr>
      </w:pPr>
    </w:p>
    <w:p w14:paraId="5E04FFD2" w14:textId="77777777" w:rsidR="0041519B" w:rsidRPr="00CA0C2D" w:rsidRDefault="0041519B" w:rsidP="0041519B">
      <w:pPr>
        <w:pStyle w:val="breakline"/>
        <w:rPr>
          <w:color w:val="002060"/>
        </w:rPr>
      </w:pPr>
    </w:p>
    <w:p w14:paraId="00D70DF0" w14:textId="77777777" w:rsidR="0041519B" w:rsidRPr="00CA0C2D" w:rsidRDefault="0041519B" w:rsidP="0041519B">
      <w:pPr>
        <w:pStyle w:val="breakline"/>
        <w:rPr>
          <w:color w:val="002060"/>
        </w:rPr>
      </w:pPr>
    </w:p>
    <w:p w14:paraId="553E50DB" w14:textId="77777777" w:rsidR="0041519B" w:rsidRPr="00CA0C2D" w:rsidRDefault="0041519B" w:rsidP="0041519B">
      <w:pPr>
        <w:pStyle w:val="sottotitolocampionato10"/>
        <w:rPr>
          <w:color w:val="002060"/>
        </w:rPr>
      </w:pPr>
      <w:r w:rsidRPr="00CA0C2D">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519B" w:rsidRPr="00CA0C2D" w14:paraId="16CD4A97"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0C2E4"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18842"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5273E"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F3223"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366E4"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F3489"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F4169"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14E64186" w14:textId="77777777" w:rsidTr="009A621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B3367B" w14:textId="77777777" w:rsidR="0041519B" w:rsidRPr="00CA0C2D" w:rsidRDefault="0041519B" w:rsidP="009A6218">
            <w:pPr>
              <w:pStyle w:val="rowtabella0"/>
              <w:rPr>
                <w:color w:val="002060"/>
              </w:rPr>
            </w:pPr>
            <w:r w:rsidRPr="00CA0C2D">
              <w:rPr>
                <w:color w:val="002060"/>
              </w:rPr>
              <w:t>SANGIORGIO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3DEC4A" w14:textId="77777777" w:rsidR="0041519B" w:rsidRPr="00CA0C2D" w:rsidRDefault="0041519B" w:rsidP="009A6218">
            <w:pPr>
              <w:pStyle w:val="rowtabella0"/>
              <w:rPr>
                <w:color w:val="002060"/>
              </w:rPr>
            </w:pPr>
            <w:r w:rsidRPr="00CA0C2D">
              <w:rPr>
                <w:color w:val="002060"/>
              </w:rPr>
              <w:t>REAL ANCARIA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9ECA64"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C753AA" w14:textId="77777777" w:rsidR="0041519B" w:rsidRPr="00CA0C2D" w:rsidRDefault="0041519B" w:rsidP="009A6218">
            <w:pPr>
              <w:pStyle w:val="rowtabella0"/>
              <w:rPr>
                <w:color w:val="002060"/>
              </w:rPr>
            </w:pPr>
            <w:r w:rsidRPr="00CA0C2D">
              <w:rPr>
                <w:color w:val="002060"/>
              </w:rPr>
              <w:t>16/03/2022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E18BFA" w14:textId="77777777" w:rsidR="0041519B" w:rsidRPr="00CA0C2D" w:rsidRDefault="0041519B" w:rsidP="009A6218">
            <w:pPr>
              <w:pStyle w:val="rowtabella0"/>
              <w:rPr>
                <w:color w:val="002060"/>
              </w:rPr>
            </w:pPr>
            <w:r w:rsidRPr="00CA0C2D">
              <w:rPr>
                <w:color w:val="002060"/>
              </w:rPr>
              <w:t>5631 PALASPORT " PALASAVELLI"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C3F353" w14:textId="77777777" w:rsidR="0041519B" w:rsidRPr="00CA0C2D" w:rsidRDefault="0041519B" w:rsidP="009A6218">
            <w:pPr>
              <w:pStyle w:val="rowtabella0"/>
              <w:rPr>
                <w:color w:val="002060"/>
              </w:rPr>
            </w:pPr>
            <w:r w:rsidRPr="00CA0C2D">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5A9A82" w14:textId="77777777" w:rsidR="0041519B" w:rsidRPr="00CA0C2D" w:rsidRDefault="0041519B" w:rsidP="009A6218">
            <w:pPr>
              <w:pStyle w:val="rowtabella0"/>
              <w:rPr>
                <w:color w:val="002060"/>
              </w:rPr>
            </w:pPr>
            <w:r w:rsidRPr="00CA0C2D">
              <w:rPr>
                <w:color w:val="002060"/>
              </w:rPr>
              <w:t xml:space="preserve">VIA </w:t>
            </w:r>
            <w:proofErr w:type="gramStart"/>
            <w:r w:rsidRPr="00CA0C2D">
              <w:rPr>
                <w:color w:val="002060"/>
              </w:rPr>
              <w:t>S.VITTORIA</w:t>
            </w:r>
            <w:proofErr w:type="gramEnd"/>
            <w:r w:rsidRPr="00CA0C2D">
              <w:rPr>
                <w:color w:val="002060"/>
              </w:rPr>
              <w:t>, 5</w:t>
            </w:r>
          </w:p>
        </w:tc>
      </w:tr>
    </w:tbl>
    <w:p w14:paraId="606C726B" w14:textId="77777777" w:rsidR="0041519B" w:rsidRPr="00CA0C2D" w:rsidRDefault="0041519B" w:rsidP="0041519B">
      <w:pPr>
        <w:pStyle w:val="breakline"/>
        <w:rPr>
          <w:rFonts w:eastAsiaTheme="minorEastAsia"/>
          <w:color w:val="002060"/>
        </w:rPr>
      </w:pPr>
    </w:p>
    <w:p w14:paraId="3B6E4A50" w14:textId="77777777" w:rsidR="0041519B" w:rsidRPr="00CA0C2D" w:rsidRDefault="0041519B" w:rsidP="0041519B">
      <w:pPr>
        <w:pStyle w:val="breakline"/>
        <w:rPr>
          <w:color w:val="002060"/>
        </w:rPr>
      </w:pPr>
    </w:p>
    <w:p w14:paraId="1125B7EE" w14:textId="77777777" w:rsidR="0041519B" w:rsidRPr="00CA0C2D" w:rsidRDefault="0041519B" w:rsidP="0041519B">
      <w:pPr>
        <w:pStyle w:val="titolocampionato0"/>
        <w:shd w:val="clear" w:color="auto" w:fill="CCCCCC"/>
        <w:spacing w:before="80" w:after="40"/>
        <w:rPr>
          <w:color w:val="002060"/>
        </w:rPr>
      </w:pPr>
      <w:r w:rsidRPr="00CA0C2D">
        <w:rPr>
          <w:color w:val="002060"/>
        </w:rPr>
        <w:t>REGIONALE CALCIO A 5 FEMMINILE</w:t>
      </w:r>
    </w:p>
    <w:p w14:paraId="6F0DE945" w14:textId="77777777" w:rsidR="0041519B" w:rsidRPr="00CA0C2D" w:rsidRDefault="0041519B" w:rsidP="0041519B">
      <w:pPr>
        <w:pStyle w:val="titoloprinc0"/>
        <w:rPr>
          <w:color w:val="002060"/>
        </w:rPr>
      </w:pPr>
      <w:r w:rsidRPr="00CA0C2D">
        <w:rPr>
          <w:color w:val="002060"/>
        </w:rPr>
        <w:t>VARIAZIONI AL PROGRAMMA GARE</w:t>
      </w:r>
    </w:p>
    <w:p w14:paraId="03BAE4AC" w14:textId="77777777" w:rsidR="0041519B" w:rsidRPr="00CA0C2D" w:rsidRDefault="0041519B" w:rsidP="0041519B">
      <w:pPr>
        <w:pStyle w:val="breakline"/>
        <w:rPr>
          <w:color w:val="002060"/>
        </w:rPr>
      </w:pPr>
    </w:p>
    <w:p w14:paraId="33E33D7A" w14:textId="77777777" w:rsidR="0041519B" w:rsidRPr="00CA0C2D" w:rsidRDefault="0041519B" w:rsidP="0041519B">
      <w:pPr>
        <w:pStyle w:val="breakline"/>
        <w:rPr>
          <w:color w:val="002060"/>
        </w:rPr>
      </w:pPr>
    </w:p>
    <w:p w14:paraId="2FBA447E" w14:textId="77777777" w:rsidR="0041519B" w:rsidRPr="00CA0C2D" w:rsidRDefault="0041519B" w:rsidP="0041519B">
      <w:pPr>
        <w:pStyle w:val="breakline"/>
        <w:rPr>
          <w:color w:val="002060"/>
        </w:rPr>
      </w:pPr>
    </w:p>
    <w:p w14:paraId="17E26114" w14:textId="77777777" w:rsidR="0041519B" w:rsidRPr="00CA0C2D" w:rsidRDefault="0041519B" w:rsidP="0041519B">
      <w:pPr>
        <w:pStyle w:val="sottotitolocampionato10"/>
        <w:rPr>
          <w:color w:val="002060"/>
        </w:rPr>
      </w:pPr>
      <w:r w:rsidRPr="00CA0C2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519B" w:rsidRPr="00CA0C2D" w14:paraId="13E2181C" w14:textId="77777777" w:rsidTr="009A62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304CB" w14:textId="77777777" w:rsidR="0041519B" w:rsidRPr="00CA0C2D" w:rsidRDefault="0041519B" w:rsidP="009A6218">
            <w:pPr>
              <w:pStyle w:val="headertabella0"/>
              <w:rPr>
                <w:color w:val="002060"/>
              </w:rPr>
            </w:pPr>
            <w:r w:rsidRPr="00CA0C2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BD95C" w14:textId="77777777" w:rsidR="0041519B" w:rsidRPr="00CA0C2D" w:rsidRDefault="0041519B" w:rsidP="009A6218">
            <w:pPr>
              <w:pStyle w:val="headertabella0"/>
              <w:rPr>
                <w:color w:val="002060"/>
              </w:rPr>
            </w:pPr>
            <w:r w:rsidRPr="00CA0C2D">
              <w:rPr>
                <w:color w:val="002060"/>
              </w:rPr>
              <w:t xml:space="preserve">N° </w:t>
            </w:r>
            <w:proofErr w:type="spellStart"/>
            <w:r w:rsidRPr="00CA0C2D">
              <w:rPr>
                <w:color w:val="002060"/>
              </w:rPr>
              <w:t>Gior</w:t>
            </w:r>
            <w:proofErr w:type="spellEnd"/>
            <w:r w:rsidRPr="00CA0C2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E4A55" w14:textId="77777777" w:rsidR="0041519B" w:rsidRPr="00CA0C2D" w:rsidRDefault="0041519B" w:rsidP="009A6218">
            <w:pPr>
              <w:pStyle w:val="headertabella0"/>
              <w:rPr>
                <w:color w:val="002060"/>
              </w:rPr>
            </w:pPr>
            <w:r w:rsidRPr="00CA0C2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6634A" w14:textId="77777777" w:rsidR="0041519B" w:rsidRPr="00CA0C2D" w:rsidRDefault="0041519B" w:rsidP="009A6218">
            <w:pPr>
              <w:pStyle w:val="headertabella0"/>
              <w:rPr>
                <w:color w:val="002060"/>
              </w:rPr>
            </w:pPr>
            <w:r w:rsidRPr="00CA0C2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BE181" w14:textId="77777777" w:rsidR="0041519B" w:rsidRPr="00CA0C2D" w:rsidRDefault="0041519B" w:rsidP="009A6218">
            <w:pPr>
              <w:pStyle w:val="headertabella0"/>
              <w:rPr>
                <w:color w:val="002060"/>
              </w:rPr>
            </w:pPr>
            <w:r w:rsidRPr="00CA0C2D">
              <w:rPr>
                <w:color w:val="002060"/>
              </w:rPr>
              <w:t xml:space="preserve">Data </w:t>
            </w:r>
            <w:proofErr w:type="spellStart"/>
            <w:r w:rsidRPr="00CA0C2D">
              <w:rPr>
                <w:color w:val="002060"/>
              </w:rPr>
              <w:t>Orig</w:t>
            </w:r>
            <w:proofErr w:type="spellEnd"/>
            <w:r w:rsidRPr="00CA0C2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6E09D" w14:textId="77777777" w:rsidR="0041519B" w:rsidRPr="00CA0C2D" w:rsidRDefault="0041519B" w:rsidP="009A6218">
            <w:pPr>
              <w:pStyle w:val="headertabella0"/>
              <w:rPr>
                <w:color w:val="002060"/>
              </w:rPr>
            </w:pPr>
            <w:r w:rsidRPr="00CA0C2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3BD34" w14:textId="77777777" w:rsidR="0041519B" w:rsidRPr="00CA0C2D" w:rsidRDefault="0041519B" w:rsidP="009A6218">
            <w:pPr>
              <w:pStyle w:val="headertabella0"/>
              <w:rPr>
                <w:color w:val="002060"/>
              </w:rPr>
            </w:pPr>
            <w:r w:rsidRPr="00CA0C2D">
              <w:rPr>
                <w:color w:val="002060"/>
              </w:rPr>
              <w:t xml:space="preserve">Ora </w:t>
            </w:r>
            <w:proofErr w:type="spellStart"/>
            <w:r w:rsidRPr="00CA0C2D">
              <w:rPr>
                <w:color w:val="002060"/>
              </w:rPr>
              <w:t>Orig</w:t>
            </w:r>
            <w:proofErr w:type="spellEnd"/>
            <w:r w:rsidRPr="00CA0C2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E4962" w14:textId="77777777" w:rsidR="0041519B" w:rsidRPr="00CA0C2D" w:rsidRDefault="0041519B" w:rsidP="009A6218">
            <w:pPr>
              <w:pStyle w:val="headertabella0"/>
              <w:rPr>
                <w:color w:val="002060"/>
              </w:rPr>
            </w:pPr>
            <w:r w:rsidRPr="00CA0C2D">
              <w:rPr>
                <w:color w:val="002060"/>
              </w:rPr>
              <w:t>Impianto</w:t>
            </w:r>
          </w:p>
        </w:tc>
      </w:tr>
      <w:tr w:rsidR="0041519B" w:rsidRPr="00CA0C2D" w14:paraId="4A6F832E"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A60A" w14:textId="77777777" w:rsidR="0041519B" w:rsidRPr="009960E2" w:rsidRDefault="0041519B" w:rsidP="009A6218">
            <w:pPr>
              <w:pStyle w:val="rowtabella0"/>
              <w:rPr>
                <w:color w:val="002060"/>
                <w:highlight w:val="yellow"/>
              </w:rPr>
            </w:pPr>
            <w:r w:rsidRPr="009960E2">
              <w:rPr>
                <w:color w:val="002060"/>
                <w:highlight w:val="yellow"/>
              </w:rPr>
              <w:t>10/03/2022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AC7D" w14:textId="77777777" w:rsidR="0041519B" w:rsidRPr="009960E2" w:rsidRDefault="0041519B" w:rsidP="009A6218">
            <w:pPr>
              <w:pStyle w:val="rowtabella0"/>
              <w:jc w:val="center"/>
              <w:rPr>
                <w:color w:val="002060"/>
                <w:highlight w:val="yellow"/>
              </w:rPr>
            </w:pPr>
            <w:r w:rsidRPr="009960E2">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35F7" w14:textId="77777777" w:rsidR="0041519B" w:rsidRPr="009960E2" w:rsidRDefault="0041519B" w:rsidP="009A6218">
            <w:pPr>
              <w:pStyle w:val="rowtabella0"/>
              <w:rPr>
                <w:color w:val="002060"/>
                <w:highlight w:val="yellow"/>
              </w:rPr>
            </w:pPr>
            <w:r w:rsidRPr="009960E2">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168D" w14:textId="77777777" w:rsidR="0041519B" w:rsidRPr="009960E2" w:rsidRDefault="0041519B" w:rsidP="009A6218">
            <w:pPr>
              <w:pStyle w:val="rowtabella0"/>
              <w:rPr>
                <w:color w:val="002060"/>
                <w:highlight w:val="yellow"/>
              </w:rPr>
            </w:pPr>
            <w:r w:rsidRPr="009960E2">
              <w:rPr>
                <w:color w:val="002060"/>
                <w:highlight w:val="yellow"/>
              </w:rPr>
              <w:t>VALDICHIENTI PONTE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068C" w14:textId="77777777" w:rsidR="0041519B" w:rsidRPr="009960E2" w:rsidRDefault="0041519B" w:rsidP="009A6218">
            <w:pPr>
              <w:rPr>
                <w:rFonts w:ascii="Arial" w:hAnsi="Arial" w:cs="Arial"/>
                <w:color w:val="002060"/>
                <w:sz w:val="12"/>
                <w:szCs w:val="12"/>
              </w:rPr>
            </w:pPr>
            <w:r w:rsidRPr="009960E2">
              <w:rPr>
                <w:rFonts w:ascii="Arial" w:hAnsi="Arial" w:cs="Arial"/>
                <w:color w:val="002060"/>
                <w:sz w:val="12"/>
                <w:szCs w:val="12"/>
              </w:rPr>
              <w:t>11/03/2022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1534" w14:textId="77777777" w:rsidR="0041519B" w:rsidRPr="00CA0C2D" w:rsidRDefault="0041519B" w:rsidP="009A6218">
            <w:pPr>
              <w:pStyle w:val="rowtabella0"/>
              <w:jc w:val="center"/>
              <w:rPr>
                <w:color w:val="002060"/>
              </w:rPr>
            </w:pPr>
            <w:r w:rsidRPr="009960E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65EC1" w14:textId="77777777" w:rsidR="0041519B" w:rsidRPr="00CA0C2D" w:rsidRDefault="0041519B" w:rsidP="009A6218">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FD6A" w14:textId="77777777" w:rsidR="0041519B" w:rsidRPr="00CA0C2D" w:rsidRDefault="0041519B" w:rsidP="009A6218">
            <w:pPr>
              <w:rPr>
                <w:color w:val="002060"/>
              </w:rPr>
            </w:pPr>
          </w:p>
        </w:tc>
      </w:tr>
    </w:tbl>
    <w:p w14:paraId="330853FA" w14:textId="77777777" w:rsidR="0041519B" w:rsidRPr="00CA0C2D" w:rsidRDefault="0041519B" w:rsidP="0041519B">
      <w:pPr>
        <w:pStyle w:val="breakline"/>
        <w:rPr>
          <w:rFonts w:eastAsiaTheme="minorEastAsia"/>
          <w:color w:val="002060"/>
        </w:rPr>
      </w:pPr>
    </w:p>
    <w:p w14:paraId="618A769C" w14:textId="77777777" w:rsidR="0041519B" w:rsidRPr="00CA0C2D" w:rsidRDefault="0041519B" w:rsidP="0041519B">
      <w:pPr>
        <w:pStyle w:val="breakline"/>
        <w:rPr>
          <w:color w:val="002060"/>
        </w:rPr>
      </w:pPr>
    </w:p>
    <w:p w14:paraId="17F521E1" w14:textId="77777777" w:rsidR="0041519B" w:rsidRPr="00CA0C2D" w:rsidRDefault="0041519B" w:rsidP="0041519B">
      <w:pPr>
        <w:pStyle w:val="titoloprinc0"/>
        <w:rPr>
          <w:color w:val="002060"/>
        </w:rPr>
      </w:pPr>
      <w:r w:rsidRPr="00CA0C2D">
        <w:rPr>
          <w:color w:val="002060"/>
        </w:rPr>
        <w:t>RISULTATI</w:t>
      </w:r>
    </w:p>
    <w:p w14:paraId="32217B19" w14:textId="77777777" w:rsidR="0041519B" w:rsidRPr="00CA0C2D" w:rsidRDefault="0041519B" w:rsidP="0041519B">
      <w:pPr>
        <w:pStyle w:val="breakline"/>
        <w:rPr>
          <w:color w:val="002060"/>
        </w:rPr>
      </w:pPr>
    </w:p>
    <w:p w14:paraId="497C3710" w14:textId="77777777" w:rsidR="0041519B" w:rsidRPr="00CA0C2D" w:rsidRDefault="0041519B" w:rsidP="0041519B">
      <w:pPr>
        <w:pStyle w:val="sottotitolocampionato10"/>
        <w:rPr>
          <w:color w:val="002060"/>
        </w:rPr>
      </w:pPr>
      <w:r w:rsidRPr="00CA0C2D">
        <w:rPr>
          <w:color w:val="002060"/>
        </w:rPr>
        <w:t>RISULTATI UFFICIALI GARE DEL 05/03/2022</w:t>
      </w:r>
    </w:p>
    <w:p w14:paraId="363BE1F5" w14:textId="77777777" w:rsidR="00B60D20" w:rsidRPr="00B60D20" w:rsidRDefault="00B60D20" w:rsidP="00B60D20">
      <w:pPr>
        <w:pStyle w:val="sottotitolocampionato20"/>
        <w:spacing w:before="0" w:beforeAutospacing="0" w:after="0" w:afterAutospacing="0"/>
        <w:rPr>
          <w:rFonts w:ascii="Arial" w:hAnsi="Arial" w:cs="Arial"/>
          <w:color w:val="002060"/>
          <w:sz w:val="20"/>
          <w:szCs w:val="20"/>
        </w:rPr>
      </w:pPr>
      <w:r w:rsidRPr="00B60D20">
        <w:rPr>
          <w:rFonts w:ascii="Arial" w:hAnsi="Arial" w:cs="Arial"/>
          <w:color w:val="002060"/>
          <w:sz w:val="20"/>
          <w:szCs w:val="20"/>
        </w:rPr>
        <w:t>Si trascrivono qui di seguito i risultati ufficiali delle gare disputate</w:t>
      </w:r>
    </w:p>
    <w:p w14:paraId="22B32FC6" w14:textId="77777777" w:rsidR="0041519B" w:rsidRPr="00CA0C2D" w:rsidRDefault="0041519B" w:rsidP="004151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519B" w:rsidRPr="00CA0C2D" w14:paraId="41C5839A"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5FDDB058"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C8596" w14:textId="77777777" w:rsidR="0041519B" w:rsidRPr="00CA0C2D" w:rsidRDefault="0041519B" w:rsidP="009A6218">
                  <w:pPr>
                    <w:pStyle w:val="headertabella0"/>
                    <w:rPr>
                      <w:color w:val="002060"/>
                    </w:rPr>
                  </w:pPr>
                  <w:r w:rsidRPr="00CA0C2D">
                    <w:rPr>
                      <w:color w:val="002060"/>
                    </w:rPr>
                    <w:t>GIRONE A - 6 Giornata - R</w:t>
                  </w:r>
                </w:p>
              </w:tc>
            </w:tr>
            <w:tr w:rsidR="0041519B" w:rsidRPr="00CA0C2D" w14:paraId="6A76DBF1"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C30C8A" w14:textId="77777777" w:rsidR="0041519B" w:rsidRPr="00CA0C2D" w:rsidRDefault="0041519B" w:rsidP="009A6218">
                  <w:pPr>
                    <w:pStyle w:val="rowtabella0"/>
                    <w:rPr>
                      <w:color w:val="002060"/>
                    </w:rPr>
                  </w:pPr>
                  <w:r w:rsidRPr="00CA0C2D">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4EB8B" w14:textId="77777777" w:rsidR="0041519B" w:rsidRPr="00CA0C2D" w:rsidRDefault="0041519B" w:rsidP="009A6218">
                  <w:pPr>
                    <w:pStyle w:val="rowtabella0"/>
                    <w:rPr>
                      <w:color w:val="002060"/>
                    </w:rPr>
                  </w:pPr>
                  <w:r w:rsidRPr="00CA0C2D">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CEC12" w14:textId="77777777" w:rsidR="0041519B" w:rsidRPr="00CA0C2D" w:rsidRDefault="0041519B" w:rsidP="009A6218">
                  <w:pPr>
                    <w:pStyle w:val="rowtabella0"/>
                    <w:jc w:val="center"/>
                    <w:rPr>
                      <w:color w:val="002060"/>
                    </w:rPr>
                  </w:pPr>
                  <w:r w:rsidRPr="00CA0C2D">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92756" w14:textId="77777777" w:rsidR="0041519B" w:rsidRPr="00CA0C2D" w:rsidRDefault="0041519B" w:rsidP="009A6218">
                  <w:pPr>
                    <w:pStyle w:val="rowtabella0"/>
                    <w:jc w:val="center"/>
                    <w:rPr>
                      <w:color w:val="002060"/>
                    </w:rPr>
                  </w:pPr>
                  <w:r w:rsidRPr="00CA0C2D">
                    <w:rPr>
                      <w:color w:val="002060"/>
                    </w:rPr>
                    <w:t> </w:t>
                  </w:r>
                </w:p>
              </w:tc>
            </w:tr>
            <w:tr w:rsidR="0041519B" w:rsidRPr="00CA0C2D" w14:paraId="70B92F70"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E09440" w14:textId="77777777" w:rsidR="0041519B" w:rsidRPr="00CA0C2D" w:rsidRDefault="0041519B" w:rsidP="009A6218">
                  <w:pPr>
                    <w:pStyle w:val="rowtabella0"/>
                    <w:rPr>
                      <w:color w:val="002060"/>
                    </w:rPr>
                  </w:pPr>
                  <w:r w:rsidRPr="00CA0C2D">
                    <w:rPr>
                      <w:color w:val="002060"/>
                    </w:rPr>
                    <w:t>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A44412" w14:textId="77777777" w:rsidR="0041519B" w:rsidRPr="00CA0C2D" w:rsidRDefault="0041519B" w:rsidP="009A6218">
                  <w:pPr>
                    <w:pStyle w:val="rowtabella0"/>
                    <w:rPr>
                      <w:color w:val="002060"/>
                    </w:rPr>
                  </w:pPr>
                  <w:r w:rsidRPr="00CA0C2D">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D46B3C" w14:textId="77777777" w:rsidR="0041519B" w:rsidRPr="00CA0C2D" w:rsidRDefault="0041519B" w:rsidP="009A6218">
                  <w:pPr>
                    <w:pStyle w:val="rowtabella0"/>
                    <w:jc w:val="center"/>
                    <w:rPr>
                      <w:color w:val="002060"/>
                    </w:rPr>
                  </w:pPr>
                  <w:r w:rsidRPr="00CA0C2D">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22D103" w14:textId="77777777" w:rsidR="0041519B" w:rsidRPr="00CA0C2D" w:rsidRDefault="0041519B" w:rsidP="009A6218">
                  <w:pPr>
                    <w:pStyle w:val="rowtabella0"/>
                    <w:jc w:val="center"/>
                    <w:rPr>
                      <w:color w:val="002060"/>
                    </w:rPr>
                  </w:pPr>
                  <w:r w:rsidRPr="00CA0C2D">
                    <w:rPr>
                      <w:color w:val="002060"/>
                    </w:rPr>
                    <w:t> </w:t>
                  </w:r>
                </w:p>
              </w:tc>
            </w:tr>
            <w:tr w:rsidR="0041519B" w:rsidRPr="00CA0C2D" w14:paraId="7BD167D7"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5DC33E" w14:textId="77777777" w:rsidR="0041519B" w:rsidRPr="00CA0C2D" w:rsidRDefault="0041519B" w:rsidP="009A6218">
                  <w:pPr>
                    <w:pStyle w:val="rowtabella0"/>
                    <w:rPr>
                      <w:color w:val="002060"/>
                    </w:rPr>
                  </w:pPr>
                  <w:r w:rsidRPr="00CA0C2D">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17D633" w14:textId="77777777" w:rsidR="0041519B" w:rsidRPr="00CA0C2D" w:rsidRDefault="0041519B" w:rsidP="009A6218">
                  <w:pPr>
                    <w:pStyle w:val="rowtabella0"/>
                    <w:rPr>
                      <w:color w:val="002060"/>
                    </w:rPr>
                  </w:pPr>
                  <w:r w:rsidRPr="00CA0C2D">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81309A" w14:textId="77777777" w:rsidR="0041519B" w:rsidRPr="00CA0C2D" w:rsidRDefault="0041519B" w:rsidP="009A6218">
                  <w:pPr>
                    <w:pStyle w:val="rowtabella0"/>
                    <w:jc w:val="center"/>
                    <w:rPr>
                      <w:color w:val="002060"/>
                    </w:rPr>
                  </w:pPr>
                  <w:r w:rsidRPr="00CA0C2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32681F" w14:textId="77777777" w:rsidR="0041519B" w:rsidRPr="00CA0C2D" w:rsidRDefault="0041519B" w:rsidP="009A6218">
                  <w:pPr>
                    <w:pStyle w:val="rowtabella0"/>
                    <w:jc w:val="center"/>
                    <w:rPr>
                      <w:color w:val="002060"/>
                    </w:rPr>
                  </w:pPr>
                  <w:r w:rsidRPr="00CA0C2D">
                    <w:rPr>
                      <w:color w:val="002060"/>
                    </w:rPr>
                    <w:t> </w:t>
                  </w:r>
                </w:p>
              </w:tc>
            </w:tr>
            <w:tr w:rsidR="0041519B" w:rsidRPr="00CA0C2D" w14:paraId="35DA6665"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89A99A" w14:textId="77777777" w:rsidR="0041519B" w:rsidRPr="00CA0C2D" w:rsidRDefault="0041519B" w:rsidP="009A6218">
                  <w:pPr>
                    <w:pStyle w:val="rowtabella0"/>
                    <w:rPr>
                      <w:color w:val="002060"/>
                    </w:rPr>
                  </w:pPr>
                  <w:r w:rsidRPr="00CA0C2D">
                    <w:rPr>
                      <w:color w:val="002060"/>
                    </w:rPr>
                    <w:t>(1) 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3C5495" w14:textId="77777777" w:rsidR="0041519B" w:rsidRPr="00CA0C2D" w:rsidRDefault="0041519B" w:rsidP="009A6218">
                  <w:pPr>
                    <w:pStyle w:val="rowtabella0"/>
                    <w:rPr>
                      <w:color w:val="002060"/>
                    </w:rPr>
                  </w:pPr>
                  <w:r w:rsidRPr="00CA0C2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85B797" w14:textId="77777777" w:rsidR="0041519B" w:rsidRPr="00CA0C2D" w:rsidRDefault="0041519B" w:rsidP="009A6218">
                  <w:pPr>
                    <w:pStyle w:val="rowtabella0"/>
                    <w:jc w:val="center"/>
                    <w:rPr>
                      <w:color w:val="002060"/>
                    </w:rPr>
                  </w:pPr>
                  <w:r w:rsidRPr="00CA0C2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E0DF12" w14:textId="77777777" w:rsidR="0041519B" w:rsidRPr="00CA0C2D" w:rsidRDefault="0041519B" w:rsidP="009A6218">
                  <w:pPr>
                    <w:pStyle w:val="rowtabella0"/>
                    <w:jc w:val="center"/>
                    <w:rPr>
                      <w:color w:val="002060"/>
                    </w:rPr>
                  </w:pPr>
                  <w:r w:rsidRPr="00CA0C2D">
                    <w:rPr>
                      <w:color w:val="002060"/>
                    </w:rPr>
                    <w:t> </w:t>
                  </w:r>
                </w:p>
              </w:tc>
            </w:tr>
            <w:tr w:rsidR="0041519B" w:rsidRPr="00CA0C2D" w14:paraId="1C6AF7FC"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96F4A7" w14:textId="77777777" w:rsidR="0041519B" w:rsidRPr="00CA0C2D" w:rsidRDefault="0041519B" w:rsidP="009A6218">
                  <w:pPr>
                    <w:pStyle w:val="rowtabella0"/>
                    <w:rPr>
                      <w:color w:val="002060"/>
                    </w:rPr>
                  </w:pPr>
                  <w:r w:rsidRPr="00CA0C2D">
                    <w:rPr>
                      <w:color w:val="002060"/>
                    </w:rPr>
                    <w:t>(2) 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347AD8" w14:textId="77777777" w:rsidR="0041519B" w:rsidRPr="00CA0C2D" w:rsidRDefault="0041519B" w:rsidP="009A6218">
                  <w:pPr>
                    <w:pStyle w:val="rowtabella0"/>
                    <w:rPr>
                      <w:color w:val="002060"/>
                    </w:rPr>
                  </w:pPr>
                  <w:r w:rsidRPr="00CA0C2D">
                    <w:rPr>
                      <w:color w:val="002060"/>
                    </w:rPr>
                    <w:t xml:space="preserve">- </w:t>
                  </w:r>
                  <w:proofErr w:type="gramStart"/>
                  <w:r w:rsidRPr="00CA0C2D">
                    <w:rPr>
                      <w:color w:val="002060"/>
                    </w:rPr>
                    <w:t>U.MANDOLESI</w:t>
                  </w:r>
                  <w:proofErr w:type="gramEnd"/>
                  <w:r w:rsidRPr="00CA0C2D">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597195" w14:textId="77777777" w:rsidR="0041519B" w:rsidRPr="00CA0C2D" w:rsidRDefault="0041519B" w:rsidP="009A6218">
                  <w:pPr>
                    <w:pStyle w:val="rowtabella0"/>
                    <w:jc w:val="center"/>
                    <w:rPr>
                      <w:color w:val="002060"/>
                    </w:rPr>
                  </w:pPr>
                  <w:r w:rsidRPr="00CA0C2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67350D" w14:textId="77777777" w:rsidR="0041519B" w:rsidRPr="00CA0C2D" w:rsidRDefault="0041519B" w:rsidP="009A6218">
                  <w:pPr>
                    <w:pStyle w:val="rowtabella0"/>
                    <w:jc w:val="center"/>
                    <w:rPr>
                      <w:color w:val="002060"/>
                    </w:rPr>
                  </w:pPr>
                  <w:r w:rsidRPr="00CA0C2D">
                    <w:rPr>
                      <w:color w:val="002060"/>
                    </w:rPr>
                    <w:t> </w:t>
                  </w:r>
                </w:p>
              </w:tc>
            </w:tr>
            <w:tr w:rsidR="0041519B" w:rsidRPr="00CA0C2D" w14:paraId="1F41FE44"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B8443B" w14:textId="77777777" w:rsidR="0041519B" w:rsidRPr="00CA0C2D" w:rsidRDefault="0041519B" w:rsidP="009A6218">
                  <w:pPr>
                    <w:pStyle w:val="rowtabella0"/>
                    <w:rPr>
                      <w:color w:val="002060"/>
                    </w:rPr>
                  </w:pPr>
                  <w:r w:rsidRPr="00CA0C2D">
                    <w:rPr>
                      <w:color w:val="002060"/>
                    </w:rPr>
                    <w:t>(2)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E626E" w14:textId="77777777" w:rsidR="0041519B" w:rsidRPr="00CA0C2D" w:rsidRDefault="0041519B" w:rsidP="009A6218">
                  <w:pPr>
                    <w:pStyle w:val="rowtabella0"/>
                    <w:rPr>
                      <w:color w:val="002060"/>
                    </w:rPr>
                  </w:pPr>
                  <w:r w:rsidRPr="00CA0C2D">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2C504" w14:textId="77777777" w:rsidR="0041519B" w:rsidRPr="00CA0C2D" w:rsidRDefault="0041519B" w:rsidP="009A6218">
                  <w:pPr>
                    <w:pStyle w:val="rowtabella0"/>
                    <w:jc w:val="center"/>
                    <w:rPr>
                      <w:color w:val="002060"/>
                    </w:rPr>
                  </w:pPr>
                  <w:r w:rsidRPr="00CA0C2D">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D06FD" w14:textId="77777777" w:rsidR="0041519B" w:rsidRPr="00CA0C2D" w:rsidRDefault="0041519B" w:rsidP="009A6218">
                  <w:pPr>
                    <w:pStyle w:val="rowtabella0"/>
                    <w:jc w:val="center"/>
                    <w:rPr>
                      <w:color w:val="002060"/>
                    </w:rPr>
                  </w:pPr>
                  <w:r w:rsidRPr="00CA0C2D">
                    <w:rPr>
                      <w:color w:val="002060"/>
                    </w:rPr>
                    <w:t> </w:t>
                  </w:r>
                </w:p>
              </w:tc>
            </w:tr>
            <w:tr w:rsidR="0041519B" w:rsidRPr="00CA0C2D" w14:paraId="1E4AF01C"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41C42EF9" w14:textId="77777777" w:rsidR="0041519B" w:rsidRPr="00CA0C2D" w:rsidRDefault="0041519B" w:rsidP="009A6218">
                  <w:pPr>
                    <w:pStyle w:val="rowtabella0"/>
                    <w:rPr>
                      <w:color w:val="002060"/>
                    </w:rPr>
                  </w:pPr>
                  <w:r w:rsidRPr="00CA0C2D">
                    <w:rPr>
                      <w:color w:val="002060"/>
                    </w:rPr>
                    <w:t>(1) - disputata il 04/03/2022</w:t>
                  </w:r>
                </w:p>
              </w:tc>
            </w:tr>
            <w:tr w:rsidR="0041519B" w:rsidRPr="00CA0C2D" w14:paraId="1EF40B7A"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3BEA19FE" w14:textId="77777777" w:rsidR="0041519B" w:rsidRPr="00CA0C2D" w:rsidRDefault="0041519B" w:rsidP="009A6218">
                  <w:pPr>
                    <w:pStyle w:val="rowtabella0"/>
                    <w:rPr>
                      <w:color w:val="002060"/>
                    </w:rPr>
                  </w:pPr>
                  <w:r w:rsidRPr="00CA0C2D">
                    <w:rPr>
                      <w:color w:val="002060"/>
                    </w:rPr>
                    <w:t>(2) - disputata il 06/03/2022</w:t>
                  </w:r>
                </w:p>
              </w:tc>
            </w:tr>
          </w:tbl>
          <w:p w14:paraId="136917DF" w14:textId="77777777" w:rsidR="0041519B" w:rsidRPr="00CA0C2D" w:rsidRDefault="0041519B" w:rsidP="009A6218">
            <w:pPr>
              <w:rPr>
                <w:color w:val="002060"/>
              </w:rPr>
            </w:pPr>
          </w:p>
        </w:tc>
      </w:tr>
    </w:tbl>
    <w:p w14:paraId="5156909F" w14:textId="77777777" w:rsidR="0041519B" w:rsidRPr="00CA0C2D" w:rsidRDefault="0041519B" w:rsidP="0041519B">
      <w:pPr>
        <w:pStyle w:val="breakline"/>
        <w:rPr>
          <w:rFonts w:eastAsiaTheme="minorEastAsia"/>
          <w:color w:val="002060"/>
        </w:rPr>
      </w:pPr>
    </w:p>
    <w:p w14:paraId="00F71043" w14:textId="77777777" w:rsidR="0041519B" w:rsidRPr="00CA0C2D" w:rsidRDefault="0041519B" w:rsidP="0041519B">
      <w:pPr>
        <w:pStyle w:val="breakline"/>
        <w:rPr>
          <w:color w:val="002060"/>
        </w:rPr>
      </w:pPr>
    </w:p>
    <w:p w14:paraId="21378E6B" w14:textId="77777777" w:rsidR="0041519B" w:rsidRPr="00CA0C2D" w:rsidRDefault="0041519B" w:rsidP="0041519B">
      <w:pPr>
        <w:pStyle w:val="titoloprinc0"/>
        <w:rPr>
          <w:color w:val="002060"/>
        </w:rPr>
      </w:pPr>
      <w:r w:rsidRPr="00CA0C2D">
        <w:rPr>
          <w:color w:val="002060"/>
        </w:rPr>
        <w:t>GIUDICE SPORTIVO</w:t>
      </w:r>
    </w:p>
    <w:p w14:paraId="6B5F5B90" w14:textId="77777777" w:rsidR="0041519B" w:rsidRPr="00CA0C2D" w:rsidRDefault="0041519B" w:rsidP="0041519B">
      <w:pPr>
        <w:pStyle w:val="diffida"/>
        <w:rPr>
          <w:color w:val="002060"/>
        </w:rPr>
      </w:pPr>
      <w:r w:rsidRPr="00CA0C2D">
        <w:rPr>
          <w:color w:val="002060"/>
        </w:rPr>
        <w:t>Il Sostituto Giudice Sportivo Avv. Federica Sorrentino, nella seduta del 09/03/2022 ha adottato le decisioni che di seguito integralmente si riportano:</w:t>
      </w:r>
    </w:p>
    <w:p w14:paraId="44488D99" w14:textId="77777777" w:rsidR="0041519B" w:rsidRPr="00CA0C2D" w:rsidRDefault="0041519B" w:rsidP="0041519B">
      <w:pPr>
        <w:pStyle w:val="titolo10"/>
        <w:rPr>
          <w:color w:val="002060"/>
        </w:rPr>
      </w:pPr>
      <w:r w:rsidRPr="00CA0C2D">
        <w:rPr>
          <w:color w:val="002060"/>
        </w:rPr>
        <w:t xml:space="preserve">GARE DEL 4/ 3/2022 </w:t>
      </w:r>
    </w:p>
    <w:p w14:paraId="2E6D0691" w14:textId="77777777" w:rsidR="0041519B" w:rsidRPr="00CA0C2D" w:rsidRDefault="0041519B" w:rsidP="0041519B">
      <w:pPr>
        <w:pStyle w:val="titolo7a"/>
        <w:rPr>
          <w:color w:val="002060"/>
        </w:rPr>
      </w:pPr>
      <w:r w:rsidRPr="00CA0C2D">
        <w:rPr>
          <w:color w:val="002060"/>
        </w:rPr>
        <w:t xml:space="preserve">PROVVEDIMENTI DISCIPLINARI </w:t>
      </w:r>
    </w:p>
    <w:p w14:paraId="27A1B64E"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01DB88B6" w14:textId="77777777" w:rsidR="0041519B" w:rsidRPr="00CA0C2D" w:rsidRDefault="0041519B" w:rsidP="0041519B">
      <w:pPr>
        <w:pStyle w:val="titolo30"/>
        <w:rPr>
          <w:color w:val="002060"/>
        </w:rPr>
      </w:pPr>
      <w:r w:rsidRPr="00CA0C2D">
        <w:rPr>
          <w:color w:val="002060"/>
        </w:rPr>
        <w:t xml:space="preserve">CALCIATORI NON ESPULSI </w:t>
      </w:r>
    </w:p>
    <w:p w14:paraId="5E184E56" w14:textId="77777777" w:rsidR="0041519B" w:rsidRPr="00CA0C2D" w:rsidRDefault="0041519B" w:rsidP="0041519B">
      <w:pPr>
        <w:pStyle w:val="titolo20"/>
        <w:rPr>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2884E8B" w14:textId="77777777" w:rsidTr="009A6218">
        <w:tc>
          <w:tcPr>
            <w:tcW w:w="2200" w:type="dxa"/>
            <w:tcMar>
              <w:top w:w="20" w:type="dxa"/>
              <w:left w:w="20" w:type="dxa"/>
              <w:bottom w:w="20" w:type="dxa"/>
              <w:right w:w="20" w:type="dxa"/>
            </w:tcMar>
            <w:vAlign w:val="center"/>
            <w:hideMark/>
          </w:tcPr>
          <w:p w14:paraId="65821721" w14:textId="77777777" w:rsidR="0041519B" w:rsidRPr="00CA0C2D" w:rsidRDefault="0041519B" w:rsidP="009A6218">
            <w:pPr>
              <w:pStyle w:val="movimento"/>
              <w:rPr>
                <w:color w:val="002060"/>
              </w:rPr>
            </w:pPr>
            <w:r w:rsidRPr="00CA0C2D">
              <w:rPr>
                <w:color w:val="002060"/>
              </w:rPr>
              <w:t>PAGGI ELENA</w:t>
            </w:r>
          </w:p>
        </w:tc>
        <w:tc>
          <w:tcPr>
            <w:tcW w:w="2200" w:type="dxa"/>
            <w:tcMar>
              <w:top w:w="20" w:type="dxa"/>
              <w:left w:w="20" w:type="dxa"/>
              <w:bottom w:w="20" w:type="dxa"/>
              <w:right w:w="20" w:type="dxa"/>
            </w:tcMar>
            <w:vAlign w:val="center"/>
            <w:hideMark/>
          </w:tcPr>
          <w:p w14:paraId="4ABE2E52" w14:textId="77777777" w:rsidR="0041519B" w:rsidRPr="00CA0C2D" w:rsidRDefault="0041519B" w:rsidP="009A6218">
            <w:pPr>
              <w:pStyle w:val="movimento2"/>
              <w:rPr>
                <w:color w:val="002060"/>
              </w:rPr>
            </w:pPr>
            <w:r w:rsidRPr="00CA0C2D">
              <w:rPr>
                <w:color w:val="002060"/>
              </w:rPr>
              <w:t xml:space="preserve">(CANTINE RIUNITE CSI) </w:t>
            </w:r>
          </w:p>
        </w:tc>
        <w:tc>
          <w:tcPr>
            <w:tcW w:w="800" w:type="dxa"/>
            <w:tcMar>
              <w:top w:w="20" w:type="dxa"/>
              <w:left w:w="20" w:type="dxa"/>
              <w:bottom w:w="20" w:type="dxa"/>
              <w:right w:w="20" w:type="dxa"/>
            </w:tcMar>
            <w:vAlign w:val="center"/>
            <w:hideMark/>
          </w:tcPr>
          <w:p w14:paraId="7D03D7C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778EA6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4C4F218" w14:textId="77777777" w:rsidR="0041519B" w:rsidRPr="00CA0C2D" w:rsidRDefault="0041519B" w:rsidP="009A6218">
            <w:pPr>
              <w:pStyle w:val="movimento2"/>
              <w:rPr>
                <w:color w:val="002060"/>
              </w:rPr>
            </w:pPr>
            <w:r w:rsidRPr="00CA0C2D">
              <w:rPr>
                <w:color w:val="002060"/>
              </w:rPr>
              <w:t> </w:t>
            </w:r>
          </w:p>
        </w:tc>
      </w:tr>
    </w:tbl>
    <w:p w14:paraId="223A23CF"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5DBC9584" w14:textId="77777777" w:rsidTr="009A6218">
        <w:tc>
          <w:tcPr>
            <w:tcW w:w="2200" w:type="dxa"/>
            <w:tcMar>
              <w:top w:w="20" w:type="dxa"/>
              <w:left w:w="20" w:type="dxa"/>
              <w:bottom w:w="20" w:type="dxa"/>
              <w:right w:w="20" w:type="dxa"/>
            </w:tcMar>
            <w:vAlign w:val="center"/>
            <w:hideMark/>
          </w:tcPr>
          <w:p w14:paraId="2B7C7299" w14:textId="77777777" w:rsidR="0041519B" w:rsidRPr="00CA0C2D" w:rsidRDefault="0041519B" w:rsidP="009A6218">
            <w:pPr>
              <w:pStyle w:val="movimento"/>
              <w:rPr>
                <w:color w:val="002060"/>
              </w:rPr>
            </w:pPr>
            <w:r w:rsidRPr="00CA0C2D">
              <w:rPr>
                <w:color w:val="002060"/>
              </w:rPr>
              <w:lastRenderedPageBreak/>
              <w:t>TRIPPODO GRETA MARIA</w:t>
            </w:r>
          </w:p>
        </w:tc>
        <w:tc>
          <w:tcPr>
            <w:tcW w:w="2200" w:type="dxa"/>
            <w:tcMar>
              <w:top w:w="20" w:type="dxa"/>
              <w:left w:w="20" w:type="dxa"/>
              <w:bottom w:w="20" w:type="dxa"/>
              <w:right w:w="20" w:type="dxa"/>
            </w:tcMar>
            <w:vAlign w:val="center"/>
            <w:hideMark/>
          </w:tcPr>
          <w:p w14:paraId="60452C79" w14:textId="77777777" w:rsidR="0041519B" w:rsidRPr="00CA0C2D" w:rsidRDefault="0041519B" w:rsidP="009A6218">
            <w:pPr>
              <w:pStyle w:val="movimento2"/>
              <w:rPr>
                <w:color w:val="002060"/>
              </w:rPr>
            </w:pPr>
            <w:r w:rsidRPr="00CA0C2D">
              <w:rPr>
                <w:color w:val="002060"/>
              </w:rPr>
              <w:t xml:space="preserve">(CANTINE RIUNITE CSI) </w:t>
            </w:r>
          </w:p>
        </w:tc>
        <w:tc>
          <w:tcPr>
            <w:tcW w:w="800" w:type="dxa"/>
            <w:tcMar>
              <w:top w:w="20" w:type="dxa"/>
              <w:left w:w="20" w:type="dxa"/>
              <w:bottom w:w="20" w:type="dxa"/>
              <w:right w:w="20" w:type="dxa"/>
            </w:tcMar>
            <w:vAlign w:val="center"/>
            <w:hideMark/>
          </w:tcPr>
          <w:p w14:paraId="58C81671"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F11C9E4" w14:textId="77777777" w:rsidR="0041519B" w:rsidRPr="00CA0C2D" w:rsidRDefault="0041519B" w:rsidP="009A6218">
            <w:pPr>
              <w:pStyle w:val="movimento"/>
              <w:rPr>
                <w:color w:val="002060"/>
              </w:rPr>
            </w:pPr>
            <w:r w:rsidRPr="00CA0C2D">
              <w:rPr>
                <w:color w:val="002060"/>
              </w:rPr>
              <w:t>MARCOLINI FEDERICA</w:t>
            </w:r>
          </w:p>
        </w:tc>
        <w:tc>
          <w:tcPr>
            <w:tcW w:w="2200" w:type="dxa"/>
            <w:tcMar>
              <w:top w:w="20" w:type="dxa"/>
              <w:left w:w="20" w:type="dxa"/>
              <w:bottom w:w="20" w:type="dxa"/>
              <w:right w:w="20" w:type="dxa"/>
            </w:tcMar>
            <w:vAlign w:val="center"/>
            <w:hideMark/>
          </w:tcPr>
          <w:p w14:paraId="387AE554" w14:textId="77777777" w:rsidR="0041519B" w:rsidRPr="00CA0C2D" w:rsidRDefault="0041519B" w:rsidP="009A6218">
            <w:pPr>
              <w:pStyle w:val="movimento2"/>
              <w:rPr>
                <w:color w:val="002060"/>
              </w:rPr>
            </w:pPr>
            <w:r w:rsidRPr="00CA0C2D">
              <w:rPr>
                <w:color w:val="002060"/>
              </w:rPr>
              <w:t xml:space="preserve">(LA FENICE C5) </w:t>
            </w:r>
          </w:p>
        </w:tc>
      </w:tr>
    </w:tbl>
    <w:p w14:paraId="26C0C62A" w14:textId="77777777" w:rsidR="0041519B" w:rsidRPr="00CA0C2D" w:rsidRDefault="0041519B" w:rsidP="0041519B">
      <w:pPr>
        <w:pStyle w:val="titolo10"/>
        <w:rPr>
          <w:rFonts w:eastAsiaTheme="minorEastAsia"/>
          <w:color w:val="002060"/>
        </w:rPr>
      </w:pPr>
      <w:r w:rsidRPr="00CA0C2D">
        <w:rPr>
          <w:color w:val="002060"/>
        </w:rPr>
        <w:t xml:space="preserve">GARE DEL 5/ 3/2022 </w:t>
      </w:r>
    </w:p>
    <w:p w14:paraId="4C7F1199" w14:textId="77777777" w:rsidR="0041519B" w:rsidRPr="00CA0C2D" w:rsidRDefault="0041519B" w:rsidP="0041519B">
      <w:pPr>
        <w:pStyle w:val="titolo7a"/>
        <w:rPr>
          <w:color w:val="002060"/>
        </w:rPr>
      </w:pPr>
      <w:r w:rsidRPr="00CA0C2D">
        <w:rPr>
          <w:color w:val="002060"/>
        </w:rPr>
        <w:t xml:space="preserve">PROVVEDIMENTI DISCIPLINARI </w:t>
      </w:r>
    </w:p>
    <w:p w14:paraId="41D2FA57"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55DABAB0" w14:textId="77777777" w:rsidR="0041519B" w:rsidRPr="00CA0C2D" w:rsidRDefault="0041519B" w:rsidP="0041519B">
      <w:pPr>
        <w:pStyle w:val="titolo30"/>
        <w:rPr>
          <w:color w:val="002060"/>
        </w:rPr>
      </w:pPr>
      <w:r w:rsidRPr="00CA0C2D">
        <w:rPr>
          <w:color w:val="002060"/>
        </w:rPr>
        <w:t xml:space="preserve">CALCIATORI NON ESPULSI </w:t>
      </w:r>
    </w:p>
    <w:p w14:paraId="4338DF09" w14:textId="77777777" w:rsidR="0041519B" w:rsidRPr="00CA0C2D" w:rsidRDefault="0041519B" w:rsidP="0041519B">
      <w:pPr>
        <w:pStyle w:val="titolo20"/>
        <w:rPr>
          <w:color w:val="002060"/>
        </w:rPr>
      </w:pPr>
      <w:r w:rsidRPr="00CA0C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AC126C7" w14:textId="77777777" w:rsidTr="009A6218">
        <w:tc>
          <w:tcPr>
            <w:tcW w:w="2200" w:type="dxa"/>
            <w:tcMar>
              <w:top w:w="20" w:type="dxa"/>
              <w:left w:w="20" w:type="dxa"/>
              <w:bottom w:w="20" w:type="dxa"/>
              <w:right w:w="20" w:type="dxa"/>
            </w:tcMar>
            <w:vAlign w:val="center"/>
            <w:hideMark/>
          </w:tcPr>
          <w:p w14:paraId="77D121BA" w14:textId="77777777" w:rsidR="0041519B" w:rsidRPr="00CA0C2D" w:rsidRDefault="0041519B" w:rsidP="009A6218">
            <w:pPr>
              <w:pStyle w:val="movimento"/>
              <w:rPr>
                <w:color w:val="002060"/>
              </w:rPr>
            </w:pPr>
            <w:r w:rsidRPr="00CA0C2D">
              <w:rPr>
                <w:color w:val="002060"/>
              </w:rPr>
              <w:t>AMEDANO MICHELA</w:t>
            </w:r>
          </w:p>
        </w:tc>
        <w:tc>
          <w:tcPr>
            <w:tcW w:w="2200" w:type="dxa"/>
            <w:tcMar>
              <w:top w:w="20" w:type="dxa"/>
              <w:left w:w="20" w:type="dxa"/>
              <w:bottom w:w="20" w:type="dxa"/>
              <w:right w:w="20" w:type="dxa"/>
            </w:tcMar>
            <w:vAlign w:val="center"/>
            <w:hideMark/>
          </w:tcPr>
          <w:p w14:paraId="2D07C506" w14:textId="77777777" w:rsidR="0041519B" w:rsidRPr="00CA0C2D" w:rsidRDefault="0041519B" w:rsidP="009A6218">
            <w:pPr>
              <w:pStyle w:val="movimento2"/>
              <w:rPr>
                <w:color w:val="002060"/>
              </w:rPr>
            </w:pPr>
            <w:r w:rsidRPr="00CA0C2D">
              <w:rPr>
                <w:color w:val="002060"/>
              </w:rPr>
              <w:t xml:space="preserve">(CALCIO A 5 CORINALDO) </w:t>
            </w:r>
          </w:p>
        </w:tc>
        <w:tc>
          <w:tcPr>
            <w:tcW w:w="800" w:type="dxa"/>
            <w:tcMar>
              <w:top w:w="20" w:type="dxa"/>
              <w:left w:w="20" w:type="dxa"/>
              <w:bottom w:w="20" w:type="dxa"/>
              <w:right w:w="20" w:type="dxa"/>
            </w:tcMar>
            <w:vAlign w:val="center"/>
            <w:hideMark/>
          </w:tcPr>
          <w:p w14:paraId="1E1E32C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78DB2B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20EBEF8" w14:textId="77777777" w:rsidR="0041519B" w:rsidRPr="00CA0C2D" w:rsidRDefault="0041519B" w:rsidP="009A6218">
            <w:pPr>
              <w:pStyle w:val="movimento2"/>
              <w:rPr>
                <w:color w:val="002060"/>
              </w:rPr>
            </w:pPr>
            <w:r w:rsidRPr="00CA0C2D">
              <w:rPr>
                <w:color w:val="002060"/>
              </w:rPr>
              <w:t> </w:t>
            </w:r>
          </w:p>
        </w:tc>
      </w:tr>
    </w:tbl>
    <w:p w14:paraId="0EF995B5" w14:textId="77777777" w:rsidR="0041519B" w:rsidRPr="00CA0C2D" w:rsidRDefault="0041519B" w:rsidP="0041519B">
      <w:pPr>
        <w:pStyle w:val="titolo20"/>
        <w:rPr>
          <w:rFonts w:eastAsiaTheme="minorEastAsia"/>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EE9CE68" w14:textId="77777777" w:rsidTr="009A6218">
        <w:tc>
          <w:tcPr>
            <w:tcW w:w="2200" w:type="dxa"/>
            <w:tcMar>
              <w:top w:w="20" w:type="dxa"/>
              <w:left w:w="20" w:type="dxa"/>
              <w:bottom w:w="20" w:type="dxa"/>
              <w:right w:w="20" w:type="dxa"/>
            </w:tcMar>
            <w:vAlign w:val="center"/>
            <w:hideMark/>
          </w:tcPr>
          <w:p w14:paraId="17F10C6F" w14:textId="77777777" w:rsidR="0041519B" w:rsidRPr="00CA0C2D" w:rsidRDefault="0041519B" w:rsidP="009A6218">
            <w:pPr>
              <w:pStyle w:val="movimento"/>
              <w:rPr>
                <w:color w:val="002060"/>
              </w:rPr>
            </w:pPr>
            <w:r w:rsidRPr="00CA0C2D">
              <w:rPr>
                <w:color w:val="002060"/>
              </w:rPr>
              <w:t>URBISAGLIA FEDERICA</w:t>
            </w:r>
          </w:p>
        </w:tc>
        <w:tc>
          <w:tcPr>
            <w:tcW w:w="2200" w:type="dxa"/>
            <w:tcMar>
              <w:top w:w="20" w:type="dxa"/>
              <w:left w:w="20" w:type="dxa"/>
              <w:bottom w:w="20" w:type="dxa"/>
              <w:right w:w="20" w:type="dxa"/>
            </w:tcMar>
            <w:vAlign w:val="center"/>
            <w:hideMark/>
          </w:tcPr>
          <w:p w14:paraId="1576C356" w14:textId="77777777" w:rsidR="0041519B" w:rsidRPr="00CA0C2D" w:rsidRDefault="0041519B" w:rsidP="009A6218">
            <w:pPr>
              <w:pStyle w:val="movimento2"/>
              <w:rPr>
                <w:color w:val="002060"/>
              </w:rPr>
            </w:pPr>
            <w:r w:rsidRPr="00CA0C2D">
              <w:rPr>
                <w:color w:val="002060"/>
              </w:rPr>
              <w:t xml:space="preserve">(SANTA MARIA APPARENTE) </w:t>
            </w:r>
          </w:p>
        </w:tc>
        <w:tc>
          <w:tcPr>
            <w:tcW w:w="800" w:type="dxa"/>
            <w:tcMar>
              <w:top w:w="20" w:type="dxa"/>
              <w:left w:w="20" w:type="dxa"/>
              <w:bottom w:w="20" w:type="dxa"/>
              <w:right w:w="20" w:type="dxa"/>
            </w:tcMar>
            <w:vAlign w:val="center"/>
            <w:hideMark/>
          </w:tcPr>
          <w:p w14:paraId="083078E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69A4A3F"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81F2C0E" w14:textId="77777777" w:rsidR="0041519B" w:rsidRPr="00CA0C2D" w:rsidRDefault="0041519B" w:rsidP="009A6218">
            <w:pPr>
              <w:pStyle w:val="movimento2"/>
              <w:rPr>
                <w:color w:val="002060"/>
              </w:rPr>
            </w:pPr>
            <w:r w:rsidRPr="00CA0C2D">
              <w:rPr>
                <w:color w:val="002060"/>
              </w:rPr>
              <w:t> </w:t>
            </w:r>
          </w:p>
        </w:tc>
      </w:tr>
    </w:tbl>
    <w:p w14:paraId="7AA043E5"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8BBA89C" w14:textId="77777777" w:rsidTr="009A6218">
        <w:tc>
          <w:tcPr>
            <w:tcW w:w="2200" w:type="dxa"/>
            <w:tcMar>
              <w:top w:w="20" w:type="dxa"/>
              <w:left w:w="20" w:type="dxa"/>
              <w:bottom w:w="20" w:type="dxa"/>
              <w:right w:w="20" w:type="dxa"/>
            </w:tcMar>
            <w:vAlign w:val="center"/>
            <w:hideMark/>
          </w:tcPr>
          <w:p w14:paraId="71599968" w14:textId="77777777" w:rsidR="0041519B" w:rsidRPr="00CA0C2D" w:rsidRDefault="0041519B" w:rsidP="009A6218">
            <w:pPr>
              <w:pStyle w:val="movimento"/>
              <w:rPr>
                <w:color w:val="002060"/>
              </w:rPr>
            </w:pPr>
            <w:r w:rsidRPr="00CA0C2D">
              <w:rPr>
                <w:color w:val="002060"/>
              </w:rPr>
              <w:t>ROMAGNOLI ALICE</w:t>
            </w:r>
          </w:p>
        </w:tc>
        <w:tc>
          <w:tcPr>
            <w:tcW w:w="2200" w:type="dxa"/>
            <w:tcMar>
              <w:top w:w="20" w:type="dxa"/>
              <w:left w:w="20" w:type="dxa"/>
              <w:bottom w:w="20" w:type="dxa"/>
              <w:right w:w="20" w:type="dxa"/>
            </w:tcMar>
            <w:vAlign w:val="center"/>
            <w:hideMark/>
          </w:tcPr>
          <w:p w14:paraId="155F164E" w14:textId="77777777" w:rsidR="0041519B" w:rsidRPr="00CA0C2D" w:rsidRDefault="0041519B" w:rsidP="009A6218">
            <w:pPr>
              <w:pStyle w:val="movimento2"/>
              <w:rPr>
                <w:color w:val="002060"/>
              </w:rPr>
            </w:pPr>
            <w:r w:rsidRPr="00CA0C2D">
              <w:rPr>
                <w:color w:val="002060"/>
              </w:rPr>
              <w:t xml:space="preserve">(CSKA CORRIDONIA C5F) </w:t>
            </w:r>
          </w:p>
        </w:tc>
        <w:tc>
          <w:tcPr>
            <w:tcW w:w="800" w:type="dxa"/>
            <w:tcMar>
              <w:top w:w="20" w:type="dxa"/>
              <w:left w:w="20" w:type="dxa"/>
              <w:bottom w:w="20" w:type="dxa"/>
              <w:right w:w="20" w:type="dxa"/>
            </w:tcMar>
            <w:vAlign w:val="center"/>
            <w:hideMark/>
          </w:tcPr>
          <w:p w14:paraId="7BE77AF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A660EC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851E49A" w14:textId="77777777" w:rsidR="0041519B" w:rsidRPr="00CA0C2D" w:rsidRDefault="0041519B" w:rsidP="009A6218">
            <w:pPr>
              <w:pStyle w:val="movimento2"/>
              <w:rPr>
                <w:color w:val="002060"/>
              </w:rPr>
            </w:pPr>
            <w:r w:rsidRPr="00CA0C2D">
              <w:rPr>
                <w:color w:val="002060"/>
              </w:rPr>
              <w:t> </w:t>
            </w:r>
          </w:p>
        </w:tc>
      </w:tr>
    </w:tbl>
    <w:p w14:paraId="12403926" w14:textId="77777777" w:rsidR="0041519B" w:rsidRPr="00CA0C2D" w:rsidRDefault="0041519B" w:rsidP="0041519B">
      <w:pPr>
        <w:pStyle w:val="titolo10"/>
        <w:rPr>
          <w:rFonts w:eastAsiaTheme="minorEastAsia"/>
          <w:color w:val="002060"/>
        </w:rPr>
      </w:pPr>
      <w:r w:rsidRPr="00CA0C2D">
        <w:rPr>
          <w:color w:val="002060"/>
        </w:rPr>
        <w:t xml:space="preserve">GARE DEL 6/ 3/2022 </w:t>
      </w:r>
    </w:p>
    <w:p w14:paraId="44DD1D6D" w14:textId="77777777" w:rsidR="0041519B" w:rsidRPr="00CA0C2D" w:rsidRDefault="0041519B" w:rsidP="0041519B">
      <w:pPr>
        <w:pStyle w:val="titolo7a"/>
        <w:rPr>
          <w:color w:val="002060"/>
        </w:rPr>
      </w:pPr>
      <w:r w:rsidRPr="00CA0C2D">
        <w:rPr>
          <w:color w:val="002060"/>
        </w:rPr>
        <w:t xml:space="preserve">PROVVEDIMENTI DISCIPLINARI </w:t>
      </w:r>
    </w:p>
    <w:p w14:paraId="71BEC865"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3F1AB6D0" w14:textId="77777777" w:rsidR="0041519B" w:rsidRPr="00CA0C2D" w:rsidRDefault="0041519B" w:rsidP="0041519B">
      <w:pPr>
        <w:pStyle w:val="titolo30"/>
        <w:rPr>
          <w:color w:val="002060"/>
        </w:rPr>
      </w:pPr>
      <w:r w:rsidRPr="00CA0C2D">
        <w:rPr>
          <w:color w:val="002060"/>
        </w:rPr>
        <w:t xml:space="preserve">SOCIETA' </w:t>
      </w:r>
    </w:p>
    <w:p w14:paraId="7EE42798" w14:textId="77777777" w:rsidR="0041519B" w:rsidRPr="00CA0C2D" w:rsidRDefault="0041519B" w:rsidP="0041519B">
      <w:pPr>
        <w:pStyle w:val="titolo20"/>
        <w:rPr>
          <w:color w:val="002060"/>
        </w:rPr>
      </w:pPr>
      <w:r w:rsidRPr="00CA0C2D">
        <w:rPr>
          <w:color w:val="002060"/>
        </w:rPr>
        <w:t xml:space="preserve">AMMENDA </w:t>
      </w:r>
    </w:p>
    <w:p w14:paraId="11CFF0DA" w14:textId="77777777" w:rsidR="0041519B" w:rsidRPr="00CA0C2D" w:rsidRDefault="0041519B" w:rsidP="0041519B">
      <w:pPr>
        <w:pStyle w:val="diffida"/>
        <w:spacing w:before="80" w:beforeAutospacing="0" w:after="40" w:afterAutospacing="0"/>
        <w:jc w:val="left"/>
        <w:rPr>
          <w:color w:val="002060"/>
        </w:rPr>
      </w:pPr>
      <w:r w:rsidRPr="00CA0C2D">
        <w:rPr>
          <w:color w:val="002060"/>
        </w:rPr>
        <w:t xml:space="preserve">Euro 100,00 </w:t>
      </w:r>
      <w:proofErr w:type="gramStart"/>
      <w:r w:rsidRPr="00CA0C2D">
        <w:rPr>
          <w:color w:val="002060"/>
        </w:rPr>
        <w:t>U.MANDOLESI</w:t>
      </w:r>
      <w:proofErr w:type="gramEnd"/>
      <w:r w:rsidRPr="00CA0C2D">
        <w:rPr>
          <w:color w:val="002060"/>
        </w:rPr>
        <w:t xml:space="preserve"> CALCIO </w:t>
      </w:r>
      <w:r w:rsidRPr="00CA0C2D">
        <w:rPr>
          <w:color w:val="002060"/>
        </w:rPr>
        <w:br/>
        <w:t xml:space="preserve">Per aver alcuni tifosi e alcune calciatrici della squadra rivolto a fine gara frasi offensive nei confronti dell'arbitro. </w:t>
      </w:r>
    </w:p>
    <w:p w14:paraId="71578DC5" w14:textId="77777777" w:rsidR="0041519B" w:rsidRPr="00CA0C2D" w:rsidRDefault="0041519B" w:rsidP="0041519B">
      <w:pPr>
        <w:pStyle w:val="titolo30"/>
        <w:rPr>
          <w:color w:val="002060"/>
        </w:rPr>
      </w:pPr>
      <w:r w:rsidRPr="00CA0C2D">
        <w:rPr>
          <w:color w:val="002060"/>
        </w:rPr>
        <w:t xml:space="preserve">DIRIGENTI </w:t>
      </w:r>
    </w:p>
    <w:p w14:paraId="46E6AFB5" w14:textId="77777777" w:rsidR="0041519B" w:rsidRPr="00CA0C2D" w:rsidRDefault="0041519B" w:rsidP="0041519B">
      <w:pPr>
        <w:pStyle w:val="titolo20"/>
        <w:rPr>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77CCA25" w14:textId="77777777" w:rsidTr="009A6218">
        <w:tc>
          <w:tcPr>
            <w:tcW w:w="2200" w:type="dxa"/>
            <w:tcMar>
              <w:top w:w="20" w:type="dxa"/>
              <w:left w:w="20" w:type="dxa"/>
              <w:bottom w:w="20" w:type="dxa"/>
              <w:right w:w="20" w:type="dxa"/>
            </w:tcMar>
            <w:vAlign w:val="center"/>
            <w:hideMark/>
          </w:tcPr>
          <w:p w14:paraId="1AEF9763" w14:textId="77777777" w:rsidR="0041519B" w:rsidRPr="00CA0C2D" w:rsidRDefault="0041519B" w:rsidP="009A6218">
            <w:pPr>
              <w:pStyle w:val="movimento"/>
              <w:rPr>
                <w:color w:val="002060"/>
              </w:rPr>
            </w:pPr>
            <w:r w:rsidRPr="00CA0C2D">
              <w:rPr>
                <w:color w:val="002060"/>
              </w:rPr>
              <w:t>GROSSI SIMONE</w:t>
            </w:r>
          </w:p>
        </w:tc>
        <w:tc>
          <w:tcPr>
            <w:tcW w:w="2200" w:type="dxa"/>
            <w:tcMar>
              <w:top w:w="20" w:type="dxa"/>
              <w:left w:w="20" w:type="dxa"/>
              <w:bottom w:w="20" w:type="dxa"/>
              <w:right w:w="20" w:type="dxa"/>
            </w:tcMar>
            <w:vAlign w:val="center"/>
            <w:hideMark/>
          </w:tcPr>
          <w:p w14:paraId="748F6244" w14:textId="77777777" w:rsidR="0041519B" w:rsidRPr="00CA0C2D" w:rsidRDefault="0041519B" w:rsidP="009A6218">
            <w:pPr>
              <w:pStyle w:val="movimento2"/>
              <w:rPr>
                <w:color w:val="002060"/>
              </w:rPr>
            </w:pPr>
            <w:r w:rsidRPr="00CA0C2D">
              <w:rPr>
                <w:color w:val="002060"/>
              </w:rPr>
              <w:t>(</w:t>
            </w:r>
            <w:proofErr w:type="gramStart"/>
            <w:r w:rsidRPr="00CA0C2D">
              <w:rPr>
                <w:color w:val="002060"/>
              </w:rPr>
              <w:t>U.MANDOLESI</w:t>
            </w:r>
            <w:proofErr w:type="gramEnd"/>
            <w:r w:rsidRPr="00CA0C2D">
              <w:rPr>
                <w:color w:val="002060"/>
              </w:rPr>
              <w:t xml:space="preserve"> CALCIO) </w:t>
            </w:r>
          </w:p>
        </w:tc>
        <w:tc>
          <w:tcPr>
            <w:tcW w:w="800" w:type="dxa"/>
            <w:tcMar>
              <w:top w:w="20" w:type="dxa"/>
              <w:left w:w="20" w:type="dxa"/>
              <w:bottom w:w="20" w:type="dxa"/>
              <w:right w:w="20" w:type="dxa"/>
            </w:tcMar>
            <w:vAlign w:val="center"/>
            <w:hideMark/>
          </w:tcPr>
          <w:p w14:paraId="3BB9B879"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EE6D7D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8F343CC" w14:textId="77777777" w:rsidR="0041519B" w:rsidRPr="00CA0C2D" w:rsidRDefault="0041519B" w:rsidP="009A6218">
            <w:pPr>
              <w:pStyle w:val="movimento2"/>
              <w:rPr>
                <w:color w:val="002060"/>
              </w:rPr>
            </w:pPr>
            <w:r w:rsidRPr="00CA0C2D">
              <w:rPr>
                <w:color w:val="002060"/>
              </w:rPr>
              <w:t> </w:t>
            </w:r>
          </w:p>
        </w:tc>
      </w:tr>
    </w:tbl>
    <w:p w14:paraId="5963A988" w14:textId="77777777" w:rsidR="0041519B" w:rsidRPr="00CA0C2D" w:rsidRDefault="0041519B" w:rsidP="0041519B">
      <w:pPr>
        <w:pStyle w:val="titolo30"/>
        <w:rPr>
          <w:rFonts w:eastAsiaTheme="minorEastAsia"/>
          <w:color w:val="002060"/>
        </w:rPr>
      </w:pPr>
      <w:r w:rsidRPr="00CA0C2D">
        <w:rPr>
          <w:color w:val="002060"/>
        </w:rPr>
        <w:t xml:space="preserve">ALLENATORI </w:t>
      </w:r>
    </w:p>
    <w:p w14:paraId="5F6BBA2B" w14:textId="77777777" w:rsidR="0041519B" w:rsidRPr="00CA0C2D" w:rsidRDefault="0041519B" w:rsidP="0041519B">
      <w:pPr>
        <w:pStyle w:val="titolo20"/>
        <w:rPr>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E4F93D7" w14:textId="77777777" w:rsidTr="009A6218">
        <w:tc>
          <w:tcPr>
            <w:tcW w:w="2200" w:type="dxa"/>
            <w:tcMar>
              <w:top w:w="20" w:type="dxa"/>
              <w:left w:w="20" w:type="dxa"/>
              <w:bottom w:w="20" w:type="dxa"/>
              <w:right w:w="20" w:type="dxa"/>
            </w:tcMar>
            <w:vAlign w:val="center"/>
            <w:hideMark/>
          </w:tcPr>
          <w:p w14:paraId="42D1F5D0" w14:textId="77777777" w:rsidR="0041519B" w:rsidRPr="00CA0C2D" w:rsidRDefault="0041519B" w:rsidP="009A6218">
            <w:pPr>
              <w:pStyle w:val="movimento"/>
              <w:rPr>
                <w:color w:val="002060"/>
              </w:rPr>
            </w:pPr>
            <w:r w:rsidRPr="00CA0C2D">
              <w:rPr>
                <w:color w:val="002060"/>
              </w:rPr>
              <w:t>PACIONI PAOLO</w:t>
            </w:r>
          </w:p>
        </w:tc>
        <w:tc>
          <w:tcPr>
            <w:tcW w:w="2200" w:type="dxa"/>
            <w:tcMar>
              <w:top w:w="20" w:type="dxa"/>
              <w:left w:w="20" w:type="dxa"/>
              <w:bottom w:w="20" w:type="dxa"/>
              <w:right w:w="20" w:type="dxa"/>
            </w:tcMar>
            <w:vAlign w:val="center"/>
            <w:hideMark/>
          </w:tcPr>
          <w:p w14:paraId="0BCFFF83" w14:textId="77777777" w:rsidR="0041519B" w:rsidRPr="00CA0C2D" w:rsidRDefault="0041519B" w:rsidP="009A6218">
            <w:pPr>
              <w:pStyle w:val="movimento2"/>
              <w:rPr>
                <w:color w:val="002060"/>
              </w:rPr>
            </w:pPr>
            <w:r w:rsidRPr="00CA0C2D">
              <w:rPr>
                <w:color w:val="002060"/>
              </w:rPr>
              <w:t xml:space="preserve">(RIPABERARDA) </w:t>
            </w:r>
          </w:p>
        </w:tc>
        <w:tc>
          <w:tcPr>
            <w:tcW w:w="800" w:type="dxa"/>
            <w:tcMar>
              <w:top w:w="20" w:type="dxa"/>
              <w:left w:w="20" w:type="dxa"/>
              <w:bottom w:w="20" w:type="dxa"/>
              <w:right w:w="20" w:type="dxa"/>
            </w:tcMar>
            <w:vAlign w:val="center"/>
            <w:hideMark/>
          </w:tcPr>
          <w:p w14:paraId="4589FAF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96E90C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1B600F6" w14:textId="77777777" w:rsidR="0041519B" w:rsidRPr="00CA0C2D" w:rsidRDefault="0041519B" w:rsidP="009A6218">
            <w:pPr>
              <w:pStyle w:val="movimento2"/>
              <w:rPr>
                <w:color w:val="002060"/>
              </w:rPr>
            </w:pPr>
            <w:r w:rsidRPr="00CA0C2D">
              <w:rPr>
                <w:color w:val="002060"/>
              </w:rPr>
              <w:t> </w:t>
            </w:r>
          </w:p>
        </w:tc>
      </w:tr>
    </w:tbl>
    <w:p w14:paraId="0DE77AF9" w14:textId="77777777" w:rsidR="0041519B" w:rsidRPr="00CA0C2D" w:rsidRDefault="0041519B" w:rsidP="0041519B">
      <w:pPr>
        <w:pStyle w:val="titolo30"/>
        <w:rPr>
          <w:rFonts w:eastAsiaTheme="minorEastAsia"/>
          <w:color w:val="002060"/>
        </w:rPr>
      </w:pPr>
      <w:r w:rsidRPr="00CA0C2D">
        <w:rPr>
          <w:color w:val="002060"/>
        </w:rPr>
        <w:t xml:space="preserve">CALCIATORI NON ESPULSI </w:t>
      </w:r>
    </w:p>
    <w:p w14:paraId="0465611A" w14:textId="77777777" w:rsidR="0041519B" w:rsidRPr="00CA0C2D" w:rsidRDefault="0041519B" w:rsidP="0041519B">
      <w:pPr>
        <w:pStyle w:val="titolo20"/>
        <w:rPr>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BC973AD" w14:textId="77777777" w:rsidTr="009A6218">
        <w:tc>
          <w:tcPr>
            <w:tcW w:w="2200" w:type="dxa"/>
            <w:tcMar>
              <w:top w:w="20" w:type="dxa"/>
              <w:left w:w="20" w:type="dxa"/>
              <w:bottom w:w="20" w:type="dxa"/>
              <w:right w:w="20" w:type="dxa"/>
            </w:tcMar>
            <w:vAlign w:val="center"/>
            <w:hideMark/>
          </w:tcPr>
          <w:p w14:paraId="404AD03A" w14:textId="77777777" w:rsidR="0041519B" w:rsidRPr="00CA0C2D" w:rsidRDefault="0041519B" w:rsidP="009A6218">
            <w:pPr>
              <w:pStyle w:val="movimento"/>
              <w:rPr>
                <w:color w:val="002060"/>
              </w:rPr>
            </w:pPr>
            <w:r w:rsidRPr="00CA0C2D">
              <w:rPr>
                <w:color w:val="002060"/>
              </w:rPr>
              <w:t>NESPOLA GLORIA</w:t>
            </w:r>
          </w:p>
        </w:tc>
        <w:tc>
          <w:tcPr>
            <w:tcW w:w="2200" w:type="dxa"/>
            <w:tcMar>
              <w:top w:w="20" w:type="dxa"/>
              <w:left w:w="20" w:type="dxa"/>
              <w:bottom w:w="20" w:type="dxa"/>
              <w:right w:w="20" w:type="dxa"/>
            </w:tcMar>
            <w:vAlign w:val="center"/>
            <w:hideMark/>
          </w:tcPr>
          <w:p w14:paraId="11231A3D" w14:textId="77777777" w:rsidR="0041519B" w:rsidRPr="00CA0C2D" w:rsidRDefault="0041519B" w:rsidP="009A6218">
            <w:pPr>
              <w:pStyle w:val="movimento2"/>
              <w:rPr>
                <w:color w:val="002060"/>
              </w:rPr>
            </w:pPr>
            <w:r w:rsidRPr="00CA0C2D">
              <w:rPr>
                <w:color w:val="002060"/>
              </w:rPr>
              <w:t xml:space="preserve">(PIANDIROSE) </w:t>
            </w:r>
          </w:p>
        </w:tc>
        <w:tc>
          <w:tcPr>
            <w:tcW w:w="800" w:type="dxa"/>
            <w:tcMar>
              <w:top w:w="20" w:type="dxa"/>
              <w:left w:w="20" w:type="dxa"/>
              <w:bottom w:w="20" w:type="dxa"/>
              <w:right w:w="20" w:type="dxa"/>
            </w:tcMar>
            <w:vAlign w:val="center"/>
            <w:hideMark/>
          </w:tcPr>
          <w:p w14:paraId="0AB24F7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59FF9CC" w14:textId="77777777" w:rsidR="0041519B" w:rsidRPr="00CA0C2D" w:rsidRDefault="0041519B" w:rsidP="009A6218">
            <w:pPr>
              <w:pStyle w:val="movimento"/>
              <w:rPr>
                <w:color w:val="002060"/>
              </w:rPr>
            </w:pPr>
            <w:r w:rsidRPr="00CA0C2D">
              <w:rPr>
                <w:color w:val="002060"/>
              </w:rPr>
              <w:t>AGLIOTTONE BARBARA</w:t>
            </w:r>
          </w:p>
        </w:tc>
        <w:tc>
          <w:tcPr>
            <w:tcW w:w="2200" w:type="dxa"/>
            <w:tcMar>
              <w:top w:w="20" w:type="dxa"/>
              <w:left w:w="20" w:type="dxa"/>
              <w:bottom w:w="20" w:type="dxa"/>
              <w:right w:w="20" w:type="dxa"/>
            </w:tcMar>
            <w:vAlign w:val="center"/>
            <w:hideMark/>
          </w:tcPr>
          <w:p w14:paraId="153EF854" w14:textId="77777777" w:rsidR="0041519B" w:rsidRPr="00CA0C2D" w:rsidRDefault="0041519B" w:rsidP="009A6218">
            <w:pPr>
              <w:pStyle w:val="movimento2"/>
              <w:rPr>
                <w:color w:val="002060"/>
              </w:rPr>
            </w:pPr>
            <w:r w:rsidRPr="00CA0C2D">
              <w:rPr>
                <w:color w:val="002060"/>
              </w:rPr>
              <w:t>(</w:t>
            </w:r>
            <w:proofErr w:type="gramStart"/>
            <w:r w:rsidRPr="00CA0C2D">
              <w:rPr>
                <w:color w:val="002060"/>
              </w:rPr>
              <w:t>U.MANDOLESI</w:t>
            </w:r>
            <w:proofErr w:type="gramEnd"/>
            <w:r w:rsidRPr="00CA0C2D">
              <w:rPr>
                <w:color w:val="002060"/>
              </w:rPr>
              <w:t xml:space="preserve"> CALCIO) </w:t>
            </w:r>
          </w:p>
        </w:tc>
      </w:tr>
      <w:tr w:rsidR="0041519B" w:rsidRPr="00CA0C2D" w14:paraId="5A331E80" w14:textId="77777777" w:rsidTr="009A6218">
        <w:tc>
          <w:tcPr>
            <w:tcW w:w="2200" w:type="dxa"/>
            <w:tcMar>
              <w:top w:w="20" w:type="dxa"/>
              <w:left w:w="20" w:type="dxa"/>
              <w:bottom w:w="20" w:type="dxa"/>
              <w:right w:w="20" w:type="dxa"/>
            </w:tcMar>
            <w:vAlign w:val="center"/>
            <w:hideMark/>
          </w:tcPr>
          <w:p w14:paraId="6A67806C" w14:textId="77777777" w:rsidR="0041519B" w:rsidRPr="00CA0C2D" w:rsidRDefault="0041519B" w:rsidP="009A6218">
            <w:pPr>
              <w:pStyle w:val="movimento"/>
              <w:rPr>
                <w:color w:val="002060"/>
              </w:rPr>
            </w:pPr>
            <w:r w:rsidRPr="00CA0C2D">
              <w:rPr>
                <w:color w:val="002060"/>
              </w:rPr>
              <w:t>RUGGIERO GIUSEPPINA</w:t>
            </w:r>
          </w:p>
        </w:tc>
        <w:tc>
          <w:tcPr>
            <w:tcW w:w="2200" w:type="dxa"/>
            <w:tcMar>
              <w:top w:w="20" w:type="dxa"/>
              <w:left w:w="20" w:type="dxa"/>
              <w:bottom w:w="20" w:type="dxa"/>
              <w:right w:w="20" w:type="dxa"/>
            </w:tcMar>
            <w:vAlign w:val="center"/>
            <w:hideMark/>
          </w:tcPr>
          <w:p w14:paraId="1FB6A181" w14:textId="77777777" w:rsidR="0041519B" w:rsidRPr="00CA0C2D" w:rsidRDefault="0041519B" w:rsidP="009A6218">
            <w:pPr>
              <w:pStyle w:val="movimento2"/>
              <w:rPr>
                <w:color w:val="002060"/>
              </w:rPr>
            </w:pPr>
            <w:r w:rsidRPr="00CA0C2D">
              <w:rPr>
                <w:color w:val="002060"/>
              </w:rPr>
              <w:t xml:space="preserve">(VALDICHIENTI PONTE) </w:t>
            </w:r>
          </w:p>
        </w:tc>
        <w:tc>
          <w:tcPr>
            <w:tcW w:w="800" w:type="dxa"/>
            <w:tcMar>
              <w:top w:w="20" w:type="dxa"/>
              <w:left w:w="20" w:type="dxa"/>
              <w:bottom w:w="20" w:type="dxa"/>
              <w:right w:w="20" w:type="dxa"/>
            </w:tcMar>
            <w:vAlign w:val="center"/>
            <w:hideMark/>
          </w:tcPr>
          <w:p w14:paraId="3C5E856A"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1310C2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1ABE313" w14:textId="77777777" w:rsidR="0041519B" w:rsidRPr="00CA0C2D" w:rsidRDefault="0041519B" w:rsidP="009A6218">
            <w:pPr>
              <w:pStyle w:val="movimento2"/>
              <w:rPr>
                <w:color w:val="002060"/>
              </w:rPr>
            </w:pPr>
            <w:r w:rsidRPr="00CA0C2D">
              <w:rPr>
                <w:color w:val="002060"/>
              </w:rPr>
              <w:t> </w:t>
            </w:r>
          </w:p>
        </w:tc>
      </w:tr>
    </w:tbl>
    <w:p w14:paraId="76260317"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F0294AD" w14:textId="77777777" w:rsidTr="009A6218">
        <w:tc>
          <w:tcPr>
            <w:tcW w:w="2200" w:type="dxa"/>
            <w:tcMar>
              <w:top w:w="20" w:type="dxa"/>
              <w:left w:w="20" w:type="dxa"/>
              <w:bottom w:w="20" w:type="dxa"/>
              <w:right w:w="20" w:type="dxa"/>
            </w:tcMar>
            <w:vAlign w:val="center"/>
            <w:hideMark/>
          </w:tcPr>
          <w:p w14:paraId="2B518D75" w14:textId="77777777" w:rsidR="0041519B" w:rsidRPr="00CA0C2D" w:rsidRDefault="0041519B" w:rsidP="009A6218">
            <w:pPr>
              <w:pStyle w:val="movimento"/>
              <w:rPr>
                <w:color w:val="002060"/>
              </w:rPr>
            </w:pPr>
            <w:r w:rsidRPr="00CA0C2D">
              <w:rPr>
                <w:color w:val="002060"/>
              </w:rPr>
              <w:t>BONITO MARINA</w:t>
            </w:r>
          </w:p>
        </w:tc>
        <w:tc>
          <w:tcPr>
            <w:tcW w:w="2200" w:type="dxa"/>
            <w:tcMar>
              <w:top w:w="20" w:type="dxa"/>
              <w:left w:w="20" w:type="dxa"/>
              <w:bottom w:w="20" w:type="dxa"/>
              <w:right w:w="20" w:type="dxa"/>
            </w:tcMar>
            <w:vAlign w:val="center"/>
            <w:hideMark/>
          </w:tcPr>
          <w:p w14:paraId="72AC7DF8" w14:textId="77777777" w:rsidR="0041519B" w:rsidRPr="00CA0C2D" w:rsidRDefault="0041519B" w:rsidP="009A6218">
            <w:pPr>
              <w:pStyle w:val="movimento2"/>
              <w:rPr>
                <w:color w:val="002060"/>
              </w:rPr>
            </w:pPr>
            <w:r w:rsidRPr="00CA0C2D">
              <w:rPr>
                <w:color w:val="002060"/>
              </w:rPr>
              <w:t xml:space="preserve">(PIANDIROSE) </w:t>
            </w:r>
          </w:p>
        </w:tc>
        <w:tc>
          <w:tcPr>
            <w:tcW w:w="800" w:type="dxa"/>
            <w:tcMar>
              <w:top w:w="20" w:type="dxa"/>
              <w:left w:w="20" w:type="dxa"/>
              <w:bottom w:w="20" w:type="dxa"/>
              <w:right w:w="20" w:type="dxa"/>
            </w:tcMar>
            <w:vAlign w:val="center"/>
            <w:hideMark/>
          </w:tcPr>
          <w:p w14:paraId="5E698356"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0E057FB" w14:textId="77777777" w:rsidR="0041519B" w:rsidRPr="00CA0C2D" w:rsidRDefault="0041519B" w:rsidP="009A6218">
            <w:pPr>
              <w:pStyle w:val="movimento"/>
              <w:rPr>
                <w:color w:val="002060"/>
              </w:rPr>
            </w:pPr>
            <w:r w:rsidRPr="00CA0C2D">
              <w:rPr>
                <w:color w:val="002060"/>
              </w:rPr>
              <w:t>MAZZACANE LUISANA</w:t>
            </w:r>
          </w:p>
        </w:tc>
        <w:tc>
          <w:tcPr>
            <w:tcW w:w="2200" w:type="dxa"/>
            <w:tcMar>
              <w:top w:w="20" w:type="dxa"/>
              <w:left w:w="20" w:type="dxa"/>
              <w:bottom w:w="20" w:type="dxa"/>
              <w:right w:w="20" w:type="dxa"/>
            </w:tcMar>
            <w:vAlign w:val="center"/>
            <w:hideMark/>
          </w:tcPr>
          <w:p w14:paraId="099BF494" w14:textId="77777777" w:rsidR="0041519B" w:rsidRPr="00CA0C2D" w:rsidRDefault="0041519B" w:rsidP="009A6218">
            <w:pPr>
              <w:pStyle w:val="movimento2"/>
              <w:rPr>
                <w:color w:val="002060"/>
              </w:rPr>
            </w:pPr>
            <w:r w:rsidRPr="00CA0C2D">
              <w:rPr>
                <w:color w:val="002060"/>
              </w:rPr>
              <w:t xml:space="preserve">(RIPABERARDA) </w:t>
            </w:r>
          </w:p>
        </w:tc>
      </w:tr>
      <w:tr w:rsidR="0041519B" w:rsidRPr="00CA0C2D" w14:paraId="0B3FEAFE" w14:textId="77777777" w:rsidTr="009A6218">
        <w:tc>
          <w:tcPr>
            <w:tcW w:w="2200" w:type="dxa"/>
            <w:tcMar>
              <w:top w:w="20" w:type="dxa"/>
              <w:left w:w="20" w:type="dxa"/>
              <w:bottom w:w="20" w:type="dxa"/>
              <w:right w:w="20" w:type="dxa"/>
            </w:tcMar>
            <w:vAlign w:val="center"/>
            <w:hideMark/>
          </w:tcPr>
          <w:p w14:paraId="610E928D" w14:textId="77777777" w:rsidR="0041519B" w:rsidRPr="00CA0C2D" w:rsidRDefault="0041519B" w:rsidP="009A6218">
            <w:pPr>
              <w:pStyle w:val="movimento"/>
              <w:rPr>
                <w:color w:val="002060"/>
              </w:rPr>
            </w:pPr>
            <w:r w:rsidRPr="00CA0C2D">
              <w:rPr>
                <w:color w:val="002060"/>
              </w:rPr>
              <w:t>FRATALOCCHI ALICE</w:t>
            </w:r>
          </w:p>
        </w:tc>
        <w:tc>
          <w:tcPr>
            <w:tcW w:w="2200" w:type="dxa"/>
            <w:tcMar>
              <w:top w:w="20" w:type="dxa"/>
              <w:left w:w="20" w:type="dxa"/>
              <w:bottom w:w="20" w:type="dxa"/>
              <w:right w:w="20" w:type="dxa"/>
            </w:tcMar>
            <w:vAlign w:val="center"/>
            <w:hideMark/>
          </w:tcPr>
          <w:p w14:paraId="07192609" w14:textId="77777777" w:rsidR="0041519B" w:rsidRPr="00CA0C2D" w:rsidRDefault="0041519B" w:rsidP="009A6218">
            <w:pPr>
              <w:pStyle w:val="movimento2"/>
              <w:rPr>
                <w:color w:val="002060"/>
              </w:rPr>
            </w:pPr>
            <w:r w:rsidRPr="00CA0C2D">
              <w:rPr>
                <w:color w:val="002060"/>
              </w:rPr>
              <w:t>(</w:t>
            </w:r>
            <w:proofErr w:type="gramStart"/>
            <w:r w:rsidRPr="00CA0C2D">
              <w:rPr>
                <w:color w:val="002060"/>
              </w:rPr>
              <w:t>U.MANDOLESI</w:t>
            </w:r>
            <w:proofErr w:type="gramEnd"/>
            <w:r w:rsidRPr="00CA0C2D">
              <w:rPr>
                <w:color w:val="002060"/>
              </w:rPr>
              <w:t xml:space="preserve"> CALCIO) </w:t>
            </w:r>
          </w:p>
        </w:tc>
        <w:tc>
          <w:tcPr>
            <w:tcW w:w="800" w:type="dxa"/>
            <w:tcMar>
              <w:top w:w="20" w:type="dxa"/>
              <w:left w:w="20" w:type="dxa"/>
              <w:bottom w:w="20" w:type="dxa"/>
              <w:right w:w="20" w:type="dxa"/>
            </w:tcMar>
            <w:vAlign w:val="center"/>
            <w:hideMark/>
          </w:tcPr>
          <w:p w14:paraId="6AD4CF94"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12C565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CF8AE35" w14:textId="77777777" w:rsidR="0041519B" w:rsidRPr="00CA0C2D" w:rsidRDefault="0041519B" w:rsidP="009A6218">
            <w:pPr>
              <w:pStyle w:val="movimento2"/>
              <w:rPr>
                <w:color w:val="002060"/>
              </w:rPr>
            </w:pPr>
            <w:r w:rsidRPr="00CA0C2D">
              <w:rPr>
                <w:color w:val="002060"/>
              </w:rPr>
              <w:t> </w:t>
            </w:r>
          </w:p>
        </w:tc>
      </w:tr>
    </w:tbl>
    <w:p w14:paraId="2E26D90B" w14:textId="77777777" w:rsidR="0041519B" w:rsidRPr="00CA0C2D" w:rsidRDefault="0041519B" w:rsidP="0041519B">
      <w:pPr>
        <w:pStyle w:val="breakline"/>
        <w:rPr>
          <w:color w:val="002060"/>
        </w:rPr>
      </w:pPr>
    </w:p>
    <w:p w14:paraId="2361571F" w14:textId="77777777" w:rsidR="0041519B" w:rsidRPr="00CA0C2D" w:rsidRDefault="0041519B" w:rsidP="0041519B">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68581378" w14:textId="77777777" w:rsidR="0041519B" w:rsidRPr="00CA0C2D" w:rsidRDefault="0041519B" w:rsidP="0041519B">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15EFC491" w14:textId="77777777" w:rsidR="0041519B" w:rsidRPr="00CA0C2D" w:rsidRDefault="0041519B" w:rsidP="0041519B">
      <w:pPr>
        <w:pStyle w:val="breakline"/>
        <w:rPr>
          <w:rFonts w:eastAsiaTheme="minorEastAsia"/>
          <w:color w:val="002060"/>
        </w:rPr>
      </w:pPr>
    </w:p>
    <w:p w14:paraId="2A54A1EE" w14:textId="77777777" w:rsidR="0041519B" w:rsidRPr="00CA0C2D" w:rsidRDefault="0041519B" w:rsidP="0041519B">
      <w:pPr>
        <w:pStyle w:val="titoloprinc0"/>
        <w:rPr>
          <w:color w:val="002060"/>
        </w:rPr>
      </w:pPr>
      <w:r w:rsidRPr="00CA0C2D">
        <w:rPr>
          <w:color w:val="002060"/>
        </w:rPr>
        <w:t>CLASSIFICA</w:t>
      </w:r>
    </w:p>
    <w:p w14:paraId="0BD4E43B" w14:textId="77777777" w:rsidR="0041519B" w:rsidRPr="00CA0C2D" w:rsidRDefault="0041519B" w:rsidP="0041519B">
      <w:pPr>
        <w:pStyle w:val="breakline"/>
        <w:rPr>
          <w:color w:val="002060"/>
        </w:rPr>
      </w:pPr>
    </w:p>
    <w:p w14:paraId="01446AD4" w14:textId="77777777" w:rsidR="0041519B" w:rsidRPr="00CA0C2D" w:rsidRDefault="0041519B" w:rsidP="0041519B">
      <w:pPr>
        <w:pStyle w:val="breakline"/>
        <w:rPr>
          <w:color w:val="002060"/>
        </w:rPr>
      </w:pPr>
    </w:p>
    <w:p w14:paraId="38C2EDC1" w14:textId="77777777" w:rsidR="0041519B" w:rsidRPr="00CA0C2D" w:rsidRDefault="0041519B" w:rsidP="0041519B">
      <w:pPr>
        <w:pStyle w:val="sottotitolocampionato10"/>
        <w:rPr>
          <w:color w:val="002060"/>
        </w:rPr>
      </w:pPr>
      <w:r w:rsidRPr="00CA0C2D">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6593A370"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7DB6F"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9F9DA"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319CD"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1C62F"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CC487"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C4582"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37D97"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6033D"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71EE4"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8E19A" w14:textId="77777777" w:rsidR="0041519B" w:rsidRPr="00CA0C2D" w:rsidRDefault="0041519B" w:rsidP="009A6218">
            <w:pPr>
              <w:pStyle w:val="headertabella0"/>
              <w:rPr>
                <w:color w:val="002060"/>
              </w:rPr>
            </w:pPr>
            <w:r w:rsidRPr="00CA0C2D">
              <w:rPr>
                <w:color w:val="002060"/>
              </w:rPr>
              <w:t>PE</w:t>
            </w:r>
          </w:p>
        </w:tc>
      </w:tr>
      <w:tr w:rsidR="0041519B" w:rsidRPr="00CA0C2D" w14:paraId="4A20221B"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F1FF5D" w14:textId="77777777" w:rsidR="0041519B" w:rsidRPr="00CA0C2D" w:rsidRDefault="0041519B" w:rsidP="009A6218">
            <w:pPr>
              <w:pStyle w:val="rowtabella0"/>
              <w:rPr>
                <w:color w:val="002060"/>
              </w:rPr>
            </w:pPr>
            <w:r w:rsidRPr="00CA0C2D">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8068" w14:textId="77777777" w:rsidR="0041519B" w:rsidRPr="00CA0C2D" w:rsidRDefault="0041519B" w:rsidP="009A6218">
            <w:pPr>
              <w:pStyle w:val="rowtabella0"/>
              <w:jc w:val="center"/>
              <w:rPr>
                <w:color w:val="002060"/>
              </w:rPr>
            </w:pPr>
            <w:r w:rsidRPr="00CA0C2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0E5BB"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0982"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B7A2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9C6F0"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DBCD" w14:textId="77777777" w:rsidR="0041519B" w:rsidRPr="00CA0C2D" w:rsidRDefault="0041519B" w:rsidP="009A6218">
            <w:pPr>
              <w:pStyle w:val="rowtabella0"/>
              <w:jc w:val="center"/>
              <w:rPr>
                <w:color w:val="002060"/>
              </w:rPr>
            </w:pPr>
            <w:r w:rsidRPr="00CA0C2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A0F8F"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38A62" w14:textId="77777777" w:rsidR="0041519B" w:rsidRPr="00CA0C2D" w:rsidRDefault="0041519B" w:rsidP="009A6218">
            <w:pPr>
              <w:pStyle w:val="rowtabella0"/>
              <w:jc w:val="center"/>
              <w:rPr>
                <w:color w:val="002060"/>
              </w:rPr>
            </w:pPr>
            <w:r w:rsidRPr="00CA0C2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BC9A" w14:textId="77777777" w:rsidR="0041519B" w:rsidRPr="00CA0C2D" w:rsidRDefault="0041519B" w:rsidP="009A6218">
            <w:pPr>
              <w:pStyle w:val="rowtabella0"/>
              <w:jc w:val="center"/>
              <w:rPr>
                <w:color w:val="002060"/>
              </w:rPr>
            </w:pPr>
            <w:r w:rsidRPr="00CA0C2D">
              <w:rPr>
                <w:color w:val="002060"/>
              </w:rPr>
              <w:t>0</w:t>
            </w:r>
          </w:p>
        </w:tc>
      </w:tr>
      <w:tr w:rsidR="0041519B" w:rsidRPr="00CA0C2D" w14:paraId="3427E84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94E8F" w14:textId="77777777" w:rsidR="0041519B" w:rsidRPr="00CA0C2D" w:rsidRDefault="0041519B" w:rsidP="009A6218">
            <w:pPr>
              <w:pStyle w:val="rowtabella0"/>
              <w:rPr>
                <w:color w:val="002060"/>
              </w:rPr>
            </w:pPr>
            <w:r w:rsidRPr="00CA0C2D">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79B3E"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6473"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8231"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479BB"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EABEF"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E816" w14:textId="77777777" w:rsidR="0041519B" w:rsidRPr="00CA0C2D" w:rsidRDefault="0041519B" w:rsidP="009A6218">
            <w:pPr>
              <w:pStyle w:val="rowtabella0"/>
              <w:jc w:val="center"/>
              <w:rPr>
                <w:color w:val="002060"/>
              </w:rPr>
            </w:pPr>
            <w:r w:rsidRPr="00CA0C2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5BED"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54F5" w14:textId="77777777" w:rsidR="0041519B" w:rsidRPr="00CA0C2D" w:rsidRDefault="0041519B" w:rsidP="009A6218">
            <w:pPr>
              <w:pStyle w:val="rowtabella0"/>
              <w:jc w:val="center"/>
              <w:rPr>
                <w:color w:val="002060"/>
              </w:rPr>
            </w:pPr>
            <w:r w:rsidRPr="00CA0C2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2E3E" w14:textId="77777777" w:rsidR="0041519B" w:rsidRPr="00CA0C2D" w:rsidRDefault="0041519B" w:rsidP="009A6218">
            <w:pPr>
              <w:pStyle w:val="rowtabella0"/>
              <w:jc w:val="center"/>
              <w:rPr>
                <w:color w:val="002060"/>
              </w:rPr>
            </w:pPr>
            <w:r w:rsidRPr="00CA0C2D">
              <w:rPr>
                <w:color w:val="002060"/>
              </w:rPr>
              <w:t>0</w:t>
            </w:r>
          </w:p>
        </w:tc>
      </w:tr>
      <w:tr w:rsidR="0041519B" w:rsidRPr="00CA0C2D" w14:paraId="74CEF499"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79B66" w14:textId="77777777" w:rsidR="0041519B" w:rsidRPr="00CA0C2D" w:rsidRDefault="0041519B" w:rsidP="009A6218">
            <w:pPr>
              <w:pStyle w:val="rowtabella0"/>
              <w:rPr>
                <w:color w:val="002060"/>
              </w:rPr>
            </w:pPr>
            <w:r w:rsidRPr="00CA0C2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988F"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66D35"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5A21"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6F96"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3D843"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C451B" w14:textId="77777777" w:rsidR="0041519B" w:rsidRPr="00CA0C2D" w:rsidRDefault="0041519B" w:rsidP="009A6218">
            <w:pPr>
              <w:pStyle w:val="rowtabella0"/>
              <w:jc w:val="center"/>
              <w:rPr>
                <w:color w:val="002060"/>
              </w:rPr>
            </w:pPr>
            <w:r w:rsidRPr="00CA0C2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3CA38"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17CAB"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7A0B" w14:textId="77777777" w:rsidR="0041519B" w:rsidRPr="00CA0C2D" w:rsidRDefault="0041519B" w:rsidP="009A6218">
            <w:pPr>
              <w:pStyle w:val="rowtabella0"/>
              <w:jc w:val="center"/>
              <w:rPr>
                <w:color w:val="002060"/>
              </w:rPr>
            </w:pPr>
            <w:r w:rsidRPr="00CA0C2D">
              <w:rPr>
                <w:color w:val="002060"/>
              </w:rPr>
              <w:t>0</w:t>
            </w:r>
          </w:p>
        </w:tc>
      </w:tr>
      <w:tr w:rsidR="0041519B" w:rsidRPr="00CA0C2D" w14:paraId="1547320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A947B" w14:textId="77777777" w:rsidR="0041519B" w:rsidRPr="00CA0C2D" w:rsidRDefault="0041519B" w:rsidP="009A6218">
            <w:pPr>
              <w:pStyle w:val="rowtabella0"/>
              <w:rPr>
                <w:color w:val="002060"/>
              </w:rPr>
            </w:pPr>
            <w:r w:rsidRPr="00CA0C2D">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191C"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32CA1"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3CDB7"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CC49"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C817"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CDD57"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43B48"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097A"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82BB" w14:textId="77777777" w:rsidR="0041519B" w:rsidRPr="00CA0C2D" w:rsidRDefault="0041519B" w:rsidP="009A6218">
            <w:pPr>
              <w:pStyle w:val="rowtabella0"/>
              <w:jc w:val="center"/>
              <w:rPr>
                <w:color w:val="002060"/>
              </w:rPr>
            </w:pPr>
            <w:r w:rsidRPr="00CA0C2D">
              <w:rPr>
                <w:color w:val="002060"/>
              </w:rPr>
              <w:t>0</w:t>
            </w:r>
          </w:p>
        </w:tc>
      </w:tr>
      <w:tr w:rsidR="0041519B" w:rsidRPr="00CA0C2D" w14:paraId="675A22C4"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7E8C6" w14:textId="77777777" w:rsidR="0041519B" w:rsidRPr="00CA0C2D" w:rsidRDefault="0041519B" w:rsidP="009A6218">
            <w:pPr>
              <w:pStyle w:val="rowtabella0"/>
              <w:rPr>
                <w:color w:val="002060"/>
              </w:rPr>
            </w:pPr>
            <w:r w:rsidRPr="00CA0C2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DBC8" w14:textId="77777777" w:rsidR="0041519B" w:rsidRPr="00CA0C2D" w:rsidRDefault="0041519B" w:rsidP="009A6218">
            <w:pPr>
              <w:pStyle w:val="rowtabella0"/>
              <w:jc w:val="center"/>
              <w:rPr>
                <w:color w:val="002060"/>
              </w:rPr>
            </w:pPr>
            <w:r w:rsidRPr="00CA0C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580D"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BE71B"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DBE5E"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E188"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FFE4" w14:textId="77777777" w:rsidR="0041519B" w:rsidRPr="00CA0C2D" w:rsidRDefault="0041519B" w:rsidP="009A6218">
            <w:pPr>
              <w:pStyle w:val="rowtabella0"/>
              <w:jc w:val="center"/>
              <w:rPr>
                <w:color w:val="002060"/>
              </w:rPr>
            </w:pPr>
            <w:r w:rsidRPr="00CA0C2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98D5E"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2A30"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C4184" w14:textId="77777777" w:rsidR="0041519B" w:rsidRPr="00CA0C2D" w:rsidRDefault="0041519B" w:rsidP="009A6218">
            <w:pPr>
              <w:pStyle w:val="rowtabella0"/>
              <w:jc w:val="center"/>
              <w:rPr>
                <w:color w:val="002060"/>
              </w:rPr>
            </w:pPr>
            <w:r w:rsidRPr="00CA0C2D">
              <w:rPr>
                <w:color w:val="002060"/>
              </w:rPr>
              <w:t>0</w:t>
            </w:r>
          </w:p>
        </w:tc>
      </w:tr>
      <w:tr w:rsidR="0041519B" w:rsidRPr="00CA0C2D" w14:paraId="4BFC64E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4B3CA" w14:textId="77777777" w:rsidR="0041519B" w:rsidRPr="00CA0C2D" w:rsidRDefault="0041519B" w:rsidP="009A6218">
            <w:pPr>
              <w:pStyle w:val="rowtabella0"/>
              <w:rPr>
                <w:color w:val="002060"/>
              </w:rPr>
            </w:pPr>
            <w:r w:rsidRPr="00CA0C2D">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0627" w14:textId="77777777" w:rsidR="0041519B" w:rsidRPr="00CA0C2D" w:rsidRDefault="0041519B" w:rsidP="009A6218">
            <w:pPr>
              <w:pStyle w:val="rowtabella0"/>
              <w:jc w:val="center"/>
              <w:rPr>
                <w:color w:val="002060"/>
              </w:rPr>
            </w:pPr>
            <w:r w:rsidRPr="00CA0C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E1BB"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A9B6C"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6BE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E604E"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157D1" w14:textId="77777777" w:rsidR="0041519B" w:rsidRPr="00CA0C2D" w:rsidRDefault="0041519B" w:rsidP="009A6218">
            <w:pPr>
              <w:pStyle w:val="rowtabella0"/>
              <w:jc w:val="center"/>
              <w:rPr>
                <w:color w:val="002060"/>
              </w:rPr>
            </w:pPr>
            <w:r w:rsidRPr="00CA0C2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D1B4" w14:textId="77777777" w:rsidR="0041519B" w:rsidRPr="00CA0C2D" w:rsidRDefault="0041519B" w:rsidP="009A6218">
            <w:pPr>
              <w:pStyle w:val="rowtabella0"/>
              <w:jc w:val="center"/>
              <w:rPr>
                <w:color w:val="002060"/>
              </w:rPr>
            </w:pPr>
            <w:r w:rsidRPr="00CA0C2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CC11"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894AD" w14:textId="77777777" w:rsidR="0041519B" w:rsidRPr="00CA0C2D" w:rsidRDefault="0041519B" w:rsidP="009A6218">
            <w:pPr>
              <w:pStyle w:val="rowtabella0"/>
              <w:jc w:val="center"/>
              <w:rPr>
                <w:color w:val="002060"/>
              </w:rPr>
            </w:pPr>
            <w:r w:rsidRPr="00CA0C2D">
              <w:rPr>
                <w:color w:val="002060"/>
              </w:rPr>
              <w:t>0</w:t>
            </w:r>
          </w:p>
        </w:tc>
      </w:tr>
      <w:tr w:rsidR="0041519B" w:rsidRPr="00CA0C2D" w14:paraId="2AC4D6E3"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894CB" w14:textId="77777777" w:rsidR="0041519B" w:rsidRPr="00CA0C2D" w:rsidRDefault="0041519B" w:rsidP="009A6218">
            <w:pPr>
              <w:pStyle w:val="rowtabella0"/>
              <w:rPr>
                <w:color w:val="002060"/>
              </w:rPr>
            </w:pPr>
            <w:r w:rsidRPr="00CA0C2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E82B"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78AD8"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65669"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DE119"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1459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6C99"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E1301"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BFD02"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601EE" w14:textId="77777777" w:rsidR="0041519B" w:rsidRPr="00CA0C2D" w:rsidRDefault="0041519B" w:rsidP="009A6218">
            <w:pPr>
              <w:pStyle w:val="rowtabella0"/>
              <w:jc w:val="center"/>
              <w:rPr>
                <w:color w:val="002060"/>
              </w:rPr>
            </w:pPr>
            <w:r w:rsidRPr="00CA0C2D">
              <w:rPr>
                <w:color w:val="002060"/>
              </w:rPr>
              <w:t>0</w:t>
            </w:r>
          </w:p>
        </w:tc>
      </w:tr>
      <w:tr w:rsidR="0041519B" w:rsidRPr="00CA0C2D" w14:paraId="303378A5"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48A9F" w14:textId="77777777" w:rsidR="0041519B" w:rsidRPr="00CA0C2D" w:rsidRDefault="0041519B" w:rsidP="009A6218">
            <w:pPr>
              <w:pStyle w:val="rowtabella0"/>
              <w:rPr>
                <w:color w:val="002060"/>
              </w:rPr>
            </w:pPr>
            <w:r w:rsidRPr="00CA0C2D">
              <w:rPr>
                <w:color w:val="002060"/>
              </w:rPr>
              <w:t xml:space="preserve">POL.D. </w:t>
            </w:r>
            <w:proofErr w:type="gramStart"/>
            <w:r w:rsidRPr="00CA0C2D">
              <w:rPr>
                <w:color w:val="002060"/>
              </w:rPr>
              <w:t>U.MANDOLESI</w:t>
            </w:r>
            <w:proofErr w:type="gramEnd"/>
            <w:r w:rsidRPr="00CA0C2D">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CC86" w14:textId="77777777" w:rsidR="0041519B" w:rsidRPr="00CA0C2D" w:rsidRDefault="0041519B" w:rsidP="009A6218">
            <w:pPr>
              <w:pStyle w:val="rowtabella0"/>
              <w:jc w:val="center"/>
              <w:rPr>
                <w:color w:val="002060"/>
              </w:rPr>
            </w:pPr>
            <w:r w:rsidRPr="00CA0C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3DEC"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4959"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A12A"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BAD3"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0026" w14:textId="77777777" w:rsidR="0041519B" w:rsidRPr="00CA0C2D" w:rsidRDefault="0041519B" w:rsidP="009A6218">
            <w:pPr>
              <w:pStyle w:val="rowtabella0"/>
              <w:jc w:val="center"/>
              <w:rPr>
                <w:color w:val="002060"/>
              </w:rPr>
            </w:pPr>
            <w:r w:rsidRPr="00CA0C2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CA74B" w14:textId="77777777" w:rsidR="0041519B" w:rsidRPr="00CA0C2D" w:rsidRDefault="0041519B" w:rsidP="009A6218">
            <w:pPr>
              <w:pStyle w:val="rowtabella0"/>
              <w:jc w:val="center"/>
              <w:rPr>
                <w:color w:val="002060"/>
              </w:rPr>
            </w:pPr>
            <w:r w:rsidRPr="00CA0C2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ABAE4"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A415" w14:textId="77777777" w:rsidR="0041519B" w:rsidRPr="00CA0C2D" w:rsidRDefault="0041519B" w:rsidP="009A6218">
            <w:pPr>
              <w:pStyle w:val="rowtabella0"/>
              <w:jc w:val="center"/>
              <w:rPr>
                <w:color w:val="002060"/>
              </w:rPr>
            </w:pPr>
            <w:r w:rsidRPr="00CA0C2D">
              <w:rPr>
                <w:color w:val="002060"/>
              </w:rPr>
              <w:t>0</w:t>
            </w:r>
          </w:p>
        </w:tc>
      </w:tr>
      <w:tr w:rsidR="0041519B" w:rsidRPr="00CA0C2D" w14:paraId="0D40541E"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82291" w14:textId="77777777" w:rsidR="0041519B" w:rsidRPr="00CA0C2D" w:rsidRDefault="0041519B" w:rsidP="009A6218">
            <w:pPr>
              <w:pStyle w:val="rowtabella0"/>
              <w:rPr>
                <w:color w:val="002060"/>
              </w:rPr>
            </w:pPr>
            <w:r w:rsidRPr="00CA0C2D">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D93C"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4B45B"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7CD90"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60A98"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137AB"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17BC8"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6744" w14:textId="77777777" w:rsidR="0041519B" w:rsidRPr="00CA0C2D" w:rsidRDefault="0041519B" w:rsidP="009A6218">
            <w:pPr>
              <w:pStyle w:val="rowtabella0"/>
              <w:jc w:val="center"/>
              <w:rPr>
                <w:color w:val="002060"/>
              </w:rPr>
            </w:pPr>
            <w:r w:rsidRPr="00CA0C2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A412"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36DC" w14:textId="77777777" w:rsidR="0041519B" w:rsidRPr="00CA0C2D" w:rsidRDefault="0041519B" w:rsidP="009A6218">
            <w:pPr>
              <w:pStyle w:val="rowtabella0"/>
              <w:jc w:val="center"/>
              <w:rPr>
                <w:color w:val="002060"/>
              </w:rPr>
            </w:pPr>
            <w:r w:rsidRPr="00CA0C2D">
              <w:rPr>
                <w:color w:val="002060"/>
              </w:rPr>
              <w:t>0</w:t>
            </w:r>
          </w:p>
        </w:tc>
      </w:tr>
      <w:tr w:rsidR="0041519B" w:rsidRPr="00CA0C2D" w14:paraId="75E190A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7AD3B" w14:textId="77777777" w:rsidR="0041519B" w:rsidRPr="00CA0C2D" w:rsidRDefault="0041519B" w:rsidP="009A6218">
            <w:pPr>
              <w:pStyle w:val="rowtabella0"/>
              <w:rPr>
                <w:color w:val="002060"/>
              </w:rPr>
            </w:pPr>
            <w:r w:rsidRPr="00CA0C2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DA254"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92796"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092BC"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3035"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291C"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DF86E" w14:textId="77777777" w:rsidR="0041519B" w:rsidRPr="00CA0C2D" w:rsidRDefault="0041519B" w:rsidP="009A6218">
            <w:pPr>
              <w:pStyle w:val="rowtabella0"/>
              <w:jc w:val="center"/>
              <w:rPr>
                <w:color w:val="002060"/>
              </w:rPr>
            </w:pPr>
            <w:r w:rsidRPr="00CA0C2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64F5"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DF267"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4CBB" w14:textId="77777777" w:rsidR="0041519B" w:rsidRPr="00CA0C2D" w:rsidRDefault="0041519B" w:rsidP="009A6218">
            <w:pPr>
              <w:pStyle w:val="rowtabella0"/>
              <w:jc w:val="center"/>
              <w:rPr>
                <w:color w:val="002060"/>
              </w:rPr>
            </w:pPr>
            <w:r w:rsidRPr="00CA0C2D">
              <w:rPr>
                <w:color w:val="002060"/>
              </w:rPr>
              <w:t>0</w:t>
            </w:r>
          </w:p>
        </w:tc>
      </w:tr>
      <w:tr w:rsidR="0041519B" w:rsidRPr="00CA0C2D" w14:paraId="7A8634F5"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82884" w14:textId="77777777" w:rsidR="0041519B" w:rsidRPr="00CA0C2D" w:rsidRDefault="0041519B" w:rsidP="009A6218">
            <w:pPr>
              <w:pStyle w:val="rowtabella0"/>
              <w:rPr>
                <w:color w:val="002060"/>
              </w:rPr>
            </w:pPr>
            <w:r w:rsidRPr="00CA0C2D">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750E8"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79EE9"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2730"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42E6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5410C"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D271A"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1DDB2" w14:textId="77777777" w:rsidR="0041519B" w:rsidRPr="00CA0C2D" w:rsidRDefault="0041519B" w:rsidP="009A6218">
            <w:pPr>
              <w:pStyle w:val="rowtabella0"/>
              <w:jc w:val="center"/>
              <w:rPr>
                <w:color w:val="002060"/>
              </w:rPr>
            </w:pPr>
            <w:r w:rsidRPr="00CA0C2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D9EB" w14:textId="77777777" w:rsidR="0041519B" w:rsidRPr="00CA0C2D" w:rsidRDefault="0041519B" w:rsidP="009A6218">
            <w:pPr>
              <w:pStyle w:val="rowtabella0"/>
              <w:jc w:val="center"/>
              <w:rPr>
                <w:color w:val="002060"/>
              </w:rPr>
            </w:pPr>
            <w:r w:rsidRPr="00CA0C2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E790" w14:textId="77777777" w:rsidR="0041519B" w:rsidRPr="00CA0C2D" w:rsidRDefault="0041519B" w:rsidP="009A6218">
            <w:pPr>
              <w:pStyle w:val="rowtabella0"/>
              <w:jc w:val="center"/>
              <w:rPr>
                <w:color w:val="002060"/>
              </w:rPr>
            </w:pPr>
            <w:r w:rsidRPr="00CA0C2D">
              <w:rPr>
                <w:color w:val="002060"/>
              </w:rPr>
              <w:t>0</w:t>
            </w:r>
          </w:p>
        </w:tc>
      </w:tr>
      <w:tr w:rsidR="0041519B" w:rsidRPr="00CA0C2D" w14:paraId="45E36B5A"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A9D4F" w14:textId="77777777" w:rsidR="0041519B" w:rsidRPr="00CA0C2D" w:rsidRDefault="0041519B" w:rsidP="009A6218">
            <w:pPr>
              <w:pStyle w:val="rowtabella0"/>
              <w:rPr>
                <w:color w:val="002060"/>
              </w:rPr>
            </w:pPr>
            <w:r w:rsidRPr="00CA0C2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8E60"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FFF4C"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1DB5B"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F63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8D9A"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3F0F"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414CB" w14:textId="77777777" w:rsidR="0041519B" w:rsidRPr="00CA0C2D" w:rsidRDefault="0041519B" w:rsidP="009A6218">
            <w:pPr>
              <w:pStyle w:val="rowtabella0"/>
              <w:jc w:val="center"/>
              <w:rPr>
                <w:color w:val="002060"/>
              </w:rPr>
            </w:pPr>
            <w:r w:rsidRPr="00CA0C2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E6A45" w14:textId="77777777" w:rsidR="0041519B" w:rsidRPr="00CA0C2D" w:rsidRDefault="0041519B" w:rsidP="009A6218">
            <w:pPr>
              <w:pStyle w:val="rowtabella0"/>
              <w:jc w:val="center"/>
              <w:rPr>
                <w:color w:val="002060"/>
              </w:rPr>
            </w:pPr>
            <w:r w:rsidRPr="00CA0C2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873A" w14:textId="77777777" w:rsidR="0041519B" w:rsidRPr="00CA0C2D" w:rsidRDefault="0041519B" w:rsidP="009A6218">
            <w:pPr>
              <w:pStyle w:val="rowtabella0"/>
              <w:jc w:val="center"/>
              <w:rPr>
                <w:color w:val="002060"/>
              </w:rPr>
            </w:pPr>
            <w:r w:rsidRPr="00CA0C2D">
              <w:rPr>
                <w:color w:val="002060"/>
              </w:rPr>
              <w:t>0</w:t>
            </w:r>
          </w:p>
        </w:tc>
      </w:tr>
      <w:tr w:rsidR="0041519B" w:rsidRPr="00CA0C2D" w14:paraId="162EAFC5"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9A26C7" w14:textId="77777777" w:rsidR="0041519B" w:rsidRPr="00CA0C2D" w:rsidRDefault="0041519B" w:rsidP="009A6218">
            <w:pPr>
              <w:pStyle w:val="rowtabella0"/>
              <w:rPr>
                <w:color w:val="002060"/>
              </w:rPr>
            </w:pPr>
            <w:r w:rsidRPr="00CA0C2D">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E6AEB"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B647"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93D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74FA"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55471"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40AD"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0D94" w14:textId="77777777" w:rsidR="0041519B" w:rsidRPr="00CA0C2D" w:rsidRDefault="0041519B" w:rsidP="009A6218">
            <w:pPr>
              <w:pStyle w:val="rowtabella0"/>
              <w:jc w:val="center"/>
              <w:rPr>
                <w:color w:val="002060"/>
              </w:rPr>
            </w:pPr>
            <w:r w:rsidRPr="00CA0C2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D3B5" w14:textId="77777777" w:rsidR="0041519B" w:rsidRPr="00CA0C2D" w:rsidRDefault="0041519B" w:rsidP="009A6218">
            <w:pPr>
              <w:pStyle w:val="rowtabella0"/>
              <w:jc w:val="center"/>
              <w:rPr>
                <w:color w:val="002060"/>
              </w:rPr>
            </w:pPr>
            <w:r w:rsidRPr="00CA0C2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CB00" w14:textId="77777777" w:rsidR="0041519B" w:rsidRPr="00CA0C2D" w:rsidRDefault="0041519B" w:rsidP="009A6218">
            <w:pPr>
              <w:pStyle w:val="rowtabella0"/>
              <w:jc w:val="center"/>
              <w:rPr>
                <w:color w:val="002060"/>
              </w:rPr>
            </w:pPr>
            <w:r w:rsidRPr="00CA0C2D">
              <w:rPr>
                <w:color w:val="002060"/>
              </w:rPr>
              <w:t>0</w:t>
            </w:r>
          </w:p>
        </w:tc>
      </w:tr>
    </w:tbl>
    <w:p w14:paraId="1819DA35" w14:textId="77777777" w:rsidR="0041519B" w:rsidRPr="00CA0C2D" w:rsidRDefault="0041519B" w:rsidP="0041519B">
      <w:pPr>
        <w:pStyle w:val="breakline"/>
        <w:rPr>
          <w:color w:val="002060"/>
        </w:rPr>
      </w:pPr>
    </w:p>
    <w:p w14:paraId="32D4DB3A" w14:textId="77777777" w:rsidR="0041519B" w:rsidRPr="00CA0C2D" w:rsidRDefault="0041519B" w:rsidP="0041519B">
      <w:pPr>
        <w:pStyle w:val="titoloprinc0"/>
        <w:rPr>
          <w:color w:val="002060"/>
        </w:rPr>
      </w:pPr>
      <w:r w:rsidRPr="00CA0C2D">
        <w:rPr>
          <w:color w:val="002060"/>
        </w:rPr>
        <w:t>PROGRAMMA GARE</w:t>
      </w:r>
    </w:p>
    <w:p w14:paraId="2AEB0DD9" w14:textId="77777777" w:rsidR="0041519B" w:rsidRPr="00CA0C2D" w:rsidRDefault="0041519B" w:rsidP="0041519B">
      <w:pPr>
        <w:pStyle w:val="breakline"/>
        <w:rPr>
          <w:color w:val="002060"/>
        </w:rPr>
      </w:pPr>
    </w:p>
    <w:p w14:paraId="167F0624" w14:textId="77777777" w:rsidR="0041519B" w:rsidRPr="00CA0C2D" w:rsidRDefault="0041519B" w:rsidP="0041519B">
      <w:pPr>
        <w:pStyle w:val="sottotitolocampionato10"/>
        <w:rPr>
          <w:color w:val="002060"/>
        </w:rPr>
      </w:pPr>
      <w:r w:rsidRPr="00CA0C2D">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6"/>
        <w:gridCol w:w="385"/>
        <w:gridCol w:w="898"/>
        <w:gridCol w:w="1198"/>
        <w:gridCol w:w="1565"/>
        <w:gridCol w:w="1543"/>
      </w:tblGrid>
      <w:tr w:rsidR="0041519B" w:rsidRPr="00CA0C2D" w14:paraId="19D3BB0F"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B516C"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F5482"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9C284"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7F9C5"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60722"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C73E5"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72283"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6DDAD5C4"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BBDC27" w14:textId="77777777" w:rsidR="0041519B" w:rsidRPr="00CA0C2D" w:rsidRDefault="0041519B" w:rsidP="009A6218">
            <w:pPr>
              <w:pStyle w:val="rowtabella0"/>
              <w:rPr>
                <w:color w:val="002060"/>
              </w:rPr>
            </w:pPr>
            <w:r w:rsidRPr="00CA0C2D">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9BCBA" w14:textId="77777777" w:rsidR="0041519B" w:rsidRPr="00CA0C2D" w:rsidRDefault="0041519B" w:rsidP="009A6218">
            <w:pPr>
              <w:pStyle w:val="rowtabella0"/>
              <w:rPr>
                <w:color w:val="002060"/>
              </w:rPr>
            </w:pPr>
            <w:r w:rsidRPr="00CA0C2D">
              <w:rPr>
                <w:color w:val="002060"/>
              </w:rPr>
              <w:t>VALDICHIENTI PONTE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A0F60"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CAD9F" w14:textId="77777777" w:rsidR="0041519B" w:rsidRPr="00CA0C2D" w:rsidRDefault="0041519B" w:rsidP="009A6218">
            <w:pPr>
              <w:pStyle w:val="rowtabella0"/>
              <w:rPr>
                <w:color w:val="002060"/>
              </w:rPr>
            </w:pPr>
            <w:r w:rsidRPr="00CA0C2D">
              <w:rPr>
                <w:color w:val="002060"/>
              </w:rPr>
              <w:t>10/03/2022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D54C6" w14:textId="77777777" w:rsidR="0041519B" w:rsidRPr="00CA0C2D" w:rsidRDefault="0041519B" w:rsidP="009A6218">
            <w:pPr>
              <w:pStyle w:val="rowtabella0"/>
              <w:rPr>
                <w:color w:val="002060"/>
              </w:rPr>
            </w:pPr>
            <w:r w:rsidRPr="00CA0C2D">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A099F" w14:textId="77777777" w:rsidR="0041519B" w:rsidRPr="00CA0C2D" w:rsidRDefault="0041519B" w:rsidP="009A6218">
            <w:pPr>
              <w:pStyle w:val="rowtabella0"/>
              <w:rPr>
                <w:color w:val="002060"/>
              </w:rPr>
            </w:pPr>
            <w:r w:rsidRPr="00CA0C2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FDC7E" w14:textId="77777777" w:rsidR="0041519B" w:rsidRPr="00CA0C2D" w:rsidRDefault="0041519B" w:rsidP="009A6218">
            <w:pPr>
              <w:pStyle w:val="rowtabella0"/>
              <w:rPr>
                <w:color w:val="002060"/>
              </w:rPr>
            </w:pPr>
            <w:r w:rsidRPr="00CA0C2D">
              <w:rPr>
                <w:color w:val="002060"/>
              </w:rPr>
              <w:t>VIA DELLA REPUBBLICA</w:t>
            </w:r>
          </w:p>
        </w:tc>
      </w:tr>
      <w:tr w:rsidR="0041519B" w:rsidRPr="00CA0C2D" w14:paraId="7F4420F9"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47B41D" w14:textId="77777777" w:rsidR="0041519B" w:rsidRPr="00CA0C2D" w:rsidRDefault="0041519B" w:rsidP="009A6218">
            <w:pPr>
              <w:pStyle w:val="rowtabella0"/>
              <w:rPr>
                <w:color w:val="002060"/>
              </w:rPr>
            </w:pPr>
            <w:r w:rsidRPr="00CA0C2D">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D5BCBC" w14:textId="77777777" w:rsidR="0041519B" w:rsidRPr="00CA0C2D" w:rsidRDefault="0041519B" w:rsidP="009A6218">
            <w:pPr>
              <w:pStyle w:val="rowtabella0"/>
              <w:rPr>
                <w:color w:val="002060"/>
              </w:rPr>
            </w:pPr>
            <w:r w:rsidRPr="00CA0C2D">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B67069"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032637" w14:textId="77777777" w:rsidR="0041519B" w:rsidRPr="00CA0C2D" w:rsidRDefault="0041519B" w:rsidP="009A6218">
            <w:pPr>
              <w:pStyle w:val="rowtabella0"/>
              <w:rPr>
                <w:color w:val="002060"/>
              </w:rPr>
            </w:pPr>
            <w:r w:rsidRPr="00CA0C2D">
              <w:rPr>
                <w:color w:val="002060"/>
              </w:rPr>
              <w:t>11/03/2022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DDDD0E" w14:textId="77777777" w:rsidR="0041519B" w:rsidRPr="00CA0C2D" w:rsidRDefault="0041519B" w:rsidP="009A6218">
            <w:pPr>
              <w:pStyle w:val="rowtabella0"/>
              <w:rPr>
                <w:color w:val="002060"/>
              </w:rPr>
            </w:pPr>
            <w:r w:rsidRPr="00CA0C2D">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762A18" w14:textId="77777777" w:rsidR="0041519B" w:rsidRPr="00CA0C2D" w:rsidRDefault="0041519B" w:rsidP="009A6218">
            <w:pPr>
              <w:pStyle w:val="rowtabella0"/>
              <w:rPr>
                <w:color w:val="002060"/>
              </w:rPr>
            </w:pPr>
            <w:r w:rsidRPr="00CA0C2D">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39A38D" w14:textId="77777777" w:rsidR="0041519B" w:rsidRPr="00CA0C2D" w:rsidRDefault="0041519B" w:rsidP="009A6218">
            <w:pPr>
              <w:pStyle w:val="rowtabella0"/>
              <w:rPr>
                <w:color w:val="002060"/>
              </w:rPr>
            </w:pPr>
            <w:r w:rsidRPr="00CA0C2D">
              <w:rPr>
                <w:color w:val="002060"/>
              </w:rPr>
              <w:t>VIA COLLE GIOIOSO</w:t>
            </w:r>
          </w:p>
        </w:tc>
      </w:tr>
      <w:tr w:rsidR="0041519B" w:rsidRPr="00CA0C2D" w14:paraId="658ED9CC"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B1FEF8" w14:textId="77777777" w:rsidR="0041519B" w:rsidRPr="00CA0C2D" w:rsidRDefault="0041519B" w:rsidP="009A6218">
            <w:pPr>
              <w:pStyle w:val="rowtabella0"/>
              <w:rPr>
                <w:color w:val="002060"/>
              </w:rPr>
            </w:pPr>
            <w:r w:rsidRPr="00CA0C2D">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8F5C85" w14:textId="77777777" w:rsidR="0041519B" w:rsidRPr="00CA0C2D" w:rsidRDefault="0041519B" w:rsidP="009A6218">
            <w:pPr>
              <w:pStyle w:val="rowtabella0"/>
              <w:rPr>
                <w:color w:val="002060"/>
              </w:rPr>
            </w:pPr>
            <w:r w:rsidRPr="00CA0C2D">
              <w:rPr>
                <w:color w:val="002060"/>
              </w:rPr>
              <w:t>CSKA CORRIDONIA C5F</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DD0780"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758148" w14:textId="77777777" w:rsidR="0041519B" w:rsidRPr="00CA0C2D" w:rsidRDefault="0041519B" w:rsidP="009A6218">
            <w:pPr>
              <w:pStyle w:val="rowtabella0"/>
              <w:rPr>
                <w:color w:val="002060"/>
              </w:rPr>
            </w:pPr>
            <w:r w:rsidRPr="00CA0C2D">
              <w:rPr>
                <w:color w:val="002060"/>
              </w:rPr>
              <w:t>11/03/2022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ED8172" w14:textId="77777777" w:rsidR="0041519B" w:rsidRPr="00CA0C2D" w:rsidRDefault="0041519B" w:rsidP="009A6218">
            <w:pPr>
              <w:pStyle w:val="rowtabella0"/>
              <w:rPr>
                <w:color w:val="002060"/>
              </w:rPr>
            </w:pPr>
            <w:r w:rsidRPr="00CA0C2D">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8BC789" w14:textId="77777777" w:rsidR="0041519B" w:rsidRPr="00CA0C2D" w:rsidRDefault="0041519B" w:rsidP="009A6218">
            <w:pPr>
              <w:pStyle w:val="rowtabella0"/>
              <w:rPr>
                <w:color w:val="002060"/>
              </w:rPr>
            </w:pPr>
            <w:r w:rsidRPr="00CA0C2D">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2936F" w14:textId="77777777" w:rsidR="0041519B" w:rsidRPr="00CA0C2D" w:rsidRDefault="0041519B" w:rsidP="009A6218">
            <w:pPr>
              <w:pStyle w:val="rowtabella0"/>
              <w:rPr>
                <w:color w:val="002060"/>
              </w:rPr>
            </w:pPr>
            <w:r w:rsidRPr="00CA0C2D">
              <w:rPr>
                <w:color w:val="002060"/>
              </w:rPr>
              <w:t>VIA ROMA, SNC</w:t>
            </w:r>
          </w:p>
        </w:tc>
      </w:tr>
      <w:tr w:rsidR="0041519B" w:rsidRPr="00CA0C2D" w14:paraId="06D0DD1D"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464419" w14:textId="77777777" w:rsidR="0041519B" w:rsidRPr="00CA0C2D" w:rsidRDefault="0041519B" w:rsidP="009A6218">
            <w:pPr>
              <w:pStyle w:val="rowtabella0"/>
              <w:rPr>
                <w:color w:val="002060"/>
              </w:rPr>
            </w:pPr>
            <w:proofErr w:type="gramStart"/>
            <w:r w:rsidRPr="00CA0C2D">
              <w:rPr>
                <w:color w:val="002060"/>
              </w:rPr>
              <w:t>U.MANDOLESI</w:t>
            </w:r>
            <w:proofErr w:type="gramEnd"/>
            <w:r w:rsidRPr="00CA0C2D">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AF3685" w14:textId="77777777" w:rsidR="0041519B" w:rsidRPr="00CA0C2D" w:rsidRDefault="0041519B" w:rsidP="009A6218">
            <w:pPr>
              <w:pStyle w:val="rowtabella0"/>
              <w:rPr>
                <w:color w:val="002060"/>
              </w:rPr>
            </w:pPr>
            <w:r w:rsidRPr="00CA0C2D">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CB5214"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1880DD" w14:textId="77777777" w:rsidR="0041519B" w:rsidRPr="00CA0C2D" w:rsidRDefault="0041519B" w:rsidP="009A6218">
            <w:pPr>
              <w:pStyle w:val="rowtabella0"/>
              <w:rPr>
                <w:color w:val="002060"/>
              </w:rPr>
            </w:pPr>
            <w:r w:rsidRPr="00CA0C2D">
              <w:rPr>
                <w:color w:val="002060"/>
              </w:rPr>
              <w:t>11/03/2022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146F96" w14:textId="77777777" w:rsidR="0041519B" w:rsidRPr="00CA0C2D" w:rsidRDefault="0041519B" w:rsidP="009A6218">
            <w:pPr>
              <w:pStyle w:val="rowtabella0"/>
              <w:rPr>
                <w:color w:val="002060"/>
              </w:rPr>
            </w:pPr>
            <w:r w:rsidRPr="00CA0C2D">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09840B" w14:textId="77777777" w:rsidR="0041519B" w:rsidRPr="00CA0C2D" w:rsidRDefault="0041519B" w:rsidP="009A6218">
            <w:pPr>
              <w:pStyle w:val="rowtabella0"/>
              <w:rPr>
                <w:color w:val="002060"/>
              </w:rPr>
            </w:pPr>
            <w:r w:rsidRPr="00CA0C2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1B5676" w14:textId="77777777" w:rsidR="0041519B" w:rsidRPr="00CA0C2D" w:rsidRDefault="0041519B" w:rsidP="009A6218">
            <w:pPr>
              <w:pStyle w:val="rowtabella0"/>
              <w:rPr>
                <w:color w:val="002060"/>
              </w:rPr>
            </w:pPr>
            <w:r w:rsidRPr="00CA0C2D">
              <w:rPr>
                <w:color w:val="002060"/>
              </w:rPr>
              <w:t>VIA DELLE REGIONI, 8</w:t>
            </w:r>
          </w:p>
        </w:tc>
      </w:tr>
      <w:tr w:rsidR="0041519B" w:rsidRPr="00CA0C2D" w14:paraId="698D33A7"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BF58E9" w14:textId="77777777" w:rsidR="0041519B" w:rsidRPr="00CA0C2D" w:rsidRDefault="0041519B" w:rsidP="009A6218">
            <w:pPr>
              <w:pStyle w:val="rowtabella0"/>
              <w:rPr>
                <w:color w:val="002060"/>
              </w:rPr>
            </w:pPr>
            <w:r w:rsidRPr="00CA0C2D">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C29F09" w14:textId="77777777" w:rsidR="0041519B" w:rsidRPr="00CA0C2D" w:rsidRDefault="0041519B" w:rsidP="009A6218">
            <w:pPr>
              <w:pStyle w:val="rowtabella0"/>
              <w:rPr>
                <w:color w:val="002060"/>
              </w:rPr>
            </w:pPr>
            <w:r w:rsidRPr="00CA0C2D">
              <w:rPr>
                <w:color w:val="002060"/>
              </w:rPr>
              <w:t>LA FENICE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5C058C"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4D8734" w14:textId="77777777" w:rsidR="0041519B" w:rsidRPr="00CA0C2D" w:rsidRDefault="0041519B" w:rsidP="009A6218">
            <w:pPr>
              <w:pStyle w:val="rowtabella0"/>
              <w:rPr>
                <w:color w:val="002060"/>
              </w:rPr>
            </w:pPr>
            <w:r w:rsidRPr="00CA0C2D">
              <w:rPr>
                <w:color w:val="002060"/>
              </w:rPr>
              <w:t>13/03/2022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8AA56" w14:textId="77777777" w:rsidR="0041519B" w:rsidRPr="00CA0C2D" w:rsidRDefault="0041519B" w:rsidP="009A6218">
            <w:pPr>
              <w:pStyle w:val="rowtabella0"/>
              <w:rPr>
                <w:color w:val="002060"/>
              </w:rPr>
            </w:pPr>
            <w:r w:rsidRPr="00CA0C2D">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BB73EB" w14:textId="77777777" w:rsidR="0041519B" w:rsidRPr="00CA0C2D" w:rsidRDefault="0041519B" w:rsidP="009A6218">
            <w:pPr>
              <w:pStyle w:val="rowtabella0"/>
              <w:rPr>
                <w:color w:val="002060"/>
              </w:rPr>
            </w:pPr>
            <w:r w:rsidRPr="00CA0C2D">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5ACD92" w14:textId="77777777" w:rsidR="0041519B" w:rsidRPr="00CA0C2D" w:rsidRDefault="0041519B" w:rsidP="009A6218">
            <w:pPr>
              <w:pStyle w:val="rowtabella0"/>
              <w:rPr>
                <w:color w:val="002060"/>
              </w:rPr>
            </w:pPr>
            <w:r w:rsidRPr="00CA0C2D">
              <w:rPr>
                <w:color w:val="002060"/>
              </w:rPr>
              <w:t>STR.DEL BURELLO LOC.VAL NEVOLA</w:t>
            </w:r>
          </w:p>
        </w:tc>
      </w:tr>
      <w:tr w:rsidR="0041519B" w:rsidRPr="00CA0C2D" w14:paraId="72C08B88"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0370CC" w14:textId="77777777" w:rsidR="0041519B" w:rsidRPr="00CA0C2D" w:rsidRDefault="0041519B" w:rsidP="009A6218">
            <w:pPr>
              <w:pStyle w:val="rowtabella0"/>
              <w:rPr>
                <w:color w:val="002060"/>
              </w:rPr>
            </w:pPr>
            <w:r w:rsidRPr="00CA0C2D">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B27DD" w14:textId="77777777" w:rsidR="0041519B" w:rsidRPr="00CA0C2D" w:rsidRDefault="0041519B" w:rsidP="009A6218">
            <w:pPr>
              <w:pStyle w:val="rowtabella0"/>
              <w:rPr>
                <w:color w:val="002060"/>
              </w:rPr>
            </w:pPr>
            <w:r w:rsidRPr="00CA0C2D">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51662"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38AA49" w14:textId="77777777" w:rsidR="0041519B" w:rsidRPr="00CA0C2D" w:rsidRDefault="0041519B" w:rsidP="009A6218">
            <w:pPr>
              <w:pStyle w:val="rowtabella0"/>
              <w:rPr>
                <w:color w:val="002060"/>
              </w:rPr>
            </w:pPr>
            <w:r w:rsidRPr="00CA0C2D">
              <w:rPr>
                <w:color w:val="002060"/>
              </w:rPr>
              <w:t>13/03/2022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96F96" w14:textId="77777777" w:rsidR="0041519B" w:rsidRPr="00CA0C2D" w:rsidRDefault="0041519B" w:rsidP="009A6218">
            <w:pPr>
              <w:pStyle w:val="rowtabella0"/>
              <w:rPr>
                <w:color w:val="002060"/>
              </w:rPr>
            </w:pPr>
            <w:r w:rsidRPr="00CA0C2D">
              <w:rPr>
                <w:color w:val="002060"/>
              </w:rPr>
              <w:t>5280 TENSOSTRUTTURA S.</w:t>
            </w:r>
            <w:proofErr w:type="gramStart"/>
            <w:r w:rsidRPr="00CA0C2D">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AA8C2" w14:textId="77777777" w:rsidR="0041519B" w:rsidRPr="00CA0C2D" w:rsidRDefault="0041519B" w:rsidP="009A6218">
            <w:pPr>
              <w:pStyle w:val="rowtabella0"/>
              <w:rPr>
                <w:color w:val="002060"/>
              </w:rPr>
            </w:pPr>
            <w:r w:rsidRPr="00CA0C2D">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8D718" w14:textId="77777777" w:rsidR="0041519B" w:rsidRPr="00CA0C2D" w:rsidRDefault="0041519B" w:rsidP="009A6218">
            <w:pPr>
              <w:pStyle w:val="rowtabella0"/>
              <w:rPr>
                <w:color w:val="002060"/>
              </w:rPr>
            </w:pPr>
            <w:r w:rsidRPr="00CA0C2D">
              <w:rPr>
                <w:color w:val="002060"/>
              </w:rPr>
              <w:t>VIA LORENZO LOTTO</w:t>
            </w:r>
          </w:p>
        </w:tc>
      </w:tr>
    </w:tbl>
    <w:p w14:paraId="5FB5DC1C" w14:textId="77777777" w:rsidR="0041519B" w:rsidRPr="00CA0C2D" w:rsidRDefault="0041519B" w:rsidP="0041519B">
      <w:pPr>
        <w:pStyle w:val="breakline"/>
        <w:rPr>
          <w:rFonts w:eastAsiaTheme="minorEastAsia"/>
          <w:color w:val="002060"/>
        </w:rPr>
      </w:pPr>
    </w:p>
    <w:p w14:paraId="5ECA1A2D" w14:textId="77777777" w:rsidR="0041519B" w:rsidRPr="00CA0C2D" w:rsidRDefault="0041519B" w:rsidP="0041519B">
      <w:pPr>
        <w:pStyle w:val="breakline"/>
        <w:rPr>
          <w:rFonts w:eastAsiaTheme="minorEastAsia"/>
          <w:color w:val="002060"/>
        </w:rPr>
      </w:pPr>
    </w:p>
    <w:p w14:paraId="0A5B21CB" w14:textId="77777777" w:rsidR="0041519B" w:rsidRPr="00CA0C2D" w:rsidRDefault="0041519B" w:rsidP="0041519B">
      <w:pPr>
        <w:pStyle w:val="breakline"/>
        <w:rPr>
          <w:color w:val="002060"/>
        </w:rPr>
      </w:pPr>
    </w:p>
    <w:p w14:paraId="652C1C5F" w14:textId="77777777" w:rsidR="0041519B" w:rsidRPr="00CA0C2D" w:rsidRDefault="0041519B" w:rsidP="0041519B">
      <w:pPr>
        <w:pStyle w:val="titolocampionato0"/>
        <w:shd w:val="clear" w:color="auto" w:fill="CCCCCC"/>
        <w:spacing w:before="80" w:after="40"/>
        <w:rPr>
          <w:color w:val="002060"/>
        </w:rPr>
      </w:pPr>
      <w:r w:rsidRPr="00CA0C2D">
        <w:rPr>
          <w:color w:val="002060"/>
        </w:rPr>
        <w:t>UNDER 21 CALCIO A 5 REGIONALE</w:t>
      </w:r>
    </w:p>
    <w:p w14:paraId="6849481E" w14:textId="77777777" w:rsidR="0041519B" w:rsidRPr="00CA0C2D" w:rsidRDefault="0041519B" w:rsidP="0041519B">
      <w:pPr>
        <w:pStyle w:val="titoloprinc0"/>
        <w:rPr>
          <w:color w:val="002060"/>
        </w:rPr>
      </w:pPr>
      <w:r w:rsidRPr="00CA0C2D">
        <w:rPr>
          <w:color w:val="002060"/>
        </w:rPr>
        <w:t>RISULTATI</w:t>
      </w:r>
    </w:p>
    <w:p w14:paraId="5E609E68" w14:textId="77777777" w:rsidR="0041519B" w:rsidRPr="00CA0C2D" w:rsidRDefault="0041519B" w:rsidP="0041519B">
      <w:pPr>
        <w:pStyle w:val="breakline"/>
        <w:rPr>
          <w:color w:val="002060"/>
        </w:rPr>
      </w:pPr>
    </w:p>
    <w:p w14:paraId="3BA9F11F" w14:textId="77777777" w:rsidR="0041519B" w:rsidRPr="00CA0C2D" w:rsidRDefault="0041519B" w:rsidP="0041519B">
      <w:pPr>
        <w:pStyle w:val="sottotitolocampionato10"/>
        <w:rPr>
          <w:color w:val="002060"/>
        </w:rPr>
      </w:pPr>
      <w:r w:rsidRPr="00CA0C2D">
        <w:rPr>
          <w:color w:val="002060"/>
        </w:rPr>
        <w:t>RISULTATI UFFICIALI GARE DEL 05/03/2022</w:t>
      </w:r>
    </w:p>
    <w:p w14:paraId="3258550A" w14:textId="77777777" w:rsidR="00B60D20" w:rsidRPr="00B60D20" w:rsidRDefault="00B60D20" w:rsidP="00B60D20">
      <w:pPr>
        <w:pStyle w:val="sottotitolocampionato20"/>
        <w:spacing w:before="0" w:beforeAutospacing="0" w:after="0" w:afterAutospacing="0"/>
        <w:rPr>
          <w:rFonts w:ascii="Arial" w:hAnsi="Arial" w:cs="Arial"/>
          <w:color w:val="002060"/>
          <w:sz w:val="20"/>
          <w:szCs w:val="20"/>
        </w:rPr>
      </w:pPr>
      <w:r w:rsidRPr="00B60D20">
        <w:rPr>
          <w:rFonts w:ascii="Arial" w:hAnsi="Arial" w:cs="Arial"/>
          <w:color w:val="002060"/>
          <w:sz w:val="20"/>
          <w:szCs w:val="20"/>
        </w:rPr>
        <w:t>Si trascrivono qui di seguito i risultati ufficiali delle gare disputate</w:t>
      </w:r>
    </w:p>
    <w:p w14:paraId="24767797" w14:textId="77777777" w:rsidR="0041519B" w:rsidRPr="00CA0C2D" w:rsidRDefault="0041519B" w:rsidP="004151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519B" w:rsidRPr="00CA0C2D" w14:paraId="3B2F8628"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16E37A6F"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69A1F" w14:textId="77777777" w:rsidR="0041519B" w:rsidRPr="00CA0C2D" w:rsidRDefault="0041519B" w:rsidP="009A6218">
                  <w:pPr>
                    <w:pStyle w:val="headertabella0"/>
                    <w:rPr>
                      <w:color w:val="002060"/>
                    </w:rPr>
                  </w:pPr>
                  <w:r w:rsidRPr="00CA0C2D">
                    <w:rPr>
                      <w:color w:val="002060"/>
                    </w:rPr>
                    <w:t>GIRONE G - 5 Giornata - A</w:t>
                  </w:r>
                </w:p>
              </w:tc>
            </w:tr>
            <w:tr w:rsidR="0041519B" w:rsidRPr="00CA0C2D" w14:paraId="47B2B7C3"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DCA40E" w14:textId="77777777" w:rsidR="0041519B" w:rsidRPr="00CA0C2D" w:rsidRDefault="0041519B" w:rsidP="009A6218">
                  <w:pPr>
                    <w:pStyle w:val="rowtabella0"/>
                    <w:rPr>
                      <w:color w:val="002060"/>
                    </w:rPr>
                  </w:pPr>
                  <w:r w:rsidRPr="00CA0C2D">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E7B9C" w14:textId="77777777" w:rsidR="0041519B" w:rsidRPr="00CA0C2D" w:rsidRDefault="0041519B" w:rsidP="009A6218">
                  <w:pPr>
                    <w:pStyle w:val="rowtabella0"/>
                    <w:rPr>
                      <w:color w:val="002060"/>
                    </w:rPr>
                  </w:pPr>
                  <w:r w:rsidRPr="00CA0C2D">
                    <w:rPr>
                      <w:color w:val="002060"/>
                    </w:rPr>
                    <w:t xml:space="preserve">- </w:t>
                  </w:r>
                  <w:proofErr w:type="gramStart"/>
                  <w:r w:rsidRPr="00CA0C2D">
                    <w:rPr>
                      <w:color w:val="002060"/>
                    </w:rPr>
                    <w:t>U.MANDOLESI</w:t>
                  </w:r>
                  <w:proofErr w:type="gramEnd"/>
                  <w:r w:rsidRPr="00CA0C2D">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8F74B" w14:textId="77777777" w:rsidR="0041519B" w:rsidRPr="00CA0C2D" w:rsidRDefault="0041519B" w:rsidP="009A6218">
                  <w:pPr>
                    <w:pStyle w:val="rowtabella0"/>
                    <w:jc w:val="center"/>
                    <w:rPr>
                      <w:color w:val="002060"/>
                    </w:rPr>
                  </w:pPr>
                  <w:r w:rsidRPr="00CA0C2D">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40077" w14:textId="77777777" w:rsidR="0041519B" w:rsidRPr="00CA0C2D" w:rsidRDefault="0041519B" w:rsidP="009A6218">
                  <w:pPr>
                    <w:pStyle w:val="rowtabella0"/>
                    <w:jc w:val="center"/>
                    <w:rPr>
                      <w:color w:val="002060"/>
                    </w:rPr>
                  </w:pPr>
                  <w:r w:rsidRPr="00CA0C2D">
                    <w:rPr>
                      <w:color w:val="002060"/>
                    </w:rPr>
                    <w:t> </w:t>
                  </w:r>
                </w:p>
              </w:tc>
            </w:tr>
            <w:tr w:rsidR="0041519B" w:rsidRPr="00CA0C2D" w14:paraId="5B8F490E"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408849" w14:textId="77777777" w:rsidR="0041519B" w:rsidRPr="00CA0C2D" w:rsidRDefault="0041519B" w:rsidP="009A6218">
                  <w:pPr>
                    <w:pStyle w:val="rowtabella0"/>
                    <w:rPr>
                      <w:color w:val="002060"/>
                    </w:rPr>
                  </w:pPr>
                  <w:r w:rsidRPr="00CA0C2D">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B92731" w14:textId="77777777" w:rsidR="0041519B" w:rsidRPr="00CA0C2D" w:rsidRDefault="0041519B" w:rsidP="009A6218">
                  <w:pPr>
                    <w:pStyle w:val="rowtabella0"/>
                    <w:rPr>
                      <w:color w:val="002060"/>
                    </w:rPr>
                  </w:pPr>
                  <w:r w:rsidRPr="00CA0C2D">
                    <w:rPr>
                      <w:color w:val="002060"/>
                    </w:rPr>
                    <w:t xml:space="preserve">- AUDAX 1970 </w:t>
                  </w:r>
                  <w:proofErr w:type="gramStart"/>
                  <w:r w:rsidRPr="00CA0C2D">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21785C" w14:textId="77777777" w:rsidR="0041519B" w:rsidRPr="00CA0C2D" w:rsidRDefault="0041519B" w:rsidP="009A6218">
                  <w:pPr>
                    <w:pStyle w:val="rowtabella0"/>
                    <w:jc w:val="center"/>
                    <w:rPr>
                      <w:color w:val="002060"/>
                    </w:rPr>
                  </w:pPr>
                  <w:r w:rsidRPr="00CA0C2D">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13617A" w14:textId="77777777" w:rsidR="0041519B" w:rsidRPr="00CA0C2D" w:rsidRDefault="0041519B" w:rsidP="009A6218">
                  <w:pPr>
                    <w:pStyle w:val="rowtabella0"/>
                    <w:jc w:val="center"/>
                    <w:rPr>
                      <w:color w:val="002060"/>
                    </w:rPr>
                  </w:pPr>
                  <w:r w:rsidRPr="00CA0C2D">
                    <w:rPr>
                      <w:color w:val="002060"/>
                    </w:rPr>
                    <w:t> </w:t>
                  </w:r>
                </w:p>
              </w:tc>
            </w:tr>
            <w:tr w:rsidR="0041519B" w:rsidRPr="00CA0C2D" w14:paraId="14001091"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27FB8" w14:textId="77777777" w:rsidR="0041519B" w:rsidRPr="00CA0C2D" w:rsidRDefault="0041519B" w:rsidP="009A6218">
                  <w:pPr>
                    <w:pStyle w:val="rowtabella0"/>
                    <w:rPr>
                      <w:color w:val="002060"/>
                    </w:rPr>
                  </w:pPr>
                  <w:r w:rsidRPr="00CA0C2D">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A8352" w14:textId="77777777" w:rsidR="0041519B" w:rsidRPr="00CA0C2D" w:rsidRDefault="0041519B" w:rsidP="009A6218">
                  <w:pPr>
                    <w:pStyle w:val="rowtabella0"/>
                    <w:rPr>
                      <w:color w:val="002060"/>
                    </w:rPr>
                  </w:pPr>
                  <w:r w:rsidRPr="00CA0C2D">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CB396" w14:textId="77777777" w:rsidR="0041519B" w:rsidRPr="00CA0C2D" w:rsidRDefault="0041519B" w:rsidP="009A6218">
                  <w:pPr>
                    <w:pStyle w:val="rowtabella0"/>
                    <w:jc w:val="center"/>
                    <w:rPr>
                      <w:color w:val="002060"/>
                    </w:rPr>
                  </w:pPr>
                  <w:r w:rsidRPr="00CA0C2D">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25051" w14:textId="77777777" w:rsidR="0041519B" w:rsidRPr="00CA0C2D" w:rsidRDefault="0041519B" w:rsidP="009A6218">
                  <w:pPr>
                    <w:pStyle w:val="rowtabella0"/>
                    <w:jc w:val="center"/>
                    <w:rPr>
                      <w:color w:val="002060"/>
                    </w:rPr>
                  </w:pPr>
                  <w:r w:rsidRPr="00CA0C2D">
                    <w:rPr>
                      <w:color w:val="002060"/>
                    </w:rPr>
                    <w:t> </w:t>
                  </w:r>
                </w:p>
              </w:tc>
            </w:tr>
            <w:tr w:rsidR="0041519B" w:rsidRPr="00CA0C2D" w14:paraId="41805E74"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618835AF" w14:textId="77777777" w:rsidR="0041519B" w:rsidRPr="00CA0C2D" w:rsidRDefault="0041519B" w:rsidP="009A6218">
                  <w:pPr>
                    <w:pStyle w:val="rowtabella0"/>
                    <w:rPr>
                      <w:color w:val="002060"/>
                    </w:rPr>
                  </w:pPr>
                  <w:r w:rsidRPr="00CA0C2D">
                    <w:rPr>
                      <w:color w:val="002060"/>
                    </w:rPr>
                    <w:t>(1) - disputata il 06/03/2022</w:t>
                  </w:r>
                </w:p>
              </w:tc>
            </w:tr>
          </w:tbl>
          <w:p w14:paraId="74B466D9" w14:textId="77777777" w:rsidR="0041519B" w:rsidRPr="00CA0C2D" w:rsidRDefault="0041519B" w:rsidP="009A621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24F1ACEB"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A8373" w14:textId="77777777" w:rsidR="0041519B" w:rsidRPr="00CA0C2D" w:rsidRDefault="0041519B" w:rsidP="009A6218">
                  <w:pPr>
                    <w:pStyle w:val="headertabella0"/>
                    <w:rPr>
                      <w:color w:val="002060"/>
                    </w:rPr>
                  </w:pPr>
                  <w:r w:rsidRPr="00CA0C2D">
                    <w:rPr>
                      <w:color w:val="002060"/>
                    </w:rPr>
                    <w:t>GIRONE S - 5 Giornata - A</w:t>
                  </w:r>
                </w:p>
              </w:tc>
            </w:tr>
            <w:tr w:rsidR="0041519B" w:rsidRPr="00CA0C2D" w14:paraId="1ED9D6E8"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837A8D" w14:textId="77777777" w:rsidR="0041519B" w:rsidRPr="00CA0C2D" w:rsidRDefault="0041519B" w:rsidP="009A6218">
                  <w:pPr>
                    <w:pStyle w:val="rowtabella0"/>
                    <w:rPr>
                      <w:color w:val="002060"/>
                    </w:rPr>
                  </w:pPr>
                  <w:r w:rsidRPr="00CA0C2D">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1627D" w14:textId="77777777" w:rsidR="0041519B" w:rsidRPr="00CA0C2D" w:rsidRDefault="0041519B" w:rsidP="009A6218">
                  <w:pPr>
                    <w:pStyle w:val="rowtabella0"/>
                    <w:rPr>
                      <w:color w:val="002060"/>
                    </w:rPr>
                  </w:pPr>
                  <w:r w:rsidRPr="00CA0C2D">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C4B80" w14:textId="77777777" w:rsidR="0041519B" w:rsidRPr="00CA0C2D" w:rsidRDefault="0041519B" w:rsidP="009A6218">
                  <w:pPr>
                    <w:pStyle w:val="rowtabella0"/>
                    <w:jc w:val="center"/>
                    <w:rPr>
                      <w:color w:val="002060"/>
                    </w:rPr>
                  </w:pPr>
                  <w:r w:rsidRPr="00CA0C2D">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92B2A" w14:textId="77777777" w:rsidR="0041519B" w:rsidRPr="00CA0C2D" w:rsidRDefault="0041519B" w:rsidP="009A6218">
                  <w:pPr>
                    <w:pStyle w:val="rowtabella0"/>
                    <w:jc w:val="center"/>
                    <w:rPr>
                      <w:color w:val="002060"/>
                    </w:rPr>
                  </w:pPr>
                  <w:r w:rsidRPr="00CA0C2D">
                    <w:rPr>
                      <w:color w:val="002060"/>
                    </w:rPr>
                    <w:t> </w:t>
                  </w:r>
                </w:p>
              </w:tc>
            </w:tr>
            <w:tr w:rsidR="0041519B" w:rsidRPr="00CA0C2D" w14:paraId="773A75AA"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16444C" w14:textId="77777777" w:rsidR="0041519B" w:rsidRPr="00CA0C2D" w:rsidRDefault="0041519B" w:rsidP="009A6218">
                  <w:pPr>
                    <w:pStyle w:val="rowtabella0"/>
                    <w:rPr>
                      <w:color w:val="002060"/>
                    </w:rPr>
                  </w:pPr>
                  <w:r w:rsidRPr="00CA0C2D">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6CC0F" w14:textId="77777777" w:rsidR="0041519B" w:rsidRPr="00CA0C2D" w:rsidRDefault="0041519B" w:rsidP="009A6218">
                  <w:pPr>
                    <w:pStyle w:val="rowtabella0"/>
                    <w:rPr>
                      <w:color w:val="002060"/>
                    </w:rPr>
                  </w:pPr>
                  <w:r w:rsidRPr="00CA0C2D">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F3AFC" w14:textId="77777777" w:rsidR="0041519B" w:rsidRPr="00CA0C2D" w:rsidRDefault="0041519B" w:rsidP="009A6218">
                  <w:pPr>
                    <w:pStyle w:val="rowtabella0"/>
                    <w:jc w:val="center"/>
                    <w:rPr>
                      <w:color w:val="002060"/>
                    </w:rPr>
                  </w:pPr>
                  <w:r w:rsidRPr="00CA0C2D">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69FBA" w14:textId="77777777" w:rsidR="0041519B" w:rsidRPr="00CA0C2D" w:rsidRDefault="0041519B" w:rsidP="009A6218">
                  <w:pPr>
                    <w:pStyle w:val="rowtabella0"/>
                    <w:jc w:val="center"/>
                    <w:rPr>
                      <w:color w:val="002060"/>
                    </w:rPr>
                  </w:pPr>
                  <w:r w:rsidRPr="00CA0C2D">
                    <w:rPr>
                      <w:color w:val="002060"/>
                    </w:rPr>
                    <w:t> </w:t>
                  </w:r>
                </w:p>
              </w:tc>
            </w:tr>
          </w:tbl>
          <w:p w14:paraId="18C0E575" w14:textId="77777777" w:rsidR="0041519B" w:rsidRPr="00CA0C2D" w:rsidRDefault="0041519B" w:rsidP="009A6218">
            <w:pPr>
              <w:rPr>
                <w:color w:val="002060"/>
              </w:rPr>
            </w:pPr>
          </w:p>
        </w:tc>
      </w:tr>
    </w:tbl>
    <w:p w14:paraId="293A7F67" w14:textId="77777777" w:rsidR="0041519B" w:rsidRPr="00CA0C2D" w:rsidRDefault="0041519B" w:rsidP="0041519B">
      <w:pPr>
        <w:pStyle w:val="breakline"/>
        <w:rPr>
          <w:rFonts w:eastAsiaTheme="minorEastAsia"/>
          <w:color w:val="002060"/>
        </w:rPr>
      </w:pPr>
    </w:p>
    <w:p w14:paraId="44366836" w14:textId="77777777" w:rsidR="0041519B" w:rsidRPr="00CA0C2D" w:rsidRDefault="0041519B" w:rsidP="0041519B">
      <w:pPr>
        <w:pStyle w:val="breakline"/>
        <w:rPr>
          <w:color w:val="002060"/>
        </w:rPr>
      </w:pPr>
    </w:p>
    <w:p w14:paraId="7648B8A1" w14:textId="77777777" w:rsidR="0041519B" w:rsidRPr="00CA0C2D" w:rsidRDefault="0041519B" w:rsidP="0041519B">
      <w:pPr>
        <w:pStyle w:val="titoloprinc0"/>
        <w:rPr>
          <w:color w:val="002060"/>
        </w:rPr>
      </w:pPr>
      <w:r w:rsidRPr="00CA0C2D">
        <w:rPr>
          <w:color w:val="002060"/>
        </w:rPr>
        <w:t>GIUDICE SPORTIVO</w:t>
      </w:r>
    </w:p>
    <w:p w14:paraId="5EDFF099" w14:textId="77777777" w:rsidR="0041519B" w:rsidRPr="00CA0C2D" w:rsidRDefault="0041519B" w:rsidP="0041519B">
      <w:pPr>
        <w:pStyle w:val="diffida"/>
        <w:rPr>
          <w:color w:val="002060"/>
        </w:rPr>
      </w:pPr>
      <w:r w:rsidRPr="00CA0C2D">
        <w:rPr>
          <w:color w:val="002060"/>
        </w:rPr>
        <w:t>Il Sostituto Giudice Sportivo Avv. Federica Sorrentino, nella seduta del 09/03/2022 ha adottato le decisioni che di seguito integralmente si riportano:</w:t>
      </w:r>
    </w:p>
    <w:p w14:paraId="501DFE04" w14:textId="77777777" w:rsidR="0041519B" w:rsidRPr="00CA0C2D" w:rsidRDefault="0041519B" w:rsidP="0041519B">
      <w:pPr>
        <w:pStyle w:val="titolo10"/>
        <w:rPr>
          <w:color w:val="002060"/>
        </w:rPr>
      </w:pPr>
      <w:r w:rsidRPr="00CA0C2D">
        <w:rPr>
          <w:color w:val="002060"/>
        </w:rPr>
        <w:t xml:space="preserve">GARE DEL 5/ 3/2022 </w:t>
      </w:r>
    </w:p>
    <w:p w14:paraId="29A6B087" w14:textId="77777777" w:rsidR="0041519B" w:rsidRPr="00CA0C2D" w:rsidRDefault="0041519B" w:rsidP="0041519B">
      <w:pPr>
        <w:pStyle w:val="titolo7a"/>
        <w:rPr>
          <w:color w:val="002060"/>
        </w:rPr>
      </w:pPr>
      <w:r w:rsidRPr="00CA0C2D">
        <w:rPr>
          <w:color w:val="002060"/>
        </w:rPr>
        <w:t xml:space="preserve">PROVVEDIMENTI DISCIPLINARI </w:t>
      </w:r>
    </w:p>
    <w:p w14:paraId="7ACEF30C"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704F028D" w14:textId="77777777" w:rsidR="0041519B" w:rsidRPr="00CA0C2D" w:rsidRDefault="0041519B" w:rsidP="0041519B">
      <w:pPr>
        <w:pStyle w:val="titolo30"/>
        <w:rPr>
          <w:color w:val="002060"/>
        </w:rPr>
      </w:pPr>
      <w:r w:rsidRPr="00CA0C2D">
        <w:rPr>
          <w:color w:val="002060"/>
        </w:rPr>
        <w:t xml:space="preserve">CALCIATORI NON ESPULSI </w:t>
      </w:r>
    </w:p>
    <w:p w14:paraId="2221CA58" w14:textId="77777777" w:rsidR="0041519B" w:rsidRPr="00CA0C2D" w:rsidRDefault="0041519B" w:rsidP="0041519B">
      <w:pPr>
        <w:pStyle w:val="titolo20"/>
        <w:rPr>
          <w:color w:val="002060"/>
        </w:rPr>
      </w:pPr>
      <w:r w:rsidRPr="00CA0C2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8F62596" w14:textId="77777777" w:rsidTr="009A6218">
        <w:tc>
          <w:tcPr>
            <w:tcW w:w="2200" w:type="dxa"/>
            <w:tcMar>
              <w:top w:w="20" w:type="dxa"/>
              <w:left w:w="20" w:type="dxa"/>
              <w:bottom w:w="20" w:type="dxa"/>
              <w:right w:w="20" w:type="dxa"/>
            </w:tcMar>
            <w:vAlign w:val="center"/>
            <w:hideMark/>
          </w:tcPr>
          <w:p w14:paraId="055C53D6" w14:textId="77777777" w:rsidR="0041519B" w:rsidRPr="00CA0C2D" w:rsidRDefault="0041519B" w:rsidP="009A6218">
            <w:pPr>
              <w:pStyle w:val="movimento"/>
              <w:rPr>
                <w:color w:val="002060"/>
              </w:rPr>
            </w:pPr>
            <w:r w:rsidRPr="00CA0C2D">
              <w:rPr>
                <w:color w:val="002060"/>
              </w:rPr>
              <w:t>PAOLINI TOMMASO</w:t>
            </w:r>
          </w:p>
        </w:tc>
        <w:tc>
          <w:tcPr>
            <w:tcW w:w="2200" w:type="dxa"/>
            <w:tcMar>
              <w:top w:w="20" w:type="dxa"/>
              <w:left w:w="20" w:type="dxa"/>
              <w:bottom w:w="20" w:type="dxa"/>
              <w:right w:w="20" w:type="dxa"/>
            </w:tcMar>
            <w:vAlign w:val="center"/>
            <w:hideMark/>
          </w:tcPr>
          <w:p w14:paraId="4208DF41" w14:textId="77777777" w:rsidR="0041519B" w:rsidRPr="00CA0C2D" w:rsidRDefault="0041519B" w:rsidP="009A6218">
            <w:pPr>
              <w:pStyle w:val="movimento2"/>
              <w:rPr>
                <w:color w:val="002060"/>
              </w:rPr>
            </w:pPr>
            <w:r w:rsidRPr="00CA0C2D">
              <w:rPr>
                <w:color w:val="002060"/>
              </w:rPr>
              <w:t xml:space="preserve">(ITALSERVICE C5) </w:t>
            </w:r>
          </w:p>
        </w:tc>
        <w:tc>
          <w:tcPr>
            <w:tcW w:w="800" w:type="dxa"/>
            <w:tcMar>
              <w:top w:w="20" w:type="dxa"/>
              <w:left w:w="20" w:type="dxa"/>
              <w:bottom w:w="20" w:type="dxa"/>
              <w:right w:w="20" w:type="dxa"/>
            </w:tcMar>
            <w:vAlign w:val="center"/>
            <w:hideMark/>
          </w:tcPr>
          <w:p w14:paraId="6969A86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56DCDC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07B659E" w14:textId="77777777" w:rsidR="0041519B" w:rsidRPr="00CA0C2D" w:rsidRDefault="0041519B" w:rsidP="009A6218">
            <w:pPr>
              <w:pStyle w:val="movimento2"/>
              <w:rPr>
                <w:color w:val="002060"/>
              </w:rPr>
            </w:pPr>
            <w:r w:rsidRPr="00CA0C2D">
              <w:rPr>
                <w:color w:val="002060"/>
              </w:rPr>
              <w:t> </w:t>
            </w:r>
          </w:p>
        </w:tc>
      </w:tr>
    </w:tbl>
    <w:p w14:paraId="660C8E08" w14:textId="77777777" w:rsidR="0041519B" w:rsidRPr="00CA0C2D" w:rsidRDefault="0041519B" w:rsidP="0041519B">
      <w:pPr>
        <w:pStyle w:val="titolo20"/>
        <w:rPr>
          <w:rFonts w:eastAsiaTheme="minorEastAsia"/>
          <w:color w:val="002060"/>
        </w:rPr>
      </w:pPr>
      <w:r w:rsidRPr="00CA0C2D">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2C14B6D" w14:textId="77777777" w:rsidTr="009A6218">
        <w:tc>
          <w:tcPr>
            <w:tcW w:w="2200" w:type="dxa"/>
            <w:tcMar>
              <w:top w:w="20" w:type="dxa"/>
              <w:left w:w="20" w:type="dxa"/>
              <w:bottom w:w="20" w:type="dxa"/>
              <w:right w:w="20" w:type="dxa"/>
            </w:tcMar>
            <w:vAlign w:val="center"/>
            <w:hideMark/>
          </w:tcPr>
          <w:p w14:paraId="0AB1BEFF" w14:textId="77777777" w:rsidR="0041519B" w:rsidRPr="00CA0C2D" w:rsidRDefault="0041519B" w:rsidP="009A6218">
            <w:pPr>
              <w:pStyle w:val="movimento"/>
              <w:rPr>
                <w:color w:val="002060"/>
              </w:rPr>
            </w:pPr>
            <w:r w:rsidRPr="00CA0C2D">
              <w:rPr>
                <w:color w:val="002060"/>
              </w:rPr>
              <w:t>AMICHETTI GIANLUCA</w:t>
            </w:r>
          </w:p>
        </w:tc>
        <w:tc>
          <w:tcPr>
            <w:tcW w:w="2200" w:type="dxa"/>
            <w:tcMar>
              <w:top w:w="20" w:type="dxa"/>
              <w:left w:w="20" w:type="dxa"/>
              <w:bottom w:w="20" w:type="dxa"/>
              <w:right w:w="20" w:type="dxa"/>
            </w:tcMar>
            <w:vAlign w:val="center"/>
            <w:hideMark/>
          </w:tcPr>
          <w:p w14:paraId="5FF8FA4D" w14:textId="77777777" w:rsidR="0041519B" w:rsidRPr="00CA0C2D" w:rsidRDefault="0041519B" w:rsidP="009A6218">
            <w:pPr>
              <w:pStyle w:val="movimento2"/>
              <w:rPr>
                <w:color w:val="002060"/>
              </w:rPr>
            </w:pPr>
            <w:r w:rsidRPr="00CA0C2D">
              <w:rPr>
                <w:color w:val="002060"/>
              </w:rPr>
              <w:t xml:space="preserve">(ACLI AUDAX MONTECOSARO C5) </w:t>
            </w:r>
          </w:p>
        </w:tc>
        <w:tc>
          <w:tcPr>
            <w:tcW w:w="800" w:type="dxa"/>
            <w:tcMar>
              <w:top w:w="20" w:type="dxa"/>
              <w:left w:w="20" w:type="dxa"/>
              <w:bottom w:w="20" w:type="dxa"/>
              <w:right w:w="20" w:type="dxa"/>
            </w:tcMar>
            <w:vAlign w:val="center"/>
            <w:hideMark/>
          </w:tcPr>
          <w:p w14:paraId="6DA7489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599BDC6"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6122FD2" w14:textId="77777777" w:rsidR="0041519B" w:rsidRPr="00CA0C2D" w:rsidRDefault="0041519B" w:rsidP="009A6218">
            <w:pPr>
              <w:pStyle w:val="movimento2"/>
              <w:rPr>
                <w:color w:val="002060"/>
              </w:rPr>
            </w:pPr>
            <w:r w:rsidRPr="00CA0C2D">
              <w:rPr>
                <w:color w:val="002060"/>
              </w:rPr>
              <w:t> </w:t>
            </w:r>
          </w:p>
        </w:tc>
      </w:tr>
    </w:tbl>
    <w:p w14:paraId="7C778104"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88BF1A3" w14:textId="77777777" w:rsidTr="009A6218">
        <w:tc>
          <w:tcPr>
            <w:tcW w:w="2200" w:type="dxa"/>
            <w:tcMar>
              <w:top w:w="20" w:type="dxa"/>
              <w:left w:w="20" w:type="dxa"/>
              <w:bottom w:w="20" w:type="dxa"/>
              <w:right w:w="20" w:type="dxa"/>
            </w:tcMar>
            <w:vAlign w:val="center"/>
            <w:hideMark/>
          </w:tcPr>
          <w:p w14:paraId="0F9D705D" w14:textId="77777777" w:rsidR="0041519B" w:rsidRPr="00CA0C2D" w:rsidRDefault="0041519B" w:rsidP="009A6218">
            <w:pPr>
              <w:pStyle w:val="movimento"/>
              <w:rPr>
                <w:color w:val="002060"/>
              </w:rPr>
            </w:pPr>
            <w:r w:rsidRPr="00CA0C2D">
              <w:rPr>
                <w:color w:val="002060"/>
              </w:rPr>
              <w:t>RICORDI CARLO</w:t>
            </w:r>
          </w:p>
        </w:tc>
        <w:tc>
          <w:tcPr>
            <w:tcW w:w="2200" w:type="dxa"/>
            <w:tcMar>
              <w:top w:w="20" w:type="dxa"/>
              <w:left w:w="20" w:type="dxa"/>
              <w:bottom w:w="20" w:type="dxa"/>
              <w:right w:w="20" w:type="dxa"/>
            </w:tcMar>
            <w:vAlign w:val="center"/>
            <w:hideMark/>
          </w:tcPr>
          <w:p w14:paraId="25EC67A5" w14:textId="77777777" w:rsidR="0041519B" w:rsidRPr="00CA0C2D" w:rsidRDefault="0041519B" w:rsidP="009A6218">
            <w:pPr>
              <w:pStyle w:val="movimento2"/>
              <w:rPr>
                <w:color w:val="002060"/>
              </w:rPr>
            </w:pPr>
            <w:r w:rsidRPr="00CA0C2D">
              <w:rPr>
                <w:color w:val="002060"/>
              </w:rPr>
              <w:t xml:space="preserve">(AUDAX 1970 </w:t>
            </w:r>
            <w:proofErr w:type="gramStart"/>
            <w:r w:rsidRPr="00CA0C2D">
              <w:rPr>
                <w:color w:val="002060"/>
              </w:rPr>
              <w:t>S.ANGELO</w:t>
            </w:r>
            <w:proofErr w:type="gramEnd"/>
            <w:r w:rsidRPr="00CA0C2D">
              <w:rPr>
                <w:color w:val="002060"/>
              </w:rPr>
              <w:t xml:space="preserve">) </w:t>
            </w:r>
          </w:p>
        </w:tc>
        <w:tc>
          <w:tcPr>
            <w:tcW w:w="800" w:type="dxa"/>
            <w:tcMar>
              <w:top w:w="20" w:type="dxa"/>
              <w:left w:w="20" w:type="dxa"/>
              <w:bottom w:w="20" w:type="dxa"/>
              <w:right w:w="20" w:type="dxa"/>
            </w:tcMar>
            <w:vAlign w:val="center"/>
            <w:hideMark/>
          </w:tcPr>
          <w:p w14:paraId="7950DFD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EA7E5BE" w14:textId="77777777" w:rsidR="0041519B" w:rsidRPr="00CA0C2D" w:rsidRDefault="0041519B" w:rsidP="009A6218">
            <w:pPr>
              <w:pStyle w:val="movimento"/>
              <w:rPr>
                <w:color w:val="002060"/>
              </w:rPr>
            </w:pPr>
            <w:r w:rsidRPr="00CA0C2D">
              <w:rPr>
                <w:color w:val="002060"/>
              </w:rPr>
              <w:t>CHEN HONG JI</w:t>
            </w:r>
          </w:p>
        </w:tc>
        <w:tc>
          <w:tcPr>
            <w:tcW w:w="2200" w:type="dxa"/>
            <w:tcMar>
              <w:top w:w="20" w:type="dxa"/>
              <w:left w:w="20" w:type="dxa"/>
              <w:bottom w:w="20" w:type="dxa"/>
              <w:right w:w="20" w:type="dxa"/>
            </w:tcMar>
            <w:vAlign w:val="center"/>
            <w:hideMark/>
          </w:tcPr>
          <w:p w14:paraId="7A256B22" w14:textId="77777777" w:rsidR="0041519B" w:rsidRPr="00CA0C2D" w:rsidRDefault="0041519B" w:rsidP="009A6218">
            <w:pPr>
              <w:pStyle w:val="movimento2"/>
              <w:rPr>
                <w:color w:val="002060"/>
              </w:rPr>
            </w:pPr>
            <w:r w:rsidRPr="00CA0C2D">
              <w:rPr>
                <w:color w:val="002060"/>
              </w:rPr>
              <w:t xml:space="preserve">(CASTELBELLINO CALCIO A 5) </w:t>
            </w:r>
          </w:p>
        </w:tc>
      </w:tr>
      <w:tr w:rsidR="0041519B" w:rsidRPr="00CA0C2D" w14:paraId="0A98E952" w14:textId="77777777" w:rsidTr="009A6218">
        <w:tc>
          <w:tcPr>
            <w:tcW w:w="2200" w:type="dxa"/>
            <w:tcMar>
              <w:top w:w="20" w:type="dxa"/>
              <w:left w:w="20" w:type="dxa"/>
              <w:bottom w:w="20" w:type="dxa"/>
              <w:right w:w="20" w:type="dxa"/>
            </w:tcMar>
            <w:vAlign w:val="center"/>
            <w:hideMark/>
          </w:tcPr>
          <w:p w14:paraId="7BC1BE79" w14:textId="77777777" w:rsidR="0041519B" w:rsidRPr="00CA0C2D" w:rsidRDefault="0041519B" w:rsidP="009A6218">
            <w:pPr>
              <w:pStyle w:val="movimento"/>
              <w:rPr>
                <w:color w:val="002060"/>
              </w:rPr>
            </w:pPr>
            <w:r w:rsidRPr="00CA0C2D">
              <w:rPr>
                <w:color w:val="002060"/>
              </w:rPr>
              <w:t>MARINELLI FILIPPO</w:t>
            </w:r>
          </w:p>
        </w:tc>
        <w:tc>
          <w:tcPr>
            <w:tcW w:w="2200" w:type="dxa"/>
            <w:tcMar>
              <w:top w:w="20" w:type="dxa"/>
              <w:left w:w="20" w:type="dxa"/>
              <w:bottom w:w="20" w:type="dxa"/>
              <w:right w:w="20" w:type="dxa"/>
            </w:tcMar>
            <w:vAlign w:val="center"/>
            <w:hideMark/>
          </w:tcPr>
          <w:p w14:paraId="52B51401" w14:textId="77777777" w:rsidR="0041519B" w:rsidRPr="00CA0C2D" w:rsidRDefault="0041519B" w:rsidP="009A6218">
            <w:pPr>
              <w:pStyle w:val="movimento2"/>
              <w:rPr>
                <w:color w:val="002060"/>
              </w:rPr>
            </w:pPr>
            <w:r w:rsidRPr="00CA0C2D">
              <w:rPr>
                <w:color w:val="002060"/>
              </w:rPr>
              <w:t xml:space="preserve">(CASTELBELLINO CALCIO A 5) </w:t>
            </w:r>
          </w:p>
        </w:tc>
        <w:tc>
          <w:tcPr>
            <w:tcW w:w="800" w:type="dxa"/>
            <w:tcMar>
              <w:top w:w="20" w:type="dxa"/>
              <w:left w:w="20" w:type="dxa"/>
              <w:bottom w:w="20" w:type="dxa"/>
              <w:right w:w="20" w:type="dxa"/>
            </w:tcMar>
            <w:vAlign w:val="center"/>
            <w:hideMark/>
          </w:tcPr>
          <w:p w14:paraId="07CD418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856D53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63E99A3" w14:textId="77777777" w:rsidR="0041519B" w:rsidRPr="00CA0C2D" w:rsidRDefault="0041519B" w:rsidP="009A6218">
            <w:pPr>
              <w:pStyle w:val="movimento2"/>
              <w:rPr>
                <w:color w:val="002060"/>
              </w:rPr>
            </w:pPr>
            <w:r w:rsidRPr="00CA0C2D">
              <w:rPr>
                <w:color w:val="002060"/>
              </w:rPr>
              <w:t> </w:t>
            </w:r>
          </w:p>
        </w:tc>
      </w:tr>
    </w:tbl>
    <w:p w14:paraId="273B9FDE" w14:textId="77777777" w:rsidR="0041519B" w:rsidRPr="00CA0C2D" w:rsidRDefault="0041519B" w:rsidP="0041519B">
      <w:pPr>
        <w:pStyle w:val="titolo10"/>
        <w:rPr>
          <w:rFonts w:eastAsiaTheme="minorEastAsia"/>
          <w:color w:val="002060"/>
        </w:rPr>
      </w:pPr>
      <w:r w:rsidRPr="00CA0C2D">
        <w:rPr>
          <w:color w:val="002060"/>
        </w:rPr>
        <w:t xml:space="preserve">GARE DEL 6/ 3/2022 </w:t>
      </w:r>
    </w:p>
    <w:p w14:paraId="3570E084" w14:textId="77777777" w:rsidR="0041519B" w:rsidRPr="00CA0C2D" w:rsidRDefault="0041519B" w:rsidP="0041519B">
      <w:pPr>
        <w:pStyle w:val="titolo7a"/>
        <w:rPr>
          <w:color w:val="002060"/>
        </w:rPr>
      </w:pPr>
      <w:r w:rsidRPr="00CA0C2D">
        <w:rPr>
          <w:color w:val="002060"/>
        </w:rPr>
        <w:t xml:space="preserve">PROVVEDIMENTI DISCIPLINARI </w:t>
      </w:r>
    </w:p>
    <w:p w14:paraId="4661EBC3"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359E8071" w14:textId="77777777" w:rsidR="0041519B" w:rsidRPr="00CA0C2D" w:rsidRDefault="0041519B" w:rsidP="0041519B">
      <w:pPr>
        <w:pStyle w:val="titolo30"/>
        <w:rPr>
          <w:color w:val="002060"/>
        </w:rPr>
      </w:pPr>
      <w:r w:rsidRPr="00CA0C2D">
        <w:rPr>
          <w:color w:val="002060"/>
        </w:rPr>
        <w:t xml:space="preserve">ALLENATORI </w:t>
      </w:r>
    </w:p>
    <w:p w14:paraId="1CB23868" w14:textId="77777777" w:rsidR="0041519B" w:rsidRPr="00CA0C2D" w:rsidRDefault="0041519B" w:rsidP="0041519B">
      <w:pPr>
        <w:pStyle w:val="titolo20"/>
        <w:rPr>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06094BC" w14:textId="77777777" w:rsidTr="009A6218">
        <w:tc>
          <w:tcPr>
            <w:tcW w:w="2200" w:type="dxa"/>
            <w:tcMar>
              <w:top w:w="20" w:type="dxa"/>
              <w:left w:w="20" w:type="dxa"/>
              <w:bottom w:w="20" w:type="dxa"/>
              <w:right w:w="20" w:type="dxa"/>
            </w:tcMar>
            <w:vAlign w:val="center"/>
            <w:hideMark/>
          </w:tcPr>
          <w:p w14:paraId="7C2AC0F3" w14:textId="77777777" w:rsidR="0041519B" w:rsidRPr="00CA0C2D" w:rsidRDefault="0041519B" w:rsidP="009A6218">
            <w:pPr>
              <w:pStyle w:val="movimento"/>
              <w:rPr>
                <w:color w:val="002060"/>
              </w:rPr>
            </w:pPr>
            <w:r w:rsidRPr="00CA0C2D">
              <w:rPr>
                <w:color w:val="002060"/>
              </w:rPr>
              <w:t>FANELLI MARCO</w:t>
            </w:r>
          </w:p>
        </w:tc>
        <w:tc>
          <w:tcPr>
            <w:tcW w:w="2200" w:type="dxa"/>
            <w:tcMar>
              <w:top w:w="20" w:type="dxa"/>
              <w:left w:w="20" w:type="dxa"/>
              <w:bottom w:w="20" w:type="dxa"/>
              <w:right w:w="20" w:type="dxa"/>
            </w:tcMar>
            <w:vAlign w:val="center"/>
            <w:hideMark/>
          </w:tcPr>
          <w:p w14:paraId="0F391BF2" w14:textId="77777777" w:rsidR="0041519B" w:rsidRPr="00CA0C2D" w:rsidRDefault="0041519B" w:rsidP="009A6218">
            <w:pPr>
              <w:pStyle w:val="movimento2"/>
              <w:rPr>
                <w:color w:val="002060"/>
              </w:rPr>
            </w:pPr>
            <w:r w:rsidRPr="00CA0C2D">
              <w:rPr>
                <w:color w:val="002060"/>
              </w:rPr>
              <w:t xml:space="preserve">(REAL FABRIANO) </w:t>
            </w:r>
          </w:p>
        </w:tc>
        <w:tc>
          <w:tcPr>
            <w:tcW w:w="800" w:type="dxa"/>
            <w:tcMar>
              <w:top w:w="20" w:type="dxa"/>
              <w:left w:w="20" w:type="dxa"/>
              <w:bottom w:w="20" w:type="dxa"/>
              <w:right w:w="20" w:type="dxa"/>
            </w:tcMar>
            <w:vAlign w:val="center"/>
            <w:hideMark/>
          </w:tcPr>
          <w:p w14:paraId="1CF1DB86"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57F5789"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14DCA90" w14:textId="77777777" w:rsidR="0041519B" w:rsidRPr="00CA0C2D" w:rsidRDefault="0041519B" w:rsidP="009A6218">
            <w:pPr>
              <w:pStyle w:val="movimento2"/>
              <w:rPr>
                <w:color w:val="002060"/>
              </w:rPr>
            </w:pPr>
            <w:r w:rsidRPr="00CA0C2D">
              <w:rPr>
                <w:color w:val="002060"/>
              </w:rPr>
              <w:t> </w:t>
            </w:r>
          </w:p>
        </w:tc>
      </w:tr>
    </w:tbl>
    <w:p w14:paraId="3436C066" w14:textId="77777777" w:rsidR="0041519B" w:rsidRPr="00CA0C2D" w:rsidRDefault="0041519B" w:rsidP="0041519B">
      <w:pPr>
        <w:pStyle w:val="titolo30"/>
        <w:rPr>
          <w:rFonts w:eastAsiaTheme="minorEastAsia"/>
          <w:color w:val="002060"/>
        </w:rPr>
      </w:pPr>
      <w:r w:rsidRPr="00CA0C2D">
        <w:rPr>
          <w:color w:val="002060"/>
        </w:rPr>
        <w:t xml:space="preserve">CALCIATORI NON ESPULSI </w:t>
      </w:r>
    </w:p>
    <w:p w14:paraId="337FCEB4" w14:textId="77777777" w:rsidR="0041519B" w:rsidRPr="00CA0C2D" w:rsidRDefault="0041519B" w:rsidP="0041519B">
      <w:pPr>
        <w:pStyle w:val="titolo20"/>
        <w:rPr>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4A4CF08" w14:textId="77777777" w:rsidTr="009A6218">
        <w:tc>
          <w:tcPr>
            <w:tcW w:w="2200" w:type="dxa"/>
            <w:tcMar>
              <w:top w:w="20" w:type="dxa"/>
              <w:left w:w="20" w:type="dxa"/>
              <w:bottom w:w="20" w:type="dxa"/>
              <w:right w:w="20" w:type="dxa"/>
            </w:tcMar>
            <w:vAlign w:val="center"/>
            <w:hideMark/>
          </w:tcPr>
          <w:p w14:paraId="49298FB7" w14:textId="77777777" w:rsidR="0041519B" w:rsidRPr="00CA0C2D" w:rsidRDefault="0041519B" w:rsidP="009A6218">
            <w:pPr>
              <w:pStyle w:val="movimento"/>
              <w:rPr>
                <w:color w:val="002060"/>
              </w:rPr>
            </w:pPr>
            <w:r w:rsidRPr="00CA0C2D">
              <w:rPr>
                <w:color w:val="002060"/>
              </w:rPr>
              <w:t>CAPOCASA MATTIA</w:t>
            </w:r>
          </w:p>
        </w:tc>
        <w:tc>
          <w:tcPr>
            <w:tcW w:w="2200" w:type="dxa"/>
            <w:tcMar>
              <w:top w:w="20" w:type="dxa"/>
              <w:left w:w="20" w:type="dxa"/>
              <w:bottom w:w="20" w:type="dxa"/>
              <w:right w:w="20" w:type="dxa"/>
            </w:tcMar>
            <w:vAlign w:val="center"/>
            <w:hideMark/>
          </w:tcPr>
          <w:p w14:paraId="5A7B4A24" w14:textId="77777777" w:rsidR="0041519B" w:rsidRPr="00CA0C2D" w:rsidRDefault="0041519B" w:rsidP="009A6218">
            <w:pPr>
              <w:pStyle w:val="movimento2"/>
              <w:rPr>
                <w:color w:val="002060"/>
              </w:rPr>
            </w:pPr>
            <w:r w:rsidRPr="00CA0C2D">
              <w:rPr>
                <w:color w:val="002060"/>
              </w:rPr>
              <w:t xml:space="preserve">(CSI STELLA A.S.D.) </w:t>
            </w:r>
          </w:p>
        </w:tc>
        <w:tc>
          <w:tcPr>
            <w:tcW w:w="800" w:type="dxa"/>
            <w:tcMar>
              <w:top w:w="20" w:type="dxa"/>
              <w:left w:w="20" w:type="dxa"/>
              <w:bottom w:w="20" w:type="dxa"/>
              <w:right w:w="20" w:type="dxa"/>
            </w:tcMar>
            <w:vAlign w:val="center"/>
            <w:hideMark/>
          </w:tcPr>
          <w:p w14:paraId="46D82364"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CD284C6" w14:textId="77777777" w:rsidR="0041519B" w:rsidRPr="00CA0C2D" w:rsidRDefault="0041519B" w:rsidP="009A6218">
            <w:pPr>
              <w:pStyle w:val="movimento"/>
              <w:rPr>
                <w:color w:val="002060"/>
              </w:rPr>
            </w:pPr>
            <w:r w:rsidRPr="00CA0C2D">
              <w:rPr>
                <w:color w:val="002060"/>
              </w:rPr>
              <w:t>FELICIONI MICHELE</w:t>
            </w:r>
          </w:p>
        </w:tc>
        <w:tc>
          <w:tcPr>
            <w:tcW w:w="2200" w:type="dxa"/>
            <w:tcMar>
              <w:top w:w="20" w:type="dxa"/>
              <w:left w:w="20" w:type="dxa"/>
              <w:bottom w:w="20" w:type="dxa"/>
              <w:right w:w="20" w:type="dxa"/>
            </w:tcMar>
            <w:vAlign w:val="center"/>
            <w:hideMark/>
          </w:tcPr>
          <w:p w14:paraId="633C8AC7" w14:textId="77777777" w:rsidR="0041519B" w:rsidRPr="00CA0C2D" w:rsidRDefault="0041519B" w:rsidP="009A6218">
            <w:pPr>
              <w:pStyle w:val="movimento2"/>
              <w:rPr>
                <w:color w:val="002060"/>
              </w:rPr>
            </w:pPr>
            <w:r w:rsidRPr="00CA0C2D">
              <w:rPr>
                <w:color w:val="002060"/>
              </w:rPr>
              <w:t xml:space="preserve">(CSI STELLA A.S.D.) </w:t>
            </w:r>
          </w:p>
        </w:tc>
      </w:tr>
      <w:tr w:rsidR="0041519B" w:rsidRPr="00CA0C2D" w14:paraId="1C0CAB4B" w14:textId="77777777" w:rsidTr="009A6218">
        <w:tc>
          <w:tcPr>
            <w:tcW w:w="2200" w:type="dxa"/>
            <w:tcMar>
              <w:top w:w="20" w:type="dxa"/>
              <w:left w:w="20" w:type="dxa"/>
              <w:bottom w:w="20" w:type="dxa"/>
              <w:right w:w="20" w:type="dxa"/>
            </w:tcMar>
            <w:vAlign w:val="center"/>
            <w:hideMark/>
          </w:tcPr>
          <w:p w14:paraId="61A73E78" w14:textId="77777777" w:rsidR="0041519B" w:rsidRPr="00CA0C2D" w:rsidRDefault="0041519B" w:rsidP="009A6218">
            <w:pPr>
              <w:pStyle w:val="movimento"/>
              <w:rPr>
                <w:color w:val="002060"/>
              </w:rPr>
            </w:pPr>
            <w:r w:rsidRPr="00CA0C2D">
              <w:rPr>
                <w:color w:val="002060"/>
              </w:rPr>
              <w:t>BUGIARDINI CARLO</w:t>
            </w:r>
          </w:p>
        </w:tc>
        <w:tc>
          <w:tcPr>
            <w:tcW w:w="2200" w:type="dxa"/>
            <w:tcMar>
              <w:top w:w="20" w:type="dxa"/>
              <w:left w:w="20" w:type="dxa"/>
              <w:bottom w:w="20" w:type="dxa"/>
              <w:right w:w="20" w:type="dxa"/>
            </w:tcMar>
            <w:vAlign w:val="center"/>
            <w:hideMark/>
          </w:tcPr>
          <w:p w14:paraId="68147641" w14:textId="77777777" w:rsidR="0041519B" w:rsidRPr="00CA0C2D" w:rsidRDefault="0041519B" w:rsidP="009A6218">
            <w:pPr>
              <w:pStyle w:val="movimento2"/>
              <w:rPr>
                <w:color w:val="002060"/>
              </w:rPr>
            </w:pPr>
            <w:r w:rsidRPr="00CA0C2D">
              <w:rPr>
                <w:color w:val="002060"/>
              </w:rPr>
              <w:t>(</w:t>
            </w:r>
            <w:proofErr w:type="gramStart"/>
            <w:r w:rsidRPr="00CA0C2D">
              <w:rPr>
                <w:color w:val="002060"/>
              </w:rPr>
              <w:t>U.MANDOLESI</w:t>
            </w:r>
            <w:proofErr w:type="gramEnd"/>
            <w:r w:rsidRPr="00CA0C2D">
              <w:rPr>
                <w:color w:val="002060"/>
              </w:rPr>
              <w:t xml:space="preserve"> CALCIO) </w:t>
            </w:r>
          </w:p>
        </w:tc>
        <w:tc>
          <w:tcPr>
            <w:tcW w:w="800" w:type="dxa"/>
            <w:tcMar>
              <w:top w:w="20" w:type="dxa"/>
              <w:left w:w="20" w:type="dxa"/>
              <w:bottom w:w="20" w:type="dxa"/>
              <w:right w:w="20" w:type="dxa"/>
            </w:tcMar>
            <w:vAlign w:val="center"/>
            <w:hideMark/>
          </w:tcPr>
          <w:p w14:paraId="740994B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E9A5EE3" w14:textId="77777777" w:rsidR="0041519B" w:rsidRPr="00CA0C2D" w:rsidRDefault="0041519B" w:rsidP="009A6218">
            <w:pPr>
              <w:pStyle w:val="movimento"/>
              <w:rPr>
                <w:color w:val="002060"/>
              </w:rPr>
            </w:pPr>
            <w:r w:rsidRPr="00CA0C2D">
              <w:rPr>
                <w:color w:val="002060"/>
              </w:rPr>
              <w:t>CARUSO LORENZO</w:t>
            </w:r>
          </w:p>
        </w:tc>
        <w:tc>
          <w:tcPr>
            <w:tcW w:w="2200" w:type="dxa"/>
            <w:tcMar>
              <w:top w:w="20" w:type="dxa"/>
              <w:left w:w="20" w:type="dxa"/>
              <w:bottom w:w="20" w:type="dxa"/>
              <w:right w:w="20" w:type="dxa"/>
            </w:tcMar>
            <w:vAlign w:val="center"/>
            <w:hideMark/>
          </w:tcPr>
          <w:p w14:paraId="7336E56E" w14:textId="77777777" w:rsidR="0041519B" w:rsidRPr="00CA0C2D" w:rsidRDefault="0041519B" w:rsidP="009A6218">
            <w:pPr>
              <w:pStyle w:val="movimento2"/>
              <w:rPr>
                <w:color w:val="002060"/>
              </w:rPr>
            </w:pPr>
            <w:r w:rsidRPr="00CA0C2D">
              <w:rPr>
                <w:color w:val="002060"/>
              </w:rPr>
              <w:t>(</w:t>
            </w:r>
            <w:proofErr w:type="gramStart"/>
            <w:r w:rsidRPr="00CA0C2D">
              <w:rPr>
                <w:color w:val="002060"/>
              </w:rPr>
              <w:t>U.MANDOLESI</w:t>
            </w:r>
            <w:proofErr w:type="gramEnd"/>
            <w:r w:rsidRPr="00CA0C2D">
              <w:rPr>
                <w:color w:val="002060"/>
              </w:rPr>
              <w:t xml:space="preserve"> CALCIO) </w:t>
            </w:r>
          </w:p>
        </w:tc>
      </w:tr>
      <w:tr w:rsidR="0041519B" w:rsidRPr="00CA0C2D" w14:paraId="1EA03D31" w14:textId="77777777" w:rsidTr="009A6218">
        <w:tc>
          <w:tcPr>
            <w:tcW w:w="2200" w:type="dxa"/>
            <w:tcMar>
              <w:top w:w="20" w:type="dxa"/>
              <w:left w:w="20" w:type="dxa"/>
              <w:bottom w:w="20" w:type="dxa"/>
              <w:right w:w="20" w:type="dxa"/>
            </w:tcMar>
            <w:vAlign w:val="center"/>
            <w:hideMark/>
          </w:tcPr>
          <w:p w14:paraId="2D141950" w14:textId="77777777" w:rsidR="0041519B" w:rsidRPr="00CA0C2D" w:rsidRDefault="0041519B" w:rsidP="009A6218">
            <w:pPr>
              <w:pStyle w:val="movimento"/>
              <w:rPr>
                <w:color w:val="002060"/>
              </w:rPr>
            </w:pPr>
            <w:r w:rsidRPr="00CA0C2D">
              <w:rPr>
                <w:color w:val="002060"/>
              </w:rPr>
              <w:t>RIPANI LEOPARDI RAFFAELE</w:t>
            </w:r>
          </w:p>
        </w:tc>
        <w:tc>
          <w:tcPr>
            <w:tcW w:w="2200" w:type="dxa"/>
            <w:tcMar>
              <w:top w:w="20" w:type="dxa"/>
              <w:left w:w="20" w:type="dxa"/>
              <w:bottom w:w="20" w:type="dxa"/>
              <w:right w:w="20" w:type="dxa"/>
            </w:tcMar>
            <w:vAlign w:val="center"/>
            <w:hideMark/>
          </w:tcPr>
          <w:p w14:paraId="771BED52" w14:textId="77777777" w:rsidR="0041519B" w:rsidRPr="00CA0C2D" w:rsidRDefault="0041519B" w:rsidP="009A6218">
            <w:pPr>
              <w:pStyle w:val="movimento2"/>
              <w:rPr>
                <w:color w:val="002060"/>
              </w:rPr>
            </w:pPr>
            <w:r w:rsidRPr="00CA0C2D">
              <w:rPr>
                <w:color w:val="002060"/>
              </w:rPr>
              <w:t>(</w:t>
            </w:r>
            <w:proofErr w:type="gramStart"/>
            <w:r w:rsidRPr="00CA0C2D">
              <w:rPr>
                <w:color w:val="002060"/>
              </w:rPr>
              <w:t>U.MANDOLESI</w:t>
            </w:r>
            <w:proofErr w:type="gramEnd"/>
            <w:r w:rsidRPr="00CA0C2D">
              <w:rPr>
                <w:color w:val="002060"/>
              </w:rPr>
              <w:t xml:space="preserve"> CALCIO) </w:t>
            </w:r>
          </w:p>
        </w:tc>
        <w:tc>
          <w:tcPr>
            <w:tcW w:w="800" w:type="dxa"/>
            <w:tcMar>
              <w:top w:w="20" w:type="dxa"/>
              <w:left w:w="20" w:type="dxa"/>
              <w:bottom w:w="20" w:type="dxa"/>
              <w:right w:w="20" w:type="dxa"/>
            </w:tcMar>
            <w:vAlign w:val="center"/>
            <w:hideMark/>
          </w:tcPr>
          <w:p w14:paraId="056C6C2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B7D2C3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C1722D5" w14:textId="77777777" w:rsidR="0041519B" w:rsidRPr="00CA0C2D" w:rsidRDefault="0041519B" w:rsidP="009A6218">
            <w:pPr>
              <w:pStyle w:val="movimento2"/>
              <w:rPr>
                <w:color w:val="002060"/>
              </w:rPr>
            </w:pPr>
            <w:r w:rsidRPr="00CA0C2D">
              <w:rPr>
                <w:color w:val="002060"/>
              </w:rPr>
              <w:t> </w:t>
            </w:r>
          </w:p>
        </w:tc>
      </w:tr>
    </w:tbl>
    <w:p w14:paraId="0458455D"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1E47F666" w14:textId="77777777" w:rsidTr="009A6218">
        <w:tc>
          <w:tcPr>
            <w:tcW w:w="2200" w:type="dxa"/>
            <w:tcMar>
              <w:top w:w="20" w:type="dxa"/>
              <w:left w:w="20" w:type="dxa"/>
              <w:bottom w:w="20" w:type="dxa"/>
              <w:right w:w="20" w:type="dxa"/>
            </w:tcMar>
            <w:vAlign w:val="center"/>
            <w:hideMark/>
          </w:tcPr>
          <w:p w14:paraId="4969BBFA" w14:textId="77777777" w:rsidR="0041519B" w:rsidRPr="00CA0C2D" w:rsidRDefault="0041519B" w:rsidP="009A6218">
            <w:pPr>
              <w:pStyle w:val="movimento"/>
              <w:rPr>
                <w:color w:val="002060"/>
              </w:rPr>
            </w:pPr>
            <w:r w:rsidRPr="00CA0C2D">
              <w:rPr>
                <w:color w:val="002060"/>
              </w:rPr>
              <w:t>BARTOCCETTI MICHELE</w:t>
            </w:r>
          </w:p>
        </w:tc>
        <w:tc>
          <w:tcPr>
            <w:tcW w:w="2200" w:type="dxa"/>
            <w:tcMar>
              <w:top w:w="20" w:type="dxa"/>
              <w:left w:w="20" w:type="dxa"/>
              <w:bottom w:w="20" w:type="dxa"/>
              <w:right w:w="20" w:type="dxa"/>
            </w:tcMar>
            <w:vAlign w:val="center"/>
            <w:hideMark/>
          </w:tcPr>
          <w:p w14:paraId="785D52B0" w14:textId="77777777" w:rsidR="0041519B" w:rsidRPr="00CA0C2D" w:rsidRDefault="0041519B" w:rsidP="009A6218">
            <w:pPr>
              <w:pStyle w:val="movimento2"/>
              <w:rPr>
                <w:color w:val="002060"/>
              </w:rPr>
            </w:pPr>
            <w:r w:rsidRPr="00CA0C2D">
              <w:rPr>
                <w:color w:val="002060"/>
              </w:rPr>
              <w:t xml:space="preserve">(REAL FABRIANO) </w:t>
            </w:r>
          </w:p>
        </w:tc>
        <w:tc>
          <w:tcPr>
            <w:tcW w:w="800" w:type="dxa"/>
            <w:tcMar>
              <w:top w:w="20" w:type="dxa"/>
              <w:left w:w="20" w:type="dxa"/>
              <w:bottom w:w="20" w:type="dxa"/>
              <w:right w:w="20" w:type="dxa"/>
            </w:tcMar>
            <w:vAlign w:val="center"/>
            <w:hideMark/>
          </w:tcPr>
          <w:p w14:paraId="2F3A2738"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4FF5DCB" w14:textId="77777777" w:rsidR="0041519B" w:rsidRPr="00CA0C2D" w:rsidRDefault="0041519B" w:rsidP="009A6218">
            <w:pPr>
              <w:pStyle w:val="movimento"/>
              <w:rPr>
                <w:color w:val="002060"/>
              </w:rPr>
            </w:pPr>
            <w:r w:rsidRPr="00CA0C2D">
              <w:rPr>
                <w:color w:val="002060"/>
              </w:rPr>
              <w:t>GIACOMETTI DIEGO</w:t>
            </w:r>
          </w:p>
        </w:tc>
        <w:tc>
          <w:tcPr>
            <w:tcW w:w="2200" w:type="dxa"/>
            <w:tcMar>
              <w:top w:w="20" w:type="dxa"/>
              <w:left w:w="20" w:type="dxa"/>
              <w:bottom w:w="20" w:type="dxa"/>
              <w:right w:w="20" w:type="dxa"/>
            </w:tcMar>
            <w:vAlign w:val="center"/>
            <w:hideMark/>
          </w:tcPr>
          <w:p w14:paraId="33BE1568" w14:textId="77777777" w:rsidR="0041519B" w:rsidRPr="00CA0C2D" w:rsidRDefault="0041519B" w:rsidP="009A6218">
            <w:pPr>
              <w:pStyle w:val="movimento2"/>
              <w:rPr>
                <w:color w:val="002060"/>
              </w:rPr>
            </w:pPr>
            <w:r w:rsidRPr="00CA0C2D">
              <w:rPr>
                <w:color w:val="002060"/>
              </w:rPr>
              <w:t xml:space="preserve">(REAL FABRIANO) </w:t>
            </w:r>
          </w:p>
        </w:tc>
      </w:tr>
      <w:tr w:rsidR="0041519B" w:rsidRPr="00CA0C2D" w14:paraId="3E9A21B7" w14:textId="77777777" w:rsidTr="009A6218">
        <w:tc>
          <w:tcPr>
            <w:tcW w:w="2200" w:type="dxa"/>
            <w:tcMar>
              <w:top w:w="20" w:type="dxa"/>
              <w:left w:w="20" w:type="dxa"/>
              <w:bottom w:w="20" w:type="dxa"/>
              <w:right w:w="20" w:type="dxa"/>
            </w:tcMar>
            <w:vAlign w:val="center"/>
            <w:hideMark/>
          </w:tcPr>
          <w:p w14:paraId="49C462B3" w14:textId="77777777" w:rsidR="0041519B" w:rsidRPr="00CA0C2D" w:rsidRDefault="0041519B" w:rsidP="009A6218">
            <w:pPr>
              <w:pStyle w:val="movimento"/>
              <w:rPr>
                <w:color w:val="002060"/>
              </w:rPr>
            </w:pPr>
            <w:r w:rsidRPr="00CA0C2D">
              <w:rPr>
                <w:color w:val="002060"/>
              </w:rPr>
              <w:t>TORRESI DANIELE</w:t>
            </w:r>
          </w:p>
        </w:tc>
        <w:tc>
          <w:tcPr>
            <w:tcW w:w="2200" w:type="dxa"/>
            <w:tcMar>
              <w:top w:w="20" w:type="dxa"/>
              <w:left w:w="20" w:type="dxa"/>
              <w:bottom w:w="20" w:type="dxa"/>
              <w:right w:w="20" w:type="dxa"/>
            </w:tcMar>
            <w:vAlign w:val="center"/>
            <w:hideMark/>
          </w:tcPr>
          <w:p w14:paraId="0E0B36FC" w14:textId="77777777" w:rsidR="0041519B" w:rsidRPr="00CA0C2D" w:rsidRDefault="0041519B" w:rsidP="009A6218">
            <w:pPr>
              <w:pStyle w:val="movimento2"/>
              <w:rPr>
                <w:color w:val="002060"/>
              </w:rPr>
            </w:pPr>
            <w:r w:rsidRPr="00CA0C2D">
              <w:rPr>
                <w:color w:val="002060"/>
              </w:rPr>
              <w:t>(</w:t>
            </w:r>
            <w:proofErr w:type="gramStart"/>
            <w:r w:rsidRPr="00CA0C2D">
              <w:rPr>
                <w:color w:val="002060"/>
              </w:rPr>
              <w:t>U.MANDOLESI</w:t>
            </w:r>
            <w:proofErr w:type="gramEnd"/>
            <w:r w:rsidRPr="00CA0C2D">
              <w:rPr>
                <w:color w:val="002060"/>
              </w:rPr>
              <w:t xml:space="preserve"> CALCIO) </w:t>
            </w:r>
          </w:p>
        </w:tc>
        <w:tc>
          <w:tcPr>
            <w:tcW w:w="800" w:type="dxa"/>
            <w:tcMar>
              <w:top w:w="20" w:type="dxa"/>
              <w:left w:w="20" w:type="dxa"/>
              <w:bottom w:w="20" w:type="dxa"/>
              <w:right w:w="20" w:type="dxa"/>
            </w:tcMar>
            <w:vAlign w:val="center"/>
            <w:hideMark/>
          </w:tcPr>
          <w:p w14:paraId="5F491FB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353665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18AA2F4" w14:textId="77777777" w:rsidR="0041519B" w:rsidRPr="00CA0C2D" w:rsidRDefault="0041519B" w:rsidP="009A6218">
            <w:pPr>
              <w:pStyle w:val="movimento2"/>
              <w:rPr>
                <w:color w:val="002060"/>
              </w:rPr>
            </w:pPr>
            <w:r w:rsidRPr="00CA0C2D">
              <w:rPr>
                <w:color w:val="002060"/>
              </w:rPr>
              <w:t> </w:t>
            </w:r>
          </w:p>
        </w:tc>
      </w:tr>
    </w:tbl>
    <w:p w14:paraId="3A0C305D" w14:textId="77777777" w:rsidR="0041519B" w:rsidRPr="00CA0C2D" w:rsidRDefault="0041519B" w:rsidP="0041519B">
      <w:pPr>
        <w:pStyle w:val="breakline"/>
        <w:rPr>
          <w:color w:val="002060"/>
        </w:rPr>
      </w:pPr>
    </w:p>
    <w:p w14:paraId="00A83EA6" w14:textId="77777777" w:rsidR="0041519B" w:rsidRPr="00CA0C2D" w:rsidRDefault="0041519B" w:rsidP="0041519B">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51781822" w14:textId="77777777" w:rsidR="0041519B" w:rsidRPr="00CA0C2D" w:rsidRDefault="0041519B" w:rsidP="0041519B">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0742A22E" w14:textId="77777777" w:rsidR="0041519B" w:rsidRPr="00CA0C2D" w:rsidRDefault="0041519B" w:rsidP="0041519B">
      <w:pPr>
        <w:pStyle w:val="breakline"/>
        <w:rPr>
          <w:rFonts w:eastAsiaTheme="minorEastAsia"/>
          <w:color w:val="002060"/>
        </w:rPr>
      </w:pPr>
    </w:p>
    <w:p w14:paraId="225464C7" w14:textId="77777777" w:rsidR="0041519B" w:rsidRPr="00CA0C2D" w:rsidRDefault="0041519B" w:rsidP="0041519B">
      <w:pPr>
        <w:pStyle w:val="titoloprinc0"/>
        <w:rPr>
          <w:color w:val="002060"/>
        </w:rPr>
      </w:pPr>
      <w:r w:rsidRPr="00CA0C2D">
        <w:rPr>
          <w:color w:val="002060"/>
        </w:rPr>
        <w:t>CLASSIFICA</w:t>
      </w:r>
    </w:p>
    <w:p w14:paraId="1AAAE443" w14:textId="77777777" w:rsidR="0041519B" w:rsidRPr="00CA0C2D" w:rsidRDefault="0041519B" w:rsidP="0041519B">
      <w:pPr>
        <w:pStyle w:val="breakline"/>
        <w:rPr>
          <w:color w:val="002060"/>
        </w:rPr>
      </w:pPr>
    </w:p>
    <w:p w14:paraId="29039A22" w14:textId="77777777" w:rsidR="0041519B" w:rsidRPr="00CA0C2D" w:rsidRDefault="0041519B" w:rsidP="0041519B">
      <w:pPr>
        <w:pStyle w:val="breakline"/>
        <w:rPr>
          <w:color w:val="002060"/>
        </w:rPr>
      </w:pPr>
    </w:p>
    <w:p w14:paraId="0A3CE23F" w14:textId="77777777" w:rsidR="0041519B" w:rsidRPr="00CA0C2D" w:rsidRDefault="0041519B" w:rsidP="0041519B">
      <w:pPr>
        <w:pStyle w:val="sottotitolocampionato10"/>
        <w:rPr>
          <w:color w:val="002060"/>
        </w:rPr>
      </w:pPr>
      <w:r w:rsidRPr="00CA0C2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72859F2E"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040D5"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42330"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6D34A"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4721D"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A66CD"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69D04"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2746D"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94880"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F143F"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85BC6" w14:textId="77777777" w:rsidR="0041519B" w:rsidRPr="00CA0C2D" w:rsidRDefault="0041519B" w:rsidP="009A6218">
            <w:pPr>
              <w:pStyle w:val="headertabella0"/>
              <w:rPr>
                <w:color w:val="002060"/>
              </w:rPr>
            </w:pPr>
            <w:r w:rsidRPr="00CA0C2D">
              <w:rPr>
                <w:color w:val="002060"/>
              </w:rPr>
              <w:t>PE</w:t>
            </w:r>
          </w:p>
        </w:tc>
      </w:tr>
      <w:tr w:rsidR="0041519B" w:rsidRPr="00CA0C2D" w14:paraId="234F0DB7"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38A944" w14:textId="77777777" w:rsidR="0041519B" w:rsidRPr="00CA0C2D" w:rsidRDefault="0041519B" w:rsidP="009A6218">
            <w:pPr>
              <w:pStyle w:val="rowtabella0"/>
              <w:rPr>
                <w:color w:val="002060"/>
              </w:rPr>
            </w:pPr>
            <w:r w:rsidRPr="00CA0C2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4B6E"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47782"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60B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FFF9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CCC5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753DB"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F23D"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20DC3"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6D891" w14:textId="77777777" w:rsidR="0041519B" w:rsidRPr="00CA0C2D" w:rsidRDefault="0041519B" w:rsidP="009A6218">
            <w:pPr>
              <w:pStyle w:val="rowtabella0"/>
              <w:jc w:val="center"/>
              <w:rPr>
                <w:color w:val="002060"/>
              </w:rPr>
            </w:pPr>
            <w:r w:rsidRPr="00CA0C2D">
              <w:rPr>
                <w:color w:val="002060"/>
              </w:rPr>
              <w:t>0</w:t>
            </w:r>
          </w:p>
        </w:tc>
      </w:tr>
      <w:tr w:rsidR="0041519B" w:rsidRPr="00CA0C2D" w14:paraId="1BC303D0"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DF38F" w14:textId="77777777" w:rsidR="0041519B" w:rsidRPr="00CA0C2D" w:rsidRDefault="0041519B" w:rsidP="009A6218">
            <w:pPr>
              <w:pStyle w:val="rowtabella0"/>
              <w:rPr>
                <w:color w:val="002060"/>
              </w:rPr>
            </w:pPr>
            <w:r w:rsidRPr="00CA0C2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572C4"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9D6B"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4185E"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7A9CA"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637B"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28E5"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B069"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701A"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8BFB" w14:textId="77777777" w:rsidR="0041519B" w:rsidRPr="00CA0C2D" w:rsidRDefault="0041519B" w:rsidP="009A6218">
            <w:pPr>
              <w:pStyle w:val="rowtabella0"/>
              <w:jc w:val="center"/>
              <w:rPr>
                <w:color w:val="002060"/>
              </w:rPr>
            </w:pPr>
            <w:r w:rsidRPr="00CA0C2D">
              <w:rPr>
                <w:color w:val="002060"/>
              </w:rPr>
              <w:t>0</w:t>
            </w:r>
          </w:p>
        </w:tc>
      </w:tr>
      <w:tr w:rsidR="0041519B" w:rsidRPr="00CA0C2D" w14:paraId="27B4FCDA"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5FE0F" w14:textId="77777777" w:rsidR="0041519B" w:rsidRPr="00CA0C2D" w:rsidRDefault="0041519B" w:rsidP="009A6218">
            <w:pPr>
              <w:pStyle w:val="rowtabella0"/>
              <w:rPr>
                <w:color w:val="002060"/>
              </w:rPr>
            </w:pPr>
            <w:r w:rsidRPr="00CA0C2D">
              <w:rPr>
                <w:color w:val="002060"/>
              </w:rPr>
              <w:t xml:space="preserve">G.S. AUDAX 1970 </w:t>
            </w:r>
            <w:proofErr w:type="gramStart"/>
            <w:r w:rsidRPr="00CA0C2D">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04179"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5F07"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65F7E"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42D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3475C"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58E08"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9B2E"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F81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A90E2" w14:textId="77777777" w:rsidR="0041519B" w:rsidRPr="00CA0C2D" w:rsidRDefault="0041519B" w:rsidP="009A6218">
            <w:pPr>
              <w:pStyle w:val="rowtabella0"/>
              <w:jc w:val="center"/>
              <w:rPr>
                <w:color w:val="002060"/>
              </w:rPr>
            </w:pPr>
            <w:r w:rsidRPr="00CA0C2D">
              <w:rPr>
                <w:color w:val="002060"/>
              </w:rPr>
              <w:t>0</w:t>
            </w:r>
          </w:p>
        </w:tc>
      </w:tr>
      <w:tr w:rsidR="0041519B" w:rsidRPr="00CA0C2D" w14:paraId="324B8962"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50D5C" w14:textId="77777777" w:rsidR="0041519B" w:rsidRPr="00CA0C2D" w:rsidRDefault="0041519B" w:rsidP="009A6218">
            <w:pPr>
              <w:pStyle w:val="rowtabella0"/>
              <w:rPr>
                <w:color w:val="002060"/>
              </w:rPr>
            </w:pPr>
            <w:r w:rsidRPr="00CA0C2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E7E48"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F4D4B"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53ED8"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9D0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D67CB"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3A473"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911E"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EE5C"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1DAF" w14:textId="77777777" w:rsidR="0041519B" w:rsidRPr="00CA0C2D" w:rsidRDefault="0041519B" w:rsidP="009A6218">
            <w:pPr>
              <w:pStyle w:val="rowtabella0"/>
              <w:jc w:val="center"/>
              <w:rPr>
                <w:color w:val="002060"/>
              </w:rPr>
            </w:pPr>
            <w:r w:rsidRPr="00CA0C2D">
              <w:rPr>
                <w:color w:val="002060"/>
              </w:rPr>
              <w:t>0</w:t>
            </w:r>
          </w:p>
        </w:tc>
      </w:tr>
      <w:tr w:rsidR="0041519B" w:rsidRPr="00CA0C2D" w14:paraId="1F9D9AF9"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E24108" w14:textId="77777777" w:rsidR="0041519B" w:rsidRPr="00CA0C2D" w:rsidRDefault="0041519B" w:rsidP="009A6218">
            <w:pPr>
              <w:pStyle w:val="rowtabella0"/>
              <w:rPr>
                <w:color w:val="002060"/>
              </w:rPr>
            </w:pPr>
            <w:r w:rsidRPr="00CA0C2D">
              <w:rPr>
                <w:color w:val="002060"/>
              </w:rPr>
              <w:t xml:space="preserve">POL.D. </w:t>
            </w:r>
            <w:proofErr w:type="gramStart"/>
            <w:r w:rsidRPr="00CA0C2D">
              <w:rPr>
                <w:color w:val="002060"/>
              </w:rPr>
              <w:t>U.MANDOLESI</w:t>
            </w:r>
            <w:proofErr w:type="gramEnd"/>
            <w:r w:rsidRPr="00CA0C2D">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58DE0"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862C"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F784"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F4466"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FEC8D"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29B7E"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E214" w14:textId="77777777" w:rsidR="0041519B" w:rsidRPr="00CA0C2D" w:rsidRDefault="0041519B" w:rsidP="009A6218">
            <w:pPr>
              <w:pStyle w:val="rowtabella0"/>
              <w:jc w:val="center"/>
              <w:rPr>
                <w:color w:val="002060"/>
              </w:rPr>
            </w:pPr>
            <w:r w:rsidRPr="00CA0C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E0AB"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044B" w14:textId="77777777" w:rsidR="0041519B" w:rsidRPr="00CA0C2D" w:rsidRDefault="0041519B" w:rsidP="009A6218">
            <w:pPr>
              <w:pStyle w:val="rowtabella0"/>
              <w:jc w:val="center"/>
              <w:rPr>
                <w:color w:val="002060"/>
              </w:rPr>
            </w:pPr>
            <w:r w:rsidRPr="00CA0C2D">
              <w:rPr>
                <w:color w:val="002060"/>
              </w:rPr>
              <w:t>0</w:t>
            </w:r>
          </w:p>
        </w:tc>
      </w:tr>
      <w:tr w:rsidR="0041519B" w:rsidRPr="00CA0C2D" w14:paraId="6DA65850"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4F0152" w14:textId="77777777" w:rsidR="0041519B" w:rsidRPr="00CA0C2D" w:rsidRDefault="0041519B" w:rsidP="009A6218">
            <w:pPr>
              <w:pStyle w:val="rowtabella0"/>
              <w:rPr>
                <w:color w:val="002060"/>
              </w:rPr>
            </w:pPr>
            <w:r w:rsidRPr="00CA0C2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28FD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F80E"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D1FE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DD38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EB5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65301"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2481"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44C37"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D4A3" w14:textId="77777777" w:rsidR="0041519B" w:rsidRPr="00CA0C2D" w:rsidRDefault="0041519B" w:rsidP="009A6218">
            <w:pPr>
              <w:pStyle w:val="rowtabella0"/>
              <w:jc w:val="center"/>
              <w:rPr>
                <w:color w:val="002060"/>
              </w:rPr>
            </w:pPr>
            <w:r w:rsidRPr="00CA0C2D">
              <w:rPr>
                <w:color w:val="002060"/>
              </w:rPr>
              <w:t>0</w:t>
            </w:r>
          </w:p>
        </w:tc>
      </w:tr>
    </w:tbl>
    <w:p w14:paraId="2196F2DF" w14:textId="77777777" w:rsidR="0041519B" w:rsidRPr="00CA0C2D" w:rsidRDefault="0041519B" w:rsidP="0041519B">
      <w:pPr>
        <w:pStyle w:val="breakline"/>
        <w:rPr>
          <w:rFonts w:eastAsiaTheme="minorEastAsia"/>
          <w:color w:val="002060"/>
        </w:rPr>
      </w:pPr>
    </w:p>
    <w:p w14:paraId="36F00797" w14:textId="77777777" w:rsidR="0041519B" w:rsidRPr="00CA0C2D" w:rsidRDefault="0041519B" w:rsidP="0041519B">
      <w:pPr>
        <w:pStyle w:val="breakline"/>
        <w:rPr>
          <w:color w:val="002060"/>
        </w:rPr>
      </w:pPr>
    </w:p>
    <w:p w14:paraId="315FF6A3" w14:textId="77777777" w:rsidR="0041519B" w:rsidRPr="00CA0C2D" w:rsidRDefault="0041519B" w:rsidP="0041519B">
      <w:pPr>
        <w:pStyle w:val="sottotitolocampionato10"/>
        <w:rPr>
          <w:color w:val="002060"/>
        </w:rPr>
      </w:pPr>
      <w:r w:rsidRPr="00CA0C2D">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16C67717"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58955"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24B9C"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B6F52"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A79DA"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16A99"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35795"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3CD76"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E1C01"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5412F"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2745B" w14:textId="77777777" w:rsidR="0041519B" w:rsidRPr="00CA0C2D" w:rsidRDefault="0041519B" w:rsidP="009A6218">
            <w:pPr>
              <w:pStyle w:val="headertabella0"/>
              <w:rPr>
                <w:color w:val="002060"/>
              </w:rPr>
            </w:pPr>
            <w:r w:rsidRPr="00CA0C2D">
              <w:rPr>
                <w:color w:val="002060"/>
              </w:rPr>
              <w:t>PE</w:t>
            </w:r>
          </w:p>
        </w:tc>
      </w:tr>
      <w:tr w:rsidR="0041519B" w:rsidRPr="00CA0C2D" w14:paraId="370C078F"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D37164" w14:textId="77777777" w:rsidR="0041519B" w:rsidRPr="00CA0C2D" w:rsidRDefault="0041519B" w:rsidP="009A6218">
            <w:pPr>
              <w:pStyle w:val="rowtabella0"/>
              <w:rPr>
                <w:color w:val="002060"/>
              </w:rPr>
            </w:pPr>
            <w:r w:rsidRPr="00CA0C2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E079"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D3EF3"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C492"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5FC2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C88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76F2F" w14:textId="77777777" w:rsidR="0041519B" w:rsidRPr="00CA0C2D" w:rsidRDefault="0041519B" w:rsidP="009A6218">
            <w:pPr>
              <w:pStyle w:val="rowtabella0"/>
              <w:jc w:val="center"/>
              <w:rPr>
                <w:color w:val="002060"/>
              </w:rPr>
            </w:pPr>
            <w:r w:rsidRPr="00CA0C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21E3"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C3B3"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999BF" w14:textId="77777777" w:rsidR="0041519B" w:rsidRPr="00CA0C2D" w:rsidRDefault="0041519B" w:rsidP="009A6218">
            <w:pPr>
              <w:pStyle w:val="rowtabella0"/>
              <w:jc w:val="center"/>
              <w:rPr>
                <w:color w:val="002060"/>
              </w:rPr>
            </w:pPr>
            <w:r w:rsidRPr="00CA0C2D">
              <w:rPr>
                <w:color w:val="002060"/>
              </w:rPr>
              <w:t>0</w:t>
            </w:r>
          </w:p>
        </w:tc>
      </w:tr>
      <w:tr w:rsidR="0041519B" w:rsidRPr="00CA0C2D" w14:paraId="18164D7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AC440" w14:textId="77777777" w:rsidR="0041519B" w:rsidRPr="00CA0C2D" w:rsidRDefault="0041519B" w:rsidP="009A6218">
            <w:pPr>
              <w:pStyle w:val="rowtabella0"/>
              <w:rPr>
                <w:color w:val="002060"/>
              </w:rPr>
            </w:pPr>
            <w:r w:rsidRPr="00CA0C2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7BA24"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CF0B0"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6235"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6760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ABE3D"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0FFE0"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52CC9"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3F0E2"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1473" w14:textId="77777777" w:rsidR="0041519B" w:rsidRPr="00CA0C2D" w:rsidRDefault="0041519B" w:rsidP="009A6218">
            <w:pPr>
              <w:pStyle w:val="rowtabella0"/>
              <w:jc w:val="center"/>
              <w:rPr>
                <w:color w:val="002060"/>
              </w:rPr>
            </w:pPr>
            <w:r w:rsidRPr="00CA0C2D">
              <w:rPr>
                <w:color w:val="002060"/>
              </w:rPr>
              <w:t>0</w:t>
            </w:r>
          </w:p>
        </w:tc>
      </w:tr>
      <w:tr w:rsidR="0041519B" w:rsidRPr="00CA0C2D" w14:paraId="387D6BF2"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72906" w14:textId="77777777" w:rsidR="0041519B" w:rsidRPr="00CA0C2D" w:rsidRDefault="0041519B" w:rsidP="009A6218">
            <w:pPr>
              <w:pStyle w:val="rowtabella0"/>
              <w:rPr>
                <w:color w:val="002060"/>
              </w:rPr>
            </w:pPr>
            <w:r w:rsidRPr="00CA0C2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D8DA4"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AAD6"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C0E9"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A9D8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96F86"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45B7"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55BF"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592D"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F68E" w14:textId="77777777" w:rsidR="0041519B" w:rsidRPr="00CA0C2D" w:rsidRDefault="0041519B" w:rsidP="009A6218">
            <w:pPr>
              <w:pStyle w:val="rowtabella0"/>
              <w:jc w:val="center"/>
              <w:rPr>
                <w:color w:val="002060"/>
              </w:rPr>
            </w:pPr>
            <w:r w:rsidRPr="00CA0C2D">
              <w:rPr>
                <w:color w:val="002060"/>
              </w:rPr>
              <w:t>0</w:t>
            </w:r>
          </w:p>
        </w:tc>
      </w:tr>
      <w:tr w:rsidR="0041519B" w:rsidRPr="00CA0C2D" w14:paraId="58DEEE9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2EBE5" w14:textId="77777777" w:rsidR="0041519B" w:rsidRPr="00CA0C2D" w:rsidRDefault="0041519B" w:rsidP="009A6218">
            <w:pPr>
              <w:pStyle w:val="rowtabella0"/>
              <w:rPr>
                <w:color w:val="002060"/>
              </w:rPr>
            </w:pPr>
            <w:r w:rsidRPr="00CA0C2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086E3"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6C02"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75BF"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053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AE1BB"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2A458"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77C8B"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994B"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9FF2" w14:textId="77777777" w:rsidR="0041519B" w:rsidRPr="00CA0C2D" w:rsidRDefault="0041519B" w:rsidP="009A6218">
            <w:pPr>
              <w:pStyle w:val="rowtabella0"/>
              <w:jc w:val="center"/>
              <w:rPr>
                <w:color w:val="002060"/>
              </w:rPr>
            </w:pPr>
            <w:r w:rsidRPr="00CA0C2D">
              <w:rPr>
                <w:color w:val="002060"/>
              </w:rPr>
              <w:t>0</w:t>
            </w:r>
          </w:p>
        </w:tc>
      </w:tr>
      <w:tr w:rsidR="0041519B" w:rsidRPr="00CA0C2D" w14:paraId="7262EDFF"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74E5DB" w14:textId="77777777" w:rsidR="0041519B" w:rsidRPr="00CA0C2D" w:rsidRDefault="0041519B" w:rsidP="009A6218">
            <w:pPr>
              <w:pStyle w:val="rowtabella0"/>
              <w:rPr>
                <w:color w:val="002060"/>
              </w:rPr>
            </w:pPr>
            <w:r w:rsidRPr="00CA0C2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3072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5D08"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8D64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F12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04812"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D1C1"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8C4B"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2CF0B"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DCE60" w14:textId="77777777" w:rsidR="0041519B" w:rsidRPr="00CA0C2D" w:rsidRDefault="0041519B" w:rsidP="009A6218">
            <w:pPr>
              <w:pStyle w:val="rowtabella0"/>
              <w:jc w:val="center"/>
              <w:rPr>
                <w:color w:val="002060"/>
              </w:rPr>
            </w:pPr>
            <w:r w:rsidRPr="00CA0C2D">
              <w:rPr>
                <w:color w:val="002060"/>
              </w:rPr>
              <w:t>0</w:t>
            </w:r>
          </w:p>
        </w:tc>
      </w:tr>
    </w:tbl>
    <w:p w14:paraId="58514785" w14:textId="77777777" w:rsidR="0041519B" w:rsidRPr="00CA0C2D" w:rsidRDefault="0041519B" w:rsidP="0041519B">
      <w:pPr>
        <w:pStyle w:val="breakline"/>
        <w:rPr>
          <w:color w:val="002060"/>
        </w:rPr>
      </w:pPr>
    </w:p>
    <w:p w14:paraId="4131AB22" w14:textId="77777777" w:rsidR="0041519B" w:rsidRPr="00CA0C2D" w:rsidRDefault="0041519B" w:rsidP="0041519B">
      <w:pPr>
        <w:pStyle w:val="titoloprinc0"/>
        <w:rPr>
          <w:color w:val="002060"/>
        </w:rPr>
      </w:pPr>
      <w:r w:rsidRPr="00CA0C2D">
        <w:rPr>
          <w:color w:val="002060"/>
        </w:rPr>
        <w:t>PROGRAMMA GARE</w:t>
      </w:r>
    </w:p>
    <w:p w14:paraId="297F0DD2" w14:textId="77777777" w:rsidR="0041519B" w:rsidRPr="00CA0C2D" w:rsidRDefault="0041519B" w:rsidP="0041519B">
      <w:pPr>
        <w:pStyle w:val="breakline"/>
        <w:rPr>
          <w:color w:val="002060"/>
        </w:rPr>
      </w:pPr>
    </w:p>
    <w:p w14:paraId="0A41FC4C" w14:textId="77777777" w:rsidR="0041519B" w:rsidRPr="00CA0C2D" w:rsidRDefault="0041519B" w:rsidP="0041519B">
      <w:pPr>
        <w:pStyle w:val="sottotitolocampionato10"/>
        <w:rPr>
          <w:color w:val="002060"/>
        </w:rPr>
      </w:pPr>
      <w:r w:rsidRPr="00CA0C2D">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41519B" w:rsidRPr="00CA0C2D" w14:paraId="2096E036"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89C45"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FC06F"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63319"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31893"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2BF14"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94FE3"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A8756"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64D65C88"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2435A8" w14:textId="77777777" w:rsidR="0041519B" w:rsidRPr="00CA0C2D" w:rsidRDefault="0041519B" w:rsidP="009A6218">
            <w:pPr>
              <w:pStyle w:val="rowtabella0"/>
              <w:rPr>
                <w:color w:val="002060"/>
              </w:rPr>
            </w:pPr>
            <w:proofErr w:type="gramStart"/>
            <w:r w:rsidRPr="00CA0C2D">
              <w:rPr>
                <w:color w:val="002060"/>
              </w:rPr>
              <w:lastRenderedPageBreak/>
              <w:t>U.MANDOLESI</w:t>
            </w:r>
            <w:proofErr w:type="gramEnd"/>
            <w:r w:rsidRPr="00CA0C2D">
              <w:rPr>
                <w:color w:val="002060"/>
              </w:rPr>
              <w:t xml:space="preserv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B5728" w14:textId="77777777" w:rsidR="0041519B" w:rsidRPr="00CA0C2D" w:rsidRDefault="0041519B" w:rsidP="009A6218">
            <w:pPr>
              <w:pStyle w:val="rowtabella0"/>
              <w:rPr>
                <w:color w:val="002060"/>
              </w:rPr>
            </w:pPr>
            <w:r w:rsidRPr="00CA0C2D">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B6D4D"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CFFA9" w14:textId="77777777" w:rsidR="0041519B" w:rsidRPr="00CA0C2D" w:rsidRDefault="0041519B" w:rsidP="009A6218">
            <w:pPr>
              <w:pStyle w:val="rowtabella0"/>
              <w:rPr>
                <w:color w:val="002060"/>
              </w:rPr>
            </w:pPr>
            <w:r w:rsidRPr="00CA0C2D">
              <w:rPr>
                <w:color w:val="002060"/>
              </w:rPr>
              <w:t>12/03/2022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8C452" w14:textId="77777777" w:rsidR="0041519B" w:rsidRPr="00CA0C2D" w:rsidRDefault="0041519B" w:rsidP="009A6218">
            <w:pPr>
              <w:pStyle w:val="rowtabella0"/>
              <w:rPr>
                <w:color w:val="002060"/>
              </w:rPr>
            </w:pPr>
            <w:r w:rsidRPr="00CA0C2D">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05408" w14:textId="77777777" w:rsidR="0041519B" w:rsidRPr="00CA0C2D" w:rsidRDefault="0041519B" w:rsidP="009A6218">
            <w:pPr>
              <w:pStyle w:val="rowtabella0"/>
              <w:rPr>
                <w:color w:val="002060"/>
              </w:rPr>
            </w:pPr>
            <w:r w:rsidRPr="00CA0C2D">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4935E" w14:textId="77777777" w:rsidR="0041519B" w:rsidRPr="00CA0C2D" w:rsidRDefault="0041519B" w:rsidP="009A6218">
            <w:pPr>
              <w:pStyle w:val="rowtabella0"/>
              <w:rPr>
                <w:color w:val="002060"/>
              </w:rPr>
            </w:pPr>
            <w:r w:rsidRPr="00CA0C2D">
              <w:rPr>
                <w:color w:val="002060"/>
              </w:rPr>
              <w:t>VIA DELLE REGIONI, 8</w:t>
            </w:r>
          </w:p>
        </w:tc>
      </w:tr>
      <w:tr w:rsidR="0041519B" w:rsidRPr="00CA0C2D" w14:paraId="2B4E0D51"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A8B004" w14:textId="77777777" w:rsidR="0041519B" w:rsidRPr="00CA0C2D" w:rsidRDefault="0041519B" w:rsidP="009A6218">
            <w:pPr>
              <w:pStyle w:val="rowtabella0"/>
              <w:rPr>
                <w:color w:val="002060"/>
              </w:rPr>
            </w:pPr>
            <w:r w:rsidRPr="00CA0C2D">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753E6D" w14:textId="77777777" w:rsidR="0041519B" w:rsidRPr="00CA0C2D" w:rsidRDefault="0041519B" w:rsidP="009A6218">
            <w:pPr>
              <w:pStyle w:val="rowtabella0"/>
              <w:rPr>
                <w:color w:val="002060"/>
              </w:rPr>
            </w:pPr>
            <w:r w:rsidRPr="00CA0C2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E8C58C"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EF5FB5" w14:textId="77777777" w:rsidR="0041519B" w:rsidRPr="00CA0C2D" w:rsidRDefault="0041519B" w:rsidP="009A6218">
            <w:pPr>
              <w:pStyle w:val="rowtabella0"/>
              <w:rPr>
                <w:color w:val="002060"/>
              </w:rPr>
            </w:pPr>
            <w:r w:rsidRPr="00CA0C2D">
              <w:rPr>
                <w:color w:val="002060"/>
              </w:rPr>
              <w:t>13/03/2022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37600B" w14:textId="77777777" w:rsidR="0041519B" w:rsidRPr="00CA0C2D" w:rsidRDefault="0041519B" w:rsidP="009A6218">
            <w:pPr>
              <w:pStyle w:val="rowtabella0"/>
              <w:rPr>
                <w:color w:val="002060"/>
              </w:rPr>
            </w:pPr>
            <w:r w:rsidRPr="00CA0C2D">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6C7629" w14:textId="77777777" w:rsidR="0041519B" w:rsidRPr="00CA0C2D" w:rsidRDefault="0041519B" w:rsidP="009A6218">
            <w:pPr>
              <w:pStyle w:val="rowtabella0"/>
              <w:rPr>
                <w:color w:val="002060"/>
              </w:rPr>
            </w:pPr>
            <w:r w:rsidRPr="00CA0C2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FDFFE1" w14:textId="77777777" w:rsidR="0041519B" w:rsidRPr="00CA0C2D" w:rsidRDefault="0041519B" w:rsidP="009A6218">
            <w:pPr>
              <w:pStyle w:val="rowtabella0"/>
              <w:rPr>
                <w:color w:val="002060"/>
              </w:rPr>
            </w:pPr>
            <w:r w:rsidRPr="00CA0C2D">
              <w:rPr>
                <w:color w:val="002060"/>
              </w:rPr>
              <w:t>VIA FRATELLI CERVI</w:t>
            </w:r>
          </w:p>
        </w:tc>
      </w:tr>
      <w:tr w:rsidR="0041519B" w:rsidRPr="00CA0C2D" w14:paraId="3C0FCB07"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61A734" w14:textId="77777777" w:rsidR="0041519B" w:rsidRPr="00CA0C2D" w:rsidRDefault="0041519B" w:rsidP="009A6218">
            <w:pPr>
              <w:pStyle w:val="rowtabella0"/>
              <w:rPr>
                <w:color w:val="002060"/>
              </w:rPr>
            </w:pPr>
            <w:r w:rsidRPr="00CA0C2D">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865DE" w14:textId="77777777" w:rsidR="0041519B" w:rsidRPr="00CA0C2D" w:rsidRDefault="0041519B" w:rsidP="009A6218">
            <w:pPr>
              <w:pStyle w:val="rowtabella0"/>
              <w:rPr>
                <w:color w:val="002060"/>
              </w:rPr>
            </w:pPr>
            <w:r w:rsidRPr="00CA0C2D">
              <w:rPr>
                <w:color w:val="002060"/>
              </w:rPr>
              <w:t xml:space="preserve">AUDAX 1970 </w:t>
            </w:r>
            <w:proofErr w:type="gramStart"/>
            <w:r w:rsidRPr="00CA0C2D">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8F480"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8C045" w14:textId="77777777" w:rsidR="0041519B" w:rsidRPr="00CA0C2D" w:rsidRDefault="0041519B" w:rsidP="009A6218">
            <w:pPr>
              <w:pStyle w:val="rowtabella0"/>
              <w:rPr>
                <w:color w:val="002060"/>
              </w:rPr>
            </w:pPr>
            <w:r w:rsidRPr="00CA0C2D">
              <w:rPr>
                <w:color w:val="002060"/>
              </w:rPr>
              <w:t>13/03/2022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4F4E0" w14:textId="77777777" w:rsidR="0041519B" w:rsidRPr="00CA0C2D" w:rsidRDefault="0041519B" w:rsidP="009A6218">
            <w:pPr>
              <w:pStyle w:val="rowtabella0"/>
              <w:rPr>
                <w:color w:val="002060"/>
              </w:rPr>
            </w:pPr>
            <w:r w:rsidRPr="00CA0C2D">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31F19" w14:textId="77777777" w:rsidR="0041519B" w:rsidRPr="00CA0C2D" w:rsidRDefault="0041519B" w:rsidP="009A6218">
            <w:pPr>
              <w:pStyle w:val="rowtabella0"/>
              <w:rPr>
                <w:color w:val="002060"/>
              </w:rPr>
            </w:pPr>
            <w:r w:rsidRPr="00CA0C2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CE73C" w14:textId="77777777" w:rsidR="0041519B" w:rsidRPr="00CA0C2D" w:rsidRDefault="0041519B" w:rsidP="009A6218">
            <w:pPr>
              <w:pStyle w:val="rowtabella0"/>
              <w:rPr>
                <w:color w:val="002060"/>
              </w:rPr>
            </w:pPr>
            <w:r w:rsidRPr="00CA0C2D">
              <w:rPr>
                <w:color w:val="002060"/>
              </w:rPr>
              <w:t xml:space="preserve">VIA </w:t>
            </w:r>
            <w:proofErr w:type="gramStart"/>
            <w:r w:rsidRPr="00CA0C2D">
              <w:rPr>
                <w:color w:val="002060"/>
              </w:rPr>
              <w:t>B.BUOZZI</w:t>
            </w:r>
            <w:proofErr w:type="gramEnd"/>
          </w:p>
        </w:tc>
      </w:tr>
    </w:tbl>
    <w:p w14:paraId="44ECAA67" w14:textId="77777777" w:rsidR="0041519B" w:rsidRPr="00CA0C2D" w:rsidRDefault="0041519B" w:rsidP="0041519B">
      <w:pPr>
        <w:pStyle w:val="breakline"/>
        <w:rPr>
          <w:rFonts w:eastAsiaTheme="minorEastAsia"/>
          <w:color w:val="002060"/>
        </w:rPr>
      </w:pPr>
    </w:p>
    <w:p w14:paraId="4652099C" w14:textId="77777777" w:rsidR="0041519B" w:rsidRPr="00CA0C2D" w:rsidRDefault="0041519B" w:rsidP="0041519B">
      <w:pPr>
        <w:pStyle w:val="breakline"/>
        <w:rPr>
          <w:color w:val="002060"/>
        </w:rPr>
      </w:pPr>
    </w:p>
    <w:p w14:paraId="5447777E" w14:textId="77777777" w:rsidR="0041519B" w:rsidRPr="00CA0C2D" w:rsidRDefault="0041519B" w:rsidP="0041519B">
      <w:pPr>
        <w:pStyle w:val="breakline"/>
        <w:rPr>
          <w:color w:val="002060"/>
        </w:rPr>
      </w:pPr>
    </w:p>
    <w:p w14:paraId="54C00419" w14:textId="77777777" w:rsidR="0041519B" w:rsidRPr="00CA0C2D" w:rsidRDefault="0041519B" w:rsidP="0041519B">
      <w:pPr>
        <w:pStyle w:val="sottotitolocampionato10"/>
        <w:rPr>
          <w:color w:val="002060"/>
        </w:rPr>
      </w:pPr>
      <w:r w:rsidRPr="00CA0C2D">
        <w:rPr>
          <w:color w:val="002060"/>
        </w:rPr>
        <w:t>GIRONE S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98"/>
        <w:gridCol w:w="1550"/>
        <w:gridCol w:w="1543"/>
      </w:tblGrid>
      <w:tr w:rsidR="0041519B" w:rsidRPr="00CA0C2D" w14:paraId="13BFE8C6"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A1F6D"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48B77"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7192A"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D3E4C"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B9B83"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9C962"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F7171"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29DEDDDF"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51BCE9" w14:textId="77777777" w:rsidR="0041519B" w:rsidRPr="00CA0C2D" w:rsidRDefault="0041519B" w:rsidP="009A6218">
            <w:pPr>
              <w:pStyle w:val="rowtabella0"/>
              <w:rPr>
                <w:color w:val="002060"/>
              </w:rPr>
            </w:pPr>
            <w:r w:rsidRPr="00CA0C2D">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90D57" w14:textId="77777777" w:rsidR="0041519B" w:rsidRPr="00CA0C2D" w:rsidRDefault="0041519B" w:rsidP="009A6218">
            <w:pPr>
              <w:pStyle w:val="rowtabella0"/>
              <w:rPr>
                <w:color w:val="002060"/>
              </w:rPr>
            </w:pPr>
            <w:r w:rsidRPr="00CA0C2D">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117C26"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4AAD4" w14:textId="77777777" w:rsidR="0041519B" w:rsidRPr="00CA0C2D" w:rsidRDefault="0041519B" w:rsidP="009A6218">
            <w:pPr>
              <w:pStyle w:val="rowtabella0"/>
              <w:rPr>
                <w:color w:val="002060"/>
              </w:rPr>
            </w:pPr>
            <w:r w:rsidRPr="00CA0C2D">
              <w:rPr>
                <w:color w:val="002060"/>
              </w:rPr>
              <w:t>12/03/2022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A4582" w14:textId="77777777" w:rsidR="0041519B" w:rsidRPr="00CA0C2D" w:rsidRDefault="0041519B" w:rsidP="009A6218">
            <w:pPr>
              <w:pStyle w:val="rowtabella0"/>
              <w:rPr>
                <w:color w:val="002060"/>
              </w:rPr>
            </w:pPr>
            <w:r w:rsidRPr="00CA0C2D">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9526F" w14:textId="77777777" w:rsidR="0041519B" w:rsidRPr="00CA0C2D" w:rsidRDefault="0041519B" w:rsidP="009A6218">
            <w:pPr>
              <w:pStyle w:val="rowtabella0"/>
              <w:rPr>
                <w:color w:val="002060"/>
              </w:rPr>
            </w:pPr>
            <w:r w:rsidRPr="00CA0C2D">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C4DBC" w14:textId="77777777" w:rsidR="0041519B" w:rsidRPr="00CA0C2D" w:rsidRDefault="0041519B" w:rsidP="009A6218">
            <w:pPr>
              <w:pStyle w:val="rowtabella0"/>
              <w:rPr>
                <w:color w:val="002060"/>
              </w:rPr>
            </w:pPr>
            <w:r w:rsidRPr="00CA0C2D">
              <w:rPr>
                <w:color w:val="002060"/>
              </w:rPr>
              <w:t>VIA ROSARIO VILLA MUSONE</w:t>
            </w:r>
          </w:p>
        </w:tc>
      </w:tr>
      <w:tr w:rsidR="0041519B" w:rsidRPr="00CA0C2D" w14:paraId="199B3334"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26CCE" w14:textId="77777777" w:rsidR="0041519B" w:rsidRPr="00CA0C2D" w:rsidRDefault="0041519B" w:rsidP="009A6218">
            <w:pPr>
              <w:pStyle w:val="rowtabella0"/>
              <w:rPr>
                <w:color w:val="002060"/>
              </w:rPr>
            </w:pPr>
            <w:r w:rsidRPr="00CA0C2D">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450EE7" w14:textId="77777777" w:rsidR="0041519B" w:rsidRPr="00CA0C2D" w:rsidRDefault="0041519B" w:rsidP="009A6218">
            <w:pPr>
              <w:pStyle w:val="rowtabella0"/>
              <w:rPr>
                <w:color w:val="002060"/>
              </w:rPr>
            </w:pPr>
            <w:r w:rsidRPr="00CA0C2D">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97542"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42770" w14:textId="77777777" w:rsidR="0041519B" w:rsidRPr="00CA0C2D" w:rsidRDefault="0041519B" w:rsidP="009A6218">
            <w:pPr>
              <w:pStyle w:val="rowtabella0"/>
              <w:rPr>
                <w:color w:val="002060"/>
              </w:rPr>
            </w:pPr>
            <w:r w:rsidRPr="00CA0C2D">
              <w:rPr>
                <w:color w:val="002060"/>
              </w:rPr>
              <w:t>12/03/2022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9D1F3" w14:textId="77777777" w:rsidR="0041519B" w:rsidRPr="00CA0C2D" w:rsidRDefault="0041519B" w:rsidP="009A6218">
            <w:pPr>
              <w:pStyle w:val="rowtabella0"/>
              <w:rPr>
                <w:color w:val="002060"/>
              </w:rPr>
            </w:pPr>
            <w:r w:rsidRPr="00CA0C2D">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81E15" w14:textId="77777777" w:rsidR="0041519B" w:rsidRPr="00CA0C2D" w:rsidRDefault="0041519B" w:rsidP="009A6218">
            <w:pPr>
              <w:pStyle w:val="rowtabella0"/>
              <w:rPr>
                <w:color w:val="002060"/>
              </w:rPr>
            </w:pPr>
            <w:r w:rsidRPr="00CA0C2D">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6FE6C" w14:textId="77777777" w:rsidR="0041519B" w:rsidRPr="00CA0C2D" w:rsidRDefault="0041519B" w:rsidP="009A6218">
            <w:pPr>
              <w:pStyle w:val="rowtabella0"/>
              <w:rPr>
                <w:color w:val="002060"/>
              </w:rPr>
            </w:pPr>
            <w:r w:rsidRPr="00CA0C2D">
              <w:rPr>
                <w:color w:val="002060"/>
              </w:rPr>
              <w:t>VIA ALESSANDRO MANZONI</w:t>
            </w:r>
          </w:p>
        </w:tc>
      </w:tr>
    </w:tbl>
    <w:p w14:paraId="72080DAE" w14:textId="77777777" w:rsidR="0041519B" w:rsidRPr="00CA0C2D" w:rsidRDefault="0041519B" w:rsidP="0041519B">
      <w:pPr>
        <w:pStyle w:val="breakline"/>
        <w:rPr>
          <w:rFonts w:eastAsiaTheme="minorEastAsia"/>
          <w:color w:val="002060"/>
        </w:rPr>
      </w:pPr>
    </w:p>
    <w:p w14:paraId="3A01CA77" w14:textId="77777777" w:rsidR="0041519B" w:rsidRPr="00CA0C2D" w:rsidRDefault="0041519B" w:rsidP="0041519B">
      <w:pPr>
        <w:pStyle w:val="breakline"/>
        <w:rPr>
          <w:color w:val="002060"/>
        </w:rPr>
      </w:pPr>
    </w:p>
    <w:p w14:paraId="71C1139D" w14:textId="77777777" w:rsidR="0041519B" w:rsidRPr="00CA0C2D" w:rsidRDefault="0041519B" w:rsidP="0041519B">
      <w:pPr>
        <w:pStyle w:val="titolocampionato0"/>
        <w:shd w:val="clear" w:color="auto" w:fill="CCCCCC"/>
        <w:spacing w:before="80" w:after="40"/>
        <w:rPr>
          <w:color w:val="002060"/>
        </w:rPr>
      </w:pPr>
      <w:r w:rsidRPr="00CA0C2D">
        <w:rPr>
          <w:color w:val="002060"/>
        </w:rPr>
        <w:t>UNDER 19 CALCIO A 5 REGIONALE</w:t>
      </w:r>
    </w:p>
    <w:p w14:paraId="171A6CD1" w14:textId="77777777" w:rsidR="0041519B" w:rsidRPr="00CA0C2D" w:rsidRDefault="0041519B" w:rsidP="0041519B">
      <w:pPr>
        <w:pStyle w:val="TITOLOPRINC"/>
        <w:rPr>
          <w:color w:val="002060"/>
        </w:rPr>
      </w:pPr>
      <w:r w:rsidRPr="00CA0C2D">
        <w:rPr>
          <w:color w:val="002060"/>
        </w:rPr>
        <w:t>ANAGRAFICA/INDIRIZZARIO/VARIAZIONI CALENDARIO</w:t>
      </w:r>
    </w:p>
    <w:p w14:paraId="6BCD4E49" w14:textId="77777777" w:rsidR="0041519B" w:rsidRPr="00CA0C2D" w:rsidRDefault="0041519B" w:rsidP="0041519B">
      <w:pPr>
        <w:pStyle w:val="Corpodeltesto21"/>
        <w:rPr>
          <w:rFonts w:ascii="Arial" w:hAnsi="Arial" w:cs="Arial"/>
          <w:b/>
          <w:color w:val="002060"/>
          <w:sz w:val="22"/>
          <w:szCs w:val="22"/>
          <w:u w:val="single"/>
        </w:rPr>
      </w:pPr>
      <w:r w:rsidRPr="00CA0C2D">
        <w:rPr>
          <w:rFonts w:ascii="Arial" w:hAnsi="Arial" w:cs="Arial"/>
          <w:b/>
          <w:color w:val="002060"/>
          <w:sz w:val="22"/>
          <w:szCs w:val="22"/>
          <w:u w:val="single"/>
        </w:rPr>
        <w:t>GIRONE “GOLD”</w:t>
      </w:r>
    </w:p>
    <w:p w14:paraId="3E4147D9" w14:textId="77777777" w:rsidR="0041519B" w:rsidRPr="00CA0C2D" w:rsidRDefault="0041519B" w:rsidP="0041519B">
      <w:pPr>
        <w:pStyle w:val="Corpodeltesto21"/>
        <w:rPr>
          <w:rFonts w:ascii="Arial" w:hAnsi="Arial" w:cs="Arial"/>
          <w:color w:val="002060"/>
          <w:sz w:val="22"/>
          <w:szCs w:val="22"/>
        </w:rPr>
      </w:pPr>
    </w:p>
    <w:p w14:paraId="696E1716" w14:textId="77777777" w:rsidR="0041519B" w:rsidRPr="00CA0C2D" w:rsidRDefault="0041519B" w:rsidP="0041519B">
      <w:pPr>
        <w:pStyle w:val="Corpodeltesto21"/>
        <w:rPr>
          <w:rFonts w:ascii="Arial" w:hAnsi="Arial" w:cs="Arial"/>
          <w:color w:val="002060"/>
          <w:sz w:val="22"/>
          <w:szCs w:val="22"/>
        </w:rPr>
      </w:pPr>
      <w:r w:rsidRPr="00CA0C2D">
        <w:rPr>
          <w:rFonts w:ascii="Arial" w:hAnsi="Arial" w:cs="Arial"/>
          <w:color w:val="002060"/>
          <w:sz w:val="22"/>
          <w:szCs w:val="22"/>
        </w:rPr>
        <w:t xml:space="preserve">La Società </w:t>
      </w:r>
      <w:r w:rsidRPr="00CA0C2D">
        <w:rPr>
          <w:rFonts w:ascii="Arial" w:hAnsi="Arial" w:cs="Arial"/>
          <w:b/>
          <w:color w:val="002060"/>
          <w:sz w:val="22"/>
          <w:szCs w:val="22"/>
        </w:rPr>
        <w:t>CITTA’ DI OSTRA</w:t>
      </w:r>
      <w:r w:rsidRPr="00CA0C2D">
        <w:rPr>
          <w:rFonts w:ascii="Arial" w:hAnsi="Arial" w:cs="Arial"/>
          <w:color w:val="002060"/>
          <w:sz w:val="22"/>
          <w:szCs w:val="22"/>
        </w:rPr>
        <w:t xml:space="preserve"> comunica che disputerà tutte le gare interne il </w:t>
      </w:r>
      <w:r w:rsidRPr="00CA0C2D">
        <w:rPr>
          <w:rFonts w:ascii="Arial" w:hAnsi="Arial" w:cs="Arial"/>
          <w:b/>
          <w:color w:val="002060"/>
          <w:sz w:val="22"/>
          <w:szCs w:val="22"/>
        </w:rPr>
        <w:t xml:space="preserve">SABATO </w:t>
      </w:r>
      <w:r w:rsidRPr="00CA0C2D">
        <w:rPr>
          <w:rFonts w:ascii="Arial" w:hAnsi="Arial" w:cs="Arial"/>
          <w:color w:val="002060"/>
          <w:sz w:val="22"/>
          <w:szCs w:val="22"/>
        </w:rPr>
        <w:t xml:space="preserve">alle </w:t>
      </w:r>
      <w:r w:rsidRPr="00CA0C2D">
        <w:rPr>
          <w:rFonts w:ascii="Arial" w:hAnsi="Arial" w:cs="Arial"/>
          <w:b/>
          <w:color w:val="002060"/>
          <w:sz w:val="22"/>
          <w:szCs w:val="22"/>
        </w:rPr>
        <w:t>ore 15:30</w:t>
      </w:r>
      <w:r w:rsidRPr="00CA0C2D">
        <w:rPr>
          <w:rFonts w:ascii="Arial" w:hAnsi="Arial" w:cs="Arial"/>
          <w:color w:val="002060"/>
          <w:sz w:val="22"/>
          <w:szCs w:val="22"/>
        </w:rPr>
        <w:t>, stesso campo.</w:t>
      </w:r>
    </w:p>
    <w:p w14:paraId="3F789D3B" w14:textId="77777777" w:rsidR="0041519B" w:rsidRPr="00CA0C2D" w:rsidRDefault="0041519B" w:rsidP="0041519B">
      <w:pPr>
        <w:pStyle w:val="Corpodeltesto21"/>
        <w:rPr>
          <w:rFonts w:ascii="Arial" w:hAnsi="Arial" w:cs="Arial"/>
          <w:color w:val="002060"/>
          <w:sz w:val="22"/>
          <w:szCs w:val="22"/>
        </w:rPr>
      </w:pPr>
    </w:p>
    <w:p w14:paraId="1134AC0A" w14:textId="77777777" w:rsidR="0041519B" w:rsidRPr="00CA0C2D" w:rsidRDefault="0041519B" w:rsidP="0041519B">
      <w:pPr>
        <w:pStyle w:val="titoloprinc0"/>
        <w:rPr>
          <w:color w:val="002060"/>
        </w:rPr>
      </w:pPr>
      <w:r w:rsidRPr="00CA0C2D">
        <w:rPr>
          <w:color w:val="002060"/>
        </w:rPr>
        <w:t>CLASSIFICA</w:t>
      </w:r>
    </w:p>
    <w:p w14:paraId="2CB8B9AD" w14:textId="77777777" w:rsidR="0041519B" w:rsidRPr="00CA0C2D" w:rsidRDefault="0041519B" w:rsidP="0041519B">
      <w:pPr>
        <w:pStyle w:val="breakline"/>
        <w:rPr>
          <w:color w:val="002060"/>
        </w:rPr>
      </w:pPr>
    </w:p>
    <w:p w14:paraId="45B7E49C" w14:textId="77777777" w:rsidR="0041519B" w:rsidRPr="00CA0C2D" w:rsidRDefault="0041519B" w:rsidP="0041519B">
      <w:pPr>
        <w:pStyle w:val="breakline"/>
        <w:rPr>
          <w:color w:val="002060"/>
        </w:rPr>
      </w:pPr>
    </w:p>
    <w:p w14:paraId="3ACA0871" w14:textId="77777777" w:rsidR="0041519B" w:rsidRPr="00CA0C2D" w:rsidRDefault="0041519B" w:rsidP="0041519B">
      <w:pPr>
        <w:pStyle w:val="sottotitolocampionato10"/>
        <w:rPr>
          <w:color w:val="002060"/>
        </w:rPr>
      </w:pPr>
      <w:r w:rsidRPr="00CA0C2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43D57A96"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2B3BC"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62796"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97BBC"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CB7C3"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26CDC"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71688"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81462"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2B731"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A8022"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26E12" w14:textId="77777777" w:rsidR="0041519B" w:rsidRPr="00CA0C2D" w:rsidRDefault="0041519B" w:rsidP="009A6218">
            <w:pPr>
              <w:pStyle w:val="headertabella0"/>
              <w:rPr>
                <w:color w:val="002060"/>
              </w:rPr>
            </w:pPr>
            <w:r w:rsidRPr="00CA0C2D">
              <w:rPr>
                <w:color w:val="002060"/>
              </w:rPr>
              <w:t>PE</w:t>
            </w:r>
          </w:p>
        </w:tc>
      </w:tr>
      <w:tr w:rsidR="0041519B" w:rsidRPr="00CA0C2D" w14:paraId="79A9AB52"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CCA25B" w14:textId="77777777" w:rsidR="0041519B" w:rsidRPr="00CA0C2D" w:rsidRDefault="0041519B" w:rsidP="009A6218">
            <w:pPr>
              <w:pStyle w:val="rowtabella0"/>
              <w:rPr>
                <w:color w:val="002060"/>
              </w:rPr>
            </w:pPr>
            <w:r w:rsidRPr="00CA0C2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D836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6FA7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4286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E206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ED3D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65B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5835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D44B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5BE7" w14:textId="77777777" w:rsidR="0041519B" w:rsidRPr="00CA0C2D" w:rsidRDefault="0041519B" w:rsidP="009A6218">
            <w:pPr>
              <w:pStyle w:val="rowtabella0"/>
              <w:jc w:val="center"/>
              <w:rPr>
                <w:color w:val="002060"/>
              </w:rPr>
            </w:pPr>
            <w:r w:rsidRPr="00CA0C2D">
              <w:rPr>
                <w:color w:val="002060"/>
              </w:rPr>
              <w:t>0</w:t>
            </w:r>
          </w:p>
        </w:tc>
      </w:tr>
      <w:tr w:rsidR="0041519B" w:rsidRPr="00CA0C2D" w14:paraId="56C97547"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E531C" w14:textId="77777777" w:rsidR="0041519B" w:rsidRPr="00CA0C2D" w:rsidRDefault="0041519B" w:rsidP="009A6218">
            <w:pPr>
              <w:pStyle w:val="rowtabella0"/>
              <w:rPr>
                <w:color w:val="002060"/>
              </w:rPr>
            </w:pPr>
            <w:r w:rsidRPr="00CA0C2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74FC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C9A2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871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4A6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A870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963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EF1C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6C6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58058" w14:textId="77777777" w:rsidR="0041519B" w:rsidRPr="00CA0C2D" w:rsidRDefault="0041519B" w:rsidP="009A6218">
            <w:pPr>
              <w:pStyle w:val="rowtabella0"/>
              <w:jc w:val="center"/>
              <w:rPr>
                <w:color w:val="002060"/>
              </w:rPr>
            </w:pPr>
            <w:r w:rsidRPr="00CA0C2D">
              <w:rPr>
                <w:color w:val="002060"/>
              </w:rPr>
              <w:t>0</w:t>
            </w:r>
          </w:p>
        </w:tc>
      </w:tr>
      <w:tr w:rsidR="0041519B" w:rsidRPr="00CA0C2D" w14:paraId="40E6C89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4FF4F" w14:textId="77777777" w:rsidR="0041519B" w:rsidRPr="00CA0C2D" w:rsidRDefault="0041519B" w:rsidP="009A6218">
            <w:pPr>
              <w:pStyle w:val="rowtabella0"/>
              <w:rPr>
                <w:color w:val="002060"/>
              </w:rPr>
            </w:pPr>
            <w:r w:rsidRPr="00CA0C2D">
              <w:rPr>
                <w:color w:val="002060"/>
              </w:rPr>
              <w:t xml:space="preserve">A.S.D. </w:t>
            </w:r>
            <w:proofErr w:type="gramStart"/>
            <w:r w:rsidRPr="00CA0C2D">
              <w:rPr>
                <w:color w:val="002060"/>
              </w:rPr>
              <w:t>CITTA</w:t>
            </w:r>
            <w:proofErr w:type="gramEnd"/>
            <w:r w:rsidRPr="00CA0C2D">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33D5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CD1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9969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2F14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032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85E7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9B4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A8E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3862" w14:textId="77777777" w:rsidR="0041519B" w:rsidRPr="00CA0C2D" w:rsidRDefault="0041519B" w:rsidP="009A6218">
            <w:pPr>
              <w:pStyle w:val="rowtabella0"/>
              <w:jc w:val="center"/>
              <w:rPr>
                <w:color w:val="002060"/>
              </w:rPr>
            </w:pPr>
            <w:r w:rsidRPr="00CA0C2D">
              <w:rPr>
                <w:color w:val="002060"/>
              </w:rPr>
              <w:t>0</w:t>
            </w:r>
          </w:p>
        </w:tc>
      </w:tr>
      <w:tr w:rsidR="0041519B" w:rsidRPr="00CA0C2D" w14:paraId="6EE2AEAA"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928A8" w14:textId="77777777" w:rsidR="0041519B" w:rsidRPr="00CA0C2D" w:rsidRDefault="0041519B" w:rsidP="009A6218">
            <w:pPr>
              <w:pStyle w:val="rowtabella0"/>
              <w:rPr>
                <w:color w:val="002060"/>
              </w:rPr>
            </w:pPr>
            <w:r w:rsidRPr="00CA0C2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9A7E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E79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2645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4B9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F93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F1FB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E24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4E71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A437" w14:textId="77777777" w:rsidR="0041519B" w:rsidRPr="00CA0C2D" w:rsidRDefault="0041519B" w:rsidP="009A6218">
            <w:pPr>
              <w:pStyle w:val="rowtabella0"/>
              <w:jc w:val="center"/>
              <w:rPr>
                <w:color w:val="002060"/>
              </w:rPr>
            </w:pPr>
            <w:r w:rsidRPr="00CA0C2D">
              <w:rPr>
                <w:color w:val="002060"/>
              </w:rPr>
              <w:t>0</w:t>
            </w:r>
          </w:p>
        </w:tc>
      </w:tr>
      <w:tr w:rsidR="0041519B" w:rsidRPr="00CA0C2D" w14:paraId="1B28B0C3"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53A40D" w14:textId="77777777" w:rsidR="0041519B" w:rsidRPr="00CA0C2D" w:rsidRDefault="0041519B" w:rsidP="009A6218">
            <w:pPr>
              <w:pStyle w:val="rowtabella0"/>
              <w:rPr>
                <w:color w:val="002060"/>
              </w:rPr>
            </w:pPr>
            <w:r w:rsidRPr="00CA0C2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369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08E6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0B2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D2CD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EF5A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BEB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1FD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7444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35033" w14:textId="77777777" w:rsidR="0041519B" w:rsidRPr="00CA0C2D" w:rsidRDefault="0041519B" w:rsidP="009A6218">
            <w:pPr>
              <w:pStyle w:val="rowtabella0"/>
              <w:jc w:val="center"/>
              <w:rPr>
                <w:color w:val="002060"/>
              </w:rPr>
            </w:pPr>
            <w:r w:rsidRPr="00CA0C2D">
              <w:rPr>
                <w:color w:val="002060"/>
              </w:rPr>
              <w:t>0</w:t>
            </w:r>
          </w:p>
        </w:tc>
      </w:tr>
      <w:tr w:rsidR="0041519B" w:rsidRPr="00CA0C2D" w14:paraId="2AD51EF8"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11E29D" w14:textId="77777777" w:rsidR="0041519B" w:rsidRPr="00CA0C2D" w:rsidRDefault="0041519B" w:rsidP="009A6218">
            <w:pPr>
              <w:pStyle w:val="rowtabella0"/>
              <w:rPr>
                <w:color w:val="002060"/>
              </w:rPr>
            </w:pPr>
            <w:r w:rsidRPr="00CA0C2D">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563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C144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3393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6E71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D589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B976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42D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4EA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38794" w14:textId="77777777" w:rsidR="0041519B" w:rsidRPr="00CA0C2D" w:rsidRDefault="0041519B" w:rsidP="009A6218">
            <w:pPr>
              <w:pStyle w:val="rowtabella0"/>
              <w:jc w:val="center"/>
              <w:rPr>
                <w:color w:val="002060"/>
              </w:rPr>
            </w:pPr>
            <w:r w:rsidRPr="00CA0C2D">
              <w:rPr>
                <w:color w:val="002060"/>
              </w:rPr>
              <w:t>0</w:t>
            </w:r>
          </w:p>
        </w:tc>
      </w:tr>
    </w:tbl>
    <w:p w14:paraId="4D11E0A4" w14:textId="77777777" w:rsidR="0041519B" w:rsidRPr="00CA0C2D" w:rsidRDefault="0041519B" w:rsidP="0041519B">
      <w:pPr>
        <w:pStyle w:val="breakline"/>
        <w:rPr>
          <w:rFonts w:eastAsiaTheme="minorEastAsia"/>
          <w:color w:val="002060"/>
        </w:rPr>
      </w:pPr>
    </w:p>
    <w:p w14:paraId="41E3D788" w14:textId="77777777" w:rsidR="0041519B" w:rsidRPr="00CA0C2D" w:rsidRDefault="0041519B" w:rsidP="0041519B">
      <w:pPr>
        <w:pStyle w:val="breakline"/>
        <w:rPr>
          <w:color w:val="002060"/>
        </w:rPr>
      </w:pPr>
    </w:p>
    <w:p w14:paraId="5CD06215" w14:textId="77777777" w:rsidR="0041519B" w:rsidRPr="00CA0C2D" w:rsidRDefault="0041519B" w:rsidP="0041519B">
      <w:pPr>
        <w:pStyle w:val="sottotitolocampionato10"/>
        <w:rPr>
          <w:color w:val="002060"/>
        </w:rPr>
      </w:pPr>
      <w:r w:rsidRPr="00CA0C2D">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3B88C7F1"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FAC20"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B2211"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6A2DD"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2FD6F"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15CA0"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B1CAB"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7D551"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F4E61"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EC3CB"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A1371" w14:textId="77777777" w:rsidR="0041519B" w:rsidRPr="00CA0C2D" w:rsidRDefault="0041519B" w:rsidP="009A6218">
            <w:pPr>
              <w:pStyle w:val="headertabella0"/>
              <w:rPr>
                <w:color w:val="002060"/>
              </w:rPr>
            </w:pPr>
            <w:r w:rsidRPr="00CA0C2D">
              <w:rPr>
                <w:color w:val="002060"/>
              </w:rPr>
              <w:t>PE</w:t>
            </w:r>
          </w:p>
        </w:tc>
      </w:tr>
      <w:tr w:rsidR="0041519B" w:rsidRPr="00CA0C2D" w14:paraId="1928EB5C"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6B45FD" w14:textId="77777777" w:rsidR="0041519B" w:rsidRPr="00CA0C2D" w:rsidRDefault="0041519B" w:rsidP="009A6218">
            <w:pPr>
              <w:pStyle w:val="rowtabella0"/>
              <w:rPr>
                <w:color w:val="002060"/>
              </w:rPr>
            </w:pPr>
            <w:r w:rsidRPr="00CA0C2D">
              <w:rPr>
                <w:color w:val="002060"/>
              </w:rPr>
              <w:t xml:space="preserve">G.S. AUDAX 1970 </w:t>
            </w:r>
            <w:proofErr w:type="gramStart"/>
            <w:r w:rsidRPr="00CA0C2D">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C1C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5C2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B15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FFE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4D0F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1BA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ABF4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93E8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4D7A" w14:textId="77777777" w:rsidR="0041519B" w:rsidRPr="00CA0C2D" w:rsidRDefault="0041519B" w:rsidP="009A6218">
            <w:pPr>
              <w:pStyle w:val="rowtabella0"/>
              <w:jc w:val="center"/>
              <w:rPr>
                <w:color w:val="002060"/>
              </w:rPr>
            </w:pPr>
            <w:r w:rsidRPr="00CA0C2D">
              <w:rPr>
                <w:color w:val="002060"/>
              </w:rPr>
              <w:t>0</w:t>
            </w:r>
          </w:p>
        </w:tc>
      </w:tr>
      <w:tr w:rsidR="0041519B" w:rsidRPr="00CA0C2D" w14:paraId="5C2FCA50"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9D813" w14:textId="77777777" w:rsidR="0041519B" w:rsidRPr="00CA0C2D" w:rsidRDefault="0041519B" w:rsidP="009A6218">
            <w:pPr>
              <w:pStyle w:val="rowtabella0"/>
              <w:rPr>
                <w:color w:val="002060"/>
              </w:rPr>
            </w:pPr>
            <w:r w:rsidRPr="00CA0C2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3ED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DEA0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3CC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F77A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E1CB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254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38A6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A1A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76C1" w14:textId="77777777" w:rsidR="0041519B" w:rsidRPr="00CA0C2D" w:rsidRDefault="0041519B" w:rsidP="009A6218">
            <w:pPr>
              <w:pStyle w:val="rowtabella0"/>
              <w:jc w:val="center"/>
              <w:rPr>
                <w:color w:val="002060"/>
              </w:rPr>
            </w:pPr>
            <w:r w:rsidRPr="00CA0C2D">
              <w:rPr>
                <w:color w:val="002060"/>
              </w:rPr>
              <w:t>0</w:t>
            </w:r>
          </w:p>
        </w:tc>
      </w:tr>
      <w:tr w:rsidR="0041519B" w:rsidRPr="00CA0C2D" w14:paraId="5414040F"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15719" w14:textId="77777777" w:rsidR="0041519B" w:rsidRPr="00CA0C2D" w:rsidRDefault="0041519B" w:rsidP="009A6218">
            <w:pPr>
              <w:pStyle w:val="rowtabella0"/>
              <w:rPr>
                <w:color w:val="002060"/>
              </w:rPr>
            </w:pPr>
            <w:r w:rsidRPr="00CA0C2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7337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773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F11D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BDF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49A2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C50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595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363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02910" w14:textId="77777777" w:rsidR="0041519B" w:rsidRPr="00CA0C2D" w:rsidRDefault="0041519B" w:rsidP="009A6218">
            <w:pPr>
              <w:pStyle w:val="rowtabella0"/>
              <w:jc w:val="center"/>
              <w:rPr>
                <w:color w:val="002060"/>
              </w:rPr>
            </w:pPr>
            <w:r w:rsidRPr="00CA0C2D">
              <w:rPr>
                <w:color w:val="002060"/>
              </w:rPr>
              <w:t>0</w:t>
            </w:r>
          </w:p>
        </w:tc>
      </w:tr>
      <w:tr w:rsidR="0041519B" w:rsidRPr="00CA0C2D" w14:paraId="6939A09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EC8499" w14:textId="77777777" w:rsidR="0041519B" w:rsidRPr="00CA0C2D" w:rsidRDefault="0041519B" w:rsidP="009A6218">
            <w:pPr>
              <w:pStyle w:val="rowtabella0"/>
              <w:rPr>
                <w:color w:val="002060"/>
              </w:rPr>
            </w:pPr>
            <w:r w:rsidRPr="00CA0C2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7B08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22A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769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B72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9334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32C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816C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E325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D6647" w14:textId="77777777" w:rsidR="0041519B" w:rsidRPr="00CA0C2D" w:rsidRDefault="0041519B" w:rsidP="009A6218">
            <w:pPr>
              <w:pStyle w:val="rowtabella0"/>
              <w:jc w:val="center"/>
              <w:rPr>
                <w:color w:val="002060"/>
              </w:rPr>
            </w:pPr>
            <w:r w:rsidRPr="00CA0C2D">
              <w:rPr>
                <w:color w:val="002060"/>
              </w:rPr>
              <w:t>0</w:t>
            </w:r>
          </w:p>
        </w:tc>
      </w:tr>
      <w:tr w:rsidR="0041519B" w:rsidRPr="00CA0C2D" w14:paraId="3D9D319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37363" w14:textId="77777777" w:rsidR="0041519B" w:rsidRPr="00CA0C2D" w:rsidRDefault="0041519B" w:rsidP="009A6218">
            <w:pPr>
              <w:pStyle w:val="rowtabella0"/>
              <w:rPr>
                <w:color w:val="002060"/>
              </w:rPr>
            </w:pPr>
            <w:r w:rsidRPr="00CA0C2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E7A5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7A86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55B7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3372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B93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825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499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3DB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7C7A" w14:textId="77777777" w:rsidR="0041519B" w:rsidRPr="00CA0C2D" w:rsidRDefault="0041519B" w:rsidP="009A6218">
            <w:pPr>
              <w:pStyle w:val="rowtabella0"/>
              <w:jc w:val="center"/>
              <w:rPr>
                <w:color w:val="002060"/>
              </w:rPr>
            </w:pPr>
            <w:r w:rsidRPr="00CA0C2D">
              <w:rPr>
                <w:color w:val="002060"/>
              </w:rPr>
              <w:t>0</w:t>
            </w:r>
          </w:p>
        </w:tc>
      </w:tr>
      <w:tr w:rsidR="0041519B" w:rsidRPr="00CA0C2D" w14:paraId="5D0F16DF"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4E69E" w14:textId="77777777" w:rsidR="0041519B" w:rsidRPr="00CA0C2D" w:rsidRDefault="0041519B" w:rsidP="009A6218">
            <w:pPr>
              <w:pStyle w:val="rowtabella0"/>
              <w:rPr>
                <w:color w:val="002060"/>
              </w:rPr>
            </w:pPr>
            <w:r w:rsidRPr="00CA0C2D">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170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93B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302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D2A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5615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B03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9AEE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7F49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22F0" w14:textId="77777777" w:rsidR="0041519B" w:rsidRPr="00CA0C2D" w:rsidRDefault="0041519B" w:rsidP="009A6218">
            <w:pPr>
              <w:pStyle w:val="rowtabella0"/>
              <w:jc w:val="center"/>
              <w:rPr>
                <w:color w:val="002060"/>
              </w:rPr>
            </w:pPr>
            <w:r w:rsidRPr="00CA0C2D">
              <w:rPr>
                <w:color w:val="002060"/>
              </w:rPr>
              <w:t>0</w:t>
            </w:r>
          </w:p>
        </w:tc>
      </w:tr>
      <w:tr w:rsidR="0041519B" w:rsidRPr="00CA0C2D" w14:paraId="799264B3"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ED4001" w14:textId="77777777" w:rsidR="0041519B" w:rsidRPr="00CA0C2D" w:rsidRDefault="0041519B" w:rsidP="009A6218">
            <w:pPr>
              <w:pStyle w:val="rowtabella0"/>
              <w:rPr>
                <w:color w:val="002060"/>
              </w:rPr>
            </w:pPr>
            <w:r w:rsidRPr="00CA0C2D">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3BC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B443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3F23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0808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6C4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79D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51B9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E63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AF28" w14:textId="77777777" w:rsidR="0041519B" w:rsidRPr="00CA0C2D" w:rsidRDefault="0041519B" w:rsidP="009A6218">
            <w:pPr>
              <w:pStyle w:val="rowtabella0"/>
              <w:jc w:val="center"/>
              <w:rPr>
                <w:color w:val="002060"/>
              </w:rPr>
            </w:pPr>
            <w:r w:rsidRPr="00CA0C2D">
              <w:rPr>
                <w:color w:val="002060"/>
              </w:rPr>
              <w:t>0</w:t>
            </w:r>
          </w:p>
        </w:tc>
      </w:tr>
    </w:tbl>
    <w:p w14:paraId="002E18B3" w14:textId="77777777" w:rsidR="0041519B" w:rsidRPr="00CA0C2D" w:rsidRDefault="0041519B" w:rsidP="0041519B">
      <w:pPr>
        <w:pStyle w:val="breakline"/>
        <w:rPr>
          <w:color w:val="002060"/>
        </w:rPr>
      </w:pPr>
    </w:p>
    <w:p w14:paraId="03762D46" w14:textId="77777777" w:rsidR="0041519B" w:rsidRPr="00CA0C2D" w:rsidRDefault="0041519B" w:rsidP="0041519B">
      <w:pPr>
        <w:pStyle w:val="titoloprinc0"/>
        <w:rPr>
          <w:color w:val="002060"/>
        </w:rPr>
      </w:pPr>
      <w:r w:rsidRPr="00CA0C2D">
        <w:rPr>
          <w:color w:val="002060"/>
        </w:rPr>
        <w:t>PROGRAMMA GARE</w:t>
      </w:r>
    </w:p>
    <w:p w14:paraId="67B38A48" w14:textId="77777777" w:rsidR="0041519B" w:rsidRPr="00CA0C2D" w:rsidRDefault="0041519B" w:rsidP="0041519B">
      <w:pPr>
        <w:pStyle w:val="breakline"/>
        <w:rPr>
          <w:color w:val="002060"/>
        </w:rPr>
      </w:pPr>
    </w:p>
    <w:p w14:paraId="6DCCC8AD" w14:textId="77777777" w:rsidR="0041519B" w:rsidRPr="00CA0C2D" w:rsidRDefault="0041519B" w:rsidP="0041519B">
      <w:pPr>
        <w:pStyle w:val="sottotitolocampionato10"/>
        <w:rPr>
          <w:color w:val="002060"/>
        </w:rPr>
      </w:pPr>
      <w:r w:rsidRPr="00CA0C2D">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1975"/>
        <w:gridCol w:w="385"/>
        <w:gridCol w:w="897"/>
        <w:gridCol w:w="1281"/>
        <w:gridCol w:w="1528"/>
        <w:gridCol w:w="1537"/>
      </w:tblGrid>
      <w:tr w:rsidR="0041519B" w:rsidRPr="00CA0C2D" w14:paraId="7280C704"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B8AB5"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53751"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7F80B"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37AC3"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97098"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14479"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C93DA"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5B245DF5"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5FE6D4" w14:textId="77777777" w:rsidR="0041519B" w:rsidRPr="00CA0C2D" w:rsidRDefault="0041519B" w:rsidP="009A6218">
            <w:pPr>
              <w:pStyle w:val="rowtabella0"/>
              <w:rPr>
                <w:color w:val="002060"/>
              </w:rPr>
            </w:pPr>
            <w:r w:rsidRPr="00CA0C2D">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72EF3" w14:textId="77777777" w:rsidR="0041519B" w:rsidRPr="00CA0C2D" w:rsidRDefault="0041519B" w:rsidP="009A6218">
            <w:pPr>
              <w:pStyle w:val="rowtabella0"/>
              <w:rPr>
                <w:color w:val="002060"/>
              </w:rPr>
            </w:pPr>
            <w:r w:rsidRPr="00CA0C2D">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11B9B" w14:textId="77777777" w:rsidR="0041519B" w:rsidRPr="00CA0C2D" w:rsidRDefault="0041519B" w:rsidP="009A6218">
            <w:pPr>
              <w:pStyle w:val="rowtabella0"/>
              <w:jc w:val="center"/>
              <w:rPr>
                <w:color w:val="002060"/>
              </w:rPr>
            </w:pPr>
            <w:r w:rsidRPr="00CA0C2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D08C4" w14:textId="77777777" w:rsidR="0041519B" w:rsidRPr="00CA0C2D" w:rsidRDefault="0041519B" w:rsidP="009A6218">
            <w:pPr>
              <w:pStyle w:val="rowtabella0"/>
              <w:rPr>
                <w:color w:val="002060"/>
              </w:rPr>
            </w:pPr>
            <w:r w:rsidRPr="00CA0C2D">
              <w:rPr>
                <w:color w:val="002060"/>
              </w:rPr>
              <w:t>12/03/2022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5F98F" w14:textId="77777777" w:rsidR="0041519B" w:rsidRPr="00CA0C2D" w:rsidRDefault="0041519B" w:rsidP="009A6218">
            <w:pPr>
              <w:pStyle w:val="rowtabella0"/>
              <w:rPr>
                <w:color w:val="002060"/>
              </w:rPr>
            </w:pPr>
            <w:r w:rsidRPr="00CA0C2D">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398D2" w14:textId="77777777" w:rsidR="0041519B" w:rsidRPr="00CA0C2D" w:rsidRDefault="0041519B" w:rsidP="009A6218">
            <w:pPr>
              <w:pStyle w:val="rowtabella0"/>
              <w:rPr>
                <w:color w:val="002060"/>
              </w:rPr>
            </w:pPr>
            <w:r w:rsidRPr="00CA0C2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AA122" w14:textId="77777777" w:rsidR="0041519B" w:rsidRPr="00CA0C2D" w:rsidRDefault="0041519B" w:rsidP="009A6218">
            <w:pPr>
              <w:pStyle w:val="rowtabella0"/>
              <w:rPr>
                <w:color w:val="002060"/>
              </w:rPr>
            </w:pPr>
            <w:r w:rsidRPr="00CA0C2D">
              <w:rPr>
                <w:color w:val="002060"/>
              </w:rPr>
              <w:t>VIA DELLA REPUBBLICA</w:t>
            </w:r>
          </w:p>
        </w:tc>
      </w:tr>
      <w:tr w:rsidR="0041519B" w:rsidRPr="00CA0C2D" w14:paraId="315B749D"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355A38" w14:textId="77777777" w:rsidR="0041519B" w:rsidRPr="00CA0C2D" w:rsidRDefault="0041519B" w:rsidP="009A6218">
            <w:pPr>
              <w:pStyle w:val="rowtabella0"/>
              <w:rPr>
                <w:color w:val="002060"/>
              </w:rPr>
            </w:pPr>
            <w:r w:rsidRPr="00CA0C2D">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D2E47F" w14:textId="77777777" w:rsidR="0041519B" w:rsidRPr="00CA0C2D" w:rsidRDefault="0041519B" w:rsidP="009A6218">
            <w:pPr>
              <w:pStyle w:val="rowtabella0"/>
              <w:rPr>
                <w:color w:val="002060"/>
              </w:rPr>
            </w:pPr>
            <w:proofErr w:type="gramStart"/>
            <w:r w:rsidRPr="00CA0C2D">
              <w:rPr>
                <w:color w:val="002060"/>
              </w:rPr>
              <w:t>CITTA</w:t>
            </w:r>
            <w:proofErr w:type="gramEnd"/>
            <w:r w:rsidRPr="00CA0C2D">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94A0ED" w14:textId="77777777" w:rsidR="0041519B" w:rsidRPr="00CA0C2D" w:rsidRDefault="0041519B" w:rsidP="009A6218">
            <w:pPr>
              <w:pStyle w:val="rowtabella0"/>
              <w:jc w:val="center"/>
              <w:rPr>
                <w:color w:val="002060"/>
              </w:rPr>
            </w:pPr>
            <w:r w:rsidRPr="00CA0C2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EE4DD5" w14:textId="77777777" w:rsidR="0041519B" w:rsidRPr="00CA0C2D" w:rsidRDefault="0041519B" w:rsidP="009A6218">
            <w:pPr>
              <w:pStyle w:val="rowtabella0"/>
              <w:rPr>
                <w:color w:val="002060"/>
              </w:rPr>
            </w:pPr>
            <w:r w:rsidRPr="00CA0C2D">
              <w:rPr>
                <w:color w:val="002060"/>
              </w:rPr>
              <w:t>12/03/2022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2CC4E2" w14:textId="77777777" w:rsidR="0041519B" w:rsidRPr="00CA0C2D" w:rsidRDefault="0041519B" w:rsidP="009A6218">
            <w:pPr>
              <w:pStyle w:val="rowtabella0"/>
              <w:rPr>
                <w:color w:val="002060"/>
              </w:rPr>
            </w:pPr>
            <w:r w:rsidRPr="00CA0C2D">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8A1081" w14:textId="77777777" w:rsidR="0041519B" w:rsidRPr="00CA0C2D" w:rsidRDefault="0041519B" w:rsidP="009A6218">
            <w:pPr>
              <w:pStyle w:val="rowtabella0"/>
              <w:rPr>
                <w:color w:val="002060"/>
              </w:rPr>
            </w:pPr>
            <w:r w:rsidRPr="00CA0C2D">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80F31" w14:textId="77777777" w:rsidR="0041519B" w:rsidRPr="00CA0C2D" w:rsidRDefault="0041519B" w:rsidP="009A6218">
            <w:pPr>
              <w:pStyle w:val="rowtabella0"/>
              <w:rPr>
                <w:color w:val="002060"/>
              </w:rPr>
            </w:pPr>
            <w:r w:rsidRPr="00CA0C2D">
              <w:rPr>
                <w:color w:val="002060"/>
              </w:rPr>
              <w:t>VIA MAZZINI</w:t>
            </w:r>
          </w:p>
        </w:tc>
      </w:tr>
      <w:tr w:rsidR="0041519B" w:rsidRPr="00CA0C2D" w14:paraId="5246B50C"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956C26" w14:textId="77777777" w:rsidR="0041519B" w:rsidRPr="00CA0C2D" w:rsidRDefault="0041519B" w:rsidP="009A6218">
            <w:pPr>
              <w:pStyle w:val="rowtabella0"/>
              <w:rPr>
                <w:color w:val="002060"/>
              </w:rPr>
            </w:pPr>
            <w:r w:rsidRPr="00CA0C2D">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2C1BA" w14:textId="77777777" w:rsidR="0041519B" w:rsidRPr="00CA0C2D" w:rsidRDefault="0041519B" w:rsidP="009A6218">
            <w:pPr>
              <w:pStyle w:val="rowtabella0"/>
              <w:rPr>
                <w:color w:val="002060"/>
              </w:rPr>
            </w:pPr>
            <w:r w:rsidRPr="00CA0C2D">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EC0D5" w14:textId="77777777" w:rsidR="0041519B" w:rsidRPr="00CA0C2D" w:rsidRDefault="0041519B" w:rsidP="009A6218">
            <w:pPr>
              <w:pStyle w:val="rowtabella0"/>
              <w:jc w:val="center"/>
              <w:rPr>
                <w:color w:val="002060"/>
              </w:rPr>
            </w:pPr>
            <w:r w:rsidRPr="00CA0C2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8710F" w14:textId="77777777" w:rsidR="0041519B" w:rsidRPr="00CA0C2D" w:rsidRDefault="0041519B" w:rsidP="009A6218">
            <w:pPr>
              <w:pStyle w:val="rowtabella0"/>
              <w:rPr>
                <w:color w:val="002060"/>
              </w:rPr>
            </w:pPr>
            <w:r w:rsidRPr="00CA0C2D">
              <w:rPr>
                <w:color w:val="002060"/>
              </w:rPr>
              <w:t>12/03/2022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649CE" w14:textId="77777777" w:rsidR="0041519B" w:rsidRPr="00CA0C2D" w:rsidRDefault="0041519B" w:rsidP="009A6218">
            <w:pPr>
              <w:pStyle w:val="rowtabella0"/>
              <w:rPr>
                <w:color w:val="002060"/>
              </w:rPr>
            </w:pPr>
            <w:r w:rsidRPr="00CA0C2D">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A3953" w14:textId="77777777" w:rsidR="0041519B" w:rsidRPr="00CA0C2D" w:rsidRDefault="0041519B" w:rsidP="009A6218">
            <w:pPr>
              <w:pStyle w:val="rowtabella0"/>
              <w:rPr>
                <w:color w:val="002060"/>
              </w:rPr>
            </w:pPr>
            <w:r w:rsidRPr="00CA0C2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062F05" w14:textId="77777777" w:rsidR="0041519B" w:rsidRPr="00CA0C2D" w:rsidRDefault="0041519B" w:rsidP="009A6218">
            <w:pPr>
              <w:pStyle w:val="rowtabella0"/>
              <w:rPr>
                <w:color w:val="002060"/>
              </w:rPr>
            </w:pPr>
            <w:r w:rsidRPr="00CA0C2D">
              <w:rPr>
                <w:color w:val="002060"/>
              </w:rPr>
              <w:t>VIA MONTEPELAGO</w:t>
            </w:r>
          </w:p>
        </w:tc>
      </w:tr>
    </w:tbl>
    <w:p w14:paraId="7D9C6C37" w14:textId="77777777" w:rsidR="0041519B" w:rsidRPr="00CA0C2D" w:rsidRDefault="0041519B" w:rsidP="0041519B">
      <w:pPr>
        <w:pStyle w:val="breakline"/>
        <w:rPr>
          <w:rFonts w:eastAsiaTheme="minorEastAsia"/>
          <w:color w:val="002060"/>
        </w:rPr>
      </w:pPr>
    </w:p>
    <w:p w14:paraId="74F07888" w14:textId="77777777" w:rsidR="0041519B" w:rsidRPr="00CA0C2D" w:rsidRDefault="0041519B" w:rsidP="0041519B">
      <w:pPr>
        <w:pStyle w:val="breakline"/>
        <w:rPr>
          <w:color w:val="002060"/>
        </w:rPr>
      </w:pPr>
    </w:p>
    <w:p w14:paraId="484CF1AA" w14:textId="77777777" w:rsidR="0041519B" w:rsidRPr="00CA0C2D" w:rsidRDefault="0041519B" w:rsidP="0041519B">
      <w:pPr>
        <w:pStyle w:val="breakline"/>
        <w:rPr>
          <w:color w:val="002060"/>
        </w:rPr>
      </w:pPr>
    </w:p>
    <w:p w14:paraId="4ADFF520" w14:textId="77777777" w:rsidR="0041519B" w:rsidRPr="00CA0C2D" w:rsidRDefault="0041519B" w:rsidP="0041519B">
      <w:pPr>
        <w:pStyle w:val="sottotitolocampionato10"/>
        <w:rPr>
          <w:color w:val="002060"/>
        </w:rPr>
      </w:pPr>
      <w:r w:rsidRPr="00CA0C2D">
        <w:rPr>
          <w:color w:val="002060"/>
        </w:rPr>
        <w:t>GIRONE S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60"/>
        <w:gridCol w:w="1551"/>
      </w:tblGrid>
      <w:tr w:rsidR="0041519B" w:rsidRPr="00CA0C2D" w14:paraId="2738BFFE"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BBBD2"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1300A"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CFE26"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EBDDD"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69AC2"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BC54B"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C864B"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118F10CB"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2A3775" w14:textId="77777777" w:rsidR="0041519B" w:rsidRPr="00CA0C2D" w:rsidRDefault="0041519B" w:rsidP="009A6218">
            <w:pPr>
              <w:pStyle w:val="rowtabella0"/>
              <w:rPr>
                <w:color w:val="002060"/>
              </w:rPr>
            </w:pPr>
            <w:r w:rsidRPr="00CA0C2D">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E6895" w14:textId="77777777" w:rsidR="0041519B" w:rsidRPr="00CA0C2D" w:rsidRDefault="0041519B" w:rsidP="009A6218">
            <w:pPr>
              <w:pStyle w:val="rowtabella0"/>
              <w:rPr>
                <w:color w:val="002060"/>
              </w:rPr>
            </w:pPr>
            <w:r w:rsidRPr="00CA0C2D">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EF73F" w14:textId="77777777" w:rsidR="0041519B" w:rsidRPr="00CA0C2D" w:rsidRDefault="0041519B" w:rsidP="009A6218">
            <w:pPr>
              <w:pStyle w:val="rowtabella0"/>
              <w:jc w:val="center"/>
              <w:rPr>
                <w:color w:val="002060"/>
              </w:rPr>
            </w:pPr>
            <w:r w:rsidRPr="00CA0C2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FDA90" w14:textId="77777777" w:rsidR="0041519B" w:rsidRPr="00CA0C2D" w:rsidRDefault="0041519B" w:rsidP="009A6218">
            <w:pPr>
              <w:pStyle w:val="rowtabella0"/>
              <w:rPr>
                <w:color w:val="002060"/>
              </w:rPr>
            </w:pPr>
            <w:r w:rsidRPr="00CA0C2D">
              <w:rPr>
                <w:color w:val="002060"/>
              </w:rPr>
              <w:t>12/03/2022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0CCBC" w14:textId="77777777" w:rsidR="0041519B" w:rsidRPr="00CA0C2D" w:rsidRDefault="0041519B" w:rsidP="009A6218">
            <w:pPr>
              <w:pStyle w:val="rowtabella0"/>
              <w:rPr>
                <w:color w:val="002060"/>
              </w:rPr>
            </w:pPr>
            <w:r w:rsidRPr="00CA0C2D">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B1D0A" w14:textId="77777777" w:rsidR="0041519B" w:rsidRPr="00CA0C2D" w:rsidRDefault="0041519B" w:rsidP="009A6218">
            <w:pPr>
              <w:pStyle w:val="rowtabella0"/>
              <w:rPr>
                <w:color w:val="002060"/>
              </w:rPr>
            </w:pPr>
            <w:r w:rsidRPr="00CA0C2D">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5F32F" w14:textId="77777777" w:rsidR="0041519B" w:rsidRPr="00CA0C2D" w:rsidRDefault="0041519B" w:rsidP="009A6218">
            <w:pPr>
              <w:pStyle w:val="rowtabella0"/>
              <w:rPr>
                <w:color w:val="002060"/>
              </w:rPr>
            </w:pPr>
            <w:r w:rsidRPr="00CA0C2D">
              <w:rPr>
                <w:color w:val="002060"/>
              </w:rPr>
              <w:t>VIA DELLO STADIO</w:t>
            </w:r>
          </w:p>
        </w:tc>
      </w:tr>
      <w:tr w:rsidR="0041519B" w:rsidRPr="00CA0C2D" w14:paraId="6D1FDFEC"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83F07F" w14:textId="77777777" w:rsidR="0041519B" w:rsidRPr="00CA0C2D" w:rsidRDefault="0041519B" w:rsidP="009A6218">
            <w:pPr>
              <w:pStyle w:val="rowtabella0"/>
              <w:rPr>
                <w:color w:val="002060"/>
              </w:rPr>
            </w:pPr>
            <w:r w:rsidRPr="00CA0C2D">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AE0D2E" w14:textId="77777777" w:rsidR="0041519B" w:rsidRPr="00CA0C2D" w:rsidRDefault="0041519B" w:rsidP="009A6218">
            <w:pPr>
              <w:pStyle w:val="rowtabella0"/>
              <w:rPr>
                <w:color w:val="002060"/>
              </w:rPr>
            </w:pPr>
            <w:r w:rsidRPr="00CA0C2D">
              <w:rPr>
                <w:color w:val="002060"/>
              </w:rPr>
              <w:t xml:space="preserve">AUDAX 1970 </w:t>
            </w:r>
            <w:proofErr w:type="gramStart"/>
            <w:r w:rsidRPr="00CA0C2D">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3C7DC6" w14:textId="77777777" w:rsidR="0041519B" w:rsidRPr="00CA0C2D" w:rsidRDefault="0041519B" w:rsidP="009A6218">
            <w:pPr>
              <w:pStyle w:val="rowtabella0"/>
              <w:jc w:val="center"/>
              <w:rPr>
                <w:color w:val="002060"/>
              </w:rPr>
            </w:pPr>
            <w:r w:rsidRPr="00CA0C2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B1C32A" w14:textId="77777777" w:rsidR="0041519B" w:rsidRPr="00CA0C2D" w:rsidRDefault="0041519B" w:rsidP="009A6218">
            <w:pPr>
              <w:pStyle w:val="rowtabella0"/>
              <w:rPr>
                <w:color w:val="002060"/>
              </w:rPr>
            </w:pPr>
            <w:r w:rsidRPr="00CA0C2D">
              <w:rPr>
                <w:color w:val="002060"/>
              </w:rPr>
              <w:t>12/03/2022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98D882" w14:textId="77777777" w:rsidR="0041519B" w:rsidRPr="00CA0C2D" w:rsidRDefault="0041519B" w:rsidP="009A6218">
            <w:pPr>
              <w:pStyle w:val="rowtabella0"/>
              <w:rPr>
                <w:color w:val="002060"/>
              </w:rPr>
            </w:pPr>
            <w:r w:rsidRPr="00CA0C2D">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B6BA2E" w14:textId="77777777" w:rsidR="0041519B" w:rsidRPr="00CA0C2D" w:rsidRDefault="0041519B" w:rsidP="009A6218">
            <w:pPr>
              <w:pStyle w:val="rowtabella0"/>
              <w:rPr>
                <w:color w:val="002060"/>
              </w:rPr>
            </w:pPr>
            <w:r w:rsidRPr="00CA0C2D">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117770" w14:textId="77777777" w:rsidR="0041519B" w:rsidRPr="00CA0C2D" w:rsidRDefault="0041519B" w:rsidP="009A6218">
            <w:pPr>
              <w:pStyle w:val="rowtabella0"/>
              <w:rPr>
                <w:color w:val="002060"/>
              </w:rPr>
            </w:pPr>
            <w:r w:rsidRPr="00CA0C2D">
              <w:rPr>
                <w:color w:val="002060"/>
              </w:rPr>
              <w:t>VIA DEI LECCI-TAVERNELLE</w:t>
            </w:r>
          </w:p>
        </w:tc>
      </w:tr>
      <w:tr w:rsidR="0041519B" w:rsidRPr="00CA0C2D" w14:paraId="191A7B13"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DE5193" w14:textId="77777777" w:rsidR="0041519B" w:rsidRPr="00CA0C2D" w:rsidRDefault="0041519B" w:rsidP="009A6218">
            <w:pPr>
              <w:pStyle w:val="rowtabella0"/>
              <w:rPr>
                <w:color w:val="002060"/>
              </w:rPr>
            </w:pPr>
            <w:r w:rsidRPr="00CA0C2D">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C6385" w14:textId="77777777" w:rsidR="0041519B" w:rsidRPr="00CA0C2D" w:rsidRDefault="0041519B" w:rsidP="009A6218">
            <w:pPr>
              <w:pStyle w:val="rowtabella0"/>
              <w:rPr>
                <w:color w:val="002060"/>
              </w:rPr>
            </w:pPr>
            <w:r w:rsidRPr="00CA0C2D">
              <w:rPr>
                <w:color w:val="002060"/>
              </w:rPr>
              <w:t>VIRTUS TEAM SOC.COOP.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2CD8B" w14:textId="77777777" w:rsidR="0041519B" w:rsidRPr="00CA0C2D" w:rsidRDefault="0041519B" w:rsidP="009A6218">
            <w:pPr>
              <w:pStyle w:val="rowtabella0"/>
              <w:jc w:val="center"/>
              <w:rPr>
                <w:color w:val="002060"/>
              </w:rPr>
            </w:pPr>
            <w:r w:rsidRPr="00CA0C2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41A5F" w14:textId="77777777" w:rsidR="0041519B" w:rsidRPr="00CA0C2D" w:rsidRDefault="0041519B" w:rsidP="009A6218">
            <w:pPr>
              <w:pStyle w:val="rowtabella0"/>
              <w:rPr>
                <w:color w:val="002060"/>
              </w:rPr>
            </w:pPr>
            <w:r w:rsidRPr="00CA0C2D">
              <w:rPr>
                <w:color w:val="002060"/>
              </w:rPr>
              <w:t>13/03/2022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4964A" w14:textId="77777777" w:rsidR="0041519B" w:rsidRPr="00CA0C2D" w:rsidRDefault="0041519B" w:rsidP="009A6218">
            <w:pPr>
              <w:pStyle w:val="rowtabella0"/>
              <w:rPr>
                <w:color w:val="002060"/>
              </w:rPr>
            </w:pPr>
            <w:r w:rsidRPr="00CA0C2D">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65E50" w14:textId="77777777" w:rsidR="0041519B" w:rsidRPr="00CA0C2D" w:rsidRDefault="0041519B" w:rsidP="009A6218">
            <w:pPr>
              <w:pStyle w:val="rowtabella0"/>
              <w:rPr>
                <w:color w:val="002060"/>
              </w:rPr>
            </w:pPr>
            <w:r w:rsidRPr="00CA0C2D">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CFD33" w14:textId="77777777" w:rsidR="0041519B" w:rsidRPr="00CA0C2D" w:rsidRDefault="0041519B" w:rsidP="009A6218">
            <w:pPr>
              <w:pStyle w:val="rowtabella0"/>
              <w:rPr>
                <w:color w:val="002060"/>
              </w:rPr>
            </w:pPr>
            <w:r w:rsidRPr="00CA0C2D">
              <w:rPr>
                <w:color w:val="002060"/>
              </w:rPr>
              <w:t>VIA FONTE ANTICA 6</w:t>
            </w:r>
          </w:p>
        </w:tc>
      </w:tr>
    </w:tbl>
    <w:p w14:paraId="27F050F6" w14:textId="77777777" w:rsidR="0041519B" w:rsidRPr="00CA0C2D" w:rsidRDefault="0041519B" w:rsidP="0041519B">
      <w:pPr>
        <w:pStyle w:val="breakline"/>
        <w:rPr>
          <w:rFonts w:eastAsiaTheme="minorEastAsia"/>
          <w:color w:val="002060"/>
        </w:rPr>
      </w:pPr>
    </w:p>
    <w:p w14:paraId="495EA4AA" w14:textId="77777777" w:rsidR="0041519B" w:rsidRPr="00CA0C2D" w:rsidRDefault="0041519B" w:rsidP="0041519B">
      <w:pPr>
        <w:pStyle w:val="breakline"/>
        <w:rPr>
          <w:color w:val="002060"/>
        </w:rPr>
      </w:pPr>
    </w:p>
    <w:p w14:paraId="4EDFE98B" w14:textId="77777777" w:rsidR="0041519B" w:rsidRPr="00CA0C2D" w:rsidRDefault="0041519B" w:rsidP="0041519B">
      <w:pPr>
        <w:pStyle w:val="breakline"/>
        <w:rPr>
          <w:color w:val="002060"/>
        </w:rPr>
      </w:pPr>
    </w:p>
    <w:p w14:paraId="7F0F66E3" w14:textId="77777777" w:rsidR="0041519B" w:rsidRPr="00CA0C2D" w:rsidRDefault="0041519B" w:rsidP="0041519B">
      <w:pPr>
        <w:pStyle w:val="titolocampionato0"/>
        <w:shd w:val="clear" w:color="auto" w:fill="CCCCCC"/>
        <w:spacing w:before="80" w:after="40"/>
        <w:rPr>
          <w:color w:val="002060"/>
        </w:rPr>
      </w:pPr>
      <w:r w:rsidRPr="00CA0C2D">
        <w:rPr>
          <w:color w:val="002060"/>
        </w:rPr>
        <w:t>UNDER 17 C5 REGIONALI MASCHILI</w:t>
      </w:r>
    </w:p>
    <w:p w14:paraId="0CEB1A2A" w14:textId="77777777" w:rsidR="0041519B" w:rsidRPr="00CA0C2D" w:rsidRDefault="0041519B" w:rsidP="0041519B">
      <w:pPr>
        <w:pStyle w:val="titoloprinc0"/>
        <w:rPr>
          <w:color w:val="002060"/>
        </w:rPr>
      </w:pPr>
      <w:r w:rsidRPr="00CA0C2D">
        <w:rPr>
          <w:color w:val="002060"/>
        </w:rPr>
        <w:t>VARIAZIONI AL PROGRAMMA GARE</w:t>
      </w:r>
    </w:p>
    <w:p w14:paraId="32576EF0" w14:textId="77777777" w:rsidR="0041519B" w:rsidRPr="00CA0C2D" w:rsidRDefault="0041519B" w:rsidP="0041519B">
      <w:pPr>
        <w:pStyle w:val="breakline"/>
        <w:rPr>
          <w:color w:val="002060"/>
        </w:rPr>
      </w:pPr>
    </w:p>
    <w:p w14:paraId="0DC1CA69" w14:textId="77777777" w:rsidR="0041519B" w:rsidRPr="00CA0C2D" w:rsidRDefault="0041519B" w:rsidP="0041519B">
      <w:pPr>
        <w:pStyle w:val="breakline"/>
        <w:rPr>
          <w:color w:val="002060"/>
        </w:rPr>
      </w:pPr>
    </w:p>
    <w:p w14:paraId="5E7ECB53" w14:textId="77777777" w:rsidR="0041519B" w:rsidRPr="00CA0C2D" w:rsidRDefault="0041519B" w:rsidP="0041519B">
      <w:pPr>
        <w:pStyle w:val="breakline"/>
        <w:rPr>
          <w:color w:val="002060"/>
        </w:rPr>
      </w:pPr>
    </w:p>
    <w:p w14:paraId="414B1D4C" w14:textId="77777777" w:rsidR="0041519B" w:rsidRPr="00CA0C2D" w:rsidRDefault="0041519B" w:rsidP="0041519B">
      <w:pPr>
        <w:pStyle w:val="sottotitolocampionato10"/>
        <w:rPr>
          <w:color w:val="002060"/>
        </w:rPr>
      </w:pPr>
      <w:r w:rsidRPr="00CA0C2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519B" w:rsidRPr="00CA0C2D" w14:paraId="422FFDAF" w14:textId="77777777" w:rsidTr="009A62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FC6E5" w14:textId="77777777" w:rsidR="0041519B" w:rsidRPr="00CA0C2D" w:rsidRDefault="0041519B" w:rsidP="009A6218">
            <w:pPr>
              <w:pStyle w:val="headertabella0"/>
              <w:rPr>
                <w:color w:val="002060"/>
              </w:rPr>
            </w:pPr>
            <w:r w:rsidRPr="00CA0C2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E3AAC" w14:textId="77777777" w:rsidR="0041519B" w:rsidRPr="00CA0C2D" w:rsidRDefault="0041519B" w:rsidP="009A6218">
            <w:pPr>
              <w:pStyle w:val="headertabella0"/>
              <w:rPr>
                <w:color w:val="002060"/>
              </w:rPr>
            </w:pPr>
            <w:r w:rsidRPr="00CA0C2D">
              <w:rPr>
                <w:color w:val="002060"/>
              </w:rPr>
              <w:t xml:space="preserve">N° </w:t>
            </w:r>
            <w:proofErr w:type="spellStart"/>
            <w:r w:rsidRPr="00CA0C2D">
              <w:rPr>
                <w:color w:val="002060"/>
              </w:rPr>
              <w:t>Gior</w:t>
            </w:r>
            <w:proofErr w:type="spellEnd"/>
            <w:r w:rsidRPr="00CA0C2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DBF84" w14:textId="77777777" w:rsidR="0041519B" w:rsidRPr="00CA0C2D" w:rsidRDefault="0041519B" w:rsidP="009A6218">
            <w:pPr>
              <w:pStyle w:val="headertabella0"/>
              <w:rPr>
                <w:color w:val="002060"/>
              </w:rPr>
            </w:pPr>
            <w:r w:rsidRPr="00CA0C2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8D511" w14:textId="77777777" w:rsidR="0041519B" w:rsidRPr="00CA0C2D" w:rsidRDefault="0041519B" w:rsidP="009A6218">
            <w:pPr>
              <w:pStyle w:val="headertabella0"/>
              <w:rPr>
                <w:color w:val="002060"/>
              </w:rPr>
            </w:pPr>
            <w:r w:rsidRPr="00CA0C2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2A3CD" w14:textId="77777777" w:rsidR="0041519B" w:rsidRPr="00CA0C2D" w:rsidRDefault="0041519B" w:rsidP="009A6218">
            <w:pPr>
              <w:pStyle w:val="headertabella0"/>
              <w:rPr>
                <w:color w:val="002060"/>
              </w:rPr>
            </w:pPr>
            <w:r w:rsidRPr="00CA0C2D">
              <w:rPr>
                <w:color w:val="002060"/>
              </w:rPr>
              <w:t xml:space="preserve">Data </w:t>
            </w:r>
            <w:proofErr w:type="spellStart"/>
            <w:r w:rsidRPr="00CA0C2D">
              <w:rPr>
                <w:color w:val="002060"/>
              </w:rPr>
              <w:t>Orig</w:t>
            </w:r>
            <w:proofErr w:type="spellEnd"/>
            <w:r w:rsidRPr="00CA0C2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2B2E8" w14:textId="77777777" w:rsidR="0041519B" w:rsidRPr="00CA0C2D" w:rsidRDefault="0041519B" w:rsidP="009A6218">
            <w:pPr>
              <w:pStyle w:val="headertabella0"/>
              <w:rPr>
                <w:color w:val="002060"/>
              </w:rPr>
            </w:pPr>
            <w:r w:rsidRPr="00CA0C2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65A66" w14:textId="77777777" w:rsidR="0041519B" w:rsidRPr="00CA0C2D" w:rsidRDefault="0041519B" w:rsidP="009A6218">
            <w:pPr>
              <w:pStyle w:val="headertabella0"/>
              <w:rPr>
                <w:color w:val="002060"/>
              </w:rPr>
            </w:pPr>
            <w:r w:rsidRPr="00CA0C2D">
              <w:rPr>
                <w:color w:val="002060"/>
              </w:rPr>
              <w:t xml:space="preserve">Ora </w:t>
            </w:r>
            <w:proofErr w:type="spellStart"/>
            <w:r w:rsidRPr="00CA0C2D">
              <w:rPr>
                <w:color w:val="002060"/>
              </w:rPr>
              <w:t>Orig</w:t>
            </w:r>
            <w:proofErr w:type="spellEnd"/>
            <w:r w:rsidRPr="00CA0C2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6FF60" w14:textId="77777777" w:rsidR="0041519B" w:rsidRPr="00CA0C2D" w:rsidRDefault="0041519B" w:rsidP="009A6218">
            <w:pPr>
              <w:pStyle w:val="headertabella0"/>
              <w:rPr>
                <w:color w:val="002060"/>
              </w:rPr>
            </w:pPr>
            <w:r w:rsidRPr="00CA0C2D">
              <w:rPr>
                <w:color w:val="002060"/>
              </w:rPr>
              <w:t>Impianto</w:t>
            </w:r>
          </w:p>
        </w:tc>
      </w:tr>
      <w:tr w:rsidR="0041519B" w:rsidRPr="00CA0C2D" w14:paraId="67E949F0"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0D7F" w14:textId="77777777" w:rsidR="0041519B" w:rsidRPr="009960E2" w:rsidRDefault="0041519B" w:rsidP="009A6218">
            <w:pPr>
              <w:pStyle w:val="rowtabella0"/>
              <w:rPr>
                <w:color w:val="002060"/>
                <w:highlight w:val="yellow"/>
              </w:rPr>
            </w:pPr>
            <w:r w:rsidRPr="009960E2">
              <w:rPr>
                <w:color w:val="002060"/>
                <w:highlight w:val="yellow"/>
              </w:rPr>
              <w:t>12/03/2022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A2B1" w14:textId="77777777" w:rsidR="0041519B" w:rsidRPr="009960E2" w:rsidRDefault="0041519B" w:rsidP="009A6218">
            <w:pPr>
              <w:pStyle w:val="rowtabella0"/>
              <w:jc w:val="center"/>
              <w:rPr>
                <w:color w:val="002060"/>
                <w:highlight w:val="yellow"/>
              </w:rPr>
            </w:pPr>
            <w:r w:rsidRPr="009960E2">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4D2D" w14:textId="77777777" w:rsidR="0041519B" w:rsidRPr="009960E2" w:rsidRDefault="0041519B" w:rsidP="009A6218">
            <w:pPr>
              <w:pStyle w:val="rowtabella0"/>
              <w:rPr>
                <w:color w:val="002060"/>
                <w:highlight w:val="yellow"/>
              </w:rPr>
            </w:pPr>
            <w:r w:rsidRPr="009960E2">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967FA" w14:textId="77777777" w:rsidR="0041519B" w:rsidRPr="009960E2" w:rsidRDefault="0041519B" w:rsidP="009A6218">
            <w:pPr>
              <w:pStyle w:val="rowtabella0"/>
              <w:rPr>
                <w:color w:val="002060"/>
                <w:highlight w:val="yellow"/>
              </w:rPr>
            </w:pPr>
            <w:r w:rsidRPr="009960E2">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B73C" w14:textId="77777777" w:rsidR="0041519B" w:rsidRPr="00CA0C2D" w:rsidRDefault="0041519B" w:rsidP="009A621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7BB3" w14:textId="77777777" w:rsidR="0041519B" w:rsidRPr="00CA0C2D" w:rsidRDefault="0041519B" w:rsidP="009A6218">
            <w:pPr>
              <w:pStyle w:val="rowtabella0"/>
              <w:jc w:val="center"/>
              <w:rPr>
                <w:color w:val="002060"/>
              </w:rPr>
            </w:pPr>
            <w:r w:rsidRPr="009960E2">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4216" w14:textId="77777777" w:rsidR="0041519B" w:rsidRPr="00CA0C2D" w:rsidRDefault="0041519B" w:rsidP="009A6218">
            <w:pPr>
              <w:pStyle w:val="rowtabella0"/>
              <w:jc w:val="center"/>
              <w:rPr>
                <w:color w:val="002060"/>
              </w:rPr>
            </w:pPr>
            <w:r w:rsidRPr="00CA0C2D">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51CF" w14:textId="77777777" w:rsidR="0041519B" w:rsidRPr="00CA0C2D" w:rsidRDefault="0041519B" w:rsidP="009A6218">
            <w:pPr>
              <w:rPr>
                <w:color w:val="002060"/>
              </w:rPr>
            </w:pPr>
          </w:p>
        </w:tc>
      </w:tr>
    </w:tbl>
    <w:p w14:paraId="7BC670EC" w14:textId="77777777" w:rsidR="0041519B" w:rsidRDefault="0041519B" w:rsidP="0041519B">
      <w:pPr>
        <w:pStyle w:val="sottotitolocampionato10"/>
        <w:rPr>
          <w:color w:val="002060"/>
        </w:rPr>
      </w:pPr>
    </w:p>
    <w:p w14:paraId="06E70DCA" w14:textId="77777777" w:rsidR="0041519B" w:rsidRPr="00CA0C2D" w:rsidRDefault="0041519B" w:rsidP="0041519B">
      <w:pPr>
        <w:pStyle w:val="sottotitolocampionato10"/>
        <w:rPr>
          <w:color w:val="002060"/>
        </w:rPr>
      </w:pPr>
      <w:r w:rsidRPr="00CA0C2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519B" w:rsidRPr="00CA0C2D" w14:paraId="0B2BEFB7" w14:textId="77777777" w:rsidTr="009A62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8C231" w14:textId="77777777" w:rsidR="0041519B" w:rsidRPr="00CA0C2D" w:rsidRDefault="0041519B" w:rsidP="009A6218">
            <w:pPr>
              <w:pStyle w:val="headertabella0"/>
              <w:rPr>
                <w:color w:val="002060"/>
              </w:rPr>
            </w:pPr>
            <w:r w:rsidRPr="00CA0C2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EBA67" w14:textId="77777777" w:rsidR="0041519B" w:rsidRPr="00CA0C2D" w:rsidRDefault="0041519B" w:rsidP="009A6218">
            <w:pPr>
              <w:pStyle w:val="headertabella0"/>
              <w:rPr>
                <w:color w:val="002060"/>
              </w:rPr>
            </w:pPr>
            <w:r w:rsidRPr="00CA0C2D">
              <w:rPr>
                <w:color w:val="002060"/>
              </w:rPr>
              <w:t xml:space="preserve">N° </w:t>
            </w:r>
            <w:proofErr w:type="spellStart"/>
            <w:r w:rsidRPr="00CA0C2D">
              <w:rPr>
                <w:color w:val="002060"/>
              </w:rPr>
              <w:t>Gior</w:t>
            </w:r>
            <w:proofErr w:type="spellEnd"/>
            <w:r w:rsidRPr="00CA0C2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1CAC6" w14:textId="77777777" w:rsidR="0041519B" w:rsidRPr="00CA0C2D" w:rsidRDefault="0041519B" w:rsidP="009A6218">
            <w:pPr>
              <w:pStyle w:val="headertabella0"/>
              <w:rPr>
                <w:color w:val="002060"/>
              </w:rPr>
            </w:pPr>
            <w:r w:rsidRPr="00CA0C2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CE119" w14:textId="77777777" w:rsidR="0041519B" w:rsidRPr="00CA0C2D" w:rsidRDefault="0041519B" w:rsidP="009A6218">
            <w:pPr>
              <w:pStyle w:val="headertabella0"/>
              <w:rPr>
                <w:color w:val="002060"/>
              </w:rPr>
            </w:pPr>
            <w:r w:rsidRPr="00CA0C2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46DBF" w14:textId="77777777" w:rsidR="0041519B" w:rsidRPr="00CA0C2D" w:rsidRDefault="0041519B" w:rsidP="009A6218">
            <w:pPr>
              <w:pStyle w:val="headertabella0"/>
              <w:rPr>
                <w:color w:val="002060"/>
              </w:rPr>
            </w:pPr>
            <w:r w:rsidRPr="00CA0C2D">
              <w:rPr>
                <w:color w:val="002060"/>
              </w:rPr>
              <w:t xml:space="preserve">Data </w:t>
            </w:r>
            <w:proofErr w:type="spellStart"/>
            <w:r w:rsidRPr="00CA0C2D">
              <w:rPr>
                <w:color w:val="002060"/>
              </w:rPr>
              <w:t>Orig</w:t>
            </w:r>
            <w:proofErr w:type="spellEnd"/>
            <w:r w:rsidRPr="00CA0C2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32747" w14:textId="77777777" w:rsidR="0041519B" w:rsidRPr="00CA0C2D" w:rsidRDefault="0041519B" w:rsidP="009A6218">
            <w:pPr>
              <w:pStyle w:val="headertabella0"/>
              <w:rPr>
                <w:color w:val="002060"/>
              </w:rPr>
            </w:pPr>
            <w:r w:rsidRPr="00CA0C2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6C868" w14:textId="77777777" w:rsidR="0041519B" w:rsidRPr="00CA0C2D" w:rsidRDefault="0041519B" w:rsidP="009A6218">
            <w:pPr>
              <w:pStyle w:val="headertabella0"/>
              <w:rPr>
                <w:color w:val="002060"/>
              </w:rPr>
            </w:pPr>
            <w:r w:rsidRPr="00CA0C2D">
              <w:rPr>
                <w:color w:val="002060"/>
              </w:rPr>
              <w:t xml:space="preserve">Ora </w:t>
            </w:r>
            <w:proofErr w:type="spellStart"/>
            <w:r w:rsidRPr="00CA0C2D">
              <w:rPr>
                <w:color w:val="002060"/>
              </w:rPr>
              <w:t>Orig</w:t>
            </w:r>
            <w:proofErr w:type="spellEnd"/>
            <w:r w:rsidRPr="00CA0C2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2E9B1" w14:textId="77777777" w:rsidR="0041519B" w:rsidRPr="00CA0C2D" w:rsidRDefault="0041519B" w:rsidP="009A6218">
            <w:pPr>
              <w:pStyle w:val="headertabella0"/>
              <w:rPr>
                <w:color w:val="002060"/>
              </w:rPr>
            </w:pPr>
            <w:r w:rsidRPr="00CA0C2D">
              <w:rPr>
                <w:color w:val="002060"/>
              </w:rPr>
              <w:t>Impianto</w:t>
            </w:r>
          </w:p>
        </w:tc>
      </w:tr>
      <w:tr w:rsidR="0041519B" w:rsidRPr="00CA0C2D" w14:paraId="5E744D19"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7ECBD" w14:textId="77777777" w:rsidR="0041519B" w:rsidRPr="009960E2" w:rsidRDefault="0041519B" w:rsidP="009A6218">
            <w:pPr>
              <w:pStyle w:val="rowtabella0"/>
              <w:rPr>
                <w:color w:val="002060"/>
                <w:highlight w:val="yellow"/>
              </w:rPr>
            </w:pPr>
            <w:r w:rsidRPr="009960E2">
              <w:rPr>
                <w:color w:val="002060"/>
                <w:highlight w:val="yellow"/>
              </w:rPr>
              <w:t>12/03/2022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DD68" w14:textId="77777777" w:rsidR="0041519B" w:rsidRPr="009960E2" w:rsidRDefault="0041519B" w:rsidP="009A6218">
            <w:pPr>
              <w:pStyle w:val="rowtabella0"/>
              <w:jc w:val="center"/>
              <w:rPr>
                <w:color w:val="002060"/>
                <w:highlight w:val="yellow"/>
              </w:rPr>
            </w:pPr>
            <w:r w:rsidRPr="009960E2">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DB50" w14:textId="77777777" w:rsidR="0041519B" w:rsidRPr="009960E2" w:rsidRDefault="0041519B" w:rsidP="009A6218">
            <w:pPr>
              <w:pStyle w:val="rowtabella0"/>
              <w:rPr>
                <w:color w:val="002060"/>
                <w:highlight w:val="yellow"/>
              </w:rPr>
            </w:pPr>
            <w:r w:rsidRPr="009960E2">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61B5" w14:textId="77777777" w:rsidR="0041519B" w:rsidRPr="009960E2" w:rsidRDefault="0041519B" w:rsidP="009A6218">
            <w:pPr>
              <w:pStyle w:val="rowtabella0"/>
              <w:rPr>
                <w:color w:val="002060"/>
                <w:highlight w:val="yellow"/>
              </w:rPr>
            </w:pPr>
            <w:r w:rsidRPr="009960E2">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227D5" w14:textId="77777777" w:rsidR="0041519B" w:rsidRPr="00CA0C2D" w:rsidRDefault="0041519B" w:rsidP="009A6218">
            <w:pPr>
              <w:pStyle w:val="rowtabella0"/>
              <w:rPr>
                <w:color w:val="002060"/>
              </w:rPr>
            </w:pPr>
            <w:r w:rsidRPr="00CA0C2D">
              <w:rPr>
                <w:color w:val="002060"/>
              </w:rPr>
              <w:t>11/03/2022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EF05E" w14:textId="77777777" w:rsidR="0041519B" w:rsidRPr="00CA0C2D" w:rsidRDefault="0041519B" w:rsidP="009A6218">
            <w:pPr>
              <w:pStyle w:val="rowtabella0"/>
              <w:jc w:val="center"/>
              <w:rPr>
                <w:color w:val="002060"/>
              </w:rPr>
            </w:pPr>
            <w:r w:rsidRPr="009960E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25C1" w14:textId="77777777" w:rsidR="0041519B" w:rsidRPr="00CA0C2D" w:rsidRDefault="0041519B" w:rsidP="009A621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54A0" w14:textId="77777777" w:rsidR="0041519B" w:rsidRPr="00CA0C2D" w:rsidRDefault="0041519B" w:rsidP="009A6218">
            <w:pPr>
              <w:rPr>
                <w:color w:val="002060"/>
              </w:rPr>
            </w:pPr>
          </w:p>
        </w:tc>
      </w:tr>
    </w:tbl>
    <w:p w14:paraId="2EBEA328" w14:textId="77777777" w:rsidR="0041519B" w:rsidRPr="00CA0C2D" w:rsidRDefault="0041519B" w:rsidP="0041519B">
      <w:pPr>
        <w:pStyle w:val="breakline"/>
        <w:rPr>
          <w:rFonts w:eastAsiaTheme="minorEastAsia"/>
          <w:color w:val="002060"/>
        </w:rPr>
      </w:pPr>
    </w:p>
    <w:p w14:paraId="6285FEA9" w14:textId="77777777" w:rsidR="0041519B" w:rsidRPr="00CA0C2D" w:rsidRDefault="0041519B" w:rsidP="0041519B">
      <w:pPr>
        <w:pStyle w:val="breakline"/>
        <w:rPr>
          <w:color w:val="002060"/>
        </w:rPr>
      </w:pPr>
    </w:p>
    <w:p w14:paraId="49877E06" w14:textId="77777777" w:rsidR="0041519B" w:rsidRPr="00CA0C2D" w:rsidRDefault="0041519B" w:rsidP="0041519B">
      <w:pPr>
        <w:pStyle w:val="titoloprinc0"/>
        <w:rPr>
          <w:color w:val="002060"/>
        </w:rPr>
      </w:pPr>
      <w:r w:rsidRPr="00CA0C2D">
        <w:rPr>
          <w:color w:val="002060"/>
        </w:rPr>
        <w:t>RISULTATI</w:t>
      </w:r>
    </w:p>
    <w:p w14:paraId="6DFA83D8" w14:textId="77777777" w:rsidR="0041519B" w:rsidRPr="00CA0C2D" w:rsidRDefault="0041519B" w:rsidP="0041519B">
      <w:pPr>
        <w:pStyle w:val="breakline"/>
        <w:rPr>
          <w:color w:val="002060"/>
        </w:rPr>
      </w:pPr>
    </w:p>
    <w:p w14:paraId="3EA0E33D" w14:textId="77777777" w:rsidR="0041519B" w:rsidRPr="00CA0C2D" w:rsidRDefault="0041519B" w:rsidP="0041519B">
      <w:pPr>
        <w:pStyle w:val="sottotitolocampionato10"/>
        <w:rPr>
          <w:color w:val="002060"/>
        </w:rPr>
      </w:pPr>
      <w:r w:rsidRPr="00CA0C2D">
        <w:rPr>
          <w:color w:val="002060"/>
        </w:rPr>
        <w:t>RISULTATI UFFICIALI GARE DEL 06/03/2022</w:t>
      </w:r>
    </w:p>
    <w:p w14:paraId="59993EFE" w14:textId="77777777" w:rsidR="00E14D22" w:rsidRPr="00B60D20" w:rsidRDefault="00E14D22" w:rsidP="00E14D22">
      <w:pPr>
        <w:pStyle w:val="sottotitolocampionato20"/>
        <w:spacing w:before="0" w:beforeAutospacing="0" w:after="0" w:afterAutospacing="0"/>
        <w:rPr>
          <w:rFonts w:ascii="Arial" w:hAnsi="Arial" w:cs="Arial"/>
          <w:color w:val="002060"/>
          <w:sz w:val="20"/>
          <w:szCs w:val="20"/>
        </w:rPr>
      </w:pPr>
      <w:r w:rsidRPr="00B60D20">
        <w:rPr>
          <w:rFonts w:ascii="Arial" w:hAnsi="Arial" w:cs="Arial"/>
          <w:color w:val="002060"/>
          <w:sz w:val="20"/>
          <w:szCs w:val="20"/>
        </w:rPr>
        <w:t>Si trascrivono qui di seguito i risultati ufficiali delle gare disputate</w:t>
      </w:r>
    </w:p>
    <w:p w14:paraId="07428BB1" w14:textId="77777777" w:rsidR="0041519B" w:rsidRPr="00CA0C2D" w:rsidRDefault="0041519B" w:rsidP="004151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519B" w:rsidRPr="00CA0C2D" w14:paraId="2FA64250"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54D26F8C"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5BFF9" w14:textId="77777777" w:rsidR="0041519B" w:rsidRPr="00CA0C2D" w:rsidRDefault="0041519B" w:rsidP="009A6218">
                  <w:pPr>
                    <w:pStyle w:val="headertabella0"/>
                    <w:rPr>
                      <w:color w:val="002060"/>
                    </w:rPr>
                  </w:pPr>
                  <w:r w:rsidRPr="00CA0C2D">
                    <w:rPr>
                      <w:color w:val="002060"/>
                    </w:rPr>
                    <w:t>GIRONE G - 5 Giornata - A</w:t>
                  </w:r>
                </w:p>
              </w:tc>
            </w:tr>
            <w:tr w:rsidR="0041519B" w:rsidRPr="00CA0C2D" w14:paraId="131ED283"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0E41A0" w14:textId="77777777" w:rsidR="0041519B" w:rsidRPr="00CA0C2D" w:rsidRDefault="0041519B" w:rsidP="009A6218">
                  <w:pPr>
                    <w:pStyle w:val="rowtabella0"/>
                    <w:rPr>
                      <w:color w:val="002060"/>
                    </w:rPr>
                  </w:pPr>
                  <w:r w:rsidRPr="00CA0C2D">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862F4" w14:textId="77777777" w:rsidR="0041519B" w:rsidRPr="00CA0C2D" w:rsidRDefault="0041519B" w:rsidP="009A6218">
                  <w:pPr>
                    <w:pStyle w:val="rowtabella0"/>
                    <w:rPr>
                      <w:color w:val="002060"/>
                    </w:rPr>
                  </w:pPr>
                  <w:r w:rsidRPr="00CA0C2D">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8FD96" w14:textId="77777777" w:rsidR="0041519B" w:rsidRPr="00CA0C2D" w:rsidRDefault="0041519B" w:rsidP="009A6218">
                  <w:pPr>
                    <w:pStyle w:val="rowtabella0"/>
                    <w:jc w:val="center"/>
                    <w:rPr>
                      <w:color w:val="002060"/>
                    </w:rPr>
                  </w:pPr>
                  <w:r w:rsidRPr="00CA0C2D">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54041" w14:textId="77777777" w:rsidR="0041519B" w:rsidRPr="00CA0C2D" w:rsidRDefault="0041519B" w:rsidP="009A6218">
                  <w:pPr>
                    <w:pStyle w:val="rowtabella0"/>
                    <w:jc w:val="center"/>
                    <w:rPr>
                      <w:color w:val="002060"/>
                    </w:rPr>
                  </w:pPr>
                  <w:r w:rsidRPr="00CA0C2D">
                    <w:rPr>
                      <w:color w:val="002060"/>
                    </w:rPr>
                    <w:t> </w:t>
                  </w:r>
                </w:p>
              </w:tc>
            </w:tr>
            <w:tr w:rsidR="0041519B" w:rsidRPr="00CA0C2D" w14:paraId="719D5BA4"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7E975A" w14:textId="77777777" w:rsidR="0041519B" w:rsidRPr="00CA0C2D" w:rsidRDefault="0041519B" w:rsidP="009A6218">
                  <w:pPr>
                    <w:pStyle w:val="rowtabella0"/>
                    <w:rPr>
                      <w:color w:val="002060"/>
                    </w:rPr>
                  </w:pPr>
                  <w:r w:rsidRPr="00CA0C2D">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810E2B" w14:textId="77777777" w:rsidR="0041519B" w:rsidRPr="00CA0C2D" w:rsidRDefault="0041519B" w:rsidP="009A6218">
                  <w:pPr>
                    <w:pStyle w:val="rowtabella0"/>
                    <w:rPr>
                      <w:color w:val="002060"/>
                    </w:rPr>
                  </w:pPr>
                  <w:r w:rsidRPr="00CA0C2D">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09637B" w14:textId="77777777" w:rsidR="0041519B" w:rsidRPr="00CA0C2D" w:rsidRDefault="0041519B" w:rsidP="009A6218">
                  <w:pPr>
                    <w:pStyle w:val="rowtabella0"/>
                    <w:jc w:val="center"/>
                    <w:rPr>
                      <w:color w:val="002060"/>
                    </w:rPr>
                  </w:pPr>
                  <w:r w:rsidRPr="00CA0C2D">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3A5A0B" w14:textId="77777777" w:rsidR="0041519B" w:rsidRPr="00CA0C2D" w:rsidRDefault="0041519B" w:rsidP="009A6218">
                  <w:pPr>
                    <w:pStyle w:val="rowtabella0"/>
                    <w:jc w:val="center"/>
                    <w:rPr>
                      <w:color w:val="002060"/>
                    </w:rPr>
                  </w:pPr>
                  <w:r w:rsidRPr="00CA0C2D">
                    <w:rPr>
                      <w:color w:val="002060"/>
                    </w:rPr>
                    <w:t> </w:t>
                  </w:r>
                </w:p>
              </w:tc>
            </w:tr>
            <w:tr w:rsidR="0041519B" w:rsidRPr="00CA0C2D" w14:paraId="0AC33D7E"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D1A853" w14:textId="77777777" w:rsidR="0041519B" w:rsidRPr="00CA0C2D" w:rsidRDefault="0041519B" w:rsidP="009A6218">
                  <w:pPr>
                    <w:pStyle w:val="rowtabella0"/>
                    <w:rPr>
                      <w:color w:val="002060"/>
                    </w:rPr>
                  </w:pPr>
                  <w:r w:rsidRPr="00CA0C2D">
                    <w:rPr>
                      <w:color w:val="002060"/>
                    </w:rPr>
                    <w:t>(2)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35AD5" w14:textId="77777777" w:rsidR="0041519B" w:rsidRPr="00CA0C2D" w:rsidRDefault="0041519B" w:rsidP="009A6218">
                  <w:pPr>
                    <w:pStyle w:val="rowtabella0"/>
                    <w:rPr>
                      <w:color w:val="002060"/>
                    </w:rPr>
                  </w:pPr>
                  <w:r w:rsidRPr="00CA0C2D">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07FB0" w14:textId="77777777" w:rsidR="0041519B" w:rsidRPr="00CA0C2D" w:rsidRDefault="0041519B" w:rsidP="009A6218">
                  <w:pPr>
                    <w:pStyle w:val="rowtabella0"/>
                    <w:jc w:val="center"/>
                    <w:rPr>
                      <w:color w:val="002060"/>
                    </w:rPr>
                  </w:pPr>
                  <w:r w:rsidRPr="00CA0C2D">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F4267" w14:textId="77777777" w:rsidR="0041519B" w:rsidRPr="00CA0C2D" w:rsidRDefault="0041519B" w:rsidP="009A6218">
                  <w:pPr>
                    <w:pStyle w:val="rowtabella0"/>
                    <w:jc w:val="center"/>
                    <w:rPr>
                      <w:color w:val="002060"/>
                    </w:rPr>
                  </w:pPr>
                  <w:r w:rsidRPr="00CA0C2D">
                    <w:rPr>
                      <w:color w:val="002060"/>
                    </w:rPr>
                    <w:t> </w:t>
                  </w:r>
                </w:p>
              </w:tc>
            </w:tr>
            <w:tr w:rsidR="0041519B" w:rsidRPr="00CA0C2D" w14:paraId="3EDC3C1D"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7F1AB69A" w14:textId="77777777" w:rsidR="0041519B" w:rsidRPr="00CA0C2D" w:rsidRDefault="0041519B" w:rsidP="009A6218">
                  <w:pPr>
                    <w:pStyle w:val="rowtabella0"/>
                    <w:rPr>
                      <w:color w:val="002060"/>
                    </w:rPr>
                  </w:pPr>
                  <w:r w:rsidRPr="00CA0C2D">
                    <w:rPr>
                      <w:color w:val="002060"/>
                    </w:rPr>
                    <w:t>(1) - disputata il 03/03/2022</w:t>
                  </w:r>
                </w:p>
              </w:tc>
            </w:tr>
            <w:tr w:rsidR="0041519B" w:rsidRPr="00CA0C2D" w14:paraId="34ACFE2B"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21FAFC47" w14:textId="77777777" w:rsidR="0041519B" w:rsidRPr="00CA0C2D" w:rsidRDefault="0041519B" w:rsidP="009A6218">
                  <w:pPr>
                    <w:pStyle w:val="rowtabella0"/>
                    <w:rPr>
                      <w:color w:val="002060"/>
                    </w:rPr>
                  </w:pPr>
                  <w:r w:rsidRPr="00CA0C2D">
                    <w:rPr>
                      <w:color w:val="002060"/>
                    </w:rPr>
                    <w:t>(2) - disputata il 05/03/2022</w:t>
                  </w:r>
                </w:p>
              </w:tc>
            </w:tr>
          </w:tbl>
          <w:p w14:paraId="6B9F914F" w14:textId="77777777" w:rsidR="0041519B" w:rsidRPr="00CA0C2D" w:rsidRDefault="0041519B" w:rsidP="009A621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1CFF0CBE"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66DCC" w14:textId="77777777" w:rsidR="0041519B" w:rsidRPr="00CA0C2D" w:rsidRDefault="0041519B" w:rsidP="009A6218">
                  <w:pPr>
                    <w:pStyle w:val="headertabella0"/>
                    <w:rPr>
                      <w:color w:val="002060"/>
                    </w:rPr>
                  </w:pPr>
                  <w:r w:rsidRPr="00CA0C2D">
                    <w:rPr>
                      <w:color w:val="002060"/>
                    </w:rPr>
                    <w:t>GIRONE SA - 5 Giornata - A</w:t>
                  </w:r>
                </w:p>
              </w:tc>
            </w:tr>
            <w:tr w:rsidR="0041519B" w:rsidRPr="00CA0C2D" w14:paraId="65119621"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98A27F" w14:textId="77777777" w:rsidR="0041519B" w:rsidRPr="00CA0C2D" w:rsidRDefault="0041519B" w:rsidP="009A6218">
                  <w:pPr>
                    <w:pStyle w:val="rowtabella0"/>
                    <w:rPr>
                      <w:color w:val="002060"/>
                    </w:rPr>
                  </w:pPr>
                  <w:r w:rsidRPr="00CA0C2D">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EDB4C" w14:textId="77777777" w:rsidR="0041519B" w:rsidRPr="00CA0C2D" w:rsidRDefault="0041519B" w:rsidP="009A6218">
                  <w:pPr>
                    <w:pStyle w:val="rowtabella0"/>
                    <w:rPr>
                      <w:color w:val="002060"/>
                    </w:rPr>
                  </w:pPr>
                  <w:r w:rsidRPr="00CA0C2D">
                    <w:rPr>
                      <w:color w:val="002060"/>
                    </w:rPr>
                    <w:t>- ETA BETA FOOTBALL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FC182" w14:textId="77777777" w:rsidR="0041519B" w:rsidRPr="00CA0C2D" w:rsidRDefault="0041519B" w:rsidP="009A6218">
                  <w:pPr>
                    <w:pStyle w:val="rowtabella0"/>
                    <w:jc w:val="center"/>
                    <w:rPr>
                      <w:color w:val="002060"/>
                    </w:rPr>
                  </w:pPr>
                  <w:r w:rsidRPr="00CA0C2D">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F7C54" w14:textId="77777777" w:rsidR="0041519B" w:rsidRPr="00CA0C2D" w:rsidRDefault="0041519B" w:rsidP="009A6218">
                  <w:pPr>
                    <w:pStyle w:val="rowtabella0"/>
                    <w:jc w:val="center"/>
                    <w:rPr>
                      <w:color w:val="002060"/>
                    </w:rPr>
                  </w:pPr>
                  <w:r w:rsidRPr="00CA0C2D">
                    <w:rPr>
                      <w:color w:val="002060"/>
                    </w:rPr>
                    <w:t> </w:t>
                  </w:r>
                </w:p>
              </w:tc>
            </w:tr>
            <w:tr w:rsidR="0041519B" w:rsidRPr="00CA0C2D" w14:paraId="13507C38"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B95451" w14:textId="77777777" w:rsidR="0041519B" w:rsidRPr="00CA0C2D" w:rsidRDefault="0041519B" w:rsidP="009A6218">
                  <w:pPr>
                    <w:pStyle w:val="rowtabella0"/>
                    <w:rPr>
                      <w:color w:val="002060"/>
                    </w:rPr>
                  </w:pPr>
                  <w:r w:rsidRPr="00CA0C2D">
                    <w:rPr>
                      <w:color w:val="002060"/>
                    </w:rPr>
                    <w:t>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48995" w14:textId="77777777" w:rsidR="0041519B" w:rsidRPr="00CA0C2D" w:rsidRDefault="0041519B" w:rsidP="009A6218">
                  <w:pPr>
                    <w:pStyle w:val="rowtabella0"/>
                    <w:rPr>
                      <w:color w:val="002060"/>
                    </w:rPr>
                  </w:pPr>
                  <w:r w:rsidRPr="00CA0C2D">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EF12C" w14:textId="77777777" w:rsidR="0041519B" w:rsidRPr="00CA0C2D" w:rsidRDefault="0041519B" w:rsidP="009A6218">
                  <w:pPr>
                    <w:pStyle w:val="rowtabella0"/>
                    <w:jc w:val="center"/>
                    <w:rPr>
                      <w:color w:val="002060"/>
                    </w:rPr>
                  </w:pPr>
                  <w:r w:rsidRPr="00CA0C2D">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6E8DE" w14:textId="77777777" w:rsidR="0041519B" w:rsidRPr="00CA0C2D" w:rsidRDefault="0041519B" w:rsidP="009A6218">
                  <w:pPr>
                    <w:pStyle w:val="rowtabella0"/>
                    <w:jc w:val="center"/>
                    <w:rPr>
                      <w:color w:val="002060"/>
                    </w:rPr>
                  </w:pPr>
                  <w:r w:rsidRPr="00CA0C2D">
                    <w:rPr>
                      <w:color w:val="002060"/>
                    </w:rPr>
                    <w:t> </w:t>
                  </w:r>
                </w:p>
              </w:tc>
            </w:tr>
          </w:tbl>
          <w:p w14:paraId="11BA3595" w14:textId="77777777" w:rsidR="0041519B" w:rsidRPr="00CA0C2D" w:rsidRDefault="0041519B" w:rsidP="009A6218">
            <w:pPr>
              <w:rPr>
                <w:color w:val="002060"/>
              </w:rPr>
            </w:pPr>
          </w:p>
        </w:tc>
      </w:tr>
    </w:tbl>
    <w:p w14:paraId="184ABED9" w14:textId="77777777" w:rsidR="0041519B" w:rsidRPr="00CA0C2D" w:rsidRDefault="0041519B" w:rsidP="0041519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519B" w:rsidRPr="00CA0C2D" w14:paraId="4AF0FEE5"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33DC6D99"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83EC3" w14:textId="77777777" w:rsidR="0041519B" w:rsidRPr="00CA0C2D" w:rsidRDefault="0041519B" w:rsidP="009A6218">
                  <w:pPr>
                    <w:pStyle w:val="headertabella0"/>
                    <w:rPr>
                      <w:color w:val="002060"/>
                    </w:rPr>
                  </w:pPr>
                  <w:r w:rsidRPr="00CA0C2D">
                    <w:rPr>
                      <w:color w:val="002060"/>
                    </w:rPr>
                    <w:t>GIRONE SB - 5 Giornata - A</w:t>
                  </w:r>
                </w:p>
              </w:tc>
            </w:tr>
            <w:tr w:rsidR="0041519B" w:rsidRPr="00CA0C2D" w14:paraId="3748CEE3" w14:textId="77777777" w:rsidTr="009A621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65473F" w14:textId="77777777" w:rsidR="0041519B" w:rsidRPr="00CA0C2D" w:rsidRDefault="0041519B" w:rsidP="009A6218">
                  <w:pPr>
                    <w:pStyle w:val="rowtabella0"/>
                    <w:rPr>
                      <w:color w:val="002060"/>
                    </w:rPr>
                  </w:pPr>
                  <w:r w:rsidRPr="00CA0C2D">
                    <w:rPr>
                      <w:color w:val="002060"/>
                    </w:rPr>
                    <w:t>BORGOROSSO TOLENTINO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6B0C5D" w14:textId="77777777" w:rsidR="0041519B" w:rsidRPr="00CA0C2D" w:rsidRDefault="0041519B" w:rsidP="009A6218">
                  <w:pPr>
                    <w:pStyle w:val="rowtabella0"/>
                    <w:rPr>
                      <w:color w:val="002060"/>
                    </w:rPr>
                  </w:pPr>
                  <w:r w:rsidRPr="00CA0C2D">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C60268" w14:textId="77777777" w:rsidR="0041519B" w:rsidRPr="00CA0C2D" w:rsidRDefault="0041519B" w:rsidP="009A6218">
                  <w:pPr>
                    <w:pStyle w:val="rowtabella0"/>
                    <w:jc w:val="center"/>
                    <w:rPr>
                      <w:color w:val="002060"/>
                    </w:rPr>
                  </w:pPr>
                  <w:r w:rsidRPr="00CA0C2D">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573995" w14:textId="77777777" w:rsidR="0041519B" w:rsidRPr="00CA0C2D" w:rsidRDefault="0041519B" w:rsidP="009A6218">
                  <w:pPr>
                    <w:pStyle w:val="rowtabella0"/>
                    <w:jc w:val="center"/>
                    <w:rPr>
                      <w:color w:val="002060"/>
                    </w:rPr>
                  </w:pPr>
                  <w:r w:rsidRPr="00CA0C2D">
                    <w:rPr>
                      <w:color w:val="002060"/>
                    </w:rPr>
                    <w:t> </w:t>
                  </w:r>
                </w:p>
              </w:tc>
            </w:tr>
          </w:tbl>
          <w:p w14:paraId="7F35B86C" w14:textId="77777777" w:rsidR="0041519B" w:rsidRPr="00CA0C2D" w:rsidRDefault="0041519B" w:rsidP="009A6218">
            <w:pPr>
              <w:rPr>
                <w:color w:val="002060"/>
              </w:rPr>
            </w:pPr>
          </w:p>
        </w:tc>
      </w:tr>
    </w:tbl>
    <w:p w14:paraId="1A6F742E" w14:textId="77777777" w:rsidR="0041519B" w:rsidRPr="00CA0C2D" w:rsidRDefault="0041519B" w:rsidP="0041519B">
      <w:pPr>
        <w:pStyle w:val="breakline"/>
        <w:rPr>
          <w:rFonts w:eastAsiaTheme="minorEastAsia"/>
          <w:color w:val="002060"/>
        </w:rPr>
      </w:pPr>
    </w:p>
    <w:p w14:paraId="40C8CC26" w14:textId="77777777" w:rsidR="0041519B" w:rsidRPr="00CA0C2D" w:rsidRDefault="0041519B" w:rsidP="0041519B">
      <w:pPr>
        <w:pStyle w:val="breakline"/>
        <w:rPr>
          <w:color w:val="002060"/>
        </w:rPr>
      </w:pPr>
    </w:p>
    <w:p w14:paraId="724C938F" w14:textId="77777777" w:rsidR="0041519B" w:rsidRPr="00CA0C2D" w:rsidRDefault="0041519B" w:rsidP="0041519B">
      <w:pPr>
        <w:pStyle w:val="titoloprinc0"/>
        <w:rPr>
          <w:color w:val="002060"/>
        </w:rPr>
      </w:pPr>
      <w:r w:rsidRPr="00CA0C2D">
        <w:rPr>
          <w:color w:val="002060"/>
        </w:rPr>
        <w:t>GIUDICE SPORTIVO</w:t>
      </w:r>
    </w:p>
    <w:p w14:paraId="7EC5D945" w14:textId="77777777" w:rsidR="0041519B" w:rsidRPr="00CA0C2D" w:rsidRDefault="0041519B" w:rsidP="0041519B">
      <w:pPr>
        <w:pStyle w:val="diffida"/>
        <w:rPr>
          <w:color w:val="002060"/>
        </w:rPr>
      </w:pPr>
      <w:r w:rsidRPr="00CA0C2D">
        <w:rPr>
          <w:color w:val="002060"/>
        </w:rPr>
        <w:t>Il Sostituto Giudice Sportivo Avv. Federica Sorrentino, nella seduta del 09/03/2022 ha adottato le decisioni che di seguito integralmente si riportano:</w:t>
      </w:r>
    </w:p>
    <w:p w14:paraId="072D23E1" w14:textId="77777777" w:rsidR="0041519B" w:rsidRPr="00CA0C2D" w:rsidRDefault="0041519B" w:rsidP="0041519B">
      <w:pPr>
        <w:pStyle w:val="titolo10"/>
        <w:rPr>
          <w:color w:val="002060"/>
        </w:rPr>
      </w:pPr>
      <w:r w:rsidRPr="00CA0C2D">
        <w:rPr>
          <w:color w:val="002060"/>
        </w:rPr>
        <w:t xml:space="preserve">GARE DEL 3/ 3/2022 </w:t>
      </w:r>
    </w:p>
    <w:p w14:paraId="69C6334C" w14:textId="77777777" w:rsidR="0041519B" w:rsidRPr="00CA0C2D" w:rsidRDefault="0041519B" w:rsidP="0041519B">
      <w:pPr>
        <w:pStyle w:val="titolo7a"/>
        <w:rPr>
          <w:color w:val="002060"/>
        </w:rPr>
      </w:pPr>
      <w:r w:rsidRPr="00CA0C2D">
        <w:rPr>
          <w:color w:val="002060"/>
        </w:rPr>
        <w:t xml:space="preserve">PROVVEDIMENTI DISCIPLINARI </w:t>
      </w:r>
    </w:p>
    <w:p w14:paraId="73AACC2A"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7A675420" w14:textId="77777777" w:rsidR="0041519B" w:rsidRPr="00CA0C2D" w:rsidRDefault="0041519B" w:rsidP="0041519B">
      <w:pPr>
        <w:pStyle w:val="titolo30"/>
        <w:rPr>
          <w:color w:val="002060"/>
        </w:rPr>
      </w:pPr>
      <w:r w:rsidRPr="00CA0C2D">
        <w:rPr>
          <w:color w:val="002060"/>
        </w:rPr>
        <w:t xml:space="preserve">CALCIATORI NON ESPULSI </w:t>
      </w:r>
    </w:p>
    <w:p w14:paraId="69134CFA" w14:textId="77777777" w:rsidR="0041519B" w:rsidRPr="00CA0C2D" w:rsidRDefault="0041519B" w:rsidP="0041519B">
      <w:pPr>
        <w:pStyle w:val="titolo20"/>
        <w:rPr>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A4E3B06" w14:textId="77777777" w:rsidTr="009A6218">
        <w:tc>
          <w:tcPr>
            <w:tcW w:w="2200" w:type="dxa"/>
            <w:tcMar>
              <w:top w:w="20" w:type="dxa"/>
              <w:left w:w="20" w:type="dxa"/>
              <w:bottom w:w="20" w:type="dxa"/>
              <w:right w:w="20" w:type="dxa"/>
            </w:tcMar>
            <w:vAlign w:val="center"/>
            <w:hideMark/>
          </w:tcPr>
          <w:p w14:paraId="247D0EAE" w14:textId="77777777" w:rsidR="0041519B" w:rsidRPr="00CA0C2D" w:rsidRDefault="0041519B" w:rsidP="009A6218">
            <w:pPr>
              <w:pStyle w:val="movimento"/>
              <w:rPr>
                <w:color w:val="002060"/>
              </w:rPr>
            </w:pPr>
            <w:r w:rsidRPr="00CA0C2D">
              <w:rPr>
                <w:color w:val="002060"/>
              </w:rPr>
              <w:t>SLIMANE OMAR</w:t>
            </w:r>
          </w:p>
        </w:tc>
        <w:tc>
          <w:tcPr>
            <w:tcW w:w="2200" w:type="dxa"/>
            <w:tcMar>
              <w:top w:w="20" w:type="dxa"/>
              <w:left w:w="20" w:type="dxa"/>
              <w:bottom w:w="20" w:type="dxa"/>
              <w:right w:w="20" w:type="dxa"/>
            </w:tcMar>
            <w:vAlign w:val="center"/>
            <w:hideMark/>
          </w:tcPr>
          <w:p w14:paraId="6CA8E65A" w14:textId="77777777" w:rsidR="0041519B" w:rsidRPr="00CA0C2D" w:rsidRDefault="0041519B" w:rsidP="009A6218">
            <w:pPr>
              <w:pStyle w:val="movimento2"/>
              <w:rPr>
                <w:color w:val="002060"/>
              </w:rPr>
            </w:pPr>
            <w:r w:rsidRPr="00CA0C2D">
              <w:rPr>
                <w:color w:val="002060"/>
              </w:rPr>
              <w:t xml:space="preserve">(ACLI VILLA MUSONE) </w:t>
            </w:r>
          </w:p>
        </w:tc>
        <w:tc>
          <w:tcPr>
            <w:tcW w:w="800" w:type="dxa"/>
            <w:tcMar>
              <w:top w:w="20" w:type="dxa"/>
              <w:left w:w="20" w:type="dxa"/>
              <w:bottom w:w="20" w:type="dxa"/>
              <w:right w:w="20" w:type="dxa"/>
            </w:tcMar>
            <w:vAlign w:val="center"/>
            <w:hideMark/>
          </w:tcPr>
          <w:p w14:paraId="2699ECE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A231F0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06A5511" w14:textId="77777777" w:rsidR="0041519B" w:rsidRPr="00CA0C2D" w:rsidRDefault="0041519B" w:rsidP="009A6218">
            <w:pPr>
              <w:pStyle w:val="movimento2"/>
              <w:rPr>
                <w:color w:val="002060"/>
              </w:rPr>
            </w:pPr>
            <w:r w:rsidRPr="00CA0C2D">
              <w:rPr>
                <w:color w:val="002060"/>
              </w:rPr>
              <w:t> </w:t>
            </w:r>
          </w:p>
        </w:tc>
      </w:tr>
    </w:tbl>
    <w:p w14:paraId="263B4AD2" w14:textId="77777777" w:rsidR="0041519B" w:rsidRPr="00CA0C2D" w:rsidRDefault="0041519B" w:rsidP="0041519B">
      <w:pPr>
        <w:pStyle w:val="titolo10"/>
        <w:rPr>
          <w:rFonts w:eastAsiaTheme="minorEastAsia"/>
          <w:color w:val="002060"/>
        </w:rPr>
      </w:pPr>
      <w:r w:rsidRPr="00CA0C2D">
        <w:rPr>
          <w:color w:val="002060"/>
        </w:rPr>
        <w:lastRenderedPageBreak/>
        <w:t xml:space="preserve">GARE DEL 5/ 3/2022 </w:t>
      </w:r>
    </w:p>
    <w:p w14:paraId="4BB214A8" w14:textId="77777777" w:rsidR="0041519B" w:rsidRPr="00CA0C2D" w:rsidRDefault="0041519B" w:rsidP="0041519B">
      <w:pPr>
        <w:pStyle w:val="titolo7a"/>
        <w:rPr>
          <w:color w:val="002060"/>
        </w:rPr>
      </w:pPr>
      <w:r w:rsidRPr="00CA0C2D">
        <w:rPr>
          <w:color w:val="002060"/>
        </w:rPr>
        <w:t xml:space="preserve">PROVVEDIMENTI DISCIPLINARI </w:t>
      </w:r>
    </w:p>
    <w:p w14:paraId="09CF5DFB"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73551DB4" w14:textId="77777777" w:rsidR="0041519B" w:rsidRPr="00CA0C2D" w:rsidRDefault="0041519B" w:rsidP="0041519B">
      <w:pPr>
        <w:pStyle w:val="titolo30"/>
        <w:rPr>
          <w:color w:val="002060"/>
        </w:rPr>
      </w:pPr>
      <w:r w:rsidRPr="00CA0C2D">
        <w:rPr>
          <w:color w:val="002060"/>
        </w:rPr>
        <w:t xml:space="preserve">CALCIATORI NON ESPULSI </w:t>
      </w:r>
    </w:p>
    <w:p w14:paraId="23617316" w14:textId="77777777" w:rsidR="0041519B" w:rsidRPr="00CA0C2D" w:rsidRDefault="0041519B" w:rsidP="0041519B">
      <w:pPr>
        <w:pStyle w:val="titolo20"/>
        <w:rPr>
          <w:color w:val="002060"/>
        </w:rPr>
      </w:pPr>
      <w:r w:rsidRPr="00CA0C2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543D8985" w14:textId="77777777" w:rsidTr="009A6218">
        <w:tc>
          <w:tcPr>
            <w:tcW w:w="2200" w:type="dxa"/>
            <w:tcMar>
              <w:top w:w="20" w:type="dxa"/>
              <w:left w:w="20" w:type="dxa"/>
              <w:bottom w:w="20" w:type="dxa"/>
              <w:right w:w="20" w:type="dxa"/>
            </w:tcMar>
            <w:vAlign w:val="center"/>
            <w:hideMark/>
          </w:tcPr>
          <w:p w14:paraId="6C88CDA9" w14:textId="77777777" w:rsidR="0041519B" w:rsidRPr="00CA0C2D" w:rsidRDefault="0041519B" w:rsidP="009A6218">
            <w:pPr>
              <w:pStyle w:val="movimento"/>
              <w:rPr>
                <w:color w:val="002060"/>
              </w:rPr>
            </w:pPr>
            <w:r w:rsidRPr="00CA0C2D">
              <w:rPr>
                <w:color w:val="002060"/>
              </w:rPr>
              <w:t>BENIVEGNA CRISTIANO</w:t>
            </w:r>
          </w:p>
        </w:tc>
        <w:tc>
          <w:tcPr>
            <w:tcW w:w="2200" w:type="dxa"/>
            <w:tcMar>
              <w:top w:w="20" w:type="dxa"/>
              <w:left w:w="20" w:type="dxa"/>
              <w:bottom w:w="20" w:type="dxa"/>
              <w:right w:w="20" w:type="dxa"/>
            </w:tcMar>
            <w:vAlign w:val="center"/>
            <w:hideMark/>
          </w:tcPr>
          <w:p w14:paraId="5746AED9" w14:textId="77777777" w:rsidR="0041519B" w:rsidRPr="00CA0C2D" w:rsidRDefault="0041519B" w:rsidP="009A6218">
            <w:pPr>
              <w:pStyle w:val="movimento2"/>
              <w:rPr>
                <w:color w:val="002060"/>
              </w:rPr>
            </w:pPr>
            <w:r w:rsidRPr="00CA0C2D">
              <w:rPr>
                <w:color w:val="002060"/>
              </w:rPr>
              <w:t xml:space="preserve">(RECANATI CALCIO A 5) </w:t>
            </w:r>
          </w:p>
        </w:tc>
        <w:tc>
          <w:tcPr>
            <w:tcW w:w="800" w:type="dxa"/>
            <w:tcMar>
              <w:top w:w="20" w:type="dxa"/>
              <w:left w:w="20" w:type="dxa"/>
              <w:bottom w:w="20" w:type="dxa"/>
              <w:right w:w="20" w:type="dxa"/>
            </w:tcMar>
            <w:vAlign w:val="center"/>
            <w:hideMark/>
          </w:tcPr>
          <w:p w14:paraId="4DAEAEBF"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172AF27" w14:textId="77777777" w:rsidR="0041519B" w:rsidRPr="00CA0C2D" w:rsidRDefault="0041519B" w:rsidP="009A6218">
            <w:pPr>
              <w:pStyle w:val="movimento"/>
              <w:rPr>
                <w:color w:val="002060"/>
              </w:rPr>
            </w:pPr>
            <w:r w:rsidRPr="00CA0C2D">
              <w:rPr>
                <w:color w:val="002060"/>
              </w:rPr>
              <w:t>TAFFI ELIA</w:t>
            </w:r>
          </w:p>
        </w:tc>
        <w:tc>
          <w:tcPr>
            <w:tcW w:w="2200" w:type="dxa"/>
            <w:tcMar>
              <w:top w:w="20" w:type="dxa"/>
              <w:left w:w="20" w:type="dxa"/>
              <w:bottom w:w="20" w:type="dxa"/>
              <w:right w:w="20" w:type="dxa"/>
            </w:tcMar>
            <w:vAlign w:val="center"/>
            <w:hideMark/>
          </w:tcPr>
          <w:p w14:paraId="67B635DF" w14:textId="77777777" w:rsidR="0041519B" w:rsidRPr="00CA0C2D" w:rsidRDefault="0041519B" w:rsidP="009A6218">
            <w:pPr>
              <w:pStyle w:val="movimento2"/>
              <w:rPr>
                <w:color w:val="002060"/>
              </w:rPr>
            </w:pPr>
            <w:r w:rsidRPr="00CA0C2D">
              <w:rPr>
                <w:color w:val="002060"/>
              </w:rPr>
              <w:t xml:space="preserve">(RECANATI CALCIO A 5) </w:t>
            </w:r>
          </w:p>
        </w:tc>
      </w:tr>
    </w:tbl>
    <w:p w14:paraId="57D1A787" w14:textId="77777777" w:rsidR="0041519B" w:rsidRPr="00CA0C2D" w:rsidRDefault="0041519B" w:rsidP="0041519B">
      <w:pPr>
        <w:pStyle w:val="titolo20"/>
        <w:rPr>
          <w:rFonts w:eastAsiaTheme="minorEastAsia"/>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44A8785" w14:textId="77777777" w:rsidTr="009A6218">
        <w:tc>
          <w:tcPr>
            <w:tcW w:w="2200" w:type="dxa"/>
            <w:tcMar>
              <w:top w:w="20" w:type="dxa"/>
              <w:left w:w="20" w:type="dxa"/>
              <w:bottom w:w="20" w:type="dxa"/>
              <w:right w:w="20" w:type="dxa"/>
            </w:tcMar>
            <w:vAlign w:val="center"/>
            <w:hideMark/>
          </w:tcPr>
          <w:p w14:paraId="2114DBAF" w14:textId="77777777" w:rsidR="0041519B" w:rsidRPr="00CA0C2D" w:rsidRDefault="0041519B" w:rsidP="009A6218">
            <w:pPr>
              <w:pStyle w:val="movimento"/>
              <w:rPr>
                <w:color w:val="002060"/>
              </w:rPr>
            </w:pPr>
            <w:r w:rsidRPr="00CA0C2D">
              <w:rPr>
                <w:color w:val="002060"/>
              </w:rPr>
              <w:t>CALVARI SEBASTIANO</w:t>
            </w:r>
          </w:p>
        </w:tc>
        <w:tc>
          <w:tcPr>
            <w:tcW w:w="2200" w:type="dxa"/>
            <w:tcMar>
              <w:top w:w="20" w:type="dxa"/>
              <w:left w:w="20" w:type="dxa"/>
              <w:bottom w:w="20" w:type="dxa"/>
              <w:right w:w="20" w:type="dxa"/>
            </w:tcMar>
            <w:vAlign w:val="center"/>
            <w:hideMark/>
          </w:tcPr>
          <w:p w14:paraId="383C82CB" w14:textId="77777777" w:rsidR="0041519B" w:rsidRPr="00CA0C2D" w:rsidRDefault="0041519B" w:rsidP="009A6218">
            <w:pPr>
              <w:pStyle w:val="movimento2"/>
              <w:rPr>
                <w:color w:val="002060"/>
              </w:rPr>
            </w:pPr>
            <w:r w:rsidRPr="00CA0C2D">
              <w:rPr>
                <w:color w:val="002060"/>
              </w:rPr>
              <w:t xml:space="preserve">(RECANATI CALCIO A 5) </w:t>
            </w:r>
          </w:p>
        </w:tc>
        <w:tc>
          <w:tcPr>
            <w:tcW w:w="800" w:type="dxa"/>
            <w:tcMar>
              <w:top w:w="20" w:type="dxa"/>
              <w:left w:w="20" w:type="dxa"/>
              <w:bottom w:w="20" w:type="dxa"/>
              <w:right w:w="20" w:type="dxa"/>
            </w:tcMar>
            <w:vAlign w:val="center"/>
            <w:hideMark/>
          </w:tcPr>
          <w:p w14:paraId="047284C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85BC63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3D1021B" w14:textId="77777777" w:rsidR="0041519B" w:rsidRPr="00CA0C2D" w:rsidRDefault="0041519B" w:rsidP="009A6218">
            <w:pPr>
              <w:pStyle w:val="movimento2"/>
              <w:rPr>
                <w:color w:val="002060"/>
              </w:rPr>
            </w:pPr>
            <w:r w:rsidRPr="00CA0C2D">
              <w:rPr>
                <w:color w:val="002060"/>
              </w:rPr>
              <w:t> </w:t>
            </w:r>
          </w:p>
        </w:tc>
      </w:tr>
    </w:tbl>
    <w:p w14:paraId="6A3DDE9E"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A9BFEDB" w14:textId="77777777" w:rsidTr="009A6218">
        <w:tc>
          <w:tcPr>
            <w:tcW w:w="2200" w:type="dxa"/>
            <w:tcMar>
              <w:top w:w="20" w:type="dxa"/>
              <w:left w:w="20" w:type="dxa"/>
              <w:bottom w:w="20" w:type="dxa"/>
              <w:right w:w="20" w:type="dxa"/>
            </w:tcMar>
            <w:vAlign w:val="center"/>
            <w:hideMark/>
          </w:tcPr>
          <w:p w14:paraId="6292436A" w14:textId="77777777" w:rsidR="0041519B" w:rsidRPr="00CA0C2D" w:rsidRDefault="0041519B" w:rsidP="009A6218">
            <w:pPr>
              <w:pStyle w:val="movimento"/>
              <w:rPr>
                <w:color w:val="002060"/>
              </w:rPr>
            </w:pPr>
            <w:proofErr w:type="gramStart"/>
            <w:r w:rsidRPr="00CA0C2D">
              <w:rPr>
                <w:color w:val="002060"/>
              </w:rPr>
              <w:t>DELLA COSTANZA</w:t>
            </w:r>
            <w:proofErr w:type="gramEnd"/>
            <w:r w:rsidRPr="00CA0C2D">
              <w:rPr>
                <w:color w:val="002060"/>
              </w:rPr>
              <w:t xml:space="preserve"> DIEGO</w:t>
            </w:r>
          </w:p>
        </w:tc>
        <w:tc>
          <w:tcPr>
            <w:tcW w:w="2200" w:type="dxa"/>
            <w:tcMar>
              <w:top w:w="20" w:type="dxa"/>
              <w:left w:w="20" w:type="dxa"/>
              <w:bottom w:w="20" w:type="dxa"/>
              <w:right w:w="20" w:type="dxa"/>
            </w:tcMar>
            <w:vAlign w:val="center"/>
            <w:hideMark/>
          </w:tcPr>
          <w:p w14:paraId="2031288E" w14:textId="77777777" w:rsidR="0041519B" w:rsidRPr="00CA0C2D" w:rsidRDefault="0041519B" w:rsidP="009A6218">
            <w:pPr>
              <w:pStyle w:val="movimento2"/>
              <w:rPr>
                <w:color w:val="002060"/>
              </w:rPr>
            </w:pPr>
            <w:r w:rsidRPr="00CA0C2D">
              <w:rPr>
                <w:color w:val="002060"/>
              </w:rPr>
              <w:t xml:space="preserve">(ITALSERVICE C5) </w:t>
            </w:r>
          </w:p>
        </w:tc>
        <w:tc>
          <w:tcPr>
            <w:tcW w:w="800" w:type="dxa"/>
            <w:tcMar>
              <w:top w:w="20" w:type="dxa"/>
              <w:left w:w="20" w:type="dxa"/>
              <w:bottom w:w="20" w:type="dxa"/>
              <w:right w:w="20" w:type="dxa"/>
            </w:tcMar>
            <w:vAlign w:val="center"/>
            <w:hideMark/>
          </w:tcPr>
          <w:p w14:paraId="18ED8A68"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BE381CF" w14:textId="77777777" w:rsidR="0041519B" w:rsidRPr="00CA0C2D" w:rsidRDefault="0041519B" w:rsidP="009A6218">
            <w:pPr>
              <w:pStyle w:val="movimento"/>
              <w:rPr>
                <w:color w:val="002060"/>
              </w:rPr>
            </w:pPr>
            <w:r w:rsidRPr="00CA0C2D">
              <w:rPr>
                <w:color w:val="002060"/>
              </w:rPr>
              <w:t>ORTOLANI GIOVANNI</w:t>
            </w:r>
          </w:p>
        </w:tc>
        <w:tc>
          <w:tcPr>
            <w:tcW w:w="2200" w:type="dxa"/>
            <w:tcMar>
              <w:top w:w="20" w:type="dxa"/>
              <w:left w:w="20" w:type="dxa"/>
              <w:bottom w:w="20" w:type="dxa"/>
              <w:right w:w="20" w:type="dxa"/>
            </w:tcMar>
            <w:vAlign w:val="center"/>
            <w:hideMark/>
          </w:tcPr>
          <w:p w14:paraId="11F7CDB9" w14:textId="77777777" w:rsidR="0041519B" w:rsidRPr="00CA0C2D" w:rsidRDefault="0041519B" w:rsidP="009A6218">
            <w:pPr>
              <w:pStyle w:val="movimento2"/>
              <w:rPr>
                <w:color w:val="002060"/>
              </w:rPr>
            </w:pPr>
            <w:r w:rsidRPr="00CA0C2D">
              <w:rPr>
                <w:color w:val="002060"/>
              </w:rPr>
              <w:t xml:space="preserve">(ITALSERVICE C5) </w:t>
            </w:r>
          </w:p>
        </w:tc>
      </w:tr>
      <w:tr w:rsidR="0041519B" w:rsidRPr="00CA0C2D" w14:paraId="161E2A70" w14:textId="77777777" w:rsidTr="009A6218">
        <w:tc>
          <w:tcPr>
            <w:tcW w:w="2200" w:type="dxa"/>
            <w:tcMar>
              <w:top w:w="20" w:type="dxa"/>
              <w:left w:w="20" w:type="dxa"/>
              <w:bottom w:w="20" w:type="dxa"/>
              <w:right w:w="20" w:type="dxa"/>
            </w:tcMar>
            <w:vAlign w:val="center"/>
            <w:hideMark/>
          </w:tcPr>
          <w:p w14:paraId="7D8D10CA" w14:textId="77777777" w:rsidR="0041519B" w:rsidRPr="00CA0C2D" w:rsidRDefault="0041519B" w:rsidP="009A6218">
            <w:pPr>
              <w:pStyle w:val="movimento"/>
              <w:rPr>
                <w:color w:val="002060"/>
              </w:rPr>
            </w:pPr>
            <w:r w:rsidRPr="00CA0C2D">
              <w:rPr>
                <w:color w:val="002060"/>
              </w:rPr>
              <w:t>TISO LEONARDO</w:t>
            </w:r>
          </w:p>
        </w:tc>
        <w:tc>
          <w:tcPr>
            <w:tcW w:w="2200" w:type="dxa"/>
            <w:tcMar>
              <w:top w:w="20" w:type="dxa"/>
              <w:left w:w="20" w:type="dxa"/>
              <w:bottom w:w="20" w:type="dxa"/>
              <w:right w:w="20" w:type="dxa"/>
            </w:tcMar>
            <w:vAlign w:val="center"/>
            <w:hideMark/>
          </w:tcPr>
          <w:p w14:paraId="27CA118A" w14:textId="77777777" w:rsidR="0041519B" w:rsidRPr="00CA0C2D" w:rsidRDefault="0041519B" w:rsidP="009A6218">
            <w:pPr>
              <w:pStyle w:val="movimento2"/>
              <w:rPr>
                <w:color w:val="002060"/>
              </w:rPr>
            </w:pPr>
            <w:r w:rsidRPr="00CA0C2D">
              <w:rPr>
                <w:color w:val="002060"/>
              </w:rPr>
              <w:t xml:space="preserve">(ITALSERVICE C5) </w:t>
            </w:r>
          </w:p>
        </w:tc>
        <w:tc>
          <w:tcPr>
            <w:tcW w:w="800" w:type="dxa"/>
            <w:tcMar>
              <w:top w:w="20" w:type="dxa"/>
              <w:left w:w="20" w:type="dxa"/>
              <w:bottom w:w="20" w:type="dxa"/>
              <w:right w:w="20" w:type="dxa"/>
            </w:tcMar>
            <w:vAlign w:val="center"/>
            <w:hideMark/>
          </w:tcPr>
          <w:p w14:paraId="0E0FB43A"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B81C76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CCC5679" w14:textId="77777777" w:rsidR="0041519B" w:rsidRPr="00CA0C2D" w:rsidRDefault="0041519B" w:rsidP="009A6218">
            <w:pPr>
              <w:pStyle w:val="movimento2"/>
              <w:rPr>
                <w:color w:val="002060"/>
              </w:rPr>
            </w:pPr>
            <w:r w:rsidRPr="00CA0C2D">
              <w:rPr>
                <w:color w:val="002060"/>
              </w:rPr>
              <w:t> </w:t>
            </w:r>
          </w:p>
        </w:tc>
      </w:tr>
    </w:tbl>
    <w:p w14:paraId="1E4ED34C" w14:textId="77777777" w:rsidR="0041519B" w:rsidRPr="00CA0C2D" w:rsidRDefault="0041519B" w:rsidP="0041519B">
      <w:pPr>
        <w:pStyle w:val="titolo10"/>
        <w:rPr>
          <w:rFonts w:eastAsiaTheme="minorEastAsia"/>
          <w:color w:val="002060"/>
        </w:rPr>
      </w:pPr>
      <w:r w:rsidRPr="00CA0C2D">
        <w:rPr>
          <w:color w:val="002060"/>
        </w:rPr>
        <w:t xml:space="preserve">GARE DEL 6/ 3/2022 </w:t>
      </w:r>
    </w:p>
    <w:p w14:paraId="510CBE76" w14:textId="77777777" w:rsidR="0041519B" w:rsidRPr="00CA0C2D" w:rsidRDefault="0041519B" w:rsidP="0041519B">
      <w:pPr>
        <w:pStyle w:val="titolo7a"/>
        <w:rPr>
          <w:color w:val="002060"/>
        </w:rPr>
      </w:pPr>
      <w:r w:rsidRPr="00CA0C2D">
        <w:rPr>
          <w:color w:val="002060"/>
        </w:rPr>
        <w:t xml:space="preserve">PROVVEDIMENTI DISCIPLINARI </w:t>
      </w:r>
    </w:p>
    <w:p w14:paraId="70F38304"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48F61B9A" w14:textId="77777777" w:rsidR="0041519B" w:rsidRPr="00CA0C2D" w:rsidRDefault="0041519B" w:rsidP="0041519B">
      <w:pPr>
        <w:pStyle w:val="titolo30"/>
        <w:rPr>
          <w:color w:val="002060"/>
        </w:rPr>
      </w:pPr>
      <w:r w:rsidRPr="00CA0C2D">
        <w:rPr>
          <w:color w:val="002060"/>
        </w:rPr>
        <w:t xml:space="preserve">CALCIATORI NON ESPULSI </w:t>
      </w:r>
    </w:p>
    <w:p w14:paraId="248DB332" w14:textId="77777777" w:rsidR="0041519B" w:rsidRPr="00CA0C2D" w:rsidRDefault="0041519B" w:rsidP="0041519B">
      <w:pPr>
        <w:pStyle w:val="titolo20"/>
        <w:rPr>
          <w:color w:val="002060"/>
        </w:rPr>
      </w:pPr>
      <w:r w:rsidRPr="00CA0C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067044F" w14:textId="77777777" w:rsidTr="009A6218">
        <w:tc>
          <w:tcPr>
            <w:tcW w:w="2200" w:type="dxa"/>
            <w:tcMar>
              <w:top w:w="20" w:type="dxa"/>
              <w:left w:w="20" w:type="dxa"/>
              <w:bottom w:w="20" w:type="dxa"/>
              <w:right w:w="20" w:type="dxa"/>
            </w:tcMar>
            <w:vAlign w:val="center"/>
            <w:hideMark/>
          </w:tcPr>
          <w:p w14:paraId="6B204D3E" w14:textId="77777777" w:rsidR="0041519B" w:rsidRPr="00CA0C2D" w:rsidRDefault="0041519B" w:rsidP="009A6218">
            <w:pPr>
              <w:pStyle w:val="movimento"/>
              <w:rPr>
                <w:color w:val="002060"/>
              </w:rPr>
            </w:pPr>
            <w:r w:rsidRPr="00CA0C2D">
              <w:rPr>
                <w:color w:val="002060"/>
              </w:rPr>
              <w:t>BESHIRI SAMI</w:t>
            </w:r>
          </w:p>
        </w:tc>
        <w:tc>
          <w:tcPr>
            <w:tcW w:w="2200" w:type="dxa"/>
            <w:tcMar>
              <w:top w:w="20" w:type="dxa"/>
              <w:left w:w="20" w:type="dxa"/>
              <w:bottom w:w="20" w:type="dxa"/>
              <w:right w:w="20" w:type="dxa"/>
            </w:tcMar>
            <w:vAlign w:val="center"/>
            <w:hideMark/>
          </w:tcPr>
          <w:p w14:paraId="514039AF" w14:textId="77777777" w:rsidR="0041519B" w:rsidRPr="00CA0C2D" w:rsidRDefault="0041519B" w:rsidP="009A6218">
            <w:pPr>
              <w:pStyle w:val="movimento2"/>
              <w:rPr>
                <w:color w:val="002060"/>
              </w:rPr>
            </w:pPr>
            <w:r w:rsidRPr="00CA0C2D">
              <w:rPr>
                <w:color w:val="002060"/>
              </w:rPr>
              <w:t xml:space="preserve">(FFJ CALCIO A 5) </w:t>
            </w:r>
          </w:p>
        </w:tc>
        <w:tc>
          <w:tcPr>
            <w:tcW w:w="800" w:type="dxa"/>
            <w:tcMar>
              <w:top w:w="20" w:type="dxa"/>
              <w:left w:w="20" w:type="dxa"/>
              <w:bottom w:w="20" w:type="dxa"/>
              <w:right w:w="20" w:type="dxa"/>
            </w:tcMar>
            <w:vAlign w:val="center"/>
            <w:hideMark/>
          </w:tcPr>
          <w:p w14:paraId="27F1D9A6"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4377E70" w14:textId="77777777" w:rsidR="0041519B" w:rsidRPr="00CA0C2D" w:rsidRDefault="0041519B" w:rsidP="009A6218">
            <w:pPr>
              <w:pStyle w:val="movimento"/>
              <w:rPr>
                <w:color w:val="002060"/>
              </w:rPr>
            </w:pPr>
            <w:r w:rsidRPr="00CA0C2D">
              <w:rPr>
                <w:color w:val="002060"/>
              </w:rPr>
              <w:t>PJESHKA FLAVIO</w:t>
            </w:r>
          </w:p>
        </w:tc>
        <w:tc>
          <w:tcPr>
            <w:tcW w:w="2200" w:type="dxa"/>
            <w:tcMar>
              <w:top w:w="20" w:type="dxa"/>
              <w:left w:w="20" w:type="dxa"/>
              <w:bottom w:w="20" w:type="dxa"/>
              <w:right w:w="20" w:type="dxa"/>
            </w:tcMar>
            <w:vAlign w:val="center"/>
            <w:hideMark/>
          </w:tcPr>
          <w:p w14:paraId="5FFA4CF4" w14:textId="77777777" w:rsidR="0041519B" w:rsidRPr="00CA0C2D" w:rsidRDefault="0041519B" w:rsidP="009A6218">
            <w:pPr>
              <w:pStyle w:val="movimento2"/>
              <w:rPr>
                <w:color w:val="002060"/>
              </w:rPr>
            </w:pPr>
            <w:r w:rsidRPr="00CA0C2D">
              <w:rPr>
                <w:color w:val="002060"/>
              </w:rPr>
              <w:t xml:space="preserve">(REAL FABRIANO) </w:t>
            </w:r>
          </w:p>
        </w:tc>
      </w:tr>
    </w:tbl>
    <w:p w14:paraId="2B1D121C" w14:textId="77777777" w:rsidR="0041519B" w:rsidRPr="00CA0C2D" w:rsidRDefault="0041519B" w:rsidP="0041519B">
      <w:pPr>
        <w:pStyle w:val="titolo20"/>
        <w:rPr>
          <w:rFonts w:eastAsiaTheme="minorEastAsia"/>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D1D13BA" w14:textId="77777777" w:rsidTr="009A6218">
        <w:tc>
          <w:tcPr>
            <w:tcW w:w="2200" w:type="dxa"/>
            <w:tcMar>
              <w:top w:w="20" w:type="dxa"/>
              <w:left w:w="20" w:type="dxa"/>
              <w:bottom w:w="20" w:type="dxa"/>
              <w:right w:w="20" w:type="dxa"/>
            </w:tcMar>
            <w:vAlign w:val="center"/>
            <w:hideMark/>
          </w:tcPr>
          <w:p w14:paraId="154C739F" w14:textId="77777777" w:rsidR="0041519B" w:rsidRPr="00CA0C2D" w:rsidRDefault="0041519B" w:rsidP="009A6218">
            <w:pPr>
              <w:pStyle w:val="movimento"/>
              <w:rPr>
                <w:color w:val="002060"/>
              </w:rPr>
            </w:pPr>
            <w:r w:rsidRPr="00CA0C2D">
              <w:rPr>
                <w:color w:val="002060"/>
              </w:rPr>
              <w:t>NIASSE SERIGNE FALLOU</w:t>
            </w:r>
          </w:p>
        </w:tc>
        <w:tc>
          <w:tcPr>
            <w:tcW w:w="2200" w:type="dxa"/>
            <w:tcMar>
              <w:top w:w="20" w:type="dxa"/>
              <w:left w:w="20" w:type="dxa"/>
              <w:bottom w:w="20" w:type="dxa"/>
              <w:right w:w="20" w:type="dxa"/>
            </w:tcMar>
            <w:vAlign w:val="center"/>
            <w:hideMark/>
          </w:tcPr>
          <w:p w14:paraId="30FC5E20" w14:textId="77777777" w:rsidR="0041519B" w:rsidRPr="00CA0C2D" w:rsidRDefault="0041519B" w:rsidP="009A6218">
            <w:pPr>
              <w:pStyle w:val="movimento2"/>
              <w:rPr>
                <w:color w:val="002060"/>
              </w:rPr>
            </w:pPr>
            <w:r w:rsidRPr="00CA0C2D">
              <w:rPr>
                <w:color w:val="002060"/>
              </w:rPr>
              <w:t xml:space="preserve">(BORGOROSSO TOLENTINO) </w:t>
            </w:r>
          </w:p>
        </w:tc>
        <w:tc>
          <w:tcPr>
            <w:tcW w:w="800" w:type="dxa"/>
            <w:tcMar>
              <w:top w:w="20" w:type="dxa"/>
              <w:left w:w="20" w:type="dxa"/>
              <w:bottom w:w="20" w:type="dxa"/>
              <w:right w:w="20" w:type="dxa"/>
            </w:tcMar>
            <w:vAlign w:val="center"/>
            <w:hideMark/>
          </w:tcPr>
          <w:p w14:paraId="5CB3B06A"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483B496"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BB3D5C6" w14:textId="77777777" w:rsidR="0041519B" w:rsidRPr="00CA0C2D" w:rsidRDefault="0041519B" w:rsidP="009A6218">
            <w:pPr>
              <w:pStyle w:val="movimento2"/>
              <w:rPr>
                <w:color w:val="002060"/>
              </w:rPr>
            </w:pPr>
            <w:r w:rsidRPr="00CA0C2D">
              <w:rPr>
                <w:color w:val="002060"/>
              </w:rPr>
              <w:t> </w:t>
            </w:r>
          </w:p>
        </w:tc>
      </w:tr>
    </w:tbl>
    <w:p w14:paraId="1F8A97B8"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1FD7F096" w14:textId="77777777" w:rsidTr="009A6218">
        <w:tc>
          <w:tcPr>
            <w:tcW w:w="2200" w:type="dxa"/>
            <w:tcMar>
              <w:top w:w="20" w:type="dxa"/>
              <w:left w:w="20" w:type="dxa"/>
              <w:bottom w:w="20" w:type="dxa"/>
              <w:right w:w="20" w:type="dxa"/>
            </w:tcMar>
            <w:vAlign w:val="center"/>
            <w:hideMark/>
          </w:tcPr>
          <w:p w14:paraId="22EB3CD2" w14:textId="77777777" w:rsidR="0041519B" w:rsidRPr="00CA0C2D" w:rsidRDefault="0041519B" w:rsidP="009A6218">
            <w:pPr>
              <w:pStyle w:val="movimento"/>
              <w:rPr>
                <w:color w:val="002060"/>
              </w:rPr>
            </w:pPr>
            <w:r w:rsidRPr="00CA0C2D">
              <w:rPr>
                <w:color w:val="002060"/>
              </w:rPr>
              <w:t>MAGGI MARTINO</w:t>
            </w:r>
          </w:p>
        </w:tc>
        <w:tc>
          <w:tcPr>
            <w:tcW w:w="2200" w:type="dxa"/>
            <w:tcMar>
              <w:top w:w="20" w:type="dxa"/>
              <w:left w:w="20" w:type="dxa"/>
              <w:bottom w:w="20" w:type="dxa"/>
              <w:right w:w="20" w:type="dxa"/>
            </w:tcMar>
            <w:vAlign w:val="center"/>
            <w:hideMark/>
          </w:tcPr>
          <w:p w14:paraId="35890900" w14:textId="77777777" w:rsidR="0041519B" w:rsidRPr="00CA0C2D" w:rsidRDefault="0041519B" w:rsidP="009A6218">
            <w:pPr>
              <w:pStyle w:val="movimento2"/>
              <w:rPr>
                <w:color w:val="002060"/>
              </w:rPr>
            </w:pPr>
            <w:r w:rsidRPr="00CA0C2D">
              <w:rPr>
                <w:color w:val="002060"/>
              </w:rPr>
              <w:t xml:space="preserve">(ACLI MANTOVANI CALCIO A 5) </w:t>
            </w:r>
          </w:p>
        </w:tc>
        <w:tc>
          <w:tcPr>
            <w:tcW w:w="800" w:type="dxa"/>
            <w:tcMar>
              <w:top w:w="20" w:type="dxa"/>
              <w:left w:w="20" w:type="dxa"/>
              <w:bottom w:w="20" w:type="dxa"/>
              <w:right w:w="20" w:type="dxa"/>
            </w:tcMar>
            <w:vAlign w:val="center"/>
            <w:hideMark/>
          </w:tcPr>
          <w:p w14:paraId="652B0E21"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FC9EC9E" w14:textId="77777777" w:rsidR="0041519B" w:rsidRPr="00CA0C2D" w:rsidRDefault="0041519B" w:rsidP="009A6218">
            <w:pPr>
              <w:pStyle w:val="movimento"/>
              <w:rPr>
                <w:color w:val="002060"/>
              </w:rPr>
            </w:pPr>
            <w:r w:rsidRPr="00CA0C2D">
              <w:rPr>
                <w:color w:val="002060"/>
              </w:rPr>
              <w:t>ASFALDO ANDREA</w:t>
            </w:r>
          </w:p>
        </w:tc>
        <w:tc>
          <w:tcPr>
            <w:tcW w:w="2200" w:type="dxa"/>
            <w:tcMar>
              <w:top w:w="20" w:type="dxa"/>
              <w:left w:w="20" w:type="dxa"/>
              <w:bottom w:w="20" w:type="dxa"/>
              <w:right w:w="20" w:type="dxa"/>
            </w:tcMar>
            <w:vAlign w:val="center"/>
            <w:hideMark/>
          </w:tcPr>
          <w:p w14:paraId="40874111" w14:textId="77777777" w:rsidR="0041519B" w:rsidRPr="00CA0C2D" w:rsidRDefault="0041519B" w:rsidP="009A6218">
            <w:pPr>
              <w:pStyle w:val="movimento2"/>
              <w:rPr>
                <w:color w:val="002060"/>
              </w:rPr>
            </w:pPr>
            <w:r w:rsidRPr="00CA0C2D">
              <w:rPr>
                <w:color w:val="002060"/>
              </w:rPr>
              <w:t xml:space="preserve">(CANTINE RIUNITE CSI) </w:t>
            </w:r>
          </w:p>
        </w:tc>
      </w:tr>
      <w:tr w:rsidR="0041519B" w:rsidRPr="00CA0C2D" w14:paraId="4581EDA4" w14:textId="77777777" w:rsidTr="009A6218">
        <w:tc>
          <w:tcPr>
            <w:tcW w:w="2200" w:type="dxa"/>
            <w:tcMar>
              <w:top w:w="20" w:type="dxa"/>
              <w:left w:w="20" w:type="dxa"/>
              <w:bottom w:w="20" w:type="dxa"/>
              <w:right w:w="20" w:type="dxa"/>
            </w:tcMar>
            <w:vAlign w:val="center"/>
            <w:hideMark/>
          </w:tcPr>
          <w:p w14:paraId="3A3561F1" w14:textId="77777777" w:rsidR="0041519B" w:rsidRPr="00CA0C2D" w:rsidRDefault="0041519B" w:rsidP="009A6218">
            <w:pPr>
              <w:pStyle w:val="movimento"/>
              <w:rPr>
                <w:color w:val="002060"/>
              </w:rPr>
            </w:pPr>
            <w:r w:rsidRPr="00CA0C2D">
              <w:rPr>
                <w:color w:val="002060"/>
              </w:rPr>
              <w:t>D ATTEO MARIO</w:t>
            </w:r>
          </w:p>
        </w:tc>
        <w:tc>
          <w:tcPr>
            <w:tcW w:w="2200" w:type="dxa"/>
            <w:tcMar>
              <w:top w:w="20" w:type="dxa"/>
              <w:left w:w="20" w:type="dxa"/>
              <w:bottom w:w="20" w:type="dxa"/>
              <w:right w:w="20" w:type="dxa"/>
            </w:tcMar>
            <w:vAlign w:val="center"/>
            <w:hideMark/>
          </w:tcPr>
          <w:p w14:paraId="2CFB1DEA" w14:textId="77777777" w:rsidR="0041519B" w:rsidRPr="00CA0C2D" w:rsidRDefault="0041519B" w:rsidP="009A6218">
            <w:pPr>
              <w:pStyle w:val="movimento2"/>
              <w:rPr>
                <w:color w:val="002060"/>
              </w:rPr>
            </w:pPr>
            <w:r w:rsidRPr="00CA0C2D">
              <w:rPr>
                <w:color w:val="002060"/>
              </w:rPr>
              <w:t xml:space="preserve">(FFJ CALCIO A 5) </w:t>
            </w:r>
          </w:p>
        </w:tc>
        <w:tc>
          <w:tcPr>
            <w:tcW w:w="800" w:type="dxa"/>
            <w:tcMar>
              <w:top w:w="20" w:type="dxa"/>
              <w:left w:w="20" w:type="dxa"/>
              <w:bottom w:w="20" w:type="dxa"/>
              <w:right w:w="20" w:type="dxa"/>
            </w:tcMar>
            <w:vAlign w:val="center"/>
            <w:hideMark/>
          </w:tcPr>
          <w:p w14:paraId="38B758C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CD66C3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90164B8" w14:textId="77777777" w:rsidR="0041519B" w:rsidRPr="00CA0C2D" w:rsidRDefault="0041519B" w:rsidP="009A6218">
            <w:pPr>
              <w:pStyle w:val="movimento2"/>
              <w:rPr>
                <w:color w:val="002060"/>
              </w:rPr>
            </w:pPr>
            <w:r w:rsidRPr="00CA0C2D">
              <w:rPr>
                <w:color w:val="002060"/>
              </w:rPr>
              <w:t> </w:t>
            </w:r>
          </w:p>
        </w:tc>
      </w:tr>
    </w:tbl>
    <w:p w14:paraId="24867DBA" w14:textId="77777777" w:rsidR="0041519B" w:rsidRPr="00CA0C2D" w:rsidRDefault="0041519B" w:rsidP="0041519B">
      <w:pPr>
        <w:pStyle w:val="breakline"/>
        <w:rPr>
          <w:color w:val="002060"/>
        </w:rPr>
      </w:pPr>
    </w:p>
    <w:p w14:paraId="5692178B" w14:textId="77777777" w:rsidR="0041519B" w:rsidRPr="00CA0C2D" w:rsidRDefault="0041519B" w:rsidP="0041519B">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3D9E1A92" w14:textId="77777777" w:rsidR="0041519B" w:rsidRPr="00CA0C2D" w:rsidRDefault="0041519B" w:rsidP="0041519B">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756E1C2B" w14:textId="77777777" w:rsidR="0041519B" w:rsidRPr="00CA0C2D" w:rsidRDefault="0041519B" w:rsidP="0041519B">
      <w:pPr>
        <w:pStyle w:val="breakline"/>
        <w:rPr>
          <w:rFonts w:eastAsiaTheme="minorEastAsia"/>
          <w:color w:val="002060"/>
        </w:rPr>
      </w:pPr>
    </w:p>
    <w:p w14:paraId="1C3B8241" w14:textId="77777777" w:rsidR="0041519B" w:rsidRPr="00CA0C2D" w:rsidRDefault="0041519B" w:rsidP="0041519B">
      <w:pPr>
        <w:pStyle w:val="titoloprinc0"/>
        <w:rPr>
          <w:color w:val="002060"/>
        </w:rPr>
      </w:pPr>
      <w:r w:rsidRPr="00CA0C2D">
        <w:rPr>
          <w:color w:val="002060"/>
        </w:rPr>
        <w:t>CLASSIFICA</w:t>
      </w:r>
    </w:p>
    <w:p w14:paraId="3200A8FE" w14:textId="77777777" w:rsidR="0041519B" w:rsidRPr="00CA0C2D" w:rsidRDefault="0041519B" w:rsidP="0041519B">
      <w:pPr>
        <w:pStyle w:val="breakline"/>
        <w:rPr>
          <w:color w:val="002060"/>
        </w:rPr>
      </w:pPr>
    </w:p>
    <w:p w14:paraId="5E5FE6A6" w14:textId="77777777" w:rsidR="0041519B" w:rsidRPr="00CA0C2D" w:rsidRDefault="0041519B" w:rsidP="0041519B">
      <w:pPr>
        <w:pStyle w:val="breakline"/>
        <w:rPr>
          <w:color w:val="002060"/>
        </w:rPr>
      </w:pPr>
    </w:p>
    <w:p w14:paraId="202047FF" w14:textId="77777777" w:rsidR="0041519B" w:rsidRPr="00CA0C2D" w:rsidRDefault="0041519B" w:rsidP="0041519B">
      <w:pPr>
        <w:pStyle w:val="sottotitolocampionato10"/>
        <w:rPr>
          <w:color w:val="002060"/>
        </w:rPr>
      </w:pPr>
      <w:r w:rsidRPr="00CA0C2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32FC8D11"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6C560"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EAF25"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1EBEA"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4692A"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36572"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7A38E"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A2998"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A9019"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6EDCB"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D4F00" w14:textId="77777777" w:rsidR="0041519B" w:rsidRPr="00CA0C2D" w:rsidRDefault="0041519B" w:rsidP="009A6218">
            <w:pPr>
              <w:pStyle w:val="headertabella0"/>
              <w:rPr>
                <w:color w:val="002060"/>
              </w:rPr>
            </w:pPr>
            <w:r w:rsidRPr="00CA0C2D">
              <w:rPr>
                <w:color w:val="002060"/>
              </w:rPr>
              <w:t>PE</w:t>
            </w:r>
          </w:p>
        </w:tc>
      </w:tr>
      <w:tr w:rsidR="0041519B" w:rsidRPr="00CA0C2D" w14:paraId="01B86762"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BC8564" w14:textId="77777777" w:rsidR="0041519B" w:rsidRPr="00CA0C2D" w:rsidRDefault="0041519B" w:rsidP="009A6218">
            <w:pPr>
              <w:pStyle w:val="rowtabella0"/>
              <w:rPr>
                <w:color w:val="002060"/>
              </w:rPr>
            </w:pPr>
            <w:r w:rsidRPr="00CA0C2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1A5A"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DE46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0515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D04C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CB9B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1AD0" w14:textId="77777777" w:rsidR="0041519B" w:rsidRPr="00CA0C2D" w:rsidRDefault="0041519B" w:rsidP="009A6218">
            <w:pPr>
              <w:pStyle w:val="rowtabella0"/>
              <w:jc w:val="center"/>
              <w:rPr>
                <w:color w:val="002060"/>
              </w:rPr>
            </w:pPr>
            <w:r w:rsidRPr="00CA0C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A7108"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2716"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2F0A" w14:textId="77777777" w:rsidR="0041519B" w:rsidRPr="00CA0C2D" w:rsidRDefault="0041519B" w:rsidP="009A6218">
            <w:pPr>
              <w:pStyle w:val="rowtabella0"/>
              <w:jc w:val="center"/>
              <w:rPr>
                <w:color w:val="002060"/>
              </w:rPr>
            </w:pPr>
            <w:r w:rsidRPr="00CA0C2D">
              <w:rPr>
                <w:color w:val="002060"/>
              </w:rPr>
              <w:t>0</w:t>
            </w:r>
          </w:p>
        </w:tc>
      </w:tr>
      <w:tr w:rsidR="0041519B" w:rsidRPr="00CA0C2D" w14:paraId="7D99A760"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2C6D0" w14:textId="77777777" w:rsidR="0041519B" w:rsidRPr="00CA0C2D" w:rsidRDefault="0041519B" w:rsidP="009A6218">
            <w:pPr>
              <w:pStyle w:val="rowtabella0"/>
              <w:rPr>
                <w:color w:val="002060"/>
              </w:rPr>
            </w:pPr>
            <w:r w:rsidRPr="00CA0C2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D37C"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162F"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F69F"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FAAB"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841D9"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DF7F" w14:textId="77777777" w:rsidR="0041519B" w:rsidRPr="00CA0C2D" w:rsidRDefault="0041519B" w:rsidP="009A6218">
            <w:pPr>
              <w:pStyle w:val="rowtabella0"/>
              <w:jc w:val="center"/>
              <w:rPr>
                <w:color w:val="002060"/>
              </w:rPr>
            </w:pPr>
            <w:r w:rsidRPr="00CA0C2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4F7C9"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9C08"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8B9B9" w14:textId="77777777" w:rsidR="0041519B" w:rsidRPr="00CA0C2D" w:rsidRDefault="0041519B" w:rsidP="009A6218">
            <w:pPr>
              <w:pStyle w:val="rowtabella0"/>
              <w:jc w:val="center"/>
              <w:rPr>
                <w:color w:val="002060"/>
              </w:rPr>
            </w:pPr>
            <w:r w:rsidRPr="00CA0C2D">
              <w:rPr>
                <w:color w:val="002060"/>
              </w:rPr>
              <w:t>0</w:t>
            </w:r>
          </w:p>
        </w:tc>
      </w:tr>
      <w:tr w:rsidR="0041519B" w:rsidRPr="00CA0C2D" w14:paraId="72C0FBB4"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6FE6C" w14:textId="77777777" w:rsidR="0041519B" w:rsidRPr="00CA0C2D" w:rsidRDefault="0041519B" w:rsidP="009A6218">
            <w:pPr>
              <w:pStyle w:val="rowtabella0"/>
              <w:rPr>
                <w:color w:val="002060"/>
              </w:rPr>
            </w:pPr>
            <w:r w:rsidRPr="00CA0C2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B221E"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AB2B"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B7B65"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A550"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BCD0"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34DBB"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9D46E"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73D1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FF0AE" w14:textId="77777777" w:rsidR="0041519B" w:rsidRPr="00CA0C2D" w:rsidRDefault="0041519B" w:rsidP="009A6218">
            <w:pPr>
              <w:pStyle w:val="rowtabella0"/>
              <w:jc w:val="center"/>
              <w:rPr>
                <w:color w:val="002060"/>
              </w:rPr>
            </w:pPr>
            <w:r w:rsidRPr="00CA0C2D">
              <w:rPr>
                <w:color w:val="002060"/>
              </w:rPr>
              <w:t>0</w:t>
            </w:r>
          </w:p>
        </w:tc>
      </w:tr>
      <w:tr w:rsidR="0041519B" w:rsidRPr="00CA0C2D" w14:paraId="08D84552"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526F1" w14:textId="77777777" w:rsidR="0041519B" w:rsidRPr="00CA0C2D" w:rsidRDefault="0041519B" w:rsidP="009A6218">
            <w:pPr>
              <w:pStyle w:val="rowtabella0"/>
              <w:rPr>
                <w:color w:val="002060"/>
              </w:rPr>
            </w:pPr>
            <w:r w:rsidRPr="00CA0C2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E3D0"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6A92"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02BD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D2C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915A"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615F7"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90A1"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398B"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E6729" w14:textId="77777777" w:rsidR="0041519B" w:rsidRPr="00CA0C2D" w:rsidRDefault="0041519B" w:rsidP="009A6218">
            <w:pPr>
              <w:pStyle w:val="rowtabella0"/>
              <w:jc w:val="center"/>
              <w:rPr>
                <w:color w:val="002060"/>
              </w:rPr>
            </w:pPr>
            <w:r w:rsidRPr="00CA0C2D">
              <w:rPr>
                <w:color w:val="002060"/>
              </w:rPr>
              <w:t>0</w:t>
            </w:r>
          </w:p>
        </w:tc>
      </w:tr>
      <w:tr w:rsidR="0041519B" w:rsidRPr="00CA0C2D" w14:paraId="0BBEA55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821D2" w14:textId="77777777" w:rsidR="0041519B" w:rsidRPr="00CA0C2D" w:rsidRDefault="0041519B" w:rsidP="009A6218">
            <w:pPr>
              <w:pStyle w:val="rowtabella0"/>
              <w:rPr>
                <w:color w:val="002060"/>
              </w:rPr>
            </w:pPr>
            <w:r w:rsidRPr="00CA0C2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6569F"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E9CD"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47B9"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74D6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1A0BD"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06C91"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E4E6"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70673"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3AC6" w14:textId="77777777" w:rsidR="0041519B" w:rsidRPr="00CA0C2D" w:rsidRDefault="0041519B" w:rsidP="009A6218">
            <w:pPr>
              <w:pStyle w:val="rowtabella0"/>
              <w:jc w:val="center"/>
              <w:rPr>
                <w:color w:val="002060"/>
              </w:rPr>
            </w:pPr>
            <w:r w:rsidRPr="00CA0C2D">
              <w:rPr>
                <w:color w:val="002060"/>
              </w:rPr>
              <w:t>0</w:t>
            </w:r>
          </w:p>
        </w:tc>
      </w:tr>
      <w:tr w:rsidR="0041519B" w:rsidRPr="00CA0C2D" w14:paraId="1B72B01F"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D97AD5" w14:textId="77777777" w:rsidR="0041519B" w:rsidRPr="00CA0C2D" w:rsidRDefault="0041519B" w:rsidP="009A6218">
            <w:pPr>
              <w:pStyle w:val="rowtabella0"/>
              <w:rPr>
                <w:color w:val="002060"/>
              </w:rPr>
            </w:pPr>
            <w:r w:rsidRPr="00CA0C2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A05C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CF27"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6BF5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707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4C672"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DAEA6"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E8B9" w14:textId="77777777" w:rsidR="0041519B" w:rsidRPr="00CA0C2D" w:rsidRDefault="0041519B" w:rsidP="009A6218">
            <w:pPr>
              <w:pStyle w:val="rowtabella0"/>
              <w:jc w:val="center"/>
              <w:rPr>
                <w:color w:val="002060"/>
              </w:rPr>
            </w:pPr>
            <w:r w:rsidRPr="00CA0C2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F9EB" w14:textId="77777777" w:rsidR="0041519B" w:rsidRPr="00CA0C2D" w:rsidRDefault="0041519B" w:rsidP="009A6218">
            <w:pPr>
              <w:pStyle w:val="rowtabella0"/>
              <w:jc w:val="center"/>
              <w:rPr>
                <w:color w:val="002060"/>
              </w:rPr>
            </w:pPr>
            <w:r w:rsidRPr="00CA0C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77D3" w14:textId="77777777" w:rsidR="0041519B" w:rsidRPr="00CA0C2D" w:rsidRDefault="0041519B" w:rsidP="009A6218">
            <w:pPr>
              <w:pStyle w:val="rowtabella0"/>
              <w:jc w:val="center"/>
              <w:rPr>
                <w:color w:val="002060"/>
              </w:rPr>
            </w:pPr>
            <w:r w:rsidRPr="00CA0C2D">
              <w:rPr>
                <w:color w:val="002060"/>
              </w:rPr>
              <w:t>0</w:t>
            </w:r>
          </w:p>
        </w:tc>
      </w:tr>
    </w:tbl>
    <w:p w14:paraId="19DB6045" w14:textId="77777777" w:rsidR="0041519B" w:rsidRPr="00CA0C2D" w:rsidRDefault="0041519B" w:rsidP="0041519B">
      <w:pPr>
        <w:pStyle w:val="breakline"/>
        <w:rPr>
          <w:rFonts w:eastAsiaTheme="minorEastAsia"/>
          <w:color w:val="002060"/>
        </w:rPr>
      </w:pPr>
    </w:p>
    <w:p w14:paraId="1008E3BA" w14:textId="77777777" w:rsidR="0041519B" w:rsidRPr="00CA0C2D" w:rsidRDefault="0041519B" w:rsidP="0041519B">
      <w:pPr>
        <w:pStyle w:val="breakline"/>
        <w:rPr>
          <w:color w:val="002060"/>
        </w:rPr>
      </w:pPr>
    </w:p>
    <w:p w14:paraId="401513F0" w14:textId="77777777" w:rsidR="0041519B" w:rsidRPr="00CA0C2D" w:rsidRDefault="0041519B" w:rsidP="0041519B">
      <w:pPr>
        <w:pStyle w:val="sottotitolocampionato10"/>
        <w:rPr>
          <w:color w:val="002060"/>
        </w:rPr>
      </w:pPr>
      <w:r w:rsidRPr="00CA0C2D">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284018B5"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AAEF7"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6E5DD"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D289A"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B6334"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991C3"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9D7CE"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8DE3D"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2B348"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4CB4B"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7B2B8" w14:textId="77777777" w:rsidR="0041519B" w:rsidRPr="00CA0C2D" w:rsidRDefault="0041519B" w:rsidP="009A6218">
            <w:pPr>
              <w:pStyle w:val="headertabella0"/>
              <w:rPr>
                <w:color w:val="002060"/>
              </w:rPr>
            </w:pPr>
            <w:r w:rsidRPr="00CA0C2D">
              <w:rPr>
                <w:color w:val="002060"/>
              </w:rPr>
              <w:t>PE</w:t>
            </w:r>
          </w:p>
        </w:tc>
      </w:tr>
      <w:tr w:rsidR="0041519B" w:rsidRPr="00CA0C2D" w14:paraId="523ADB64"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00A5C1" w14:textId="77777777" w:rsidR="0041519B" w:rsidRPr="00CA0C2D" w:rsidRDefault="0041519B" w:rsidP="009A6218">
            <w:pPr>
              <w:pStyle w:val="rowtabella0"/>
              <w:rPr>
                <w:color w:val="002060"/>
              </w:rPr>
            </w:pPr>
            <w:r w:rsidRPr="00CA0C2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BA53"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FDA7D"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F389"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487A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733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1B78"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8D6D"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68FB3" w14:textId="77777777" w:rsidR="0041519B" w:rsidRPr="00CA0C2D" w:rsidRDefault="0041519B" w:rsidP="009A6218">
            <w:pPr>
              <w:pStyle w:val="rowtabella0"/>
              <w:jc w:val="center"/>
              <w:rPr>
                <w:color w:val="002060"/>
              </w:rPr>
            </w:pPr>
            <w:r w:rsidRPr="00CA0C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9EAA" w14:textId="77777777" w:rsidR="0041519B" w:rsidRPr="00CA0C2D" w:rsidRDefault="0041519B" w:rsidP="009A6218">
            <w:pPr>
              <w:pStyle w:val="rowtabella0"/>
              <w:jc w:val="center"/>
              <w:rPr>
                <w:color w:val="002060"/>
              </w:rPr>
            </w:pPr>
            <w:r w:rsidRPr="00CA0C2D">
              <w:rPr>
                <w:color w:val="002060"/>
              </w:rPr>
              <w:t>0</w:t>
            </w:r>
          </w:p>
        </w:tc>
      </w:tr>
      <w:tr w:rsidR="0041519B" w:rsidRPr="00CA0C2D" w14:paraId="4853D27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F5A14" w14:textId="77777777" w:rsidR="0041519B" w:rsidRPr="00CA0C2D" w:rsidRDefault="0041519B" w:rsidP="009A6218">
            <w:pPr>
              <w:pStyle w:val="rowtabella0"/>
              <w:rPr>
                <w:color w:val="002060"/>
              </w:rPr>
            </w:pPr>
            <w:r w:rsidRPr="00CA0C2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F876E"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B82D2"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6F81"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0911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9ED8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B12CA"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9DAF"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A154C"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CC77" w14:textId="77777777" w:rsidR="0041519B" w:rsidRPr="00CA0C2D" w:rsidRDefault="0041519B" w:rsidP="009A6218">
            <w:pPr>
              <w:pStyle w:val="rowtabella0"/>
              <w:jc w:val="center"/>
              <w:rPr>
                <w:color w:val="002060"/>
              </w:rPr>
            </w:pPr>
            <w:r w:rsidRPr="00CA0C2D">
              <w:rPr>
                <w:color w:val="002060"/>
              </w:rPr>
              <w:t>0</w:t>
            </w:r>
          </w:p>
        </w:tc>
      </w:tr>
      <w:tr w:rsidR="0041519B" w:rsidRPr="00CA0C2D" w14:paraId="08DC19A8"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ED668" w14:textId="77777777" w:rsidR="0041519B" w:rsidRPr="00CA0C2D" w:rsidRDefault="0041519B" w:rsidP="009A6218">
            <w:pPr>
              <w:pStyle w:val="rowtabella0"/>
              <w:rPr>
                <w:color w:val="002060"/>
              </w:rPr>
            </w:pPr>
            <w:r w:rsidRPr="00CA0C2D">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43B2E"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F4707"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4A000"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EC4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73630"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6938D"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3FF8"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DEC53"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2730" w14:textId="77777777" w:rsidR="0041519B" w:rsidRPr="00CA0C2D" w:rsidRDefault="0041519B" w:rsidP="009A6218">
            <w:pPr>
              <w:pStyle w:val="rowtabella0"/>
              <w:jc w:val="center"/>
              <w:rPr>
                <w:color w:val="002060"/>
              </w:rPr>
            </w:pPr>
            <w:r w:rsidRPr="00CA0C2D">
              <w:rPr>
                <w:color w:val="002060"/>
              </w:rPr>
              <w:t>0</w:t>
            </w:r>
          </w:p>
        </w:tc>
      </w:tr>
      <w:tr w:rsidR="0041519B" w:rsidRPr="00CA0C2D" w14:paraId="690D8F3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104DD" w14:textId="77777777" w:rsidR="0041519B" w:rsidRPr="00CA0C2D" w:rsidRDefault="0041519B" w:rsidP="009A6218">
            <w:pPr>
              <w:pStyle w:val="rowtabella0"/>
              <w:rPr>
                <w:color w:val="002060"/>
              </w:rPr>
            </w:pPr>
            <w:r w:rsidRPr="00CA0C2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9363"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7159B"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B094"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EC5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9A62"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58FA"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B2B37"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9FE5"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CF89" w14:textId="77777777" w:rsidR="0041519B" w:rsidRPr="00CA0C2D" w:rsidRDefault="0041519B" w:rsidP="009A6218">
            <w:pPr>
              <w:pStyle w:val="rowtabella0"/>
              <w:jc w:val="center"/>
              <w:rPr>
                <w:color w:val="002060"/>
              </w:rPr>
            </w:pPr>
            <w:r w:rsidRPr="00CA0C2D">
              <w:rPr>
                <w:color w:val="002060"/>
              </w:rPr>
              <w:t>0</w:t>
            </w:r>
          </w:p>
        </w:tc>
      </w:tr>
      <w:tr w:rsidR="0041519B" w:rsidRPr="00CA0C2D" w14:paraId="4622C8DE"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3BFFA8" w14:textId="77777777" w:rsidR="0041519B" w:rsidRPr="00CA0C2D" w:rsidRDefault="0041519B" w:rsidP="009A6218">
            <w:pPr>
              <w:pStyle w:val="rowtabella0"/>
              <w:rPr>
                <w:color w:val="002060"/>
              </w:rPr>
            </w:pPr>
            <w:r w:rsidRPr="00CA0C2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9F3B"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740C"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D37C"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482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B4082"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9F7B"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0CE0" w14:textId="77777777" w:rsidR="0041519B" w:rsidRPr="00CA0C2D" w:rsidRDefault="0041519B" w:rsidP="009A6218">
            <w:pPr>
              <w:pStyle w:val="rowtabella0"/>
              <w:jc w:val="center"/>
              <w:rPr>
                <w:color w:val="002060"/>
              </w:rPr>
            </w:pPr>
            <w:r w:rsidRPr="00CA0C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7A307"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5F91E" w14:textId="77777777" w:rsidR="0041519B" w:rsidRPr="00CA0C2D" w:rsidRDefault="0041519B" w:rsidP="009A6218">
            <w:pPr>
              <w:pStyle w:val="rowtabella0"/>
              <w:jc w:val="center"/>
              <w:rPr>
                <w:color w:val="002060"/>
              </w:rPr>
            </w:pPr>
            <w:r w:rsidRPr="00CA0C2D">
              <w:rPr>
                <w:color w:val="002060"/>
              </w:rPr>
              <w:t>0</w:t>
            </w:r>
          </w:p>
        </w:tc>
      </w:tr>
    </w:tbl>
    <w:p w14:paraId="3F80C5BD" w14:textId="77777777" w:rsidR="0041519B" w:rsidRPr="00CA0C2D" w:rsidRDefault="0041519B" w:rsidP="0041519B">
      <w:pPr>
        <w:pStyle w:val="breakline"/>
        <w:rPr>
          <w:rFonts w:eastAsiaTheme="minorEastAsia"/>
          <w:color w:val="002060"/>
        </w:rPr>
      </w:pPr>
    </w:p>
    <w:p w14:paraId="4A2EBC60" w14:textId="77777777" w:rsidR="0041519B" w:rsidRPr="00CA0C2D" w:rsidRDefault="0041519B" w:rsidP="0041519B">
      <w:pPr>
        <w:pStyle w:val="breakline"/>
        <w:rPr>
          <w:color w:val="002060"/>
        </w:rPr>
      </w:pPr>
    </w:p>
    <w:p w14:paraId="7DFD8B1C" w14:textId="77777777" w:rsidR="0041519B" w:rsidRPr="00CA0C2D" w:rsidRDefault="0041519B" w:rsidP="0041519B">
      <w:pPr>
        <w:pStyle w:val="sottotitolocampionato10"/>
        <w:rPr>
          <w:color w:val="002060"/>
        </w:rPr>
      </w:pPr>
      <w:r w:rsidRPr="00CA0C2D">
        <w:rPr>
          <w:color w:val="002060"/>
        </w:rPr>
        <w:lastRenderedPageBreak/>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3AE5439F"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EA205"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A3C35"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4A569"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A63B1"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F6022"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7C23C"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32F04"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FA7A3"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EFA72"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AC645" w14:textId="77777777" w:rsidR="0041519B" w:rsidRPr="00CA0C2D" w:rsidRDefault="0041519B" w:rsidP="009A6218">
            <w:pPr>
              <w:pStyle w:val="headertabella0"/>
              <w:rPr>
                <w:color w:val="002060"/>
              </w:rPr>
            </w:pPr>
            <w:r w:rsidRPr="00CA0C2D">
              <w:rPr>
                <w:color w:val="002060"/>
              </w:rPr>
              <w:t>PE</w:t>
            </w:r>
          </w:p>
        </w:tc>
      </w:tr>
      <w:tr w:rsidR="0041519B" w:rsidRPr="00CA0C2D" w14:paraId="5F5D2858"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5FFC96" w14:textId="77777777" w:rsidR="0041519B" w:rsidRPr="00CA0C2D" w:rsidRDefault="0041519B" w:rsidP="009A6218">
            <w:pPr>
              <w:pStyle w:val="rowtabella0"/>
              <w:rPr>
                <w:color w:val="002060"/>
              </w:rPr>
            </w:pPr>
            <w:r w:rsidRPr="00CA0C2D">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9C774"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997D"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E1CEA"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801F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5897"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4AC2"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ECD44"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8CE8"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8D01" w14:textId="77777777" w:rsidR="0041519B" w:rsidRPr="00CA0C2D" w:rsidRDefault="0041519B" w:rsidP="009A6218">
            <w:pPr>
              <w:pStyle w:val="rowtabella0"/>
              <w:jc w:val="center"/>
              <w:rPr>
                <w:color w:val="002060"/>
              </w:rPr>
            </w:pPr>
            <w:r w:rsidRPr="00CA0C2D">
              <w:rPr>
                <w:color w:val="002060"/>
              </w:rPr>
              <w:t>0</w:t>
            </w:r>
          </w:p>
        </w:tc>
      </w:tr>
      <w:tr w:rsidR="0041519B" w:rsidRPr="00CA0C2D" w14:paraId="3F0AFB7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18EAA" w14:textId="77777777" w:rsidR="0041519B" w:rsidRPr="00CA0C2D" w:rsidRDefault="0041519B" w:rsidP="009A6218">
            <w:pPr>
              <w:pStyle w:val="rowtabella0"/>
              <w:rPr>
                <w:color w:val="002060"/>
              </w:rPr>
            </w:pPr>
            <w:r w:rsidRPr="00CA0C2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C94D"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97BFF"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6A420"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34C3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EFB92"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5EEF9"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A59D"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76C1A"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AE2C9" w14:textId="77777777" w:rsidR="0041519B" w:rsidRPr="00CA0C2D" w:rsidRDefault="0041519B" w:rsidP="009A6218">
            <w:pPr>
              <w:pStyle w:val="rowtabella0"/>
              <w:jc w:val="center"/>
              <w:rPr>
                <w:color w:val="002060"/>
              </w:rPr>
            </w:pPr>
            <w:r w:rsidRPr="00CA0C2D">
              <w:rPr>
                <w:color w:val="002060"/>
              </w:rPr>
              <w:t>0</w:t>
            </w:r>
          </w:p>
        </w:tc>
      </w:tr>
      <w:tr w:rsidR="0041519B" w:rsidRPr="00CA0C2D" w14:paraId="5441C5E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E7BF2" w14:textId="77777777" w:rsidR="0041519B" w:rsidRPr="00CA0C2D" w:rsidRDefault="0041519B" w:rsidP="009A6218">
            <w:pPr>
              <w:pStyle w:val="rowtabella0"/>
              <w:rPr>
                <w:color w:val="002060"/>
              </w:rPr>
            </w:pPr>
            <w:r w:rsidRPr="00CA0C2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B9B8"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2BAA3"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EBD2E"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C6FD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6F89"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DD72"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2FDC"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F5C5"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0614D" w14:textId="77777777" w:rsidR="0041519B" w:rsidRPr="00CA0C2D" w:rsidRDefault="0041519B" w:rsidP="009A6218">
            <w:pPr>
              <w:pStyle w:val="rowtabella0"/>
              <w:jc w:val="center"/>
              <w:rPr>
                <w:color w:val="002060"/>
              </w:rPr>
            </w:pPr>
            <w:r w:rsidRPr="00CA0C2D">
              <w:rPr>
                <w:color w:val="002060"/>
              </w:rPr>
              <w:t>0</w:t>
            </w:r>
          </w:p>
        </w:tc>
      </w:tr>
      <w:tr w:rsidR="0041519B" w:rsidRPr="00CA0C2D" w14:paraId="3205FB12"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51FD5D" w14:textId="77777777" w:rsidR="0041519B" w:rsidRPr="00CA0C2D" w:rsidRDefault="0041519B" w:rsidP="009A6218">
            <w:pPr>
              <w:pStyle w:val="rowtabella0"/>
              <w:rPr>
                <w:color w:val="002060"/>
              </w:rPr>
            </w:pPr>
            <w:r w:rsidRPr="00CA0C2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DFCF"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3C7F7"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1850"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76C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96F3C"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1A73"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C9CD3"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90579"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BCFD" w14:textId="77777777" w:rsidR="0041519B" w:rsidRPr="00CA0C2D" w:rsidRDefault="0041519B" w:rsidP="009A6218">
            <w:pPr>
              <w:pStyle w:val="rowtabella0"/>
              <w:jc w:val="center"/>
              <w:rPr>
                <w:color w:val="002060"/>
              </w:rPr>
            </w:pPr>
            <w:r w:rsidRPr="00CA0C2D">
              <w:rPr>
                <w:color w:val="002060"/>
              </w:rPr>
              <w:t>0</w:t>
            </w:r>
          </w:p>
        </w:tc>
      </w:tr>
    </w:tbl>
    <w:p w14:paraId="2A7DAE1E" w14:textId="77777777" w:rsidR="0041519B" w:rsidRPr="00CA0C2D" w:rsidRDefault="0041519B" w:rsidP="0041519B">
      <w:pPr>
        <w:pStyle w:val="breakline"/>
        <w:rPr>
          <w:color w:val="002060"/>
        </w:rPr>
      </w:pPr>
    </w:p>
    <w:p w14:paraId="328D80CD" w14:textId="77777777" w:rsidR="0041519B" w:rsidRPr="00CA0C2D" w:rsidRDefault="0041519B" w:rsidP="0041519B">
      <w:pPr>
        <w:pStyle w:val="titoloprinc0"/>
        <w:rPr>
          <w:color w:val="002060"/>
        </w:rPr>
      </w:pPr>
      <w:r w:rsidRPr="00CA0C2D">
        <w:rPr>
          <w:color w:val="002060"/>
        </w:rPr>
        <w:t>PROGRAMMA GARE</w:t>
      </w:r>
    </w:p>
    <w:p w14:paraId="79931262" w14:textId="77777777" w:rsidR="0041519B" w:rsidRPr="00CA0C2D" w:rsidRDefault="0041519B" w:rsidP="0041519B">
      <w:pPr>
        <w:pStyle w:val="breakline"/>
        <w:rPr>
          <w:color w:val="002060"/>
        </w:rPr>
      </w:pPr>
    </w:p>
    <w:p w14:paraId="1A35389C" w14:textId="77777777" w:rsidR="0041519B" w:rsidRPr="00CA0C2D" w:rsidRDefault="0041519B" w:rsidP="0041519B">
      <w:pPr>
        <w:pStyle w:val="sottotitolocampionato10"/>
        <w:rPr>
          <w:color w:val="002060"/>
        </w:rPr>
      </w:pPr>
      <w:r w:rsidRPr="00CA0C2D">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41519B" w:rsidRPr="00CA0C2D" w14:paraId="1A5CD09A"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967A8"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A473C"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BB344"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93C40"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94987"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697A3"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408A8"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4E5BC341"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BB66EE" w14:textId="77777777" w:rsidR="0041519B" w:rsidRPr="00CA0C2D" w:rsidRDefault="0041519B" w:rsidP="009A6218">
            <w:pPr>
              <w:pStyle w:val="rowtabella0"/>
              <w:rPr>
                <w:color w:val="002060"/>
              </w:rPr>
            </w:pPr>
            <w:r w:rsidRPr="00CA0C2D">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8A123" w14:textId="77777777" w:rsidR="0041519B" w:rsidRPr="00CA0C2D" w:rsidRDefault="0041519B" w:rsidP="009A6218">
            <w:pPr>
              <w:pStyle w:val="rowtabella0"/>
              <w:rPr>
                <w:color w:val="002060"/>
              </w:rPr>
            </w:pPr>
            <w:r w:rsidRPr="00CA0C2D">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A8C1E"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E0A8D" w14:textId="77777777" w:rsidR="0041519B" w:rsidRPr="00CA0C2D" w:rsidRDefault="0041519B" w:rsidP="009A6218">
            <w:pPr>
              <w:pStyle w:val="rowtabella0"/>
              <w:rPr>
                <w:color w:val="002060"/>
              </w:rPr>
            </w:pPr>
            <w:r w:rsidRPr="00CA0C2D">
              <w:rPr>
                <w:color w:val="002060"/>
              </w:rPr>
              <w:t>12/03/2022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7B125" w14:textId="77777777" w:rsidR="0041519B" w:rsidRPr="00CA0C2D" w:rsidRDefault="0041519B" w:rsidP="009A6218">
            <w:pPr>
              <w:pStyle w:val="rowtabella0"/>
              <w:rPr>
                <w:color w:val="002060"/>
              </w:rPr>
            </w:pPr>
            <w:r w:rsidRPr="00CA0C2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39DD3" w14:textId="77777777" w:rsidR="0041519B" w:rsidRPr="00CA0C2D" w:rsidRDefault="0041519B" w:rsidP="009A6218">
            <w:pPr>
              <w:pStyle w:val="rowtabella0"/>
              <w:rPr>
                <w:color w:val="002060"/>
              </w:rPr>
            </w:pPr>
            <w:r w:rsidRPr="00CA0C2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A8922" w14:textId="77777777" w:rsidR="0041519B" w:rsidRPr="00CA0C2D" w:rsidRDefault="0041519B" w:rsidP="009A6218">
            <w:pPr>
              <w:pStyle w:val="rowtabella0"/>
              <w:rPr>
                <w:color w:val="002060"/>
              </w:rPr>
            </w:pPr>
            <w:r w:rsidRPr="00CA0C2D">
              <w:rPr>
                <w:color w:val="002060"/>
              </w:rPr>
              <w:t>VIA MADRE TERESA DI CALCUTTA</w:t>
            </w:r>
          </w:p>
        </w:tc>
      </w:tr>
      <w:tr w:rsidR="0041519B" w:rsidRPr="00CA0C2D" w14:paraId="09BFD7C5"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5E6FA7" w14:textId="77777777" w:rsidR="0041519B" w:rsidRPr="00CA0C2D" w:rsidRDefault="0041519B" w:rsidP="009A6218">
            <w:pPr>
              <w:pStyle w:val="rowtabella0"/>
              <w:rPr>
                <w:color w:val="002060"/>
              </w:rPr>
            </w:pPr>
            <w:r w:rsidRPr="00CA0C2D">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EE27BF" w14:textId="77777777" w:rsidR="0041519B" w:rsidRPr="00CA0C2D" w:rsidRDefault="0041519B" w:rsidP="009A6218">
            <w:pPr>
              <w:pStyle w:val="rowtabella0"/>
              <w:rPr>
                <w:color w:val="002060"/>
              </w:rPr>
            </w:pPr>
            <w:r w:rsidRPr="00CA0C2D">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778833"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B1071C" w14:textId="77777777" w:rsidR="0041519B" w:rsidRPr="00CA0C2D" w:rsidRDefault="0041519B" w:rsidP="009A6218">
            <w:pPr>
              <w:pStyle w:val="rowtabella0"/>
              <w:rPr>
                <w:color w:val="002060"/>
              </w:rPr>
            </w:pPr>
            <w:r w:rsidRPr="00CA0C2D">
              <w:rPr>
                <w:color w:val="002060"/>
              </w:rPr>
              <w:t>12/03/2022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6A9D4E" w14:textId="77777777" w:rsidR="0041519B" w:rsidRPr="00CA0C2D" w:rsidRDefault="0041519B" w:rsidP="009A6218">
            <w:pPr>
              <w:pStyle w:val="rowtabella0"/>
              <w:rPr>
                <w:color w:val="002060"/>
              </w:rPr>
            </w:pPr>
            <w:r w:rsidRPr="00CA0C2D">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2194E5" w14:textId="77777777" w:rsidR="0041519B" w:rsidRPr="00CA0C2D" w:rsidRDefault="0041519B" w:rsidP="009A6218">
            <w:pPr>
              <w:pStyle w:val="rowtabella0"/>
              <w:rPr>
                <w:color w:val="002060"/>
              </w:rPr>
            </w:pPr>
            <w:r w:rsidRPr="00CA0C2D">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5A140C" w14:textId="77777777" w:rsidR="0041519B" w:rsidRPr="00CA0C2D" w:rsidRDefault="0041519B" w:rsidP="009A6218">
            <w:pPr>
              <w:pStyle w:val="rowtabella0"/>
              <w:rPr>
                <w:color w:val="002060"/>
              </w:rPr>
            </w:pPr>
            <w:r w:rsidRPr="00CA0C2D">
              <w:rPr>
                <w:color w:val="002060"/>
              </w:rPr>
              <w:t>VIA ALDO MORO</w:t>
            </w:r>
          </w:p>
        </w:tc>
      </w:tr>
      <w:tr w:rsidR="0041519B" w:rsidRPr="00CA0C2D" w14:paraId="3A0FF2F9"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C55804" w14:textId="77777777" w:rsidR="0041519B" w:rsidRPr="00CA0C2D" w:rsidRDefault="0041519B" w:rsidP="009A6218">
            <w:pPr>
              <w:pStyle w:val="rowtabella0"/>
              <w:rPr>
                <w:color w:val="002060"/>
              </w:rPr>
            </w:pPr>
            <w:r w:rsidRPr="00CA0C2D">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E54D0" w14:textId="77777777" w:rsidR="0041519B" w:rsidRPr="00CA0C2D" w:rsidRDefault="0041519B" w:rsidP="009A6218">
            <w:pPr>
              <w:pStyle w:val="rowtabella0"/>
              <w:rPr>
                <w:color w:val="002060"/>
              </w:rPr>
            </w:pPr>
            <w:r w:rsidRPr="00CA0C2D">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894B7"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E12B7" w14:textId="77777777" w:rsidR="0041519B" w:rsidRPr="00CA0C2D" w:rsidRDefault="0041519B" w:rsidP="009A6218">
            <w:pPr>
              <w:pStyle w:val="rowtabella0"/>
              <w:rPr>
                <w:color w:val="002060"/>
              </w:rPr>
            </w:pPr>
            <w:r w:rsidRPr="00CA0C2D">
              <w:rPr>
                <w:color w:val="002060"/>
              </w:rPr>
              <w:t>13/03/2022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0AEF9" w14:textId="77777777" w:rsidR="0041519B" w:rsidRPr="00CA0C2D" w:rsidRDefault="0041519B" w:rsidP="009A6218">
            <w:pPr>
              <w:pStyle w:val="rowtabella0"/>
              <w:rPr>
                <w:color w:val="002060"/>
              </w:rPr>
            </w:pPr>
            <w:r w:rsidRPr="00CA0C2D">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58502" w14:textId="77777777" w:rsidR="0041519B" w:rsidRPr="00CA0C2D" w:rsidRDefault="0041519B" w:rsidP="009A6218">
            <w:pPr>
              <w:pStyle w:val="rowtabella0"/>
              <w:rPr>
                <w:color w:val="002060"/>
              </w:rPr>
            </w:pPr>
            <w:r w:rsidRPr="00CA0C2D">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C95EA" w14:textId="77777777" w:rsidR="0041519B" w:rsidRPr="00CA0C2D" w:rsidRDefault="0041519B" w:rsidP="009A6218">
            <w:pPr>
              <w:pStyle w:val="rowtabella0"/>
              <w:rPr>
                <w:color w:val="002060"/>
              </w:rPr>
            </w:pPr>
            <w:r w:rsidRPr="00CA0C2D">
              <w:rPr>
                <w:color w:val="002060"/>
              </w:rPr>
              <w:t>VIA FRATELLI CERVI</w:t>
            </w:r>
          </w:p>
        </w:tc>
      </w:tr>
    </w:tbl>
    <w:p w14:paraId="10E90071" w14:textId="77777777" w:rsidR="0041519B" w:rsidRPr="00CA0C2D" w:rsidRDefault="0041519B" w:rsidP="0041519B">
      <w:pPr>
        <w:pStyle w:val="breakline"/>
        <w:rPr>
          <w:rFonts w:eastAsiaTheme="minorEastAsia"/>
          <w:color w:val="002060"/>
        </w:rPr>
      </w:pPr>
    </w:p>
    <w:p w14:paraId="55C2BB8D" w14:textId="77777777" w:rsidR="0041519B" w:rsidRPr="00CA0C2D" w:rsidRDefault="0041519B" w:rsidP="0041519B">
      <w:pPr>
        <w:pStyle w:val="breakline"/>
        <w:rPr>
          <w:color w:val="002060"/>
        </w:rPr>
      </w:pPr>
    </w:p>
    <w:p w14:paraId="2AA1FB86" w14:textId="77777777" w:rsidR="0041519B" w:rsidRPr="00CA0C2D" w:rsidRDefault="0041519B" w:rsidP="0041519B">
      <w:pPr>
        <w:pStyle w:val="breakline"/>
        <w:rPr>
          <w:color w:val="002060"/>
        </w:rPr>
      </w:pPr>
    </w:p>
    <w:p w14:paraId="233AFB5A" w14:textId="77777777" w:rsidR="0041519B" w:rsidRPr="00CA0C2D" w:rsidRDefault="0041519B" w:rsidP="0041519B">
      <w:pPr>
        <w:pStyle w:val="sottotitolocampionato10"/>
        <w:rPr>
          <w:color w:val="002060"/>
        </w:rPr>
      </w:pPr>
      <w:r w:rsidRPr="00CA0C2D">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519B" w:rsidRPr="00CA0C2D" w14:paraId="6FE43942"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983F6"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84D28"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4DABC"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84B05"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2C7CC"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7B3CD"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99F61"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48AAE38E"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757DD5" w14:textId="77777777" w:rsidR="0041519B" w:rsidRPr="00CA0C2D" w:rsidRDefault="0041519B" w:rsidP="009A6218">
            <w:pPr>
              <w:pStyle w:val="rowtabella0"/>
              <w:rPr>
                <w:color w:val="002060"/>
              </w:rPr>
            </w:pPr>
            <w:r w:rsidRPr="00CA0C2D">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91ABD" w14:textId="77777777" w:rsidR="0041519B" w:rsidRPr="00CA0C2D" w:rsidRDefault="0041519B" w:rsidP="009A6218">
            <w:pPr>
              <w:pStyle w:val="rowtabella0"/>
              <w:rPr>
                <w:color w:val="002060"/>
              </w:rPr>
            </w:pPr>
            <w:r w:rsidRPr="00CA0C2D">
              <w:rPr>
                <w:color w:val="002060"/>
              </w:rPr>
              <w:t>ETA BETA FOOTBALL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38DA3"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DA345" w14:textId="77777777" w:rsidR="0041519B" w:rsidRPr="00CA0C2D" w:rsidRDefault="0041519B" w:rsidP="009A6218">
            <w:pPr>
              <w:pStyle w:val="rowtabella0"/>
              <w:rPr>
                <w:color w:val="002060"/>
              </w:rPr>
            </w:pPr>
            <w:r w:rsidRPr="00CA0C2D">
              <w:rPr>
                <w:color w:val="002060"/>
              </w:rPr>
              <w:t>12/03/2022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D6DF9" w14:textId="77777777" w:rsidR="0041519B" w:rsidRPr="00CA0C2D" w:rsidRDefault="0041519B" w:rsidP="009A6218">
            <w:pPr>
              <w:pStyle w:val="rowtabella0"/>
              <w:rPr>
                <w:color w:val="002060"/>
              </w:rPr>
            </w:pPr>
            <w:r w:rsidRPr="00CA0C2D">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0D67A" w14:textId="77777777" w:rsidR="0041519B" w:rsidRPr="00CA0C2D" w:rsidRDefault="0041519B" w:rsidP="009A6218">
            <w:pPr>
              <w:pStyle w:val="rowtabella0"/>
              <w:rPr>
                <w:color w:val="002060"/>
              </w:rPr>
            </w:pPr>
            <w:r w:rsidRPr="00CA0C2D">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0EB2C" w14:textId="77777777" w:rsidR="0041519B" w:rsidRPr="00CA0C2D" w:rsidRDefault="0041519B" w:rsidP="009A6218">
            <w:pPr>
              <w:pStyle w:val="rowtabella0"/>
              <w:rPr>
                <w:color w:val="002060"/>
              </w:rPr>
            </w:pPr>
            <w:r w:rsidRPr="00CA0C2D">
              <w:rPr>
                <w:color w:val="002060"/>
              </w:rPr>
              <w:t>STR.DEL BURELLO LOC.VAL NEVOLA</w:t>
            </w:r>
          </w:p>
        </w:tc>
      </w:tr>
      <w:tr w:rsidR="0041519B" w:rsidRPr="00CA0C2D" w14:paraId="245044AD"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E89FFE" w14:textId="77777777" w:rsidR="0041519B" w:rsidRPr="00CA0C2D" w:rsidRDefault="0041519B" w:rsidP="009A6218">
            <w:pPr>
              <w:pStyle w:val="rowtabella0"/>
              <w:rPr>
                <w:color w:val="002060"/>
              </w:rPr>
            </w:pPr>
            <w:r w:rsidRPr="00CA0C2D">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EB236" w14:textId="77777777" w:rsidR="0041519B" w:rsidRPr="00CA0C2D" w:rsidRDefault="0041519B" w:rsidP="009A6218">
            <w:pPr>
              <w:pStyle w:val="rowtabella0"/>
              <w:rPr>
                <w:color w:val="002060"/>
              </w:rPr>
            </w:pPr>
            <w:r w:rsidRPr="00CA0C2D">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77A69"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00235" w14:textId="77777777" w:rsidR="0041519B" w:rsidRPr="00CA0C2D" w:rsidRDefault="0041519B" w:rsidP="009A6218">
            <w:pPr>
              <w:pStyle w:val="rowtabella0"/>
              <w:rPr>
                <w:color w:val="002060"/>
              </w:rPr>
            </w:pPr>
            <w:r w:rsidRPr="00CA0C2D">
              <w:rPr>
                <w:color w:val="002060"/>
              </w:rPr>
              <w:t>13/03/2022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19307" w14:textId="77777777" w:rsidR="0041519B" w:rsidRPr="00CA0C2D" w:rsidRDefault="0041519B" w:rsidP="009A6218">
            <w:pPr>
              <w:pStyle w:val="rowtabella0"/>
              <w:rPr>
                <w:color w:val="002060"/>
              </w:rPr>
            </w:pPr>
            <w:r w:rsidRPr="00CA0C2D">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26369" w14:textId="77777777" w:rsidR="0041519B" w:rsidRPr="00CA0C2D" w:rsidRDefault="0041519B" w:rsidP="009A6218">
            <w:pPr>
              <w:pStyle w:val="rowtabella0"/>
              <w:rPr>
                <w:color w:val="002060"/>
              </w:rPr>
            </w:pPr>
            <w:r w:rsidRPr="00CA0C2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C9440" w14:textId="77777777" w:rsidR="0041519B" w:rsidRPr="00CA0C2D" w:rsidRDefault="0041519B" w:rsidP="009A6218">
            <w:pPr>
              <w:pStyle w:val="rowtabella0"/>
              <w:rPr>
                <w:color w:val="002060"/>
              </w:rPr>
            </w:pPr>
            <w:r w:rsidRPr="00CA0C2D">
              <w:rPr>
                <w:color w:val="002060"/>
              </w:rPr>
              <w:t>VIA VERDI</w:t>
            </w:r>
          </w:p>
        </w:tc>
      </w:tr>
    </w:tbl>
    <w:p w14:paraId="36676A34" w14:textId="77777777" w:rsidR="0041519B" w:rsidRPr="00CA0C2D" w:rsidRDefault="0041519B" w:rsidP="0041519B">
      <w:pPr>
        <w:pStyle w:val="breakline"/>
        <w:rPr>
          <w:rFonts w:eastAsiaTheme="minorEastAsia"/>
          <w:color w:val="002060"/>
        </w:rPr>
      </w:pPr>
    </w:p>
    <w:p w14:paraId="38622010" w14:textId="77777777" w:rsidR="0041519B" w:rsidRPr="00CA0C2D" w:rsidRDefault="0041519B" w:rsidP="0041519B">
      <w:pPr>
        <w:pStyle w:val="breakline"/>
        <w:rPr>
          <w:color w:val="002060"/>
        </w:rPr>
      </w:pPr>
    </w:p>
    <w:p w14:paraId="2774D11E" w14:textId="77777777" w:rsidR="0041519B" w:rsidRPr="00CA0C2D" w:rsidRDefault="0041519B" w:rsidP="0041519B">
      <w:pPr>
        <w:pStyle w:val="breakline"/>
        <w:rPr>
          <w:color w:val="002060"/>
        </w:rPr>
      </w:pPr>
    </w:p>
    <w:p w14:paraId="4787346E" w14:textId="77777777" w:rsidR="0041519B" w:rsidRPr="00CA0C2D" w:rsidRDefault="0041519B" w:rsidP="0041519B">
      <w:pPr>
        <w:pStyle w:val="sottotitolocampionato10"/>
        <w:rPr>
          <w:color w:val="002060"/>
        </w:rPr>
      </w:pPr>
      <w:r w:rsidRPr="00CA0C2D">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8"/>
        <w:gridCol w:w="385"/>
        <w:gridCol w:w="898"/>
        <w:gridCol w:w="1178"/>
        <w:gridCol w:w="1551"/>
        <w:gridCol w:w="1551"/>
      </w:tblGrid>
      <w:tr w:rsidR="0041519B" w:rsidRPr="00CA0C2D" w14:paraId="32DC7CBB"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33335"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04A87"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7E174"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0F2C3"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DF196"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A0406"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92FD2"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085AA484"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A9EBEC" w14:textId="77777777" w:rsidR="0041519B" w:rsidRPr="00CA0C2D" w:rsidRDefault="0041519B" w:rsidP="009A6218">
            <w:pPr>
              <w:pStyle w:val="rowtabella0"/>
              <w:rPr>
                <w:color w:val="002060"/>
              </w:rPr>
            </w:pPr>
            <w:r w:rsidRPr="00CA0C2D">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C9C58" w14:textId="77777777" w:rsidR="0041519B" w:rsidRPr="00CA0C2D" w:rsidRDefault="0041519B" w:rsidP="009A6218">
            <w:pPr>
              <w:pStyle w:val="rowtabella0"/>
              <w:rPr>
                <w:color w:val="002060"/>
              </w:rPr>
            </w:pPr>
            <w:r w:rsidRPr="00CA0C2D">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6AD1D"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C26DF" w14:textId="77777777" w:rsidR="0041519B" w:rsidRPr="00CA0C2D" w:rsidRDefault="0041519B" w:rsidP="009A6218">
            <w:pPr>
              <w:pStyle w:val="rowtabella0"/>
              <w:rPr>
                <w:color w:val="002060"/>
              </w:rPr>
            </w:pPr>
            <w:r w:rsidRPr="00CA0C2D">
              <w:rPr>
                <w:color w:val="002060"/>
              </w:rPr>
              <w:t>12/03/2022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C243D" w14:textId="77777777" w:rsidR="0041519B" w:rsidRPr="00CA0C2D" w:rsidRDefault="0041519B" w:rsidP="009A6218">
            <w:pPr>
              <w:pStyle w:val="rowtabella0"/>
              <w:rPr>
                <w:color w:val="002060"/>
              </w:rPr>
            </w:pPr>
            <w:r w:rsidRPr="00CA0C2D">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6E8DC" w14:textId="77777777" w:rsidR="0041519B" w:rsidRPr="00CA0C2D" w:rsidRDefault="0041519B" w:rsidP="009A6218">
            <w:pPr>
              <w:pStyle w:val="rowtabella0"/>
              <w:rPr>
                <w:color w:val="002060"/>
              </w:rPr>
            </w:pPr>
            <w:r w:rsidRPr="00CA0C2D">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042AD" w14:textId="77777777" w:rsidR="0041519B" w:rsidRPr="00CA0C2D" w:rsidRDefault="0041519B" w:rsidP="009A6218">
            <w:pPr>
              <w:pStyle w:val="rowtabella0"/>
              <w:rPr>
                <w:color w:val="002060"/>
              </w:rPr>
            </w:pPr>
            <w:r w:rsidRPr="00CA0C2D">
              <w:rPr>
                <w:color w:val="002060"/>
              </w:rPr>
              <w:t>VIA VESCOVARA, 7</w:t>
            </w:r>
          </w:p>
        </w:tc>
      </w:tr>
      <w:tr w:rsidR="0041519B" w:rsidRPr="00CA0C2D" w14:paraId="4670EF21"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66223D" w14:textId="77777777" w:rsidR="0041519B" w:rsidRPr="00CA0C2D" w:rsidRDefault="0041519B" w:rsidP="009A6218">
            <w:pPr>
              <w:pStyle w:val="rowtabella0"/>
              <w:rPr>
                <w:color w:val="002060"/>
              </w:rPr>
            </w:pPr>
            <w:r w:rsidRPr="00CA0C2D">
              <w:rPr>
                <w:color w:val="002060"/>
              </w:rPr>
              <w:t>BORGOROSSO TOLENTINO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C402D" w14:textId="77777777" w:rsidR="0041519B" w:rsidRPr="00CA0C2D" w:rsidRDefault="0041519B" w:rsidP="009A6218">
            <w:pPr>
              <w:pStyle w:val="rowtabella0"/>
              <w:rPr>
                <w:color w:val="002060"/>
              </w:rPr>
            </w:pPr>
            <w:r w:rsidRPr="00CA0C2D">
              <w:rPr>
                <w:color w:val="002060"/>
              </w:rPr>
              <w:t>SANGIUSTESE M.G.</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6B2CD"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B61BA5" w14:textId="77777777" w:rsidR="0041519B" w:rsidRPr="00CA0C2D" w:rsidRDefault="0041519B" w:rsidP="009A6218">
            <w:pPr>
              <w:pStyle w:val="rowtabella0"/>
              <w:rPr>
                <w:color w:val="002060"/>
              </w:rPr>
            </w:pPr>
            <w:r w:rsidRPr="00CA0C2D">
              <w:rPr>
                <w:color w:val="002060"/>
              </w:rPr>
              <w:t>13/03/2022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F5320" w14:textId="77777777" w:rsidR="0041519B" w:rsidRPr="00CA0C2D" w:rsidRDefault="0041519B" w:rsidP="009A6218">
            <w:pPr>
              <w:pStyle w:val="rowtabella0"/>
              <w:rPr>
                <w:color w:val="002060"/>
              </w:rPr>
            </w:pPr>
            <w:r w:rsidRPr="00CA0C2D">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49F5B" w14:textId="77777777" w:rsidR="0041519B" w:rsidRPr="00CA0C2D" w:rsidRDefault="0041519B" w:rsidP="009A6218">
            <w:pPr>
              <w:pStyle w:val="rowtabella0"/>
              <w:rPr>
                <w:color w:val="002060"/>
              </w:rPr>
            </w:pPr>
            <w:r w:rsidRPr="00CA0C2D">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250C1" w14:textId="77777777" w:rsidR="0041519B" w:rsidRPr="00CA0C2D" w:rsidRDefault="0041519B" w:rsidP="009A6218">
            <w:pPr>
              <w:pStyle w:val="rowtabella0"/>
              <w:rPr>
                <w:color w:val="002060"/>
              </w:rPr>
            </w:pPr>
            <w:r w:rsidRPr="00CA0C2D">
              <w:rPr>
                <w:color w:val="002060"/>
              </w:rPr>
              <w:t>VIALE GIUSTOZZI</w:t>
            </w:r>
          </w:p>
        </w:tc>
      </w:tr>
    </w:tbl>
    <w:p w14:paraId="759297DB" w14:textId="77777777" w:rsidR="0041519B" w:rsidRPr="00CA0C2D" w:rsidRDefault="0041519B" w:rsidP="0041519B">
      <w:pPr>
        <w:pStyle w:val="breakline"/>
        <w:rPr>
          <w:rFonts w:eastAsiaTheme="minorEastAsia"/>
          <w:color w:val="002060"/>
        </w:rPr>
      </w:pPr>
    </w:p>
    <w:p w14:paraId="13D8A8B8" w14:textId="77777777" w:rsidR="0041519B" w:rsidRPr="00CA0C2D" w:rsidRDefault="0041519B" w:rsidP="0041519B">
      <w:pPr>
        <w:pStyle w:val="breakline"/>
        <w:rPr>
          <w:color w:val="002060"/>
        </w:rPr>
      </w:pPr>
    </w:p>
    <w:p w14:paraId="79CD4D91" w14:textId="77777777" w:rsidR="0041519B" w:rsidRPr="00CA0C2D" w:rsidRDefault="0041519B" w:rsidP="0041519B">
      <w:pPr>
        <w:pStyle w:val="titolocampionato0"/>
        <w:shd w:val="clear" w:color="auto" w:fill="CCCCCC"/>
        <w:spacing w:before="80" w:after="40"/>
        <w:rPr>
          <w:color w:val="002060"/>
        </w:rPr>
      </w:pPr>
      <w:r w:rsidRPr="00CA0C2D">
        <w:rPr>
          <w:color w:val="002060"/>
        </w:rPr>
        <w:t>UNDER 15 C5 REGIONALI MASCHILI</w:t>
      </w:r>
    </w:p>
    <w:p w14:paraId="5425B2C1" w14:textId="77777777" w:rsidR="0041519B" w:rsidRPr="00CA0C2D" w:rsidRDefault="0041519B" w:rsidP="0041519B">
      <w:pPr>
        <w:pStyle w:val="titoloprinc0"/>
        <w:rPr>
          <w:color w:val="002060"/>
        </w:rPr>
      </w:pPr>
      <w:r w:rsidRPr="00CA0C2D">
        <w:rPr>
          <w:color w:val="002060"/>
        </w:rPr>
        <w:t>VARIAZIONI AL PROGRAMMA GARE</w:t>
      </w:r>
    </w:p>
    <w:p w14:paraId="4547725A" w14:textId="77777777" w:rsidR="0041519B" w:rsidRPr="00CA0C2D" w:rsidRDefault="0041519B" w:rsidP="0041519B">
      <w:pPr>
        <w:pStyle w:val="breakline"/>
        <w:rPr>
          <w:color w:val="002060"/>
        </w:rPr>
      </w:pPr>
    </w:p>
    <w:p w14:paraId="1FAF11DB" w14:textId="77777777" w:rsidR="0041519B" w:rsidRPr="00CA0C2D" w:rsidRDefault="0041519B" w:rsidP="0041519B">
      <w:pPr>
        <w:pStyle w:val="breakline"/>
        <w:rPr>
          <w:color w:val="002060"/>
        </w:rPr>
      </w:pPr>
    </w:p>
    <w:p w14:paraId="1A4CCCB6" w14:textId="77777777" w:rsidR="0041519B" w:rsidRPr="00CA0C2D" w:rsidRDefault="0041519B" w:rsidP="0041519B">
      <w:pPr>
        <w:pStyle w:val="breakline"/>
        <w:rPr>
          <w:color w:val="002060"/>
        </w:rPr>
      </w:pPr>
    </w:p>
    <w:p w14:paraId="0F5626E8" w14:textId="77777777" w:rsidR="0041519B" w:rsidRPr="00CA0C2D" w:rsidRDefault="0041519B" w:rsidP="0041519B">
      <w:pPr>
        <w:pStyle w:val="sottotitolocampionato10"/>
        <w:rPr>
          <w:color w:val="002060"/>
        </w:rPr>
      </w:pPr>
      <w:r w:rsidRPr="00CA0C2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519B" w:rsidRPr="00CA0C2D" w14:paraId="59479E26" w14:textId="77777777" w:rsidTr="009A62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F3C03" w14:textId="77777777" w:rsidR="0041519B" w:rsidRPr="00CA0C2D" w:rsidRDefault="0041519B" w:rsidP="009A6218">
            <w:pPr>
              <w:pStyle w:val="headertabella0"/>
              <w:rPr>
                <w:color w:val="002060"/>
              </w:rPr>
            </w:pPr>
            <w:r w:rsidRPr="00CA0C2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E45F7" w14:textId="77777777" w:rsidR="0041519B" w:rsidRPr="00CA0C2D" w:rsidRDefault="0041519B" w:rsidP="009A6218">
            <w:pPr>
              <w:pStyle w:val="headertabella0"/>
              <w:rPr>
                <w:color w:val="002060"/>
              </w:rPr>
            </w:pPr>
            <w:r w:rsidRPr="00CA0C2D">
              <w:rPr>
                <w:color w:val="002060"/>
              </w:rPr>
              <w:t xml:space="preserve">N° </w:t>
            </w:r>
            <w:proofErr w:type="spellStart"/>
            <w:r w:rsidRPr="00CA0C2D">
              <w:rPr>
                <w:color w:val="002060"/>
              </w:rPr>
              <w:t>Gior</w:t>
            </w:r>
            <w:proofErr w:type="spellEnd"/>
            <w:r w:rsidRPr="00CA0C2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EC668" w14:textId="77777777" w:rsidR="0041519B" w:rsidRPr="00CA0C2D" w:rsidRDefault="0041519B" w:rsidP="009A6218">
            <w:pPr>
              <w:pStyle w:val="headertabella0"/>
              <w:rPr>
                <w:color w:val="002060"/>
              </w:rPr>
            </w:pPr>
            <w:r w:rsidRPr="00CA0C2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E6E09" w14:textId="77777777" w:rsidR="0041519B" w:rsidRPr="00CA0C2D" w:rsidRDefault="0041519B" w:rsidP="009A6218">
            <w:pPr>
              <w:pStyle w:val="headertabella0"/>
              <w:rPr>
                <w:color w:val="002060"/>
              </w:rPr>
            </w:pPr>
            <w:r w:rsidRPr="00CA0C2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FF21C" w14:textId="77777777" w:rsidR="0041519B" w:rsidRPr="00CA0C2D" w:rsidRDefault="0041519B" w:rsidP="009A6218">
            <w:pPr>
              <w:pStyle w:val="headertabella0"/>
              <w:rPr>
                <w:color w:val="002060"/>
              </w:rPr>
            </w:pPr>
            <w:r w:rsidRPr="00CA0C2D">
              <w:rPr>
                <w:color w:val="002060"/>
              </w:rPr>
              <w:t xml:space="preserve">Data </w:t>
            </w:r>
            <w:proofErr w:type="spellStart"/>
            <w:r w:rsidRPr="00CA0C2D">
              <w:rPr>
                <w:color w:val="002060"/>
              </w:rPr>
              <w:t>Orig</w:t>
            </w:r>
            <w:proofErr w:type="spellEnd"/>
            <w:r w:rsidRPr="00CA0C2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807C6" w14:textId="77777777" w:rsidR="0041519B" w:rsidRPr="00CA0C2D" w:rsidRDefault="0041519B" w:rsidP="009A6218">
            <w:pPr>
              <w:pStyle w:val="headertabella0"/>
              <w:rPr>
                <w:color w:val="002060"/>
              </w:rPr>
            </w:pPr>
            <w:r w:rsidRPr="00CA0C2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EFB1E" w14:textId="77777777" w:rsidR="0041519B" w:rsidRPr="00CA0C2D" w:rsidRDefault="0041519B" w:rsidP="009A6218">
            <w:pPr>
              <w:pStyle w:val="headertabella0"/>
              <w:rPr>
                <w:color w:val="002060"/>
              </w:rPr>
            </w:pPr>
            <w:r w:rsidRPr="00CA0C2D">
              <w:rPr>
                <w:color w:val="002060"/>
              </w:rPr>
              <w:t xml:space="preserve">Ora </w:t>
            </w:r>
            <w:proofErr w:type="spellStart"/>
            <w:r w:rsidRPr="00CA0C2D">
              <w:rPr>
                <w:color w:val="002060"/>
              </w:rPr>
              <w:t>Orig</w:t>
            </w:r>
            <w:proofErr w:type="spellEnd"/>
            <w:r w:rsidRPr="00CA0C2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46C9E" w14:textId="77777777" w:rsidR="0041519B" w:rsidRPr="00CA0C2D" w:rsidRDefault="0041519B" w:rsidP="009A6218">
            <w:pPr>
              <w:pStyle w:val="headertabella0"/>
              <w:rPr>
                <w:color w:val="002060"/>
              </w:rPr>
            </w:pPr>
            <w:r w:rsidRPr="00CA0C2D">
              <w:rPr>
                <w:color w:val="002060"/>
              </w:rPr>
              <w:t>Impianto</w:t>
            </w:r>
          </w:p>
        </w:tc>
      </w:tr>
      <w:tr w:rsidR="0041519B" w:rsidRPr="00CA0C2D" w14:paraId="4F0055EA"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AECDA" w14:textId="77777777" w:rsidR="0041519B" w:rsidRPr="00145AF8" w:rsidRDefault="0041519B" w:rsidP="009A6218">
            <w:pPr>
              <w:pStyle w:val="rowtabella0"/>
              <w:rPr>
                <w:color w:val="002060"/>
                <w:highlight w:val="yellow"/>
              </w:rPr>
            </w:pPr>
            <w:r w:rsidRPr="00145AF8">
              <w:rPr>
                <w:color w:val="002060"/>
                <w:highlight w:val="yellow"/>
              </w:rPr>
              <w:t>12/03/2022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20E5" w14:textId="77777777" w:rsidR="0041519B" w:rsidRPr="00145AF8" w:rsidRDefault="0041519B" w:rsidP="009A6218">
            <w:pPr>
              <w:pStyle w:val="rowtabella0"/>
              <w:jc w:val="center"/>
              <w:rPr>
                <w:color w:val="002060"/>
                <w:highlight w:val="yellow"/>
              </w:rPr>
            </w:pPr>
            <w:r w:rsidRPr="00145AF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9F6D" w14:textId="77777777" w:rsidR="0041519B" w:rsidRPr="00145AF8" w:rsidRDefault="0041519B" w:rsidP="009A6218">
            <w:pPr>
              <w:pStyle w:val="rowtabella0"/>
              <w:rPr>
                <w:color w:val="002060"/>
                <w:highlight w:val="yellow"/>
              </w:rPr>
            </w:pPr>
            <w:r w:rsidRPr="00145AF8">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CED8" w14:textId="77777777" w:rsidR="0041519B" w:rsidRPr="00145AF8" w:rsidRDefault="0041519B" w:rsidP="009A6218">
            <w:pPr>
              <w:pStyle w:val="rowtabella0"/>
              <w:rPr>
                <w:color w:val="002060"/>
                <w:highlight w:val="yellow"/>
              </w:rPr>
            </w:pPr>
            <w:r w:rsidRPr="00145AF8">
              <w:rPr>
                <w:color w:val="002060"/>
                <w:highlight w:val="yellow"/>
              </w:rPr>
              <w:t>CALDAROLA G.N.C.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21C9" w14:textId="77777777" w:rsidR="0041519B" w:rsidRPr="00CA0C2D" w:rsidRDefault="0041519B" w:rsidP="009A621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81CBF" w14:textId="77777777" w:rsidR="0041519B" w:rsidRPr="00145AF8" w:rsidRDefault="0041519B" w:rsidP="009A6218">
            <w:pPr>
              <w:pStyle w:val="rowtabella0"/>
              <w:jc w:val="center"/>
              <w:rPr>
                <w:color w:val="002060"/>
                <w:highlight w:val="yellow"/>
              </w:rPr>
            </w:pPr>
            <w:r w:rsidRPr="00145AF8">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3A7A0" w14:textId="77777777" w:rsidR="0041519B" w:rsidRPr="00CA0C2D" w:rsidRDefault="0041519B" w:rsidP="009A6218">
            <w:pPr>
              <w:pStyle w:val="rowtabella0"/>
              <w:jc w:val="center"/>
              <w:rPr>
                <w:color w:val="002060"/>
              </w:rPr>
            </w:pPr>
            <w:r w:rsidRPr="00CA0C2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26F9B" w14:textId="77777777" w:rsidR="0041519B" w:rsidRPr="00CA0C2D" w:rsidRDefault="0041519B" w:rsidP="009A6218">
            <w:pPr>
              <w:rPr>
                <w:color w:val="002060"/>
              </w:rPr>
            </w:pPr>
          </w:p>
        </w:tc>
      </w:tr>
      <w:tr w:rsidR="0041519B" w:rsidRPr="00CA0C2D" w14:paraId="0BA9CBAE"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CC38" w14:textId="77777777" w:rsidR="0041519B" w:rsidRPr="00145AF8" w:rsidRDefault="0041519B" w:rsidP="009A6218">
            <w:pPr>
              <w:pStyle w:val="rowtabella0"/>
              <w:rPr>
                <w:color w:val="002060"/>
                <w:highlight w:val="yellow"/>
              </w:rPr>
            </w:pPr>
            <w:r w:rsidRPr="00145AF8">
              <w:rPr>
                <w:color w:val="002060"/>
                <w:highlight w:val="yellow"/>
              </w:rPr>
              <w:t>13/03/2022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374DB" w14:textId="77777777" w:rsidR="0041519B" w:rsidRPr="00145AF8" w:rsidRDefault="0041519B" w:rsidP="009A6218">
            <w:pPr>
              <w:pStyle w:val="rowtabella0"/>
              <w:jc w:val="center"/>
              <w:rPr>
                <w:color w:val="002060"/>
                <w:highlight w:val="yellow"/>
              </w:rPr>
            </w:pPr>
            <w:r w:rsidRPr="00145AF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6E0B6" w14:textId="77777777" w:rsidR="0041519B" w:rsidRPr="00145AF8" w:rsidRDefault="0041519B" w:rsidP="009A6218">
            <w:pPr>
              <w:pStyle w:val="rowtabella0"/>
              <w:rPr>
                <w:color w:val="002060"/>
                <w:highlight w:val="yellow"/>
              </w:rPr>
            </w:pPr>
            <w:r w:rsidRPr="00145AF8">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4FDA" w14:textId="77777777" w:rsidR="0041519B" w:rsidRPr="00145AF8" w:rsidRDefault="0041519B" w:rsidP="009A6218">
            <w:pPr>
              <w:pStyle w:val="rowtabella0"/>
              <w:rPr>
                <w:color w:val="002060"/>
                <w:highlight w:val="yellow"/>
              </w:rPr>
            </w:pPr>
            <w:r w:rsidRPr="00145AF8">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3EB5" w14:textId="77777777" w:rsidR="0041519B" w:rsidRPr="00CA0C2D" w:rsidRDefault="0041519B" w:rsidP="009A621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5770" w14:textId="77777777" w:rsidR="0041519B" w:rsidRPr="00145AF8" w:rsidRDefault="0041519B" w:rsidP="009A6218">
            <w:pPr>
              <w:pStyle w:val="rowtabella0"/>
              <w:jc w:val="center"/>
              <w:rPr>
                <w:color w:val="002060"/>
                <w:highlight w:val="yellow"/>
              </w:rPr>
            </w:pPr>
            <w:r w:rsidRPr="00145AF8">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80137" w14:textId="77777777" w:rsidR="0041519B" w:rsidRPr="00CA0C2D" w:rsidRDefault="0041519B" w:rsidP="009A6218">
            <w:pPr>
              <w:pStyle w:val="rowtabella0"/>
              <w:jc w:val="center"/>
              <w:rPr>
                <w:color w:val="002060"/>
              </w:rPr>
            </w:pPr>
            <w:r w:rsidRPr="00CA0C2D">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354D3" w14:textId="77777777" w:rsidR="0041519B" w:rsidRPr="00CA0C2D" w:rsidRDefault="0041519B" w:rsidP="009A6218">
            <w:pPr>
              <w:rPr>
                <w:color w:val="002060"/>
              </w:rPr>
            </w:pPr>
          </w:p>
        </w:tc>
      </w:tr>
      <w:tr w:rsidR="0041519B" w:rsidRPr="00CA0C2D" w14:paraId="0EC422CA"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783B4" w14:textId="77777777" w:rsidR="0041519B" w:rsidRPr="00145AF8" w:rsidRDefault="0041519B" w:rsidP="009A6218">
            <w:pPr>
              <w:pStyle w:val="rowtabella0"/>
              <w:rPr>
                <w:color w:val="002060"/>
                <w:highlight w:val="yellow"/>
              </w:rPr>
            </w:pPr>
            <w:r w:rsidRPr="00145AF8">
              <w:rPr>
                <w:color w:val="002060"/>
                <w:highlight w:val="yellow"/>
              </w:rPr>
              <w:t>15/03/2022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4560A" w14:textId="77777777" w:rsidR="0041519B" w:rsidRPr="00145AF8" w:rsidRDefault="0041519B" w:rsidP="009A6218">
            <w:pPr>
              <w:pStyle w:val="rowtabella0"/>
              <w:jc w:val="center"/>
              <w:rPr>
                <w:color w:val="002060"/>
                <w:highlight w:val="yellow"/>
              </w:rPr>
            </w:pPr>
            <w:r w:rsidRPr="00145AF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7DF6" w14:textId="77777777" w:rsidR="0041519B" w:rsidRPr="00145AF8" w:rsidRDefault="0041519B" w:rsidP="009A6218">
            <w:pPr>
              <w:pStyle w:val="rowtabella0"/>
              <w:rPr>
                <w:color w:val="002060"/>
                <w:highlight w:val="yellow"/>
              </w:rPr>
            </w:pPr>
            <w:r w:rsidRPr="00145AF8">
              <w:rPr>
                <w:color w:val="002060"/>
                <w:highlight w:val="yellow"/>
              </w:rPr>
              <w:t xml:space="preserve">AUDAX 1970 </w:t>
            </w:r>
            <w:proofErr w:type="gramStart"/>
            <w:r w:rsidRPr="00145AF8">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E0AAA" w14:textId="77777777" w:rsidR="0041519B" w:rsidRPr="00145AF8" w:rsidRDefault="0041519B" w:rsidP="009A6218">
            <w:pPr>
              <w:pStyle w:val="rowtabella0"/>
              <w:rPr>
                <w:color w:val="002060"/>
                <w:highlight w:val="yellow"/>
              </w:rPr>
            </w:pPr>
            <w:r w:rsidRPr="00145AF8">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BF811" w14:textId="77777777" w:rsidR="0041519B" w:rsidRPr="00CA0C2D" w:rsidRDefault="0041519B" w:rsidP="009A6218">
            <w:pPr>
              <w:pStyle w:val="rowtabella0"/>
              <w:rPr>
                <w:color w:val="002060"/>
              </w:rPr>
            </w:pPr>
            <w:r w:rsidRPr="00CA0C2D">
              <w:rPr>
                <w:color w:val="002060"/>
              </w:rPr>
              <w:t>1</w:t>
            </w:r>
            <w:r>
              <w:rPr>
                <w:color w:val="002060"/>
              </w:rPr>
              <w:t>2</w:t>
            </w:r>
            <w:r w:rsidRPr="00CA0C2D">
              <w:rPr>
                <w:color w:val="002060"/>
              </w:rPr>
              <w:t>/03/2022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89BFC" w14:textId="77777777" w:rsidR="0041519B" w:rsidRPr="00CA0C2D" w:rsidRDefault="0041519B" w:rsidP="009A6218">
            <w:pPr>
              <w:pStyle w:val="rowtabella0"/>
              <w:jc w:val="center"/>
              <w:rPr>
                <w:color w:val="002060"/>
              </w:rPr>
            </w:pPr>
            <w:r w:rsidRPr="00145AF8">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4FD65" w14:textId="77777777" w:rsidR="0041519B" w:rsidRPr="00CA0C2D" w:rsidRDefault="0041519B" w:rsidP="009A6218">
            <w:pPr>
              <w:pStyle w:val="rowtabella0"/>
              <w:jc w:val="center"/>
              <w:rPr>
                <w:color w:val="002060"/>
              </w:rPr>
            </w:pPr>
            <w:r w:rsidRPr="00CA0C2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9E647" w14:textId="77777777" w:rsidR="0041519B" w:rsidRPr="00CA0C2D" w:rsidRDefault="0041519B" w:rsidP="009A6218">
            <w:pPr>
              <w:pStyle w:val="rowtabella0"/>
              <w:rPr>
                <w:color w:val="002060"/>
              </w:rPr>
            </w:pPr>
            <w:r w:rsidRPr="00145AF8">
              <w:rPr>
                <w:color w:val="002060"/>
                <w:highlight w:val="yellow"/>
              </w:rPr>
              <w:t>CAMPO NÂ°1 PARR. S. GIUSEPPE SENIGALLIA VIA GURCINO 25</w:t>
            </w:r>
          </w:p>
        </w:tc>
      </w:tr>
      <w:tr w:rsidR="0041519B" w:rsidRPr="00CA0C2D" w14:paraId="3B10D59C"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4F91" w14:textId="77777777" w:rsidR="0041519B" w:rsidRPr="00145AF8" w:rsidRDefault="0041519B" w:rsidP="009A6218">
            <w:pPr>
              <w:pStyle w:val="rowtabella0"/>
              <w:rPr>
                <w:color w:val="002060"/>
                <w:highlight w:val="yellow"/>
              </w:rPr>
            </w:pPr>
            <w:r w:rsidRPr="00145AF8">
              <w:rPr>
                <w:color w:val="002060"/>
                <w:highlight w:val="yellow"/>
              </w:rPr>
              <w:t>13/04/2022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1949" w14:textId="77777777" w:rsidR="0041519B" w:rsidRPr="00145AF8" w:rsidRDefault="0041519B" w:rsidP="009A6218">
            <w:pPr>
              <w:pStyle w:val="rowtabella0"/>
              <w:jc w:val="center"/>
              <w:rPr>
                <w:color w:val="002060"/>
                <w:highlight w:val="yellow"/>
              </w:rPr>
            </w:pPr>
            <w:r w:rsidRPr="00145AF8">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D46B" w14:textId="77777777" w:rsidR="0041519B" w:rsidRPr="00145AF8" w:rsidRDefault="0041519B" w:rsidP="009A6218">
            <w:pPr>
              <w:pStyle w:val="rowtabella0"/>
              <w:rPr>
                <w:color w:val="002060"/>
                <w:highlight w:val="yellow"/>
              </w:rPr>
            </w:pPr>
            <w:r w:rsidRPr="00145AF8">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3F0FB" w14:textId="77777777" w:rsidR="0041519B" w:rsidRPr="00145AF8" w:rsidRDefault="0041519B" w:rsidP="009A6218">
            <w:pPr>
              <w:pStyle w:val="rowtabella0"/>
              <w:rPr>
                <w:color w:val="002060"/>
                <w:highlight w:val="yellow"/>
              </w:rPr>
            </w:pPr>
            <w:r w:rsidRPr="00145AF8">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07412" w14:textId="77777777" w:rsidR="0041519B" w:rsidRPr="00CA0C2D" w:rsidRDefault="0041519B" w:rsidP="009A6218">
            <w:pPr>
              <w:pStyle w:val="rowtabella0"/>
              <w:rPr>
                <w:color w:val="002060"/>
              </w:rPr>
            </w:pPr>
            <w:r w:rsidRPr="00CA0C2D">
              <w:rPr>
                <w:color w:val="002060"/>
              </w:rPr>
              <w:t>0</w:t>
            </w:r>
            <w:r>
              <w:rPr>
                <w:color w:val="002060"/>
              </w:rPr>
              <w:t>9</w:t>
            </w:r>
            <w:r w:rsidRPr="00CA0C2D">
              <w:rPr>
                <w:color w:val="002060"/>
              </w:rPr>
              <w:t>/04/2022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BACC" w14:textId="77777777" w:rsidR="0041519B" w:rsidRPr="00CA0C2D" w:rsidRDefault="0041519B" w:rsidP="009A6218">
            <w:pPr>
              <w:pStyle w:val="rowtabella0"/>
              <w:jc w:val="center"/>
              <w:rPr>
                <w:color w:val="002060"/>
              </w:rPr>
            </w:pPr>
            <w:r w:rsidRPr="00145AF8">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7D915" w14:textId="77777777" w:rsidR="0041519B" w:rsidRPr="00CA0C2D" w:rsidRDefault="0041519B" w:rsidP="009A621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FE494" w14:textId="77777777" w:rsidR="0041519B" w:rsidRPr="00CA0C2D" w:rsidRDefault="0041519B" w:rsidP="009A6218">
            <w:pPr>
              <w:rPr>
                <w:color w:val="002060"/>
              </w:rPr>
            </w:pPr>
          </w:p>
        </w:tc>
      </w:tr>
    </w:tbl>
    <w:p w14:paraId="0FDFA554" w14:textId="77777777" w:rsidR="0041519B" w:rsidRPr="00CA0C2D" w:rsidRDefault="0041519B" w:rsidP="0041519B">
      <w:pPr>
        <w:pStyle w:val="breakline"/>
        <w:rPr>
          <w:rFonts w:eastAsiaTheme="minorEastAsia"/>
          <w:color w:val="002060"/>
        </w:rPr>
      </w:pPr>
    </w:p>
    <w:p w14:paraId="11D65153" w14:textId="77777777" w:rsidR="0041519B" w:rsidRPr="00CA0C2D" w:rsidRDefault="0041519B" w:rsidP="0041519B">
      <w:pPr>
        <w:pStyle w:val="breakline"/>
        <w:rPr>
          <w:color w:val="002060"/>
        </w:rPr>
      </w:pPr>
    </w:p>
    <w:p w14:paraId="65FA8D67" w14:textId="77777777" w:rsidR="0041519B" w:rsidRPr="00CA0C2D" w:rsidRDefault="0041519B" w:rsidP="0041519B">
      <w:pPr>
        <w:pStyle w:val="sottotitolocampionato10"/>
        <w:rPr>
          <w:color w:val="002060"/>
        </w:rPr>
      </w:pPr>
      <w:r w:rsidRPr="00CA0C2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519B" w:rsidRPr="00CA0C2D" w14:paraId="0A7C75C2" w14:textId="77777777" w:rsidTr="009A62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FA7B8" w14:textId="77777777" w:rsidR="0041519B" w:rsidRPr="00CA0C2D" w:rsidRDefault="0041519B" w:rsidP="009A6218">
            <w:pPr>
              <w:pStyle w:val="headertabella0"/>
              <w:rPr>
                <w:color w:val="002060"/>
              </w:rPr>
            </w:pPr>
            <w:r w:rsidRPr="00CA0C2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22EFC" w14:textId="77777777" w:rsidR="0041519B" w:rsidRPr="00CA0C2D" w:rsidRDefault="0041519B" w:rsidP="009A6218">
            <w:pPr>
              <w:pStyle w:val="headertabella0"/>
              <w:rPr>
                <w:color w:val="002060"/>
              </w:rPr>
            </w:pPr>
            <w:r w:rsidRPr="00CA0C2D">
              <w:rPr>
                <w:color w:val="002060"/>
              </w:rPr>
              <w:t xml:space="preserve">N° </w:t>
            </w:r>
            <w:proofErr w:type="spellStart"/>
            <w:r w:rsidRPr="00CA0C2D">
              <w:rPr>
                <w:color w:val="002060"/>
              </w:rPr>
              <w:t>Gior</w:t>
            </w:r>
            <w:proofErr w:type="spellEnd"/>
            <w:r w:rsidRPr="00CA0C2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15E07" w14:textId="77777777" w:rsidR="0041519B" w:rsidRPr="00CA0C2D" w:rsidRDefault="0041519B" w:rsidP="009A6218">
            <w:pPr>
              <w:pStyle w:val="headertabella0"/>
              <w:rPr>
                <w:color w:val="002060"/>
              </w:rPr>
            </w:pPr>
            <w:r w:rsidRPr="00CA0C2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0FC5A" w14:textId="77777777" w:rsidR="0041519B" w:rsidRPr="00CA0C2D" w:rsidRDefault="0041519B" w:rsidP="009A6218">
            <w:pPr>
              <w:pStyle w:val="headertabella0"/>
              <w:rPr>
                <w:color w:val="002060"/>
              </w:rPr>
            </w:pPr>
            <w:r w:rsidRPr="00CA0C2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DB8F3" w14:textId="77777777" w:rsidR="0041519B" w:rsidRPr="00CA0C2D" w:rsidRDefault="0041519B" w:rsidP="009A6218">
            <w:pPr>
              <w:pStyle w:val="headertabella0"/>
              <w:rPr>
                <w:color w:val="002060"/>
              </w:rPr>
            </w:pPr>
            <w:r w:rsidRPr="00CA0C2D">
              <w:rPr>
                <w:color w:val="002060"/>
              </w:rPr>
              <w:t xml:space="preserve">Data </w:t>
            </w:r>
            <w:proofErr w:type="spellStart"/>
            <w:r w:rsidRPr="00CA0C2D">
              <w:rPr>
                <w:color w:val="002060"/>
              </w:rPr>
              <w:t>Orig</w:t>
            </w:r>
            <w:proofErr w:type="spellEnd"/>
            <w:r w:rsidRPr="00CA0C2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D1B37" w14:textId="77777777" w:rsidR="0041519B" w:rsidRPr="00CA0C2D" w:rsidRDefault="0041519B" w:rsidP="009A6218">
            <w:pPr>
              <w:pStyle w:val="headertabella0"/>
              <w:rPr>
                <w:color w:val="002060"/>
              </w:rPr>
            </w:pPr>
            <w:r w:rsidRPr="00CA0C2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9FE20" w14:textId="77777777" w:rsidR="0041519B" w:rsidRPr="00CA0C2D" w:rsidRDefault="0041519B" w:rsidP="009A6218">
            <w:pPr>
              <w:pStyle w:val="headertabella0"/>
              <w:rPr>
                <w:color w:val="002060"/>
              </w:rPr>
            </w:pPr>
            <w:r w:rsidRPr="00CA0C2D">
              <w:rPr>
                <w:color w:val="002060"/>
              </w:rPr>
              <w:t xml:space="preserve">Ora </w:t>
            </w:r>
            <w:proofErr w:type="spellStart"/>
            <w:r w:rsidRPr="00CA0C2D">
              <w:rPr>
                <w:color w:val="002060"/>
              </w:rPr>
              <w:t>Orig</w:t>
            </w:r>
            <w:proofErr w:type="spellEnd"/>
            <w:r w:rsidRPr="00CA0C2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6CFBE" w14:textId="77777777" w:rsidR="0041519B" w:rsidRPr="00CA0C2D" w:rsidRDefault="0041519B" w:rsidP="009A6218">
            <w:pPr>
              <w:pStyle w:val="headertabella0"/>
              <w:rPr>
                <w:color w:val="002060"/>
              </w:rPr>
            </w:pPr>
            <w:r w:rsidRPr="00CA0C2D">
              <w:rPr>
                <w:color w:val="002060"/>
              </w:rPr>
              <w:t>Impianto</w:t>
            </w:r>
          </w:p>
        </w:tc>
      </w:tr>
      <w:tr w:rsidR="0041519B" w:rsidRPr="00CA0C2D" w14:paraId="7A0D2F5F"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E3CC3" w14:textId="77777777" w:rsidR="0041519B" w:rsidRPr="00145AF8" w:rsidRDefault="0041519B" w:rsidP="009A6218">
            <w:pPr>
              <w:pStyle w:val="rowtabella0"/>
              <w:rPr>
                <w:color w:val="002060"/>
                <w:highlight w:val="yellow"/>
              </w:rPr>
            </w:pPr>
            <w:r w:rsidRPr="00145AF8">
              <w:rPr>
                <w:color w:val="002060"/>
                <w:highlight w:val="yellow"/>
              </w:rPr>
              <w:t>15/03/2022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E1E7" w14:textId="77777777" w:rsidR="0041519B" w:rsidRPr="00145AF8" w:rsidRDefault="0041519B" w:rsidP="009A6218">
            <w:pPr>
              <w:pStyle w:val="rowtabella0"/>
              <w:jc w:val="center"/>
              <w:rPr>
                <w:color w:val="002060"/>
                <w:highlight w:val="yellow"/>
              </w:rPr>
            </w:pPr>
            <w:r w:rsidRPr="00145AF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2552" w14:textId="77777777" w:rsidR="0041519B" w:rsidRPr="00145AF8" w:rsidRDefault="0041519B" w:rsidP="009A6218">
            <w:pPr>
              <w:pStyle w:val="rowtabella0"/>
              <w:rPr>
                <w:color w:val="002060"/>
                <w:highlight w:val="yellow"/>
              </w:rPr>
            </w:pPr>
            <w:r w:rsidRPr="00145AF8">
              <w:rPr>
                <w:color w:val="002060"/>
                <w:highlight w:val="yellow"/>
              </w:rPr>
              <w:t>SANGIUSTESE M.G.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4A2CB" w14:textId="77777777" w:rsidR="0041519B" w:rsidRPr="00145AF8" w:rsidRDefault="0041519B" w:rsidP="009A6218">
            <w:pPr>
              <w:pStyle w:val="rowtabella0"/>
              <w:rPr>
                <w:color w:val="002060"/>
                <w:highlight w:val="yellow"/>
              </w:rPr>
            </w:pPr>
            <w:r w:rsidRPr="00145AF8">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FDB8" w14:textId="77777777" w:rsidR="0041519B" w:rsidRPr="00CA0C2D" w:rsidRDefault="0041519B" w:rsidP="009A6218">
            <w:pPr>
              <w:pStyle w:val="rowtabella0"/>
              <w:rPr>
                <w:color w:val="002060"/>
              </w:rPr>
            </w:pPr>
            <w:r w:rsidRPr="00CA0C2D">
              <w:rPr>
                <w:color w:val="002060"/>
              </w:rPr>
              <w:t>1</w:t>
            </w:r>
            <w:r>
              <w:rPr>
                <w:color w:val="002060"/>
              </w:rPr>
              <w:t>3</w:t>
            </w:r>
            <w:r w:rsidRPr="00CA0C2D">
              <w:rPr>
                <w:color w:val="002060"/>
              </w:rPr>
              <w:t>/03/2022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3499F" w14:textId="77777777" w:rsidR="0041519B" w:rsidRPr="00CA0C2D" w:rsidRDefault="0041519B" w:rsidP="009A6218">
            <w:pPr>
              <w:pStyle w:val="rowtabella0"/>
              <w:jc w:val="center"/>
              <w:rPr>
                <w:color w:val="002060"/>
              </w:rPr>
            </w:pPr>
            <w:r w:rsidRPr="00145AF8">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2111" w14:textId="77777777" w:rsidR="0041519B" w:rsidRPr="00CA0C2D" w:rsidRDefault="0041519B" w:rsidP="009A6218">
            <w:pPr>
              <w:pStyle w:val="rowtabella0"/>
              <w:jc w:val="center"/>
              <w:rPr>
                <w:color w:val="002060"/>
              </w:rPr>
            </w:pPr>
            <w:r w:rsidRPr="00CA0C2D">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D6DE0" w14:textId="77777777" w:rsidR="0041519B" w:rsidRPr="00CA0C2D" w:rsidRDefault="0041519B" w:rsidP="009A6218">
            <w:pPr>
              <w:rPr>
                <w:color w:val="002060"/>
              </w:rPr>
            </w:pPr>
          </w:p>
        </w:tc>
      </w:tr>
    </w:tbl>
    <w:p w14:paraId="66DF393C" w14:textId="77777777" w:rsidR="0041519B" w:rsidRPr="00CA0C2D" w:rsidRDefault="0041519B" w:rsidP="0041519B">
      <w:pPr>
        <w:pStyle w:val="breakline"/>
        <w:rPr>
          <w:rFonts w:eastAsiaTheme="minorEastAsia"/>
          <w:color w:val="002060"/>
        </w:rPr>
      </w:pPr>
    </w:p>
    <w:p w14:paraId="1CA39807" w14:textId="77777777" w:rsidR="0041519B" w:rsidRPr="00CA0C2D" w:rsidRDefault="0041519B" w:rsidP="0041519B">
      <w:pPr>
        <w:pStyle w:val="breakline"/>
        <w:rPr>
          <w:color w:val="002060"/>
        </w:rPr>
      </w:pPr>
    </w:p>
    <w:p w14:paraId="4B0C073B" w14:textId="77777777" w:rsidR="0041519B" w:rsidRPr="00CA0C2D" w:rsidRDefault="0041519B" w:rsidP="0041519B">
      <w:pPr>
        <w:pStyle w:val="titoloprinc0"/>
        <w:rPr>
          <w:color w:val="002060"/>
        </w:rPr>
      </w:pPr>
      <w:r w:rsidRPr="00CA0C2D">
        <w:rPr>
          <w:color w:val="002060"/>
        </w:rPr>
        <w:t>RISULTATI</w:t>
      </w:r>
    </w:p>
    <w:p w14:paraId="277E2F3D" w14:textId="77777777" w:rsidR="0041519B" w:rsidRPr="00CA0C2D" w:rsidRDefault="0041519B" w:rsidP="0041519B">
      <w:pPr>
        <w:pStyle w:val="breakline"/>
        <w:rPr>
          <w:color w:val="002060"/>
        </w:rPr>
      </w:pPr>
    </w:p>
    <w:p w14:paraId="2EE6F19B" w14:textId="77777777" w:rsidR="0041519B" w:rsidRPr="00CA0C2D" w:rsidRDefault="0041519B" w:rsidP="0041519B">
      <w:pPr>
        <w:pStyle w:val="sottotitolocampionato10"/>
        <w:rPr>
          <w:color w:val="002060"/>
        </w:rPr>
      </w:pPr>
      <w:r w:rsidRPr="00CA0C2D">
        <w:rPr>
          <w:color w:val="002060"/>
        </w:rPr>
        <w:t>RISULTATI UFFICIALI GARE DEL 06/03/2022</w:t>
      </w:r>
    </w:p>
    <w:p w14:paraId="67126C24" w14:textId="77777777" w:rsidR="00E14D22" w:rsidRPr="00B60D20" w:rsidRDefault="00E14D22" w:rsidP="00E14D22">
      <w:pPr>
        <w:pStyle w:val="sottotitolocampionato20"/>
        <w:spacing w:before="0" w:beforeAutospacing="0" w:after="0" w:afterAutospacing="0"/>
        <w:rPr>
          <w:rFonts w:ascii="Arial" w:hAnsi="Arial" w:cs="Arial"/>
          <w:color w:val="002060"/>
          <w:sz w:val="20"/>
          <w:szCs w:val="20"/>
        </w:rPr>
      </w:pPr>
      <w:r w:rsidRPr="00B60D20">
        <w:rPr>
          <w:rFonts w:ascii="Arial" w:hAnsi="Arial" w:cs="Arial"/>
          <w:color w:val="002060"/>
          <w:sz w:val="20"/>
          <w:szCs w:val="20"/>
        </w:rPr>
        <w:lastRenderedPageBreak/>
        <w:t>Si trascrivono qui di seguito i risultati ufficiali delle gare disputate</w:t>
      </w:r>
    </w:p>
    <w:p w14:paraId="728E95AF" w14:textId="77777777" w:rsidR="0041519B" w:rsidRPr="00CA0C2D" w:rsidRDefault="0041519B" w:rsidP="004151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519B" w:rsidRPr="00CA0C2D" w14:paraId="545D1E80"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29956FE8"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14BCA" w14:textId="77777777" w:rsidR="0041519B" w:rsidRPr="00CA0C2D" w:rsidRDefault="0041519B" w:rsidP="009A6218">
                  <w:pPr>
                    <w:pStyle w:val="headertabella0"/>
                    <w:rPr>
                      <w:color w:val="002060"/>
                    </w:rPr>
                  </w:pPr>
                  <w:r w:rsidRPr="00CA0C2D">
                    <w:rPr>
                      <w:color w:val="002060"/>
                    </w:rPr>
                    <w:t>GIRONE G - 5 Giornata - A</w:t>
                  </w:r>
                </w:p>
              </w:tc>
            </w:tr>
            <w:tr w:rsidR="0041519B" w:rsidRPr="00CA0C2D" w14:paraId="4FD9B9B2"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F2E3DB" w14:textId="77777777" w:rsidR="0041519B" w:rsidRPr="00CA0C2D" w:rsidRDefault="0041519B" w:rsidP="009A6218">
                  <w:pPr>
                    <w:pStyle w:val="rowtabella0"/>
                    <w:rPr>
                      <w:color w:val="002060"/>
                    </w:rPr>
                  </w:pPr>
                  <w:r w:rsidRPr="00CA0C2D">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C3AD3" w14:textId="77777777" w:rsidR="0041519B" w:rsidRPr="00CA0C2D" w:rsidRDefault="0041519B" w:rsidP="009A6218">
                  <w:pPr>
                    <w:pStyle w:val="rowtabella0"/>
                    <w:rPr>
                      <w:color w:val="002060"/>
                    </w:rPr>
                  </w:pPr>
                  <w:r w:rsidRPr="00CA0C2D">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98A91" w14:textId="77777777" w:rsidR="0041519B" w:rsidRPr="00CA0C2D" w:rsidRDefault="0041519B" w:rsidP="009A6218">
                  <w:pPr>
                    <w:pStyle w:val="rowtabella0"/>
                    <w:jc w:val="center"/>
                    <w:rPr>
                      <w:color w:val="002060"/>
                    </w:rPr>
                  </w:pPr>
                  <w:r w:rsidRPr="00CA0C2D">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5B552" w14:textId="77777777" w:rsidR="0041519B" w:rsidRPr="00CA0C2D" w:rsidRDefault="0041519B" w:rsidP="009A6218">
                  <w:pPr>
                    <w:pStyle w:val="rowtabella0"/>
                    <w:jc w:val="center"/>
                    <w:rPr>
                      <w:color w:val="002060"/>
                    </w:rPr>
                  </w:pPr>
                  <w:r w:rsidRPr="00CA0C2D">
                    <w:rPr>
                      <w:color w:val="002060"/>
                    </w:rPr>
                    <w:t> </w:t>
                  </w:r>
                </w:p>
              </w:tc>
            </w:tr>
            <w:tr w:rsidR="0041519B" w:rsidRPr="00CA0C2D" w14:paraId="4B37E8EF"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6EB5B043" w14:textId="77777777" w:rsidR="0041519B" w:rsidRPr="00CA0C2D" w:rsidRDefault="0041519B" w:rsidP="009A6218">
                  <w:pPr>
                    <w:pStyle w:val="rowtabella0"/>
                    <w:rPr>
                      <w:color w:val="002060"/>
                    </w:rPr>
                  </w:pPr>
                </w:p>
              </w:tc>
            </w:tr>
          </w:tbl>
          <w:p w14:paraId="3AEFF68F" w14:textId="77777777" w:rsidR="0041519B" w:rsidRPr="00CA0C2D" w:rsidRDefault="0041519B" w:rsidP="009A621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078518AB"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2AEB5" w14:textId="77777777" w:rsidR="0041519B" w:rsidRPr="00CA0C2D" w:rsidRDefault="0041519B" w:rsidP="009A6218">
                  <w:pPr>
                    <w:pStyle w:val="headertabella0"/>
                    <w:rPr>
                      <w:color w:val="002060"/>
                    </w:rPr>
                  </w:pPr>
                  <w:r w:rsidRPr="00CA0C2D">
                    <w:rPr>
                      <w:color w:val="002060"/>
                    </w:rPr>
                    <w:t>GIRONE SA - 5 Giornata - A</w:t>
                  </w:r>
                </w:p>
              </w:tc>
            </w:tr>
            <w:tr w:rsidR="0041519B" w:rsidRPr="00CA0C2D" w14:paraId="09B0AB6E"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101378" w14:textId="77777777" w:rsidR="0041519B" w:rsidRPr="00CA0C2D" w:rsidRDefault="0041519B" w:rsidP="009A6218">
                  <w:pPr>
                    <w:pStyle w:val="rowtabella0"/>
                    <w:rPr>
                      <w:color w:val="002060"/>
                    </w:rPr>
                  </w:pPr>
                  <w:r w:rsidRPr="00CA0C2D">
                    <w:rPr>
                      <w:color w:val="002060"/>
                    </w:rPr>
                    <w:t xml:space="preserve">AMICI DEL </w:t>
                  </w:r>
                  <w:proofErr w:type="spellStart"/>
                  <w:r w:rsidRPr="00CA0C2D">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790AD" w14:textId="77777777" w:rsidR="0041519B" w:rsidRPr="00CA0C2D" w:rsidRDefault="0041519B" w:rsidP="009A6218">
                  <w:pPr>
                    <w:pStyle w:val="rowtabella0"/>
                    <w:rPr>
                      <w:color w:val="002060"/>
                    </w:rPr>
                  </w:pPr>
                  <w:r w:rsidRPr="00CA0C2D">
                    <w:rPr>
                      <w:color w:val="002060"/>
                    </w:rPr>
                    <w:t>- TAVERNELLE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60B85" w14:textId="77777777" w:rsidR="0041519B" w:rsidRPr="00CA0C2D" w:rsidRDefault="0041519B" w:rsidP="009A6218">
                  <w:pPr>
                    <w:pStyle w:val="rowtabella0"/>
                    <w:jc w:val="center"/>
                    <w:rPr>
                      <w:color w:val="002060"/>
                    </w:rPr>
                  </w:pPr>
                  <w:r w:rsidRPr="00CA0C2D">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4E2E0" w14:textId="77777777" w:rsidR="0041519B" w:rsidRPr="00CA0C2D" w:rsidRDefault="0041519B" w:rsidP="009A6218">
                  <w:pPr>
                    <w:pStyle w:val="rowtabella0"/>
                    <w:jc w:val="center"/>
                    <w:rPr>
                      <w:color w:val="002060"/>
                    </w:rPr>
                  </w:pPr>
                  <w:r w:rsidRPr="00CA0C2D">
                    <w:rPr>
                      <w:color w:val="002060"/>
                    </w:rPr>
                    <w:t> </w:t>
                  </w:r>
                </w:p>
              </w:tc>
            </w:tr>
            <w:tr w:rsidR="0041519B" w:rsidRPr="00CA0C2D" w14:paraId="3C5AAE73"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AD5EC5" w14:textId="77777777" w:rsidR="0041519B" w:rsidRPr="00CA0C2D" w:rsidRDefault="0041519B" w:rsidP="009A6218">
                  <w:pPr>
                    <w:pStyle w:val="rowtabella0"/>
                    <w:rPr>
                      <w:color w:val="002060"/>
                    </w:rPr>
                  </w:pPr>
                  <w:r w:rsidRPr="00CA0C2D">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19942A" w14:textId="77777777" w:rsidR="0041519B" w:rsidRPr="00CA0C2D" w:rsidRDefault="0041519B" w:rsidP="009A6218">
                  <w:pPr>
                    <w:pStyle w:val="rowtabella0"/>
                    <w:rPr>
                      <w:color w:val="002060"/>
                    </w:rPr>
                  </w:pPr>
                  <w:r w:rsidRPr="00CA0C2D">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55FEFA" w14:textId="77777777" w:rsidR="0041519B" w:rsidRPr="00CA0C2D" w:rsidRDefault="0041519B" w:rsidP="009A6218">
                  <w:pPr>
                    <w:pStyle w:val="rowtabella0"/>
                    <w:jc w:val="center"/>
                    <w:rPr>
                      <w:color w:val="002060"/>
                    </w:rPr>
                  </w:pPr>
                  <w:r w:rsidRPr="00CA0C2D">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239011" w14:textId="77777777" w:rsidR="0041519B" w:rsidRPr="00CA0C2D" w:rsidRDefault="0041519B" w:rsidP="009A6218">
                  <w:pPr>
                    <w:pStyle w:val="rowtabella0"/>
                    <w:jc w:val="center"/>
                    <w:rPr>
                      <w:color w:val="002060"/>
                    </w:rPr>
                  </w:pPr>
                  <w:r w:rsidRPr="00CA0C2D">
                    <w:rPr>
                      <w:color w:val="002060"/>
                    </w:rPr>
                    <w:t> </w:t>
                  </w:r>
                </w:p>
              </w:tc>
            </w:tr>
            <w:tr w:rsidR="0041519B" w:rsidRPr="00CA0C2D" w14:paraId="05610129"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E3362F" w14:textId="77777777" w:rsidR="0041519B" w:rsidRPr="00CA0C2D" w:rsidRDefault="0041519B" w:rsidP="009A6218">
                  <w:pPr>
                    <w:pStyle w:val="rowtabella0"/>
                    <w:rPr>
                      <w:color w:val="002060"/>
                    </w:rPr>
                  </w:pPr>
                  <w:r w:rsidRPr="00CA0C2D">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2A310" w14:textId="77777777" w:rsidR="0041519B" w:rsidRPr="00CA0C2D" w:rsidRDefault="0041519B" w:rsidP="009A6218">
                  <w:pPr>
                    <w:pStyle w:val="rowtabella0"/>
                    <w:rPr>
                      <w:color w:val="002060"/>
                    </w:rPr>
                  </w:pPr>
                  <w:r w:rsidRPr="00CA0C2D">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64533" w14:textId="77777777" w:rsidR="0041519B" w:rsidRPr="00CA0C2D" w:rsidRDefault="0041519B" w:rsidP="009A6218">
                  <w:pPr>
                    <w:pStyle w:val="rowtabella0"/>
                    <w:jc w:val="center"/>
                    <w:rPr>
                      <w:color w:val="002060"/>
                    </w:rPr>
                  </w:pPr>
                  <w:r w:rsidRPr="00CA0C2D">
                    <w:rPr>
                      <w:color w:val="002060"/>
                    </w:rPr>
                    <w:t>24 - 0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98BB1" w14:textId="77777777" w:rsidR="0041519B" w:rsidRPr="00CA0C2D" w:rsidRDefault="0041519B" w:rsidP="009A6218">
                  <w:pPr>
                    <w:pStyle w:val="rowtabella0"/>
                    <w:jc w:val="center"/>
                    <w:rPr>
                      <w:color w:val="002060"/>
                    </w:rPr>
                  </w:pPr>
                  <w:r w:rsidRPr="00CA0C2D">
                    <w:rPr>
                      <w:color w:val="002060"/>
                    </w:rPr>
                    <w:t> </w:t>
                  </w:r>
                </w:p>
              </w:tc>
            </w:tr>
          </w:tbl>
          <w:p w14:paraId="75763F08" w14:textId="77777777" w:rsidR="0041519B" w:rsidRPr="00CA0C2D" w:rsidRDefault="0041519B" w:rsidP="009A6218">
            <w:pPr>
              <w:rPr>
                <w:color w:val="002060"/>
              </w:rPr>
            </w:pPr>
          </w:p>
        </w:tc>
      </w:tr>
    </w:tbl>
    <w:p w14:paraId="1367F370" w14:textId="77777777" w:rsidR="0041519B" w:rsidRPr="00CA0C2D" w:rsidRDefault="0041519B" w:rsidP="0041519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519B" w:rsidRPr="00CA0C2D" w14:paraId="4305675D"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1E020AC0"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2C87C" w14:textId="77777777" w:rsidR="0041519B" w:rsidRPr="00CA0C2D" w:rsidRDefault="0041519B" w:rsidP="009A6218">
                  <w:pPr>
                    <w:pStyle w:val="headertabella0"/>
                    <w:rPr>
                      <w:color w:val="002060"/>
                    </w:rPr>
                  </w:pPr>
                  <w:r w:rsidRPr="00CA0C2D">
                    <w:rPr>
                      <w:color w:val="002060"/>
                    </w:rPr>
                    <w:t>GIRONE SB - 5 Giornata - A</w:t>
                  </w:r>
                </w:p>
              </w:tc>
            </w:tr>
            <w:tr w:rsidR="0041519B" w:rsidRPr="00CA0C2D" w14:paraId="0EAD8264"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632916" w14:textId="77777777" w:rsidR="0041519B" w:rsidRPr="00CA0C2D" w:rsidRDefault="0041519B" w:rsidP="009A6218">
                  <w:pPr>
                    <w:pStyle w:val="rowtabella0"/>
                    <w:rPr>
                      <w:color w:val="002060"/>
                    </w:rPr>
                  </w:pPr>
                  <w:r w:rsidRPr="00CA0C2D">
                    <w:rPr>
                      <w:color w:val="002060"/>
                    </w:rP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C19D2" w14:textId="77777777" w:rsidR="0041519B" w:rsidRPr="00CA0C2D" w:rsidRDefault="0041519B" w:rsidP="009A6218">
                  <w:pPr>
                    <w:pStyle w:val="rowtabella0"/>
                    <w:rPr>
                      <w:color w:val="002060"/>
                    </w:rPr>
                  </w:pPr>
                  <w:r w:rsidRPr="00CA0C2D">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7452F" w14:textId="77777777" w:rsidR="0041519B" w:rsidRPr="00CA0C2D" w:rsidRDefault="0041519B" w:rsidP="009A6218">
                  <w:pPr>
                    <w:pStyle w:val="rowtabella0"/>
                    <w:jc w:val="center"/>
                    <w:rPr>
                      <w:color w:val="002060"/>
                    </w:rPr>
                  </w:pPr>
                  <w:r w:rsidRPr="00CA0C2D">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6093E" w14:textId="77777777" w:rsidR="0041519B" w:rsidRPr="00CA0C2D" w:rsidRDefault="0041519B" w:rsidP="009A6218">
                  <w:pPr>
                    <w:pStyle w:val="rowtabella0"/>
                    <w:jc w:val="center"/>
                    <w:rPr>
                      <w:color w:val="002060"/>
                    </w:rPr>
                  </w:pPr>
                  <w:r w:rsidRPr="00CA0C2D">
                    <w:rPr>
                      <w:color w:val="002060"/>
                    </w:rPr>
                    <w:t> </w:t>
                  </w:r>
                </w:p>
              </w:tc>
            </w:tr>
            <w:tr w:rsidR="0041519B" w:rsidRPr="00CA0C2D" w14:paraId="7CE816DA"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6FFB43" w14:textId="77777777" w:rsidR="0041519B" w:rsidRPr="00CA0C2D" w:rsidRDefault="0041519B" w:rsidP="009A6218">
                  <w:pPr>
                    <w:pStyle w:val="rowtabella0"/>
                    <w:rPr>
                      <w:color w:val="002060"/>
                    </w:rPr>
                  </w:pPr>
                  <w:r w:rsidRPr="00CA0C2D">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071760" w14:textId="77777777" w:rsidR="0041519B" w:rsidRPr="00CA0C2D" w:rsidRDefault="0041519B" w:rsidP="009A6218">
                  <w:pPr>
                    <w:pStyle w:val="rowtabella0"/>
                    <w:rPr>
                      <w:color w:val="002060"/>
                    </w:rPr>
                  </w:pPr>
                  <w:r w:rsidRPr="00CA0C2D">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189625" w14:textId="77777777" w:rsidR="0041519B" w:rsidRPr="00CA0C2D" w:rsidRDefault="0041519B" w:rsidP="009A6218">
                  <w:pPr>
                    <w:pStyle w:val="rowtabella0"/>
                    <w:jc w:val="center"/>
                    <w:rPr>
                      <w:color w:val="002060"/>
                    </w:rPr>
                  </w:pPr>
                  <w:r w:rsidRPr="00CA0C2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44BBDF" w14:textId="77777777" w:rsidR="0041519B" w:rsidRPr="00CA0C2D" w:rsidRDefault="0041519B" w:rsidP="009A6218">
                  <w:pPr>
                    <w:pStyle w:val="rowtabella0"/>
                    <w:jc w:val="center"/>
                    <w:rPr>
                      <w:color w:val="002060"/>
                    </w:rPr>
                  </w:pPr>
                  <w:r w:rsidRPr="00CA0C2D">
                    <w:rPr>
                      <w:color w:val="002060"/>
                    </w:rPr>
                    <w:t> </w:t>
                  </w:r>
                </w:p>
              </w:tc>
            </w:tr>
            <w:tr w:rsidR="0041519B" w:rsidRPr="00CA0C2D" w14:paraId="1D8FA321"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C195EA" w14:textId="77777777" w:rsidR="0041519B" w:rsidRPr="00CA0C2D" w:rsidRDefault="0041519B" w:rsidP="009A6218">
                  <w:pPr>
                    <w:pStyle w:val="rowtabella0"/>
                    <w:rPr>
                      <w:color w:val="002060"/>
                    </w:rPr>
                  </w:pPr>
                  <w:r w:rsidRPr="00CA0C2D">
                    <w:rPr>
                      <w:color w:val="002060"/>
                    </w:rPr>
                    <w:t>(1) 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1216E" w14:textId="77777777" w:rsidR="0041519B" w:rsidRPr="00CA0C2D" w:rsidRDefault="0041519B" w:rsidP="009A6218">
                  <w:pPr>
                    <w:pStyle w:val="rowtabella0"/>
                    <w:rPr>
                      <w:color w:val="002060"/>
                    </w:rPr>
                  </w:pPr>
                  <w:r w:rsidRPr="00CA0C2D">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C3056" w14:textId="77777777" w:rsidR="0041519B" w:rsidRPr="00CA0C2D" w:rsidRDefault="0041519B" w:rsidP="009A6218">
                  <w:pPr>
                    <w:pStyle w:val="rowtabella0"/>
                    <w:jc w:val="center"/>
                    <w:rPr>
                      <w:color w:val="002060"/>
                    </w:rPr>
                  </w:pPr>
                  <w:r w:rsidRPr="00CA0C2D">
                    <w:rPr>
                      <w:color w:val="002060"/>
                    </w:rPr>
                    <w:t>4 - 8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70FA2" w14:textId="77777777" w:rsidR="0041519B" w:rsidRPr="00CA0C2D" w:rsidRDefault="0041519B" w:rsidP="009A6218">
                  <w:pPr>
                    <w:pStyle w:val="rowtabella0"/>
                    <w:jc w:val="center"/>
                    <w:rPr>
                      <w:color w:val="002060"/>
                    </w:rPr>
                  </w:pPr>
                  <w:r w:rsidRPr="00CA0C2D">
                    <w:rPr>
                      <w:color w:val="002060"/>
                    </w:rPr>
                    <w:t> </w:t>
                  </w:r>
                </w:p>
              </w:tc>
            </w:tr>
            <w:tr w:rsidR="0041519B" w:rsidRPr="00CA0C2D" w14:paraId="6E516552"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2A71E455" w14:textId="77777777" w:rsidR="0041519B" w:rsidRPr="00CA0C2D" w:rsidRDefault="0041519B" w:rsidP="009A6218">
                  <w:pPr>
                    <w:pStyle w:val="rowtabella0"/>
                    <w:rPr>
                      <w:color w:val="002060"/>
                    </w:rPr>
                  </w:pPr>
                  <w:r w:rsidRPr="00CA0C2D">
                    <w:rPr>
                      <w:color w:val="002060"/>
                    </w:rPr>
                    <w:t>(1) - disputata il 08/03/2022</w:t>
                  </w:r>
                </w:p>
              </w:tc>
            </w:tr>
          </w:tbl>
          <w:p w14:paraId="43A8EFD4" w14:textId="77777777" w:rsidR="0041519B" w:rsidRPr="00CA0C2D" w:rsidRDefault="0041519B" w:rsidP="009A6218">
            <w:pPr>
              <w:rPr>
                <w:color w:val="002060"/>
              </w:rPr>
            </w:pPr>
          </w:p>
        </w:tc>
      </w:tr>
    </w:tbl>
    <w:p w14:paraId="415B4256" w14:textId="77777777" w:rsidR="0041519B" w:rsidRPr="00CA0C2D" w:rsidRDefault="0041519B" w:rsidP="0041519B">
      <w:pPr>
        <w:pStyle w:val="breakline"/>
        <w:rPr>
          <w:rFonts w:eastAsiaTheme="minorEastAsia"/>
          <w:color w:val="002060"/>
        </w:rPr>
      </w:pPr>
    </w:p>
    <w:p w14:paraId="650CB821" w14:textId="77777777" w:rsidR="0041519B" w:rsidRPr="00CA0C2D" w:rsidRDefault="0041519B" w:rsidP="0041519B">
      <w:pPr>
        <w:pStyle w:val="breakline"/>
        <w:rPr>
          <w:color w:val="002060"/>
        </w:rPr>
      </w:pPr>
    </w:p>
    <w:p w14:paraId="3400B07E" w14:textId="77777777" w:rsidR="0041519B" w:rsidRPr="00CA0C2D" w:rsidRDefault="0041519B" w:rsidP="0041519B">
      <w:pPr>
        <w:pStyle w:val="titoloprinc0"/>
        <w:rPr>
          <w:color w:val="002060"/>
        </w:rPr>
      </w:pPr>
      <w:r w:rsidRPr="00CA0C2D">
        <w:rPr>
          <w:color w:val="002060"/>
        </w:rPr>
        <w:t>GIUDICE SPORTIVO</w:t>
      </w:r>
    </w:p>
    <w:p w14:paraId="197F97D6" w14:textId="77777777" w:rsidR="0041519B" w:rsidRPr="00CA0C2D" w:rsidRDefault="0041519B" w:rsidP="0041519B">
      <w:pPr>
        <w:pStyle w:val="diffida"/>
        <w:rPr>
          <w:color w:val="002060"/>
        </w:rPr>
      </w:pPr>
      <w:r w:rsidRPr="00CA0C2D">
        <w:rPr>
          <w:color w:val="002060"/>
        </w:rPr>
        <w:t>Il Sostituto Giudice Sportivo Avv. Federica Sorrentino, nella seduta del 09/03/2022 ha adottato le decisioni che di seguito integralmente si riportano:</w:t>
      </w:r>
    </w:p>
    <w:p w14:paraId="4EF099D9" w14:textId="77777777" w:rsidR="0041519B" w:rsidRPr="00CA0C2D" w:rsidRDefault="0041519B" w:rsidP="0041519B">
      <w:pPr>
        <w:pStyle w:val="titolo10"/>
        <w:rPr>
          <w:color w:val="002060"/>
        </w:rPr>
      </w:pPr>
      <w:r w:rsidRPr="00CA0C2D">
        <w:rPr>
          <w:color w:val="002060"/>
        </w:rPr>
        <w:t xml:space="preserve">GARE DEL 6/ 3/2022 </w:t>
      </w:r>
    </w:p>
    <w:p w14:paraId="7F4B0101" w14:textId="77777777" w:rsidR="0041519B" w:rsidRPr="00CA0C2D" w:rsidRDefault="0041519B" w:rsidP="0041519B">
      <w:pPr>
        <w:pStyle w:val="titolo7a"/>
        <w:rPr>
          <w:color w:val="002060"/>
        </w:rPr>
      </w:pPr>
      <w:r w:rsidRPr="00CA0C2D">
        <w:rPr>
          <w:color w:val="002060"/>
        </w:rPr>
        <w:t xml:space="preserve">PROVVEDIMENTI DISCIPLINARI </w:t>
      </w:r>
    </w:p>
    <w:p w14:paraId="7B728822"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73DD7B75" w14:textId="77777777" w:rsidR="0041519B" w:rsidRPr="00CA0C2D" w:rsidRDefault="0041519B" w:rsidP="0041519B">
      <w:pPr>
        <w:pStyle w:val="titolo30"/>
        <w:rPr>
          <w:color w:val="002060"/>
        </w:rPr>
      </w:pPr>
      <w:r w:rsidRPr="00CA0C2D">
        <w:rPr>
          <w:color w:val="002060"/>
        </w:rPr>
        <w:t xml:space="preserve">CALCIATORI NON ESPULSI </w:t>
      </w:r>
    </w:p>
    <w:p w14:paraId="12D62221" w14:textId="77777777" w:rsidR="0041519B" w:rsidRPr="00CA0C2D" w:rsidRDefault="0041519B" w:rsidP="0041519B">
      <w:pPr>
        <w:pStyle w:val="titolo20"/>
        <w:rPr>
          <w:color w:val="002060"/>
        </w:rPr>
      </w:pPr>
      <w:r w:rsidRPr="00CA0C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E189F59" w14:textId="77777777" w:rsidTr="009A6218">
        <w:tc>
          <w:tcPr>
            <w:tcW w:w="2200" w:type="dxa"/>
            <w:tcMar>
              <w:top w:w="20" w:type="dxa"/>
              <w:left w:w="20" w:type="dxa"/>
              <w:bottom w:w="20" w:type="dxa"/>
              <w:right w:w="20" w:type="dxa"/>
            </w:tcMar>
            <w:vAlign w:val="center"/>
            <w:hideMark/>
          </w:tcPr>
          <w:p w14:paraId="3BE811BF" w14:textId="77777777" w:rsidR="0041519B" w:rsidRPr="00CA0C2D" w:rsidRDefault="0041519B" w:rsidP="009A6218">
            <w:pPr>
              <w:pStyle w:val="movimento"/>
              <w:rPr>
                <w:color w:val="002060"/>
              </w:rPr>
            </w:pPr>
            <w:r w:rsidRPr="00CA0C2D">
              <w:rPr>
                <w:color w:val="002060"/>
              </w:rPr>
              <w:t>BRECCIAROLI BRANDO</w:t>
            </w:r>
          </w:p>
        </w:tc>
        <w:tc>
          <w:tcPr>
            <w:tcW w:w="2200" w:type="dxa"/>
            <w:tcMar>
              <w:top w:w="20" w:type="dxa"/>
              <w:left w:w="20" w:type="dxa"/>
              <w:bottom w:w="20" w:type="dxa"/>
              <w:right w:w="20" w:type="dxa"/>
            </w:tcMar>
            <w:vAlign w:val="center"/>
            <w:hideMark/>
          </w:tcPr>
          <w:p w14:paraId="50FDAA59" w14:textId="77777777" w:rsidR="0041519B" w:rsidRPr="00CA0C2D" w:rsidRDefault="0041519B" w:rsidP="009A6218">
            <w:pPr>
              <w:pStyle w:val="movimento2"/>
              <w:rPr>
                <w:color w:val="002060"/>
              </w:rPr>
            </w:pPr>
            <w:r w:rsidRPr="00CA0C2D">
              <w:rPr>
                <w:color w:val="002060"/>
              </w:rPr>
              <w:t xml:space="preserve">(ACLI MANTOVANI CALCIO A 5) </w:t>
            </w:r>
          </w:p>
        </w:tc>
        <w:tc>
          <w:tcPr>
            <w:tcW w:w="800" w:type="dxa"/>
            <w:tcMar>
              <w:top w:w="20" w:type="dxa"/>
              <w:left w:w="20" w:type="dxa"/>
              <w:bottom w:w="20" w:type="dxa"/>
              <w:right w:w="20" w:type="dxa"/>
            </w:tcMar>
            <w:vAlign w:val="center"/>
            <w:hideMark/>
          </w:tcPr>
          <w:p w14:paraId="2E7CE9A1"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91BA26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43205E4" w14:textId="77777777" w:rsidR="0041519B" w:rsidRPr="00CA0C2D" w:rsidRDefault="0041519B" w:rsidP="009A6218">
            <w:pPr>
              <w:pStyle w:val="movimento2"/>
              <w:rPr>
                <w:color w:val="002060"/>
              </w:rPr>
            </w:pPr>
            <w:r w:rsidRPr="00CA0C2D">
              <w:rPr>
                <w:color w:val="002060"/>
              </w:rPr>
              <w:t> </w:t>
            </w:r>
          </w:p>
        </w:tc>
      </w:tr>
    </w:tbl>
    <w:p w14:paraId="61A5D08D"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5107A00E" w14:textId="77777777" w:rsidTr="009A6218">
        <w:tc>
          <w:tcPr>
            <w:tcW w:w="2200" w:type="dxa"/>
            <w:tcMar>
              <w:top w:w="20" w:type="dxa"/>
              <w:left w:w="20" w:type="dxa"/>
              <w:bottom w:w="20" w:type="dxa"/>
              <w:right w:w="20" w:type="dxa"/>
            </w:tcMar>
            <w:vAlign w:val="center"/>
            <w:hideMark/>
          </w:tcPr>
          <w:p w14:paraId="313EAC68" w14:textId="77777777" w:rsidR="0041519B" w:rsidRPr="00CA0C2D" w:rsidRDefault="0041519B" w:rsidP="009A6218">
            <w:pPr>
              <w:pStyle w:val="movimento"/>
              <w:rPr>
                <w:color w:val="002060"/>
              </w:rPr>
            </w:pPr>
            <w:r w:rsidRPr="00CA0C2D">
              <w:rPr>
                <w:color w:val="002060"/>
              </w:rPr>
              <w:t>CIRILLO LUCA</w:t>
            </w:r>
          </w:p>
        </w:tc>
        <w:tc>
          <w:tcPr>
            <w:tcW w:w="2200" w:type="dxa"/>
            <w:tcMar>
              <w:top w:w="20" w:type="dxa"/>
              <w:left w:w="20" w:type="dxa"/>
              <w:bottom w:w="20" w:type="dxa"/>
              <w:right w:w="20" w:type="dxa"/>
            </w:tcMar>
            <w:vAlign w:val="center"/>
            <w:hideMark/>
          </w:tcPr>
          <w:p w14:paraId="4C68DCEF" w14:textId="77777777" w:rsidR="0041519B" w:rsidRPr="00CA0C2D" w:rsidRDefault="0041519B" w:rsidP="009A6218">
            <w:pPr>
              <w:pStyle w:val="movimento2"/>
              <w:rPr>
                <w:color w:val="002060"/>
              </w:rPr>
            </w:pPr>
            <w:r w:rsidRPr="00CA0C2D">
              <w:rPr>
                <w:color w:val="002060"/>
              </w:rPr>
              <w:t xml:space="preserve">(BULDOG T.N.T. LUCREZIA) </w:t>
            </w:r>
          </w:p>
        </w:tc>
        <w:tc>
          <w:tcPr>
            <w:tcW w:w="800" w:type="dxa"/>
            <w:tcMar>
              <w:top w:w="20" w:type="dxa"/>
              <w:left w:w="20" w:type="dxa"/>
              <w:bottom w:w="20" w:type="dxa"/>
              <w:right w:w="20" w:type="dxa"/>
            </w:tcMar>
            <w:vAlign w:val="center"/>
            <w:hideMark/>
          </w:tcPr>
          <w:p w14:paraId="6DF09DC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2E1DD25" w14:textId="77777777" w:rsidR="0041519B" w:rsidRPr="00CA0C2D" w:rsidRDefault="0041519B" w:rsidP="009A6218">
            <w:pPr>
              <w:pStyle w:val="movimento"/>
              <w:rPr>
                <w:color w:val="002060"/>
              </w:rPr>
            </w:pPr>
            <w:r w:rsidRPr="00CA0C2D">
              <w:rPr>
                <w:color w:val="002060"/>
              </w:rPr>
              <w:t>BARATTINI PASCUCCI GIOVANNI</w:t>
            </w:r>
          </w:p>
        </w:tc>
        <w:tc>
          <w:tcPr>
            <w:tcW w:w="2200" w:type="dxa"/>
            <w:tcMar>
              <w:top w:w="20" w:type="dxa"/>
              <w:left w:w="20" w:type="dxa"/>
              <w:bottom w:w="20" w:type="dxa"/>
              <w:right w:w="20" w:type="dxa"/>
            </w:tcMar>
            <w:vAlign w:val="center"/>
            <w:hideMark/>
          </w:tcPr>
          <w:p w14:paraId="6DEDA609" w14:textId="77777777" w:rsidR="0041519B" w:rsidRPr="00CA0C2D" w:rsidRDefault="0041519B" w:rsidP="009A6218">
            <w:pPr>
              <w:pStyle w:val="movimento2"/>
              <w:rPr>
                <w:color w:val="002060"/>
              </w:rPr>
            </w:pPr>
            <w:r w:rsidRPr="00CA0C2D">
              <w:rPr>
                <w:color w:val="002060"/>
              </w:rPr>
              <w:t xml:space="preserve">(CALCIO A 5 CORINALDO) </w:t>
            </w:r>
          </w:p>
        </w:tc>
      </w:tr>
      <w:tr w:rsidR="0041519B" w:rsidRPr="00CA0C2D" w14:paraId="227B63C6" w14:textId="77777777" w:rsidTr="009A6218">
        <w:tc>
          <w:tcPr>
            <w:tcW w:w="2200" w:type="dxa"/>
            <w:tcMar>
              <w:top w:w="20" w:type="dxa"/>
              <w:left w:w="20" w:type="dxa"/>
              <w:bottom w:w="20" w:type="dxa"/>
              <w:right w:w="20" w:type="dxa"/>
            </w:tcMar>
            <w:vAlign w:val="center"/>
            <w:hideMark/>
          </w:tcPr>
          <w:p w14:paraId="2C940B6F" w14:textId="77777777" w:rsidR="0041519B" w:rsidRPr="00CA0C2D" w:rsidRDefault="0041519B" w:rsidP="009A6218">
            <w:pPr>
              <w:pStyle w:val="movimento"/>
              <w:rPr>
                <w:color w:val="002060"/>
              </w:rPr>
            </w:pPr>
            <w:r w:rsidRPr="00CA0C2D">
              <w:rPr>
                <w:color w:val="002060"/>
              </w:rPr>
              <w:t>BEDETTI DYLAN</w:t>
            </w:r>
          </w:p>
        </w:tc>
        <w:tc>
          <w:tcPr>
            <w:tcW w:w="2200" w:type="dxa"/>
            <w:tcMar>
              <w:top w:w="20" w:type="dxa"/>
              <w:left w:w="20" w:type="dxa"/>
              <w:bottom w:w="20" w:type="dxa"/>
              <w:right w:w="20" w:type="dxa"/>
            </w:tcMar>
            <w:vAlign w:val="center"/>
            <w:hideMark/>
          </w:tcPr>
          <w:p w14:paraId="46876CB4" w14:textId="77777777" w:rsidR="0041519B" w:rsidRPr="00CA0C2D" w:rsidRDefault="0041519B" w:rsidP="009A6218">
            <w:pPr>
              <w:pStyle w:val="movimento2"/>
              <w:rPr>
                <w:color w:val="002060"/>
              </w:rPr>
            </w:pPr>
            <w:r w:rsidRPr="00CA0C2D">
              <w:rPr>
                <w:color w:val="002060"/>
              </w:rPr>
              <w:t xml:space="preserve">(CALCIO A 5 CORINALDO) </w:t>
            </w:r>
          </w:p>
        </w:tc>
        <w:tc>
          <w:tcPr>
            <w:tcW w:w="800" w:type="dxa"/>
            <w:tcMar>
              <w:top w:w="20" w:type="dxa"/>
              <w:left w:w="20" w:type="dxa"/>
              <w:bottom w:w="20" w:type="dxa"/>
              <w:right w:w="20" w:type="dxa"/>
            </w:tcMar>
            <w:vAlign w:val="center"/>
            <w:hideMark/>
          </w:tcPr>
          <w:p w14:paraId="546204E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F626DF4" w14:textId="77777777" w:rsidR="0041519B" w:rsidRPr="00CA0C2D" w:rsidRDefault="0041519B" w:rsidP="009A6218">
            <w:pPr>
              <w:pStyle w:val="movimento"/>
              <w:rPr>
                <w:color w:val="002060"/>
              </w:rPr>
            </w:pPr>
            <w:r w:rsidRPr="00CA0C2D">
              <w:rPr>
                <w:color w:val="002060"/>
              </w:rPr>
              <w:t>GUIDI VALENTINO</w:t>
            </w:r>
          </w:p>
        </w:tc>
        <w:tc>
          <w:tcPr>
            <w:tcW w:w="2200" w:type="dxa"/>
            <w:tcMar>
              <w:top w:w="20" w:type="dxa"/>
              <w:left w:w="20" w:type="dxa"/>
              <w:bottom w:w="20" w:type="dxa"/>
              <w:right w:w="20" w:type="dxa"/>
            </w:tcMar>
            <w:vAlign w:val="center"/>
            <w:hideMark/>
          </w:tcPr>
          <w:p w14:paraId="0E20FC4A" w14:textId="77777777" w:rsidR="0041519B" w:rsidRPr="00CA0C2D" w:rsidRDefault="0041519B" w:rsidP="009A6218">
            <w:pPr>
              <w:pStyle w:val="movimento2"/>
              <w:rPr>
                <w:color w:val="002060"/>
              </w:rPr>
            </w:pPr>
            <w:r w:rsidRPr="00CA0C2D">
              <w:rPr>
                <w:color w:val="002060"/>
              </w:rPr>
              <w:t xml:space="preserve">(TAVERNELLE) </w:t>
            </w:r>
          </w:p>
        </w:tc>
      </w:tr>
      <w:tr w:rsidR="0041519B" w:rsidRPr="00CA0C2D" w14:paraId="7D5792E0" w14:textId="77777777" w:rsidTr="009A6218">
        <w:tc>
          <w:tcPr>
            <w:tcW w:w="2200" w:type="dxa"/>
            <w:tcMar>
              <w:top w:w="20" w:type="dxa"/>
              <w:left w:w="20" w:type="dxa"/>
              <w:bottom w:w="20" w:type="dxa"/>
              <w:right w:w="20" w:type="dxa"/>
            </w:tcMar>
            <w:vAlign w:val="center"/>
            <w:hideMark/>
          </w:tcPr>
          <w:p w14:paraId="72AF61F1" w14:textId="77777777" w:rsidR="0041519B" w:rsidRPr="00CA0C2D" w:rsidRDefault="0041519B" w:rsidP="009A6218">
            <w:pPr>
              <w:pStyle w:val="movimento"/>
              <w:rPr>
                <w:color w:val="002060"/>
              </w:rPr>
            </w:pPr>
            <w:r w:rsidRPr="00CA0C2D">
              <w:rPr>
                <w:color w:val="002060"/>
              </w:rPr>
              <w:t>RAGUNI GIOSUE</w:t>
            </w:r>
          </w:p>
        </w:tc>
        <w:tc>
          <w:tcPr>
            <w:tcW w:w="2200" w:type="dxa"/>
            <w:tcMar>
              <w:top w:w="20" w:type="dxa"/>
              <w:left w:w="20" w:type="dxa"/>
              <w:bottom w:w="20" w:type="dxa"/>
              <w:right w:w="20" w:type="dxa"/>
            </w:tcMar>
            <w:vAlign w:val="center"/>
            <w:hideMark/>
          </w:tcPr>
          <w:p w14:paraId="4D4D5189" w14:textId="77777777" w:rsidR="0041519B" w:rsidRPr="00CA0C2D" w:rsidRDefault="0041519B" w:rsidP="009A6218">
            <w:pPr>
              <w:pStyle w:val="movimento2"/>
              <w:rPr>
                <w:color w:val="002060"/>
              </w:rPr>
            </w:pPr>
            <w:r w:rsidRPr="00CA0C2D">
              <w:rPr>
                <w:color w:val="002060"/>
              </w:rPr>
              <w:t xml:space="preserve">(TAVERNELLE) </w:t>
            </w:r>
          </w:p>
        </w:tc>
        <w:tc>
          <w:tcPr>
            <w:tcW w:w="800" w:type="dxa"/>
            <w:tcMar>
              <w:top w:w="20" w:type="dxa"/>
              <w:left w:w="20" w:type="dxa"/>
              <w:bottom w:w="20" w:type="dxa"/>
              <w:right w:w="20" w:type="dxa"/>
            </w:tcMar>
            <w:vAlign w:val="center"/>
            <w:hideMark/>
          </w:tcPr>
          <w:p w14:paraId="2A3DDFB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2BB6AD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AFF406F" w14:textId="77777777" w:rsidR="0041519B" w:rsidRPr="00CA0C2D" w:rsidRDefault="0041519B" w:rsidP="009A6218">
            <w:pPr>
              <w:pStyle w:val="movimento2"/>
              <w:rPr>
                <w:color w:val="002060"/>
              </w:rPr>
            </w:pPr>
            <w:r w:rsidRPr="00CA0C2D">
              <w:rPr>
                <w:color w:val="002060"/>
              </w:rPr>
              <w:t> </w:t>
            </w:r>
          </w:p>
        </w:tc>
      </w:tr>
    </w:tbl>
    <w:p w14:paraId="23AA9031" w14:textId="77777777" w:rsidR="0041519B" w:rsidRPr="00CA0C2D" w:rsidRDefault="0041519B" w:rsidP="0041519B">
      <w:pPr>
        <w:pStyle w:val="titolo10"/>
        <w:rPr>
          <w:rFonts w:eastAsiaTheme="minorEastAsia"/>
          <w:color w:val="002060"/>
        </w:rPr>
      </w:pPr>
      <w:r w:rsidRPr="00CA0C2D">
        <w:rPr>
          <w:color w:val="002060"/>
        </w:rPr>
        <w:t xml:space="preserve">GARE DEL 8/ 3/2022 </w:t>
      </w:r>
    </w:p>
    <w:p w14:paraId="616A622B" w14:textId="77777777" w:rsidR="0041519B" w:rsidRPr="00CA0C2D" w:rsidRDefault="0041519B" w:rsidP="0041519B">
      <w:pPr>
        <w:pStyle w:val="titolo7a"/>
        <w:rPr>
          <w:color w:val="002060"/>
        </w:rPr>
      </w:pPr>
      <w:r w:rsidRPr="00CA0C2D">
        <w:rPr>
          <w:color w:val="002060"/>
        </w:rPr>
        <w:t xml:space="preserve">PROVVEDIMENTI DISCIPLINARI </w:t>
      </w:r>
    </w:p>
    <w:p w14:paraId="4944F891"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7600B08F" w14:textId="77777777" w:rsidR="0041519B" w:rsidRPr="00CA0C2D" w:rsidRDefault="0041519B" w:rsidP="0041519B">
      <w:pPr>
        <w:pStyle w:val="titolo30"/>
        <w:rPr>
          <w:color w:val="002060"/>
        </w:rPr>
      </w:pPr>
      <w:r w:rsidRPr="00CA0C2D">
        <w:rPr>
          <w:color w:val="002060"/>
        </w:rPr>
        <w:t xml:space="preserve">CALCIATORI NON ESPULSI </w:t>
      </w:r>
    </w:p>
    <w:p w14:paraId="13824EA5" w14:textId="77777777" w:rsidR="0041519B" w:rsidRPr="00CA0C2D" w:rsidRDefault="0041519B" w:rsidP="0041519B">
      <w:pPr>
        <w:pStyle w:val="titolo20"/>
        <w:rPr>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8898A14" w14:textId="77777777" w:rsidTr="009A6218">
        <w:tc>
          <w:tcPr>
            <w:tcW w:w="2200" w:type="dxa"/>
            <w:tcMar>
              <w:top w:w="20" w:type="dxa"/>
              <w:left w:w="20" w:type="dxa"/>
              <w:bottom w:w="20" w:type="dxa"/>
              <w:right w:w="20" w:type="dxa"/>
            </w:tcMar>
            <w:vAlign w:val="center"/>
            <w:hideMark/>
          </w:tcPr>
          <w:p w14:paraId="090FCA9D" w14:textId="77777777" w:rsidR="0041519B" w:rsidRPr="00CA0C2D" w:rsidRDefault="0041519B" w:rsidP="009A6218">
            <w:pPr>
              <w:pStyle w:val="movimento"/>
              <w:rPr>
                <w:color w:val="002060"/>
              </w:rPr>
            </w:pPr>
            <w:r w:rsidRPr="00CA0C2D">
              <w:rPr>
                <w:color w:val="002060"/>
              </w:rPr>
              <w:t>BERNABEI DIEGO</w:t>
            </w:r>
          </w:p>
        </w:tc>
        <w:tc>
          <w:tcPr>
            <w:tcW w:w="2200" w:type="dxa"/>
            <w:tcMar>
              <w:top w:w="20" w:type="dxa"/>
              <w:left w:w="20" w:type="dxa"/>
              <w:bottom w:w="20" w:type="dxa"/>
              <w:right w:w="20" w:type="dxa"/>
            </w:tcMar>
            <w:vAlign w:val="center"/>
            <w:hideMark/>
          </w:tcPr>
          <w:p w14:paraId="3DDCA521" w14:textId="77777777" w:rsidR="0041519B" w:rsidRPr="00CA0C2D" w:rsidRDefault="0041519B" w:rsidP="009A6218">
            <w:pPr>
              <w:pStyle w:val="movimento2"/>
              <w:rPr>
                <w:color w:val="002060"/>
              </w:rPr>
            </w:pPr>
            <w:r w:rsidRPr="00CA0C2D">
              <w:rPr>
                <w:color w:val="002060"/>
              </w:rPr>
              <w:t xml:space="preserve">(FIGHT BULLS CORRIDONIA) </w:t>
            </w:r>
          </w:p>
        </w:tc>
        <w:tc>
          <w:tcPr>
            <w:tcW w:w="800" w:type="dxa"/>
            <w:tcMar>
              <w:top w:w="20" w:type="dxa"/>
              <w:left w:w="20" w:type="dxa"/>
              <w:bottom w:w="20" w:type="dxa"/>
              <w:right w:w="20" w:type="dxa"/>
            </w:tcMar>
            <w:vAlign w:val="center"/>
            <w:hideMark/>
          </w:tcPr>
          <w:p w14:paraId="54B7B06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5F6B828" w14:textId="77777777" w:rsidR="0041519B" w:rsidRPr="00CA0C2D" w:rsidRDefault="0041519B" w:rsidP="009A6218">
            <w:pPr>
              <w:pStyle w:val="movimento"/>
              <w:rPr>
                <w:color w:val="002060"/>
              </w:rPr>
            </w:pPr>
            <w:r w:rsidRPr="00CA0C2D">
              <w:rPr>
                <w:color w:val="002060"/>
              </w:rPr>
              <w:t>SOPRANZI ALESSIO</w:t>
            </w:r>
          </w:p>
        </w:tc>
        <w:tc>
          <w:tcPr>
            <w:tcW w:w="2200" w:type="dxa"/>
            <w:tcMar>
              <w:top w:w="20" w:type="dxa"/>
              <w:left w:w="20" w:type="dxa"/>
              <w:bottom w:w="20" w:type="dxa"/>
              <w:right w:w="20" w:type="dxa"/>
            </w:tcMar>
            <w:vAlign w:val="center"/>
            <w:hideMark/>
          </w:tcPr>
          <w:p w14:paraId="0503A97B" w14:textId="77777777" w:rsidR="0041519B" w:rsidRPr="00CA0C2D" w:rsidRDefault="0041519B" w:rsidP="009A6218">
            <w:pPr>
              <w:pStyle w:val="movimento2"/>
              <w:rPr>
                <w:color w:val="002060"/>
              </w:rPr>
            </w:pPr>
            <w:r w:rsidRPr="00CA0C2D">
              <w:rPr>
                <w:color w:val="002060"/>
              </w:rPr>
              <w:t xml:space="preserve">(FIGHT BULLS CORRIDONIA) </w:t>
            </w:r>
          </w:p>
        </w:tc>
      </w:tr>
    </w:tbl>
    <w:p w14:paraId="4F831C86" w14:textId="77777777" w:rsidR="0041519B" w:rsidRPr="00CA0C2D" w:rsidRDefault="0041519B" w:rsidP="0041519B">
      <w:pPr>
        <w:pStyle w:val="breakline"/>
        <w:rPr>
          <w:color w:val="002060"/>
        </w:rPr>
      </w:pPr>
    </w:p>
    <w:p w14:paraId="73EA12E0" w14:textId="77777777" w:rsidR="0041519B" w:rsidRPr="00CA0C2D" w:rsidRDefault="0041519B" w:rsidP="0041519B">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75E2FF2D" w14:textId="77777777" w:rsidR="0041519B" w:rsidRPr="00CA0C2D" w:rsidRDefault="0041519B" w:rsidP="0041519B">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20645F74" w14:textId="77777777" w:rsidR="0041519B" w:rsidRPr="00CA0C2D" w:rsidRDefault="0041519B" w:rsidP="0041519B">
      <w:pPr>
        <w:pStyle w:val="breakline"/>
        <w:rPr>
          <w:rFonts w:eastAsiaTheme="minorEastAsia"/>
          <w:color w:val="002060"/>
        </w:rPr>
      </w:pPr>
    </w:p>
    <w:p w14:paraId="45AEB397" w14:textId="77777777" w:rsidR="0041519B" w:rsidRPr="00CA0C2D" w:rsidRDefault="0041519B" w:rsidP="0041519B">
      <w:pPr>
        <w:pStyle w:val="titoloprinc0"/>
        <w:rPr>
          <w:color w:val="002060"/>
        </w:rPr>
      </w:pPr>
      <w:r w:rsidRPr="00CA0C2D">
        <w:rPr>
          <w:color w:val="002060"/>
        </w:rPr>
        <w:t>CLASSIFICA</w:t>
      </w:r>
    </w:p>
    <w:p w14:paraId="5A2C8883" w14:textId="77777777" w:rsidR="0041519B" w:rsidRPr="00CA0C2D" w:rsidRDefault="0041519B" w:rsidP="0041519B">
      <w:pPr>
        <w:pStyle w:val="breakline"/>
        <w:rPr>
          <w:color w:val="002060"/>
        </w:rPr>
      </w:pPr>
    </w:p>
    <w:p w14:paraId="797DEF90" w14:textId="77777777" w:rsidR="0041519B" w:rsidRPr="00CA0C2D" w:rsidRDefault="0041519B" w:rsidP="0041519B">
      <w:pPr>
        <w:pStyle w:val="breakline"/>
        <w:rPr>
          <w:color w:val="002060"/>
        </w:rPr>
      </w:pPr>
    </w:p>
    <w:p w14:paraId="6F5C6FAE" w14:textId="77777777" w:rsidR="0041519B" w:rsidRPr="00CA0C2D" w:rsidRDefault="0041519B" w:rsidP="0041519B">
      <w:pPr>
        <w:pStyle w:val="sottotitolocampionato10"/>
        <w:rPr>
          <w:color w:val="002060"/>
        </w:rPr>
      </w:pPr>
      <w:r w:rsidRPr="00CA0C2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6D07018F"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55687"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55DAC"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76727"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D0A94"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B8737"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F0C58"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94AC3"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5D68F"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4FCDE"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5D771" w14:textId="77777777" w:rsidR="0041519B" w:rsidRPr="00CA0C2D" w:rsidRDefault="0041519B" w:rsidP="009A6218">
            <w:pPr>
              <w:pStyle w:val="headertabella0"/>
              <w:rPr>
                <w:color w:val="002060"/>
              </w:rPr>
            </w:pPr>
            <w:r w:rsidRPr="00CA0C2D">
              <w:rPr>
                <w:color w:val="002060"/>
              </w:rPr>
              <w:t>PE</w:t>
            </w:r>
          </w:p>
        </w:tc>
      </w:tr>
      <w:tr w:rsidR="0041519B" w:rsidRPr="00CA0C2D" w14:paraId="7DC94C23"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D3C04A" w14:textId="77777777" w:rsidR="0041519B" w:rsidRPr="00CA0C2D" w:rsidRDefault="0041519B" w:rsidP="009A6218">
            <w:pPr>
              <w:pStyle w:val="rowtabella0"/>
              <w:rPr>
                <w:color w:val="002060"/>
              </w:rPr>
            </w:pPr>
            <w:r w:rsidRPr="00CA0C2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9BBF"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9F1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11BE"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7E84"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A554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A85C"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BF57"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586E"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F360B" w14:textId="77777777" w:rsidR="0041519B" w:rsidRPr="00CA0C2D" w:rsidRDefault="0041519B" w:rsidP="009A6218">
            <w:pPr>
              <w:pStyle w:val="rowtabella0"/>
              <w:jc w:val="center"/>
              <w:rPr>
                <w:color w:val="002060"/>
              </w:rPr>
            </w:pPr>
            <w:r w:rsidRPr="00CA0C2D">
              <w:rPr>
                <w:color w:val="002060"/>
              </w:rPr>
              <w:t>0</w:t>
            </w:r>
          </w:p>
        </w:tc>
      </w:tr>
      <w:tr w:rsidR="0041519B" w:rsidRPr="00CA0C2D" w14:paraId="0DF807B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ADC91" w14:textId="77777777" w:rsidR="0041519B" w:rsidRPr="00CA0C2D" w:rsidRDefault="0041519B" w:rsidP="009A6218">
            <w:pPr>
              <w:pStyle w:val="rowtabella0"/>
              <w:rPr>
                <w:color w:val="002060"/>
              </w:rPr>
            </w:pPr>
            <w:r w:rsidRPr="00CA0C2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7846"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EE7D9"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1688A"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467F2"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ABBE"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898A"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25418"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D1D8"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F1CFE" w14:textId="77777777" w:rsidR="0041519B" w:rsidRPr="00CA0C2D" w:rsidRDefault="0041519B" w:rsidP="009A6218">
            <w:pPr>
              <w:pStyle w:val="rowtabella0"/>
              <w:jc w:val="center"/>
              <w:rPr>
                <w:color w:val="002060"/>
              </w:rPr>
            </w:pPr>
            <w:r w:rsidRPr="00CA0C2D">
              <w:rPr>
                <w:color w:val="002060"/>
              </w:rPr>
              <w:t>0</w:t>
            </w:r>
          </w:p>
        </w:tc>
      </w:tr>
      <w:tr w:rsidR="0041519B" w:rsidRPr="00CA0C2D" w14:paraId="2FBCDD9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D4109" w14:textId="77777777" w:rsidR="0041519B" w:rsidRPr="00CA0C2D" w:rsidRDefault="0041519B" w:rsidP="009A6218">
            <w:pPr>
              <w:pStyle w:val="rowtabella0"/>
              <w:rPr>
                <w:color w:val="002060"/>
              </w:rPr>
            </w:pPr>
            <w:r w:rsidRPr="00CA0C2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4E7A3"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72B50"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6065"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FF5B6"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1F39F"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16EB"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2564"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3615"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AABC8" w14:textId="77777777" w:rsidR="0041519B" w:rsidRPr="00CA0C2D" w:rsidRDefault="0041519B" w:rsidP="009A6218">
            <w:pPr>
              <w:pStyle w:val="rowtabella0"/>
              <w:jc w:val="center"/>
              <w:rPr>
                <w:color w:val="002060"/>
              </w:rPr>
            </w:pPr>
            <w:r w:rsidRPr="00CA0C2D">
              <w:rPr>
                <w:color w:val="002060"/>
              </w:rPr>
              <w:t>0</w:t>
            </w:r>
          </w:p>
        </w:tc>
      </w:tr>
      <w:tr w:rsidR="0041519B" w:rsidRPr="00CA0C2D" w14:paraId="31399F6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CC935" w14:textId="77777777" w:rsidR="0041519B" w:rsidRPr="00CA0C2D" w:rsidRDefault="0041519B" w:rsidP="009A6218">
            <w:pPr>
              <w:pStyle w:val="rowtabella0"/>
              <w:rPr>
                <w:color w:val="002060"/>
              </w:rPr>
            </w:pPr>
            <w:r w:rsidRPr="00CA0C2D">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E5AC"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AD538"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2A81A"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7B081"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3482"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A2B6F"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0EA63"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A01F"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79C08" w14:textId="77777777" w:rsidR="0041519B" w:rsidRPr="00CA0C2D" w:rsidRDefault="0041519B" w:rsidP="009A6218">
            <w:pPr>
              <w:pStyle w:val="rowtabella0"/>
              <w:jc w:val="center"/>
              <w:rPr>
                <w:color w:val="002060"/>
              </w:rPr>
            </w:pPr>
            <w:r w:rsidRPr="00CA0C2D">
              <w:rPr>
                <w:color w:val="002060"/>
              </w:rPr>
              <w:t>0</w:t>
            </w:r>
          </w:p>
        </w:tc>
      </w:tr>
      <w:tr w:rsidR="0041519B" w:rsidRPr="00CA0C2D" w14:paraId="3C40E6B8"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5B4C6" w14:textId="77777777" w:rsidR="0041519B" w:rsidRPr="00CA0C2D" w:rsidRDefault="0041519B" w:rsidP="009A6218">
            <w:pPr>
              <w:pStyle w:val="rowtabella0"/>
              <w:rPr>
                <w:color w:val="002060"/>
              </w:rPr>
            </w:pPr>
            <w:r w:rsidRPr="00CA0C2D">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4CECC"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2ACC"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CA0EA"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EB7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68EB2"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CF611"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B4E1"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FF940"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DA1A" w14:textId="77777777" w:rsidR="0041519B" w:rsidRPr="00CA0C2D" w:rsidRDefault="0041519B" w:rsidP="009A6218">
            <w:pPr>
              <w:pStyle w:val="rowtabella0"/>
              <w:jc w:val="center"/>
              <w:rPr>
                <w:color w:val="002060"/>
              </w:rPr>
            </w:pPr>
            <w:r w:rsidRPr="00CA0C2D">
              <w:rPr>
                <w:color w:val="002060"/>
              </w:rPr>
              <w:t>0</w:t>
            </w:r>
          </w:p>
        </w:tc>
      </w:tr>
      <w:tr w:rsidR="0041519B" w:rsidRPr="00CA0C2D" w14:paraId="7B719E97"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E0016E" w14:textId="77777777" w:rsidR="0041519B" w:rsidRPr="00CA0C2D" w:rsidRDefault="0041519B" w:rsidP="009A6218">
            <w:pPr>
              <w:pStyle w:val="rowtabella0"/>
              <w:rPr>
                <w:color w:val="002060"/>
              </w:rPr>
            </w:pPr>
            <w:r w:rsidRPr="00CA0C2D">
              <w:rPr>
                <w:color w:val="002060"/>
              </w:rPr>
              <w:t xml:space="preserve">G.S. AUDAX 1970 </w:t>
            </w:r>
            <w:proofErr w:type="gramStart"/>
            <w:r w:rsidRPr="00CA0C2D">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3919B"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CD70"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0B44"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817C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512AD"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A212E"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D39A" w14:textId="77777777" w:rsidR="0041519B" w:rsidRPr="00CA0C2D" w:rsidRDefault="0041519B" w:rsidP="009A6218">
            <w:pPr>
              <w:pStyle w:val="rowtabella0"/>
              <w:jc w:val="center"/>
              <w:rPr>
                <w:color w:val="002060"/>
              </w:rPr>
            </w:pPr>
            <w:r w:rsidRPr="00CA0C2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D9861"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BAE7C" w14:textId="77777777" w:rsidR="0041519B" w:rsidRPr="00CA0C2D" w:rsidRDefault="0041519B" w:rsidP="009A6218">
            <w:pPr>
              <w:pStyle w:val="rowtabella0"/>
              <w:jc w:val="center"/>
              <w:rPr>
                <w:color w:val="002060"/>
              </w:rPr>
            </w:pPr>
            <w:r w:rsidRPr="00CA0C2D">
              <w:rPr>
                <w:color w:val="002060"/>
              </w:rPr>
              <w:t>0</w:t>
            </w:r>
          </w:p>
        </w:tc>
      </w:tr>
    </w:tbl>
    <w:p w14:paraId="50DDF500" w14:textId="77777777" w:rsidR="0041519B" w:rsidRPr="00CA0C2D" w:rsidRDefault="0041519B" w:rsidP="0041519B">
      <w:pPr>
        <w:pStyle w:val="breakline"/>
        <w:rPr>
          <w:rFonts w:eastAsiaTheme="minorEastAsia"/>
          <w:color w:val="002060"/>
        </w:rPr>
      </w:pPr>
    </w:p>
    <w:p w14:paraId="6E0CDB70" w14:textId="77777777" w:rsidR="0041519B" w:rsidRPr="00CA0C2D" w:rsidRDefault="0041519B" w:rsidP="0041519B">
      <w:pPr>
        <w:pStyle w:val="breakline"/>
        <w:rPr>
          <w:color w:val="002060"/>
        </w:rPr>
      </w:pPr>
    </w:p>
    <w:p w14:paraId="7E4B3ABD" w14:textId="77777777" w:rsidR="0041519B" w:rsidRPr="00CA0C2D" w:rsidRDefault="0041519B" w:rsidP="0041519B">
      <w:pPr>
        <w:pStyle w:val="sottotitolocampionato10"/>
        <w:rPr>
          <w:color w:val="002060"/>
        </w:rPr>
      </w:pPr>
      <w:r w:rsidRPr="00CA0C2D">
        <w:rPr>
          <w:color w:val="002060"/>
        </w:rPr>
        <w:lastRenderedPageBreak/>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6C82E15F"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969F6"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2BB3E"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5E7D5"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B9399"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A176B"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13E9D"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BBF3D"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45576"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F6297"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602B7" w14:textId="77777777" w:rsidR="0041519B" w:rsidRPr="00CA0C2D" w:rsidRDefault="0041519B" w:rsidP="009A6218">
            <w:pPr>
              <w:pStyle w:val="headertabella0"/>
              <w:rPr>
                <w:color w:val="002060"/>
              </w:rPr>
            </w:pPr>
            <w:r w:rsidRPr="00CA0C2D">
              <w:rPr>
                <w:color w:val="002060"/>
              </w:rPr>
              <w:t>PE</w:t>
            </w:r>
          </w:p>
        </w:tc>
      </w:tr>
      <w:tr w:rsidR="0041519B" w:rsidRPr="00CA0C2D" w14:paraId="07341773"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0CF0DF" w14:textId="77777777" w:rsidR="0041519B" w:rsidRPr="00CA0C2D" w:rsidRDefault="0041519B" w:rsidP="009A6218">
            <w:pPr>
              <w:pStyle w:val="rowtabella0"/>
              <w:rPr>
                <w:color w:val="002060"/>
              </w:rPr>
            </w:pPr>
            <w:r w:rsidRPr="00CA0C2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827D"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7C96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6603"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42A7"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D80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5A32B"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1708E"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B972"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23DA8" w14:textId="77777777" w:rsidR="0041519B" w:rsidRPr="00CA0C2D" w:rsidRDefault="0041519B" w:rsidP="009A6218">
            <w:pPr>
              <w:pStyle w:val="rowtabella0"/>
              <w:jc w:val="center"/>
              <w:rPr>
                <w:color w:val="002060"/>
              </w:rPr>
            </w:pPr>
            <w:r w:rsidRPr="00CA0C2D">
              <w:rPr>
                <w:color w:val="002060"/>
              </w:rPr>
              <w:t>0</w:t>
            </w:r>
          </w:p>
        </w:tc>
      </w:tr>
      <w:tr w:rsidR="0041519B" w:rsidRPr="00CA0C2D" w14:paraId="16059422"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439D7" w14:textId="77777777" w:rsidR="0041519B" w:rsidRPr="00CA0C2D" w:rsidRDefault="0041519B" w:rsidP="009A6218">
            <w:pPr>
              <w:pStyle w:val="rowtabella0"/>
              <w:rPr>
                <w:color w:val="002060"/>
              </w:rPr>
            </w:pPr>
            <w:r w:rsidRPr="00CA0C2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ED9C"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40ED"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BA55"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340FF"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429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61EA" w14:textId="77777777" w:rsidR="0041519B" w:rsidRPr="00CA0C2D" w:rsidRDefault="0041519B" w:rsidP="009A6218">
            <w:pPr>
              <w:pStyle w:val="rowtabella0"/>
              <w:jc w:val="center"/>
              <w:rPr>
                <w:color w:val="002060"/>
              </w:rPr>
            </w:pPr>
            <w:r w:rsidRPr="00CA0C2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48E3"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B2879" w14:textId="77777777" w:rsidR="0041519B" w:rsidRPr="00CA0C2D" w:rsidRDefault="0041519B" w:rsidP="009A6218">
            <w:pPr>
              <w:pStyle w:val="rowtabella0"/>
              <w:jc w:val="center"/>
              <w:rPr>
                <w:color w:val="002060"/>
              </w:rPr>
            </w:pPr>
            <w:r w:rsidRPr="00CA0C2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751D" w14:textId="77777777" w:rsidR="0041519B" w:rsidRPr="00CA0C2D" w:rsidRDefault="0041519B" w:rsidP="009A6218">
            <w:pPr>
              <w:pStyle w:val="rowtabella0"/>
              <w:jc w:val="center"/>
              <w:rPr>
                <w:color w:val="002060"/>
              </w:rPr>
            </w:pPr>
            <w:r w:rsidRPr="00CA0C2D">
              <w:rPr>
                <w:color w:val="002060"/>
              </w:rPr>
              <w:t>0</w:t>
            </w:r>
          </w:p>
        </w:tc>
      </w:tr>
      <w:tr w:rsidR="0041519B" w:rsidRPr="00CA0C2D" w14:paraId="733E2AE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09179" w14:textId="77777777" w:rsidR="0041519B" w:rsidRPr="00CA0C2D" w:rsidRDefault="0041519B" w:rsidP="009A6218">
            <w:pPr>
              <w:pStyle w:val="rowtabella0"/>
              <w:rPr>
                <w:color w:val="002060"/>
              </w:rPr>
            </w:pPr>
            <w:r w:rsidRPr="00CA0C2D">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C6D7"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17EC"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88F34"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88E5"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28C37"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D759"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7421A"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D84F"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01A7" w14:textId="77777777" w:rsidR="0041519B" w:rsidRPr="00CA0C2D" w:rsidRDefault="0041519B" w:rsidP="009A6218">
            <w:pPr>
              <w:pStyle w:val="rowtabella0"/>
              <w:jc w:val="center"/>
              <w:rPr>
                <w:color w:val="002060"/>
              </w:rPr>
            </w:pPr>
            <w:r w:rsidRPr="00CA0C2D">
              <w:rPr>
                <w:color w:val="002060"/>
              </w:rPr>
              <w:t>0</w:t>
            </w:r>
          </w:p>
        </w:tc>
      </w:tr>
      <w:tr w:rsidR="0041519B" w:rsidRPr="00CA0C2D" w14:paraId="26D6BA8F"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195F9" w14:textId="77777777" w:rsidR="0041519B" w:rsidRPr="00CA0C2D" w:rsidRDefault="0041519B" w:rsidP="009A6218">
            <w:pPr>
              <w:pStyle w:val="rowtabella0"/>
              <w:rPr>
                <w:color w:val="002060"/>
              </w:rPr>
            </w:pPr>
            <w:r w:rsidRPr="00CA0C2D">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3D35"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00C9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041A"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2DF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2325F"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5807"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4E580" w14:textId="77777777" w:rsidR="0041519B" w:rsidRPr="00CA0C2D" w:rsidRDefault="0041519B" w:rsidP="009A6218">
            <w:pPr>
              <w:pStyle w:val="rowtabella0"/>
              <w:jc w:val="center"/>
              <w:rPr>
                <w:color w:val="002060"/>
              </w:rPr>
            </w:pPr>
            <w:r w:rsidRPr="00CA0C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53B23"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8D2C" w14:textId="77777777" w:rsidR="0041519B" w:rsidRPr="00CA0C2D" w:rsidRDefault="0041519B" w:rsidP="009A6218">
            <w:pPr>
              <w:pStyle w:val="rowtabella0"/>
              <w:jc w:val="center"/>
              <w:rPr>
                <w:color w:val="002060"/>
              </w:rPr>
            </w:pPr>
            <w:r w:rsidRPr="00CA0C2D">
              <w:rPr>
                <w:color w:val="002060"/>
              </w:rPr>
              <w:t>0</w:t>
            </w:r>
          </w:p>
        </w:tc>
      </w:tr>
      <w:tr w:rsidR="0041519B" w:rsidRPr="00CA0C2D" w14:paraId="26F9318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FD72B" w14:textId="77777777" w:rsidR="0041519B" w:rsidRPr="00CA0C2D" w:rsidRDefault="0041519B" w:rsidP="009A6218">
            <w:pPr>
              <w:pStyle w:val="rowtabella0"/>
              <w:rPr>
                <w:color w:val="002060"/>
              </w:rPr>
            </w:pPr>
            <w:r w:rsidRPr="00CA0C2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509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344E"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1557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F0B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C74A"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2792"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BCAA" w14:textId="77777777" w:rsidR="0041519B" w:rsidRPr="00CA0C2D" w:rsidRDefault="0041519B" w:rsidP="009A6218">
            <w:pPr>
              <w:pStyle w:val="rowtabella0"/>
              <w:jc w:val="center"/>
              <w:rPr>
                <w:color w:val="002060"/>
              </w:rPr>
            </w:pPr>
            <w:r w:rsidRPr="00CA0C2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C189" w14:textId="77777777" w:rsidR="0041519B" w:rsidRPr="00CA0C2D" w:rsidRDefault="0041519B" w:rsidP="009A6218">
            <w:pPr>
              <w:pStyle w:val="rowtabella0"/>
              <w:jc w:val="center"/>
              <w:rPr>
                <w:color w:val="002060"/>
              </w:rPr>
            </w:pPr>
            <w:r w:rsidRPr="00CA0C2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A7AB" w14:textId="77777777" w:rsidR="0041519B" w:rsidRPr="00CA0C2D" w:rsidRDefault="0041519B" w:rsidP="009A6218">
            <w:pPr>
              <w:pStyle w:val="rowtabella0"/>
              <w:jc w:val="center"/>
              <w:rPr>
                <w:color w:val="002060"/>
              </w:rPr>
            </w:pPr>
            <w:r w:rsidRPr="00CA0C2D">
              <w:rPr>
                <w:color w:val="002060"/>
              </w:rPr>
              <w:t>0</w:t>
            </w:r>
          </w:p>
        </w:tc>
      </w:tr>
      <w:tr w:rsidR="0041519B" w:rsidRPr="00CA0C2D" w14:paraId="5C92C336"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EEAD63" w14:textId="77777777" w:rsidR="0041519B" w:rsidRPr="00CA0C2D" w:rsidRDefault="0041519B" w:rsidP="009A6218">
            <w:pPr>
              <w:pStyle w:val="rowtabella0"/>
              <w:rPr>
                <w:color w:val="002060"/>
              </w:rPr>
            </w:pPr>
            <w:proofErr w:type="spellStart"/>
            <w:proofErr w:type="gramStart"/>
            <w:r w:rsidRPr="00CA0C2D">
              <w:rPr>
                <w:color w:val="002060"/>
              </w:rPr>
              <w:t>sq.B</w:t>
            </w:r>
            <w:proofErr w:type="spellEnd"/>
            <w:proofErr w:type="gramEnd"/>
            <w:r w:rsidRPr="00CA0C2D">
              <w:rPr>
                <w:color w:val="002060"/>
              </w:rPr>
              <w:t xml:space="preserve"> AMICI DEL </w:t>
            </w:r>
            <w:proofErr w:type="spellStart"/>
            <w:r w:rsidRPr="00CA0C2D">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8D8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305C"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41BB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8946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1E12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65AD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70E1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867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2B3F" w14:textId="77777777" w:rsidR="0041519B" w:rsidRPr="00CA0C2D" w:rsidRDefault="0041519B" w:rsidP="009A6218">
            <w:pPr>
              <w:pStyle w:val="rowtabella0"/>
              <w:jc w:val="center"/>
              <w:rPr>
                <w:color w:val="002060"/>
              </w:rPr>
            </w:pPr>
            <w:r w:rsidRPr="00CA0C2D">
              <w:rPr>
                <w:color w:val="002060"/>
              </w:rPr>
              <w:t>0</w:t>
            </w:r>
          </w:p>
        </w:tc>
      </w:tr>
    </w:tbl>
    <w:p w14:paraId="0557D8B9" w14:textId="77777777" w:rsidR="0041519B" w:rsidRPr="00CA0C2D" w:rsidRDefault="0041519B" w:rsidP="0041519B">
      <w:pPr>
        <w:pStyle w:val="breakline"/>
        <w:rPr>
          <w:rFonts w:eastAsiaTheme="minorEastAsia"/>
          <w:color w:val="002060"/>
        </w:rPr>
      </w:pPr>
    </w:p>
    <w:p w14:paraId="1621D194" w14:textId="77777777" w:rsidR="0041519B" w:rsidRPr="00CA0C2D" w:rsidRDefault="0041519B" w:rsidP="0041519B">
      <w:pPr>
        <w:pStyle w:val="breakline"/>
        <w:rPr>
          <w:color w:val="002060"/>
        </w:rPr>
      </w:pPr>
    </w:p>
    <w:p w14:paraId="2A71E03A" w14:textId="77777777" w:rsidR="0041519B" w:rsidRPr="00CA0C2D" w:rsidRDefault="0041519B" w:rsidP="0041519B">
      <w:pPr>
        <w:pStyle w:val="sottotitolocampionato10"/>
        <w:rPr>
          <w:color w:val="002060"/>
        </w:rPr>
      </w:pPr>
      <w:r w:rsidRPr="00CA0C2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09909888"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3D328"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88751"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BE38E"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569BE"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68FD6"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901A6"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10F59"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6C590"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6054B"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6023D" w14:textId="77777777" w:rsidR="0041519B" w:rsidRPr="00CA0C2D" w:rsidRDefault="0041519B" w:rsidP="009A6218">
            <w:pPr>
              <w:pStyle w:val="headertabella0"/>
              <w:rPr>
                <w:color w:val="002060"/>
              </w:rPr>
            </w:pPr>
            <w:r w:rsidRPr="00CA0C2D">
              <w:rPr>
                <w:color w:val="002060"/>
              </w:rPr>
              <w:t>PE</w:t>
            </w:r>
          </w:p>
        </w:tc>
      </w:tr>
      <w:tr w:rsidR="0041519B" w:rsidRPr="00CA0C2D" w14:paraId="280B021A"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385FFE" w14:textId="77777777" w:rsidR="0041519B" w:rsidRPr="00CA0C2D" w:rsidRDefault="0041519B" w:rsidP="009A6218">
            <w:pPr>
              <w:pStyle w:val="rowtabella0"/>
              <w:rPr>
                <w:color w:val="002060"/>
              </w:rPr>
            </w:pPr>
            <w:r w:rsidRPr="00CA0C2D">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4ACC"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D3E70"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2FB8"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884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9BF5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91B4" w14:textId="77777777" w:rsidR="0041519B" w:rsidRPr="00CA0C2D" w:rsidRDefault="0041519B" w:rsidP="009A6218">
            <w:pPr>
              <w:pStyle w:val="rowtabella0"/>
              <w:jc w:val="center"/>
              <w:rPr>
                <w:color w:val="002060"/>
              </w:rPr>
            </w:pPr>
            <w:r w:rsidRPr="00CA0C2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57957"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B501"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8BC43" w14:textId="77777777" w:rsidR="0041519B" w:rsidRPr="00CA0C2D" w:rsidRDefault="0041519B" w:rsidP="009A6218">
            <w:pPr>
              <w:pStyle w:val="rowtabella0"/>
              <w:jc w:val="center"/>
              <w:rPr>
                <w:color w:val="002060"/>
              </w:rPr>
            </w:pPr>
            <w:r w:rsidRPr="00CA0C2D">
              <w:rPr>
                <w:color w:val="002060"/>
              </w:rPr>
              <w:t>0</w:t>
            </w:r>
          </w:p>
        </w:tc>
      </w:tr>
      <w:tr w:rsidR="0041519B" w:rsidRPr="00CA0C2D" w14:paraId="716CE6E0"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C55EB" w14:textId="77777777" w:rsidR="0041519B" w:rsidRPr="00CA0C2D" w:rsidRDefault="0041519B" w:rsidP="009A6218">
            <w:pPr>
              <w:pStyle w:val="rowtabella0"/>
              <w:rPr>
                <w:color w:val="002060"/>
              </w:rPr>
            </w:pPr>
            <w:r w:rsidRPr="00CA0C2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F43B"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E6FCC"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C265"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7C0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E7A4"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37AD"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DAB0F"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35AA"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A515" w14:textId="77777777" w:rsidR="0041519B" w:rsidRPr="00CA0C2D" w:rsidRDefault="0041519B" w:rsidP="009A6218">
            <w:pPr>
              <w:pStyle w:val="rowtabella0"/>
              <w:jc w:val="center"/>
              <w:rPr>
                <w:color w:val="002060"/>
              </w:rPr>
            </w:pPr>
            <w:r w:rsidRPr="00CA0C2D">
              <w:rPr>
                <w:color w:val="002060"/>
              </w:rPr>
              <w:t>0</w:t>
            </w:r>
          </w:p>
        </w:tc>
      </w:tr>
      <w:tr w:rsidR="0041519B" w:rsidRPr="00CA0C2D" w14:paraId="6AD67FC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20DD1" w14:textId="77777777" w:rsidR="0041519B" w:rsidRPr="00CA0C2D" w:rsidRDefault="0041519B" w:rsidP="009A6218">
            <w:pPr>
              <w:pStyle w:val="rowtabella0"/>
              <w:rPr>
                <w:color w:val="002060"/>
              </w:rPr>
            </w:pPr>
            <w:r w:rsidRPr="00CA0C2D">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9013C"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153CE"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ED2A"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F2A3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45906"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8267A"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F45A" w14:textId="77777777" w:rsidR="0041519B" w:rsidRPr="00CA0C2D" w:rsidRDefault="0041519B" w:rsidP="009A6218">
            <w:pPr>
              <w:pStyle w:val="rowtabella0"/>
              <w:jc w:val="center"/>
              <w:rPr>
                <w:color w:val="002060"/>
              </w:rPr>
            </w:pPr>
            <w:r w:rsidRPr="00CA0C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1F54"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8BF1" w14:textId="77777777" w:rsidR="0041519B" w:rsidRPr="00CA0C2D" w:rsidRDefault="0041519B" w:rsidP="009A6218">
            <w:pPr>
              <w:pStyle w:val="rowtabella0"/>
              <w:jc w:val="center"/>
              <w:rPr>
                <w:color w:val="002060"/>
              </w:rPr>
            </w:pPr>
            <w:r w:rsidRPr="00CA0C2D">
              <w:rPr>
                <w:color w:val="002060"/>
              </w:rPr>
              <w:t>0</w:t>
            </w:r>
          </w:p>
        </w:tc>
      </w:tr>
      <w:tr w:rsidR="0041519B" w:rsidRPr="00CA0C2D" w14:paraId="7C9E881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FFBD6" w14:textId="77777777" w:rsidR="0041519B" w:rsidRPr="00CA0C2D" w:rsidRDefault="0041519B" w:rsidP="009A6218">
            <w:pPr>
              <w:pStyle w:val="rowtabella0"/>
              <w:rPr>
                <w:color w:val="002060"/>
              </w:rPr>
            </w:pPr>
            <w:r w:rsidRPr="00CA0C2D">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D09CC"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B4C5"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CC55B"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FB1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C82B0"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71FA"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6E12" w14:textId="77777777" w:rsidR="0041519B" w:rsidRPr="00CA0C2D" w:rsidRDefault="0041519B" w:rsidP="009A6218">
            <w:pPr>
              <w:pStyle w:val="rowtabella0"/>
              <w:jc w:val="center"/>
              <w:rPr>
                <w:color w:val="002060"/>
              </w:rPr>
            </w:pPr>
            <w:r w:rsidRPr="00CA0C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71E6"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C315D" w14:textId="77777777" w:rsidR="0041519B" w:rsidRPr="00CA0C2D" w:rsidRDefault="0041519B" w:rsidP="009A6218">
            <w:pPr>
              <w:pStyle w:val="rowtabella0"/>
              <w:jc w:val="center"/>
              <w:rPr>
                <w:color w:val="002060"/>
              </w:rPr>
            </w:pPr>
            <w:r w:rsidRPr="00CA0C2D">
              <w:rPr>
                <w:color w:val="002060"/>
              </w:rPr>
              <w:t>0</w:t>
            </w:r>
          </w:p>
        </w:tc>
      </w:tr>
      <w:tr w:rsidR="0041519B" w:rsidRPr="00CA0C2D" w14:paraId="798258E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7A2E2" w14:textId="77777777" w:rsidR="0041519B" w:rsidRPr="00CA0C2D" w:rsidRDefault="0041519B" w:rsidP="009A6218">
            <w:pPr>
              <w:pStyle w:val="rowtabella0"/>
              <w:rPr>
                <w:color w:val="002060"/>
              </w:rPr>
            </w:pPr>
            <w:r w:rsidRPr="00CA0C2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B1B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E6563"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471B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C334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81FE8"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DD74"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5A45"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BEC93"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7F46" w14:textId="77777777" w:rsidR="0041519B" w:rsidRPr="00CA0C2D" w:rsidRDefault="0041519B" w:rsidP="009A6218">
            <w:pPr>
              <w:pStyle w:val="rowtabella0"/>
              <w:jc w:val="center"/>
              <w:rPr>
                <w:color w:val="002060"/>
              </w:rPr>
            </w:pPr>
            <w:r w:rsidRPr="00CA0C2D">
              <w:rPr>
                <w:color w:val="002060"/>
              </w:rPr>
              <w:t>0</w:t>
            </w:r>
          </w:p>
        </w:tc>
      </w:tr>
      <w:tr w:rsidR="0041519B" w:rsidRPr="00CA0C2D" w14:paraId="59897B76"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9A544A" w14:textId="77777777" w:rsidR="0041519B" w:rsidRPr="00CA0C2D" w:rsidRDefault="0041519B" w:rsidP="009A6218">
            <w:pPr>
              <w:pStyle w:val="rowtabella0"/>
              <w:rPr>
                <w:color w:val="002060"/>
              </w:rPr>
            </w:pPr>
            <w:r w:rsidRPr="00CA0C2D">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6CC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FC9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EEB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1D5C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BB7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963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3DE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E8E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0D21" w14:textId="77777777" w:rsidR="0041519B" w:rsidRPr="00CA0C2D" w:rsidRDefault="0041519B" w:rsidP="009A6218">
            <w:pPr>
              <w:pStyle w:val="rowtabella0"/>
              <w:jc w:val="center"/>
              <w:rPr>
                <w:color w:val="002060"/>
              </w:rPr>
            </w:pPr>
            <w:r w:rsidRPr="00CA0C2D">
              <w:rPr>
                <w:color w:val="002060"/>
              </w:rPr>
              <w:t>0</w:t>
            </w:r>
          </w:p>
        </w:tc>
      </w:tr>
    </w:tbl>
    <w:p w14:paraId="0A523ADB" w14:textId="77777777" w:rsidR="0041519B" w:rsidRPr="00CA0C2D" w:rsidRDefault="0041519B" w:rsidP="0041519B">
      <w:pPr>
        <w:pStyle w:val="breakline"/>
        <w:rPr>
          <w:color w:val="002060"/>
        </w:rPr>
      </w:pPr>
    </w:p>
    <w:p w14:paraId="0FA8A6FF" w14:textId="77777777" w:rsidR="0041519B" w:rsidRPr="00CA0C2D" w:rsidRDefault="0041519B" w:rsidP="0041519B">
      <w:pPr>
        <w:pStyle w:val="titoloprinc0"/>
        <w:rPr>
          <w:color w:val="002060"/>
        </w:rPr>
      </w:pPr>
      <w:r w:rsidRPr="00CA0C2D">
        <w:rPr>
          <w:color w:val="002060"/>
        </w:rPr>
        <w:t>PROGRAMMA GARE</w:t>
      </w:r>
    </w:p>
    <w:p w14:paraId="541B4A65" w14:textId="77777777" w:rsidR="0041519B" w:rsidRPr="00CA0C2D" w:rsidRDefault="0041519B" w:rsidP="0041519B">
      <w:pPr>
        <w:pStyle w:val="breakline"/>
        <w:rPr>
          <w:color w:val="002060"/>
        </w:rPr>
      </w:pPr>
    </w:p>
    <w:p w14:paraId="3601E2A7" w14:textId="77777777" w:rsidR="0041519B" w:rsidRPr="00CA0C2D" w:rsidRDefault="0041519B" w:rsidP="0041519B">
      <w:pPr>
        <w:pStyle w:val="sottotitolocampionato10"/>
        <w:rPr>
          <w:color w:val="002060"/>
        </w:rPr>
      </w:pPr>
      <w:r w:rsidRPr="00CA0C2D">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519B" w:rsidRPr="00CA0C2D" w14:paraId="0D9A3D09"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0F1F8"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F6DA3"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E0F69"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204A3"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8C4B9"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FA914"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61CC4"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2DD78349" w14:textId="77777777" w:rsidTr="009A621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242DBA" w14:textId="77777777" w:rsidR="0041519B" w:rsidRPr="00CA0C2D" w:rsidRDefault="0041519B" w:rsidP="009A6218">
            <w:pPr>
              <w:pStyle w:val="rowtabella0"/>
              <w:rPr>
                <w:color w:val="002060"/>
              </w:rPr>
            </w:pPr>
            <w:r w:rsidRPr="00CA0C2D">
              <w:rPr>
                <w:color w:val="002060"/>
              </w:rPr>
              <w:t>CALDAROLA G.N.C.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FB1FE6" w14:textId="77777777" w:rsidR="0041519B" w:rsidRPr="00CA0C2D" w:rsidRDefault="0041519B" w:rsidP="009A6218">
            <w:pPr>
              <w:pStyle w:val="rowtabella0"/>
              <w:rPr>
                <w:color w:val="002060"/>
              </w:rPr>
            </w:pPr>
            <w:r w:rsidRPr="00CA0C2D">
              <w:rPr>
                <w:color w:val="002060"/>
              </w:rPr>
              <w:t>REAL EAGLES VIRTUS PAGLIA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03809D" w14:textId="77777777" w:rsidR="0041519B" w:rsidRPr="00CA0C2D" w:rsidRDefault="0041519B" w:rsidP="009A6218">
            <w:pPr>
              <w:pStyle w:val="rowtabella0"/>
              <w:jc w:val="center"/>
              <w:rPr>
                <w:color w:val="002060"/>
              </w:rPr>
            </w:pPr>
            <w:r w:rsidRPr="00CA0C2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69DA82" w14:textId="77777777" w:rsidR="0041519B" w:rsidRPr="00CA0C2D" w:rsidRDefault="0041519B" w:rsidP="009A6218">
            <w:pPr>
              <w:pStyle w:val="rowtabella0"/>
              <w:rPr>
                <w:color w:val="002060"/>
              </w:rPr>
            </w:pPr>
            <w:r w:rsidRPr="00CA0C2D">
              <w:rPr>
                <w:color w:val="002060"/>
              </w:rPr>
              <w:t>09/03/2022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F06E0A" w14:textId="77777777" w:rsidR="0041519B" w:rsidRPr="00CA0C2D" w:rsidRDefault="0041519B" w:rsidP="009A6218">
            <w:pPr>
              <w:pStyle w:val="rowtabella0"/>
              <w:rPr>
                <w:color w:val="002060"/>
              </w:rPr>
            </w:pPr>
            <w:r w:rsidRPr="00CA0C2D">
              <w:rPr>
                <w:color w:val="002060"/>
              </w:rPr>
              <w:t>5241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BA540A" w14:textId="77777777" w:rsidR="0041519B" w:rsidRPr="00CA0C2D" w:rsidRDefault="0041519B" w:rsidP="009A6218">
            <w:pPr>
              <w:pStyle w:val="rowtabella0"/>
              <w:rPr>
                <w:color w:val="002060"/>
              </w:rPr>
            </w:pPr>
            <w:r w:rsidRPr="00CA0C2D">
              <w:rPr>
                <w:color w:val="002060"/>
              </w:rPr>
              <w:t>CALDAROLA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36FEBD" w14:textId="77777777" w:rsidR="0041519B" w:rsidRPr="00CA0C2D" w:rsidRDefault="0041519B" w:rsidP="009A6218">
            <w:pPr>
              <w:pStyle w:val="rowtabella0"/>
              <w:rPr>
                <w:color w:val="002060"/>
              </w:rPr>
            </w:pPr>
            <w:r w:rsidRPr="00CA0C2D">
              <w:rPr>
                <w:color w:val="002060"/>
              </w:rPr>
              <w:t>ZONA PPE</w:t>
            </w:r>
          </w:p>
        </w:tc>
      </w:tr>
    </w:tbl>
    <w:p w14:paraId="3FD44D34" w14:textId="77777777" w:rsidR="0041519B" w:rsidRPr="00CA0C2D" w:rsidRDefault="0041519B" w:rsidP="0041519B">
      <w:pPr>
        <w:pStyle w:val="breakline"/>
        <w:rPr>
          <w:rFonts w:eastAsiaTheme="minorEastAsia"/>
          <w:color w:val="002060"/>
        </w:rPr>
      </w:pPr>
    </w:p>
    <w:p w14:paraId="4EA29AE2" w14:textId="77777777" w:rsidR="0041519B" w:rsidRPr="00CA0C2D" w:rsidRDefault="0041519B" w:rsidP="0041519B">
      <w:pPr>
        <w:pStyle w:val="breakline"/>
        <w:rPr>
          <w:color w:val="002060"/>
        </w:rPr>
      </w:pPr>
    </w:p>
    <w:p w14:paraId="4F1CA585" w14:textId="77777777" w:rsidR="0041519B" w:rsidRPr="00CA0C2D" w:rsidRDefault="0041519B" w:rsidP="0041519B">
      <w:pPr>
        <w:pStyle w:val="breakline"/>
        <w:rPr>
          <w:color w:val="002060"/>
        </w:rPr>
      </w:pPr>
    </w:p>
    <w:p w14:paraId="1906BBDB" w14:textId="77777777" w:rsidR="0041519B" w:rsidRPr="00CA0C2D" w:rsidRDefault="0041519B" w:rsidP="0041519B">
      <w:pPr>
        <w:pStyle w:val="sottotitolocampionato10"/>
        <w:rPr>
          <w:color w:val="002060"/>
        </w:rPr>
      </w:pPr>
      <w:r w:rsidRPr="00CA0C2D">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41519B" w:rsidRPr="00CA0C2D" w14:paraId="7B77474D"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1808C"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D5958"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960AF"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ED9A4"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027AB"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EA2B6"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506EC"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75CBD822"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F73E53" w14:textId="77777777" w:rsidR="0041519B" w:rsidRPr="00CA0C2D" w:rsidRDefault="0041519B" w:rsidP="009A6218">
            <w:pPr>
              <w:pStyle w:val="rowtabella0"/>
              <w:rPr>
                <w:color w:val="002060"/>
              </w:rPr>
            </w:pPr>
            <w:r w:rsidRPr="00CA0C2D">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EB89E" w14:textId="77777777" w:rsidR="0041519B" w:rsidRPr="00CA0C2D" w:rsidRDefault="0041519B" w:rsidP="009A6218">
            <w:pPr>
              <w:pStyle w:val="rowtabella0"/>
              <w:rPr>
                <w:color w:val="002060"/>
              </w:rPr>
            </w:pPr>
            <w:r w:rsidRPr="00CA0C2D">
              <w:rPr>
                <w:color w:val="002060"/>
              </w:rPr>
              <w:t>CALDAROLA G.N.C.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D3D4B"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5536B" w14:textId="77777777" w:rsidR="0041519B" w:rsidRPr="00CA0C2D" w:rsidRDefault="0041519B" w:rsidP="009A6218">
            <w:pPr>
              <w:pStyle w:val="rowtabella0"/>
              <w:rPr>
                <w:color w:val="002060"/>
              </w:rPr>
            </w:pPr>
            <w:r w:rsidRPr="00CA0C2D">
              <w:rPr>
                <w:color w:val="002060"/>
              </w:rPr>
              <w:t>12/03/2022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DFC5F" w14:textId="77777777" w:rsidR="0041519B" w:rsidRPr="00CA0C2D" w:rsidRDefault="0041519B" w:rsidP="009A6218">
            <w:pPr>
              <w:pStyle w:val="rowtabella0"/>
              <w:rPr>
                <w:color w:val="002060"/>
              </w:rPr>
            </w:pPr>
            <w:r w:rsidRPr="00CA0C2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7B3CE" w14:textId="77777777" w:rsidR="0041519B" w:rsidRPr="00CA0C2D" w:rsidRDefault="0041519B" w:rsidP="009A6218">
            <w:pPr>
              <w:pStyle w:val="rowtabella0"/>
              <w:rPr>
                <w:color w:val="002060"/>
              </w:rPr>
            </w:pPr>
            <w:r w:rsidRPr="00CA0C2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9EA3C" w14:textId="77777777" w:rsidR="0041519B" w:rsidRPr="00CA0C2D" w:rsidRDefault="0041519B" w:rsidP="009A6218">
            <w:pPr>
              <w:pStyle w:val="rowtabella0"/>
              <w:rPr>
                <w:color w:val="002060"/>
              </w:rPr>
            </w:pPr>
            <w:r w:rsidRPr="00CA0C2D">
              <w:rPr>
                <w:color w:val="002060"/>
              </w:rPr>
              <w:t>VIA MADRE TERESA DI CALCUTTA</w:t>
            </w:r>
          </w:p>
        </w:tc>
      </w:tr>
      <w:tr w:rsidR="0041519B" w:rsidRPr="00CA0C2D" w14:paraId="7872B849"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2F967A" w14:textId="77777777" w:rsidR="0041519B" w:rsidRPr="00CA0C2D" w:rsidRDefault="0041519B" w:rsidP="009A6218">
            <w:pPr>
              <w:pStyle w:val="rowtabella0"/>
              <w:rPr>
                <w:color w:val="002060"/>
              </w:rPr>
            </w:pPr>
            <w:r w:rsidRPr="00CA0C2D">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AC7F31" w14:textId="77777777" w:rsidR="0041519B" w:rsidRPr="00CA0C2D" w:rsidRDefault="0041519B" w:rsidP="009A6218">
            <w:pPr>
              <w:pStyle w:val="rowtabella0"/>
              <w:rPr>
                <w:color w:val="002060"/>
              </w:rPr>
            </w:pPr>
            <w:r w:rsidRPr="00CA0C2D">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984F79"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2D922C" w14:textId="77777777" w:rsidR="0041519B" w:rsidRPr="00CA0C2D" w:rsidRDefault="0041519B" w:rsidP="009A6218">
            <w:pPr>
              <w:pStyle w:val="rowtabella0"/>
              <w:rPr>
                <w:color w:val="002060"/>
              </w:rPr>
            </w:pPr>
            <w:r w:rsidRPr="00CA0C2D">
              <w:rPr>
                <w:color w:val="002060"/>
              </w:rPr>
              <w:t>13/03/2022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4D8B2F" w14:textId="77777777" w:rsidR="0041519B" w:rsidRPr="00CA0C2D" w:rsidRDefault="0041519B" w:rsidP="009A6218">
            <w:pPr>
              <w:pStyle w:val="rowtabella0"/>
              <w:rPr>
                <w:color w:val="002060"/>
              </w:rPr>
            </w:pPr>
            <w:r w:rsidRPr="00CA0C2D">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E164D0" w14:textId="77777777" w:rsidR="0041519B" w:rsidRPr="00CA0C2D" w:rsidRDefault="0041519B" w:rsidP="009A6218">
            <w:pPr>
              <w:pStyle w:val="rowtabella0"/>
              <w:rPr>
                <w:color w:val="002060"/>
              </w:rPr>
            </w:pPr>
            <w:r w:rsidRPr="00CA0C2D">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55822" w14:textId="77777777" w:rsidR="0041519B" w:rsidRPr="00CA0C2D" w:rsidRDefault="0041519B" w:rsidP="009A6218">
            <w:pPr>
              <w:pStyle w:val="rowtabella0"/>
              <w:rPr>
                <w:color w:val="002060"/>
              </w:rPr>
            </w:pPr>
            <w:r w:rsidRPr="00CA0C2D">
              <w:rPr>
                <w:color w:val="002060"/>
              </w:rPr>
              <w:t>STR.DEL BURELLO LOC.VAL NEVOLA</w:t>
            </w:r>
          </w:p>
        </w:tc>
      </w:tr>
      <w:tr w:rsidR="0041519B" w:rsidRPr="00CA0C2D" w14:paraId="1C448FE4"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14C19A" w14:textId="77777777" w:rsidR="0041519B" w:rsidRPr="00CA0C2D" w:rsidRDefault="0041519B" w:rsidP="009A6218">
            <w:pPr>
              <w:pStyle w:val="rowtabella0"/>
              <w:rPr>
                <w:color w:val="002060"/>
              </w:rPr>
            </w:pPr>
            <w:r w:rsidRPr="00CA0C2D">
              <w:rPr>
                <w:color w:val="002060"/>
              </w:rPr>
              <w:t xml:space="preserve">AUDAX 1970 </w:t>
            </w:r>
            <w:proofErr w:type="gramStart"/>
            <w:r w:rsidRPr="00CA0C2D">
              <w:rPr>
                <w:color w:val="002060"/>
              </w:rPr>
              <w:t>S.ANGELO</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41F2B" w14:textId="77777777" w:rsidR="0041519B" w:rsidRPr="00CA0C2D" w:rsidRDefault="0041519B" w:rsidP="009A6218">
            <w:pPr>
              <w:pStyle w:val="rowtabella0"/>
              <w:rPr>
                <w:color w:val="002060"/>
              </w:rPr>
            </w:pPr>
            <w:r w:rsidRPr="00CA0C2D">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C6F84"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EEBF3" w14:textId="77777777" w:rsidR="0041519B" w:rsidRPr="00CA0C2D" w:rsidRDefault="0041519B" w:rsidP="009A6218">
            <w:pPr>
              <w:pStyle w:val="rowtabella0"/>
              <w:rPr>
                <w:color w:val="002060"/>
              </w:rPr>
            </w:pPr>
            <w:r w:rsidRPr="00CA0C2D">
              <w:rPr>
                <w:color w:val="002060"/>
              </w:rPr>
              <w:t>15/03/2022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EB0AF" w14:textId="77777777" w:rsidR="0041519B" w:rsidRPr="00CA0C2D" w:rsidRDefault="0041519B" w:rsidP="009A6218">
            <w:pPr>
              <w:pStyle w:val="rowtabella0"/>
              <w:rPr>
                <w:color w:val="002060"/>
              </w:rPr>
            </w:pPr>
            <w:r w:rsidRPr="00CA0C2D">
              <w:rPr>
                <w:color w:val="002060"/>
              </w:rPr>
              <w:t>5125 CAMPO NÂ°1 PARR. S. GIUSEPPE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CD029" w14:textId="77777777" w:rsidR="0041519B" w:rsidRPr="00CA0C2D" w:rsidRDefault="0041519B" w:rsidP="009A6218">
            <w:pPr>
              <w:pStyle w:val="rowtabella0"/>
              <w:rPr>
                <w:color w:val="002060"/>
              </w:rPr>
            </w:pPr>
            <w:r w:rsidRPr="00CA0C2D">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AA3A3" w14:textId="77777777" w:rsidR="0041519B" w:rsidRPr="00CA0C2D" w:rsidRDefault="0041519B" w:rsidP="009A6218">
            <w:pPr>
              <w:pStyle w:val="rowtabella0"/>
              <w:rPr>
                <w:color w:val="002060"/>
              </w:rPr>
            </w:pPr>
            <w:r w:rsidRPr="00CA0C2D">
              <w:rPr>
                <w:color w:val="002060"/>
              </w:rPr>
              <w:t>VIA GURCINO 25</w:t>
            </w:r>
          </w:p>
        </w:tc>
      </w:tr>
    </w:tbl>
    <w:p w14:paraId="0D50D1FB" w14:textId="77777777" w:rsidR="0041519B" w:rsidRPr="00CA0C2D" w:rsidRDefault="0041519B" w:rsidP="0041519B">
      <w:pPr>
        <w:pStyle w:val="breakline"/>
        <w:rPr>
          <w:rFonts w:eastAsiaTheme="minorEastAsia"/>
          <w:color w:val="002060"/>
        </w:rPr>
      </w:pPr>
    </w:p>
    <w:p w14:paraId="70944DD7" w14:textId="77777777" w:rsidR="0041519B" w:rsidRPr="00CA0C2D" w:rsidRDefault="0041519B" w:rsidP="0041519B">
      <w:pPr>
        <w:pStyle w:val="breakline"/>
        <w:rPr>
          <w:color w:val="002060"/>
        </w:rPr>
      </w:pPr>
    </w:p>
    <w:p w14:paraId="047B3223" w14:textId="77777777" w:rsidR="0041519B" w:rsidRPr="00CA0C2D" w:rsidRDefault="0041519B" w:rsidP="0041519B">
      <w:pPr>
        <w:pStyle w:val="breakline"/>
        <w:rPr>
          <w:color w:val="002060"/>
        </w:rPr>
      </w:pPr>
    </w:p>
    <w:p w14:paraId="053F141A" w14:textId="77777777" w:rsidR="0041519B" w:rsidRPr="00CA0C2D" w:rsidRDefault="0041519B" w:rsidP="0041519B">
      <w:pPr>
        <w:pStyle w:val="sottotitolocampionato10"/>
        <w:rPr>
          <w:color w:val="002060"/>
        </w:rPr>
      </w:pPr>
      <w:r w:rsidRPr="00CA0C2D">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7"/>
        <w:gridCol w:w="385"/>
        <w:gridCol w:w="898"/>
        <w:gridCol w:w="1176"/>
        <w:gridCol w:w="1556"/>
        <w:gridCol w:w="1546"/>
      </w:tblGrid>
      <w:tr w:rsidR="0041519B" w:rsidRPr="00CA0C2D" w14:paraId="6F5CE513"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2E370"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C3029"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03AA8"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72DDA"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6D079"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8885A"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3A8BC"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754317CF"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CCED42" w14:textId="77777777" w:rsidR="0041519B" w:rsidRPr="00CA0C2D" w:rsidRDefault="0041519B" w:rsidP="009A6218">
            <w:pPr>
              <w:pStyle w:val="rowtabella0"/>
              <w:rPr>
                <w:color w:val="002060"/>
              </w:rPr>
            </w:pPr>
            <w:r w:rsidRPr="00CA0C2D">
              <w:rPr>
                <w:color w:val="002060"/>
              </w:rPr>
              <w:t xml:space="preserve">AMICI DEL </w:t>
            </w:r>
            <w:proofErr w:type="spellStart"/>
            <w:r w:rsidRPr="00CA0C2D">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6D16C" w14:textId="77777777" w:rsidR="0041519B" w:rsidRPr="00CA0C2D" w:rsidRDefault="0041519B" w:rsidP="009A6218">
            <w:pPr>
              <w:pStyle w:val="rowtabella0"/>
              <w:rPr>
                <w:color w:val="002060"/>
              </w:rPr>
            </w:pPr>
            <w:r w:rsidRPr="00CA0C2D">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CEAE8"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CBBD8" w14:textId="77777777" w:rsidR="0041519B" w:rsidRPr="00CA0C2D" w:rsidRDefault="0041519B" w:rsidP="009A6218">
            <w:pPr>
              <w:pStyle w:val="rowtabella0"/>
              <w:rPr>
                <w:color w:val="002060"/>
              </w:rPr>
            </w:pPr>
            <w:r w:rsidRPr="00CA0C2D">
              <w:rPr>
                <w:color w:val="002060"/>
              </w:rPr>
              <w:t>13/03/2022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F2728" w14:textId="77777777" w:rsidR="0041519B" w:rsidRPr="00CA0C2D" w:rsidRDefault="0041519B" w:rsidP="009A6218">
            <w:pPr>
              <w:pStyle w:val="rowtabella0"/>
              <w:rPr>
                <w:color w:val="002060"/>
              </w:rPr>
            </w:pPr>
            <w:r w:rsidRPr="00CA0C2D">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E13A0" w14:textId="77777777" w:rsidR="0041519B" w:rsidRPr="00CA0C2D" w:rsidRDefault="0041519B" w:rsidP="009A6218">
            <w:pPr>
              <w:pStyle w:val="rowtabella0"/>
              <w:rPr>
                <w:color w:val="002060"/>
              </w:rPr>
            </w:pPr>
            <w:r w:rsidRPr="00CA0C2D">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F3E91F" w14:textId="77777777" w:rsidR="0041519B" w:rsidRPr="00CA0C2D" w:rsidRDefault="0041519B" w:rsidP="009A6218">
            <w:pPr>
              <w:pStyle w:val="rowtabella0"/>
              <w:rPr>
                <w:color w:val="002060"/>
              </w:rPr>
            </w:pPr>
            <w:r w:rsidRPr="00CA0C2D">
              <w:rPr>
                <w:color w:val="002060"/>
              </w:rPr>
              <w:t>VIA AMATO</w:t>
            </w:r>
          </w:p>
        </w:tc>
      </w:tr>
      <w:tr w:rsidR="0041519B" w:rsidRPr="00CA0C2D" w14:paraId="52FD6C55"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F56054" w14:textId="77777777" w:rsidR="0041519B" w:rsidRPr="00CA0C2D" w:rsidRDefault="0041519B" w:rsidP="009A6218">
            <w:pPr>
              <w:pStyle w:val="rowtabella0"/>
              <w:rPr>
                <w:color w:val="002060"/>
              </w:rPr>
            </w:pPr>
            <w:r w:rsidRPr="00CA0C2D">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7D415E" w14:textId="77777777" w:rsidR="0041519B" w:rsidRPr="00CA0C2D" w:rsidRDefault="0041519B" w:rsidP="009A6218">
            <w:pPr>
              <w:pStyle w:val="rowtabella0"/>
              <w:rPr>
                <w:color w:val="002060"/>
              </w:rPr>
            </w:pPr>
            <w:r w:rsidRPr="00CA0C2D">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419E98"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6E1930" w14:textId="77777777" w:rsidR="0041519B" w:rsidRPr="00CA0C2D" w:rsidRDefault="0041519B" w:rsidP="009A6218">
            <w:pPr>
              <w:pStyle w:val="rowtabella0"/>
              <w:rPr>
                <w:color w:val="002060"/>
              </w:rPr>
            </w:pPr>
            <w:r w:rsidRPr="00CA0C2D">
              <w:rPr>
                <w:color w:val="002060"/>
              </w:rPr>
              <w:t>13/03/2022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C93CE7" w14:textId="77777777" w:rsidR="0041519B" w:rsidRPr="00CA0C2D" w:rsidRDefault="0041519B" w:rsidP="009A6218">
            <w:pPr>
              <w:pStyle w:val="rowtabella0"/>
              <w:rPr>
                <w:color w:val="002060"/>
              </w:rPr>
            </w:pPr>
            <w:r w:rsidRPr="00CA0C2D">
              <w:rPr>
                <w:color w:val="002060"/>
              </w:rPr>
              <w:t>5472 CAMPO SCOPERTO C5 LUCREZIA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22423" w14:textId="77777777" w:rsidR="0041519B" w:rsidRPr="00CA0C2D" w:rsidRDefault="0041519B" w:rsidP="009A6218">
            <w:pPr>
              <w:pStyle w:val="rowtabella0"/>
              <w:rPr>
                <w:color w:val="002060"/>
              </w:rPr>
            </w:pPr>
            <w:r w:rsidRPr="00CA0C2D">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A131B9" w14:textId="77777777" w:rsidR="0041519B" w:rsidRPr="00CA0C2D" w:rsidRDefault="0041519B" w:rsidP="009A6218">
            <w:pPr>
              <w:pStyle w:val="rowtabella0"/>
              <w:rPr>
                <w:color w:val="002060"/>
              </w:rPr>
            </w:pPr>
            <w:r w:rsidRPr="00CA0C2D">
              <w:rPr>
                <w:color w:val="002060"/>
              </w:rPr>
              <w:t>VIA MIA MARTINI</w:t>
            </w:r>
          </w:p>
        </w:tc>
      </w:tr>
      <w:tr w:rsidR="0041519B" w:rsidRPr="00CA0C2D" w14:paraId="5C2062C2"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31E8D2" w14:textId="77777777" w:rsidR="0041519B" w:rsidRPr="00CA0C2D" w:rsidRDefault="0041519B" w:rsidP="009A6218">
            <w:pPr>
              <w:pStyle w:val="rowtabella0"/>
              <w:rPr>
                <w:color w:val="002060"/>
              </w:rPr>
            </w:pPr>
            <w:r w:rsidRPr="00CA0C2D">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DA85E" w14:textId="77777777" w:rsidR="0041519B" w:rsidRPr="00CA0C2D" w:rsidRDefault="0041519B" w:rsidP="009A6218">
            <w:pPr>
              <w:pStyle w:val="rowtabella0"/>
              <w:rPr>
                <w:color w:val="002060"/>
              </w:rPr>
            </w:pPr>
            <w:r w:rsidRPr="00CA0C2D">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0DD17"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E8503" w14:textId="77777777" w:rsidR="0041519B" w:rsidRPr="00CA0C2D" w:rsidRDefault="0041519B" w:rsidP="009A6218">
            <w:pPr>
              <w:pStyle w:val="rowtabella0"/>
              <w:rPr>
                <w:color w:val="002060"/>
              </w:rPr>
            </w:pPr>
            <w:r w:rsidRPr="00CA0C2D">
              <w:rPr>
                <w:color w:val="002060"/>
              </w:rPr>
              <w:t>13/03/2022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18CC4" w14:textId="77777777" w:rsidR="0041519B" w:rsidRPr="00CA0C2D" w:rsidRDefault="0041519B" w:rsidP="009A6218">
            <w:pPr>
              <w:pStyle w:val="rowtabella0"/>
              <w:rPr>
                <w:color w:val="002060"/>
              </w:rPr>
            </w:pPr>
            <w:r w:rsidRPr="00CA0C2D">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242BF" w14:textId="77777777" w:rsidR="0041519B" w:rsidRPr="00CA0C2D" w:rsidRDefault="0041519B" w:rsidP="009A6218">
            <w:pPr>
              <w:pStyle w:val="rowtabella0"/>
              <w:rPr>
                <w:color w:val="002060"/>
              </w:rPr>
            </w:pPr>
            <w:r w:rsidRPr="00CA0C2D">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789DA" w14:textId="77777777" w:rsidR="0041519B" w:rsidRPr="00CA0C2D" w:rsidRDefault="0041519B" w:rsidP="009A6218">
            <w:pPr>
              <w:pStyle w:val="rowtabella0"/>
              <w:rPr>
                <w:color w:val="002060"/>
              </w:rPr>
            </w:pPr>
            <w:r w:rsidRPr="00CA0C2D">
              <w:rPr>
                <w:color w:val="002060"/>
              </w:rPr>
              <w:t>VIA DEI LECCI-TAVERNELLE</w:t>
            </w:r>
          </w:p>
        </w:tc>
      </w:tr>
    </w:tbl>
    <w:p w14:paraId="6179A243" w14:textId="77777777" w:rsidR="0041519B" w:rsidRPr="00CA0C2D" w:rsidRDefault="0041519B" w:rsidP="0041519B">
      <w:pPr>
        <w:pStyle w:val="breakline"/>
        <w:rPr>
          <w:rFonts w:eastAsiaTheme="minorEastAsia"/>
          <w:color w:val="002060"/>
        </w:rPr>
      </w:pPr>
    </w:p>
    <w:p w14:paraId="1252D2DD" w14:textId="77777777" w:rsidR="0041519B" w:rsidRPr="00CA0C2D" w:rsidRDefault="0041519B" w:rsidP="0041519B">
      <w:pPr>
        <w:pStyle w:val="breakline"/>
        <w:rPr>
          <w:color w:val="002060"/>
        </w:rPr>
      </w:pPr>
    </w:p>
    <w:p w14:paraId="0E7018B1" w14:textId="77777777" w:rsidR="0041519B" w:rsidRPr="00CA0C2D" w:rsidRDefault="0041519B" w:rsidP="0041519B">
      <w:pPr>
        <w:pStyle w:val="breakline"/>
        <w:rPr>
          <w:color w:val="002060"/>
        </w:rPr>
      </w:pPr>
    </w:p>
    <w:p w14:paraId="7D6FFED0" w14:textId="77777777" w:rsidR="0041519B" w:rsidRPr="00CA0C2D" w:rsidRDefault="0041519B" w:rsidP="0041519B">
      <w:pPr>
        <w:pStyle w:val="sottotitolocampionato10"/>
        <w:rPr>
          <w:color w:val="002060"/>
        </w:rPr>
      </w:pPr>
      <w:r w:rsidRPr="00CA0C2D">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77"/>
        <w:gridCol w:w="1549"/>
        <w:gridCol w:w="1557"/>
      </w:tblGrid>
      <w:tr w:rsidR="0041519B" w:rsidRPr="00CA0C2D" w14:paraId="7BC4EB65"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F5A76"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E4619"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3EFC5"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2255E"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067F5"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0EF8E"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2F459"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35C80680"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785A4" w14:textId="77777777" w:rsidR="0041519B" w:rsidRPr="00CA0C2D" w:rsidRDefault="0041519B" w:rsidP="009A6218">
            <w:pPr>
              <w:pStyle w:val="rowtabella0"/>
              <w:rPr>
                <w:color w:val="002060"/>
              </w:rPr>
            </w:pPr>
            <w:r w:rsidRPr="00CA0C2D">
              <w:rPr>
                <w:color w:val="002060"/>
              </w:rPr>
              <w:t>BORGO ROSSELLI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EB97A" w14:textId="77777777" w:rsidR="0041519B" w:rsidRPr="00CA0C2D" w:rsidRDefault="0041519B" w:rsidP="009A6218">
            <w:pPr>
              <w:pStyle w:val="rowtabella0"/>
              <w:rPr>
                <w:color w:val="002060"/>
              </w:rPr>
            </w:pPr>
            <w:r w:rsidRPr="00CA0C2D">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E2914"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AC11B" w14:textId="77777777" w:rsidR="0041519B" w:rsidRPr="00CA0C2D" w:rsidRDefault="0041519B" w:rsidP="009A6218">
            <w:pPr>
              <w:pStyle w:val="rowtabella0"/>
              <w:rPr>
                <w:color w:val="002060"/>
              </w:rPr>
            </w:pPr>
            <w:r w:rsidRPr="00CA0C2D">
              <w:rPr>
                <w:color w:val="002060"/>
              </w:rPr>
              <w:t>13/03/2022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EDE4F" w14:textId="77777777" w:rsidR="0041519B" w:rsidRPr="00CA0C2D" w:rsidRDefault="0041519B" w:rsidP="009A6218">
            <w:pPr>
              <w:pStyle w:val="rowtabella0"/>
              <w:rPr>
                <w:color w:val="002060"/>
              </w:rPr>
            </w:pPr>
            <w:r w:rsidRPr="00CA0C2D">
              <w:rPr>
                <w:color w:val="002060"/>
              </w:rPr>
              <w:t>5737 CAMPO COMUNALE VECCHIO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34AB3" w14:textId="77777777" w:rsidR="0041519B" w:rsidRPr="00CA0C2D" w:rsidRDefault="0041519B" w:rsidP="009A6218">
            <w:pPr>
              <w:pStyle w:val="rowtabella0"/>
              <w:rPr>
                <w:color w:val="002060"/>
              </w:rPr>
            </w:pPr>
            <w:r w:rsidRPr="00CA0C2D">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5923E" w14:textId="77777777" w:rsidR="0041519B" w:rsidRPr="00CA0C2D" w:rsidRDefault="0041519B" w:rsidP="009A6218">
            <w:pPr>
              <w:pStyle w:val="rowtabella0"/>
              <w:rPr>
                <w:color w:val="002060"/>
              </w:rPr>
            </w:pPr>
            <w:r w:rsidRPr="00CA0C2D">
              <w:rPr>
                <w:color w:val="002060"/>
              </w:rPr>
              <w:t>VIA ASPOROMONTE</w:t>
            </w:r>
          </w:p>
        </w:tc>
      </w:tr>
      <w:tr w:rsidR="0041519B" w:rsidRPr="00CA0C2D" w14:paraId="59E892B6"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AE3C42" w14:textId="77777777" w:rsidR="0041519B" w:rsidRPr="00CA0C2D" w:rsidRDefault="0041519B" w:rsidP="009A6218">
            <w:pPr>
              <w:pStyle w:val="rowtabella0"/>
              <w:rPr>
                <w:color w:val="002060"/>
              </w:rPr>
            </w:pPr>
            <w:r w:rsidRPr="00CA0C2D">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4A8F10" w14:textId="77777777" w:rsidR="0041519B" w:rsidRPr="00CA0C2D" w:rsidRDefault="0041519B" w:rsidP="009A6218">
            <w:pPr>
              <w:pStyle w:val="rowtabella0"/>
              <w:rPr>
                <w:color w:val="002060"/>
              </w:rPr>
            </w:pPr>
            <w:r w:rsidRPr="00CA0C2D">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5F1F8B"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4A0350" w14:textId="77777777" w:rsidR="0041519B" w:rsidRPr="00CA0C2D" w:rsidRDefault="0041519B" w:rsidP="009A6218">
            <w:pPr>
              <w:pStyle w:val="rowtabella0"/>
              <w:rPr>
                <w:color w:val="002060"/>
              </w:rPr>
            </w:pPr>
            <w:r w:rsidRPr="00CA0C2D">
              <w:rPr>
                <w:color w:val="002060"/>
              </w:rPr>
              <w:t>13/03/2022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6E22F3" w14:textId="77777777" w:rsidR="0041519B" w:rsidRPr="00CA0C2D" w:rsidRDefault="0041519B" w:rsidP="009A6218">
            <w:pPr>
              <w:pStyle w:val="rowtabella0"/>
              <w:rPr>
                <w:color w:val="002060"/>
              </w:rPr>
            </w:pPr>
            <w:r w:rsidRPr="00CA0C2D">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3FAD19" w14:textId="77777777" w:rsidR="0041519B" w:rsidRPr="00CA0C2D" w:rsidRDefault="0041519B" w:rsidP="009A6218">
            <w:pPr>
              <w:pStyle w:val="rowtabella0"/>
              <w:rPr>
                <w:color w:val="002060"/>
              </w:rPr>
            </w:pPr>
            <w:r w:rsidRPr="00CA0C2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E09CB5" w14:textId="77777777" w:rsidR="0041519B" w:rsidRPr="00CA0C2D" w:rsidRDefault="0041519B" w:rsidP="009A6218">
            <w:pPr>
              <w:pStyle w:val="rowtabella0"/>
              <w:rPr>
                <w:color w:val="002060"/>
              </w:rPr>
            </w:pPr>
            <w:r w:rsidRPr="00CA0C2D">
              <w:rPr>
                <w:color w:val="002060"/>
              </w:rPr>
              <w:t>VIA FRATELLI CERVI</w:t>
            </w:r>
          </w:p>
        </w:tc>
      </w:tr>
      <w:tr w:rsidR="0041519B" w:rsidRPr="00CA0C2D" w14:paraId="4378F3F7"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512A7B" w14:textId="77777777" w:rsidR="0041519B" w:rsidRPr="00CA0C2D" w:rsidRDefault="0041519B" w:rsidP="009A6218">
            <w:pPr>
              <w:pStyle w:val="rowtabella0"/>
              <w:rPr>
                <w:color w:val="002060"/>
              </w:rPr>
            </w:pPr>
            <w:r w:rsidRPr="00CA0C2D">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78CC6" w14:textId="77777777" w:rsidR="0041519B" w:rsidRPr="00CA0C2D" w:rsidRDefault="0041519B" w:rsidP="009A6218">
            <w:pPr>
              <w:pStyle w:val="rowtabella0"/>
              <w:rPr>
                <w:color w:val="002060"/>
              </w:rPr>
            </w:pPr>
            <w:r w:rsidRPr="00CA0C2D">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04479"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FA6CE" w14:textId="77777777" w:rsidR="0041519B" w:rsidRPr="00CA0C2D" w:rsidRDefault="0041519B" w:rsidP="009A6218">
            <w:pPr>
              <w:pStyle w:val="rowtabella0"/>
              <w:rPr>
                <w:color w:val="002060"/>
              </w:rPr>
            </w:pPr>
            <w:r w:rsidRPr="00CA0C2D">
              <w:rPr>
                <w:color w:val="002060"/>
              </w:rPr>
              <w:t>15/03/2022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F064D" w14:textId="77777777" w:rsidR="0041519B" w:rsidRPr="00CA0C2D" w:rsidRDefault="0041519B" w:rsidP="009A6218">
            <w:pPr>
              <w:pStyle w:val="rowtabella0"/>
              <w:rPr>
                <w:color w:val="002060"/>
              </w:rPr>
            </w:pPr>
            <w:r w:rsidRPr="00CA0C2D">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18D2A" w14:textId="77777777" w:rsidR="0041519B" w:rsidRPr="00CA0C2D" w:rsidRDefault="0041519B" w:rsidP="009A6218">
            <w:pPr>
              <w:pStyle w:val="rowtabella0"/>
              <w:rPr>
                <w:color w:val="002060"/>
              </w:rPr>
            </w:pPr>
            <w:r w:rsidRPr="00CA0C2D">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17241" w14:textId="77777777" w:rsidR="0041519B" w:rsidRPr="00CA0C2D" w:rsidRDefault="0041519B" w:rsidP="009A6218">
            <w:pPr>
              <w:pStyle w:val="rowtabella0"/>
              <w:rPr>
                <w:color w:val="002060"/>
              </w:rPr>
            </w:pPr>
            <w:r w:rsidRPr="00CA0C2D">
              <w:rPr>
                <w:color w:val="002060"/>
              </w:rPr>
              <w:t>VIALE GIUSTOZZI</w:t>
            </w:r>
          </w:p>
        </w:tc>
      </w:tr>
    </w:tbl>
    <w:p w14:paraId="12342818" w14:textId="77777777" w:rsidR="0041519B" w:rsidRPr="00CA0C2D" w:rsidRDefault="0041519B" w:rsidP="0041519B">
      <w:pPr>
        <w:pStyle w:val="breakline"/>
        <w:rPr>
          <w:rFonts w:eastAsiaTheme="minorEastAsia"/>
          <w:color w:val="002060"/>
        </w:rPr>
      </w:pPr>
    </w:p>
    <w:p w14:paraId="75F2E0A1" w14:textId="77777777" w:rsidR="0041519B" w:rsidRPr="00CA0C2D" w:rsidRDefault="0041519B" w:rsidP="0041519B">
      <w:pPr>
        <w:pStyle w:val="breakline"/>
        <w:rPr>
          <w:color w:val="002060"/>
        </w:rPr>
      </w:pPr>
    </w:p>
    <w:p w14:paraId="0359A6ED" w14:textId="77777777" w:rsidR="00DE2270" w:rsidRPr="00DE2270" w:rsidRDefault="00DE2270" w:rsidP="00DE2270">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10319C2"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69576C">
        <w:rPr>
          <w:rFonts w:ascii="Arial" w:hAnsi="Arial" w:cs="Arial"/>
          <w:b/>
          <w:bCs/>
          <w:color w:val="002060"/>
        </w:rPr>
        <w:t>21</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3623CA35"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678F5">
        <w:rPr>
          <w:b/>
          <w:color w:val="002060"/>
          <w:u w:val="single"/>
        </w:rPr>
        <w:t>09</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661B1" w14:textId="77777777" w:rsidR="00935BC9" w:rsidRDefault="00935BC9">
      <w:r>
        <w:separator/>
      </w:r>
    </w:p>
  </w:endnote>
  <w:endnote w:type="continuationSeparator" w:id="0">
    <w:p w14:paraId="78579F0B" w14:textId="77777777" w:rsidR="00935BC9" w:rsidRDefault="00935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C161786" w:rsidR="003554A0" w:rsidRPr="00B41648" w:rsidRDefault="003554A0" w:rsidP="00417FFA">
    <w:pPr>
      <w:pStyle w:val="Pidipagina"/>
      <w:framePr w:wrap="around" w:vAnchor="text" w:hAnchor="page" w:x="5494"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576C">
      <w:rPr>
        <w:rStyle w:val="Numeropagina"/>
        <w:rFonts w:ascii="Arial" w:hAnsi="Arial" w:cs="Arial"/>
        <w:color w:val="002060"/>
      </w:rPr>
      <w:t>7</w:t>
    </w:r>
    <w:r w:rsidR="00E20CAF">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0BE8D" w14:textId="77777777" w:rsidR="00935BC9" w:rsidRDefault="00935BC9">
      <w:r>
        <w:separator/>
      </w:r>
    </w:p>
  </w:footnote>
  <w:footnote w:type="continuationSeparator" w:id="0">
    <w:p w14:paraId="1B8FA225" w14:textId="77777777" w:rsidR="00935BC9" w:rsidRDefault="00935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6EEA"/>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3F4A"/>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349B"/>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C6FAF"/>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494F"/>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5482"/>
    <w:rsid w:val="00407221"/>
    <w:rsid w:val="0040753D"/>
    <w:rsid w:val="004100B4"/>
    <w:rsid w:val="00410265"/>
    <w:rsid w:val="00414B88"/>
    <w:rsid w:val="0041519B"/>
    <w:rsid w:val="00415374"/>
    <w:rsid w:val="00416370"/>
    <w:rsid w:val="00416BF0"/>
    <w:rsid w:val="00417ADC"/>
    <w:rsid w:val="00417F78"/>
    <w:rsid w:val="00417FAE"/>
    <w:rsid w:val="00417FFA"/>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40ED"/>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D7CA1"/>
    <w:rsid w:val="007E08DE"/>
    <w:rsid w:val="007E180B"/>
    <w:rsid w:val="007E19B9"/>
    <w:rsid w:val="007E2B35"/>
    <w:rsid w:val="007E3000"/>
    <w:rsid w:val="007E32B3"/>
    <w:rsid w:val="007E3E8F"/>
    <w:rsid w:val="007E4211"/>
    <w:rsid w:val="007E58A7"/>
    <w:rsid w:val="007E60D4"/>
    <w:rsid w:val="007E6EC7"/>
    <w:rsid w:val="007E6F27"/>
    <w:rsid w:val="007E712B"/>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5EF8"/>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5BC9"/>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55005"/>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678F5"/>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9F7412"/>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0D20"/>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8D9"/>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4D22"/>
    <w:rsid w:val="00E1558C"/>
    <w:rsid w:val="00E15AD5"/>
    <w:rsid w:val="00E15BE0"/>
    <w:rsid w:val="00E15DA7"/>
    <w:rsid w:val="00E1702C"/>
    <w:rsid w:val="00E178DB"/>
    <w:rsid w:val="00E20CAF"/>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360"/>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16</TotalTime>
  <Pages>18</Pages>
  <Words>5319</Words>
  <Characters>30324</Characters>
  <Application>Microsoft Office Word</Application>
  <DocSecurity>0</DocSecurity>
  <Lines>252</Lines>
  <Paragraphs>71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35572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2022-03-07T08:34:00Z</cp:lastPrinted>
  <dcterms:created xsi:type="dcterms:W3CDTF">2022-03-09T09:38:00Z</dcterms:created>
  <dcterms:modified xsi:type="dcterms:W3CDTF">2022-03-09T10:32:00Z</dcterms:modified>
</cp:coreProperties>
</file>