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B2242F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B077E4">
              <w:rPr>
                <w:rFonts w:ascii="Arial" w:hAnsi="Arial" w:cs="Arial"/>
                <w:color w:val="002060"/>
                <w:sz w:val="40"/>
                <w:szCs w:val="40"/>
              </w:rPr>
              <w:t>6</w:t>
            </w:r>
            <w:r w:rsidR="00E20CAF">
              <w:rPr>
                <w:rFonts w:ascii="Arial" w:hAnsi="Arial" w:cs="Arial"/>
                <w:color w:val="002060"/>
                <w:sz w:val="40"/>
                <w:szCs w:val="40"/>
              </w:rPr>
              <w:t xml:space="preserve"> </w:t>
            </w:r>
            <w:r w:rsidRPr="00EB53CB">
              <w:rPr>
                <w:rFonts w:ascii="Arial" w:hAnsi="Arial" w:cs="Arial"/>
                <w:color w:val="002060"/>
                <w:sz w:val="40"/>
                <w:szCs w:val="40"/>
              </w:rPr>
              <w:t xml:space="preserve">del </w:t>
            </w:r>
            <w:r w:rsidR="00B077E4">
              <w:rPr>
                <w:rFonts w:ascii="Arial" w:hAnsi="Arial" w:cs="Arial"/>
                <w:color w:val="002060"/>
                <w:sz w:val="40"/>
                <w:szCs w:val="40"/>
              </w:rPr>
              <w:t>10</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15E726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112EDB38" w14:textId="0A2B5262" w:rsidR="00AC19D9" w:rsidRPr="002419EA" w:rsidRDefault="0052365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4D9CAD43" w14:textId="5C7AC03D" w:rsidR="00AC19D9" w:rsidRPr="002419EA" w:rsidRDefault="0052365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0EAFCCD8" w14:textId="3B4B24D7" w:rsidR="00AC19D9" w:rsidRPr="002419EA" w:rsidRDefault="0052365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0952245B" w14:textId="0AEF6E1E" w:rsidR="00AC19D9" w:rsidRPr="002419EA" w:rsidRDefault="0052365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C6CD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4F43F772" w14:textId="127C46C1" w:rsidR="00CB7D2D" w:rsidRPr="00C954C4"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0FB78B63" w14:textId="533DB765" w:rsidR="009F3802" w:rsidRPr="005A22F7" w:rsidRDefault="009F3802" w:rsidP="009D0C38">
      <w:pPr>
        <w:pStyle w:val="LndNormale1"/>
        <w:rPr>
          <w:color w:val="002060"/>
          <w:szCs w:val="22"/>
        </w:rPr>
      </w:pPr>
    </w:p>
    <w:p w14:paraId="01B173F0" w14:textId="4ACFDE87" w:rsidR="005A22F7" w:rsidRPr="005A22F7"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FC93B85" w14:textId="77777777" w:rsidR="008D47EC" w:rsidRPr="00DE2270" w:rsidRDefault="008D47EC" w:rsidP="008D47EC">
      <w:pPr>
        <w:pStyle w:val="breakline"/>
        <w:rPr>
          <w:color w:val="002060"/>
        </w:rPr>
      </w:pPr>
    </w:p>
    <w:p w14:paraId="719E4C06" w14:textId="77777777" w:rsidR="00190D4E" w:rsidRPr="00C253C6" w:rsidRDefault="00190D4E" w:rsidP="00190D4E">
      <w:pPr>
        <w:pStyle w:val="titolocampionato0"/>
        <w:shd w:val="clear" w:color="auto" w:fill="CCCCCC"/>
        <w:spacing w:before="80" w:after="40"/>
        <w:rPr>
          <w:color w:val="002060"/>
        </w:rPr>
      </w:pPr>
      <w:r w:rsidRPr="00C253C6">
        <w:rPr>
          <w:color w:val="002060"/>
        </w:rPr>
        <w:t>CALCIO A CINQUE SERIE C1</w:t>
      </w:r>
    </w:p>
    <w:p w14:paraId="60D77E8F" w14:textId="77777777" w:rsidR="00190D4E" w:rsidRPr="004F2205" w:rsidRDefault="00190D4E" w:rsidP="00190D4E">
      <w:pPr>
        <w:pStyle w:val="titoloprinc0"/>
        <w:rPr>
          <w:color w:val="002060"/>
        </w:rPr>
      </w:pPr>
      <w:r w:rsidRPr="004F2205">
        <w:rPr>
          <w:color w:val="002060"/>
        </w:rPr>
        <w:t>RINVII GARE CAUSA COVID-19</w:t>
      </w:r>
    </w:p>
    <w:p w14:paraId="461F21DE" w14:textId="77777777" w:rsidR="00190D4E" w:rsidRPr="004F2205" w:rsidRDefault="00190D4E" w:rsidP="00190D4E">
      <w:pPr>
        <w:pStyle w:val="breakline"/>
        <w:rPr>
          <w:color w:val="002060"/>
        </w:rPr>
      </w:pPr>
    </w:p>
    <w:p w14:paraId="33632D65" w14:textId="77777777" w:rsidR="00190D4E" w:rsidRPr="004F2205" w:rsidRDefault="00190D4E" w:rsidP="00190D4E">
      <w:pPr>
        <w:pStyle w:val="A119"/>
        <w:spacing w:line="240" w:lineRule="auto"/>
        <w:rPr>
          <w:rFonts w:cs="Arial"/>
          <w:color w:val="002060"/>
          <w:sz w:val="22"/>
          <w:szCs w:val="22"/>
        </w:rPr>
      </w:pPr>
      <w:r w:rsidRPr="004F2205">
        <w:rPr>
          <w:rFonts w:cs="Arial"/>
          <w:color w:val="002060"/>
          <w:sz w:val="22"/>
          <w:szCs w:val="22"/>
        </w:rPr>
        <w:t xml:space="preserve">Preso atto della richiesta di rinvio trasmessa dalla società </w:t>
      </w:r>
      <w:r>
        <w:rPr>
          <w:rFonts w:cs="Arial"/>
          <w:color w:val="002060"/>
          <w:sz w:val="22"/>
          <w:szCs w:val="22"/>
        </w:rPr>
        <w:t>NUOVA JUVENTINA FFC</w:t>
      </w:r>
      <w:r w:rsidRPr="004F2205">
        <w:rPr>
          <w:rFonts w:cs="Arial"/>
          <w:color w:val="002060"/>
          <w:sz w:val="22"/>
          <w:szCs w:val="22"/>
        </w:rPr>
        <w:t xml:space="preserve"> per casi di positività ed espletate le verifiche di rito, la seguente gara </w:t>
      </w:r>
      <w:r w:rsidRPr="004F2205">
        <w:rPr>
          <w:rFonts w:cs="Arial"/>
          <w:b/>
          <w:bCs/>
          <w:color w:val="002060"/>
          <w:sz w:val="22"/>
          <w:szCs w:val="22"/>
        </w:rPr>
        <w:t>è rinviata a data da destinarsi</w:t>
      </w:r>
      <w:r w:rsidRPr="004F2205">
        <w:rPr>
          <w:rFonts w:cs="Arial"/>
          <w:color w:val="002060"/>
          <w:sz w:val="22"/>
          <w:szCs w:val="22"/>
        </w:rPr>
        <w:t xml:space="preserve">: </w:t>
      </w:r>
    </w:p>
    <w:p w14:paraId="7ED15D2B" w14:textId="77777777" w:rsidR="00190D4E" w:rsidRPr="00C253C6" w:rsidRDefault="00190D4E" w:rsidP="00190D4E">
      <w:pPr>
        <w:pStyle w:val="breakline"/>
        <w:rPr>
          <w:color w:val="002060"/>
        </w:rPr>
      </w:pPr>
    </w:p>
    <w:p w14:paraId="40F046E3" w14:textId="77777777" w:rsidR="00190D4E" w:rsidRPr="00C253C6" w:rsidRDefault="00190D4E" w:rsidP="00190D4E">
      <w:pPr>
        <w:pStyle w:val="breakline"/>
        <w:rPr>
          <w:color w:val="002060"/>
        </w:rPr>
      </w:pPr>
    </w:p>
    <w:p w14:paraId="5CDC4D80" w14:textId="77777777" w:rsidR="00190D4E" w:rsidRPr="00C253C6" w:rsidRDefault="00190D4E" w:rsidP="00190D4E">
      <w:pPr>
        <w:pStyle w:val="sottotitolocampionato10"/>
        <w:rPr>
          <w:color w:val="002060"/>
        </w:rPr>
      </w:pPr>
      <w:r w:rsidRPr="00C253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90D4E" w:rsidRPr="00C253C6" w14:paraId="68652CD1" w14:textId="77777777" w:rsidTr="006C6B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61BF1" w14:textId="77777777" w:rsidR="00190D4E" w:rsidRPr="00C253C6" w:rsidRDefault="00190D4E" w:rsidP="006C6B2F">
            <w:pPr>
              <w:pStyle w:val="headertabella0"/>
              <w:rPr>
                <w:color w:val="002060"/>
              </w:rPr>
            </w:pPr>
            <w:r w:rsidRPr="00C253C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AAA5E" w14:textId="77777777" w:rsidR="00190D4E" w:rsidRPr="00C253C6" w:rsidRDefault="00190D4E" w:rsidP="006C6B2F">
            <w:pPr>
              <w:pStyle w:val="headertabella0"/>
              <w:rPr>
                <w:color w:val="002060"/>
              </w:rPr>
            </w:pPr>
            <w:r w:rsidRPr="00C253C6">
              <w:rPr>
                <w:color w:val="002060"/>
              </w:rPr>
              <w:t xml:space="preserve">N° </w:t>
            </w:r>
            <w:proofErr w:type="spellStart"/>
            <w:r w:rsidRPr="00C253C6">
              <w:rPr>
                <w:color w:val="002060"/>
              </w:rPr>
              <w:t>Gior</w:t>
            </w:r>
            <w:proofErr w:type="spellEnd"/>
            <w:r w:rsidRPr="00C253C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6AC5F" w14:textId="77777777" w:rsidR="00190D4E" w:rsidRPr="00C253C6" w:rsidRDefault="00190D4E" w:rsidP="006C6B2F">
            <w:pPr>
              <w:pStyle w:val="headertabella0"/>
              <w:rPr>
                <w:color w:val="002060"/>
              </w:rPr>
            </w:pPr>
            <w:r w:rsidRPr="00C253C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F7247" w14:textId="77777777" w:rsidR="00190D4E" w:rsidRPr="00C253C6" w:rsidRDefault="00190D4E" w:rsidP="006C6B2F">
            <w:pPr>
              <w:pStyle w:val="headertabella0"/>
              <w:rPr>
                <w:color w:val="002060"/>
              </w:rPr>
            </w:pPr>
            <w:r w:rsidRPr="00C253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00FB8" w14:textId="77777777" w:rsidR="00190D4E" w:rsidRPr="00C253C6" w:rsidRDefault="00190D4E" w:rsidP="006C6B2F">
            <w:pPr>
              <w:pStyle w:val="headertabella0"/>
              <w:rPr>
                <w:color w:val="002060"/>
              </w:rPr>
            </w:pPr>
            <w:r w:rsidRPr="00C253C6">
              <w:rPr>
                <w:color w:val="002060"/>
              </w:rPr>
              <w:t xml:space="preserve">Data </w:t>
            </w:r>
            <w:proofErr w:type="spellStart"/>
            <w:r w:rsidRPr="00C253C6">
              <w:rPr>
                <w:color w:val="002060"/>
              </w:rPr>
              <w:t>Orig</w:t>
            </w:r>
            <w:proofErr w:type="spellEnd"/>
            <w:r w:rsidRPr="00C253C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F56A" w14:textId="77777777" w:rsidR="00190D4E" w:rsidRPr="00C253C6" w:rsidRDefault="00190D4E" w:rsidP="006C6B2F">
            <w:pPr>
              <w:pStyle w:val="headertabella0"/>
              <w:rPr>
                <w:color w:val="002060"/>
              </w:rPr>
            </w:pPr>
            <w:r w:rsidRPr="00C253C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EA8BE" w14:textId="77777777" w:rsidR="00190D4E" w:rsidRPr="00C253C6" w:rsidRDefault="00190D4E" w:rsidP="006C6B2F">
            <w:pPr>
              <w:pStyle w:val="headertabella0"/>
              <w:rPr>
                <w:color w:val="002060"/>
              </w:rPr>
            </w:pPr>
            <w:r w:rsidRPr="00C253C6">
              <w:rPr>
                <w:color w:val="002060"/>
              </w:rPr>
              <w:t xml:space="preserve">Ora </w:t>
            </w:r>
            <w:proofErr w:type="spellStart"/>
            <w:r w:rsidRPr="00C253C6">
              <w:rPr>
                <w:color w:val="002060"/>
              </w:rPr>
              <w:t>Orig</w:t>
            </w:r>
            <w:proofErr w:type="spellEnd"/>
            <w:r w:rsidRPr="00C253C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C5491" w14:textId="77777777" w:rsidR="00190D4E" w:rsidRPr="00C253C6" w:rsidRDefault="00190D4E" w:rsidP="006C6B2F">
            <w:pPr>
              <w:pStyle w:val="headertabella0"/>
              <w:rPr>
                <w:color w:val="002060"/>
              </w:rPr>
            </w:pPr>
            <w:r w:rsidRPr="00C253C6">
              <w:rPr>
                <w:color w:val="002060"/>
              </w:rPr>
              <w:t>Impianto</w:t>
            </w:r>
          </w:p>
        </w:tc>
      </w:tr>
      <w:tr w:rsidR="00190D4E" w:rsidRPr="00C253C6" w14:paraId="7863221D" w14:textId="77777777" w:rsidTr="006C6B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54E95" w14:textId="77777777" w:rsidR="00190D4E" w:rsidRPr="00C253C6" w:rsidRDefault="00190D4E" w:rsidP="006C6B2F">
            <w:pPr>
              <w:pStyle w:val="rowtabella0"/>
              <w:rPr>
                <w:color w:val="002060"/>
                <w:highlight w:val="yellow"/>
              </w:rPr>
            </w:pPr>
            <w:r w:rsidRPr="00C253C6">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58E3" w14:textId="77777777" w:rsidR="00190D4E" w:rsidRPr="00C253C6" w:rsidRDefault="00190D4E" w:rsidP="006C6B2F">
            <w:pPr>
              <w:pStyle w:val="rowtabella0"/>
              <w:jc w:val="center"/>
              <w:rPr>
                <w:color w:val="002060"/>
                <w:highlight w:val="yellow"/>
              </w:rPr>
            </w:pPr>
            <w:r w:rsidRPr="00C253C6">
              <w:rPr>
                <w:color w:val="002060"/>
                <w:highlight w:val="yellow"/>
              </w:rPr>
              <w:t>9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BD21" w14:textId="77777777" w:rsidR="00190D4E" w:rsidRPr="00C253C6" w:rsidRDefault="00190D4E" w:rsidP="006C6B2F">
            <w:pPr>
              <w:pStyle w:val="rowtabella0"/>
              <w:rPr>
                <w:color w:val="002060"/>
                <w:highlight w:val="yellow"/>
              </w:rPr>
            </w:pPr>
            <w:r w:rsidRPr="00C253C6">
              <w:rPr>
                <w:color w:val="002060"/>
                <w:highlight w:val="yellow"/>
              </w:rPr>
              <w:t xml:space="preserve">AUDAX 1970 </w:t>
            </w:r>
            <w:proofErr w:type="gramStart"/>
            <w:r w:rsidRPr="00C253C6">
              <w:rPr>
                <w:color w:val="002060"/>
                <w:highlight w:val="yellow"/>
              </w:rPr>
              <w:t>S.ANGELO</w:t>
            </w:r>
            <w:proofErr w:type="gramEnd"/>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6B76" w14:textId="77777777" w:rsidR="00190D4E" w:rsidRPr="00C253C6" w:rsidRDefault="00190D4E" w:rsidP="006C6B2F">
            <w:pPr>
              <w:pStyle w:val="rowtabella0"/>
              <w:rPr>
                <w:color w:val="002060"/>
                <w:highlight w:val="yellow"/>
              </w:rPr>
            </w:pPr>
            <w:r w:rsidRPr="00C253C6">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6ADB" w14:textId="77777777" w:rsidR="00190D4E" w:rsidRPr="00C253C6" w:rsidRDefault="00190D4E" w:rsidP="006C6B2F">
            <w:pPr>
              <w:pStyle w:val="rowtabella0"/>
              <w:rPr>
                <w:color w:val="002060"/>
              </w:rPr>
            </w:pPr>
            <w:r w:rsidRPr="00C253C6">
              <w:rPr>
                <w:color w:val="002060"/>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916FF" w14:textId="77777777" w:rsidR="00190D4E" w:rsidRPr="00C253C6" w:rsidRDefault="00190D4E" w:rsidP="006C6B2F">
            <w:pPr>
              <w:pStyle w:val="rowtabella0"/>
              <w:jc w:val="center"/>
              <w:rPr>
                <w:color w:val="002060"/>
              </w:rPr>
            </w:pPr>
            <w:r w:rsidRPr="00C253C6">
              <w:rPr>
                <w:color w:val="002060"/>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FA64" w14:textId="77777777" w:rsidR="00190D4E" w:rsidRPr="00C253C6" w:rsidRDefault="00190D4E" w:rsidP="006C6B2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9D2A7" w14:textId="77777777" w:rsidR="00190D4E" w:rsidRPr="00C253C6" w:rsidRDefault="00190D4E" w:rsidP="006C6B2F">
            <w:pPr>
              <w:rPr>
                <w:color w:val="002060"/>
              </w:rPr>
            </w:pPr>
          </w:p>
        </w:tc>
      </w:tr>
    </w:tbl>
    <w:p w14:paraId="0E209D63" w14:textId="77777777" w:rsidR="00190D4E" w:rsidRPr="00C253C6" w:rsidRDefault="00190D4E" w:rsidP="00190D4E">
      <w:pPr>
        <w:pStyle w:val="breakline"/>
        <w:rPr>
          <w:rFonts w:eastAsiaTheme="minorEastAsia"/>
          <w:color w:val="002060"/>
        </w:rPr>
      </w:pPr>
    </w:p>
    <w:p w14:paraId="14429358" w14:textId="77777777" w:rsidR="00190D4E" w:rsidRPr="00C253C6" w:rsidRDefault="00190D4E" w:rsidP="00190D4E">
      <w:pPr>
        <w:pStyle w:val="breakline"/>
        <w:rPr>
          <w:color w:val="002060"/>
        </w:rPr>
      </w:pPr>
    </w:p>
    <w:p w14:paraId="591B492B" w14:textId="77777777" w:rsidR="00190D4E" w:rsidRPr="00C253C6" w:rsidRDefault="00190D4E" w:rsidP="00190D4E">
      <w:pPr>
        <w:pStyle w:val="breakline"/>
        <w:rPr>
          <w:color w:val="002060"/>
        </w:rPr>
      </w:pPr>
    </w:p>
    <w:p w14:paraId="06D2EB4A" w14:textId="77777777" w:rsidR="00190D4E" w:rsidRPr="00C253C6" w:rsidRDefault="00190D4E" w:rsidP="00190D4E">
      <w:pPr>
        <w:pStyle w:val="titolocampionato0"/>
        <w:shd w:val="clear" w:color="auto" w:fill="CCCCCC"/>
        <w:spacing w:before="80" w:after="40"/>
        <w:rPr>
          <w:color w:val="002060"/>
        </w:rPr>
      </w:pPr>
      <w:r w:rsidRPr="00C253C6">
        <w:rPr>
          <w:color w:val="002060"/>
        </w:rPr>
        <w:t>CALCIO A CINQUE SERIE C2</w:t>
      </w:r>
    </w:p>
    <w:p w14:paraId="6499223D" w14:textId="77777777" w:rsidR="00190D4E" w:rsidRPr="00C253C6" w:rsidRDefault="00190D4E" w:rsidP="00190D4E">
      <w:pPr>
        <w:pStyle w:val="titoloprinc0"/>
        <w:rPr>
          <w:color w:val="002060"/>
        </w:rPr>
      </w:pPr>
      <w:r w:rsidRPr="00C253C6">
        <w:rPr>
          <w:color w:val="002060"/>
        </w:rPr>
        <w:t>RISULTATI</w:t>
      </w:r>
    </w:p>
    <w:p w14:paraId="61C36C61" w14:textId="77777777" w:rsidR="00190D4E" w:rsidRPr="00C253C6" w:rsidRDefault="00190D4E" w:rsidP="00190D4E">
      <w:pPr>
        <w:pStyle w:val="breakline"/>
        <w:rPr>
          <w:color w:val="002060"/>
        </w:rPr>
      </w:pPr>
    </w:p>
    <w:p w14:paraId="2121A67F" w14:textId="77777777" w:rsidR="00190D4E" w:rsidRPr="00C253C6" w:rsidRDefault="00190D4E" w:rsidP="00190D4E">
      <w:pPr>
        <w:pStyle w:val="sottotitolocampionato10"/>
        <w:rPr>
          <w:color w:val="002060"/>
        </w:rPr>
      </w:pPr>
      <w:r w:rsidRPr="00C253C6">
        <w:rPr>
          <w:color w:val="002060"/>
        </w:rPr>
        <w:t>RISULTATI UFFICIALI GARE DEL 07/03/2022</w:t>
      </w:r>
    </w:p>
    <w:p w14:paraId="6EA5A9F0" w14:textId="77777777" w:rsidR="00190D4E" w:rsidRPr="00190D4E" w:rsidRDefault="00190D4E" w:rsidP="00190D4E">
      <w:pPr>
        <w:pStyle w:val="sottotitolocampionato20"/>
        <w:spacing w:before="0" w:beforeAutospacing="0" w:after="0" w:afterAutospacing="0"/>
        <w:rPr>
          <w:rFonts w:ascii="Arial" w:hAnsi="Arial" w:cs="Arial"/>
          <w:color w:val="002060"/>
          <w:sz w:val="20"/>
          <w:szCs w:val="20"/>
        </w:rPr>
      </w:pPr>
      <w:r w:rsidRPr="00190D4E">
        <w:rPr>
          <w:rFonts w:ascii="Arial" w:hAnsi="Arial" w:cs="Arial"/>
          <w:color w:val="002060"/>
          <w:sz w:val="20"/>
          <w:szCs w:val="20"/>
        </w:rPr>
        <w:t>Si trascrivono qui di seguito i risultati ufficiali delle gare disputate</w:t>
      </w:r>
    </w:p>
    <w:p w14:paraId="64D32AC0" w14:textId="77777777" w:rsidR="00190D4E" w:rsidRPr="00C253C6" w:rsidRDefault="00190D4E" w:rsidP="00190D4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90D4E" w:rsidRPr="00C253C6" w14:paraId="28FFDB9E" w14:textId="77777777" w:rsidTr="006C6B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90D4E" w:rsidRPr="00C253C6" w14:paraId="107B838F" w14:textId="77777777" w:rsidTr="006C6B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BFB11" w14:textId="77777777" w:rsidR="00190D4E" w:rsidRPr="00C253C6" w:rsidRDefault="00190D4E" w:rsidP="006C6B2F">
                  <w:pPr>
                    <w:pStyle w:val="headertabella0"/>
                    <w:rPr>
                      <w:color w:val="002060"/>
                    </w:rPr>
                  </w:pPr>
                  <w:r w:rsidRPr="00C253C6">
                    <w:rPr>
                      <w:color w:val="002060"/>
                    </w:rPr>
                    <w:t>GIRONE B - 6 Giornata - R</w:t>
                  </w:r>
                </w:p>
              </w:tc>
            </w:tr>
            <w:tr w:rsidR="00190D4E" w:rsidRPr="00C253C6" w14:paraId="48D8F482" w14:textId="77777777" w:rsidTr="006C6B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2CA41" w14:textId="77777777" w:rsidR="00190D4E" w:rsidRPr="00C253C6" w:rsidRDefault="00190D4E" w:rsidP="006C6B2F">
                  <w:pPr>
                    <w:pStyle w:val="rowtabella0"/>
                    <w:rPr>
                      <w:color w:val="002060"/>
                    </w:rPr>
                  </w:pPr>
                  <w:r w:rsidRPr="00C253C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C6207D" w14:textId="77777777" w:rsidR="00190D4E" w:rsidRPr="00C253C6" w:rsidRDefault="00190D4E" w:rsidP="006C6B2F">
                  <w:pPr>
                    <w:pStyle w:val="rowtabella0"/>
                    <w:rPr>
                      <w:color w:val="002060"/>
                    </w:rPr>
                  </w:pPr>
                  <w:r w:rsidRPr="00C253C6">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9456F" w14:textId="77777777" w:rsidR="00190D4E" w:rsidRPr="00C253C6" w:rsidRDefault="00190D4E" w:rsidP="006C6B2F">
                  <w:pPr>
                    <w:pStyle w:val="rowtabella0"/>
                    <w:jc w:val="center"/>
                    <w:rPr>
                      <w:color w:val="002060"/>
                    </w:rPr>
                  </w:pPr>
                  <w:r w:rsidRPr="00C253C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98DFD" w14:textId="77777777" w:rsidR="00190D4E" w:rsidRPr="00C253C6" w:rsidRDefault="00190D4E" w:rsidP="006C6B2F">
                  <w:pPr>
                    <w:pStyle w:val="rowtabella0"/>
                    <w:jc w:val="center"/>
                    <w:rPr>
                      <w:color w:val="002060"/>
                    </w:rPr>
                  </w:pPr>
                  <w:r w:rsidRPr="00C253C6">
                    <w:rPr>
                      <w:color w:val="002060"/>
                    </w:rPr>
                    <w:t> </w:t>
                  </w:r>
                </w:p>
              </w:tc>
            </w:tr>
            <w:tr w:rsidR="00190D4E" w:rsidRPr="00C253C6" w14:paraId="166A330D" w14:textId="77777777" w:rsidTr="006C6B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8F1A6" w14:textId="77777777" w:rsidR="00190D4E" w:rsidRPr="00C253C6" w:rsidRDefault="00190D4E" w:rsidP="006C6B2F">
                  <w:pPr>
                    <w:pStyle w:val="rowtabella0"/>
                    <w:rPr>
                      <w:color w:val="002060"/>
                    </w:rPr>
                  </w:pPr>
                  <w:r w:rsidRPr="00C253C6">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CB3FA7" w14:textId="77777777" w:rsidR="00190D4E" w:rsidRPr="00C253C6" w:rsidRDefault="00190D4E" w:rsidP="006C6B2F">
                  <w:pPr>
                    <w:pStyle w:val="rowtabella0"/>
                    <w:rPr>
                      <w:color w:val="002060"/>
                    </w:rPr>
                  </w:pPr>
                  <w:r w:rsidRPr="00C253C6">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55B50C" w14:textId="77777777" w:rsidR="00190D4E" w:rsidRPr="00C253C6" w:rsidRDefault="00190D4E" w:rsidP="006C6B2F">
                  <w:pPr>
                    <w:pStyle w:val="rowtabella0"/>
                    <w:jc w:val="center"/>
                    <w:rPr>
                      <w:color w:val="002060"/>
                    </w:rPr>
                  </w:pPr>
                  <w:r w:rsidRPr="00C253C6">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F5CDD" w14:textId="77777777" w:rsidR="00190D4E" w:rsidRPr="00C253C6" w:rsidRDefault="00190D4E" w:rsidP="006C6B2F">
                  <w:pPr>
                    <w:pStyle w:val="rowtabella0"/>
                    <w:jc w:val="center"/>
                    <w:rPr>
                      <w:color w:val="002060"/>
                    </w:rPr>
                  </w:pPr>
                  <w:r w:rsidRPr="00C253C6">
                    <w:rPr>
                      <w:color w:val="002060"/>
                    </w:rPr>
                    <w:t> </w:t>
                  </w:r>
                </w:p>
              </w:tc>
            </w:tr>
          </w:tbl>
          <w:p w14:paraId="03352602" w14:textId="77777777" w:rsidR="00190D4E" w:rsidRPr="00C253C6" w:rsidRDefault="00190D4E" w:rsidP="006C6B2F">
            <w:pPr>
              <w:rPr>
                <w:color w:val="002060"/>
              </w:rPr>
            </w:pPr>
          </w:p>
        </w:tc>
      </w:tr>
    </w:tbl>
    <w:p w14:paraId="7A98FB6A" w14:textId="77777777" w:rsidR="00190D4E" w:rsidRPr="00C253C6" w:rsidRDefault="00190D4E" w:rsidP="00190D4E">
      <w:pPr>
        <w:pStyle w:val="breakline"/>
        <w:rPr>
          <w:rFonts w:eastAsiaTheme="minorEastAsia"/>
          <w:color w:val="002060"/>
        </w:rPr>
      </w:pPr>
    </w:p>
    <w:p w14:paraId="59F1F922" w14:textId="77777777" w:rsidR="00190D4E" w:rsidRPr="00C253C6" w:rsidRDefault="00190D4E" w:rsidP="00190D4E">
      <w:pPr>
        <w:pStyle w:val="breakline"/>
        <w:rPr>
          <w:color w:val="002060"/>
        </w:rPr>
      </w:pPr>
    </w:p>
    <w:p w14:paraId="32EF6F49" w14:textId="77777777" w:rsidR="00190D4E" w:rsidRPr="00C253C6" w:rsidRDefault="00190D4E" w:rsidP="00190D4E">
      <w:pPr>
        <w:pStyle w:val="titoloprinc0"/>
        <w:rPr>
          <w:color w:val="002060"/>
        </w:rPr>
      </w:pPr>
      <w:r w:rsidRPr="00C253C6">
        <w:rPr>
          <w:color w:val="002060"/>
        </w:rPr>
        <w:t>GIUDICE SPORTIVO</w:t>
      </w:r>
    </w:p>
    <w:p w14:paraId="268D0682" w14:textId="77777777" w:rsidR="00190D4E" w:rsidRPr="00C253C6" w:rsidRDefault="00190D4E" w:rsidP="00190D4E">
      <w:pPr>
        <w:pStyle w:val="diffida"/>
        <w:rPr>
          <w:color w:val="002060"/>
        </w:rPr>
      </w:pPr>
      <w:r w:rsidRPr="00C253C6">
        <w:rPr>
          <w:color w:val="002060"/>
        </w:rPr>
        <w:t>Il Sostituto Giudice Sportivo Avv. Federica Sorrentino, nella seduta del 10/03/2022 ha adottato le decisioni che di seguito integralmente si riportano:</w:t>
      </w:r>
    </w:p>
    <w:p w14:paraId="0B3F6B8B" w14:textId="77777777" w:rsidR="00190D4E" w:rsidRPr="00C253C6" w:rsidRDefault="00190D4E" w:rsidP="00190D4E">
      <w:pPr>
        <w:pStyle w:val="titolo10"/>
        <w:rPr>
          <w:color w:val="002060"/>
        </w:rPr>
      </w:pPr>
      <w:r w:rsidRPr="00C253C6">
        <w:rPr>
          <w:color w:val="002060"/>
        </w:rPr>
        <w:t xml:space="preserve">GARE DEL 7/ 3/2022 </w:t>
      </w:r>
    </w:p>
    <w:p w14:paraId="1B0D5D75" w14:textId="77777777" w:rsidR="00190D4E" w:rsidRPr="00C253C6" w:rsidRDefault="00190D4E" w:rsidP="00190D4E">
      <w:pPr>
        <w:pStyle w:val="titolo7a"/>
        <w:rPr>
          <w:color w:val="002060"/>
        </w:rPr>
      </w:pPr>
      <w:r w:rsidRPr="00C253C6">
        <w:rPr>
          <w:color w:val="002060"/>
        </w:rPr>
        <w:t xml:space="preserve">PROVVEDIMENTI DISCIPLINARI </w:t>
      </w:r>
    </w:p>
    <w:p w14:paraId="6AC7208D" w14:textId="77777777" w:rsidR="00190D4E" w:rsidRPr="00C253C6" w:rsidRDefault="00190D4E" w:rsidP="00190D4E">
      <w:pPr>
        <w:pStyle w:val="titolo7b0"/>
        <w:rPr>
          <w:color w:val="002060"/>
        </w:rPr>
      </w:pPr>
      <w:r w:rsidRPr="00C253C6">
        <w:rPr>
          <w:color w:val="002060"/>
        </w:rPr>
        <w:t xml:space="preserve">In base alle risultanze degli atti ufficiali sono state deliberate le seguenti sanzioni disciplinari. </w:t>
      </w:r>
    </w:p>
    <w:p w14:paraId="7438B343" w14:textId="77777777" w:rsidR="00190D4E" w:rsidRPr="00C253C6" w:rsidRDefault="00190D4E" w:rsidP="00190D4E">
      <w:pPr>
        <w:pStyle w:val="titolo30"/>
        <w:rPr>
          <w:color w:val="002060"/>
        </w:rPr>
      </w:pPr>
      <w:r w:rsidRPr="00C253C6">
        <w:rPr>
          <w:color w:val="002060"/>
        </w:rPr>
        <w:lastRenderedPageBreak/>
        <w:t xml:space="preserve">ALLENATORI </w:t>
      </w:r>
    </w:p>
    <w:p w14:paraId="3E41FCDD" w14:textId="77777777" w:rsidR="00190D4E" w:rsidRPr="00C253C6" w:rsidRDefault="00190D4E" w:rsidP="00190D4E">
      <w:pPr>
        <w:pStyle w:val="titolo20"/>
        <w:rPr>
          <w:color w:val="002060"/>
        </w:rPr>
      </w:pPr>
      <w:r w:rsidRPr="00C253C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65C5C718" w14:textId="77777777" w:rsidTr="006C6B2F">
        <w:tc>
          <w:tcPr>
            <w:tcW w:w="2200" w:type="dxa"/>
            <w:tcMar>
              <w:top w:w="20" w:type="dxa"/>
              <w:left w:w="20" w:type="dxa"/>
              <w:bottom w:w="20" w:type="dxa"/>
              <w:right w:w="20" w:type="dxa"/>
            </w:tcMar>
            <w:vAlign w:val="center"/>
            <w:hideMark/>
          </w:tcPr>
          <w:p w14:paraId="048E76F1" w14:textId="77777777" w:rsidR="00190D4E" w:rsidRPr="00C253C6" w:rsidRDefault="00190D4E" w:rsidP="006C6B2F">
            <w:pPr>
              <w:pStyle w:val="movimento"/>
              <w:rPr>
                <w:color w:val="002060"/>
              </w:rPr>
            </w:pPr>
            <w:r w:rsidRPr="00C253C6">
              <w:rPr>
                <w:color w:val="002060"/>
              </w:rPr>
              <w:t>COMPAGNUCCI SIMONE</w:t>
            </w:r>
          </w:p>
        </w:tc>
        <w:tc>
          <w:tcPr>
            <w:tcW w:w="2200" w:type="dxa"/>
            <w:tcMar>
              <w:top w:w="20" w:type="dxa"/>
              <w:left w:w="20" w:type="dxa"/>
              <w:bottom w:w="20" w:type="dxa"/>
              <w:right w:w="20" w:type="dxa"/>
            </w:tcMar>
            <w:vAlign w:val="center"/>
            <w:hideMark/>
          </w:tcPr>
          <w:p w14:paraId="6875A80E" w14:textId="77777777" w:rsidR="00190D4E" w:rsidRPr="00C253C6" w:rsidRDefault="00190D4E" w:rsidP="006C6B2F">
            <w:pPr>
              <w:pStyle w:val="movimento2"/>
              <w:rPr>
                <w:color w:val="002060"/>
              </w:rPr>
            </w:pPr>
            <w:r w:rsidRPr="00C253C6">
              <w:rPr>
                <w:color w:val="002060"/>
              </w:rPr>
              <w:t xml:space="preserve">(POLISPORTIVA VICTORIA) </w:t>
            </w:r>
          </w:p>
        </w:tc>
        <w:tc>
          <w:tcPr>
            <w:tcW w:w="800" w:type="dxa"/>
            <w:tcMar>
              <w:top w:w="20" w:type="dxa"/>
              <w:left w:w="20" w:type="dxa"/>
              <w:bottom w:w="20" w:type="dxa"/>
              <w:right w:w="20" w:type="dxa"/>
            </w:tcMar>
            <w:vAlign w:val="center"/>
            <w:hideMark/>
          </w:tcPr>
          <w:p w14:paraId="04BD1D3F"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6617AC89"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3542FBE1" w14:textId="77777777" w:rsidR="00190D4E" w:rsidRPr="00C253C6" w:rsidRDefault="00190D4E" w:rsidP="006C6B2F">
            <w:pPr>
              <w:pStyle w:val="movimento2"/>
              <w:rPr>
                <w:color w:val="002060"/>
              </w:rPr>
            </w:pPr>
            <w:r w:rsidRPr="00C253C6">
              <w:rPr>
                <w:color w:val="002060"/>
              </w:rPr>
              <w:t> </w:t>
            </w:r>
          </w:p>
        </w:tc>
      </w:tr>
    </w:tbl>
    <w:p w14:paraId="6F73D42F" w14:textId="77777777" w:rsidR="00190D4E" w:rsidRPr="00C253C6" w:rsidRDefault="00190D4E" w:rsidP="00190D4E">
      <w:pPr>
        <w:pStyle w:val="titolo30"/>
        <w:rPr>
          <w:rFonts w:eastAsiaTheme="minorEastAsia"/>
          <w:color w:val="002060"/>
        </w:rPr>
      </w:pPr>
      <w:r w:rsidRPr="00C253C6">
        <w:rPr>
          <w:color w:val="002060"/>
        </w:rPr>
        <w:t xml:space="preserve">CALCIATORI ESPULSI </w:t>
      </w:r>
    </w:p>
    <w:p w14:paraId="49A00190" w14:textId="77777777" w:rsidR="00190D4E" w:rsidRPr="00C253C6" w:rsidRDefault="00190D4E" w:rsidP="00190D4E">
      <w:pPr>
        <w:pStyle w:val="titolo20"/>
        <w:rPr>
          <w:color w:val="002060"/>
        </w:rPr>
      </w:pPr>
      <w:r w:rsidRPr="00C253C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70EBD9E9" w14:textId="77777777" w:rsidTr="006C6B2F">
        <w:tc>
          <w:tcPr>
            <w:tcW w:w="2200" w:type="dxa"/>
            <w:tcMar>
              <w:top w:w="20" w:type="dxa"/>
              <w:left w:w="20" w:type="dxa"/>
              <w:bottom w:w="20" w:type="dxa"/>
              <w:right w:w="20" w:type="dxa"/>
            </w:tcMar>
            <w:vAlign w:val="center"/>
            <w:hideMark/>
          </w:tcPr>
          <w:p w14:paraId="1A68E022" w14:textId="77777777" w:rsidR="00190D4E" w:rsidRPr="00C253C6" w:rsidRDefault="00190D4E" w:rsidP="006C6B2F">
            <w:pPr>
              <w:pStyle w:val="movimento"/>
              <w:rPr>
                <w:color w:val="002060"/>
              </w:rPr>
            </w:pPr>
            <w:r w:rsidRPr="00C253C6">
              <w:rPr>
                <w:color w:val="002060"/>
              </w:rPr>
              <w:t>PACIARONI ALESSANDRO</w:t>
            </w:r>
          </w:p>
        </w:tc>
        <w:tc>
          <w:tcPr>
            <w:tcW w:w="2200" w:type="dxa"/>
            <w:tcMar>
              <w:top w:w="20" w:type="dxa"/>
              <w:left w:w="20" w:type="dxa"/>
              <w:bottom w:w="20" w:type="dxa"/>
              <w:right w:w="20" w:type="dxa"/>
            </w:tcMar>
            <w:vAlign w:val="center"/>
            <w:hideMark/>
          </w:tcPr>
          <w:p w14:paraId="446B44A1" w14:textId="77777777" w:rsidR="00190D4E" w:rsidRPr="00C253C6" w:rsidRDefault="00190D4E" w:rsidP="006C6B2F">
            <w:pPr>
              <w:pStyle w:val="movimento2"/>
              <w:rPr>
                <w:color w:val="002060"/>
              </w:rPr>
            </w:pPr>
            <w:r w:rsidRPr="00C253C6">
              <w:rPr>
                <w:color w:val="002060"/>
              </w:rPr>
              <w:t xml:space="preserve">(SERRALTA) </w:t>
            </w:r>
          </w:p>
        </w:tc>
        <w:tc>
          <w:tcPr>
            <w:tcW w:w="800" w:type="dxa"/>
            <w:tcMar>
              <w:top w:w="20" w:type="dxa"/>
              <w:left w:w="20" w:type="dxa"/>
              <w:bottom w:w="20" w:type="dxa"/>
              <w:right w:w="20" w:type="dxa"/>
            </w:tcMar>
            <w:vAlign w:val="center"/>
            <w:hideMark/>
          </w:tcPr>
          <w:p w14:paraId="6234AAE1"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198C6424"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39EA69DB" w14:textId="77777777" w:rsidR="00190D4E" w:rsidRPr="00C253C6" w:rsidRDefault="00190D4E" w:rsidP="006C6B2F">
            <w:pPr>
              <w:pStyle w:val="movimento2"/>
              <w:rPr>
                <w:color w:val="002060"/>
              </w:rPr>
            </w:pPr>
            <w:r w:rsidRPr="00C253C6">
              <w:rPr>
                <w:color w:val="002060"/>
              </w:rPr>
              <w:t> </w:t>
            </w:r>
          </w:p>
        </w:tc>
      </w:tr>
    </w:tbl>
    <w:p w14:paraId="2313BA4E" w14:textId="77777777" w:rsidR="00190D4E" w:rsidRPr="00C253C6" w:rsidRDefault="00190D4E" w:rsidP="00190D4E">
      <w:pPr>
        <w:pStyle w:val="titolo30"/>
        <w:rPr>
          <w:rFonts w:eastAsiaTheme="minorEastAsia"/>
          <w:color w:val="002060"/>
        </w:rPr>
      </w:pPr>
      <w:r w:rsidRPr="00C253C6">
        <w:rPr>
          <w:color w:val="002060"/>
        </w:rPr>
        <w:t xml:space="preserve">CALCIATORI NON ESPULSI </w:t>
      </w:r>
    </w:p>
    <w:p w14:paraId="46DF0326" w14:textId="77777777" w:rsidR="00190D4E" w:rsidRPr="00C253C6" w:rsidRDefault="00190D4E" w:rsidP="00190D4E">
      <w:pPr>
        <w:pStyle w:val="titolo20"/>
        <w:rPr>
          <w:color w:val="002060"/>
        </w:rPr>
      </w:pPr>
      <w:r w:rsidRPr="00C253C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4C1BF554" w14:textId="77777777" w:rsidTr="006C6B2F">
        <w:tc>
          <w:tcPr>
            <w:tcW w:w="2200" w:type="dxa"/>
            <w:tcMar>
              <w:top w:w="20" w:type="dxa"/>
              <w:left w:w="20" w:type="dxa"/>
              <w:bottom w:w="20" w:type="dxa"/>
              <w:right w:w="20" w:type="dxa"/>
            </w:tcMar>
            <w:vAlign w:val="center"/>
            <w:hideMark/>
          </w:tcPr>
          <w:p w14:paraId="7488A736" w14:textId="77777777" w:rsidR="00190D4E" w:rsidRPr="00C253C6" w:rsidRDefault="00190D4E" w:rsidP="006C6B2F">
            <w:pPr>
              <w:pStyle w:val="movimento"/>
              <w:rPr>
                <w:color w:val="002060"/>
              </w:rPr>
            </w:pPr>
            <w:r w:rsidRPr="00C253C6">
              <w:rPr>
                <w:color w:val="002060"/>
              </w:rPr>
              <w:t>BULDORINI ANTIMO</w:t>
            </w:r>
          </w:p>
        </w:tc>
        <w:tc>
          <w:tcPr>
            <w:tcW w:w="2200" w:type="dxa"/>
            <w:tcMar>
              <w:top w:w="20" w:type="dxa"/>
              <w:left w:w="20" w:type="dxa"/>
              <w:bottom w:w="20" w:type="dxa"/>
              <w:right w:w="20" w:type="dxa"/>
            </w:tcMar>
            <w:vAlign w:val="center"/>
            <w:hideMark/>
          </w:tcPr>
          <w:p w14:paraId="3983BDBA" w14:textId="77777777" w:rsidR="00190D4E" w:rsidRPr="00C253C6" w:rsidRDefault="00190D4E" w:rsidP="006C6B2F">
            <w:pPr>
              <w:pStyle w:val="movimento2"/>
              <w:rPr>
                <w:color w:val="002060"/>
              </w:rPr>
            </w:pPr>
            <w:r w:rsidRPr="00C253C6">
              <w:rPr>
                <w:color w:val="002060"/>
              </w:rPr>
              <w:t xml:space="preserve">(POLISPORTIVA VICTORIA) </w:t>
            </w:r>
          </w:p>
        </w:tc>
        <w:tc>
          <w:tcPr>
            <w:tcW w:w="800" w:type="dxa"/>
            <w:tcMar>
              <w:top w:w="20" w:type="dxa"/>
              <w:left w:w="20" w:type="dxa"/>
              <w:bottom w:w="20" w:type="dxa"/>
              <w:right w:w="20" w:type="dxa"/>
            </w:tcMar>
            <w:vAlign w:val="center"/>
            <w:hideMark/>
          </w:tcPr>
          <w:p w14:paraId="0E124CD5"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6F1A4D0F"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5F0B35CD" w14:textId="77777777" w:rsidR="00190D4E" w:rsidRPr="00C253C6" w:rsidRDefault="00190D4E" w:rsidP="006C6B2F">
            <w:pPr>
              <w:pStyle w:val="movimento2"/>
              <w:rPr>
                <w:color w:val="002060"/>
              </w:rPr>
            </w:pPr>
            <w:r w:rsidRPr="00C253C6">
              <w:rPr>
                <w:color w:val="002060"/>
              </w:rPr>
              <w:t> </w:t>
            </w:r>
          </w:p>
        </w:tc>
      </w:tr>
    </w:tbl>
    <w:p w14:paraId="679F7B05" w14:textId="77777777" w:rsidR="00190D4E" w:rsidRPr="00C253C6" w:rsidRDefault="00190D4E" w:rsidP="00190D4E">
      <w:pPr>
        <w:pStyle w:val="titolo20"/>
        <w:rPr>
          <w:rFonts w:eastAsiaTheme="minorEastAsia"/>
          <w:color w:val="002060"/>
        </w:rPr>
      </w:pPr>
      <w:r w:rsidRPr="00C253C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4AD37E76" w14:textId="77777777" w:rsidTr="006C6B2F">
        <w:tc>
          <w:tcPr>
            <w:tcW w:w="2200" w:type="dxa"/>
            <w:tcMar>
              <w:top w:w="20" w:type="dxa"/>
              <w:left w:w="20" w:type="dxa"/>
              <w:bottom w:w="20" w:type="dxa"/>
              <w:right w:w="20" w:type="dxa"/>
            </w:tcMar>
            <w:vAlign w:val="center"/>
            <w:hideMark/>
          </w:tcPr>
          <w:p w14:paraId="6C3F510C" w14:textId="77777777" w:rsidR="00190D4E" w:rsidRPr="00C253C6" w:rsidRDefault="00190D4E" w:rsidP="006C6B2F">
            <w:pPr>
              <w:pStyle w:val="movimento"/>
              <w:rPr>
                <w:color w:val="002060"/>
              </w:rPr>
            </w:pPr>
            <w:r w:rsidRPr="00C253C6">
              <w:rPr>
                <w:color w:val="002060"/>
              </w:rPr>
              <w:t>MICUCCI STEFANO</w:t>
            </w:r>
          </w:p>
        </w:tc>
        <w:tc>
          <w:tcPr>
            <w:tcW w:w="2200" w:type="dxa"/>
            <w:tcMar>
              <w:top w:w="20" w:type="dxa"/>
              <w:left w:w="20" w:type="dxa"/>
              <w:bottom w:w="20" w:type="dxa"/>
              <w:right w:w="20" w:type="dxa"/>
            </w:tcMar>
            <w:vAlign w:val="center"/>
            <w:hideMark/>
          </w:tcPr>
          <w:p w14:paraId="54151838" w14:textId="77777777" w:rsidR="00190D4E" w:rsidRPr="00C253C6" w:rsidRDefault="00190D4E" w:rsidP="006C6B2F">
            <w:pPr>
              <w:pStyle w:val="movimento2"/>
              <w:rPr>
                <w:color w:val="002060"/>
              </w:rPr>
            </w:pPr>
            <w:r w:rsidRPr="00C253C6">
              <w:rPr>
                <w:color w:val="002060"/>
              </w:rPr>
              <w:t xml:space="preserve">(FUTSAL SAMBUCHETO) </w:t>
            </w:r>
          </w:p>
        </w:tc>
        <w:tc>
          <w:tcPr>
            <w:tcW w:w="800" w:type="dxa"/>
            <w:tcMar>
              <w:top w:w="20" w:type="dxa"/>
              <w:left w:w="20" w:type="dxa"/>
              <w:bottom w:w="20" w:type="dxa"/>
              <w:right w:w="20" w:type="dxa"/>
            </w:tcMar>
            <w:vAlign w:val="center"/>
            <w:hideMark/>
          </w:tcPr>
          <w:p w14:paraId="484EF4AF"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180DBD56"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622544F6" w14:textId="77777777" w:rsidR="00190D4E" w:rsidRPr="00C253C6" w:rsidRDefault="00190D4E" w:rsidP="006C6B2F">
            <w:pPr>
              <w:pStyle w:val="movimento2"/>
              <w:rPr>
                <w:color w:val="002060"/>
              </w:rPr>
            </w:pPr>
            <w:r w:rsidRPr="00C253C6">
              <w:rPr>
                <w:color w:val="002060"/>
              </w:rPr>
              <w:t> </w:t>
            </w:r>
          </w:p>
        </w:tc>
      </w:tr>
    </w:tbl>
    <w:p w14:paraId="2EA760B1" w14:textId="77777777" w:rsidR="00190D4E" w:rsidRPr="00C253C6" w:rsidRDefault="00190D4E" w:rsidP="00190D4E">
      <w:pPr>
        <w:pStyle w:val="titolo20"/>
        <w:rPr>
          <w:rFonts w:eastAsiaTheme="minorEastAsia"/>
          <w:color w:val="002060"/>
        </w:rPr>
      </w:pPr>
      <w:r w:rsidRPr="00C253C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2D99ECFE" w14:textId="77777777" w:rsidTr="006C6B2F">
        <w:tc>
          <w:tcPr>
            <w:tcW w:w="2200" w:type="dxa"/>
            <w:tcMar>
              <w:top w:w="20" w:type="dxa"/>
              <w:left w:w="20" w:type="dxa"/>
              <w:bottom w:w="20" w:type="dxa"/>
              <w:right w:w="20" w:type="dxa"/>
            </w:tcMar>
            <w:vAlign w:val="center"/>
            <w:hideMark/>
          </w:tcPr>
          <w:p w14:paraId="66352863" w14:textId="77777777" w:rsidR="00190D4E" w:rsidRPr="00C253C6" w:rsidRDefault="00190D4E" w:rsidP="006C6B2F">
            <w:pPr>
              <w:pStyle w:val="movimento"/>
              <w:rPr>
                <w:color w:val="002060"/>
              </w:rPr>
            </w:pPr>
            <w:r w:rsidRPr="00C253C6">
              <w:rPr>
                <w:color w:val="002060"/>
              </w:rPr>
              <w:t>FEROCE ROBERTO</w:t>
            </w:r>
          </w:p>
        </w:tc>
        <w:tc>
          <w:tcPr>
            <w:tcW w:w="2200" w:type="dxa"/>
            <w:tcMar>
              <w:top w:w="20" w:type="dxa"/>
              <w:left w:w="20" w:type="dxa"/>
              <w:bottom w:w="20" w:type="dxa"/>
              <w:right w:w="20" w:type="dxa"/>
            </w:tcMar>
            <w:vAlign w:val="center"/>
            <w:hideMark/>
          </w:tcPr>
          <w:p w14:paraId="205B3FC0" w14:textId="77777777" w:rsidR="00190D4E" w:rsidRPr="00C253C6" w:rsidRDefault="00190D4E" w:rsidP="006C6B2F">
            <w:pPr>
              <w:pStyle w:val="movimento2"/>
              <w:rPr>
                <w:color w:val="002060"/>
              </w:rPr>
            </w:pPr>
            <w:r w:rsidRPr="00C253C6">
              <w:rPr>
                <w:color w:val="002060"/>
              </w:rPr>
              <w:t xml:space="preserve">(BORGOROSSO TOLENTINO) </w:t>
            </w:r>
          </w:p>
        </w:tc>
        <w:tc>
          <w:tcPr>
            <w:tcW w:w="800" w:type="dxa"/>
            <w:tcMar>
              <w:top w:w="20" w:type="dxa"/>
              <w:left w:w="20" w:type="dxa"/>
              <w:bottom w:w="20" w:type="dxa"/>
              <w:right w:w="20" w:type="dxa"/>
            </w:tcMar>
            <w:vAlign w:val="center"/>
            <w:hideMark/>
          </w:tcPr>
          <w:p w14:paraId="67A95DCC"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67804C06"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3FF1781E" w14:textId="77777777" w:rsidR="00190D4E" w:rsidRPr="00C253C6" w:rsidRDefault="00190D4E" w:rsidP="006C6B2F">
            <w:pPr>
              <w:pStyle w:val="movimento2"/>
              <w:rPr>
                <w:color w:val="002060"/>
              </w:rPr>
            </w:pPr>
            <w:r w:rsidRPr="00C253C6">
              <w:rPr>
                <w:color w:val="002060"/>
              </w:rPr>
              <w:t> </w:t>
            </w:r>
          </w:p>
        </w:tc>
      </w:tr>
    </w:tbl>
    <w:p w14:paraId="05259ACD" w14:textId="77777777" w:rsidR="00190D4E" w:rsidRPr="00C253C6" w:rsidRDefault="00190D4E" w:rsidP="00190D4E">
      <w:pPr>
        <w:pStyle w:val="titolo20"/>
        <w:rPr>
          <w:rFonts w:eastAsiaTheme="minorEastAsia"/>
          <w:color w:val="002060"/>
        </w:rPr>
      </w:pPr>
      <w:r w:rsidRPr="00C253C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90D4E" w:rsidRPr="00C253C6" w14:paraId="134B79C2" w14:textId="77777777" w:rsidTr="006C6B2F">
        <w:tc>
          <w:tcPr>
            <w:tcW w:w="2200" w:type="dxa"/>
            <w:tcMar>
              <w:top w:w="20" w:type="dxa"/>
              <w:left w:w="20" w:type="dxa"/>
              <w:bottom w:w="20" w:type="dxa"/>
              <w:right w:w="20" w:type="dxa"/>
            </w:tcMar>
            <w:vAlign w:val="center"/>
            <w:hideMark/>
          </w:tcPr>
          <w:p w14:paraId="0EB06BBD" w14:textId="77777777" w:rsidR="00190D4E" w:rsidRPr="00C253C6" w:rsidRDefault="00190D4E" w:rsidP="006C6B2F">
            <w:pPr>
              <w:pStyle w:val="movimento"/>
              <w:rPr>
                <w:color w:val="002060"/>
              </w:rPr>
            </w:pPr>
            <w:r w:rsidRPr="00C253C6">
              <w:rPr>
                <w:color w:val="002060"/>
              </w:rPr>
              <w:t>THAQI REXHEP</w:t>
            </w:r>
          </w:p>
        </w:tc>
        <w:tc>
          <w:tcPr>
            <w:tcW w:w="2200" w:type="dxa"/>
            <w:tcMar>
              <w:top w:w="20" w:type="dxa"/>
              <w:left w:w="20" w:type="dxa"/>
              <w:bottom w:w="20" w:type="dxa"/>
              <w:right w:w="20" w:type="dxa"/>
            </w:tcMar>
            <w:vAlign w:val="center"/>
            <w:hideMark/>
          </w:tcPr>
          <w:p w14:paraId="2121ED28" w14:textId="77777777" w:rsidR="00190D4E" w:rsidRPr="00C253C6" w:rsidRDefault="00190D4E" w:rsidP="006C6B2F">
            <w:pPr>
              <w:pStyle w:val="movimento2"/>
              <w:rPr>
                <w:color w:val="002060"/>
              </w:rPr>
            </w:pPr>
            <w:r w:rsidRPr="00C253C6">
              <w:rPr>
                <w:color w:val="002060"/>
              </w:rPr>
              <w:t xml:space="preserve">(BORGOROSSO TOLENTINO) </w:t>
            </w:r>
          </w:p>
        </w:tc>
        <w:tc>
          <w:tcPr>
            <w:tcW w:w="800" w:type="dxa"/>
            <w:tcMar>
              <w:top w:w="20" w:type="dxa"/>
              <w:left w:w="20" w:type="dxa"/>
              <w:bottom w:w="20" w:type="dxa"/>
              <w:right w:w="20" w:type="dxa"/>
            </w:tcMar>
            <w:vAlign w:val="center"/>
            <w:hideMark/>
          </w:tcPr>
          <w:p w14:paraId="2D93D38D"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1B278EA8" w14:textId="77777777" w:rsidR="00190D4E" w:rsidRPr="00C253C6" w:rsidRDefault="00190D4E" w:rsidP="006C6B2F">
            <w:pPr>
              <w:pStyle w:val="movimento"/>
              <w:rPr>
                <w:color w:val="002060"/>
              </w:rPr>
            </w:pPr>
            <w:r w:rsidRPr="00C253C6">
              <w:rPr>
                <w:color w:val="002060"/>
              </w:rPr>
              <w:t> </w:t>
            </w:r>
          </w:p>
        </w:tc>
        <w:tc>
          <w:tcPr>
            <w:tcW w:w="2200" w:type="dxa"/>
            <w:tcMar>
              <w:top w:w="20" w:type="dxa"/>
              <w:left w:w="20" w:type="dxa"/>
              <w:bottom w:w="20" w:type="dxa"/>
              <w:right w:w="20" w:type="dxa"/>
            </w:tcMar>
            <w:vAlign w:val="center"/>
            <w:hideMark/>
          </w:tcPr>
          <w:p w14:paraId="579892FB" w14:textId="77777777" w:rsidR="00190D4E" w:rsidRPr="00C253C6" w:rsidRDefault="00190D4E" w:rsidP="006C6B2F">
            <w:pPr>
              <w:pStyle w:val="movimento2"/>
              <w:rPr>
                <w:color w:val="002060"/>
              </w:rPr>
            </w:pPr>
            <w:r w:rsidRPr="00C253C6">
              <w:rPr>
                <w:color w:val="002060"/>
              </w:rPr>
              <w:t> </w:t>
            </w:r>
          </w:p>
        </w:tc>
      </w:tr>
    </w:tbl>
    <w:p w14:paraId="518AC165" w14:textId="77777777" w:rsidR="00190D4E" w:rsidRDefault="00190D4E" w:rsidP="00190D4E">
      <w:pPr>
        <w:pStyle w:val="breakline"/>
        <w:rPr>
          <w:color w:val="002060"/>
        </w:rPr>
      </w:pPr>
    </w:p>
    <w:p w14:paraId="532A2931" w14:textId="77777777" w:rsidR="00190D4E" w:rsidRPr="00CA0C2D" w:rsidRDefault="00190D4E" w:rsidP="00190D4E">
      <w:pPr>
        <w:ind w:left="4956"/>
        <w:rPr>
          <w:rFonts w:ascii="Arial" w:hAnsi="Arial" w:cs="Arial"/>
          <w:noProof/>
          <w:color w:val="002060"/>
          <w:sz w:val="22"/>
          <w:szCs w:val="22"/>
        </w:rPr>
      </w:pPr>
      <w:r w:rsidRPr="00CA0C2D">
        <w:rPr>
          <w:rFonts w:ascii="Arial" w:hAnsi="Arial" w:cs="Arial"/>
          <w:noProof/>
          <w:color w:val="002060"/>
          <w:sz w:val="22"/>
          <w:szCs w:val="22"/>
        </w:rPr>
        <w:t>F.to IL SOSTITUTO GIUDICE SPORTIVO      </w:t>
      </w:r>
    </w:p>
    <w:p w14:paraId="137B0D0D" w14:textId="77777777" w:rsidR="00190D4E" w:rsidRPr="00CA0C2D" w:rsidRDefault="00190D4E" w:rsidP="00190D4E">
      <w:pPr>
        <w:rPr>
          <w:rFonts w:ascii="Arial" w:hAnsi="Arial" w:cs="Arial"/>
          <w:color w:val="002060"/>
          <w:sz w:val="22"/>
          <w:szCs w:val="22"/>
        </w:rPr>
      </w:pPr>
      <w:r w:rsidRPr="00CA0C2D">
        <w:rPr>
          <w:rFonts w:ascii="Arial" w:hAnsi="Arial" w:cs="Arial"/>
          <w:noProof/>
          <w:color w:val="002060"/>
          <w:sz w:val="22"/>
          <w:szCs w:val="22"/>
        </w:rPr>
        <w:t xml:space="preserve"> </w:t>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r>
      <w:r w:rsidRPr="00CA0C2D">
        <w:rPr>
          <w:rFonts w:ascii="Arial" w:hAnsi="Arial" w:cs="Arial"/>
          <w:noProof/>
          <w:color w:val="002060"/>
          <w:sz w:val="22"/>
          <w:szCs w:val="22"/>
        </w:rPr>
        <w:tab/>
        <w:t xml:space="preserve">   </w:t>
      </w:r>
      <w:r w:rsidRPr="00CA0C2D">
        <w:rPr>
          <w:rFonts w:ascii="Arial" w:hAnsi="Arial" w:cs="Arial"/>
          <w:noProof/>
          <w:color w:val="002060"/>
          <w:sz w:val="22"/>
          <w:szCs w:val="22"/>
        </w:rPr>
        <w:tab/>
        <w:t xml:space="preserve">                Federica Sorrentino</w:t>
      </w:r>
      <w:r w:rsidRPr="00CA0C2D">
        <w:rPr>
          <w:rFonts w:ascii="Arial" w:hAnsi="Arial" w:cs="Arial"/>
          <w:color w:val="002060"/>
          <w:sz w:val="22"/>
          <w:szCs w:val="22"/>
        </w:rPr>
        <w:t xml:space="preserve"> </w:t>
      </w:r>
    </w:p>
    <w:p w14:paraId="72B073CD" w14:textId="77777777" w:rsidR="00190D4E" w:rsidRPr="00C253C6" w:rsidRDefault="00190D4E" w:rsidP="00190D4E">
      <w:pPr>
        <w:pStyle w:val="breakline"/>
        <w:rPr>
          <w:rFonts w:eastAsiaTheme="minorEastAsia"/>
          <w:color w:val="002060"/>
        </w:rPr>
      </w:pPr>
    </w:p>
    <w:p w14:paraId="765775A2" w14:textId="77777777" w:rsidR="00190D4E" w:rsidRPr="00C253C6" w:rsidRDefault="00190D4E" w:rsidP="00190D4E">
      <w:pPr>
        <w:pStyle w:val="titoloprinc0"/>
        <w:rPr>
          <w:color w:val="002060"/>
        </w:rPr>
      </w:pPr>
      <w:r w:rsidRPr="00C253C6">
        <w:rPr>
          <w:color w:val="002060"/>
        </w:rPr>
        <w:t>CLASSIFICA</w:t>
      </w:r>
    </w:p>
    <w:p w14:paraId="1448B2ED" w14:textId="77777777" w:rsidR="00190D4E" w:rsidRPr="00C253C6" w:rsidRDefault="00190D4E" w:rsidP="00190D4E">
      <w:pPr>
        <w:pStyle w:val="breakline"/>
        <w:rPr>
          <w:color w:val="002060"/>
        </w:rPr>
      </w:pPr>
    </w:p>
    <w:p w14:paraId="4404F74D" w14:textId="77777777" w:rsidR="00190D4E" w:rsidRPr="00C253C6" w:rsidRDefault="00190D4E" w:rsidP="00190D4E">
      <w:pPr>
        <w:pStyle w:val="breakline"/>
        <w:rPr>
          <w:color w:val="002060"/>
        </w:rPr>
      </w:pPr>
    </w:p>
    <w:p w14:paraId="0D903093" w14:textId="77777777" w:rsidR="00190D4E" w:rsidRPr="00C253C6" w:rsidRDefault="00190D4E" w:rsidP="00190D4E">
      <w:pPr>
        <w:pStyle w:val="sottotitolocampionato10"/>
        <w:rPr>
          <w:color w:val="002060"/>
        </w:rPr>
      </w:pPr>
      <w:r w:rsidRPr="00C253C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1C250B34"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42495"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C5647"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695DE"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048B5"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2002C"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D8F92"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9A9FC"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AE923"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EAD38"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1E74" w14:textId="77777777" w:rsidR="00190D4E" w:rsidRPr="00C253C6" w:rsidRDefault="00190D4E" w:rsidP="006C6B2F">
            <w:pPr>
              <w:pStyle w:val="headertabella0"/>
              <w:rPr>
                <w:color w:val="002060"/>
              </w:rPr>
            </w:pPr>
            <w:r w:rsidRPr="00C253C6">
              <w:rPr>
                <w:color w:val="002060"/>
              </w:rPr>
              <w:t>PE</w:t>
            </w:r>
          </w:p>
        </w:tc>
      </w:tr>
      <w:tr w:rsidR="00190D4E" w:rsidRPr="00C253C6" w14:paraId="6C74A2FD"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2B932B" w14:textId="77777777" w:rsidR="00190D4E" w:rsidRPr="00C253C6" w:rsidRDefault="00190D4E" w:rsidP="006C6B2F">
            <w:pPr>
              <w:pStyle w:val="rowtabella0"/>
              <w:rPr>
                <w:color w:val="002060"/>
              </w:rPr>
            </w:pPr>
            <w:r w:rsidRPr="00C253C6">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CB30" w14:textId="77777777" w:rsidR="00190D4E" w:rsidRPr="00C253C6" w:rsidRDefault="00190D4E" w:rsidP="006C6B2F">
            <w:pPr>
              <w:pStyle w:val="rowtabella0"/>
              <w:jc w:val="center"/>
              <w:rPr>
                <w:color w:val="002060"/>
              </w:rPr>
            </w:pPr>
            <w:r w:rsidRPr="00C253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BFDD"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14970"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B4AD2"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1AF4"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D31D" w14:textId="77777777" w:rsidR="00190D4E" w:rsidRPr="00C253C6" w:rsidRDefault="00190D4E" w:rsidP="006C6B2F">
            <w:pPr>
              <w:pStyle w:val="rowtabella0"/>
              <w:jc w:val="center"/>
              <w:rPr>
                <w:color w:val="002060"/>
              </w:rPr>
            </w:pPr>
            <w:r w:rsidRPr="00C253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DC86" w14:textId="77777777" w:rsidR="00190D4E" w:rsidRPr="00C253C6" w:rsidRDefault="00190D4E" w:rsidP="006C6B2F">
            <w:pPr>
              <w:pStyle w:val="rowtabella0"/>
              <w:jc w:val="center"/>
              <w:rPr>
                <w:color w:val="002060"/>
              </w:rPr>
            </w:pPr>
            <w:r w:rsidRPr="00C253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C41E" w14:textId="77777777" w:rsidR="00190D4E" w:rsidRPr="00C253C6" w:rsidRDefault="00190D4E" w:rsidP="006C6B2F">
            <w:pPr>
              <w:pStyle w:val="rowtabella0"/>
              <w:jc w:val="center"/>
              <w:rPr>
                <w:color w:val="002060"/>
              </w:rPr>
            </w:pPr>
            <w:r w:rsidRPr="00C253C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F78A8" w14:textId="77777777" w:rsidR="00190D4E" w:rsidRPr="00C253C6" w:rsidRDefault="00190D4E" w:rsidP="006C6B2F">
            <w:pPr>
              <w:pStyle w:val="rowtabella0"/>
              <w:jc w:val="center"/>
              <w:rPr>
                <w:color w:val="002060"/>
              </w:rPr>
            </w:pPr>
            <w:r w:rsidRPr="00C253C6">
              <w:rPr>
                <w:color w:val="002060"/>
              </w:rPr>
              <w:t>0</w:t>
            </w:r>
          </w:p>
        </w:tc>
      </w:tr>
      <w:tr w:rsidR="00190D4E" w:rsidRPr="00C253C6" w14:paraId="72BC2B3F"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DBB92" w14:textId="77777777" w:rsidR="00190D4E" w:rsidRPr="00C253C6" w:rsidRDefault="00190D4E" w:rsidP="006C6B2F">
            <w:pPr>
              <w:pStyle w:val="rowtabella0"/>
              <w:rPr>
                <w:color w:val="002060"/>
              </w:rPr>
            </w:pPr>
            <w:r w:rsidRPr="00C253C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1AD07" w14:textId="77777777" w:rsidR="00190D4E" w:rsidRPr="00C253C6" w:rsidRDefault="00190D4E" w:rsidP="006C6B2F">
            <w:pPr>
              <w:pStyle w:val="rowtabella0"/>
              <w:jc w:val="center"/>
              <w:rPr>
                <w:color w:val="002060"/>
              </w:rPr>
            </w:pPr>
            <w:r w:rsidRPr="00C253C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7A8FB"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6AF2"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7D84"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DBE3"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7060" w14:textId="77777777" w:rsidR="00190D4E" w:rsidRPr="00C253C6" w:rsidRDefault="00190D4E" w:rsidP="006C6B2F">
            <w:pPr>
              <w:pStyle w:val="rowtabella0"/>
              <w:jc w:val="center"/>
              <w:rPr>
                <w:color w:val="002060"/>
              </w:rPr>
            </w:pPr>
            <w:r w:rsidRPr="00C253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F5B4"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EAA3"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2696" w14:textId="77777777" w:rsidR="00190D4E" w:rsidRPr="00C253C6" w:rsidRDefault="00190D4E" w:rsidP="006C6B2F">
            <w:pPr>
              <w:pStyle w:val="rowtabella0"/>
              <w:jc w:val="center"/>
              <w:rPr>
                <w:color w:val="002060"/>
              </w:rPr>
            </w:pPr>
            <w:r w:rsidRPr="00C253C6">
              <w:rPr>
                <w:color w:val="002060"/>
              </w:rPr>
              <w:t>0</w:t>
            </w:r>
          </w:p>
        </w:tc>
      </w:tr>
      <w:tr w:rsidR="00190D4E" w:rsidRPr="00C253C6" w14:paraId="33BF125A"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4102A" w14:textId="77777777" w:rsidR="00190D4E" w:rsidRPr="00C253C6" w:rsidRDefault="00190D4E" w:rsidP="006C6B2F">
            <w:pPr>
              <w:pStyle w:val="rowtabella0"/>
              <w:rPr>
                <w:color w:val="002060"/>
              </w:rPr>
            </w:pPr>
            <w:r w:rsidRPr="00C253C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F3E6"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93D3"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D440"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89D8"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0134"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0AA6" w14:textId="77777777" w:rsidR="00190D4E" w:rsidRPr="00C253C6" w:rsidRDefault="00190D4E" w:rsidP="006C6B2F">
            <w:pPr>
              <w:pStyle w:val="rowtabella0"/>
              <w:jc w:val="center"/>
              <w:rPr>
                <w:color w:val="002060"/>
              </w:rPr>
            </w:pPr>
            <w:r w:rsidRPr="00C253C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C4537" w14:textId="77777777" w:rsidR="00190D4E" w:rsidRPr="00C253C6" w:rsidRDefault="00190D4E" w:rsidP="006C6B2F">
            <w:pPr>
              <w:pStyle w:val="rowtabella0"/>
              <w:jc w:val="center"/>
              <w:rPr>
                <w:color w:val="002060"/>
              </w:rPr>
            </w:pPr>
            <w:r w:rsidRPr="00C253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30AF" w14:textId="77777777" w:rsidR="00190D4E" w:rsidRPr="00C253C6" w:rsidRDefault="00190D4E" w:rsidP="006C6B2F">
            <w:pPr>
              <w:pStyle w:val="rowtabella0"/>
              <w:jc w:val="center"/>
              <w:rPr>
                <w:color w:val="002060"/>
              </w:rPr>
            </w:pPr>
            <w:r w:rsidRPr="00C253C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A461" w14:textId="77777777" w:rsidR="00190D4E" w:rsidRPr="00C253C6" w:rsidRDefault="00190D4E" w:rsidP="006C6B2F">
            <w:pPr>
              <w:pStyle w:val="rowtabella0"/>
              <w:jc w:val="center"/>
              <w:rPr>
                <w:color w:val="002060"/>
              </w:rPr>
            </w:pPr>
            <w:r w:rsidRPr="00C253C6">
              <w:rPr>
                <w:color w:val="002060"/>
              </w:rPr>
              <w:t>0</w:t>
            </w:r>
          </w:p>
        </w:tc>
      </w:tr>
      <w:tr w:rsidR="00190D4E" w:rsidRPr="00C253C6" w14:paraId="79E9758F"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FDCDD" w14:textId="77777777" w:rsidR="00190D4E" w:rsidRPr="00C253C6" w:rsidRDefault="00190D4E" w:rsidP="006C6B2F">
            <w:pPr>
              <w:pStyle w:val="rowtabella0"/>
              <w:rPr>
                <w:color w:val="002060"/>
              </w:rPr>
            </w:pPr>
            <w:r w:rsidRPr="00C253C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DFC6"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B8CC"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4C57"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8476"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A192"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93DDE" w14:textId="77777777" w:rsidR="00190D4E" w:rsidRPr="00C253C6" w:rsidRDefault="00190D4E" w:rsidP="006C6B2F">
            <w:pPr>
              <w:pStyle w:val="rowtabella0"/>
              <w:jc w:val="center"/>
              <w:rPr>
                <w:color w:val="002060"/>
              </w:rPr>
            </w:pPr>
            <w:r w:rsidRPr="00C253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7A10" w14:textId="77777777" w:rsidR="00190D4E" w:rsidRPr="00C253C6" w:rsidRDefault="00190D4E" w:rsidP="006C6B2F">
            <w:pPr>
              <w:pStyle w:val="rowtabella0"/>
              <w:jc w:val="center"/>
              <w:rPr>
                <w:color w:val="002060"/>
              </w:rPr>
            </w:pPr>
            <w:r w:rsidRPr="00C253C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2A0F0"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EB09" w14:textId="77777777" w:rsidR="00190D4E" w:rsidRPr="00C253C6" w:rsidRDefault="00190D4E" w:rsidP="006C6B2F">
            <w:pPr>
              <w:pStyle w:val="rowtabella0"/>
              <w:jc w:val="center"/>
              <w:rPr>
                <w:color w:val="002060"/>
              </w:rPr>
            </w:pPr>
            <w:r w:rsidRPr="00C253C6">
              <w:rPr>
                <w:color w:val="002060"/>
              </w:rPr>
              <w:t>0</w:t>
            </w:r>
          </w:p>
        </w:tc>
      </w:tr>
      <w:tr w:rsidR="00190D4E" w:rsidRPr="00C253C6" w14:paraId="1272F392"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FDF1F" w14:textId="77777777" w:rsidR="00190D4E" w:rsidRPr="00C253C6" w:rsidRDefault="00190D4E" w:rsidP="006C6B2F">
            <w:pPr>
              <w:pStyle w:val="rowtabella0"/>
              <w:rPr>
                <w:color w:val="002060"/>
              </w:rPr>
            </w:pPr>
            <w:r w:rsidRPr="00C253C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5897"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78C4"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BDDD"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785C6"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E980"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1B4FC" w14:textId="77777777" w:rsidR="00190D4E" w:rsidRPr="00C253C6" w:rsidRDefault="00190D4E" w:rsidP="006C6B2F">
            <w:pPr>
              <w:pStyle w:val="rowtabella0"/>
              <w:jc w:val="center"/>
              <w:rPr>
                <w:color w:val="002060"/>
              </w:rPr>
            </w:pPr>
            <w:r w:rsidRPr="00C253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E72A" w14:textId="77777777" w:rsidR="00190D4E" w:rsidRPr="00C253C6" w:rsidRDefault="00190D4E" w:rsidP="006C6B2F">
            <w:pPr>
              <w:pStyle w:val="rowtabella0"/>
              <w:jc w:val="center"/>
              <w:rPr>
                <w:color w:val="002060"/>
              </w:rPr>
            </w:pPr>
            <w:r w:rsidRPr="00C253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8F1E6"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F4E0" w14:textId="77777777" w:rsidR="00190D4E" w:rsidRPr="00C253C6" w:rsidRDefault="00190D4E" w:rsidP="006C6B2F">
            <w:pPr>
              <w:pStyle w:val="rowtabella0"/>
              <w:jc w:val="center"/>
              <w:rPr>
                <w:color w:val="002060"/>
              </w:rPr>
            </w:pPr>
            <w:r w:rsidRPr="00C253C6">
              <w:rPr>
                <w:color w:val="002060"/>
              </w:rPr>
              <w:t>0</w:t>
            </w:r>
          </w:p>
        </w:tc>
      </w:tr>
      <w:tr w:rsidR="00190D4E" w:rsidRPr="00C253C6" w14:paraId="1C55956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6D25F" w14:textId="77777777" w:rsidR="00190D4E" w:rsidRPr="00C253C6" w:rsidRDefault="00190D4E" w:rsidP="006C6B2F">
            <w:pPr>
              <w:pStyle w:val="rowtabella0"/>
              <w:rPr>
                <w:color w:val="002060"/>
              </w:rPr>
            </w:pPr>
            <w:r w:rsidRPr="00C253C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17867" w14:textId="77777777" w:rsidR="00190D4E" w:rsidRPr="00C253C6" w:rsidRDefault="00190D4E" w:rsidP="006C6B2F">
            <w:pPr>
              <w:pStyle w:val="rowtabella0"/>
              <w:jc w:val="center"/>
              <w:rPr>
                <w:color w:val="002060"/>
              </w:rPr>
            </w:pPr>
            <w:r w:rsidRPr="00C253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E4DA"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6C72"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FE98"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BFB5D"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F912"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2305" w14:textId="77777777" w:rsidR="00190D4E" w:rsidRPr="00C253C6" w:rsidRDefault="00190D4E" w:rsidP="006C6B2F">
            <w:pPr>
              <w:pStyle w:val="rowtabella0"/>
              <w:jc w:val="center"/>
              <w:rPr>
                <w:color w:val="002060"/>
              </w:rPr>
            </w:pPr>
            <w:r w:rsidRPr="00C253C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25DD8"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F805" w14:textId="77777777" w:rsidR="00190D4E" w:rsidRPr="00C253C6" w:rsidRDefault="00190D4E" w:rsidP="006C6B2F">
            <w:pPr>
              <w:pStyle w:val="rowtabella0"/>
              <w:jc w:val="center"/>
              <w:rPr>
                <w:color w:val="002060"/>
              </w:rPr>
            </w:pPr>
            <w:r w:rsidRPr="00C253C6">
              <w:rPr>
                <w:color w:val="002060"/>
              </w:rPr>
              <w:t>0</w:t>
            </w:r>
          </w:p>
        </w:tc>
      </w:tr>
      <w:tr w:rsidR="00190D4E" w:rsidRPr="00C253C6" w14:paraId="50C3C83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19C76" w14:textId="77777777" w:rsidR="00190D4E" w:rsidRPr="00C253C6" w:rsidRDefault="00190D4E" w:rsidP="006C6B2F">
            <w:pPr>
              <w:pStyle w:val="rowtabella0"/>
              <w:rPr>
                <w:color w:val="002060"/>
              </w:rPr>
            </w:pPr>
            <w:r w:rsidRPr="00C253C6">
              <w:rPr>
                <w:color w:val="002060"/>
              </w:rPr>
              <w:t xml:space="preserve">A.S.D. </w:t>
            </w:r>
            <w:proofErr w:type="gramStart"/>
            <w:r w:rsidRPr="00C253C6">
              <w:rPr>
                <w:color w:val="002060"/>
              </w:rPr>
              <w:t>CITTA</w:t>
            </w:r>
            <w:proofErr w:type="gramEnd"/>
            <w:r w:rsidRPr="00C253C6">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2100" w14:textId="77777777" w:rsidR="00190D4E" w:rsidRPr="00C253C6" w:rsidRDefault="00190D4E" w:rsidP="006C6B2F">
            <w:pPr>
              <w:pStyle w:val="rowtabella0"/>
              <w:jc w:val="center"/>
              <w:rPr>
                <w:color w:val="002060"/>
              </w:rPr>
            </w:pPr>
            <w:r w:rsidRPr="00C253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AD770"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C6BE"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45CF"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E76B"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4F02D" w14:textId="77777777" w:rsidR="00190D4E" w:rsidRPr="00C253C6" w:rsidRDefault="00190D4E" w:rsidP="006C6B2F">
            <w:pPr>
              <w:pStyle w:val="rowtabella0"/>
              <w:jc w:val="center"/>
              <w:rPr>
                <w:color w:val="002060"/>
              </w:rPr>
            </w:pPr>
            <w:r w:rsidRPr="00C253C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ED560" w14:textId="77777777" w:rsidR="00190D4E" w:rsidRPr="00C253C6" w:rsidRDefault="00190D4E" w:rsidP="006C6B2F">
            <w:pPr>
              <w:pStyle w:val="rowtabella0"/>
              <w:jc w:val="center"/>
              <w:rPr>
                <w:color w:val="002060"/>
              </w:rPr>
            </w:pPr>
            <w:r w:rsidRPr="00C253C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C9459"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F752" w14:textId="77777777" w:rsidR="00190D4E" w:rsidRPr="00C253C6" w:rsidRDefault="00190D4E" w:rsidP="006C6B2F">
            <w:pPr>
              <w:pStyle w:val="rowtabella0"/>
              <w:jc w:val="center"/>
              <w:rPr>
                <w:color w:val="002060"/>
              </w:rPr>
            </w:pPr>
            <w:r w:rsidRPr="00C253C6">
              <w:rPr>
                <w:color w:val="002060"/>
              </w:rPr>
              <w:t>0</w:t>
            </w:r>
          </w:p>
        </w:tc>
      </w:tr>
      <w:tr w:rsidR="00190D4E" w:rsidRPr="00C253C6" w14:paraId="765B8926"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51ED5" w14:textId="77777777" w:rsidR="00190D4E" w:rsidRPr="00C253C6" w:rsidRDefault="00190D4E" w:rsidP="006C6B2F">
            <w:pPr>
              <w:pStyle w:val="rowtabella0"/>
              <w:rPr>
                <w:color w:val="002060"/>
              </w:rPr>
            </w:pPr>
            <w:r w:rsidRPr="00C253C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88FA"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B01F"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62D0"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F9F54"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02439"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55DB" w14:textId="77777777" w:rsidR="00190D4E" w:rsidRPr="00C253C6" w:rsidRDefault="00190D4E" w:rsidP="006C6B2F">
            <w:pPr>
              <w:pStyle w:val="rowtabella0"/>
              <w:jc w:val="center"/>
              <w:rPr>
                <w:color w:val="002060"/>
              </w:rPr>
            </w:pPr>
            <w:r w:rsidRPr="00C253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8068" w14:textId="77777777" w:rsidR="00190D4E" w:rsidRPr="00C253C6" w:rsidRDefault="00190D4E" w:rsidP="006C6B2F">
            <w:pPr>
              <w:pStyle w:val="rowtabella0"/>
              <w:jc w:val="center"/>
              <w:rPr>
                <w:color w:val="002060"/>
              </w:rPr>
            </w:pPr>
            <w:r w:rsidRPr="00C253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0B6B"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E875" w14:textId="77777777" w:rsidR="00190D4E" w:rsidRPr="00C253C6" w:rsidRDefault="00190D4E" w:rsidP="006C6B2F">
            <w:pPr>
              <w:pStyle w:val="rowtabella0"/>
              <w:jc w:val="center"/>
              <w:rPr>
                <w:color w:val="002060"/>
              </w:rPr>
            </w:pPr>
            <w:r w:rsidRPr="00C253C6">
              <w:rPr>
                <w:color w:val="002060"/>
              </w:rPr>
              <w:t>0</w:t>
            </w:r>
          </w:p>
        </w:tc>
      </w:tr>
      <w:tr w:rsidR="00190D4E" w:rsidRPr="00C253C6" w14:paraId="3199900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95CEF" w14:textId="77777777" w:rsidR="00190D4E" w:rsidRPr="00C253C6" w:rsidRDefault="00190D4E" w:rsidP="006C6B2F">
            <w:pPr>
              <w:pStyle w:val="rowtabella0"/>
              <w:rPr>
                <w:color w:val="002060"/>
              </w:rPr>
            </w:pPr>
            <w:r w:rsidRPr="00C253C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1204"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1173"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3522"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0105A"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00C9C"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09431" w14:textId="77777777" w:rsidR="00190D4E" w:rsidRPr="00C253C6" w:rsidRDefault="00190D4E" w:rsidP="006C6B2F">
            <w:pPr>
              <w:pStyle w:val="rowtabella0"/>
              <w:jc w:val="center"/>
              <w:rPr>
                <w:color w:val="002060"/>
              </w:rPr>
            </w:pPr>
            <w:r w:rsidRPr="00C253C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D545" w14:textId="77777777" w:rsidR="00190D4E" w:rsidRPr="00C253C6" w:rsidRDefault="00190D4E" w:rsidP="006C6B2F">
            <w:pPr>
              <w:pStyle w:val="rowtabella0"/>
              <w:jc w:val="center"/>
              <w:rPr>
                <w:color w:val="002060"/>
              </w:rPr>
            </w:pPr>
            <w:r w:rsidRPr="00C253C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9E1E"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CE05" w14:textId="77777777" w:rsidR="00190D4E" w:rsidRPr="00C253C6" w:rsidRDefault="00190D4E" w:rsidP="006C6B2F">
            <w:pPr>
              <w:pStyle w:val="rowtabella0"/>
              <w:jc w:val="center"/>
              <w:rPr>
                <w:color w:val="002060"/>
              </w:rPr>
            </w:pPr>
            <w:r w:rsidRPr="00C253C6">
              <w:rPr>
                <w:color w:val="002060"/>
              </w:rPr>
              <w:t>0</w:t>
            </w:r>
          </w:p>
        </w:tc>
      </w:tr>
      <w:tr w:rsidR="00190D4E" w:rsidRPr="00C253C6" w14:paraId="58090DA3"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719D5" w14:textId="77777777" w:rsidR="00190D4E" w:rsidRPr="00C253C6" w:rsidRDefault="00190D4E" w:rsidP="006C6B2F">
            <w:pPr>
              <w:pStyle w:val="rowtabella0"/>
              <w:rPr>
                <w:color w:val="002060"/>
              </w:rPr>
            </w:pPr>
            <w:r w:rsidRPr="00C253C6">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F08C"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7018E"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5E22"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F0503"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00294"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D457" w14:textId="77777777" w:rsidR="00190D4E" w:rsidRPr="00C253C6" w:rsidRDefault="00190D4E" w:rsidP="006C6B2F">
            <w:pPr>
              <w:pStyle w:val="rowtabella0"/>
              <w:jc w:val="center"/>
              <w:rPr>
                <w:color w:val="002060"/>
              </w:rPr>
            </w:pPr>
            <w:r w:rsidRPr="00C253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C8A7" w14:textId="77777777" w:rsidR="00190D4E" w:rsidRPr="00C253C6" w:rsidRDefault="00190D4E" w:rsidP="006C6B2F">
            <w:pPr>
              <w:pStyle w:val="rowtabella0"/>
              <w:jc w:val="center"/>
              <w:rPr>
                <w:color w:val="002060"/>
              </w:rPr>
            </w:pPr>
            <w:r w:rsidRPr="00C253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673C"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46E52" w14:textId="77777777" w:rsidR="00190D4E" w:rsidRPr="00C253C6" w:rsidRDefault="00190D4E" w:rsidP="006C6B2F">
            <w:pPr>
              <w:pStyle w:val="rowtabella0"/>
              <w:jc w:val="center"/>
              <w:rPr>
                <w:color w:val="002060"/>
              </w:rPr>
            </w:pPr>
            <w:r w:rsidRPr="00C253C6">
              <w:rPr>
                <w:color w:val="002060"/>
              </w:rPr>
              <w:t>0</w:t>
            </w:r>
          </w:p>
        </w:tc>
      </w:tr>
      <w:tr w:rsidR="00190D4E" w:rsidRPr="00C253C6" w14:paraId="59EF5D86"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5D1BDA" w14:textId="77777777" w:rsidR="00190D4E" w:rsidRPr="00C253C6" w:rsidRDefault="00190D4E" w:rsidP="006C6B2F">
            <w:pPr>
              <w:pStyle w:val="rowtabella0"/>
              <w:rPr>
                <w:color w:val="002060"/>
              </w:rPr>
            </w:pPr>
            <w:r w:rsidRPr="00C253C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5AC8"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6360"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46F9"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583EB"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9075"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BA4A" w14:textId="77777777" w:rsidR="00190D4E" w:rsidRPr="00C253C6" w:rsidRDefault="00190D4E" w:rsidP="006C6B2F">
            <w:pPr>
              <w:pStyle w:val="rowtabella0"/>
              <w:jc w:val="center"/>
              <w:rPr>
                <w:color w:val="002060"/>
              </w:rPr>
            </w:pPr>
            <w:r w:rsidRPr="00C253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5DEE" w14:textId="77777777" w:rsidR="00190D4E" w:rsidRPr="00C253C6" w:rsidRDefault="00190D4E" w:rsidP="006C6B2F">
            <w:pPr>
              <w:pStyle w:val="rowtabella0"/>
              <w:jc w:val="center"/>
              <w:rPr>
                <w:color w:val="002060"/>
              </w:rPr>
            </w:pPr>
            <w:r w:rsidRPr="00C253C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76461" w14:textId="77777777" w:rsidR="00190D4E" w:rsidRPr="00C253C6" w:rsidRDefault="00190D4E" w:rsidP="006C6B2F">
            <w:pPr>
              <w:pStyle w:val="rowtabella0"/>
              <w:jc w:val="center"/>
              <w:rPr>
                <w:color w:val="002060"/>
              </w:rPr>
            </w:pPr>
            <w:r w:rsidRPr="00C253C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ACE3" w14:textId="77777777" w:rsidR="00190D4E" w:rsidRPr="00C253C6" w:rsidRDefault="00190D4E" w:rsidP="006C6B2F">
            <w:pPr>
              <w:pStyle w:val="rowtabella0"/>
              <w:jc w:val="center"/>
              <w:rPr>
                <w:color w:val="002060"/>
              </w:rPr>
            </w:pPr>
            <w:r w:rsidRPr="00C253C6">
              <w:rPr>
                <w:color w:val="002060"/>
              </w:rPr>
              <w:t>0</w:t>
            </w:r>
          </w:p>
        </w:tc>
      </w:tr>
    </w:tbl>
    <w:p w14:paraId="4EE3CE72" w14:textId="77777777" w:rsidR="00190D4E" w:rsidRPr="00C253C6" w:rsidRDefault="00190D4E" w:rsidP="00190D4E">
      <w:pPr>
        <w:pStyle w:val="breakline"/>
        <w:rPr>
          <w:rFonts w:eastAsiaTheme="minorEastAsia"/>
          <w:color w:val="002060"/>
        </w:rPr>
      </w:pPr>
    </w:p>
    <w:p w14:paraId="1473D36B" w14:textId="77777777" w:rsidR="00190D4E" w:rsidRPr="00C253C6" w:rsidRDefault="00190D4E" w:rsidP="00190D4E">
      <w:pPr>
        <w:pStyle w:val="breakline"/>
        <w:rPr>
          <w:color w:val="002060"/>
        </w:rPr>
      </w:pPr>
    </w:p>
    <w:p w14:paraId="3A8267D8" w14:textId="77777777" w:rsidR="00190D4E" w:rsidRPr="00C253C6" w:rsidRDefault="00190D4E" w:rsidP="00190D4E">
      <w:pPr>
        <w:pStyle w:val="sottotitolocampionato10"/>
        <w:rPr>
          <w:color w:val="002060"/>
        </w:rPr>
      </w:pPr>
      <w:r w:rsidRPr="00C253C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494D4940"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6973F"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51431"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48082"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2B37F"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CF8C9"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11535"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75217"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53344"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C9BA9"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C61B5" w14:textId="77777777" w:rsidR="00190D4E" w:rsidRPr="00C253C6" w:rsidRDefault="00190D4E" w:rsidP="006C6B2F">
            <w:pPr>
              <w:pStyle w:val="headertabella0"/>
              <w:rPr>
                <w:color w:val="002060"/>
              </w:rPr>
            </w:pPr>
            <w:r w:rsidRPr="00C253C6">
              <w:rPr>
                <w:color w:val="002060"/>
              </w:rPr>
              <w:t>PE</w:t>
            </w:r>
          </w:p>
        </w:tc>
      </w:tr>
      <w:tr w:rsidR="00190D4E" w:rsidRPr="00C253C6" w14:paraId="5879D751"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FF6B0" w14:textId="77777777" w:rsidR="00190D4E" w:rsidRPr="00C253C6" w:rsidRDefault="00190D4E" w:rsidP="006C6B2F">
            <w:pPr>
              <w:pStyle w:val="rowtabella0"/>
              <w:rPr>
                <w:color w:val="002060"/>
              </w:rPr>
            </w:pPr>
            <w:r w:rsidRPr="00C253C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7A0FE" w14:textId="77777777" w:rsidR="00190D4E" w:rsidRPr="00C253C6" w:rsidRDefault="00190D4E" w:rsidP="006C6B2F">
            <w:pPr>
              <w:pStyle w:val="rowtabella0"/>
              <w:jc w:val="center"/>
              <w:rPr>
                <w:color w:val="002060"/>
              </w:rPr>
            </w:pPr>
            <w:r w:rsidRPr="00C253C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0F0E"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683AC"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6336E"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FC38D"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C1BA" w14:textId="77777777" w:rsidR="00190D4E" w:rsidRPr="00C253C6" w:rsidRDefault="00190D4E" w:rsidP="006C6B2F">
            <w:pPr>
              <w:pStyle w:val="rowtabella0"/>
              <w:jc w:val="center"/>
              <w:rPr>
                <w:color w:val="002060"/>
              </w:rPr>
            </w:pPr>
            <w:r w:rsidRPr="00C253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DDAD" w14:textId="77777777" w:rsidR="00190D4E" w:rsidRPr="00C253C6" w:rsidRDefault="00190D4E" w:rsidP="006C6B2F">
            <w:pPr>
              <w:pStyle w:val="rowtabella0"/>
              <w:jc w:val="center"/>
              <w:rPr>
                <w:color w:val="002060"/>
              </w:rPr>
            </w:pPr>
            <w:r w:rsidRPr="00C253C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1F45" w14:textId="77777777" w:rsidR="00190D4E" w:rsidRPr="00C253C6" w:rsidRDefault="00190D4E" w:rsidP="006C6B2F">
            <w:pPr>
              <w:pStyle w:val="rowtabella0"/>
              <w:jc w:val="center"/>
              <w:rPr>
                <w:color w:val="002060"/>
              </w:rPr>
            </w:pPr>
            <w:r w:rsidRPr="00C253C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89B5" w14:textId="77777777" w:rsidR="00190D4E" w:rsidRPr="00C253C6" w:rsidRDefault="00190D4E" w:rsidP="006C6B2F">
            <w:pPr>
              <w:pStyle w:val="rowtabella0"/>
              <w:jc w:val="center"/>
              <w:rPr>
                <w:color w:val="002060"/>
              </w:rPr>
            </w:pPr>
            <w:r w:rsidRPr="00C253C6">
              <w:rPr>
                <w:color w:val="002060"/>
              </w:rPr>
              <w:t>0</w:t>
            </w:r>
          </w:p>
        </w:tc>
      </w:tr>
      <w:tr w:rsidR="00190D4E" w:rsidRPr="00C253C6" w14:paraId="19F42C30"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63449" w14:textId="77777777" w:rsidR="00190D4E" w:rsidRPr="00C253C6" w:rsidRDefault="00190D4E" w:rsidP="006C6B2F">
            <w:pPr>
              <w:pStyle w:val="rowtabella0"/>
              <w:rPr>
                <w:color w:val="002060"/>
              </w:rPr>
            </w:pPr>
            <w:r w:rsidRPr="00C253C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CA03" w14:textId="77777777" w:rsidR="00190D4E" w:rsidRPr="00C253C6" w:rsidRDefault="00190D4E" w:rsidP="006C6B2F">
            <w:pPr>
              <w:pStyle w:val="rowtabella0"/>
              <w:jc w:val="center"/>
              <w:rPr>
                <w:color w:val="002060"/>
              </w:rPr>
            </w:pPr>
            <w:r w:rsidRPr="00C253C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8160"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A00C4"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C29B9"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5727"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4ECF" w14:textId="77777777" w:rsidR="00190D4E" w:rsidRPr="00C253C6" w:rsidRDefault="00190D4E" w:rsidP="006C6B2F">
            <w:pPr>
              <w:pStyle w:val="rowtabella0"/>
              <w:jc w:val="center"/>
              <w:rPr>
                <w:color w:val="002060"/>
              </w:rPr>
            </w:pPr>
            <w:r w:rsidRPr="00C253C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9144C"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6AD2" w14:textId="77777777" w:rsidR="00190D4E" w:rsidRPr="00C253C6" w:rsidRDefault="00190D4E" w:rsidP="006C6B2F">
            <w:pPr>
              <w:pStyle w:val="rowtabella0"/>
              <w:jc w:val="center"/>
              <w:rPr>
                <w:color w:val="002060"/>
              </w:rPr>
            </w:pPr>
            <w:r w:rsidRPr="00C253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AD182" w14:textId="77777777" w:rsidR="00190D4E" w:rsidRPr="00C253C6" w:rsidRDefault="00190D4E" w:rsidP="006C6B2F">
            <w:pPr>
              <w:pStyle w:val="rowtabella0"/>
              <w:jc w:val="center"/>
              <w:rPr>
                <w:color w:val="002060"/>
              </w:rPr>
            </w:pPr>
            <w:r w:rsidRPr="00C253C6">
              <w:rPr>
                <w:color w:val="002060"/>
              </w:rPr>
              <w:t>0</w:t>
            </w:r>
          </w:p>
        </w:tc>
      </w:tr>
      <w:tr w:rsidR="00190D4E" w:rsidRPr="00C253C6" w14:paraId="53ED3C0E"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4FFD9C" w14:textId="77777777" w:rsidR="00190D4E" w:rsidRPr="00C253C6" w:rsidRDefault="00190D4E" w:rsidP="006C6B2F">
            <w:pPr>
              <w:pStyle w:val="rowtabella0"/>
              <w:rPr>
                <w:color w:val="002060"/>
              </w:rPr>
            </w:pPr>
            <w:r w:rsidRPr="00C253C6">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3125" w14:textId="77777777" w:rsidR="00190D4E" w:rsidRPr="00C253C6" w:rsidRDefault="00190D4E" w:rsidP="006C6B2F">
            <w:pPr>
              <w:pStyle w:val="rowtabella0"/>
              <w:jc w:val="center"/>
              <w:rPr>
                <w:color w:val="002060"/>
              </w:rPr>
            </w:pPr>
            <w:r w:rsidRPr="00C253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52BA"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6DD4"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4A0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1ECE"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9A40" w14:textId="77777777" w:rsidR="00190D4E" w:rsidRPr="00C253C6" w:rsidRDefault="00190D4E" w:rsidP="006C6B2F">
            <w:pPr>
              <w:pStyle w:val="rowtabella0"/>
              <w:jc w:val="center"/>
              <w:rPr>
                <w:color w:val="002060"/>
              </w:rPr>
            </w:pPr>
            <w:r w:rsidRPr="00C253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8C27" w14:textId="77777777" w:rsidR="00190D4E" w:rsidRPr="00C253C6" w:rsidRDefault="00190D4E" w:rsidP="006C6B2F">
            <w:pPr>
              <w:pStyle w:val="rowtabella0"/>
              <w:jc w:val="center"/>
              <w:rPr>
                <w:color w:val="002060"/>
              </w:rPr>
            </w:pPr>
            <w:r w:rsidRPr="00C253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743C"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1E0E4" w14:textId="77777777" w:rsidR="00190D4E" w:rsidRPr="00C253C6" w:rsidRDefault="00190D4E" w:rsidP="006C6B2F">
            <w:pPr>
              <w:pStyle w:val="rowtabella0"/>
              <w:jc w:val="center"/>
              <w:rPr>
                <w:color w:val="002060"/>
              </w:rPr>
            </w:pPr>
            <w:r w:rsidRPr="00C253C6">
              <w:rPr>
                <w:color w:val="002060"/>
              </w:rPr>
              <w:t>0</w:t>
            </w:r>
          </w:p>
        </w:tc>
      </w:tr>
      <w:tr w:rsidR="00190D4E" w:rsidRPr="00C253C6" w14:paraId="0B3A7FD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5CBE3" w14:textId="77777777" w:rsidR="00190D4E" w:rsidRPr="00C253C6" w:rsidRDefault="00190D4E" w:rsidP="006C6B2F">
            <w:pPr>
              <w:pStyle w:val="rowtabella0"/>
              <w:rPr>
                <w:color w:val="002060"/>
              </w:rPr>
            </w:pPr>
            <w:r w:rsidRPr="00C253C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A565" w14:textId="77777777" w:rsidR="00190D4E" w:rsidRPr="00C253C6" w:rsidRDefault="00190D4E" w:rsidP="006C6B2F">
            <w:pPr>
              <w:pStyle w:val="rowtabella0"/>
              <w:jc w:val="center"/>
              <w:rPr>
                <w:color w:val="002060"/>
              </w:rPr>
            </w:pPr>
            <w:r w:rsidRPr="00C253C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FD0A"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C5176"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D3D6"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ACE2"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9228F" w14:textId="77777777" w:rsidR="00190D4E" w:rsidRPr="00C253C6" w:rsidRDefault="00190D4E" w:rsidP="006C6B2F">
            <w:pPr>
              <w:pStyle w:val="rowtabella0"/>
              <w:jc w:val="center"/>
              <w:rPr>
                <w:color w:val="002060"/>
              </w:rPr>
            </w:pPr>
            <w:r w:rsidRPr="00C253C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943A" w14:textId="77777777" w:rsidR="00190D4E" w:rsidRPr="00C253C6" w:rsidRDefault="00190D4E" w:rsidP="006C6B2F">
            <w:pPr>
              <w:pStyle w:val="rowtabella0"/>
              <w:jc w:val="center"/>
              <w:rPr>
                <w:color w:val="002060"/>
              </w:rPr>
            </w:pPr>
            <w:r w:rsidRPr="00C253C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4B77"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9D843" w14:textId="77777777" w:rsidR="00190D4E" w:rsidRPr="00C253C6" w:rsidRDefault="00190D4E" w:rsidP="006C6B2F">
            <w:pPr>
              <w:pStyle w:val="rowtabella0"/>
              <w:jc w:val="center"/>
              <w:rPr>
                <w:color w:val="002060"/>
              </w:rPr>
            </w:pPr>
            <w:r w:rsidRPr="00C253C6">
              <w:rPr>
                <w:color w:val="002060"/>
              </w:rPr>
              <w:t>0</w:t>
            </w:r>
          </w:p>
        </w:tc>
      </w:tr>
      <w:tr w:rsidR="00190D4E" w:rsidRPr="00C253C6" w14:paraId="65F4E304"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764D2" w14:textId="77777777" w:rsidR="00190D4E" w:rsidRPr="00C253C6" w:rsidRDefault="00190D4E" w:rsidP="006C6B2F">
            <w:pPr>
              <w:pStyle w:val="rowtabella0"/>
              <w:rPr>
                <w:color w:val="002060"/>
              </w:rPr>
            </w:pPr>
            <w:r w:rsidRPr="00C253C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C6F2" w14:textId="77777777" w:rsidR="00190D4E" w:rsidRPr="00C253C6" w:rsidRDefault="00190D4E" w:rsidP="006C6B2F">
            <w:pPr>
              <w:pStyle w:val="rowtabella0"/>
              <w:jc w:val="center"/>
              <w:rPr>
                <w:color w:val="002060"/>
              </w:rPr>
            </w:pPr>
            <w:r w:rsidRPr="00C253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1903"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85E6"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7B0F"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6B243"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7693" w14:textId="77777777" w:rsidR="00190D4E" w:rsidRPr="00C253C6" w:rsidRDefault="00190D4E" w:rsidP="006C6B2F">
            <w:pPr>
              <w:pStyle w:val="rowtabella0"/>
              <w:jc w:val="center"/>
              <w:rPr>
                <w:color w:val="002060"/>
              </w:rPr>
            </w:pPr>
            <w:r w:rsidRPr="00C253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D51F" w14:textId="77777777" w:rsidR="00190D4E" w:rsidRPr="00C253C6" w:rsidRDefault="00190D4E" w:rsidP="006C6B2F">
            <w:pPr>
              <w:pStyle w:val="rowtabella0"/>
              <w:jc w:val="center"/>
              <w:rPr>
                <w:color w:val="002060"/>
              </w:rPr>
            </w:pPr>
            <w:r w:rsidRPr="00C253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2D96E"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42A0" w14:textId="77777777" w:rsidR="00190D4E" w:rsidRPr="00C253C6" w:rsidRDefault="00190D4E" w:rsidP="006C6B2F">
            <w:pPr>
              <w:pStyle w:val="rowtabella0"/>
              <w:jc w:val="center"/>
              <w:rPr>
                <w:color w:val="002060"/>
              </w:rPr>
            </w:pPr>
            <w:r w:rsidRPr="00C253C6">
              <w:rPr>
                <w:color w:val="002060"/>
              </w:rPr>
              <w:t>0</w:t>
            </w:r>
          </w:p>
        </w:tc>
      </w:tr>
      <w:tr w:rsidR="00190D4E" w:rsidRPr="00C253C6" w14:paraId="5D44DAD1"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60A0F" w14:textId="77777777" w:rsidR="00190D4E" w:rsidRPr="00C253C6" w:rsidRDefault="00190D4E" w:rsidP="006C6B2F">
            <w:pPr>
              <w:pStyle w:val="rowtabella0"/>
              <w:rPr>
                <w:color w:val="002060"/>
              </w:rPr>
            </w:pPr>
            <w:r w:rsidRPr="00C253C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CDA16"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428E"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FCC9"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4B2B"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612C"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AC9CC" w14:textId="77777777" w:rsidR="00190D4E" w:rsidRPr="00C253C6" w:rsidRDefault="00190D4E" w:rsidP="006C6B2F">
            <w:pPr>
              <w:pStyle w:val="rowtabella0"/>
              <w:jc w:val="center"/>
              <w:rPr>
                <w:color w:val="002060"/>
              </w:rPr>
            </w:pPr>
            <w:r w:rsidRPr="00C253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77D7" w14:textId="77777777" w:rsidR="00190D4E" w:rsidRPr="00C253C6" w:rsidRDefault="00190D4E" w:rsidP="006C6B2F">
            <w:pPr>
              <w:pStyle w:val="rowtabella0"/>
              <w:jc w:val="center"/>
              <w:rPr>
                <w:color w:val="002060"/>
              </w:rPr>
            </w:pPr>
            <w:r w:rsidRPr="00C253C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600C"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B0C1" w14:textId="77777777" w:rsidR="00190D4E" w:rsidRPr="00C253C6" w:rsidRDefault="00190D4E" w:rsidP="006C6B2F">
            <w:pPr>
              <w:pStyle w:val="rowtabella0"/>
              <w:jc w:val="center"/>
              <w:rPr>
                <w:color w:val="002060"/>
              </w:rPr>
            </w:pPr>
            <w:r w:rsidRPr="00C253C6">
              <w:rPr>
                <w:color w:val="002060"/>
              </w:rPr>
              <w:t>0</w:t>
            </w:r>
          </w:p>
        </w:tc>
      </w:tr>
      <w:tr w:rsidR="00190D4E" w:rsidRPr="00C253C6" w14:paraId="0F0AFF1D"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B63C3" w14:textId="77777777" w:rsidR="00190D4E" w:rsidRPr="00C253C6" w:rsidRDefault="00190D4E" w:rsidP="006C6B2F">
            <w:pPr>
              <w:pStyle w:val="rowtabella0"/>
              <w:rPr>
                <w:color w:val="002060"/>
              </w:rPr>
            </w:pPr>
            <w:r w:rsidRPr="00C253C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EEF87" w14:textId="77777777" w:rsidR="00190D4E" w:rsidRPr="00C253C6" w:rsidRDefault="00190D4E" w:rsidP="006C6B2F">
            <w:pPr>
              <w:pStyle w:val="rowtabella0"/>
              <w:jc w:val="center"/>
              <w:rPr>
                <w:color w:val="002060"/>
              </w:rPr>
            </w:pPr>
            <w:r w:rsidRPr="00C253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7F706"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40A6"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053B"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9BF9"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E7CE4" w14:textId="77777777" w:rsidR="00190D4E" w:rsidRPr="00C253C6" w:rsidRDefault="00190D4E" w:rsidP="006C6B2F">
            <w:pPr>
              <w:pStyle w:val="rowtabella0"/>
              <w:jc w:val="center"/>
              <w:rPr>
                <w:color w:val="002060"/>
              </w:rPr>
            </w:pPr>
            <w:r w:rsidRPr="00C253C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2412" w14:textId="77777777" w:rsidR="00190D4E" w:rsidRPr="00C253C6" w:rsidRDefault="00190D4E" w:rsidP="006C6B2F">
            <w:pPr>
              <w:pStyle w:val="rowtabella0"/>
              <w:jc w:val="center"/>
              <w:rPr>
                <w:color w:val="002060"/>
              </w:rPr>
            </w:pPr>
            <w:r w:rsidRPr="00C253C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6C074"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C3A2" w14:textId="77777777" w:rsidR="00190D4E" w:rsidRPr="00C253C6" w:rsidRDefault="00190D4E" w:rsidP="006C6B2F">
            <w:pPr>
              <w:pStyle w:val="rowtabella0"/>
              <w:jc w:val="center"/>
              <w:rPr>
                <w:color w:val="002060"/>
              </w:rPr>
            </w:pPr>
            <w:r w:rsidRPr="00C253C6">
              <w:rPr>
                <w:color w:val="002060"/>
              </w:rPr>
              <w:t>0</w:t>
            </w:r>
          </w:p>
        </w:tc>
      </w:tr>
      <w:tr w:rsidR="00190D4E" w:rsidRPr="00C253C6" w14:paraId="636ED705"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9B1A2" w14:textId="77777777" w:rsidR="00190D4E" w:rsidRPr="00C253C6" w:rsidRDefault="00190D4E" w:rsidP="006C6B2F">
            <w:pPr>
              <w:pStyle w:val="rowtabella0"/>
              <w:rPr>
                <w:color w:val="002060"/>
              </w:rPr>
            </w:pPr>
            <w:r w:rsidRPr="00C253C6">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733D"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A767"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FF5C1"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D711"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E5482"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D4F2"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19F5" w14:textId="77777777" w:rsidR="00190D4E" w:rsidRPr="00C253C6" w:rsidRDefault="00190D4E" w:rsidP="006C6B2F">
            <w:pPr>
              <w:pStyle w:val="rowtabella0"/>
              <w:jc w:val="center"/>
              <w:rPr>
                <w:color w:val="002060"/>
              </w:rPr>
            </w:pPr>
            <w:r w:rsidRPr="00C253C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AC83C"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85EF" w14:textId="77777777" w:rsidR="00190D4E" w:rsidRPr="00C253C6" w:rsidRDefault="00190D4E" w:rsidP="006C6B2F">
            <w:pPr>
              <w:pStyle w:val="rowtabella0"/>
              <w:jc w:val="center"/>
              <w:rPr>
                <w:color w:val="002060"/>
              </w:rPr>
            </w:pPr>
            <w:r w:rsidRPr="00C253C6">
              <w:rPr>
                <w:color w:val="002060"/>
              </w:rPr>
              <w:t>0</w:t>
            </w:r>
          </w:p>
        </w:tc>
      </w:tr>
      <w:tr w:rsidR="00190D4E" w:rsidRPr="00C253C6" w14:paraId="5CFE708F"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3BD9AC" w14:textId="77777777" w:rsidR="00190D4E" w:rsidRPr="00C253C6" w:rsidRDefault="00190D4E" w:rsidP="006C6B2F">
            <w:pPr>
              <w:pStyle w:val="rowtabella0"/>
              <w:rPr>
                <w:color w:val="002060"/>
              </w:rPr>
            </w:pPr>
            <w:r w:rsidRPr="00C253C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62D1"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C2C5"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C70D"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FC23"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2B052"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F8F3" w14:textId="77777777" w:rsidR="00190D4E" w:rsidRPr="00C253C6" w:rsidRDefault="00190D4E" w:rsidP="006C6B2F">
            <w:pPr>
              <w:pStyle w:val="rowtabella0"/>
              <w:jc w:val="center"/>
              <w:rPr>
                <w:color w:val="002060"/>
              </w:rPr>
            </w:pPr>
            <w:r w:rsidRPr="00C253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8734" w14:textId="77777777" w:rsidR="00190D4E" w:rsidRPr="00C253C6" w:rsidRDefault="00190D4E" w:rsidP="006C6B2F">
            <w:pPr>
              <w:pStyle w:val="rowtabella0"/>
              <w:jc w:val="center"/>
              <w:rPr>
                <w:color w:val="002060"/>
              </w:rPr>
            </w:pPr>
            <w:r w:rsidRPr="00C253C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925C" w14:textId="77777777" w:rsidR="00190D4E" w:rsidRPr="00C253C6" w:rsidRDefault="00190D4E" w:rsidP="006C6B2F">
            <w:pPr>
              <w:pStyle w:val="rowtabella0"/>
              <w:jc w:val="center"/>
              <w:rPr>
                <w:color w:val="002060"/>
              </w:rPr>
            </w:pPr>
            <w:r w:rsidRPr="00C253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B9D4E" w14:textId="77777777" w:rsidR="00190D4E" w:rsidRPr="00C253C6" w:rsidRDefault="00190D4E" w:rsidP="006C6B2F">
            <w:pPr>
              <w:pStyle w:val="rowtabella0"/>
              <w:jc w:val="center"/>
              <w:rPr>
                <w:color w:val="002060"/>
              </w:rPr>
            </w:pPr>
            <w:r w:rsidRPr="00C253C6">
              <w:rPr>
                <w:color w:val="002060"/>
              </w:rPr>
              <w:t>0</w:t>
            </w:r>
          </w:p>
        </w:tc>
      </w:tr>
      <w:tr w:rsidR="00190D4E" w:rsidRPr="00C253C6" w14:paraId="72AAB5CE"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0F2C5" w14:textId="77777777" w:rsidR="00190D4E" w:rsidRPr="00C253C6" w:rsidRDefault="00190D4E" w:rsidP="006C6B2F">
            <w:pPr>
              <w:pStyle w:val="rowtabella0"/>
              <w:rPr>
                <w:color w:val="002060"/>
              </w:rPr>
            </w:pPr>
            <w:r w:rsidRPr="00C253C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3AB7" w14:textId="77777777" w:rsidR="00190D4E" w:rsidRPr="00C253C6" w:rsidRDefault="00190D4E" w:rsidP="006C6B2F">
            <w:pPr>
              <w:pStyle w:val="rowtabella0"/>
              <w:jc w:val="center"/>
              <w:rPr>
                <w:color w:val="002060"/>
              </w:rPr>
            </w:pPr>
            <w:r w:rsidRPr="00C253C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F85CE"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E51C"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42A2"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F0F87"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37D3D" w14:textId="77777777" w:rsidR="00190D4E" w:rsidRPr="00C253C6" w:rsidRDefault="00190D4E" w:rsidP="006C6B2F">
            <w:pPr>
              <w:pStyle w:val="rowtabella0"/>
              <w:jc w:val="center"/>
              <w:rPr>
                <w:color w:val="002060"/>
              </w:rPr>
            </w:pPr>
            <w:r w:rsidRPr="00C253C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8D23" w14:textId="77777777" w:rsidR="00190D4E" w:rsidRPr="00C253C6" w:rsidRDefault="00190D4E" w:rsidP="006C6B2F">
            <w:pPr>
              <w:pStyle w:val="rowtabella0"/>
              <w:jc w:val="center"/>
              <w:rPr>
                <w:color w:val="002060"/>
              </w:rPr>
            </w:pPr>
            <w:r w:rsidRPr="00C253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5AD8"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8F638" w14:textId="77777777" w:rsidR="00190D4E" w:rsidRPr="00C253C6" w:rsidRDefault="00190D4E" w:rsidP="006C6B2F">
            <w:pPr>
              <w:pStyle w:val="rowtabella0"/>
              <w:jc w:val="center"/>
              <w:rPr>
                <w:color w:val="002060"/>
              </w:rPr>
            </w:pPr>
            <w:r w:rsidRPr="00C253C6">
              <w:rPr>
                <w:color w:val="002060"/>
              </w:rPr>
              <w:t>0</w:t>
            </w:r>
          </w:p>
        </w:tc>
      </w:tr>
      <w:tr w:rsidR="00190D4E" w:rsidRPr="00C253C6" w14:paraId="74A615A6"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D9C85" w14:textId="77777777" w:rsidR="00190D4E" w:rsidRPr="00C253C6" w:rsidRDefault="00190D4E" w:rsidP="006C6B2F">
            <w:pPr>
              <w:pStyle w:val="rowtabella0"/>
              <w:rPr>
                <w:color w:val="002060"/>
              </w:rPr>
            </w:pPr>
            <w:r w:rsidRPr="00C253C6">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5763"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25DE"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7244"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7285"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62DAA"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81F6" w14:textId="77777777" w:rsidR="00190D4E" w:rsidRPr="00C253C6" w:rsidRDefault="00190D4E" w:rsidP="006C6B2F">
            <w:pPr>
              <w:pStyle w:val="rowtabella0"/>
              <w:jc w:val="center"/>
              <w:rPr>
                <w:color w:val="002060"/>
              </w:rPr>
            </w:pPr>
            <w:r w:rsidRPr="00C253C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A4D8" w14:textId="77777777" w:rsidR="00190D4E" w:rsidRPr="00C253C6" w:rsidRDefault="00190D4E" w:rsidP="006C6B2F">
            <w:pPr>
              <w:pStyle w:val="rowtabella0"/>
              <w:jc w:val="center"/>
              <w:rPr>
                <w:color w:val="002060"/>
              </w:rPr>
            </w:pPr>
            <w:r w:rsidRPr="00C253C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AA37"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DF38" w14:textId="77777777" w:rsidR="00190D4E" w:rsidRPr="00C253C6" w:rsidRDefault="00190D4E" w:rsidP="006C6B2F">
            <w:pPr>
              <w:pStyle w:val="rowtabella0"/>
              <w:jc w:val="center"/>
              <w:rPr>
                <w:color w:val="002060"/>
              </w:rPr>
            </w:pPr>
            <w:r w:rsidRPr="00C253C6">
              <w:rPr>
                <w:color w:val="002060"/>
              </w:rPr>
              <w:t>0</w:t>
            </w:r>
          </w:p>
        </w:tc>
      </w:tr>
      <w:tr w:rsidR="00190D4E" w:rsidRPr="00C253C6" w14:paraId="37098B97"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9964E3" w14:textId="77777777" w:rsidR="00190D4E" w:rsidRPr="00C253C6" w:rsidRDefault="00190D4E" w:rsidP="006C6B2F">
            <w:pPr>
              <w:pStyle w:val="rowtabella0"/>
              <w:rPr>
                <w:color w:val="002060"/>
              </w:rPr>
            </w:pPr>
            <w:r w:rsidRPr="00C253C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1B60"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71394"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0F93"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D4926"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3356"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3FBD"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F2CE" w14:textId="77777777" w:rsidR="00190D4E" w:rsidRPr="00C253C6" w:rsidRDefault="00190D4E" w:rsidP="006C6B2F">
            <w:pPr>
              <w:pStyle w:val="rowtabella0"/>
              <w:jc w:val="center"/>
              <w:rPr>
                <w:color w:val="002060"/>
              </w:rPr>
            </w:pPr>
            <w:r w:rsidRPr="00C253C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E84B3" w14:textId="77777777" w:rsidR="00190D4E" w:rsidRPr="00C253C6" w:rsidRDefault="00190D4E" w:rsidP="006C6B2F">
            <w:pPr>
              <w:pStyle w:val="rowtabella0"/>
              <w:jc w:val="center"/>
              <w:rPr>
                <w:color w:val="002060"/>
              </w:rPr>
            </w:pPr>
            <w:r w:rsidRPr="00C253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CC40" w14:textId="77777777" w:rsidR="00190D4E" w:rsidRPr="00C253C6" w:rsidRDefault="00190D4E" w:rsidP="006C6B2F">
            <w:pPr>
              <w:pStyle w:val="rowtabella0"/>
              <w:jc w:val="center"/>
              <w:rPr>
                <w:color w:val="002060"/>
              </w:rPr>
            </w:pPr>
            <w:r w:rsidRPr="00C253C6">
              <w:rPr>
                <w:color w:val="002060"/>
              </w:rPr>
              <w:t>0</w:t>
            </w:r>
          </w:p>
        </w:tc>
      </w:tr>
    </w:tbl>
    <w:p w14:paraId="043CFF9E" w14:textId="77777777" w:rsidR="00190D4E" w:rsidRPr="00C253C6" w:rsidRDefault="00190D4E" w:rsidP="00190D4E">
      <w:pPr>
        <w:pStyle w:val="breakline"/>
        <w:rPr>
          <w:rFonts w:eastAsiaTheme="minorEastAsia"/>
          <w:color w:val="002060"/>
        </w:rPr>
      </w:pPr>
    </w:p>
    <w:p w14:paraId="3327091F" w14:textId="77777777" w:rsidR="00190D4E" w:rsidRPr="00C253C6" w:rsidRDefault="00190D4E" w:rsidP="00190D4E">
      <w:pPr>
        <w:pStyle w:val="breakline"/>
        <w:rPr>
          <w:color w:val="002060"/>
        </w:rPr>
      </w:pPr>
    </w:p>
    <w:p w14:paraId="7B95B0FE" w14:textId="77777777" w:rsidR="00190D4E" w:rsidRPr="00C253C6" w:rsidRDefault="00190D4E" w:rsidP="00190D4E">
      <w:pPr>
        <w:pStyle w:val="sottotitolocampionato10"/>
        <w:rPr>
          <w:color w:val="002060"/>
        </w:rPr>
      </w:pPr>
      <w:r w:rsidRPr="00C253C6">
        <w:rPr>
          <w:color w:val="002060"/>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6B878FF9"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3EC19"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53D3E"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B5C46"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FC0B9"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14424"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FBEC4"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64D0D"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6E2A3"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144E1"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C5863" w14:textId="77777777" w:rsidR="00190D4E" w:rsidRPr="00C253C6" w:rsidRDefault="00190D4E" w:rsidP="006C6B2F">
            <w:pPr>
              <w:pStyle w:val="headertabella0"/>
              <w:rPr>
                <w:color w:val="002060"/>
              </w:rPr>
            </w:pPr>
            <w:r w:rsidRPr="00C253C6">
              <w:rPr>
                <w:color w:val="002060"/>
              </w:rPr>
              <w:t>PE</w:t>
            </w:r>
          </w:p>
        </w:tc>
      </w:tr>
      <w:tr w:rsidR="00190D4E" w:rsidRPr="00C253C6" w14:paraId="0DAFD29B"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AB44A2" w14:textId="77777777" w:rsidR="00190D4E" w:rsidRPr="00C253C6" w:rsidRDefault="00190D4E" w:rsidP="006C6B2F">
            <w:pPr>
              <w:pStyle w:val="rowtabella0"/>
              <w:rPr>
                <w:color w:val="002060"/>
              </w:rPr>
            </w:pPr>
            <w:r w:rsidRPr="00C253C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DA63" w14:textId="77777777" w:rsidR="00190D4E" w:rsidRPr="00C253C6" w:rsidRDefault="00190D4E" w:rsidP="006C6B2F">
            <w:pPr>
              <w:pStyle w:val="rowtabella0"/>
              <w:jc w:val="center"/>
              <w:rPr>
                <w:color w:val="002060"/>
              </w:rPr>
            </w:pPr>
            <w:r w:rsidRPr="00C253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D225"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CA889"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7A77"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1A3F"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B5D5" w14:textId="77777777" w:rsidR="00190D4E" w:rsidRPr="00C253C6" w:rsidRDefault="00190D4E" w:rsidP="006C6B2F">
            <w:pPr>
              <w:pStyle w:val="rowtabella0"/>
              <w:jc w:val="center"/>
              <w:rPr>
                <w:color w:val="002060"/>
              </w:rPr>
            </w:pPr>
            <w:r w:rsidRPr="00C253C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C8925" w14:textId="77777777" w:rsidR="00190D4E" w:rsidRPr="00C253C6" w:rsidRDefault="00190D4E" w:rsidP="006C6B2F">
            <w:pPr>
              <w:pStyle w:val="rowtabella0"/>
              <w:jc w:val="center"/>
              <w:rPr>
                <w:color w:val="002060"/>
              </w:rPr>
            </w:pPr>
            <w:r w:rsidRPr="00C253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FEFA"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6893" w14:textId="77777777" w:rsidR="00190D4E" w:rsidRPr="00C253C6" w:rsidRDefault="00190D4E" w:rsidP="006C6B2F">
            <w:pPr>
              <w:pStyle w:val="rowtabella0"/>
              <w:jc w:val="center"/>
              <w:rPr>
                <w:color w:val="002060"/>
              </w:rPr>
            </w:pPr>
            <w:r w:rsidRPr="00C253C6">
              <w:rPr>
                <w:color w:val="002060"/>
              </w:rPr>
              <w:t>0</w:t>
            </w:r>
          </w:p>
        </w:tc>
      </w:tr>
      <w:tr w:rsidR="00190D4E" w:rsidRPr="00C253C6" w14:paraId="5C2F4222"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F39E2" w14:textId="77777777" w:rsidR="00190D4E" w:rsidRPr="00C253C6" w:rsidRDefault="00190D4E" w:rsidP="006C6B2F">
            <w:pPr>
              <w:pStyle w:val="rowtabella0"/>
              <w:rPr>
                <w:color w:val="002060"/>
              </w:rPr>
            </w:pPr>
            <w:r w:rsidRPr="00C253C6">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C6813" w14:textId="77777777" w:rsidR="00190D4E" w:rsidRPr="00C253C6" w:rsidRDefault="00190D4E" w:rsidP="006C6B2F">
            <w:pPr>
              <w:pStyle w:val="rowtabella0"/>
              <w:jc w:val="center"/>
              <w:rPr>
                <w:color w:val="002060"/>
              </w:rPr>
            </w:pPr>
            <w:r w:rsidRPr="00C253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153A1"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22034"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4720"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8778"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CF5A" w14:textId="77777777" w:rsidR="00190D4E" w:rsidRPr="00C253C6" w:rsidRDefault="00190D4E" w:rsidP="006C6B2F">
            <w:pPr>
              <w:pStyle w:val="rowtabella0"/>
              <w:jc w:val="center"/>
              <w:rPr>
                <w:color w:val="002060"/>
              </w:rPr>
            </w:pPr>
            <w:r w:rsidRPr="00C253C6">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717B" w14:textId="77777777" w:rsidR="00190D4E" w:rsidRPr="00C253C6" w:rsidRDefault="00190D4E" w:rsidP="006C6B2F">
            <w:pPr>
              <w:pStyle w:val="rowtabella0"/>
              <w:jc w:val="center"/>
              <w:rPr>
                <w:color w:val="002060"/>
              </w:rPr>
            </w:pPr>
            <w:r w:rsidRPr="00C253C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67F4" w14:textId="77777777" w:rsidR="00190D4E" w:rsidRPr="00C253C6" w:rsidRDefault="00190D4E" w:rsidP="006C6B2F">
            <w:pPr>
              <w:pStyle w:val="rowtabella0"/>
              <w:jc w:val="center"/>
              <w:rPr>
                <w:color w:val="002060"/>
              </w:rPr>
            </w:pPr>
            <w:r w:rsidRPr="00C253C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E79D" w14:textId="77777777" w:rsidR="00190D4E" w:rsidRPr="00C253C6" w:rsidRDefault="00190D4E" w:rsidP="006C6B2F">
            <w:pPr>
              <w:pStyle w:val="rowtabella0"/>
              <w:jc w:val="center"/>
              <w:rPr>
                <w:color w:val="002060"/>
              </w:rPr>
            </w:pPr>
            <w:r w:rsidRPr="00C253C6">
              <w:rPr>
                <w:color w:val="002060"/>
              </w:rPr>
              <w:t>0</w:t>
            </w:r>
          </w:p>
        </w:tc>
      </w:tr>
      <w:tr w:rsidR="00190D4E" w:rsidRPr="00C253C6" w14:paraId="7CEBA28A"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8F2DD" w14:textId="77777777" w:rsidR="00190D4E" w:rsidRPr="00C253C6" w:rsidRDefault="00190D4E" w:rsidP="006C6B2F">
            <w:pPr>
              <w:pStyle w:val="rowtabella0"/>
              <w:rPr>
                <w:color w:val="002060"/>
              </w:rPr>
            </w:pPr>
            <w:r w:rsidRPr="00C253C6">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B9F7" w14:textId="77777777" w:rsidR="00190D4E" w:rsidRPr="00C253C6" w:rsidRDefault="00190D4E" w:rsidP="006C6B2F">
            <w:pPr>
              <w:pStyle w:val="rowtabella0"/>
              <w:jc w:val="center"/>
              <w:rPr>
                <w:color w:val="002060"/>
              </w:rPr>
            </w:pPr>
            <w:r w:rsidRPr="00C253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FC9D"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B029A"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B99F"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BCFE"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008A"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484AC" w14:textId="77777777" w:rsidR="00190D4E" w:rsidRPr="00C253C6" w:rsidRDefault="00190D4E" w:rsidP="006C6B2F">
            <w:pPr>
              <w:pStyle w:val="rowtabella0"/>
              <w:jc w:val="center"/>
              <w:rPr>
                <w:color w:val="002060"/>
              </w:rPr>
            </w:pPr>
            <w:r w:rsidRPr="00C253C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2B2D2"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2F131" w14:textId="77777777" w:rsidR="00190D4E" w:rsidRPr="00C253C6" w:rsidRDefault="00190D4E" w:rsidP="006C6B2F">
            <w:pPr>
              <w:pStyle w:val="rowtabella0"/>
              <w:jc w:val="center"/>
              <w:rPr>
                <w:color w:val="002060"/>
              </w:rPr>
            </w:pPr>
            <w:r w:rsidRPr="00C253C6">
              <w:rPr>
                <w:color w:val="002060"/>
              </w:rPr>
              <w:t>0</w:t>
            </w:r>
          </w:p>
        </w:tc>
      </w:tr>
      <w:tr w:rsidR="00190D4E" w:rsidRPr="00C253C6" w14:paraId="60A3A1A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77BBF" w14:textId="77777777" w:rsidR="00190D4E" w:rsidRPr="00C253C6" w:rsidRDefault="00190D4E" w:rsidP="006C6B2F">
            <w:pPr>
              <w:pStyle w:val="rowtabella0"/>
              <w:rPr>
                <w:color w:val="002060"/>
              </w:rPr>
            </w:pPr>
            <w:r w:rsidRPr="00C253C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32B7" w14:textId="77777777" w:rsidR="00190D4E" w:rsidRPr="00C253C6" w:rsidRDefault="00190D4E" w:rsidP="006C6B2F">
            <w:pPr>
              <w:pStyle w:val="rowtabella0"/>
              <w:jc w:val="center"/>
              <w:rPr>
                <w:color w:val="002060"/>
              </w:rPr>
            </w:pPr>
            <w:r w:rsidRPr="00C253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D78B5"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CBCFA"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9B29"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53A7"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90CC1" w14:textId="77777777" w:rsidR="00190D4E" w:rsidRPr="00C253C6" w:rsidRDefault="00190D4E" w:rsidP="006C6B2F">
            <w:pPr>
              <w:pStyle w:val="rowtabella0"/>
              <w:jc w:val="center"/>
              <w:rPr>
                <w:color w:val="002060"/>
              </w:rPr>
            </w:pPr>
            <w:r w:rsidRPr="00C253C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0ED9" w14:textId="77777777" w:rsidR="00190D4E" w:rsidRPr="00C253C6" w:rsidRDefault="00190D4E" w:rsidP="006C6B2F">
            <w:pPr>
              <w:pStyle w:val="rowtabella0"/>
              <w:jc w:val="center"/>
              <w:rPr>
                <w:color w:val="002060"/>
              </w:rPr>
            </w:pPr>
            <w:r w:rsidRPr="00C253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604B"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BDF55" w14:textId="77777777" w:rsidR="00190D4E" w:rsidRPr="00C253C6" w:rsidRDefault="00190D4E" w:rsidP="006C6B2F">
            <w:pPr>
              <w:pStyle w:val="rowtabella0"/>
              <w:jc w:val="center"/>
              <w:rPr>
                <w:color w:val="002060"/>
              </w:rPr>
            </w:pPr>
            <w:r w:rsidRPr="00C253C6">
              <w:rPr>
                <w:color w:val="002060"/>
              </w:rPr>
              <w:t>0</w:t>
            </w:r>
          </w:p>
        </w:tc>
      </w:tr>
      <w:tr w:rsidR="00190D4E" w:rsidRPr="00C253C6" w14:paraId="2F0964BC"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DABD0" w14:textId="77777777" w:rsidR="00190D4E" w:rsidRPr="00C253C6" w:rsidRDefault="00190D4E" w:rsidP="006C6B2F">
            <w:pPr>
              <w:pStyle w:val="rowtabella0"/>
              <w:rPr>
                <w:color w:val="002060"/>
              </w:rPr>
            </w:pPr>
            <w:r w:rsidRPr="00C253C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EEC0" w14:textId="77777777" w:rsidR="00190D4E" w:rsidRPr="00C253C6" w:rsidRDefault="00190D4E" w:rsidP="006C6B2F">
            <w:pPr>
              <w:pStyle w:val="rowtabella0"/>
              <w:jc w:val="center"/>
              <w:rPr>
                <w:color w:val="002060"/>
              </w:rPr>
            </w:pPr>
            <w:r w:rsidRPr="00C253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31B0"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0E91"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C484"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CEC0"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6A94" w14:textId="77777777" w:rsidR="00190D4E" w:rsidRPr="00C253C6" w:rsidRDefault="00190D4E" w:rsidP="006C6B2F">
            <w:pPr>
              <w:pStyle w:val="rowtabella0"/>
              <w:jc w:val="center"/>
              <w:rPr>
                <w:color w:val="002060"/>
              </w:rPr>
            </w:pPr>
            <w:r w:rsidRPr="00C253C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2668B" w14:textId="77777777" w:rsidR="00190D4E" w:rsidRPr="00C253C6" w:rsidRDefault="00190D4E" w:rsidP="006C6B2F">
            <w:pPr>
              <w:pStyle w:val="rowtabella0"/>
              <w:jc w:val="center"/>
              <w:rPr>
                <w:color w:val="002060"/>
              </w:rPr>
            </w:pPr>
            <w:r w:rsidRPr="00C253C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8D81"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71BE" w14:textId="77777777" w:rsidR="00190D4E" w:rsidRPr="00C253C6" w:rsidRDefault="00190D4E" w:rsidP="006C6B2F">
            <w:pPr>
              <w:pStyle w:val="rowtabella0"/>
              <w:jc w:val="center"/>
              <w:rPr>
                <w:color w:val="002060"/>
              </w:rPr>
            </w:pPr>
            <w:r w:rsidRPr="00C253C6">
              <w:rPr>
                <w:color w:val="002060"/>
              </w:rPr>
              <w:t>0</w:t>
            </w:r>
          </w:p>
        </w:tc>
      </w:tr>
      <w:tr w:rsidR="00190D4E" w:rsidRPr="00C253C6" w14:paraId="1BAFAD70"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6A4A8E" w14:textId="77777777" w:rsidR="00190D4E" w:rsidRPr="00C253C6" w:rsidRDefault="00190D4E" w:rsidP="006C6B2F">
            <w:pPr>
              <w:pStyle w:val="rowtabella0"/>
              <w:rPr>
                <w:color w:val="002060"/>
              </w:rPr>
            </w:pPr>
            <w:r w:rsidRPr="00C253C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DD4A"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2019"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2C1C"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FD8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BEDF"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25AF" w14:textId="77777777" w:rsidR="00190D4E" w:rsidRPr="00C253C6" w:rsidRDefault="00190D4E" w:rsidP="006C6B2F">
            <w:pPr>
              <w:pStyle w:val="rowtabella0"/>
              <w:jc w:val="center"/>
              <w:rPr>
                <w:color w:val="002060"/>
              </w:rPr>
            </w:pPr>
            <w:r w:rsidRPr="00C253C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39F04" w14:textId="77777777" w:rsidR="00190D4E" w:rsidRPr="00C253C6" w:rsidRDefault="00190D4E" w:rsidP="006C6B2F">
            <w:pPr>
              <w:pStyle w:val="rowtabella0"/>
              <w:jc w:val="center"/>
              <w:rPr>
                <w:color w:val="002060"/>
              </w:rPr>
            </w:pPr>
            <w:r w:rsidRPr="00C253C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1A6B"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A5D06" w14:textId="77777777" w:rsidR="00190D4E" w:rsidRPr="00C253C6" w:rsidRDefault="00190D4E" w:rsidP="006C6B2F">
            <w:pPr>
              <w:pStyle w:val="rowtabella0"/>
              <w:jc w:val="center"/>
              <w:rPr>
                <w:color w:val="002060"/>
              </w:rPr>
            </w:pPr>
            <w:r w:rsidRPr="00C253C6">
              <w:rPr>
                <w:color w:val="002060"/>
              </w:rPr>
              <w:t>0</w:t>
            </w:r>
          </w:p>
        </w:tc>
      </w:tr>
      <w:tr w:rsidR="00190D4E" w:rsidRPr="00C253C6" w14:paraId="45C3E946"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D57B6" w14:textId="77777777" w:rsidR="00190D4E" w:rsidRPr="00C253C6" w:rsidRDefault="00190D4E" w:rsidP="006C6B2F">
            <w:pPr>
              <w:pStyle w:val="rowtabella0"/>
              <w:rPr>
                <w:color w:val="002060"/>
              </w:rPr>
            </w:pPr>
            <w:r w:rsidRPr="00C253C6">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B988"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C7D22"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5C51"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7568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87B5"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5FE9A"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5173D" w14:textId="77777777" w:rsidR="00190D4E" w:rsidRPr="00C253C6" w:rsidRDefault="00190D4E" w:rsidP="006C6B2F">
            <w:pPr>
              <w:pStyle w:val="rowtabella0"/>
              <w:jc w:val="center"/>
              <w:rPr>
                <w:color w:val="002060"/>
              </w:rPr>
            </w:pPr>
            <w:r w:rsidRPr="00C253C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948F7"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0259" w14:textId="77777777" w:rsidR="00190D4E" w:rsidRPr="00C253C6" w:rsidRDefault="00190D4E" w:rsidP="006C6B2F">
            <w:pPr>
              <w:pStyle w:val="rowtabella0"/>
              <w:jc w:val="center"/>
              <w:rPr>
                <w:color w:val="002060"/>
              </w:rPr>
            </w:pPr>
            <w:r w:rsidRPr="00C253C6">
              <w:rPr>
                <w:color w:val="002060"/>
              </w:rPr>
              <w:t>0</w:t>
            </w:r>
          </w:p>
        </w:tc>
      </w:tr>
      <w:tr w:rsidR="00190D4E" w:rsidRPr="00C253C6" w14:paraId="60BF5FE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8ED36" w14:textId="77777777" w:rsidR="00190D4E" w:rsidRPr="00C253C6" w:rsidRDefault="00190D4E" w:rsidP="006C6B2F">
            <w:pPr>
              <w:pStyle w:val="rowtabella0"/>
              <w:rPr>
                <w:color w:val="002060"/>
              </w:rPr>
            </w:pPr>
            <w:r w:rsidRPr="00C253C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EEBC"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6C07"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1832"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0ECDD"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A4B1"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9DBF1" w14:textId="77777777" w:rsidR="00190D4E" w:rsidRPr="00C253C6" w:rsidRDefault="00190D4E" w:rsidP="006C6B2F">
            <w:pPr>
              <w:pStyle w:val="rowtabella0"/>
              <w:jc w:val="center"/>
              <w:rPr>
                <w:color w:val="002060"/>
              </w:rPr>
            </w:pPr>
            <w:r w:rsidRPr="00C253C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76486" w14:textId="77777777" w:rsidR="00190D4E" w:rsidRPr="00C253C6" w:rsidRDefault="00190D4E" w:rsidP="006C6B2F">
            <w:pPr>
              <w:pStyle w:val="rowtabella0"/>
              <w:jc w:val="center"/>
              <w:rPr>
                <w:color w:val="002060"/>
              </w:rPr>
            </w:pPr>
            <w:r w:rsidRPr="00C253C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83674"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DEED0" w14:textId="77777777" w:rsidR="00190D4E" w:rsidRPr="00C253C6" w:rsidRDefault="00190D4E" w:rsidP="006C6B2F">
            <w:pPr>
              <w:pStyle w:val="rowtabella0"/>
              <w:jc w:val="center"/>
              <w:rPr>
                <w:color w:val="002060"/>
              </w:rPr>
            </w:pPr>
            <w:r w:rsidRPr="00C253C6">
              <w:rPr>
                <w:color w:val="002060"/>
              </w:rPr>
              <w:t>0</w:t>
            </w:r>
          </w:p>
        </w:tc>
      </w:tr>
      <w:tr w:rsidR="00190D4E" w:rsidRPr="00C253C6" w14:paraId="2CD9D802"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EFF8E" w14:textId="77777777" w:rsidR="00190D4E" w:rsidRPr="00C253C6" w:rsidRDefault="00190D4E" w:rsidP="006C6B2F">
            <w:pPr>
              <w:pStyle w:val="rowtabella0"/>
              <w:rPr>
                <w:color w:val="002060"/>
              </w:rPr>
            </w:pPr>
            <w:r w:rsidRPr="00C253C6">
              <w:rPr>
                <w:color w:val="002060"/>
              </w:rPr>
              <w:t xml:space="preserve">POL.D. </w:t>
            </w:r>
            <w:proofErr w:type="gramStart"/>
            <w:r w:rsidRPr="00C253C6">
              <w:rPr>
                <w:color w:val="002060"/>
              </w:rPr>
              <w:t>U.MANDOLESI</w:t>
            </w:r>
            <w:proofErr w:type="gramEnd"/>
            <w:r w:rsidRPr="00C253C6">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EADE0"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12233"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BE5D"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ECB2"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4CB1"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0EF2" w14:textId="77777777" w:rsidR="00190D4E" w:rsidRPr="00C253C6" w:rsidRDefault="00190D4E" w:rsidP="006C6B2F">
            <w:pPr>
              <w:pStyle w:val="rowtabella0"/>
              <w:jc w:val="center"/>
              <w:rPr>
                <w:color w:val="002060"/>
              </w:rPr>
            </w:pPr>
            <w:r w:rsidRPr="00C253C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4271" w14:textId="77777777" w:rsidR="00190D4E" w:rsidRPr="00C253C6" w:rsidRDefault="00190D4E" w:rsidP="006C6B2F">
            <w:pPr>
              <w:pStyle w:val="rowtabella0"/>
              <w:jc w:val="center"/>
              <w:rPr>
                <w:color w:val="002060"/>
              </w:rPr>
            </w:pPr>
            <w:r w:rsidRPr="00C253C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AB84" w14:textId="77777777" w:rsidR="00190D4E" w:rsidRPr="00C253C6" w:rsidRDefault="00190D4E" w:rsidP="006C6B2F">
            <w:pPr>
              <w:pStyle w:val="rowtabella0"/>
              <w:jc w:val="center"/>
              <w:rPr>
                <w:color w:val="002060"/>
              </w:rPr>
            </w:pPr>
            <w:r w:rsidRPr="00C253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9ED9" w14:textId="77777777" w:rsidR="00190D4E" w:rsidRPr="00C253C6" w:rsidRDefault="00190D4E" w:rsidP="006C6B2F">
            <w:pPr>
              <w:pStyle w:val="rowtabella0"/>
              <w:jc w:val="center"/>
              <w:rPr>
                <w:color w:val="002060"/>
              </w:rPr>
            </w:pPr>
            <w:r w:rsidRPr="00C253C6">
              <w:rPr>
                <w:color w:val="002060"/>
              </w:rPr>
              <w:t>0</w:t>
            </w:r>
          </w:p>
        </w:tc>
      </w:tr>
      <w:tr w:rsidR="00190D4E" w:rsidRPr="00C253C6" w14:paraId="69BA7519"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081CB" w14:textId="77777777" w:rsidR="00190D4E" w:rsidRPr="00C253C6" w:rsidRDefault="00190D4E" w:rsidP="006C6B2F">
            <w:pPr>
              <w:pStyle w:val="rowtabella0"/>
              <w:rPr>
                <w:color w:val="002060"/>
              </w:rPr>
            </w:pPr>
            <w:r w:rsidRPr="00C253C6">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02403"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243B6"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4E93"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0C63"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E12C"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1918" w14:textId="77777777" w:rsidR="00190D4E" w:rsidRPr="00C253C6" w:rsidRDefault="00190D4E" w:rsidP="006C6B2F">
            <w:pPr>
              <w:pStyle w:val="rowtabella0"/>
              <w:jc w:val="center"/>
              <w:rPr>
                <w:color w:val="002060"/>
              </w:rPr>
            </w:pPr>
            <w:r w:rsidRPr="00C253C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8BD5" w14:textId="77777777" w:rsidR="00190D4E" w:rsidRPr="00C253C6" w:rsidRDefault="00190D4E" w:rsidP="006C6B2F">
            <w:pPr>
              <w:pStyle w:val="rowtabella0"/>
              <w:jc w:val="center"/>
              <w:rPr>
                <w:color w:val="002060"/>
              </w:rPr>
            </w:pPr>
            <w:r w:rsidRPr="00C253C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233F" w14:textId="77777777" w:rsidR="00190D4E" w:rsidRPr="00C253C6" w:rsidRDefault="00190D4E" w:rsidP="006C6B2F">
            <w:pPr>
              <w:pStyle w:val="rowtabella0"/>
              <w:jc w:val="center"/>
              <w:rPr>
                <w:color w:val="002060"/>
              </w:rPr>
            </w:pPr>
            <w:r w:rsidRPr="00C253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22EC" w14:textId="77777777" w:rsidR="00190D4E" w:rsidRPr="00C253C6" w:rsidRDefault="00190D4E" w:rsidP="006C6B2F">
            <w:pPr>
              <w:pStyle w:val="rowtabella0"/>
              <w:jc w:val="center"/>
              <w:rPr>
                <w:color w:val="002060"/>
              </w:rPr>
            </w:pPr>
            <w:r w:rsidRPr="00C253C6">
              <w:rPr>
                <w:color w:val="002060"/>
              </w:rPr>
              <w:t>0</w:t>
            </w:r>
          </w:p>
        </w:tc>
      </w:tr>
      <w:tr w:rsidR="00190D4E" w:rsidRPr="00C253C6" w14:paraId="7CBAC003"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2B3738" w14:textId="77777777" w:rsidR="00190D4E" w:rsidRPr="00C253C6" w:rsidRDefault="00190D4E" w:rsidP="006C6B2F">
            <w:pPr>
              <w:pStyle w:val="rowtabella0"/>
              <w:rPr>
                <w:color w:val="002060"/>
              </w:rPr>
            </w:pPr>
            <w:r w:rsidRPr="00C253C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31D7"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DE6C"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79C7D"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5DA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750F"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8C6E" w14:textId="77777777" w:rsidR="00190D4E" w:rsidRPr="00C253C6" w:rsidRDefault="00190D4E" w:rsidP="006C6B2F">
            <w:pPr>
              <w:pStyle w:val="rowtabella0"/>
              <w:jc w:val="center"/>
              <w:rPr>
                <w:color w:val="002060"/>
              </w:rPr>
            </w:pPr>
            <w:r w:rsidRPr="00C253C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127A" w14:textId="77777777" w:rsidR="00190D4E" w:rsidRPr="00C253C6" w:rsidRDefault="00190D4E" w:rsidP="006C6B2F">
            <w:pPr>
              <w:pStyle w:val="rowtabella0"/>
              <w:jc w:val="center"/>
              <w:rPr>
                <w:color w:val="002060"/>
              </w:rPr>
            </w:pPr>
            <w:r w:rsidRPr="00C253C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CD35" w14:textId="77777777" w:rsidR="00190D4E" w:rsidRPr="00C253C6" w:rsidRDefault="00190D4E" w:rsidP="006C6B2F">
            <w:pPr>
              <w:pStyle w:val="rowtabella0"/>
              <w:jc w:val="center"/>
              <w:rPr>
                <w:color w:val="002060"/>
              </w:rPr>
            </w:pPr>
            <w:r w:rsidRPr="00C253C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9309D" w14:textId="77777777" w:rsidR="00190D4E" w:rsidRPr="00C253C6" w:rsidRDefault="00190D4E" w:rsidP="006C6B2F">
            <w:pPr>
              <w:pStyle w:val="rowtabella0"/>
              <w:jc w:val="center"/>
              <w:rPr>
                <w:color w:val="002060"/>
              </w:rPr>
            </w:pPr>
            <w:r w:rsidRPr="00C253C6">
              <w:rPr>
                <w:color w:val="002060"/>
              </w:rPr>
              <w:t>0</w:t>
            </w:r>
          </w:p>
        </w:tc>
      </w:tr>
    </w:tbl>
    <w:p w14:paraId="23653026" w14:textId="77777777" w:rsidR="00190D4E" w:rsidRPr="00C253C6" w:rsidRDefault="00190D4E" w:rsidP="00190D4E">
      <w:pPr>
        <w:pStyle w:val="breakline"/>
        <w:rPr>
          <w:rFonts w:eastAsiaTheme="minorEastAsia"/>
          <w:color w:val="002060"/>
        </w:rPr>
      </w:pPr>
    </w:p>
    <w:p w14:paraId="7BF4DB6C" w14:textId="77777777" w:rsidR="00190D4E" w:rsidRPr="00C253C6" w:rsidRDefault="00190D4E" w:rsidP="00190D4E">
      <w:pPr>
        <w:pStyle w:val="breakline"/>
        <w:rPr>
          <w:color w:val="002060"/>
        </w:rPr>
      </w:pPr>
    </w:p>
    <w:p w14:paraId="7B92B238" w14:textId="77777777" w:rsidR="00190D4E" w:rsidRPr="00C253C6" w:rsidRDefault="00190D4E" w:rsidP="00190D4E">
      <w:pPr>
        <w:pStyle w:val="breakline"/>
        <w:rPr>
          <w:color w:val="002060"/>
        </w:rPr>
      </w:pPr>
    </w:p>
    <w:p w14:paraId="45CC1570" w14:textId="77777777" w:rsidR="00190D4E" w:rsidRPr="00C253C6" w:rsidRDefault="00190D4E" w:rsidP="00190D4E">
      <w:pPr>
        <w:pStyle w:val="titolocampionato0"/>
        <w:shd w:val="clear" w:color="auto" w:fill="CCCCCC"/>
        <w:spacing w:before="80" w:after="40"/>
        <w:rPr>
          <w:color w:val="002060"/>
        </w:rPr>
      </w:pPr>
      <w:r w:rsidRPr="00C253C6">
        <w:rPr>
          <w:color w:val="002060"/>
        </w:rPr>
        <w:t>UNDER 19 CALCIO A 5 REGIONALE</w:t>
      </w:r>
    </w:p>
    <w:p w14:paraId="415F56B5" w14:textId="77777777" w:rsidR="00190D4E" w:rsidRPr="004F2205" w:rsidRDefault="00190D4E" w:rsidP="00190D4E">
      <w:pPr>
        <w:pStyle w:val="titoloprinc0"/>
        <w:rPr>
          <w:color w:val="002060"/>
        </w:rPr>
      </w:pPr>
      <w:r w:rsidRPr="004F2205">
        <w:rPr>
          <w:color w:val="002060"/>
        </w:rPr>
        <w:t>RINVII GARE CAUSA COVID-19</w:t>
      </w:r>
    </w:p>
    <w:p w14:paraId="018E429D" w14:textId="77777777" w:rsidR="00190D4E" w:rsidRPr="004F2205" w:rsidRDefault="00190D4E" w:rsidP="00190D4E">
      <w:pPr>
        <w:pStyle w:val="breakline"/>
        <w:rPr>
          <w:color w:val="002060"/>
        </w:rPr>
      </w:pPr>
    </w:p>
    <w:p w14:paraId="499E20E1" w14:textId="77777777" w:rsidR="00190D4E" w:rsidRPr="004F2205" w:rsidRDefault="00190D4E" w:rsidP="00190D4E">
      <w:pPr>
        <w:pStyle w:val="A119"/>
        <w:spacing w:line="240" w:lineRule="auto"/>
        <w:rPr>
          <w:rFonts w:cs="Arial"/>
          <w:color w:val="002060"/>
          <w:sz w:val="22"/>
          <w:szCs w:val="22"/>
        </w:rPr>
      </w:pPr>
      <w:r w:rsidRPr="004F2205">
        <w:rPr>
          <w:rFonts w:cs="Arial"/>
          <w:color w:val="002060"/>
          <w:sz w:val="22"/>
          <w:szCs w:val="22"/>
        </w:rPr>
        <w:t xml:space="preserve">Preso atto della richiesta di rinvio trasmessa dalla società </w:t>
      </w:r>
      <w:r>
        <w:rPr>
          <w:rFonts w:cs="Arial"/>
          <w:color w:val="002060"/>
          <w:sz w:val="22"/>
          <w:szCs w:val="22"/>
        </w:rPr>
        <w:t>NUOVA JUVENTINA FFC</w:t>
      </w:r>
      <w:r w:rsidRPr="004F2205">
        <w:rPr>
          <w:rFonts w:cs="Arial"/>
          <w:color w:val="002060"/>
          <w:sz w:val="22"/>
          <w:szCs w:val="22"/>
        </w:rPr>
        <w:t xml:space="preserve"> per casi di positività ed espletate le verifiche di rito, la seguente gara </w:t>
      </w:r>
      <w:r w:rsidRPr="004F2205">
        <w:rPr>
          <w:rFonts w:cs="Arial"/>
          <w:b/>
          <w:bCs/>
          <w:color w:val="002060"/>
          <w:sz w:val="22"/>
          <w:szCs w:val="22"/>
        </w:rPr>
        <w:t>è rinviata a data da destinarsi</w:t>
      </w:r>
      <w:r w:rsidRPr="004F2205">
        <w:rPr>
          <w:rFonts w:cs="Arial"/>
          <w:color w:val="002060"/>
          <w:sz w:val="22"/>
          <w:szCs w:val="22"/>
        </w:rPr>
        <w:t xml:space="preserve">: </w:t>
      </w:r>
    </w:p>
    <w:p w14:paraId="52603925" w14:textId="77777777" w:rsidR="00190D4E" w:rsidRPr="00C253C6" w:rsidRDefault="00190D4E" w:rsidP="00190D4E">
      <w:pPr>
        <w:pStyle w:val="breakline"/>
        <w:rPr>
          <w:color w:val="002060"/>
        </w:rPr>
      </w:pPr>
    </w:p>
    <w:p w14:paraId="507D2AD7" w14:textId="77777777" w:rsidR="00190D4E" w:rsidRPr="00C253C6" w:rsidRDefault="00190D4E" w:rsidP="00190D4E">
      <w:pPr>
        <w:pStyle w:val="breakline"/>
        <w:rPr>
          <w:color w:val="002060"/>
        </w:rPr>
      </w:pPr>
    </w:p>
    <w:p w14:paraId="6CE1513F" w14:textId="77777777" w:rsidR="00190D4E" w:rsidRPr="00C253C6" w:rsidRDefault="00190D4E" w:rsidP="00190D4E">
      <w:pPr>
        <w:pStyle w:val="sottotitolocampionato10"/>
        <w:rPr>
          <w:color w:val="002060"/>
        </w:rPr>
      </w:pPr>
      <w:r w:rsidRPr="00C253C6">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90D4E" w:rsidRPr="00C253C6" w14:paraId="0E5F0477" w14:textId="77777777" w:rsidTr="006C6B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6C13F" w14:textId="77777777" w:rsidR="00190D4E" w:rsidRPr="00C253C6" w:rsidRDefault="00190D4E" w:rsidP="006C6B2F">
            <w:pPr>
              <w:pStyle w:val="headertabella0"/>
              <w:rPr>
                <w:color w:val="002060"/>
              </w:rPr>
            </w:pPr>
            <w:r w:rsidRPr="00C253C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3BF9" w14:textId="77777777" w:rsidR="00190D4E" w:rsidRPr="00C253C6" w:rsidRDefault="00190D4E" w:rsidP="006C6B2F">
            <w:pPr>
              <w:pStyle w:val="headertabella0"/>
              <w:rPr>
                <w:color w:val="002060"/>
              </w:rPr>
            </w:pPr>
            <w:r w:rsidRPr="00C253C6">
              <w:rPr>
                <w:color w:val="002060"/>
              </w:rPr>
              <w:t xml:space="preserve">N° </w:t>
            </w:r>
            <w:proofErr w:type="spellStart"/>
            <w:r w:rsidRPr="00C253C6">
              <w:rPr>
                <w:color w:val="002060"/>
              </w:rPr>
              <w:t>Gior</w:t>
            </w:r>
            <w:proofErr w:type="spellEnd"/>
            <w:r w:rsidRPr="00C253C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967C6" w14:textId="77777777" w:rsidR="00190D4E" w:rsidRPr="00C253C6" w:rsidRDefault="00190D4E" w:rsidP="006C6B2F">
            <w:pPr>
              <w:pStyle w:val="headertabella0"/>
              <w:rPr>
                <w:color w:val="002060"/>
              </w:rPr>
            </w:pPr>
            <w:r w:rsidRPr="00C253C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EBFC4" w14:textId="77777777" w:rsidR="00190D4E" w:rsidRPr="00C253C6" w:rsidRDefault="00190D4E" w:rsidP="006C6B2F">
            <w:pPr>
              <w:pStyle w:val="headertabella0"/>
              <w:rPr>
                <w:color w:val="002060"/>
              </w:rPr>
            </w:pPr>
            <w:r w:rsidRPr="00C253C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F9BD0" w14:textId="77777777" w:rsidR="00190D4E" w:rsidRPr="00C253C6" w:rsidRDefault="00190D4E" w:rsidP="006C6B2F">
            <w:pPr>
              <w:pStyle w:val="headertabella0"/>
              <w:rPr>
                <w:color w:val="002060"/>
              </w:rPr>
            </w:pPr>
            <w:r w:rsidRPr="00C253C6">
              <w:rPr>
                <w:color w:val="002060"/>
              </w:rPr>
              <w:t xml:space="preserve">Data </w:t>
            </w:r>
            <w:proofErr w:type="spellStart"/>
            <w:r w:rsidRPr="00C253C6">
              <w:rPr>
                <w:color w:val="002060"/>
              </w:rPr>
              <w:t>Orig</w:t>
            </w:r>
            <w:proofErr w:type="spellEnd"/>
            <w:r w:rsidRPr="00C253C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9840F" w14:textId="77777777" w:rsidR="00190D4E" w:rsidRPr="00C253C6" w:rsidRDefault="00190D4E" w:rsidP="006C6B2F">
            <w:pPr>
              <w:pStyle w:val="headertabella0"/>
              <w:rPr>
                <w:color w:val="002060"/>
              </w:rPr>
            </w:pPr>
            <w:r w:rsidRPr="00C253C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BF2EB" w14:textId="77777777" w:rsidR="00190D4E" w:rsidRPr="00C253C6" w:rsidRDefault="00190D4E" w:rsidP="006C6B2F">
            <w:pPr>
              <w:pStyle w:val="headertabella0"/>
              <w:rPr>
                <w:color w:val="002060"/>
              </w:rPr>
            </w:pPr>
            <w:r w:rsidRPr="00C253C6">
              <w:rPr>
                <w:color w:val="002060"/>
              </w:rPr>
              <w:t xml:space="preserve">Ora </w:t>
            </w:r>
            <w:proofErr w:type="spellStart"/>
            <w:r w:rsidRPr="00C253C6">
              <w:rPr>
                <w:color w:val="002060"/>
              </w:rPr>
              <w:t>Orig</w:t>
            </w:r>
            <w:proofErr w:type="spellEnd"/>
            <w:r w:rsidRPr="00C253C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2CF15" w14:textId="77777777" w:rsidR="00190D4E" w:rsidRPr="00C253C6" w:rsidRDefault="00190D4E" w:rsidP="006C6B2F">
            <w:pPr>
              <w:pStyle w:val="headertabella0"/>
              <w:rPr>
                <w:color w:val="002060"/>
              </w:rPr>
            </w:pPr>
            <w:r w:rsidRPr="00C253C6">
              <w:rPr>
                <w:color w:val="002060"/>
              </w:rPr>
              <w:t>Impianto</w:t>
            </w:r>
          </w:p>
        </w:tc>
      </w:tr>
      <w:tr w:rsidR="00190D4E" w:rsidRPr="00C253C6" w14:paraId="6FA18D85" w14:textId="77777777" w:rsidTr="006C6B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06AB" w14:textId="77777777" w:rsidR="00190D4E" w:rsidRPr="00C253C6" w:rsidRDefault="00190D4E" w:rsidP="006C6B2F">
            <w:pPr>
              <w:pStyle w:val="rowtabella0"/>
              <w:rPr>
                <w:color w:val="002060"/>
                <w:highlight w:val="yellow"/>
              </w:rPr>
            </w:pPr>
            <w:r w:rsidRPr="00C253C6">
              <w:rPr>
                <w:color w:val="002060"/>
                <w:highlight w:val="yellow"/>
              </w:rPr>
              <w:t>RINVIATA</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CC39" w14:textId="77777777" w:rsidR="00190D4E" w:rsidRPr="00C253C6" w:rsidRDefault="00190D4E" w:rsidP="006C6B2F">
            <w:pPr>
              <w:pStyle w:val="rowtabella0"/>
              <w:jc w:val="center"/>
              <w:rPr>
                <w:color w:val="002060"/>
                <w:highlight w:val="yellow"/>
              </w:rPr>
            </w:pPr>
            <w:r w:rsidRPr="00C253C6">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9B85" w14:textId="77777777" w:rsidR="00190D4E" w:rsidRPr="00C253C6" w:rsidRDefault="00190D4E" w:rsidP="006C6B2F">
            <w:pPr>
              <w:pStyle w:val="rowtabella0"/>
              <w:rPr>
                <w:color w:val="002060"/>
                <w:highlight w:val="yellow"/>
              </w:rPr>
            </w:pPr>
            <w:r w:rsidRPr="00C253C6">
              <w:rPr>
                <w:color w:val="002060"/>
                <w:highlight w:val="yellow"/>
              </w:rPr>
              <w:t>DINAMIS 1990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91DFA" w14:textId="77777777" w:rsidR="00190D4E" w:rsidRPr="00C253C6" w:rsidRDefault="00190D4E" w:rsidP="006C6B2F">
            <w:pPr>
              <w:pStyle w:val="rowtabella0"/>
              <w:rPr>
                <w:color w:val="002060"/>
                <w:highlight w:val="yellow"/>
              </w:rPr>
            </w:pPr>
            <w:r w:rsidRPr="00C253C6">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BF70" w14:textId="77777777" w:rsidR="00190D4E" w:rsidRPr="00C253C6" w:rsidRDefault="00190D4E" w:rsidP="006C6B2F">
            <w:pPr>
              <w:pStyle w:val="rowtabella0"/>
              <w:rPr>
                <w:color w:val="002060"/>
              </w:rPr>
            </w:pPr>
            <w:r w:rsidRPr="00C253C6">
              <w:rPr>
                <w:color w:val="002060"/>
              </w:rPr>
              <w:t>11/03/2022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FE755" w14:textId="77777777" w:rsidR="00190D4E" w:rsidRPr="00C253C6" w:rsidRDefault="00190D4E" w:rsidP="006C6B2F">
            <w:pPr>
              <w:pStyle w:val="rowtabella0"/>
              <w:jc w:val="center"/>
              <w:rPr>
                <w:color w:val="002060"/>
              </w:rPr>
            </w:pPr>
            <w:r w:rsidRPr="00C253C6">
              <w:rPr>
                <w:color w:val="002060"/>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71D5" w14:textId="77777777" w:rsidR="00190D4E" w:rsidRPr="00C253C6" w:rsidRDefault="00190D4E" w:rsidP="006C6B2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DCEF" w14:textId="77777777" w:rsidR="00190D4E" w:rsidRPr="00C253C6" w:rsidRDefault="00190D4E" w:rsidP="006C6B2F">
            <w:pPr>
              <w:rPr>
                <w:color w:val="002060"/>
              </w:rPr>
            </w:pPr>
          </w:p>
        </w:tc>
      </w:tr>
    </w:tbl>
    <w:p w14:paraId="23BF1936" w14:textId="77777777" w:rsidR="00190D4E" w:rsidRPr="00C253C6" w:rsidRDefault="00190D4E" w:rsidP="00190D4E">
      <w:pPr>
        <w:pStyle w:val="breakline"/>
        <w:rPr>
          <w:rFonts w:eastAsiaTheme="minorEastAsia"/>
          <w:color w:val="002060"/>
        </w:rPr>
      </w:pPr>
    </w:p>
    <w:p w14:paraId="7536E3B0" w14:textId="77777777" w:rsidR="00190D4E" w:rsidRPr="00C253C6" w:rsidRDefault="00190D4E" w:rsidP="00190D4E">
      <w:pPr>
        <w:pStyle w:val="breakline"/>
        <w:rPr>
          <w:color w:val="002060"/>
        </w:rPr>
      </w:pPr>
    </w:p>
    <w:p w14:paraId="55C9C42F" w14:textId="77777777" w:rsidR="00190D4E" w:rsidRPr="00C253C6" w:rsidRDefault="00190D4E" w:rsidP="00190D4E">
      <w:pPr>
        <w:pStyle w:val="breakline"/>
        <w:rPr>
          <w:color w:val="002060"/>
        </w:rPr>
      </w:pPr>
    </w:p>
    <w:p w14:paraId="3878129F" w14:textId="77777777" w:rsidR="00190D4E" w:rsidRPr="00C253C6" w:rsidRDefault="00190D4E" w:rsidP="00190D4E">
      <w:pPr>
        <w:pStyle w:val="titolocampionato0"/>
        <w:shd w:val="clear" w:color="auto" w:fill="CCCCCC"/>
        <w:spacing w:before="80" w:after="40"/>
        <w:rPr>
          <w:color w:val="002060"/>
        </w:rPr>
      </w:pPr>
      <w:r w:rsidRPr="00C253C6">
        <w:rPr>
          <w:color w:val="002060"/>
        </w:rPr>
        <w:t>UNDER 15 C5 REGIONALI MASCHILI</w:t>
      </w:r>
    </w:p>
    <w:p w14:paraId="716F258A" w14:textId="77777777" w:rsidR="00190D4E" w:rsidRPr="00C253C6" w:rsidRDefault="00190D4E" w:rsidP="00190D4E">
      <w:pPr>
        <w:pStyle w:val="titoloprinc0"/>
        <w:rPr>
          <w:color w:val="002060"/>
        </w:rPr>
      </w:pPr>
      <w:r w:rsidRPr="00C253C6">
        <w:rPr>
          <w:color w:val="002060"/>
        </w:rPr>
        <w:t>RISULTATI</w:t>
      </w:r>
    </w:p>
    <w:p w14:paraId="50001FC9" w14:textId="77777777" w:rsidR="00190D4E" w:rsidRPr="00C253C6" w:rsidRDefault="00190D4E" w:rsidP="00190D4E">
      <w:pPr>
        <w:pStyle w:val="breakline"/>
        <w:rPr>
          <w:color w:val="002060"/>
        </w:rPr>
      </w:pPr>
    </w:p>
    <w:p w14:paraId="2FD03737" w14:textId="77777777" w:rsidR="00190D4E" w:rsidRPr="00C253C6" w:rsidRDefault="00190D4E" w:rsidP="00190D4E">
      <w:pPr>
        <w:pStyle w:val="sottotitolocampionato10"/>
        <w:rPr>
          <w:color w:val="002060"/>
        </w:rPr>
      </w:pPr>
      <w:r w:rsidRPr="00C253C6">
        <w:rPr>
          <w:color w:val="002060"/>
        </w:rPr>
        <w:t>RISULTATI UFFICIALI GARE DEL 09/03/2022</w:t>
      </w:r>
    </w:p>
    <w:p w14:paraId="61E3009C" w14:textId="77777777" w:rsidR="00190D4E" w:rsidRPr="00190D4E" w:rsidRDefault="00190D4E" w:rsidP="00190D4E">
      <w:pPr>
        <w:pStyle w:val="sottotitolocampionato20"/>
        <w:spacing w:before="0" w:beforeAutospacing="0" w:after="0" w:afterAutospacing="0"/>
        <w:rPr>
          <w:rFonts w:ascii="Arial" w:hAnsi="Arial" w:cs="Arial"/>
          <w:color w:val="002060"/>
          <w:sz w:val="20"/>
          <w:szCs w:val="20"/>
        </w:rPr>
      </w:pPr>
      <w:r w:rsidRPr="00190D4E">
        <w:rPr>
          <w:rFonts w:ascii="Arial" w:hAnsi="Arial" w:cs="Arial"/>
          <w:color w:val="002060"/>
          <w:sz w:val="20"/>
          <w:szCs w:val="20"/>
        </w:rPr>
        <w:t>Si trascrivono qui di seguito i risultati ufficiali delle gare disputate</w:t>
      </w:r>
    </w:p>
    <w:p w14:paraId="5C9B5363" w14:textId="77777777" w:rsidR="00190D4E" w:rsidRPr="00C253C6" w:rsidRDefault="00190D4E" w:rsidP="00190D4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90D4E" w:rsidRPr="00C253C6" w14:paraId="2295DC8E" w14:textId="77777777" w:rsidTr="006C6B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90D4E" w:rsidRPr="00C253C6" w14:paraId="5FF6886E" w14:textId="77777777" w:rsidTr="006C6B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ADA53" w14:textId="77777777" w:rsidR="00190D4E" w:rsidRPr="00C253C6" w:rsidRDefault="00190D4E" w:rsidP="006C6B2F">
                  <w:pPr>
                    <w:pStyle w:val="headertabella0"/>
                    <w:rPr>
                      <w:color w:val="002060"/>
                    </w:rPr>
                  </w:pPr>
                  <w:r w:rsidRPr="00C253C6">
                    <w:rPr>
                      <w:color w:val="002060"/>
                    </w:rPr>
                    <w:t>GIRONE G - 4 Giornata - A</w:t>
                  </w:r>
                </w:p>
              </w:tc>
            </w:tr>
            <w:tr w:rsidR="00190D4E" w:rsidRPr="00C253C6" w14:paraId="6E8EA99F" w14:textId="77777777" w:rsidTr="006C6B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DCBB7B" w14:textId="77777777" w:rsidR="00190D4E" w:rsidRPr="00C253C6" w:rsidRDefault="00190D4E" w:rsidP="006C6B2F">
                  <w:pPr>
                    <w:pStyle w:val="rowtabella0"/>
                    <w:rPr>
                      <w:color w:val="002060"/>
                    </w:rPr>
                  </w:pPr>
                  <w:r w:rsidRPr="00C253C6">
                    <w:rPr>
                      <w:color w:val="002060"/>
                    </w:rPr>
                    <w:t>CALDAROLA G.N.C.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11728" w14:textId="77777777" w:rsidR="00190D4E" w:rsidRPr="00C253C6" w:rsidRDefault="00190D4E" w:rsidP="006C6B2F">
                  <w:pPr>
                    <w:pStyle w:val="rowtabella0"/>
                    <w:rPr>
                      <w:color w:val="002060"/>
                    </w:rPr>
                  </w:pPr>
                  <w:r w:rsidRPr="00C253C6">
                    <w:rPr>
                      <w:color w:val="002060"/>
                    </w:rPr>
                    <w:t>- REAL EAGLES VIRTUS PAGLIA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B21939" w14:textId="77777777" w:rsidR="00190D4E" w:rsidRPr="00C253C6" w:rsidRDefault="00190D4E" w:rsidP="006C6B2F">
                  <w:pPr>
                    <w:pStyle w:val="rowtabella0"/>
                    <w:jc w:val="center"/>
                    <w:rPr>
                      <w:color w:val="002060"/>
                    </w:rPr>
                  </w:pPr>
                  <w:r w:rsidRPr="00C253C6">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E6252" w14:textId="77777777" w:rsidR="00190D4E" w:rsidRPr="00C253C6" w:rsidRDefault="00190D4E" w:rsidP="006C6B2F">
                  <w:pPr>
                    <w:pStyle w:val="rowtabella0"/>
                    <w:jc w:val="center"/>
                    <w:rPr>
                      <w:color w:val="002060"/>
                    </w:rPr>
                  </w:pPr>
                  <w:r w:rsidRPr="00C253C6">
                    <w:rPr>
                      <w:color w:val="002060"/>
                    </w:rPr>
                    <w:t> </w:t>
                  </w:r>
                </w:p>
              </w:tc>
            </w:tr>
          </w:tbl>
          <w:p w14:paraId="720E1DB0" w14:textId="77777777" w:rsidR="00190D4E" w:rsidRPr="00C253C6" w:rsidRDefault="00190D4E" w:rsidP="006C6B2F">
            <w:pPr>
              <w:rPr>
                <w:color w:val="002060"/>
              </w:rPr>
            </w:pPr>
          </w:p>
        </w:tc>
      </w:tr>
    </w:tbl>
    <w:p w14:paraId="6A3AF18D" w14:textId="77777777" w:rsidR="00190D4E" w:rsidRPr="00C253C6" w:rsidRDefault="00190D4E" w:rsidP="00190D4E">
      <w:pPr>
        <w:pStyle w:val="breakline"/>
        <w:rPr>
          <w:rFonts w:eastAsiaTheme="minorEastAsia"/>
          <w:color w:val="002060"/>
        </w:rPr>
      </w:pPr>
    </w:p>
    <w:p w14:paraId="72519060" w14:textId="77777777" w:rsidR="00190D4E" w:rsidRPr="00C253C6" w:rsidRDefault="00190D4E" w:rsidP="00190D4E">
      <w:pPr>
        <w:pStyle w:val="breakline"/>
        <w:rPr>
          <w:color w:val="002060"/>
        </w:rPr>
      </w:pPr>
    </w:p>
    <w:p w14:paraId="3E1CB121" w14:textId="77777777" w:rsidR="00190D4E" w:rsidRPr="00C253C6" w:rsidRDefault="00190D4E" w:rsidP="00190D4E">
      <w:pPr>
        <w:pStyle w:val="breakline"/>
        <w:rPr>
          <w:rFonts w:eastAsiaTheme="minorEastAsia"/>
          <w:color w:val="002060"/>
        </w:rPr>
      </w:pPr>
    </w:p>
    <w:p w14:paraId="6DC41B5F" w14:textId="77777777" w:rsidR="00190D4E" w:rsidRPr="00C253C6" w:rsidRDefault="00190D4E" w:rsidP="00190D4E">
      <w:pPr>
        <w:pStyle w:val="breakline"/>
        <w:rPr>
          <w:color w:val="002060"/>
        </w:rPr>
      </w:pPr>
    </w:p>
    <w:p w14:paraId="175B0A4B" w14:textId="77777777" w:rsidR="00190D4E" w:rsidRPr="00C253C6" w:rsidRDefault="00190D4E" w:rsidP="00190D4E">
      <w:pPr>
        <w:pStyle w:val="titoloprinc0"/>
        <w:rPr>
          <w:color w:val="002060"/>
        </w:rPr>
      </w:pPr>
      <w:r w:rsidRPr="00C253C6">
        <w:rPr>
          <w:color w:val="002060"/>
        </w:rPr>
        <w:t>CLASSIFICA</w:t>
      </w:r>
    </w:p>
    <w:p w14:paraId="1AA69F9D" w14:textId="77777777" w:rsidR="00190D4E" w:rsidRPr="00C253C6" w:rsidRDefault="00190D4E" w:rsidP="00190D4E">
      <w:pPr>
        <w:pStyle w:val="breakline"/>
        <w:rPr>
          <w:color w:val="002060"/>
        </w:rPr>
      </w:pPr>
    </w:p>
    <w:p w14:paraId="0545FEA4" w14:textId="77777777" w:rsidR="00190D4E" w:rsidRPr="00C253C6" w:rsidRDefault="00190D4E" w:rsidP="00190D4E">
      <w:pPr>
        <w:pStyle w:val="breakline"/>
        <w:rPr>
          <w:color w:val="002060"/>
        </w:rPr>
      </w:pPr>
    </w:p>
    <w:p w14:paraId="69467A52" w14:textId="77777777" w:rsidR="00190D4E" w:rsidRPr="00C253C6" w:rsidRDefault="00190D4E" w:rsidP="00190D4E">
      <w:pPr>
        <w:pStyle w:val="sottotitolocampionato10"/>
        <w:rPr>
          <w:color w:val="002060"/>
        </w:rPr>
      </w:pPr>
      <w:r w:rsidRPr="00C253C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01B07723"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F8417"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B3A33"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49A2F"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BC6E0"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97C5B"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48801"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232C7"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2E0C6"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5D5A8"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2840A" w14:textId="77777777" w:rsidR="00190D4E" w:rsidRPr="00C253C6" w:rsidRDefault="00190D4E" w:rsidP="006C6B2F">
            <w:pPr>
              <w:pStyle w:val="headertabella0"/>
              <w:rPr>
                <w:color w:val="002060"/>
              </w:rPr>
            </w:pPr>
            <w:r w:rsidRPr="00C253C6">
              <w:rPr>
                <w:color w:val="002060"/>
              </w:rPr>
              <w:t>PE</w:t>
            </w:r>
          </w:p>
        </w:tc>
      </w:tr>
      <w:tr w:rsidR="00190D4E" w:rsidRPr="00C253C6" w14:paraId="61196412"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D724CC" w14:textId="77777777" w:rsidR="00190D4E" w:rsidRPr="00C253C6" w:rsidRDefault="00190D4E" w:rsidP="006C6B2F">
            <w:pPr>
              <w:pStyle w:val="rowtabella0"/>
              <w:rPr>
                <w:color w:val="002060"/>
              </w:rPr>
            </w:pPr>
            <w:r w:rsidRPr="00C253C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B90F5"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F899"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C726"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ADCF"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5B01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17703" w14:textId="77777777" w:rsidR="00190D4E" w:rsidRPr="00C253C6" w:rsidRDefault="00190D4E" w:rsidP="006C6B2F">
            <w:pPr>
              <w:pStyle w:val="rowtabella0"/>
              <w:jc w:val="center"/>
              <w:rPr>
                <w:color w:val="002060"/>
              </w:rPr>
            </w:pPr>
            <w:r w:rsidRPr="00C253C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9650"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66E61" w14:textId="77777777" w:rsidR="00190D4E" w:rsidRPr="00C253C6" w:rsidRDefault="00190D4E" w:rsidP="006C6B2F">
            <w:pPr>
              <w:pStyle w:val="rowtabella0"/>
              <w:jc w:val="center"/>
              <w:rPr>
                <w:color w:val="002060"/>
              </w:rPr>
            </w:pPr>
            <w:r w:rsidRPr="00C253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479F" w14:textId="77777777" w:rsidR="00190D4E" w:rsidRPr="00C253C6" w:rsidRDefault="00190D4E" w:rsidP="006C6B2F">
            <w:pPr>
              <w:pStyle w:val="rowtabella0"/>
              <w:jc w:val="center"/>
              <w:rPr>
                <w:color w:val="002060"/>
              </w:rPr>
            </w:pPr>
            <w:r w:rsidRPr="00C253C6">
              <w:rPr>
                <w:color w:val="002060"/>
              </w:rPr>
              <w:t>0</w:t>
            </w:r>
          </w:p>
        </w:tc>
      </w:tr>
      <w:tr w:rsidR="00190D4E" w:rsidRPr="00C253C6" w14:paraId="2D1FE6D3"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20E10E" w14:textId="77777777" w:rsidR="00190D4E" w:rsidRPr="00C253C6" w:rsidRDefault="00190D4E" w:rsidP="006C6B2F">
            <w:pPr>
              <w:pStyle w:val="rowtabella0"/>
              <w:rPr>
                <w:color w:val="002060"/>
              </w:rPr>
            </w:pPr>
            <w:r w:rsidRPr="00C253C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99BF"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50F0D"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3751"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1737"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944F6"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831C"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D98D1"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C8D5A"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803F" w14:textId="77777777" w:rsidR="00190D4E" w:rsidRPr="00C253C6" w:rsidRDefault="00190D4E" w:rsidP="006C6B2F">
            <w:pPr>
              <w:pStyle w:val="rowtabella0"/>
              <w:jc w:val="center"/>
              <w:rPr>
                <w:color w:val="002060"/>
              </w:rPr>
            </w:pPr>
            <w:r w:rsidRPr="00C253C6">
              <w:rPr>
                <w:color w:val="002060"/>
              </w:rPr>
              <w:t>0</w:t>
            </w:r>
          </w:p>
        </w:tc>
      </w:tr>
      <w:tr w:rsidR="00190D4E" w:rsidRPr="00C253C6" w14:paraId="4CBDDE5F"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702E5" w14:textId="77777777" w:rsidR="00190D4E" w:rsidRPr="00C253C6" w:rsidRDefault="00190D4E" w:rsidP="006C6B2F">
            <w:pPr>
              <w:pStyle w:val="rowtabella0"/>
              <w:rPr>
                <w:color w:val="002060"/>
              </w:rPr>
            </w:pPr>
            <w:r w:rsidRPr="00C253C6">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6E7A8"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D10E"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C25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EBDB"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8F42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0322" w14:textId="77777777" w:rsidR="00190D4E" w:rsidRPr="00C253C6" w:rsidRDefault="00190D4E" w:rsidP="006C6B2F">
            <w:pPr>
              <w:pStyle w:val="rowtabella0"/>
              <w:jc w:val="center"/>
              <w:rPr>
                <w:color w:val="002060"/>
              </w:rPr>
            </w:pPr>
            <w:r w:rsidRPr="00C253C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2B6E" w14:textId="77777777" w:rsidR="00190D4E" w:rsidRPr="00C253C6" w:rsidRDefault="00190D4E" w:rsidP="006C6B2F">
            <w:pPr>
              <w:pStyle w:val="rowtabella0"/>
              <w:jc w:val="center"/>
              <w:rPr>
                <w:color w:val="002060"/>
              </w:rPr>
            </w:pPr>
            <w:r w:rsidRPr="00C253C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135E"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AF962" w14:textId="77777777" w:rsidR="00190D4E" w:rsidRPr="00C253C6" w:rsidRDefault="00190D4E" w:rsidP="006C6B2F">
            <w:pPr>
              <w:pStyle w:val="rowtabella0"/>
              <w:jc w:val="center"/>
              <w:rPr>
                <w:color w:val="002060"/>
              </w:rPr>
            </w:pPr>
            <w:r w:rsidRPr="00C253C6">
              <w:rPr>
                <w:color w:val="002060"/>
              </w:rPr>
              <w:t>0</w:t>
            </w:r>
          </w:p>
        </w:tc>
      </w:tr>
      <w:tr w:rsidR="00190D4E" w:rsidRPr="00C253C6" w14:paraId="7F0EF8F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8BE13" w14:textId="77777777" w:rsidR="00190D4E" w:rsidRPr="00C253C6" w:rsidRDefault="00190D4E" w:rsidP="006C6B2F">
            <w:pPr>
              <w:pStyle w:val="rowtabella0"/>
              <w:rPr>
                <w:color w:val="002060"/>
              </w:rPr>
            </w:pPr>
            <w:r w:rsidRPr="00C253C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0B765"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6506"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6E06"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A3AA"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6F2B"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5D097" w14:textId="77777777" w:rsidR="00190D4E" w:rsidRPr="00C253C6" w:rsidRDefault="00190D4E" w:rsidP="006C6B2F">
            <w:pPr>
              <w:pStyle w:val="rowtabella0"/>
              <w:jc w:val="center"/>
              <w:rPr>
                <w:color w:val="002060"/>
              </w:rPr>
            </w:pPr>
            <w:r w:rsidRPr="00C253C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F005" w14:textId="77777777" w:rsidR="00190D4E" w:rsidRPr="00C253C6" w:rsidRDefault="00190D4E" w:rsidP="006C6B2F">
            <w:pPr>
              <w:pStyle w:val="rowtabella0"/>
              <w:jc w:val="center"/>
              <w:rPr>
                <w:color w:val="002060"/>
              </w:rPr>
            </w:pPr>
            <w:r w:rsidRPr="00C253C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7CE60"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1B8D" w14:textId="77777777" w:rsidR="00190D4E" w:rsidRPr="00C253C6" w:rsidRDefault="00190D4E" w:rsidP="006C6B2F">
            <w:pPr>
              <w:pStyle w:val="rowtabella0"/>
              <w:jc w:val="center"/>
              <w:rPr>
                <w:color w:val="002060"/>
              </w:rPr>
            </w:pPr>
            <w:r w:rsidRPr="00C253C6">
              <w:rPr>
                <w:color w:val="002060"/>
              </w:rPr>
              <w:t>0</w:t>
            </w:r>
          </w:p>
        </w:tc>
      </w:tr>
      <w:tr w:rsidR="00190D4E" w:rsidRPr="00C253C6" w14:paraId="61559B8D"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20899" w14:textId="77777777" w:rsidR="00190D4E" w:rsidRPr="00C253C6" w:rsidRDefault="00190D4E" w:rsidP="006C6B2F">
            <w:pPr>
              <w:pStyle w:val="rowtabella0"/>
              <w:rPr>
                <w:color w:val="002060"/>
              </w:rPr>
            </w:pPr>
            <w:r w:rsidRPr="00C253C6">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D2F0"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16A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7F4B7"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3F2B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30EFB"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6503"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F5EA" w14:textId="77777777" w:rsidR="00190D4E" w:rsidRPr="00C253C6" w:rsidRDefault="00190D4E" w:rsidP="006C6B2F">
            <w:pPr>
              <w:pStyle w:val="rowtabella0"/>
              <w:jc w:val="center"/>
              <w:rPr>
                <w:color w:val="002060"/>
              </w:rPr>
            </w:pPr>
            <w:r w:rsidRPr="00C253C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D2F8"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6070" w14:textId="77777777" w:rsidR="00190D4E" w:rsidRPr="00C253C6" w:rsidRDefault="00190D4E" w:rsidP="006C6B2F">
            <w:pPr>
              <w:pStyle w:val="rowtabella0"/>
              <w:jc w:val="center"/>
              <w:rPr>
                <w:color w:val="002060"/>
              </w:rPr>
            </w:pPr>
            <w:r w:rsidRPr="00C253C6">
              <w:rPr>
                <w:color w:val="002060"/>
              </w:rPr>
              <w:t>0</w:t>
            </w:r>
          </w:p>
        </w:tc>
      </w:tr>
      <w:tr w:rsidR="00190D4E" w:rsidRPr="00C253C6" w14:paraId="464FDDD4"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3D5B86" w14:textId="77777777" w:rsidR="00190D4E" w:rsidRPr="00C253C6" w:rsidRDefault="00190D4E" w:rsidP="006C6B2F">
            <w:pPr>
              <w:pStyle w:val="rowtabella0"/>
              <w:rPr>
                <w:color w:val="002060"/>
              </w:rPr>
            </w:pPr>
            <w:r w:rsidRPr="00C253C6">
              <w:rPr>
                <w:color w:val="002060"/>
              </w:rPr>
              <w:t xml:space="preserve">G.S. AUDAX 1970 </w:t>
            </w:r>
            <w:proofErr w:type="gramStart"/>
            <w:r w:rsidRPr="00C253C6">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DB5A"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E3F6"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2D28"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3ABD"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2B05"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F27CD"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93CD" w14:textId="77777777" w:rsidR="00190D4E" w:rsidRPr="00C253C6" w:rsidRDefault="00190D4E" w:rsidP="006C6B2F">
            <w:pPr>
              <w:pStyle w:val="rowtabella0"/>
              <w:jc w:val="center"/>
              <w:rPr>
                <w:color w:val="002060"/>
              </w:rPr>
            </w:pPr>
            <w:r w:rsidRPr="00C253C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FF61"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21943" w14:textId="77777777" w:rsidR="00190D4E" w:rsidRPr="00C253C6" w:rsidRDefault="00190D4E" w:rsidP="006C6B2F">
            <w:pPr>
              <w:pStyle w:val="rowtabella0"/>
              <w:jc w:val="center"/>
              <w:rPr>
                <w:color w:val="002060"/>
              </w:rPr>
            </w:pPr>
            <w:r w:rsidRPr="00C253C6">
              <w:rPr>
                <w:color w:val="002060"/>
              </w:rPr>
              <w:t>0</w:t>
            </w:r>
          </w:p>
        </w:tc>
      </w:tr>
    </w:tbl>
    <w:p w14:paraId="00FDFA97" w14:textId="77777777" w:rsidR="00190D4E" w:rsidRPr="00C253C6" w:rsidRDefault="00190D4E" w:rsidP="00190D4E">
      <w:pPr>
        <w:pStyle w:val="breakline"/>
        <w:rPr>
          <w:rFonts w:eastAsiaTheme="minorEastAsia"/>
          <w:color w:val="002060"/>
        </w:rPr>
      </w:pPr>
    </w:p>
    <w:p w14:paraId="2A832DE7" w14:textId="77777777" w:rsidR="00190D4E" w:rsidRPr="00C253C6" w:rsidRDefault="00190D4E" w:rsidP="00190D4E">
      <w:pPr>
        <w:pStyle w:val="breakline"/>
        <w:rPr>
          <w:color w:val="002060"/>
        </w:rPr>
      </w:pPr>
    </w:p>
    <w:p w14:paraId="0584AF7E" w14:textId="77777777" w:rsidR="00190D4E" w:rsidRPr="00C253C6" w:rsidRDefault="00190D4E" w:rsidP="00190D4E">
      <w:pPr>
        <w:pStyle w:val="sottotitolocampionato10"/>
        <w:rPr>
          <w:color w:val="002060"/>
        </w:rPr>
      </w:pPr>
      <w:r w:rsidRPr="00C253C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4A338DDD"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D3912"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343E4"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0439E"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ECA4E"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3FE3C"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D0CDA"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2E4DB"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28159"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8FA5E"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9A31D" w14:textId="77777777" w:rsidR="00190D4E" w:rsidRPr="00C253C6" w:rsidRDefault="00190D4E" w:rsidP="006C6B2F">
            <w:pPr>
              <w:pStyle w:val="headertabella0"/>
              <w:rPr>
                <w:color w:val="002060"/>
              </w:rPr>
            </w:pPr>
            <w:r w:rsidRPr="00C253C6">
              <w:rPr>
                <w:color w:val="002060"/>
              </w:rPr>
              <w:t>PE</w:t>
            </w:r>
          </w:p>
        </w:tc>
      </w:tr>
      <w:tr w:rsidR="00190D4E" w:rsidRPr="00C253C6" w14:paraId="4FCB51BF"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D63AB7" w14:textId="77777777" w:rsidR="00190D4E" w:rsidRPr="00C253C6" w:rsidRDefault="00190D4E" w:rsidP="006C6B2F">
            <w:pPr>
              <w:pStyle w:val="rowtabella0"/>
              <w:rPr>
                <w:color w:val="002060"/>
              </w:rPr>
            </w:pPr>
            <w:r w:rsidRPr="00C253C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59BE"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B100"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4B2D"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1F90F"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63A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E825"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18B31"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8FAC"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8E28" w14:textId="77777777" w:rsidR="00190D4E" w:rsidRPr="00C253C6" w:rsidRDefault="00190D4E" w:rsidP="006C6B2F">
            <w:pPr>
              <w:pStyle w:val="rowtabella0"/>
              <w:jc w:val="center"/>
              <w:rPr>
                <w:color w:val="002060"/>
              </w:rPr>
            </w:pPr>
            <w:r w:rsidRPr="00C253C6">
              <w:rPr>
                <w:color w:val="002060"/>
              </w:rPr>
              <w:t>0</w:t>
            </w:r>
          </w:p>
        </w:tc>
      </w:tr>
      <w:tr w:rsidR="00190D4E" w:rsidRPr="00C253C6" w14:paraId="6F9C0CE2"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BF596" w14:textId="77777777" w:rsidR="00190D4E" w:rsidRPr="00C253C6" w:rsidRDefault="00190D4E" w:rsidP="006C6B2F">
            <w:pPr>
              <w:pStyle w:val="rowtabella0"/>
              <w:rPr>
                <w:color w:val="002060"/>
              </w:rPr>
            </w:pPr>
            <w:r w:rsidRPr="00C253C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9563B"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EDF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444D"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10B2"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448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B8394" w14:textId="77777777" w:rsidR="00190D4E" w:rsidRPr="00C253C6" w:rsidRDefault="00190D4E" w:rsidP="006C6B2F">
            <w:pPr>
              <w:pStyle w:val="rowtabella0"/>
              <w:jc w:val="center"/>
              <w:rPr>
                <w:color w:val="002060"/>
              </w:rPr>
            </w:pPr>
            <w:r w:rsidRPr="00C253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6F66"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58375" w14:textId="77777777" w:rsidR="00190D4E" w:rsidRPr="00C253C6" w:rsidRDefault="00190D4E" w:rsidP="006C6B2F">
            <w:pPr>
              <w:pStyle w:val="rowtabella0"/>
              <w:jc w:val="center"/>
              <w:rPr>
                <w:color w:val="002060"/>
              </w:rPr>
            </w:pPr>
            <w:r w:rsidRPr="00C253C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EC75" w14:textId="77777777" w:rsidR="00190D4E" w:rsidRPr="00C253C6" w:rsidRDefault="00190D4E" w:rsidP="006C6B2F">
            <w:pPr>
              <w:pStyle w:val="rowtabella0"/>
              <w:jc w:val="center"/>
              <w:rPr>
                <w:color w:val="002060"/>
              </w:rPr>
            </w:pPr>
            <w:r w:rsidRPr="00C253C6">
              <w:rPr>
                <w:color w:val="002060"/>
              </w:rPr>
              <w:t>0</w:t>
            </w:r>
          </w:p>
        </w:tc>
      </w:tr>
      <w:tr w:rsidR="00190D4E" w:rsidRPr="00C253C6" w14:paraId="43699EFE"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725C6" w14:textId="77777777" w:rsidR="00190D4E" w:rsidRPr="00C253C6" w:rsidRDefault="00190D4E" w:rsidP="006C6B2F">
            <w:pPr>
              <w:pStyle w:val="rowtabella0"/>
              <w:rPr>
                <w:color w:val="002060"/>
              </w:rPr>
            </w:pPr>
            <w:r w:rsidRPr="00C253C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F785"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473F3"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0E17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1779"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7238"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B285" w14:textId="77777777" w:rsidR="00190D4E" w:rsidRPr="00C253C6" w:rsidRDefault="00190D4E" w:rsidP="006C6B2F">
            <w:pPr>
              <w:pStyle w:val="rowtabella0"/>
              <w:jc w:val="center"/>
              <w:rPr>
                <w:color w:val="002060"/>
              </w:rPr>
            </w:pPr>
            <w:r w:rsidRPr="00C253C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92E6"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E61B1"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7880" w14:textId="77777777" w:rsidR="00190D4E" w:rsidRPr="00C253C6" w:rsidRDefault="00190D4E" w:rsidP="006C6B2F">
            <w:pPr>
              <w:pStyle w:val="rowtabella0"/>
              <w:jc w:val="center"/>
              <w:rPr>
                <w:color w:val="002060"/>
              </w:rPr>
            </w:pPr>
            <w:r w:rsidRPr="00C253C6">
              <w:rPr>
                <w:color w:val="002060"/>
              </w:rPr>
              <w:t>0</w:t>
            </w:r>
          </w:p>
        </w:tc>
      </w:tr>
      <w:tr w:rsidR="00190D4E" w:rsidRPr="00C253C6" w14:paraId="1989CD3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53D9B" w14:textId="77777777" w:rsidR="00190D4E" w:rsidRPr="00C253C6" w:rsidRDefault="00190D4E" w:rsidP="006C6B2F">
            <w:pPr>
              <w:pStyle w:val="rowtabella0"/>
              <w:rPr>
                <w:color w:val="002060"/>
              </w:rPr>
            </w:pPr>
            <w:r w:rsidRPr="00C253C6">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3A26"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8B1A7"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41216"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953B"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DDF7"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04ED" w14:textId="77777777" w:rsidR="00190D4E" w:rsidRPr="00C253C6" w:rsidRDefault="00190D4E" w:rsidP="006C6B2F">
            <w:pPr>
              <w:pStyle w:val="rowtabella0"/>
              <w:jc w:val="center"/>
              <w:rPr>
                <w:color w:val="002060"/>
              </w:rPr>
            </w:pPr>
            <w:r w:rsidRPr="00C253C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DAC8" w14:textId="77777777" w:rsidR="00190D4E" w:rsidRPr="00C253C6" w:rsidRDefault="00190D4E" w:rsidP="006C6B2F">
            <w:pPr>
              <w:pStyle w:val="rowtabella0"/>
              <w:jc w:val="center"/>
              <w:rPr>
                <w:color w:val="002060"/>
              </w:rPr>
            </w:pPr>
            <w:r w:rsidRPr="00C253C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E699"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6168" w14:textId="77777777" w:rsidR="00190D4E" w:rsidRPr="00C253C6" w:rsidRDefault="00190D4E" w:rsidP="006C6B2F">
            <w:pPr>
              <w:pStyle w:val="rowtabella0"/>
              <w:jc w:val="center"/>
              <w:rPr>
                <w:color w:val="002060"/>
              </w:rPr>
            </w:pPr>
            <w:r w:rsidRPr="00C253C6">
              <w:rPr>
                <w:color w:val="002060"/>
              </w:rPr>
              <w:t>0</w:t>
            </w:r>
          </w:p>
        </w:tc>
      </w:tr>
      <w:tr w:rsidR="00190D4E" w:rsidRPr="00C253C6" w14:paraId="42D8D340"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2892D" w14:textId="77777777" w:rsidR="00190D4E" w:rsidRPr="00C253C6" w:rsidRDefault="00190D4E" w:rsidP="006C6B2F">
            <w:pPr>
              <w:pStyle w:val="rowtabella0"/>
              <w:rPr>
                <w:color w:val="002060"/>
              </w:rPr>
            </w:pPr>
            <w:r w:rsidRPr="00C253C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6727"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1AE9"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C2B04"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B3881"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3970A"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1CD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605E" w14:textId="77777777" w:rsidR="00190D4E" w:rsidRPr="00C253C6" w:rsidRDefault="00190D4E" w:rsidP="006C6B2F">
            <w:pPr>
              <w:pStyle w:val="rowtabella0"/>
              <w:jc w:val="center"/>
              <w:rPr>
                <w:color w:val="002060"/>
              </w:rPr>
            </w:pPr>
            <w:r w:rsidRPr="00C253C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C952" w14:textId="77777777" w:rsidR="00190D4E" w:rsidRPr="00C253C6" w:rsidRDefault="00190D4E" w:rsidP="006C6B2F">
            <w:pPr>
              <w:pStyle w:val="rowtabella0"/>
              <w:jc w:val="center"/>
              <w:rPr>
                <w:color w:val="002060"/>
              </w:rPr>
            </w:pPr>
            <w:r w:rsidRPr="00C253C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1A17" w14:textId="77777777" w:rsidR="00190D4E" w:rsidRPr="00C253C6" w:rsidRDefault="00190D4E" w:rsidP="006C6B2F">
            <w:pPr>
              <w:pStyle w:val="rowtabella0"/>
              <w:jc w:val="center"/>
              <w:rPr>
                <w:color w:val="002060"/>
              </w:rPr>
            </w:pPr>
            <w:r w:rsidRPr="00C253C6">
              <w:rPr>
                <w:color w:val="002060"/>
              </w:rPr>
              <w:t>0</w:t>
            </w:r>
          </w:p>
        </w:tc>
      </w:tr>
      <w:tr w:rsidR="00190D4E" w:rsidRPr="00C253C6" w14:paraId="4D0168BB"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2D1180" w14:textId="77777777" w:rsidR="00190D4E" w:rsidRPr="00C253C6" w:rsidRDefault="00190D4E" w:rsidP="006C6B2F">
            <w:pPr>
              <w:pStyle w:val="rowtabella0"/>
              <w:rPr>
                <w:color w:val="002060"/>
              </w:rPr>
            </w:pPr>
            <w:proofErr w:type="spellStart"/>
            <w:proofErr w:type="gramStart"/>
            <w:r w:rsidRPr="00C253C6">
              <w:rPr>
                <w:color w:val="002060"/>
              </w:rPr>
              <w:t>sq.B</w:t>
            </w:r>
            <w:proofErr w:type="spellEnd"/>
            <w:proofErr w:type="gramEnd"/>
            <w:r w:rsidRPr="00C253C6">
              <w:rPr>
                <w:color w:val="002060"/>
              </w:rPr>
              <w:t xml:space="preserve"> AMICI DEL </w:t>
            </w:r>
            <w:proofErr w:type="spellStart"/>
            <w:r w:rsidRPr="00C253C6">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076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A0B8E"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1A35"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C3201"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72689"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04E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CF0F"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54AE"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F7612" w14:textId="77777777" w:rsidR="00190D4E" w:rsidRPr="00C253C6" w:rsidRDefault="00190D4E" w:rsidP="006C6B2F">
            <w:pPr>
              <w:pStyle w:val="rowtabella0"/>
              <w:jc w:val="center"/>
              <w:rPr>
                <w:color w:val="002060"/>
              </w:rPr>
            </w:pPr>
            <w:r w:rsidRPr="00C253C6">
              <w:rPr>
                <w:color w:val="002060"/>
              </w:rPr>
              <w:t>0</w:t>
            </w:r>
          </w:p>
        </w:tc>
      </w:tr>
    </w:tbl>
    <w:p w14:paraId="4A1B9FC1" w14:textId="77777777" w:rsidR="00190D4E" w:rsidRPr="00C253C6" w:rsidRDefault="00190D4E" w:rsidP="00190D4E">
      <w:pPr>
        <w:pStyle w:val="breakline"/>
        <w:rPr>
          <w:rFonts w:eastAsiaTheme="minorEastAsia"/>
          <w:color w:val="002060"/>
        </w:rPr>
      </w:pPr>
    </w:p>
    <w:p w14:paraId="20CC9671" w14:textId="77777777" w:rsidR="00190D4E" w:rsidRPr="00C253C6" w:rsidRDefault="00190D4E" w:rsidP="00190D4E">
      <w:pPr>
        <w:pStyle w:val="breakline"/>
        <w:rPr>
          <w:color w:val="002060"/>
        </w:rPr>
      </w:pPr>
    </w:p>
    <w:p w14:paraId="63B43308" w14:textId="77777777" w:rsidR="00190D4E" w:rsidRPr="00C253C6" w:rsidRDefault="00190D4E" w:rsidP="00190D4E">
      <w:pPr>
        <w:pStyle w:val="sottotitolocampionato10"/>
        <w:rPr>
          <w:color w:val="002060"/>
        </w:rPr>
      </w:pPr>
      <w:r w:rsidRPr="00C253C6">
        <w:rPr>
          <w:color w:val="002060"/>
        </w:rPr>
        <w:lastRenderedPageBreak/>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90D4E" w:rsidRPr="00C253C6" w14:paraId="781D0B51" w14:textId="77777777" w:rsidTr="006C6B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6ACC6" w14:textId="77777777" w:rsidR="00190D4E" w:rsidRPr="00C253C6" w:rsidRDefault="00190D4E" w:rsidP="006C6B2F">
            <w:pPr>
              <w:pStyle w:val="headertabella0"/>
              <w:rPr>
                <w:color w:val="002060"/>
              </w:rPr>
            </w:pPr>
            <w:r w:rsidRPr="00C253C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EECDD" w14:textId="77777777" w:rsidR="00190D4E" w:rsidRPr="00C253C6" w:rsidRDefault="00190D4E" w:rsidP="006C6B2F">
            <w:pPr>
              <w:pStyle w:val="headertabella0"/>
              <w:rPr>
                <w:color w:val="002060"/>
              </w:rPr>
            </w:pPr>
            <w:r w:rsidRPr="00C253C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1B852" w14:textId="77777777" w:rsidR="00190D4E" w:rsidRPr="00C253C6" w:rsidRDefault="00190D4E" w:rsidP="006C6B2F">
            <w:pPr>
              <w:pStyle w:val="headertabella0"/>
              <w:rPr>
                <w:color w:val="002060"/>
              </w:rPr>
            </w:pPr>
            <w:r w:rsidRPr="00C253C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FA0E" w14:textId="77777777" w:rsidR="00190D4E" w:rsidRPr="00C253C6" w:rsidRDefault="00190D4E" w:rsidP="006C6B2F">
            <w:pPr>
              <w:pStyle w:val="headertabella0"/>
              <w:rPr>
                <w:color w:val="002060"/>
              </w:rPr>
            </w:pPr>
            <w:r w:rsidRPr="00C253C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DC3E1" w14:textId="77777777" w:rsidR="00190D4E" w:rsidRPr="00C253C6" w:rsidRDefault="00190D4E" w:rsidP="006C6B2F">
            <w:pPr>
              <w:pStyle w:val="headertabella0"/>
              <w:rPr>
                <w:color w:val="002060"/>
              </w:rPr>
            </w:pPr>
            <w:r w:rsidRPr="00C253C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04B94" w14:textId="77777777" w:rsidR="00190D4E" w:rsidRPr="00C253C6" w:rsidRDefault="00190D4E" w:rsidP="006C6B2F">
            <w:pPr>
              <w:pStyle w:val="headertabella0"/>
              <w:rPr>
                <w:color w:val="002060"/>
              </w:rPr>
            </w:pPr>
            <w:r w:rsidRPr="00C253C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0597C" w14:textId="77777777" w:rsidR="00190D4E" w:rsidRPr="00C253C6" w:rsidRDefault="00190D4E" w:rsidP="006C6B2F">
            <w:pPr>
              <w:pStyle w:val="headertabella0"/>
              <w:rPr>
                <w:color w:val="002060"/>
              </w:rPr>
            </w:pPr>
            <w:r w:rsidRPr="00C253C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5D977" w14:textId="77777777" w:rsidR="00190D4E" w:rsidRPr="00C253C6" w:rsidRDefault="00190D4E" w:rsidP="006C6B2F">
            <w:pPr>
              <w:pStyle w:val="headertabella0"/>
              <w:rPr>
                <w:color w:val="002060"/>
              </w:rPr>
            </w:pPr>
            <w:r w:rsidRPr="00C253C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87F7" w14:textId="77777777" w:rsidR="00190D4E" w:rsidRPr="00C253C6" w:rsidRDefault="00190D4E" w:rsidP="006C6B2F">
            <w:pPr>
              <w:pStyle w:val="headertabella0"/>
              <w:rPr>
                <w:color w:val="002060"/>
              </w:rPr>
            </w:pPr>
            <w:r w:rsidRPr="00C253C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0F17C" w14:textId="77777777" w:rsidR="00190D4E" w:rsidRPr="00C253C6" w:rsidRDefault="00190D4E" w:rsidP="006C6B2F">
            <w:pPr>
              <w:pStyle w:val="headertabella0"/>
              <w:rPr>
                <w:color w:val="002060"/>
              </w:rPr>
            </w:pPr>
            <w:r w:rsidRPr="00C253C6">
              <w:rPr>
                <w:color w:val="002060"/>
              </w:rPr>
              <w:t>PE</w:t>
            </w:r>
          </w:p>
        </w:tc>
      </w:tr>
      <w:tr w:rsidR="00190D4E" w:rsidRPr="00C253C6" w14:paraId="0960AAE4" w14:textId="77777777" w:rsidTr="006C6B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482A80" w14:textId="77777777" w:rsidR="00190D4E" w:rsidRPr="00C253C6" w:rsidRDefault="00190D4E" w:rsidP="006C6B2F">
            <w:pPr>
              <w:pStyle w:val="rowtabella0"/>
              <w:rPr>
                <w:color w:val="002060"/>
              </w:rPr>
            </w:pPr>
            <w:r w:rsidRPr="00C253C6">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1E95" w14:textId="77777777" w:rsidR="00190D4E" w:rsidRPr="00C253C6" w:rsidRDefault="00190D4E" w:rsidP="006C6B2F">
            <w:pPr>
              <w:pStyle w:val="rowtabella0"/>
              <w:jc w:val="center"/>
              <w:rPr>
                <w:color w:val="002060"/>
              </w:rPr>
            </w:pPr>
            <w:r w:rsidRPr="00C253C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908CE"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9609"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B0E2"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B13B"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0A43" w14:textId="77777777" w:rsidR="00190D4E" w:rsidRPr="00C253C6" w:rsidRDefault="00190D4E" w:rsidP="006C6B2F">
            <w:pPr>
              <w:pStyle w:val="rowtabella0"/>
              <w:jc w:val="center"/>
              <w:rPr>
                <w:color w:val="002060"/>
              </w:rPr>
            </w:pPr>
            <w:r w:rsidRPr="00C253C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806A"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0E58" w14:textId="77777777" w:rsidR="00190D4E" w:rsidRPr="00C253C6" w:rsidRDefault="00190D4E" w:rsidP="006C6B2F">
            <w:pPr>
              <w:pStyle w:val="rowtabella0"/>
              <w:jc w:val="center"/>
              <w:rPr>
                <w:color w:val="002060"/>
              </w:rPr>
            </w:pPr>
            <w:r w:rsidRPr="00C253C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036A" w14:textId="77777777" w:rsidR="00190D4E" w:rsidRPr="00C253C6" w:rsidRDefault="00190D4E" w:rsidP="006C6B2F">
            <w:pPr>
              <w:pStyle w:val="rowtabella0"/>
              <w:jc w:val="center"/>
              <w:rPr>
                <w:color w:val="002060"/>
              </w:rPr>
            </w:pPr>
            <w:r w:rsidRPr="00C253C6">
              <w:rPr>
                <w:color w:val="002060"/>
              </w:rPr>
              <w:t>0</w:t>
            </w:r>
          </w:p>
        </w:tc>
      </w:tr>
      <w:tr w:rsidR="00190D4E" w:rsidRPr="00C253C6" w14:paraId="0376E2E5"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8894D7" w14:textId="77777777" w:rsidR="00190D4E" w:rsidRPr="00C253C6" w:rsidRDefault="00190D4E" w:rsidP="006C6B2F">
            <w:pPr>
              <w:pStyle w:val="rowtabella0"/>
              <w:rPr>
                <w:color w:val="002060"/>
              </w:rPr>
            </w:pPr>
            <w:r w:rsidRPr="00C253C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D5CB" w14:textId="77777777" w:rsidR="00190D4E" w:rsidRPr="00C253C6" w:rsidRDefault="00190D4E" w:rsidP="006C6B2F">
            <w:pPr>
              <w:pStyle w:val="rowtabella0"/>
              <w:jc w:val="center"/>
              <w:rPr>
                <w:color w:val="002060"/>
              </w:rPr>
            </w:pPr>
            <w:r w:rsidRPr="00C253C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B6D9"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5E1A"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D8EC"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A887"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9383C"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F0C91" w14:textId="77777777" w:rsidR="00190D4E" w:rsidRPr="00C253C6" w:rsidRDefault="00190D4E" w:rsidP="006C6B2F">
            <w:pPr>
              <w:pStyle w:val="rowtabella0"/>
              <w:jc w:val="center"/>
              <w:rPr>
                <w:color w:val="002060"/>
              </w:rPr>
            </w:pPr>
            <w:r w:rsidRPr="00C253C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0E6A" w14:textId="77777777" w:rsidR="00190D4E" w:rsidRPr="00C253C6" w:rsidRDefault="00190D4E" w:rsidP="006C6B2F">
            <w:pPr>
              <w:pStyle w:val="rowtabella0"/>
              <w:jc w:val="center"/>
              <w:rPr>
                <w:color w:val="002060"/>
              </w:rPr>
            </w:pPr>
            <w:r w:rsidRPr="00C253C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B607" w14:textId="77777777" w:rsidR="00190D4E" w:rsidRPr="00C253C6" w:rsidRDefault="00190D4E" w:rsidP="006C6B2F">
            <w:pPr>
              <w:pStyle w:val="rowtabella0"/>
              <w:jc w:val="center"/>
              <w:rPr>
                <w:color w:val="002060"/>
              </w:rPr>
            </w:pPr>
            <w:r w:rsidRPr="00C253C6">
              <w:rPr>
                <w:color w:val="002060"/>
              </w:rPr>
              <w:t>0</w:t>
            </w:r>
          </w:p>
        </w:tc>
      </w:tr>
      <w:tr w:rsidR="00190D4E" w:rsidRPr="00C253C6" w14:paraId="606C159B"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B0F16" w14:textId="77777777" w:rsidR="00190D4E" w:rsidRPr="00C253C6" w:rsidRDefault="00190D4E" w:rsidP="006C6B2F">
            <w:pPr>
              <w:pStyle w:val="rowtabella0"/>
              <w:rPr>
                <w:color w:val="002060"/>
              </w:rPr>
            </w:pPr>
            <w:r w:rsidRPr="00C253C6">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E72B2" w14:textId="77777777" w:rsidR="00190D4E" w:rsidRPr="00C253C6" w:rsidRDefault="00190D4E" w:rsidP="006C6B2F">
            <w:pPr>
              <w:pStyle w:val="rowtabella0"/>
              <w:jc w:val="center"/>
              <w:rPr>
                <w:color w:val="002060"/>
              </w:rPr>
            </w:pPr>
            <w:r w:rsidRPr="00C253C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D6E1"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59C5"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2A0D9"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8D34" w14:textId="77777777" w:rsidR="00190D4E" w:rsidRPr="00C253C6" w:rsidRDefault="00190D4E" w:rsidP="006C6B2F">
            <w:pPr>
              <w:pStyle w:val="rowtabella0"/>
              <w:jc w:val="center"/>
              <w:rPr>
                <w:color w:val="002060"/>
              </w:rPr>
            </w:pPr>
            <w:r w:rsidRPr="00C253C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0525" w14:textId="77777777" w:rsidR="00190D4E" w:rsidRPr="00C253C6" w:rsidRDefault="00190D4E" w:rsidP="006C6B2F">
            <w:pPr>
              <w:pStyle w:val="rowtabella0"/>
              <w:jc w:val="center"/>
              <w:rPr>
                <w:color w:val="002060"/>
              </w:rPr>
            </w:pPr>
            <w:r w:rsidRPr="00C253C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1C94" w14:textId="77777777" w:rsidR="00190D4E" w:rsidRPr="00C253C6" w:rsidRDefault="00190D4E" w:rsidP="006C6B2F">
            <w:pPr>
              <w:pStyle w:val="rowtabella0"/>
              <w:jc w:val="center"/>
              <w:rPr>
                <w:color w:val="002060"/>
              </w:rPr>
            </w:pPr>
            <w:r w:rsidRPr="00C253C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462F"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72E9" w14:textId="77777777" w:rsidR="00190D4E" w:rsidRPr="00C253C6" w:rsidRDefault="00190D4E" w:rsidP="006C6B2F">
            <w:pPr>
              <w:pStyle w:val="rowtabella0"/>
              <w:jc w:val="center"/>
              <w:rPr>
                <w:color w:val="002060"/>
              </w:rPr>
            </w:pPr>
            <w:r w:rsidRPr="00C253C6">
              <w:rPr>
                <w:color w:val="002060"/>
              </w:rPr>
              <w:t>0</w:t>
            </w:r>
          </w:p>
        </w:tc>
      </w:tr>
      <w:tr w:rsidR="00190D4E" w:rsidRPr="00C253C6" w14:paraId="4BDE73A7"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5C7A8" w14:textId="77777777" w:rsidR="00190D4E" w:rsidRPr="00C253C6" w:rsidRDefault="00190D4E" w:rsidP="006C6B2F">
            <w:pPr>
              <w:pStyle w:val="rowtabella0"/>
              <w:rPr>
                <w:color w:val="002060"/>
              </w:rPr>
            </w:pPr>
            <w:r w:rsidRPr="00C253C6">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448A"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00B5"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2D76D" w14:textId="77777777" w:rsidR="00190D4E" w:rsidRPr="00C253C6" w:rsidRDefault="00190D4E" w:rsidP="006C6B2F">
            <w:pPr>
              <w:pStyle w:val="rowtabella0"/>
              <w:jc w:val="center"/>
              <w:rPr>
                <w:color w:val="002060"/>
              </w:rPr>
            </w:pPr>
            <w:r w:rsidRPr="00C253C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573B"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4E5F" w14:textId="77777777" w:rsidR="00190D4E" w:rsidRPr="00C253C6" w:rsidRDefault="00190D4E" w:rsidP="006C6B2F">
            <w:pPr>
              <w:pStyle w:val="rowtabella0"/>
              <w:jc w:val="center"/>
              <w:rPr>
                <w:color w:val="002060"/>
              </w:rPr>
            </w:pPr>
            <w:r w:rsidRPr="00C253C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677C" w14:textId="77777777" w:rsidR="00190D4E" w:rsidRPr="00C253C6" w:rsidRDefault="00190D4E" w:rsidP="006C6B2F">
            <w:pPr>
              <w:pStyle w:val="rowtabella0"/>
              <w:jc w:val="center"/>
              <w:rPr>
                <w:color w:val="002060"/>
              </w:rPr>
            </w:pPr>
            <w:r w:rsidRPr="00C253C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FB2C6" w14:textId="77777777" w:rsidR="00190D4E" w:rsidRPr="00C253C6" w:rsidRDefault="00190D4E" w:rsidP="006C6B2F">
            <w:pPr>
              <w:pStyle w:val="rowtabella0"/>
              <w:jc w:val="center"/>
              <w:rPr>
                <w:color w:val="002060"/>
              </w:rPr>
            </w:pPr>
            <w:r w:rsidRPr="00C253C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2EA5"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59D1" w14:textId="77777777" w:rsidR="00190D4E" w:rsidRPr="00C253C6" w:rsidRDefault="00190D4E" w:rsidP="006C6B2F">
            <w:pPr>
              <w:pStyle w:val="rowtabella0"/>
              <w:jc w:val="center"/>
              <w:rPr>
                <w:color w:val="002060"/>
              </w:rPr>
            </w:pPr>
            <w:r w:rsidRPr="00C253C6">
              <w:rPr>
                <w:color w:val="002060"/>
              </w:rPr>
              <w:t>0</w:t>
            </w:r>
          </w:p>
        </w:tc>
      </w:tr>
      <w:tr w:rsidR="00190D4E" w:rsidRPr="00C253C6" w14:paraId="36F76528" w14:textId="77777777" w:rsidTr="006C6B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7A782" w14:textId="77777777" w:rsidR="00190D4E" w:rsidRPr="00C253C6" w:rsidRDefault="00190D4E" w:rsidP="006C6B2F">
            <w:pPr>
              <w:pStyle w:val="rowtabella0"/>
              <w:rPr>
                <w:color w:val="002060"/>
              </w:rPr>
            </w:pPr>
            <w:r w:rsidRPr="00C253C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F7E6"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0BF2"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1123"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5DD5"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805B" w14:textId="77777777" w:rsidR="00190D4E" w:rsidRPr="00C253C6" w:rsidRDefault="00190D4E" w:rsidP="006C6B2F">
            <w:pPr>
              <w:pStyle w:val="rowtabella0"/>
              <w:jc w:val="center"/>
              <w:rPr>
                <w:color w:val="002060"/>
              </w:rPr>
            </w:pPr>
            <w:r w:rsidRPr="00C253C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03F1" w14:textId="77777777" w:rsidR="00190D4E" w:rsidRPr="00C253C6" w:rsidRDefault="00190D4E" w:rsidP="006C6B2F">
            <w:pPr>
              <w:pStyle w:val="rowtabella0"/>
              <w:jc w:val="center"/>
              <w:rPr>
                <w:color w:val="002060"/>
              </w:rPr>
            </w:pPr>
            <w:r w:rsidRPr="00C253C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0912" w14:textId="77777777" w:rsidR="00190D4E" w:rsidRPr="00C253C6" w:rsidRDefault="00190D4E" w:rsidP="006C6B2F">
            <w:pPr>
              <w:pStyle w:val="rowtabella0"/>
              <w:jc w:val="center"/>
              <w:rPr>
                <w:color w:val="002060"/>
              </w:rPr>
            </w:pPr>
            <w:r w:rsidRPr="00C253C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2CD2F" w14:textId="77777777" w:rsidR="00190D4E" w:rsidRPr="00C253C6" w:rsidRDefault="00190D4E" w:rsidP="006C6B2F">
            <w:pPr>
              <w:pStyle w:val="rowtabella0"/>
              <w:jc w:val="center"/>
              <w:rPr>
                <w:color w:val="002060"/>
              </w:rPr>
            </w:pPr>
            <w:r w:rsidRPr="00C253C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4F26" w14:textId="77777777" w:rsidR="00190D4E" w:rsidRPr="00C253C6" w:rsidRDefault="00190D4E" w:rsidP="006C6B2F">
            <w:pPr>
              <w:pStyle w:val="rowtabella0"/>
              <w:jc w:val="center"/>
              <w:rPr>
                <w:color w:val="002060"/>
              </w:rPr>
            </w:pPr>
            <w:r w:rsidRPr="00C253C6">
              <w:rPr>
                <w:color w:val="002060"/>
              </w:rPr>
              <w:t>0</w:t>
            </w:r>
          </w:p>
        </w:tc>
      </w:tr>
      <w:tr w:rsidR="00190D4E" w:rsidRPr="00C253C6" w14:paraId="6C941B62" w14:textId="77777777" w:rsidTr="006C6B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08F37" w14:textId="77777777" w:rsidR="00190D4E" w:rsidRPr="00C253C6" w:rsidRDefault="00190D4E" w:rsidP="006C6B2F">
            <w:pPr>
              <w:pStyle w:val="rowtabella0"/>
              <w:rPr>
                <w:color w:val="002060"/>
              </w:rPr>
            </w:pPr>
            <w:r w:rsidRPr="00C253C6">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3091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CEEF" w14:textId="77777777" w:rsidR="00190D4E" w:rsidRPr="00C253C6" w:rsidRDefault="00190D4E" w:rsidP="006C6B2F">
            <w:pPr>
              <w:pStyle w:val="rowtabella0"/>
              <w:jc w:val="center"/>
              <w:rPr>
                <w:color w:val="002060"/>
              </w:rPr>
            </w:pPr>
            <w:r w:rsidRPr="00C253C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F9245"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B4D30"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D0879"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AE238"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57D80"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C546A" w14:textId="77777777" w:rsidR="00190D4E" w:rsidRPr="00C253C6" w:rsidRDefault="00190D4E" w:rsidP="006C6B2F">
            <w:pPr>
              <w:pStyle w:val="rowtabella0"/>
              <w:jc w:val="center"/>
              <w:rPr>
                <w:color w:val="002060"/>
              </w:rPr>
            </w:pPr>
            <w:r w:rsidRPr="00C253C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5A33" w14:textId="77777777" w:rsidR="00190D4E" w:rsidRPr="00C253C6" w:rsidRDefault="00190D4E" w:rsidP="006C6B2F">
            <w:pPr>
              <w:pStyle w:val="rowtabella0"/>
              <w:jc w:val="center"/>
              <w:rPr>
                <w:color w:val="002060"/>
              </w:rPr>
            </w:pPr>
            <w:r w:rsidRPr="00C253C6">
              <w:rPr>
                <w:color w:val="002060"/>
              </w:rPr>
              <w:t>0</w:t>
            </w:r>
          </w:p>
        </w:tc>
      </w:tr>
    </w:tbl>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10319C2"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21</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561D0F5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077E4">
        <w:rPr>
          <w:b/>
          <w:color w:val="002060"/>
          <w:u w:val="single"/>
        </w:rPr>
        <w:t>10</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lastRenderedPageBreak/>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lastRenderedPageBreak/>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lastRenderedPageBreak/>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7AFA8" w14:textId="77777777" w:rsidR="00523650" w:rsidRDefault="00523650">
      <w:r>
        <w:separator/>
      </w:r>
    </w:p>
  </w:endnote>
  <w:endnote w:type="continuationSeparator" w:id="0">
    <w:p w14:paraId="7B60BDDB" w14:textId="77777777" w:rsidR="00523650" w:rsidRDefault="00523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08EB6D7" w:rsidR="003554A0" w:rsidRPr="00B41648" w:rsidRDefault="003554A0" w:rsidP="00417FFA">
    <w:pPr>
      <w:pStyle w:val="Pidipagina"/>
      <w:framePr w:wrap="around" w:vAnchor="text" w:hAnchor="page" w:x="5494"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B077E4">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754F1" w14:textId="77777777" w:rsidR="00523650" w:rsidRDefault="00523650">
      <w:r>
        <w:separator/>
      </w:r>
    </w:p>
  </w:footnote>
  <w:footnote w:type="continuationSeparator" w:id="0">
    <w:p w14:paraId="767C0D25" w14:textId="77777777" w:rsidR="00523650" w:rsidRDefault="00523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6EEA"/>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3F4A"/>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0D4E"/>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349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C6FAF"/>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494F"/>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5482"/>
    <w:rsid w:val="00407221"/>
    <w:rsid w:val="0040753D"/>
    <w:rsid w:val="004100B4"/>
    <w:rsid w:val="00410265"/>
    <w:rsid w:val="00414B88"/>
    <w:rsid w:val="0041519B"/>
    <w:rsid w:val="00415374"/>
    <w:rsid w:val="00416370"/>
    <w:rsid w:val="00416BF0"/>
    <w:rsid w:val="00417ADC"/>
    <w:rsid w:val="00417F78"/>
    <w:rsid w:val="00417FAE"/>
    <w:rsid w:val="00417FFA"/>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40ED"/>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3650"/>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D7CA1"/>
    <w:rsid w:val="007E08DE"/>
    <w:rsid w:val="007E180B"/>
    <w:rsid w:val="007E19B9"/>
    <w:rsid w:val="007E2B35"/>
    <w:rsid w:val="007E3000"/>
    <w:rsid w:val="007E32B3"/>
    <w:rsid w:val="007E3E8F"/>
    <w:rsid w:val="007E4211"/>
    <w:rsid w:val="007E58A7"/>
    <w:rsid w:val="007E60D4"/>
    <w:rsid w:val="007E6EC7"/>
    <w:rsid w:val="007E6F27"/>
    <w:rsid w:val="007E712B"/>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5EF8"/>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5BC9"/>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55005"/>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678F5"/>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A7A"/>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6CD5"/>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9F7412"/>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7E4"/>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0D20"/>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8D9"/>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4D22"/>
    <w:rsid w:val="00E1558C"/>
    <w:rsid w:val="00E15AD5"/>
    <w:rsid w:val="00E15BE0"/>
    <w:rsid w:val="00E15DA7"/>
    <w:rsid w:val="00E1702C"/>
    <w:rsid w:val="00E178DB"/>
    <w:rsid w:val="00E20CAF"/>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360"/>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TotalTime>
  <Pages>6</Pages>
  <Words>1413</Words>
  <Characters>8055</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9450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2022-03-07T08:34:00Z</cp:lastPrinted>
  <dcterms:created xsi:type="dcterms:W3CDTF">2022-03-10T13:29:00Z</dcterms:created>
  <dcterms:modified xsi:type="dcterms:W3CDTF">2022-03-10T13:39:00Z</dcterms:modified>
</cp:coreProperties>
</file>