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D7CE17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891914">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A11AD">
              <w:rPr>
                <w:rFonts w:ascii="Arial" w:hAnsi="Arial" w:cs="Arial"/>
                <w:color w:val="002060"/>
                <w:sz w:val="40"/>
                <w:szCs w:val="40"/>
              </w:rPr>
              <w:t>1</w:t>
            </w:r>
            <w:r w:rsidR="00891914">
              <w:rPr>
                <w:rFonts w:ascii="Arial" w:hAnsi="Arial" w:cs="Arial"/>
                <w:color w:val="002060"/>
                <w:sz w:val="40"/>
                <w:szCs w:val="40"/>
              </w:rPr>
              <w:t>5</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A4C3DB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112EDB38" w14:textId="1FB7A155" w:rsidR="00AC19D9" w:rsidRPr="002419EA" w:rsidRDefault="0078413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4D9CAD43" w14:textId="7437F312" w:rsidR="00AC19D9" w:rsidRPr="002419EA" w:rsidRDefault="0078413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0EAFCCD8" w14:textId="1F3111C3" w:rsidR="00AC19D9" w:rsidRPr="002419EA" w:rsidRDefault="0078413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0952245B" w14:textId="4526E8F3" w:rsidR="00AC19D9" w:rsidRPr="002419EA" w:rsidRDefault="0078413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47148">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7A7CCF09" w14:textId="0992F90E" w:rsidR="00F96421" w:rsidRPr="00695DA6" w:rsidRDefault="00F96421" w:rsidP="009D0C38">
      <w:pPr>
        <w:pStyle w:val="LndNormale1"/>
        <w:rPr>
          <w:color w:val="002060"/>
          <w:szCs w:val="22"/>
        </w:rPr>
      </w:pPr>
    </w:p>
    <w:p w14:paraId="01B173F0" w14:textId="4ACFDE87" w:rsidR="005A22F7" w:rsidRPr="00695DA6"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057F8AF7" w14:textId="77777777" w:rsidR="0080719E" w:rsidRPr="0045245F" w:rsidRDefault="0080719E" w:rsidP="0080719E">
      <w:pPr>
        <w:pStyle w:val="titolocampionato0"/>
        <w:shd w:val="clear" w:color="auto" w:fill="CCCCCC"/>
        <w:spacing w:before="80" w:after="40"/>
        <w:rPr>
          <w:color w:val="002060"/>
        </w:rPr>
      </w:pPr>
      <w:r w:rsidRPr="0045245F">
        <w:rPr>
          <w:color w:val="002060"/>
        </w:rPr>
        <w:t>CALCIO A CINQUE SERIE C1</w:t>
      </w:r>
    </w:p>
    <w:p w14:paraId="0902E905" w14:textId="77777777" w:rsidR="0080719E" w:rsidRPr="0045245F" w:rsidRDefault="0080719E" w:rsidP="0080719E">
      <w:pPr>
        <w:pStyle w:val="titoloprinc0"/>
        <w:rPr>
          <w:color w:val="002060"/>
        </w:rPr>
      </w:pPr>
      <w:r w:rsidRPr="0045245F">
        <w:rPr>
          <w:color w:val="002060"/>
        </w:rPr>
        <w:t>RISULTATI</w:t>
      </w:r>
    </w:p>
    <w:p w14:paraId="4FB21CA3" w14:textId="77777777" w:rsidR="0080719E" w:rsidRPr="0045245F" w:rsidRDefault="0080719E" w:rsidP="0080719E">
      <w:pPr>
        <w:pStyle w:val="breakline"/>
        <w:rPr>
          <w:color w:val="002060"/>
        </w:rPr>
      </w:pPr>
    </w:p>
    <w:p w14:paraId="7F017F6A" w14:textId="77777777" w:rsidR="0080719E" w:rsidRPr="0045245F" w:rsidRDefault="0080719E" w:rsidP="0080719E">
      <w:pPr>
        <w:pStyle w:val="sottotitolocampionato10"/>
        <w:rPr>
          <w:color w:val="002060"/>
        </w:rPr>
      </w:pPr>
      <w:r w:rsidRPr="0045245F">
        <w:rPr>
          <w:color w:val="002060"/>
        </w:rPr>
        <w:t>RISULTATI UFFICIALI GARE DEL 11/03/2022</w:t>
      </w:r>
    </w:p>
    <w:p w14:paraId="7781FC6A"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50BD78E6"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4CD016BE"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5281F8C6"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3FC47" w14:textId="77777777" w:rsidR="0080719E" w:rsidRPr="0045245F" w:rsidRDefault="0080719E" w:rsidP="00EC7319">
                  <w:pPr>
                    <w:pStyle w:val="headertabella0"/>
                    <w:rPr>
                      <w:color w:val="002060"/>
                    </w:rPr>
                  </w:pPr>
                  <w:r w:rsidRPr="0045245F">
                    <w:rPr>
                      <w:color w:val="002060"/>
                    </w:rPr>
                    <w:t>GIRONE A - 9 Giornata - R</w:t>
                  </w:r>
                </w:p>
              </w:tc>
            </w:tr>
            <w:tr w:rsidR="0080719E" w:rsidRPr="0045245F" w14:paraId="4B0D0A0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319A9F" w14:textId="77777777" w:rsidR="0080719E" w:rsidRPr="0045245F" w:rsidRDefault="0080719E" w:rsidP="00EC7319">
                  <w:pPr>
                    <w:pStyle w:val="rowtabella0"/>
                    <w:rPr>
                      <w:color w:val="002060"/>
                    </w:rPr>
                  </w:pPr>
                  <w:r w:rsidRPr="0045245F">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05A5AC" w14:textId="77777777" w:rsidR="0080719E" w:rsidRPr="0045245F" w:rsidRDefault="0080719E" w:rsidP="00EC7319">
                  <w:pPr>
                    <w:pStyle w:val="rowtabella0"/>
                    <w:rPr>
                      <w:color w:val="002060"/>
                    </w:rPr>
                  </w:pPr>
                  <w:r w:rsidRPr="0045245F">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B17E25" w14:textId="77777777" w:rsidR="0080719E" w:rsidRPr="0045245F" w:rsidRDefault="0080719E" w:rsidP="00EC7319">
                  <w:pPr>
                    <w:pStyle w:val="rowtabella0"/>
                    <w:jc w:val="center"/>
                    <w:rPr>
                      <w:color w:val="002060"/>
                    </w:rPr>
                  </w:pPr>
                  <w:r w:rsidRPr="0045245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10FEF" w14:textId="77777777" w:rsidR="0080719E" w:rsidRPr="0045245F" w:rsidRDefault="0080719E" w:rsidP="00EC7319">
                  <w:pPr>
                    <w:pStyle w:val="rowtabella0"/>
                    <w:jc w:val="center"/>
                    <w:rPr>
                      <w:color w:val="002060"/>
                    </w:rPr>
                  </w:pPr>
                  <w:r w:rsidRPr="0045245F">
                    <w:rPr>
                      <w:color w:val="002060"/>
                    </w:rPr>
                    <w:t> </w:t>
                  </w:r>
                </w:p>
              </w:tc>
            </w:tr>
            <w:tr w:rsidR="0080719E" w:rsidRPr="0045245F" w14:paraId="352CC9E7"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46B650" w14:textId="77777777" w:rsidR="0080719E" w:rsidRPr="0045245F" w:rsidRDefault="0080719E" w:rsidP="00EC7319">
                  <w:pPr>
                    <w:pStyle w:val="rowtabella0"/>
                    <w:rPr>
                      <w:color w:val="002060"/>
                    </w:rPr>
                  </w:pPr>
                  <w:r w:rsidRPr="0045245F">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CCFA00" w14:textId="77777777" w:rsidR="0080719E" w:rsidRPr="0045245F" w:rsidRDefault="0080719E" w:rsidP="00EC7319">
                  <w:pPr>
                    <w:pStyle w:val="rowtabella0"/>
                    <w:rPr>
                      <w:color w:val="002060"/>
                    </w:rPr>
                  </w:pPr>
                  <w:r w:rsidRPr="0045245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9F8ACC" w14:textId="77777777" w:rsidR="0080719E" w:rsidRPr="0045245F" w:rsidRDefault="0080719E" w:rsidP="00EC7319">
                  <w:pPr>
                    <w:pStyle w:val="rowtabella0"/>
                    <w:jc w:val="center"/>
                    <w:rPr>
                      <w:color w:val="002060"/>
                    </w:rPr>
                  </w:pPr>
                  <w:r w:rsidRPr="0045245F">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9C81CF" w14:textId="77777777" w:rsidR="0080719E" w:rsidRPr="0045245F" w:rsidRDefault="0080719E" w:rsidP="00EC7319">
                  <w:pPr>
                    <w:pStyle w:val="rowtabella0"/>
                    <w:jc w:val="center"/>
                    <w:rPr>
                      <w:color w:val="002060"/>
                    </w:rPr>
                  </w:pPr>
                  <w:r w:rsidRPr="0045245F">
                    <w:rPr>
                      <w:color w:val="002060"/>
                    </w:rPr>
                    <w:t> </w:t>
                  </w:r>
                </w:p>
              </w:tc>
            </w:tr>
            <w:tr w:rsidR="0080719E" w:rsidRPr="0045245F" w14:paraId="1C8FBBF5"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A6562" w14:textId="77777777" w:rsidR="0080719E" w:rsidRPr="0045245F" w:rsidRDefault="0080719E" w:rsidP="00EC7319">
                  <w:pPr>
                    <w:pStyle w:val="rowtabella0"/>
                    <w:rPr>
                      <w:color w:val="002060"/>
                    </w:rPr>
                  </w:pPr>
                  <w:r w:rsidRPr="0045245F">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20187F" w14:textId="77777777" w:rsidR="0080719E" w:rsidRPr="0045245F" w:rsidRDefault="0080719E" w:rsidP="00EC7319">
                  <w:pPr>
                    <w:pStyle w:val="rowtabella0"/>
                    <w:rPr>
                      <w:color w:val="002060"/>
                    </w:rPr>
                  </w:pPr>
                  <w:r w:rsidRPr="0045245F">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58AD4F" w14:textId="77777777" w:rsidR="0080719E" w:rsidRPr="0045245F" w:rsidRDefault="0080719E" w:rsidP="00EC7319">
                  <w:pPr>
                    <w:pStyle w:val="rowtabella0"/>
                    <w:jc w:val="center"/>
                    <w:rPr>
                      <w:color w:val="002060"/>
                    </w:rPr>
                  </w:pPr>
                  <w:r w:rsidRPr="0045245F">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FD7C20" w14:textId="77777777" w:rsidR="0080719E" w:rsidRPr="0045245F" w:rsidRDefault="0080719E" w:rsidP="00EC7319">
                  <w:pPr>
                    <w:pStyle w:val="rowtabella0"/>
                    <w:jc w:val="center"/>
                    <w:rPr>
                      <w:color w:val="002060"/>
                    </w:rPr>
                  </w:pPr>
                  <w:r w:rsidRPr="0045245F">
                    <w:rPr>
                      <w:color w:val="002060"/>
                    </w:rPr>
                    <w:t> </w:t>
                  </w:r>
                </w:p>
              </w:tc>
            </w:tr>
            <w:tr w:rsidR="0080719E" w:rsidRPr="0045245F" w14:paraId="42853B13"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2A61CC" w14:textId="77777777" w:rsidR="0080719E" w:rsidRPr="0045245F" w:rsidRDefault="0080719E" w:rsidP="00EC7319">
                  <w:pPr>
                    <w:pStyle w:val="rowtabella0"/>
                    <w:rPr>
                      <w:color w:val="002060"/>
                    </w:rPr>
                  </w:pPr>
                  <w:r w:rsidRPr="0045245F">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6A700" w14:textId="77777777" w:rsidR="0080719E" w:rsidRPr="0045245F" w:rsidRDefault="0080719E" w:rsidP="00EC7319">
                  <w:pPr>
                    <w:pStyle w:val="rowtabella0"/>
                    <w:rPr>
                      <w:color w:val="002060"/>
                    </w:rPr>
                  </w:pPr>
                  <w:r w:rsidRPr="0045245F">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18750" w14:textId="77777777" w:rsidR="0080719E" w:rsidRPr="0045245F" w:rsidRDefault="0080719E" w:rsidP="00EC7319">
                  <w:pPr>
                    <w:pStyle w:val="rowtabella0"/>
                    <w:jc w:val="center"/>
                    <w:rPr>
                      <w:color w:val="002060"/>
                    </w:rPr>
                  </w:pPr>
                  <w:r w:rsidRPr="0045245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0D982" w14:textId="77777777" w:rsidR="0080719E" w:rsidRPr="0045245F" w:rsidRDefault="0080719E" w:rsidP="00EC7319">
                  <w:pPr>
                    <w:pStyle w:val="rowtabella0"/>
                    <w:jc w:val="center"/>
                    <w:rPr>
                      <w:color w:val="002060"/>
                    </w:rPr>
                  </w:pPr>
                  <w:r w:rsidRPr="0045245F">
                    <w:rPr>
                      <w:color w:val="002060"/>
                    </w:rPr>
                    <w:t> </w:t>
                  </w:r>
                </w:p>
              </w:tc>
            </w:tr>
            <w:tr w:rsidR="0080719E" w:rsidRPr="0045245F" w14:paraId="6095C624"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0C3822A5" w14:textId="77777777" w:rsidR="0080719E" w:rsidRPr="0045245F" w:rsidRDefault="0080719E" w:rsidP="00EC7319">
                  <w:pPr>
                    <w:pStyle w:val="rowtabella0"/>
                    <w:rPr>
                      <w:color w:val="002060"/>
                    </w:rPr>
                  </w:pPr>
                  <w:r w:rsidRPr="0045245F">
                    <w:rPr>
                      <w:color w:val="002060"/>
                    </w:rPr>
                    <w:t>(1) - disputata il 12/03/2022</w:t>
                  </w:r>
                </w:p>
              </w:tc>
            </w:tr>
          </w:tbl>
          <w:p w14:paraId="6CDF47BD" w14:textId="77777777" w:rsidR="0080719E" w:rsidRPr="0045245F" w:rsidRDefault="0080719E" w:rsidP="00EC7319">
            <w:pPr>
              <w:rPr>
                <w:color w:val="002060"/>
              </w:rPr>
            </w:pPr>
          </w:p>
        </w:tc>
      </w:tr>
    </w:tbl>
    <w:p w14:paraId="6605653E" w14:textId="77777777" w:rsidR="0080719E" w:rsidRPr="0045245F" w:rsidRDefault="0080719E" w:rsidP="0080719E">
      <w:pPr>
        <w:pStyle w:val="breakline"/>
        <w:rPr>
          <w:rFonts w:eastAsiaTheme="minorEastAsia"/>
          <w:color w:val="002060"/>
        </w:rPr>
      </w:pPr>
    </w:p>
    <w:p w14:paraId="7809DCC7" w14:textId="77777777" w:rsidR="0080719E" w:rsidRPr="0045245F" w:rsidRDefault="0080719E" w:rsidP="0080719E">
      <w:pPr>
        <w:pStyle w:val="breakline"/>
        <w:rPr>
          <w:color w:val="002060"/>
        </w:rPr>
      </w:pPr>
    </w:p>
    <w:p w14:paraId="2D67B5A8" w14:textId="77777777" w:rsidR="0080719E" w:rsidRPr="0045245F" w:rsidRDefault="0080719E" w:rsidP="0080719E">
      <w:pPr>
        <w:pStyle w:val="titoloprinc0"/>
        <w:rPr>
          <w:color w:val="002060"/>
        </w:rPr>
      </w:pPr>
      <w:r w:rsidRPr="0045245F">
        <w:rPr>
          <w:color w:val="002060"/>
        </w:rPr>
        <w:t>GIUDICE SPORTIVO</w:t>
      </w:r>
    </w:p>
    <w:p w14:paraId="7EB0AF24"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5B3BF25C" w14:textId="77777777" w:rsidR="0080719E" w:rsidRPr="0045245F" w:rsidRDefault="0080719E" w:rsidP="0080719E">
      <w:pPr>
        <w:pStyle w:val="titolo10"/>
        <w:rPr>
          <w:color w:val="002060"/>
        </w:rPr>
      </w:pPr>
      <w:r w:rsidRPr="0045245F">
        <w:rPr>
          <w:color w:val="002060"/>
        </w:rPr>
        <w:t xml:space="preserve">GARE DEL 11/ 3/2022 </w:t>
      </w:r>
    </w:p>
    <w:p w14:paraId="25CD9E0C" w14:textId="77777777" w:rsidR="0080719E" w:rsidRPr="0045245F" w:rsidRDefault="0080719E" w:rsidP="0080719E">
      <w:pPr>
        <w:pStyle w:val="titolo7a"/>
        <w:rPr>
          <w:color w:val="002060"/>
        </w:rPr>
      </w:pPr>
      <w:r w:rsidRPr="0045245F">
        <w:rPr>
          <w:color w:val="002060"/>
        </w:rPr>
        <w:t xml:space="preserve">PROVVEDIMENTI DISCIPLINARI </w:t>
      </w:r>
    </w:p>
    <w:p w14:paraId="5C34F80B"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771C94FC" w14:textId="77777777" w:rsidR="0080719E" w:rsidRPr="0045245F" w:rsidRDefault="0080719E" w:rsidP="0080719E">
      <w:pPr>
        <w:pStyle w:val="titolo30"/>
        <w:rPr>
          <w:color w:val="002060"/>
        </w:rPr>
      </w:pPr>
      <w:r w:rsidRPr="0045245F">
        <w:rPr>
          <w:color w:val="002060"/>
        </w:rPr>
        <w:t xml:space="preserve">CALCIATORI NON ESPULSI </w:t>
      </w:r>
    </w:p>
    <w:p w14:paraId="1E8C8355" w14:textId="77777777" w:rsidR="0080719E" w:rsidRPr="0045245F" w:rsidRDefault="0080719E" w:rsidP="0080719E">
      <w:pPr>
        <w:pStyle w:val="titolo20"/>
        <w:rPr>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ED000F4" w14:textId="77777777" w:rsidTr="00EC7319">
        <w:tc>
          <w:tcPr>
            <w:tcW w:w="2200" w:type="dxa"/>
            <w:tcMar>
              <w:top w:w="20" w:type="dxa"/>
              <w:left w:w="20" w:type="dxa"/>
              <w:bottom w:w="20" w:type="dxa"/>
              <w:right w:w="20" w:type="dxa"/>
            </w:tcMar>
            <w:vAlign w:val="center"/>
            <w:hideMark/>
          </w:tcPr>
          <w:p w14:paraId="0F970A0E" w14:textId="77777777" w:rsidR="0080719E" w:rsidRPr="0045245F" w:rsidRDefault="0080719E" w:rsidP="00EC7319">
            <w:pPr>
              <w:pStyle w:val="movimento"/>
              <w:rPr>
                <w:color w:val="002060"/>
              </w:rPr>
            </w:pPr>
            <w:r w:rsidRPr="0045245F">
              <w:rPr>
                <w:color w:val="002060"/>
              </w:rPr>
              <w:t>BALZAMO MARCO</w:t>
            </w:r>
          </w:p>
        </w:tc>
        <w:tc>
          <w:tcPr>
            <w:tcW w:w="2200" w:type="dxa"/>
            <w:tcMar>
              <w:top w:w="20" w:type="dxa"/>
              <w:left w:w="20" w:type="dxa"/>
              <w:bottom w:w="20" w:type="dxa"/>
              <w:right w:w="20" w:type="dxa"/>
            </w:tcMar>
            <w:vAlign w:val="center"/>
            <w:hideMark/>
          </w:tcPr>
          <w:p w14:paraId="30697B13" w14:textId="77777777" w:rsidR="0080719E" w:rsidRPr="0045245F" w:rsidRDefault="0080719E" w:rsidP="00EC7319">
            <w:pPr>
              <w:pStyle w:val="movimento2"/>
              <w:rPr>
                <w:color w:val="002060"/>
              </w:rPr>
            </w:pPr>
            <w:r w:rsidRPr="0045245F">
              <w:rPr>
                <w:color w:val="002060"/>
              </w:rPr>
              <w:t xml:space="preserve">(CASTELBELLINO CALCIO A 5) </w:t>
            </w:r>
          </w:p>
        </w:tc>
        <w:tc>
          <w:tcPr>
            <w:tcW w:w="800" w:type="dxa"/>
            <w:tcMar>
              <w:top w:w="20" w:type="dxa"/>
              <w:left w:w="20" w:type="dxa"/>
              <w:bottom w:w="20" w:type="dxa"/>
              <w:right w:w="20" w:type="dxa"/>
            </w:tcMar>
            <w:vAlign w:val="center"/>
            <w:hideMark/>
          </w:tcPr>
          <w:p w14:paraId="59A3666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C9BBFAD" w14:textId="77777777" w:rsidR="0080719E" w:rsidRPr="0045245F" w:rsidRDefault="0080719E" w:rsidP="00EC7319">
            <w:pPr>
              <w:pStyle w:val="movimento"/>
              <w:rPr>
                <w:color w:val="002060"/>
              </w:rPr>
            </w:pPr>
            <w:r w:rsidRPr="0045245F">
              <w:rPr>
                <w:color w:val="002060"/>
              </w:rPr>
              <w:t>MORELLI NICLI</w:t>
            </w:r>
          </w:p>
        </w:tc>
        <w:tc>
          <w:tcPr>
            <w:tcW w:w="2200" w:type="dxa"/>
            <w:tcMar>
              <w:top w:w="20" w:type="dxa"/>
              <w:left w:w="20" w:type="dxa"/>
              <w:bottom w:w="20" w:type="dxa"/>
              <w:right w:w="20" w:type="dxa"/>
            </w:tcMar>
            <w:vAlign w:val="center"/>
            <w:hideMark/>
          </w:tcPr>
          <w:p w14:paraId="2E153647" w14:textId="77777777" w:rsidR="0080719E" w:rsidRPr="0045245F" w:rsidRDefault="0080719E" w:rsidP="00EC7319">
            <w:pPr>
              <w:pStyle w:val="movimento2"/>
              <w:rPr>
                <w:color w:val="002060"/>
              </w:rPr>
            </w:pPr>
            <w:r w:rsidRPr="0045245F">
              <w:rPr>
                <w:color w:val="002060"/>
              </w:rPr>
              <w:t xml:space="preserve">(FUTSAL MONTURANO) </w:t>
            </w:r>
          </w:p>
        </w:tc>
      </w:tr>
      <w:tr w:rsidR="0080719E" w:rsidRPr="0045245F" w14:paraId="58B6A6BF" w14:textId="77777777" w:rsidTr="00EC7319">
        <w:tc>
          <w:tcPr>
            <w:tcW w:w="2200" w:type="dxa"/>
            <w:tcMar>
              <w:top w:w="20" w:type="dxa"/>
              <w:left w:w="20" w:type="dxa"/>
              <w:bottom w:w="20" w:type="dxa"/>
              <w:right w:w="20" w:type="dxa"/>
            </w:tcMar>
            <w:vAlign w:val="center"/>
            <w:hideMark/>
          </w:tcPr>
          <w:p w14:paraId="0CC19591" w14:textId="77777777" w:rsidR="0080719E" w:rsidRPr="0045245F" w:rsidRDefault="0080719E" w:rsidP="00EC7319">
            <w:pPr>
              <w:pStyle w:val="movimento"/>
              <w:rPr>
                <w:color w:val="002060"/>
              </w:rPr>
            </w:pPr>
            <w:r w:rsidRPr="0045245F">
              <w:rPr>
                <w:color w:val="002060"/>
              </w:rPr>
              <w:t>RICCI ALEX</w:t>
            </w:r>
          </w:p>
        </w:tc>
        <w:tc>
          <w:tcPr>
            <w:tcW w:w="2200" w:type="dxa"/>
            <w:tcMar>
              <w:top w:w="20" w:type="dxa"/>
              <w:left w:w="20" w:type="dxa"/>
              <w:bottom w:w="20" w:type="dxa"/>
              <w:right w:w="20" w:type="dxa"/>
            </w:tcMar>
            <w:vAlign w:val="center"/>
            <w:hideMark/>
          </w:tcPr>
          <w:p w14:paraId="79939824" w14:textId="77777777" w:rsidR="0080719E" w:rsidRPr="0045245F" w:rsidRDefault="0080719E" w:rsidP="00EC7319">
            <w:pPr>
              <w:pStyle w:val="movimento2"/>
              <w:rPr>
                <w:color w:val="002060"/>
              </w:rPr>
            </w:pPr>
            <w:r w:rsidRPr="0045245F">
              <w:rPr>
                <w:color w:val="002060"/>
              </w:rPr>
              <w:t xml:space="preserve">(MONTELUPONE CALCIO A 5) </w:t>
            </w:r>
          </w:p>
        </w:tc>
        <w:tc>
          <w:tcPr>
            <w:tcW w:w="800" w:type="dxa"/>
            <w:tcMar>
              <w:top w:w="20" w:type="dxa"/>
              <w:left w:w="20" w:type="dxa"/>
              <w:bottom w:w="20" w:type="dxa"/>
              <w:right w:w="20" w:type="dxa"/>
            </w:tcMar>
            <w:vAlign w:val="center"/>
            <w:hideMark/>
          </w:tcPr>
          <w:p w14:paraId="2E408D5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D7A608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AD5D76F" w14:textId="77777777" w:rsidR="0080719E" w:rsidRPr="0045245F" w:rsidRDefault="0080719E" w:rsidP="00EC7319">
            <w:pPr>
              <w:pStyle w:val="movimento2"/>
              <w:rPr>
                <w:color w:val="002060"/>
              </w:rPr>
            </w:pPr>
            <w:r w:rsidRPr="0045245F">
              <w:rPr>
                <w:color w:val="002060"/>
              </w:rPr>
              <w:t> </w:t>
            </w:r>
          </w:p>
        </w:tc>
      </w:tr>
    </w:tbl>
    <w:p w14:paraId="7227DD07"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D809B52" w14:textId="77777777" w:rsidTr="00EC7319">
        <w:tc>
          <w:tcPr>
            <w:tcW w:w="2200" w:type="dxa"/>
            <w:tcMar>
              <w:top w:w="20" w:type="dxa"/>
              <w:left w:w="20" w:type="dxa"/>
              <w:bottom w:w="20" w:type="dxa"/>
              <w:right w:w="20" w:type="dxa"/>
            </w:tcMar>
            <w:vAlign w:val="center"/>
            <w:hideMark/>
          </w:tcPr>
          <w:p w14:paraId="7E57481B" w14:textId="77777777" w:rsidR="0080719E" w:rsidRPr="0045245F" w:rsidRDefault="0080719E" w:rsidP="00EC7319">
            <w:pPr>
              <w:pStyle w:val="movimento"/>
              <w:rPr>
                <w:color w:val="002060"/>
              </w:rPr>
            </w:pPr>
            <w:r w:rsidRPr="0045245F">
              <w:rPr>
                <w:color w:val="002060"/>
              </w:rPr>
              <w:t>DI RONZA MARCO</w:t>
            </w:r>
          </w:p>
        </w:tc>
        <w:tc>
          <w:tcPr>
            <w:tcW w:w="2200" w:type="dxa"/>
            <w:tcMar>
              <w:top w:w="20" w:type="dxa"/>
              <w:left w:w="20" w:type="dxa"/>
              <w:bottom w:w="20" w:type="dxa"/>
              <w:right w:w="20" w:type="dxa"/>
            </w:tcMar>
            <w:vAlign w:val="center"/>
            <w:hideMark/>
          </w:tcPr>
          <w:p w14:paraId="757629AB" w14:textId="77777777" w:rsidR="0080719E" w:rsidRPr="0045245F" w:rsidRDefault="0080719E" w:rsidP="00EC7319">
            <w:pPr>
              <w:pStyle w:val="movimento2"/>
              <w:rPr>
                <w:color w:val="002060"/>
              </w:rPr>
            </w:pPr>
            <w:r w:rsidRPr="0045245F">
              <w:rPr>
                <w:color w:val="002060"/>
              </w:rPr>
              <w:t xml:space="preserve">(CASTELBELLINO CALCIO A 5) </w:t>
            </w:r>
          </w:p>
        </w:tc>
        <w:tc>
          <w:tcPr>
            <w:tcW w:w="800" w:type="dxa"/>
            <w:tcMar>
              <w:top w:w="20" w:type="dxa"/>
              <w:left w:w="20" w:type="dxa"/>
              <w:bottom w:w="20" w:type="dxa"/>
              <w:right w:w="20" w:type="dxa"/>
            </w:tcMar>
            <w:vAlign w:val="center"/>
            <w:hideMark/>
          </w:tcPr>
          <w:p w14:paraId="51297AA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F54654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3BDA571" w14:textId="77777777" w:rsidR="0080719E" w:rsidRPr="0045245F" w:rsidRDefault="0080719E" w:rsidP="00EC7319">
            <w:pPr>
              <w:pStyle w:val="movimento2"/>
              <w:rPr>
                <w:color w:val="002060"/>
              </w:rPr>
            </w:pPr>
            <w:r w:rsidRPr="0045245F">
              <w:rPr>
                <w:color w:val="002060"/>
              </w:rPr>
              <w:t> </w:t>
            </w:r>
          </w:p>
        </w:tc>
      </w:tr>
    </w:tbl>
    <w:p w14:paraId="09D36645"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3E1307B" w14:textId="77777777" w:rsidTr="00EC7319">
        <w:tc>
          <w:tcPr>
            <w:tcW w:w="2200" w:type="dxa"/>
            <w:tcMar>
              <w:top w:w="20" w:type="dxa"/>
              <w:left w:w="20" w:type="dxa"/>
              <w:bottom w:w="20" w:type="dxa"/>
              <w:right w:w="20" w:type="dxa"/>
            </w:tcMar>
            <w:vAlign w:val="center"/>
            <w:hideMark/>
          </w:tcPr>
          <w:p w14:paraId="0E071181" w14:textId="77777777" w:rsidR="0080719E" w:rsidRPr="0045245F" w:rsidRDefault="0080719E" w:rsidP="00EC7319">
            <w:pPr>
              <w:pStyle w:val="movimento"/>
              <w:rPr>
                <w:color w:val="002060"/>
              </w:rPr>
            </w:pPr>
            <w:r w:rsidRPr="0045245F">
              <w:rPr>
                <w:color w:val="002060"/>
              </w:rPr>
              <w:lastRenderedPageBreak/>
              <w:t>ALBERTI LEONARDO LUIS</w:t>
            </w:r>
          </w:p>
        </w:tc>
        <w:tc>
          <w:tcPr>
            <w:tcW w:w="2200" w:type="dxa"/>
            <w:tcMar>
              <w:top w:w="20" w:type="dxa"/>
              <w:left w:w="20" w:type="dxa"/>
              <w:bottom w:w="20" w:type="dxa"/>
              <w:right w:w="20" w:type="dxa"/>
            </w:tcMar>
            <w:vAlign w:val="center"/>
            <w:hideMark/>
          </w:tcPr>
          <w:p w14:paraId="40372A53" w14:textId="77777777" w:rsidR="0080719E" w:rsidRPr="0045245F" w:rsidRDefault="0080719E" w:rsidP="00EC7319">
            <w:pPr>
              <w:pStyle w:val="movimento2"/>
              <w:rPr>
                <w:color w:val="002060"/>
              </w:rPr>
            </w:pPr>
            <w:r w:rsidRPr="0045245F">
              <w:rPr>
                <w:color w:val="002060"/>
              </w:rPr>
              <w:t xml:space="preserve">(FUTSAL MONTURANO) </w:t>
            </w:r>
          </w:p>
        </w:tc>
        <w:tc>
          <w:tcPr>
            <w:tcW w:w="800" w:type="dxa"/>
            <w:tcMar>
              <w:top w:w="20" w:type="dxa"/>
              <w:left w:w="20" w:type="dxa"/>
              <w:bottom w:w="20" w:type="dxa"/>
              <w:right w:w="20" w:type="dxa"/>
            </w:tcMar>
            <w:vAlign w:val="center"/>
            <w:hideMark/>
          </w:tcPr>
          <w:p w14:paraId="1F5F8F4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008DB4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ED0307E" w14:textId="77777777" w:rsidR="0080719E" w:rsidRPr="0045245F" w:rsidRDefault="0080719E" w:rsidP="00EC7319">
            <w:pPr>
              <w:pStyle w:val="movimento2"/>
              <w:rPr>
                <w:color w:val="002060"/>
              </w:rPr>
            </w:pPr>
            <w:r w:rsidRPr="0045245F">
              <w:rPr>
                <w:color w:val="002060"/>
              </w:rPr>
              <w:t> </w:t>
            </w:r>
          </w:p>
        </w:tc>
      </w:tr>
    </w:tbl>
    <w:p w14:paraId="210DCF4E"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2BF5F32" w14:textId="77777777" w:rsidTr="00EC7319">
        <w:tc>
          <w:tcPr>
            <w:tcW w:w="2200" w:type="dxa"/>
            <w:tcMar>
              <w:top w:w="20" w:type="dxa"/>
              <w:left w:w="20" w:type="dxa"/>
              <w:bottom w:w="20" w:type="dxa"/>
              <w:right w:w="20" w:type="dxa"/>
            </w:tcMar>
            <w:vAlign w:val="center"/>
            <w:hideMark/>
          </w:tcPr>
          <w:p w14:paraId="29D6971D" w14:textId="77777777" w:rsidR="0080719E" w:rsidRPr="0045245F" w:rsidRDefault="0080719E" w:rsidP="00EC7319">
            <w:pPr>
              <w:pStyle w:val="movimento"/>
              <w:rPr>
                <w:color w:val="002060"/>
              </w:rPr>
            </w:pPr>
            <w:r w:rsidRPr="0045245F">
              <w:rPr>
                <w:color w:val="002060"/>
              </w:rPr>
              <w:t>STRINATI RICCARDO</w:t>
            </w:r>
          </w:p>
        </w:tc>
        <w:tc>
          <w:tcPr>
            <w:tcW w:w="2200" w:type="dxa"/>
            <w:tcMar>
              <w:top w:w="20" w:type="dxa"/>
              <w:left w:w="20" w:type="dxa"/>
              <w:bottom w:w="20" w:type="dxa"/>
              <w:right w:w="20" w:type="dxa"/>
            </w:tcMar>
            <w:vAlign w:val="center"/>
            <w:hideMark/>
          </w:tcPr>
          <w:p w14:paraId="286FFAB8" w14:textId="77777777" w:rsidR="0080719E" w:rsidRPr="0045245F" w:rsidRDefault="0080719E" w:rsidP="00EC7319">
            <w:pPr>
              <w:pStyle w:val="movimento2"/>
              <w:rPr>
                <w:color w:val="002060"/>
              </w:rPr>
            </w:pPr>
            <w:r w:rsidRPr="0045245F">
              <w:rPr>
                <w:color w:val="002060"/>
              </w:rPr>
              <w:t xml:space="preserve">(DINAMIS 1990) </w:t>
            </w:r>
          </w:p>
        </w:tc>
        <w:tc>
          <w:tcPr>
            <w:tcW w:w="800" w:type="dxa"/>
            <w:tcMar>
              <w:top w:w="20" w:type="dxa"/>
              <w:left w:w="20" w:type="dxa"/>
              <w:bottom w:w="20" w:type="dxa"/>
              <w:right w:w="20" w:type="dxa"/>
            </w:tcMar>
            <w:vAlign w:val="center"/>
            <w:hideMark/>
          </w:tcPr>
          <w:p w14:paraId="6AF22DB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7D1EE7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BB67BFC" w14:textId="77777777" w:rsidR="0080719E" w:rsidRPr="0045245F" w:rsidRDefault="0080719E" w:rsidP="00EC7319">
            <w:pPr>
              <w:pStyle w:val="movimento2"/>
              <w:rPr>
                <w:color w:val="002060"/>
              </w:rPr>
            </w:pPr>
            <w:r w:rsidRPr="0045245F">
              <w:rPr>
                <w:color w:val="002060"/>
              </w:rPr>
              <w:t> </w:t>
            </w:r>
          </w:p>
        </w:tc>
      </w:tr>
    </w:tbl>
    <w:p w14:paraId="22B3C354" w14:textId="77777777" w:rsidR="0080719E" w:rsidRPr="0045245F" w:rsidRDefault="0080719E" w:rsidP="0080719E">
      <w:pPr>
        <w:pStyle w:val="titolo10"/>
        <w:rPr>
          <w:rFonts w:eastAsiaTheme="minorEastAsia"/>
          <w:color w:val="002060"/>
        </w:rPr>
      </w:pPr>
      <w:r w:rsidRPr="0045245F">
        <w:rPr>
          <w:color w:val="002060"/>
        </w:rPr>
        <w:t xml:space="preserve">GARE DEL 12/ 3/2022 </w:t>
      </w:r>
    </w:p>
    <w:p w14:paraId="65592FE6" w14:textId="77777777" w:rsidR="0080719E" w:rsidRPr="0045245F" w:rsidRDefault="0080719E" w:rsidP="0080719E">
      <w:pPr>
        <w:pStyle w:val="titolo7a"/>
        <w:rPr>
          <w:color w:val="002060"/>
        </w:rPr>
      </w:pPr>
      <w:r w:rsidRPr="0045245F">
        <w:rPr>
          <w:color w:val="002060"/>
        </w:rPr>
        <w:t xml:space="preserve">PROVVEDIMENTI DISCIPLINARI </w:t>
      </w:r>
    </w:p>
    <w:p w14:paraId="298F8836"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02694A8D" w14:textId="77777777" w:rsidR="0080719E" w:rsidRPr="0045245F" w:rsidRDefault="0080719E" w:rsidP="0080719E">
      <w:pPr>
        <w:pStyle w:val="titolo30"/>
        <w:rPr>
          <w:color w:val="002060"/>
        </w:rPr>
      </w:pPr>
      <w:r w:rsidRPr="0045245F">
        <w:rPr>
          <w:color w:val="002060"/>
        </w:rPr>
        <w:t xml:space="preserve">CALCIATORI NON ESPULSI </w:t>
      </w:r>
    </w:p>
    <w:p w14:paraId="1C5DA8EA"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06279AA" w14:textId="77777777" w:rsidTr="00EC7319">
        <w:tc>
          <w:tcPr>
            <w:tcW w:w="2200" w:type="dxa"/>
            <w:tcMar>
              <w:top w:w="20" w:type="dxa"/>
              <w:left w:w="20" w:type="dxa"/>
              <w:bottom w:w="20" w:type="dxa"/>
              <w:right w:w="20" w:type="dxa"/>
            </w:tcMar>
            <w:vAlign w:val="center"/>
            <w:hideMark/>
          </w:tcPr>
          <w:p w14:paraId="5025DA7F" w14:textId="77777777" w:rsidR="0080719E" w:rsidRPr="0045245F" w:rsidRDefault="0080719E" w:rsidP="00EC7319">
            <w:pPr>
              <w:pStyle w:val="movimento"/>
              <w:rPr>
                <w:color w:val="002060"/>
              </w:rPr>
            </w:pPr>
            <w:r w:rsidRPr="0045245F">
              <w:rPr>
                <w:color w:val="002060"/>
              </w:rPr>
              <w:t>TONTARELLI ALESSANDRO</w:t>
            </w:r>
          </w:p>
        </w:tc>
        <w:tc>
          <w:tcPr>
            <w:tcW w:w="2200" w:type="dxa"/>
            <w:tcMar>
              <w:top w:w="20" w:type="dxa"/>
              <w:left w:w="20" w:type="dxa"/>
              <w:bottom w:w="20" w:type="dxa"/>
              <w:right w:w="20" w:type="dxa"/>
            </w:tcMar>
            <w:vAlign w:val="center"/>
            <w:hideMark/>
          </w:tcPr>
          <w:p w14:paraId="573C2189" w14:textId="77777777" w:rsidR="0080719E" w:rsidRPr="0045245F" w:rsidRDefault="0080719E" w:rsidP="00EC7319">
            <w:pPr>
              <w:pStyle w:val="movimento2"/>
              <w:rPr>
                <w:color w:val="002060"/>
              </w:rPr>
            </w:pPr>
            <w:r w:rsidRPr="0045245F">
              <w:rPr>
                <w:color w:val="002060"/>
              </w:rPr>
              <w:t xml:space="preserve">(PIETRALACROCE 73) </w:t>
            </w:r>
          </w:p>
        </w:tc>
        <w:tc>
          <w:tcPr>
            <w:tcW w:w="800" w:type="dxa"/>
            <w:tcMar>
              <w:top w:w="20" w:type="dxa"/>
              <w:left w:w="20" w:type="dxa"/>
              <w:bottom w:w="20" w:type="dxa"/>
              <w:right w:w="20" w:type="dxa"/>
            </w:tcMar>
            <w:vAlign w:val="center"/>
            <w:hideMark/>
          </w:tcPr>
          <w:p w14:paraId="38DF781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00EAC5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DF7A42E" w14:textId="77777777" w:rsidR="0080719E" w:rsidRPr="0045245F" w:rsidRDefault="0080719E" w:rsidP="00EC7319">
            <w:pPr>
              <w:pStyle w:val="movimento2"/>
              <w:rPr>
                <w:color w:val="002060"/>
              </w:rPr>
            </w:pPr>
            <w:r w:rsidRPr="0045245F">
              <w:rPr>
                <w:color w:val="002060"/>
              </w:rPr>
              <w:t> </w:t>
            </w:r>
          </w:p>
        </w:tc>
      </w:tr>
    </w:tbl>
    <w:p w14:paraId="7CE23975"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E08AFDC" w14:textId="77777777" w:rsidTr="00EC7319">
        <w:tc>
          <w:tcPr>
            <w:tcW w:w="2200" w:type="dxa"/>
            <w:tcMar>
              <w:top w:w="20" w:type="dxa"/>
              <w:left w:w="20" w:type="dxa"/>
              <w:bottom w:w="20" w:type="dxa"/>
              <w:right w:w="20" w:type="dxa"/>
            </w:tcMar>
            <w:vAlign w:val="center"/>
            <w:hideMark/>
          </w:tcPr>
          <w:p w14:paraId="0DC34162" w14:textId="77777777" w:rsidR="0080719E" w:rsidRPr="0045245F" w:rsidRDefault="0080719E" w:rsidP="00EC7319">
            <w:pPr>
              <w:pStyle w:val="movimento"/>
              <w:rPr>
                <w:color w:val="002060"/>
              </w:rPr>
            </w:pPr>
            <w:r w:rsidRPr="0045245F">
              <w:rPr>
                <w:color w:val="002060"/>
              </w:rPr>
              <w:t>LO MUZIO ANTONIO</w:t>
            </w:r>
          </w:p>
        </w:tc>
        <w:tc>
          <w:tcPr>
            <w:tcW w:w="2200" w:type="dxa"/>
            <w:tcMar>
              <w:top w:w="20" w:type="dxa"/>
              <w:left w:w="20" w:type="dxa"/>
              <w:bottom w:w="20" w:type="dxa"/>
              <w:right w:w="20" w:type="dxa"/>
            </w:tcMar>
            <w:vAlign w:val="center"/>
            <w:hideMark/>
          </w:tcPr>
          <w:p w14:paraId="16AFF417" w14:textId="77777777" w:rsidR="0080719E" w:rsidRPr="0045245F" w:rsidRDefault="0080719E" w:rsidP="00EC7319">
            <w:pPr>
              <w:pStyle w:val="movimento2"/>
              <w:rPr>
                <w:color w:val="002060"/>
              </w:rPr>
            </w:pPr>
            <w:r w:rsidRPr="0045245F">
              <w:rPr>
                <w:color w:val="002060"/>
              </w:rPr>
              <w:t xml:space="preserve">(CERRETO D ESI C5 A.S.D.) </w:t>
            </w:r>
          </w:p>
        </w:tc>
        <w:tc>
          <w:tcPr>
            <w:tcW w:w="800" w:type="dxa"/>
            <w:tcMar>
              <w:top w:w="20" w:type="dxa"/>
              <w:left w:w="20" w:type="dxa"/>
              <w:bottom w:w="20" w:type="dxa"/>
              <w:right w:w="20" w:type="dxa"/>
            </w:tcMar>
            <w:vAlign w:val="center"/>
            <w:hideMark/>
          </w:tcPr>
          <w:p w14:paraId="7733E5A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CFD3213" w14:textId="77777777" w:rsidR="0080719E" w:rsidRPr="0045245F" w:rsidRDefault="0080719E" w:rsidP="00EC7319">
            <w:pPr>
              <w:pStyle w:val="movimento"/>
              <w:rPr>
                <w:color w:val="002060"/>
              </w:rPr>
            </w:pPr>
            <w:r w:rsidRPr="0045245F">
              <w:rPr>
                <w:color w:val="002060"/>
              </w:rPr>
              <w:t>FERJANI WALID</w:t>
            </w:r>
          </w:p>
        </w:tc>
        <w:tc>
          <w:tcPr>
            <w:tcW w:w="2200" w:type="dxa"/>
            <w:tcMar>
              <w:top w:w="20" w:type="dxa"/>
              <w:left w:w="20" w:type="dxa"/>
              <w:bottom w:w="20" w:type="dxa"/>
              <w:right w:w="20" w:type="dxa"/>
            </w:tcMar>
            <w:vAlign w:val="center"/>
            <w:hideMark/>
          </w:tcPr>
          <w:p w14:paraId="3876BBA0" w14:textId="77777777" w:rsidR="0080719E" w:rsidRPr="0045245F" w:rsidRDefault="0080719E" w:rsidP="00EC7319">
            <w:pPr>
              <w:pStyle w:val="movimento2"/>
              <w:rPr>
                <w:color w:val="002060"/>
              </w:rPr>
            </w:pPr>
            <w:r w:rsidRPr="0045245F">
              <w:rPr>
                <w:color w:val="002060"/>
              </w:rPr>
              <w:t xml:space="preserve">(PIETRALACROCE 73) </w:t>
            </w:r>
          </w:p>
        </w:tc>
      </w:tr>
    </w:tbl>
    <w:p w14:paraId="6E4F5061" w14:textId="77777777" w:rsidR="0080719E" w:rsidRPr="0045245F" w:rsidRDefault="0080719E" w:rsidP="0080719E">
      <w:pPr>
        <w:pStyle w:val="titolo20"/>
        <w:rPr>
          <w:rFonts w:eastAsiaTheme="minorEastAsia"/>
          <w:color w:val="002060"/>
        </w:rPr>
      </w:pPr>
      <w:r w:rsidRPr="0045245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B432437" w14:textId="77777777" w:rsidTr="00EC7319">
        <w:tc>
          <w:tcPr>
            <w:tcW w:w="2200" w:type="dxa"/>
            <w:tcMar>
              <w:top w:w="20" w:type="dxa"/>
              <w:left w:w="20" w:type="dxa"/>
              <w:bottom w:w="20" w:type="dxa"/>
              <w:right w:w="20" w:type="dxa"/>
            </w:tcMar>
            <w:vAlign w:val="center"/>
            <w:hideMark/>
          </w:tcPr>
          <w:p w14:paraId="73CB81AF" w14:textId="77777777" w:rsidR="0080719E" w:rsidRPr="0045245F" w:rsidRDefault="0080719E" w:rsidP="00EC7319">
            <w:pPr>
              <w:pStyle w:val="movimento"/>
              <w:rPr>
                <w:color w:val="002060"/>
              </w:rPr>
            </w:pPr>
            <w:r w:rsidRPr="0045245F">
              <w:rPr>
                <w:color w:val="002060"/>
              </w:rPr>
              <w:t>PINTO TOMMASO</w:t>
            </w:r>
          </w:p>
        </w:tc>
        <w:tc>
          <w:tcPr>
            <w:tcW w:w="2200" w:type="dxa"/>
            <w:tcMar>
              <w:top w:w="20" w:type="dxa"/>
              <w:left w:w="20" w:type="dxa"/>
              <w:bottom w:w="20" w:type="dxa"/>
              <w:right w:w="20" w:type="dxa"/>
            </w:tcMar>
            <w:vAlign w:val="center"/>
            <w:hideMark/>
          </w:tcPr>
          <w:p w14:paraId="613B1EDE" w14:textId="77777777" w:rsidR="0080719E" w:rsidRPr="0045245F" w:rsidRDefault="0080719E" w:rsidP="00EC7319">
            <w:pPr>
              <w:pStyle w:val="movimento2"/>
              <w:rPr>
                <w:color w:val="002060"/>
              </w:rPr>
            </w:pPr>
            <w:r w:rsidRPr="0045245F">
              <w:rPr>
                <w:color w:val="002060"/>
              </w:rPr>
              <w:t xml:space="preserve">(PIETRALACROCE 73) </w:t>
            </w:r>
          </w:p>
        </w:tc>
        <w:tc>
          <w:tcPr>
            <w:tcW w:w="800" w:type="dxa"/>
            <w:tcMar>
              <w:top w:w="20" w:type="dxa"/>
              <w:left w:w="20" w:type="dxa"/>
              <w:bottom w:w="20" w:type="dxa"/>
              <w:right w:w="20" w:type="dxa"/>
            </w:tcMar>
            <w:vAlign w:val="center"/>
            <w:hideMark/>
          </w:tcPr>
          <w:p w14:paraId="341C141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43AE62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29D6547" w14:textId="77777777" w:rsidR="0080719E" w:rsidRPr="0045245F" w:rsidRDefault="0080719E" w:rsidP="00EC7319">
            <w:pPr>
              <w:pStyle w:val="movimento2"/>
              <w:rPr>
                <w:color w:val="002060"/>
              </w:rPr>
            </w:pPr>
            <w:r w:rsidRPr="0045245F">
              <w:rPr>
                <w:color w:val="002060"/>
              </w:rPr>
              <w:t> </w:t>
            </w:r>
          </w:p>
        </w:tc>
      </w:tr>
    </w:tbl>
    <w:p w14:paraId="59D14080"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A03A70D" w14:textId="77777777" w:rsidTr="00EC7319">
        <w:tc>
          <w:tcPr>
            <w:tcW w:w="2200" w:type="dxa"/>
            <w:tcMar>
              <w:top w:w="20" w:type="dxa"/>
              <w:left w:w="20" w:type="dxa"/>
              <w:bottom w:w="20" w:type="dxa"/>
              <w:right w:w="20" w:type="dxa"/>
            </w:tcMar>
            <w:vAlign w:val="center"/>
            <w:hideMark/>
          </w:tcPr>
          <w:p w14:paraId="4BA44557" w14:textId="77777777" w:rsidR="0080719E" w:rsidRPr="0045245F" w:rsidRDefault="0080719E" w:rsidP="00EC7319">
            <w:pPr>
              <w:pStyle w:val="movimento"/>
              <w:rPr>
                <w:color w:val="002060"/>
              </w:rPr>
            </w:pPr>
            <w:r w:rsidRPr="0045245F">
              <w:rPr>
                <w:color w:val="002060"/>
              </w:rPr>
              <w:t>DI RONZA SIMONE</w:t>
            </w:r>
          </w:p>
        </w:tc>
        <w:tc>
          <w:tcPr>
            <w:tcW w:w="2200" w:type="dxa"/>
            <w:tcMar>
              <w:top w:w="20" w:type="dxa"/>
              <w:left w:w="20" w:type="dxa"/>
              <w:bottom w:w="20" w:type="dxa"/>
              <w:right w:w="20" w:type="dxa"/>
            </w:tcMar>
            <w:vAlign w:val="center"/>
            <w:hideMark/>
          </w:tcPr>
          <w:p w14:paraId="78050872" w14:textId="77777777" w:rsidR="0080719E" w:rsidRPr="0045245F" w:rsidRDefault="0080719E" w:rsidP="00EC7319">
            <w:pPr>
              <w:pStyle w:val="movimento2"/>
              <w:rPr>
                <w:color w:val="002060"/>
              </w:rPr>
            </w:pPr>
            <w:r w:rsidRPr="0045245F">
              <w:rPr>
                <w:color w:val="002060"/>
              </w:rPr>
              <w:t xml:space="preserve">(CERRETO D ESI C5 A.S.D.) </w:t>
            </w:r>
          </w:p>
        </w:tc>
        <w:tc>
          <w:tcPr>
            <w:tcW w:w="800" w:type="dxa"/>
            <w:tcMar>
              <w:top w:w="20" w:type="dxa"/>
              <w:left w:w="20" w:type="dxa"/>
              <w:bottom w:w="20" w:type="dxa"/>
              <w:right w:w="20" w:type="dxa"/>
            </w:tcMar>
            <w:vAlign w:val="center"/>
            <w:hideMark/>
          </w:tcPr>
          <w:p w14:paraId="7422088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8AF154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FCF97E9" w14:textId="77777777" w:rsidR="0080719E" w:rsidRPr="0045245F" w:rsidRDefault="0080719E" w:rsidP="00EC7319">
            <w:pPr>
              <w:pStyle w:val="movimento2"/>
              <w:rPr>
                <w:color w:val="002060"/>
              </w:rPr>
            </w:pPr>
            <w:r w:rsidRPr="0045245F">
              <w:rPr>
                <w:color w:val="002060"/>
              </w:rPr>
              <w:t> </w:t>
            </w:r>
          </w:p>
        </w:tc>
      </w:tr>
    </w:tbl>
    <w:p w14:paraId="292C7CA9" w14:textId="77777777" w:rsidR="0080719E" w:rsidRPr="0045245F" w:rsidRDefault="0080719E" w:rsidP="0080719E">
      <w:pPr>
        <w:pStyle w:val="breakline"/>
        <w:rPr>
          <w:color w:val="002060"/>
        </w:rPr>
      </w:pPr>
    </w:p>
    <w:p w14:paraId="2AB71831"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4D27DD80" w14:textId="77777777" w:rsidR="0080719E" w:rsidRPr="0045245F" w:rsidRDefault="0080719E" w:rsidP="0080719E">
      <w:pPr>
        <w:rPr>
          <w:rFonts w:ascii="Arial" w:hAnsi="Arial" w:cs="Arial"/>
          <w:noProof/>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0D695F34" w14:textId="77777777" w:rsidR="0080719E" w:rsidRPr="0045245F" w:rsidRDefault="0080719E" w:rsidP="0080719E">
      <w:pPr>
        <w:pStyle w:val="breakline"/>
        <w:rPr>
          <w:color w:val="002060"/>
        </w:rPr>
      </w:pPr>
    </w:p>
    <w:p w14:paraId="1E76105B" w14:textId="77777777" w:rsidR="0080719E" w:rsidRPr="0045245F" w:rsidRDefault="0080719E" w:rsidP="0080719E">
      <w:pPr>
        <w:pStyle w:val="titoloprinc0"/>
        <w:rPr>
          <w:color w:val="002060"/>
        </w:rPr>
      </w:pPr>
      <w:r w:rsidRPr="0045245F">
        <w:rPr>
          <w:color w:val="002060"/>
        </w:rPr>
        <w:t>CLASSIFICA</w:t>
      </w:r>
    </w:p>
    <w:p w14:paraId="325E2AF5" w14:textId="77777777" w:rsidR="0080719E" w:rsidRPr="0045245F" w:rsidRDefault="0080719E" w:rsidP="0080719E">
      <w:pPr>
        <w:pStyle w:val="breakline"/>
        <w:rPr>
          <w:color w:val="002060"/>
        </w:rPr>
      </w:pPr>
    </w:p>
    <w:p w14:paraId="61A2BFCF" w14:textId="77777777" w:rsidR="0080719E" w:rsidRPr="0045245F" w:rsidRDefault="0080719E" w:rsidP="0080719E">
      <w:pPr>
        <w:pStyle w:val="breakline"/>
        <w:rPr>
          <w:color w:val="002060"/>
        </w:rPr>
      </w:pPr>
    </w:p>
    <w:p w14:paraId="3BA55AFD" w14:textId="77777777" w:rsidR="0080719E" w:rsidRPr="0045245F" w:rsidRDefault="0080719E" w:rsidP="0080719E">
      <w:pPr>
        <w:pStyle w:val="sottotitolocampionato10"/>
        <w:rPr>
          <w:color w:val="002060"/>
        </w:rPr>
      </w:pPr>
      <w:r w:rsidRPr="004524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43756A9E"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0803D"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48652"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1A951"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964BD"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A781C"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E8EA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39DA0"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2A764"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C7DE0"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5B460" w14:textId="77777777" w:rsidR="0080719E" w:rsidRPr="0045245F" w:rsidRDefault="0080719E" w:rsidP="00EC7319">
            <w:pPr>
              <w:pStyle w:val="headertabella0"/>
              <w:rPr>
                <w:color w:val="002060"/>
              </w:rPr>
            </w:pPr>
            <w:r w:rsidRPr="0045245F">
              <w:rPr>
                <w:color w:val="002060"/>
              </w:rPr>
              <w:t>PE</w:t>
            </w:r>
          </w:p>
        </w:tc>
      </w:tr>
      <w:tr w:rsidR="0080719E" w:rsidRPr="0045245F" w14:paraId="60B75BBB"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7FB87"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3280" w14:textId="77777777" w:rsidR="0080719E" w:rsidRPr="0045245F" w:rsidRDefault="0080719E" w:rsidP="00EC7319">
            <w:pPr>
              <w:pStyle w:val="rowtabella0"/>
              <w:jc w:val="center"/>
              <w:rPr>
                <w:color w:val="002060"/>
              </w:rPr>
            </w:pPr>
            <w:r w:rsidRPr="004524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24C7"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BCA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6FF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7A9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22F0" w14:textId="77777777" w:rsidR="0080719E" w:rsidRPr="0045245F" w:rsidRDefault="0080719E" w:rsidP="00EC7319">
            <w:pPr>
              <w:pStyle w:val="rowtabella0"/>
              <w:jc w:val="center"/>
              <w:rPr>
                <w:color w:val="002060"/>
              </w:rPr>
            </w:pPr>
            <w:r w:rsidRPr="0045245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257B"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C6CA" w14:textId="77777777" w:rsidR="0080719E" w:rsidRPr="0045245F" w:rsidRDefault="0080719E" w:rsidP="00EC7319">
            <w:pPr>
              <w:pStyle w:val="rowtabella0"/>
              <w:jc w:val="center"/>
              <w:rPr>
                <w:color w:val="002060"/>
              </w:rPr>
            </w:pPr>
            <w:r w:rsidRPr="004524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E476" w14:textId="77777777" w:rsidR="0080719E" w:rsidRPr="0045245F" w:rsidRDefault="0080719E" w:rsidP="00EC7319">
            <w:pPr>
              <w:pStyle w:val="rowtabella0"/>
              <w:jc w:val="center"/>
              <w:rPr>
                <w:color w:val="002060"/>
              </w:rPr>
            </w:pPr>
            <w:r w:rsidRPr="0045245F">
              <w:rPr>
                <w:color w:val="002060"/>
              </w:rPr>
              <w:t>0</w:t>
            </w:r>
          </w:p>
        </w:tc>
      </w:tr>
      <w:tr w:rsidR="0080719E" w:rsidRPr="0045245F" w14:paraId="45113A4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6FF1B" w14:textId="77777777" w:rsidR="0080719E" w:rsidRPr="0045245F" w:rsidRDefault="0080719E" w:rsidP="00EC7319">
            <w:pPr>
              <w:pStyle w:val="rowtabella0"/>
              <w:rPr>
                <w:color w:val="002060"/>
              </w:rPr>
            </w:pPr>
            <w:r w:rsidRPr="0045245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9769" w14:textId="77777777" w:rsidR="0080719E" w:rsidRPr="0045245F" w:rsidRDefault="0080719E" w:rsidP="00EC7319">
            <w:pPr>
              <w:pStyle w:val="rowtabella0"/>
              <w:jc w:val="center"/>
              <w:rPr>
                <w:color w:val="002060"/>
              </w:rPr>
            </w:pPr>
            <w:r w:rsidRPr="004524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6080"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E1AB"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4EC9"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63FD"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BB1F" w14:textId="77777777" w:rsidR="0080719E" w:rsidRPr="0045245F" w:rsidRDefault="0080719E" w:rsidP="00EC7319">
            <w:pPr>
              <w:pStyle w:val="rowtabella0"/>
              <w:jc w:val="center"/>
              <w:rPr>
                <w:color w:val="002060"/>
              </w:rPr>
            </w:pPr>
            <w:r w:rsidRPr="0045245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88C6"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FF14"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725E" w14:textId="77777777" w:rsidR="0080719E" w:rsidRPr="0045245F" w:rsidRDefault="0080719E" w:rsidP="00EC7319">
            <w:pPr>
              <w:pStyle w:val="rowtabella0"/>
              <w:jc w:val="center"/>
              <w:rPr>
                <w:color w:val="002060"/>
              </w:rPr>
            </w:pPr>
            <w:r w:rsidRPr="0045245F">
              <w:rPr>
                <w:color w:val="002060"/>
              </w:rPr>
              <w:t>0</w:t>
            </w:r>
          </w:p>
        </w:tc>
      </w:tr>
      <w:tr w:rsidR="0080719E" w:rsidRPr="0045245F" w14:paraId="7B0FAF7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62749" w14:textId="77777777" w:rsidR="0080719E" w:rsidRPr="0045245F" w:rsidRDefault="0080719E" w:rsidP="00EC7319">
            <w:pPr>
              <w:pStyle w:val="rowtabella0"/>
              <w:rPr>
                <w:color w:val="002060"/>
              </w:rPr>
            </w:pPr>
            <w:r w:rsidRPr="0045245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05C5"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1FC5"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B42B"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82C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E09F"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F326"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EC46" w14:textId="77777777" w:rsidR="0080719E" w:rsidRPr="0045245F" w:rsidRDefault="0080719E" w:rsidP="00EC7319">
            <w:pPr>
              <w:pStyle w:val="rowtabella0"/>
              <w:jc w:val="center"/>
              <w:rPr>
                <w:color w:val="002060"/>
              </w:rPr>
            </w:pPr>
            <w:r w:rsidRPr="0045245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F4D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043F" w14:textId="77777777" w:rsidR="0080719E" w:rsidRPr="0045245F" w:rsidRDefault="0080719E" w:rsidP="00EC7319">
            <w:pPr>
              <w:pStyle w:val="rowtabella0"/>
              <w:jc w:val="center"/>
              <w:rPr>
                <w:color w:val="002060"/>
              </w:rPr>
            </w:pPr>
            <w:r w:rsidRPr="0045245F">
              <w:rPr>
                <w:color w:val="002060"/>
              </w:rPr>
              <w:t>0</w:t>
            </w:r>
          </w:p>
        </w:tc>
      </w:tr>
      <w:tr w:rsidR="0080719E" w:rsidRPr="0045245F" w14:paraId="78795E7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A51A0" w14:textId="77777777" w:rsidR="0080719E" w:rsidRPr="0045245F" w:rsidRDefault="0080719E" w:rsidP="00EC7319">
            <w:pPr>
              <w:pStyle w:val="rowtabella0"/>
              <w:rPr>
                <w:color w:val="002060"/>
              </w:rPr>
            </w:pPr>
            <w:r w:rsidRPr="0045245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3D5F"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1B9C"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0F0F"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6EB2"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57A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F22A" w14:textId="77777777" w:rsidR="0080719E" w:rsidRPr="0045245F" w:rsidRDefault="0080719E" w:rsidP="00EC7319">
            <w:pPr>
              <w:pStyle w:val="rowtabella0"/>
              <w:jc w:val="center"/>
              <w:rPr>
                <w:color w:val="002060"/>
              </w:rPr>
            </w:pPr>
            <w:r w:rsidRPr="0045245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08F3" w14:textId="77777777" w:rsidR="0080719E" w:rsidRPr="0045245F" w:rsidRDefault="0080719E" w:rsidP="00EC7319">
            <w:pPr>
              <w:pStyle w:val="rowtabella0"/>
              <w:jc w:val="center"/>
              <w:rPr>
                <w:color w:val="002060"/>
              </w:rPr>
            </w:pPr>
            <w:r w:rsidRPr="004524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4E5C"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F177" w14:textId="77777777" w:rsidR="0080719E" w:rsidRPr="0045245F" w:rsidRDefault="0080719E" w:rsidP="00EC7319">
            <w:pPr>
              <w:pStyle w:val="rowtabella0"/>
              <w:jc w:val="center"/>
              <w:rPr>
                <w:color w:val="002060"/>
              </w:rPr>
            </w:pPr>
            <w:r w:rsidRPr="0045245F">
              <w:rPr>
                <w:color w:val="002060"/>
              </w:rPr>
              <w:t>0</w:t>
            </w:r>
          </w:p>
        </w:tc>
      </w:tr>
      <w:tr w:rsidR="0080719E" w:rsidRPr="0045245F" w14:paraId="38BEC31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9B500" w14:textId="77777777" w:rsidR="0080719E" w:rsidRPr="0045245F" w:rsidRDefault="0080719E" w:rsidP="00EC7319">
            <w:pPr>
              <w:pStyle w:val="rowtabella0"/>
              <w:rPr>
                <w:color w:val="002060"/>
              </w:rPr>
            </w:pPr>
            <w:r w:rsidRPr="004524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9CA3"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F8AD"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C80F"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BEAB"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6A1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77CD" w14:textId="77777777" w:rsidR="0080719E" w:rsidRPr="0045245F" w:rsidRDefault="0080719E" w:rsidP="00EC7319">
            <w:pPr>
              <w:pStyle w:val="rowtabella0"/>
              <w:jc w:val="center"/>
              <w:rPr>
                <w:color w:val="002060"/>
              </w:rPr>
            </w:pPr>
            <w:r w:rsidRPr="0045245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DAF3" w14:textId="77777777" w:rsidR="0080719E" w:rsidRPr="0045245F" w:rsidRDefault="0080719E" w:rsidP="00EC7319">
            <w:pPr>
              <w:pStyle w:val="rowtabella0"/>
              <w:jc w:val="center"/>
              <w:rPr>
                <w:color w:val="002060"/>
              </w:rPr>
            </w:pPr>
            <w:r w:rsidRPr="004524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7032"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18CA" w14:textId="77777777" w:rsidR="0080719E" w:rsidRPr="0045245F" w:rsidRDefault="0080719E" w:rsidP="00EC7319">
            <w:pPr>
              <w:pStyle w:val="rowtabella0"/>
              <w:jc w:val="center"/>
              <w:rPr>
                <w:color w:val="002060"/>
              </w:rPr>
            </w:pPr>
            <w:r w:rsidRPr="0045245F">
              <w:rPr>
                <w:color w:val="002060"/>
              </w:rPr>
              <w:t>0</w:t>
            </w:r>
          </w:p>
        </w:tc>
      </w:tr>
      <w:tr w:rsidR="0080719E" w:rsidRPr="0045245F" w14:paraId="3665E73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E3A2C" w14:textId="77777777" w:rsidR="0080719E" w:rsidRPr="0045245F" w:rsidRDefault="0080719E" w:rsidP="00EC7319">
            <w:pPr>
              <w:pStyle w:val="rowtabella0"/>
              <w:rPr>
                <w:color w:val="002060"/>
              </w:rPr>
            </w:pPr>
            <w:r w:rsidRPr="0045245F">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590B"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B12C"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A4FA"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C2F1"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7344"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9B7C4" w14:textId="77777777" w:rsidR="0080719E" w:rsidRPr="0045245F" w:rsidRDefault="0080719E" w:rsidP="00EC7319">
            <w:pPr>
              <w:pStyle w:val="rowtabella0"/>
              <w:jc w:val="center"/>
              <w:rPr>
                <w:color w:val="002060"/>
              </w:rPr>
            </w:pPr>
            <w:r w:rsidRPr="0045245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BFA8" w14:textId="77777777" w:rsidR="0080719E" w:rsidRPr="0045245F" w:rsidRDefault="0080719E" w:rsidP="00EC7319">
            <w:pPr>
              <w:pStyle w:val="rowtabella0"/>
              <w:jc w:val="center"/>
              <w:rPr>
                <w:color w:val="002060"/>
              </w:rPr>
            </w:pPr>
            <w:r w:rsidRPr="004524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679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2591" w14:textId="77777777" w:rsidR="0080719E" w:rsidRPr="0045245F" w:rsidRDefault="0080719E" w:rsidP="00EC7319">
            <w:pPr>
              <w:pStyle w:val="rowtabella0"/>
              <w:jc w:val="center"/>
              <w:rPr>
                <w:color w:val="002060"/>
              </w:rPr>
            </w:pPr>
            <w:r w:rsidRPr="0045245F">
              <w:rPr>
                <w:color w:val="002060"/>
              </w:rPr>
              <w:t>0</w:t>
            </w:r>
          </w:p>
        </w:tc>
      </w:tr>
      <w:tr w:rsidR="0080719E" w:rsidRPr="0045245F" w14:paraId="4F2C000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51EDE" w14:textId="77777777" w:rsidR="0080719E" w:rsidRPr="0045245F" w:rsidRDefault="0080719E" w:rsidP="00EC7319">
            <w:pPr>
              <w:pStyle w:val="rowtabella0"/>
              <w:rPr>
                <w:color w:val="002060"/>
              </w:rPr>
            </w:pPr>
            <w:r w:rsidRPr="004524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39B1"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E556"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EA42"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D3E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E404"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2F8A" w14:textId="77777777" w:rsidR="0080719E" w:rsidRPr="0045245F" w:rsidRDefault="0080719E" w:rsidP="00EC7319">
            <w:pPr>
              <w:pStyle w:val="rowtabella0"/>
              <w:jc w:val="center"/>
              <w:rPr>
                <w:color w:val="002060"/>
              </w:rPr>
            </w:pPr>
            <w:r w:rsidRPr="004524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A2EA" w14:textId="77777777" w:rsidR="0080719E" w:rsidRPr="0045245F" w:rsidRDefault="0080719E" w:rsidP="00EC7319">
            <w:pPr>
              <w:pStyle w:val="rowtabella0"/>
              <w:jc w:val="center"/>
              <w:rPr>
                <w:color w:val="002060"/>
              </w:rPr>
            </w:pPr>
            <w:r w:rsidRPr="004524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C66B"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E7CA" w14:textId="77777777" w:rsidR="0080719E" w:rsidRPr="0045245F" w:rsidRDefault="0080719E" w:rsidP="00EC7319">
            <w:pPr>
              <w:pStyle w:val="rowtabella0"/>
              <w:jc w:val="center"/>
              <w:rPr>
                <w:color w:val="002060"/>
              </w:rPr>
            </w:pPr>
            <w:r w:rsidRPr="0045245F">
              <w:rPr>
                <w:color w:val="002060"/>
              </w:rPr>
              <w:t>0</w:t>
            </w:r>
          </w:p>
        </w:tc>
      </w:tr>
      <w:tr w:rsidR="0080719E" w:rsidRPr="0045245F" w14:paraId="77849CC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A0FF7" w14:textId="77777777" w:rsidR="0080719E" w:rsidRPr="0045245F" w:rsidRDefault="0080719E" w:rsidP="00EC7319">
            <w:pPr>
              <w:pStyle w:val="rowtabella0"/>
              <w:rPr>
                <w:color w:val="002060"/>
              </w:rPr>
            </w:pPr>
            <w:r w:rsidRPr="0045245F">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6780"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5B24"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2C0D"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BC7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42CF"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BD9D" w14:textId="77777777" w:rsidR="0080719E" w:rsidRPr="0045245F" w:rsidRDefault="0080719E" w:rsidP="00EC7319">
            <w:pPr>
              <w:pStyle w:val="rowtabella0"/>
              <w:jc w:val="center"/>
              <w:rPr>
                <w:color w:val="002060"/>
              </w:rPr>
            </w:pPr>
            <w:r w:rsidRPr="004524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15A3" w14:textId="77777777" w:rsidR="0080719E" w:rsidRPr="0045245F" w:rsidRDefault="0080719E" w:rsidP="00EC7319">
            <w:pPr>
              <w:pStyle w:val="rowtabella0"/>
              <w:jc w:val="center"/>
              <w:rPr>
                <w:color w:val="002060"/>
              </w:rPr>
            </w:pPr>
            <w:r w:rsidRPr="0045245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F3BF"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9E96" w14:textId="77777777" w:rsidR="0080719E" w:rsidRPr="0045245F" w:rsidRDefault="0080719E" w:rsidP="00EC7319">
            <w:pPr>
              <w:pStyle w:val="rowtabella0"/>
              <w:jc w:val="center"/>
              <w:rPr>
                <w:color w:val="002060"/>
              </w:rPr>
            </w:pPr>
            <w:r w:rsidRPr="0045245F">
              <w:rPr>
                <w:color w:val="002060"/>
              </w:rPr>
              <w:t>0</w:t>
            </w:r>
          </w:p>
        </w:tc>
      </w:tr>
      <w:tr w:rsidR="0080719E" w:rsidRPr="0045245F" w14:paraId="53F119A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09382" w14:textId="77777777" w:rsidR="0080719E" w:rsidRPr="0045245F" w:rsidRDefault="0080719E" w:rsidP="00EC7319">
            <w:pPr>
              <w:pStyle w:val="rowtabella0"/>
              <w:rPr>
                <w:color w:val="002060"/>
              </w:rPr>
            </w:pPr>
            <w:r w:rsidRPr="0045245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A1B1"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D75E"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29B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E88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8DB1"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38DAD" w14:textId="77777777" w:rsidR="0080719E" w:rsidRPr="0045245F" w:rsidRDefault="0080719E" w:rsidP="00EC7319">
            <w:pPr>
              <w:pStyle w:val="rowtabella0"/>
              <w:jc w:val="center"/>
              <w:rPr>
                <w:color w:val="002060"/>
              </w:rPr>
            </w:pPr>
            <w:r w:rsidRPr="004524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EFF8A"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14D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6A47"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F9A71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12ECC" w14:textId="77777777" w:rsidR="0080719E" w:rsidRPr="0045245F" w:rsidRDefault="0080719E" w:rsidP="00EC7319">
            <w:pPr>
              <w:pStyle w:val="rowtabella0"/>
              <w:rPr>
                <w:color w:val="002060"/>
              </w:rPr>
            </w:pPr>
            <w:r w:rsidRPr="0045245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24E0"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53E7"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BD6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F542"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9A79"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0853"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0F14" w14:textId="77777777" w:rsidR="0080719E" w:rsidRPr="0045245F" w:rsidRDefault="0080719E" w:rsidP="00EC7319">
            <w:pPr>
              <w:pStyle w:val="rowtabella0"/>
              <w:jc w:val="center"/>
              <w:rPr>
                <w:color w:val="002060"/>
              </w:rPr>
            </w:pPr>
            <w:r w:rsidRPr="0045245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2B36"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9240" w14:textId="77777777" w:rsidR="0080719E" w:rsidRPr="0045245F" w:rsidRDefault="0080719E" w:rsidP="00EC7319">
            <w:pPr>
              <w:pStyle w:val="rowtabella0"/>
              <w:jc w:val="center"/>
              <w:rPr>
                <w:color w:val="002060"/>
              </w:rPr>
            </w:pPr>
            <w:r w:rsidRPr="0045245F">
              <w:rPr>
                <w:color w:val="002060"/>
              </w:rPr>
              <w:t>0</w:t>
            </w:r>
          </w:p>
        </w:tc>
      </w:tr>
      <w:tr w:rsidR="0080719E" w:rsidRPr="0045245F" w14:paraId="68E5F68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B4744" w14:textId="77777777" w:rsidR="0080719E" w:rsidRPr="0045245F" w:rsidRDefault="0080719E" w:rsidP="00EC7319">
            <w:pPr>
              <w:pStyle w:val="rowtabella0"/>
              <w:rPr>
                <w:color w:val="002060"/>
              </w:rPr>
            </w:pPr>
            <w:r w:rsidRPr="0045245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BA91"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35B9"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ED5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365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B556"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A45F" w14:textId="77777777" w:rsidR="0080719E" w:rsidRPr="0045245F" w:rsidRDefault="0080719E" w:rsidP="00EC7319">
            <w:pPr>
              <w:pStyle w:val="rowtabella0"/>
              <w:jc w:val="center"/>
              <w:rPr>
                <w:color w:val="002060"/>
              </w:rPr>
            </w:pPr>
            <w:r w:rsidRPr="0045245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9B5D" w14:textId="77777777" w:rsidR="0080719E" w:rsidRPr="0045245F" w:rsidRDefault="0080719E" w:rsidP="00EC7319">
            <w:pPr>
              <w:pStyle w:val="rowtabella0"/>
              <w:jc w:val="center"/>
              <w:rPr>
                <w:color w:val="002060"/>
              </w:rPr>
            </w:pPr>
            <w:r w:rsidRPr="0045245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2A3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058F" w14:textId="77777777" w:rsidR="0080719E" w:rsidRPr="0045245F" w:rsidRDefault="0080719E" w:rsidP="00EC7319">
            <w:pPr>
              <w:pStyle w:val="rowtabella0"/>
              <w:jc w:val="center"/>
              <w:rPr>
                <w:color w:val="002060"/>
              </w:rPr>
            </w:pPr>
            <w:r w:rsidRPr="0045245F">
              <w:rPr>
                <w:color w:val="002060"/>
              </w:rPr>
              <w:t>0</w:t>
            </w:r>
          </w:p>
        </w:tc>
      </w:tr>
      <w:tr w:rsidR="0080719E" w:rsidRPr="0045245F" w14:paraId="14589F7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02A28" w14:textId="77777777" w:rsidR="0080719E" w:rsidRPr="0045245F" w:rsidRDefault="0080719E" w:rsidP="00EC7319">
            <w:pPr>
              <w:pStyle w:val="rowtabella0"/>
              <w:rPr>
                <w:color w:val="002060"/>
              </w:rPr>
            </w:pPr>
            <w:r w:rsidRPr="0045245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1D72"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5AE2"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59F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CFC5"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8D75"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B9FD"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FBC0" w14:textId="77777777" w:rsidR="0080719E" w:rsidRPr="0045245F" w:rsidRDefault="0080719E" w:rsidP="00EC7319">
            <w:pPr>
              <w:pStyle w:val="rowtabella0"/>
              <w:jc w:val="center"/>
              <w:rPr>
                <w:color w:val="002060"/>
              </w:rPr>
            </w:pPr>
            <w:r w:rsidRPr="0045245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AA40"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273F" w14:textId="77777777" w:rsidR="0080719E" w:rsidRPr="0045245F" w:rsidRDefault="0080719E" w:rsidP="00EC7319">
            <w:pPr>
              <w:pStyle w:val="rowtabella0"/>
              <w:jc w:val="center"/>
              <w:rPr>
                <w:color w:val="002060"/>
              </w:rPr>
            </w:pPr>
            <w:r w:rsidRPr="0045245F">
              <w:rPr>
                <w:color w:val="002060"/>
              </w:rPr>
              <w:t>0</w:t>
            </w:r>
          </w:p>
        </w:tc>
      </w:tr>
      <w:tr w:rsidR="0080719E" w:rsidRPr="0045245F" w14:paraId="0C4FE1B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A4A36" w14:textId="77777777" w:rsidR="0080719E" w:rsidRPr="0045245F" w:rsidRDefault="0080719E" w:rsidP="00EC7319">
            <w:pPr>
              <w:pStyle w:val="rowtabella0"/>
              <w:rPr>
                <w:color w:val="002060"/>
              </w:rPr>
            </w:pPr>
            <w:r w:rsidRPr="0045245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DB304"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592D"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DA1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1D16"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5BD71"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79FB" w14:textId="77777777" w:rsidR="0080719E" w:rsidRPr="0045245F" w:rsidRDefault="0080719E" w:rsidP="00EC7319">
            <w:pPr>
              <w:pStyle w:val="rowtabella0"/>
              <w:jc w:val="center"/>
              <w:rPr>
                <w:color w:val="002060"/>
              </w:rPr>
            </w:pPr>
            <w:r w:rsidRPr="004524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7B88"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F915"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6AF3"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0D7D8D"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920EFA" w14:textId="77777777" w:rsidR="0080719E" w:rsidRPr="0045245F" w:rsidRDefault="0080719E" w:rsidP="00EC7319">
            <w:pPr>
              <w:pStyle w:val="rowtabella0"/>
              <w:rPr>
                <w:color w:val="002060"/>
              </w:rPr>
            </w:pPr>
            <w:r w:rsidRPr="0045245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7831"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D4E1"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96D9"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FE3E"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4A4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FACF"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AFD7" w14:textId="77777777" w:rsidR="0080719E" w:rsidRPr="0045245F" w:rsidRDefault="0080719E" w:rsidP="00EC7319">
            <w:pPr>
              <w:pStyle w:val="rowtabella0"/>
              <w:jc w:val="center"/>
              <w:rPr>
                <w:color w:val="002060"/>
              </w:rPr>
            </w:pPr>
            <w:r w:rsidRPr="0045245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A05F"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517A" w14:textId="77777777" w:rsidR="0080719E" w:rsidRPr="0045245F" w:rsidRDefault="0080719E" w:rsidP="00EC7319">
            <w:pPr>
              <w:pStyle w:val="rowtabella0"/>
              <w:jc w:val="center"/>
              <w:rPr>
                <w:color w:val="002060"/>
              </w:rPr>
            </w:pPr>
            <w:r w:rsidRPr="0045245F">
              <w:rPr>
                <w:color w:val="002060"/>
              </w:rPr>
              <w:t>0</w:t>
            </w:r>
          </w:p>
        </w:tc>
      </w:tr>
    </w:tbl>
    <w:p w14:paraId="0D9667F6" w14:textId="77777777" w:rsidR="0080719E" w:rsidRPr="0045245F" w:rsidRDefault="0080719E" w:rsidP="0080719E">
      <w:pPr>
        <w:pStyle w:val="breakline"/>
        <w:rPr>
          <w:color w:val="002060"/>
        </w:rPr>
      </w:pPr>
    </w:p>
    <w:p w14:paraId="5E1F04C2" w14:textId="77777777" w:rsidR="0080719E" w:rsidRPr="0045245F" w:rsidRDefault="0080719E" w:rsidP="0080719E">
      <w:pPr>
        <w:pStyle w:val="titoloprinc0"/>
        <w:rPr>
          <w:color w:val="002060"/>
        </w:rPr>
      </w:pPr>
      <w:r w:rsidRPr="0045245F">
        <w:rPr>
          <w:color w:val="002060"/>
        </w:rPr>
        <w:t>PROGRAMMA GARE</w:t>
      </w:r>
    </w:p>
    <w:p w14:paraId="67066FC0" w14:textId="77777777" w:rsidR="0080719E" w:rsidRPr="0045245F" w:rsidRDefault="0080719E" w:rsidP="0080719E">
      <w:pPr>
        <w:pStyle w:val="breakline"/>
        <w:rPr>
          <w:color w:val="002060"/>
        </w:rPr>
      </w:pPr>
    </w:p>
    <w:p w14:paraId="7CF9FA74" w14:textId="77777777" w:rsidR="0080719E" w:rsidRPr="0045245F" w:rsidRDefault="0080719E" w:rsidP="0080719E">
      <w:pPr>
        <w:pStyle w:val="sottotitolocampionato10"/>
        <w:rPr>
          <w:color w:val="002060"/>
        </w:rPr>
      </w:pPr>
      <w:r w:rsidRPr="0045245F">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1996"/>
        <w:gridCol w:w="385"/>
        <w:gridCol w:w="898"/>
        <w:gridCol w:w="1198"/>
        <w:gridCol w:w="1557"/>
        <w:gridCol w:w="1552"/>
      </w:tblGrid>
      <w:tr w:rsidR="0080719E" w:rsidRPr="0045245F" w14:paraId="07E60E86"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A2EF3"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7EF07"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9B5B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DC9D"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83041"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FF073"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84684"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775B887"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C7D29E" w14:textId="77777777" w:rsidR="0080719E" w:rsidRPr="0045245F" w:rsidRDefault="0080719E" w:rsidP="00EC7319">
            <w:pPr>
              <w:pStyle w:val="rowtabella0"/>
              <w:rPr>
                <w:color w:val="002060"/>
              </w:rPr>
            </w:pPr>
            <w:r w:rsidRPr="0045245F">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7CA1E" w14:textId="77777777" w:rsidR="0080719E" w:rsidRPr="0045245F" w:rsidRDefault="0080719E" w:rsidP="00EC7319">
            <w:pPr>
              <w:pStyle w:val="rowtabella0"/>
              <w:rPr>
                <w:color w:val="002060"/>
              </w:rPr>
            </w:pPr>
            <w:r w:rsidRPr="0045245F">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1CF1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39328"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13688" w14:textId="77777777" w:rsidR="0080719E" w:rsidRPr="0045245F" w:rsidRDefault="0080719E" w:rsidP="00EC7319">
            <w:pPr>
              <w:pStyle w:val="rowtabella0"/>
              <w:rPr>
                <w:color w:val="002060"/>
              </w:rPr>
            </w:pPr>
            <w:r w:rsidRPr="0045245F">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5C072" w14:textId="77777777" w:rsidR="0080719E" w:rsidRPr="0045245F" w:rsidRDefault="0080719E" w:rsidP="00EC7319">
            <w:pPr>
              <w:pStyle w:val="rowtabella0"/>
              <w:rPr>
                <w:color w:val="002060"/>
              </w:rPr>
            </w:pPr>
            <w:r w:rsidRPr="0045245F">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4A25D" w14:textId="77777777" w:rsidR="0080719E" w:rsidRPr="0045245F" w:rsidRDefault="0080719E" w:rsidP="00EC7319">
            <w:pPr>
              <w:pStyle w:val="rowtabella0"/>
              <w:rPr>
                <w:color w:val="002060"/>
              </w:rPr>
            </w:pPr>
            <w:r w:rsidRPr="0045245F">
              <w:rPr>
                <w:color w:val="002060"/>
              </w:rPr>
              <w:t>VIA TOBAGI STAZ. CASTELBELLINO</w:t>
            </w:r>
          </w:p>
        </w:tc>
      </w:tr>
      <w:tr w:rsidR="0080719E" w:rsidRPr="0045245F" w14:paraId="68D4E47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34FEDD" w14:textId="77777777" w:rsidR="0080719E" w:rsidRPr="0045245F" w:rsidRDefault="0080719E" w:rsidP="00EC7319">
            <w:pPr>
              <w:pStyle w:val="rowtabella0"/>
              <w:rPr>
                <w:color w:val="002060"/>
              </w:rPr>
            </w:pPr>
            <w:r w:rsidRPr="0045245F">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224CCF" w14:textId="77777777" w:rsidR="0080719E" w:rsidRPr="0045245F" w:rsidRDefault="0080719E" w:rsidP="00EC7319">
            <w:pPr>
              <w:pStyle w:val="rowtabella0"/>
              <w:rPr>
                <w:color w:val="002060"/>
              </w:rPr>
            </w:pPr>
            <w:r w:rsidRPr="0045245F">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E98A0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0E670"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7543DC" w14:textId="77777777" w:rsidR="0080719E" w:rsidRPr="0045245F" w:rsidRDefault="0080719E" w:rsidP="00EC7319">
            <w:pPr>
              <w:pStyle w:val="rowtabella0"/>
              <w:rPr>
                <w:color w:val="002060"/>
              </w:rPr>
            </w:pPr>
            <w:r w:rsidRPr="0045245F">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91B6D" w14:textId="77777777" w:rsidR="0080719E" w:rsidRPr="0045245F" w:rsidRDefault="0080719E" w:rsidP="00EC7319">
            <w:pPr>
              <w:pStyle w:val="rowtabella0"/>
              <w:rPr>
                <w:color w:val="002060"/>
              </w:rPr>
            </w:pPr>
            <w:r w:rsidRPr="0045245F">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DE987" w14:textId="77777777" w:rsidR="0080719E" w:rsidRPr="0045245F" w:rsidRDefault="0080719E" w:rsidP="00EC7319">
            <w:pPr>
              <w:pStyle w:val="rowtabella0"/>
              <w:rPr>
                <w:color w:val="002060"/>
              </w:rPr>
            </w:pPr>
            <w:r w:rsidRPr="0045245F">
              <w:rPr>
                <w:color w:val="002060"/>
              </w:rPr>
              <w:t>VIA OLIMPIADI</w:t>
            </w:r>
          </w:p>
        </w:tc>
      </w:tr>
      <w:tr w:rsidR="0080719E" w:rsidRPr="0045245F" w14:paraId="360ABD04"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4C9B64" w14:textId="77777777" w:rsidR="0080719E" w:rsidRPr="0045245F" w:rsidRDefault="0080719E" w:rsidP="00EC7319">
            <w:pPr>
              <w:pStyle w:val="rowtabella0"/>
              <w:rPr>
                <w:color w:val="002060"/>
              </w:rPr>
            </w:pPr>
            <w:r w:rsidRPr="0045245F">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22B15" w14:textId="77777777" w:rsidR="0080719E" w:rsidRPr="0045245F" w:rsidRDefault="0080719E" w:rsidP="00EC7319">
            <w:pPr>
              <w:pStyle w:val="rowtabella0"/>
              <w:rPr>
                <w:color w:val="002060"/>
              </w:rPr>
            </w:pPr>
            <w:r w:rsidRPr="0045245F">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6BCA14"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342812"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22D55" w14:textId="77777777" w:rsidR="0080719E" w:rsidRPr="0045245F" w:rsidRDefault="0080719E" w:rsidP="00EC7319">
            <w:pPr>
              <w:pStyle w:val="rowtabella0"/>
              <w:rPr>
                <w:color w:val="002060"/>
              </w:rPr>
            </w:pPr>
            <w:r w:rsidRPr="0045245F">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1D3D8" w14:textId="77777777" w:rsidR="0080719E" w:rsidRPr="0045245F" w:rsidRDefault="0080719E" w:rsidP="00EC7319">
            <w:pPr>
              <w:pStyle w:val="rowtabella0"/>
              <w:rPr>
                <w:color w:val="002060"/>
              </w:rPr>
            </w:pPr>
            <w:r w:rsidRPr="0045245F">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8E7A0" w14:textId="77777777" w:rsidR="0080719E" w:rsidRPr="0045245F" w:rsidRDefault="0080719E" w:rsidP="00EC7319">
            <w:pPr>
              <w:pStyle w:val="rowtabella0"/>
              <w:rPr>
                <w:color w:val="002060"/>
              </w:rPr>
            </w:pPr>
            <w:r w:rsidRPr="0045245F">
              <w:rPr>
                <w:color w:val="002060"/>
              </w:rPr>
              <w:t>VIA ALESSANDRO MANZONI</w:t>
            </w:r>
          </w:p>
        </w:tc>
      </w:tr>
      <w:tr w:rsidR="0080719E" w:rsidRPr="0045245F" w14:paraId="52A93F3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021EC4" w14:textId="77777777" w:rsidR="0080719E" w:rsidRPr="0045245F" w:rsidRDefault="0080719E" w:rsidP="00EC7319">
            <w:pPr>
              <w:pStyle w:val="rowtabella0"/>
              <w:rPr>
                <w:color w:val="002060"/>
              </w:rPr>
            </w:pPr>
            <w:r w:rsidRPr="0045245F">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316A6" w14:textId="77777777" w:rsidR="0080719E" w:rsidRPr="0045245F" w:rsidRDefault="0080719E" w:rsidP="00EC7319">
            <w:pPr>
              <w:pStyle w:val="rowtabella0"/>
              <w:rPr>
                <w:color w:val="002060"/>
              </w:rPr>
            </w:pPr>
            <w:r w:rsidRPr="0045245F">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68C92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F9B7C1"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0B582D" w14:textId="77777777" w:rsidR="0080719E" w:rsidRPr="0045245F" w:rsidRDefault="0080719E" w:rsidP="00EC7319">
            <w:pPr>
              <w:pStyle w:val="rowtabella0"/>
              <w:rPr>
                <w:color w:val="002060"/>
              </w:rPr>
            </w:pPr>
            <w:r w:rsidRPr="0045245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2BA39" w14:textId="77777777" w:rsidR="0080719E" w:rsidRPr="0045245F" w:rsidRDefault="0080719E" w:rsidP="00EC7319">
            <w:pPr>
              <w:pStyle w:val="rowtabella0"/>
              <w:rPr>
                <w:color w:val="002060"/>
              </w:rPr>
            </w:pPr>
            <w:r w:rsidRPr="0045245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EEA8E" w14:textId="77777777" w:rsidR="0080719E" w:rsidRPr="0045245F" w:rsidRDefault="0080719E" w:rsidP="00EC7319">
            <w:pPr>
              <w:pStyle w:val="rowtabella0"/>
              <w:rPr>
                <w:color w:val="002060"/>
              </w:rPr>
            </w:pPr>
            <w:r w:rsidRPr="0045245F">
              <w:rPr>
                <w:color w:val="002060"/>
              </w:rPr>
              <w:t>VIA B.ROSSI SNC</w:t>
            </w:r>
          </w:p>
        </w:tc>
      </w:tr>
      <w:tr w:rsidR="0080719E" w:rsidRPr="0045245F" w14:paraId="0F943C3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B4E71" w14:textId="77777777" w:rsidR="0080719E" w:rsidRPr="0045245F" w:rsidRDefault="0080719E" w:rsidP="00EC7319">
            <w:pPr>
              <w:pStyle w:val="rowtabella0"/>
              <w:rPr>
                <w:color w:val="002060"/>
              </w:rPr>
            </w:pPr>
            <w:r w:rsidRPr="0045245F">
              <w:rPr>
                <w:color w:val="002060"/>
              </w:rPr>
              <w:lastRenderedPageBreak/>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D0BA1" w14:textId="77777777" w:rsidR="0080719E" w:rsidRPr="0045245F" w:rsidRDefault="0080719E" w:rsidP="00EC7319">
            <w:pPr>
              <w:pStyle w:val="rowtabella0"/>
              <w:rPr>
                <w:color w:val="002060"/>
              </w:rPr>
            </w:pPr>
            <w:r w:rsidRPr="0045245F">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2423B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BD411"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8351D0" w14:textId="77777777" w:rsidR="0080719E" w:rsidRPr="0045245F" w:rsidRDefault="0080719E" w:rsidP="00EC7319">
            <w:pPr>
              <w:pStyle w:val="rowtabella0"/>
              <w:rPr>
                <w:color w:val="002060"/>
              </w:rPr>
            </w:pPr>
            <w:r w:rsidRPr="0045245F">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676E6" w14:textId="77777777" w:rsidR="0080719E" w:rsidRPr="0045245F" w:rsidRDefault="0080719E" w:rsidP="00EC7319">
            <w:pPr>
              <w:pStyle w:val="rowtabella0"/>
              <w:rPr>
                <w:color w:val="002060"/>
              </w:rPr>
            </w:pPr>
            <w:r w:rsidRPr="0045245F">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C2355" w14:textId="77777777" w:rsidR="0080719E" w:rsidRPr="0045245F" w:rsidRDefault="0080719E" w:rsidP="00EC7319">
            <w:pPr>
              <w:pStyle w:val="rowtabella0"/>
              <w:rPr>
                <w:color w:val="002060"/>
              </w:rPr>
            </w:pPr>
            <w:r w:rsidRPr="0045245F">
              <w:rPr>
                <w:color w:val="002060"/>
              </w:rPr>
              <w:t>VIA LORETO</w:t>
            </w:r>
          </w:p>
        </w:tc>
      </w:tr>
      <w:tr w:rsidR="0080719E" w:rsidRPr="0045245F" w14:paraId="63F0D873"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D5BBC7" w14:textId="77777777" w:rsidR="0080719E" w:rsidRPr="0045245F" w:rsidRDefault="0080719E" w:rsidP="00EC7319">
            <w:pPr>
              <w:pStyle w:val="rowtabella0"/>
              <w:rPr>
                <w:color w:val="002060"/>
              </w:rPr>
            </w:pPr>
            <w:r w:rsidRPr="0045245F">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919FED"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130C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7ED92"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51E03F" w14:textId="77777777" w:rsidR="0080719E" w:rsidRPr="0045245F" w:rsidRDefault="0080719E" w:rsidP="00EC7319">
            <w:pPr>
              <w:pStyle w:val="rowtabella0"/>
              <w:rPr>
                <w:color w:val="002060"/>
              </w:rPr>
            </w:pPr>
            <w:r w:rsidRPr="0045245F">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47B13" w14:textId="77777777" w:rsidR="0080719E" w:rsidRPr="0045245F" w:rsidRDefault="0080719E" w:rsidP="00EC7319">
            <w:pPr>
              <w:pStyle w:val="rowtabella0"/>
              <w:rPr>
                <w:color w:val="002060"/>
              </w:rPr>
            </w:pPr>
            <w:r w:rsidRPr="004524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2457F" w14:textId="77777777" w:rsidR="0080719E" w:rsidRPr="0045245F" w:rsidRDefault="0080719E" w:rsidP="00EC7319">
            <w:pPr>
              <w:pStyle w:val="rowtabella0"/>
              <w:rPr>
                <w:color w:val="002060"/>
              </w:rPr>
            </w:pPr>
            <w:r w:rsidRPr="0045245F">
              <w:rPr>
                <w:color w:val="002060"/>
              </w:rPr>
              <w:t>VIA MONTEPELAGO</w:t>
            </w:r>
          </w:p>
        </w:tc>
      </w:tr>
      <w:tr w:rsidR="0080719E" w:rsidRPr="0045245F" w14:paraId="27570F80"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CA046" w14:textId="77777777" w:rsidR="0080719E" w:rsidRPr="0045245F" w:rsidRDefault="0080719E" w:rsidP="00EC7319">
            <w:pPr>
              <w:pStyle w:val="rowtabella0"/>
              <w:rPr>
                <w:color w:val="002060"/>
              </w:rPr>
            </w:pPr>
            <w:r w:rsidRPr="0045245F">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D77DE" w14:textId="77777777" w:rsidR="0080719E" w:rsidRPr="0045245F" w:rsidRDefault="0080719E" w:rsidP="00EC7319">
            <w:pPr>
              <w:pStyle w:val="rowtabella0"/>
              <w:rPr>
                <w:color w:val="002060"/>
              </w:rPr>
            </w:pPr>
            <w:r w:rsidRPr="0045245F">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C62B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3722D"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FF9A5" w14:textId="77777777" w:rsidR="0080719E" w:rsidRPr="0045245F" w:rsidRDefault="0080719E" w:rsidP="00EC7319">
            <w:pPr>
              <w:pStyle w:val="rowtabella0"/>
              <w:rPr>
                <w:color w:val="002060"/>
              </w:rPr>
            </w:pPr>
            <w:r w:rsidRPr="0045245F">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90BD9" w14:textId="77777777" w:rsidR="0080719E" w:rsidRPr="0045245F" w:rsidRDefault="0080719E" w:rsidP="00EC7319">
            <w:pPr>
              <w:pStyle w:val="rowtabella0"/>
              <w:rPr>
                <w:color w:val="002060"/>
              </w:rPr>
            </w:pPr>
            <w:r w:rsidRPr="0045245F">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88D07" w14:textId="77777777" w:rsidR="0080719E" w:rsidRPr="0045245F" w:rsidRDefault="0080719E" w:rsidP="00EC7319">
            <w:pPr>
              <w:pStyle w:val="rowtabella0"/>
              <w:rPr>
                <w:color w:val="002060"/>
              </w:rPr>
            </w:pPr>
            <w:r w:rsidRPr="0045245F">
              <w:rPr>
                <w:color w:val="002060"/>
              </w:rPr>
              <w:t>VIA PIRANDELLO AREA MT.4</w:t>
            </w:r>
          </w:p>
        </w:tc>
      </w:tr>
    </w:tbl>
    <w:p w14:paraId="51FA5FB1" w14:textId="77777777" w:rsidR="0080719E" w:rsidRPr="0045245F" w:rsidRDefault="0080719E" w:rsidP="0080719E">
      <w:pPr>
        <w:pStyle w:val="breakline"/>
        <w:rPr>
          <w:rFonts w:eastAsiaTheme="minorEastAsia"/>
          <w:color w:val="002060"/>
        </w:rPr>
      </w:pPr>
    </w:p>
    <w:p w14:paraId="0D35DA01" w14:textId="77777777" w:rsidR="0080719E" w:rsidRPr="0045245F" w:rsidRDefault="0080719E" w:rsidP="0080719E">
      <w:pPr>
        <w:pStyle w:val="breakline"/>
        <w:rPr>
          <w:color w:val="002060"/>
        </w:rPr>
      </w:pPr>
    </w:p>
    <w:p w14:paraId="65F8FD87" w14:textId="77777777" w:rsidR="0080719E" w:rsidRPr="0045245F" w:rsidRDefault="0080719E" w:rsidP="0080719E">
      <w:pPr>
        <w:pStyle w:val="breakline"/>
        <w:rPr>
          <w:color w:val="002060"/>
        </w:rPr>
      </w:pPr>
    </w:p>
    <w:p w14:paraId="1C23017B" w14:textId="77777777" w:rsidR="0080719E" w:rsidRPr="0045245F" w:rsidRDefault="0080719E" w:rsidP="0080719E">
      <w:pPr>
        <w:pStyle w:val="sottotitolocampionato10"/>
        <w:rPr>
          <w:color w:val="002060"/>
        </w:rPr>
      </w:pPr>
      <w:r w:rsidRPr="0045245F">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0719E" w:rsidRPr="0045245F" w14:paraId="594035DA"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C9292"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F9812"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9CAC0"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3E3EB"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B82BE"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37ABA"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82B41"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8180545"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5ED2DA" w14:textId="77777777" w:rsidR="0080719E" w:rsidRPr="0045245F" w:rsidRDefault="0080719E" w:rsidP="00EC7319">
            <w:pPr>
              <w:pStyle w:val="rowtabella0"/>
              <w:rPr>
                <w:color w:val="002060"/>
              </w:rPr>
            </w:pPr>
            <w:r w:rsidRPr="0045245F">
              <w:rPr>
                <w:color w:val="002060"/>
              </w:rPr>
              <w:t>JESI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BA2D4" w14:textId="77777777" w:rsidR="0080719E" w:rsidRPr="0045245F" w:rsidRDefault="0080719E" w:rsidP="00EC7319">
            <w:pPr>
              <w:pStyle w:val="rowtabella0"/>
              <w:rPr>
                <w:color w:val="002060"/>
              </w:rPr>
            </w:pPr>
            <w:r w:rsidRPr="0045245F">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26A3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2B474" w14:textId="77777777" w:rsidR="0080719E" w:rsidRPr="0045245F" w:rsidRDefault="0080719E" w:rsidP="00EC7319">
            <w:pPr>
              <w:pStyle w:val="rowtabella0"/>
              <w:rPr>
                <w:color w:val="002060"/>
              </w:rPr>
            </w:pPr>
            <w:r w:rsidRPr="0045245F">
              <w:rPr>
                <w:color w:val="002060"/>
              </w:rPr>
              <w:t>21/03/2022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17738" w14:textId="77777777" w:rsidR="0080719E" w:rsidRPr="0045245F" w:rsidRDefault="0080719E" w:rsidP="00EC7319">
            <w:pPr>
              <w:pStyle w:val="rowtabella0"/>
              <w:rPr>
                <w:color w:val="002060"/>
              </w:rPr>
            </w:pPr>
            <w:r w:rsidRPr="0045245F">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77835" w14:textId="77777777" w:rsidR="0080719E" w:rsidRPr="0045245F" w:rsidRDefault="0080719E" w:rsidP="00EC7319">
            <w:pPr>
              <w:pStyle w:val="rowtabella0"/>
              <w:rPr>
                <w:color w:val="002060"/>
              </w:rPr>
            </w:pPr>
            <w:r w:rsidRPr="0045245F">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B736D" w14:textId="77777777" w:rsidR="0080719E" w:rsidRPr="0045245F" w:rsidRDefault="0080719E" w:rsidP="00EC7319">
            <w:pPr>
              <w:pStyle w:val="rowtabella0"/>
              <w:rPr>
                <w:color w:val="002060"/>
              </w:rPr>
            </w:pPr>
            <w:r w:rsidRPr="0045245F">
              <w:rPr>
                <w:color w:val="002060"/>
              </w:rPr>
              <w:t>VIA DEI TESSITORI</w:t>
            </w:r>
          </w:p>
        </w:tc>
      </w:tr>
    </w:tbl>
    <w:p w14:paraId="4C8F1EC1" w14:textId="77777777" w:rsidR="0080719E" w:rsidRPr="0045245F" w:rsidRDefault="0080719E" w:rsidP="0080719E">
      <w:pPr>
        <w:pStyle w:val="breakline"/>
        <w:rPr>
          <w:rFonts w:eastAsiaTheme="minorEastAsia"/>
          <w:color w:val="002060"/>
        </w:rPr>
      </w:pPr>
    </w:p>
    <w:p w14:paraId="299BA12A" w14:textId="77777777" w:rsidR="0080719E" w:rsidRPr="0045245F" w:rsidRDefault="0080719E" w:rsidP="0080719E">
      <w:pPr>
        <w:pStyle w:val="breakline"/>
        <w:rPr>
          <w:rFonts w:eastAsiaTheme="minorEastAsia"/>
          <w:color w:val="002060"/>
        </w:rPr>
      </w:pPr>
    </w:p>
    <w:p w14:paraId="528293EF" w14:textId="77777777" w:rsidR="0080719E" w:rsidRPr="0045245F" w:rsidRDefault="0080719E" w:rsidP="0080719E">
      <w:pPr>
        <w:pStyle w:val="titolocampionato0"/>
        <w:shd w:val="clear" w:color="auto" w:fill="CCCCCC"/>
        <w:spacing w:before="80" w:after="40"/>
        <w:rPr>
          <w:color w:val="002060"/>
        </w:rPr>
      </w:pPr>
      <w:r w:rsidRPr="0045245F">
        <w:rPr>
          <w:color w:val="002060"/>
        </w:rPr>
        <w:t>CALCIO A CINQUE SERIE C2</w:t>
      </w:r>
    </w:p>
    <w:p w14:paraId="76722332" w14:textId="77777777" w:rsidR="0080719E" w:rsidRPr="0045245F" w:rsidRDefault="0080719E" w:rsidP="0080719E">
      <w:pPr>
        <w:pStyle w:val="breakline"/>
        <w:rPr>
          <w:color w:val="002060"/>
        </w:rPr>
      </w:pPr>
    </w:p>
    <w:p w14:paraId="13BD1A2C" w14:textId="77777777" w:rsidR="0080719E" w:rsidRPr="0045245F" w:rsidRDefault="0080719E" w:rsidP="0080719E">
      <w:pPr>
        <w:pStyle w:val="titoloprinc0"/>
        <w:rPr>
          <w:color w:val="002060"/>
        </w:rPr>
      </w:pPr>
      <w:r w:rsidRPr="0045245F">
        <w:rPr>
          <w:color w:val="002060"/>
        </w:rPr>
        <w:t>RISULTATI</w:t>
      </w:r>
    </w:p>
    <w:p w14:paraId="58A1B7C4" w14:textId="77777777" w:rsidR="0080719E" w:rsidRPr="0045245F" w:rsidRDefault="0080719E" w:rsidP="0080719E">
      <w:pPr>
        <w:pStyle w:val="breakline"/>
        <w:rPr>
          <w:color w:val="002060"/>
        </w:rPr>
      </w:pPr>
    </w:p>
    <w:p w14:paraId="4F13B35E" w14:textId="77777777" w:rsidR="0080719E" w:rsidRPr="0045245F" w:rsidRDefault="0080719E" w:rsidP="0080719E">
      <w:pPr>
        <w:pStyle w:val="sottotitolocampionato10"/>
        <w:rPr>
          <w:color w:val="002060"/>
        </w:rPr>
      </w:pPr>
      <w:r w:rsidRPr="0045245F">
        <w:rPr>
          <w:color w:val="002060"/>
        </w:rPr>
        <w:t>RISULTATI UFFICIALI GARE DEL 11/03/2022</w:t>
      </w:r>
    </w:p>
    <w:p w14:paraId="53D7355F"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22F44F7F"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719E" w:rsidRPr="0045245F" w14:paraId="039317CB"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7013265B"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A85FE" w14:textId="77777777" w:rsidR="0080719E" w:rsidRPr="0045245F" w:rsidRDefault="0080719E" w:rsidP="00EC7319">
                  <w:pPr>
                    <w:pStyle w:val="headertabella0"/>
                    <w:rPr>
                      <w:color w:val="002060"/>
                    </w:rPr>
                  </w:pPr>
                  <w:r w:rsidRPr="0045245F">
                    <w:rPr>
                      <w:color w:val="002060"/>
                    </w:rPr>
                    <w:t>GIRONE A - 9 Giornata - R</w:t>
                  </w:r>
                </w:p>
              </w:tc>
            </w:tr>
            <w:tr w:rsidR="0080719E" w:rsidRPr="0045245F" w14:paraId="75EEE5F8"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35D08" w14:textId="77777777" w:rsidR="0080719E" w:rsidRPr="0045245F" w:rsidRDefault="0080719E" w:rsidP="00EC7319">
                  <w:pPr>
                    <w:pStyle w:val="rowtabella0"/>
                    <w:rPr>
                      <w:color w:val="002060"/>
                    </w:rPr>
                  </w:pPr>
                  <w:r w:rsidRPr="0045245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4CC01" w14:textId="77777777" w:rsidR="0080719E" w:rsidRPr="0045245F" w:rsidRDefault="0080719E" w:rsidP="00EC7319">
                  <w:pPr>
                    <w:pStyle w:val="rowtabella0"/>
                    <w:rPr>
                      <w:color w:val="002060"/>
                    </w:rPr>
                  </w:pPr>
                  <w:r w:rsidRPr="0045245F">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322E0" w14:textId="77777777" w:rsidR="0080719E" w:rsidRPr="0045245F" w:rsidRDefault="0080719E" w:rsidP="00EC7319">
                  <w:pPr>
                    <w:pStyle w:val="rowtabella0"/>
                    <w:jc w:val="center"/>
                    <w:rPr>
                      <w:color w:val="002060"/>
                    </w:rPr>
                  </w:pPr>
                  <w:r w:rsidRPr="0045245F">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D9D0D" w14:textId="77777777" w:rsidR="0080719E" w:rsidRPr="0045245F" w:rsidRDefault="0080719E" w:rsidP="00EC7319">
                  <w:pPr>
                    <w:pStyle w:val="rowtabella0"/>
                    <w:jc w:val="center"/>
                    <w:rPr>
                      <w:color w:val="002060"/>
                    </w:rPr>
                  </w:pPr>
                  <w:r w:rsidRPr="0045245F">
                    <w:rPr>
                      <w:color w:val="002060"/>
                    </w:rPr>
                    <w:t> </w:t>
                  </w:r>
                </w:p>
              </w:tc>
            </w:tr>
            <w:tr w:rsidR="0080719E" w:rsidRPr="0045245F" w14:paraId="1AF4F80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F94AA9" w14:textId="77777777" w:rsidR="0080719E" w:rsidRPr="0045245F" w:rsidRDefault="0080719E" w:rsidP="00EC7319">
                  <w:pPr>
                    <w:pStyle w:val="rowtabella0"/>
                    <w:rPr>
                      <w:color w:val="002060"/>
                    </w:rPr>
                  </w:pPr>
                  <w:r w:rsidRPr="0045245F">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22111" w14:textId="77777777" w:rsidR="0080719E" w:rsidRPr="0045245F" w:rsidRDefault="0080719E" w:rsidP="00EC7319">
                  <w:pPr>
                    <w:pStyle w:val="rowtabella0"/>
                    <w:rPr>
                      <w:color w:val="002060"/>
                    </w:rPr>
                  </w:pPr>
                  <w:r w:rsidRPr="0045245F">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AB63B0" w14:textId="77777777" w:rsidR="0080719E" w:rsidRPr="0045245F" w:rsidRDefault="0080719E" w:rsidP="00EC7319">
                  <w:pPr>
                    <w:pStyle w:val="rowtabella0"/>
                    <w:jc w:val="center"/>
                    <w:rPr>
                      <w:color w:val="002060"/>
                    </w:rPr>
                  </w:pPr>
                  <w:r w:rsidRPr="0045245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1C40F7" w14:textId="77777777" w:rsidR="0080719E" w:rsidRPr="0045245F" w:rsidRDefault="0080719E" w:rsidP="00EC7319">
                  <w:pPr>
                    <w:pStyle w:val="rowtabella0"/>
                    <w:jc w:val="center"/>
                    <w:rPr>
                      <w:color w:val="002060"/>
                    </w:rPr>
                  </w:pPr>
                  <w:r w:rsidRPr="0045245F">
                    <w:rPr>
                      <w:color w:val="002060"/>
                    </w:rPr>
                    <w:t> </w:t>
                  </w:r>
                </w:p>
              </w:tc>
            </w:tr>
            <w:tr w:rsidR="0080719E" w:rsidRPr="0045245F" w14:paraId="4F1A9D0B"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DC1C81" w14:textId="77777777" w:rsidR="0080719E" w:rsidRPr="0045245F" w:rsidRDefault="0080719E" w:rsidP="00EC7319">
                  <w:pPr>
                    <w:pStyle w:val="rowtabella0"/>
                    <w:rPr>
                      <w:color w:val="002060"/>
                    </w:rPr>
                  </w:pPr>
                  <w:r w:rsidRPr="0045245F">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3E534A" w14:textId="77777777" w:rsidR="0080719E" w:rsidRPr="0045245F" w:rsidRDefault="0080719E" w:rsidP="00EC7319">
                  <w:pPr>
                    <w:pStyle w:val="rowtabella0"/>
                    <w:rPr>
                      <w:color w:val="002060"/>
                    </w:rPr>
                  </w:pPr>
                  <w:r w:rsidRPr="0045245F">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0DE9DE"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D1B506" w14:textId="77777777" w:rsidR="0080719E" w:rsidRPr="0045245F" w:rsidRDefault="0080719E" w:rsidP="00EC7319">
                  <w:pPr>
                    <w:pStyle w:val="rowtabella0"/>
                    <w:jc w:val="center"/>
                    <w:rPr>
                      <w:color w:val="002060"/>
                    </w:rPr>
                  </w:pPr>
                  <w:r w:rsidRPr="0045245F">
                    <w:rPr>
                      <w:color w:val="002060"/>
                    </w:rPr>
                    <w:t> </w:t>
                  </w:r>
                </w:p>
              </w:tc>
            </w:tr>
            <w:tr w:rsidR="0080719E" w:rsidRPr="0045245F" w14:paraId="521488E2"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077E32" w14:textId="77777777" w:rsidR="0080719E" w:rsidRPr="0045245F" w:rsidRDefault="0080719E" w:rsidP="00EC7319">
                  <w:pPr>
                    <w:pStyle w:val="rowtabella0"/>
                    <w:rPr>
                      <w:color w:val="002060"/>
                    </w:rPr>
                  </w:pPr>
                  <w:r w:rsidRPr="0045245F">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11DC6" w14:textId="77777777" w:rsidR="0080719E" w:rsidRPr="0045245F" w:rsidRDefault="0080719E" w:rsidP="00EC7319">
                  <w:pPr>
                    <w:pStyle w:val="rowtabella0"/>
                    <w:rPr>
                      <w:color w:val="002060"/>
                    </w:rPr>
                  </w:pPr>
                  <w:r w:rsidRPr="0045245F">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603E6C" w14:textId="77777777" w:rsidR="0080719E" w:rsidRPr="0045245F" w:rsidRDefault="0080719E" w:rsidP="00EC7319">
                  <w:pPr>
                    <w:pStyle w:val="rowtabella0"/>
                    <w:jc w:val="center"/>
                    <w:rPr>
                      <w:color w:val="002060"/>
                    </w:rPr>
                  </w:pPr>
                  <w:r w:rsidRPr="0045245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479B10" w14:textId="77777777" w:rsidR="0080719E" w:rsidRPr="0045245F" w:rsidRDefault="0080719E" w:rsidP="00EC7319">
                  <w:pPr>
                    <w:pStyle w:val="rowtabella0"/>
                    <w:jc w:val="center"/>
                    <w:rPr>
                      <w:color w:val="002060"/>
                    </w:rPr>
                  </w:pPr>
                  <w:r w:rsidRPr="0045245F">
                    <w:rPr>
                      <w:color w:val="002060"/>
                    </w:rPr>
                    <w:t> </w:t>
                  </w:r>
                </w:p>
              </w:tc>
            </w:tr>
            <w:tr w:rsidR="0080719E" w:rsidRPr="0045245F" w14:paraId="08E969B0"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4184B" w14:textId="77777777" w:rsidR="0080719E" w:rsidRPr="0045245F" w:rsidRDefault="0080719E" w:rsidP="00EC7319">
                  <w:pPr>
                    <w:pStyle w:val="rowtabella0"/>
                    <w:rPr>
                      <w:color w:val="002060"/>
                    </w:rPr>
                  </w:pPr>
                  <w:r w:rsidRPr="0045245F">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4FF69" w14:textId="77777777" w:rsidR="0080719E" w:rsidRPr="0045245F" w:rsidRDefault="0080719E" w:rsidP="00EC7319">
                  <w:pPr>
                    <w:pStyle w:val="rowtabella0"/>
                    <w:rPr>
                      <w:color w:val="002060"/>
                    </w:rPr>
                  </w:pPr>
                  <w:r w:rsidRPr="0045245F">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75D3F" w14:textId="77777777" w:rsidR="0080719E" w:rsidRPr="0045245F" w:rsidRDefault="0080719E" w:rsidP="00EC7319">
                  <w:pPr>
                    <w:pStyle w:val="rowtabella0"/>
                    <w:jc w:val="center"/>
                    <w:rPr>
                      <w:color w:val="002060"/>
                    </w:rPr>
                  </w:pPr>
                  <w:r w:rsidRPr="0045245F">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12EB3" w14:textId="77777777" w:rsidR="0080719E" w:rsidRPr="0045245F" w:rsidRDefault="0080719E" w:rsidP="00EC7319">
                  <w:pPr>
                    <w:pStyle w:val="rowtabella0"/>
                    <w:jc w:val="center"/>
                    <w:rPr>
                      <w:color w:val="002060"/>
                    </w:rPr>
                  </w:pPr>
                  <w:r w:rsidRPr="0045245F">
                    <w:rPr>
                      <w:color w:val="002060"/>
                    </w:rPr>
                    <w:t> </w:t>
                  </w:r>
                </w:p>
              </w:tc>
            </w:tr>
          </w:tbl>
          <w:p w14:paraId="7D88448C"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69141C63"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AB73A" w14:textId="77777777" w:rsidR="0080719E" w:rsidRPr="0045245F" w:rsidRDefault="0080719E" w:rsidP="00EC7319">
                  <w:pPr>
                    <w:pStyle w:val="headertabella0"/>
                    <w:rPr>
                      <w:color w:val="002060"/>
                    </w:rPr>
                  </w:pPr>
                  <w:r w:rsidRPr="0045245F">
                    <w:rPr>
                      <w:color w:val="002060"/>
                    </w:rPr>
                    <w:t>GIRONE B - 9 Giornata - R</w:t>
                  </w:r>
                </w:p>
              </w:tc>
            </w:tr>
            <w:tr w:rsidR="0080719E" w:rsidRPr="0045245F" w14:paraId="6511C903"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91E698" w14:textId="77777777" w:rsidR="0080719E" w:rsidRPr="0045245F" w:rsidRDefault="0080719E" w:rsidP="00EC7319">
                  <w:pPr>
                    <w:pStyle w:val="rowtabella0"/>
                    <w:rPr>
                      <w:color w:val="002060"/>
                    </w:rPr>
                  </w:pPr>
                  <w:r w:rsidRPr="0045245F">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82CE2" w14:textId="77777777" w:rsidR="0080719E" w:rsidRPr="0045245F" w:rsidRDefault="0080719E" w:rsidP="00EC7319">
                  <w:pPr>
                    <w:pStyle w:val="rowtabella0"/>
                    <w:rPr>
                      <w:color w:val="002060"/>
                    </w:rPr>
                  </w:pPr>
                  <w:r w:rsidRPr="0045245F">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EC7E0" w14:textId="77777777" w:rsidR="0080719E" w:rsidRPr="0045245F" w:rsidRDefault="0080719E" w:rsidP="00EC7319">
                  <w:pPr>
                    <w:pStyle w:val="rowtabella0"/>
                    <w:jc w:val="center"/>
                    <w:rPr>
                      <w:color w:val="002060"/>
                    </w:rPr>
                  </w:pPr>
                  <w:r w:rsidRPr="0045245F">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693D2" w14:textId="77777777" w:rsidR="0080719E" w:rsidRPr="0045245F" w:rsidRDefault="0080719E" w:rsidP="00EC7319">
                  <w:pPr>
                    <w:pStyle w:val="rowtabella0"/>
                    <w:jc w:val="center"/>
                    <w:rPr>
                      <w:color w:val="002060"/>
                    </w:rPr>
                  </w:pPr>
                  <w:r w:rsidRPr="0045245F">
                    <w:rPr>
                      <w:color w:val="002060"/>
                    </w:rPr>
                    <w:t> </w:t>
                  </w:r>
                </w:p>
              </w:tc>
            </w:tr>
            <w:tr w:rsidR="0080719E" w:rsidRPr="0045245F" w14:paraId="0B1C669D"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595D3D" w14:textId="77777777" w:rsidR="0080719E" w:rsidRPr="0045245F" w:rsidRDefault="0080719E" w:rsidP="00EC7319">
                  <w:pPr>
                    <w:pStyle w:val="rowtabella0"/>
                    <w:rPr>
                      <w:color w:val="002060"/>
                    </w:rPr>
                  </w:pPr>
                  <w:r w:rsidRPr="0045245F">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5AF59A" w14:textId="77777777" w:rsidR="0080719E" w:rsidRPr="0045245F" w:rsidRDefault="0080719E" w:rsidP="00EC7319">
                  <w:pPr>
                    <w:pStyle w:val="rowtabella0"/>
                    <w:rPr>
                      <w:color w:val="002060"/>
                    </w:rPr>
                  </w:pPr>
                  <w:r w:rsidRPr="0045245F">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8D0C4F" w14:textId="77777777" w:rsidR="0080719E" w:rsidRPr="0045245F" w:rsidRDefault="0080719E" w:rsidP="00EC7319">
                  <w:pPr>
                    <w:pStyle w:val="rowtabella0"/>
                    <w:jc w:val="center"/>
                    <w:rPr>
                      <w:color w:val="002060"/>
                    </w:rPr>
                  </w:pPr>
                  <w:r w:rsidRPr="0045245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1DF3BE" w14:textId="77777777" w:rsidR="0080719E" w:rsidRPr="0045245F" w:rsidRDefault="0080719E" w:rsidP="00EC7319">
                  <w:pPr>
                    <w:pStyle w:val="rowtabella0"/>
                    <w:jc w:val="center"/>
                    <w:rPr>
                      <w:color w:val="002060"/>
                    </w:rPr>
                  </w:pPr>
                  <w:r w:rsidRPr="0045245F">
                    <w:rPr>
                      <w:color w:val="002060"/>
                    </w:rPr>
                    <w:t> </w:t>
                  </w:r>
                </w:p>
              </w:tc>
            </w:tr>
            <w:tr w:rsidR="0080719E" w:rsidRPr="0045245F" w14:paraId="67CFEE9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995D6A" w14:textId="77777777" w:rsidR="0080719E" w:rsidRPr="0045245F" w:rsidRDefault="0080719E" w:rsidP="00EC7319">
                  <w:pPr>
                    <w:pStyle w:val="rowtabella0"/>
                    <w:rPr>
                      <w:color w:val="002060"/>
                    </w:rPr>
                  </w:pPr>
                  <w:r w:rsidRPr="0045245F">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1972F" w14:textId="77777777" w:rsidR="0080719E" w:rsidRPr="0045245F" w:rsidRDefault="0080719E" w:rsidP="00EC7319">
                  <w:pPr>
                    <w:pStyle w:val="rowtabella0"/>
                    <w:rPr>
                      <w:color w:val="002060"/>
                    </w:rPr>
                  </w:pPr>
                  <w:r w:rsidRPr="0045245F">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319A39" w14:textId="77777777" w:rsidR="0080719E" w:rsidRPr="0045245F" w:rsidRDefault="0080719E" w:rsidP="00EC7319">
                  <w:pPr>
                    <w:pStyle w:val="rowtabella0"/>
                    <w:jc w:val="center"/>
                    <w:rPr>
                      <w:color w:val="002060"/>
                    </w:rPr>
                  </w:pPr>
                  <w:r w:rsidRPr="0045245F">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666BB" w14:textId="77777777" w:rsidR="0080719E" w:rsidRPr="0045245F" w:rsidRDefault="0080719E" w:rsidP="00EC7319">
                  <w:pPr>
                    <w:pStyle w:val="rowtabella0"/>
                    <w:jc w:val="center"/>
                    <w:rPr>
                      <w:color w:val="002060"/>
                    </w:rPr>
                  </w:pPr>
                  <w:r w:rsidRPr="0045245F">
                    <w:rPr>
                      <w:color w:val="002060"/>
                    </w:rPr>
                    <w:t> </w:t>
                  </w:r>
                </w:p>
              </w:tc>
            </w:tr>
            <w:tr w:rsidR="0080719E" w:rsidRPr="0045245F" w14:paraId="2A715D48"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1352E" w14:textId="77777777" w:rsidR="0080719E" w:rsidRPr="0045245F" w:rsidRDefault="0080719E" w:rsidP="00EC7319">
                  <w:pPr>
                    <w:pStyle w:val="rowtabella0"/>
                    <w:rPr>
                      <w:color w:val="002060"/>
                    </w:rPr>
                  </w:pPr>
                  <w:r w:rsidRPr="0045245F">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1F821" w14:textId="77777777" w:rsidR="0080719E" w:rsidRPr="0045245F" w:rsidRDefault="0080719E" w:rsidP="00EC7319">
                  <w:pPr>
                    <w:pStyle w:val="rowtabella0"/>
                    <w:rPr>
                      <w:color w:val="002060"/>
                    </w:rPr>
                  </w:pPr>
                  <w:r w:rsidRPr="0045245F">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902B3" w14:textId="77777777" w:rsidR="0080719E" w:rsidRPr="0045245F" w:rsidRDefault="0080719E" w:rsidP="00EC7319">
                  <w:pPr>
                    <w:pStyle w:val="rowtabella0"/>
                    <w:jc w:val="center"/>
                    <w:rPr>
                      <w:color w:val="002060"/>
                    </w:rPr>
                  </w:pPr>
                  <w:r w:rsidRPr="0045245F">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95867" w14:textId="77777777" w:rsidR="0080719E" w:rsidRPr="0045245F" w:rsidRDefault="0080719E" w:rsidP="00EC7319">
                  <w:pPr>
                    <w:pStyle w:val="rowtabella0"/>
                    <w:jc w:val="center"/>
                    <w:rPr>
                      <w:color w:val="002060"/>
                    </w:rPr>
                  </w:pPr>
                  <w:r w:rsidRPr="0045245F">
                    <w:rPr>
                      <w:color w:val="002060"/>
                    </w:rPr>
                    <w:t> </w:t>
                  </w:r>
                </w:p>
              </w:tc>
            </w:tr>
            <w:tr w:rsidR="0080719E" w:rsidRPr="0045245F" w14:paraId="5B0E16AC"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5A14625B" w14:textId="77777777" w:rsidR="0080719E" w:rsidRPr="0045245F" w:rsidRDefault="0080719E" w:rsidP="00EC7319">
                  <w:pPr>
                    <w:pStyle w:val="rowtabella0"/>
                    <w:rPr>
                      <w:color w:val="002060"/>
                    </w:rPr>
                  </w:pPr>
                  <w:r w:rsidRPr="0045245F">
                    <w:rPr>
                      <w:color w:val="002060"/>
                    </w:rPr>
                    <w:t>(1) - disputata il 12/03/2022</w:t>
                  </w:r>
                </w:p>
              </w:tc>
            </w:tr>
          </w:tbl>
          <w:p w14:paraId="4688A79D" w14:textId="77777777" w:rsidR="0080719E" w:rsidRPr="0045245F" w:rsidRDefault="0080719E" w:rsidP="00EC7319">
            <w:pPr>
              <w:rPr>
                <w:color w:val="002060"/>
              </w:rPr>
            </w:pPr>
          </w:p>
        </w:tc>
      </w:tr>
    </w:tbl>
    <w:p w14:paraId="3D046D7C" w14:textId="77777777" w:rsidR="0080719E" w:rsidRPr="0045245F" w:rsidRDefault="0080719E" w:rsidP="008071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3B525BF7"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F594738"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9045D" w14:textId="77777777" w:rsidR="0080719E" w:rsidRPr="0045245F" w:rsidRDefault="0080719E" w:rsidP="00EC7319">
                  <w:pPr>
                    <w:pStyle w:val="headertabella0"/>
                    <w:rPr>
                      <w:color w:val="002060"/>
                    </w:rPr>
                  </w:pPr>
                  <w:r w:rsidRPr="0045245F">
                    <w:rPr>
                      <w:color w:val="002060"/>
                    </w:rPr>
                    <w:t>GIRONE C - 9 Giornata - R</w:t>
                  </w:r>
                </w:p>
              </w:tc>
            </w:tr>
            <w:tr w:rsidR="0080719E" w:rsidRPr="0045245F" w14:paraId="28BDCD86"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DE452" w14:textId="77777777" w:rsidR="0080719E" w:rsidRPr="0045245F" w:rsidRDefault="0080719E" w:rsidP="00EC7319">
                  <w:pPr>
                    <w:pStyle w:val="rowtabella0"/>
                    <w:rPr>
                      <w:color w:val="002060"/>
                    </w:rPr>
                  </w:pPr>
                  <w:r w:rsidRPr="0045245F">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CE161" w14:textId="77777777" w:rsidR="0080719E" w:rsidRPr="0045245F" w:rsidRDefault="0080719E" w:rsidP="00EC7319">
                  <w:pPr>
                    <w:pStyle w:val="rowtabella0"/>
                    <w:rPr>
                      <w:color w:val="002060"/>
                    </w:rPr>
                  </w:pPr>
                  <w:r w:rsidRPr="0045245F">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EF393" w14:textId="77777777" w:rsidR="0080719E" w:rsidRPr="0045245F" w:rsidRDefault="0080719E" w:rsidP="00EC7319">
                  <w:pPr>
                    <w:pStyle w:val="rowtabella0"/>
                    <w:jc w:val="center"/>
                    <w:rPr>
                      <w:color w:val="002060"/>
                    </w:rPr>
                  </w:pPr>
                  <w:r w:rsidRPr="0045245F">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2FDC1" w14:textId="77777777" w:rsidR="0080719E" w:rsidRPr="0045245F" w:rsidRDefault="0080719E" w:rsidP="00EC7319">
                  <w:pPr>
                    <w:pStyle w:val="rowtabella0"/>
                    <w:jc w:val="center"/>
                    <w:rPr>
                      <w:color w:val="002060"/>
                    </w:rPr>
                  </w:pPr>
                  <w:r w:rsidRPr="0045245F">
                    <w:rPr>
                      <w:color w:val="002060"/>
                    </w:rPr>
                    <w:t> </w:t>
                  </w:r>
                </w:p>
              </w:tc>
            </w:tr>
            <w:tr w:rsidR="0080719E" w:rsidRPr="0045245F" w14:paraId="28E5961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8263A0" w14:textId="77777777" w:rsidR="0080719E" w:rsidRPr="0045245F" w:rsidRDefault="0080719E" w:rsidP="00EC7319">
                  <w:pPr>
                    <w:pStyle w:val="rowtabella0"/>
                    <w:rPr>
                      <w:color w:val="002060"/>
                    </w:rPr>
                  </w:pPr>
                  <w:r w:rsidRPr="0045245F">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34B1B6" w14:textId="77777777" w:rsidR="0080719E" w:rsidRPr="0045245F" w:rsidRDefault="0080719E" w:rsidP="00EC7319">
                  <w:pPr>
                    <w:pStyle w:val="rowtabella0"/>
                    <w:rPr>
                      <w:color w:val="002060"/>
                    </w:rPr>
                  </w:pPr>
                  <w:r w:rsidRPr="0045245F">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282FD" w14:textId="77777777" w:rsidR="0080719E" w:rsidRPr="0045245F" w:rsidRDefault="0080719E" w:rsidP="00EC7319">
                  <w:pPr>
                    <w:pStyle w:val="rowtabella0"/>
                    <w:jc w:val="center"/>
                    <w:rPr>
                      <w:color w:val="002060"/>
                    </w:rPr>
                  </w:pPr>
                  <w:r w:rsidRPr="0045245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B7DEA8" w14:textId="77777777" w:rsidR="0080719E" w:rsidRPr="0045245F" w:rsidRDefault="0080719E" w:rsidP="00EC7319">
                  <w:pPr>
                    <w:pStyle w:val="rowtabella0"/>
                    <w:jc w:val="center"/>
                    <w:rPr>
                      <w:color w:val="002060"/>
                    </w:rPr>
                  </w:pPr>
                  <w:r w:rsidRPr="0045245F">
                    <w:rPr>
                      <w:color w:val="002060"/>
                    </w:rPr>
                    <w:t> </w:t>
                  </w:r>
                </w:p>
              </w:tc>
            </w:tr>
            <w:tr w:rsidR="0080719E" w:rsidRPr="0045245F" w14:paraId="4453F716"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BBE001" w14:textId="77777777" w:rsidR="0080719E" w:rsidRPr="0045245F" w:rsidRDefault="0080719E" w:rsidP="00EC7319">
                  <w:pPr>
                    <w:pStyle w:val="rowtabella0"/>
                    <w:rPr>
                      <w:color w:val="002060"/>
                    </w:rPr>
                  </w:pPr>
                  <w:r w:rsidRPr="0045245F">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8D37B4" w14:textId="77777777" w:rsidR="0080719E" w:rsidRPr="0045245F" w:rsidRDefault="0080719E" w:rsidP="00EC7319">
                  <w:pPr>
                    <w:pStyle w:val="rowtabella0"/>
                    <w:rPr>
                      <w:color w:val="002060"/>
                    </w:rPr>
                  </w:pPr>
                  <w:r w:rsidRPr="0045245F">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9ED277" w14:textId="77777777" w:rsidR="0080719E" w:rsidRPr="0045245F" w:rsidRDefault="0080719E" w:rsidP="00EC7319">
                  <w:pPr>
                    <w:pStyle w:val="rowtabella0"/>
                    <w:jc w:val="center"/>
                    <w:rPr>
                      <w:color w:val="002060"/>
                    </w:rPr>
                  </w:pPr>
                  <w:r w:rsidRPr="0045245F">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FCE7C3" w14:textId="77777777" w:rsidR="0080719E" w:rsidRPr="0045245F" w:rsidRDefault="0080719E" w:rsidP="00EC7319">
                  <w:pPr>
                    <w:pStyle w:val="rowtabella0"/>
                    <w:jc w:val="center"/>
                    <w:rPr>
                      <w:color w:val="002060"/>
                    </w:rPr>
                  </w:pPr>
                  <w:r w:rsidRPr="0045245F">
                    <w:rPr>
                      <w:color w:val="002060"/>
                    </w:rPr>
                    <w:t> </w:t>
                  </w:r>
                </w:p>
              </w:tc>
            </w:tr>
            <w:tr w:rsidR="0080719E" w:rsidRPr="0045245F" w14:paraId="04869754"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3AD943" w14:textId="77777777" w:rsidR="0080719E" w:rsidRPr="0045245F" w:rsidRDefault="0080719E" w:rsidP="00EC7319">
                  <w:pPr>
                    <w:pStyle w:val="rowtabella0"/>
                    <w:rPr>
                      <w:color w:val="002060"/>
                    </w:rPr>
                  </w:pPr>
                  <w:r w:rsidRPr="0045245F">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ADCA1D" w14:textId="77777777" w:rsidR="0080719E" w:rsidRPr="0045245F" w:rsidRDefault="0080719E" w:rsidP="00EC7319">
                  <w:pPr>
                    <w:pStyle w:val="rowtabella0"/>
                    <w:rPr>
                      <w:color w:val="002060"/>
                    </w:rPr>
                  </w:pPr>
                  <w:r w:rsidRPr="0045245F">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F8E27" w14:textId="77777777" w:rsidR="0080719E" w:rsidRPr="0045245F" w:rsidRDefault="0080719E" w:rsidP="00EC7319">
                  <w:pPr>
                    <w:pStyle w:val="rowtabella0"/>
                    <w:jc w:val="center"/>
                    <w:rPr>
                      <w:color w:val="002060"/>
                    </w:rPr>
                  </w:pPr>
                  <w:r w:rsidRPr="0045245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6D6348" w14:textId="77777777" w:rsidR="0080719E" w:rsidRPr="0045245F" w:rsidRDefault="0080719E" w:rsidP="00EC7319">
                  <w:pPr>
                    <w:pStyle w:val="rowtabella0"/>
                    <w:jc w:val="center"/>
                    <w:rPr>
                      <w:color w:val="002060"/>
                    </w:rPr>
                  </w:pPr>
                  <w:r w:rsidRPr="0045245F">
                    <w:rPr>
                      <w:color w:val="002060"/>
                    </w:rPr>
                    <w:t> </w:t>
                  </w:r>
                </w:p>
              </w:tc>
            </w:tr>
            <w:tr w:rsidR="0080719E" w:rsidRPr="0045245F" w14:paraId="248BE8AA"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6820A5" w14:textId="77777777" w:rsidR="0080719E" w:rsidRPr="0045245F" w:rsidRDefault="0080719E" w:rsidP="00EC7319">
                  <w:pPr>
                    <w:pStyle w:val="rowtabella0"/>
                    <w:rPr>
                      <w:color w:val="002060"/>
                    </w:rPr>
                  </w:pPr>
                  <w:r w:rsidRPr="0045245F">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93D72" w14:textId="77777777" w:rsidR="0080719E" w:rsidRPr="0045245F" w:rsidRDefault="0080719E" w:rsidP="00EC7319">
                  <w:pPr>
                    <w:pStyle w:val="rowtabella0"/>
                    <w:rPr>
                      <w:color w:val="002060"/>
                    </w:rPr>
                  </w:pPr>
                  <w:r w:rsidRPr="0045245F">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720A6" w14:textId="77777777" w:rsidR="0080719E" w:rsidRPr="0045245F" w:rsidRDefault="0080719E" w:rsidP="00EC7319">
                  <w:pPr>
                    <w:pStyle w:val="rowtabella0"/>
                    <w:jc w:val="center"/>
                    <w:rPr>
                      <w:color w:val="002060"/>
                    </w:rPr>
                  </w:pPr>
                  <w:r w:rsidRPr="0045245F">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C38CC" w14:textId="77777777" w:rsidR="0080719E" w:rsidRPr="0045245F" w:rsidRDefault="0080719E" w:rsidP="00EC7319">
                  <w:pPr>
                    <w:pStyle w:val="rowtabella0"/>
                    <w:jc w:val="center"/>
                    <w:rPr>
                      <w:color w:val="002060"/>
                    </w:rPr>
                  </w:pPr>
                  <w:r w:rsidRPr="0045245F">
                    <w:rPr>
                      <w:color w:val="002060"/>
                    </w:rPr>
                    <w:t> </w:t>
                  </w:r>
                </w:p>
              </w:tc>
            </w:tr>
          </w:tbl>
          <w:p w14:paraId="266993A8" w14:textId="77777777" w:rsidR="0080719E" w:rsidRPr="0045245F" w:rsidRDefault="0080719E" w:rsidP="00EC7319">
            <w:pPr>
              <w:rPr>
                <w:color w:val="002060"/>
              </w:rPr>
            </w:pPr>
          </w:p>
        </w:tc>
      </w:tr>
    </w:tbl>
    <w:p w14:paraId="619ED497" w14:textId="77777777" w:rsidR="0080719E" w:rsidRPr="0045245F" w:rsidRDefault="0080719E" w:rsidP="0080719E">
      <w:pPr>
        <w:pStyle w:val="breakline"/>
        <w:rPr>
          <w:rFonts w:eastAsiaTheme="minorEastAsia"/>
          <w:color w:val="002060"/>
        </w:rPr>
      </w:pPr>
    </w:p>
    <w:p w14:paraId="254E9819" w14:textId="77777777" w:rsidR="0080719E" w:rsidRPr="0045245F" w:rsidRDefault="0080719E" w:rsidP="0080719E">
      <w:pPr>
        <w:pStyle w:val="breakline"/>
        <w:rPr>
          <w:color w:val="002060"/>
        </w:rPr>
      </w:pPr>
    </w:p>
    <w:p w14:paraId="532DB87E" w14:textId="77777777" w:rsidR="0080719E" w:rsidRPr="0045245F" w:rsidRDefault="0080719E" w:rsidP="0080719E">
      <w:pPr>
        <w:pStyle w:val="titoloprinc0"/>
        <w:rPr>
          <w:color w:val="002060"/>
        </w:rPr>
      </w:pPr>
      <w:r w:rsidRPr="0045245F">
        <w:rPr>
          <w:color w:val="002060"/>
        </w:rPr>
        <w:t>GIUDICE SPORTIVO</w:t>
      </w:r>
    </w:p>
    <w:p w14:paraId="1C0BA992"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0674F9D1" w14:textId="77777777" w:rsidR="0080719E" w:rsidRPr="0045245F" w:rsidRDefault="0080719E" w:rsidP="0080719E">
      <w:pPr>
        <w:pStyle w:val="titolo10"/>
        <w:rPr>
          <w:color w:val="002060"/>
        </w:rPr>
      </w:pPr>
      <w:r w:rsidRPr="0045245F">
        <w:rPr>
          <w:color w:val="002060"/>
        </w:rPr>
        <w:t xml:space="preserve">GARE DEL 11/ 3/2022 </w:t>
      </w:r>
    </w:p>
    <w:p w14:paraId="50A08E1B" w14:textId="77777777" w:rsidR="0080719E" w:rsidRPr="0045245F" w:rsidRDefault="0080719E" w:rsidP="0080719E">
      <w:pPr>
        <w:pStyle w:val="titolo7a"/>
        <w:rPr>
          <w:color w:val="002060"/>
        </w:rPr>
      </w:pPr>
      <w:r w:rsidRPr="0045245F">
        <w:rPr>
          <w:color w:val="002060"/>
        </w:rPr>
        <w:t xml:space="preserve">PROVVEDIMENTI DISCIPLINARI </w:t>
      </w:r>
    </w:p>
    <w:p w14:paraId="3A789114"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3E627BFD" w14:textId="77777777" w:rsidR="0080719E" w:rsidRPr="0045245F" w:rsidRDefault="0080719E" w:rsidP="0080719E">
      <w:pPr>
        <w:pStyle w:val="titolo30"/>
        <w:rPr>
          <w:color w:val="002060"/>
        </w:rPr>
      </w:pPr>
      <w:r w:rsidRPr="0045245F">
        <w:rPr>
          <w:color w:val="002060"/>
        </w:rPr>
        <w:t xml:space="preserve">CALCIATORI ESPULSI </w:t>
      </w:r>
    </w:p>
    <w:p w14:paraId="633B7CF0" w14:textId="77777777" w:rsidR="0080719E" w:rsidRPr="0045245F" w:rsidRDefault="0080719E" w:rsidP="0080719E">
      <w:pPr>
        <w:pStyle w:val="titolo20"/>
        <w:rPr>
          <w:color w:val="002060"/>
        </w:rPr>
      </w:pPr>
      <w:r w:rsidRPr="0045245F">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DEFA235" w14:textId="77777777" w:rsidTr="00EC7319">
        <w:tc>
          <w:tcPr>
            <w:tcW w:w="2200" w:type="dxa"/>
            <w:tcMar>
              <w:top w:w="20" w:type="dxa"/>
              <w:left w:w="20" w:type="dxa"/>
              <w:bottom w:w="20" w:type="dxa"/>
              <w:right w:w="20" w:type="dxa"/>
            </w:tcMar>
            <w:vAlign w:val="center"/>
            <w:hideMark/>
          </w:tcPr>
          <w:p w14:paraId="7C34EFD5" w14:textId="77777777" w:rsidR="0080719E" w:rsidRPr="0045245F" w:rsidRDefault="0080719E" w:rsidP="00EC7319">
            <w:pPr>
              <w:pStyle w:val="movimento"/>
              <w:rPr>
                <w:color w:val="002060"/>
              </w:rPr>
            </w:pPr>
            <w:r w:rsidRPr="0045245F">
              <w:rPr>
                <w:color w:val="002060"/>
              </w:rPr>
              <w:t>PICCININI MARTIN</w:t>
            </w:r>
          </w:p>
        </w:tc>
        <w:tc>
          <w:tcPr>
            <w:tcW w:w="2200" w:type="dxa"/>
            <w:tcMar>
              <w:top w:w="20" w:type="dxa"/>
              <w:left w:w="20" w:type="dxa"/>
              <w:bottom w:w="20" w:type="dxa"/>
              <w:right w:w="20" w:type="dxa"/>
            </w:tcMar>
            <w:vAlign w:val="center"/>
            <w:hideMark/>
          </w:tcPr>
          <w:p w14:paraId="15E1A6C2" w14:textId="77777777" w:rsidR="0080719E" w:rsidRPr="0045245F" w:rsidRDefault="0080719E" w:rsidP="00EC7319">
            <w:pPr>
              <w:pStyle w:val="movimento2"/>
              <w:rPr>
                <w:color w:val="002060"/>
              </w:rPr>
            </w:pPr>
            <w:r w:rsidRPr="0045245F">
              <w:rPr>
                <w:color w:val="002060"/>
              </w:rPr>
              <w:t xml:space="preserve">(RIVIERA DELLE PALME) </w:t>
            </w:r>
          </w:p>
        </w:tc>
        <w:tc>
          <w:tcPr>
            <w:tcW w:w="800" w:type="dxa"/>
            <w:tcMar>
              <w:top w:w="20" w:type="dxa"/>
              <w:left w:w="20" w:type="dxa"/>
              <w:bottom w:w="20" w:type="dxa"/>
              <w:right w:w="20" w:type="dxa"/>
            </w:tcMar>
            <w:vAlign w:val="center"/>
            <w:hideMark/>
          </w:tcPr>
          <w:p w14:paraId="0CC7150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C7D878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6C425ED" w14:textId="77777777" w:rsidR="0080719E" w:rsidRPr="0045245F" w:rsidRDefault="0080719E" w:rsidP="00EC7319">
            <w:pPr>
              <w:pStyle w:val="movimento2"/>
              <w:rPr>
                <w:color w:val="002060"/>
              </w:rPr>
            </w:pPr>
            <w:r w:rsidRPr="0045245F">
              <w:rPr>
                <w:color w:val="002060"/>
              </w:rPr>
              <w:t> </w:t>
            </w:r>
          </w:p>
        </w:tc>
      </w:tr>
    </w:tbl>
    <w:p w14:paraId="5D2E8C11" w14:textId="77777777"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Espulso per somma di ammonizioni, alla notifica del provvedimento si rivolgeva all'arbitro con frasi ingiuriose e minacciose.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BECD3DE" w14:textId="77777777" w:rsidTr="00EC7319">
        <w:tc>
          <w:tcPr>
            <w:tcW w:w="2200" w:type="dxa"/>
            <w:tcMar>
              <w:top w:w="20" w:type="dxa"/>
              <w:left w:w="20" w:type="dxa"/>
              <w:bottom w:w="20" w:type="dxa"/>
              <w:right w:w="20" w:type="dxa"/>
            </w:tcMar>
            <w:vAlign w:val="center"/>
            <w:hideMark/>
          </w:tcPr>
          <w:p w14:paraId="5DC04695" w14:textId="77777777" w:rsidR="0080719E" w:rsidRPr="0045245F" w:rsidRDefault="0080719E" w:rsidP="00EC7319">
            <w:pPr>
              <w:pStyle w:val="movimento"/>
              <w:rPr>
                <w:color w:val="002060"/>
              </w:rPr>
            </w:pPr>
            <w:r w:rsidRPr="0045245F">
              <w:rPr>
                <w:color w:val="002060"/>
              </w:rPr>
              <w:t>DI GIOACCHINO GIACOMO</w:t>
            </w:r>
          </w:p>
        </w:tc>
        <w:tc>
          <w:tcPr>
            <w:tcW w:w="2200" w:type="dxa"/>
            <w:tcMar>
              <w:top w:w="20" w:type="dxa"/>
              <w:left w:w="20" w:type="dxa"/>
              <w:bottom w:w="20" w:type="dxa"/>
              <w:right w:w="20" w:type="dxa"/>
            </w:tcMar>
            <w:vAlign w:val="center"/>
            <w:hideMark/>
          </w:tcPr>
          <w:p w14:paraId="3460BD3D" w14:textId="77777777" w:rsidR="0080719E" w:rsidRPr="0045245F" w:rsidRDefault="0080719E" w:rsidP="00EC7319">
            <w:pPr>
              <w:pStyle w:val="movimento2"/>
              <w:rPr>
                <w:color w:val="002060"/>
              </w:rPr>
            </w:pPr>
            <w:r w:rsidRPr="0045245F">
              <w:rPr>
                <w:color w:val="002060"/>
              </w:rPr>
              <w:t xml:space="preserve">(SANGIORGIO) </w:t>
            </w:r>
          </w:p>
        </w:tc>
        <w:tc>
          <w:tcPr>
            <w:tcW w:w="800" w:type="dxa"/>
            <w:tcMar>
              <w:top w:w="20" w:type="dxa"/>
              <w:left w:w="20" w:type="dxa"/>
              <w:bottom w:w="20" w:type="dxa"/>
              <w:right w:w="20" w:type="dxa"/>
            </w:tcMar>
            <w:vAlign w:val="center"/>
            <w:hideMark/>
          </w:tcPr>
          <w:p w14:paraId="7E48915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0FCC20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BAD218C" w14:textId="77777777" w:rsidR="0080719E" w:rsidRPr="0045245F" w:rsidRDefault="0080719E" w:rsidP="00EC7319">
            <w:pPr>
              <w:pStyle w:val="movimento2"/>
              <w:rPr>
                <w:color w:val="002060"/>
              </w:rPr>
            </w:pPr>
            <w:r w:rsidRPr="0045245F">
              <w:rPr>
                <w:color w:val="002060"/>
              </w:rPr>
              <w:t> </w:t>
            </w:r>
          </w:p>
        </w:tc>
      </w:tr>
    </w:tbl>
    <w:p w14:paraId="4788EDF3" w14:textId="77777777"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Espulso per somma di ammonizioni, alla notifica del provvedimento si rivolgeva all'arbitro con frasi irriguardose. </w:t>
      </w:r>
    </w:p>
    <w:p w14:paraId="6B1D5852" w14:textId="77777777" w:rsidR="0080719E" w:rsidRPr="0045245F" w:rsidRDefault="0080719E" w:rsidP="0080719E">
      <w:pPr>
        <w:pStyle w:val="titolo20"/>
        <w:rPr>
          <w:color w:val="002060"/>
        </w:rPr>
      </w:pPr>
      <w:r w:rsidRPr="004524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E012508" w14:textId="77777777" w:rsidTr="00EC7319">
        <w:tc>
          <w:tcPr>
            <w:tcW w:w="2200" w:type="dxa"/>
            <w:tcMar>
              <w:top w:w="20" w:type="dxa"/>
              <w:left w:w="20" w:type="dxa"/>
              <w:bottom w:w="20" w:type="dxa"/>
              <w:right w:w="20" w:type="dxa"/>
            </w:tcMar>
            <w:vAlign w:val="center"/>
            <w:hideMark/>
          </w:tcPr>
          <w:p w14:paraId="5FD221D8" w14:textId="77777777" w:rsidR="0080719E" w:rsidRPr="0045245F" w:rsidRDefault="0080719E" w:rsidP="00EC7319">
            <w:pPr>
              <w:pStyle w:val="movimento"/>
              <w:rPr>
                <w:color w:val="002060"/>
              </w:rPr>
            </w:pPr>
            <w:r w:rsidRPr="0045245F">
              <w:rPr>
                <w:color w:val="002060"/>
              </w:rPr>
              <w:t>SABBATINI FEDERICO</w:t>
            </w:r>
          </w:p>
        </w:tc>
        <w:tc>
          <w:tcPr>
            <w:tcW w:w="2200" w:type="dxa"/>
            <w:tcMar>
              <w:top w:w="20" w:type="dxa"/>
              <w:left w:w="20" w:type="dxa"/>
              <w:bottom w:w="20" w:type="dxa"/>
              <w:right w:w="20" w:type="dxa"/>
            </w:tcMar>
            <w:vAlign w:val="center"/>
            <w:hideMark/>
          </w:tcPr>
          <w:p w14:paraId="1B695694" w14:textId="77777777" w:rsidR="0080719E" w:rsidRPr="0045245F" w:rsidRDefault="0080719E" w:rsidP="00EC7319">
            <w:pPr>
              <w:pStyle w:val="movimento2"/>
              <w:rPr>
                <w:color w:val="002060"/>
              </w:rPr>
            </w:pPr>
            <w:r w:rsidRPr="0045245F">
              <w:rPr>
                <w:color w:val="002060"/>
              </w:rPr>
              <w:t xml:space="preserve">(VERBENA C5 ANCONA) </w:t>
            </w:r>
          </w:p>
        </w:tc>
        <w:tc>
          <w:tcPr>
            <w:tcW w:w="800" w:type="dxa"/>
            <w:tcMar>
              <w:top w:w="20" w:type="dxa"/>
              <w:left w:w="20" w:type="dxa"/>
              <w:bottom w:w="20" w:type="dxa"/>
              <w:right w:w="20" w:type="dxa"/>
            </w:tcMar>
            <w:vAlign w:val="center"/>
            <w:hideMark/>
          </w:tcPr>
          <w:p w14:paraId="332B2FF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ADB625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D59182B" w14:textId="77777777" w:rsidR="0080719E" w:rsidRPr="0045245F" w:rsidRDefault="0080719E" w:rsidP="00EC7319">
            <w:pPr>
              <w:pStyle w:val="movimento2"/>
              <w:rPr>
                <w:color w:val="002060"/>
              </w:rPr>
            </w:pPr>
            <w:r w:rsidRPr="0045245F">
              <w:rPr>
                <w:color w:val="002060"/>
              </w:rPr>
              <w:t> </w:t>
            </w:r>
          </w:p>
        </w:tc>
      </w:tr>
    </w:tbl>
    <w:p w14:paraId="5CF65DAD" w14:textId="77777777" w:rsidR="0080719E" w:rsidRPr="0045245F" w:rsidRDefault="0080719E" w:rsidP="0080719E">
      <w:pPr>
        <w:pStyle w:val="titolo30"/>
        <w:rPr>
          <w:rFonts w:eastAsiaTheme="minorEastAsia"/>
          <w:color w:val="002060"/>
        </w:rPr>
      </w:pPr>
      <w:r w:rsidRPr="0045245F">
        <w:rPr>
          <w:color w:val="002060"/>
        </w:rPr>
        <w:lastRenderedPageBreak/>
        <w:t xml:space="preserve">CALCIATORI NON ESPULSI </w:t>
      </w:r>
    </w:p>
    <w:p w14:paraId="72749168"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D2E7B90" w14:textId="77777777" w:rsidTr="00EC7319">
        <w:tc>
          <w:tcPr>
            <w:tcW w:w="2200" w:type="dxa"/>
            <w:tcMar>
              <w:top w:w="20" w:type="dxa"/>
              <w:left w:w="20" w:type="dxa"/>
              <w:bottom w:w="20" w:type="dxa"/>
              <w:right w:w="20" w:type="dxa"/>
            </w:tcMar>
            <w:vAlign w:val="center"/>
            <w:hideMark/>
          </w:tcPr>
          <w:p w14:paraId="7CFB41A2" w14:textId="77777777" w:rsidR="0080719E" w:rsidRPr="0045245F" w:rsidRDefault="0080719E" w:rsidP="00EC7319">
            <w:pPr>
              <w:pStyle w:val="movimento"/>
              <w:rPr>
                <w:color w:val="002060"/>
              </w:rPr>
            </w:pPr>
            <w:r w:rsidRPr="0045245F">
              <w:rPr>
                <w:color w:val="002060"/>
              </w:rPr>
              <w:t>TOGNI ANDREA</w:t>
            </w:r>
          </w:p>
        </w:tc>
        <w:tc>
          <w:tcPr>
            <w:tcW w:w="2200" w:type="dxa"/>
            <w:tcMar>
              <w:top w:w="20" w:type="dxa"/>
              <w:left w:w="20" w:type="dxa"/>
              <w:bottom w:w="20" w:type="dxa"/>
              <w:right w:w="20" w:type="dxa"/>
            </w:tcMar>
            <w:vAlign w:val="center"/>
            <w:hideMark/>
          </w:tcPr>
          <w:p w14:paraId="4E11D19F"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1CA39EA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C0A10A2" w14:textId="77777777" w:rsidR="0080719E" w:rsidRPr="0045245F" w:rsidRDefault="0080719E" w:rsidP="00EC7319">
            <w:pPr>
              <w:pStyle w:val="movimento"/>
              <w:rPr>
                <w:color w:val="002060"/>
              </w:rPr>
            </w:pPr>
            <w:r w:rsidRPr="0045245F">
              <w:rPr>
                <w:color w:val="002060"/>
              </w:rPr>
              <w:t>BELLEGGIA NICOLO</w:t>
            </w:r>
          </w:p>
        </w:tc>
        <w:tc>
          <w:tcPr>
            <w:tcW w:w="2200" w:type="dxa"/>
            <w:tcMar>
              <w:top w:w="20" w:type="dxa"/>
              <w:left w:w="20" w:type="dxa"/>
              <w:bottom w:w="20" w:type="dxa"/>
              <w:right w:w="20" w:type="dxa"/>
            </w:tcMar>
            <w:vAlign w:val="center"/>
            <w:hideMark/>
          </w:tcPr>
          <w:p w14:paraId="392CF7E2" w14:textId="77777777" w:rsidR="0080719E" w:rsidRPr="0045245F" w:rsidRDefault="0080719E" w:rsidP="00EC7319">
            <w:pPr>
              <w:pStyle w:val="movimento2"/>
              <w:rPr>
                <w:color w:val="002060"/>
              </w:rPr>
            </w:pPr>
            <w:r w:rsidRPr="0045245F">
              <w:rPr>
                <w:color w:val="002060"/>
              </w:rPr>
              <w:t xml:space="preserve">(FUTSAL CAMPIGLIONE) </w:t>
            </w:r>
          </w:p>
        </w:tc>
      </w:tr>
      <w:tr w:rsidR="0080719E" w:rsidRPr="0045245F" w14:paraId="2E8DCD96" w14:textId="77777777" w:rsidTr="00EC7319">
        <w:tc>
          <w:tcPr>
            <w:tcW w:w="2200" w:type="dxa"/>
            <w:tcMar>
              <w:top w:w="20" w:type="dxa"/>
              <w:left w:w="20" w:type="dxa"/>
              <w:bottom w:w="20" w:type="dxa"/>
              <w:right w:w="20" w:type="dxa"/>
            </w:tcMar>
            <w:vAlign w:val="center"/>
            <w:hideMark/>
          </w:tcPr>
          <w:p w14:paraId="4B46EA5A" w14:textId="77777777" w:rsidR="0080719E" w:rsidRPr="0045245F" w:rsidRDefault="0080719E" w:rsidP="00EC7319">
            <w:pPr>
              <w:pStyle w:val="movimento"/>
              <w:rPr>
                <w:color w:val="002060"/>
              </w:rPr>
            </w:pPr>
            <w:r w:rsidRPr="0045245F">
              <w:rPr>
                <w:color w:val="002060"/>
              </w:rPr>
              <w:t>FICCADENTI DANIEL CLAUDIO</w:t>
            </w:r>
          </w:p>
        </w:tc>
        <w:tc>
          <w:tcPr>
            <w:tcW w:w="2200" w:type="dxa"/>
            <w:tcMar>
              <w:top w:w="20" w:type="dxa"/>
              <w:left w:w="20" w:type="dxa"/>
              <w:bottom w:w="20" w:type="dxa"/>
              <w:right w:w="20" w:type="dxa"/>
            </w:tcMar>
            <w:vAlign w:val="center"/>
            <w:hideMark/>
          </w:tcPr>
          <w:p w14:paraId="7A994A85" w14:textId="77777777" w:rsidR="0080719E" w:rsidRPr="0045245F" w:rsidRDefault="0080719E" w:rsidP="00EC7319">
            <w:pPr>
              <w:pStyle w:val="movimento2"/>
              <w:rPr>
                <w:color w:val="002060"/>
              </w:rPr>
            </w:pPr>
            <w:r w:rsidRPr="0045245F">
              <w:rPr>
                <w:color w:val="002060"/>
              </w:rPr>
              <w:t xml:space="preserve">(FUTSAL CASELLE) </w:t>
            </w:r>
          </w:p>
        </w:tc>
        <w:tc>
          <w:tcPr>
            <w:tcW w:w="800" w:type="dxa"/>
            <w:tcMar>
              <w:top w:w="20" w:type="dxa"/>
              <w:left w:w="20" w:type="dxa"/>
              <w:bottom w:w="20" w:type="dxa"/>
              <w:right w:w="20" w:type="dxa"/>
            </w:tcMar>
            <w:vAlign w:val="center"/>
            <w:hideMark/>
          </w:tcPr>
          <w:p w14:paraId="65CCC9A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C5FDBF5" w14:textId="77777777" w:rsidR="0080719E" w:rsidRPr="0045245F" w:rsidRDefault="0080719E" w:rsidP="00EC7319">
            <w:pPr>
              <w:pStyle w:val="movimento"/>
              <w:rPr>
                <w:color w:val="002060"/>
              </w:rPr>
            </w:pPr>
            <w:r w:rsidRPr="0045245F">
              <w:rPr>
                <w:color w:val="002060"/>
              </w:rPr>
              <w:t>CESCA CRISTIAN</w:t>
            </w:r>
          </w:p>
        </w:tc>
        <w:tc>
          <w:tcPr>
            <w:tcW w:w="2200" w:type="dxa"/>
            <w:tcMar>
              <w:top w:w="20" w:type="dxa"/>
              <w:left w:w="20" w:type="dxa"/>
              <w:bottom w:w="20" w:type="dxa"/>
              <w:right w:w="20" w:type="dxa"/>
            </w:tcMar>
            <w:vAlign w:val="center"/>
            <w:hideMark/>
          </w:tcPr>
          <w:p w14:paraId="0486483C" w14:textId="77777777" w:rsidR="0080719E" w:rsidRPr="0045245F" w:rsidRDefault="0080719E" w:rsidP="00EC7319">
            <w:pPr>
              <w:pStyle w:val="movimento2"/>
              <w:rPr>
                <w:color w:val="002060"/>
              </w:rPr>
            </w:pPr>
            <w:r w:rsidRPr="0045245F">
              <w:rPr>
                <w:color w:val="002060"/>
              </w:rPr>
              <w:t xml:space="preserve">(FUTSAL SANGIUSTESE A.R.L.) </w:t>
            </w:r>
          </w:p>
        </w:tc>
      </w:tr>
      <w:tr w:rsidR="0080719E" w:rsidRPr="0045245F" w14:paraId="20F1E7DC" w14:textId="77777777" w:rsidTr="00EC7319">
        <w:tc>
          <w:tcPr>
            <w:tcW w:w="2200" w:type="dxa"/>
            <w:tcMar>
              <w:top w:w="20" w:type="dxa"/>
              <w:left w:w="20" w:type="dxa"/>
              <w:bottom w:w="20" w:type="dxa"/>
              <w:right w:w="20" w:type="dxa"/>
            </w:tcMar>
            <w:vAlign w:val="center"/>
            <w:hideMark/>
          </w:tcPr>
          <w:p w14:paraId="1114B848" w14:textId="77777777" w:rsidR="0080719E" w:rsidRPr="0045245F" w:rsidRDefault="0080719E" w:rsidP="00EC7319">
            <w:pPr>
              <w:pStyle w:val="movimento"/>
              <w:rPr>
                <w:color w:val="002060"/>
              </w:rPr>
            </w:pPr>
            <w:r w:rsidRPr="0045245F">
              <w:rPr>
                <w:color w:val="002060"/>
              </w:rPr>
              <w:t>IESARI MATTEO</w:t>
            </w:r>
          </w:p>
        </w:tc>
        <w:tc>
          <w:tcPr>
            <w:tcW w:w="2200" w:type="dxa"/>
            <w:tcMar>
              <w:top w:w="20" w:type="dxa"/>
              <w:left w:w="20" w:type="dxa"/>
              <w:bottom w:w="20" w:type="dxa"/>
              <w:right w:w="20" w:type="dxa"/>
            </w:tcMar>
            <w:vAlign w:val="center"/>
            <w:hideMark/>
          </w:tcPr>
          <w:p w14:paraId="62EE4BE4" w14:textId="77777777" w:rsidR="0080719E" w:rsidRPr="0045245F" w:rsidRDefault="0080719E" w:rsidP="00EC7319">
            <w:pPr>
              <w:pStyle w:val="movimento2"/>
              <w:rPr>
                <w:color w:val="002060"/>
              </w:rPr>
            </w:pPr>
            <w:r w:rsidRPr="0045245F">
              <w:rPr>
                <w:color w:val="002060"/>
              </w:rPr>
              <w:t xml:space="preserve">(INVICTA FUTSAL MACERATA) </w:t>
            </w:r>
          </w:p>
        </w:tc>
        <w:tc>
          <w:tcPr>
            <w:tcW w:w="800" w:type="dxa"/>
            <w:tcMar>
              <w:top w:w="20" w:type="dxa"/>
              <w:left w:w="20" w:type="dxa"/>
              <w:bottom w:w="20" w:type="dxa"/>
              <w:right w:w="20" w:type="dxa"/>
            </w:tcMar>
            <w:vAlign w:val="center"/>
            <w:hideMark/>
          </w:tcPr>
          <w:p w14:paraId="6AE24A5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64A9D49" w14:textId="77777777" w:rsidR="0080719E" w:rsidRPr="0045245F" w:rsidRDefault="0080719E" w:rsidP="00EC7319">
            <w:pPr>
              <w:pStyle w:val="movimento"/>
              <w:rPr>
                <w:color w:val="002060"/>
              </w:rPr>
            </w:pPr>
            <w:r w:rsidRPr="0045245F">
              <w:rPr>
                <w:color w:val="002060"/>
              </w:rPr>
              <w:t>TORQUATI LUCA</w:t>
            </w:r>
          </w:p>
        </w:tc>
        <w:tc>
          <w:tcPr>
            <w:tcW w:w="2200" w:type="dxa"/>
            <w:tcMar>
              <w:top w:w="20" w:type="dxa"/>
              <w:left w:w="20" w:type="dxa"/>
              <w:bottom w:w="20" w:type="dxa"/>
              <w:right w:w="20" w:type="dxa"/>
            </w:tcMar>
            <w:vAlign w:val="center"/>
            <w:hideMark/>
          </w:tcPr>
          <w:p w14:paraId="7780BD7A" w14:textId="77777777" w:rsidR="0080719E" w:rsidRPr="0045245F" w:rsidRDefault="0080719E" w:rsidP="00EC7319">
            <w:pPr>
              <w:pStyle w:val="movimento2"/>
              <w:rPr>
                <w:color w:val="002060"/>
              </w:rPr>
            </w:pPr>
            <w:r w:rsidRPr="0045245F">
              <w:rPr>
                <w:color w:val="002060"/>
              </w:rPr>
              <w:t xml:space="preserve">(TRE TORRI A.S.D.) </w:t>
            </w:r>
          </w:p>
        </w:tc>
      </w:tr>
    </w:tbl>
    <w:p w14:paraId="7B58A42E" w14:textId="77777777" w:rsidR="0080719E" w:rsidRPr="0045245F" w:rsidRDefault="0080719E" w:rsidP="0080719E">
      <w:pPr>
        <w:pStyle w:val="titolo20"/>
        <w:rPr>
          <w:rFonts w:eastAsiaTheme="minorEastAsia"/>
          <w:color w:val="002060"/>
        </w:rPr>
      </w:pPr>
      <w:r w:rsidRPr="0045245F">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0D6635E" w14:textId="77777777" w:rsidTr="00EC7319">
        <w:tc>
          <w:tcPr>
            <w:tcW w:w="2200" w:type="dxa"/>
            <w:tcMar>
              <w:top w:w="20" w:type="dxa"/>
              <w:left w:w="20" w:type="dxa"/>
              <w:bottom w:w="20" w:type="dxa"/>
              <w:right w:w="20" w:type="dxa"/>
            </w:tcMar>
            <w:vAlign w:val="center"/>
            <w:hideMark/>
          </w:tcPr>
          <w:p w14:paraId="129F80EF" w14:textId="77777777" w:rsidR="0080719E" w:rsidRPr="0045245F" w:rsidRDefault="0080719E" w:rsidP="00EC7319">
            <w:pPr>
              <w:pStyle w:val="movimento"/>
              <w:rPr>
                <w:color w:val="002060"/>
              </w:rPr>
            </w:pPr>
            <w:r w:rsidRPr="0045245F">
              <w:rPr>
                <w:color w:val="002060"/>
              </w:rPr>
              <w:t>BUSILACCHI FILIPPO</w:t>
            </w:r>
          </w:p>
        </w:tc>
        <w:tc>
          <w:tcPr>
            <w:tcW w:w="2200" w:type="dxa"/>
            <w:tcMar>
              <w:top w:w="20" w:type="dxa"/>
              <w:left w:w="20" w:type="dxa"/>
              <w:bottom w:w="20" w:type="dxa"/>
              <w:right w:w="20" w:type="dxa"/>
            </w:tcMar>
            <w:vAlign w:val="center"/>
            <w:hideMark/>
          </w:tcPr>
          <w:p w14:paraId="0C220CFF" w14:textId="77777777" w:rsidR="0080719E" w:rsidRPr="0045245F" w:rsidRDefault="0080719E" w:rsidP="00EC7319">
            <w:pPr>
              <w:pStyle w:val="movimento2"/>
              <w:rPr>
                <w:color w:val="002060"/>
              </w:rPr>
            </w:pPr>
            <w:r w:rsidRPr="0045245F">
              <w:rPr>
                <w:color w:val="002060"/>
              </w:rPr>
              <w:t xml:space="preserve">(VERBENA C5 ANCONA) </w:t>
            </w:r>
          </w:p>
        </w:tc>
        <w:tc>
          <w:tcPr>
            <w:tcW w:w="800" w:type="dxa"/>
            <w:tcMar>
              <w:top w:w="20" w:type="dxa"/>
              <w:left w:w="20" w:type="dxa"/>
              <w:bottom w:w="20" w:type="dxa"/>
              <w:right w:w="20" w:type="dxa"/>
            </w:tcMar>
            <w:vAlign w:val="center"/>
            <w:hideMark/>
          </w:tcPr>
          <w:p w14:paraId="115940A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811C1A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C3ED0A0" w14:textId="77777777" w:rsidR="0080719E" w:rsidRPr="0045245F" w:rsidRDefault="0080719E" w:rsidP="00EC7319">
            <w:pPr>
              <w:pStyle w:val="movimento2"/>
              <w:rPr>
                <w:color w:val="002060"/>
              </w:rPr>
            </w:pPr>
            <w:r w:rsidRPr="0045245F">
              <w:rPr>
                <w:color w:val="002060"/>
              </w:rPr>
              <w:t> </w:t>
            </w:r>
          </w:p>
        </w:tc>
      </w:tr>
    </w:tbl>
    <w:p w14:paraId="5BAECD70"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6623248" w14:textId="77777777" w:rsidTr="00EC7319">
        <w:tc>
          <w:tcPr>
            <w:tcW w:w="2200" w:type="dxa"/>
            <w:tcMar>
              <w:top w:w="20" w:type="dxa"/>
              <w:left w:w="20" w:type="dxa"/>
              <w:bottom w:w="20" w:type="dxa"/>
              <w:right w:w="20" w:type="dxa"/>
            </w:tcMar>
            <w:vAlign w:val="center"/>
            <w:hideMark/>
          </w:tcPr>
          <w:p w14:paraId="5C0C15AE" w14:textId="77777777" w:rsidR="0080719E" w:rsidRPr="0045245F" w:rsidRDefault="0080719E" w:rsidP="00EC7319">
            <w:pPr>
              <w:pStyle w:val="movimento"/>
              <w:rPr>
                <w:color w:val="002060"/>
              </w:rPr>
            </w:pPr>
            <w:r w:rsidRPr="0045245F">
              <w:rPr>
                <w:color w:val="002060"/>
              </w:rPr>
              <w:t>CARACINI FILIPPO</w:t>
            </w:r>
          </w:p>
        </w:tc>
        <w:tc>
          <w:tcPr>
            <w:tcW w:w="2200" w:type="dxa"/>
            <w:tcMar>
              <w:top w:w="20" w:type="dxa"/>
              <w:left w:w="20" w:type="dxa"/>
              <w:bottom w:w="20" w:type="dxa"/>
              <w:right w:w="20" w:type="dxa"/>
            </w:tcMar>
            <w:vAlign w:val="center"/>
            <w:hideMark/>
          </w:tcPr>
          <w:p w14:paraId="56A8A5CD" w14:textId="77777777" w:rsidR="0080719E" w:rsidRPr="0045245F" w:rsidRDefault="0080719E" w:rsidP="00EC7319">
            <w:pPr>
              <w:pStyle w:val="movimento2"/>
              <w:rPr>
                <w:color w:val="002060"/>
              </w:rPr>
            </w:pPr>
            <w:r w:rsidRPr="0045245F">
              <w:rPr>
                <w:color w:val="002060"/>
              </w:rPr>
              <w:t xml:space="preserve">(AURORA TREIA) </w:t>
            </w:r>
          </w:p>
        </w:tc>
        <w:tc>
          <w:tcPr>
            <w:tcW w:w="800" w:type="dxa"/>
            <w:tcMar>
              <w:top w:w="20" w:type="dxa"/>
              <w:left w:w="20" w:type="dxa"/>
              <w:bottom w:w="20" w:type="dxa"/>
              <w:right w:w="20" w:type="dxa"/>
            </w:tcMar>
            <w:vAlign w:val="center"/>
            <w:hideMark/>
          </w:tcPr>
          <w:p w14:paraId="1EED916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AEFCD6C" w14:textId="77777777" w:rsidR="0080719E" w:rsidRPr="0045245F" w:rsidRDefault="0080719E" w:rsidP="00EC7319">
            <w:pPr>
              <w:pStyle w:val="movimento"/>
              <w:rPr>
                <w:color w:val="002060"/>
              </w:rPr>
            </w:pPr>
            <w:r w:rsidRPr="0045245F">
              <w:rPr>
                <w:color w:val="002060"/>
              </w:rPr>
              <w:t>PASQUI GIACOMO</w:t>
            </w:r>
          </w:p>
        </w:tc>
        <w:tc>
          <w:tcPr>
            <w:tcW w:w="2200" w:type="dxa"/>
            <w:tcMar>
              <w:top w:w="20" w:type="dxa"/>
              <w:left w:w="20" w:type="dxa"/>
              <w:bottom w:w="20" w:type="dxa"/>
              <w:right w:w="20" w:type="dxa"/>
            </w:tcMar>
            <w:vAlign w:val="center"/>
            <w:hideMark/>
          </w:tcPr>
          <w:p w14:paraId="7CA87A21" w14:textId="77777777" w:rsidR="0080719E" w:rsidRPr="0045245F" w:rsidRDefault="0080719E" w:rsidP="00EC7319">
            <w:pPr>
              <w:pStyle w:val="movimento2"/>
              <w:rPr>
                <w:color w:val="002060"/>
              </w:rPr>
            </w:pPr>
            <w:r w:rsidRPr="0045245F">
              <w:rPr>
                <w:color w:val="002060"/>
              </w:rPr>
              <w:t xml:space="preserve">(AURORA TREIA) </w:t>
            </w:r>
          </w:p>
        </w:tc>
      </w:tr>
      <w:tr w:rsidR="0080719E" w:rsidRPr="0045245F" w14:paraId="13E91C1E" w14:textId="77777777" w:rsidTr="00EC7319">
        <w:tc>
          <w:tcPr>
            <w:tcW w:w="2200" w:type="dxa"/>
            <w:tcMar>
              <w:top w:w="20" w:type="dxa"/>
              <w:left w:w="20" w:type="dxa"/>
              <w:bottom w:w="20" w:type="dxa"/>
              <w:right w:w="20" w:type="dxa"/>
            </w:tcMar>
            <w:vAlign w:val="center"/>
            <w:hideMark/>
          </w:tcPr>
          <w:p w14:paraId="602FDC61" w14:textId="77777777" w:rsidR="0080719E" w:rsidRPr="0045245F" w:rsidRDefault="0080719E" w:rsidP="00EC7319">
            <w:pPr>
              <w:pStyle w:val="movimento"/>
              <w:rPr>
                <w:color w:val="002060"/>
              </w:rPr>
            </w:pPr>
            <w:r w:rsidRPr="0045245F">
              <w:rPr>
                <w:color w:val="002060"/>
              </w:rPr>
              <w:t>URBANI CLAUDIO</w:t>
            </w:r>
          </w:p>
        </w:tc>
        <w:tc>
          <w:tcPr>
            <w:tcW w:w="2200" w:type="dxa"/>
            <w:tcMar>
              <w:top w:w="20" w:type="dxa"/>
              <w:left w:w="20" w:type="dxa"/>
              <w:bottom w:w="20" w:type="dxa"/>
              <w:right w:w="20" w:type="dxa"/>
            </w:tcMar>
            <w:vAlign w:val="center"/>
            <w:hideMark/>
          </w:tcPr>
          <w:p w14:paraId="2726687B" w14:textId="77777777" w:rsidR="0080719E" w:rsidRPr="0045245F" w:rsidRDefault="0080719E" w:rsidP="00EC7319">
            <w:pPr>
              <w:pStyle w:val="movimento2"/>
              <w:rPr>
                <w:color w:val="002060"/>
              </w:rPr>
            </w:pPr>
            <w:r w:rsidRPr="0045245F">
              <w:rPr>
                <w:color w:val="002060"/>
              </w:rPr>
              <w:t xml:space="preserve">(FUTSAL CASELLE) </w:t>
            </w:r>
          </w:p>
        </w:tc>
        <w:tc>
          <w:tcPr>
            <w:tcW w:w="800" w:type="dxa"/>
            <w:tcMar>
              <w:top w:w="20" w:type="dxa"/>
              <w:left w:w="20" w:type="dxa"/>
              <w:bottom w:w="20" w:type="dxa"/>
              <w:right w:w="20" w:type="dxa"/>
            </w:tcMar>
            <w:vAlign w:val="center"/>
            <w:hideMark/>
          </w:tcPr>
          <w:p w14:paraId="0782F81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674A083" w14:textId="77777777" w:rsidR="0080719E" w:rsidRPr="0045245F" w:rsidRDefault="0080719E" w:rsidP="00EC7319">
            <w:pPr>
              <w:pStyle w:val="movimento"/>
              <w:rPr>
                <w:color w:val="002060"/>
              </w:rPr>
            </w:pPr>
            <w:r w:rsidRPr="0045245F">
              <w:rPr>
                <w:color w:val="002060"/>
              </w:rPr>
              <w:t>AMADIO LEONARDO</w:t>
            </w:r>
          </w:p>
        </w:tc>
        <w:tc>
          <w:tcPr>
            <w:tcW w:w="2200" w:type="dxa"/>
            <w:tcMar>
              <w:top w:w="20" w:type="dxa"/>
              <w:left w:w="20" w:type="dxa"/>
              <w:bottom w:w="20" w:type="dxa"/>
              <w:right w:w="20" w:type="dxa"/>
            </w:tcMar>
            <w:vAlign w:val="center"/>
            <w:hideMark/>
          </w:tcPr>
          <w:p w14:paraId="033E9BBC" w14:textId="77777777" w:rsidR="0080719E" w:rsidRPr="0045245F" w:rsidRDefault="0080719E" w:rsidP="00EC7319">
            <w:pPr>
              <w:pStyle w:val="movimento2"/>
              <w:rPr>
                <w:color w:val="002060"/>
              </w:rPr>
            </w:pPr>
            <w:r w:rsidRPr="0045245F">
              <w:rPr>
                <w:color w:val="002060"/>
              </w:rPr>
              <w:t xml:space="preserve">(FUTSAL SANGIUSTESE A.R.L.) </w:t>
            </w:r>
          </w:p>
        </w:tc>
      </w:tr>
      <w:tr w:rsidR="0080719E" w:rsidRPr="0045245F" w14:paraId="6777299B" w14:textId="77777777" w:rsidTr="00EC7319">
        <w:tc>
          <w:tcPr>
            <w:tcW w:w="2200" w:type="dxa"/>
            <w:tcMar>
              <w:top w:w="20" w:type="dxa"/>
              <w:left w:w="20" w:type="dxa"/>
              <w:bottom w:w="20" w:type="dxa"/>
              <w:right w:w="20" w:type="dxa"/>
            </w:tcMar>
            <w:vAlign w:val="center"/>
            <w:hideMark/>
          </w:tcPr>
          <w:p w14:paraId="70E873CE" w14:textId="77777777" w:rsidR="0080719E" w:rsidRPr="0045245F" w:rsidRDefault="0080719E" w:rsidP="00EC7319">
            <w:pPr>
              <w:pStyle w:val="movimento"/>
              <w:rPr>
                <w:color w:val="002060"/>
              </w:rPr>
            </w:pPr>
            <w:r w:rsidRPr="0045245F">
              <w:rPr>
                <w:color w:val="002060"/>
              </w:rPr>
              <w:t>MBAMBU MBIKI</w:t>
            </w:r>
          </w:p>
        </w:tc>
        <w:tc>
          <w:tcPr>
            <w:tcW w:w="2200" w:type="dxa"/>
            <w:tcMar>
              <w:top w:w="20" w:type="dxa"/>
              <w:left w:w="20" w:type="dxa"/>
              <w:bottom w:w="20" w:type="dxa"/>
              <w:right w:w="20" w:type="dxa"/>
            </w:tcMar>
            <w:vAlign w:val="center"/>
            <w:hideMark/>
          </w:tcPr>
          <w:p w14:paraId="20AF8C91" w14:textId="77777777" w:rsidR="0080719E" w:rsidRPr="0045245F" w:rsidRDefault="0080719E" w:rsidP="00EC7319">
            <w:pPr>
              <w:pStyle w:val="movimento2"/>
              <w:rPr>
                <w:color w:val="002060"/>
              </w:rPr>
            </w:pPr>
            <w:r w:rsidRPr="0045245F">
              <w:rPr>
                <w:color w:val="002060"/>
              </w:rPr>
              <w:t xml:space="preserve">(REAL EAGLES VIRTUS PAGLIA) </w:t>
            </w:r>
          </w:p>
        </w:tc>
        <w:tc>
          <w:tcPr>
            <w:tcW w:w="800" w:type="dxa"/>
            <w:tcMar>
              <w:top w:w="20" w:type="dxa"/>
              <w:left w:w="20" w:type="dxa"/>
              <w:bottom w:w="20" w:type="dxa"/>
              <w:right w:w="20" w:type="dxa"/>
            </w:tcMar>
            <w:vAlign w:val="center"/>
            <w:hideMark/>
          </w:tcPr>
          <w:p w14:paraId="09B04B5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B4789C5" w14:textId="77777777" w:rsidR="0080719E" w:rsidRPr="0045245F" w:rsidRDefault="0080719E" w:rsidP="00EC7319">
            <w:pPr>
              <w:pStyle w:val="movimento"/>
              <w:rPr>
                <w:color w:val="002060"/>
              </w:rPr>
            </w:pPr>
            <w:r w:rsidRPr="0045245F">
              <w:rPr>
                <w:color w:val="002060"/>
              </w:rPr>
              <w:t>LATINI DIEGO</w:t>
            </w:r>
          </w:p>
        </w:tc>
        <w:tc>
          <w:tcPr>
            <w:tcW w:w="2200" w:type="dxa"/>
            <w:tcMar>
              <w:top w:w="20" w:type="dxa"/>
              <w:left w:w="20" w:type="dxa"/>
              <w:bottom w:w="20" w:type="dxa"/>
              <w:right w:w="20" w:type="dxa"/>
            </w:tcMar>
            <w:vAlign w:val="center"/>
            <w:hideMark/>
          </w:tcPr>
          <w:p w14:paraId="127D2EC0" w14:textId="77777777" w:rsidR="0080719E" w:rsidRPr="0045245F" w:rsidRDefault="0080719E" w:rsidP="00EC7319">
            <w:pPr>
              <w:pStyle w:val="movimento2"/>
              <w:rPr>
                <w:color w:val="002060"/>
              </w:rPr>
            </w:pPr>
            <w:r w:rsidRPr="0045245F">
              <w:rPr>
                <w:color w:val="002060"/>
              </w:rPr>
              <w:t xml:space="preserve">(TRE TORRI A.S.D.) </w:t>
            </w:r>
          </w:p>
        </w:tc>
      </w:tr>
    </w:tbl>
    <w:p w14:paraId="6183FF71" w14:textId="77777777" w:rsidR="0080719E" w:rsidRPr="0045245F" w:rsidRDefault="0080719E" w:rsidP="0080719E">
      <w:pPr>
        <w:pStyle w:val="titolo20"/>
        <w:rPr>
          <w:rFonts w:eastAsiaTheme="minorEastAsia"/>
          <w:color w:val="002060"/>
        </w:rPr>
      </w:pPr>
      <w:r w:rsidRPr="0045245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7B249EF" w14:textId="77777777" w:rsidTr="00EC7319">
        <w:tc>
          <w:tcPr>
            <w:tcW w:w="2200" w:type="dxa"/>
            <w:tcMar>
              <w:top w:w="20" w:type="dxa"/>
              <w:left w:w="20" w:type="dxa"/>
              <w:bottom w:w="20" w:type="dxa"/>
              <w:right w:w="20" w:type="dxa"/>
            </w:tcMar>
            <w:vAlign w:val="center"/>
            <w:hideMark/>
          </w:tcPr>
          <w:p w14:paraId="1FEB6D9E" w14:textId="77777777" w:rsidR="0080719E" w:rsidRPr="0045245F" w:rsidRDefault="0080719E" w:rsidP="00EC7319">
            <w:pPr>
              <w:pStyle w:val="movimento"/>
              <w:rPr>
                <w:color w:val="002060"/>
              </w:rPr>
            </w:pPr>
            <w:r w:rsidRPr="0045245F">
              <w:rPr>
                <w:color w:val="002060"/>
              </w:rPr>
              <w:t>MEDEI LEONARDO</w:t>
            </w:r>
          </w:p>
        </w:tc>
        <w:tc>
          <w:tcPr>
            <w:tcW w:w="2200" w:type="dxa"/>
            <w:tcMar>
              <w:top w:w="20" w:type="dxa"/>
              <w:left w:w="20" w:type="dxa"/>
              <w:bottom w:w="20" w:type="dxa"/>
              <w:right w:w="20" w:type="dxa"/>
            </w:tcMar>
            <w:vAlign w:val="center"/>
            <w:hideMark/>
          </w:tcPr>
          <w:p w14:paraId="25D8F887" w14:textId="77777777" w:rsidR="0080719E" w:rsidRPr="0045245F" w:rsidRDefault="0080719E" w:rsidP="00EC7319">
            <w:pPr>
              <w:pStyle w:val="movimento2"/>
              <w:rPr>
                <w:color w:val="002060"/>
              </w:rPr>
            </w:pPr>
            <w:r w:rsidRPr="0045245F">
              <w:rPr>
                <w:color w:val="002060"/>
              </w:rPr>
              <w:t xml:space="preserve">(AURORA TREIA) </w:t>
            </w:r>
          </w:p>
        </w:tc>
        <w:tc>
          <w:tcPr>
            <w:tcW w:w="800" w:type="dxa"/>
            <w:tcMar>
              <w:top w:w="20" w:type="dxa"/>
              <w:left w:w="20" w:type="dxa"/>
              <w:bottom w:w="20" w:type="dxa"/>
              <w:right w:w="20" w:type="dxa"/>
            </w:tcMar>
            <w:vAlign w:val="center"/>
            <w:hideMark/>
          </w:tcPr>
          <w:p w14:paraId="0FC31A6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AD7ABB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EE37953" w14:textId="77777777" w:rsidR="0080719E" w:rsidRPr="0045245F" w:rsidRDefault="0080719E" w:rsidP="00EC7319">
            <w:pPr>
              <w:pStyle w:val="movimento2"/>
              <w:rPr>
                <w:color w:val="002060"/>
              </w:rPr>
            </w:pPr>
            <w:r w:rsidRPr="0045245F">
              <w:rPr>
                <w:color w:val="002060"/>
              </w:rPr>
              <w:t> </w:t>
            </w:r>
          </w:p>
        </w:tc>
      </w:tr>
    </w:tbl>
    <w:p w14:paraId="5DCB1510" w14:textId="77777777" w:rsidR="0080719E" w:rsidRPr="0045245F" w:rsidRDefault="0080719E" w:rsidP="0080719E">
      <w:pPr>
        <w:pStyle w:val="titolo20"/>
        <w:rPr>
          <w:rFonts w:eastAsiaTheme="minorEastAsia"/>
          <w:color w:val="002060"/>
        </w:rPr>
      </w:pPr>
      <w:r w:rsidRPr="0045245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736C2E7" w14:textId="77777777" w:rsidTr="00EC7319">
        <w:tc>
          <w:tcPr>
            <w:tcW w:w="2200" w:type="dxa"/>
            <w:tcMar>
              <w:top w:w="20" w:type="dxa"/>
              <w:left w:w="20" w:type="dxa"/>
              <w:bottom w:w="20" w:type="dxa"/>
              <w:right w:w="20" w:type="dxa"/>
            </w:tcMar>
            <w:vAlign w:val="center"/>
            <w:hideMark/>
          </w:tcPr>
          <w:p w14:paraId="52F3EC57" w14:textId="77777777" w:rsidR="0080719E" w:rsidRPr="0045245F" w:rsidRDefault="0080719E" w:rsidP="00EC7319">
            <w:pPr>
              <w:pStyle w:val="movimento"/>
              <w:rPr>
                <w:color w:val="002060"/>
              </w:rPr>
            </w:pPr>
            <w:r w:rsidRPr="0045245F">
              <w:rPr>
                <w:color w:val="002060"/>
              </w:rPr>
              <w:t>PALLOTTA EDDY</w:t>
            </w:r>
          </w:p>
        </w:tc>
        <w:tc>
          <w:tcPr>
            <w:tcW w:w="2200" w:type="dxa"/>
            <w:tcMar>
              <w:top w:w="20" w:type="dxa"/>
              <w:left w:w="20" w:type="dxa"/>
              <w:bottom w:w="20" w:type="dxa"/>
              <w:right w:w="20" w:type="dxa"/>
            </w:tcMar>
            <w:vAlign w:val="center"/>
            <w:hideMark/>
          </w:tcPr>
          <w:p w14:paraId="72BEA42A" w14:textId="77777777" w:rsidR="0080719E" w:rsidRPr="0045245F" w:rsidRDefault="0080719E" w:rsidP="00EC7319">
            <w:pPr>
              <w:pStyle w:val="movimento2"/>
              <w:rPr>
                <w:color w:val="002060"/>
              </w:rPr>
            </w:pPr>
            <w:r w:rsidRPr="0045245F">
              <w:rPr>
                <w:color w:val="002060"/>
              </w:rPr>
              <w:t xml:space="preserve">(TRE TORRI A.S.D.) </w:t>
            </w:r>
          </w:p>
        </w:tc>
        <w:tc>
          <w:tcPr>
            <w:tcW w:w="800" w:type="dxa"/>
            <w:tcMar>
              <w:top w:w="20" w:type="dxa"/>
              <w:left w:w="20" w:type="dxa"/>
              <w:bottom w:w="20" w:type="dxa"/>
              <w:right w:w="20" w:type="dxa"/>
            </w:tcMar>
            <w:vAlign w:val="center"/>
            <w:hideMark/>
          </w:tcPr>
          <w:p w14:paraId="16ACC1F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C98F69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338057A" w14:textId="77777777" w:rsidR="0080719E" w:rsidRPr="0045245F" w:rsidRDefault="0080719E" w:rsidP="00EC7319">
            <w:pPr>
              <w:pStyle w:val="movimento2"/>
              <w:rPr>
                <w:color w:val="002060"/>
              </w:rPr>
            </w:pPr>
            <w:r w:rsidRPr="0045245F">
              <w:rPr>
                <w:color w:val="002060"/>
              </w:rPr>
              <w:t> </w:t>
            </w:r>
          </w:p>
        </w:tc>
      </w:tr>
    </w:tbl>
    <w:p w14:paraId="3AE010DA"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88CC44B" w14:textId="77777777" w:rsidTr="00EC7319">
        <w:tc>
          <w:tcPr>
            <w:tcW w:w="2200" w:type="dxa"/>
            <w:tcMar>
              <w:top w:w="20" w:type="dxa"/>
              <w:left w:w="20" w:type="dxa"/>
              <w:bottom w:w="20" w:type="dxa"/>
              <w:right w:w="20" w:type="dxa"/>
            </w:tcMar>
            <w:vAlign w:val="center"/>
            <w:hideMark/>
          </w:tcPr>
          <w:p w14:paraId="40F35B7A" w14:textId="77777777" w:rsidR="0080719E" w:rsidRPr="0045245F" w:rsidRDefault="0080719E" w:rsidP="00EC7319">
            <w:pPr>
              <w:pStyle w:val="movimento"/>
              <w:rPr>
                <w:color w:val="002060"/>
              </w:rPr>
            </w:pPr>
            <w:r w:rsidRPr="0045245F">
              <w:rPr>
                <w:color w:val="002060"/>
              </w:rPr>
              <w:t>PERUCCI ALESSANDRO</w:t>
            </w:r>
          </w:p>
        </w:tc>
        <w:tc>
          <w:tcPr>
            <w:tcW w:w="2200" w:type="dxa"/>
            <w:tcMar>
              <w:top w:w="20" w:type="dxa"/>
              <w:left w:w="20" w:type="dxa"/>
              <w:bottom w:w="20" w:type="dxa"/>
              <w:right w:w="20" w:type="dxa"/>
            </w:tcMar>
            <w:vAlign w:val="center"/>
            <w:hideMark/>
          </w:tcPr>
          <w:p w14:paraId="530940D2" w14:textId="77777777" w:rsidR="0080719E" w:rsidRPr="0045245F" w:rsidRDefault="0080719E" w:rsidP="00EC7319">
            <w:pPr>
              <w:pStyle w:val="movimento2"/>
              <w:rPr>
                <w:color w:val="002060"/>
              </w:rPr>
            </w:pPr>
            <w:r w:rsidRPr="0045245F">
              <w:rPr>
                <w:color w:val="002060"/>
              </w:rPr>
              <w:t xml:space="preserve">(ACLI MANTOVANI CALCIO A 5) </w:t>
            </w:r>
          </w:p>
        </w:tc>
        <w:tc>
          <w:tcPr>
            <w:tcW w:w="800" w:type="dxa"/>
            <w:tcMar>
              <w:top w:w="20" w:type="dxa"/>
              <w:left w:w="20" w:type="dxa"/>
              <w:bottom w:w="20" w:type="dxa"/>
              <w:right w:w="20" w:type="dxa"/>
            </w:tcMar>
            <w:vAlign w:val="center"/>
            <w:hideMark/>
          </w:tcPr>
          <w:p w14:paraId="2508888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36ADE37" w14:textId="77777777" w:rsidR="0080719E" w:rsidRPr="0045245F" w:rsidRDefault="0080719E" w:rsidP="00EC7319">
            <w:pPr>
              <w:pStyle w:val="movimento"/>
              <w:rPr>
                <w:color w:val="002060"/>
              </w:rPr>
            </w:pPr>
            <w:r w:rsidRPr="0045245F">
              <w:rPr>
                <w:color w:val="002060"/>
              </w:rPr>
              <w:t>BALESTRA LORENZO</w:t>
            </w:r>
          </w:p>
        </w:tc>
        <w:tc>
          <w:tcPr>
            <w:tcW w:w="2200" w:type="dxa"/>
            <w:tcMar>
              <w:top w:w="20" w:type="dxa"/>
              <w:left w:w="20" w:type="dxa"/>
              <w:bottom w:w="20" w:type="dxa"/>
              <w:right w:w="20" w:type="dxa"/>
            </w:tcMar>
            <w:vAlign w:val="center"/>
            <w:hideMark/>
          </w:tcPr>
          <w:p w14:paraId="45DBB3C7" w14:textId="77777777" w:rsidR="0080719E" w:rsidRPr="0045245F" w:rsidRDefault="0080719E" w:rsidP="00EC7319">
            <w:pPr>
              <w:pStyle w:val="movimento2"/>
              <w:rPr>
                <w:color w:val="002060"/>
              </w:rPr>
            </w:pPr>
            <w:r w:rsidRPr="0045245F">
              <w:rPr>
                <w:color w:val="002060"/>
              </w:rPr>
              <w:t xml:space="preserve">(AURORA TREIA) </w:t>
            </w:r>
          </w:p>
        </w:tc>
      </w:tr>
      <w:tr w:rsidR="0080719E" w:rsidRPr="0045245F" w14:paraId="1A37F41B" w14:textId="77777777" w:rsidTr="00EC7319">
        <w:tc>
          <w:tcPr>
            <w:tcW w:w="2200" w:type="dxa"/>
            <w:tcMar>
              <w:top w:w="20" w:type="dxa"/>
              <w:left w:w="20" w:type="dxa"/>
              <w:bottom w:w="20" w:type="dxa"/>
              <w:right w:w="20" w:type="dxa"/>
            </w:tcMar>
            <w:vAlign w:val="center"/>
            <w:hideMark/>
          </w:tcPr>
          <w:p w14:paraId="6B533368" w14:textId="77777777" w:rsidR="0080719E" w:rsidRPr="0045245F" w:rsidRDefault="0080719E" w:rsidP="00EC7319">
            <w:pPr>
              <w:pStyle w:val="movimento"/>
              <w:rPr>
                <w:color w:val="002060"/>
              </w:rPr>
            </w:pPr>
            <w:r w:rsidRPr="0045245F">
              <w:rPr>
                <w:color w:val="002060"/>
              </w:rPr>
              <w:t>PALAZZESI MARIO</w:t>
            </w:r>
          </w:p>
        </w:tc>
        <w:tc>
          <w:tcPr>
            <w:tcW w:w="2200" w:type="dxa"/>
            <w:tcMar>
              <w:top w:w="20" w:type="dxa"/>
              <w:left w:w="20" w:type="dxa"/>
              <w:bottom w:w="20" w:type="dxa"/>
              <w:right w:w="20" w:type="dxa"/>
            </w:tcMar>
            <w:vAlign w:val="center"/>
            <w:hideMark/>
          </w:tcPr>
          <w:p w14:paraId="71E80587" w14:textId="77777777" w:rsidR="0080719E" w:rsidRPr="0045245F" w:rsidRDefault="0080719E" w:rsidP="00EC7319">
            <w:pPr>
              <w:pStyle w:val="movimento2"/>
              <w:rPr>
                <w:color w:val="002060"/>
              </w:rPr>
            </w:pPr>
            <w:r w:rsidRPr="0045245F">
              <w:rPr>
                <w:color w:val="002060"/>
              </w:rPr>
              <w:t xml:space="preserve">(BAYER CAPPUCCINI) </w:t>
            </w:r>
          </w:p>
        </w:tc>
        <w:tc>
          <w:tcPr>
            <w:tcW w:w="800" w:type="dxa"/>
            <w:tcMar>
              <w:top w:w="20" w:type="dxa"/>
              <w:left w:w="20" w:type="dxa"/>
              <w:bottom w:w="20" w:type="dxa"/>
              <w:right w:w="20" w:type="dxa"/>
            </w:tcMar>
            <w:vAlign w:val="center"/>
            <w:hideMark/>
          </w:tcPr>
          <w:p w14:paraId="6D2909D8"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A6BA2C5" w14:textId="77777777" w:rsidR="0080719E" w:rsidRPr="0045245F" w:rsidRDefault="0080719E" w:rsidP="00EC7319">
            <w:pPr>
              <w:pStyle w:val="movimento"/>
              <w:rPr>
                <w:color w:val="002060"/>
              </w:rPr>
            </w:pPr>
            <w:r w:rsidRPr="0045245F">
              <w:rPr>
                <w:color w:val="002060"/>
              </w:rPr>
              <w:t>DONZELLI ALESSANDRO</w:t>
            </w:r>
          </w:p>
        </w:tc>
        <w:tc>
          <w:tcPr>
            <w:tcW w:w="2200" w:type="dxa"/>
            <w:tcMar>
              <w:top w:w="20" w:type="dxa"/>
              <w:left w:w="20" w:type="dxa"/>
              <w:bottom w:w="20" w:type="dxa"/>
              <w:right w:w="20" w:type="dxa"/>
            </w:tcMar>
            <w:vAlign w:val="center"/>
            <w:hideMark/>
          </w:tcPr>
          <w:p w14:paraId="6E5050C8" w14:textId="77777777" w:rsidR="0080719E" w:rsidRPr="0045245F" w:rsidRDefault="0080719E" w:rsidP="00EC7319">
            <w:pPr>
              <w:pStyle w:val="movimento2"/>
              <w:rPr>
                <w:color w:val="002060"/>
              </w:rPr>
            </w:pPr>
            <w:r w:rsidRPr="0045245F">
              <w:rPr>
                <w:color w:val="002060"/>
              </w:rPr>
              <w:t xml:space="preserve">(CAPODARCO CASABIANCA C5) </w:t>
            </w:r>
          </w:p>
        </w:tc>
      </w:tr>
      <w:tr w:rsidR="0080719E" w:rsidRPr="0045245F" w14:paraId="16BBE12B" w14:textId="77777777" w:rsidTr="00EC7319">
        <w:tc>
          <w:tcPr>
            <w:tcW w:w="2200" w:type="dxa"/>
            <w:tcMar>
              <w:top w:w="20" w:type="dxa"/>
              <w:left w:w="20" w:type="dxa"/>
              <w:bottom w:w="20" w:type="dxa"/>
              <w:right w:w="20" w:type="dxa"/>
            </w:tcMar>
            <w:vAlign w:val="center"/>
            <w:hideMark/>
          </w:tcPr>
          <w:p w14:paraId="6F9C7590" w14:textId="77777777" w:rsidR="0080719E" w:rsidRPr="0045245F" w:rsidRDefault="0080719E" w:rsidP="00EC7319">
            <w:pPr>
              <w:pStyle w:val="movimento"/>
              <w:rPr>
                <w:color w:val="002060"/>
              </w:rPr>
            </w:pPr>
            <w:r w:rsidRPr="0045245F">
              <w:rPr>
                <w:color w:val="002060"/>
              </w:rPr>
              <w:t>ISIDORI GREGORIO</w:t>
            </w:r>
          </w:p>
        </w:tc>
        <w:tc>
          <w:tcPr>
            <w:tcW w:w="2200" w:type="dxa"/>
            <w:tcMar>
              <w:top w:w="20" w:type="dxa"/>
              <w:left w:w="20" w:type="dxa"/>
              <w:bottom w:w="20" w:type="dxa"/>
              <w:right w:w="20" w:type="dxa"/>
            </w:tcMar>
            <w:vAlign w:val="center"/>
            <w:hideMark/>
          </w:tcPr>
          <w:p w14:paraId="605719A2" w14:textId="77777777" w:rsidR="0080719E" w:rsidRPr="0045245F" w:rsidRDefault="0080719E" w:rsidP="00EC7319">
            <w:pPr>
              <w:pStyle w:val="movimento2"/>
              <w:rPr>
                <w:color w:val="002060"/>
              </w:rPr>
            </w:pPr>
            <w:r w:rsidRPr="0045245F">
              <w:rPr>
                <w:color w:val="002060"/>
              </w:rPr>
              <w:t xml:space="preserve">(CAPODARCO CASABIANCA C5) </w:t>
            </w:r>
          </w:p>
        </w:tc>
        <w:tc>
          <w:tcPr>
            <w:tcW w:w="800" w:type="dxa"/>
            <w:tcMar>
              <w:top w:w="20" w:type="dxa"/>
              <w:left w:w="20" w:type="dxa"/>
              <w:bottom w:w="20" w:type="dxa"/>
              <w:right w:w="20" w:type="dxa"/>
            </w:tcMar>
            <w:vAlign w:val="center"/>
            <w:hideMark/>
          </w:tcPr>
          <w:p w14:paraId="087F53A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7B9653F" w14:textId="77777777" w:rsidR="0080719E" w:rsidRPr="0045245F" w:rsidRDefault="0080719E" w:rsidP="00EC7319">
            <w:pPr>
              <w:pStyle w:val="movimento"/>
              <w:rPr>
                <w:color w:val="002060"/>
              </w:rPr>
            </w:pPr>
            <w:r w:rsidRPr="0045245F">
              <w:rPr>
                <w:color w:val="002060"/>
              </w:rPr>
              <w:t>LOMBARDI ENRICO</w:t>
            </w:r>
          </w:p>
        </w:tc>
        <w:tc>
          <w:tcPr>
            <w:tcW w:w="2200" w:type="dxa"/>
            <w:tcMar>
              <w:top w:w="20" w:type="dxa"/>
              <w:left w:w="20" w:type="dxa"/>
              <w:bottom w:w="20" w:type="dxa"/>
              <w:right w:w="20" w:type="dxa"/>
            </w:tcMar>
            <w:vAlign w:val="center"/>
            <w:hideMark/>
          </w:tcPr>
          <w:p w14:paraId="3E6DD61D" w14:textId="77777777" w:rsidR="0080719E" w:rsidRPr="0045245F" w:rsidRDefault="0080719E" w:rsidP="00EC7319">
            <w:pPr>
              <w:pStyle w:val="movimento2"/>
              <w:rPr>
                <w:color w:val="002060"/>
              </w:rPr>
            </w:pPr>
            <w:r w:rsidRPr="0045245F">
              <w:rPr>
                <w:color w:val="002060"/>
              </w:rPr>
              <w:t xml:space="preserve">(FUTSAL SAMBUCHETO) </w:t>
            </w:r>
          </w:p>
        </w:tc>
      </w:tr>
      <w:tr w:rsidR="0080719E" w:rsidRPr="0045245F" w14:paraId="5FE72244" w14:textId="77777777" w:rsidTr="00EC7319">
        <w:tc>
          <w:tcPr>
            <w:tcW w:w="2200" w:type="dxa"/>
            <w:tcMar>
              <w:top w:w="20" w:type="dxa"/>
              <w:left w:w="20" w:type="dxa"/>
              <w:bottom w:w="20" w:type="dxa"/>
              <w:right w:w="20" w:type="dxa"/>
            </w:tcMar>
            <w:vAlign w:val="center"/>
            <w:hideMark/>
          </w:tcPr>
          <w:p w14:paraId="40B9DECD" w14:textId="77777777" w:rsidR="0080719E" w:rsidRPr="0045245F" w:rsidRDefault="0080719E" w:rsidP="00EC7319">
            <w:pPr>
              <w:pStyle w:val="movimento"/>
              <w:rPr>
                <w:color w:val="002060"/>
              </w:rPr>
            </w:pPr>
            <w:r w:rsidRPr="0045245F">
              <w:rPr>
                <w:color w:val="002060"/>
              </w:rPr>
              <w:t>FIRMANI LEONARDO</w:t>
            </w:r>
          </w:p>
        </w:tc>
        <w:tc>
          <w:tcPr>
            <w:tcW w:w="2200" w:type="dxa"/>
            <w:tcMar>
              <w:top w:w="20" w:type="dxa"/>
              <w:left w:w="20" w:type="dxa"/>
              <w:bottom w:w="20" w:type="dxa"/>
              <w:right w:w="20" w:type="dxa"/>
            </w:tcMar>
            <w:vAlign w:val="center"/>
            <w:hideMark/>
          </w:tcPr>
          <w:p w14:paraId="35A53072" w14:textId="77777777" w:rsidR="0080719E" w:rsidRPr="0045245F" w:rsidRDefault="0080719E" w:rsidP="00EC7319">
            <w:pPr>
              <w:pStyle w:val="movimento2"/>
              <w:rPr>
                <w:color w:val="002060"/>
              </w:rPr>
            </w:pPr>
            <w:r w:rsidRPr="0045245F">
              <w:rPr>
                <w:color w:val="002060"/>
              </w:rPr>
              <w:t xml:space="preserve">(REAL ANCARIA) </w:t>
            </w:r>
          </w:p>
        </w:tc>
        <w:tc>
          <w:tcPr>
            <w:tcW w:w="800" w:type="dxa"/>
            <w:tcMar>
              <w:top w:w="20" w:type="dxa"/>
              <w:left w:w="20" w:type="dxa"/>
              <w:bottom w:w="20" w:type="dxa"/>
              <w:right w:w="20" w:type="dxa"/>
            </w:tcMar>
            <w:vAlign w:val="center"/>
            <w:hideMark/>
          </w:tcPr>
          <w:p w14:paraId="1D40545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7EF652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608EFDF" w14:textId="77777777" w:rsidR="0080719E" w:rsidRPr="0045245F" w:rsidRDefault="0080719E" w:rsidP="00EC7319">
            <w:pPr>
              <w:pStyle w:val="movimento2"/>
              <w:rPr>
                <w:color w:val="002060"/>
              </w:rPr>
            </w:pPr>
            <w:r w:rsidRPr="0045245F">
              <w:rPr>
                <w:color w:val="002060"/>
              </w:rPr>
              <w:t> </w:t>
            </w:r>
          </w:p>
        </w:tc>
      </w:tr>
    </w:tbl>
    <w:p w14:paraId="411A65E4"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D512061" w14:textId="77777777" w:rsidTr="00EC7319">
        <w:tc>
          <w:tcPr>
            <w:tcW w:w="2200" w:type="dxa"/>
            <w:tcMar>
              <w:top w:w="20" w:type="dxa"/>
              <w:left w:w="20" w:type="dxa"/>
              <w:bottom w:w="20" w:type="dxa"/>
              <w:right w:w="20" w:type="dxa"/>
            </w:tcMar>
            <w:vAlign w:val="center"/>
            <w:hideMark/>
          </w:tcPr>
          <w:p w14:paraId="2CC3B7D7" w14:textId="77777777" w:rsidR="0080719E" w:rsidRPr="0045245F" w:rsidRDefault="0080719E" w:rsidP="00EC7319">
            <w:pPr>
              <w:pStyle w:val="movimento"/>
              <w:rPr>
                <w:color w:val="002060"/>
              </w:rPr>
            </w:pPr>
            <w:r w:rsidRPr="0045245F">
              <w:rPr>
                <w:color w:val="002060"/>
              </w:rPr>
              <w:t>URENA MONSERRATE ARNOLD EDUARDO</w:t>
            </w:r>
          </w:p>
        </w:tc>
        <w:tc>
          <w:tcPr>
            <w:tcW w:w="2200" w:type="dxa"/>
            <w:tcMar>
              <w:top w:w="20" w:type="dxa"/>
              <w:left w:w="20" w:type="dxa"/>
              <w:bottom w:w="20" w:type="dxa"/>
              <w:right w:w="20" w:type="dxa"/>
            </w:tcMar>
            <w:vAlign w:val="center"/>
            <w:hideMark/>
          </w:tcPr>
          <w:p w14:paraId="6B708F0A" w14:textId="77777777" w:rsidR="0080719E" w:rsidRPr="0045245F" w:rsidRDefault="0080719E" w:rsidP="00EC7319">
            <w:pPr>
              <w:pStyle w:val="movimento2"/>
              <w:rPr>
                <w:color w:val="002060"/>
              </w:rPr>
            </w:pPr>
            <w:r w:rsidRPr="0045245F">
              <w:rPr>
                <w:color w:val="002060"/>
              </w:rPr>
              <w:t xml:space="preserve">(ACLI MANTOVANI CALCIO A 5) </w:t>
            </w:r>
          </w:p>
        </w:tc>
        <w:tc>
          <w:tcPr>
            <w:tcW w:w="800" w:type="dxa"/>
            <w:tcMar>
              <w:top w:w="20" w:type="dxa"/>
              <w:left w:w="20" w:type="dxa"/>
              <w:bottom w:w="20" w:type="dxa"/>
              <w:right w:w="20" w:type="dxa"/>
            </w:tcMar>
            <w:vAlign w:val="center"/>
            <w:hideMark/>
          </w:tcPr>
          <w:p w14:paraId="582C6DF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B8375F8" w14:textId="77777777" w:rsidR="0080719E" w:rsidRPr="0045245F" w:rsidRDefault="0080719E" w:rsidP="00EC7319">
            <w:pPr>
              <w:pStyle w:val="movimento"/>
              <w:rPr>
                <w:color w:val="002060"/>
              </w:rPr>
            </w:pPr>
            <w:r w:rsidRPr="0045245F">
              <w:rPr>
                <w:color w:val="002060"/>
              </w:rPr>
              <w:t>SAMBUCHI ANDREA</w:t>
            </w:r>
          </w:p>
        </w:tc>
        <w:tc>
          <w:tcPr>
            <w:tcW w:w="2200" w:type="dxa"/>
            <w:tcMar>
              <w:top w:w="20" w:type="dxa"/>
              <w:left w:w="20" w:type="dxa"/>
              <w:bottom w:w="20" w:type="dxa"/>
              <w:right w:w="20" w:type="dxa"/>
            </w:tcMar>
            <w:vAlign w:val="center"/>
            <w:hideMark/>
          </w:tcPr>
          <w:p w14:paraId="3D5191BF" w14:textId="77777777" w:rsidR="0080719E" w:rsidRPr="0045245F" w:rsidRDefault="0080719E" w:rsidP="00EC7319">
            <w:pPr>
              <w:pStyle w:val="movimento2"/>
              <w:rPr>
                <w:color w:val="002060"/>
              </w:rPr>
            </w:pPr>
            <w:r w:rsidRPr="0045245F">
              <w:rPr>
                <w:color w:val="002060"/>
              </w:rPr>
              <w:t xml:space="preserve">(ALMA JUVENTUS FANO) </w:t>
            </w:r>
          </w:p>
        </w:tc>
      </w:tr>
      <w:tr w:rsidR="0080719E" w:rsidRPr="0045245F" w14:paraId="6B9E57DC" w14:textId="77777777" w:rsidTr="00EC7319">
        <w:tc>
          <w:tcPr>
            <w:tcW w:w="2200" w:type="dxa"/>
            <w:tcMar>
              <w:top w:w="20" w:type="dxa"/>
              <w:left w:w="20" w:type="dxa"/>
              <w:bottom w:w="20" w:type="dxa"/>
              <w:right w:w="20" w:type="dxa"/>
            </w:tcMar>
            <w:vAlign w:val="center"/>
            <w:hideMark/>
          </w:tcPr>
          <w:p w14:paraId="2C541AD5" w14:textId="77777777" w:rsidR="0080719E" w:rsidRPr="0045245F" w:rsidRDefault="0080719E" w:rsidP="00EC7319">
            <w:pPr>
              <w:pStyle w:val="movimento"/>
              <w:rPr>
                <w:color w:val="002060"/>
              </w:rPr>
            </w:pPr>
            <w:r w:rsidRPr="0045245F">
              <w:rPr>
                <w:color w:val="002060"/>
              </w:rPr>
              <w:t>PAZZAGLIA MARCO</w:t>
            </w:r>
          </w:p>
        </w:tc>
        <w:tc>
          <w:tcPr>
            <w:tcW w:w="2200" w:type="dxa"/>
            <w:tcMar>
              <w:top w:w="20" w:type="dxa"/>
              <w:left w:w="20" w:type="dxa"/>
              <w:bottom w:w="20" w:type="dxa"/>
              <w:right w:w="20" w:type="dxa"/>
            </w:tcMar>
            <w:vAlign w:val="center"/>
            <w:hideMark/>
          </w:tcPr>
          <w:p w14:paraId="31961EF1" w14:textId="77777777" w:rsidR="0080719E" w:rsidRPr="0045245F" w:rsidRDefault="0080719E" w:rsidP="00EC7319">
            <w:pPr>
              <w:pStyle w:val="movimento2"/>
              <w:rPr>
                <w:color w:val="002060"/>
              </w:rPr>
            </w:pPr>
            <w:r w:rsidRPr="0045245F">
              <w:rPr>
                <w:color w:val="002060"/>
              </w:rPr>
              <w:t xml:space="preserve">(AURORA TREIA) </w:t>
            </w:r>
          </w:p>
        </w:tc>
        <w:tc>
          <w:tcPr>
            <w:tcW w:w="800" w:type="dxa"/>
            <w:tcMar>
              <w:top w:w="20" w:type="dxa"/>
              <w:left w:w="20" w:type="dxa"/>
              <w:bottom w:w="20" w:type="dxa"/>
              <w:right w:w="20" w:type="dxa"/>
            </w:tcMar>
            <w:vAlign w:val="center"/>
            <w:hideMark/>
          </w:tcPr>
          <w:p w14:paraId="672DDAE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5343B44" w14:textId="77777777" w:rsidR="0080719E" w:rsidRPr="0045245F" w:rsidRDefault="0080719E" w:rsidP="00EC7319">
            <w:pPr>
              <w:pStyle w:val="movimento"/>
              <w:rPr>
                <w:color w:val="002060"/>
              </w:rPr>
            </w:pPr>
            <w:r w:rsidRPr="0045245F">
              <w:rPr>
                <w:color w:val="002060"/>
              </w:rPr>
              <w:t>LATTANZI DAVIDE</w:t>
            </w:r>
          </w:p>
        </w:tc>
        <w:tc>
          <w:tcPr>
            <w:tcW w:w="2200" w:type="dxa"/>
            <w:tcMar>
              <w:top w:w="20" w:type="dxa"/>
              <w:left w:w="20" w:type="dxa"/>
              <w:bottom w:w="20" w:type="dxa"/>
              <w:right w:w="20" w:type="dxa"/>
            </w:tcMar>
            <w:vAlign w:val="center"/>
            <w:hideMark/>
          </w:tcPr>
          <w:p w14:paraId="1FD28E00" w14:textId="77777777" w:rsidR="0080719E" w:rsidRPr="0045245F" w:rsidRDefault="0080719E" w:rsidP="00EC7319">
            <w:pPr>
              <w:pStyle w:val="movimento2"/>
              <w:rPr>
                <w:color w:val="002060"/>
              </w:rPr>
            </w:pPr>
            <w:r w:rsidRPr="0045245F">
              <w:rPr>
                <w:color w:val="002060"/>
              </w:rPr>
              <w:t xml:space="preserve">(FUTSAL CAMPIGLIONE) </w:t>
            </w:r>
          </w:p>
        </w:tc>
      </w:tr>
      <w:tr w:rsidR="0080719E" w:rsidRPr="0045245F" w14:paraId="0B2F218F" w14:textId="77777777" w:rsidTr="00EC7319">
        <w:tc>
          <w:tcPr>
            <w:tcW w:w="2200" w:type="dxa"/>
            <w:tcMar>
              <w:top w:w="20" w:type="dxa"/>
              <w:left w:w="20" w:type="dxa"/>
              <w:bottom w:w="20" w:type="dxa"/>
              <w:right w:w="20" w:type="dxa"/>
            </w:tcMar>
            <w:vAlign w:val="center"/>
            <w:hideMark/>
          </w:tcPr>
          <w:p w14:paraId="349D862A" w14:textId="77777777" w:rsidR="0080719E" w:rsidRPr="0045245F" w:rsidRDefault="0080719E" w:rsidP="00EC7319">
            <w:pPr>
              <w:pStyle w:val="movimento"/>
              <w:rPr>
                <w:color w:val="002060"/>
              </w:rPr>
            </w:pPr>
            <w:r w:rsidRPr="0045245F">
              <w:rPr>
                <w:color w:val="002060"/>
              </w:rPr>
              <w:t>COSTANTINI ANTONIO</w:t>
            </w:r>
          </w:p>
        </w:tc>
        <w:tc>
          <w:tcPr>
            <w:tcW w:w="2200" w:type="dxa"/>
            <w:tcMar>
              <w:top w:w="20" w:type="dxa"/>
              <w:left w:w="20" w:type="dxa"/>
              <w:bottom w:w="20" w:type="dxa"/>
              <w:right w:w="20" w:type="dxa"/>
            </w:tcMar>
            <w:vAlign w:val="center"/>
            <w:hideMark/>
          </w:tcPr>
          <w:p w14:paraId="1A30BAD3" w14:textId="77777777" w:rsidR="0080719E" w:rsidRPr="0045245F" w:rsidRDefault="0080719E" w:rsidP="00EC7319">
            <w:pPr>
              <w:pStyle w:val="movimento2"/>
              <w:rPr>
                <w:color w:val="002060"/>
              </w:rPr>
            </w:pPr>
            <w:r w:rsidRPr="0045245F">
              <w:rPr>
                <w:color w:val="002060"/>
              </w:rPr>
              <w:t xml:space="preserve">(FUTSAL CASELLE) </w:t>
            </w:r>
          </w:p>
        </w:tc>
        <w:tc>
          <w:tcPr>
            <w:tcW w:w="800" w:type="dxa"/>
            <w:tcMar>
              <w:top w:w="20" w:type="dxa"/>
              <w:left w:w="20" w:type="dxa"/>
              <w:bottom w:w="20" w:type="dxa"/>
              <w:right w:w="20" w:type="dxa"/>
            </w:tcMar>
            <w:vAlign w:val="center"/>
            <w:hideMark/>
          </w:tcPr>
          <w:p w14:paraId="5A7BE1A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D8CBBED" w14:textId="77777777" w:rsidR="0080719E" w:rsidRPr="0045245F" w:rsidRDefault="0080719E" w:rsidP="00EC7319">
            <w:pPr>
              <w:pStyle w:val="movimento"/>
              <w:rPr>
                <w:color w:val="002060"/>
              </w:rPr>
            </w:pPr>
            <w:r w:rsidRPr="0045245F">
              <w:rPr>
                <w:color w:val="002060"/>
              </w:rPr>
              <w:t>SPECA SIMONE</w:t>
            </w:r>
          </w:p>
        </w:tc>
        <w:tc>
          <w:tcPr>
            <w:tcW w:w="2200" w:type="dxa"/>
            <w:tcMar>
              <w:top w:w="20" w:type="dxa"/>
              <w:left w:w="20" w:type="dxa"/>
              <w:bottom w:w="20" w:type="dxa"/>
              <w:right w:w="20" w:type="dxa"/>
            </w:tcMar>
            <w:vAlign w:val="center"/>
            <w:hideMark/>
          </w:tcPr>
          <w:p w14:paraId="7B126164" w14:textId="77777777" w:rsidR="0080719E" w:rsidRPr="0045245F" w:rsidRDefault="0080719E" w:rsidP="00EC7319">
            <w:pPr>
              <w:pStyle w:val="movimento2"/>
              <w:rPr>
                <w:color w:val="002060"/>
              </w:rPr>
            </w:pPr>
            <w:r w:rsidRPr="0045245F">
              <w:rPr>
                <w:color w:val="002060"/>
              </w:rPr>
              <w:t xml:space="preserve">(REAL ANCARIA) </w:t>
            </w:r>
          </w:p>
        </w:tc>
      </w:tr>
      <w:tr w:rsidR="0080719E" w:rsidRPr="0045245F" w14:paraId="544C3802" w14:textId="77777777" w:rsidTr="00EC7319">
        <w:tc>
          <w:tcPr>
            <w:tcW w:w="2200" w:type="dxa"/>
            <w:tcMar>
              <w:top w:w="20" w:type="dxa"/>
              <w:left w:w="20" w:type="dxa"/>
              <w:bottom w:w="20" w:type="dxa"/>
              <w:right w:w="20" w:type="dxa"/>
            </w:tcMar>
            <w:vAlign w:val="center"/>
            <w:hideMark/>
          </w:tcPr>
          <w:p w14:paraId="2A27118A" w14:textId="77777777" w:rsidR="0080719E" w:rsidRPr="0045245F" w:rsidRDefault="0080719E" w:rsidP="00EC7319">
            <w:pPr>
              <w:pStyle w:val="movimento"/>
              <w:rPr>
                <w:color w:val="002060"/>
              </w:rPr>
            </w:pPr>
            <w:r w:rsidRPr="0045245F">
              <w:rPr>
                <w:color w:val="002060"/>
              </w:rPr>
              <w:t>PELLEGRINO LUCIANO</w:t>
            </w:r>
          </w:p>
        </w:tc>
        <w:tc>
          <w:tcPr>
            <w:tcW w:w="2200" w:type="dxa"/>
            <w:tcMar>
              <w:top w:w="20" w:type="dxa"/>
              <w:left w:w="20" w:type="dxa"/>
              <w:bottom w:w="20" w:type="dxa"/>
              <w:right w:w="20" w:type="dxa"/>
            </w:tcMar>
            <w:vAlign w:val="center"/>
            <w:hideMark/>
          </w:tcPr>
          <w:p w14:paraId="37D8A384" w14:textId="77777777" w:rsidR="0080719E" w:rsidRPr="0045245F" w:rsidRDefault="0080719E" w:rsidP="00EC7319">
            <w:pPr>
              <w:pStyle w:val="movimento2"/>
              <w:rPr>
                <w:color w:val="002060"/>
              </w:rPr>
            </w:pPr>
            <w:r w:rsidRPr="0045245F">
              <w:rPr>
                <w:color w:val="002060"/>
              </w:rPr>
              <w:t xml:space="preserve">(VERBENA C5 ANCONA) </w:t>
            </w:r>
          </w:p>
        </w:tc>
        <w:tc>
          <w:tcPr>
            <w:tcW w:w="800" w:type="dxa"/>
            <w:tcMar>
              <w:top w:w="20" w:type="dxa"/>
              <w:left w:w="20" w:type="dxa"/>
              <w:bottom w:w="20" w:type="dxa"/>
              <w:right w:w="20" w:type="dxa"/>
            </w:tcMar>
            <w:vAlign w:val="center"/>
            <w:hideMark/>
          </w:tcPr>
          <w:p w14:paraId="0D05C44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14718D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F914D39" w14:textId="77777777" w:rsidR="0080719E" w:rsidRPr="0045245F" w:rsidRDefault="0080719E" w:rsidP="00EC7319">
            <w:pPr>
              <w:pStyle w:val="movimento2"/>
              <w:rPr>
                <w:color w:val="002060"/>
              </w:rPr>
            </w:pPr>
            <w:r w:rsidRPr="0045245F">
              <w:rPr>
                <w:color w:val="002060"/>
              </w:rPr>
              <w:t> </w:t>
            </w:r>
          </w:p>
        </w:tc>
      </w:tr>
    </w:tbl>
    <w:p w14:paraId="0B0D7654"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164A36B" w14:textId="77777777" w:rsidTr="00EC7319">
        <w:tc>
          <w:tcPr>
            <w:tcW w:w="2200" w:type="dxa"/>
            <w:tcMar>
              <w:top w:w="20" w:type="dxa"/>
              <w:left w:w="20" w:type="dxa"/>
              <w:bottom w:w="20" w:type="dxa"/>
              <w:right w:w="20" w:type="dxa"/>
            </w:tcMar>
            <w:vAlign w:val="center"/>
            <w:hideMark/>
          </w:tcPr>
          <w:p w14:paraId="1E812093" w14:textId="77777777" w:rsidR="0080719E" w:rsidRPr="0045245F" w:rsidRDefault="0080719E" w:rsidP="00EC7319">
            <w:pPr>
              <w:pStyle w:val="movimento"/>
              <w:rPr>
                <w:color w:val="002060"/>
              </w:rPr>
            </w:pPr>
            <w:r w:rsidRPr="0045245F">
              <w:rPr>
                <w:color w:val="002060"/>
              </w:rPr>
              <w:t>GABALDI ALESSANDRO</w:t>
            </w:r>
          </w:p>
        </w:tc>
        <w:tc>
          <w:tcPr>
            <w:tcW w:w="2200" w:type="dxa"/>
            <w:tcMar>
              <w:top w:w="20" w:type="dxa"/>
              <w:left w:w="20" w:type="dxa"/>
              <w:bottom w:w="20" w:type="dxa"/>
              <w:right w:w="20" w:type="dxa"/>
            </w:tcMar>
            <w:vAlign w:val="center"/>
            <w:hideMark/>
          </w:tcPr>
          <w:p w14:paraId="5ACB79BF" w14:textId="77777777" w:rsidR="0080719E" w:rsidRPr="0045245F" w:rsidRDefault="0080719E" w:rsidP="00EC7319">
            <w:pPr>
              <w:pStyle w:val="movimento2"/>
              <w:rPr>
                <w:color w:val="002060"/>
              </w:rPr>
            </w:pPr>
            <w:r w:rsidRPr="0045245F">
              <w:rPr>
                <w:color w:val="002060"/>
              </w:rPr>
              <w:t xml:space="preserve">(FUTSAL SANGIUSTESE A.R.L.) </w:t>
            </w:r>
          </w:p>
        </w:tc>
        <w:tc>
          <w:tcPr>
            <w:tcW w:w="800" w:type="dxa"/>
            <w:tcMar>
              <w:top w:w="20" w:type="dxa"/>
              <w:left w:w="20" w:type="dxa"/>
              <w:bottom w:w="20" w:type="dxa"/>
              <w:right w:w="20" w:type="dxa"/>
            </w:tcMar>
            <w:vAlign w:val="center"/>
            <w:hideMark/>
          </w:tcPr>
          <w:p w14:paraId="4B0A862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DC86F7C" w14:textId="77777777" w:rsidR="0080719E" w:rsidRPr="0045245F" w:rsidRDefault="0080719E" w:rsidP="00EC7319">
            <w:pPr>
              <w:pStyle w:val="movimento"/>
              <w:rPr>
                <w:color w:val="002060"/>
              </w:rPr>
            </w:pPr>
            <w:r w:rsidRPr="0045245F">
              <w:rPr>
                <w:color w:val="002060"/>
              </w:rPr>
              <w:t>MATTEUCCI DAVIDE</w:t>
            </w:r>
          </w:p>
        </w:tc>
        <w:tc>
          <w:tcPr>
            <w:tcW w:w="2200" w:type="dxa"/>
            <w:tcMar>
              <w:top w:w="20" w:type="dxa"/>
              <w:left w:w="20" w:type="dxa"/>
              <w:bottom w:w="20" w:type="dxa"/>
              <w:right w:w="20" w:type="dxa"/>
            </w:tcMar>
            <w:vAlign w:val="center"/>
            <w:hideMark/>
          </w:tcPr>
          <w:p w14:paraId="3D69DD89" w14:textId="77777777" w:rsidR="0080719E" w:rsidRPr="0045245F" w:rsidRDefault="0080719E" w:rsidP="00EC7319">
            <w:pPr>
              <w:pStyle w:val="movimento2"/>
              <w:rPr>
                <w:color w:val="002060"/>
              </w:rPr>
            </w:pPr>
            <w:r w:rsidRPr="0045245F">
              <w:rPr>
                <w:color w:val="002060"/>
              </w:rPr>
              <w:t xml:space="preserve">(GNANO 04) </w:t>
            </w:r>
          </w:p>
        </w:tc>
      </w:tr>
      <w:tr w:rsidR="0080719E" w:rsidRPr="0045245F" w14:paraId="048A62A8" w14:textId="77777777" w:rsidTr="00EC7319">
        <w:tc>
          <w:tcPr>
            <w:tcW w:w="2200" w:type="dxa"/>
            <w:tcMar>
              <w:top w:w="20" w:type="dxa"/>
              <w:left w:w="20" w:type="dxa"/>
              <w:bottom w:w="20" w:type="dxa"/>
              <w:right w:w="20" w:type="dxa"/>
            </w:tcMar>
            <w:vAlign w:val="center"/>
            <w:hideMark/>
          </w:tcPr>
          <w:p w14:paraId="2CDE00C3" w14:textId="77777777" w:rsidR="0080719E" w:rsidRPr="0045245F" w:rsidRDefault="0080719E" w:rsidP="00EC7319">
            <w:pPr>
              <w:pStyle w:val="movimento"/>
              <w:rPr>
                <w:color w:val="002060"/>
              </w:rPr>
            </w:pPr>
            <w:r w:rsidRPr="0045245F">
              <w:rPr>
                <w:color w:val="002060"/>
              </w:rPr>
              <w:t>FIRMANI GREGORIO</w:t>
            </w:r>
          </w:p>
        </w:tc>
        <w:tc>
          <w:tcPr>
            <w:tcW w:w="2200" w:type="dxa"/>
            <w:tcMar>
              <w:top w:w="20" w:type="dxa"/>
              <w:left w:w="20" w:type="dxa"/>
              <w:bottom w:w="20" w:type="dxa"/>
              <w:right w:w="20" w:type="dxa"/>
            </w:tcMar>
            <w:vAlign w:val="center"/>
            <w:hideMark/>
          </w:tcPr>
          <w:p w14:paraId="5BCFF7DA" w14:textId="77777777" w:rsidR="0080719E" w:rsidRPr="0045245F" w:rsidRDefault="0080719E" w:rsidP="00EC7319">
            <w:pPr>
              <w:pStyle w:val="movimento2"/>
              <w:rPr>
                <w:color w:val="002060"/>
              </w:rPr>
            </w:pPr>
            <w:r w:rsidRPr="0045245F">
              <w:rPr>
                <w:color w:val="002060"/>
              </w:rPr>
              <w:t xml:space="preserve">(REAL ANCARIA) </w:t>
            </w:r>
          </w:p>
        </w:tc>
        <w:tc>
          <w:tcPr>
            <w:tcW w:w="800" w:type="dxa"/>
            <w:tcMar>
              <w:top w:w="20" w:type="dxa"/>
              <w:left w:w="20" w:type="dxa"/>
              <w:bottom w:w="20" w:type="dxa"/>
              <w:right w:w="20" w:type="dxa"/>
            </w:tcMar>
            <w:vAlign w:val="center"/>
            <w:hideMark/>
          </w:tcPr>
          <w:p w14:paraId="54645D2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95798A3" w14:textId="77777777" w:rsidR="0080719E" w:rsidRPr="0045245F" w:rsidRDefault="0080719E" w:rsidP="00EC7319">
            <w:pPr>
              <w:pStyle w:val="movimento"/>
              <w:rPr>
                <w:color w:val="002060"/>
              </w:rPr>
            </w:pPr>
            <w:r w:rsidRPr="0045245F">
              <w:rPr>
                <w:color w:val="002060"/>
              </w:rPr>
              <w:t>BIONDI LORIS</w:t>
            </w:r>
          </w:p>
        </w:tc>
        <w:tc>
          <w:tcPr>
            <w:tcW w:w="2200" w:type="dxa"/>
            <w:tcMar>
              <w:top w:w="20" w:type="dxa"/>
              <w:left w:w="20" w:type="dxa"/>
              <w:bottom w:w="20" w:type="dxa"/>
              <w:right w:w="20" w:type="dxa"/>
            </w:tcMar>
            <w:vAlign w:val="center"/>
            <w:hideMark/>
          </w:tcPr>
          <w:p w14:paraId="20876069" w14:textId="77777777" w:rsidR="0080719E" w:rsidRPr="0045245F" w:rsidRDefault="0080719E" w:rsidP="00EC7319">
            <w:pPr>
              <w:pStyle w:val="movimento2"/>
              <w:rPr>
                <w:color w:val="002060"/>
              </w:rPr>
            </w:pPr>
            <w:r w:rsidRPr="0045245F">
              <w:rPr>
                <w:color w:val="002060"/>
              </w:rPr>
              <w:t xml:space="preserve">(ROCCAFLUVIONE) </w:t>
            </w:r>
          </w:p>
        </w:tc>
      </w:tr>
      <w:tr w:rsidR="0080719E" w:rsidRPr="0045245F" w14:paraId="0AC479CA" w14:textId="77777777" w:rsidTr="00EC7319">
        <w:tc>
          <w:tcPr>
            <w:tcW w:w="2200" w:type="dxa"/>
            <w:tcMar>
              <w:top w:w="20" w:type="dxa"/>
              <w:left w:w="20" w:type="dxa"/>
              <w:bottom w:w="20" w:type="dxa"/>
              <w:right w:w="20" w:type="dxa"/>
            </w:tcMar>
            <w:vAlign w:val="center"/>
            <w:hideMark/>
          </w:tcPr>
          <w:p w14:paraId="4BF77796" w14:textId="77777777" w:rsidR="0080719E" w:rsidRPr="0045245F" w:rsidRDefault="0080719E" w:rsidP="00EC7319">
            <w:pPr>
              <w:pStyle w:val="movimento"/>
              <w:rPr>
                <w:color w:val="002060"/>
              </w:rPr>
            </w:pPr>
            <w:r w:rsidRPr="0045245F">
              <w:rPr>
                <w:color w:val="002060"/>
              </w:rPr>
              <w:t>BIANCUCCI DANNY FRANCESCO</w:t>
            </w:r>
          </w:p>
        </w:tc>
        <w:tc>
          <w:tcPr>
            <w:tcW w:w="2200" w:type="dxa"/>
            <w:tcMar>
              <w:top w:w="20" w:type="dxa"/>
              <w:left w:w="20" w:type="dxa"/>
              <w:bottom w:w="20" w:type="dxa"/>
              <w:right w:w="20" w:type="dxa"/>
            </w:tcMar>
            <w:vAlign w:val="center"/>
            <w:hideMark/>
          </w:tcPr>
          <w:p w14:paraId="6FB383F1" w14:textId="77777777" w:rsidR="0080719E" w:rsidRPr="0045245F" w:rsidRDefault="0080719E" w:rsidP="00EC7319">
            <w:pPr>
              <w:pStyle w:val="movimento2"/>
              <w:rPr>
                <w:color w:val="002060"/>
              </w:rPr>
            </w:pPr>
            <w:r w:rsidRPr="0045245F">
              <w:rPr>
                <w:color w:val="002060"/>
              </w:rPr>
              <w:t xml:space="preserve">(U.MANDOLESI CALCIO) </w:t>
            </w:r>
          </w:p>
        </w:tc>
        <w:tc>
          <w:tcPr>
            <w:tcW w:w="800" w:type="dxa"/>
            <w:tcMar>
              <w:top w:w="20" w:type="dxa"/>
              <w:left w:w="20" w:type="dxa"/>
              <w:bottom w:w="20" w:type="dxa"/>
              <w:right w:w="20" w:type="dxa"/>
            </w:tcMar>
            <w:vAlign w:val="center"/>
            <w:hideMark/>
          </w:tcPr>
          <w:p w14:paraId="54D9953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A3DF862" w14:textId="77777777" w:rsidR="0080719E" w:rsidRPr="0045245F" w:rsidRDefault="0080719E" w:rsidP="00EC7319">
            <w:pPr>
              <w:pStyle w:val="movimento"/>
              <w:rPr>
                <w:color w:val="002060"/>
              </w:rPr>
            </w:pPr>
            <w:r w:rsidRPr="0045245F">
              <w:rPr>
                <w:color w:val="002060"/>
              </w:rPr>
              <w:t>LAMBERTI PIERPAOLO MARIA</w:t>
            </w:r>
          </w:p>
        </w:tc>
        <w:tc>
          <w:tcPr>
            <w:tcW w:w="2200" w:type="dxa"/>
            <w:tcMar>
              <w:top w:w="20" w:type="dxa"/>
              <w:left w:w="20" w:type="dxa"/>
              <w:bottom w:w="20" w:type="dxa"/>
              <w:right w:w="20" w:type="dxa"/>
            </w:tcMar>
            <w:vAlign w:val="center"/>
            <w:hideMark/>
          </w:tcPr>
          <w:p w14:paraId="766E912E" w14:textId="77777777" w:rsidR="0080719E" w:rsidRPr="0045245F" w:rsidRDefault="0080719E" w:rsidP="00EC7319">
            <w:pPr>
              <w:pStyle w:val="movimento2"/>
              <w:rPr>
                <w:color w:val="002060"/>
              </w:rPr>
            </w:pPr>
            <w:r w:rsidRPr="0045245F">
              <w:rPr>
                <w:color w:val="002060"/>
              </w:rPr>
              <w:t xml:space="preserve">(VERBENA C5 ANCONA) </w:t>
            </w:r>
          </w:p>
        </w:tc>
      </w:tr>
    </w:tbl>
    <w:p w14:paraId="2E80F966" w14:textId="77777777" w:rsidR="0080719E" w:rsidRPr="0045245F" w:rsidRDefault="0080719E" w:rsidP="0080719E">
      <w:pPr>
        <w:pStyle w:val="titolo10"/>
        <w:rPr>
          <w:rFonts w:eastAsiaTheme="minorEastAsia"/>
          <w:color w:val="002060"/>
        </w:rPr>
      </w:pPr>
      <w:r w:rsidRPr="0045245F">
        <w:rPr>
          <w:color w:val="002060"/>
        </w:rPr>
        <w:t xml:space="preserve">GARE DEL 12/ 3/2022 </w:t>
      </w:r>
    </w:p>
    <w:p w14:paraId="24EC8EAE" w14:textId="77777777" w:rsidR="0080719E" w:rsidRPr="0045245F" w:rsidRDefault="0080719E" w:rsidP="0080719E">
      <w:pPr>
        <w:pStyle w:val="titolo7a"/>
        <w:rPr>
          <w:color w:val="002060"/>
        </w:rPr>
      </w:pPr>
      <w:r w:rsidRPr="0045245F">
        <w:rPr>
          <w:color w:val="002060"/>
        </w:rPr>
        <w:t xml:space="preserve">PROVVEDIMENTI DISCIPLINARI </w:t>
      </w:r>
    </w:p>
    <w:p w14:paraId="222A6DC6"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0C2001F" w14:textId="77777777" w:rsidR="0080719E" w:rsidRPr="0045245F" w:rsidRDefault="0080719E" w:rsidP="0080719E">
      <w:pPr>
        <w:pStyle w:val="titolo30"/>
        <w:rPr>
          <w:color w:val="002060"/>
        </w:rPr>
      </w:pPr>
      <w:r w:rsidRPr="0045245F">
        <w:rPr>
          <w:color w:val="002060"/>
        </w:rPr>
        <w:t xml:space="preserve">DIRIGENTI </w:t>
      </w:r>
    </w:p>
    <w:p w14:paraId="3D8B9222"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4D03904" w14:textId="77777777" w:rsidTr="00EC7319">
        <w:tc>
          <w:tcPr>
            <w:tcW w:w="2200" w:type="dxa"/>
            <w:tcMar>
              <w:top w:w="20" w:type="dxa"/>
              <w:left w:w="20" w:type="dxa"/>
              <w:bottom w:w="20" w:type="dxa"/>
              <w:right w:w="20" w:type="dxa"/>
            </w:tcMar>
            <w:vAlign w:val="center"/>
            <w:hideMark/>
          </w:tcPr>
          <w:p w14:paraId="2E71F945" w14:textId="77777777" w:rsidR="0080719E" w:rsidRPr="0045245F" w:rsidRDefault="0080719E" w:rsidP="00EC7319">
            <w:pPr>
              <w:pStyle w:val="movimento"/>
              <w:rPr>
                <w:color w:val="002060"/>
              </w:rPr>
            </w:pPr>
            <w:r w:rsidRPr="0045245F">
              <w:rPr>
                <w:color w:val="002060"/>
              </w:rPr>
              <w:t>TAVOLONI BARBARA</w:t>
            </w:r>
          </w:p>
        </w:tc>
        <w:tc>
          <w:tcPr>
            <w:tcW w:w="2200" w:type="dxa"/>
            <w:tcMar>
              <w:top w:w="20" w:type="dxa"/>
              <w:left w:w="20" w:type="dxa"/>
              <w:bottom w:w="20" w:type="dxa"/>
              <w:right w:w="20" w:type="dxa"/>
            </w:tcMar>
            <w:vAlign w:val="center"/>
            <w:hideMark/>
          </w:tcPr>
          <w:p w14:paraId="65749A84" w14:textId="77777777" w:rsidR="0080719E" w:rsidRPr="0045245F" w:rsidRDefault="0080719E" w:rsidP="00EC7319">
            <w:pPr>
              <w:pStyle w:val="movimento2"/>
              <w:rPr>
                <w:color w:val="002060"/>
              </w:rPr>
            </w:pPr>
            <w:r w:rsidRPr="0045245F">
              <w:rPr>
                <w:color w:val="002060"/>
              </w:rPr>
              <w:t xml:space="preserve">(AVENALE) </w:t>
            </w:r>
          </w:p>
        </w:tc>
        <w:tc>
          <w:tcPr>
            <w:tcW w:w="800" w:type="dxa"/>
            <w:tcMar>
              <w:top w:w="20" w:type="dxa"/>
              <w:left w:w="20" w:type="dxa"/>
              <w:bottom w:w="20" w:type="dxa"/>
              <w:right w:w="20" w:type="dxa"/>
            </w:tcMar>
            <w:vAlign w:val="center"/>
            <w:hideMark/>
          </w:tcPr>
          <w:p w14:paraId="45589A9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33038A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BFA1A50" w14:textId="77777777" w:rsidR="0080719E" w:rsidRPr="0045245F" w:rsidRDefault="0080719E" w:rsidP="00EC7319">
            <w:pPr>
              <w:pStyle w:val="movimento2"/>
              <w:rPr>
                <w:color w:val="002060"/>
              </w:rPr>
            </w:pPr>
            <w:r w:rsidRPr="0045245F">
              <w:rPr>
                <w:color w:val="002060"/>
              </w:rPr>
              <w:t> </w:t>
            </w:r>
          </w:p>
        </w:tc>
      </w:tr>
    </w:tbl>
    <w:p w14:paraId="23283302" w14:textId="77777777" w:rsidR="0080719E" w:rsidRPr="0045245F" w:rsidRDefault="0080719E" w:rsidP="0080719E">
      <w:pPr>
        <w:pStyle w:val="titolo30"/>
        <w:rPr>
          <w:rFonts w:eastAsiaTheme="minorEastAsia"/>
          <w:color w:val="002060"/>
        </w:rPr>
      </w:pPr>
      <w:r w:rsidRPr="0045245F">
        <w:rPr>
          <w:color w:val="002060"/>
        </w:rPr>
        <w:t xml:space="preserve">ALLENATORI </w:t>
      </w:r>
    </w:p>
    <w:p w14:paraId="5839A46C" w14:textId="77777777" w:rsidR="0080719E" w:rsidRPr="0045245F" w:rsidRDefault="0080719E" w:rsidP="0080719E">
      <w:pPr>
        <w:pStyle w:val="titolo20"/>
        <w:rPr>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3790C59" w14:textId="77777777" w:rsidTr="00EC7319">
        <w:tc>
          <w:tcPr>
            <w:tcW w:w="2200" w:type="dxa"/>
            <w:tcMar>
              <w:top w:w="20" w:type="dxa"/>
              <w:left w:w="20" w:type="dxa"/>
              <w:bottom w:w="20" w:type="dxa"/>
              <w:right w:w="20" w:type="dxa"/>
            </w:tcMar>
            <w:vAlign w:val="center"/>
            <w:hideMark/>
          </w:tcPr>
          <w:p w14:paraId="3665B520" w14:textId="77777777" w:rsidR="0080719E" w:rsidRPr="0045245F" w:rsidRDefault="0080719E" w:rsidP="00EC7319">
            <w:pPr>
              <w:pStyle w:val="movimento"/>
              <w:rPr>
                <w:color w:val="002060"/>
              </w:rPr>
            </w:pPr>
            <w:r w:rsidRPr="0045245F">
              <w:rPr>
                <w:color w:val="002060"/>
              </w:rPr>
              <w:lastRenderedPageBreak/>
              <w:t>COMPAGNUCCI SIMONE</w:t>
            </w:r>
          </w:p>
        </w:tc>
        <w:tc>
          <w:tcPr>
            <w:tcW w:w="2200" w:type="dxa"/>
            <w:tcMar>
              <w:top w:w="20" w:type="dxa"/>
              <w:left w:w="20" w:type="dxa"/>
              <w:bottom w:w="20" w:type="dxa"/>
              <w:right w:w="20" w:type="dxa"/>
            </w:tcMar>
            <w:vAlign w:val="center"/>
            <w:hideMark/>
          </w:tcPr>
          <w:p w14:paraId="76E26A0F" w14:textId="77777777" w:rsidR="0080719E" w:rsidRPr="0045245F" w:rsidRDefault="0080719E" w:rsidP="00EC7319">
            <w:pPr>
              <w:pStyle w:val="movimento2"/>
              <w:rPr>
                <w:color w:val="002060"/>
              </w:rPr>
            </w:pPr>
            <w:r w:rsidRPr="0045245F">
              <w:rPr>
                <w:color w:val="002060"/>
              </w:rPr>
              <w:t xml:space="preserve">(POLISPORTIVA VICTORIA) </w:t>
            </w:r>
          </w:p>
        </w:tc>
        <w:tc>
          <w:tcPr>
            <w:tcW w:w="800" w:type="dxa"/>
            <w:tcMar>
              <w:top w:w="20" w:type="dxa"/>
              <w:left w:w="20" w:type="dxa"/>
              <w:bottom w:w="20" w:type="dxa"/>
              <w:right w:w="20" w:type="dxa"/>
            </w:tcMar>
            <w:vAlign w:val="center"/>
            <w:hideMark/>
          </w:tcPr>
          <w:p w14:paraId="670BAEB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639B636"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F0FFD66" w14:textId="77777777" w:rsidR="0080719E" w:rsidRPr="0045245F" w:rsidRDefault="0080719E" w:rsidP="00EC7319">
            <w:pPr>
              <w:pStyle w:val="movimento2"/>
              <w:rPr>
                <w:color w:val="002060"/>
              </w:rPr>
            </w:pPr>
            <w:r w:rsidRPr="0045245F">
              <w:rPr>
                <w:color w:val="002060"/>
              </w:rPr>
              <w:t> </w:t>
            </w:r>
          </w:p>
        </w:tc>
      </w:tr>
    </w:tbl>
    <w:p w14:paraId="25DB6117"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6C287004" w14:textId="77777777" w:rsidR="0080719E" w:rsidRPr="0045245F" w:rsidRDefault="0080719E" w:rsidP="0080719E">
      <w:pPr>
        <w:pStyle w:val="titolo20"/>
        <w:rPr>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C4088F8" w14:textId="77777777" w:rsidTr="00EC7319">
        <w:tc>
          <w:tcPr>
            <w:tcW w:w="2200" w:type="dxa"/>
            <w:tcMar>
              <w:top w:w="20" w:type="dxa"/>
              <w:left w:w="20" w:type="dxa"/>
              <w:bottom w:w="20" w:type="dxa"/>
              <w:right w:w="20" w:type="dxa"/>
            </w:tcMar>
            <w:vAlign w:val="center"/>
            <w:hideMark/>
          </w:tcPr>
          <w:p w14:paraId="665E404A" w14:textId="77777777" w:rsidR="0080719E" w:rsidRPr="0045245F" w:rsidRDefault="0080719E" w:rsidP="00EC7319">
            <w:pPr>
              <w:pStyle w:val="movimento"/>
              <w:rPr>
                <w:color w:val="002060"/>
              </w:rPr>
            </w:pPr>
            <w:r w:rsidRPr="0045245F">
              <w:rPr>
                <w:color w:val="002060"/>
              </w:rPr>
              <w:t>GIANFELICI MANUEL</w:t>
            </w:r>
          </w:p>
        </w:tc>
        <w:tc>
          <w:tcPr>
            <w:tcW w:w="2200" w:type="dxa"/>
            <w:tcMar>
              <w:top w:w="20" w:type="dxa"/>
              <w:left w:w="20" w:type="dxa"/>
              <w:bottom w:w="20" w:type="dxa"/>
              <w:right w:w="20" w:type="dxa"/>
            </w:tcMar>
            <w:vAlign w:val="center"/>
            <w:hideMark/>
          </w:tcPr>
          <w:p w14:paraId="48D53405" w14:textId="77777777" w:rsidR="0080719E" w:rsidRPr="0045245F" w:rsidRDefault="0080719E" w:rsidP="00EC7319">
            <w:pPr>
              <w:pStyle w:val="movimento2"/>
              <w:rPr>
                <w:color w:val="002060"/>
              </w:rPr>
            </w:pPr>
            <w:r w:rsidRPr="0045245F">
              <w:rPr>
                <w:color w:val="002060"/>
              </w:rPr>
              <w:t xml:space="preserve">(POLISPORTIVA VICTORIA) </w:t>
            </w:r>
          </w:p>
        </w:tc>
        <w:tc>
          <w:tcPr>
            <w:tcW w:w="800" w:type="dxa"/>
            <w:tcMar>
              <w:top w:w="20" w:type="dxa"/>
              <w:left w:w="20" w:type="dxa"/>
              <w:bottom w:w="20" w:type="dxa"/>
              <w:right w:w="20" w:type="dxa"/>
            </w:tcMar>
            <w:vAlign w:val="center"/>
            <w:hideMark/>
          </w:tcPr>
          <w:p w14:paraId="3639753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551965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6008023" w14:textId="77777777" w:rsidR="0080719E" w:rsidRPr="0045245F" w:rsidRDefault="0080719E" w:rsidP="00EC7319">
            <w:pPr>
              <w:pStyle w:val="movimento2"/>
              <w:rPr>
                <w:color w:val="002060"/>
              </w:rPr>
            </w:pPr>
            <w:r w:rsidRPr="0045245F">
              <w:rPr>
                <w:color w:val="002060"/>
              </w:rPr>
              <w:t> </w:t>
            </w:r>
          </w:p>
        </w:tc>
      </w:tr>
    </w:tbl>
    <w:p w14:paraId="62D36C28"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44D3F3D" w14:textId="77777777" w:rsidTr="00EC7319">
        <w:tc>
          <w:tcPr>
            <w:tcW w:w="2200" w:type="dxa"/>
            <w:tcMar>
              <w:top w:w="20" w:type="dxa"/>
              <w:left w:w="20" w:type="dxa"/>
              <w:bottom w:w="20" w:type="dxa"/>
              <w:right w:w="20" w:type="dxa"/>
            </w:tcMar>
            <w:vAlign w:val="center"/>
            <w:hideMark/>
          </w:tcPr>
          <w:p w14:paraId="63E9211B" w14:textId="77777777" w:rsidR="0080719E" w:rsidRPr="0045245F" w:rsidRDefault="0080719E" w:rsidP="00EC7319">
            <w:pPr>
              <w:pStyle w:val="movimento"/>
              <w:rPr>
                <w:color w:val="002060"/>
              </w:rPr>
            </w:pPr>
            <w:r w:rsidRPr="0045245F">
              <w:rPr>
                <w:color w:val="002060"/>
              </w:rPr>
              <w:t>ALBANESI FABIO</w:t>
            </w:r>
          </w:p>
        </w:tc>
        <w:tc>
          <w:tcPr>
            <w:tcW w:w="2200" w:type="dxa"/>
            <w:tcMar>
              <w:top w:w="20" w:type="dxa"/>
              <w:left w:w="20" w:type="dxa"/>
              <w:bottom w:w="20" w:type="dxa"/>
              <w:right w:w="20" w:type="dxa"/>
            </w:tcMar>
            <w:vAlign w:val="center"/>
            <w:hideMark/>
          </w:tcPr>
          <w:p w14:paraId="01A7FC34" w14:textId="77777777" w:rsidR="0080719E" w:rsidRPr="0045245F" w:rsidRDefault="0080719E" w:rsidP="00EC7319">
            <w:pPr>
              <w:pStyle w:val="movimento2"/>
              <w:rPr>
                <w:color w:val="002060"/>
              </w:rPr>
            </w:pPr>
            <w:r w:rsidRPr="0045245F">
              <w:rPr>
                <w:color w:val="002060"/>
              </w:rPr>
              <w:t xml:space="preserve">(AVENALE) </w:t>
            </w:r>
          </w:p>
        </w:tc>
        <w:tc>
          <w:tcPr>
            <w:tcW w:w="800" w:type="dxa"/>
            <w:tcMar>
              <w:top w:w="20" w:type="dxa"/>
              <w:left w:w="20" w:type="dxa"/>
              <w:bottom w:w="20" w:type="dxa"/>
              <w:right w:w="20" w:type="dxa"/>
            </w:tcMar>
            <w:vAlign w:val="center"/>
            <w:hideMark/>
          </w:tcPr>
          <w:p w14:paraId="2482FFE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09F1BE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2FF397E" w14:textId="77777777" w:rsidR="0080719E" w:rsidRPr="0045245F" w:rsidRDefault="0080719E" w:rsidP="00EC7319">
            <w:pPr>
              <w:pStyle w:val="movimento2"/>
              <w:rPr>
                <w:color w:val="002060"/>
              </w:rPr>
            </w:pPr>
            <w:r w:rsidRPr="0045245F">
              <w:rPr>
                <w:color w:val="002060"/>
              </w:rPr>
              <w:t> </w:t>
            </w:r>
          </w:p>
        </w:tc>
      </w:tr>
    </w:tbl>
    <w:p w14:paraId="727FBDEF" w14:textId="77777777" w:rsidR="0080719E" w:rsidRPr="0045245F" w:rsidRDefault="0080719E" w:rsidP="0080719E">
      <w:pPr>
        <w:pStyle w:val="breakline"/>
        <w:rPr>
          <w:color w:val="002060"/>
        </w:rPr>
      </w:pPr>
    </w:p>
    <w:p w14:paraId="29A66233"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6F12196A"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2465DE03" w14:textId="77777777" w:rsidR="0080719E" w:rsidRPr="0045245F" w:rsidRDefault="0080719E" w:rsidP="0080719E">
      <w:pPr>
        <w:pStyle w:val="breakline"/>
        <w:rPr>
          <w:color w:val="002060"/>
        </w:rPr>
      </w:pPr>
    </w:p>
    <w:p w14:paraId="7302DF25" w14:textId="77777777" w:rsidR="0080719E" w:rsidRPr="0045245F" w:rsidRDefault="0080719E" w:rsidP="0080719E">
      <w:pPr>
        <w:pStyle w:val="titoloprinc0"/>
        <w:rPr>
          <w:color w:val="002060"/>
        </w:rPr>
      </w:pPr>
      <w:r w:rsidRPr="0045245F">
        <w:rPr>
          <w:color w:val="002060"/>
        </w:rPr>
        <w:t>CLASSIFICA</w:t>
      </w:r>
    </w:p>
    <w:p w14:paraId="50378846" w14:textId="77777777" w:rsidR="0080719E" w:rsidRPr="0045245F" w:rsidRDefault="0080719E" w:rsidP="0080719E">
      <w:pPr>
        <w:pStyle w:val="breakline"/>
        <w:rPr>
          <w:color w:val="002060"/>
        </w:rPr>
      </w:pPr>
    </w:p>
    <w:p w14:paraId="7D73CCC1" w14:textId="77777777" w:rsidR="0080719E" w:rsidRPr="0045245F" w:rsidRDefault="0080719E" w:rsidP="0080719E">
      <w:pPr>
        <w:pStyle w:val="breakline"/>
        <w:rPr>
          <w:color w:val="002060"/>
        </w:rPr>
      </w:pPr>
    </w:p>
    <w:p w14:paraId="5E82F475" w14:textId="77777777" w:rsidR="0080719E" w:rsidRPr="0045245F" w:rsidRDefault="0080719E" w:rsidP="0080719E">
      <w:pPr>
        <w:pStyle w:val="sottotitolocampionato10"/>
        <w:rPr>
          <w:color w:val="002060"/>
        </w:rPr>
      </w:pPr>
      <w:r w:rsidRPr="004524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2390CBAA"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91F84"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B042F"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7B3B"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05F72"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9086"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451C"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33A9B"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C3AAD"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3EE1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C4B3" w14:textId="77777777" w:rsidR="0080719E" w:rsidRPr="0045245F" w:rsidRDefault="0080719E" w:rsidP="00EC7319">
            <w:pPr>
              <w:pStyle w:val="headertabella0"/>
              <w:rPr>
                <w:color w:val="002060"/>
              </w:rPr>
            </w:pPr>
            <w:r w:rsidRPr="0045245F">
              <w:rPr>
                <w:color w:val="002060"/>
              </w:rPr>
              <w:t>PE</w:t>
            </w:r>
          </w:p>
        </w:tc>
      </w:tr>
      <w:tr w:rsidR="0080719E" w:rsidRPr="0045245F" w14:paraId="4F4A7D39"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E1FAEC" w14:textId="77777777" w:rsidR="0080719E" w:rsidRPr="0045245F" w:rsidRDefault="0080719E" w:rsidP="00EC7319">
            <w:pPr>
              <w:pStyle w:val="rowtabella0"/>
              <w:rPr>
                <w:color w:val="002060"/>
              </w:rPr>
            </w:pPr>
            <w:r w:rsidRPr="0045245F">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F21E" w14:textId="77777777" w:rsidR="0080719E" w:rsidRPr="0045245F" w:rsidRDefault="0080719E" w:rsidP="00EC7319">
            <w:pPr>
              <w:pStyle w:val="rowtabella0"/>
              <w:jc w:val="center"/>
              <w:rPr>
                <w:color w:val="002060"/>
              </w:rPr>
            </w:pPr>
            <w:r w:rsidRPr="004524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668D"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2096"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13E0"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5C1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4896" w14:textId="77777777" w:rsidR="0080719E" w:rsidRPr="0045245F" w:rsidRDefault="0080719E" w:rsidP="00EC7319">
            <w:pPr>
              <w:pStyle w:val="rowtabella0"/>
              <w:jc w:val="center"/>
              <w:rPr>
                <w:color w:val="002060"/>
              </w:rPr>
            </w:pPr>
            <w:r w:rsidRPr="0045245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4EC7"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E92E"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7D7A" w14:textId="77777777" w:rsidR="0080719E" w:rsidRPr="0045245F" w:rsidRDefault="0080719E" w:rsidP="00EC7319">
            <w:pPr>
              <w:pStyle w:val="rowtabella0"/>
              <w:jc w:val="center"/>
              <w:rPr>
                <w:color w:val="002060"/>
              </w:rPr>
            </w:pPr>
            <w:r w:rsidRPr="0045245F">
              <w:rPr>
                <w:color w:val="002060"/>
              </w:rPr>
              <w:t>0</w:t>
            </w:r>
          </w:p>
        </w:tc>
      </w:tr>
      <w:tr w:rsidR="0080719E" w:rsidRPr="0045245F" w14:paraId="69528FD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2CD9E" w14:textId="77777777" w:rsidR="0080719E" w:rsidRPr="0045245F" w:rsidRDefault="0080719E" w:rsidP="00EC7319">
            <w:pPr>
              <w:pStyle w:val="rowtabella0"/>
              <w:rPr>
                <w:color w:val="002060"/>
              </w:rPr>
            </w:pPr>
            <w:r w:rsidRPr="0045245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2567"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B5C3"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CF68"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B341"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A2B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C7270" w14:textId="77777777" w:rsidR="0080719E" w:rsidRPr="0045245F" w:rsidRDefault="0080719E" w:rsidP="00EC7319">
            <w:pPr>
              <w:pStyle w:val="rowtabella0"/>
              <w:jc w:val="center"/>
              <w:rPr>
                <w:color w:val="002060"/>
              </w:rPr>
            </w:pPr>
            <w:r w:rsidRPr="004524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2DB9"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CF9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0B2C" w14:textId="77777777" w:rsidR="0080719E" w:rsidRPr="0045245F" w:rsidRDefault="0080719E" w:rsidP="00EC7319">
            <w:pPr>
              <w:pStyle w:val="rowtabella0"/>
              <w:jc w:val="center"/>
              <w:rPr>
                <w:color w:val="002060"/>
              </w:rPr>
            </w:pPr>
            <w:r w:rsidRPr="0045245F">
              <w:rPr>
                <w:color w:val="002060"/>
              </w:rPr>
              <w:t>0</w:t>
            </w:r>
          </w:p>
        </w:tc>
      </w:tr>
      <w:tr w:rsidR="0080719E" w:rsidRPr="0045245F" w14:paraId="62BE9C4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52AC9" w14:textId="77777777" w:rsidR="0080719E" w:rsidRPr="0045245F" w:rsidRDefault="0080719E" w:rsidP="00EC7319">
            <w:pPr>
              <w:pStyle w:val="rowtabella0"/>
              <w:rPr>
                <w:color w:val="002060"/>
              </w:rPr>
            </w:pPr>
            <w:r w:rsidRPr="004524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2848"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FBAC"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9AB9"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8F9C"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3CCC"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31E2"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616C"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6085"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CAED" w14:textId="77777777" w:rsidR="0080719E" w:rsidRPr="0045245F" w:rsidRDefault="0080719E" w:rsidP="00EC7319">
            <w:pPr>
              <w:pStyle w:val="rowtabella0"/>
              <w:jc w:val="center"/>
              <w:rPr>
                <w:color w:val="002060"/>
              </w:rPr>
            </w:pPr>
            <w:r w:rsidRPr="0045245F">
              <w:rPr>
                <w:color w:val="002060"/>
              </w:rPr>
              <w:t>0</w:t>
            </w:r>
          </w:p>
        </w:tc>
      </w:tr>
      <w:tr w:rsidR="0080719E" w:rsidRPr="0045245F" w14:paraId="6A37EDC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DE96B" w14:textId="77777777" w:rsidR="0080719E" w:rsidRPr="0045245F" w:rsidRDefault="0080719E" w:rsidP="00EC7319">
            <w:pPr>
              <w:pStyle w:val="rowtabella0"/>
              <w:rPr>
                <w:color w:val="002060"/>
              </w:rPr>
            </w:pPr>
            <w:r w:rsidRPr="0045245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8C5C"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5AC6"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1DFF"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7EBA"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7D29"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74B3"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B298" w14:textId="77777777" w:rsidR="0080719E" w:rsidRPr="0045245F" w:rsidRDefault="0080719E" w:rsidP="00EC7319">
            <w:pPr>
              <w:pStyle w:val="rowtabella0"/>
              <w:jc w:val="center"/>
              <w:rPr>
                <w:color w:val="002060"/>
              </w:rPr>
            </w:pPr>
            <w:r w:rsidRPr="004524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5A92"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5581" w14:textId="77777777" w:rsidR="0080719E" w:rsidRPr="0045245F" w:rsidRDefault="0080719E" w:rsidP="00EC7319">
            <w:pPr>
              <w:pStyle w:val="rowtabella0"/>
              <w:jc w:val="center"/>
              <w:rPr>
                <w:color w:val="002060"/>
              </w:rPr>
            </w:pPr>
            <w:r w:rsidRPr="0045245F">
              <w:rPr>
                <w:color w:val="002060"/>
              </w:rPr>
              <w:t>0</w:t>
            </w:r>
          </w:p>
        </w:tc>
      </w:tr>
      <w:tr w:rsidR="0080719E" w:rsidRPr="0045245F" w14:paraId="50DA0FA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918A5" w14:textId="77777777" w:rsidR="0080719E" w:rsidRPr="0045245F" w:rsidRDefault="0080719E" w:rsidP="00EC7319">
            <w:pPr>
              <w:pStyle w:val="rowtabella0"/>
              <w:rPr>
                <w:color w:val="002060"/>
              </w:rPr>
            </w:pPr>
            <w:r w:rsidRPr="004524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64BB"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3E43"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727F"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4A0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CAD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0502" w14:textId="77777777" w:rsidR="0080719E" w:rsidRPr="0045245F" w:rsidRDefault="0080719E" w:rsidP="00EC7319">
            <w:pPr>
              <w:pStyle w:val="rowtabella0"/>
              <w:jc w:val="center"/>
              <w:rPr>
                <w:color w:val="002060"/>
              </w:rPr>
            </w:pPr>
            <w:r w:rsidRPr="0045245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E236" w14:textId="77777777" w:rsidR="0080719E" w:rsidRPr="0045245F" w:rsidRDefault="0080719E" w:rsidP="00EC7319">
            <w:pPr>
              <w:pStyle w:val="rowtabella0"/>
              <w:jc w:val="center"/>
              <w:rPr>
                <w:color w:val="002060"/>
              </w:rPr>
            </w:pPr>
            <w:r w:rsidRPr="004524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0C3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17E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E8FAA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6FEE9" w14:textId="77777777" w:rsidR="0080719E" w:rsidRPr="0045245F" w:rsidRDefault="0080719E" w:rsidP="00EC7319">
            <w:pPr>
              <w:pStyle w:val="rowtabella0"/>
              <w:rPr>
                <w:color w:val="002060"/>
              </w:rPr>
            </w:pPr>
            <w:r w:rsidRPr="0045245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25E9"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1963"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7B83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FA3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AAFB"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61A2"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66D5"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D146"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2061" w14:textId="77777777" w:rsidR="0080719E" w:rsidRPr="0045245F" w:rsidRDefault="0080719E" w:rsidP="00EC7319">
            <w:pPr>
              <w:pStyle w:val="rowtabella0"/>
              <w:jc w:val="center"/>
              <w:rPr>
                <w:color w:val="002060"/>
              </w:rPr>
            </w:pPr>
            <w:r w:rsidRPr="0045245F">
              <w:rPr>
                <w:color w:val="002060"/>
              </w:rPr>
              <w:t>0</w:t>
            </w:r>
          </w:p>
        </w:tc>
      </w:tr>
      <w:tr w:rsidR="0080719E" w:rsidRPr="0045245F" w14:paraId="6500E08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5F66C" w14:textId="77777777" w:rsidR="0080719E" w:rsidRPr="0045245F" w:rsidRDefault="0080719E" w:rsidP="00EC7319">
            <w:pPr>
              <w:pStyle w:val="rowtabella0"/>
              <w:rPr>
                <w:color w:val="002060"/>
              </w:rPr>
            </w:pPr>
            <w:r w:rsidRPr="004524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67F8"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9406"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78A1"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9926"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066C"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18E2"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39B1"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1FDC"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DE541" w14:textId="77777777" w:rsidR="0080719E" w:rsidRPr="0045245F" w:rsidRDefault="0080719E" w:rsidP="00EC7319">
            <w:pPr>
              <w:pStyle w:val="rowtabella0"/>
              <w:jc w:val="center"/>
              <w:rPr>
                <w:color w:val="002060"/>
              </w:rPr>
            </w:pPr>
            <w:r w:rsidRPr="0045245F">
              <w:rPr>
                <w:color w:val="002060"/>
              </w:rPr>
              <w:t>0</w:t>
            </w:r>
          </w:p>
        </w:tc>
      </w:tr>
      <w:tr w:rsidR="0080719E" w:rsidRPr="0045245F" w14:paraId="56290A6D"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1924C" w14:textId="77777777" w:rsidR="0080719E" w:rsidRPr="0045245F" w:rsidRDefault="0080719E" w:rsidP="00EC7319">
            <w:pPr>
              <w:pStyle w:val="rowtabella0"/>
              <w:rPr>
                <w:color w:val="002060"/>
              </w:rPr>
            </w:pPr>
            <w:r w:rsidRPr="0045245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5ADB"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571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6E97"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7125"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6D90"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EDF9"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604A" w14:textId="77777777" w:rsidR="0080719E" w:rsidRPr="0045245F" w:rsidRDefault="0080719E" w:rsidP="00EC7319">
            <w:pPr>
              <w:pStyle w:val="rowtabella0"/>
              <w:jc w:val="center"/>
              <w:rPr>
                <w:color w:val="002060"/>
              </w:rPr>
            </w:pPr>
            <w:r w:rsidRPr="004524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FA3C"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934F" w14:textId="77777777" w:rsidR="0080719E" w:rsidRPr="0045245F" w:rsidRDefault="0080719E" w:rsidP="00EC7319">
            <w:pPr>
              <w:pStyle w:val="rowtabella0"/>
              <w:jc w:val="center"/>
              <w:rPr>
                <w:color w:val="002060"/>
              </w:rPr>
            </w:pPr>
            <w:r w:rsidRPr="0045245F">
              <w:rPr>
                <w:color w:val="002060"/>
              </w:rPr>
              <w:t>0</w:t>
            </w:r>
          </w:p>
        </w:tc>
      </w:tr>
      <w:tr w:rsidR="0080719E" w:rsidRPr="0045245F" w14:paraId="7DE94D5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1D16F" w14:textId="77777777" w:rsidR="0080719E" w:rsidRPr="0045245F" w:rsidRDefault="0080719E" w:rsidP="00EC7319">
            <w:pPr>
              <w:pStyle w:val="rowtabella0"/>
              <w:rPr>
                <w:color w:val="002060"/>
              </w:rPr>
            </w:pPr>
            <w:r w:rsidRPr="0045245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875C"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ADF6"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B928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2EEB"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BA1A"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2AEC"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7169" w14:textId="77777777" w:rsidR="0080719E" w:rsidRPr="0045245F" w:rsidRDefault="0080719E" w:rsidP="00EC7319">
            <w:pPr>
              <w:pStyle w:val="rowtabella0"/>
              <w:jc w:val="center"/>
              <w:rPr>
                <w:color w:val="002060"/>
              </w:rPr>
            </w:pPr>
            <w:r w:rsidRPr="004524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7C2B"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7236" w14:textId="77777777" w:rsidR="0080719E" w:rsidRPr="0045245F" w:rsidRDefault="0080719E" w:rsidP="00EC7319">
            <w:pPr>
              <w:pStyle w:val="rowtabella0"/>
              <w:jc w:val="center"/>
              <w:rPr>
                <w:color w:val="002060"/>
              </w:rPr>
            </w:pPr>
            <w:r w:rsidRPr="0045245F">
              <w:rPr>
                <w:color w:val="002060"/>
              </w:rPr>
              <w:t>0</w:t>
            </w:r>
          </w:p>
        </w:tc>
      </w:tr>
      <w:tr w:rsidR="0080719E" w:rsidRPr="0045245F" w14:paraId="23529BE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A017C" w14:textId="77777777" w:rsidR="0080719E" w:rsidRPr="0045245F" w:rsidRDefault="0080719E" w:rsidP="00EC7319">
            <w:pPr>
              <w:pStyle w:val="rowtabella0"/>
              <w:rPr>
                <w:color w:val="002060"/>
              </w:rPr>
            </w:pPr>
            <w:r w:rsidRPr="0045245F">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F972"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4696"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967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743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E8A5"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0897"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4C11" w14:textId="77777777" w:rsidR="0080719E" w:rsidRPr="0045245F" w:rsidRDefault="0080719E" w:rsidP="00EC7319">
            <w:pPr>
              <w:pStyle w:val="rowtabella0"/>
              <w:jc w:val="center"/>
              <w:rPr>
                <w:color w:val="002060"/>
              </w:rPr>
            </w:pPr>
            <w:r w:rsidRPr="004524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FF64"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89A7" w14:textId="77777777" w:rsidR="0080719E" w:rsidRPr="0045245F" w:rsidRDefault="0080719E" w:rsidP="00EC7319">
            <w:pPr>
              <w:pStyle w:val="rowtabella0"/>
              <w:jc w:val="center"/>
              <w:rPr>
                <w:color w:val="002060"/>
              </w:rPr>
            </w:pPr>
            <w:r w:rsidRPr="0045245F">
              <w:rPr>
                <w:color w:val="002060"/>
              </w:rPr>
              <w:t>0</w:t>
            </w:r>
          </w:p>
        </w:tc>
      </w:tr>
      <w:tr w:rsidR="0080719E" w:rsidRPr="0045245F" w14:paraId="7F103C8D"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44E74" w14:textId="77777777" w:rsidR="0080719E" w:rsidRPr="0045245F" w:rsidRDefault="0080719E" w:rsidP="00EC7319">
            <w:pPr>
              <w:pStyle w:val="rowtabella0"/>
              <w:rPr>
                <w:color w:val="002060"/>
              </w:rPr>
            </w:pPr>
            <w:r w:rsidRPr="0045245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87F0"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ED2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0C9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3269"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9E0A"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D2CE"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F542" w14:textId="77777777" w:rsidR="0080719E" w:rsidRPr="0045245F" w:rsidRDefault="0080719E" w:rsidP="00EC7319">
            <w:pPr>
              <w:pStyle w:val="rowtabella0"/>
              <w:jc w:val="center"/>
              <w:rPr>
                <w:color w:val="002060"/>
              </w:rPr>
            </w:pPr>
            <w:r w:rsidRPr="0045245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EFAB" w14:textId="77777777" w:rsidR="0080719E" w:rsidRPr="0045245F" w:rsidRDefault="0080719E" w:rsidP="00EC7319">
            <w:pPr>
              <w:pStyle w:val="rowtabella0"/>
              <w:jc w:val="center"/>
              <w:rPr>
                <w:color w:val="002060"/>
              </w:rPr>
            </w:pPr>
            <w:r w:rsidRPr="004524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555A" w14:textId="77777777" w:rsidR="0080719E" w:rsidRPr="0045245F" w:rsidRDefault="0080719E" w:rsidP="00EC7319">
            <w:pPr>
              <w:pStyle w:val="rowtabella0"/>
              <w:jc w:val="center"/>
              <w:rPr>
                <w:color w:val="002060"/>
              </w:rPr>
            </w:pPr>
            <w:r w:rsidRPr="0045245F">
              <w:rPr>
                <w:color w:val="002060"/>
              </w:rPr>
              <w:t>0</w:t>
            </w:r>
          </w:p>
        </w:tc>
      </w:tr>
    </w:tbl>
    <w:p w14:paraId="2CEFEBC7" w14:textId="77777777" w:rsidR="0080719E" w:rsidRPr="0045245F" w:rsidRDefault="0080719E" w:rsidP="0080719E">
      <w:pPr>
        <w:pStyle w:val="breakline"/>
        <w:rPr>
          <w:rFonts w:eastAsiaTheme="minorEastAsia"/>
          <w:color w:val="002060"/>
        </w:rPr>
      </w:pPr>
    </w:p>
    <w:p w14:paraId="0B350331" w14:textId="77777777" w:rsidR="0080719E" w:rsidRPr="0045245F" w:rsidRDefault="0080719E" w:rsidP="0080719E">
      <w:pPr>
        <w:pStyle w:val="breakline"/>
        <w:rPr>
          <w:color w:val="002060"/>
        </w:rPr>
      </w:pPr>
    </w:p>
    <w:p w14:paraId="0BC836BC" w14:textId="77777777" w:rsidR="0080719E" w:rsidRPr="0045245F" w:rsidRDefault="0080719E" w:rsidP="0080719E">
      <w:pPr>
        <w:pStyle w:val="sottotitolocampionato10"/>
        <w:rPr>
          <w:color w:val="002060"/>
        </w:rPr>
      </w:pPr>
      <w:r w:rsidRPr="0045245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33749461"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88C29"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5CDC5"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E659"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88765"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F2E31"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BFB5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64E3D"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449E3"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34721"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CA9A3" w14:textId="77777777" w:rsidR="0080719E" w:rsidRPr="0045245F" w:rsidRDefault="0080719E" w:rsidP="00EC7319">
            <w:pPr>
              <w:pStyle w:val="headertabella0"/>
              <w:rPr>
                <w:color w:val="002060"/>
              </w:rPr>
            </w:pPr>
            <w:r w:rsidRPr="0045245F">
              <w:rPr>
                <w:color w:val="002060"/>
              </w:rPr>
              <w:t>PE</w:t>
            </w:r>
          </w:p>
        </w:tc>
      </w:tr>
      <w:tr w:rsidR="0080719E" w:rsidRPr="0045245F" w14:paraId="61987B1E"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D0FA1" w14:textId="77777777" w:rsidR="0080719E" w:rsidRPr="0045245F" w:rsidRDefault="0080719E" w:rsidP="00EC7319">
            <w:pPr>
              <w:pStyle w:val="rowtabella0"/>
              <w:rPr>
                <w:color w:val="002060"/>
              </w:rPr>
            </w:pPr>
            <w:r w:rsidRPr="0045245F">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446A"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87CC"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8F86"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EF8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C04CF"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28DB" w14:textId="77777777" w:rsidR="0080719E" w:rsidRPr="0045245F" w:rsidRDefault="0080719E" w:rsidP="00EC7319">
            <w:pPr>
              <w:pStyle w:val="rowtabella0"/>
              <w:jc w:val="center"/>
              <w:rPr>
                <w:color w:val="002060"/>
              </w:rPr>
            </w:pPr>
            <w:r w:rsidRPr="0045245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211E" w14:textId="77777777" w:rsidR="0080719E" w:rsidRPr="0045245F" w:rsidRDefault="0080719E" w:rsidP="00EC7319">
            <w:pPr>
              <w:pStyle w:val="rowtabella0"/>
              <w:jc w:val="center"/>
              <w:rPr>
                <w:color w:val="002060"/>
              </w:rPr>
            </w:pPr>
            <w:r w:rsidRPr="004524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4148" w14:textId="77777777" w:rsidR="0080719E" w:rsidRPr="0045245F" w:rsidRDefault="0080719E" w:rsidP="00EC7319">
            <w:pPr>
              <w:pStyle w:val="rowtabella0"/>
              <w:jc w:val="center"/>
              <w:rPr>
                <w:color w:val="002060"/>
              </w:rPr>
            </w:pPr>
            <w:r w:rsidRPr="004524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48A2" w14:textId="77777777" w:rsidR="0080719E" w:rsidRPr="0045245F" w:rsidRDefault="0080719E" w:rsidP="00EC7319">
            <w:pPr>
              <w:pStyle w:val="rowtabella0"/>
              <w:jc w:val="center"/>
              <w:rPr>
                <w:color w:val="002060"/>
              </w:rPr>
            </w:pPr>
            <w:r w:rsidRPr="0045245F">
              <w:rPr>
                <w:color w:val="002060"/>
              </w:rPr>
              <w:t>0</w:t>
            </w:r>
          </w:p>
        </w:tc>
      </w:tr>
      <w:tr w:rsidR="0080719E" w:rsidRPr="0045245F" w14:paraId="61F41B6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808F0" w14:textId="77777777" w:rsidR="0080719E" w:rsidRPr="0045245F" w:rsidRDefault="0080719E" w:rsidP="00EC7319">
            <w:pPr>
              <w:pStyle w:val="rowtabella0"/>
              <w:rPr>
                <w:color w:val="002060"/>
              </w:rPr>
            </w:pPr>
            <w:r w:rsidRPr="0045245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AD42"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C786"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0D9D"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00C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835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AC60"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C90D" w14:textId="77777777" w:rsidR="0080719E" w:rsidRPr="0045245F" w:rsidRDefault="0080719E" w:rsidP="00EC7319">
            <w:pPr>
              <w:pStyle w:val="rowtabella0"/>
              <w:jc w:val="center"/>
              <w:rPr>
                <w:color w:val="002060"/>
              </w:rPr>
            </w:pPr>
            <w:r w:rsidRPr="0045245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B9F5"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2DBB9" w14:textId="77777777" w:rsidR="0080719E" w:rsidRPr="0045245F" w:rsidRDefault="0080719E" w:rsidP="00EC7319">
            <w:pPr>
              <w:pStyle w:val="rowtabella0"/>
              <w:jc w:val="center"/>
              <w:rPr>
                <w:color w:val="002060"/>
              </w:rPr>
            </w:pPr>
            <w:r w:rsidRPr="0045245F">
              <w:rPr>
                <w:color w:val="002060"/>
              </w:rPr>
              <w:t>0</w:t>
            </w:r>
          </w:p>
        </w:tc>
      </w:tr>
      <w:tr w:rsidR="0080719E" w:rsidRPr="0045245F" w14:paraId="5C508AF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B238A" w14:textId="77777777" w:rsidR="0080719E" w:rsidRPr="0045245F" w:rsidRDefault="0080719E" w:rsidP="00EC7319">
            <w:pPr>
              <w:pStyle w:val="rowtabella0"/>
              <w:rPr>
                <w:color w:val="002060"/>
              </w:rPr>
            </w:pPr>
            <w:r w:rsidRPr="0045245F">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5407"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63C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0EA7"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0797"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0D7E"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41E2" w14:textId="77777777" w:rsidR="0080719E" w:rsidRPr="0045245F" w:rsidRDefault="0080719E" w:rsidP="00EC7319">
            <w:pPr>
              <w:pStyle w:val="rowtabella0"/>
              <w:jc w:val="center"/>
              <w:rPr>
                <w:color w:val="002060"/>
              </w:rPr>
            </w:pPr>
            <w:r w:rsidRPr="0045245F">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7443" w14:textId="77777777" w:rsidR="0080719E" w:rsidRPr="0045245F" w:rsidRDefault="0080719E" w:rsidP="00EC7319">
            <w:pPr>
              <w:pStyle w:val="rowtabella0"/>
              <w:jc w:val="center"/>
              <w:rPr>
                <w:color w:val="002060"/>
              </w:rPr>
            </w:pPr>
            <w:r w:rsidRPr="0045245F">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FD3D"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F145" w14:textId="77777777" w:rsidR="0080719E" w:rsidRPr="0045245F" w:rsidRDefault="0080719E" w:rsidP="00EC7319">
            <w:pPr>
              <w:pStyle w:val="rowtabella0"/>
              <w:jc w:val="center"/>
              <w:rPr>
                <w:color w:val="002060"/>
              </w:rPr>
            </w:pPr>
            <w:r w:rsidRPr="0045245F">
              <w:rPr>
                <w:color w:val="002060"/>
              </w:rPr>
              <w:t>0</w:t>
            </w:r>
          </w:p>
        </w:tc>
      </w:tr>
      <w:tr w:rsidR="0080719E" w:rsidRPr="0045245F" w14:paraId="1825FE2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F96E6" w14:textId="77777777" w:rsidR="0080719E" w:rsidRPr="0045245F" w:rsidRDefault="0080719E" w:rsidP="00EC7319">
            <w:pPr>
              <w:pStyle w:val="rowtabella0"/>
              <w:rPr>
                <w:color w:val="002060"/>
              </w:rPr>
            </w:pPr>
            <w:r w:rsidRPr="0045245F">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AA61"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2740"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9E30"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6C68"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AADE"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05BB"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8CD0"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ABAE"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FAD1" w14:textId="77777777" w:rsidR="0080719E" w:rsidRPr="0045245F" w:rsidRDefault="0080719E" w:rsidP="00EC7319">
            <w:pPr>
              <w:pStyle w:val="rowtabella0"/>
              <w:jc w:val="center"/>
              <w:rPr>
                <w:color w:val="002060"/>
              </w:rPr>
            </w:pPr>
            <w:r w:rsidRPr="0045245F">
              <w:rPr>
                <w:color w:val="002060"/>
              </w:rPr>
              <w:t>0</w:t>
            </w:r>
          </w:p>
        </w:tc>
      </w:tr>
      <w:tr w:rsidR="0080719E" w:rsidRPr="0045245F" w14:paraId="498DA34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3793B" w14:textId="77777777" w:rsidR="0080719E" w:rsidRPr="0045245F" w:rsidRDefault="0080719E" w:rsidP="00EC7319">
            <w:pPr>
              <w:pStyle w:val="rowtabella0"/>
              <w:rPr>
                <w:color w:val="002060"/>
              </w:rPr>
            </w:pPr>
            <w:r w:rsidRPr="0045245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9138"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E171"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8C8F"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21F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D12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DB19"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39AE"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9BC2"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294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C046D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D3CD2" w14:textId="77777777" w:rsidR="0080719E" w:rsidRPr="0045245F" w:rsidRDefault="0080719E" w:rsidP="00EC7319">
            <w:pPr>
              <w:pStyle w:val="rowtabella0"/>
              <w:rPr>
                <w:color w:val="002060"/>
              </w:rPr>
            </w:pPr>
            <w:r w:rsidRPr="0045245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2B51"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92E5"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5E8B"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BE0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1F73"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7EFB"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34EE" w14:textId="77777777" w:rsidR="0080719E" w:rsidRPr="0045245F" w:rsidRDefault="0080719E" w:rsidP="00EC7319">
            <w:pPr>
              <w:pStyle w:val="rowtabella0"/>
              <w:jc w:val="center"/>
              <w:rPr>
                <w:color w:val="002060"/>
              </w:rPr>
            </w:pPr>
            <w:r w:rsidRPr="004524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6ED2"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3865" w14:textId="77777777" w:rsidR="0080719E" w:rsidRPr="0045245F" w:rsidRDefault="0080719E" w:rsidP="00EC7319">
            <w:pPr>
              <w:pStyle w:val="rowtabella0"/>
              <w:jc w:val="center"/>
              <w:rPr>
                <w:color w:val="002060"/>
              </w:rPr>
            </w:pPr>
            <w:r w:rsidRPr="0045245F">
              <w:rPr>
                <w:color w:val="002060"/>
              </w:rPr>
              <w:t>0</w:t>
            </w:r>
          </w:p>
        </w:tc>
      </w:tr>
      <w:tr w:rsidR="0080719E" w:rsidRPr="0045245F" w14:paraId="3F624E9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9AEBF" w14:textId="77777777" w:rsidR="0080719E" w:rsidRPr="0045245F" w:rsidRDefault="0080719E" w:rsidP="00EC7319">
            <w:pPr>
              <w:pStyle w:val="rowtabella0"/>
              <w:rPr>
                <w:color w:val="002060"/>
              </w:rPr>
            </w:pPr>
            <w:r w:rsidRPr="0045245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A1BD"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6AD04"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7F1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934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02480"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246F" w14:textId="77777777" w:rsidR="0080719E" w:rsidRPr="0045245F" w:rsidRDefault="0080719E" w:rsidP="00EC7319">
            <w:pPr>
              <w:pStyle w:val="rowtabella0"/>
              <w:jc w:val="center"/>
              <w:rPr>
                <w:color w:val="002060"/>
              </w:rPr>
            </w:pPr>
            <w:r w:rsidRPr="004524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7950"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B45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9732"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AB734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D4F85" w14:textId="77777777" w:rsidR="0080719E" w:rsidRPr="0045245F" w:rsidRDefault="0080719E" w:rsidP="00EC7319">
            <w:pPr>
              <w:pStyle w:val="rowtabella0"/>
              <w:rPr>
                <w:color w:val="002060"/>
              </w:rPr>
            </w:pPr>
            <w:r w:rsidRPr="0045245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06D4B"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B722"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4181"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EDDF"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4F17"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FF58"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B294" w14:textId="77777777" w:rsidR="0080719E" w:rsidRPr="0045245F" w:rsidRDefault="0080719E" w:rsidP="00EC7319">
            <w:pPr>
              <w:pStyle w:val="rowtabella0"/>
              <w:jc w:val="center"/>
              <w:rPr>
                <w:color w:val="002060"/>
              </w:rPr>
            </w:pPr>
            <w:r w:rsidRPr="0045245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A8EA"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E7FC" w14:textId="77777777" w:rsidR="0080719E" w:rsidRPr="0045245F" w:rsidRDefault="0080719E" w:rsidP="00EC7319">
            <w:pPr>
              <w:pStyle w:val="rowtabella0"/>
              <w:jc w:val="center"/>
              <w:rPr>
                <w:color w:val="002060"/>
              </w:rPr>
            </w:pPr>
            <w:r w:rsidRPr="0045245F">
              <w:rPr>
                <w:color w:val="002060"/>
              </w:rPr>
              <w:t>0</w:t>
            </w:r>
          </w:p>
        </w:tc>
      </w:tr>
      <w:tr w:rsidR="0080719E" w:rsidRPr="0045245F" w14:paraId="4AA29F3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1741B" w14:textId="77777777" w:rsidR="0080719E" w:rsidRPr="0045245F" w:rsidRDefault="0080719E" w:rsidP="00EC7319">
            <w:pPr>
              <w:pStyle w:val="rowtabella0"/>
              <w:rPr>
                <w:color w:val="002060"/>
              </w:rPr>
            </w:pPr>
            <w:r w:rsidRPr="0045245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1470"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CE45A"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3E7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390B"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1E5C"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6E36" w14:textId="77777777" w:rsidR="0080719E" w:rsidRPr="0045245F" w:rsidRDefault="0080719E" w:rsidP="00EC7319">
            <w:pPr>
              <w:pStyle w:val="rowtabella0"/>
              <w:jc w:val="center"/>
              <w:rPr>
                <w:color w:val="002060"/>
              </w:rPr>
            </w:pPr>
            <w:r w:rsidRPr="004524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EFB3"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76F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28B6" w14:textId="77777777" w:rsidR="0080719E" w:rsidRPr="0045245F" w:rsidRDefault="0080719E" w:rsidP="00EC7319">
            <w:pPr>
              <w:pStyle w:val="rowtabella0"/>
              <w:jc w:val="center"/>
              <w:rPr>
                <w:color w:val="002060"/>
              </w:rPr>
            </w:pPr>
            <w:r w:rsidRPr="0045245F">
              <w:rPr>
                <w:color w:val="002060"/>
              </w:rPr>
              <w:t>0</w:t>
            </w:r>
          </w:p>
        </w:tc>
      </w:tr>
      <w:tr w:rsidR="0080719E" w:rsidRPr="0045245F" w14:paraId="260B8EA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1E2CE" w14:textId="77777777" w:rsidR="0080719E" w:rsidRPr="0045245F" w:rsidRDefault="0080719E" w:rsidP="00EC7319">
            <w:pPr>
              <w:pStyle w:val="rowtabella0"/>
              <w:rPr>
                <w:color w:val="002060"/>
              </w:rPr>
            </w:pPr>
            <w:r w:rsidRPr="0045245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E808"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43A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928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CAC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AD19"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8781"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5172A" w14:textId="77777777" w:rsidR="0080719E" w:rsidRPr="0045245F" w:rsidRDefault="0080719E" w:rsidP="00EC7319">
            <w:pPr>
              <w:pStyle w:val="rowtabella0"/>
              <w:jc w:val="center"/>
              <w:rPr>
                <w:color w:val="002060"/>
              </w:rPr>
            </w:pPr>
            <w:r w:rsidRPr="004524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5BAF"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0F9B" w14:textId="77777777" w:rsidR="0080719E" w:rsidRPr="0045245F" w:rsidRDefault="0080719E" w:rsidP="00EC7319">
            <w:pPr>
              <w:pStyle w:val="rowtabella0"/>
              <w:jc w:val="center"/>
              <w:rPr>
                <w:color w:val="002060"/>
              </w:rPr>
            </w:pPr>
            <w:r w:rsidRPr="0045245F">
              <w:rPr>
                <w:color w:val="002060"/>
              </w:rPr>
              <w:t>0</w:t>
            </w:r>
          </w:p>
        </w:tc>
      </w:tr>
      <w:tr w:rsidR="0080719E" w:rsidRPr="0045245F" w14:paraId="18F233A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C018C" w14:textId="77777777" w:rsidR="0080719E" w:rsidRPr="0045245F" w:rsidRDefault="0080719E" w:rsidP="00EC7319">
            <w:pPr>
              <w:pStyle w:val="rowtabella0"/>
              <w:rPr>
                <w:color w:val="002060"/>
              </w:rPr>
            </w:pPr>
            <w:r w:rsidRPr="0045245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14C6"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E39F"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0F9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1DD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2A8D"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4994" w14:textId="77777777" w:rsidR="0080719E" w:rsidRPr="0045245F" w:rsidRDefault="0080719E" w:rsidP="00EC7319">
            <w:pPr>
              <w:pStyle w:val="rowtabella0"/>
              <w:jc w:val="center"/>
              <w:rPr>
                <w:color w:val="002060"/>
              </w:rPr>
            </w:pPr>
            <w:r w:rsidRPr="004524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6AE4" w14:textId="77777777" w:rsidR="0080719E" w:rsidRPr="0045245F" w:rsidRDefault="0080719E" w:rsidP="00EC7319">
            <w:pPr>
              <w:pStyle w:val="rowtabella0"/>
              <w:jc w:val="center"/>
              <w:rPr>
                <w:color w:val="002060"/>
              </w:rPr>
            </w:pPr>
            <w:r w:rsidRPr="004524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4622E"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55C5" w14:textId="77777777" w:rsidR="0080719E" w:rsidRPr="0045245F" w:rsidRDefault="0080719E" w:rsidP="00EC7319">
            <w:pPr>
              <w:pStyle w:val="rowtabella0"/>
              <w:jc w:val="center"/>
              <w:rPr>
                <w:color w:val="002060"/>
              </w:rPr>
            </w:pPr>
            <w:r w:rsidRPr="0045245F">
              <w:rPr>
                <w:color w:val="002060"/>
              </w:rPr>
              <w:t>0</w:t>
            </w:r>
          </w:p>
        </w:tc>
      </w:tr>
      <w:tr w:rsidR="0080719E" w:rsidRPr="0045245F" w14:paraId="050DB1D2"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4FD71" w14:textId="77777777" w:rsidR="0080719E" w:rsidRPr="0045245F" w:rsidRDefault="0080719E" w:rsidP="00EC7319">
            <w:pPr>
              <w:pStyle w:val="rowtabella0"/>
              <w:rPr>
                <w:color w:val="002060"/>
              </w:rPr>
            </w:pPr>
            <w:r w:rsidRPr="0045245F">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951F"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7B2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B6E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8730"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3826"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B916"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4C12" w14:textId="77777777" w:rsidR="0080719E" w:rsidRPr="0045245F" w:rsidRDefault="0080719E" w:rsidP="00EC7319">
            <w:pPr>
              <w:pStyle w:val="rowtabella0"/>
              <w:jc w:val="center"/>
              <w:rPr>
                <w:color w:val="002060"/>
              </w:rPr>
            </w:pPr>
            <w:r w:rsidRPr="0045245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E2888"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A2A7" w14:textId="77777777" w:rsidR="0080719E" w:rsidRPr="0045245F" w:rsidRDefault="0080719E" w:rsidP="00EC7319">
            <w:pPr>
              <w:pStyle w:val="rowtabella0"/>
              <w:jc w:val="center"/>
              <w:rPr>
                <w:color w:val="002060"/>
              </w:rPr>
            </w:pPr>
            <w:r w:rsidRPr="0045245F">
              <w:rPr>
                <w:color w:val="002060"/>
              </w:rPr>
              <w:t>0</w:t>
            </w:r>
          </w:p>
        </w:tc>
      </w:tr>
    </w:tbl>
    <w:p w14:paraId="796B6DE6" w14:textId="77777777" w:rsidR="0080719E" w:rsidRPr="0045245F" w:rsidRDefault="0080719E" w:rsidP="0080719E">
      <w:pPr>
        <w:pStyle w:val="breakline"/>
        <w:rPr>
          <w:rFonts w:eastAsiaTheme="minorEastAsia"/>
          <w:color w:val="002060"/>
        </w:rPr>
      </w:pPr>
    </w:p>
    <w:p w14:paraId="2963FBA1" w14:textId="77777777" w:rsidR="0080719E" w:rsidRPr="0045245F" w:rsidRDefault="0080719E" w:rsidP="0080719E">
      <w:pPr>
        <w:pStyle w:val="breakline"/>
        <w:rPr>
          <w:color w:val="002060"/>
        </w:rPr>
      </w:pPr>
    </w:p>
    <w:p w14:paraId="7BB918B1" w14:textId="77777777" w:rsidR="0080719E" w:rsidRPr="0045245F" w:rsidRDefault="0080719E" w:rsidP="0080719E">
      <w:pPr>
        <w:pStyle w:val="sottotitolocampionato10"/>
        <w:rPr>
          <w:color w:val="002060"/>
        </w:rPr>
      </w:pPr>
      <w:r w:rsidRPr="0045245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38FDC40F"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29E7"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5301B"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31D3B"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5145D"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AE28B"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1AF28"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885F"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15B22"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21126"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8CAEC" w14:textId="77777777" w:rsidR="0080719E" w:rsidRPr="0045245F" w:rsidRDefault="0080719E" w:rsidP="00EC7319">
            <w:pPr>
              <w:pStyle w:val="headertabella0"/>
              <w:rPr>
                <w:color w:val="002060"/>
              </w:rPr>
            </w:pPr>
            <w:r w:rsidRPr="0045245F">
              <w:rPr>
                <w:color w:val="002060"/>
              </w:rPr>
              <w:t>PE</w:t>
            </w:r>
          </w:p>
        </w:tc>
      </w:tr>
      <w:tr w:rsidR="0080719E" w:rsidRPr="0045245F" w14:paraId="4C68EEBA"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5744E5" w14:textId="77777777" w:rsidR="0080719E" w:rsidRPr="0045245F" w:rsidRDefault="0080719E" w:rsidP="00EC7319">
            <w:pPr>
              <w:pStyle w:val="rowtabella0"/>
              <w:rPr>
                <w:color w:val="002060"/>
              </w:rPr>
            </w:pPr>
            <w:r w:rsidRPr="0045245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F00B"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8A5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3714"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D40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019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9B2F" w14:textId="77777777" w:rsidR="0080719E" w:rsidRPr="0045245F" w:rsidRDefault="0080719E" w:rsidP="00EC7319">
            <w:pPr>
              <w:pStyle w:val="rowtabella0"/>
              <w:jc w:val="center"/>
              <w:rPr>
                <w:color w:val="002060"/>
              </w:rPr>
            </w:pPr>
            <w:r w:rsidRPr="004524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27EE"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87E60"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E318" w14:textId="77777777" w:rsidR="0080719E" w:rsidRPr="0045245F" w:rsidRDefault="0080719E" w:rsidP="00EC7319">
            <w:pPr>
              <w:pStyle w:val="rowtabella0"/>
              <w:jc w:val="center"/>
              <w:rPr>
                <w:color w:val="002060"/>
              </w:rPr>
            </w:pPr>
            <w:r w:rsidRPr="0045245F">
              <w:rPr>
                <w:color w:val="002060"/>
              </w:rPr>
              <w:t>0</w:t>
            </w:r>
          </w:p>
        </w:tc>
      </w:tr>
      <w:tr w:rsidR="0080719E" w:rsidRPr="0045245F" w14:paraId="39CE0C7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B3BB2" w14:textId="77777777" w:rsidR="0080719E" w:rsidRPr="0045245F" w:rsidRDefault="0080719E" w:rsidP="00EC7319">
            <w:pPr>
              <w:pStyle w:val="rowtabella0"/>
              <w:rPr>
                <w:color w:val="002060"/>
              </w:rPr>
            </w:pPr>
            <w:r w:rsidRPr="0045245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0B9C" w14:textId="77777777" w:rsidR="0080719E" w:rsidRPr="0045245F" w:rsidRDefault="0080719E" w:rsidP="00EC7319">
            <w:pPr>
              <w:pStyle w:val="rowtabella0"/>
              <w:jc w:val="center"/>
              <w:rPr>
                <w:color w:val="002060"/>
              </w:rPr>
            </w:pPr>
            <w:r w:rsidRPr="004524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02188"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51A5"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0EB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7246"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C191" w14:textId="77777777" w:rsidR="0080719E" w:rsidRPr="0045245F" w:rsidRDefault="0080719E" w:rsidP="00EC7319">
            <w:pPr>
              <w:pStyle w:val="rowtabella0"/>
              <w:jc w:val="center"/>
              <w:rPr>
                <w:color w:val="002060"/>
              </w:rPr>
            </w:pPr>
            <w:r w:rsidRPr="0045245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C539"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E4C2" w14:textId="77777777" w:rsidR="0080719E" w:rsidRPr="0045245F" w:rsidRDefault="0080719E" w:rsidP="00EC7319">
            <w:pPr>
              <w:pStyle w:val="rowtabella0"/>
              <w:jc w:val="center"/>
              <w:rPr>
                <w:color w:val="002060"/>
              </w:rPr>
            </w:pPr>
            <w:r w:rsidRPr="0045245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EA80" w14:textId="77777777" w:rsidR="0080719E" w:rsidRPr="0045245F" w:rsidRDefault="0080719E" w:rsidP="00EC7319">
            <w:pPr>
              <w:pStyle w:val="rowtabella0"/>
              <w:jc w:val="center"/>
              <w:rPr>
                <w:color w:val="002060"/>
              </w:rPr>
            </w:pPr>
            <w:r w:rsidRPr="0045245F">
              <w:rPr>
                <w:color w:val="002060"/>
              </w:rPr>
              <w:t>0</w:t>
            </w:r>
          </w:p>
        </w:tc>
      </w:tr>
      <w:tr w:rsidR="0080719E" w:rsidRPr="0045245F" w14:paraId="3564859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FF9A8" w14:textId="77777777" w:rsidR="0080719E" w:rsidRPr="0045245F" w:rsidRDefault="0080719E" w:rsidP="00EC7319">
            <w:pPr>
              <w:pStyle w:val="rowtabella0"/>
              <w:rPr>
                <w:color w:val="002060"/>
              </w:rPr>
            </w:pPr>
            <w:r w:rsidRPr="0045245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7B1F"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2CF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4F0F"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BCE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BF11"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C963"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CF7A"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668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B9A3" w14:textId="77777777" w:rsidR="0080719E" w:rsidRPr="0045245F" w:rsidRDefault="0080719E" w:rsidP="00EC7319">
            <w:pPr>
              <w:pStyle w:val="rowtabella0"/>
              <w:jc w:val="center"/>
              <w:rPr>
                <w:color w:val="002060"/>
              </w:rPr>
            </w:pPr>
            <w:r w:rsidRPr="0045245F">
              <w:rPr>
                <w:color w:val="002060"/>
              </w:rPr>
              <w:t>0</w:t>
            </w:r>
          </w:p>
        </w:tc>
      </w:tr>
      <w:tr w:rsidR="0080719E" w:rsidRPr="0045245F" w14:paraId="12406FC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50655" w14:textId="77777777" w:rsidR="0080719E" w:rsidRPr="0045245F" w:rsidRDefault="0080719E" w:rsidP="00EC7319">
            <w:pPr>
              <w:pStyle w:val="rowtabella0"/>
              <w:rPr>
                <w:color w:val="002060"/>
              </w:rPr>
            </w:pPr>
            <w:r w:rsidRPr="0045245F">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D1FA"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619F"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1011"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F2707"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22FE"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2FE2"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C120" w14:textId="77777777" w:rsidR="0080719E" w:rsidRPr="0045245F" w:rsidRDefault="0080719E" w:rsidP="00EC7319">
            <w:pPr>
              <w:pStyle w:val="rowtabella0"/>
              <w:jc w:val="center"/>
              <w:rPr>
                <w:color w:val="002060"/>
              </w:rPr>
            </w:pPr>
            <w:r w:rsidRPr="004524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C22B"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A16C" w14:textId="77777777" w:rsidR="0080719E" w:rsidRPr="0045245F" w:rsidRDefault="0080719E" w:rsidP="00EC7319">
            <w:pPr>
              <w:pStyle w:val="rowtabella0"/>
              <w:jc w:val="center"/>
              <w:rPr>
                <w:color w:val="002060"/>
              </w:rPr>
            </w:pPr>
            <w:r w:rsidRPr="0045245F">
              <w:rPr>
                <w:color w:val="002060"/>
              </w:rPr>
              <w:t>0</w:t>
            </w:r>
          </w:p>
        </w:tc>
      </w:tr>
      <w:tr w:rsidR="0080719E" w:rsidRPr="0045245F" w14:paraId="0697DBD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BCCF2" w14:textId="77777777" w:rsidR="0080719E" w:rsidRPr="0045245F" w:rsidRDefault="0080719E" w:rsidP="00EC7319">
            <w:pPr>
              <w:pStyle w:val="rowtabella0"/>
              <w:rPr>
                <w:color w:val="002060"/>
              </w:rPr>
            </w:pPr>
            <w:r w:rsidRPr="0045245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497D"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17A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3F73"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EEF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C7C0"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0B08" w14:textId="77777777" w:rsidR="0080719E" w:rsidRPr="0045245F" w:rsidRDefault="0080719E" w:rsidP="00EC7319">
            <w:pPr>
              <w:pStyle w:val="rowtabella0"/>
              <w:jc w:val="center"/>
              <w:rPr>
                <w:color w:val="002060"/>
              </w:rPr>
            </w:pPr>
            <w:r w:rsidRPr="0045245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1C87" w14:textId="77777777" w:rsidR="0080719E" w:rsidRPr="0045245F" w:rsidRDefault="0080719E" w:rsidP="00EC7319">
            <w:pPr>
              <w:pStyle w:val="rowtabella0"/>
              <w:jc w:val="center"/>
              <w:rPr>
                <w:color w:val="002060"/>
              </w:rPr>
            </w:pPr>
            <w:r w:rsidRPr="004524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5316"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705A" w14:textId="77777777" w:rsidR="0080719E" w:rsidRPr="0045245F" w:rsidRDefault="0080719E" w:rsidP="00EC7319">
            <w:pPr>
              <w:pStyle w:val="rowtabella0"/>
              <w:jc w:val="center"/>
              <w:rPr>
                <w:color w:val="002060"/>
              </w:rPr>
            </w:pPr>
            <w:r w:rsidRPr="0045245F">
              <w:rPr>
                <w:color w:val="002060"/>
              </w:rPr>
              <w:t>0</w:t>
            </w:r>
          </w:p>
        </w:tc>
      </w:tr>
      <w:tr w:rsidR="0080719E" w:rsidRPr="0045245F" w14:paraId="1773D15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91129" w14:textId="77777777" w:rsidR="0080719E" w:rsidRPr="0045245F" w:rsidRDefault="0080719E" w:rsidP="00EC7319">
            <w:pPr>
              <w:pStyle w:val="rowtabella0"/>
              <w:rPr>
                <w:color w:val="002060"/>
              </w:rPr>
            </w:pPr>
            <w:r w:rsidRPr="0045245F">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0DC3"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D0B3"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3B3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A52B"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239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F779"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CFD2"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9697"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D686" w14:textId="77777777" w:rsidR="0080719E" w:rsidRPr="0045245F" w:rsidRDefault="0080719E" w:rsidP="00EC7319">
            <w:pPr>
              <w:pStyle w:val="rowtabella0"/>
              <w:jc w:val="center"/>
              <w:rPr>
                <w:color w:val="002060"/>
              </w:rPr>
            </w:pPr>
            <w:r w:rsidRPr="0045245F">
              <w:rPr>
                <w:color w:val="002060"/>
              </w:rPr>
              <w:t>0</w:t>
            </w:r>
          </w:p>
        </w:tc>
      </w:tr>
      <w:tr w:rsidR="0080719E" w:rsidRPr="0045245F" w14:paraId="665B1F1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1B37E" w14:textId="77777777" w:rsidR="0080719E" w:rsidRPr="0045245F" w:rsidRDefault="0080719E" w:rsidP="00EC7319">
            <w:pPr>
              <w:pStyle w:val="rowtabella0"/>
              <w:rPr>
                <w:color w:val="002060"/>
              </w:rPr>
            </w:pPr>
            <w:r w:rsidRPr="0045245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C2E9"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523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EAD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B13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8D21"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1863"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48EF"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D0CA"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B8A9" w14:textId="77777777" w:rsidR="0080719E" w:rsidRPr="0045245F" w:rsidRDefault="0080719E" w:rsidP="00EC7319">
            <w:pPr>
              <w:pStyle w:val="rowtabella0"/>
              <w:jc w:val="center"/>
              <w:rPr>
                <w:color w:val="002060"/>
              </w:rPr>
            </w:pPr>
            <w:r w:rsidRPr="0045245F">
              <w:rPr>
                <w:color w:val="002060"/>
              </w:rPr>
              <w:t>0</w:t>
            </w:r>
          </w:p>
        </w:tc>
      </w:tr>
      <w:tr w:rsidR="0080719E" w:rsidRPr="0045245F" w14:paraId="0E031F7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453DA" w14:textId="77777777" w:rsidR="0080719E" w:rsidRPr="0045245F" w:rsidRDefault="0080719E" w:rsidP="00EC7319">
            <w:pPr>
              <w:pStyle w:val="rowtabella0"/>
              <w:rPr>
                <w:color w:val="002060"/>
              </w:rPr>
            </w:pPr>
            <w:r w:rsidRPr="0045245F">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A944"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4BB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F6F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084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4066"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29CD" w14:textId="77777777" w:rsidR="0080719E" w:rsidRPr="0045245F" w:rsidRDefault="0080719E" w:rsidP="00EC7319">
            <w:pPr>
              <w:pStyle w:val="rowtabella0"/>
              <w:jc w:val="center"/>
              <w:rPr>
                <w:color w:val="002060"/>
              </w:rPr>
            </w:pPr>
            <w:r w:rsidRPr="004524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5F6A" w14:textId="77777777" w:rsidR="0080719E" w:rsidRPr="0045245F" w:rsidRDefault="0080719E" w:rsidP="00EC7319">
            <w:pPr>
              <w:pStyle w:val="rowtabella0"/>
              <w:jc w:val="center"/>
              <w:rPr>
                <w:color w:val="002060"/>
              </w:rPr>
            </w:pPr>
            <w:r w:rsidRPr="004524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12FE"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5791" w14:textId="77777777" w:rsidR="0080719E" w:rsidRPr="0045245F" w:rsidRDefault="0080719E" w:rsidP="00EC7319">
            <w:pPr>
              <w:pStyle w:val="rowtabella0"/>
              <w:jc w:val="center"/>
              <w:rPr>
                <w:color w:val="002060"/>
              </w:rPr>
            </w:pPr>
            <w:r w:rsidRPr="0045245F">
              <w:rPr>
                <w:color w:val="002060"/>
              </w:rPr>
              <w:t>0</w:t>
            </w:r>
          </w:p>
        </w:tc>
      </w:tr>
      <w:tr w:rsidR="0080719E" w:rsidRPr="0045245F" w14:paraId="16B09AE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B884D" w14:textId="77777777" w:rsidR="0080719E" w:rsidRPr="0045245F" w:rsidRDefault="0080719E" w:rsidP="00EC7319">
            <w:pPr>
              <w:pStyle w:val="rowtabella0"/>
              <w:rPr>
                <w:color w:val="002060"/>
              </w:rPr>
            </w:pPr>
            <w:r w:rsidRPr="0045245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CAEB"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3DC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2C7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F43A"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4B16"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41C4"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CD94" w14:textId="77777777" w:rsidR="0080719E" w:rsidRPr="0045245F" w:rsidRDefault="0080719E" w:rsidP="00EC7319">
            <w:pPr>
              <w:pStyle w:val="rowtabella0"/>
              <w:jc w:val="center"/>
              <w:rPr>
                <w:color w:val="002060"/>
              </w:rPr>
            </w:pPr>
            <w:r w:rsidRPr="0045245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6447"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FCDD" w14:textId="77777777" w:rsidR="0080719E" w:rsidRPr="0045245F" w:rsidRDefault="0080719E" w:rsidP="00EC7319">
            <w:pPr>
              <w:pStyle w:val="rowtabella0"/>
              <w:jc w:val="center"/>
              <w:rPr>
                <w:color w:val="002060"/>
              </w:rPr>
            </w:pPr>
            <w:r w:rsidRPr="0045245F">
              <w:rPr>
                <w:color w:val="002060"/>
              </w:rPr>
              <w:t>0</w:t>
            </w:r>
          </w:p>
        </w:tc>
      </w:tr>
      <w:tr w:rsidR="0080719E" w:rsidRPr="0045245F" w14:paraId="4EE8B7F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36A0F" w14:textId="77777777" w:rsidR="0080719E" w:rsidRPr="0045245F" w:rsidRDefault="0080719E" w:rsidP="00EC7319">
            <w:pPr>
              <w:pStyle w:val="rowtabella0"/>
              <w:rPr>
                <w:color w:val="002060"/>
              </w:rPr>
            </w:pPr>
            <w:r w:rsidRPr="0045245F">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88A2"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77C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1D3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118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613B"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FCF5" w14:textId="77777777" w:rsidR="0080719E" w:rsidRPr="0045245F" w:rsidRDefault="0080719E" w:rsidP="00EC7319">
            <w:pPr>
              <w:pStyle w:val="rowtabella0"/>
              <w:jc w:val="center"/>
              <w:rPr>
                <w:color w:val="002060"/>
              </w:rPr>
            </w:pPr>
            <w:r w:rsidRPr="004524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F2BC1" w14:textId="77777777" w:rsidR="0080719E" w:rsidRPr="0045245F" w:rsidRDefault="0080719E" w:rsidP="00EC7319">
            <w:pPr>
              <w:pStyle w:val="rowtabella0"/>
              <w:jc w:val="center"/>
              <w:rPr>
                <w:color w:val="002060"/>
              </w:rPr>
            </w:pPr>
            <w:r w:rsidRPr="0045245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628F"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BA73" w14:textId="77777777" w:rsidR="0080719E" w:rsidRPr="0045245F" w:rsidRDefault="0080719E" w:rsidP="00EC7319">
            <w:pPr>
              <w:pStyle w:val="rowtabella0"/>
              <w:jc w:val="center"/>
              <w:rPr>
                <w:color w:val="002060"/>
              </w:rPr>
            </w:pPr>
            <w:r w:rsidRPr="0045245F">
              <w:rPr>
                <w:color w:val="002060"/>
              </w:rPr>
              <w:t>0</w:t>
            </w:r>
          </w:p>
        </w:tc>
      </w:tr>
      <w:tr w:rsidR="0080719E" w:rsidRPr="0045245F" w14:paraId="141CED79"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E5DB83" w14:textId="77777777" w:rsidR="0080719E" w:rsidRPr="0045245F" w:rsidRDefault="0080719E" w:rsidP="00EC7319">
            <w:pPr>
              <w:pStyle w:val="rowtabella0"/>
              <w:rPr>
                <w:color w:val="002060"/>
              </w:rPr>
            </w:pPr>
            <w:r w:rsidRPr="0045245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228F"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85FD"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2409"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410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F952"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8CB7" w14:textId="77777777" w:rsidR="0080719E" w:rsidRPr="0045245F" w:rsidRDefault="0080719E" w:rsidP="00EC7319">
            <w:pPr>
              <w:pStyle w:val="rowtabella0"/>
              <w:jc w:val="center"/>
              <w:rPr>
                <w:color w:val="002060"/>
              </w:rPr>
            </w:pPr>
            <w:r w:rsidRPr="004524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1EB9" w14:textId="77777777" w:rsidR="0080719E" w:rsidRPr="0045245F" w:rsidRDefault="0080719E" w:rsidP="00EC7319">
            <w:pPr>
              <w:pStyle w:val="rowtabella0"/>
              <w:jc w:val="center"/>
              <w:rPr>
                <w:color w:val="002060"/>
              </w:rPr>
            </w:pPr>
            <w:r w:rsidRPr="0045245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7BAB"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2E81" w14:textId="77777777" w:rsidR="0080719E" w:rsidRPr="0045245F" w:rsidRDefault="0080719E" w:rsidP="00EC7319">
            <w:pPr>
              <w:pStyle w:val="rowtabella0"/>
              <w:jc w:val="center"/>
              <w:rPr>
                <w:color w:val="002060"/>
              </w:rPr>
            </w:pPr>
            <w:r w:rsidRPr="0045245F">
              <w:rPr>
                <w:color w:val="002060"/>
              </w:rPr>
              <w:t>0</w:t>
            </w:r>
          </w:p>
        </w:tc>
      </w:tr>
    </w:tbl>
    <w:p w14:paraId="34CEEFEF" w14:textId="77777777" w:rsidR="0080719E" w:rsidRPr="0045245F" w:rsidRDefault="0080719E" w:rsidP="0080719E">
      <w:pPr>
        <w:pStyle w:val="breakline"/>
        <w:rPr>
          <w:color w:val="002060"/>
        </w:rPr>
      </w:pPr>
    </w:p>
    <w:p w14:paraId="01D7676A" w14:textId="77777777" w:rsidR="0080719E" w:rsidRPr="0045245F" w:rsidRDefault="0080719E" w:rsidP="0080719E">
      <w:pPr>
        <w:pStyle w:val="titoloprinc0"/>
        <w:rPr>
          <w:color w:val="002060"/>
        </w:rPr>
      </w:pPr>
      <w:bookmarkStart w:id="6" w:name="_Hlk98253307"/>
      <w:r w:rsidRPr="0045245F">
        <w:rPr>
          <w:color w:val="002060"/>
        </w:rPr>
        <w:t>PROGRAMMA GARE</w:t>
      </w:r>
    </w:p>
    <w:bookmarkEnd w:id="6"/>
    <w:p w14:paraId="3FA6FAD7" w14:textId="77777777" w:rsidR="0080719E" w:rsidRPr="0045245F" w:rsidRDefault="0080719E" w:rsidP="0080719E">
      <w:pPr>
        <w:pStyle w:val="breakline"/>
        <w:rPr>
          <w:color w:val="002060"/>
        </w:rPr>
      </w:pPr>
    </w:p>
    <w:p w14:paraId="03F1DFD4" w14:textId="77777777" w:rsidR="0080719E" w:rsidRPr="0045245F" w:rsidRDefault="0080719E" w:rsidP="0080719E">
      <w:pPr>
        <w:pStyle w:val="sottotitolocampionato10"/>
        <w:rPr>
          <w:color w:val="002060"/>
        </w:rPr>
      </w:pPr>
      <w:r w:rsidRPr="0045245F">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80719E" w:rsidRPr="0045245F" w14:paraId="1EDE930A"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48AB3" w14:textId="77777777" w:rsidR="0080719E" w:rsidRPr="0045245F" w:rsidRDefault="0080719E" w:rsidP="00EC7319">
            <w:pPr>
              <w:pStyle w:val="headertabella0"/>
              <w:rPr>
                <w:color w:val="002060"/>
              </w:rPr>
            </w:pPr>
            <w:r w:rsidRPr="0045245F">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9E832"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D80AF"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E8E18"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045C"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A2EDD"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AE47"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B21F340"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BBB7C7" w14:textId="77777777" w:rsidR="0080719E" w:rsidRPr="0045245F" w:rsidRDefault="0080719E" w:rsidP="00EC7319">
            <w:pPr>
              <w:pStyle w:val="rowtabella0"/>
              <w:rPr>
                <w:color w:val="002060"/>
              </w:rPr>
            </w:pPr>
            <w:r w:rsidRPr="0045245F">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642A1" w14:textId="77777777" w:rsidR="0080719E" w:rsidRPr="0045245F" w:rsidRDefault="0080719E" w:rsidP="00EC7319">
            <w:pPr>
              <w:pStyle w:val="rowtabella0"/>
              <w:rPr>
                <w:color w:val="002060"/>
              </w:rPr>
            </w:pPr>
            <w:r w:rsidRPr="0045245F">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7058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D2E72"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B89AE" w14:textId="77777777" w:rsidR="0080719E" w:rsidRPr="0045245F" w:rsidRDefault="0080719E" w:rsidP="00EC7319">
            <w:pPr>
              <w:pStyle w:val="rowtabella0"/>
              <w:rPr>
                <w:color w:val="002060"/>
              </w:rPr>
            </w:pPr>
            <w:r w:rsidRPr="0045245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DAFE0"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11225" w14:textId="77777777" w:rsidR="0080719E" w:rsidRPr="0045245F" w:rsidRDefault="0080719E" w:rsidP="00EC7319">
            <w:pPr>
              <w:pStyle w:val="rowtabella0"/>
              <w:rPr>
                <w:color w:val="002060"/>
              </w:rPr>
            </w:pPr>
            <w:r w:rsidRPr="0045245F">
              <w:rPr>
                <w:color w:val="002060"/>
              </w:rPr>
              <w:t>VIA ANTONIO ROSMINI 22/B</w:t>
            </w:r>
          </w:p>
        </w:tc>
      </w:tr>
      <w:tr w:rsidR="0080719E" w:rsidRPr="0045245F" w14:paraId="5E9F542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7DC7FA" w14:textId="77777777" w:rsidR="0080719E" w:rsidRPr="0045245F" w:rsidRDefault="0080719E" w:rsidP="00EC7319">
            <w:pPr>
              <w:pStyle w:val="rowtabella0"/>
              <w:rPr>
                <w:color w:val="002060"/>
              </w:rPr>
            </w:pPr>
            <w:r w:rsidRPr="0045245F">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6D80AF" w14:textId="77777777" w:rsidR="0080719E" w:rsidRPr="0045245F" w:rsidRDefault="0080719E" w:rsidP="00EC7319">
            <w:pPr>
              <w:pStyle w:val="rowtabella0"/>
              <w:rPr>
                <w:color w:val="002060"/>
              </w:rPr>
            </w:pPr>
            <w:r w:rsidRPr="0045245F">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EA2A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E1A0ED" w14:textId="77777777" w:rsidR="0080719E" w:rsidRPr="0045245F" w:rsidRDefault="0080719E" w:rsidP="00EC7319">
            <w:pPr>
              <w:pStyle w:val="rowtabella0"/>
              <w:rPr>
                <w:color w:val="002060"/>
              </w:rPr>
            </w:pPr>
            <w:r w:rsidRPr="0045245F">
              <w:rPr>
                <w:color w:val="002060"/>
              </w:rPr>
              <w:t>19/03/2022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E784E7" w14:textId="77777777" w:rsidR="0080719E" w:rsidRPr="0045245F" w:rsidRDefault="0080719E" w:rsidP="00EC7319">
            <w:pPr>
              <w:pStyle w:val="rowtabella0"/>
              <w:rPr>
                <w:color w:val="002060"/>
              </w:rPr>
            </w:pPr>
            <w:r w:rsidRPr="0045245F">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285D4" w14:textId="77777777" w:rsidR="0080719E" w:rsidRPr="0045245F" w:rsidRDefault="0080719E" w:rsidP="00EC7319">
            <w:pPr>
              <w:pStyle w:val="rowtabella0"/>
              <w:rPr>
                <w:color w:val="002060"/>
              </w:rPr>
            </w:pPr>
            <w:r w:rsidRPr="0045245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51625" w14:textId="77777777" w:rsidR="0080719E" w:rsidRPr="0045245F" w:rsidRDefault="0080719E" w:rsidP="00EC7319">
            <w:pPr>
              <w:pStyle w:val="rowtabella0"/>
              <w:rPr>
                <w:color w:val="002060"/>
              </w:rPr>
            </w:pPr>
            <w:r w:rsidRPr="0045245F">
              <w:rPr>
                <w:color w:val="002060"/>
              </w:rPr>
              <w:t>VIA ROMA 201</w:t>
            </w:r>
          </w:p>
        </w:tc>
      </w:tr>
      <w:tr w:rsidR="0080719E" w:rsidRPr="0045245F" w14:paraId="6EC7A18B"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6BECF4" w14:textId="77777777" w:rsidR="0080719E" w:rsidRPr="0045245F" w:rsidRDefault="0080719E" w:rsidP="00EC7319">
            <w:pPr>
              <w:pStyle w:val="rowtabella0"/>
              <w:rPr>
                <w:color w:val="002060"/>
              </w:rPr>
            </w:pPr>
            <w:r w:rsidRPr="0045245F">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6E1A7E" w14:textId="77777777" w:rsidR="0080719E" w:rsidRPr="0045245F" w:rsidRDefault="0080719E" w:rsidP="00EC7319">
            <w:pPr>
              <w:pStyle w:val="rowtabella0"/>
              <w:rPr>
                <w:color w:val="002060"/>
              </w:rPr>
            </w:pPr>
            <w:r w:rsidRPr="0045245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FB230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7C63F2" w14:textId="77777777" w:rsidR="0080719E" w:rsidRPr="0045245F" w:rsidRDefault="0080719E" w:rsidP="00EC7319">
            <w:pPr>
              <w:pStyle w:val="rowtabella0"/>
              <w:rPr>
                <w:color w:val="002060"/>
              </w:rPr>
            </w:pPr>
            <w:r w:rsidRPr="0045245F">
              <w:rPr>
                <w:color w:val="002060"/>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12F390" w14:textId="77777777" w:rsidR="0080719E" w:rsidRPr="0045245F" w:rsidRDefault="0080719E" w:rsidP="00EC7319">
            <w:pPr>
              <w:pStyle w:val="rowtabella0"/>
              <w:rPr>
                <w:color w:val="002060"/>
              </w:rPr>
            </w:pPr>
            <w:r w:rsidRPr="0045245F">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69B14" w14:textId="77777777" w:rsidR="0080719E" w:rsidRPr="0045245F" w:rsidRDefault="0080719E" w:rsidP="00EC7319">
            <w:pPr>
              <w:pStyle w:val="rowtabella0"/>
              <w:rPr>
                <w:color w:val="002060"/>
              </w:rPr>
            </w:pPr>
            <w:r w:rsidRPr="0045245F">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817D8" w14:textId="77777777" w:rsidR="0080719E" w:rsidRPr="0045245F" w:rsidRDefault="0080719E" w:rsidP="00EC7319">
            <w:pPr>
              <w:pStyle w:val="rowtabella0"/>
              <w:rPr>
                <w:color w:val="002060"/>
              </w:rPr>
            </w:pPr>
            <w:r w:rsidRPr="0045245F">
              <w:rPr>
                <w:color w:val="002060"/>
              </w:rPr>
              <w:t>VIA ROSSINI</w:t>
            </w:r>
          </w:p>
        </w:tc>
      </w:tr>
      <w:tr w:rsidR="0080719E" w:rsidRPr="0045245F" w14:paraId="2C96094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8D36CC" w14:textId="77777777" w:rsidR="0080719E" w:rsidRPr="0045245F" w:rsidRDefault="0080719E" w:rsidP="00EC7319">
            <w:pPr>
              <w:pStyle w:val="rowtabella0"/>
              <w:rPr>
                <w:color w:val="002060"/>
              </w:rPr>
            </w:pPr>
            <w:r w:rsidRPr="0045245F">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C2020" w14:textId="77777777" w:rsidR="0080719E" w:rsidRPr="0045245F" w:rsidRDefault="0080719E" w:rsidP="00EC7319">
            <w:pPr>
              <w:pStyle w:val="rowtabella0"/>
              <w:rPr>
                <w:color w:val="002060"/>
              </w:rPr>
            </w:pPr>
            <w:r w:rsidRPr="0045245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E95AB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B1340" w14:textId="77777777" w:rsidR="0080719E" w:rsidRPr="0045245F" w:rsidRDefault="0080719E" w:rsidP="00EC7319">
            <w:pPr>
              <w:pStyle w:val="rowtabella0"/>
              <w:rPr>
                <w:color w:val="002060"/>
              </w:rPr>
            </w:pPr>
            <w:r w:rsidRPr="0045245F">
              <w:rPr>
                <w:color w:val="002060"/>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E4B33" w14:textId="77777777" w:rsidR="0080719E" w:rsidRPr="0045245F" w:rsidRDefault="0080719E" w:rsidP="00EC7319">
            <w:pPr>
              <w:pStyle w:val="rowtabella0"/>
              <w:rPr>
                <w:color w:val="002060"/>
              </w:rPr>
            </w:pPr>
            <w:r w:rsidRPr="0045245F">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7D245" w14:textId="77777777" w:rsidR="0080719E" w:rsidRPr="0045245F" w:rsidRDefault="0080719E" w:rsidP="00EC7319">
            <w:pPr>
              <w:pStyle w:val="rowtabella0"/>
              <w:rPr>
                <w:color w:val="002060"/>
              </w:rPr>
            </w:pPr>
            <w:r w:rsidRPr="0045245F">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A8CBE" w14:textId="77777777" w:rsidR="0080719E" w:rsidRPr="0045245F" w:rsidRDefault="0080719E" w:rsidP="00EC7319">
            <w:pPr>
              <w:pStyle w:val="rowtabella0"/>
              <w:rPr>
                <w:color w:val="002060"/>
              </w:rPr>
            </w:pPr>
            <w:r w:rsidRPr="0045245F">
              <w:rPr>
                <w:color w:val="002060"/>
              </w:rPr>
              <w:t>VIA FALCONARA</w:t>
            </w:r>
          </w:p>
        </w:tc>
      </w:tr>
      <w:tr w:rsidR="0080719E" w:rsidRPr="0045245F" w14:paraId="11958653"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DA6E2" w14:textId="77777777" w:rsidR="0080719E" w:rsidRPr="0045245F" w:rsidRDefault="0080719E" w:rsidP="00EC7319">
            <w:pPr>
              <w:pStyle w:val="rowtabella0"/>
              <w:rPr>
                <w:color w:val="002060"/>
              </w:rPr>
            </w:pPr>
            <w:r w:rsidRPr="0045245F">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7F349" w14:textId="77777777" w:rsidR="0080719E" w:rsidRPr="0045245F" w:rsidRDefault="0080719E" w:rsidP="00EC7319">
            <w:pPr>
              <w:pStyle w:val="rowtabella0"/>
              <w:rPr>
                <w:color w:val="002060"/>
              </w:rPr>
            </w:pPr>
            <w:r w:rsidRPr="0045245F">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D006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62553" w14:textId="77777777" w:rsidR="0080719E" w:rsidRPr="0045245F" w:rsidRDefault="0080719E" w:rsidP="00EC7319">
            <w:pPr>
              <w:pStyle w:val="rowtabella0"/>
              <w:rPr>
                <w:color w:val="002060"/>
              </w:rPr>
            </w:pPr>
            <w:r w:rsidRPr="0045245F">
              <w:rPr>
                <w:color w:val="002060"/>
              </w:rPr>
              <w:t>19/03/2022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29ED1" w14:textId="77777777" w:rsidR="0080719E" w:rsidRPr="0045245F" w:rsidRDefault="0080719E" w:rsidP="00EC7319">
            <w:pPr>
              <w:pStyle w:val="rowtabella0"/>
              <w:rPr>
                <w:color w:val="002060"/>
              </w:rPr>
            </w:pPr>
            <w:r w:rsidRPr="0045245F">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3A493" w14:textId="77777777" w:rsidR="0080719E" w:rsidRPr="0045245F" w:rsidRDefault="0080719E" w:rsidP="00EC7319">
            <w:pPr>
              <w:pStyle w:val="rowtabella0"/>
              <w:rPr>
                <w:color w:val="002060"/>
              </w:rPr>
            </w:pPr>
            <w:r w:rsidRPr="0045245F">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D5D6A" w14:textId="77777777" w:rsidR="0080719E" w:rsidRPr="0045245F" w:rsidRDefault="0080719E" w:rsidP="00EC7319">
            <w:pPr>
              <w:pStyle w:val="rowtabella0"/>
              <w:rPr>
                <w:color w:val="002060"/>
              </w:rPr>
            </w:pPr>
            <w:r w:rsidRPr="0045245F">
              <w:rPr>
                <w:color w:val="002060"/>
              </w:rPr>
              <w:t>VIA DELL'INDUSTRIA</w:t>
            </w:r>
          </w:p>
        </w:tc>
      </w:tr>
    </w:tbl>
    <w:p w14:paraId="304ED753" w14:textId="77777777" w:rsidR="0080719E" w:rsidRPr="0045245F" w:rsidRDefault="0080719E" w:rsidP="0080719E">
      <w:pPr>
        <w:pStyle w:val="breakline"/>
        <w:rPr>
          <w:rFonts w:eastAsiaTheme="minorEastAsia"/>
          <w:color w:val="002060"/>
        </w:rPr>
      </w:pPr>
    </w:p>
    <w:p w14:paraId="5BA75554" w14:textId="77777777" w:rsidR="0080719E" w:rsidRPr="0045245F" w:rsidRDefault="0080719E" w:rsidP="0080719E">
      <w:pPr>
        <w:pStyle w:val="breakline"/>
        <w:rPr>
          <w:color w:val="002060"/>
        </w:rPr>
      </w:pPr>
    </w:p>
    <w:p w14:paraId="3D8170FA" w14:textId="77777777" w:rsidR="0080719E" w:rsidRPr="0045245F" w:rsidRDefault="0080719E" w:rsidP="0080719E">
      <w:pPr>
        <w:pStyle w:val="breakline"/>
        <w:rPr>
          <w:color w:val="002060"/>
        </w:rPr>
      </w:pPr>
    </w:p>
    <w:p w14:paraId="29D7EB28" w14:textId="77777777" w:rsidR="0080719E" w:rsidRPr="0045245F" w:rsidRDefault="0080719E" w:rsidP="0080719E">
      <w:pPr>
        <w:pStyle w:val="sottotitolocampionato10"/>
        <w:rPr>
          <w:color w:val="002060"/>
        </w:rPr>
      </w:pPr>
      <w:r w:rsidRPr="0045245F">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1"/>
        <w:gridCol w:w="385"/>
        <w:gridCol w:w="898"/>
        <w:gridCol w:w="1192"/>
        <w:gridCol w:w="1562"/>
        <w:gridCol w:w="1545"/>
      </w:tblGrid>
      <w:tr w:rsidR="0080719E" w:rsidRPr="0045245F" w14:paraId="6112E679"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52A2E"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1FF2"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65CB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F64C6"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9AB50"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DFC6C"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9857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0D0ADF5"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09689" w14:textId="77777777" w:rsidR="0080719E" w:rsidRPr="0045245F" w:rsidRDefault="0080719E" w:rsidP="00EC7319">
            <w:pPr>
              <w:pStyle w:val="rowtabella0"/>
              <w:rPr>
                <w:color w:val="002060"/>
              </w:rPr>
            </w:pPr>
            <w:r w:rsidRPr="0045245F">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BD2CB" w14:textId="77777777" w:rsidR="0080719E" w:rsidRPr="0045245F" w:rsidRDefault="0080719E" w:rsidP="00EC7319">
            <w:pPr>
              <w:pStyle w:val="rowtabella0"/>
              <w:rPr>
                <w:color w:val="002060"/>
              </w:rPr>
            </w:pPr>
            <w:r w:rsidRPr="0045245F">
              <w:rPr>
                <w:color w:val="002060"/>
              </w:rPr>
              <w:t>INVICTA FUTSAL MACERATA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2AB75"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88F0D" w14:textId="77777777" w:rsidR="0080719E" w:rsidRPr="0045245F" w:rsidRDefault="0080719E" w:rsidP="00EC7319">
            <w:pPr>
              <w:pStyle w:val="rowtabella0"/>
              <w:rPr>
                <w:color w:val="002060"/>
              </w:rPr>
            </w:pPr>
            <w:r w:rsidRPr="0045245F">
              <w:rPr>
                <w:color w:val="002060"/>
              </w:rPr>
              <w:t>18/03/2022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4E6FA" w14:textId="77777777" w:rsidR="0080719E" w:rsidRPr="0045245F" w:rsidRDefault="0080719E" w:rsidP="00EC7319">
            <w:pPr>
              <w:pStyle w:val="rowtabella0"/>
              <w:rPr>
                <w:color w:val="002060"/>
              </w:rPr>
            </w:pPr>
            <w:r w:rsidRPr="0045245F">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DC509" w14:textId="77777777" w:rsidR="0080719E" w:rsidRPr="0045245F" w:rsidRDefault="0080719E" w:rsidP="00EC7319">
            <w:pPr>
              <w:pStyle w:val="rowtabella0"/>
              <w:rPr>
                <w:color w:val="002060"/>
              </w:rPr>
            </w:pPr>
            <w:r w:rsidRPr="0045245F">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CB74B" w14:textId="77777777" w:rsidR="0080719E" w:rsidRPr="0045245F" w:rsidRDefault="0080719E" w:rsidP="00EC7319">
            <w:pPr>
              <w:pStyle w:val="rowtabella0"/>
              <w:rPr>
                <w:color w:val="002060"/>
              </w:rPr>
            </w:pPr>
            <w:r w:rsidRPr="0045245F">
              <w:rPr>
                <w:color w:val="002060"/>
              </w:rPr>
              <w:t>VIA CERQUATTI</w:t>
            </w:r>
          </w:p>
        </w:tc>
      </w:tr>
      <w:tr w:rsidR="0080719E" w:rsidRPr="0045245F" w14:paraId="2EFFDD8C"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E778F" w14:textId="77777777" w:rsidR="0080719E" w:rsidRPr="0045245F" w:rsidRDefault="0080719E" w:rsidP="00EC7319">
            <w:pPr>
              <w:pStyle w:val="rowtabella0"/>
              <w:rPr>
                <w:color w:val="002060"/>
              </w:rPr>
            </w:pPr>
            <w:r w:rsidRPr="0045245F">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2D5DA1" w14:textId="77777777" w:rsidR="0080719E" w:rsidRPr="0045245F" w:rsidRDefault="0080719E" w:rsidP="00EC7319">
            <w:pPr>
              <w:pStyle w:val="rowtabella0"/>
              <w:rPr>
                <w:color w:val="002060"/>
              </w:rPr>
            </w:pPr>
            <w:r w:rsidRPr="0045245F">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6D913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835B6" w14:textId="77777777" w:rsidR="0080719E" w:rsidRPr="0045245F" w:rsidRDefault="0080719E" w:rsidP="00EC7319">
            <w:pPr>
              <w:pStyle w:val="rowtabella0"/>
              <w:rPr>
                <w:color w:val="002060"/>
              </w:rPr>
            </w:pPr>
            <w:r w:rsidRPr="0045245F">
              <w:rPr>
                <w:color w:val="002060"/>
              </w:rPr>
              <w:t>18/03/2022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E134FA" w14:textId="77777777" w:rsidR="0080719E" w:rsidRPr="0045245F" w:rsidRDefault="0080719E" w:rsidP="00EC7319">
            <w:pPr>
              <w:pStyle w:val="rowtabella0"/>
              <w:rPr>
                <w:color w:val="002060"/>
              </w:rPr>
            </w:pPr>
            <w:r w:rsidRPr="0045245F">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A1496" w14:textId="77777777" w:rsidR="0080719E" w:rsidRPr="0045245F" w:rsidRDefault="0080719E" w:rsidP="00EC7319">
            <w:pPr>
              <w:pStyle w:val="rowtabella0"/>
              <w:rPr>
                <w:color w:val="002060"/>
              </w:rPr>
            </w:pPr>
            <w:r w:rsidRPr="0045245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4CBEC" w14:textId="77777777" w:rsidR="0080719E" w:rsidRPr="0045245F" w:rsidRDefault="0080719E" w:rsidP="00EC7319">
            <w:pPr>
              <w:pStyle w:val="rowtabella0"/>
              <w:rPr>
                <w:color w:val="002060"/>
              </w:rPr>
            </w:pPr>
            <w:r w:rsidRPr="0045245F">
              <w:rPr>
                <w:color w:val="002060"/>
              </w:rPr>
              <w:t>VIA ALFIERI SNC</w:t>
            </w:r>
          </w:p>
        </w:tc>
      </w:tr>
      <w:tr w:rsidR="0080719E" w:rsidRPr="0045245F" w14:paraId="31F80E66"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E32245" w14:textId="77777777" w:rsidR="0080719E" w:rsidRPr="0045245F" w:rsidRDefault="0080719E" w:rsidP="00EC7319">
            <w:pPr>
              <w:pStyle w:val="rowtabella0"/>
              <w:rPr>
                <w:color w:val="002060"/>
              </w:rPr>
            </w:pPr>
            <w:r w:rsidRPr="0045245F">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A685D0" w14:textId="77777777" w:rsidR="0080719E" w:rsidRPr="0045245F" w:rsidRDefault="0080719E" w:rsidP="00EC7319">
            <w:pPr>
              <w:pStyle w:val="rowtabella0"/>
              <w:rPr>
                <w:color w:val="002060"/>
              </w:rPr>
            </w:pPr>
            <w:r w:rsidRPr="0045245F">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6840C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88C477"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E5E458" w14:textId="77777777" w:rsidR="0080719E" w:rsidRPr="0045245F" w:rsidRDefault="0080719E" w:rsidP="00EC7319">
            <w:pPr>
              <w:pStyle w:val="rowtabella0"/>
              <w:rPr>
                <w:color w:val="002060"/>
              </w:rPr>
            </w:pPr>
            <w:r w:rsidRPr="0045245F">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5D903" w14:textId="77777777" w:rsidR="0080719E" w:rsidRPr="0045245F" w:rsidRDefault="0080719E" w:rsidP="00EC7319">
            <w:pPr>
              <w:pStyle w:val="rowtabella0"/>
              <w:rPr>
                <w:color w:val="002060"/>
              </w:rPr>
            </w:pPr>
            <w:r w:rsidRPr="0045245F">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32827" w14:textId="77777777" w:rsidR="0080719E" w:rsidRPr="0045245F" w:rsidRDefault="0080719E" w:rsidP="00EC7319">
            <w:pPr>
              <w:pStyle w:val="rowtabella0"/>
              <w:rPr>
                <w:color w:val="002060"/>
              </w:rPr>
            </w:pPr>
            <w:r w:rsidRPr="0045245F">
              <w:rPr>
                <w:color w:val="002060"/>
              </w:rPr>
              <w:t>LOC. SAN LIBERATO</w:t>
            </w:r>
          </w:p>
        </w:tc>
      </w:tr>
      <w:tr w:rsidR="0080719E" w:rsidRPr="0045245F" w14:paraId="5EDA3016"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4D3BAB" w14:textId="77777777" w:rsidR="0080719E" w:rsidRPr="0045245F" w:rsidRDefault="0080719E" w:rsidP="00EC7319">
            <w:pPr>
              <w:pStyle w:val="rowtabella0"/>
              <w:rPr>
                <w:color w:val="002060"/>
              </w:rPr>
            </w:pPr>
            <w:r w:rsidRPr="0045245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F6D613" w14:textId="77777777" w:rsidR="0080719E" w:rsidRPr="0045245F" w:rsidRDefault="0080719E" w:rsidP="00EC7319">
            <w:pPr>
              <w:pStyle w:val="rowtabella0"/>
              <w:rPr>
                <w:color w:val="002060"/>
              </w:rPr>
            </w:pPr>
            <w:r w:rsidRPr="0045245F">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F97A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8D7BA"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A8C50D" w14:textId="77777777" w:rsidR="0080719E" w:rsidRPr="0045245F" w:rsidRDefault="0080719E" w:rsidP="00EC7319">
            <w:pPr>
              <w:pStyle w:val="rowtabella0"/>
              <w:rPr>
                <w:color w:val="002060"/>
              </w:rPr>
            </w:pPr>
            <w:r w:rsidRPr="0045245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C4C55" w14:textId="77777777" w:rsidR="0080719E" w:rsidRPr="0045245F" w:rsidRDefault="0080719E" w:rsidP="00EC7319">
            <w:pPr>
              <w:pStyle w:val="rowtabella0"/>
              <w:rPr>
                <w:color w:val="002060"/>
              </w:rPr>
            </w:pPr>
            <w:r w:rsidRPr="0045245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90CBB" w14:textId="77777777" w:rsidR="0080719E" w:rsidRPr="0045245F" w:rsidRDefault="0080719E" w:rsidP="00EC7319">
            <w:pPr>
              <w:pStyle w:val="rowtabella0"/>
              <w:rPr>
                <w:color w:val="002060"/>
              </w:rPr>
            </w:pPr>
            <w:r w:rsidRPr="0045245F">
              <w:rPr>
                <w:color w:val="002060"/>
              </w:rPr>
              <w:t>VIA B.BUOZZI</w:t>
            </w:r>
          </w:p>
        </w:tc>
      </w:tr>
      <w:tr w:rsidR="0080719E" w:rsidRPr="0045245F" w14:paraId="2B58634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397C7" w14:textId="77777777" w:rsidR="0080719E" w:rsidRPr="0045245F" w:rsidRDefault="0080719E" w:rsidP="00EC7319">
            <w:pPr>
              <w:pStyle w:val="rowtabella0"/>
              <w:rPr>
                <w:color w:val="002060"/>
              </w:rPr>
            </w:pPr>
            <w:r w:rsidRPr="0045245F">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929AB0" w14:textId="77777777" w:rsidR="0080719E" w:rsidRPr="0045245F" w:rsidRDefault="0080719E" w:rsidP="00EC7319">
            <w:pPr>
              <w:pStyle w:val="rowtabella0"/>
              <w:rPr>
                <w:color w:val="002060"/>
              </w:rPr>
            </w:pPr>
            <w:r w:rsidRPr="0045245F">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53344"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CCB609" w14:textId="77777777" w:rsidR="0080719E" w:rsidRPr="0045245F" w:rsidRDefault="0080719E" w:rsidP="00EC7319">
            <w:pPr>
              <w:pStyle w:val="rowtabella0"/>
              <w:rPr>
                <w:color w:val="002060"/>
              </w:rPr>
            </w:pPr>
            <w:r w:rsidRPr="0045245F">
              <w:rPr>
                <w:color w:val="002060"/>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03456" w14:textId="77777777" w:rsidR="0080719E" w:rsidRPr="0045245F" w:rsidRDefault="0080719E" w:rsidP="00EC7319">
            <w:pPr>
              <w:pStyle w:val="rowtabella0"/>
              <w:rPr>
                <w:color w:val="002060"/>
              </w:rPr>
            </w:pPr>
            <w:r w:rsidRPr="0045245F">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94A281" w14:textId="77777777" w:rsidR="0080719E" w:rsidRPr="0045245F" w:rsidRDefault="0080719E" w:rsidP="00EC7319">
            <w:pPr>
              <w:pStyle w:val="rowtabella0"/>
              <w:rPr>
                <w:color w:val="002060"/>
              </w:rPr>
            </w:pPr>
            <w:r w:rsidRPr="0045245F">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B11D8" w14:textId="77777777" w:rsidR="0080719E" w:rsidRPr="0045245F" w:rsidRDefault="0080719E" w:rsidP="00EC7319">
            <w:pPr>
              <w:pStyle w:val="rowtabella0"/>
              <w:rPr>
                <w:color w:val="002060"/>
              </w:rPr>
            </w:pPr>
            <w:r w:rsidRPr="0045245F">
              <w:rPr>
                <w:color w:val="002060"/>
              </w:rPr>
              <w:t>VIALE MAZZINI</w:t>
            </w:r>
          </w:p>
        </w:tc>
      </w:tr>
      <w:tr w:rsidR="0080719E" w:rsidRPr="0045245F" w14:paraId="0E946C62"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E5BCDC" w14:textId="77777777" w:rsidR="0080719E" w:rsidRPr="0045245F" w:rsidRDefault="0080719E" w:rsidP="00EC7319">
            <w:pPr>
              <w:pStyle w:val="rowtabella0"/>
              <w:rPr>
                <w:color w:val="002060"/>
              </w:rPr>
            </w:pPr>
            <w:r w:rsidRPr="0045245F">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B3FDB" w14:textId="77777777" w:rsidR="0080719E" w:rsidRPr="0045245F" w:rsidRDefault="0080719E" w:rsidP="00EC7319">
            <w:pPr>
              <w:pStyle w:val="rowtabella0"/>
              <w:rPr>
                <w:color w:val="002060"/>
              </w:rPr>
            </w:pPr>
            <w:r w:rsidRPr="0045245F">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D78D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0D5FA"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D8874" w14:textId="77777777" w:rsidR="0080719E" w:rsidRPr="0045245F" w:rsidRDefault="0080719E" w:rsidP="00EC7319">
            <w:pPr>
              <w:pStyle w:val="rowtabella0"/>
              <w:rPr>
                <w:color w:val="002060"/>
              </w:rPr>
            </w:pPr>
            <w:r w:rsidRPr="0045245F">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87932" w14:textId="77777777" w:rsidR="0080719E" w:rsidRPr="0045245F" w:rsidRDefault="0080719E" w:rsidP="00EC7319">
            <w:pPr>
              <w:pStyle w:val="rowtabella0"/>
              <w:rPr>
                <w:color w:val="002060"/>
              </w:rPr>
            </w:pPr>
            <w:r w:rsidRPr="0045245F">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E4FB4" w14:textId="77777777" w:rsidR="0080719E" w:rsidRPr="0045245F" w:rsidRDefault="0080719E" w:rsidP="00EC7319">
            <w:pPr>
              <w:pStyle w:val="rowtabella0"/>
              <w:rPr>
                <w:color w:val="002060"/>
              </w:rPr>
            </w:pPr>
            <w:r w:rsidRPr="0045245F">
              <w:rPr>
                <w:color w:val="002060"/>
              </w:rPr>
              <w:t>VIA LUDOVICO SCARFIOTTI</w:t>
            </w:r>
          </w:p>
        </w:tc>
      </w:tr>
    </w:tbl>
    <w:p w14:paraId="6F0EA3B8" w14:textId="77777777" w:rsidR="0080719E" w:rsidRPr="0045245F" w:rsidRDefault="0080719E" w:rsidP="0080719E">
      <w:pPr>
        <w:pStyle w:val="breakline"/>
        <w:rPr>
          <w:rFonts w:eastAsiaTheme="minorEastAsia"/>
          <w:color w:val="002060"/>
        </w:rPr>
      </w:pPr>
    </w:p>
    <w:p w14:paraId="1FABCBEC" w14:textId="77777777" w:rsidR="0080719E" w:rsidRPr="0045245F" w:rsidRDefault="0080719E" w:rsidP="0080719E">
      <w:pPr>
        <w:pStyle w:val="breakline"/>
        <w:rPr>
          <w:color w:val="002060"/>
        </w:rPr>
      </w:pPr>
    </w:p>
    <w:p w14:paraId="1CBADCCD" w14:textId="77777777" w:rsidR="0080719E" w:rsidRPr="0045245F" w:rsidRDefault="0080719E" w:rsidP="0080719E">
      <w:pPr>
        <w:pStyle w:val="breakline"/>
        <w:rPr>
          <w:color w:val="002060"/>
        </w:rPr>
      </w:pPr>
    </w:p>
    <w:p w14:paraId="47B56390" w14:textId="77777777" w:rsidR="0080719E" w:rsidRPr="0045245F" w:rsidRDefault="0080719E" w:rsidP="0080719E">
      <w:pPr>
        <w:pStyle w:val="sottotitolocampionato10"/>
        <w:rPr>
          <w:color w:val="002060"/>
        </w:rPr>
      </w:pPr>
      <w:r w:rsidRPr="0045245F">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0719E" w:rsidRPr="0045245F" w14:paraId="4A063EE9"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962E8"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41EB9"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B5AC6"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64747"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95778"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D66EA"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2146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90E9D95"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A85C04" w14:textId="77777777" w:rsidR="0080719E" w:rsidRPr="0045245F" w:rsidRDefault="0080719E" w:rsidP="00EC7319">
            <w:pPr>
              <w:pStyle w:val="rowtabella0"/>
              <w:rPr>
                <w:color w:val="002060"/>
              </w:rPr>
            </w:pPr>
            <w:r w:rsidRPr="0045245F">
              <w:rPr>
                <w:color w:val="002060"/>
              </w:rPr>
              <w:t>SANGIORGIO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EEA76" w14:textId="77777777" w:rsidR="0080719E" w:rsidRPr="0045245F" w:rsidRDefault="0080719E" w:rsidP="00EC7319">
            <w:pPr>
              <w:pStyle w:val="rowtabella0"/>
              <w:rPr>
                <w:color w:val="002060"/>
              </w:rPr>
            </w:pPr>
            <w:r w:rsidRPr="0045245F">
              <w:rPr>
                <w:color w:val="002060"/>
              </w:rPr>
              <w:t>REAL ANCARIA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55EA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CDF79" w14:textId="77777777" w:rsidR="0080719E" w:rsidRPr="0045245F" w:rsidRDefault="0080719E" w:rsidP="00EC7319">
            <w:pPr>
              <w:pStyle w:val="rowtabella0"/>
              <w:rPr>
                <w:color w:val="002060"/>
              </w:rPr>
            </w:pPr>
            <w:r w:rsidRPr="0045245F">
              <w:rPr>
                <w:color w:val="002060"/>
              </w:rPr>
              <w:t>16/03/2022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5DE47" w14:textId="77777777" w:rsidR="0080719E" w:rsidRPr="0045245F" w:rsidRDefault="0080719E" w:rsidP="00EC7319">
            <w:pPr>
              <w:pStyle w:val="rowtabella0"/>
              <w:rPr>
                <w:color w:val="002060"/>
              </w:rPr>
            </w:pPr>
            <w:r w:rsidRPr="0045245F">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D21E8" w14:textId="77777777" w:rsidR="0080719E" w:rsidRPr="0045245F" w:rsidRDefault="0080719E" w:rsidP="00EC7319">
            <w:pPr>
              <w:pStyle w:val="rowtabella0"/>
              <w:rPr>
                <w:color w:val="002060"/>
              </w:rPr>
            </w:pPr>
            <w:r w:rsidRPr="0045245F">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2AB280" w14:textId="77777777" w:rsidR="0080719E" w:rsidRPr="0045245F" w:rsidRDefault="0080719E" w:rsidP="00EC7319">
            <w:pPr>
              <w:pStyle w:val="rowtabella0"/>
              <w:rPr>
                <w:color w:val="002060"/>
              </w:rPr>
            </w:pPr>
            <w:r w:rsidRPr="0045245F">
              <w:rPr>
                <w:color w:val="002060"/>
              </w:rPr>
              <w:t>VIA S.VITTORIA, 5</w:t>
            </w:r>
          </w:p>
        </w:tc>
      </w:tr>
    </w:tbl>
    <w:p w14:paraId="70C04919" w14:textId="77777777" w:rsidR="0080719E" w:rsidRPr="0045245F" w:rsidRDefault="0080719E" w:rsidP="0080719E">
      <w:pPr>
        <w:pStyle w:val="breakline"/>
        <w:rPr>
          <w:rFonts w:eastAsiaTheme="minorEastAsia"/>
          <w:color w:val="002060"/>
        </w:rPr>
      </w:pPr>
    </w:p>
    <w:p w14:paraId="1BC13A79" w14:textId="77777777" w:rsidR="0080719E" w:rsidRPr="0045245F" w:rsidRDefault="0080719E" w:rsidP="0080719E">
      <w:pPr>
        <w:pStyle w:val="breakline"/>
        <w:rPr>
          <w:color w:val="002060"/>
        </w:rPr>
      </w:pPr>
    </w:p>
    <w:p w14:paraId="5EECE722" w14:textId="77777777" w:rsidR="0080719E" w:rsidRPr="0045245F" w:rsidRDefault="0080719E" w:rsidP="0080719E">
      <w:pPr>
        <w:pStyle w:val="breakline"/>
        <w:rPr>
          <w:color w:val="002060"/>
        </w:rPr>
      </w:pPr>
    </w:p>
    <w:p w14:paraId="416BDF83" w14:textId="77777777" w:rsidR="0080719E" w:rsidRPr="0045245F" w:rsidRDefault="0080719E" w:rsidP="0080719E">
      <w:pPr>
        <w:pStyle w:val="sottotitolocampionato10"/>
        <w:rPr>
          <w:color w:val="002060"/>
        </w:rPr>
      </w:pPr>
      <w:r w:rsidRPr="0045245F">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75"/>
        <w:gridCol w:w="1565"/>
        <w:gridCol w:w="1551"/>
      </w:tblGrid>
      <w:tr w:rsidR="0080719E" w:rsidRPr="0045245F" w14:paraId="5DCB0BF9"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A8E7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837F5"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78BD7"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CAF25"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7D178"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BB6D2"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1620C"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12D6836A"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73057" w14:textId="77777777" w:rsidR="0080719E" w:rsidRPr="0045245F" w:rsidRDefault="0080719E" w:rsidP="00EC7319">
            <w:pPr>
              <w:pStyle w:val="rowtabella0"/>
              <w:rPr>
                <w:color w:val="002060"/>
              </w:rPr>
            </w:pPr>
            <w:r w:rsidRPr="0045245F">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64E20" w14:textId="77777777" w:rsidR="0080719E" w:rsidRPr="0045245F" w:rsidRDefault="0080719E" w:rsidP="00EC7319">
            <w:pPr>
              <w:pStyle w:val="rowtabella0"/>
              <w:rPr>
                <w:color w:val="002060"/>
              </w:rPr>
            </w:pPr>
            <w:r w:rsidRPr="0045245F">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FF745"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DDD25"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9AE6E" w14:textId="77777777" w:rsidR="0080719E" w:rsidRPr="0045245F" w:rsidRDefault="0080719E" w:rsidP="00EC7319">
            <w:pPr>
              <w:pStyle w:val="rowtabella0"/>
              <w:rPr>
                <w:color w:val="002060"/>
              </w:rPr>
            </w:pPr>
            <w:r w:rsidRPr="0045245F">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59191" w14:textId="77777777" w:rsidR="0080719E" w:rsidRPr="0045245F" w:rsidRDefault="0080719E" w:rsidP="00EC7319">
            <w:pPr>
              <w:pStyle w:val="rowtabella0"/>
              <w:rPr>
                <w:color w:val="002060"/>
              </w:rPr>
            </w:pPr>
            <w:r w:rsidRPr="0045245F">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E5F30" w14:textId="77777777" w:rsidR="0080719E" w:rsidRPr="0045245F" w:rsidRDefault="0080719E" w:rsidP="00EC7319">
            <w:pPr>
              <w:pStyle w:val="rowtabella0"/>
              <w:rPr>
                <w:color w:val="002060"/>
              </w:rPr>
            </w:pPr>
            <w:r w:rsidRPr="0045245F">
              <w:rPr>
                <w:color w:val="002060"/>
              </w:rPr>
              <w:t>VIA INDIPENDENZA-CAPODARCO</w:t>
            </w:r>
          </w:p>
        </w:tc>
      </w:tr>
      <w:tr w:rsidR="0080719E" w:rsidRPr="0045245F" w14:paraId="1216FE6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7C3E37" w14:textId="77777777" w:rsidR="0080719E" w:rsidRPr="0045245F" w:rsidRDefault="0080719E" w:rsidP="00EC7319">
            <w:pPr>
              <w:pStyle w:val="rowtabella0"/>
              <w:rPr>
                <w:color w:val="002060"/>
              </w:rPr>
            </w:pPr>
            <w:r w:rsidRPr="0045245F">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BB37A" w14:textId="77777777" w:rsidR="0080719E" w:rsidRPr="0045245F" w:rsidRDefault="0080719E" w:rsidP="00EC7319">
            <w:pPr>
              <w:pStyle w:val="rowtabella0"/>
              <w:rPr>
                <w:color w:val="002060"/>
              </w:rPr>
            </w:pPr>
            <w:r w:rsidRPr="0045245F">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10D9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30B29"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CFEB4E" w14:textId="77777777" w:rsidR="0080719E" w:rsidRPr="0045245F" w:rsidRDefault="0080719E" w:rsidP="00EC7319">
            <w:pPr>
              <w:pStyle w:val="rowtabella0"/>
              <w:rPr>
                <w:color w:val="002060"/>
              </w:rPr>
            </w:pPr>
            <w:r w:rsidRPr="0045245F">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2C6C9" w14:textId="77777777" w:rsidR="0080719E" w:rsidRPr="0045245F" w:rsidRDefault="0080719E" w:rsidP="00EC7319">
            <w:pPr>
              <w:pStyle w:val="rowtabella0"/>
              <w:rPr>
                <w:color w:val="002060"/>
              </w:rPr>
            </w:pPr>
            <w:r w:rsidRPr="0045245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0D062" w14:textId="77777777" w:rsidR="0080719E" w:rsidRPr="0045245F" w:rsidRDefault="0080719E" w:rsidP="00EC7319">
            <w:pPr>
              <w:pStyle w:val="rowtabella0"/>
              <w:rPr>
                <w:color w:val="002060"/>
              </w:rPr>
            </w:pPr>
            <w:r w:rsidRPr="0045245F">
              <w:rPr>
                <w:color w:val="002060"/>
              </w:rPr>
              <w:t>VIA C.ULPIANI</w:t>
            </w:r>
          </w:p>
        </w:tc>
      </w:tr>
      <w:tr w:rsidR="0080719E" w:rsidRPr="0045245F" w14:paraId="78520F7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A2469" w14:textId="77777777" w:rsidR="0080719E" w:rsidRPr="0045245F" w:rsidRDefault="0080719E" w:rsidP="00EC7319">
            <w:pPr>
              <w:pStyle w:val="rowtabella0"/>
              <w:rPr>
                <w:color w:val="002060"/>
              </w:rPr>
            </w:pPr>
            <w:r w:rsidRPr="0045245F">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C3A111" w14:textId="77777777" w:rsidR="0080719E" w:rsidRPr="0045245F" w:rsidRDefault="0080719E" w:rsidP="00EC7319">
            <w:pPr>
              <w:pStyle w:val="rowtabella0"/>
              <w:rPr>
                <w:color w:val="002060"/>
              </w:rPr>
            </w:pPr>
            <w:r w:rsidRPr="0045245F">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06E99B"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3CD6BE"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072564" w14:textId="77777777" w:rsidR="0080719E" w:rsidRPr="0045245F" w:rsidRDefault="0080719E" w:rsidP="00EC7319">
            <w:pPr>
              <w:pStyle w:val="rowtabella0"/>
              <w:rPr>
                <w:color w:val="002060"/>
              </w:rPr>
            </w:pPr>
            <w:r w:rsidRPr="0045245F">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25C85" w14:textId="77777777" w:rsidR="0080719E" w:rsidRPr="0045245F" w:rsidRDefault="0080719E" w:rsidP="00EC7319">
            <w:pPr>
              <w:pStyle w:val="rowtabella0"/>
              <w:rPr>
                <w:color w:val="002060"/>
              </w:rPr>
            </w:pPr>
            <w:r w:rsidRPr="0045245F">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4496F" w14:textId="77777777" w:rsidR="0080719E" w:rsidRPr="0045245F" w:rsidRDefault="0080719E" w:rsidP="00EC7319">
            <w:pPr>
              <w:pStyle w:val="rowtabella0"/>
              <w:rPr>
                <w:color w:val="002060"/>
              </w:rPr>
            </w:pPr>
            <w:r w:rsidRPr="0045245F">
              <w:rPr>
                <w:color w:val="002060"/>
              </w:rPr>
              <w:t>VIA COLLE GIOIOSO</w:t>
            </w:r>
          </w:p>
        </w:tc>
      </w:tr>
      <w:tr w:rsidR="0080719E" w:rsidRPr="0045245F" w14:paraId="13C1BD0F"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88160" w14:textId="77777777" w:rsidR="0080719E" w:rsidRPr="0045245F" w:rsidRDefault="0080719E" w:rsidP="00EC7319">
            <w:pPr>
              <w:pStyle w:val="rowtabella0"/>
              <w:rPr>
                <w:color w:val="002060"/>
              </w:rPr>
            </w:pPr>
            <w:r w:rsidRPr="0045245F">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F839C8" w14:textId="77777777" w:rsidR="0080719E" w:rsidRPr="0045245F" w:rsidRDefault="0080719E" w:rsidP="00EC7319">
            <w:pPr>
              <w:pStyle w:val="rowtabella0"/>
              <w:rPr>
                <w:color w:val="002060"/>
              </w:rPr>
            </w:pPr>
            <w:r w:rsidRPr="0045245F">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CD9BE1"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E1C1A1"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E34D9" w14:textId="77777777" w:rsidR="0080719E" w:rsidRPr="0045245F" w:rsidRDefault="0080719E" w:rsidP="00EC7319">
            <w:pPr>
              <w:pStyle w:val="rowtabella0"/>
              <w:rPr>
                <w:color w:val="002060"/>
              </w:rPr>
            </w:pPr>
            <w:r w:rsidRPr="0045245F">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CE5BDA" w14:textId="77777777" w:rsidR="0080719E" w:rsidRPr="0045245F" w:rsidRDefault="0080719E" w:rsidP="00EC7319">
            <w:pPr>
              <w:pStyle w:val="rowtabella0"/>
              <w:rPr>
                <w:color w:val="002060"/>
              </w:rPr>
            </w:pPr>
            <w:r w:rsidRPr="0045245F">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666C8" w14:textId="77777777" w:rsidR="0080719E" w:rsidRPr="0045245F" w:rsidRDefault="0080719E" w:rsidP="00EC7319">
            <w:pPr>
              <w:pStyle w:val="rowtabella0"/>
              <w:rPr>
                <w:color w:val="002060"/>
              </w:rPr>
            </w:pPr>
            <w:r w:rsidRPr="0045245F">
              <w:rPr>
                <w:color w:val="002060"/>
              </w:rPr>
              <w:t>VIA DELLO SPORT</w:t>
            </w:r>
          </w:p>
        </w:tc>
      </w:tr>
      <w:tr w:rsidR="0080719E" w:rsidRPr="0045245F" w14:paraId="59E685EC"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E96FC" w14:textId="77777777" w:rsidR="0080719E" w:rsidRPr="0045245F" w:rsidRDefault="0080719E" w:rsidP="00EC7319">
            <w:pPr>
              <w:pStyle w:val="rowtabella0"/>
              <w:rPr>
                <w:color w:val="002060"/>
              </w:rPr>
            </w:pPr>
            <w:r w:rsidRPr="0045245F">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2ED4E" w14:textId="77777777" w:rsidR="0080719E" w:rsidRPr="0045245F" w:rsidRDefault="0080719E" w:rsidP="00EC7319">
            <w:pPr>
              <w:pStyle w:val="rowtabella0"/>
              <w:rPr>
                <w:color w:val="002060"/>
              </w:rPr>
            </w:pPr>
            <w:r w:rsidRPr="0045245F">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6A62D"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1C1D9" w14:textId="77777777" w:rsidR="0080719E" w:rsidRPr="0045245F" w:rsidRDefault="0080719E" w:rsidP="00EC7319">
            <w:pPr>
              <w:pStyle w:val="rowtabella0"/>
              <w:rPr>
                <w:color w:val="002060"/>
              </w:rPr>
            </w:pPr>
            <w:r w:rsidRPr="0045245F">
              <w:rPr>
                <w:color w:val="002060"/>
              </w:rPr>
              <w:t>18/03/2022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66FD6" w14:textId="77777777" w:rsidR="0080719E" w:rsidRPr="0045245F" w:rsidRDefault="0080719E" w:rsidP="00EC7319">
            <w:pPr>
              <w:pStyle w:val="rowtabella0"/>
              <w:rPr>
                <w:color w:val="002060"/>
              </w:rPr>
            </w:pPr>
            <w:r w:rsidRPr="0045245F">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D1B98" w14:textId="77777777" w:rsidR="0080719E" w:rsidRPr="0045245F" w:rsidRDefault="0080719E" w:rsidP="00EC7319">
            <w:pPr>
              <w:pStyle w:val="rowtabella0"/>
              <w:rPr>
                <w:color w:val="002060"/>
              </w:rPr>
            </w:pPr>
            <w:r w:rsidRPr="0045245F">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84832" w14:textId="77777777" w:rsidR="0080719E" w:rsidRPr="0045245F" w:rsidRDefault="0080719E" w:rsidP="00EC7319">
            <w:pPr>
              <w:pStyle w:val="rowtabella0"/>
              <w:rPr>
                <w:color w:val="002060"/>
              </w:rPr>
            </w:pPr>
            <w:r w:rsidRPr="0045245F">
              <w:rPr>
                <w:color w:val="002060"/>
              </w:rPr>
              <w:t>VIA DELLE REGIONI, 8</w:t>
            </w:r>
          </w:p>
        </w:tc>
      </w:tr>
    </w:tbl>
    <w:p w14:paraId="7BAC8DD1" w14:textId="77777777" w:rsidR="0080719E" w:rsidRPr="0045245F" w:rsidRDefault="0080719E" w:rsidP="0080719E">
      <w:pPr>
        <w:pStyle w:val="breakline"/>
        <w:rPr>
          <w:rFonts w:eastAsiaTheme="minorEastAsia"/>
          <w:color w:val="002060"/>
        </w:rPr>
      </w:pPr>
    </w:p>
    <w:p w14:paraId="25C97806" w14:textId="77777777" w:rsidR="0080719E" w:rsidRPr="0045245F" w:rsidRDefault="0080719E" w:rsidP="0080719E">
      <w:pPr>
        <w:pStyle w:val="breakline"/>
        <w:rPr>
          <w:color w:val="002060"/>
        </w:rPr>
      </w:pPr>
    </w:p>
    <w:p w14:paraId="3D0E43A4" w14:textId="77777777" w:rsidR="0080719E" w:rsidRPr="0045245F" w:rsidRDefault="0080719E" w:rsidP="0080719E">
      <w:pPr>
        <w:pStyle w:val="breakline"/>
        <w:rPr>
          <w:color w:val="002060"/>
        </w:rPr>
      </w:pPr>
    </w:p>
    <w:p w14:paraId="6745ACAA" w14:textId="77777777" w:rsidR="0080719E" w:rsidRPr="0045245F" w:rsidRDefault="0080719E" w:rsidP="0080719E">
      <w:pPr>
        <w:pStyle w:val="sottotitolocampionato10"/>
        <w:rPr>
          <w:color w:val="002060"/>
        </w:rPr>
      </w:pPr>
      <w:r w:rsidRPr="0045245F">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80719E" w:rsidRPr="0045245F" w14:paraId="4654340E"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DD789"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A48D"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596A"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60716"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A9DBA"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1AE0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E2AF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5DADD873"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5DD893" w14:textId="77777777" w:rsidR="0080719E" w:rsidRPr="0045245F" w:rsidRDefault="0080719E" w:rsidP="00EC7319">
            <w:pPr>
              <w:pStyle w:val="rowtabella0"/>
              <w:rPr>
                <w:color w:val="002060"/>
              </w:rPr>
            </w:pPr>
            <w:r w:rsidRPr="0045245F">
              <w:rPr>
                <w:color w:val="002060"/>
              </w:rPr>
              <w:t>REAL ANCARIA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A50EC" w14:textId="77777777" w:rsidR="0080719E" w:rsidRPr="0045245F" w:rsidRDefault="0080719E" w:rsidP="00EC7319">
            <w:pPr>
              <w:pStyle w:val="rowtabella0"/>
              <w:rPr>
                <w:color w:val="002060"/>
              </w:rPr>
            </w:pPr>
            <w:r w:rsidRPr="0045245F">
              <w:rPr>
                <w:color w:val="002060"/>
              </w:rPr>
              <w:t>FUTSAL CAMPIGLIONE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0F5F8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17AB0" w14:textId="77777777" w:rsidR="0080719E" w:rsidRPr="0045245F" w:rsidRDefault="0080719E" w:rsidP="00EC7319">
            <w:pPr>
              <w:pStyle w:val="rowtabella0"/>
              <w:rPr>
                <w:color w:val="002060"/>
              </w:rPr>
            </w:pPr>
            <w:r w:rsidRPr="0045245F">
              <w:rPr>
                <w:color w:val="002060"/>
              </w:rPr>
              <w:t>21/03/2022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CA375" w14:textId="77777777" w:rsidR="0080719E" w:rsidRPr="0045245F" w:rsidRDefault="0080719E" w:rsidP="00EC7319">
            <w:pPr>
              <w:pStyle w:val="rowtabella0"/>
              <w:rPr>
                <w:color w:val="002060"/>
              </w:rPr>
            </w:pPr>
            <w:r w:rsidRPr="0045245F">
              <w:rPr>
                <w:color w:val="002060"/>
              </w:rPr>
              <w:t>5705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77A2C" w14:textId="77777777" w:rsidR="0080719E" w:rsidRPr="0045245F" w:rsidRDefault="0080719E" w:rsidP="00EC7319">
            <w:pPr>
              <w:pStyle w:val="rowtabella0"/>
              <w:rPr>
                <w:color w:val="002060"/>
              </w:rPr>
            </w:pPr>
            <w:r w:rsidRPr="0045245F">
              <w:rPr>
                <w:color w:val="002060"/>
              </w:rPr>
              <w:t>ANCARANO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6CC71" w14:textId="77777777" w:rsidR="0080719E" w:rsidRPr="0045245F" w:rsidRDefault="0080719E" w:rsidP="00EC7319">
            <w:pPr>
              <w:pStyle w:val="rowtabella0"/>
              <w:rPr>
                <w:color w:val="002060"/>
              </w:rPr>
            </w:pPr>
            <w:r w:rsidRPr="0045245F">
              <w:rPr>
                <w:color w:val="002060"/>
              </w:rPr>
              <w:t>VIA FONTE DI MONSIGNORE</w:t>
            </w:r>
          </w:p>
        </w:tc>
      </w:tr>
    </w:tbl>
    <w:p w14:paraId="7155A5F7" w14:textId="77777777" w:rsidR="0080719E" w:rsidRPr="0045245F" w:rsidRDefault="0080719E" w:rsidP="0080719E">
      <w:pPr>
        <w:pStyle w:val="breakline"/>
        <w:rPr>
          <w:rFonts w:eastAsiaTheme="minorEastAsia"/>
          <w:color w:val="002060"/>
        </w:rPr>
      </w:pPr>
    </w:p>
    <w:p w14:paraId="7DCCEE09" w14:textId="77777777" w:rsidR="0080719E" w:rsidRPr="0045245F" w:rsidRDefault="0080719E" w:rsidP="0080719E">
      <w:pPr>
        <w:pStyle w:val="titolocampionato0"/>
        <w:shd w:val="clear" w:color="auto" w:fill="CCCCCC"/>
        <w:spacing w:before="80" w:after="40"/>
        <w:rPr>
          <w:color w:val="002060"/>
        </w:rPr>
      </w:pPr>
      <w:r w:rsidRPr="0045245F">
        <w:rPr>
          <w:color w:val="002060"/>
        </w:rPr>
        <w:t>REGIONALE CALCIO A 5 FEMMINILE</w:t>
      </w:r>
    </w:p>
    <w:p w14:paraId="39D4D278" w14:textId="77777777" w:rsidR="0080719E" w:rsidRPr="0045245F" w:rsidRDefault="0080719E" w:rsidP="0080719E">
      <w:pPr>
        <w:pStyle w:val="breakline"/>
        <w:rPr>
          <w:color w:val="002060"/>
        </w:rPr>
      </w:pPr>
    </w:p>
    <w:p w14:paraId="349B2188" w14:textId="77777777" w:rsidR="0080719E" w:rsidRPr="0045245F" w:rsidRDefault="0080719E" w:rsidP="0080719E">
      <w:pPr>
        <w:pStyle w:val="titoloprinc0"/>
        <w:rPr>
          <w:color w:val="002060"/>
        </w:rPr>
      </w:pPr>
      <w:r w:rsidRPr="0045245F">
        <w:rPr>
          <w:color w:val="002060"/>
        </w:rPr>
        <w:t>RISULTATI</w:t>
      </w:r>
    </w:p>
    <w:p w14:paraId="3E623360" w14:textId="77777777" w:rsidR="0080719E" w:rsidRPr="0045245F" w:rsidRDefault="0080719E" w:rsidP="0080719E">
      <w:pPr>
        <w:pStyle w:val="breakline"/>
        <w:rPr>
          <w:color w:val="002060"/>
        </w:rPr>
      </w:pPr>
    </w:p>
    <w:p w14:paraId="5859C2F7" w14:textId="77777777" w:rsidR="0080719E" w:rsidRPr="0045245F" w:rsidRDefault="0080719E" w:rsidP="0080719E">
      <w:pPr>
        <w:pStyle w:val="sottotitolocampionato10"/>
        <w:rPr>
          <w:color w:val="002060"/>
        </w:rPr>
      </w:pPr>
      <w:r w:rsidRPr="0045245F">
        <w:rPr>
          <w:color w:val="002060"/>
        </w:rPr>
        <w:t>RISULTATI UFFICIALI GARE DEL 11/03/2022</w:t>
      </w:r>
    </w:p>
    <w:p w14:paraId="02275DA6"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lastRenderedPageBreak/>
        <w:t>Si trascrivono qui di seguito i risultati ufficiali delle gare disputate</w:t>
      </w:r>
    </w:p>
    <w:p w14:paraId="43962FA7"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652560A6"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7734E6A"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EE425" w14:textId="77777777" w:rsidR="0080719E" w:rsidRPr="0045245F" w:rsidRDefault="0080719E" w:rsidP="00EC7319">
                  <w:pPr>
                    <w:pStyle w:val="headertabella0"/>
                    <w:rPr>
                      <w:color w:val="002060"/>
                    </w:rPr>
                  </w:pPr>
                  <w:r w:rsidRPr="0045245F">
                    <w:rPr>
                      <w:color w:val="002060"/>
                    </w:rPr>
                    <w:t>GIRONE A - 7 Giornata - R</w:t>
                  </w:r>
                </w:p>
              </w:tc>
            </w:tr>
            <w:tr w:rsidR="0080719E" w:rsidRPr="0045245F" w14:paraId="2F524798" w14:textId="77777777" w:rsidTr="00EC7319">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tcPr>
                <w:p w14:paraId="3D93EC6F" w14:textId="77777777" w:rsidR="0080719E" w:rsidRPr="0045245F" w:rsidRDefault="0080719E" w:rsidP="00EC7319">
                  <w:pPr>
                    <w:pStyle w:val="rowtabella0"/>
                    <w:rPr>
                      <w:color w:val="002060"/>
                    </w:rPr>
                  </w:pPr>
                  <w:r w:rsidRPr="0045245F">
                    <w:rPr>
                      <w:color w:val="002060"/>
                    </w:rPr>
                    <w:t>(1) CANTINE RIUNITE CSI</w:t>
                  </w:r>
                </w:p>
              </w:tc>
              <w:tc>
                <w:tcPr>
                  <w:tcW w:w="2000" w:type="dxa"/>
                  <w:tcBorders>
                    <w:top w:val="outset" w:sz="6" w:space="0" w:color="auto"/>
                    <w:left w:val="nil"/>
                    <w:right w:val="outset" w:sz="6" w:space="0" w:color="auto"/>
                  </w:tcBorders>
                  <w:tcMar>
                    <w:top w:w="20" w:type="dxa"/>
                    <w:left w:w="20" w:type="dxa"/>
                    <w:bottom w:w="20" w:type="dxa"/>
                    <w:right w:w="20" w:type="dxa"/>
                  </w:tcMar>
                  <w:vAlign w:val="center"/>
                </w:tcPr>
                <w:p w14:paraId="6EE23371" w14:textId="77777777" w:rsidR="0080719E" w:rsidRPr="0045245F" w:rsidRDefault="0080719E" w:rsidP="00EC7319">
                  <w:pPr>
                    <w:pStyle w:val="rowtabella0"/>
                    <w:rPr>
                      <w:color w:val="002060"/>
                    </w:rPr>
                  </w:pPr>
                  <w:r w:rsidRPr="0045245F">
                    <w:rPr>
                      <w:color w:val="002060"/>
                    </w:rPr>
                    <w:t>- VALDICHIENTI PONTE</w:t>
                  </w:r>
                </w:p>
              </w:tc>
              <w:tc>
                <w:tcPr>
                  <w:tcW w:w="500" w:type="dxa"/>
                  <w:tcBorders>
                    <w:top w:val="outset" w:sz="6" w:space="0" w:color="auto"/>
                    <w:left w:val="nil"/>
                    <w:right w:val="outset" w:sz="6" w:space="0" w:color="auto"/>
                  </w:tcBorders>
                  <w:tcMar>
                    <w:top w:w="20" w:type="dxa"/>
                    <w:left w:w="20" w:type="dxa"/>
                    <w:bottom w:w="20" w:type="dxa"/>
                    <w:right w:w="20" w:type="dxa"/>
                  </w:tcMar>
                  <w:vAlign w:val="center"/>
                </w:tcPr>
                <w:p w14:paraId="76DC5D13" w14:textId="77777777" w:rsidR="0080719E" w:rsidRPr="0045245F" w:rsidRDefault="0080719E" w:rsidP="00EC7319">
                  <w:pPr>
                    <w:pStyle w:val="rowtabella0"/>
                    <w:jc w:val="center"/>
                    <w:rPr>
                      <w:color w:val="002060"/>
                    </w:rPr>
                  </w:pPr>
                  <w:r w:rsidRPr="0045245F">
                    <w:rPr>
                      <w:color w:val="002060"/>
                    </w:rPr>
                    <w:t>1 - 3</w:t>
                  </w:r>
                </w:p>
              </w:tc>
              <w:tc>
                <w:tcPr>
                  <w:tcW w:w="200" w:type="dxa"/>
                  <w:tcBorders>
                    <w:top w:val="outset" w:sz="6" w:space="0" w:color="auto"/>
                    <w:left w:val="nil"/>
                    <w:right w:val="outset" w:sz="6" w:space="0" w:color="auto"/>
                  </w:tcBorders>
                  <w:tcMar>
                    <w:top w:w="20" w:type="dxa"/>
                    <w:left w:w="20" w:type="dxa"/>
                    <w:bottom w:w="20" w:type="dxa"/>
                    <w:right w:w="20" w:type="dxa"/>
                  </w:tcMar>
                  <w:vAlign w:val="center"/>
                </w:tcPr>
                <w:p w14:paraId="7EEB98CF" w14:textId="77777777" w:rsidR="0080719E" w:rsidRPr="0045245F" w:rsidRDefault="0080719E" w:rsidP="00EC7319">
                  <w:pPr>
                    <w:pStyle w:val="rowtabella0"/>
                    <w:jc w:val="center"/>
                    <w:rPr>
                      <w:color w:val="002060"/>
                    </w:rPr>
                  </w:pPr>
                  <w:r w:rsidRPr="0045245F">
                    <w:rPr>
                      <w:color w:val="002060"/>
                    </w:rPr>
                    <w:t> </w:t>
                  </w:r>
                </w:p>
              </w:tc>
            </w:tr>
            <w:tr w:rsidR="0080719E" w:rsidRPr="0045245F" w14:paraId="74FF4C4D" w14:textId="77777777" w:rsidTr="00EC7319">
              <w:trPr>
                <w:trHeight w:val="120"/>
              </w:trPr>
              <w:tc>
                <w:tcPr>
                  <w:tcW w:w="2000" w:type="dxa"/>
                  <w:tcBorders>
                    <w:left w:val="outset" w:sz="6" w:space="0" w:color="auto"/>
                    <w:bottom w:val="nil"/>
                    <w:right w:val="nil"/>
                  </w:tcBorders>
                  <w:tcMar>
                    <w:top w:w="20" w:type="dxa"/>
                    <w:left w:w="20" w:type="dxa"/>
                    <w:bottom w:w="20" w:type="dxa"/>
                    <w:right w:w="20" w:type="dxa"/>
                  </w:tcMar>
                  <w:vAlign w:val="center"/>
                  <w:hideMark/>
                </w:tcPr>
                <w:p w14:paraId="02915895" w14:textId="77777777" w:rsidR="0080719E" w:rsidRPr="0045245F" w:rsidRDefault="0080719E" w:rsidP="00EC7319">
                  <w:pPr>
                    <w:pStyle w:val="rowtabella0"/>
                    <w:rPr>
                      <w:color w:val="002060"/>
                    </w:rPr>
                  </w:pPr>
                  <w:r w:rsidRPr="0045245F">
                    <w:rPr>
                      <w:color w:val="002060"/>
                    </w:rPr>
                    <w:t>(2) CALCIO A 5 CORINALDO</w:t>
                  </w:r>
                </w:p>
              </w:tc>
              <w:tc>
                <w:tcPr>
                  <w:tcW w:w="2000" w:type="dxa"/>
                  <w:tcBorders>
                    <w:left w:val="nil"/>
                    <w:bottom w:val="nil"/>
                    <w:right w:val="outset" w:sz="6" w:space="0" w:color="auto"/>
                  </w:tcBorders>
                  <w:tcMar>
                    <w:top w:w="20" w:type="dxa"/>
                    <w:left w:w="20" w:type="dxa"/>
                    <w:bottom w:w="20" w:type="dxa"/>
                    <w:right w:w="20" w:type="dxa"/>
                  </w:tcMar>
                  <w:vAlign w:val="center"/>
                  <w:hideMark/>
                </w:tcPr>
                <w:p w14:paraId="1CFFEEC0" w14:textId="77777777" w:rsidR="0080719E" w:rsidRPr="0045245F" w:rsidRDefault="0080719E" w:rsidP="00EC7319">
                  <w:pPr>
                    <w:pStyle w:val="rowtabella0"/>
                    <w:rPr>
                      <w:color w:val="002060"/>
                    </w:rPr>
                  </w:pPr>
                  <w:r w:rsidRPr="0045245F">
                    <w:rPr>
                      <w:color w:val="002060"/>
                    </w:rPr>
                    <w:t>- LA FENICE C5</w:t>
                  </w:r>
                </w:p>
              </w:tc>
              <w:tc>
                <w:tcPr>
                  <w:tcW w:w="500" w:type="dxa"/>
                  <w:tcBorders>
                    <w:left w:val="nil"/>
                    <w:bottom w:val="nil"/>
                    <w:right w:val="outset" w:sz="6" w:space="0" w:color="auto"/>
                  </w:tcBorders>
                  <w:tcMar>
                    <w:top w:w="20" w:type="dxa"/>
                    <w:left w:w="20" w:type="dxa"/>
                    <w:bottom w:w="20" w:type="dxa"/>
                    <w:right w:w="20" w:type="dxa"/>
                  </w:tcMar>
                  <w:vAlign w:val="center"/>
                  <w:hideMark/>
                </w:tcPr>
                <w:p w14:paraId="2176EC15" w14:textId="77777777" w:rsidR="0080719E" w:rsidRPr="0045245F" w:rsidRDefault="0080719E" w:rsidP="00EC7319">
                  <w:pPr>
                    <w:pStyle w:val="rowtabella0"/>
                    <w:jc w:val="center"/>
                    <w:rPr>
                      <w:color w:val="002060"/>
                    </w:rPr>
                  </w:pPr>
                  <w:r w:rsidRPr="0045245F">
                    <w:rPr>
                      <w:color w:val="002060"/>
                    </w:rPr>
                    <w:t>3 - 3</w:t>
                  </w:r>
                </w:p>
              </w:tc>
              <w:tc>
                <w:tcPr>
                  <w:tcW w:w="200" w:type="dxa"/>
                  <w:tcBorders>
                    <w:left w:val="nil"/>
                    <w:bottom w:val="nil"/>
                    <w:right w:val="outset" w:sz="6" w:space="0" w:color="auto"/>
                  </w:tcBorders>
                  <w:tcMar>
                    <w:top w:w="20" w:type="dxa"/>
                    <w:left w:w="20" w:type="dxa"/>
                    <w:bottom w:w="20" w:type="dxa"/>
                    <w:right w:w="20" w:type="dxa"/>
                  </w:tcMar>
                  <w:vAlign w:val="center"/>
                  <w:hideMark/>
                </w:tcPr>
                <w:p w14:paraId="6A4BB22D" w14:textId="77777777" w:rsidR="0080719E" w:rsidRPr="0045245F" w:rsidRDefault="0080719E" w:rsidP="00EC7319">
                  <w:pPr>
                    <w:pStyle w:val="rowtabella0"/>
                    <w:jc w:val="center"/>
                    <w:rPr>
                      <w:color w:val="002060"/>
                    </w:rPr>
                  </w:pPr>
                  <w:r w:rsidRPr="0045245F">
                    <w:rPr>
                      <w:color w:val="002060"/>
                    </w:rPr>
                    <w:t> </w:t>
                  </w:r>
                </w:p>
              </w:tc>
            </w:tr>
            <w:tr w:rsidR="0080719E" w:rsidRPr="0045245F" w14:paraId="01DA502B"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1F0BA8" w14:textId="77777777" w:rsidR="0080719E" w:rsidRPr="0045245F" w:rsidRDefault="0080719E" w:rsidP="00EC7319">
                  <w:pPr>
                    <w:pStyle w:val="rowtabella0"/>
                    <w:rPr>
                      <w:color w:val="002060"/>
                    </w:rPr>
                  </w:pPr>
                  <w:r w:rsidRPr="0045245F">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0ECBE1" w14:textId="77777777" w:rsidR="0080719E" w:rsidRPr="0045245F" w:rsidRDefault="0080719E" w:rsidP="00EC7319">
                  <w:pPr>
                    <w:pStyle w:val="rowtabella0"/>
                    <w:rPr>
                      <w:color w:val="002060"/>
                    </w:rPr>
                  </w:pPr>
                  <w:r w:rsidRPr="0045245F">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B031C9" w14:textId="77777777" w:rsidR="0080719E" w:rsidRPr="0045245F" w:rsidRDefault="0080719E" w:rsidP="00EC7319">
                  <w:pPr>
                    <w:pStyle w:val="rowtabella0"/>
                    <w:jc w:val="center"/>
                    <w:rPr>
                      <w:color w:val="002060"/>
                    </w:rPr>
                  </w:pPr>
                  <w:r w:rsidRPr="0045245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72B018" w14:textId="77777777" w:rsidR="0080719E" w:rsidRPr="0045245F" w:rsidRDefault="0080719E" w:rsidP="00EC7319">
                  <w:pPr>
                    <w:pStyle w:val="rowtabella0"/>
                    <w:jc w:val="center"/>
                    <w:rPr>
                      <w:color w:val="002060"/>
                    </w:rPr>
                  </w:pPr>
                  <w:r w:rsidRPr="0045245F">
                    <w:rPr>
                      <w:color w:val="002060"/>
                    </w:rPr>
                    <w:t> </w:t>
                  </w:r>
                </w:p>
              </w:tc>
            </w:tr>
            <w:tr w:rsidR="0080719E" w:rsidRPr="0045245F" w14:paraId="117C0A4D"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42295F" w14:textId="77777777" w:rsidR="0080719E" w:rsidRPr="0045245F" w:rsidRDefault="0080719E" w:rsidP="00EC7319">
                  <w:pPr>
                    <w:pStyle w:val="rowtabella0"/>
                    <w:rPr>
                      <w:color w:val="002060"/>
                    </w:rPr>
                  </w:pPr>
                  <w:r w:rsidRPr="0045245F">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39F600" w14:textId="77777777" w:rsidR="0080719E" w:rsidRPr="0045245F" w:rsidRDefault="0080719E" w:rsidP="00EC7319">
                  <w:pPr>
                    <w:pStyle w:val="rowtabella0"/>
                    <w:rPr>
                      <w:color w:val="002060"/>
                    </w:rPr>
                  </w:pPr>
                  <w:r w:rsidRPr="0045245F">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9F0D9F"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DA3DA7" w14:textId="77777777" w:rsidR="0080719E" w:rsidRPr="0045245F" w:rsidRDefault="0080719E" w:rsidP="00EC7319">
                  <w:pPr>
                    <w:pStyle w:val="rowtabella0"/>
                    <w:jc w:val="center"/>
                    <w:rPr>
                      <w:color w:val="002060"/>
                    </w:rPr>
                  </w:pPr>
                  <w:r w:rsidRPr="0045245F">
                    <w:rPr>
                      <w:color w:val="002060"/>
                    </w:rPr>
                    <w:t> </w:t>
                  </w:r>
                </w:p>
              </w:tc>
            </w:tr>
            <w:tr w:rsidR="0080719E" w:rsidRPr="0045245F" w14:paraId="3EBF741A"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A3D78B" w14:textId="77777777" w:rsidR="0080719E" w:rsidRPr="0045245F" w:rsidRDefault="0080719E" w:rsidP="00EC7319">
                  <w:pPr>
                    <w:pStyle w:val="rowtabella0"/>
                    <w:rPr>
                      <w:color w:val="002060"/>
                    </w:rPr>
                  </w:pPr>
                  <w:r w:rsidRPr="0045245F">
                    <w:rPr>
                      <w:color w:val="002060"/>
                    </w:rPr>
                    <w:t>(2)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90CE18" w14:textId="77777777" w:rsidR="0080719E" w:rsidRPr="0045245F" w:rsidRDefault="0080719E" w:rsidP="00EC7319">
                  <w:pPr>
                    <w:pStyle w:val="rowtabella0"/>
                    <w:rPr>
                      <w:color w:val="002060"/>
                    </w:rPr>
                  </w:pPr>
                  <w:r w:rsidRPr="0045245F">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3F41BE" w14:textId="77777777" w:rsidR="0080719E" w:rsidRPr="0045245F" w:rsidRDefault="0080719E" w:rsidP="00EC7319">
                  <w:pPr>
                    <w:pStyle w:val="rowtabella0"/>
                    <w:jc w:val="center"/>
                    <w:rPr>
                      <w:color w:val="002060"/>
                    </w:rPr>
                  </w:pPr>
                  <w:r w:rsidRPr="0045245F">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C9D364" w14:textId="77777777" w:rsidR="0080719E" w:rsidRPr="0045245F" w:rsidRDefault="0080719E" w:rsidP="00EC7319">
                  <w:pPr>
                    <w:pStyle w:val="rowtabella0"/>
                    <w:jc w:val="center"/>
                    <w:rPr>
                      <w:color w:val="002060"/>
                    </w:rPr>
                  </w:pPr>
                  <w:r w:rsidRPr="0045245F">
                    <w:rPr>
                      <w:color w:val="002060"/>
                    </w:rPr>
                    <w:t> </w:t>
                  </w:r>
                </w:p>
              </w:tc>
            </w:tr>
            <w:tr w:rsidR="0080719E" w:rsidRPr="0045245F" w14:paraId="5A72CA22"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D5DBF1" w14:textId="77777777" w:rsidR="0080719E" w:rsidRPr="0045245F" w:rsidRDefault="0080719E" w:rsidP="00EC7319">
                  <w:pPr>
                    <w:pStyle w:val="rowtabella0"/>
                    <w:rPr>
                      <w:color w:val="002060"/>
                    </w:rPr>
                  </w:pPr>
                  <w:r w:rsidRPr="0045245F">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385DE" w14:textId="77777777" w:rsidR="0080719E" w:rsidRPr="0045245F" w:rsidRDefault="0080719E" w:rsidP="00EC7319">
                  <w:pPr>
                    <w:pStyle w:val="rowtabella0"/>
                    <w:rPr>
                      <w:color w:val="002060"/>
                    </w:rPr>
                  </w:pPr>
                  <w:r w:rsidRPr="0045245F">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35CE8" w14:textId="77777777" w:rsidR="0080719E" w:rsidRPr="0045245F" w:rsidRDefault="0080719E" w:rsidP="00EC7319">
                  <w:pPr>
                    <w:pStyle w:val="rowtabella0"/>
                    <w:jc w:val="center"/>
                    <w:rPr>
                      <w:color w:val="002060"/>
                    </w:rPr>
                  </w:pPr>
                  <w:r w:rsidRPr="0045245F">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00029" w14:textId="77777777" w:rsidR="0080719E" w:rsidRPr="0045245F" w:rsidRDefault="0080719E" w:rsidP="00EC7319">
                  <w:pPr>
                    <w:pStyle w:val="rowtabella0"/>
                    <w:jc w:val="center"/>
                    <w:rPr>
                      <w:color w:val="002060"/>
                    </w:rPr>
                  </w:pPr>
                  <w:r w:rsidRPr="0045245F">
                    <w:rPr>
                      <w:color w:val="002060"/>
                    </w:rPr>
                    <w:t> </w:t>
                  </w:r>
                </w:p>
              </w:tc>
            </w:tr>
            <w:tr w:rsidR="0080719E" w:rsidRPr="0045245F" w14:paraId="155CFB3E"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00C15EC2" w14:textId="77777777" w:rsidR="0080719E" w:rsidRPr="0045245F" w:rsidRDefault="0080719E" w:rsidP="00EC7319">
                  <w:pPr>
                    <w:pStyle w:val="rowtabella0"/>
                    <w:rPr>
                      <w:color w:val="002060"/>
                    </w:rPr>
                  </w:pPr>
                  <w:r w:rsidRPr="0045245F">
                    <w:rPr>
                      <w:color w:val="002060"/>
                    </w:rPr>
                    <w:t>(1) - disputata il 10/03/2022</w:t>
                  </w:r>
                </w:p>
              </w:tc>
            </w:tr>
          </w:tbl>
          <w:p w14:paraId="2B1F26EF" w14:textId="77777777" w:rsidR="0080719E" w:rsidRPr="0045245F" w:rsidRDefault="0080719E" w:rsidP="00EC7319">
            <w:pPr>
              <w:rPr>
                <w:color w:val="002060"/>
              </w:rPr>
            </w:pPr>
          </w:p>
        </w:tc>
      </w:tr>
    </w:tbl>
    <w:p w14:paraId="65F99CE0" w14:textId="77777777" w:rsidR="0080719E" w:rsidRPr="0045245F" w:rsidRDefault="0080719E" w:rsidP="0080719E">
      <w:pPr>
        <w:pStyle w:val="breakline"/>
        <w:rPr>
          <w:rFonts w:ascii="Arial" w:eastAsiaTheme="minorEastAsia" w:hAnsi="Arial" w:cs="Arial"/>
          <w:color w:val="002060"/>
        </w:rPr>
      </w:pPr>
      <w:r w:rsidRPr="0045245F">
        <w:rPr>
          <w:rFonts w:ascii="Arial" w:hAnsi="Arial" w:cs="Arial"/>
          <w:color w:val="002060"/>
        </w:rPr>
        <w:t xml:space="preserve"> (2) - disputata il 13/03/2022</w:t>
      </w:r>
    </w:p>
    <w:p w14:paraId="34043A5B" w14:textId="77777777" w:rsidR="0080719E" w:rsidRPr="0045245F" w:rsidRDefault="0080719E" w:rsidP="0080719E">
      <w:pPr>
        <w:pStyle w:val="breakline"/>
        <w:rPr>
          <w:color w:val="002060"/>
        </w:rPr>
      </w:pPr>
    </w:p>
    <w:p w14:paraId="213F8E00" w14:textId="77777777" w:rsidR="0080719E" w:rsidRPr="0045245F" w:rsidRDefault="0080719E" w:rsidP="0080719E">
      <w:pPr>
        <w:pStyle w:val="titoloprinc0"/>
        <w:rPr>
          <w:color w:val="002060"/>
        </w:rPr>
      </w:pPr>
      <w:r w:rsidRPr="0045245F">
        <w:rPr>
          <w:color w:val="002060"/>
        </w:rPr>
        <w:t>GIUDICE SPORTIVO</w:t>
      </w:r>
    </w:p>
    <w:p w14:paraId="1E3760C8"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4D8896C5" w14:textId="77777777" w:rsidR="0080719E" w:rsidRPr="0045245F" w:rsidRDefault="0080719E" w:rsidP="0080719E">
      <w:pPr>
        <w:pStyle w:val="titolo10"/>
        <w:rPr>
          <w:color w:val="002060"/>
        </w:rPr>
      </w:pPr>
      <w:r w:rsidRPr="0045245F">
        <w:rPr>
          <w:color w:val="002060"/>
        </w:rPr>
        <w:t xml:space="preserve">GARE DEL 11/ 3/2022 </w:t>
      </w:r>
    </w:p>
    <w:p w14:paraId="0C0CF3AA" w14:textId="77777777" w:rsidR="0080719E" w:rsidRPr="0045245F" w:rsidRDefault="0080719E" w:rsidP="0080719E">
      <w:pPr>
        <w:pStyle w:val="titolo7a"/>
        <w:rPr>
          <w:color w:val="002060"/>
        </w:rPr>
      </w:pPr>
      <w:r w:rsidRPr="0045245F">
        <w:rPr>
          <w:color w:val="002060"/>
        </w:rPr>
        <w:t xml:space="preserve">PROVVEDIMENTI DISCIPLINARI </w:t>
      </w:r>
    </w:p>
    <w:p w14:paraId="67EC6A0B"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73AD050E" w14:textId="77777777" w:rsidR="0080719E" w:rsidRPr="0045245F" w:rsidRDefault="0080719E" w:rsidP="0080719E">
      <w:pPr>
        <w:pStyle w:val="titolo30"/>
        <w:rPr>
          <w:color w:val="002060"/>
        </w:rPr>
      </w:pPr>
      <w:r w:rsidRPr="0045245F">
        <w:rPr>
          <w:color w:val="002060"/>
        </w:rPr>
        <w:t xml:space="preserve">ALLENATORI </w:t>
      </w:r>
    </w:p>
    <w:p w14:paraId="4FA7DADA" w14:textId="77777777" w:rsidR="0080719E" w:rsidRPr="0045245F" w:rsidRDefault="0080719E" w:rsidP="0080719E">
      <w:pPr>
        <w:pStyle w:val="titolo20"/>
        <w:rPr>
          <w:color w:val="002060"/>
        </w:rPr>
      </w:pPr>
      <w:r w:rsidRPr="0045245F">
        <w:rPr>
          <w:color w:val="002060"/>
        </w:rPr>
        <w:t xml:space="preserve">SQUALIFICA FINO AL 23/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FC06C4D" w14:textId="77777777" w:rsidTr="00EC7319">
        <w:tc>
          <w:tcPr>
            <w:tcW w:w="2200" w:type="dxa"/>
            <w:tcMar>
              <w:top w:w="20" w:type="dxa"/>
              <w:left w:w="20" w:type="dxa"/>
              <w:bottom w:w="20" w:type="dxa"/>
              <w:right w:w="20" w:type="dxa"/>
            </w:tcMar>
            <w:vAlign w:val="center"/>
            <w:hideMark/>
          </w:tcPr>
          <w:p w14:paraId="7583C545" w14:textId="77777777" w:rsidR="0080719E" w:rsidRPr="0045245F" w:rsidRDefault="0080719E" w:rsidP="00EC7319">
            <w:pPr>
              <w:pStyle w:val="movimento"/>
              <w:rPr>
                <w:color w:val="002060"/>
              </w:rPr>
            </w:pPr>
            <w:r w:rsidRPr="0045245F">
              <w:rPr>
                <w:color w:val="002060"/>
              </w:rPr>
              <w:t>DOMIZI MARIA LAURA</w:t>
            </w:r>
          </w:p>
        </w:tc>
        <w:tc>
          <w:tcPr>
            <w:tcW w:w="2200" w:type="dxa"/>
            <w:tcMar>
              <w:top w:w="20" w:type="dxa"/>
              <w:left w:w="20" w:type="dxa"/>
              <w:bottom w:w="20" w:type="dxa"/>
              <w:right w:w="20" w:type="dxa"/>
            </w:tcMar>
            <w:vAlign w:val="center"/>
            <w:hideMark/>
          </w:tcPr>
          <w:p w14:paraId="5B33CD5E" w14:textId="77777777" w:rsidR="0080719E" w:rsidRPr="0045245F" w:rsidRDefault="0080719E" w:rsidP="00EC7319">
            <w:pPr>
              <w:pStyle w:val="movimento2"/>
              <w:rPr>
                <w:color w:val="002060"/>
              </w:rPr>
            </w:pPr>
            <w:r w:rsidRPr="0045245F">
              <w:rPr>
                <w:color w:val="002060"/>
              </w:rPr>
              <w:t xml:space="preserve">(CSKA CORRIDONIA C5F) </w:t>
            </w:r>
          </w:p>
        </w:tc>
        <w:tc>
          <w:tcPr>
            <w:tcW w:w="800" w:type="dxa"/>
            <w:tcMar>
              <w:top w:w="20" w:type="dxa"/>
              <w:left w:w="20" w:type="dxa"/>
              <w:bottom w:w="20" w:type="dxa"/>
              <w:right w:w="20" w:type="dxa"/>
            </w:tcMar>
            <w:vAlign w:val="center"/>
            <w:hideMark/>
          </w:tcPr>
          <w:p w14:paraId="6D5A7F2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3CD5D4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881344E" w14:textId="77777777" w:rsidR="0080719E" w:rsidRPr="0045245F" w:rsidRDefault="0080719E" w:rsidP="00EC7319">
            <w:pPr>
              <w:pStyle w:val="movimento2"/>
              <w:rPr>
                <w:color w:val="002060"/>
              </w:rPr>
            </w:pPr>
            <w:r w:rsidRPr="0045245F">
              <w:rPr>
                <w:color w:val="002060"/>
              </w:rPr>
              <w:t> </w:t>
            </w:r>
          </w:p>
        </w:tc>
      </w:tr>
    </w:tbl>
    <w:p w14:paraId="2407A941" w14:textId="77777777"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Espulsa a fine gara per proteste nei confronti dell'arbitro. </w:t>
      </w:r>
    </w:p>
    <w:p w14:paraId="54F4EFF0" w14:textId="77777777" w:rsidR="0080719E" w:rsidRPr="0045245F" w:rsidRDefault="0080719E" w:rsidP="0080719E">
      <w:pPr>
        <w:pStyle w:val="titolo30"/>
        <w:rPr>
          <w:color w:val="002060"/>
        </w:rPr>
      </w:pPr>
      <w:r w:rsidRPr="0045245F">
        <w:rPr>
          <w:color w:val="002060"/>
        </w:rPr>
        <w:t xml:space="preserve">CALCIATORI NON ESPULSI </w:t>
      </w:r>
    </w:p>
    <w:p w14:paraId="53A5B569" w14:textId="77777777" w:rsidR="0080719E" w:rsidRPr="0045245F" w:rsidRDefault="0080719E" w:rsidP="0080719E">
      <w:pPr>
        <w:pStyle w:val="titolo20"/>
        <w:rPr>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2B6E0C3" w14:textId="77777777" w:rsidTr="00EC7319">
        <w:tc>
          <w:tcPr>
            <w:tcW w:w="2200" w:type="dxa"/>
            <w:tcMar>
              <w:top w:w="20" w:type="dxa"/>
              <w:left w:w="20" w:type="dxa"/>
              <w:bottom w:w="20" w:type="dxa"/>
              <w:right w:w="20" w:type="dxa"/>
            </w:tcMar>
            <w:vAlign w:val="center"/>
            <w:hideMark/>
          </w:tcPr>
          <w:p w14:paraId="172D5437" w14:textId="77777777" w:rsidR="0080719E" w:rsidRPr="0045245F" w:rsidRDefault="0080719E" w:rsidP="00EC7319">
            <w:pPr>
              <w:pStyle w:val="movimento"/>
              <w:rPr>
                <w:color w:val="002060"/>
              </w:rPr>
            </w:pPr>
            <w:r w:rsidRPr="0045245F">
              <w:rPr>
                <w:color w:val="002060"/>
              </w:rPr>
              <w:t>FATICA MARIA MADDALENA</w:t>
            </w:r>
          </w:p>
        </w:tc>
        <w:tc>
          <w:tcPr>
            <w:tcW w:w="2200" w:type="dxa"/>
            <w:tcMar>
              <w:top w:w="20" w:type="dxa"/>
              <w:left w:w="20" w:type="dxa"/>
              <w:bottom w:w="20" w:type="dxa"/>
              <w:right w:w="20" w:type="dxa"/>
            </w:tcMar>
            <w:vAlign w:val="center"/>
            <w:hideMark/>
          </w:tcPr>
          <w:p w14:paraId="41047801" w14:textId="77777777" w:rsidR="0080719E" w:rsidRPr="0045245F" w:rsidRDefault="0080719E" w:rsidP="00EC7319">
            <w:pPr>
              <w:pStyle w:val="movimento2"/>
              <w:rPr>
                <w:color w:val="002060"/>
              </w:rPr>
            </w:pPr>
            <w:r w:rsidRPr="0045245F">
              <w:rPr>
                <w:color w:val="002060"/>
              </w:rPr>
              <w:t xml:space="preserve">(PIANDIROSE) </w:t>
            </w:r>
          </w:p>
        </w:tc>
        <w:tc>
          <w:tcPr>
            <w:tcW w:w="800" w:type="dxa"/>
            <w:tcMar>
              <w:top w:w="20" w:type="dxa"/>
              <w:left w:w="20" w:type="dxa"/>
              <w:bottom w:w="20" w:type="dxa"/>
              <w:right w:w="20" w:type="dxa"/>
            </w:tcMar>
            <w:vAlign w:val="center"/>
            <w:hideMark/>
          </w:tcPr>
          <w:p w14:paraId="637C96C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DB1370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29895C7" w14:textId="77777777" w:rsidR="0080719E" w:rsidRPr="0045245F" w:rsidRDefault="0080719E" w:rsidP="00EC7319">
            <w:pPr>
              <w:pStyle w:val="movimento2"/>
              <w:rPr>
                <w:color w:val="002060"/>
              </w:rPr>
            </w:pPr>
            <w:r w:rsidRPr="0045245F">
              <w:rPr>
                <w:color w:val="002060"/>
              </w:rPr>
              <w:t> </w:t>
            </w:r>
          </w:p>
        </w:tc>
      </w:tr>
    </w:tbl>
    <w:p w14:paraId="7CD98123"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4752458" w14:textId="77777777" w:rsidTr="00EC7319">
        <w:tc>
          <w:tcPr>
            <w:tcW w:w="2200" w:type="dxa"/>
            <w:tcMar>
              <w:top w:w="20" w:type="dxa"/>
              <w:left w:w="20" w:type="dxa"/>
              <w:bottom w:w="20" w:type="dxa"/>
              <w:right w:w="20" w:type="dxa"/>
            </w:tcMar>
            <w:vAlign w:val="center"/>
            <w:hideMark/>
          </w:tcPr>
          <w:p w14:paraId="3F3C15EC" w14:textId="77777777" w:rsidR="0080719E" w:rsidRPr="0045245F" w:rsidRDefault="0080719E" w:rsidP="00EC7319">
            <w:pPr>
              <w:pStyle w:val="movimento"/>
              <w:rPr>
                <w:color w:val="002060"/>
              </w:rPr>
            </w:pPr>
            <w:r w:rsidRPr="0045245F">
              <w:rPr>
                <w:color w:val="002060"/>
              </w:rPr>
              <w:t>MARIOTTI ELENA</w:t>
            </w:r>
          </w:p>
        </w:tc>
        <w:tc>
          <w:tcPr>
            <w:tcW w:w="2200" w:type="dxa"/>
            <w:tcMar>
              <w:top w:w="20" w:type="dxa"/>
              <w:left w:w="20" w:type="dxa"/>
              <w:bottom w:w="20" w:type="dxa"/>
              <w:right w:w="20" w:type="dxa"/>
            </w:tcMar>
            <w:vAlign w:val="center"/>
            <w:hideMark/>
          </w:tcPr>
          <w:p w14:paraId="7F21E276" w14:textId="77777777" w:rsidR="0080719E" w:rsidRPr="0045245F" w:rsidRDefault="0080719E" w:rsidP="00EC7319">
            <w:pPr>
              <w:pStyle w:val="movimento2"/>
              <w:rPr>
                <w:color w:val="002060"/>
              </w:rPr>
            </w:pPr>
            <w:r w:rsidRPr="0045245F">
              <w:rPr>
                <w:color w:val="002060"/>
              </w:rPr>
              <w:t xml:space="preserve">(FANO CALCIO FEMMINILE) </w:t>
            </w:r>
          </w:p>
        </w:tc>
        <w:tc>
          <w:tcPr>
            <w:tcW w:w="800" w:type="dxa"/>
            <w:tcMar>
              <w:top w:w="20" w:type="dxa"/>
              <w:left w:w="20" w:type="dxa"/>
              <w:bottom w:w="20" w:type="dxa"/>
              <w:right w:w="20" w:type="dxa"/>
            </w:tcMar>
            <w:vAlign w:val="center"/>
            <w:hideMark/>
          </w:tcPr>
          <w:p w14:paraId="51F9C00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547B90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B9168FA" w14:textId="77777777" w:rsidR="0080719E" w:rsidRPr="0045245F" w:rsidRDefault="0080719E" w:rsidP="00EC7319">
            <w:pPr>
              <w:pStyle w:val="movimento2"/>
              <w:rPr>
                <w:color w:val="002060"/>
              </w:rPr>
            </w:pPr>
            <w:r w:rsidRPr="0045245F">
              <w:rPr>
                <w:color w:val="002060"/>
              </w:rPr>
              <w:t> </w:t>
            </w:r>
          </w:p>
        </w:tc>
      </w:tr>
    </w:tbl>
    <w:p w14:paraId="4D0048E4"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1EF935A9" w14:textId="77777777" w:rsidR="0080719E" w:rsidRPr="0045245F" w:rsidRDefault="0080719E" w:rsidP="0080719E">
      <w:pPr>
        <w:pStyle w:val="titolo7a"/>
        <w:rPr>
          <w:color w:val="002060"/>
        </w:rPr>
      </w:pPr>
      <w:r w:rsidRPr="0045245F">
        <w:rPr>
          <w:color w:val="002060"/>
        </w:rPr>
        <w:t xml:space="preserve">PROVVEDIMENTI DISCIPLINARI </w:t>
      </w:r>
    </w:p>
    <w:p w14:paraId="598C5E46"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79098103" w14:textId="77777777" w:rsidR="0080719E" w:rsidRPr="0045245F" w:rsidRDefault="0080719E" w:rsidP="0080719E">
      <w:pPr>
        <w:pStyle w:val="titolo30"/>
        <w:rPr>
          <w:color w:val="002060"/>
        </w:rPr>
      </w:pPr>
      <w:r w:rsidRPr="0045245F">
        <w:rPr>
          <w:color w:val="002060"/>
        </w:rPr>
        <w:t xml:space="preserve">CALCIATORI NON ESPULSI </w:t>
      </w:r>
    </w:p>
    <w:p w14:paraId="7CA74B45"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4905C98" w14:textId="77777777" w:rsidTr="00EC7319">
        <w:tc>
          <w:tcPr>
            <w:tcW w:w="2200" w:type="dxa"/>
            <w:tcMar>
              <w:top w:w="20" w:type="dxa"/>
              <w:left w:w="20" w:type="dxa"/>
              <w:bottom w:w="20" w:type="dxa"/>
              <w:right w:w="20" w:type="dxa"/>
            </w:tcMar>
            <w:vAlign w:val="center"/>
            <w:hideMark/>
          </w:tcPr>
          <w:p w14:paraId="38FF8795" w14:textId="77777777" w:rsidR="0080719E" w:rsidRPr="0045245F" w:rsidRDefault="0080719E" w:rsidP="00EC7319">
            <w:pPr>
              <w:pStyle w:val="movimento"/>
              <w:rPr>
                <w:color w:val="002060"/>
              </w:rPr>
            </w:pPr>
            <w:r w:rsidRPr="0045245F">
              <w:rPr>
                <w:color w:val="002060"/>
              </w:rPr>
              <w:t>GASPERI GIADA</w:t>
            </w:r>
          </w:p>
        </w:tc>
        <w:tc>
          <w:tcPr>
            <w:tcW w:w="2200" w:type="dxa"/>
            <w:tcMar>
              <w:top w:w="20" w:type="dxa"/>
              <w:left w:w="20" w:type="dxa"/>
              <w:bottom w:w="20" w:type="dxa"/>
              <w:right w:w="20" w:type="dxa"/>
            </w:tcMar>
            <w:vAlign w:val="center"/>
            <w:hideMark/>
          </w:tcPr>
          <w:p w14:paraId="3E014029" w14:textId="77777777" w:rsidR="0080719E" w:rsidRPr="0045245F" w:rsidRDefault="0080719E" w:rsidP="00EC7319">
            <w:pPr>
              <w:pStyle w:val="movimento2"/>
              <w:rPr>
                <w:color w:val="002060"/>
              </w:rPr>
            </w:pPr>
            <w:r w:rsidRPr="0045245F">
              <w:rPr>
                <w:color w:val="002060"/>
              </w:rPr>
              <w:t xml:space="preserve">(CALCIO A 5 CORINALDO) </w:t>
            </w:r>
          </w:p>
        </w:tc>
        <w:tc>
          <w:tcPr>
            <w:tcW w:w="800" w:type="dxa"/>
            <w:tcMar>
              <w:top w:w="20" w:type="dxa"/>
              <w:left w:w="20" w:type="dxa"/>
              <w:bottom w:w="20" w:type="dxa"/>
              <w:right w:w="20" w:type="dxa"/>
            </w:tcMar>
            <w:vAlign w:val="center"/>
            <w:hideMark/>
          </w:tcPr>
          <w:p w14:paraId="5107475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F49151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1BB2BE9" w14:textId="77777777" w:rsidR="0080719E" w:rsidRPr="0045245F" w:rsidRDefault="0080719E" w:rsidP="00EC7319">
            <w:pPr>
              <w:pStyle w:val="movimento2"/>
              <w:rPr>
                <w:color w:val="002060"/>
              </w:rPr>
            </w:pPr>
            <w:r w:rsidRPr="0045245F">
              <w:rPr>
                <w:color w:val="002060"/>
              </w:rPr>
              <w:t> </w:t>
            </w:r>
          </w:p>
        </w:tc>
      </w:tr>
    </w:tbl>
    <w:p w14:paraId="013CE99F" w14:textId="77777777" w:rsidR="0080719E" w:rsidRPr="0045245F" w:rsidRDefault="0080719E" w:rsidP="0080719E">
      <w:pPr>
        <w:pStyle w:val="breakline"/>
        <w:rPr>
          <w:color w:val="002060"/>
        </w:rPr>
      </w:pPr>
    </w:p>
    <w:p w14:paraId="18DB274B"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2A7F3A5F"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6DEF107C" w14:textId="77777777" w:rsidR="0080719E" w:rsidRPr="0045245F" w:rsidRDefault="0080719E" w:rsidP="0080719E">
      <w:pPr>
        <w:pStyle w:val="breakline"/>
        <w:rPr>
          <w:color w:val="002060"/>
        </w:rPr>
      </w:pPr>
    </w:p>
    <w:p w14:paraId="07584F90" w14:textId="77777777" w:rsidR="0080719E" w:rsidRPr="0045245F" w:rsidRDefault="0080719E" w:rsidP="0080719E">
      <w:pPr>
        <w:pStyle w:val="titoloprinc0"/>
        <w:rPr>
          <w:color w:val="002060"/>
        </w:rPr>
      </w:pPr>
      <w:r w:rsidRPr="0045245F">
        <w:rPr>
          <w:color w:val="002060"/>
        </w:rPr>
        <w:t>CLASSIFICA</w:t>
      </w:r>
    </w:p>
    <w:p w14:paraId="61F0EF66" w14:textId="77777777" w:rsidR="0080719E" w:rsidRPr="0045245F" w:rsidRDefault="0080719E" w:rsidP="0080719E">
      <w:pPr>
        <w:pStyle w:val="breakline"/>
        <w:rPr>
          <w:color w:val="002060"/>
        </w:rPr>
      </w:pPr>
    </w:p>
    <w:p w14:paraId="731CFCB6" w14:textId="77777777" w:rsidR="0080719E" w:rsidRPr="0045245F" w:rsidRDefault="0080719E" w:rsidP="0080719E">
      <w:pPr>
        <w:pStyle w:val="breakline"/>
        <w:rPr>
          <w:color w:val="002060"/>
        </w:rPr>
      </w:pPr>
    </w:p>
    <w:p w14:paraId="3A17B818" w14:textId="77777777" w:rsidR="0080719E" w:rsidRPr="0045245F" w:rsidRDefault="0080719E" w:rsidP="0080719E">
      <w:pPr>
        <w:pStyle w:val="sottotitolocampionato10"/>
        <w:rPr>
          <w:color w:val="002060"/>
        </w:rPr>
      </w:pPr>
      <w:r w:rsidRPr="004524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45ADDB2A"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E52CD"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5365"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B2A20"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BDEB3"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B4108"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ABF1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21134"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AB9AE"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0E1E"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480CB" w14:textId="77777777" w:rsidR="0080719E" w:rsidRPr="0045245F" w:rsidRDefault="0080719E" w:rsidP="00EC7319">
            <w:pPr>
              <w:pStyle w:val="headertabella0"/>
              <w:rPr>
                <w:color w:val="002060"/>
              </w:rPr>
            </w:pPr>
            <w:r w:rsidRPr="0045245F">
              <w:rPr>
                <w:color w:val="002060"/>
              </w:rPr>
              <w:t>PE</w:t>
            </w:r>
          </w:p>
        </w:tc>
      </w:tr>
      <w:tr w:rsidR="0080719E" w:rsidRPr="0045245F" w14:paraId="398E6EFB"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DB7EB" w14:textId="77777777" w:rsidR="0080719E" w:rsidRPr="0045245F" w:rsidRDefault="0080719E" w:rsidP="00EC7319">
            <w:pPr>
              <w:pStyle w:val="rowtabella0"/>
              <w:rPr>
                <w:color w:val="002060"/>
              </w:rPr>
            </w:pPr>
            <w:r w:rsidRPr="0045245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8E29"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81EE"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426D"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4DED"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608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F64E"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F150"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8851"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67D1" w14:textId="77777777" w:rsidR="0080719E" w:rsidRPr="0045245F" w:rsidRDefault="0080719E" w:rsidP="00EC7319">
            <w:pPr>
              <w:pStyle w:val="rowtabella0"/>
              <w:jc w:val="center"/>
              <w:rPr>
                <w:color w:val="002060"/>
              </w:rPr>
            </w:pPr>
            <w:r w:rsidRPr="0045245F">
              <w:rPr>
                <w:color w:val="002060"/>
              </w:rPr>
              <w:t>0</w:t>
            </w:r>
          </w:p>
        </w:tc>
      </w:tr>
      <w:tr w:rsidR="0080719E" w:rsidRPr="0045245F" w14:paraId="56D02CF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4538C" w14:textId="77777777" w:rsidR="0080719E" w:rsidRPr="0045245F" w:rsidRDefault="0080719E" w:rsidP="00EC7319">
            <w:pPr>
              <w:pStyle w:val="rowtabella0"/>
              <w:rPr>
                <w:color w:val="002060"/>
              </w:rPr>
            </w:pPr>
            <w:r w:rsidRPr="0045245F">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FCD2"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F1C2"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87C7"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B123"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86F5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5978"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0EC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05B8" w14:textId="77777777" w:rsidR="0080719E" w:rsidRPr="0045245F" w:rsidRDefault="0080719E" w:rsidP="00EC7319">
            <w:pPr>
              <w:pStyle w:val="rowtabella0"/>
              <w:jc w:val="center"/>
              <w:rPr>
                <w:color w:val="002060"/>
              </w:rPr>
            </w:pPr>
            <w:r w:rsidRPr="004524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2F60" w14:textId="77777777" w:rsidR="0080719E" w:rsidRPr="0045245F" w:rsidRDefault="0080719E" w:rsidP="00EC7319">
            <w:pPr>
              <w:pStyle w:val="rowtabella0"/>
              <w:jc w:val="center"/>
              <w:rPr>
                <w:color w:val="002060"/>
              </w:rPr>
            </w:pPr>
            <w:r w:rsidRPr="0045245F">
              <w:rPr>
                <w:color w:val="002060"/>
              </w:rPr>
              <w:t>0</w:t>
            </w:r>
          </w:p>
        </w:tc>
      </w:tr>
      <w:tr w:rsidR="0080719E" w:rsidRPr="0045245F" w14:paraId="022C260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92D2A" w14:textId="77777777" w:rsidR="0080719E" w:rsidRPr="0045245F" w:rsidRDefault="0080719E" w:rsidP="00EC7319">
            <w:pPr>
              <w:pStyle w:val="rowtabella0"/>
              <w:rPr>
                <w:color w:val="002060"/>
              </w:rPr>
            </w:pPr>
            <w:r w:rsidRPr="0045245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5149"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6418"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A8E3"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E0D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397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C419" w14:textId="77777777" w:rsidR="0080719E" w:rsidRPr="0045245F" w:rsidRDefault="0080719E" w:rsidP="00EC7319">
            <w:pPr>
              <w:pStyle w:val="rowtabella0"/>
              <w:jc w:val="center"/>
              <w:rPr>
                <w:color w:val="002060"/>
              </w:rPr>
            </w:pPr>
            <w:r w:rsidRPr="004524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CC53"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4C71" w14:textId="77777777" w:rsidR="0080719E" w:rsidRPr="0045245F" w:rsidRDefault="0080719E" w:rsidP="00EC7319">
            <w:pPr>
              <w:pStyle w:val="rowtabella0"/>
              <w:jc w:val="center"/>
              <w:rPr>
                <w:color w:val="002060"/>
              </w:rPr>
            </w:pPr>
            <w:r w:rsidRPr="004524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5F0C" w14:textId="77777777" w:rsidR="0080719E" w:rsidRPr="0045245F" w:rsidRDefault="0080719E" w:rsidP="00EC7319">
            <w:pPr>
              <w:pStyle w:val="rowtabella0"/>
              <w:jc w:val="center"/>
              <w:rPr>
                <w:color w:val="002060"/>
              </w:rPr>
            </w:pPr>
            <w:r w:rsidRPr="0045245F">
              <w:rPr>
                <w:color w:val="002060"/>
              </w:rPr>
              <w:t>0</w:t>
            </w:r>
          </w:p>
        </w:tc>
      </w:tr>
      <w:tr w:rsidR="0080719E" w:rsidRPr="0045245F" w14:paraId="46DC1D5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CA0A1" w14:textId="77777777" w:rsidR="0080719E" w:rsidRPr="0045245F" w:rsidRDefault="0080719E" w:rsidP="00EC7319">
            <w:pPr>
              <w:pStyle w:val="rowtabella0"/>
              <w:rPr>
                <w:color w:val="002060"/>
              </w:rPr>
            </w:pPr>
            <w:r w:rsidRPr="0045245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2D83"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D016"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9923"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8F9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25F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331B"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3E44"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9E08"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5EE4" w14:textId="77777777" w:rsidR="0080719E" w:rsidRPr="0045245F" w:rsidRDefault="0080719E" w:rsidP="00EC7319">
            <w:pPr>
              <w:pStyle w:val="rowtabella0"/>
              <w:jc w:val="center"/>
              <w:rPr>
                <w:color w:val="002060"/>
              </w:rPr>
            </w:pPr>
            <w:r w:rsidRPr="0045245F">
              <w:rPr>
                <w:color w:val="002060"/>
              </w:rPr>
              <w:t>0</w:t>
            </w:r>
          </w:p>
        </w:tc>
      </w:tr>
      <w:tr w:rsidR="0080719E" w:rsidRPr="0045245F" w14:paraId="0CA3F4A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E0AD1" w14:textId="77777777" w:rsidR="0080719E" w:rsidRPr="0045245F" w:rsidRDefault="0080719E" w:rsidP="00EC7319">
            <w:pPr>
              <w:pStyle w:val="rowtabella0"/>
              <w:rPr>
                <w:color w:val="002060"/>
              </w:rPr>
            </w:pPr>
            <w:r w:rsidRPr="0045245F">
              <w:rPr>
                <w:color w:val="002060"/>
              </w:rPr>
              <w:lastRenderedPageBreak/>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AB9A"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E4D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31A0"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83F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8773"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361F"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19F4"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858C"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38E1" w14:textId="77777777" w:rsidR="0080719E" w:rsidRPr="0045245F" w:rsidRDefault="0080719E" w:rsidP="00EC7319">
            <w:pPr>
              <w:pStyle w:val="rowtabella0"/>
              <w:jc w:val="center"/>
              <w:rPr>
                <w:color w:val="002060"/>
              </w:rPr>
            </w:pPr>
            <w:r w:rsidRPr="0045245F">
              <w:rPr>
                <w:color w:val="002060"/>
              </w:rPr>
              <w:t>0</w:t>
            </w:r>
          </w:p>
        </w:tc>
      </w:tr>
      <w:tr w:rsidR="0080719E" w:rsidRPr="0045245F" w14:paraId="705CA7C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E114D" w14:textId="77777777" w:rsidR="0080719E" w:rsidRPr="0045245F" w:rsidRDefault="0080719E" w:rsidP="00EC7319">
            <w:pPr>
              <w:pStyle w:val="rowtabella0"/>
              <w:rPr>
                <w:color w:val="002060"/>
              </w:rPr>
            </w:pPr>
            <w:r w:rsidRPr="0045245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6DE5"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6C98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0F24"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912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3A10"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3750" w14:textId="77777777" w:rsidR="0080719E" w:rsidRPr="0045245F" w:rsidRDefault="0080719E" w:rsidP="00EC7319">
            <w:pPr>
              <w:pStyle w:val="rowtabella0"/>
              <w:jc w:val="center"/>
              <w:rPr>
                <w:color w:val="002060"/>
              </w:rPr>
            </w:pPr>
            <w:r w:rsidRPr="004524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E2CD"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8F77"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9C86" w14:textId="77777777" w:rsidR="0080719E" w:rsidRPr="0045245F" w:rsidRDefault="0080719E" w:rsidP="00EC7319">
            <w:pPr>
              <w:pStyle w:val="rowtabella0"/>
              <w:jc w:val="center"/>
              <w:rPr>
                <w:color w:val="002060"/>
              </w:rPr>
            </w:pPr>
            <w:r w:rsidRPr="0045245F">
              <w:rPr>
                <w:color w:val="002060"/>
              </w:rPr>
              <w:t>0</w:t>
            </w:r>
          </w:p>
        </w:tc>
      </w:tr>
      <w:tr w:rsidR="0080719E" w:rsidRPr="0045245F" w14:paraId="1A33FD3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D7B19" w14:textId="77777777" w:rsidR="0080719E" w:rsidRPr="0045245F" w:rsidRDefault="0080719E" w:rsidP="00EC7319">
            <w:pPr>
              <w:pStyle w:val="rowtabella0"/>
              <w:rPr>
                <w:color w:val="002060"/>
              </w:rPr>
            </w:pPr>
            <w:r w:rsidRPr="004524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4706"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7BF5"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4A7C"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740C7"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E1F1"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B79C" w14:textId="77777777" w:rsidR="0080719E" w:rsidRPr="0045245F" w:rsidRDefault="0080719E" w:rsidP="00EC7319">
            <w:pPr>
              <w:pStyle w:val="rowtabella0"/>
              <w:jc w:val="center"/>
              <w:rPr>
                <w:color w:val="002060"/>
              </w:rPr>
            </w:pPr>
            <w:r w:rsidRPr="004524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CC70"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CCB0"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5A45" w14:textId="77777777" w:rsidR="0080719E" w:rsidRPr="0045245F" w:rsidRDefault="0080719E" w:rsidP="00EC7319">
            <w:pPr>
              <w:pStyle w:val="rowtabella0"/>
              <w:jc w:val="center"/>
              <w:rPr>
                <w:color w:val="002060"/>
              </w:rPr>
            </w:pPr>
            <w:r w:rsidRPr="0045245F">
              <w:rPr>
                <w:color w:val="002060"/>
              </w:rPr>
              <w:t>0</w:t>
            </w:r>
          </w:p>
        </w:tc>
      </w:tr>
      <w:tr w:rsidR="0080719E" w:rsidRPr="0045245F" w14:paraId="6DBD953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5A28F" w14:textId="77777777" w:rsidR="0080719E" w:rsidRPr="0045245F" w:rsidRDefault="0080719E" w:rsidP="00EC7319">
            <w:pPr>
              <w:pStyle w:val="rowtabella0"/>
              <w:rPr>
                <w:color w:val="002060"/>
              </w:rPr>
            </w:pPr>
            <w:r w:rsidRPr="0045245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2CA7"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E14D"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30A0"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21F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271D"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7A73" w14:textId="77777777" w:rsidR="0080719E" w:rsidRPr="0045245F" w:rsidRDefault="0080719E" w:rsidP="00EC7319">
            <w:pPr>
              <w:pStyle w:val="rowtabella0"/>
              <w:jc w:val="center"/>
              <w:rPr>
                <w:color w:val="002060"/>
              </w:rPr>
            </w:pPr>
            <w:r w:rsidRPr="004524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4B5F" w14:textId="77777777" w:rsidR="0080719E" w:rsidRPr="0045245F" w:rsidRDefault="0080719E" w:rsidP="00EC7319">
            <w:pPr>
              <w:pStyle w:val="rowtabella0"/>
              <w:jc w:val="center"/>
              <w:rPr>
                <w:color w:val="002060"/>
              </w:rPr>
            </w:pPr>
            <w:r w:rsidRPr="004524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3AD4"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9D26" w14:textId="77777777" w:rsidR="0080719E" w:rsidRPr="0045245F" w:rsidRDefault="0080719E" w:rsidP="00EC7319">
            <w:pPr>
              <w:pStyle w:val="rowtabella0"/>
              <w:jc w:val="center"/>
              <w:rPr>
                <w:color w:val="002060"/>
              </w:rPr>
            </w:pPr>
            <w:r w:rsidRPr="0045245F">
              <w:rPr>
                <w:color w:val="002060"/>
              </w:rPr>
              <w:t>0</w:t>
            </w:r>
          </w:p>
        </w:tc>
      </w:tr>
      <w:tr w:rsidR="0080719E" w:rsidRPr="0045245F" w14:paraId="0DBECEA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34E95" w14:textId="77777777" w:rsidR="0080719E" w:rsidRPr="0045245F" w:rsidRDefault="0080719E" w:rsidP="00EC7319">
            <w:pPr>
              <w:pStyle w:val="rowtabella0"/>
              <w:rPr>
                <w:color w:val="002060"/>
              </w:rPr>
            </w:pPr>
            <w:r w:rsidRPr="0045245F">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62B4"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4C2F"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9B23"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757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2C4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80E6" w14:textId="77777777" w:rsidR="0080719E" w:rsidRPr="0045245F" w:rsidRDefault="0080719E" w:rsidP="00EC7319">
            <w:pPr>
              <w:pStyle w:val="rowtabella0"/>
              <w:jc w:val="center"/>
              <w:rPr>
                <w:color w:val="002060"/>
              </w:rPr>
            </w:pPr>
            <w:r w:rsidRPr="004524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E0FB"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C68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6F4E" w14:textId="77777777" w:rsidR="0080719E" w:rsidRPr="0045245F" w:rsidRDefault="0080719E" w:rsidP="00EC7319">
            <w:pPr>
              <w:pStyle w:val="rowtabella0"/>
              <w:jc w:val="center"/>
              <w:rPr>
                <w:color w:val="002060"/>
              </w:rPr>
            </w:pPr>
            <w:r w:rsidRPr="0045245F">
              <w:rPr>
                <w:color w:val="002060"/>
              </w:rPr>
              <w:t>0</w:t>
            </w:r>
          </w:p>
        </w:tc>
      </w:tr>
      <w:tr w:rsidR="0080719E" w:rsidRPr="0045245F" w14:paraId="2867181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A321B" w14:textId="77777777" w:rsidR="0080719E" w:rsidRPr="0045245F" w:rsidRDefault="0080719E" w:rsidP="00EC7319">
            <w:pPr>
              <w:pStyle w:val="rowtabella0"/>
              <w:rPr>
                <w:color w:val="002060"/>
              </w:rPr>
            </w:pPr>
            <w:r w:rsidRPr="0045245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2F6A"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EE38"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A5BA"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79B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E3E2"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0162"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F3DA" w14:textId="77777777" w:rsidR="0080719E" w:rsidRPr="0045245F" w:rsidRDefault="0080719E" w:rsidP="00EC7319">
            <w:pPr>
              <w:pStyle w:val="rowtabella0"/>
              <w:jc w:val="center"/>
              <w:rPr>
                <w:color w:val="002060"/>
              </w:rPr>
            </w:pPr>
            <w:r w:rsidRPr="004524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D792"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F307" w14:textId="77777777" w:rsidR="0080719E" w:rsidRPr="0045245F" w:rsidRDefault="0080719E" w:rsidP="00EC7319">
            <w:pPr>
              <w:pStyle w:val="rowtabella0"/>
              <w:jc w:val="center"/>
              <w:rPr>
                <w:color w:val="002060"/>
              </w:rPr>
            </w:pPr>
            <w:r w:rsidRPr="0045245F">
              <w:rPr>
                <w:color w:val="002060"/>
              </w:rPr>
              <w:t>0</w:t>
            </w:r>
          </w:p>
        </w:tc>
      </w:tr>
      <w:tr w:rsidR="0080719E" w:rsidRPr="0045245F" w14:paraId="26E440C9"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47F01" w14:textId="77777777" w:rsidR="0080719E" w:rsidRPr="0045245F" w:rsidRDefault="0080719E" w:rsidP="00EC7319">
            <w:pPr>
              <w:pStyle w:val="rowtabella0"/>
              <w:rPr>
                <w:color w:val="002060"/>
              </w:rPr>
            </w:pPr>
            <w:r w:rsidRPr="0045245F">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0FDF"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B4EE"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DCE9"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B74D"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EAF4"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4E5C"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F059"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4067" w14:textId="77777777" w:rsidR="0080719E" w:rsidRPr="0045245F" w:rsidRDefault="0080719E" w:rsidP="00EC7319">
            <w:pPr>
              <w:pStyle w:val="rowtabella0"/>
              <w:jc w:val="center"/>
              <w:rPr>
                <w:color w:val="002060"/>
              </w:rPr>
            </w:pPr>
            <w:r w:rsidRPr="004524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807E" w14:textId="77777777" w:rsidR="0080719E" w:rsidRPr="0045245F" w:rsidRDefault="0080719E" w:rsidP="00EC7319">
            <w:pPr>
              <w:pStyle w:val="rowtabella0"/>
              <w:jc w:val="center"/>
              <w:rPr>
                <w:color w:val="002060"/>
              </w:rPr>
            </w:pPr>
            <w:r w:rsidRPr="0045245F">
              <w:rPr>
                <w:color w:val="002060"/>
              </w:rPr>
              <w:t>0</w:t>
            </w:r>
          </w:p>
        </w:tc>
      </w:tr>
      <w:tr w:rsidR="0080719E" w:rsidRPr="0045245F" w14:paraId="1C72B5D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61EC9" w14:textId="77777777" w:rsidR="0080719E" w:rsidRPr="0045245F" w:rsidRDefault="0080719E" w:rsidP="00EC7319">
            <w:pPr>
              <w:pStyle w:val="rowtabella0"/>
              <w:rPr>
                <w:color w:val="002060"/>
              </w:rPr>
            </w:pPr>
            <w:r w:rsidRPr="0045245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CE9A"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DABA8"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315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79E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3550"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FFD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141B" w14:textId="77777777" w:rsidR="0080719E" w:rsidRPr="0045245F" w:rsidRDefault="0080719E" w:rsidP="00EC7319">
            <w:pPr>
              <w:pStyle w:val="rowtabella0"/>
              <w:jc w:val="center"/>
              <w:rPr>
                <w:color w:val="002060"/>
              </w:rPr>
            </w:pPr>
            <w:r w:rsidRPr="0045245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1558" w14:textId="77777777" w:rsidR="0080719E" w:rsidRPr="0045245F" w:rsidRDefault="0080719E" w:rsidP="00EC7319">
            <w:pPr>
              <w:pStyle w:val="rowtabella0"/>
              <w:jc w:val="center"/>
              <w:rPr>
                <w:color w:val="002060"/>
              </w:rPr>
            </w:pPr>
            <w:r w:rsidRPr="004524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9A06" w14:textId="77777777" w:rsidR="0080719E" w:rsidRPr="0045245F" w:rsidRDefault="0080719E" w:rsidP="00EC7319">
            <w:pPr>
              <w:pStyle w:val="rowtabella0"/>
              <w:jc w:val="center"/>
              <w:rPr>
                <w:color w:val="002060"/>
              </w:rPr>
            </w:pPr>
            <w:r w:rsidRPr="0045245F">
              <w:rPr>
                <w:color w:val="002060"/>
              </w:rPr>
              <w:t>0</w:t>
            </w:r>
          </w:p>
        </w:tc>
      </w:tr>
      <w:tr w:rsidR="0080719E" w:rsidRPr="0045245F" w14:paraId="39C5702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6D4E4" w14:textId="77777777" w:rsidR="0080719E" w:rsidRPr="0045245F" w:rsidRDefault="0080719E" w:rsidP="00EC7319">
            <w:pPr>
              <w:pStyle w:val="rowtabella0"/>
              <w:rPr>
                <w:color w:val="002060"/>
              </w:rPr>
            </w:pPr>
            <w:r w:rsidRPr="0045245F">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1C39"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980B"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8F9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C3DD"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C29D"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C5E5"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B941" w14:textId="77777777" w:rsidR="0080719E" w:rsidRPr="0045245F" w:rsidRDefault="0080719E" w:rsidP="00EC7319">
            <w:pPr>
              <w:pStyle w:val="rowtabella0"/>
              <w:jc w:val="center"/>
              <w:rPr>
                <w:color w:val="002060"/>
              </w:rPr>
            </w:pPr>
            <w:r w:rsidRPr="0045245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F55E" w14:textId="77777777" w:rsidR="0080719E" w:rsidRPr="0045245F" w:rsidRDefault="0080719E" w:rsidP="00EC7319">
            <w:pPr>
              <w:pStyle w:val="rowtabella0"/>
              <w:jc w:val="center"/>
              <w:rPr>
                <w:color w:val="002060"/>
              </w:rPr>
            </w:pPr>
            <w:r w:rsidRPr="004524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BC946" w14:textId="77777777" w:rsidR="0080719E" w:rsidRPr="0045245F" w:rsidRDefault="0080719E" w:rsidP="00EC7319">
            <w:pPr>
              <w:pStyle w:val="rowtabella0"/>
              <w:jc w:val="center"/>
              <w:rPr>
                <w:color w:val="002060"/>
              </w:rPr>
            </w:pPr>
            <w:r w:rsidRPr="0045245F">
              <w:rPr>
                <w:color w:val="002060"/>
              </w:rPr>
              <w:t>0</w:t>
            </w:r>
          </w:p>
        </w:tc>
      </w:tr>
    </w:tbl>
    <w:p w14:paraId="666B5277" w14:textId="77777777" w:rsidR="0080719E" w:rsidRPr="0045245F" w:rsidRDefault="0080719E" w:rsidP="0080719E">
      <w:pPr>
        <w:pStyle w:val="breakline"/>
        <w:rPr>
          <w:color w:val="002060"/>
        </w:rPr>
      </w:pPr>
    </w:p>
    <w:p w14:paraId="3E478D13" w14:textId="77777777" w:rsidR="0080719E" w:rsidRPr="0045245F" w:rsidRDefault="0080719E" w:rsidP="0080719E">
      <w:pPr>
        <w:pStyle w:val="titoloprinc0"/>
        <w:rPr>
          <w:color w:val="002060"/>
        </w:rPr>
      </w:pPr>
      <w:r w:rsidRPr="0045245F">
        <w:rPr>
          <w:color w:val="002060"/>
        </w:rPr>
        <w:t>PROGRAMMA GARE</w:t>
      </w:r>
    </w:p>
    <w:p w14:paraId="59FBF6AE" w14:textId="77777777" w:rsidR="0080719E" w:rsidRPr="0045245F" w:rsidRDefault="0080719E" w:rsidP="0080719E">
      <w:pPr>
        <w:pStyle w:val="breakline"/>
        <w:rPr>
          <w:color w:val="002060"/>
        </w:rPr>
      </w:pPr>
    </w:p>
    <w:p w14:paraId="323356D1" w14:textId="77777777" w:rsidR="0080719E" w:rsidRPr="0045245F" w:rsidRDefault="0080719E" w:rsidP="0080719E">
      <w:pPr>
        <w:pStyle w:val="sottotitolocampionato10"/>
        <w:rPr>
          <w:color w:val="002060"/>
        </w:rPr>
      </w:pPr>
      <w:r w:rsidRPr="0045245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7"/>
        <w:gridCol w:w="1547"/>
      </w:tblGrid>
      <w:tr w:rsidR="0080719E" w:rsidRPr="0045245F" w14:paraId="57180ED2"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64F1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503E9"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40AD6"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0A40F"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2B80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9CF3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F2416"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A3B730E"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D7C49" w14:textId="77777777" w:rsidR="0080719E" w:rsidRPr="0045245F" w:rsidRDefault="0080719E" w:rsidP="00EC7319">
            <w:pPr>
              <w:pStyle w:val="rowtabella0"/>
              <w:rPr>
                <w:color w:val="002060"/>
              </w:rPr>
            </w:pPr>
            <w:r w:rsidRPr="0045245F">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5D456" w14:textId="77777777" w:rsidR="0080719E" w:rsidRPr="0045245F" w:rsidRDefault="0080719E" w:rsidP="00EC7319">
            <w:pPr>
              <w:pStyle w:val="rowtabella0"/>
              <w:rPr>
                <w:color w:val="002060"/>
              </w:rPr>
            </w:pPr>
            <w:r w:rsidRPr="0045245F">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FBC9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29C10" w14:textId="77777777" w:rsidR="0080719E" w:rsidRPr="0045245F" w:rsidRDefault="0080719E" w:rsidP="00EC7319">
            <w:pPr>
              <w:pStyle w:val="rowtabella0"/>
              <w:rPr>
                <w:color w:val="002060"/>
              </w:rPr>
            </w:pPr>
            <w:r w:rsidRPr="0045245F">
              <w:rPr>
                <w:color w:val="002060"/>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9D5EC" w14:textId="77777777" w:rsidR="0080719E" w:rsidRPr="0045245F" w:rsidRDefault="0080719E" w:rsidP="00EC7319">
            <w:pPr>
              <w:pStyle w:val="rowtabella0"/>
              <w:rPr>
                <w:color w:val="002060"/>
              </w:rPr>
            </w:pPr>
            <w:r w:rsidRPr="0045245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09CD9" w14:textId="77777777" w:rsidR="0080719E" w:rsidRPr="0045245F" w:rsidRDefault="0080719E" w:rsidP="00EC7319">
            <w:pPr>
              <w:pStyle w:val="rowtabella0"/>
              <w:rPr>
                <w:color w:val="002060"/>
              </w:rPr>
            </w:pPr>
            <w:r w:rsidRPr="0045245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DE9B3" w14:textId="77777777" w:rsidR="0080719E" w:rsidRPr="0045245F" w:rsidRDefault="0080719E" w:rsidP="00EC7319">
            <w:pPr>
              <w:pStyle w:val="rowtabella0"/>
              <w:rPr>
                <w:color w:val="002060"/>
              </w:rPr>
            </w:pPr>
            <w:r w:rsidRPr="0045245F">
              <w:rPr>
                <w:color w:val="002060"/>
              </w:rPr>
              <w:t>VIA MADRE TERESA DI CALCUTTA</w:t>
            </w:r>
          </w:p>
        </w:tc>
      </w:tr>
      <w:tr w:rsidR="0080719E" w:rsidRPr="0045245F" w14:paraId="6C93335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B9EA2E" w14:textId="77777777" w:rsidR="0080719E" w:rsidRPr="0045245F" w:rsidRDefault="0080719E" w:rsidP="00EC7319">
            <w:pPr>
              <w:pStyle w:val="rowtabella0"/>
              <w:rPr>
                <w:color w:val="002060"/>
              </w:rPr>
            </w:pPr>
            <w:r w:rsidRPr="0045245F">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59B78F" w14:textId="77777777" w:rsidR="0080719E" w:rsidRPr="0045245F" w:rsidRDefault="0080719E" w:rsidP="00EC7319">
            <w:pPr>
              <w:pStyle w:val="rowtabella0"/>
              <w:rPr>
                <w:color w:val="002060"/>
              </w:rPr>
            </w:pPr>
            <w:r w:rsidRPr="0045245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E3C26B"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A631B4" w14:textId="77777777" w:rsidR="0080719E" w:rsidRPr="0045245F" w:rsidRDefault="0080719E" w:rsidP="00EC7319">
            <w:pPr>
              <w:pStyle w:val="rowtabella0"/>
              <w:rPr>
                <w:color w:val="002060"/>
              </w:rPr>
            </w:pPr>
            <w:r w:rsidRPr="0045245F">
              <w:rPr>
                <w:color w:val="002060"/>
              </w:rPr>
              <w:t>18/03/2022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CD8E05" w14:textId="77777777" w:rsidR="0080719E" w:rsidRPr="0045245F" w:rsidRDefault="0080719E" w:rsidP="00EC7319">
            <w:pPr>
              <w:pStyle w:val="rowtabella0"/>
              <w:rPr>
                <w:color w:val="002060"/>
              </w:rPr>
            </w:pPr>
            <w:r w:rsidRPr="0045245F">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CE4888" w14:textId="77777777" w:rsidR="0080719E" w:rsidRPr="0045245F" w:rsidRDefault="0080719E" w:rsidP="00EC7319">
            <w:pPr>
              <w:pStyle w:val="rowtabella0"/>
              <w:rPr>
                <w:color w:val="002060"/>
              </w:rPr>
            </w:pPr>
            <w:r w:rsidRPr="0045245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166D7" w14:textId="77777777" w:rsidR="0080719E" w:rsidRPr="0045245F" w:rsidRDefault="0080719E" w:rsidP="00EC7319">
            <w:pPr>
              <w:pStyle w:val="rowtabella0"/>
              <w:rPr>
                <w:color w:val="002060"/>
              </w:rPr>
            </w:pPr>
            <w:r w:rsidRPr="0045245F">
              <w:rPr>
                <w:color w:val="002060"/>
              </w:rPr>
              <w:t>VIA E.MATTEI</w:t>
            </w:r>
          </w:p>
        </w:tc>
      </w:tr>
      <w:tr w:rsidR="0080719E" w:rsidRPr="0045245F" w14:paraId="63B9496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5D717" w14:textId="77777777" w:rsidR="0080719E" w:rsidRPr="0045245F" w:rsidRDefault="0080719E" w:rsidP="00EC7319">
            <w:pPr>
              <w:pStyle w:val="rowtabella0"/>
              <w:rPr>
                <w:color w:val="002060"/>
              </w:rPr>
            </w:pPr>
            <w:r w:rsidRPr="0045245F">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96DA3" w14:textId="77777777" w:rsidR="0080719E" w:rsidRPr="0045245F" w:rsidRDefault="0080719E" w:rsidP="00EC7319">
            <w:pPr>
              <w:pStyle w:val="rowtabella0"/>
              <w:rPr>
                <w:color w:val="002060"/>
              </w:rPr>
            </w:pPr>
            <w:r w:rsidRPr="0045245F">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FEFB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8C0FBB" w14:textId="77777777" w:rsidR="0080719E" w:rsidRPr="0045245F" w:rsidRDefault="0080719E" w:rsidP="00EC7319">
            <w:pPr>
              <w:pStyle w:val="rowtabella0"/>
              <w:rPr>
                <w:color w:val="002060"/>
              </w:rPr>
            </w:pPr>
            <w:r w:rsidRPr="0045245F">
              <w:rPr>
                <w:color w:val="002060"/>
              </w:rPr>
              <w:t>18/03/2022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44103" w14:textId="77777777" w:rsidR="0080719E" w:rsidRPr="0045245F" w:rsidRDefault="0080719E" w:rsidP="00EC7319">
            <w:pPr>
              <w:pStyle w:val="rowtabella0"/>
              <w:rPr>
                <w:color w:val="002060"/>
              </w:rPr>
            </w:pPr>
            <w:r w:rsidRPr="0045245F">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F0640" w14:textId="77777777" w:rsidR="0080719E" w:rsidRPr="0045245F" w:rsidRDefault="0080719E" w:rsidP="00EC7319">
            <w:pPr>
              <w:pStyle w:val="rowtabella0"/>
              <w:rPr>
                <w:color w:val="002060"/>
              </w:rPr>
            </w:pPr>
            <w:r w:rsidRPr="004524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FB040" w14:textId="77777777" w:rsidR="0080719E" w:rsidRPr="0045245F" w:rsidRDefault="0080719E" w:rsidP="00EC7319">
            <w:pPr>
              <w:pStyle w:val="rowtabella0"/>
              <w:rPr>
                <w:color w:val="002060"/>
              </w:rPr>
            </w:pPr>
            <w:r w:rsidRPr="0045245F">
              <w:rPr>
                <w:color w:val="002060"/>
              </w:rPr>
              <w:t>VIA GROTTE DI POSATORA 19/A</w:t>
            </w:r>
          </w:p>
        </w:tc>
      </w:tr>
      <w:tr w:rsidR="0080719E" w:rsidRPr="0045245F" w14:paraId="06DF93C7"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4229E5" w14:textId="77777777" w:rsidR="0080719E" w:rsidRPr="0045245F" w:rsidRDefault="0080719E" w:rsidP="00EC7319">
            <w:pPr>
              <w:pStyle w:val="rowtabella0"/>
              <w:rPr>
                <w:color w:val="002060"/>
              </w:rPr>
            </w:pPr>
            <w:r w:rsidRPr="0045245F">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E0D7C" w14:textId="77777777" w:rsidR="0080719E" w:rsidRPr="0045245F" w:rsidRDefault="0080719E" w:rsidP="00EC7319">
            <w:pPr>
              <w:pStyle w:val="rowtabella0"/>
              <w:rPr>
                <w:color w:val="002060"/>
              </w:rPr>
            </w:pPr>
            <w:r w:rsidRPr="0045245F">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6818F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92FADF" w14:textId="77777777" w:rsidR="0080719E" w:rsidRPr="0045245F" w:rsidRDefault="0080719E" w:rsidP="00EC7319">
            <w:pPr>
              <w:pStyle w:val="rowtabella0"/>
              <w:rPr>
                <w:color w:val="002060"/>
              </w:rPr>
            </w:pPr>
            <w:r w:rsidRPr="0045245F">
              <w:rPr>
                <w:color w:val="002060"/>
              </w:rPr>
              <w:t>18/03/2022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F24DD" w14:textId="77777777" w:rsidR="0080719E" w:rsidRPr="0045245F" w:rsidRDefault="0080719E" w:rsidP="00EC7319">
            <w:pPr>
              <w:pStyle w:val="rowtabella0"/>
              <w:rPr>
                <w:color w:val="002060"/>
              </w:rPr>
            </w:pPr>
            <w:r w:rsidRPr="0045245F">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602AE" w14:textId="77777777" w:rsidR="0080719E" w:rsidRPr="0045245F" w:rsidRDefault="0080719E" w:rsidP="00EC7319">
            <w:pPr>
              <w:pStyle w:val="rowtabella0"/>
              <w:rPr>
                <w:color w:val="002060"/>
              </w:rPr>
            </w:pPr>
            <w:r w:rsidRPr="0045245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1C997" w14:textId="77777777" w:rsidR="0080719E" w:rsidRPr="0045245F" w:rsidRDefault="0080719E" w:rsidP="00EC7319">
            <w:pPr>
              <w:pStyle w:val="rowtabella0"/>
              <w:rPr>
                <w:color w:val="002060"/>
              </w:rPr>
            </w:pPr>
            <w:r w:rsidRPr="0045245F">
              <w:rPr>
                <w:color w:val="002060"/>
              </w:rPr>
              <w:t>VIA DELLO SPORT</w:t>
            </w:r>
          </w:p>
        </w:tc>
      </w:tr>
      <w:tr w:rsidR="0080719E" w:rsidRPr="0045245F" w14:paraId="487AD530"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34FEAD" w14:textId="77777777" w:rsidR="0080719E" w:rsidRPr="0045245F" w:rsidRDefault="0080719E" w:rsidP="00EC7319">
            <w:pPr>
              <w:pStyle w:val="rowtabella0"/>
              <w:rPr>
                <w:color w:val="002060"/>
              </w:rPr>
            </w:pPr>
            <w:r w:rsidRPr="0045245F">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1B1454" w14:textId="77777777" w:rsidR="0080719E" w:rsidRPr="0045245F" w:rsidRDefault="0080719E" w:rsidP="00EC7319">
            <w:pPr>
              <w:pStyle w:val="rowtabella0"/>
              <w:rPr>
                <w:color w:val="002060"/>
              </w:rPr>
            </w:pPr>
            <w:r w:rsidRPr="0045245F">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7C06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CDA3E9" w14:textId="77777777" w:rsidR="0080719E" w:rsidRPr="0045245F" w:rsidRDefault="0080719E" w:rsidP="00EC7319">
            <w:pPr>
              <w:pStyle w:val="rowtabella0"/>
              <w:rPr>
                <w:color w:val="002060"/>
              </w:rPr>
            </w:pPr>
            <w:r w:rsidRPr="0045245F">
              <w:rPr>
                <w:color w:val="002060"/>
              </w:rPr>
              <w:t>18/03/2022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15EFB9" w14:textId="77777777" w:rsidR="0080719E" w:rsidRPr="0045245F" w:rsidRDefault="0080719E" w:rsidP="00EC7319">
            <w:pPr>
              <w:pStyle w:val="rowtabella0"/>
              <w:rPr>
                <w:color w:val="002060"/>
              </w:rPr>
            </w:pPr>
            <w:r w:rsidRPr="0045245F">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A4A05" w14:textId="77777777" w:rsidR="0080719E" w:rsidRPr="0045245F" w:rsidRDefault="0080719E" w:rsidP="00EC7319">
            <w:pPr>
              <w:pStyle w:val="rowtabella0"/>
              <w:rPr>
                <w:color w:val="002060"/>
              </w:rPr>
            </w:pPr>
            <w:r w:rsidRPr="0045245F">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69C66" w14:textId="77777777" w:rsidR="0080719E" w:rsidRPr="0045245F" w:rsidRDefault="0080719E" w:rsidP="00EC7319">
            <w:pPr>
              <w:pStyle w:val="rowtabella0"/>
              <w:rPr>
                <w:color w:val="002060"/>
              </w:rPr>
            </w:pPr>
            <w:r w:rsidRPr="0045245F">
              <w:rPr>
                <w:color w:val="002060"/>
              </w:rPr>
              <w:t>VIA DON GIUSEPPE MARUCCI</w:t>
            </w:r>
          </w:p>
        </w:tc>
      </w:tr>
      <w:tr w:rsidR="0080719E" w:rsidRPr="0045245F" w14:paraId="48F08176"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516E00" w14:textId="77777777" w:rsidR="0080719E" w:rsidRPr="0045245F" w:rsidRDefault="0080719E" w:rsidP="00EC7319">
            <w:pPr>
              <w:pStyle w:val="rowtabella0"/>
              <w:rPr>
                <w:color w:val="002060"/>
              </w:rPr>
            </w:pPr>
            <w:r w:rsidRPr="0045245F">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5CE7D" w14:textId="77777777" w:rsidR="0080719E" w:rsidRPr="0045245F" w:rsidRDefault="0080719E" w:rsidP="00EC7319">
            <w:pPr>
              <w:pStyle w:val="rowtabella0"/>
              <w:rPr>
                <w:color w:val="002060"/>
              </w:rPr>
            </w:pPr>
            <w:r w:rsidRPr="0045245F">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F7F1C"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C05A7" w14:textId="77777777" w:rsidR="0080719E" w:rsidRPr="0045245F" w:rsidRDefault="0080719E" w:rsidP="00EC7319">
            <w:pPr>
              <w:pStyle w:val="rowtabella0"/>
              <w:rPr>
                <w:color w:val="002060"/>
              </w:rPr>
            </w:pPr>
            <w:r w:rsidRPr="0045245F">
              <w:rPr>
                <w:color w:val="002060"/>
              </w:rPr>
              <w:t>20/03/2022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19F27" w14:textId="77777777" w:rsidR="0080719E" w:rsidRPr="0045245F" w:rsidRDefault="0080719E" w:rsidP="00EC7319">
            <w:pPr>
              <w:pStyle w:val="rowtabella0"/>
              <w:rPr>
                <w:color w:val="002060"/>
              </w:rPr>
            </w:pPr>
            <w:r w:rsidRPr="0045245F">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35995" w14:textId="77777777" w:rsidR="0080719E" w:rsidRPr="0045245F" w:rsidRDefault="0080719E" w:rsidP="00EC7319">
            <w:pPr>
              <w:pStyle w:val="rowtabella0"/>
              <w:rPr>
                <w:color w:val="002060"/>
              </w:rPr>
            </w:pPr>
            <w:r w:rsidRPr="0045245F">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08EBB" w14:textId="77777777" w:rsidR="0080719E" w:rsidRPr="0045245F" w:rsidRDefault="0080719E" w:rsidP="00EC7319">
            <w:pPr>
              <w:pStyle w:val="rowtabella0"/>
              <w:rPr>
                <w:color w:val="002060"/>
              </w:rPr>
            </w:pPr>
            <w:r w:rsidRPr="0045245F">
              <w:rPr>
                <w:color w:val="002060"/>
              </w:rPr>
              <w:t>VIA LIGURIA - BORGO PINTURA</w:t>
            </w:r>
          </w:p>
        </w:tc>
      </w:tr>
    </w:tbl>
    <w:p w14:paraId="4DA36A80" w14:textId="77777777" w:rsidR="0080719E" w:rsidRPr="0045245F" w:rsidRDefault="0080719E" w:rsidP="0080719E">
      <w:pPr>
        <w:pStyle w:val="breakline"/>
        <w:rPr>
          <w:rFonts w:eastAsiaTheme="minorEastAsia"/>
          <w:color w:val="002060"/>
        </w:rPr>
      </w:pPr>
    </w:p>
    <w:p w14:paraId="11399A27" w14:textId="77777777" w:rsidR="0080719E" w:rsidRPr="0045245F" w:rsidRDefault="0080719E" w:rsidP="0080719E">
      <w:pPr>
        <w:pStyle w:val="breakline"/>
        <w:rPr>
          <w:rFonts w:eastAsiaTheme="minorEastAsia"/>
          <w:color w:val="002060"/>
        </w:rPr>
      </w:pPr>
    </w:p>
    <w:p w14:paraId="69DB81FD" w14:textId="77777777" w:rsidR="0080719E" w:rsidRPr="0045245F" w:rsidRDefault="0080719E" w:rsidP="0080719E">
      <w:pPr>
        <w:pStyle w:val="breakline"/>
        <w:rPr>
          <w:rFonts w:eastAsiaTheme="minorEastAsia"/>
          <w:color w:val="002060"/>
        </w:rPr>
      </w:pPr>
    </w:p>
    <w:p w14:paraId="2516AD1D" w14:textId="77777777" w:rsidR="0080719E" w:rsidRPr="0045245F" w:rsidRDefault="0080719E" w:rsidP="0080719E">
      <w:pPr>
        <w:pStyle w:val="breakline"/>
        <w:rPr>
          <w:color w:val="002060"/>
        </w:rPr>
      </w:pPr>
    </w:p>
    <w:p w14:paraId="71FC0215" w14:textId="77777777" w:rsidR="0080719E" w:rsidRPr="0045245F" w:rsidRDefault="0080719E" w:rsidP="0080719E">
      <w:pPr>
        <w:pStyle w:val="titolocampionato0"/>
        <w:shd w:val="clear" w:color="auto" w:fill="CCCCCC"/>
        <w:spacing w:before="80" w:after="40"/>
        <w:rPr>
          <w:color w:val="002060"/>
        </w:rPr>
      </w:pPr>
      <w:r w:rsidRPr="0045245F">
        <w:rPr>
          <w:color w:val="002060"/>
        </w:rPr>
        <w:t>UNDER 21 CALCIO A 5 REGIONALE</w:t>
      </w:r>
    </w:p>
    <w:p w14:paraId="6BE8C395" w14:textId="77777777" w:rsidR="0080719E" w:rsidRPr="0045245F" w:rsidRDefault="0080719E" w:rsidP="0080719E">
      <w:pPr>
        <w:pStyle w:val="titoloprinc0"/>
        <w:rPr>
          <w:color w:val="002060"/>
        </w:rPr>
      </w:pPr>
      <w:r w:rsidRPr="0045245F">
        <w:rPr>
          <w:color w:val="002060"/>
        </w:rPr>
        <w:t>VARIAZIONI AL PROGRAMMA GARE</w:t>
      </w:r>
    </w:p>
    <w:p w14:paraId="5BA410F5" w14:textId="77777777" w:rsidR="0080719E" w:rsidRPr="0045245F" w:rsidRDefault="0080719E" w:rsidP="0080719E">
      <w:pPr>
        <w:pStyle w:val="breakline"/>
        <w:rPr>
          <w:color w:val="002060"/>
        </w:rPr>
      </w:pPr>
    </w:p>
    <w:p w14:paraId="402B5B26" w14:textId="77777777" w:rsidR="0080719E" w:rsidRPr="0045245F" w:rsidRDefault="0080719E" w:rsidP="0080719E">
      <w:pPr>
        <w:pStyle w:val="breakline"/>
        <w:rPr>
          <w:color w:val="002060"/>
        </w:rPr>
      </w:pPr>
    </w:p>
    <w:p w14:paraId="5A5499F8" w14:textId="77777777" w:rsidR="0080719E" w:rsidRPr="0045245F" w:rsidRDefault="0080719E" w:rsidP="0080719E">
      <w:pPr>
        <w:pStyle w:val="sottotitolocampionato10"/>
        <w:rPr>
          <w:color w:val="002060"/>
        </w:rPr>
      </w:pPr>
      <w:r w:rsidRPr="0045245F">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68C2E1F1"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39EC6"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F1068"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556FF"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76029"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0D179"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0DADC"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903D5"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50163" w14:textId="77777777" w:rsidR="0080719E" w:rsidRPr="0045245F" w:rsidRDefault="0080719E" w:rsidP="00EC7319">
            <w:pPr>
              <w:pStyle w:val="headertabella0"/>
              <w:rPr>
                <w:color w:val="002060"/>
              </w:rPr>
            </w:pPr>
            <w:r w:rsidRPr="0045245F">
              <w:rPr>
                <w:color w:val="002060"/>
              </w:rPr>
              <w:t>Impianto</w:t>
            </w:r>
          </w:p>
        </w:tc>
      </w:tr>
      <w:tr w:rsidR="0080719E" w:rsidRPr="0045245F" w14:paraId="0B330555"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D67C" w14:textId="77777777" w:rsidR="0080719E" w:rsidRPr="0045245F" w:rsidRDefault="0080719E" w:rsidP="00EC7319">
            <w:pPr>
              <w:pStyle w:val="rowtabella0"/>
              <w:rPr>
                <w:color w:val="002060"/>
                <w:highlight w:val="yellow"/>
              </w:rPr>
            </w:pPr>
            <w:r w:rsidRPr="0045245F">
              <w:rPr>
                <w:color w:val="002060"/>
                <w:highlight w:val="yellow"/>
              </w:rPr>
              <w:t>22/03/2022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1728"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37A5" w14:textId="77777777" w:rsidR="0080719E" w:rsidRPr="0045245F" w:rsidRDefault="0080719E" w:rsidP="00EC7319">
            <w:pPr>
              <w:pStyle w:val="rowtabella0"/>
              <w:rPr>
                <w:color w:val="002060"/>
                <w:highlight w:val="yellow"/>
              </w:rPr>
            </w:pPr>
            <w:r w:rsidRPr="0045245F">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6DD0" w14:textId="77777777" w:rsidR="0080719E" w:rsidRPr="0045245F" w:rsidRDefault="0080719E" w:rsidP="00EC7319">
            <w:pPr>
              <w:pStyle w:val="rowtabella0"/>
              <w:rPr>
                <w:color w:val="002060"/>
                <w:highlight w:val="yellow"/>
              </w:rPr>
            </w:pPr>
            <w:r w:rsidRPr="0045245F">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993B" w14:textId="77777777" w:rsidR="0080719E" w:rsidRPr="0045245F" w:rsidRDefault="0080719E" w:rsidP="00EC7319">
            <w:pPr>
              <w:pStyle w:val="rowtabella0"/>
              <w:rPr>
                <w:color w:val="002060"/>
              </w:rPr>
            </w:pPr>
            <w:r w:rsidRPr="0045245F">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5004" w14:textId="77777777" w:rsidR="0080719E" w:rsidRPr="0045245F" w:rsidRDefault="0080719E" w:rsidP="00EC7319">
            <w:pPr>
              <w:pStyle w:val="rowtabella0"/>
              <w:jc w:val="center"/>
              <w:rPr>
                <w:color w:val="002060"/>
              </w:rPr>
            </w:pPr>
            <w:r w:rsidRPr="0045245F">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D6C4A" w14:textId="77777777" w:rsidR="0080719E" w:rsidRPr="0045245F" w:rsidRDefault="0080719E" w:rsidP="00EC7319">
            <w:pPr>
              <w:pStyle w:val="rowtabella0"/>
              <w:jc w:val="center"/>
              <w:rPr>
                <w:color w:val="002060"/>
              </w:rPr>
            </w:pPr>
            <w:r w:rsidRPr="0045245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2D9F" w14:textId="77777777" w:rsidR="0080719E" w:rsidRPr="0045245F" w:rsidRDefault="0080719E" w:rsidP="00EC7319">
            <w:pPr>
              <w:rPr>
                <w:color w:val="002060"/>
              </w:rPr>
            </w:pPr>
          </w:p>
        </w:tc>
      </w:tr>
    </w:tbl>
    <w:p w14:paraId="3F6035D1" w14:textId="77777777" w:rsidR="0080719E" w:rsidRPr="0045245F" w:rsidRDefault="0080719E" w:rsidP="0080719E">
      <w:pPr>
        <w:pStyle w:val="breakline"/>
        <w:rPr>
          <w:rFonts w:eastAsiaTheme="minorEastAsia"/>
          <w:color w:val="002060"/>
        </w:rPr>
      </w:pPr>
    </w:p>
    <w:p w14:paraId="68FD65A5" w14:textId="77777777" w:rsidR="0080719E" w:rsidRPr="0045245F" w:rsidRDefault="0080719E" w:rsidP="0080719E">
      <w:pPr>
        <w:pStyle w:val="breakline"/>
        <w:rPr>
          <w:color w:val="002060"/>
        </w:rPr>
      </w:pPr>
    </w:p>
    <w:p w14:paraId="5C315929" w14:textId="77777777" w:rsidR="0080719E" w:rsidRPr="0045245F" w:rsidRDefault="0080719E" w:rsidP="0080719E">
      <w:pPr>
        <w:pStyle w:val="titoloprinc0"/>
        <w:rPr>
          <w:color w:val="002060"/>
        </w:rPr>
      </w:pPr>
      <w:r w:rsidRPr="0045245F">
        <w:rPr>
          <w:color w:val="002060"/>
        </w:rPr>
        <w:t>RISULTATI</w:t>
      </w:r>
    </w:p>
    <w:p w14:paraId="6C365B26" w14:textId="77777777" w:rsidR="0080719E" w:rsidRPr="0045245F" w:rsidRDefault="0080719E" w:rsidP="0080719E">
      <w:pPr>
        <w:pStyle w:val="breakline"/>
        <w:rPr>
          <w:color w:val="002060"/>
        </w:rPr>
      </w:pPr>
    </w:p>
    <w:p w14:paraId="7C53B829" w14:textId="77777777" w:rsidR="0080719E" w:rsidRPr="0045245F" w:rsidRDefault="0080719E" w:rsidP="0080719E">
      <w:pPr>
        <w:pStyle w:val="sottotitolocampionato10"/>
        <w:rPr>
          <w:color w:val="002060"/>
        </w:rPr>
      </w:pPr>
      <w:r w:rsidRPr="0045245F">
        <w:rPr>
          <w:color w:val="002060"/>
        </w:rPr>
        <w:t>RISULTATI UFFICIALI GARE DEL 12/03/2022</w:t>
      </w:r>
    </w:p>
    <w:p w14:paraId="3B405E81"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7F21A24A"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719E" w:rsidRPr="0045245F" w14:paraId="0357CC8D"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080C23E3"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BE279" w14:textId="77777777" w:rsidR="0080719E" w:rsidRPr="0045245F" w:rsidRDefault="0080719E" w:rsidP="00EC7319">
                  <w:pPr>
                    <w:pStyle w:val="headertabella0"/>
                    <w:rPr>
                      <w:color w:val="002060"/>
                    </w:rPr>
                  </w:pPr>
                  <w:r w:rsidRPr="0045245F">
                    <w:rPr>
                      <w:color w:val="002060"/>
                    </w:rPr>
                    <w:t>GIRONE G - 1 Giornata - R</w:t>
                  </w:r>
                </w:p>
              </w:tc>
            </w:tr>
            <w:tr w:rsidR="0080719E" w:rsidRPr="0045245F" w14:paraId="784F1546"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C96C78" w14:textId="77777777" w:rsidR="0080719E" w:rsidRPr="0045245F" w:rsidRDefault="0080719E" w:rsidP="00EC7319">
                  <w:pPr>
                    <w:pStyle w:val="rowtabella0"/>
                    <w:rPr>
                      <w:color w:val="002060"/>
                    </w:rPr>
                  </w:pPr>
                  <w:r w:rsidRPr="0045245F">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3097D" w14:textId="77777777" w:rsidR="0080719E" w:rsidRPr="0045245F" w:rsidRDefault="0080719E" w:rsidP="00EC7319">
                  <w:pPr>
                    <w:pStyle w:val="rowtabella0"/>
                    <w:rPr>
                      <w:color w:val="002060"/>
                    </w:rPr>
                  </w:pPr>
                  <w:r w:rsidRPr="0045245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FEEB4" w14:textId="77777777" w:rsidR="0080719E" w:rsidRPr="0045245F" w:rsidRDefault="0080719E" w:rsidP="00EC7319">
                  <w:pPr>
                    <w:pStyle w:val="rowtabella0"/>
                    <w:jc w:val="center"/>
                    <w:rPr>
                      <w:color w:val="002060"/>
                    </w:rPr>
                  </w:pPr>
                  <w:r w:rsidRPr="0045245F">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5579E" w14:textId="77777777" w:rsidR="0080719E" w:rsidRPr="0045245F" w:rsidRDefault="0080719E" w:rsidP="00EC7319">
                  <w:pPr>
                    <w:pStyle w:val="rowtabella0"/>
                    <w:jc w:val="center"/>
                    <w:rPr>
                      <w:color w:val="002060"/>
                    </w:rPr>
                  </w:pPr>
                  <w:r w:rsidRPr="0045245F">
                    <w:rPr>
                      <w:color w:val="002060"/>
                    </w:rPr>
                    <w:t> </w:t>
                  </w:r>
                </w:p>
              </w:tc>
            </w:tr>
            <w:tr w:rsidR="0080719E" w:rsidRPr="0045245F" w14:paraId="346A8CDE"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00635" w14:textId="77777777" w:rsidR="0080719E" w:rsidRPr="0045245F" w:rsidRDefault="0080719E" w:rsidP="00EC7319">
                  <w:pPr>
                    <w:pStyle w:val="rowtabella0"/>
                    <w:rPr>
                      <w:color w:val="002060"/>
                    </w:rPr>
                  </w:pPr>
                  <w:r w:rsidRPr="0045245F">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2AE8C2" w14:textId="77777777" w:rsidR="0080719E" w:rsidRPr="0045245F" w:rsidRDefault="0080719E" w:rsidP="00EC7319">
                  <w:pPr>
                    <w:pStyle w:val="rowtabella0"/>
                    <w:rPr>
                      <w:color w:val="002060"/>
                    </w:rPr>
                  </w:pPr>
                  <w:r w:rsidRPr="0045245F">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303B95" w14:textId="77777777" w:rsidR="0080719E" w:rsidRPr="0045245F" w:rsidRDefault="0080719E" w:rsidP="00EC7319">
                  <w:pPr>
                    <w:pStyle w:val="rowtabella0"/>
                    <w:jc w:val="center"/>
                    <w:rPr>
                      <w:color w:val="002060"/>
                    </w:rPr>
                  </w:pPr>
                  <w:r w:rsidRPr="0045245F">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AAC8E" w14:textId="77777777" w:rsidR="0080719E" w:rsidRPr="0045245F" w:rsidRDefault="0080719E" w:rsidP="00EC7319">
                  <w:pPr>
                    <w:pStyle w:val="rowtabella0"/>
                    <w:jc w:val="center"/>
                    <w:rPr>
                      <w:color w:val="002060"/>
                    </w:rPr>
                  </w:pPr>
                  <w:r w:rsidRPr="0045245F">
                    <w:rPr>
                      <w:color w:val="002060"/>
                    </w:rPr>
                    <w:t> </w:t>
                  </w:r>
                </w:p>
              </w:tc>
            </w:tr>
            <w:tr w:rsidR="0080719E" w:rsidRPr="0045245F" w14:paraId="5C79FC97"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AAECD9" w14:textId="77777777" w:rsidR="0080719E" w:rsidRPr="0045245F" w:rsidRDefault="0080719E" w:rsidP="00EC7319">
                  <w:pPr>
                    <w:pStyle w:val="rowtabella0"/>
                    <w:rPr>
                      <w:color w:val="002060"/>
                    </w:rPr>
                  </w:pPr>
                  <w:r w:rsidRPr="0045245F">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D369F" w14:textId="77777777" w:rsidR="0080719E" w:rsidRPr="0045245F" w:rsidRDefault="0080719E" w:rsidP="00EC7319">
                  <w:pPr>
                    <w:pStyle w:val="rowtabella0"/>
                    <w:rPr>
                      <w:color w:val="002060"/>
                    </w:rPr>
                  </w:pPr>
                  <w:r w:rsidRPr="0045245F">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539EB" w14:textId="77777777" w:rsidR="0080719E" w:rsidRPr="0045245F" w:rsidRDefault="0080719E" w:rsidP="00EC7319">
                  <w:pPr>
                    <w:pStyle w:val="rowtabella0"/>
                    <w:jc w:val="center"/>
                    <w:rPr>
                      <w:color w:val="002060"/>
                    </w:rPr>
                  </w:pPr>
                  <w:r w:rsidRPr="0045245F">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BC324" w14:textId="77777777" w:rsidR="0080719E" w:rsidRPr="0045245F" w:rsidRDefault="0080719E" w:rsidP="00EC7319">
                  <w:pPr>
                    <w:pStyle w:val="rowtabella0"/>
                    <w:jc w:val="center"/>
                    <w:rPr>
                      <w:color w:val="002060"/>
                    </w:rPr>
                  </w:pPr>
                  <w:r w:rsidRPr="0045245F">
                    <w:rPr>
                      <w:color w:val="002060"/>
                    </w:rPr>
                    <w:t> </w:t>
                  </w:r>
                </w:p>
              </w:tc>
            </w:tr>
            <w:tr w:rsidR="0080719E" w:rsidRPr="0045245F" w14:paraId="6C3B7257"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4EDC15C1" w14:textId="77777777" w:rsidR="0080719E" w:rsidRPr="0045245F" w:rsidRDefault="0080719E" w:rsidP="00EC7319">
                  <w:pPr>
                    <w:pStyle w:val="rowtabella0"/>
                    <w:rPr>
                      <w:color w:val="002060"/>
                    </w:rPr>
                  </w:pPr>
                  <w:r w:rsidRPr="0045245F">
                    <w:rPr>
                      <w:color w:val="002060"/>
                    </w:rPr>
                    <w:t>(1) - disputata il 13/03/2022</w:t>
                  </w:r>
                </w:p>
              </w:tc>
            </w:tr>
          </w:tbl>
          <w:p w14:paraId="3F9E5CA8"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C363CEE"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565FC" w14:textId="77777777" w:rsidR="0080719E" w:rsidRPr="0045245F" w:rsidRDefault="0080719E" w:rsidP="00EC7319">
                  <w:pPr>
                    <w:pStyle w:val="headertabella0"/>
                    <w:rPr>
                      <w:color w:val="002060"/>
                    </w:rPr>
                  </w:pPr>
                  <w:r w:rsidRPr="0045245F">
                    <w:rPr>
                      <w:color w:val="002060"/>
                    </w:rPr>
                    <w:t>GIRONE S - 1 Giornata - R</w:t>
                  </w:r>
                </w:p>
              </w:tc>
            </w:tr>
            <w:tr w:rsidR="0080719E" w:rsidRPr="0045245F" w14:paraId="626A5574"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C3BC4" w14:textId="77777777" w:rsidR="0080719E" w:rsidRPr="0045245F" w:rsidRDefault="0080719E" w:rsidP="00EC7319">
                  <w:pPr>
                    <w:pStyle w:val="rowtabella0"/>
                    <w:rPr>
                      <w:color w:val="002060"/>
                    </w:rPr>
                  </w:pPr>
                  <w:r w:rsidRPr="0045245F">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DCF15" w14:textId="77777777" w:rsidR="0080719E" w:rsidRPr="0045245F" w:rsidRDefault="0080719E" w:rsidP="00EC7319">
                  <w:pPr>
                    <w:pStyle w:val="rowtabella0"/>
                    <w:rPr>
                      <w:color w:val="002060"/>
                    </w:rPr>
                  </w:pPr>
                  <w:r w:rsidRPr="0045245F">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E1C4B" w14:textId="77777777" w:rsidR="0080719E" w:rsidRPr="0045245F" w:rsidRDefault="0080719E" w:rsidP="00EC7319">
                  <w:pPr>
                    <w:pStyle w:val="rowtabella0"/>
                    <w:jc w:val="center"/>
                    <w:rPr>
                      <w:color w:val="002060"/>
                    </w:rPr>
                  </w:pPr>
                  <w:r w:rsidRPr="0045245F">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01D8C" w14:textId="77777777" w:rsidR="0080719E" w:rsidRPr="0045245F" w:rsidRDefault="0080719E" w:rsidP="00EC7319">
                  <w:pPr>
                    <w:pStyle w:val="rowtabella0"/>
                    <w:jc w:val="center"/>
                    <w:rPr>
                      <w:color w:val="002060"/>
                    </w:rPr>
                  </w:pPr>
                  <w:r w:rsidRPr="0045245F">
                    <w:rPr>
                      <w:color w:val="002060"/>
                    </w:rPr>
                    <w:t> </w:t>
                  </w:r>
                </w:p>
              </w:tc>
            </w:tr>
            <w:tr w:rsidR="0080719E" w:rsidRPr="0045245F" w14:paraId="1D5D6803"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D3BED" w14:textId="77777777" w:rsidR="0080719E" w:rsidRPr="0045245F" w:rsidRDefault="0080719E" w:rsidP="00EC7319">
                  <w:pPr>
                    <w:pStyle w:val="rowtabella0"/>
                    <w:rPr>
                      <w:color w:val="002060"/>
                    </w:rPr>
                  </w:pPr>
                  <w:r w:rsidRPr="0045245F">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0C572" w14:textId="77777777" w:rsidR="0080719E" w:rsidRPr="0045245F" w:rsidRDefault="0080719E" w:rsidP="00EC7319">
                  <w:pPr>
                    <w:pStyle w:val="rowtabella0"/>
                    <w:rPr>
                      <w:color w:val="002060"/>
                    </w:rPr>
                  </w:pPr>
                  <w:r w:rsidRPr="0045245F">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371CC" w14:textId="77777777" w:rsidR="0080719E" w:rsidRPr="0045245F" w:rsidRDefault="0080719E" w:rsidP="00EC7319">
                  <w:pPr>
                    <w:pStyle w:val="rowtabella0"/>
                    <w:jc w:val="center"/>
                    <w:rPr>
                      <w:color w:val="002060"/>
                    </w:rPr>
                  </w:pPr>
                  <w:r w:rsidRPr="0045245F">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1483F" w14:textId="77777777" w:rsidR="0080719E" w:rsidRPr="0045245F" w:rsidRDefault="0080719E" w:rsidP="00EC7319">
                  <w:pPr>
                    <w:pStyle w:val="rowtabella0"/>
                    <w:jc w:val="center"/>
                    <w:rPr>
                      <w:color w:val="002060"/>
                    </w:rPr>
                  </w:pPr>
                  <w:r w:rsidRPr="0045245F">
                    <w:rPr>
                      <w:color w:val="002060"/>
                    </w:rPr>
                    <w:t> </w:t>
                  </w:r>
                </w:p>
              </w:tc>
            </w:tr>
          </w:tbl>
          <w:p w14:paraId="236C0DBD" w14:textId="77777777" w:rsidR="0080719E" w:rsidRPr="0045245F" w:rsidRDefault="0080719E" w:rsidP="00EC7319">
            <w:pPr>
              <w:rPr>
                <w:color w:val="002060"/>
              </w:rPr>
            </w:pPr>
          </w:p>
        </w:tc>
      </w:tr>
    </w:tbl>
    <w:p w14:paraId="5A4EFC3C" w14:textId="77777777" w:rsidR="0080719E" w:rsidRPr="0045245F" w:rsidRDefault="0080719E" w:rsidP="0080719E">
      <w:pPr>
        <w:pStyle w:val="breakline"/>
        <w:rPr>
          <w:rFonts w:eastAsiaTheme="minorEastAsia"/>
          <w:color w:val="002060"/>
        </w:rPr>
      </w:pPr>
    </w:p>
    <w:p w14:paraId="232F80C9" w14:textId="77777777" w:rsidR="0080719E" w:rsidRPr="0045245F" w:rsidRDefault="0080719E" w:rsidP="0080719E">
      <w:pPr>
        <w:pStyle w:val="breakline"/>
        <w:rPr>
          <w:color w:val="002060"/>
        </w:rPr>
      </w:pPr>
    </w:p>
    <w:p w14:paraId="706C6394" w14:textId="77777777" w:rsidR="0080719E" w:rsidRPr="0045245F" w:rsidRDefault="0080719E" w:rsidP="0080719E">
      <w:pPr>
        <w:pStyle w:val="titoloprinc0"/>
        <w:rPr>
          <w:color w:val="002060"/>
        </w:rPr>
      </w:pPr>
      <w:r w:rsidRPr="0045245F">
        <w:rPr>
          <w:color w:val="002060"/>
        </w:rPr>
        <w:t>GIUDICE SPORTIVO</w:t>
      </w:r>
    </w:p>
    <w:p w14:paraId="09350653"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524064CF" w14:textId="77777777" w:rsidR="0080719E" w:rsidRPr="0045245F" w:rsidRDefault="0080719E" w:rsidP="0080719E">
      <w:pPr>
        <w:pStyle w:val="titolo10"/>
        <w:rPr>
          <w:color w:val="002060"/>
        </w:rPr>
      </w:pPr>
      <w:r w:rsidRPr="0045245F">
        <w:rPr>
          <w:color w:val="002060"/>
        </w:rPr>
        <w:t xml:space="preserve">GARE DEL 12/ 3/2022 </w:t>
      </w:r>
    </w:p>
    <w:p w14:paraId="0B683E0E" w14:textId="77777777" w:rsidR="0080719E" w:rsidRPr="0045245F" w:rsidRDefault="0080719E" w:rsidP="0080719E">
      <w:pPr>
        <w:pStyle w:val="titolo7a"/>
        <w:rPr>
          <w:color w:val="002060"/>
        </w:rPr>
      </w:pPr>
      <w:r w:rsidRPr="0045245F">
        <w:rPr>
          <w:color w:val="002060"/>
        </w:rPr>
        <w:t xml:space="preserve">PROVVEDIMENTI DISCIPLINARI </w:t>
      </w:r>
    </w:p>
    <w:p w14:paraId="3921654B"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137CFA7" w14:textId="77777777" w:rsidR="0080719E" w:rsidRPr="0045245F" w:rsidRDefault="0080719E" w:rsidP="0080719E">
      <w:pPr>
        <w:pStyle w:val="titolo30"/>
        <w:rPr>
          <w:color w:val="002060"/>
        </w:rPr>
      </w:pPr>
      <w:r w:rsidRPr="0045245F">
        <w:rPr>
          <w:color w:val="002060"/>
        </w:rPr>
        <w:lastRenderedPageBreak/>
        <w:t xml:space="preserve">CALCIATORI ESPULSI </w:t>
      </w:r>
    </w:p>
    <w:p w14:paraId="6526189A" w14:textId="77777777" w:rsidR="0080719E" w:rsidRPr="0045245F" w:rsidRDefault="0080719E" w:rsidP="0080719E">
      <w:pPr>
        <w:pStyle w:val="titolo20"/>
        <w:rPr>
          <w:color w:val="002060"/>
        </w:rPr>
      </w:pPr>
      <w:r w:rsidRPr="004524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086E3B7" w14:textId="77777777" w:rsidTr="00EC7319">
        <w:tc>
          <w:tcPr>
            <w:tcW w:w="2200" w:type="dxa"/>
            <w:tcMar>
              <w:top w:w="20" w:type="dxa"/>
              <w:left w:w="20" w:type="dxa"/>
              <w:bottom w:w="20" w:type="dxa"/>
              <w:right w:w="20" w:type="dxa"/>
            </w:tcMar>
            <w:vAlign w:val="center"/>
            <w:hideMark/>
          </w:tcPr>
          <w:p w14:paraId="018AAB1C" w14:textId="77777777" w:rsidR="0080719E" w:rsidRPr="0045245F" w:rsidRDefault="0080719E" w:rsidP="00EC7319">
            <w:pPr>
              <w:pStyle w:val="movimento"/>
              <w:rPr>
                <w:color w:val="002060"/>
              </w:rPr>
            </w:pPr>
            <w:r w:rsidRPr="0045245F">
              <w:rPr>
                <w:color w:val="002060"/>
              </w:rPr>
              <w:t>LANTERMO DIEGO</w:t>
            </w:r>
          </w:p>
        </w:tc>
        <w:tc>
          <w:tcPr>
            <w:tcW w:w="2200" w:type="dxa"/>
            <w:tcMar>
              <w:top w:w="20" w:type="dxa"/>
              <w:left w:w="20" w:type="dxa"/>
              <w:bottom w:w="20" w:type="dxa"/>
              <w:right w:w="20" w:type="dxa"/>
            </w:tcMar>
            <w:vAlign w:val="center"/>
            <w:hideMark/>
          </w:tcPr>
          <w:p w14:paraId="3FD2F882" w14:textId="77777777" w:rsidR="0080719E" w:rsidRPr="0045245F" w:rsidRDefault="0080719E" w:rsidP="00EC7319">
            <w:pPr>
              <w:pStyle w:val="movimento2"/>
              <w:rPr>
                <w:color w:val="002060"/>
              </w:rPr>
            </w:pPr>
            <w:r w:rsidRPr="0045245F">
              <w:rPr>
                <w:color w:val="002060"/>
              </w:rPr>
              <w:t xml:space="preserve">(U.MANDOLESI CALCIO) </w:t>
            </w:r>
          </w:p>
        </w:tc>
        <w:tc>
          <w:tcPr>
            <w:tcW w:w="800" w:type="dxa"/>
            <w:tcMar>
              <w:top w:w="20" w:type="dxa"/>
              <w:left w:w="20" w:type="dxa"/>
              <w:bottom w:w="20" w:type="dxa"/>
              <w:right w:w="20" w:type="dxa"/>
            </w:tcMar>
            <w:vAlign w:val="center"/>
            <w:hideMark/>
          </w:tcPr>
          <w:p w14:paraId="1B947AE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A3CCA6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92D0E34" w14:textId="77777777" w:rsidR="0080719E" w:rsidRPr="0045245F" w:rsidRDefault="0080719E" w:rsidP="00EC7319">
            <w:pPr>
              <w:pStyle w:val="movimento2"/>
              <w:rPr>
                <w:color w:val="002060"/>
              </w:rPr>
            </w:pPr>
            <w:r w:rsidRPr="0045245F">
              <w:rPr>
                <w:color w:val="002060"/>
              </w:rPr>
              <w:t> </w:t>
            </w:r>
          </w:p>
        </w:tc>
      </w:tr>
    </w:tbl>
    <w:p w14:paraId="61DAC303"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20783AA2"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6AE7E6E" w14:textId="77777777" w:rsidTr="00EC7319">
        <w:tc>
          <w:tcPr>
            <w:tcW w:w="2200" w:type="dxa"/>
            <w:tcMar>
              <w:top w:w="20" w:type="dxa"/>
              <w:left w:w="20" w:type="dxa"/>
              <w:bottom w:w="20" w:type="dxa"/>
              <w:right w:w="20" w:type="dxa"/>
            </w:tcMar>
            <w:vAlign w:val="center"/>
            <w:hideMark/>
          </w:tcPr>
          <w:p w14:paraId="3F6E2BF3" w14:textId="77777777" w:rsidR="0080719E" w:rsidRPr="0045245F" w:rsidRDefault="0080719E" w:rsidP="00EC7319">
            <w:pPr>
              <w:pStyle w:val="movimento"/>
              <w:rPr>
                <w:color w:val="002060"/>
              </w:rPr>
            </w:pPr>
            <w:r w:rsidRPr="0045245F">
              <w:rPr>
                <w:color w:val="002060"/>
              </w:rPr>
              <w:t>ANDREANI ALESSIO</w:t>
            </w:r>
          </w:p>
        </w:tc>
        <w:tc>
          <w:tcPr>
            <w:tcW w:w="2200" w:type="dxa"/>
            <w:tcMar>
              <w:top w:w="20" w:type="dxa"/>
              <w:left w:w="20" w:type="dxa"/>
              <w:bottom w:w="20" w:type="dxa"/>
              <w:right w:w="20" w:type="dxa"/>
            </w:tcMar>
            <w:vAlign w:val="center"/>
            <w:hideMark/>
          </w:tcPr>
          <w:p w14:paraId="0098CD9E"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0114CCB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5FD4ED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1C53C7E" w14:textId="77777777" w:rsidR="0080719E" w:rsidRPr="0045245F" w:rsidRDefault="0080719E" w:rsidP="00EC7319">
            <w:pPr>
              <w:pStyle w:val="movimento2"/>
              <w:rPr>
                <w:color w:val="002060"/>
              </w:rPr>
            </w:pPr>
            <w:r w:rsidRPr="0045245F">
              <w:rPr>
                <w:color w:val="002060"/>
              </w:rPr>
              <w:t> </w:t>
            </w:r>
          </w:p>
        </w:tc>
      </w:tr>
    </w:tbl>
    <w:p w14:paraId="1F35438D"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ECDA2A8" w14:textId="77777777" w:rsidTr="00EC7319">
        <w:tc>
          <w:tcPr>
            <w:tcW w:w="2200" w:type="dxa"/>
            <w:tcMar>
              <w:top w:w="20" w:type="dxa"/>
              <w:left w:w="20" w:type="dxa"/>
              <w:bottom w:w="20" w:type="dxa"/>
              <w:right w:w="20" w:type="dxa"/>
            </w:tcMar>
            <w:vAlign w:val="center"/>
            <w:hideMark/>
          </w:tcPr>
          <w:p w14:paraId="596D4493" w14:textId="77777777" w:rsidR="0080719E" w:rsidRPr="0045245F" w:rsidRDefault="0080719E" w:rsidP="00EC7319">
            <w:pPr>
              <w:pStyle w:val="movimento"/>
              <w:rPr>
                <w:color w:val="002060"/>
              </w:rPr>
            </w:pPr>
            <w:r w:rsidRPr="0045245F">
              <w:rPr>
                <w:color w:val="002060"/>
              </w:rPr>
              <w:t>STORTONI NICHOLAS</w:t>
            </w:r>
          </w:p>
        </w:tc>
        <w:tc>
          <w:tcPr>
            <w:tcW w:w="2200" w:type="dxa"/>
            <w:tcMar>
              <w:top w:w="20" w:type="dxa"/>
              <w:left w:w="20" w:type="dxa"/>
              <w:bottom w:w="20" w:type="dxa"/>
              <w:right w:w="20" w:type="dxa"/>
            </w:tcMar>
            <w:vAlign w:val="center"/>
            <w:hideMark/>
          </w:tcPr>
          <w:p w14:paraId="4FEC98C3" w14:textId="77777777" w:rsidR="0080719E" w:rsidRPr="0045245F" w:rsidRDefault="0080719E" w:rsidP="00EC7319">
            <w:pPr>
              <w:pStyle w:val="movimento2"/>
              <w:rPr>
                <w:color w:val="002060"/>
              </w:rPr>
            </w:pPr>
            <w:r w:rsidRPr="0045245F">
              <w:rPr>
                <w:color w:val="002060"/>
              </w:rPr>
              <w:t xml:space="preserve">(MONTELUPONE CALCIO A 5) </w:t>
            </w:r>
          </w:p>
        </w:tc>
        <w:tc>
          <w:tcPr>
            <w:tcW w:w="800" w:type="dxa"/>
            <w:tcMar>
              <w:top w:w="20" w:type="dxa"/>
              <w:left w:w="20" w:type="dxa"/>
              <w:bottom w:w="20" w:type="dxa"/>
              <w:right w:w="20" w:type="dxa"/>
            </w:tcMar>
            <w:vAlign w:val="center"/>
            <w:hideMark/>
          </w:tcPr>
          <w:p w14:paraId="42AD571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EF3F16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F814F57" w14:textId="77777777" w:rsidR="0080719E" w:rsidRPr="0045245F" w:rsidRDefault="0080719E" w:rsidP="00EC7319">
            <w:pPr>
              <w:pStyle w:val="movimento2"/>
              <w:rPr>
                <w:color w:val="002060"/>
              </w:rPr>
            </w:pPr>
            <w:r w:rsidRPr="0045245F">
              <w:rPr>
                <w:color w:val="002060"/>
              </w:rPr>
              <w:t> </w:t>
            </w:r>
          </w:p>
        </w:tc>
      </w:tr>
    </w:tbl>
    <w:p w14:paraId="11E5F002"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835CD39" w14:textId="77777777" w:rsidTr="00EC7319">
        <w:tc>
          <w:tcPr>
            <w:tcW w:w="2200" w:type="dxa"/>
            <w:tcMar>
              <w:top w:w="20" w:type="dxa"/>
              <w:left w:w="20" w:type="dxa"/>
              <w:bottom w:w="20" w:type="dxa"/>
              <w:right w:w="20" w:type="dxa"/>
            </w:tcMar>
            <w:vAlign w:val="center"/>
            <w:hideMark/>
          </w:tcPr>
          <w:p w14:paraId="3D35428F" w14:textId="77777777" w:rsidR="0080719E" w:rsidRPr="0045245F" w:rsidRDefault="0080719E" w:rsidP="00EC7319">
            <w:pPr>
              <w:pStyle w:val="movimento"/>
              <w:rPr>
                <w:color w:val="002060"/>
              </w:rPr>
            </w:pPr>
            <w:r w:rsidRPr="0045245F">
              <w:rPr>
                <w:color w:val="002060"/>
              </w:rPr>
              <w:t>HAMOLLI MATEO</w:t>
            </w:r>
          </w:p>
        </w:tc>
        <w:tc>
          <w:tcPr>
            <w:tcW w:w="2200" w:type="dxa"/>
            <w:tcMar>
              <w:top w:w="20" w:type="dxa"/>
              <w:left w:w="20" w:type="dxa"/>
              <w:bottom w:w="20" w:type="dxa"/>
              <w:right w:w="20" w:type="dxa"/>
            </w:tcMar>
            <w:vAlign w:val="center"/>
            <w:hideMark/>
          </w:tcPr>
          <w:p w14:paraId="3F474CE1"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2D5D20E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8C48E4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793B28E" w14:textId="77777777" w:rsidR="0080719E" w:rsidRPr="0045245F" w:rsidRDefault="0080719E" w:rsidP="00EC7319">
            <w:pPr>
              <w:pStyle w:val="movimento2"/>
              <w:rPr>
                <w:color w:val="002060"/>
              </w:rPr>
            </w:pPr>
            <w:r w:rsidRPr="0045245F">
              <w:rPr>
                <w:color w:val="002060"/>
              </w:rPr>
              <w:t> </w:t>
            </w:r>
          </w:p>
        </w:tc>
      </w:tr>
    </w:tbl>
    <w:p w14:paraId="230EE32B"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6518B680" w14:textId="77777777" w:rsidTr="00EC7319">
        <w:tc>
          <w:tcPr>
            <w:tcW w:w="2200" w:type="dxa"/>
            <w:tcMar>
              <w:top w:w="20" w:type="dxa"/>
              <w:left w:w="20" w:type="dxa"/>
              <w:bottom w:w="20" w:type="dxa"/>
              <w:right w:w="20" w:type="dxa"/>
            </w:tcMar>
            <w:vAlign w:val="center"/>
            <w:hideMark/>
          </w:tcPr>
          <w:p w14:paraId="0D2DABD6" w14:textId="77777777" w:rsidR="0080719E" w:rsidRPr="0045245F" w:rsidRDefault="0080719E" w:rsidP="00EC7319">
            <w:pPr>
              <w:pStyle w:val="movimento"/>
              <w:rPr>
                <w:color w:val="002060"/>
              </w:rPr>
            </w:pPr>
            <w:r w:rsidRPr="0045245F">
              <w:rPr>
                <w:color w:val="002060"/>
              </w:rPr>
              <w:t>FRATTALI LEONARDO</w:t>
            </w:r>
          </w:p>
        </w:tc>
        <w:tc>
          <w:tcPr>
            <w:tcW w:w="2200" w:type="dxa"/>
            <w:tcMar>
              <w:top w:w="20" w:type="dxa"/>
              <w:left w:w="20" w:type="dxa"/>
              <w:bottom w:w="20" w:type="dxa"/>
              <w:right w:w="20" w:type="dxa"/>
            </w:tcMar>
            <w:vAlign w:val="center"/>
            <w:hideMark/>
          </w:tcPr>
          <w:p w14:paraId="2C25E199" w14:textId="77777777" w:rsidR="0080719E" w:rsidRPr="0045245F" w:rsidRDefault="0080719E" w:rsidP="00EC7319">
            <w:pPr>
              <w:pStyle w:val="movimento2"/>
              <w:rPr>
                <w:color w:val="002060"/>
              </w:rPr>
            </w:pPr>
            <w:r w:rsidRPr="0045245F">
              <w:rPr>
                <w:color w:val="002060"/>
              </w:rPr>
              <w:t xml:space="preserve">(CSI STELLA A.S.D.) </w:t>
            </w:r>
          </w:p>
        </w:tc>
        <w:tc>
          <w:tcPr>
            <w:tcW w:w="800" w:type="dxa"/>
            <w:tcMar>
              <w:top w:w="20" w:type="dxa"/>
              <w:left w:w="20" w:type="dxa"/>
              <w:bottom w:w="20" w:type="dxa"/>
              <w:right w:w="20" w:type="dxa"/>
            </w:tcMar>
            <w:vAlign w:val="center"/>
            <w:hideMark/>
          </w:tcPr>
          <w:p w14:paraId="444C6E8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3399AAB" w14:textId="77777777" w:rsidR="0080719E" w:rsidRPr="0045245F" w:rsidRDefault="0080719E" w:rsidP="00EC7319">
            <w:pPr>
              <w:pStyle w:val="movimento"/>
              <w:rPr>
                <w:color w:val="002060"/>
              </w:rPr>
            </w:pPr>
            <w:r w:rsidRPr="0045245F">
              <w:rPr>
                <w:color w:val="002060"/>
              </w:rPr>
              <w:t>FUNARI NIKOLAS</w:t>
            </w:r>
          </w:p>
        </w:tc>
        <w:tc>
          <w:tcPr>
            <w:tcW w:w="2200" w:type="dxa"/>
            <w:tcMar>
              <w:top w:w="20" w:type="dxa"/>
              <w:left w:w="20" w:type="dxa"/>
              <w:bottom w:w="20" w:type="dxa"/>
              <w:right w:w="20" w:type="dxa"/>
            </w:tcMar>
            <w:vAlign w:val="center"/>
            <w:hideMark/>
          </w:tcPr>
          <w:p w14:paraId="13EF799A" w14:textId="77777777" w:rsidR="0080719E" w:rsidRPr="0045245F" w:rsidRDefault="0080719E" w:rsidP="00EC7319">
            <w:pPr>
              <w:pStyle w:val="movimento2"/>
              <w:rPr>
                <w:color w:val="002060"/>
              </w:rPr>
            </w:pPr>
            <w:r w:rsidRPr="0045245F">
              <w:rPr>
                <w:color w:val="002060"/>
              </w:rPr>
              <w:t xml:space="preserve">(FUTSAL MONTURANO) </w:t>
            </w:r>
          </w:p>
        </w:tc>
      </w:tr>
      <w:tr w:rsidR="0080719E" w:rsidRPr="0045245F" w14:paraId="51D94DAC" w14:textId="77777777" w:rsidTr="00EC7319">
        <w:tc>
          <w:tcPr>
            <w:tcW w:w="2200" w:type="dxa"/>
            <w:tcMar>
              <w:top w:w="20" w:type="dxa"/>
              <w:left w:w="20" w:type="dxa"/>
              <w:bottom w:w="20" w:type="dxa"/>
              <w:right w:w="20" w:type="dxa"/>
            </w:tcMar>
            <w:vAlign w:val="center"/>
            <w:hideMark/>
          </w:tcPr>
          <w:p w14:paraId="001E3721" w14:textId="77777777" w:rsidR="0080719E" w:rsidRPr="0045245F" w:rsidRDefault="0080719E" w:rsidP="00EC7319">
            <w:pPr>
              <w:pStyle w:val="movimento"/>
              <w:rPr>
                <w:color w:val="002060"/>
              </w:rPr>
            </w:pPr>
            <w:r w:rsidRPr="0045245F">
              <w:rPr>
                <w:color w:val="002060"/>
              </w:rPr>
              <w:t>LAGRAMATE NABIL</w:t>
            </w:r>
          </w:p>
        </w:tc>
        <w:tc>
          <w:tcPr>
            <w:tcW w:w="2200" w:type="dxa"/>
            <w:tcMar>
              <w:top w:w="20" w:type="dxa"/>
              <w:left w:w="20" w:type="dxa"/>
              <w:bottom w:w="20" w:type="dxa"/>
              <w:right w:w="20" w:type="dxa"/>
            </w:tcMar>
            <w:vAlign w:val="center"/>
            <w:hideMark/>
          </w:tcPr>
          <w:p w14:paraId="22358C4F" w14:textId="77777777" w:rsidR="0080719E" w:rsidRPr="0045245F" w:rsidRDefault="0080719E" w:rsidP="00EC7319">
            <w:pPr>
              <w:pStyle w:val="movimento2"/>
              <w:rPr>
                <w:color w:val="002060"/>
              </w:rPr>
            </w:pPr>
            <w:r w:rsidRPr="0045245F">
              <w:rPr>
                <w:color w:val="002060"/>
              </w:rPr>
              <w:t xml:space="preserve">(MONTELUPONE CALCIO A 5) </w:t>
            </w:r>
          </w:p>
        </w:tc>
        <w:tc>
          <w:tcPr>
            <w:tcW w:w="800" w:type="dxa"/>
            <w:tcMar>
              <w:top w:w="20" w:type="dxa"/>
              <w:left w:w="20" w:type="dxa"/>
              <w:bottom w:w="20" w:type="dxa"/>
              <w:right w:w="20" w:type="dxa"/>
            </w:tcMar>
            <w:vAlign w:val="center"/>
            <w:hideMark/>
          </w:tcPr>
          <w:p w14:paraId="7B5489B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5332F1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7A2F68D" w14:textId="77777777" w:rsidR="0080719E" w:rsidRPr="0045245F" w:rsidRDefault="0080719E" w:rsidP="00EC7319">
            <w:pPr>
              <w:pStyle w:val="movimento2"/>
              <w:rPr>
                <w:color w:val="002060"/>
              </w:rPr>
            </w:pPr>
            <w:r w:rsidRPr="0045245F">
              <w:rPr>
                <w:color w:val="002060"/>
              </w:rPr>
              <w:t> </w:t>
            </w:r>
          </w:p>
        </w:tc>
      </w:tr>
    </w:tbl>
    <w:p w14:paraId="1885A025"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595D6B0E" w14:textId="77777777" w:rsidR="0080719E" w:rsidRPr="0045245F" w:rsidRDefault="0080719E" w:rsidP="0080719E">
      <w:pPr>
        <w:pStyle w:val="titolo7a"/>
        <w:rPr>
          <w:color w:val="002060"/>
        </w:rPr>
      </w:pPr>
      <w:r w:rsidRPr="0045245F">
        <w:rPr>
          <w:color w:val="002060"/>
        </w:rPr>
        <w:t xml:space="preserve">PROVVEDIMENTI DISCIPLINARI </w:t>
      </w:r>
    </w:p>
    <w:p w14:paraId="6FE0DA17"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201B94AD" w14:textId="77777777" w:rsidR="0080719E" w:rsidRPr="0045245F" w:rsidRDefault="0080719E" w:rsidP="0080719E">
      <w:pPr>
        <w:pStyle w:val="titolo30"/>
        <w:rPr>
          <w:color w:val="002060"/>
        </w:rPr>
      </w:pPr>
      <w:r w:rsidRPr="0045245F">
        <w:rPr>
          <w:color w:val="002060"/>
        </w:rPr>
        <w:t xml:space="preserve">CALCIATORI ESPULSI </w:t>
      </w:r>
    </w:p>
    <w:p w14:paraId="5D236F1D" w14:textId="77777777" w:rsidR="0080719E" w:rsidRPr="0045245F" w:rsidRDefault="0080719E" w:rsidP="0080719E">
      <w:pPr>
        <w:pStyle w:val="titolo20"/>
        <w:rPr>
          <w:color w:val="002060"/>
        </w:rPr>
      </w:pPr>
      <w:r w:rsidRPr="004524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4965A99" w14:textId="77777777" w:rsidTr="00EC7319">
        <w:tc>
          <w:tcPr>
            <w:tcW w:w="2200" w:type="dxa"/>
            <w:tcMar>
              <w:top w:w="20" w:type="dxa"/>
              <w:left w:w="20" w:type="dxa"/>
              <w:bottom w:w="20" w:type="dxa"/>
              <w:right w:w="20" w:type="dxa"/>
            </w:tcMar>
            <w:vAlign w:val="center"/>
            <w:hideMark/>
          </w:tcPr>
          <w:p w14:paraId="336A8334" w14:textId="77777777" w:rsidR="0080719E" w:rsidRPr="0045245F" w:rsidRDefault="0080719E" w:rsidP="00EC7319">
            <w:pPr>
              <w:pStyle w:val="movimento"/>
              <w:rPr>
                <w:color w:val="002060"/>
              </w:rPr>
            </w:pPr>
            <w:r w:rsidRPr="0045245F">
              <w:rPr>
                <w:color w:val="002060"/>
              </w:rPr>
              <w:t>CASTELLANI MATTEO</w:t>
            </w:r>
          </w:p>
        </w:tc>
        <w:tc>
          <w:tcPr>
            <w:tcW w:w="2200" w:type="dxa"/>
            <w:tcMar>
              <w:top w:w="20" w:type="dxa"/>
              <w:left w:w="20" w:type="dxa"/>
              <w:bottom w:w="20" w:type="dxa"/>
              <w:right w:w="20" w:type="dxa"/>
            </w:tcMar>
            <w:vAlign w:val="center"/>
            <w:hideMark/>
          </w:tcPr>
          <w:p w14:paraId="1838294D" w14:textId="77777777" w:rsidR="0080719E" w:rsidRPr="0045245F" w:rsidRDefault="0080719E" w:rsidP="00EC7319">
            <w:pPr>
              <w:pStyle w:val="movimento2"/>
              <w:rPr>
                <w:color w:val="002060"/>
              </w:rPr>
            </w:pPr>
            <w:r w:rsidRPr="0045245F">
              <w:rPr>
                <w:color w:val="002060"/>
              </w:rPr>
              <w:t xml:space="preserve">(ITALSERVICE C5) </w:t>
            </w:r>
          </w:p>
        </w:tc>
        <w:tc>
          <w:tcPr>
            <w:tcW w:w="800" w:type="dxa"/>
            <w:tcMar>
              <w:top w:w="20" w:type="dxa"/>
              <w:left w:w="20" w:type="dxa"/>
              <w:bottom w:w="20" w:type="dxa"/>
              <w:right w:w="20" w:type="dxa"/>
            </w:tcMar>
            <w:vAlign w:val="center"/>
            <w:hideMark/>
          </w:tcPr>
          <w:p w14:paraId="3D95266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DEFC09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1BC6C60" w14:textId="77777777" w:rsidR="0080719E" w:rsidRPr="0045245F" w:rsidRDefault="0080719E" w:rsidP="00EC7319">
            <w:pPr>
              <w:pStyle w:val="movimento2"/>
              <w:rPr>
                <w:color w:val="002060"/>
              </w:rPr>
            </w:pPr>
            <w:r w:rsidRPr="0045245F">
              <w:rPr>
                <w:color w:val="002060"/>
              </w:rPr>
              <w:t> </w:t>
            </w:r>
          </w:p>
        </w:tc>
      </w:tr>
    </w:tbl>
    <w:p w14:paraId="171E4A25"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000F2784"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D89218F" w14:textId="77777777" w:rsidTr="00EC7319">
        <w:tc>
          <w:tcPr>
            <w:tcW w:w="2200" w:type="dxa"/>
            <w:tcMar>
              <w:top w:w="20" w:type="dxa"/>
              <w:left w:w="20" w:type="dxa"/>
              <w:bottom w:w="20" w:type="dxa"/>
              <w:right w:w="20" w:type="dxa"/>
            </w:tcMar>
            <w:vAlign w:val="center"/>
            <w:hideMark/>
          </w:tcPr>
          <w:p w14:paraId="606B9DA9" w14:textId="77777777" w:rsidR="0080719E" w:rsidRPr="0045245F" w:rsidRDefault="0080719E" w:rsidP="00EC7319">
            <w:pPr>
              <w:pStyle w:val="movimento"/>
              <w:rPr>
                <w:color w:val="002060"/>
              </w:rPr>
            </w:pPr>
            <w:r w:rsidRPr="0045245F">
              <w:rPr>
                <w:color w:val="002060"/>
              </w:rPr>
              <w:t>PAOLINI TOMMASO</w:t>
            </w:r>
          </w:p>
        </w:tc>
        <w:tc>
          <w:tcPr>
            <w:tcW w:w="2200" w:type="dxa"/>
            <w:tcMar>
              <w:top w:w="20" w:type="dxa"/>
              <w:left w:w="20" w:type="dxa"/>
              <w:bottom w:w="20" w:type="dxa"/>
              <w:right w:w="20" w:type="dxa"/>
            </w:tcMar>
            <w:vAlign w:val="center"/>
            <w:hideMark/>
          </w:tcPr>
          <w:p w14:paraId="1B8C4AC5" w14:textId="77777777" w:rsidR="0080719E" w:rsidRPr="0045245F" w:rsidRDefault="0080719E" w:rsidP="00EC7319">
            <w:pPr>
              <w:pStyle w:val="movimento2"/>
              <w:rPr>
                <w:color w:val="002060"/>
              </w:rPr>
            </w:pPr>
            <w:r w:rsidRPr="0045245F">
              <w:rPr>
                <w:color w:val="002060"/>
              </w:rPr>
              <w:t xml:space="preserve">(ITALSERVICE C5) </w:t>
            </w:r>
          </w:p>
        </w:tc>
        <w:tc>
          <w:tcPr>
            <w:tcW w:w="800" w:type="dxa"/>
            <w:tcMar>
              <w:top w:w="20" w:type="dxa"/>
              <w:left w:w="20" w:type="dxa"/>
              <w:bottom w:w="20" w:type="dxa"/>
              <w:right w:w="20" w:type="dxa"/>
            </w:tcMar>
            <w:vAlign w:val="center"/>
            <w:hideMark/>
          </w:tcPr>
          <w:p w14:paraId="701D17A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721EC7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B7A4A81" w14:textId="77777777" w:rsidR="0080719E" w:rsidRPr="0045245F" w:rsidRDefault="0080719E" w:rsidP="00EC7319">
            <w:pPr>
              <w:pStyle w:val="movimento2"/>
              <w:rPr>
                <w:color w:val="002060"/>
              </w:rPr>
            </w:pPr>
            <w:r w:rsidRPr="0045245F">
              <w:rPr>
                <w:color w:val="002060"/>
              </w:rPr>
              <w:t> </w:t>
            </w:r>
          </w:p>
        </w:tc>
      </w:tr>
    </w:tbl>
    <w:p w14:paraId="10D95DF8" w14:textId="77777777" w:rsidR="0080719E" w:rsidRPr="0045245F" w:rsidRDefault="0080719E" w:rsidP="0080719E">
      <w:pPr>
        <w:pStyle w:val="titolo20"/>
        <w:rPr>
          <w:rFonts w:eastAsiaTheme="minorEastAsia"/>
          <w:color w:val="002060"/>
        </w:rPr>
      </w:pPr>
      <w:r w:rsidRPr="004524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6626139" w14:textId="77777777" w:rsidTr="00EC7319">
        <w:tc>
          <w:tcPr>
            <w:tcW w:w="2200" w:type="dxa"/>
            <w:tcMar>
              <w:top w:w="20" w:type="dxa"/>
              <w:left w:w="20" w:type="dxa"/>
              <w:bottom w:w="20" w:type="dxa"/>
              <w:right w:w="20" w:type="dxa"/>
            </w:tcMar>
            <w:vAlign w:val="center"/>
            <w:hideMark/>
          </w:tcPr>
          <w:p w14:paraId="7DF69FAC" w14:textId="77777777" w:rsidR="0080719E" w:rsidRPr="0045245F" w:rsidRDefault="0080719E" w:rsidP="00EC7319">
            <w:pPr>
              <w:pStyle w:val="movimento"/>
              <w:rPr>
                <w:color w:val="002060"/>
              </w:rPr>
            </w:pPr>
            <w:r w:rsidRPr="0045245F">
              <w:rPr>
                <w:color w:val="002060"/>
              </w:rPr>
              <w:t>MARANGONI PIETRO</w:t>
            </w:r>
          </w:p>
        </w:tc>
        <w:tc>
          <w:tcPr>
            <w:tcW w:w="2200" w:type="dxa"/>
            <w:tcMar>
              <w:top w:w="20" w:type="dxa"/>
              <w:left w:w="20" w:type="dxa"/>
              <w:bottom w:w="20" w:type="dxa"/>
              <w:right w:w="20" w:type="dxa"/>
            </w:tcMar>
            <w:vAlign w:val="center"/>
            <w:hideMark/>
          </w:tcPr>
          <w:p w14:paraId="79588C9B" w14:textId="77777777" w:rsidR="0080719E" w:rsidRPr="0045245F" w:rsidRDefault="0080719E" w:rsidP="00EC7319">
            <w:pPr>
              <w:pStyle w:val="movimento2"/>
              <w:rPr>
                <w:color w:val="002060"/>
              </w:rPr>
            </w:pPr>
            <w:r w:rsidRPr="0045245F">
              <w:rPr>
                <w:color w:val="002060"/>
              </w:rPr>
              <w:t xml:space="preserve">(C.U.S. MACERATA CALCIO A5) </w:t>
            </w:r>
          </w:p>
        </w:tc>
        <w:tc>
          <w:tcPr>
            <w:tcW w:w="800" w:type="dxa"/>
            <w:tcMar>
              <w:top w:w="20" w:type="dxa"/>
              <w:left w:w="20" w:type="dxa"/>
              <w:bottom w:w="20" w:type="dxa"/>
              <w:right w:w="20" w:type="dxa"/>
            </w:tcMar>
            <w:vAlign w:val="center"/>
            <w:hideMark/>
          </w:tcPr>
          <w:p w14:paraId="551711B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10F799C"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9B95798" w14:textId="77777777" w:rsidR="0080719E" w:rsidRPr="0045245F" w:rsidRDefault="0080719E" w:rsidP="00EC7319">
            <w:pPr>
              <w:pStyle w:val="movimento2"/>
              <w:rPr>
                <w:color w:val="002060"/>
              </w:rPr>
            </w:pPr>
            <w:r w:rsidRPr="0045245F">
              <w:rPr>
                <w:color w:val="002060"/>
              </w:rPr>
              <w:t> </w:t>
            </w:r>
          </w:p>
        </w:tc>
      </w:tr>
    </w:tbl>
    <w:p w14:paraId="17389D0E" w14:textId="77777777" w:rsidR="0080719E" w:rsidRPr="0045245F" w:rsidRDefault="0080719E" w:rsidP="0080719E">
      <w:pPr>
        <w:pStyle w:val="titolo20"/>
        <w:rPr>
          <w:rFonts w:eastAsiaTheme="minorEastAsia"/>
          <w:color w:val="002060"/>
        </w:rPr>
      </w:pPr>
      <w:r w:rsidRPr="004524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1BC7D5DB" w14:textId="77777777" w:rsidTr="00EC7319">
        <w:tc>
          <w:tcPr>
            <w:tcW w:w="2200" w:type="dxa"/>
            <w:tcMar>
              <w:top w:w="20" w:type="dxa"/>
              <w:left w:w="20" w:type="dxa"/>
              <w:bottom w:w="20" w:type="dxa"/>
              <w:right w:w="20" w:type="dxa"/>
            </w:tcMar>
            <w:vAlign w:val="center"/>
            <w:hideMark/>
          </w:tcPr>
          <w:p w14:paraId="71EDD14A" w14:textId="77777777" w:rsidR="0080719E" w:rsidRPr="0045245F" w:rsidRDefault="0080719E" w:rsidP="00EC7319">
            <w:pPr>
              <w:pStyle w:val="movimento"/>
              <w:rPr>
                <w:color w:val="002060"/>
              </w:rPr>
            </w:pPr>
            <w:r w:rsidRPr="0045245F">
              <w:rPr>
                <w:color w:val="002060"/>
              </w:rPr>
              <w:t>CARCIOFI RICCARDO</w:t>
            </w:r>
          </w:p>
        </w:tc>
        <w:tc>
          <w:tcPr>
            <w:tcW w:w="2200" w:type="dxa"/>
            <w:tcMar>
              <w:top w:w="20" w:type="dxa"/>
              <w:left w:w="20" w:type="dxa"/>
              <w:bottom w:w="20" w:type="dxa"/>
              <w:right w:w="20" w:type="dxa"/>
            </w:tcMar>
            <w:vAlign w:val="center"/>
            <w:hideMark/>
          </w:tcPr>
          <w:p w14:paraId="4B82EE5B" w14:textId="77777777" w:rsidR="0080719E" w:rsidRPr="0045245F" w:rsidRDefault="0080719E" w:rsidP="00EC7319">
            <w:pPr>
              <w:pStyle w:val="movimento2"/>
              <w:rPr>
                <w:color w:val="002060"/>
              </w:rPr>
            </w:pPr>
            <w:r w:rsidRPr="0045245F">
              <w:rPr>
                <w:color w:val="002060"/>
              </w:rPr>
              <w:t xml:space="preserve">(C.U.S. MACERATA CALCIO A5) </w:t>
            </w:r>
          </w:p>
        </w:tc>
        <w:tc>
          <w:tcPr>
            <w:tcW w:w="800" w:type="dxa"/>
            <w:tcMar>
              <w:top w:w="20" w:type="dxa"/>
              <w:left w:w="20" w:type="dxa"/>
              <w:bottom w:w="20" w:type="dxa"/>
              <w:right w:w="20" w:type="dxa"/>
            </w:tcMar>
            <w:vAlign w:val="center"/>
            <w:hideMark/>
          </w:tcPr>
          <w:p w14:paraId="78FEF73E"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85FEBB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2E30F1E" w14:textId="77777777" w:rsidR="0080719E" w:rsidRPr="0045245F" w:rsidRDefault="0080719E" w:rsidP="00EC7319">
            <w:pPr>
              <w:pStyle w:val="movimento2"/>
              <w:rPr>
                <w:color w:val="002060"/>
              </w:rPr>
            </w:pPr>
            <w:r w:rsidRPr="0045245F">
              <w:rPr>
                <w:color w:val="002060"/>
              </w:rPr>
              <w:t> </w:t>
            </w:r>
          </w:p>
        </w:tc>
      </w:tr>
    </w:tbl>
    <w:p w14:paraId="5C63F1DF"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8531AD7" w14:textId="77777777" w:rsidTr="00EC7319">
        <w:tc>
          <w:tcPr>
            <w:tcW w:w="2200" w:type="dxa"/>
            <w:tcMar>
              <w:top w:w="20" w:type="dxa"/>
              <w:left w:w="20" w:type="dxa"/>
              <w:bottom w:w="20" w:type="dxa"/>
              <w:right w:w="20" w:type="dxa"/>
            </w:tcMar>
            <w:vAlign w:val="center"/>
            <w:hideMark/>
          </w:tcPr>
          <w:p w14:paraId="0142E483" w14:textId="77777777" w:rsidR="0080719E" w:rsidRPr="0045245F" w:rsidRDefault="0080719E" w:rsidP="00EC7319">
            <w:pPr>
              <w:pStyle w:val="movimento"/>
              <w:rPr>
                <w:color w:val="002060"/>
              </w:rPr>
            </w:pPr>
            <w:r w:rsidRPr="0045245F">
              <w:rPr>
                <w:color w:val="002060"/>
              </w:rPr>
              <w:t>FRANCAVILLA MATTEO</w:t>
            </w:r>
          </w:p>
        </w:tc>
        <w:tc>
          <w:tcPr>
            <w:tcW w:w="2200" w:type="dxa"/>
            <w:tcMar>
              <w:top w:w="20" w:type="dxa"/>
              <w:left w:w="20" w:type="dxa"/>
              <w:bottom w:w="20" w:type="dxa"/>
              <w:right w:w="20" w:type="dxa"/>
            </w:tcMar>
            <w:vAlign w:val="center"/>
            <w:hideMark/>
          </w:tcPr>
          <w:p w14:paraId="7E4529A9" w14:textId="77777777" w:rsidR="0080719E" w:rsidRPr="0045245F" w:rsidRDefault="0080719E" w:rsidP="00EC7319">
            <w:pPr>
              <w:pStyle w:val="movimento2"/>
              <w:rPr>
                <w:color w:val="002060"/>
              </w:rPr>
            </w:pPr>
            <w:r w:rsidRPr="0045245F">
              <w:rPr>
                <w:color w:val="002060"/>
              </w:rPr>
              <w:t xml:space="preserve">(C.U.S. MACERATA CALCIO A5) </w:t>
            </w:r>
          </w:p>
        </w:tc>
        <w:tc>
          <w:tcPr>
            <w:tcW w:w="800" w:type="dxa"/>
            <w:tcMar>
              <w:top w:w="20" w:type="dxa"/>
              <w:left w:w="20" w:type="dxa"/>
              <w:bottom w:w="20" w:type="dxa"/>
              <w:right w:w="20" w:type="dxa"/>
            </w:tcMar>
            <w:vAlign w:val="center"/>
            <w:hideMark/>
          </w:tcPr>
          <w:p w14:paraId="3E5C41D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455B2E2" w14:textId="77777777" w:rsidR="0080719E" w:rsidRPr="0045245F" w:rsidRDefault="0080719E" w:rsidP="00EC7319">
            <w:pPr>
              <w:pStyle w:val="movimento"/>
              <w:rPr>
                <w:color w:val="002060"/>
              </w:rPr>
            </w:pPr>
            <w:r w:rsidRPr="0045245F">
              <w:rPr>
                <w:color w:val="002060"/>
              </w:rPr>
              <w:t>GIACOMETTI DIEGO</w:t>
            </w:r>
          </w:p>
        </w:tc>
        <w:tc>
          <w:tcPr>
            <w:tcW w:w="2200" w:type="dxa"/>
            <w:tcMar>
              <w:top w:w="20" w:type="dxa"/>
              <w:left w:w="20" w:type="dxa"/>
              <w:bottom w:w="20" w:type="dxa"/>
              <w:right w:w="20" w:type="dxa"/>
            </w:tcMar>
            <w:vAlign w:val="center"/>
            <w:hideMark/>
          </w:tcPr>
          <w:p w14:paraId="16BC7EA4" w14:textId="77777777" w:rsidR="0080719E" w:rsidRPr="0045245F" w:rsidRDefault="0080719E" w:rsidP="00EC7319">
            <w:pPr>
              <w:pStyle w:val="movimento2"/>
              <w:rPr>
                <w:color w:val="002060"/>
              </w:rPr>
            </w:pPr>
            <w:r w:rsidRPr="0045245F">
              <w:rPr>
                <w:color w:val="002060"/>
              </w:rPr>
              <w:t xml:space="preserve">(REAL FABRIANO) </w:t>
            </w:r>
          </w:p>
        </w:tc>
      </w:tr>
    </w:tbl>
    <w:p w14:paraId="07398BF7"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20BDB67" w14:textId="77777777" w:rsidTr="00EC7319">
        <w:tc>
          <w:tcPr>
            <w:tcW w:w="2200" w:type="dxa"/>
            <w:tcMar>
              <w:top w:w="20" w:type="dxa"/>
              <w:left w:w="20" w:type="dxa"/>
              <w:bottom w:w="20" w:type="dxa"/>
              <w:right w:w="20" w:type="dxa"/>
            </w:tcMar>
            <w:vAlign w:val="center"/>
            <w:hideMark/>
          </w:tcPr>
          <w:p w14:paraId="45BB3EBF" w14:textId="77777777" w:rsidR="0080719E" w:rsidRPr="0045245F" w:rsidRDefault="0080719E" w:rsidP="00EC7319">
            <w:pPr>
              <w:pStyle w:val="movimento"/>
              <w:rPr>
                <w:color w:val="002060"/>
              </w:rPr>
            </w:pPr>
            <w:r w:rsidRPr="0045245F">
              <w:rPr>
                <w:color w:val="002060"/>
              </w:rPr>
              <w:t>FISCALETTI MICHELE</w:t>
            </w:r>
          </w:p>
        </w:tc>
        <w:tc>
          <w:tcPr>
            <w:tcW w:w="2200" w:type="dxa"/>
            <w:tcMar>
              <w:top w:w="20" w:type="dxa"/>
              <w:left w:w="20" w:type="dxa"/>
              <w:bottom w:w="20" w:type="dxa"/>
              <w:right w:w="20" w:type="dxa"/>
            </w:tcMar>
            <w:vAlign w:val="center"/>
            <w:hideMark/>
          </w:tcPr>
          <w:p w14:paraId="3B63122F" w14:textId="77777777" w:rsidR="0080719E" w:rsidRPr="0045245F" w:rsidRDefault="0080719E" w:rsidP="00EC7319">
            <w:pPr>
              <w:pStyle w:val="movimento2"/>
              <w:rPr>
                <w:color w:val="002060"/>
              </w:rPr>
            </w:pPr>
            <w:r w:rsidRPr="0045245F">
              <w:rPr>
                <w:color w:val="002060"/>
              </w:rPr>
              <w:t xml:space="preserve">(AUDAX 1970 S.ANGELO) </w:t>
            </w:r>
          </w:p>
        </w:tc>
        <w:tc>
          <w:tcPr>
            <w:tcW w:w="800" w:type="dxa"/>
            <w:tcMar>
              <w:top w:w="20" w:type="dxa"/>
              <w:left w:w="20" w:type="dxa"/>
              <w:bottom w:w="20" w:type="dxa"/>
              <w:right w:w="20" w:type="dxa"/>
            </w:tcMar>
            <w:vAlign w:val="center"/>
            <w:hideMark/>
          </w:tcPr>
          <w:p w14:paraId="62BD6505"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6D969C1" w14:textId="77777777" w:rsidR="0080719E" w:rsidRPr="0045245F" w:rsidRDefault="0080719E" w:rsidP="00EC7319">
            <w:pPr>
              <w:pStyle w:val="movimento"/>
              <w:rPr>
                <w:color w:val="002060"/>
              </w:rPr>
            </w:pPr>
            <w:r w:rsidRPr="0045245F">
              <w:rPr>
                <w:color w:val="002060"/>
              </w:rPr>
              <w:t>PIERSANTELLI TOMMASO</w:t>
            </w:r>
          </w:p>
        </w:tc>
        <w:tc>
          <w:tcPr>
            <w:tcW w:w="2200" w:type="dxa"/>
            <w:tcMar>
              <w:top w:w="20" w:type="dxa"/>
              <w:left w:w="20" w:type="dxa"/>
              <w:bottom w:w="20" w:type="dxa"/>
              <w:right w:w="20" w:type="dxa"/>
            </w:tcMar>
            <w:vAlign w:val="center"/>
            <w:hideMark/>
          </w:tcPr>
          <w:p w14:paraId="2DBACB09" w14:textId="77777777" w:rsidR="0080719E" w:rsidRPr="0045245F" w:rsidRDefault="0080719E" w:rsidP="00EC7319">
            <w:pPr>
              <w:pStyle w:val="movimento2"/>
              <w:rPr>
                <w:color w:val="002060"/>
              </w:rPr>
            </w:pPr>
            <w:r w:rsidRPr="0045245F">
              <w:rPr>
                <w:color w:val="002060"/>
              </w:rPr>
              <w:t xml:space="preserve">(AUDAX 1970 S.ANGELO) </w:t>
            </w:r>
          </w:p>
        </w:tc>
      </w:tr>
      <w:tr w:rsidR="0080719E" w:rsidRPr="0045245F" w14:paraId="7551D58C" w14:textId="77777777" w:rsidTr="00EC7319">
        <w:tc>
          <w:tcPr>
            <w:tcW w:w="2200" w:type="dxa"/>
            <w:tcMar>
              <w:top w:w="20" w:type="dxa"/>
              <w:left w:w="20" w:type="dxa"/>
              <w:bottom w:w="20" w:type="dxa"/>
              <w:right w:w="20" w:type="dxa"/>
            </w:tcMar>
            <w:vAlign w:val="center"/>
            <w:hideMark/>
          </w:tcPr>
          <w:p w14:paraId="4BECF507" w14:textId="77777777" w:rsidR="0080719E" w:rsidRPr="0045245F" w:rsidRDefault="0080719E" w:rsidP="00EC7319">
            <w:pPr>
              <w:pStyle w:val="movimento"/>
              <w:rPr>
                <w:color w:val="002060"/>
              </w:rPr>
            </w:pPr>
            <w:r w:rsidRPr="0045245F">
              <w:rPr>
                <w:color w:val="002060"/>
              </w:rPr>
              <w:t>ARGALIA ALAN</w:t>
            </w:r>
          </w:p>
        </w:tc>
        <w:tc>
          <w:tcPr>
            <w:tcW w:w="2200" w:type="dxa"/>
            <w:tcMar>
              <w:top w:w="20" w:type="dxa"/>
              <w:left w:w="20" w:type="dxa"/>
              <w:bottom w:w="20" w:type="dxa"/>
              <w:right w:w="20" w:type="dxa"/>
            </w:tcMar>
            <w:vAlign w:val="center"/>
            <w:hideMark/>
          </w:tcPr>
          <w:p w14:paraId="5C80FC10" w14:textId="77777777" w:rsidR="0080719E" w:rsidRPr="0045245F" w:rsidRDefault="0080719E" w:rsidP="00EC7319">
            <w:pPr>
              <w:pStyle w:val="movimento2"/>
              <w:rPr>
                <w:color w:val="002060"/>
              </w:rPr>
            </w:pPr>
            <w:r w:rsidRPr="0045245F">
              <w:rPr>
                <w:color w:val="002060"/>
              </w:rPr>
              <w:t xml:space="preserve">(REAL FABRIANO) </w:t>
            </w:r>
          </w:p>
        </w:tc>
        <w:tc>
          <w:tcPr>
            <w:tcW w:w="800" w:type="dxa"/>
            <w:tcMar>
              <w:top w:w="20" w:type="dxa"/>
              <w:left w:w="20" w:type="dxa"/>
              <w:bottom w:w="20" w:type="dxa"/>
              <w:right w:w="20" w:type="dxa"/>
            </w:tcMar>
            <w:vAlign w:val="center"/>
            <w:hideMark/>
          </w:tcPr>
          <w:p w14:paraId="5B52C89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1E5BCA5" w14:textId="77777777" w:rsidR="0080719E" w:rsidRPr="0045245F" w:rsidRDefault="0080719E" w:rsidP="00EC7319">
            <w:pPr>
              <w:pStyle w:val="movimento"/>
              <w:rPr>
                <w:color w:val="002060"/>
              </w:rPr>
            </w:pPr>
            <w:r w:rsidRPr="0045245F">
              <w:rPr>
                <w:color w:val="002060"/>
              </w:rPr>
              <w:t>ROSCINI LORENZO</w:t>
            </w:r>
          </w:p>
        </w:tc>
        <w:tc>
          <w:tcPr>
            <w:tcW w:w="2200" w:type="dxa"/>
            <w:tcMar>
              <w:top w:w="20" w:type="dxa"/>
              <w:left w:w="20" w:type="dxa"/>
              <w:bottom w:w="20" w:type="dxa"/>
              <w:right w:w="20" w:type="dxa"/>
            </w:tcMar>
            <w:vAlign w:val="center"/>
            <w:hideMark/>
          </w:tcPr>
          <w:p w14:paraId="3582C87B" w14:textId="77777777" w:rsidR="0080719E" w:rsidRPr="0045245F" w:rsidRDefault="0080719E" w:rsidP="00EC7319">
            <w:pPr>
              <w:pStyle w:val="movimento2"/>
              <w:rPr>
                <w:color w:val="002060"/>
              </w:rPr>
            </w:pPr>
            <w:r w:rsidRPr="0045245F">
              <w:rPr>
                <w:color w:val="002060"/>
              </w:rPr>
              <w:t xml:space="preserve">(REAL FABRIANO) </w:t>
            </w:r>
          </w:p>
        </w:tc>
      </w:tr>
    </w:tbl>
    <w:p w14:paraId="5F7A44E8" w14:textId="77777777" w:rsidR="0080719E" w:rsidRPr="0045245F" w:rsidRDefault="0080719E" w:rsidP="0080719E">
      <w:pPr>
        <w:pStyle w:val="breakline"/>
        <w:rPr>
          <w:color w:val="002060"/>
        </w:rPr>
      </w:pPr>
    </w:p>
    <w:p w14:paraId="70B26B98"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07D694F7"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4E1D8D30" w14:textId="77777777" w:rsidR="0080719E" w:rsidRPr="0045245F" w:rsidRDefault="0080719E" w:rsidP="0080719E">
      <w:pPr>
        <w:pStyle w:val="titoloprinc0"/>
        <w:rPr>
          <w:color w:val="002060"/>
        </w:rPr>
      </w:pPr>
      <w:r w:rsidRPr="0045245F">
        <w:rPr>
          <w:color w:val="002060"/>
        </w:rPr>
        <w:t>CLASSIFICA</w:t>
      </w:r>
    </w:p>
    <w:p w14:paraId="5EBE52E3" w14:textId="77777777" w:rsidR="0080719E" w:rsidRPr="0045245F" w:rsidRDefault="0080719E" w:rsidP="0080719E">
      <w:pPr>
        <w:pStyle w:val="breakline"/>
        <w:rPr>
          <w:color w:val="002060"/>
        </w:rPr>
      </w:pPr>
    </w:p>
    <w:p w14:paraId="467EB03F" w14:textId="77777777" w:rsidR="0080719E" w:rsidRPr="0045245F" w:rsidRDefault="0080719E" w:rsidP="0080719E">
      <w:pPr>
        <w:pStyle w:val="breakline"/>
        <w:rPr>
          <w:color w:val="002060"/>
        </w:rPr>
      </w:pPr>
    </w:p>
    <w:p w14:paraId="053C3C4E" w14:textId="77777777" w:rsidR="0080719E" w:rsidRPr="0045245F" w:rsidRDefault="0080719E" w:rsidP="0080719E">
      <w:pPr>
        <w:pStyle w:val="sottotitolocampionato10"/>
        <w:rPr>
          <w:color w:val="002060"/>
        </w:rPr>
      </w:pPr>
      <w:r w:rsidRPr="0045245F">
        <w:rPr>
          <w:color w:val="002060"/>
        </w:rP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396685B2"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22086"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6AA9D"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C45A4"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8810A"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B3C04"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A480E"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B42CA"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E030C"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797A8"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1FFFE" w14:textId="77777777" w:rsidR="0080719E" w:rsidRPr="0045245F" w:rsidRDefault="0080719E" w:rsidP="00EC7319">
            <w:pPr>
              <w:pStyle w:val="headertabella0"/>
              <w:rPr>
                <w:color w:val="002060"/>
              </w:rPr>
            </w:pPr>
            <w:r w:rsidRPr="0045245F">
              <w:rPr>
                <w:color w:val="002060"/>
              </w:rPr>
              <w:t>PE</w:t>
            </w:r>
          </w:p>
        </w:tc>
      </w:tr>
      <w:tr w:rsidR="0080719E" w:rsidRPr="0045245F" w14:paraId="44BBAD56"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3D003"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CE78"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A11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E4D8"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051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10C9"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D465"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1DC1"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40A5"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B104" w14:textId="77777777" w:rsidR="0080719E" w:rsidRPr="0045245F" w:rsidRDefault="0080719E" w:rsidP="00EC7319">
            <w:pPr>
              <w:pStyle w:val="rowtabella0"/>
              <w:jc w:val="center"/>
              <w:rPr>
                <w:color w:val="002060"/>
              </w:rPr>
            </w:pPr>
            <w:r w:rsidRPr="0045245F">
              <w:rPr>
                <w:color w:val="002060"/>
              </w:rPr>
              <w:t>0</w:t>
            </w:r>
          </w:p>
        </w:tc>
      </w:tr>
      <w:tr w:rsidR="0080719E" w:rsidRPr="0045245F" w14:paraId="397224E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58FA3"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406C"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51C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A092"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EF1D"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D89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12E2"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4AA2"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FD38"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3B6A" w14:textId="77777777" w:rsidR="0080719E" w:rsidRPr="0045245F" w:rsidRDefault="0080719E" w:rsidP="00EC7319">
            <w:pPr>
              <w:pStyle w:val="rowtabella0"/>
              <w:jc w:val="center"/>
              <w:rPr>
                <w:color w:val="002060"/>
              </w:rPr>
            </w:pPr>
            <w:r w:rsidRPr="0045245F">
              <w:rPr>
                <w:color w:val="002060"/>
              </w:rPr>
              <w:t>0</w:t>
            </w:r>
          </w:p>
        </w:tc>
      </w:tr>
      <w:tr w:rsidR="0080719E" w:rsidRPr="0045245F" w14:paraId="1976B70A"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E9220" w14:textId="77777777" w:rsidR="0080719E" w:rsidRPr="0045245F" w:rsidRDefault="0080719E" w:rsidP="00EC7319">
            <w:pPr>
              <w:pStyle w:val="rowtabella0"/>
              <w:rPr>
                <w:color w:val="002060"/>
              </w:rPr>
            </w:pPr>
            <w:r w:rsidRPr="004524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B828"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AAF9"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077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627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169A"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C678"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D018"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152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D98C" w14:textId="77777777" w:rsidR="0080719E" w:rsidRPr="0045245F" w:rsidRDefault="0080719E" w:rsidP="00EC7319">
            <w:pPr>
              <w:pStyle w:val="rowtabella0"/>
              <w:jc w:val="center"/>
              <w:rPr>
                <w:color w:val="002060"/>
              </w:rPr>
            </w:pPr>
            <w:r w:rsidRPr="0045245F">
              <w:rPr>
                <w:color w:val="002060"/>
              </w:rPr>
              <w:t>0</w:t>
            </w:r>
          </w:p>
        </w:tc>
      </w:tr>
      <w:tr w:rsidR="0080719E" w:rsidRPr="0045245F" w14:paraId="0FD2737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8B2AD" w14:textId="77777777" w:rsidR="0080719E" w:rsidRPr="0045245F" w:rsidRDefault="0080719E" w:rsidP="00EC7319">
            <w:pPr>
              <w:pStyle w:val="rowtabella0"/>
              <w:rPr>
                <w:color w:val="002060"/>
              </w:rPr>
            </w:pPr>
            <w:r w:rsidRPr="0045245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91F5"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284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7E6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72F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F66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69C5"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90FE"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45B9"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C850"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A5B31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36961" w14:textId="77777777" w:rsidR="0080719E" w:rsidRPr="0045245F" w:rsidRDefault="0080719E" w:rsidP="00EC7319">
            <w:pPr>
              <w:pStyle w:val="rowtabella0"/>
              <w:rPr>
                <w:color w:val="002060"/>
              </w:rPr>
            </w:pPr>
            <w:r w:rsidRPr="0045245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71F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3F1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22E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F80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AF11"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D653"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FC02"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81A3"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2ACC" w14:textId="77777777" w:rsidR="0080719E" w:rsidRPr="0045245F" w:rsidRDefault="0080719E" w:rsidP="00EC7319">
            <w:pPr>
              <w:pStyle w:val="rowtabella0"/>
              <w:jc w:val="center"/>
              <w:rPr>
                <w:color w:val="002060"/>
              </w:rPr>
            </w:pPr>
            <w:r w:rsidRPr="0045245F">
              <w:rPr>
                <w:color w:val="002060"/>
              </w:rPr>
              <w:t>0</w:t>
            </w:r>
          </w:p>
        </w:tc>
      </w:tr>
      <w:tr w:rsidR="0080719E" w:rsidRPr="0045245F" w14:paraId="47C4E39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56C06" w14:textId="77777777" w:rsidR="0080719E" w:rsidRPr="0045245F" w:rsidRDefault="0080719E" w:rsidP="00EC7319">
            <w:pPr>
              <w:pStyle w:val="rowtabella0"/>
              <w:rPr>
                <w:color w:val="002060"/>
              </w:rPr>
            </w:pPr>
            <w:r w:rsidRPr="0045245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122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175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238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928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5BEA"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2647"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75ED1"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367E"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4CF3" w14:textId="77777777" w:rsidR="0080719E" w:rsidRPr="0045245F" w:rsidRDefault="0080719E" w:rsidP="00EC7319">
            <w:pPr>
              <w:pStyle w:val="rowtabella0"/>
              <w:jc w:val="center"/>
              <w:rPr>
                <w:color w:val="002060"/>
              </w:rPr>
            </w:pPr>
            <w:r w:rsidRPr="0045245F">
              <w:rPr>
                <w:color w:val="002060"/>
              </w:rPr>
              <w:t>0</w:t>
            </w:r>
          </w:p>
        </w:tc>
      </w:tr>
    </w:tbl>
    <w:p w14:paraId="675AEA9F" w14:textId="77777777" w:rsidR="0080719E" w:rsidRPr="0045245F" w:rsidRDefault="0080719E" w:rsidP="0080719E">
      <w:pPr>
        <w:pStyle w:val="breakline"/>
        <w:rPr>
          <w:rFonts w:eastAsiaTheme="minorEastAsia"/>
          <w:color w:val="002060"/>
        </w:rPr>
      </w:pPr>
    </w:p>
    <w:p w14:paraId="25E7B167" w14:textId="77777777" w:rsidR="0080719E" w:rsidRPr="0045245F" w:rsidRDefault="0080719E" w:rsidP="0080719E">
      <w:pPr>
        <w:pStyle w:val="breakline"/>
        <w:rPr>
          <w:color w:val="002060"/>
        </w:rPr>
      </w:pPr>
    </w:p>
    <w:p w14:paraId="448D7583" w14:textId="77777777" w:rsidR="0080719E" w:rsidRPr="0045245F" w:rsidRDefault="0080719E" w:rsidP="0080719E">
      <w:pPr>
        <w:pStyle w:val="sottotitolocampionato10"/>
        <w:rPr>
          <w:color w:val="002060"/>
        </w:rPr>
      </w:pPr>
      <w:r w:rsidRPr="0045245F">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542BA0A3"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20C2B"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97E79"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5D249"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0FB55"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6CA4A"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B4DA1"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DDDAD"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DF491"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C136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211A3" w14:textId="77777777" w:rsidR="0080719E" w:rsidRPr="0045245F" w:rsidRDefault="0080719E" w:rsidP="00EC7319">
            <w:pPr>
              <w:pStyle w:val="headertabella0"/>
              <w:rPr>
                <w:color w:val="002060"/>
              </w:rPr>
            </w:pPr>
            <w:r w:rsidRPr="0045245F">
              <w:rPr>
                <w:color w:val="002060"/>
              </w:rPr>
              <w:t>PE</w:t>
            </w:r>
          </w:p>
        </w:tc>
      </w:tr>
      <w:tr w:rsidR="0080719E" w:rsidRPr="0045245F" w14:paraId="247BE3E7"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BE61F6" w14:textId="77777777" w:rsidR="0080719E" w:rsidRPr="0045245F" w:rsidRDefault="0080719E" w:rsidP="00EC7319">
            <w:pPr>
              <w:pStyle w:val="rowtabella0"/>
              <w:rPr>
                <w:color w:val="002060"/>
              </w:rPr>
            </w:pPr>
            <w:r w:rsidRPr="004524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DE8E"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AC4D"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E117"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DE0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DF5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6E42"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C486"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2DC3"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4696" w14:textId="77777777" w:rsidR="0080719E" w:rsidRPr="0045245F" w:rsidRDefault="0080719E" w:rsidP="00EC7319">
            <w:pPr>
              <w:pStyle w:val="rowtabella0"/>
              <w:jc w:val="center"/>
              <w:rPr>
                <w:color w:val="002060"/>
              </w:rPr>
            </w:pPr>
            <w:r w:rsidRPr="0045245F">
              <w:rPr>
                <w:color w:val="002060"/>
              </w:rPr>
              <w:t>0</w:t>
            </w:r>
          </w:p>
        </w:tc>
      </w:tr>
      <w:tr w:rsidR="0080719E" w:rsidRPr="0045245F" w14:paraId="3261141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2CEB0" w14:textId="77777777" w:rsidR="0080719E" w:rsidRPr="0045245F" w:rsidRDefault="0080719E" w:rsidP="00EC7319">
            <w:pPr>
              <w:pStyle w:val="rowtabella0"/>
              <w:rPr>
                <w:color w:val="002060"/>
              </w:rPr>
            </w:pPr>
            <w:r w:rsidRPr="0045245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117F"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33FE"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5EAE"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170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048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075D"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3D79"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17C3"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4E49" w14:textId="77777777" w:rsidR="0080719E" w:rsidRPr="0045245F" w:rsidRDefault="0080719E" w:rsidP="00EC7319">
            <w:pPr>
              <w:pStyle w:val="rowtabella0"/>
              <w:jc w:val="center"/>
              <w:rPr>
                <w:color w:val="002060"/>
              </w:rPr>
            </w:pPr>
            <w:r w:rsidRPr="0045245F">
              <w:rPr>
                <w:color w:val="002060"/>
              </w:rPr>
              <w:t>0</w:t>
            </w:r>
          </w:p>
        </w:tc>
      </w:tr>
      <w:tr w:rsidR="0080719E" w:rsidRPr="0045245F" w14:paraId="25B9026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BD04D" w14:textId="77777777" w:rsidR="0080719E" w:rsidRPr="0045245F" w:rsidRDefault="0080719E" w:rsidP="00EC7319">
            <w:pPr>
              <w:pStyle w:val="rowtabella0"/>
              <w:rPr>
                <w:color w:val="002060"/>
              </w:rPr>
            </w:pPr>
            <w:r w:rsidRPr="0045245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0B0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5C25"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C54A"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9D8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D80C"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314E"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5B39"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640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8E4E" w14:textId="77777777" w:rsidR="0080719E" w:rsidRPr="0045245F" w:rsidRDefault="0080719E" w:rsidP="00EC7319">
            <w:pPr>
              <w:pStyle w:val="rowtabella0"/>
              <w:jc w:val="center"/>
              <w:rPr>
                <w:color w:val="002060"/>
              </w:rPr>
            </w:pPr>
            <w:r w:rsidRPr="0045245F">
              <w:rPr>
                <w:color w:val="002060"/>
              </w:rPr>
              <w:t>0</w:t>
            </w:r>
          </w:p>
        </w:tc>
      </w:tr>
      <w:tr w:rsidR="0080719E" w:rsidRPr="0045245F" w14:paraId="0043068A"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F035D" w14:textId="77777777" w:rsidR="0080719E" w:rsidRPr="0045245F" w:rsidRDefault="0080719E" w:rsidP="00EC7319">
            <w:pPr>
              <w:pStyle w:val="rowtabella0"/>
              <w:rPr>
                <w:color w:val="002060"/>
              </w:rPr>
            </w:pPr>
            <w:r w:rsidRPr="0045245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D29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A3FB"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B0F2"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173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A69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D481" w14:textId="77777777" w:rsidR="0080719E" w:rsidRPr="0045245F" w:rsidRDefault="0080719E" w:rsidP="00EC7319">
            <w:pPr>
              <w:pStyle w:val="rowtabella0"/>
              <w:jc w:val="center"/>
              <w:rPr>
                <w:color w:val="002060"/>
              </w:rPr>
            </w:pPr>
            <w:r w:rsidRPr="004524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2BD0"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80F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3242" w14:textId="77777777" w:rsidR="0080719E" w:rsidRPr="0045245F" w:rsidRDefault="0080719E" w:rsidP="00EC7319">
            <w:pPr>
              <w:pStyle w:val="rowtabella0"/>
              <w:jc w:val="center"/>
              <w:rPr>
                <w:color w:val="002060"/>
              </w:rPr>
            </w:pPr>
            <w:r w:rsidRPr="0045245F">
              <w:rPr>
                <w:color w:val="002060"/>
              </w:rPr>
              <w:t>0</w:t>
            </w:r>
          </w:p>
        </w:tc>
      </w:tr>
      <w:tr w:rsidR="0080719E" w:rsidRPr="0045245F" w14:paraId="47B6DCD2"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E9993" w14:textId="77777777" w:rsidR="0080719E" w:rsidRPr="0045245F" w:rsidRDefault="0080719E" w:rsidP="00EC7319">
            <w:pPr>
              <w:pStyle w:val="rowtabella0"/>
              <w:rPr>
                <w:color w:val="002060"/>
              </w:rPr>
            </w:pPr>
            <w:r w:rsidRPr="004524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742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8C3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7BC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EA02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61EB"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29DF"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1E03"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364E"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0051" w14:textId="77777777" w:rsidR="0080719E" w:rsidRPr="0045245F" w:rsidRDefault="0080719E" w:rsidP="00EC7319">
            <w:pPr>
              <w:pStyle w:val="rowtabella0"/>
              <w:jc w:val="center"/>
              <w:rPr>
                <w:color w:val="002060"/>
              </w:rPr>
            </w:pPr>
            <w:r w:rsidRPr="0045245F">
              <w:rPr>
                <w:color w:val="002060"/>
              </w:rPr>
              <w:t>0</w:t>
            </w:r>
          </w:p>
        </w:tc>
      </w:tr>
    </w:tbl>
    <w:p w14:paraId="4D42435F" w14:textId="77777777" w:rsidR="0080719E" w:rsidRPr="0045245F" w:rsidRDefault="0080719E" w:rsidP="0080719E">
      <w:pPr>
        <w:pStyle w:val="breakline"/>
        <w:rPr>
          <w:color w:val="002060"/>
        </w:rPr>
      </w:pPr>
    </w:p>
    <w:p w14:paraId="021F809D" w14:textId="77777777" w:rsidR="0080719E" w:rsidRPr="0045245F" w:rsidRDefault="0080719E" w:rsidP="0080719E">
      <w:pPr>
        <w:pStyle w:val="titoloprinc0"/>
        <w:rPr>
          <w:color w:val="002060"/>
        </w:rPr>
      </w:pPr>
      <w:r w:rsidRPr="0045245F">
        <w:rPr>
          <w:color w:val="002060"/>
        </w:rPr>
        <w:t>PROGRAMMA GARE</w:t>
      </w:r>
    </w:p>
    <w:p w14:paraId="0D95A622" w14:textId="77777777" w:rsidR="0080719E" w:rsidRPr="0045245F" w:rsidRDefault="0080719E" w:rsidP="0080719E">
      <w:pPr>
        <w:pStyle w:val="breakline"/>
        <w:rPr>
          <w:color w:val="002060"/>
        </w:rPr>
      </w:pPr>
    </w:p>
    <w:p w14:paraId="41132871"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5"/>
        <w:gridCol w:w="385"/>
        <w:gridCol w:w="898"/>
        <w:gridCol w:w="1281"/>
        <w:gridCol w:w="1536"/>
        <w:gridCol w:w="1532"/>
      </w:tblGrid>
      <w:tr w:rsidR="0080719E" w:rsidRPr="0045245F" w14:paraId="6C1561C8"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497A"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6794D"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870B8"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8EC20"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78B0E"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E5334"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D7CB"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2E65400A"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552A19" w14:textId="77777777" w:rsidR="0080719E" w:rsidRPr="0045245F" w:rsidRDefault="0080719E" w:rsidP="00EC7319">
            <w:pPr>
              <w:pStyle w:val="rowtabella0"/>
              <w:rPr>
                <w:color w:val="002060"/>
              </w:rPr>
            </w:pPr>
            <w:r w:rsidRPr="0045245F">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CBF0C" w14:textId="77777777" w:rsidR="0080719E" w:rsidRPr="0045245F" w:rsidRDefault="0080719E" w:rsidP="00EC7319">
            <w:pPr>
              <w:pStyle w:val="rowtabella0"/>
              <w:rPr>
                <w:color w:val="002060"/>
              </w:rPr>
            </w:pPr>
            <w:r w:rsidRPr="0045245F">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A118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ECCD8" w14:textId="77777777" w:rsidR="0080719E" w:rsidRPr="0045245F" w:rsidRDefault="0080719E" w:rsidP="00EC7319">
            <w:pPr>
              <w:pStyle w:val="rowtabella0"/>
              <w:rPr>
                <w:color w:val="002060"/>
              </w:rPr>
            </w:pPr>
            <w:r w:rsidRPr="0045245F">
              <w:rPr>
                <w:color w:val="002060"/>
              </w:rPr>
              <w:t>19/03/2022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556DA" w14:textId="77777777" w:rsidR="0080719E" w:rsidRPr="0045245F" w:rsidRDefault="0080719E" w:rsidP="00EC7319">
            <w:pPr>
              <w:pStyle w:val="rowtabella0"/>
              <w:rPr>
                <w:color w:val="002060"/>
              </w:rPr>
            </w:pPr>
            <w:r w:rsidRPr="0045245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1E7FA"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D222F" w14:textId="77777777" w:rsidR="0080719E" w:rsidRPr="0045245F" w:rsidRDefault="0080719E" w:rsidP="00EC7319">
            <w:pPr>
              <w:pStyle w:val="rowtabella0"/>
              <w:rPr>
                <w:color w:val="002060"/>
              </w:rPr>
            </w:pPr>
            <w:r w:rsidRPr="0045245F">
              <w:rPr>
                <w:color w:val="002060"/>
              </w:rPr>
              <w:t>VIA ANTONIO ROSMINI 22/B</w:t>
            </w:r>
          </w:p>
        </w:tc>
      </w:tr>
      <w:tr w:rsidR="0080719E" w:rsidRPr="0045245F" w14:paraId="323913ED"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5686BD" w14:textId="77777777" w:rsidR="0080719E" w:rsidRPr="0045245F" w:rsidRDefault="0080719E" w:rsidP="00EC7319">
            <w:pPr>
              <w:pStyle w:val="rowtabella0"/>
              <w:rPr>
                <w:color w:val="002060"/>
              </w:rPr>
            </w:pPr>
            <w:r w:rsidRPr="0045245F">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7BE8F5" w14:textId="77777777" w:rsidR="0080719E" w:rsidRPr="0045245F" w:rsidRDefault="0080719E" w:rsidP="00EC7319">
            <w:pPr>
              <w:pStyle w:val="rowtabella0"/>
              <w:rPr>
                <w:color w:val="002060"/>
              </w:rPr>
            </w:pPr>
            <w:r w:rsidRPr="0045245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4F936"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F97058" w14:textId="77777777" w:rsidR="0080719E" w:rsidRPr="0045245F" w:rsidRDefault="0080719E" w:rsidP="00EC7319">
            <w:pPr>
              <w:pStyle w:val="rowtabella0"/>
              <w:rPr>
                <w:color w:val="002060"/>
              </w:rPr>
            </w:pPr>
            <w:r w:rsidRPr="0045245F">
              <w:rPr>
                <w:color w:val="002060"/>
              </w:rPr>
              <w:t>19/03/2022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57D71C" w14:textId="77777777" w:rsidR="0080719E" w:rsidRPr="0045245F" w:rsidRDefault="0080719E" w:rsidP="00EC7319">
            <w:pPr>
              <w:pStyle w:val="rowtabella0"/>
              <w:rPr>
                <w:color w:val="002060"/>
              </w:rPr>
            </w:pPr>
            <w:r w:rsidRPr="0045245F">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3F94E" w14:textId="77777777" w:rsidR="0080719E" w:rsidRPr="0045245F" w:rsidRDefault="0080719E" w:rsidP="00EC7319">
            <w:pPr>
              <w:pStyle w:val="rowtabella0"/>
              <w:rPr>
                <w:color w:val="002060"/>
              </w:rPr>
            </w:pPr>
            <w:r w:rsidRPr="0045245F">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FFEA7" w14:textId="77777777" w:rsidR="0080719E" w:rsidRPr="0045245F" w:rsidRDefault="0080719E" w:rsidP="00EC7319">
            <w:pPr>
              <w:pStyle w:val="rowtabella0"/>
              <w:rPr>
                <w:color w:val="002060"/>
              </w:rPr>
            </w:pPr>
            <w:r w:rsidRPr="0045245F">
              <w:rPr>
                <w:color w:val="002060"/>
              </w:rPr>
              <w:t>VIA MAZZINI</w:t>
            </w:r>
          </w:p>
        </w:tc>
      </w:tr>
      <w:tr w:rsidR="0080719E" w:rsidRPr="0045245F" w14:paraId="2039E21B"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BE3AF8" w14:textId="77777777" w:rsidR="0080719E" w:rsidRPr="0045245F" w:rsidRDefault="0080719E" w:rsidP="00EC7319">
            <w:pPr>
              <w:pStyle w:val="rowtabella0"/>
              <w:rPr>
                <w:color w:val="002060"/>
              </w:rPr>
            </w:pPr>
            <w:r w:rsidRPr="0045245F">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92E0F"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8D9DB"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A6951" w14:textId="77777777" w:rsidR="0080719E" w:rsidRPr="0045245F" w:rsidRDefault="0080719E" w:rsidP="00EC7319">
            <w:pPr>
              <w:pStyle w:val="rowtabella0"/>
              <w:rPr>
                <w:color w:val="002060"/>
              </w:rPr>
            </w:pPr>
            <w:r w:rsidRPr="0045245F">
              <w:rPr>
                <w:color w:val="002060"/>
              </w:rPr>
              <w:t>20/03/2022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7428F" w14:textId="77777777" w:rsidR="0080719E" w:rsidRPr="0045245F" w:rsidRDefault="0080719E" w:rsidP="00EC7319">
            <w:pPr>
              <w:pStyle w:val="rowtabella0"/>
              <w:rPr>
                <w:color w:val="002060"/>
              </w:rPr>
            </w:pPr>
            <w:r w:rsidRPr="0045245F">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144C9" w14:textId="77777777" w:rsidR="0080719E" w:rsidRPr="0045245F" w:rsidRDefault="0080719E" w:rsidP="00EC7319">
            <w:pPr>
              <w:pStyle w:val="rowtabella0"/>
              <w:rPr>
                <w:color w:val="002060"/>
              </w:rPr>
            </w:pPr>
            <w:r w:rsidRPr="0045245F">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8AEE1" w14:textId="77777777" w:rsidR="0080719E" w:rsidRPr="0045245F" w:rsidRDefault="0080719E" w:rsidP="00EC7319">
            <w:pPr>
              <w:pStyle w:val="rowtabella0"/>
              <w:rPr>
                <w:color w:val="002060"/>
              </w:rPr>
            </w:pPr>
            <w:r w:rsidRPr="0045245F">
              <w:rPr>
                <w:color w:val="002060"/>
              </w:rPr>
              <w:t>VIA CORRADI</w:t>
            </w:r>
          </w:p>
        </w:tc>
      </w:tr>
    </w:tbl>
    <w:p w14:paraId="67A3DCBB" w14:textId="77777777" w:rsidR="0080719E" w:rsidRPr="0045245F" w:rsidRDefault="0080719E" w:rsidP="0080719E">
      <w:pPr>
        <w:pStyle w:val="breakline"/>
        <w:rPr>
          <w:rFonts w:eastAsiaTheme="minorEastAsia"/>
          <w:color w:val="002060"/>
        </w:rPr>
      </w:pPr>
    </w:p>
    <w:p w14:paraId="1457D13F" w14:textId="77777777" w:rsidR="0080719E" w:rsidRPr="0045245F" w:rsidRDefault="0080719E" w:rsidP="0080719E">
      <w:pPr>
        <w:pStyle w:val="breakline"/>
        <w:rPr>
          <w:color w:val="002060"/>
        </w:rPr>
      </w:pPr>
    </w:p>
    <w:p w14:paraId="0803132A" w14:textId="77777777" w:rsidR="0080719E" w:rsidRPr="0045245F" w:rsidRDefault="0080719E" w:rsidP="0080719E">
      <w:pPr>
        <w:pStyle w:val="breakline"/>
        <w:rPr>
          <w:color w:val="002060"/>
        </w:rPr>
      </w:pPr>
    </w:p>
    <w:p w14:paraId="7902EB5A" w14:textId="77777777" w:rsidR="0080719E" w:rsidRPr="0045245F" w:rsidRDefault="0080719E" w:rsidP="0080719E">
      <w:pPr>
        <w:pStyle w:val="sottotitolocampionato10"/>
        <w:rPr>
          <w:color w:val="002060"/>
        </w:rPr>
      </w:pPr>
      <w:r w:rsidRPr="0045245F">
        <w:rPr>
          <w:color w:val="002060"/>
        </w:rPr>
        <w:t>GIRONE S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6"/>
        <w:gridCol w:w="385"/>
        <w:gridCol w:w="898"/>
        <w:gridCol w:w="1198"/>
        <w:gridCol w:w="1551"/>
        <w:gridCol w:w="1551"/>
      </w:tblGrid>
      <w:tr w:rsidR="0080719E" w:rsidRPr="0045245F" w14:paraId="71B50FF4"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BC54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BBF5B"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F75B"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61163"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5C6B4"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4A2A8"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0FADF"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5608C42D"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3206C4" w14:textId="77777777" w:rsidR="0080719E" w:rsidRPr="0045245F" w:rsidRDefault="0080719E" w:rsidP="00EC7319">
            <w:pPr>
              <w:pStyle w:val="rowtabella0"/>
              <w:rPr>
                <w:color w:val="002060"/>
              </w:rPr>
            </w:pPr>
            <w:r w:rsidRPr="0045245F">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A623E" w14:textId="77777777" w:rsidR="0080719E" w:rsidRPr="0045245F" w:rsidRDefault="0080719E" w:rsidP="00EC7319">
            <w:pPr>
              <w:pStyle w:val="rowtabella0"/>
              <w:rPr>
                <w:color w:val="002060"/>
              </w:rPr>
            </w:pPr>
            <w:r w:rsidRPr="0045245F">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7EAF1"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D1AA9"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48995" w14:textId="77777777" w:rsidR="0080719E" w:rsidRPr="0045245F" w:rsidRDefault="0080719E" w:rsidP="00EC7319">
            <w:pPr>
              <w:pStyle w:val="rowtabella0"/>
              <w:rPr>
                <w:color w:val="002060"/>
              </w:rPr>
            </w:pPr>
            <w:r w:rsidRPr="0045245F">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ED7D8" w14:textId="77777777" w:rsidR="0080719E" w:rsidRPr="0045245F" w:rsidRDefault="0080719E" w:rsidP="00EC7319">
            <w:pPr>
              <w:pStyle w:val="rowtabella0"/>
              <w:rPr>
                <w:color w:val="002060"/>
              </w:rPr>
            </w:pPr>
            <w:r w:rsidRPr="0045245F">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B5496" w14:textId="77777777" w:rsidR="0080719E" w:rsidRPr="0045245F" w:rsidRDefault="0080719E" w:rsidP="00EC7319">
            <w:pPr>
              <w:pStyle w:val="rowtabella0"/>
              <w:rPr>
                <w:color w:val="002060"/>
              </w:rPr>
            </w:pPr>
            <w:r w:rsidRPr="0045245F">
              <w:rPr>
                <w:color w:val="002060"/>
              </w:rPr>
              <w:t>VIA TOBAGI STAZ. CASTELBELLINO</w:t>
            </w:r>
          </w:p>
        </w:tc>
      </w:tr>
      <w:tr w:rsidR="0080719E" w:rsidRPr="0045245F" w14:paraId="67121243"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5AC957" w14:textId="77777777" w:rsidR="0080719E" w:rsidRPr="0045245F" w:rsidRDefault="0080719E" w:rsidP="00EC7319">
            <w:pPr>
              <w:pStyle w:val="rowtabella0"/>
              <w:rPr>
                <w:color w:val="002060"/>
              </w:rPr>
            </w:pPr>
            <w:r w:rsidRPr="0045245F">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AE407" w14:textId="77777777" w:rsidR="0080719E" w:rsidRPr="0045245F" w:rsidRDefault="0080719E" w:rsidP="00EC7319">
            <w:pPr>
              <w:pStyle w:val="rowtabella0"/>
              <w:rPr>
                <w:color w:val="002060"/>
              </w:rPr>
            </w:pPr>
            <w:r w:rsidRPr="0045245F">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A96B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4D0D6" w14:textId="77777777" w:rsidR="0080719E" w:rsidRPr="0045245F" w:rsidRDefault="0080719E" w:rsidP="00EC7319">
            <w:pPr>
              <w:pStyle w:val="rowtabella0"/>
              <w:rPr>
                <w:color w:val="002060"/>
              </w:rPr>
            </w:pPr>
            <w:r w:rsidRPr="0045245F">
              <w:rPr>
                <w:color w:val="002060"/>
              </w:rPr>
              <w:t>22/03/2022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C59DE" w14:textId="77777777" w:rsidR="0080719E" w:rsidRPr="0045245F" w:rsidRDefault="0080719E" w:rsidP="00EC7319">
            <w:pPr>
              <w:pStyle w:val="rowtabella0"/>
              <w:rPr>
                <w:color w:val="002060"/>
              </w:rPr>
            </w:pPr>
            <w:r w:rsidRPr="0045245F">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04F00" w14:textId="77777777" w:rsidR="0080719E" w:rsidRPr="0045245F" w:rsidRDefault="0080719E" w:rsidP="00EC7319">
            <w:pPr>
              <w:pStyle w:val="rowtabella0"/>
              <w:rPr>
                <w:color w:val="002060"/>
              </w:rPr>
            </w:pPr>
            <w:r w:rsidRPr="0045245F">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37311" w14:textId="77777777" w:rsidR="0080719E" w:rsidRPr="0045245F" w:rsidRDefault="0080719E" w:rsidP="00EC7319">
            <w:pPr>
              <w:pStyle w:val="rowtabella0"/>
              <w:rPr>
                <w:color w:val="002060"/>
              </w:rPr>
            </w:pPr>
            <w:r w:rsidRPr="0045245F">
              <w:rPr>
                <w:color w:val="002060"/>
              </w:rPr>
              <w:t>VIA ROSSINI</w:t>
            </w:r>
          </w:p>
        </w:tc>
      </w:tr>
    </w:tbl>
    <w:p w14:paraId="3B53924B" w14:textId="77777777" w:rsidR="0080719E" w:rsidRPr="0045245F" w:rsidRDefault="0080719E" w:rsidP="0080719E">
      <w:pPr>
        <w:pStyle w:val="breakline"/>
        <w:rPr>
          <w:color w:val="002060"/>
        </w:rPr>
      </w:pPr>
    </w:p>
    <w:p w14:paraId="10202E0D" w14:textId="77777777" w:rsidR="0080719E" w:rsidRPr="0045245F" w:rsidRDefault="0080719E" w:rsidP="0080719E">
      <w:pPr>
        <w:pStyle w:val="breakline"/>
        <w:rPr>
          <w:rFonts w:eastAsiaTheme="minorEastAsia"/>
          <w:color w:val="002060"/>
        </w:rPr>
      </w:pPr>
    </w:p>
    <w:p w14:paraId="3D93644B" w14:textId="77777777" w:rsidR="0080719E" w:rsidRPr="0045245F" w:rsidRDefault="0080719E" w:rsidP="0080719E">
      <w:pPr>
        <w:pStyle w:val="titolocampionato0"/>
        <w:shd w:val="clear" w:color="auto" w:fill="CCCCCC"/>
        <w:spacing w:before="80" w:after="40"/>
        <w:rPr>
          <w:color w:val="002060"/>
        </w:rPr>
      </w:pPr>
      <w:r w:rsidRPr="0045245F">
        <w:rPr>
          <w:color w:val="002060"/>
        </w:rPr>
        <w:t>UNDER 19 CALCIO A 5 REGIONALE</w:t>
      </w:r>
    </w:p>
    <w:p w14:paraId="5A7B543B" w14:textId="77777777" w:rsidR="0080719E" w:rsidRPr="0045245F" w:rsidRDefault="0080719E" w:rsidP="0080719E">
      <w:pPr>
        <w:pStyle w:val="TITOLOPRINC"/>
        <w:rPr>
          <w:color w:val="002060"/>
        </w:rPr>
      </w:pPr>
      <w:r w:rsidRPr="0045245F">
        <w:rPr>
          <w:color w:val="002060"/>
        </w:rPr>
        <w:t>ANAGRAFICA/INDIRIZZARIO/VARIAZIONI CALENDARIO</w:t>
      </w:r>
    </w:p>
    <w:p w14:paraId="485B441C" w14:textId="77777777" w:rsidR="0080719E" w:rsidRPr="0045245F" w:rsidRDefault="0080719E" w:rsidP="0080719E">
      <w:pPr>
        <w:pStyle w:val="Corpodeltesto21"/>
        <w:rPr>
          <w:rFonts w:ascii="Arial" w:hAnsi="Arial" w:cs="Arial"/>
          <w:b/>
          <w:color w:val="002060"/>
          <w:sz w:val="22"/>
          <w:szCs w:val="22"/>
          <w:u w:val="single"/>
        </w:rPr>
      </w:pPr>
      <w:r w:rsidRPr="0045245F">
        <w:rPr>
          <w:rFonts w:ascii="Arial" w:hAnsi="Arial" w:cs="Arial"/>
          <w:b/>
          <w:color w:val="002060"/>
          <w:sz w:val="22"/>
          <w:szCs w:val="22"/>
          <w:u w:val="single"/>
        </w:rPr>
        <w:t>GIRONE “SILVER”</w:t>
      </w:r>
    </w:p>
    <w:p w14:paraId="7050B67E" w14:textId="77777777" w:rsidR="0080719E" w:rsidRPr="0045245F" w:rsidRDefault="0080719E" w:rsidP="0080719E">
      <w:pPr>
        <w:pStyle w:val="Corpodeltesto21"/>
        <w:rPr>
          <w:rFonts w:ascii="Arial" w:hAnsi="Arial" w:cs="Arial"/>
          <w:color w:val="002060"/>
          <w:sz w:val="22"/>
          <w:szCs w:val="22"/>
        </w:rPr>
      </w:pPr>
    </w:p>
    <w:p w14:paraId="6375F52F" w14:textId="77777777" w:rsidR="0080719E" w:rsidRPr="0045245F" w:rsidRDefault="0080719E" w:rsidP="0080719E">
      <w:pPr>
        <w:pStyle w:val="Corpodeltesto21"/>
        <w:rPr>
          <w:rFonts w:ascii="Arial" w:hAnsi="Arial" w:cs="Arial"/>
          <w:color w:val="002060"/>
          <w:sz w:val="22"/>
          <w:szCs w:val="22"/>
        </w:rPr>
      </w:pPr>
      <w:r w:rsidRPr="0045245F">
        <w:rPr>
          <w:rFonts w:ascii="Arial" w:hAnsi="Arial" w:cs="Arial"/>
          <w:color w:val="002060"/>
          <w:sz w:val="22"/>
          <w:szCs w:val="22"/>
        </w:rPr>
        <w:t xml:space="preserve">La Società </w:t>
      </w:r>
      <w:r w:rsidRPr="0045245F">
        <w:rPr>
          <w:rFonts w:ascii="Arial" w:hAnsi="Arial" w:cs="Arial"/>
          <w:b/>
          <w:color w:val="002060"/>
          <w:sz w:val="22"/>
          <w:szCs w:val="22"/>
        </w:rPr>
        <w:t>VIRTUS TEAM SC.COOP.</w:t>
      </w:r>
      <w:r w:rsidRPr="0045245F">
        <w:rPr>
          <w:rFonts w:ascii="Arial" w:hAnsi="Arial" w:cs="Arial"/>
          <w:color w:val="002060"/>
          <w:sz w:val="22"/>
          <w:szCs w:val="22"/>
        </w:rPr>
        <w:t xml:space="preserve"> comunica che disputerà tutte le gare interne il </w:t>
      </w:r>
      <w:r w:rsidRPr="0045245F">
        <w:rPr>
          <w:rFonts w:ascii="Arial" w:hAnsi="Arial" w:cs="Arial"/>
          <w:b/>
          <w:color w:val="002060"/>
          <w:sz w:val="22"/>
          <w:szCs w:val="22"/>
        </w:rPr>
        <w:t xml:space="preserve">SABATO </w:t>
      </w:r>
      <w:r w:rsidRPr="0045245F">
        <w:rPr>
          <w:rFonts w:ascii="Arial" w:hAnsi="Arial" w:cs="Arial"/>
          <w:color w:val="002060"/>
          <w:sz w:val="22"/>
          <w:szCs w:val="22"/>
        </w:rPr>
        <w:t xml:space="preserve">alle </w:t>
      </w:r>
      <w:r w:rsidRPr="0045245F">
        <w:rPr>
          <w:rFonts w:ascii="Arial" w:hAnsi="Arial" w:cs="Arial"/>
          <w:b/>
          <w:color w:val="002060"/>
          <w:sz w:val="22"/>
          <w:szCs w:val="22"/>
        </w:rPr>
        <w:t>ore 18:00</w:t>
      </w:r>
      <w:r w:rsidRPr="0045245F">
        <w:rPr>
          <w:rFonts w:ascii="Arial" w:hAnsi="Arial" w:cs="Arial"/>
          <w:color w:val="002060"/>
          <w:sz w:val="22"/>
          <w:szCs w:val="22"/>
        </w:rPr>
        <w:t>, stesso campo.</w:t>
      </w:r>
    </w:p>
    <w:p w14:paraId="3F4BFE31" w14:textId="77777777" w:rsidR="0080719E" w:rsidRPr="0045245F" w:rsidRDefault="0080719E" w:rsidP="0080719E">
      <w:pPr>
        <w:pStyle w:val="Corpodeltesto21"/>
        <w:rPr>
          <w:rFonts w:ascii="Arial" w:hAnsi="Arial" w:cs="Arial"/>
          <w:color w:val="002060"/>
          <w:sz w:val="22"/>
          <w:szCs w:val="22"/>
        </w:rPr>
      </w:pPr>
    </w:p>
    <w:p w14:paraId="616369C7" w14:textId="77777777" w:rsidR="0080719E" w:rsidRPr="0045245F" w:rsidRDefault="0080719E" w:rsidP="0080719E">
      <w:pPr>
        <w:pStyle w:val="titoloprinc0"/>
        <w:rPr>
          <w:color w:val="002060"/>
        </w:rPr>
      </w:pPr>
      <w:r w:rsidRPr="0045245F">
        <w:rPr>
          <w:color w:val="002060"/>
        </w:rPr>
        <w:t>RISULTATI</w:t>
      </w:r>
    </w:p>
    <w:p w14:paraId="3DDDD82D" w14:textId="77777777" w:rsidR="0080719E" w:rsidRPr="0045245F" w:rsidRDefault="0080719E" w:rsidP="0080719E">
      <w:pPr>
        <w:pStyle w:val="breakline"/>
        <w:rPr>
          <w:color w:val="002060"/>
        </w:rPr>
      </w:pPr>
    </w:p>
    <w:p w14:paraId="02BB0ADF" w14:textId="77777777" w:rsidR="0080719E" w:rsidRPr="0045245F" w:rsidRDefault="0080719E" w:rsidP="0080719E">
      <w:pPr>
        <w:pStyle w:val="sottotitolocampionato10"/>
        <w:rPr>
          <w:color w:val="002060"/>
        </w:rPr>
      </w:pPr>
      <w:r w:rsidRPr="0045245F">
        <w:rPr>
          <w:color w:val="002060"/>
        </w:rPr>
        <w:t>RISULTATI UFFICIALI GARE DEL 12/03/2022</w:t>
      </w:r>
    </w:p>
    <w:p w14:paraId="2F76535B"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03F05455"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719E" w:rsidRPr="0045245F" w14:paraId="1553A82F"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696692FB"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FE525" w14:textId="77777777" w:rsidR="0080719E" w:rsidRPr="0045245F" w:rsidRDefault="0080719E" w:rsidP="00EC7319">
                  <w:pPr>
                    <w:pStyle w:val="headertabella0"/>
                    <w:rPr>
                      <w:color w:val="002060"/>
                    </w:rPr>
                  </w:pPr>
                  <w:r w:rsidRPr="0045245F">
                    <w:rPr>
                      <w:color w:val="002060"/>
                    </w:rPr>
                    <w:t>GIRONE G - 1 Giornata - A</w:t>
                  </w:r>
                </w:p>
              </w:tc>
            </w:tr>
            <w:tr w:rsidR="0080719E" w:rsidRPr="0045245F" w14:paraId="430E75C7"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19F85" w14:textId="77777777" w:rsidR="0080719E" w:rsidRPr="0045245F" w:rsidRDefault="0080719E" w:rsidP="00EC7319">
                  <w:pPr>
                    <w:pStyle w:val="rowtabella0"/>
                    <w:rPr>
                      <w:color w:val="002060"/>
                    </w:rPr>
                  </w:pPr>
                  <w:r w:rsidRPr="0045245F">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18037" w14:textId="77777777" w:rsidR="0080719E" w:rsidRPr="0045245F" w:rsidRDefault="0080719E" w:rsidP="00EC7319">
                  <w:pPr>
                    <w:pStyle w:val="rowtabella0"/>
                    <w:rPr>
                      <w:color w:val="002060"/>
                    </w:rPr>
                  </w:pPr>
                  <w:r w:rsidRPr="0045245F">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0A216"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6F33D" w14:textId="77777777" w:rsidR="0080719E" w:rsidRPr="0045245F" w:rsidRDefault="0080719E" w:rsidP="00EC7319">
                  <w:pPr>
                    <w:pStyle w:val="rowtabella0"/>
                    <w:jc w:val="center"/>
                    <w:rPr>
                      <w:color w:val="002060"/>
                    </w:rPr>
                  </w:pPr>
                  <w:r w:rsidRPr="0045245F">
                    <w:rPr>
                      <w:color w:val="002060"/>
                    </w:rPr>
                    <w:t> </w:t>
                  </w:r>
                </w:p>
              </w:tc>
            </w:tr>
            <w:tr w:rsidR="0080719E" w:rsidRPr="0045245F" w14:paraId="7B8E88B4"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C92EA2" w14:textId="77777777" w:rsidR="0080719E" w:rsidRPr="0045245F" w:rsidRDefault="0080719E" w:rsidP="00EC7319">
                  <w:pPr>
                    <w:pStyle w:val="rowtabella0"/>
                    <w:rPr>
                      <w:color w:val="002060"/>
                    </w:rPr>
                  </w:pPr>
                  <w:r w:rsidRPr="0045245F">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EC06F" w14:textId="77777777" w:rsidR="0080719E" w:rsidRPr="0045245F" w:rsidRDefault="0080719E" w:rsidP="00EC7319">
                  <w:pPr>
                    <w:pStyle w:val="rowtabella0"/>
                    <w:rPr>
                      <w:color w:val="002060"/>
                    </w:rPr>
                  </w:pPr>
                  <w:r w:rsidRPr="0045245F">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F95C61" w14:textId="77777777" w:rsidR="0080719E" w:rsidRPr="0045245F" w:rsidRDefault="0080719E" w:rsidP="00EC7319">
                  <w:pPr>
                    <w:pStyle w:val="rowtabella0"/>
                    <w:jc w:val="center"/>
                    <w:rPr>
                      <w:color w:val="002060"/>
                    </w:rPr>
                  </w:pPr>
                  <w:r w:rsidRPr="0045245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59F166" w14:textId="77777777" w:rsidR="0080719E" w:rsidRPr="0045245F" w:rsidRDefault="0080719E" w:rsidP="00EC7319">
                  <w:pPr>
                    <w:pStyle w:val="rowtabella0"/>
                    <w:jc w:val="center"/>
                    <w:rPr>
                      <w:color w:val="002060"/>
                    </w:rPr>
                  </w:pPr>
                  <w:r w:rsidRPr="0045245F">
                    <w:rPr>
                      <w:color w:val="002060"/>
                    </w:rPr>
                    <w:t> </w:t>
                  </w:r>
                </w:p>
              </w:tc>
            </w:tr>
            <w:tr w:rsidR="0080719E" w:rsidRPr="0045245F" w14:paraId="56A89824"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F5981" w14:textId="77777777" w:rsidR="0080719E" w:rsidRPr="0045245F" w:rsidRDefault="0080719E" w:rsidP="00EC7319">
                  <w:pPr>
                    <w:pStyle w:val="rowtabella0"/>
                    <w:rPr>
                      <w:color w:val="002060"/>
                    </w:rPr>
                  </w:pPr>
                  <w:r w:rsidRPr="0045245F">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963EF" w14:textId="77777777" w:rsidR="0080719E" w:rsidRPr="0045245F" w:rsidRDefault="0080719E" w:rsidP="00EC7319">
                  <w:pPr>
                    <w:pStyle w:val="rowtabella0"/>
                    <w:rPr>
                      <w:color w:val="002060"/>
                    </w:rPr>
                  </w:pPr>
                  <w:r w:rsidRPr="0045245F">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B98E6" w14:textId="77777777" w:rsidR="0080719E" w:rsidRPr="0045245F" w:rsidRDefault="0080719E" w:rsidP="00EC7319">
                  <w:pPr>
                    <w:pStyle w:val="rowtabella0"/>
                    <w:jc w:val="center"/>
                    <w:rPr>
                      <w:color w:val="002060"/>
                    </w:rPr>
                  </w:pPr>
                  <w:r w:rsidRPr="0045245F">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57790" w14:textId="77777777" w:rsidR="0080719E" w:rsidRPr="0045245F" w:rsidRDefault="0080719E" w:rsidP="00EC7319">
                  <w:pPr>
                    <w:pStyle w:val="rowtabella0"/>
                    <w:jc w:val="center"/>
                    <w:rPr>
                      <w:color w:val="002060"/>
                    </w:rPr>
                  </w:pPr>
                  <w:r w:rsidRPr="0045245F">
                    <w:rPr>
                      <w:color w:val="002060"/>
                    </w:rPr>
                    <w:t> </w:t>
                  </w:r>
                </w:p>
              </w:tc>
            </w:tr>
          </w:tbl>
          <w:p w14:paraId="1CE18C33"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E18E356"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C4251" w14:textId="77777777" w:rsidR="0080719E" w:rsidRPr="0045245F" w:rsidRDefault="0080719E" w:rsidP="00EC7319">
                  <w:pPr>
                    <w:pStyle w:val="headertabella0"/>
                    <w:rPr>
                      <w:color w:val="002060"/>
                    </w:rPr>
                  </w:pPr>
                  <w:r w:rsidRPr="0045245F">
                    <w:rPr>
                      <w:color w:val="002060"/>
                    </w:rPr>
                    <w:t>GIRONE S - 1 Giornata - A</w:t>
                  </w:r>
                </w:p>
              </w:tc>
            </w:tr>
            <w:tr w:rsidR="0080719E" w:rsidRPr="0045245F" w14:paraId="2A0549EC"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61FC7" w14:textId="77777777" w:rsidR="0080719E" w:rsidRPr="0045245F" w:rsidRDefault="0080719E" w:rsidP="00EC7319">
                  <w:pPr>
                    <w:pStyle w:val="rowtabella0"/>
                    <w:rPr>
                      <w:color w:val="002060"/>
                    </w:rPr>
                  </w:pPr>
                  <w:r w:rsidRPr="0045245F">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DDE5A" w14:textId="77777777" w:rsidR="0080719E" w:rsidRPr="0045245F" w:rsidRDefault="0080719E" w:rsidP="00EC7319">
                  <w:pPr>
                    <w:pStyle w:val="rowtabella0"/>
                    <w:rPr>
                      <w:color w:val="002060"/>
                    </w:rPr>
                  </w:pPr>
                  <w:r w:rsidRPr="0045245F">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D9FD" w14:textId="77777777" w:rsidR="0080719E" w:rsidRPr="0045245F" w:rsidRDefault="0080719E" w:rsidP="00EC7319">
                  <w:pPr>
                    <w:pStyle w:val="rowtabella0"/>
                    <w:jc w:val="center"/>
                    <w:rPr>
                      <w:color w:val="002060"/>
                    </w:rPr>
                  </w:pPr>
                  <w:r w:rsidRPr="0045245F">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2C110" w14:textId="77777777" w:rsidR="0080719E" w:rsidRPr="0045245F" w:rsidRDefault="0080719E" w:rsidP="00EC7319">
                  <w:pPr>
                    <w:pStyle w:val="rowtabella0"/>
                    <w:jc w:val="center"/>
                    <w:rPr>
                      <w:color w:val="002060"/>
                    </w:rPr>
                  </w:pPr>
                  <w:r w:rsidRPr="0045245F">
                    <w:rPr>
                      <w:color w:val="002060"/>
                    </w:rPr>
                    <w:t> </w:t>
                  </w:r>
                </w:p>
              </w:tc>
            </w:tr>
            <w:tr w:rsidR="0080719E" w:rsidRPr="0045245F" w14:paraId="6107C8BD"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1A4AC" w14:textId="77777777" w:rsidR="0080719E" w:rsidRPr="0045245F" w:rsidRDefault="0080719E" w:rsidP="00EC7319">
                  <w:pPr>
                    <w:pStyle w:val="rowtabella0"/>
                    <w:rPr>
                      <w:color w:val="002060"/>
                    </w:rPr>
                  </w:pPr>
                  <w:r w:rsidRPr="0045245F">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72E53" w14:textId="77777777" w:rsidR="0080719E" w:rsidRPr="0045245F" w:rsidRDefault="0080719E" w:rsidP="00EC7319">
                  <w:pPr>
                    <w:pStyle w:val="rowtabella0"/>
                    <w:rPr>
                      <w:color w:val="002060"/>
                    </w:rPr>
                  </w:pPr>
                  <w:r w:rsidRPr="0045245F">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9302B" w14:textId="77777777" w:rsidR="0080719E" w:rsidRPr="0045245F" w:rsidRDefault="0080719E" w:rsidP="00EC7319">
                  <w:pPr>
                    <w:pStyle w:val="rowtabella0"/>
                    <w:jc w:val="center"/>
                    <w:rPr>
                      <w:color w:val="002060"/>
                    </w:rPr>
                  </w:pPr>
                  <w:r w:rsidRPr="0045245F">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9D1F1" w14:textId="77777777" w:rsidR="0080719E" w:rsidRPr="0045245F" w:rsidRDefault="0080719E" w:rsidP="00EC7319">
                  <w:pPr>
                    <w:pStyle w:val="rowtabella0"/>
                    <w:jc w:val="center"/>
                    <w:rPr>
                      <w:color w:val="002060"/>
                    </w:rPr>
                  </w:pPr>
                  <w:r w:rsidRPr="0045245F">
                    <w:rPr>
                      <w:color w:val="002060"/>
                    </w:rPr>
                    <w:t> </w:t>
                  </w:r>
                </w:p>
              </w:tc>
            </w:tr>
            <w:tr w:rsidR="0080719E" w:rsidRPr="0045245F" w14:paraId="3FC211BC"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02ACF1BA" w14:textId="77777777" w:rsidR="0080719E" w:rsidRPr="0045245F" w:rsidRDefault="0080719E" w:rsidP="00EC7319">
                  <w:pPr>
                    <w:pStyle w:val="rowtabella0"/>
                    <w:rPr>
                      <w:color w:val="002060"/>
                    </w:rPr>
                  </w:pPr>
                  <w:r w:rsidRPr="0045245F">
                    <w:rPr>
                      <w:color w:val="002060"/>
                    </w:rPr>
                    <w:t>(1) - disputata il 13/03/2022</w:t>
                  </w:r>
                </w:p>
              </w:tc>
            </w:tr>
          </w:tbl>
          <w:p w14:paraId="132F36BD" w14:textId="77777777" w:rsidR="0080719E" w:rsidRPr="0045245F" w:rsidRDefault="0080719E" w:rsidP="00EC7319">
            <w:pPr>
              <w:rPr>
                <w:color w:val="002060"/>
              </w:rPr>
            </w:pPr>
          </w:p>
        </w:tc>
      </w:tr>
    </w:tbl>
    <w:p w14:paraId="4567DD67" w14:textId="77777777" w:rsidR="0080719E" w:rsidRPr="0045245F" w:rsidRDefault="0080719E" w:rsidP="0080719E">
      <w:pPr>
        <w:pStyle w:val="breakline"/>
        <w:rPr>
          <w:rFonts w:eastAsiaTheme="minorEastAsia"/>
          <w:color w:val="002060"/>
        </w:rPr>
      </w:pPr>
    </w:p>
    <w:p w14:paraId="3CA59973" w14:textId="77777777" w:rsidR="0080719E" w:rsidRPr="0045245F" w:rsidRDefault="0080719E" w:rsidP="0080719E">
      <w:pPr>
        <w:pStyle w:val="breakline"/>
        <w:rPr>
          <w:color w:val="002060"/>
        </w:rPr>
      </w:pPr>
    </w:p>
    <w:p w14:paraId="37FCB33C" w14:textId="77777777" w:rsidR="0080719E" w:rsidRPr="0045245F" w:rsidRDefault="0080719E" w:rsidP="0080719E">
      <w:pPr>
        <w:pStyle w:val="titoloprinc0"/>
        <w:rPr>
          <w:color w:val="002060"/>
        </w:rPr>
      </w:pPr>
      <w:r w:rsidRPr="0045245F">
        <w:rPr>
          <w:color w:val="002060"/>
        </w:rPr>
        <w:lastRenderedPageBreak/>
        <w:t>GIUDICE SPORTIVO</w:t>
      </w:r>
    </w:p>
    <w:p w14:paraId="7474D232"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40B0BA5B" w14:textId="77777777" w:rsidR="0080719E" w:rsidRPr="0045245F" w:rsidRDefault="0080719E" w:rsidP="0080719E">
      <w:pPr>
        <w:pStyle w:val="titolo10"/>
        <w:rPr>
          <w:color w:val="002060"/>
        </w:rPr>
      </w:pPr>
      <w:r w:rsidRPr="0045245F">
        <w:rPr>
          <w:color w:val="002060"/>
        </w:rPr>
        <w:t xml:space="preserve">GARE DEL 12/ 3/2022 </w:t>
      </w:r>
    </w:p>
    <w:p w14:paraId="56EA0801" w14:textId="77777777" w:rsidR="0080719E" w:rsidRPr="0045245F" w:rsidRDefault="0080719E" w:rsidP="0080719E">
      <w:pPr>
        <w:pStyle w:val="titolo7a"/>
        <w:rPr>
          <w:color w:val="002060"/>
        </w:rPr>
      </w:pPr>
      <w:r w:rsidRPr="0045245F">
        <w:rPr>
          <w:color w:val="002060"/>
        </w:rPr>
        <w:t xml:space="preserve">PROVVEDIMENTI DISCIPLINARI </w:t>
      </w:r>
    </w:p>
    <w:p w14:paraId="6B41EB1F"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AE5FF84" w14:textId="77777777" w:rsidR="0080719E" w:rsidRPr="0045245F" w:rsidRDefault="0080719E" w:rsidP="0080719E">
      <w:pPr>
        <w:pStyle w:val="titolo30"/>
        <w:rPr>
          <w:color w:val="002060"/>
        </w:rPr>
      </w:pPr>
      <w:r w:rsidRPr="0045245F">
        <w:rPr>
          <w:color w:val="002060"/>
        </w:rPr>
        <w:t xml:space="preserve">CALCIATORI ESPULSI </w:t>
      </w:r>
    </w:p>
    <w:p w14:paraId="44886383" w14:textId="77777777" w:rsidR="0080719E" w:rsidRPr="0045245F" w:rsidRDefault="0080719E" w:rsidP="0080719E">
      <w:pPr>
        <w:pStyle w:val="titolo20"/>
        <w:rPr>
          <w:color w:val="002060"/>
        </w:rPr>
      </w:pPr>
      <w:r w:rsidRPr="0045245F">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5B96F66" w14:textId="77777777" w:rsidTr="00EC7319">
        <w:tc>
          <w:tcPr>
            <w:tcW w:w="2200" w:type="dxa"/>
            <w:tcMar>
              <w:top w:w="20" w:type="dxa"/>
              <w:left w:w="20" w:type="dxa"/>
              <w:bottom w:w="20" w:type="dxa"/>
              <w:right w:w="20" w:type="dxa"/>
            </w:tcMar>
            <w:vAlign w:val="center"/>
            <w:hideMark/>
          </w:tcPr>
          <w:p w14:paraId="3F5E7C65" w14:textId="77777777" w:rsidR="0080719E" w:rsidRPr="0045245F" w:rsidRDefault="0080719E" w:rsidP="00EC7319">
            <w:pPr>
              <w:pStyle w:val="movimento"/>
              <w:rPr>
                <w:color w:val="002060"/>
              </w:rPr>
            </w:pPr>
            <w:r w:rsidRPr="0045245F">
              <w:rPr>
                <w:color w:val="002060"/>
              </w:rPr>
              <w:t>SEKKA ABDELFATTAH</w:t>
            </w:r>
          </w:p>
        </w:tc>
        <w:tc>
          <w:tcPr>
            <w:tcW w:w="2200" w:type="dxa"/>
            <w:tcMar>
              <w:top w:w="20" w:type="dxa"/>
              <w:left w:w="20" w:type="dxa"/>
              <w:bottom w:w="20" w:type="dxa"/>
              <w:right w:w="20" w:type="dxa"/>
            </w:tcMar>
            <w:vAlign w:val="center"/>
            <w:hideMark/>
          </w:tcPr>
          <w:p w14:paraId="26D7066F" w14:textId="77777777" w:rsidR="0080719E" w:rsidRPr="0045245F" w:rsidRDefault="0080719E" w:rsidP="00EC7319">
            <w:pPr>
              <w:pStyle w:val="movimento2"/>
              <w:rPr>
                <w:color w:val="002060"/>
              </w:rPr>
            </w:pPr>
            <w:r w:rsidRPr="0045245F">
              <w:rPr>
                <w:color w:val="002060"/>
              </w:rPr>
              <w:t xml:space="preserve">(SPECIAL ONE SPORTING CLUB) </w:t>
            </w:r>
          </w:p>
        </w:tc>
        <w:tc>
          <w:tcPr>
            <w:tcW w:w="800" w:type="dxa"/>
            <w:tcMar>
              <w:top w:w="20" w:type="dxa"/>
              <w:left w:w="20" w:type="dxa"/>
              <w:bottom w:w="20" w:type="dxa"/>
              <w:right w:w="20" w:type="dxa"/>
            </w:tcMar>
            <w:vAlign w:val="center"/>
            <w:hideMark/>
          </w:tcPr>
          <w:p w14:paraId="221E9EB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BBB12B8"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2C9E095" w14:textId="77777777" w:rsidR="0080719E" w:rsidRPr="0045245F" w:rsidRDefault="0080719E" w:rsidP="00EC7319">
            <w:pPr>
              <w:pStyle w:val="movimento2"/>
              <w:rPr>
                <w:color w:val="002060"/>
              </w:rPr>
            </w:pPr>
            <w:r w:rsidRPr="0045245F">
              <w:rPr>
                <w:color w:val="002060"/>
              </w:rPr>
              <w:t> </w:t>
            </w:r>
          </w:p>
        </w:tc>
      </w:tr>
    </w:tbl>
    <w:p w14:paraId="25F36988" w14:textId="7918DBE5" w:rsidR="0080719E" w:rsidRPr="0045245F" w:rsidRDefault="0080719E" w:rsidP="0080719E">
      <w:pPr>
        <w:pStyle w:val="diffida"/>
        <w:spacing w:before="80" w:beforeAutospacing="0" w:after="40" w:afterAutospacing="0"/>
        <w:rPr>
          <w:rFonts w:eastAsiaTheme="minorEastAsia"/>
          <w:color w:val="002060"/>
        </w:rPr>
      </w:pPr>
      <w:r w:rsidRPr="0045245F">
        <w:rPr>
          <w:color w:val="002060"/>
        </w:rPr>
        <w:t xml:space="preserve">Espulso per somma di ammonizioni, alla notifica </w:t>
      </w:r>
      <w:proofErr w:type="spellStart"/>
      <w:r w:rsidRPr="0045245F">
        <w:rPr>
          <w:color w:val="002060"/>
        </w:rPr>
        <w:t>dl</w:t>
      </w:r>
      <w:proofErr w:type="spellEnd"/>
      <w:r w:rsidRPr="0045245F">
        <w:rPr>
          <w:color w:val="002060"/>
        </w:rPr>
        <w:t xml:space="preserve"> provvedimento si rivolgeva all'arbitro con frasi ingiuriose e irrigu</w:t>
      </w:r>
      <w:r>
        <w:rPr>
          <w:color w:val="002060"/>
        </w:rPr>
        <w:t>a</w:t>
      </w:r>
      <w:r w:rsidRPr="0045245F">
        <w:rPr>
          <w:color w:val="002060"/>
        </w:rPr>
        <w:t xml:space="preserve">rdose. </w:t>
      </w:r>
    </w:p>
    <w:p w14:paraId="06245935" w14:textId="77777777" w:rsidR="0080719E" w:rsidRPr="0045245F" w:rsidRDefault="0080719E" w:rsidP="0080719E">
      <w:pPr>
        <w:pStyle w:val="titolo30"/>
        <w:rPr>
          <w:color w:val="002060"/>
        </w:rPr>
      </w:pPr>
      <w:r w:rsidRPr="0045245F">
        <w:rPr>
          <w:color w:val="002060"/>
        </w:rPr>
        <w:t xml:space="preserve">CALCIATORI NON ESPULSI </w:t>
      </w:r>
    </w:p>
    <w:p w14:paraId="3B7EEEB7" w14:textId="77777777" w:rsidR="0080719E" w:rsidRPr="0045245F" w:rsidRDefault="0080719E" w:rsidP="0080719E">
      <w:pPr>
        <w:pStyle w:val="titolo20"/>
        <w:rPr>
          <w:color w:val="002060"/>
        </w:rPr>
      </w:pPr>
      <w:r w:rsidRPr="004524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9A46EB2" w14:textId="77777777" w:rsidTr="00EC7319">
        <w:tc>
          <w:tcPr>
            <w:tcW w:w="2200" w:type="dxa"/>
            <w:tcMar>
              <w:top w:w="20" w:type="dxa"/>
              <w:left w:w="20" w:type="dxa"/>
              <w:bottom w:w="20" w:type="dxa"/>
              <w:right w:w="20" w:type="dxa"/>
            </w:tcMar>
            <w:vAlign w:val="center"/>
            <w:hideMark/>
          </w:tcPr>
          <w:p w14:paraId="0F98BF9F" w14:textId="77777777" w:rsidR="0080719E" w:rsidRPr="0045245F" w:rsidRDefault="0080719E" w:rsidP="00EC7319">
            <w:pPr>
              <w:pStyle w:val="movimento"/>
              <w:rPr>
                <w:color w:val="002060"/>
              </w:rPr>
            </w:pPr>
            <w:r w:rsidRPr="0045245F">
              <w:rPr>
                <w:color w:val="002060"/>
              </w:rPr>
              <w:t>SARNO ANDREA</w:t>
            </w:r>
          </w:p>
        </w:tc>
        <w:tc>
          <w:tcPr>
            <w:tcW w:w="2200" w:type="dxa"/>
            <w:tcMar>
              <w:top w:w="20" w:type="dxa"/>
              <w:left w:w="20" w:type="dxa"/>
              <w:bottom w:w="20" w:type="dxa"/>
              <w:right w:w="20" w:type="dxa"/>
            </w:tcMar>
            <w:vAlign w:val="center"/>
            <w:hideMark/>
          </w:tcPr>
          <w:p w14:paraId="71FBE1C5" w14:textId="77777777" w:rsidR="0080719E" w:rsidRPr="0045245F" w:rsidRDefault="0080719E" w:rsidP="00EC7319">
            <w:pPr>
              <w:pStyle w:val="movimento2"/>
              <w:rPr>
                <w:color w:val="002060"/>
              </w:rPr>
            </w:pPr>
            <w:r w:rsidRPr="0045245F">
              <w:rPr>
                <w:color w:val="002060"/>
              </w:rPr>
              <w:t xml:space="preserve">(REAL FABRIANO) </w:t>
            </w:r>
          </w:p>
        </w:tc>
        <w:tc>
          <w:tcPr>
            <w:tcW w:w="800" w:type="dxa"/>
            <w:tcMar>
              <w:top w:w="20" w:type="dxa"/>
              <w:left w:w="20" w:type="dxa"/>
              <w:bottom w:w="20" w:type="dxa"/>
              <w:right w:w="20" w:type="dxa"/>
            </w:tcMar>
            <w:vAlign w:val="center"/>
            <w:hideMark/>
          </w:tcPr>
          <w:p w14:paraId="6711267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7FCC233" w14:textId="77777777" w:rsidR="0080719E" w:rsidRPr="0045245F" w:rsidRDefault="0080719E" w:rsidP="00EC7319">
            <w:pPr>
              <w:pStyle w:val="movimento"/>
              <w:rPr>
                <w:color w:val="002060"/>
              </w:rPr>
            </w:pPr>
            <w:r w:rsidRPr="0045245F">
              <w:rPr>
                <w:color w:val="002060"/>
              </w:rPr>
              <w:t>NEFZI ISMAIL</w:t>
            </w:r>
          </w:p>
        </w:tc>
        <w:tc>
          <w:tcPr>
            <w:tcW w:w="2200" w:type="dxa"/>
            <w:tcMar>
              <w:top w:w="20" w:type="dxa"/>
              <w:left w:w="20" w:type="dxa"/>
              <w:bottom w:w="20" w:type="dxa"/>
              <w:right w:w="20" w:type="dxa"/>
            </w:tcMar>
            <w:vAlign w:val="center"/>
            <w:hideMark/>
          </w:tcPr>
          <w:p w14:paraId="56B2EFC0" w14:textId="77777777" w:rsidR="0080719E" w:rsidRPr="0045245F" w:rsidRDefault="0080719E" w:rsidP="00EC7319">
            <w:pPr>
              <w:pStyle w:val="movimento2"/>
              <w:rPr>
                <w:color w:val="002060"/>
              </w:rPr>
            </w:pPr>
            <w:r w:rsidRPr="0045245F">
              <w:rPr>
                <w:color w:val="002060"/>
              </w:rPr>
              <w:t xml:space="preserve">(SPECIAL ONE SPORTING CLUB) </w:t>
            </w:r>
          </w:p>
        </w:tc>
      </w:tr>
    </w:tbl>
    <w:p w14:paraId="24376341" w14:textId="77777777" w:rsidR="0080719E" w:rsidRPr="0045245F" w:rsidRDefault="0080719E" w:rsidP="0080719E">
      <w:pPr>
        <w:pStyle w:val="titolo20"/>
        <w:rPr>
          <w:rFonts w:eastAsiaTheme="minorEastAsia"/>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D6176AF" w14:textId="77777777" w:rsidTr="00EC7319">
        <w:tc>
          <w:tcPr>
            <w:tcW w:w="2200" w:type="dxa"/>
            <w:tcMar>
              <w:top w:w="20" w:type="dxa"/>
              <w:left w:w="20" w:type="dxa"/>
              <w:bottom w:w="20" w:type="dxa"/>
              <w:right w:w="20" w:type="dxa"/>
            </w:tcMar>
            <w:vAlign w:val="center"/>
            <w:hideMark/>
          </w:tcPr>
          <w:p w14:paraId="7BE77E1D" w14:textId="77777777" w:rsidR="0080719E" w:rsidRPr="0045245F" w:rsidRDefault="0080719E" w:rsidP="00EC7319">
            <w:pPr>
              <w:pStyle w:val="movimento"/>
              <w:rPr>
                <w:color w:val="002060"/>
              </w:rPr>
            </w:pPr>
            <w:r w:rsidRPr="0045245F">
              <w:rPr>
                <w:color w:val="002060"/>
              </w:rPr>
              <w:t>MEMEDOIV JETMIR</w:t>
            </w:r>
          </w:p>
        </w:tc>
        <w:tc>
          <w:tcPr>
            <w:tcW w:w="2200" w:type="dxa"/>
            <w:tcMar>
              <w:top w:w="20" w:type="dxa"/>
              <w:left w:w="20" w:type="dxa"/>
              <w:bottom w:w="20" w:type="dxa"/>
              <w:right w:w="20" w:type="dxa"/>
            </w:tcMar>
            <w:vAlign w:val="center"/>
            <w:hideMark/>
          </w:tcPr>
          <w:p w14:paraId="7ADE2601" w14:textId="77777777" w:rsidR="0080719E" w:rsidRPr="0045245F" w:rsidRDefault="0080719E" w:rsidP="00EC7319">
            <w:pPr>
              <w:pStyle w:val="movimento2"/>
              <w:rPr>
                <w:color w:val="002060"/>
              </w:rPr>
            </w:pPr>
            <w:r w:rsidRPr="0045245F">
              <w:rPr>
                <w:color w:val="002060"/>
              </w:rPr>
              <w:t xml:space="preserve">(CANTINE RIUNITE CSI) </w:t>
            </w:r>
          </w:p>
        </w:tc>
        <w:tc>
          <w:tcPr>
            <w:tcW w:w="800" w:type="dxa"/>
            <w:tcMar>
              <w:top w:w="20" w:type="dxa"/>
              <w:left w:w="20" w:type="dxa"/>
              <w:bottom w:w="20" w:type="dxa"/>
              <w:right w:w="20" w:type="dxa"/>
            </w:tcMar>
            <w:vAlign w:val="center"/>
            <w:hideMark/>
          </w:tcPr>
          <w:p w14:paraId="3764DDC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39D57BD"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63BC0D5" w14:textId="77777777" w:rsidR="0080719E" w:rsidRPr="0045245F" w:rsidRDefault="0080719E" w:rsidP="00EC7319">
            <w:pPr>
              <w:pStyle w:val="movimento2"/>
              <w:rPr>
                <w:color w:val="002060"/>
              </w:rPr>
            </w:pPr>
            <w:r w:rsidRPr="0045245F">
              <w:rPr>
                <w:color w:val="002060"/>
              </w:rPr>
              <w:t> </w:t>
            </w:r>
          </w:p>
        </w:tc>
      </w:tr>
    </w:tbl>
    <w:p w14:paraId="0F12E01C"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5D2B57EB" w14:textId="77777777" w:rsidTr="00EC7319">
        <w:tc>
          <w:tcPr>
            <w:tcW w:w="2200" w:type="dxa"/>
            <w:tcMar>
              <w:top w:w="20" w:type="dxa"/>
              <w:left w:w="20" w:type="dxa"/>
              <w:bottom w:w="20" w:type="dxa"/>
              <w:right w:w="20" w:type="dxa"/>
            </w:tcMar>
            <w:vAlign w:val="center"/>
            <w:hideMark/>
          </w:tcPr>
          <w:p w14:paraId="622C3F0D" w14:textId="77777777" w:rsidR="0080719E" w:rsidRPr="0045245F" w:rsidRDefault="0080719E" w:rsidP="00EC7319">
            <w:pPr>
              <w:pStyle w:val="movimento"/>
              <w:rPr>
                <w:color w:val="002060"/>
              </w:rPr>
            </w:pPr>
            <w:r w:rsidRPr="0045245F">
              <w:rPr>
                <w:color w:val="002060"/>
              </w:rPr>
              <w:t>CECCACCI MARCO</w:t>
            </w:r>
          </w:p>
        </w:tc>
        <w:tc>
          <w:tcPr>
            <w:tcW w:w="2200" w:type="dxa"/>
            <w:tcMar>
              <w:top w:w="20" w:type="dxa"/>
              <w:left w:w="20" w:type="dxa"/>
              <w:bottom w:w="20" w:type="dxa"/>
              <w:right w:w="20" w:type="dxa"/>
            </w:tcMar>
            <w:vAlign w:val="center"/>
            <w:hideMark/>
          </w:tcPr>
          <w:p w14:paraId="567BCE5B" w14:textId="77777777" w:rsidR="0080719E" w:rsidRPr="0045245F" w:rsidRDefault="0080719E" w:rsidP="00EC7319">
            <w:pPr>
              <w:pStyle w:val="movimento2"/>
              <w:rPr>
                <w:color w:val="002060"/>
              </w:rPr>
            </w:pPr>
            <w:r w:rsidRPr="0045245F">
              <w:rPr>
                <w:color w:val="002060"/>
              </w:rPr>
              <w:t xml:space="preserve">(AUDAX 1970 S.ANGELO) </w:t>
            </w:r>
          </w:p>
        </w:tc>
        <w:tc>
          <w:tcPr>
            <w:tcW w:w="800" w:type="dxa"/>
            <w:tcMar>
              <w:top w:w="20" w:type="dxa"/>
              <w:left w:w="20" w:type="dxa"/>
              <w:bottom w:w="20" w:type="dxa"/>
              <w:right w:w="20" w:type="dxa"/>
            </w:tcMar>
            <w:vAlign w:val="center"/>
            <w:hideMark/>
          </w:tcPr>
          <w:p w14:paraId="66A863D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50AB5FF"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6F4ECBF" w14:textId="77777777" w:rsidR="0080719E" w:rsidRPr="0045245F" w:rsidRDefault="0080719E" w:rsidP="00EC7319">
            <w:pPr>
              <w:pStyle w:val="movimento2"/>
              <w:rPr>
                <w:color w:val="002060"/>
              </w:rPr>
            </w:pPr>
            <w:r w:rsidRPr="0045245F">
              <w:rPr>
                <w:color w:val="002060"/>
              </w:rPr>
              <w:t> </w:t>
            </w:r>
          </w:p>
        </w:tc>
      </w:tr>
    </w:tbl>
    <w:p w14:paraId="62D8A7DD"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2CACACCB" w14:textId="77777777" w:rsidR="0080719E" w:rsidRPr="0045245F" w:rsidRDefault="0080719E" w:rsidP="0080719E">
      <w:pPr>
        <w:pStyle w:val="titolo7a"/>
        <w:rPr>
          <w:color w:val="002060"/>
        </w:rPr>
      </w:pPr>
      <w:r w:rsidRPr="0045245F">
        <w:rPr>
          <w:color w:val="002060"/>
        </w:rPr>
        <w:t xml:space="preserve">PROVVEDIMENTI DISCIPLINARI </w:t>
      </w:r>
    </w:p>
    <w:p w14:paraId="776DA39C"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442A9CE5" w14:textId="77777777" w:rsidR="0080719E" w:rsidRPr="0045245F" w:rsidRDefault="0080719E" w:rsidP="0080719E">
      <w:pPr>
        <w:pStyle w:val="titolo30"/>
        <w:rPr>
          <w:color w:val="002060"/>
        </w:rPr>
      </w:pPr>
      <w:r w:rsidRPr="0045245F">
        <w:rPr>
          <w:color w:val="002060"/>
        </w:rPr>
        <w:t xml:space="preserve">CALCIATORI NON ESPULSI </w:t>
      </w:r>
    </w:p>
    <w:p w14:paraId="31D1D588"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019084F1" w14:textId="77777777" w:rsidTr="00EC7319">
        <w:tc>
          <w:tcPr>
            <w:tcW w:w="2200" w:type="dxa"/>
            <w:tcMar>
              <w:top w:w="20" w:type="dxa"/>
              <w:left w:w="20" w:type="dxa"/>
              <w:bottom w:w="20" w:type="dxa"/>
              <w:right w:w="20" w:type="dxa"/>
            </w:tcMar>
            <w:vAlign w:val="center"/>
            <w:hideMark/>
          </w:tcPr>
          <w:p w14:paraId="59F9A22A" w14:textId="77777777" w:rsidR="0080719E" w:rsidRPr="0045245F" w:rsidRDefault="0080719E" w:rsidP="00EC7319">
            <w:pPr>
              <w:pStyle w:val="movimento"/>
              <w:rPr>
                <w:color w:val="002060"/>
              </w:rPr>
            </w:pPr>
            <w:r w:rsidRPr="0045245F">
              <w:rPr>
                <w:color w:val="002060"/>
              </w:rPr>
              <w:t>LOPEZ VERGARA JULIAN CAMILO</w:t>
            </w:r>
          </w:p>
        </w:tc>
        <w:tc>
          <w:tcPr>
            <w:tcW w:w="2200" w:type="dxa"/>
            <w:tcMar>
              <w:top w:w="20" w:type="dxa"/>
              <w:left w:w="20" w:type="dxa"/>
              <w:bottom w:w="20" w:type="dxa"/>
              <w:right w:w="20" w:type="dxa"/>
            </w:tcMar>
            <w:vAlign w:val="center"/>
            <w:hideMark/>
          </w:tcPr>
          <w:p w14:paraId="58CF0457" w14:textId="77777777" w:rsidR="0080719E" w:rsidRPr="0045245F" w:rsidRDefault="0080719E" w:rsidP="00EC7319">
            <w:pPr>
              <w:pStyle w:val="movimento2"/>
              <w:rPr>
                <w:color w:val="002060"/>
              </w:rPr>
            </w:pPr>
            <w:r w:rsidRPr="0045245F">
              <w:rPr>
                <w:color w:val="002060"/>
              </w:rPr>
              <w:t xml:space="preserve">(CALCETTO NUMANA) </w:t>
            </w:r>
          </w:p>
        </w:tc>
        <w:tc>
          <w:tcPr>
            <w:tcW w:w="800" w:type="dxa"/>
            <w:tcMar>
              <w:top w:w="20" w:type="dxa"/>
              <w:left w:w="20" w:type="dxa"/>
              <w:bottom w:w="20" w:type="dxa"/>
              <w:right w:w="20" w:type="dxa"/>
            </w:tcMar>
            <w:vAlign w:val="center"/>
            <w:hideMark/>
          </w:tcPr>
          <w:p w14:paraId="18E66AB4"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5A9840D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1DFCAD49" w14:textId="77777777" w:rsidR="0080719E" w:rsidRPr="0045245F" w:rsidRDefault="0080719E" w:rsidP="00EC7319">
            <w:pPr>
              <w:pStyle w:val="movimento2"/>
              <w:rPr>
                <w:color w:val="002060"/>
              </w:rPr>
            </w:pPr>
            <w:r w:rsidRPr="0045245F">
              <w:rPr>
                <w:color w:val="002060"/>
              </w:rPr>
              <w:t> </w:t>
            </w:r>
          </w:p>
        </w:tc>
      </w:tr>
    </w:tbl>
    <w:p w14:paraId="2048C69A" w14:textId="77777777" w:rsidR="0080719E" w:rsidRPr="0045245F" w:rsidRDefault="0080719E" w:rsidP="0080719E">
      <w:pPr>
        <w:pStyle w:val="breakline"/>
        <w:rPr>
          <w:color w:val="002060"/>
        </w:rPr>
      </w:pPr>
    </w:p>
    <w:p w14:paraId="22F7CC81"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176D2594"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51475D25" w14:textId="77777777" w:rsidR="0080719E" w:rsidRPr="0045245F" w:rsidRDefault="0080719E" w:rsidP="0080719E">
      <w:pPr>
        <w:pStyle w:val="breakline"/>
        <w:rPr>
          <w:color w:val="002060"/>
        </w:rPr>
      </w:pPr>
    </w:p>
    <w:p w14:paraId="39CD2361" w14:textId="77777777" w:rsidR="0080719E" w:rsidRPr="0045245F" w:rsidRDefault="0080719E" w:rsidP="0080719E">
      <w:pPr>
        <w:pStyle w:val="titoloprinc0"/>
        <w:rPr>
          <w:color w:val="002060"/>
        </w:rPr>
      </w:pPr>
      <w:r w:rsidRPr="0045245F">
        <w:rPr>
          <w:color w:val="002060"/>
        </w:rPr>
        <w:t>CLASSIFICA</w:t>
      </w:r>
    </w:p>
    <w:p w14:paraId="0DD3149C" w14:textId="77777777" w:rsidR="0080719E" w:rsidRPr="0045245F" w:rsidRDefault="0080719E" w:rsidP="0080719E">
      <w:pPr>
        <w:pStyle w:val="breakline"/>
        <w:rPr>
          <w:color w:val="002060"/>
        </w:rPr>
      </w:pPr>
    </w:p>
    <w:p w14:paraId="75CA6C60" w14:textId="77777777" w:rsidR="0080719E" w:rsidRPr="0045245F" w:rsidRDefault="0080719E" w:rsidP="0080719E">
      <w:pPr>
        <w:pStyle w:val="breakline"/>
        <w:rPr>
          <w:color w:val="002060"/>
        </w:rPr>
      </w:pPr>
    </w:p>
    <w:p w14:paraId="71AC988E"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7EF30222"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57F31"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3B2B"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39538"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72D0"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17DDC"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5B21"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2E4B7"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D379D"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7B0B"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C3C52" w14:textId="77777777" w:rsidR="0080719E" w:rsidRPr="0045245F" w:rsidRDefault="0080719E" w:rsidP="00EC7319">
            <w:pPr>
              <w:pStyle w:val="headertabella0"/>
              <w:rPr>
                <w:color w:val="002060"/>
              </w:rPr>
            </w:pPr>
            <w:r w:rsidRPr="0045245F">
              <w:rPr>
                <w:color w:val="002060"/>
              </w:rPr>
              <w:t>PE</w:t>
            </w:r>
          </w:p>
        </w:tc>
      </w:tr>
      <w:tr w:rsidR="0080719E" w:rsidRPr="0045245F" w14:paraId="32FB5A76"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A5C537"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BA5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F3B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EE2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E72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7C7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9F8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C8E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E4A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D2D30" w14:textId="77777777" w:rsidR="0080719E" w:rsidRPr="0045245F" w:rsidRDefault="0080719E" w:rsidP="00EC7319">
            <w:pPr>
              <w:pStyle w:val="rowtabella0"/>
              <w:jc w:val="center"/>
              <w:rPr>
                <w:color w:val="002060"/>
              </w:rPr>
            </w:pPr>
            <w:r w:rsidRPr="0045245F">
              <w:rPr>
                <w:color w:val="002060"/>
              </w:rPr>
              <w:t>0</w:t>
            </w:r>
          </w:p>
        </w:tc>
      </w:tr>
      <w:tr w:rsidR="0080719E" w:rsidRPr="0045245F" w14:paraId="7EB395A4"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A3A67" w14:textId="77777777" w:rsidR="0080719E" w:rsidRPr="0045245F" w:rsidRDefault="0080719E" w:rsidP="00EC7319">
            <w:pPr>
              <w:pStyle w:val="rowtabella0"/>
              <w:rPr>
                <w:color w:val="002060"/>
              </w:rPr>
            </w:pPr>
            <w:r w:rsidRPr="0045245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F83F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9E94"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481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85C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CF5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820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AB6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516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9F00" w14:textId="77777777" w:rsidR="0080719E" w:rsidRPr="0045245F" w:rsidRDefault="0080719E" w:rsidP="00EC7319">
            <w:pPr>
              <w:pStyle w:val="rowtabella0"/>
              <w:jc w:val="center"/>
              <w:rPr>
                <w:color w:val="002060"/>
              </w:rPr>
            </w:pPr>
            <w:r w:rsidRPr="0045245F">
              <w:rPr>
                <w:color w:val="002060"/>
              </w:rPr>
              <w:t>0</w:t>
            </w:r>
          </w:p>
        </w:tc>
      </w:tr>
      <w:tr w:rsidR="0080719E" w:rsidRPr="0045245F" w14:paraId="04AC87D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0C231" w14:textId="77777777" w:rsidR="0080719E" w:rsidRPr="0045245F" w:rsidRDefault="0080719E" w:rsidP="00EC7319">
            <w:pPr>
              <w:pStyle w:val="rowtabella0"/>
              <w:rPr>
                <w:color w:val="002060"/>
              </w:rPr>
            </w:pPr>
            <w:r w:rsidRPr="0045245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B754"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F01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EB9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957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A92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113C"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235C"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3DF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FEE6" w14:textId="77777777" w:rsidR="0080719E" w:rsidRPr="0045245F" w:rsidRDefault="0080719E" w:rsidP="00EC7319">
            <w:pPr>
              <w:pStyle w:val="rowtabella0"/>
              <w:jc w:val="center"/>
              <w:rPr>
                <w:color w:val="002060"/>
              </w:rPr>
            </w:pPr>
            <w:r w:rsidRPr="0045245F">
              <w:rPr>
                <w:color w:val="002060"/>
              </w:rPr>
              <w:t>0</w:t>
            </w:r>
          </w:p>
        </w:tc>
      </w:tr>
      <w:tr w:rsidR="0080719E" w:rsidRPr="0045245F" w14:paraId="4066D1F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2EA43" w14:textId="77777777" w:rsidR="0080719E" w:rsidRPr="0045245F" w:rsidRDefault="0080719E" w:rsidP="00EC7319">
            <w:pPr>
              <w:pStyle w:val="rowtabella0"/>
              <w:rPr>
                <w:color w:val="002060"/>
              </w:rPr>
            </w:pPr>
            <w:r w:rsidRPr="0045245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1F2E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EE6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8E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ECF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C0F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43A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7D0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161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F0FC" w14:textId="77777777" w:rsidR="0080719E" w:rsidRPr="0045245F" w:rsidRDefault="0080719E" w:rsidP="00EC7319">
            <w:pPr>
              <w:pStyle w:val="rowtabella0"/>
              <w:jc w:val="center"/>
              <w:rPr>
                <w:color w:val="002060"/>
              </w:rPr>
            </w:pPr>
            <w:r w:rsidRPr="0045245F">
              <w:rPr>
                <w:color w:val="002060"/>
              </w:rPr>
              <w:t>0</w:t>
            </w:r>
          </w:p>
        </w:tc>
      </w:tr>
      <w:tr w:rsidR="0080719E" w:rsidRPr="0045245F" w14:paraId="71A1FAB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178BF" w14:textId="77777777" w:rsidR="0080719E" w:rsidRPr="0045245F" w:rsidRDefault="0080719E" w:rsidP="00EC7319">
            <w:pPr>
              <w:pStyle w:val="rowtabella0"/>
              <w:rPr>
                <w:color w:val="002060"/>
              </w:rPr>
            </w:pPr>
            <w:r w:rsidRPr="0045245F">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21E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B2E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230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BEF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505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C7FC"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F91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F2C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5738" w14:textId="77777777" w:rsidR="0080719E" w:rsidRPr="0045245F" w:rsidRDefault="0080719E" w:rsidP="00EC7319">
            <w:pPr>
              <w:pStyle w:val="rowtabella0"/>
              <w:jc w:val="center"/>
              <w:rPr>
                <w:color w:val="002060"/>
              </w:rPr>
            </w:pPr>
            <w:r w:rsidRPr="0045245F">
              <w:rPr>
                <w:color w:val="002060"/>
              </w:rPr>
              <w:t>0</w:t>
            </w:r>
          </w:p>
        </w:tc>
      </w:tr>
      <w:tr w:rsidR="0080719E" w:rsidRPr="0045245F" w14:paraId="4052CA7C"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1D77E1" w14:textId="77777777" w:rsidR="0080719E" w:rsidRPr="0045245F" w:rsidRDefault="0080719E" w:rsidP="00EC7319">
            <w:pPr>
              <w:pStyle w:val="rowtabella0"/>
              <w:rPr>
                <w:color w:val="002060"/>
              </w:rPr>
            </w:pPr>
            <w:r w:rsidRPr="0045245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F4B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D63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066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10F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876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4771"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AFC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B36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DE37" w14:textId="77777777" w:rsidR="0080719E" w:rsidRPr="0045245F" w:rsidRDefault="0080719E" w:rsidP="00EC7319">
            <w:pPr>
              <w:pStyle w:val="rowtabella0"/>
              <w:jc w:val="center"/>
              <w:rPr>
                <w:color w:val="002060"/>
              </w:rPr>
            </w:pPr>
            <w:r w:rsidRPr="0045245F">
              <w:rPr>
                <w:color w:val="002060"/>
              </w:rPr>
              <w:t>0</w:t>
            </w:r>
          </w:p>
        </w:tc>
      </w:tr>
    </w:tbl>
    <w:p w14:paraId="432EBD1B" w14:textId="77777777" w:rsidR="0080719E" w:rsidRPr="0045245F" w:rsidRDefault="0080719E" w:rsidP="0080719E">
      <w:pPr>
        <w:pStyle w:val="breakline"/>
        <w:rPr>
          <w:rFonts w:eastAsiaTheme="minorEastAsia"/>
          <w:color w:val="002060"/>
        </w:rPr>
      </w:pPr>
    </w:p>
    <w:p w14:paraId="73198847" w14:textId="77777777" w:rsidR="0080719E" w:rsidRPr="0045245F" w:rsidRDefault="0080719E" w:rsidP="0080719E">
      <w:pPr>
        <w:pStyle w:val="breakline"/>
        <w:rPr>
          <w:color w:val="002060"/>
        </w:rPr>
      </w:pPr>
    </w:p>
    <w:p w14:paraId="358DF2F8" w14:textId="77777777" w:rsidR="0080719E" w:rsidRPr="0045245F" w:rsidRDefault="0080719E" w:rsidP="0080719E">
      <w:pPr>
        <w:pStyle w:val="sottotitolocampionato10"/>
        <w:rPr>
          <w:color w:val="002060"/>
        </w:rPr>
      </w:pPr>
      <w:r w:rsidRPr="0045245F">
        <w:rPr>
          <w:color w:val="002060"/>
        </w:rPr>
        <w:lastRenderedPageBreak/>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48270757"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EF295"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CF37A"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575BF"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305D7"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3E0B3"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FF376"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BFE29"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25453"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9725"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8399C" w14:textId="77777777" w:rsidR="0080719E" w:rsidRPr="0045245F" w:rsidRDefault="0080719E" w:rsidP="00EC7319">
            <w:pPr>
              <w:pStyle w:val="headertabella0"/>
              <w:rPr>
                <w:color w:val="002060"/>
              </w:rPr>
            </w:pPr>
            <w:r w:rsidRPr="0045245F">
              <w:rPr>
                <w:color w:val="002060"/>
              </w:rPr>
              <w:t>PE</w:t>
            </w:r>
          </w:p>
        </w:tc>
      </w:tr>
      <w:tr w:rsidR="0080719E" w:rsidRPr="0045245F" w14:paraId="7B4A08EA"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15D37" w14:textId="77777777" w:rsidR="0080719E" w:rsidRPr="0045245F" w:rsidRDefault="0080719E" w:rsidP="00EC7319">
            <w:pPr>
              <w:pStyle w:val="rowtabella0"/>
              <w:rPr>
                <w:color w:val="002060"/>
              </w:rPr>
            </w:pPr>
            <w:r w:rsidRPr="0045245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BAD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4B8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6543"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B8C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3A1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DDCC"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B99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D7EF"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ABE4" w14:textId="77777777" w:rsidR="0080719E" w:rsidRPr="0045245F" w:rsidRDefault="0080719E" w:rsidP="00EC7319">
            <w:pPr>
              <w:pStyle w:val="rowtabella0"/>
              <w:jc w:val="center"/>
              <w:rPr>
                <w:color w:val="002060"/>
              </w:rPr>
            </w:pPr>
            <w:r w:rsidRPr="0045245F">
              <w:rPr>
                <w:color w:val="002060"/>
              </w:rPr>
              <w:t>0</w:t>
            </w:r>
          </w:p>
        </w:tc>
      </w:tr>
      <w:tr w:rsidR="0080719E" w:rsidRPr="0045245F" w14:paraId="3C77E26E"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4F6F6" w14:textId="77777777" w:rsidR="0080719E" w:rsidRPr="0045245F" w:rsidRDefault="0080719E" w:rsidP="00EC7319">
            <w:pPr>
              <w:pStyle w:val="rowtabella0"/>
              <w:rPr>
                <w:color w:val="002060"/>
              </w:rPr>
            </w:pPr>
            <w:r w:rsidRPr="004524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223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8D6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4D7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90F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340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66A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158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A5B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467C" w14:textId="77777777" w:rsidR="0080719E" w:rsidRPr="0045245F" w:rsidRDefault="0080719E" w:rsidP="00EC7319">
            <w:pPr>
              <w:pStyle w:val="rowtabella0"/>
              <w:jc w:val="center"/>
              <w:rPr>
                <w:color w:val="002060"/>
              </w:rPr>
            </w:pPr>
            <w:r w:rsidRPr="0045245F">
              <w:rPr>
                <w:color w:val="002060"/>
              </w:rPr>
              <w:t>0</w:t>
            </w:r>
          </w:p>
        </w:tc>
      </w:tr>
      <w:tr w:rsidR="0080719E" w:rsidRPr="0045245F" w14:paraId="73E0068C"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678A4" w14:textId="77777777" w:rsidR="0080719E" w:rsidRPr="0045245F" w:rsidRDefault="0080719E" w:rsidP="00EC7319">
            <w:pPr>
              <w:pStyle w:val="rowtabella0"/>
              <w:rPr>
                <w:color w:val="002060"/>
              </w:rPr>
            </w:pPr>
            <w:r w:rsidRPr="0045245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0DE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7CE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8A8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559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D8D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F55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BB0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48B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BB3D" w14:textId="77777777" w:rsidR="0080719E" w:rsidRPr="0045245F" w:rsidRDefault="0080719E" w:rsidP="00EC7319">
            <w:pPr>
              <w:pStyle w:val="rowtabella0"/>
              <w:jc w:val="center"/>
              <w:rPr>
                <w:color w:val="002060"/>
              </w:rPr>
            </w:pPr>
            <w:r w:rsidRPr="0045245F">
              <w:rPr>
                <w:color w:val="002060"/>
              </w:rPr>
              <w:t>0</w:t>
            </w:r>
          </w:p>
        </w:tc>
      </w:tr>
      <w:tr w:rsidR="0080719E" w:rsidRPr="0045245F" w14:paraId="17FA57D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81E92" w14:textId="77777777" w:rsidR="0080719E" w:rsidRPr="0045245F" w:rsidRDefault="0080719E" w:rsidP="00EC7319">
            <w:pPr>
              <w:pStyle w:val="rowtabella0"/>
              <w:rPr>
                <w:color w:val="002060"/>
              </w:rPr>
            </w:pPr>
            <w:r w:rsidRPr="0045245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AEA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91B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F64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373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497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0F7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ED8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D8D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A1A7" w14:textId="77777777" w:rsidR="0080719E" w:rsidRPr="0045245F" w:rsidRDefault="0080719E" w:rsidP="00EC7319">
            <w:pPr>
              <w:pStyle w:val="rowtabella0"/>
              <w:jc w:val="center"/>
              <w:rPr>
                <w:color w:val="002060"/>
              </w:rPr>
            </w:pPr>
            <w:r w:rsidRPr="0045245F">
              <w:rPr>
                <w:color w:val="002060"/>
              </w:rPr>
              <w:t>0</w:t>
            </w:r>
          </w:p>
        </w:tc>
      </w:tr>
      <w:tr w:rsidR="0080719E" w:rsidRPr="0045245F" w14:paraId="49FE4D9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79FB9" w14:textId="77777777" w:rsidR="0080719E" w:rsidRPr="0045245F" w:rsidRDefault="0080719E" w:rsidP="00EC7319">
            <w:pPr>
              <w:pStyle w:val="rowtabella0"/>
              <w:rPr>
                <w:color w:val="002060"/>
              </w:rPr>
            </w:pPr>
            <w:r w:rsidRPr="0045245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824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CFC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E3A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8B5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0E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786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0D3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0CF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EC04" w14:textId="77777777" w:rsidR="0080719E" w:rsidRPr="0045245F" w:rsidRDefault="0080719E" w:rsidP="00EC7319">
            <w:pPr>
              <w:pStyle w:val="rowtabella0"/>
              <w:jc w:val="center"/>
              <w:rPr>
                <w:color w:val="002060"/>
              </w:rPr>
            </w:pPr>
            <w:r w:rsidRPr="0045245F">
              <w:rPr>
                <w:color w:val="002060"/>
              </w:rPr>
              <w:t>0</w:t>
            </w:r>
          </w:p>
        </w:tc>
      </w:tr>
      <w:tr w:rsidR="0080719E" w:rsidRPr="0045245F" w14:paraId="1E045E4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26DBF" w14:textId="77777777" w:rsidR="0080719E" w:rsidRPr="0045245F" w:rsidRDefault="0080719E" w:rsidP="00EC7319">
            <w:pPr>
              <w:pStyle w:val="rowtabella0"/>
              <w:rPr>
                <w:color w:val="002060"/>
              </w:rPr>
            </w:pPr>
            <w:r w:rsidRPr="0045245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097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BBD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493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3F0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17E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3D8A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2C3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7155"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8F8F" w14:textId="77777777" w:rsidR="0080719E" w:rsidRPr="0045245F" w:rsidRDefault="0080719E" w:rsidP="00EC7319">
            <w:pPr>
              <w:pStyle w:val="rowtabella0"/>
              <w:jc w:val="center"/>
              <w:rPr>
                <w:color w:val="002060"/>
              </w:rPr>
            </w:pPr>
            <w:r w:rsidRPr="0045245F">
              <w:rPr>
                <w:color w:val="002060"/>
              </w:rPr>
              <w:t>0</w:t>
            </w:r>
          </w:p>
        </w:tc>
      </w:tr>
      <w:tr w:rsidR="0080719E" w:rsidRPr="0045245F" w14:paraId="38136156"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A2ABC2" w14:textId="77777777" w:rsidR="0080719E" w:rsidRPr="0045245F" w:rsidRDefault="0080719E" w:rsidP="00EC7319">
            <w:pPr>
              <w:pStyle w:val="rowtabella0"/>
              <w:rPr>
                <w:color w:val="002060"/>
              </w:rPr>
            </w:pPr>
            <w:r w:rsidRPr="0045245F">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E7A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B1A8"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588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9BA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AF2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8387"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A9C8"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526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C661" w14:textId="77777777" w:rsidR="0080719E" w:rsidRPr="0045245F" w:rsidRDefault="0080719E" w:rsidP="00EC7319">
            <w:pPr>
              <w:pStyle w:val="rowtabella0"/>
              <w:jc w:val="center"/>
              <w:rPr>
                <w:color w:val="002060"/>
              </w:rPr>
            </w:pPr>
            <w:r w:rsidRPr="0045245F">
              <w:rPr>
                <w:color w:val="002060"/>
              </w:rPr>
              <w:t>0</w:t>
            </w:r>
          </w:p>
        </w:tc>
      </w:tr>
    </w:tbl>
    <w:p w14:paraId="5A8A01DF" w14:textId="77777777" w:rsidR="0080719E" w:rsidRPr="0045245F" w:rsidRDefault="0080719E" w:rsidP="0080719E">
      <w:pPr>
        <w:pStyle w:val="breakline"/>
        <w:rPr>
          <w:color w:val="002060"/>
        </w:rPr>
      </w:pPr>
    </w:p>
    <w:p w14:paraId="7B76BBD9" w14:textId="77777777" w:rsidR="0080719E" w:rsidRPr="0045245F" w:rsidRDefault="0080719E" w:rsidP="0080719E">
      <w:pPr>
        <w:pStyle w:val="titoloprinc0"/>
        <w:rPr>
          <w:color w:val="002060"/>
        </w:rPr>
      </w:pPr>
      <w:r w:rsidRPr="0045245F">
        <w:rPr>
          <w:color w:val="002060"/>
        </w:rPr>
        <w:t>PROGRAMMA GARE</w:t>
      </w:r>
    </w:p>
    <w:p w14:paraId="15116CFE" w14:textId="77777777" w:rsidR="0080719E" w:rsidRPr="0045245F" w:rsidRDefault="0080719E" w:rsidP="0080719E">
      <w:pPr>
        <w:pStyle w:val="sottotitolocampionato10"/>
        <w:rPr>
          <w:color w:val="002060"/>
        </w:rPr>
      </w:pPr>
    </w:p>
    <w:p w14:paraId="588F1B2C"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1"/>
        <w:gridCol w:w="385"/>
        <w:gridCol w:w="898"/>
        <w:gridCol w:w="1199"/>
        <w:gridCol w:w="1546"/>
        <w:gridCol w:w="1546"/>
      </w:tblGrid>
      <w:tr w:rsidR="0080719E" w:rsidRPr="0045245F" w14:paraId="4657060D"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24B18"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77E9C"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E490"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D4380"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3618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0BA8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0A217"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34C8E29A"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8FF552" w14:textId="77777777" w:rsidR="0080719E" w:rsidRPr="0045245F" w:rsidRDefault="0080719E" w:rsidP="00EC7319">
            <w:pPr>
              <w:pStyle w:val="rowtabella0"/>
              <w:rPr>
                <w:color w:val="002060"/>
              </w:rPr>
            </w:pPr>
            <w:r w:rsidRPr="0045245F">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3010A" w14:textId="77777777" w:rsidR="0080719E" w:rsidRPr="0045245F" w:rsidRDefault="0080719E" w:rsidP="00EC7319">
            <w:pPr>
              <w:pStyle w:val="rowtabella0"/>
              <w:rPr>
                <w:color w:val="002060"/>
              </w:rPr>
            </w:pPr>
            <w:r w:rsidRPr="0045245F">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BA398" w14:textId="77777777" w:rsidR="0080719E" w:rsidRPr="0045245F" w:rsidRDefault="0080719E" w:rsidP="00EC7319">
            <w:pPr>
              <w:pStyle w:val="rowtabella0"/>
              <w:jc w:val="center"/>
              <w:rPr>
                <w:color w:val="002060"/>
              </w:rPr>
            </w:pPr>
            <w:r w:rsidRPr="004524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FB239"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4EA6E" w14:textId="77777777" w:rsidR="0080719E" w:rsidRPr="0045245F" w:rsidRDefault="0080719E" w:rsidP="00EC7319">
            <w:pPr>
              <w:pStyle w:val="rowtabella0"/>
              <w:rPr>
                <w:color w:val="002060"/>
              </w:rPr>
            </w:pPr>
            <w:r w:rsidRPr="0045245F">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260DE" w14:textId="77777777" w:rsidR="0080719E" w:rsidRPr="0045245F" w:rsidRDefault="0080719E" w:rsidP="00EC7319">
            <w:pPr>
              <w:pStyle w:val="rowtabella0"/>
              <w:rPr>
                <w:color w:val="002060"/>
              </w:rPr>
            </w:pPr>
            <w:r w:rsidRPr="0045245F">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AF57F" w14:textId="77777777" w:rsidR="0080719E" w:rsidRPr="0045245F" w:rsidRDefault="0080719E" w:rsidP="00EC7319">
            <w:pPr>
              <w:pStyle w:val="rowtabella0"/>
              <w:rPr>
                <w:color w:val="002060"/>
              </w:rPr>
            </w:pPr>
            <w:r w:rsidRPr="0045245F">
              <w:rPr>
                <w:color w:val="002060"/>
              </w:rPr>
              <w:t>VIA MATTEOTTI</w:t>
            </w:r>
          </w:p>
        </w:tc>
      </w:tr>
      <w:tr w:rsidR="0080719E" w:rsidRPr="0045245F" w14:paraId="54FDF6A9"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AA0324" w14:textId="77777777" w:rsidR="0080719E" w:rsidRPr="0045245F" w:rsidRDefault="0080719E" w:rsidP="00EC7319">
            <w:pPr>
              <w:pStyle w:val="rowtabella0"/>
              <w:rPr>
                <w:color w:val="002060"/>
              </w:rPr>
            </w:pPr>
            <w:r w:rsidRPr="0045245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743B6" w14:textId="77777777" w:rsidR="0080719E" w:rsidRPr="0045245F" w:rsidRDefault="0080719E" w:rsidP="00EC7319">
            <w:pPr>
              <w:pStyle w:val="rowtabella0"/>
              <w:rPr>
                <w:color w:val="002060"/>
              </w:rPr>
            </w:pPr>
            <w:r w:rsidRPr="0045245F">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D6979"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C3FDF5" w14:textId="77777777" w:rsidR="0080719E" w:rsidRPr="0045245F" w:rsidRDefault="0080719E" w:rsidP="00EC7319">
            <w:pPr>
              <w:pStyle w:val="rowtabella0"/>
              <w:rPr>
                <w:color w:val="002060"/>
              </w:rPr>
            </w:pPr>
            <w:r w:rsidRPr="0045245F">
              <w:rPr>
                <w:color w:val="002060"/>
              </w:rPr>
              <w:t>19/03/2022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F25FEC" w14:textId="77777777" w:rsidR="0080719E" w:rsidRPr="0045245F" w:rsidRDefault="0080719E" w:rsidP="00EC7319">
            <w:pPr>
              <w:pStyle w:val="rowtabella0"/>
              <w:rPr>
                <w:color w:val="002060"/>
              </w:rPr>
            </w:pPr>
            <w:r w:rsidRPr="0045245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691E3" w14:textId="77777777" w:rsidR="0080719E" w:rsidRPr="0045245F" w:rsidRDefault="0080719E" w:rsidP="00EC7319">
            <w:pPr>
              <w:pStyle w:val="rowtabella0"/>
              <w:rPr>
                <w:color w:val="002060"/>
              </w:rPr>
            </w:pPr>
            <w:r w:rsidRPr="0045245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7914C" w14:textId="77777777" w:rsidR="0080719E" w:rsidRPr="0045245F" w:rsidRDefault="0080719E" w:rsidP="00EC7319">
            <w:pPr>
              <w:pStyle w:val="rowtabella0"/>
              <w:rPr>
                <w:color w:val="002060"/>
              </w:rPr>
            </w:pPr>
            <w:r w:rsidRPr="0045245F">
              <w:rPr>
                <w:color w:val="002060"/>
              </w:rPr>
              <w:t>VIA B.BUOZZI</w:t>
            </w:r>
          </w:p>
        </w:tc>
      </w:tr>
      <w:tr w:rsidR="0080719E" w:rsidRPr="0045245F" w14:paraId="11AD8FCC"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C9A5F" w14:textId="77777777" w:rsidR="0080719E" w:rsidRPr="0045245F" w:rsidRDefault="0080719E" w:rsidP="00EC7319">
            <w:pPr>
              <w:pStyle w:val="rowtabella0"/>
              <w:rPr>
                <w:color w:val="002060"/>
              </w:rPr>
            </w:pPr>
            <w:r w:rsidRPr="0045245F">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AF458" w14:textId="77777777" w:rsidR="0080719E" w:rsidRPr="0045245F" w:rsidRDefault="0080719E" w:rsidP="00EC7319">
            <w:pPr>
              <w:pStyle w:val="rowtabella0"/>
              <w:rPr>
                <w:color w:val="002060"/>
              </w:rPr>
            </w:pPr>
            <w:r w:rsidRPr="0045245F">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CB8E6"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E1CBB" w14:textId="77777777" w:rsidR="0080719E" w:rsidRPr="0045245F" w:rsidRDefault="0080719E" w:rsidP="00EC7319">
            <w:pPr>
              <w:pStyle w:val="rowtabella0"/>
              <w:rPr>
                <w:color w:val="002060"/>
              </w:rPr>
            </w:pPr>
            <w:r w:rsidRPr="0045245F">
              <w:rPr>
                <w:color w:val="002060"/>
              </w:rPr>
              <w:t>20/03/2022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10F39" w14:textId="77777777" w:rsidR="0080719E" w:rsidRPr="0045245F" w:rsidRDefault="0080719E" w:rsidP="00EC7319">
            <w:pPr>
              <w:pStyle w:val="rowtabella0"/>
              <w:rPr>
                <w:color w:val="002060"/>
              </w:rPr>
            </w:pPr>
            <w:r w:rsidRPr="0045245F">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1B6A8" w14:textId="77777777" w:rsidR="0080719E" w:rsidRPr="0045245F" w:rsidRDefault="0080719E" w:rsidP="00EC7319">
            <w:pPr>
              <w:pStyle w:val="rowtabella0"/>
              <w:rPr>
                <w:color w:val="002060"/>
              </w:rPr>
            </w:pPr>
            <w:r w:rsidRPr="0045245F">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9004F" w14:textId="77777777" w:rsidR="0080719E" w:rsidRPr="0045245F" w:rsidRDefault="0080719E" w:rsidP="00EC7319">
            <w:pPr>
              <w:pStyle w:val="rowtabella0"/>
              <w:rPr>
                <w:color w:val="002060"/>
              </w:rPr>
            </w:pPr>
            <w:r w:rsidRPr="0045245F">
              <w:rPr>
                <w:color w:val="002060"/>
              </w:rPr>
              <w:t>VIA E.MATTEI</w:t>
            </w:r>
          </w:p>
        </w:tc>
      </w:tr>
    </w:tbl>
    <w:p w14:paraId="4A724852" w14:textId="77777777" w:rsidR="0080719E" w:rsidRPr="0045245F" w:rsidRDefault="0080719E" w:rsidP="0080719E">
      <w:pPr>
        <w:pStyle w:val="breakline"/>
        <w:rPr>
          <w:rFonts w:eastAsiaTheme="minorEastAsia"/>
          <w:color w:val="002060"/>
        </w:rPr>
      </w:pPr>
    </w:p>
    <w:p w14:paraId="1D4D4902" w14:textId="77777777" w:rsidR="0080719E" w:rsidRPr="0045245F" w:rsidRDefault="0080719E" w:rsidP="0080719E">
      <w:pPr>
        <w:pStyle w:val="breakline"/>
        <w:rPr>
          <w:color w:val="002060"/>
        </w:rPr>
      </w:pPr>
    </w:p>
    <w:p w14:paraId="38F695B0" w14:textId="77777777" w:rsidR="0080719E" w:rsidRPr="0045245F" w:rsidRDefault="0080719E" w:rsidP="0080719E">
      <w:pPr>
        <w:pStyle w:val="breakline"/>
        <w:rPr>
          <w:color w:val="002060"/>
        </w:rPr>
      </w:pPr>
    </w:p>
    <w:p w14:paraId="66D9511C" w14:textId="77777777" w:rsidR="0080719E" w:rsidRPr="0045245F" w:rsidRDefault="0080719E" w:rsidP="0080719E">
      <w:pPr>
        <w:pStyle w:val="sottotitolocampionato10"/>
        <w:rPr>
          <w:color w:val="002060"/>
        </w:rPr>
      </w:pPr>
      <w:r w:rsidRPr="0045245F">
        <w:rPr>
          <w:color w:val="002060"/>
        </w:rPr>
        <w:t>GIRONE S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80719E" w:rsidRPr="0045245F" w14:paraId="62B3F7A8"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986A6"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623A"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80F5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F591"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96C4D"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C1C2"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1E5A6"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F0FC701"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30C684" w14:textId="77777777" w:rsidR="0080719E" w:rsidRPr="0045245F" w:rsidRDefault="0080719E" w:rsidP="00EC7319">
            <w:pPr>
              <w:pStyle w:val="rowtabella0"/>
              <w:rPr>
                <w:color w:val="002060"/>
              </w:rPr>
            </w:pPr>
            <w:r w:rsidRPr="0045245F">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C91AA" w14:textId="77777777" w:rsidR="0080719E" w:rsidRPr="0045245F" w:rsidRDefault="0080719E" w:rsidP="00EC7319">
            <w:pPr>
              <w:pStyle w:val="rowtabella0"/>
              <w:rPr>
                <w:color w:val="002060"/>
              </w:rPr>
            </w:pPr>
            <w:r w:rsidRPr="0045245F">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D0D30" w14:textId="77777777" w:rsidR="0080719E" w:rsidRPr="0045245F" w:rsidRDefault="0080719E" w:rsidP="00EC7319">
            <w:pPr>
              <w:pStyle w:val="rowtabella0"/>
              <w:jc w:val="center"/>
              <w:rPr>
                <w:color w:val="002060"/>
              </w:rPr>
            </w:pPr>
            <w:r w:rsidRPr="004524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FA987"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777A2" w14:textId="77777777" w:rsidR="0080719E" w:rsidRPr="0045245F" w:rsidRDefault="0080719E" w:rsidP="00EC7319">
            <w:pPr>
              <w:pStyle w:val="rowtabella0"/>
              <w:rPr>
                <w:color w:val="002060"/>
              </w:rPr>
            </w:pPr>
            <w:r w:rsidRPr="0045245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568A7"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B099" w14:textId="77777777" w:rsidR="0080719E" w:rsidRPr="0045245F" w:rsidRDefault="0080719E" w:rsidP="00EC7319">
            <w:pPr>
              <w:pStyle w:val="rowtabella0"/>
              <w:rPr>
                <w:color w:val="002060"/>
              </w:rPr>
            </w:pPr>
            <w:r w:rsidRPr="0045245F">
              <w:rPr>
                <w:color w:val="002060"/>
              </w:rPr>
              <w:t>VIA ANTONIO ROSMINI 22/B</w:t>
            </w:r>
          </w:p>
        </w:tc>
      </w:tr>
      <w:tr w:rsidR="0080719E" w:rsidRPr="0045245F" w14:paraId="73DB628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26115" w14:textId="77777777" w:rsidR="0080719E" w:rsidRPr="0045245F" w:rsidRDefault="0080719E" w:rsidP="00EC7319">
            <w:pPr>
              <w:pStyle w:val="rowtabella0"/>
              <w:rPr>
                <w:color w:val="002060"/>
              </w:rPr>
            </w:pPr>
            <w:r w:rsidRPr="0045245F">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6335E0" w14:textId="77777777" w:rsidR="0080719E" w:rsidRPr="0045245F" w:rsidRDefault="0080719E" w:rsidP="00EC7319">
            <w:pPr>
              <w:pStyle w:val="rowtabella0"/>
              <w:rPr>
                <w:color w:val="002060"/>
              </w:rPr>
            </w:pPr>
            <w:r w:rsidRPr="0045245F">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16A4A6"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B738B7" w14:textId="77777777" w:rsidR="0080719E" w:rsidRPr="0045245F" w:rsidRDefault="0080719E" w:rsidP="00EC7319">
            <w:pPr>
              <w:pStyle w:val="rowtabella0"/>
              <w:rPr>
                <w:color w:val="002060"/>
              </w:rPr>
            </w:pPr>
            <w:r w:rsidRPr="0045245F">
              <w:rPr>
                <w:color w:val="002060"/>
              </w:rPr>
              <w:t>19/03/2022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7981A" w14:textId="77777777" w:rsidR="0080719E" w:rsidRPr="0045245F" w:rsidRDefault="0080719E" w:rsidP="00EC7319">
            <w:pPr>
              <w:pStyle w:val="rowtabella0"/>
              <w:rPr>
                <w:color w:val="002060"/>
              </w:rPr>
            </w:pPr>
            <w:r w:rsidRPr="0045245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2EC31" w14:textId="77777777" w:rsidR="0080719E" w:rsidRPr="0045245F" w:rsidRDefault="0080719E" w:rsidP="00EC7319">
            <w:pPr>
              <w:pStyle w:val="rowtabella0"/>
              <w:rPr>
                <w:color w:val="002060"/>
              </w:rPr>
            </w:pPr>
            <w:r w:rsidRPr="0045245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C1056" w14:textId="77777777" w:rsidR="0080719E" w:rsidRPr="0045245F" w:rsidRDefault="0080719E" w:rsidP="00EC7319">
            <w:pPr>
              <w:pStyle w:val="rowtabella0"/>
              <w:rPr>
                <w:color w:val="002060"/>
              </w:rPr>
            </w:pPr>
            <w:r w:rsidRPr="0045245F">
              <w:rPr>
                <w:color w:val="002060"/>
              </w:rPr>
              <w:t>VIA B.ROSSI SNC</w:t>
            </w:r>
          </w:p>
        </w:tc>
      </w:tr>
      <w:tr w:rsidR="0080719E" w:rsidRPr="0045245F" w14:paraId="0983B9A6"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5F79C2" w14:textId="77777777" w:rsidR="0080719E" w:rsidRPr="0045245F" w:rsidRDefault="0080719E" w:rsidP="00EC7319">
            <w:pPr>
              <w:pStyle w:val="rowtabella0"/>
              <w:rPr>
                <w:color w:val="002060"/>
              </w:rPr>
            </w:pPr>
            <w:r w:rsidRPr="0045245F">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EE19D" w14:textId="77777777" w:rsidR="0080719E" w:rsidRPr="0045245F" w:rsidRDefault="0080719E" w:rsidP="00EC7319">
            <w:pPr>
              <w:pStyle w:val="rowtabella0"/>
              <w:rPr>
                <w:color w:val="002060"/>
              </w:rPr>
            </w:pPr>
            <w:r w:rsidRPr="0045245F">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23195" w14:textId="77777777" w:rsidR="0080719E" w:rsidRPr="0045245F" w:rsidRDefault="0080719E" w:rsidP="00EC7319">
            <w:pPr>
              <w:pStyle w:val="rowtabella0"/>
              <w:jc w:val="center"/>
              <w:rPr>
                <w:color w:val="002060"/>
              </w:rPr>
            </w:pPr>
            <w:r w:rsidRPr="004524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4EA08" w14:textId="77777777" w:rsidR="0080719E" w:rsidRPr="0045245F" w:rsidRDefault="0080719E" w:rsidP="00EC7319">
            <w:pPr>
              <w:pStyle w:val="rowtabella0"/>
              <w:rPr>
                <w:color w:val="002060"/>
              </w:rPr>
            </w:pPr>
            <w:r w:rsidRPr="0045245F">
              <w:rPr>
                <w:color w:val="002060"/>
              </w:rPr>
              <w:t>19/03/2022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32AFD" w14:textId="77777777" w:rsidR="0080719E" w:rsidRPr="0045245F" w:rsidRDefault="0080719E" w:rsidP="00EC7319">
            <w:pPr>
              <w:pStyle w:val="rowtabella0"/>
              <w:rPr>
                <w:color w:val="002060"/>
              </w:rPr>
            </w:pPr>
            <w:r w:rsidRPr="0045245F">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5364D" w14:textId="77777777" w:rsidR="0080719E" w:rsidRPr="0045245F" w:rsidRDefault="0080719E" w:rsidP="00EC7319">
            <w:pPr>
              <w:pStyle w:val="rowtabella0"/>
              <w:rPr>
                <w:color w:val="002060"/>
              </w:rPr>
            </w:pPr>
            <w:r w:rsidRPr="0045245F">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114B3" w14:textId="77777777" w:rsidR="0080719E" w:rsidRPr="0045245F" w:rsidRDefault="0080719E" w:rsidP="00EC7319">
            <w:pPr>
              <w:pStyle w:val="rowtabella0"/>
              <w:rPr>
                <w:color w:val="002060"/>
              </w:rPr>
            </w:pPr>
            <w:r w:rsidRPr="0045245F">
              <w:rPr>
                <w:color w:val="002060"/>
              </w:rPr>
              <w:t>VIA MARCONI GENGA STAZIONE</w:t>
            </w:r>
          </w:p>
        </w:tc>
      </w:tr>
    </w:tbl>
    <w:p w14:paraId="1D75C5A3" w14:textId="77777777" w:rsidR="0080719E" w:rsidRPr="0045245F" w:rsidRDefault="0080719E" w:rsidP="0080719E">
      <w:pPr>
        <w:pStyle w:val="breakline"/>
        <w:rPr>
          <w:rFonts w:eastAsiaTheme="minorEastAsia"/>
          <w:color w:val="002060"/>
        </w:rPr>
      </w:pPr>
    </w:p>
    <w:p w14:paraId="4A2BB7C2" w14:textId="77777777" w:rsidR="0080719E" w:rsidRPr="0045245F" w:rsidRDefault="0080719E" w:rsidP="0080719E">
      <w:pPr>
        <w:pStyle w:val="breakline"/>
        <w:rPr>
          <w:rFonts w:eastAsiaTheme="minorEastAsia"/>
          <w:color w:val="002060"/>
        </w:rPr>
      </w:pPr>
    </w:p>
    <w:p w14:paraId="0A357A80" w14:textId="77777777" w:rsidR="0080719E" w:rsidRPr="0045245F" w:rsidRDefault="0080719E" w:rsidP="0080719E">
      <w:pPr>
        <w:pStyle w:val="breakline"/>
        <w:rPr>
          <w:color w:val="002060"/>
        </w:rPr>
      </w:pPr>
    </w:p>
    <w:p w14:paraId="40A93EFE" w14:textId="77777777" w:rsidR="0080719E" w:rsidRPr="0045245F" w:rsidRDefault="0080719E" w:rsidP="0080719E">
      <w:pPr>
        <w:pStyle w:val="titolocampionato0"/>
        <w:shd w:val="clear" w:color="auto" w:fill="CCCCCC"/>
        <w:spacing w:before="80" w:after="40"/>
        <w:rPr>
          <w:color w:val="002060"/>
        </w:rPr>
      </w:pPr>
      <w:r w:rsidRPr="0045245F">
        <w:rPr>
          <w:color w:val="002060"/>
        </w:rPr>
        <w:t>UNDER 17 C5 REGIONALI MASCHILI</w:t>
      </w:r>
    </w:p>
    <w:p w14:paraId="37E25C7B" w14:textId="77777777" w:rsidR="0080719E" w:rsidRPr="0045245F" w:rsidRDefault="0080719E" w:rsidP="0080719E">
      <w:pPr>
        <w:pStyle w:val="titoloprinc0"/>
        <w:rPr>
          <w:color w:val="002060"/>
        </w:rPr>
      </w:pPr>
      <w:r w:rsidRPr="0045245F">
        <w:rPr>
          <w:color w:val="002060"/>
        </w:rPr>
        <w:t>VARIAZIONI AL PROGRAMMA GARE</w:t>
      </w:r>
    </w:p>
    <w:p w14:paraId="0202BC18" w14:textId="77777777" w:rsidR="0080719E" w:rsidRPr="0045245F" w:rsidRDefault="0080719E" w:rsidP="0080719E">
      <w:pPr>
        <w:pStyle w:val="breakline"/>
        <w:rPr>
          <w:color w:val="002060"/>
        </w:rPr>
      </w:pPr>
    </w:p>
    <w:p w14:paraId="3DF69D4A" w14:textId="77777777" w:rsidR="0080719E" w:rsidRPr="0045245F" w:rsidRDefault="0080719E" w:rsidP="0080719E">
      <w:pPr>
        <w:pStyle w:val="breakline"/>
        <w:rPr>
          <w:color w:val="002060"/>
        </w:rPr>
      </w:pPr>
    </w:p>
    <w:p w14:paraId="38FCFF0B"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15FA65B3"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12DB3"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30AA9"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CDF0B"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5872F"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FD5EA"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E428E"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258B"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904D0" w14:textId="77777777" w:rsidR="0080719E" w:rsidRPr="0045245F" w:rsidRDefault="0080719E" w:rsidP="00EC7319">
            <w:pPr>
              <w:pStyle w:val="headertabella0"/>
              <w:rPr>
                <w:color w:val="002060"/>
              </w:rPr>
            </w:pPr>
            <w:r w:rsidRPr="0045245F">
              <w:rPr>
                <w:color w:val="002060"/>
              </w:rPr>
              <w:t>Impianto</w:t>
            </w:r>
          </w:p>
        </w:tc>
      </w:tr>
      <w:tr w:rsidR="0080719E" w:rsidRPr="0045245F" w14:paraId="0DE40A02"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4391" w14:textId="77777777" w:rsidR="0080719E" w:rsidRPr="0045245F" w:rsidRDefault="0080719E" w:rsidP="00EC7319">
            <w:pPr>
              <w:pStyle w:val="rowtabella0"/>
              <w:rPr>
                <w:color w:val="002060"/>
                <w:highlight w:val="yellow"/>
              </w:rPr>
            </w:pPr>
            <w:r w:rsidRPr="0045245F">
              <w:rPr>
                <w:color w:val="002060"/>
                <w:highlight w:val="yellow"/>
              </w:rPr>
              <w:t>26/03/2022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ECB7" w14:textId="77777777" w:rsidR="0080719E" w:rsidRPr="0045245F" w:rsidRDefault="0080719E" w:rsidP="00EC7319">
            <w:pPr>
              <w:pStyle w:val="rowtabella0"/>
              <w:jc w:val="center"/>
              <w:rPr>
                <w:color w:val="002060"/>
                <w:highlight w:val="yellow"/>
              </w:rPr>
            </w:pPr>
            <w:r w:rsidRPr="0045245F">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F68E" w14:textId="77777777" w:rsidR="0080719E" w:rsidRPr="0045245F" w:rsidRDefault="0080719E" w:rsidP="00EC7319">
            <w:pPr>
              <w:pStyle w:val="rowtabella0"/>
              <w:rPr>
                <w:color w:val="002060"/>
                <w:highlight w:val="yellow"/>
              </w:rPr>
            </w:pPr>
            <w:r w:rsidRPr="0045245F">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89C5" w14:textId="77777777" w:rsidR="0080719E" w:rsidRPr="0045245F" w:rsidRDefault="0080719E" w:rsidP="00EC7319">
            <w:pPr>
              <w:pStyle w:val="rowtabella0"/>
              <w:rPr>
                <w:color w:val="002060"/>
                <w:highlight w:val="yellow"/>
              </w:rPr>
            </w:pPr>
            <w:r w:rsidRPr="0045245F">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F86C" w14:textId="77777777" w:rsidR="0080719E" w:rsidRPr="0045245F" w:rsidRDefault="0080719E" w:rsidP="00EC7319">
            <w:pPr>
              <w:pStyle w:val="rowtabella0"/>
              <w:rPr>
                <w:color w:val="002060"/>
              </w:rPr>
            </w:pPr>
            <w:r w:rsidRPr="0045245F">
              <w:rPr>
                <w:color w:val="002060"/>
              </w:rPr>
              <w:t>25/03/2022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275E" w14:textId="77777777" w:rsidR="0080719E" w:rsidRPr="0045245F" w:rsidRDefault="0080719E" w:rsidP="00EC7319">
            <w:pPr>
              <w:pStyle w:val="rowtabella0"/>
              <w:jc w:val="center"/>
              <w:rPr>
                <w:color w:val="002060"/>
              </w:rPr>
            </w:pPr>
            <w:r w:rsidRPr="0045245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1CB7" w14:textId="77777777" w:rsidR="0080719E" w:rsidRPr="0045245F" w:rsidRDefault="0080719E" w:rsidP="00EC7319">
            <w:pPr>
              <w:jc w:val="center"/>
              <w:rPr>
                <w:rFonts w:ascii="Arial" w:hAnsi="Arial" w:cs="Arial"/>
                <w:color w:val="002060"/>
                <w:sz w:val="12"/>
                <w:szCs w:val="12"/>
              </w:rPr>
            </w:pPr>
            <w:r w:rsidRPr="0045245F">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4A9C" w14:textId="77777777" w:rsidR="0080719E" w:rsidRPr="0045245F" w:rsidRDefault="0080719E" w:rsidP="00EC7319">
            <w:pPr>
              <w:rPr>
                <w:color w:val="002060"/>
              </w:rPr>
            </w:pPr>
          </w:p>
        </w:tc>
      </w:tr>
    </w:tbl>
    <w:p w14:paraId="00609F36" w14:textId="77777777" w:rsidR="0080719E" w:rsidRPr="0045245F" w:rsidRDefault="0080719E" w:rsidP="0080719E">
      <w:pPr>
        <w:pStyle w:val="breakline"/>
        <w:rPr>
          <w:rFonts w:eastAsiaTheme="minorEastAsia"/>
          <w:color w:val="002060"/>
        </w:rPr>
      </w:pPr>
    </w:p>
    <w:p w14:paraId="15C87BBD" w14:textId="77777777" w:rsidR="0080719E" w:rsidRPr="0045245F" w:rsidRDefault="0080719E" w:rsidP="0080719E">
      <w:pPr>
        <w:pStyle w:val="breakline"/>
        <w:rPr>
          <w:color w:val="002060"/>
        </w:rPr>
      </w:pPr>
    </w:p>
    <w:p w14:paraId="473FC014" w14:textId="77777777" w:rsidR="0080719E" w:rsidRPr="0045245F" w:rsidRDefault="0080719E" w:rsidP="0080719E">
      <w:pPr>
        <w:pStyle w:val="sottotitolocampionato10"/>
        <w:rPr>
          <w:color w:val="002060"/>
        </w:rPr>
      </w:pPr>
      <w:r w:rsidRPr="0045245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1F3B3724"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88CDF"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12F9D"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C6363"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DC680"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4E7CE"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D925E"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4F364"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A3BF7" w14:textId="77777777" w:rsidR="0080719E" w:rsidRPr="0045245F" w:rsidRDefault="0080719E" w:rsidP="00EC7319">
            <w:pPr>
              <w:pStyle w:val="headertabella0"/>
              <w:rPr>
                <w:color w:val="002060"/>
              </w:rPr>
            </w:pPr>
            <w:r w:rsidRPr="0045245F">
              <w:rPr>
                <w:color w:val="002060"/>
              </w:rPr>
              <w:t>Impianto</w:t>
            </w:r>
          </w:p>
        </w:tc>
      </w:tr>
      <w:tr w:rsidR="0080719E" w:rsidRPr="0045245F" w14:paraId="5E8D7DCF"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33B3" w14:textId="77777777" w:rsidR="0080719E" w:rsidRPr="0045245F" w:rsidRDefault="0080719E" w:rsidP="00EC7319">
            <w:pPr>
              <w:pStyle w:val="rowtabella0"/>
              <w:rPr>
                <w:color w:val="002060"/>
                <w:highlight w:val="yellow"/>
              </w:rPr>
            </w:pPr>
            <w:r w:rsidRPr="0045245F">
              <w:rPr>
                <w:color w:val="002060"/>
                <w:highlight w:val="yellow"/>
              </w:rPr>
              <w:t>24/03/2022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28C6"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3077" w14:textId="77777777" w:rsidR="0080719E" w:rsidRPr="0045245F" w:rsidRDefault="0080719E" w:rsidP="00EC7319">
            <w:pPr>
              <w:pStyle w:val="rowtabella0"/>
              <w:rPr>
                <w:color w:val="002060"/>
                <w:highlight w:val="yellow"/>
              </w:rPr>
            </w:pPr>
            <w:r w:rsidRPr="0045245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BF483" w14:textId="77777777" w:rsidR="0080719E" w:rsidRPr="0045245F" w:rsidRDefault="0080719E" w:rsidP="00EC7319">
            <w:pPr>
              <w:pStyle w:val="rowtabella0"/>
              <w:rPr>
                <w:color w:val="002060"/>
                <w:highlight w:val="yellow"/>
              </w:rPr>
            </w:pPr>
            <w:r w:rsidRPr="0045245F">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10AC" w14:textId="77777777" w:rsidR="0080719E" w:rsidRPr="0045245F" w:rsidRDefault="0080719E" w:rsidP="00EC7319">
            <w:pPr>
              <w:pStyle w:val="rowtabella0"/>
              <w:rPr>
                <w:color w:val="002060"/>
              </w:rPr>
            </w:pPr>
            <w:r w:rsidRPr="0045245F">
              <w:rPr>
                <w:color w:val="002060"/>
              </w:rPr>
              <w:t>19/03/2022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4A1C" w14:textId="77777777" w:rsidR="0080719E" w:rsidRPr="0045245F" w:rsidRDefault="0080719E" w:rsidP="00EC7319">
            <w:pPr>
              <w:pStyle w:val="rowtabella0"/>
              <w:jc w:val="center"/>
              <w:rPr>
                <w:color w:val="002060"/>
              </w:rPr>
            </w:pPr>
            <w:r w:rsidRPr="0045245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F3C9" w14:textId="77777777" w:rsidR="0080719E" w:rsidRPr="0045245F" w:rsidRDefault="0080719E" w:rsidP="00EC731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10CE" w14:textId="77777777" w:rsidR="0080719E" w:rsidRPr="0045245F" w:rsidRDefault="0080719E" w:rsidP="00EC7319">
            <w:pPr>
              <w:rPr>
                <w:color w:val="002060"/>
              </w:rPr>
            </w:pPr>
          </w:p>
        </w:tc>
      </w:tr>
    </w:tbl>
    <w:p w14:paraId="75205945" w14:textId="77777777" w:rsidR="0080719E" w:rsidRPr="0045245F" w:rsidRDefault="0080719E" w:rsidP="0080719E">
      <w:pPr>
        <w:pStyle w:val="breakline"/>
        <w:rPr>
          <w:rFonts w:eastAsiaTheme="minorEastAsia"/>
          <w:color w:val="002060"/>
        </w:rPr>
      </w:pPr>
    </w:p>
    <w:p w14:paraId="750D9B8F" w14:textId="77777777" w:rsidR="0080719E" w:rsidRPr="0045245F" w:rsidRDefault="0080719E" w:rsidP="0080719E">
      <w:pPr>
        <w:pStyle w:val="breakline"/>
        <w:rPr>
          <w:color w:val="002060"/>
        </w:rPr>
      </w:pPr>
    </w:p>
    <w:p w14:paraId="2615A194"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6A169BC7"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48282"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839A"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884A2"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524F3"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75FEA"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73B1F"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3E710"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404BC" w14:textId="77777777" w:rsidR="0080719E" w:rsidRPr="0045245F" w:rsidRDefault="0080719E" w:rsidP="00EC7319">
            <w:pPr>
              <w:pStyle w:val="headertabella0"/>
              <w:rPr>
                <w:color w:val="002060"/>
              </w:rPr>
            </w:pPr>
            <w:r w:rsidRPr="0045245F">
              <w:rPr>
                <w:color w:val="002060"/>
              </w:rPr>
              <w:t>Impianto</w:t>
            </w:r>
          </w:p>
        </w:tc>
      </w:tr>
      <w:tr w:rsidR="0080719E" w:rsidRPr="0045245F" w14:paraId="603E3C0F"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0853" w14:textId="77777777" w:rsidR="0080719E" w:rsidRPr="0045245F" w:rsidRDefault="0080719E" w:rsidP="00EC7319">
            <w:pPr>
              <w:pStyle w:val="rowtabella0"/>
              <w:rPr>
                <w:color w:val="002060"/>
                <w:highlight w:val="yellow"/>
              </w:rPr>
            </w:pPr>
            <w:r w:rsidRPr="0045245F">
              <w:rPr>
                <w:color w:val="002060"/>
                <w:highlight w:val="yellow"/>
              </w:rPr>
              <w:t>22/03/2022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0242"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A155" w14:textId="77777777" w:rsidR="0080719E" w:rsidRPr="0045245F" w:rsidRDefault="0080719E" w:rsidP="00EC7319">
            <w:pPr>
              <w:pStyle w:val="rowtabella0"/>
              <w:rPr>
                <w:color w:val="002060"/>
                <w:highlight w:val="yellow"/>
              </w:rPr>
            </w:pPr>
            <w:r w:rsidRPr="0045245F">
              <w:rPr>
                <w:color w:val="002060"/>
                <w:highlight w:val="yellow"/>
              </w:rPr>
              <w:t>SANGIUSTESE M.G.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E56B" w14:textId="77777777" w:rsidR="0080719E" w:rsidRPr="0045245F" w:rsidRDefault="0080719E" w:rsidP="00EC7319">
            <w:pPr>
              <w:pStyle w:val="rowtabella0"/>
              <w:rPr>
                <w:color w:val="002060"/>
                <w:highlight w:val="yellow"/>
              </w:rPr>
            </w:pPr>
            <w:r w:rsidRPr="0045245F">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DB70" w14:textId="77777777" w:rsidR="0080719E" w:rsidRPr="0045245F" w:rsidRDefault="0080719E" w:rsidP="00EC7319">
            <w:pPr>
              <w:pStyle w:val="rowtabella0"/>
              <w:rPr>
                <w:color w:val="002060"/>
              </w:rPr>
            </w:pPr>
            <w:r w:rsidRPr="0045245F">
              <w:rPr>
                <w:color w:val="002060"/>
              </w:rPr>
              <w:t>20/03/2022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3FEA" w14:textId="77777777" w:rsidR="0080719E" w:rsidRPr="0045245F" w:rsidRDefault="0080719E" w:rsidP="00EC7319">
            <w:pPr>
              <w:pStyle w:val="rowtabella0"/>
              <w:jc w:val="center"/>
              <w:rPr>
                <w:color w:val="002060"/>
              </w:rPr>
            </w:pPr>
            <w:r w:rsidRPr="0045245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C0F5" w14:textId="77777777" w:rsidR="0080719E" w:rsidRPr="0045245F" w:rsidRDefault="0080719E" w:rsidP="00EC7319">
            <w:pPr>
              <w:pStyle w:val="rowtabella0"/>
              <w:jc w:val="center"/>
              <w:rPr>
                <w:color w:val="002060"/>
              </w:rPr>
            </w:pPr>
            <w:r w:rsidRPr="0045245F">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65C0" w14:textId="77777777" w:rsidR="0080719E" w:rsidRPr="0045245F" w:rsidRDefault="0080719E" w:rsidP="00EC7319">
            <w:pPr>
              <w:rPr>
                <w:color w:val="002060"/>
              </w:rPr>
            </w:pPr>
          </w:p>
        </w:tc>
      </w:tr>
    </w:tbl>
    <w:p w14:paraId="4E92E5F6" w14:textId="77777777" w:rsidR="0080719E" w:rsidRPr="0045245F" w:rsidRDefault="0080719E" w:rsidP="0080719E">
      <w:pPr>
        <w:pStyle w:val="breakline"/>
        <w:rPr>
          <w:rFonts w:eastAsiaTheme="minorEastAsia"/>
          <w:color w:val="002060"/>
        </w:rPr>
      </w:pPr>
    </w:p>
    <w:p w14:paraId="748CF863" w14:textId="77777777" w:rsidR="0080719E" w:rsidRPr="0045245F" w:rsidRDefault="0080719E" w:rsidP="0080719E">
      <w:pPr>
        <w:pStyle w:val="breakline"/>
        <w:rPr>
          <w:color w:val="002060"/>
        </w:rPr>
      </w:pPr>
    </w:p>
    <w:p w14:paraId="5F21EEFD" w14:textId="77777777" w:rsidR="0080719E" w:rsidRPr="0045245F" w:rsidRDefault="0080719E" w:rsidP="0080719E">
      <w:pPr>
        <w:pStyle w:val="titoloprinc0"/>
        <w:rPr>
          <w:color w:val="002060"/>
        </w:rPr>
      </w:pPr>
      <w:r w:rsidRPr="0045245F">
        <w:rPr>
          <w:color w:val="002060"/>
        </w:rPr>
        <w:t>RISULTATI</w:t>
      </w:r>
    </w:p>
    <w:p w14:paraId="33DA5805" w14:textId="77777777" w:rsidR="0080719E" w:rsidRPr="0045245F" w:rsidRDefault="0080719E" w:rsidP="0080719E">
      <w:pPr>
        <w:pStyle w:val="breakline"/>
        <w:rPr>
          <w:color w:val="002060"/>
        </w:rPr>
      </w:pPr>
    </w:p>
    <w:p w14:paraId="5A6F982C" w14:textId="77777777" w:rsidR="0080719E" w:rsidRPr="0045245F" w:rsidRDefault="0080719E" w:rsidP="0080719E">
      <w:pPr>
        <w:pStyle w:val="sottotitolocampionato10"/>
        <w:rPr>
          <w:color w:val="002060"/>
        </w:rPr>
      </w:pPr>
      <w:r w:rsidRPr="0045245F">
        <w:rPr>
          <w:color w:val="002060"/>
        </w:rPr>
        <w:t>RISULTATI UFFICIALI GARE DEL 12/03/2022</w:t>
      </w:r>
    </w:p>
    <w:p w14:paraId="49B8EB55"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243CEE45"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719E" w:rsidRPr="0045245F" w14:paraId="77F3CC0E"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62AE01F4"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D9585" w14:textId="77777777" w:rsidR="0080719E" w:rsidRPr="0045245F" w:rsidRDefault="0080719E" w:rsidP="00EC7319">
                  <w:pPr>
                    <w:pStyle w:val="headertabella0"/>
                    <w:rPr>
                      <w:color w:val="002060"/>
                    </w:rPr>
                  </w:pPr>
                  <w:r w:rsidRPr="0045245F">
                    <w:rPr>
                      <w:color w:val="002060"/>
                    </w:rPr>
                    <w:lastRenderedPageBreak/>
                    <w:t>GIRONE G - 1 Giornata - R</w:t>
                  </w:r>
                </w:p>
              </w:tc>
            </w:tr>
            <w:tr w:rsidR="0080719E" w:rsidRPr="0045245F" w14:paraId="2CFEB138"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DEA65" w14:textId="77777777" w:rsidR="0080719E" w:rsidRPr="0045245F" w:rsidRDefault="0080719E" w:rsidP="00EC7319">
                  <w:pPr>
                    <w:pStyle w:val="rowtabella0"/>
                    <w:rPr>
                      <w:color w:val="002060"/>
                    </w:rPr>
                  </w:pPr>
                  <w:r w:rsidRPr="0045245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60F18" w14:textId="77777777" w:rsidR="0080719E" w:rsidRPr="0045245F" w:rsidRDefault="0080719E" w:rsidP="00EC7319">
                  <w:pPr>
                    <w:pStyle w:val="rowtabella0"/>
                    <w:rPr>
                      <w:color w:val="002060"/>
                    </w:rPr>
                  </w:pPr>
                  <w:r w:rsidRPr="0045245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DBC7F" w14:textId="77777777" w:rsidR="0080719E" w:rsidRPr="0045245F" w:rsidRDefault="0080719E" w:rsidP="00EC7319">
                  <w:pPr>
                    <w:pStyle w:val="rowtabella0"/>
                    <w:jc w:val="center"/>
                    <w:rPr>
                      <w:color w:val="002060"/>
                    </w:rPr>
                  </w:pPr>
                  <w:r w:rsidRPr="0045245F">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5377E" w14:textId="77777777" w:rsidR="0080719E" w:rsidRPr="0045245F" w:rsidRDefault="0080719E" w:rsidP="00EC7319">
                  <w:pPr>
                    <w:pStyle w:val="rowtabella0"/>
                    <w:jc w:val="center"/>
                    <w:rPr>
                      <w:color w:val="002060"/>
                    </w:rPr>
                  </w:pPr>
                  <w:r w:rsidRPr="0045245F">
                    <w:rPr>
                      <w:color w:val="002060"/>
                    </w:rPr>
                    <w:t> </w:t>
                  </w:r>
                </w:p>
              </w:tc>
            </w:tr>
            <w:tr w:rsidR="0080719E" w:rsidRPr="0045245F" w14:paraId="32399618"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E18005" w14:textId="77777777" w:rsidR="0080719E" w:rsidRPr="0045245F" w:rsidRDefault="0080719E" w:rsidP="00EC7319">
                  <w:pPr>
                    <w:pStyle w:val="rowtabella0"/>
                    <w:rPr>
                      <w:color w:val="002060"/>
                    </w:rPr>
                  </w:pPr>
                  <w:r w:rsidRPr="0045245F">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F90F05" w14:textId="77777777" w:rsidR="0080719E" w:rsidRPr="0045245F" w:rsidRDefault="0080719E" w:rsidP="00EC7319">
                  <w:pPr>
                    <w:pStyle w:val="rowtabella0"/>
                    <w:rPr>
                      <w:color w:val="002060"/>
                    </w:rPr>
                  </w:pPr>
                  <w:r w:rsidRPr="0045245F">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C1E612" w14:textId="77777777" w:rsidR="0080719E" w:rsidRPr="0045245F" w:rsidRDefault="0080719E" w:rsidP="00EC7319">
                  <w:pPr>
                    <w:pStyle w:val="rowtabella0"/>
                    <w:jc w:val="center"/>
                    <w:rPr>
                      <w:color w:val="002060"/>
                    </w:rPr>
                  </w:pPr>
                  <w:r w:rsidRPr="0045245F">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3FD4F" w14:textId="77777777" w:rsidR="0080719E" w:rsidRPr="0045245F" w:rsidRDefault="0080719E" w:rsidP="00EC7319">
                  <w:pPr>
                    <w:pStyle w:val="rowtabella0"/>
                    <w:jc w:val="center"/>
                    <w:rPr>
                      <w:color w:val="002060"/>
                    </w:rPr>
                  </w:pPr>
                  <w:r w:rsidRPr="0045245F">
                    <w:rPr>
                      <w:color w:val="002060"/>
                    </w:rPr>
                    <w:t> </w:t>
                  </w:r>
                </w:p>
              </w:tc>
            </w:tr>
            <w:tr w:rsidR="0080719E" w:rsidRPr="0045245F" w14:paraId="0CDC6C12"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FDAC0" w14:textId="77777777" w:rsidR="0080719E" w:rsidRPr="0045245F" w:rsidRDefault="0080719E" w:rsidP="00EC7319">
                  <w:pPr>
                    <w:pStyle w:val="rowtabella0"/>
                    <w:rPr>
                      <w:color w:val="002060"/>
                    </w:rPr>
                  </w:pPr>
                  <w:r w:rsidRPr="0045245F">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7F541" w14:textId="77777777" w:rsidR="0080719E" w:rsidRPr="0045245F" w:rsidRDefault="0080719E" w:rsidP="00EC7319">
                  <w:pPr>
                    <w:pStyle w:val="rowtabella0"/>
                    <w:rPr>
                      <w:color w:val="002060"/>
                    </w:rPr>
                  </w:pPr>
                  <w:r w:rsidRPr="0045245F">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8A1F8" w14:textId="77777777" w:rsidR="0080719E" w:rsidRPr="0045245F" w:rsidRDefault="0080719E" w:rsidP="00EC7319">
                  <w:pPr>
                    <w:pStyle w:val="rowtabella0"/>
                    <w:jc w:val="center"/>
                    <w:rPr>
                      <w:color w:val="002060"/>
                    </w:rPr>
                  </w:pPr>
                  <w:r w:rsidRPr="0045245F">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A7B64" w14:textId="77777777" w:rsidR="0080719E" w:rsidRPr="0045245F" w:rsidRDefault="0080719E" w:rsidP="00EC7319">
                  <w:pPr>
                    <w:pStyle w:val="rowtabella0"/>
                    <w:jc w:val="center"/>
                    <w:rPr>
                      <w:color w:val="002060"/>
                    </w:rPr>
                  </w:pPr>
                  <w:r w:rsidRPr="0045245F">
                    <w:rPr>
                      <w:color w:val="002060"/>
                    </w:rPr>
                    <w:t> </w:t>
                  </w:r>
                </w:p>
              </w:tc>
            </w:tr>
            <w:tr w:rsidR="0080719E" w:rsidRPr="0045245F" w14:paraId="213A4944"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7F2A9F9D" w14:textId="77777777" w:rsidR="0080719E" w:rsidRPr="0045245F" w:rsidRDefault="0080719E" w:rsidP="00EC7319">
                  <w:pPr>
                    <w:pStyle w:val="rowtabella0"/>
                    <w:rPr>
                      <w:color w:val="002060"/>
                    </w:rPr>
                  </w:pPr>
                  <w:r w:rsidRPr="0045245F">
                    <w:rPr>
                      <w:color w:val="002060"/>
                    </w:rPr>
                    <w:t>(1) - disputata il 13/03/2022</w:t>
                  </w:r>
                </w:p>
              </w:tc>
            </w:tr>
          </w:tbl>
          <w:p w14:paraId="541979AA"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444417F0"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D3EEE" w14:textId="77777777" w:rsidR="0080719E" w:rsidRPr="0045245F" w:rsidRDefault="0080719E" w:rsidP="00EC7319">
                  <w:pPr>
                    <w:pStyle w:val="headertabella0"/>
                    <w:rPr>
                      <w:color w:val="002060"/>
                    </w:rPr>
                  </w:pPr>
                  <w:r w:rsidRPr="0045245F">
                    <w:rPr>
                      <w:color w:val="002060"/>
                    </w:rPr>
                    <w:t>GIRONE SA - 1 Giornata - R</w:t>
                  </w:r>
                </w:p>
              </w:tc>
            </w:tr>
            <w:tr w:rsidR="0080719E" w:rsidRPr="0045245F" w14:paraId="149472A2"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72630" w14:textId="77777777" w:rsidR="0080719E" w:rsidRPr="0045245F" w:rsidRDefault="0080719E" w:rsidP="00EC7319">
                  <w:pPr>
                    <w:pStyle w:val="rowtabella0"/>
                    <w:rPr>
                      <w:color w:val="002060"/>
                    </w:rPr>
                  </w:pPr>
                  <w:r w:rsidRPr="0045245F">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0A44D" w14:textId="77777777" w:rsidR="0080719E" w:rsidRPr="0045245F" w:rsidRDefault="0080719E" w:rsidP="00EC7319">
                  <w:pPr>
                    <w:pStyle w:val="rowtabella0"/>
                    <w:rPr>
                      <w:color w:val="002060"/>
                    </w:rPr>
                  </w:pPr>
                  <w:r w:rsidRPr="0045245F">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C05E6" w14:textId="77777777" w:rsidR="0080719E" w:rsidRPr="0045245F" w:rsidRDefault="0080719E" w:rsidP="00EC7319">
                  <w:pPr>
                    <w:pStyle w:val="rowtabella0"/>
                    <w:jc w:val="center"/>
                    <w:rPr>
                      <w:color w:val="002060"/>
                    </w:rPr>
                  </w:pPr>
                  <w:r w:rsidRPr="0045245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B1FEC" w14:textId="77777777" w:rsidR="0080719E" w:rsidRPr="0045245F" w:rsidRDefault="0080719E" w:rsidP="00EC7319">
                  <w:pPr>
                    <w:pStyle w:val="rowtabella0"/>
                    <w:jc w:val="center"/>
                    <w:rPr>
                      <w:color w:val="002060"/>
                    </w:rPr>
                  </w:pPr>
                  <w:r w:rsidRPr="0045245F">
                    <w:rPr>
                      <w:color w:val="002060"/>
                    </w:rPr>
                    <w:t> </w:t>
                  </w:r>
                </w:p>
              </w:tc>
            </w:tr>
            <w:tr w:rsidR="0080719E" w:rsidRPr="0045245F" w14:paraId="1D67AF04"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E78C9" w14:textId="77777777" w:rsidR="0080719E" w:rsidRPr="0045245F" w:rsidRDefault="0080719E" w:rsidP="00EC7319">
                  <w:pPr>
                    <w:pStyle w:val="rowtabella0"/>
                    <w:rPr>
                      <w:color w:val="002060"/>
                    </w:rPr>
                  </w:pPr>
                  <w:r w:rsidRPr="0045245F">
                    <w:rPr>
                      <w:color w:val="002060"/>
                    </w:rPr>
                    <w:t>(1) CERRETO D ESI C5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C78E2" w14:textId="77777777" w:rsidR="0080719E" w:rsidRPr="0045245F" w:rsidRDefault="0080719E" w:rsidP="00EC7319">
                  <w:pPr>
                    <w:pStyle w:val="rowtabella0"/>
                    <w:rPr>
                      <w:color w:val="002060"/>
                    </w:rPr>
                  </w:pPr>
                  <w:r w:rsidRPr="0045245F">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642FA" w14:textId="77777777" w:rsidR="0080719E" w:rsidRPr="0045245F" w:rsidRDefault="0080719E" w:rsidP="00EC7319">
                  <w:pPr>
                    <w:pStyle w:val="rowtabella0"/>
                    <w:jc w:val="center"/>
                    <w:rPr>
                      <w:color w:val="002060"/>
                    </w:rPr>
                  </w:pPr>
                  <w:r w:rsidRPr="0045245F">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45898" w14:textId="77777777" w:rsidR="0080719E" w:rsidRPr="0045245F" w:rsidRDefault="0080719E" w:rsidP="00EC7319">
                  <w:pPr>
                    <w:pStyle w:val="rowtabella0"/>
                    <w:jc w:val="center"/>
                    <w:rPr>
                      <w:color w:val="002060"/>
                    </w:rPr>
                  </w:pPr>
                  <w:r w:rsidRPr="0045245F">
                    <w:rPr>
                      <w:color w:val="002060"/>
                    </w:rPr>
                    <w:t> </w:t>
                  </w:r>
                </w:p>
              </w:tc>
            </w:tr>
            <w:tr w:rsidR="0080719E" w:rsidRPr="0045245F" w14:paraId="1BF3FE9E"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2DB1E03B" w14:textId="77777777" w:rsidR="0080719E" w:rsidRPr="0045245F" w:rsidRDefault="0080719E" w:rsidP="00EC7319">
                  <w:pPr>
                    <w:pStyle w:val="rowtabella0"/>
                    <w:rPr>
                      <w:color w:val="002060"/>
                    </w:rPr>
                  </w:pPr>
                  <w:r w:rsidRPr="0045245F">
                    <w:rPr>
                      <w:color w:val="002060"/>
                    </w:rPr>
                    <w:t>(1) - disputata il 13/03/2022</w:t>
                  </w:r>
                </w:p>
              </w:tc>
            </w:tr>
          </w:tbl>
          <w:p w14:paraId="7A7BBC4D" w14:textId="77777777" w:rsidR="0080719E" w:rsidRPr="0045245F" w:rsidRDefault="0080719E" w:rsidP="00EC7319">
            <w:pPr>
              <w:rPr>
                <w:color w:val="002060"/>
              </w:rPr>
            </w:pPr>
          </w:p>
        </w:tc>
      </w:tr>
    </w:tbl>
    <w:p w14:paraId="5EE83F7A" w14:textId="77777777" w:rsidR="0080719E" w:rsidRPr="0045245F" w:rsidRDefault="0080719E" w:rsidP="008071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56F541B4"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31F26FB"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180B" w14:textId="77777777" w:rsidR="0080719E" w:rsidRPr="0045245F" w:rsidRDefault="0080719E" w:rsidP="00EC7319">
                  <w:pPr>
                    <w:pStyle w:val="headertabella0"/>
                    <w:rPr>
                      <w:color w:val="002060"/>
                    </w:rPr>
                  </w:pPr>
                  <w:r w:rsidRPr="0045245F">
                    <w:rPr>
                      <w:color w:val="002060"/>
                    </w:rPr>
                    <w:t>GIRONE SB - 1 Giornata - R</w:t>
                  </w:r>
                </w:p>
              </w:tc>
            </w:tr>
            <w:tr w:rsidR="0080719E" w:rsidRPr="0045245F" w14:paraId="25D7002D"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71B84" w14:textId="77777777" w:rsidR="0080719E" w:rsidRPr="0045245F" w:rsidRDefault="0080719E" w:rsidP="00EC7319">
                  <w:pPr>
                    <w:pStyle w:val="rowtabella0"/>
                    <w:rPr>
                      <w:color w:val="002060"/>
                    </w:rPr>
                  </w:pPr>
                  <w:r w:rsidRPr="0045245F">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7507F" w14:textId="77777777" w:rsidR="0080719E" w:rsidRPr="0045245F" w:rsidRDefault="0080719E" w:rsidP="00EC7319">
                  <w:pPr>
                    <w:pStyle w:val="rowtabella0"/>
                    <w:rPr>
                      <w:color w:val="002060"/>
                    </w:rPr>
                  </w:pPr>
                  <w:r w:rsidRPr="0045245F">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80528" w14:textId="77777777" w:rsidR="0080719E" w:rsidRPr="0045245F" w:rsidRDefault="0080719E" w:rsidP="00EC7319">
                  <w:pPr>
                    <w:pStyle w:val="rowtabella0"/>
                    <w:jc w:val="center"/>
                    <w:rPr>
                      <w:color w:val="002060"/>
                    </w:rPr>
                  </w:pPr>
                  <w:r w:rsidRPr="0045245F">
                    <w:rPr>
                      <w:color w:val="002060"/>
                    </w:rPr>
                    <w:t>9 - 6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AB462" w14:textId="77777777" w:rsidR="0080719E" w:rsidRPr="0045245F" w:rsidRDefault="0080719E" w:rsidP="00EC7319">
                  <w:pPr>
                    <w:pStyle w:val="rowtabella0"/>
                    <w:jc w:val="center"/>
                    <w:rPr>
                      <w:color w:val="002060"/>
                    </w:rPr>
                  </w:pPr>
                  <w:r w:rsidRPr="0045245F">
                    <w:rPr>
                      <w:color w:val="002060"/>
                    </w:rPr>
                    <w:t> </w:t>
                  </w:r>
                </w:p>
              </w:tc>
            </w:tr>
            <w:tr w:rsidR="0080719E" w:rsidRPr="0045245F" w14:paraId="0A00F09A"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2E7977" w14:textId="77777777" w:rsidR="0080719E" w:rsidRPr="0045245F" w:rsidRDefault="0080719E" w:rsidP="00EC7319">
                  <w:pPr>
                    <w:pStyle w:val="rowtabella0"/>
                    <w:rPr>
                      <w:color w:val="002060"/>
                    </w:rPr>
                  </w:pPr>
                  <w:r w:rsidRPr="0045245F">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6B022" w14:textId="77777777" w:rsidR="0080719E" w:rsidRPr="0045245F" w:rsidRDefault="0080719E" w:rsidP="00EC7319">
                  <w:pPr>
                    <w:pStyle w:val="rowtabella0"/>
                    <w:rPr>
                      <w:color w:val="002060"/>
                    </w:rPr>
                  </w:pPr>
                  <w:r w:rsidRPr="0045245F">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FE364" w14:textId="77777777" w:rsidR="0080719E" w:rsidRPr="0045245F" w:rsidRDefault="0080719E" w:rsidP="00EC7319">
                  <w:pPr>
                    <w:pStyle w:val="rowtabella0"/>
                    <w:jc w:val="center"/>
                    <w:rPr>
                      <w:color w:val="002060"/>
                    </w:rPr>
                  </w:pPr>
                  <w:r w:rsidRPr="0045245F">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34166" w14:textId="77777777" w:rsidR="0080719E" w:rsidRPr="0045245F" w:rsidRDefault="0080719E" w:rsidP="00EC7319">
                  <w:pPr>
                    <w:pStyle w:val="rowtabella0"/>
                    <w:jc w:val="center"/>
                    <w:rPr>
                      <w:color w:val="002060"/>
                    </w:rPr>
                  </w:pPr>
                  <w:r w:rsidRPr="0045245F">
                    <w:rPr>
                      <w:color w:val="002060"/>
                    </w:rPr>
                    <w:t> </w:t>
                  </w:r>
                </w:p>
              </w:tc>
            </w:tr>
            <w:tr w:rsidR="0080719E" w:rsidRPr="0045245F" w14:paraId="61BE0579"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611AF1E0" w14:textId="77777777" w:rsidR="0080719E" w:rsidRPr="0045245F" w:rsidRDefault="0080719E" w:rsidP="00EC7319">
                  <w:pPr>
                    <w:pStyle w:val="rowtabella0"/>
                    <w:rPr>
                      <w:color w:val="002060"/>
                    </w:rPr>
                  </w:pPr>
                  <w:r w:rsidRPr="0045245F">
                    <w:rPr>
                      <w:color w:val="002060"/>
                    </w:rPr>
                    <w:t>(1) - disputata il 13/03/2022</w:t>
                  </w:r>
                </w:p>
              </w:tc>
            </w:tr>
          </w:tbl>
          <w:p w14:paraId="51E4F0C3" w14:textId="77777777" w:rsidR="0080719E" w:rsidRPr="0045245F" w:rsidRDefault="0080719E" w:rsidP="00EC7319">
            <w:pPr>
              <w:rPr>
                <w:color w:val="002060"/>
              </w:rPr>
            </w:pPr>
          </w:p>
        </w:tc>
      </w:tr>
    </w:tbl>
    <w:p w14:paraId="19E68091" w14:textId="77777777" w:rsidR="0080719E" w:rsidRPr="0045245F" w:rsidRDefault="0080719E" w:rsidP="0080719E">
      <w:pPr>
        <w:pStyle w:val="breakline"/>
        <w:rPr>
          <w:rFonts w:eastAsiaTheme="minorEastAsia"/>
          <w:color w:val="002060"/>
        </w:rPr>
      </w:pPr>
    </w:p>
    <w:p w14:paraId="3ADEFCEA" w14:textId="77777777" w:rsidR="0080719E" w:rsidRPr="0045245F" w:rsidRDefault="0080719E" w:rsidP="0080719E">
      <w:pPr>
        <w:pStyle w:val="breakline"/>
        <w:rPr>
          <w:color w:val="002060"/>
        </w:rPr>
      </w:pPr>
    </w:p>
    <w:p w14:paraId="1799665E" w14:textId="77777777" w:rsidR="0080719E" w:rsidRPr="0045245F" w:rsidRDefault="0080719E" w:rsidP="0080719E">
      <w:pPr>
        <w:pStyle w:val="titoloprinc0"/>
        <w:rPr>
          <w:color w:val="002060"/>
        </w:rPr>
      </w:pPr>
      <w:r w:rsidRPr="0045245F">
        <w:rPr>
          <w:color w:val="002060"/>
        </w:rPr>
        <w:t>GIUDICE SPORTIVO</w:t>
      </w:r>
    </w:p>
    <w:p w14:paraId="72F8D0F4"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4E75124E" w14:textId="77777777" w:rsidR="0080719E" w:rsidRPr="0045245F" w:rsidRDefault="0080719E" w:rsidP="0080719E">
      <w:pPr>
        <w:pStyle w:val="titolo10"/>
        <w:rPr>
          <w:color w:val="002060"/>
        </w:rPr>
      </w:pPr>
      <w:r w:rsidRPr="0045245F">
        <w:rPr>
          <w:color w:val="002060"/>
        </w:rPr>
        <w:t xml:space="preserve">GARE DEL 12/ 3/2022 </w:t>
      </w:r>
    </w:p>
    <w:p w14:paraId="7C4C294D" w14:textId="77777777" w:rsidR="0080719E" w:rsidRPr="0045245F" w:rsidRDefault="0080719E" w:rsidP="0080719E">
      <w:pPr>
        <w:pStyle w:val="titolo60"/>
        <w:rPr>
          <w:color w:val="002060"/>
        </w:rPr>
      </w:pPr>
      <w:r w:rsidRPr="0045245F">
        <w:rPr>
          <w:color w:val="002060"/>
        </w:rPr>
        <w:t xml:space="preserve">DECISIONI DEL GIUDICE SPORTIVO </w:t>
      </w:r>
    </w:p>
    <w:p w14:paraId="10D96F8E" w14:textId="3523AD11" w:rsidR="0080719E" w:rsidRPr="0045245F" w:rsidRDefault="0080719E" w:rsidP="0080719E">
      <w:pPr>
        <w:pStyle w:val="diffida"/>
        <w:spacing w:before="80" w:beforeAutospacing="0" w:after="40" w:afterAutospacing="0"/>
        <w:jc w:val="left"/>
        <w:rPr>
          <w:color w:val="002060"/>
        </w:rPr>
      </w:pPr>
      <w:r w:rsidRPr="0045245F">
        <w:rPr>
          <w:color w:val="002060"/>
        </w:rPr>
        <w:t xml:space="preserve">gara del 12/ 3/2022 RECANATI CALCIO A 5 - AMICI DEL CENTROSOCIO SP. </w:t>
      </w:r>
      <w:r w:rsidRPr="0045245F">
        <w:rPr>
          <w:color w:val="002060"/>
        </w:rPr>
        <w:br/>
        <w:t>Letto il referto arbitrale dal quale si evince che la partita non si è</w:t>
      </w:r>
      <w:r>
        <w:rPr>
          <w:color w:val="002060"/>
        </w:rPr>
        <w:t xml:space="preserve"> </w:t>
      </w:r>
      <w:r w:rsidRPr="0045245F">
        <w:rPr>
          <w:color w:val="002060"/>
        </w:rPr>
        <w:t>disputata poich</w:t>
      </w:r>
      <w:r>
        <w:rPr>
          <w:color w:val="002060"/>
        </w:rPr>
        <w:t>é</w:t>
      </w:r>
      <w:r w:rsidRPr="0045245F">
        <w:rPr>
          <w:color w:val="002060"/>
        </w:rPr>
        <w:t xml:space="preserve"> la squadra locale era composta da meno di tre giocatori </w:t>
      </w:r>
    </w:p>
    <w:p w14:paraId="00994261" w14:textId="77777777" w:rsidR="0080719E" w:rsidRPr="0045245F" w:rsidRDefault="0080719E" w:rsidP="0080719E">
      <w:pPr>
        <w:pStyle w:val="diffida"/>
        <w:spacing w:before="80" w:beforeAutospacing="0" w:after="40" w:afterAutospacing="0"/>
        <w:jc w:val="center"/>
        <w:rPr>
          <w:color w:val="002060"/>
        </w:rPr>
      </w:pPr>
      <w:proofErr w:type="spellStart"/>
      <w:r w:rsidRPr="0045245F">
        <w:rPr>
          <w:color w:val="002060"/>
        </w:rPr>
        <w:t>Pqm</w:t>
      </w:r>
      <w:proofErr w:type="spellEnd"/>
      <w:r w:rsidRPr="0045245F">
        <w:rPr>
          <w:color w:val="002060"/>
        </w:rPr>
        <w:t xml:space="preserve"> si decide </w:t>
      </w:r>
    </w:p>
    <w:p w14:paraId="129421AA" w14:textId="34B3484F" w:rsidR="0080719E" w:rsidRPr="0045245F" w:rsidRDefault="0080719E" w:rsidP="0080719E">
      <w:pPr>
        <w:pStyle w:val="diffida"/>
        <w:spacing w:before="80" w:beforeAutospacing="0" w:after="40" w:afterAutospacing="0"/>
        <w:jc w:val="left"/>
        <w:rPr>
          <w:color w:val="002060"/>
        </w:rPr>
      </w:pPr>
      <w:r w:rsidRPr="0045245F">
        <w:rPr>
          <w:color w:val="002060"/>
        </w:rPr>
        <w:t xml:space="preserve">1 di considerare la </w:t>
      </w:r>
      <w:proofErr w:type="spellStart"/>
      <w:r w:rsidRPr="0045245F">
        <w:rPr>
          <w:color w:val="002060"/>
        </w:rPr>
        <w:t>Asd</w:t>
      </w:r>
      <w:proofErr w:type="spellEnd"/>
      <w:r w:rsidRPr="0045245F">
        <w:rPr>
          <w:color w:val="002060"/>
        </w:rPr>
        <w:t xml:space="preserve"> Recanati Calcio A 5 rinunciataria alla disputa</w:t>
      </w:r>
      <w:r>
        <w:rPr>
          <w:color w:val="002060"/>
        </w:rPr>
        <w:t xml:space="preserve"> </w:t>
      </w:r>
      <w:r w:rsidRPr="0045245F">
        <w:rPr>
          <w:color w:val="002060"/>
        </w:rPr>
        <w:t xml:space="preserve">dell'incontro, comminandole la punizione sportiva della perdita della gara col punteggio di 0-6 </w:t>
      </w:r>
    </w:p>
    <w:p w14:paraId="57DC207E"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2.Di sanzionare la ridetta società con la penalizzazione di un punto in classifica </w:t>
      </w:r>
    </w:p>
    <w:p w14:paraId="32D76DC9"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3. Di comminare la sanzione dell'ammenda di euro 103,00 (prima rinuncia) così stabilita in relazione alla categoria di appartenenza dalla FIGC SGS per la S.S. 2021/2022 come da Cu n. 1 del 1/7/2021 </w:t>
      </w:r>
    </w:p>
    <w:p w14:paraId="0D9B7850" w14:textId="77777777" w:rsidR="0080719E" w:rsidRPr="0045245F" w:rsidRDefault="0080719E" w:rsidP="0080719E">
      <w:pPr>
        <w:pStyle w:val="titolo7a"/>
        <w:rPr>
          <w:color w:val="002060"/>
        </w:rPr>
      </w:pPr>
      <w:r w:rsidRPr="0045245F">
        <w:rPr>
          <w:color w:val="002060"/>
        </w:rPr>
        <w:t xml:space="preserve">PROVVEDIMENTI DISCIPLINARI </w:t>
      </w:r>
    </w:p>
    <w:p w14:paraId="206342B2"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1B0271E5" w14:textId="77777777" w:rsidR="0080719E" w:rsidRPr="0045245F" w:rsidRDefault="0080719E" w:rsidP="0080719E">
      <w:pPr>
        <w:pStyle w:val="titolo30"/>
        <w:rPr>
          <w:color w:val="002060"/>
        </w:rPr>
      </w:pPr>
      <w:r w:rsidRPr="0045245F">
        <w:rPr>
          <w:color w:val="002060"/>
        </w:rPr>
        <w:t xml:space="preserve">SOCIETA' </w:t>
      </w:r>
    </w:p>
    <w:p w14:paraId="47D81FC1" w14:textId="77777777" w:rsidR="0080719E" w:rsidRPr="0045245F" w:rsidRDefault="0080719E" w:rsidP="0080719E">
      <w:pPr>
        <w:pStyle w:val="titolo20"/>
        <w:rPr>
          <w:color w:val="002060"/>
        </w:rPr>
      </w:pPr>
      <w:r w:rsidRPr="0045245F">
        <w:rPr>
          <w:color w:val="002060"/>
        </w:rPr>
        <w:t xml:space="preserve">PERDITA DELLA GARA: </w:t>
      </w:r>
    </w:p>
    <w:p w14:paraId="4947067B"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RECANATI CALCIO A 5 </w:t>
      </w:r>
      <w:r w:rsidRPr="0045245F">
        <w:rPr>
          <w:color w:val="002060"/>
        </w:rPr>
        <w:br/>
        <w:t xml:space="preserve">V. delibera </w:t>
      </w:r>
    </w:p>
    <w:p w14:paraId="44D06E95" w14:textId="77777777" w:rsidR="0080719E" w:rsidRPr="0045245F" w:rsidRDefault="0080719E" w:rsidP="0080719E">
      <w:pPr>
        <w:pStyle w:val="titolo20"/>
        <w:rPr>
          <w:color w:val="002060"/>
        </w:rPr>
      </w:pPr>
      <w:r w:rsidRPr="0045245F">
        <w:rPr>
          <w:color w:val="002060"/>
        </w:rPr>
        <w:t xml:space="preserve">PENALIZZAZIONE PUNTI IN CLASSIFICA: </w:t>
      </w:r>
    </w:p>
    <w:p w14:paraId="0B2F1210"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RECANATI CALCIO A 5 1 </w:t>
      </w:r>
      <w:r w:rsidRPr="0045245F">
        <w:rPr>
          <w:color w:val="002060"/>
        </w:rPr>
        <w:br/>
        <w:t xml:space="preserve">V. delibera. </w:t>
      </w:r>
    </w:p>
    <w:p w14:paraId="27D4B1AD" w14:textId="77777777" w:rsidR="0080719E" w:rsidRPr="0045245F" w:rsidRDefault="0080719E" w:rsidP="0080719E">
      <w:pPr>
        <w:pStyle w:val="titolo20"/>
        <w:rPr>
          <w:color w:val="002060"/>
        </w:rPr>
      </w:pPr>
      <w:r w:rsidRPr="0045245F">
        <w:rPr>
          <w:color w:val="002060"/>
        </w:rPr>
        <w:t xml:space="preserve">AMMENDA </w:t>
      </w:r>
    </w:p>
    <w:p w14:paraId="25B106BA" w14:textId="77777777" w:rsidR="0080719E" w:rsidRPr="0045245F" w:rsidRDefault="0080719E" w:rsidP="0080719E">
      <w:pPr>
        <w:pStyle w:val="diffida"/>
        <w:spacing w:before="80" w:beforeAutospacing="0" w:after="40" w:afterAutospacing="0"/>
        <w:jc w:val="left"/>
        <w:rPr>
          <w:color w:val="002060"/>
        </w:rPr>
      </w:pPr>
      <w:r w:rsidRPr="0045245F">
        <w:rPr>
          <w:color w:val="002060"/>
        </w:rPr>
        <w:t xml:space="preserve">Euro 103,00 RECANATI CALCIO A 5 </w:t>
      </w:r>
      <w:r w:rsidRPr="0045245F">
        <w:rPr>
          <w:color w:val="002060"/>
        </w:rPr>
        <w:br/>
        <w:t xml:space="preserve">V. delibera </w:t>
      </w:r>
    </w:p>
    <w:p w14:paraId="135BCEFC" w14:textId="77777777" w:rsidR="0080719E" w:rsidRPr="0045245F" w:rsidRDefault="0080719E" w:rsidP="0080719E">
      <w:pPr>
        <w:pStyle w:val="titolo30"/>
        <w:rPr>
          <w:color w:val="002060"/>
        </w:rPr>
      </w:pPr>
      <w:r w:rsidRPr="0045245F">
        <w:rPr>
          <w:color w:val="002060"/>
        </w:rPr>
        <w:t xml:space="preserve">CALCIATORI ESPULSI </w:t>
      </w:r>
    </w:p>
    <w:p w14:paraId="442062FA" w14:textId="77777777" w:rsidR="0080719E" w:rsidRPr="0045245F" w:rsidRDefault="0080719E" w:rsidP="0080719E">
      <w:pPr>
        <w:pStyle w:val="titolo20"/>
        <w:rPr>
          <w:color w:val="002060"/>
        </w:rPr>
      </w:pPr>
      <w:r w:rsidRPr="004524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AB6A4DA" w14:textId="77777777" w:rsidTr="00EC7319">
        <w:tc>
          <w:tcPr>
            <w:tcW w:w="2200" w:type="dxa"/>
            <w:tcMar>
              <w:top w:w="20" w:type="dxa"/>
              <w:left w:w="20" w:type="dxa"/>
              <w:bottom w:w="20" w:type="dxa"/>
              <w:right w:w="20" w:type="dxa"/>
            </w:tcMar>
            <w:vAlign w:val="center"/>
            <w:hideMark/>
          </w:tcPr>
          <w:p w14:paraId="2981EAF6" w14:textId="77777777" w:rsidR="0080719E" w:rsidRPr="0045245F" w:rsidRDefault="0080719E" w:rsidP="00EC7319">
            <w:pPr>
              <w:pStyle w:val="movimento"/>
              <w:rPr>
                <w:color w:val="002060"/>
              </w:rPr>
            </w:pPr>
            <w:r w:rsidRPr="0045245F">
              <w:rPr>
                <w:color w:val="002060"/>
              </w:rPr>
              <w:t>ASFALDO ANDREA</w:t>
            </w:r>
          </w:p>
        </w:tc>
        <w:tc>
          <w:tcPr>
            <w:tcW w:w="2200" w:type="dxa"/>
            <w:tcMar>
              <w:top w:w="20" w:type="dxa"/>
              <w:left w:w="20" w:type="dxa"/>
              <w:bottom w:w="20" w:type="dxa"/>
              <w:right w:w="20" w:type="dxa"/>
            </w:tcMar>
            <w:vAlign w:val="center"/>
            <w:hideMark/>
          </w:tcPr>
          <w:p w14:paraId="781FA68C" w14:textId="77777777" w:rsidR="0080719E" w:rsidRPr="0045245F" w:rsidRDefault="0080719E" w:rsidP="00EC7319">
            <w:pPr>
              <w:pStyle w:val="movimento2"/>
              <w:rPr>
                <w:color w:val="002060"/>
              </w:rPr>
            </w:pPr>
            <w:r w:rsidRPr="0045245F">
              <w:rPr>
                <w:color w:val="002060"/>
              </w:rPr>
              <w:t xml:space="preserve">(CANTINE RIUNITE CSI) </w:t>
            </w:r>
          </w:p>
        </w:tc>
        <w:tc>
          <w:tcPr>
            <w:tcW w:w="800" w:type="dxa"/>
            <w:tcMar>
              <w:top w:w="20" w:type="dxa"/>
              <w:left w:w="20" w:type="dxa"/>
              <w:bottom w:w="20" w:type="dxa"/>
              <w:right w:w="20" w:type="dxa"/>
            </w:tcMar>
            <w:vAlign w:val="center"/>
            <w:hideMark/>
          </w:tcPr>
          <w:p w14:paraId="7145382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78719CA"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4F51F17" w14:textId="77777777" w:rsidR="0080719E" w:rsidRPr="0045245F" w:rsidRDefault="0080719E" w:rsidP="00EC7319">
            <w:pPr>
              <w:pStyle w:val="movimento2"/>
              <w:rPr>
                <w:color w:val="002060"/>
              </w:rPr>
            </w:pPr>
            <w:r w:rsidRPr="0045245F">
              <w:rPr>
                <w:color w:val="002060"/>
              </w:rPr>
              <w:t> </w:t>
            </w:r>
          </w:p>
        </w:tc>
      </w:tr>
    </w:tbl>
    <w:p w14:paraId="3BDEFD76"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74AE6F88"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18F45D0" w14:textId="77777777" w:rsidTr="00EC7319">
        <w:tc>
          <w:tcPr>
            <w:tcW w:w="2200" w:type="dxa"/>
            <w:tcMar>
              <w:top w:w="20" w:type="dxa"/>
              <w:left w:w="20" w:type="dxa"/>
              <w:bottom w:w="20" w:type="dxa"/>
              <w:right w:w="20" w:type="dxa"/>
            </w:tcMar>
            <w:vAlign w:val="center"/>
            <w:hideMark/>
          </w:tcPr>
          <w:p w14:paraId="62F9A22D" w14:textId="77777777" w:rsidR="0080719E" w:rsidRPr="0045245F" w:rsidRDefault="0080719E" w:rsidP="00EC7319">
            <w:pPr>
              <w:pStyle w:val="movimento"/>
              <w:rPr>
                <w:color w:val="002060"/>
              </w:rPr>
            </w:pPr>
            <w:r w:rsidRPr="0045245F">
              <w:rPr>
                <w:color w:val="002060"/>
              </w:rPr>
              <w:t>BEDETTI DYLAN</w:t>
            </w:r>
          </w:p>
        </w:tc>
        <w:tc>
          <w:tcPr>
            <w:tcW w:w="2200" w:type="dxa"/>
            <w:tcMar>
              <w:top w:w="20" w:type="dxa"/>
              <w:left w:w="20" w:type="dxa"/>
              <w:bottom w:w="20" w:type="dxa"/>
              <w:right w:w="20" w:type="dxa"/>
            </w:tcMar>
            <w:vAlign w:val="center"/>
            <w:hideMark/>
          </w:tcPr>
          <w:p w14:paraId="1DCF763C" w14:textId="77777777" w:rsidR="0080719E" w:rsidRPr="0045245F" w:rsidRDefault="0080719E" w:rsidP="00EC7319">
            <w:pPr>
              <w:pStyle w:val="movimento2"/>
              <w:rPr>
                <w:color w:val="002060"/>
              </w:rPr>
            </w:pPr>
            <w:r w:rsidRPr="0045245F">
              <w:rPr>
                <w:color w:val="002060"/>
              </w:rPr>
              <w:t xml:space="preserve">(CALCIO A 5 CORINALDO) </w:t>
            </w:r>
          </w:p>
        </w:tc>
        <w:tc>
          <w:tcPr>
            <w:tcW w:w="800" w:type="dxa"/>
            <w:tcMar>
              <w:top w:w="20" w:type="dxa"/>
              <w:left w:w="20" w:type="dxa"/>
              <w:bottom w:w="20" w:type="dxa"/>
              <w:right w:w="20" w:type="dxa"/>
            </w:tcMar>
            <w:vAlign w:val="center"/>
            <w:hideMark/>
          </w:tcPr>
          <w:p w14:paraId="3AF7A62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9ACFAA8" w14:textId="77777777" w:rsidR="0080719E" w:rsidRPr="0045245F" w:rsidRDefault="0080719E" w:rsidP="00EC7319">
            <w:pPr>
              <w:pStyle w:val="movimento"/>
              <w:rPr>
                <w:color w:val="002060"/>
              </w:rPr>
            </w:pPr>
            <w:r w:rsidRPr="0045245F">
              <w:rPr>
                <w:color w:val="002060"/>
              </w:rPr>
              <w:t>GUIDUCCI DAVIDE</w:t>
            </w:r>
          </w:p>
        </w:tc>
        <w:tc>
          <w:tcPr>
            <w:tcW w:w="2200" w:type="dxa"/>
            <w:tcMar>
              <w:top w:w="20" w:type="dxa"/>
              <w:left w:w="20" w:type="dxa"/>
              <w:bottom w:w="20" w:type="dxa"/>
              <w:right w:w="20" w:type="dxa"/>
            </w:tcMar>
            <w:vAlign w:val="center"/>
            <w:hideMark/>
          </w:tcPr>
          <w:p w14:paraId="0C18E17E" w14:textId="77777777" w:rsidR="0080719E" w:rsidRPr="0045245F" w:rsidRDefault="0080719E" w:rsidP="00EC7319">
            <w:pPr>
              <w:pStyle w:val="movimento2"/>
              <w:rPr>
                <w:color w:val="002060"/>
              </w:rPr>
            </w:pPr>
            <w:r w:rsidRPr="0045245F">
              <w:rPr>
                <w:color w:val="002060"/>
              </w:rPr>
              <w:t xml:space="preserve">(CALCIO A 5 CORINALDO) </w:t>
            </w:r>
          </w:p>
        </w:tc>
      </w:tr>
    </w:tbl>
    <w:p w14:paraId="60760863" w14:textId="77777777" w:rsidR="0080719E" w:rsidRPr="0045245F" w:rsidRDefault="0080719E" w:rsidP="0080719E">
      <w:pPr>
        <w:pStyle w:val="titolo10"/>
        <w:rPr>
          <w:rFonts w:eastAsiaTheme="minorEastAsia"/>
          <w:color w:val="002060"/>
        </w:rPr>
      </w:pPr>
      <w:r w:rsidRPr="0045245F">
        <w:rPr>
          <w:color w:val="002060"/>
        </w:rPr>
        <w:lastRenderedPageBreak/>
        <w:t xml:space="preserve">GARE DEL 13/ 3/2022 </w:t>
      </w:r>
    </w:p>
    <w:p w14:paraId="2B2CB746" w14:textId="77777777" w:rsidR="0080719E" w:rsidRPr="0045245F" w:rsidRDefault="0080719E" w:rsidP="0080719E">
      <w:pPr>
        <w:pStyle w:val="titolo7a"/>
        <w:rPr>
          <w:color w:val="002060"/>
        </w:rPr>
      </w:pPr>
      <w:r w:rsidRPr="0045245F">
        <w:rPr>
          <w:color w:val="002060"/>
        </w:rPr>
        <w:t xml:space="preserve">PROVVEDIMENTI DISCIPLINARI </w:t>
      </w:r>
    </w:p>
    <w:p w14:paraId="6D7FD530"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C228DB1" w14:textId="77777777" w:rsidR="0080719E" w:rsidRPr="0045245F" w:rsidRDefault="0080719E" w:rsidP="0080719E">
      <w:pPr>
        <w:pStyle w:val="titolo30"/>
        <w:rPr>
          <w:color w:val="002060"/>
        </w:rPr>
      </w:pPr>
      <w:r w:rsidRPr="0045245F">
        <w:rPr>
          <w:color w:val="002060"/>
        </w:rPr>
        <w:t xml:space="preserve">ALLENATORI </w:t>
      </w:r>
    </w:p>
    <w:p w14:paraId="34A2B7DD" w14:textId="77777777" w:rsidR="0080719E" w:rsidRPr="0045245F" w:rsidRDefault="0080719E" w:rsidP="0080719E">
      <w:pPr>
        <w:pStyle w:val="titolo20"/>
        <w:rPr>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4B10FC17" w14:textId="77777777" w:rsidTr="00EC7319">
        <w:tc>
          <w:tcPr>
            <w:tcW w:w="2200" w:type="dxa"/>
            <w:tcMar>
              <w:top w:w="20" w:type="dxa"/>
              <w:left w:w="20" w:type="dxa"/>
              <w:bottom w:w="20" w:type="dxa"/>
              <w:right w:w="20" w:type="dxa"/>
            </w:tcMar>
            <w:vAlign w:val="center"/>
            <w:hideMark/>
          </w:tcPr>
          <w:p w14:paraId="617456BA" w14:textId="77777777" w:rsidR="0080719E" w:rsidRPr="0045245F" w:rsidRDefault="0080719E" w:rsidP="00EC7319">
            <w:pPr>
              <w:pStyle w:val="movimento"/>
              <w:rPr>
                <w:color w:val="002060"/>
              </w:rPr>
            </w:pPr>
            <w:r w:rsidRPr="0045245F">
              <w:rPr>
                <w:color w:val="002060"/>
              </w:rPr>
              <w:t>LERRO DAVIDE</w:t>
            </w:r>
          </w:p>
        </w:tc>
        <w:tc>
          <w:tcPr>
            <w:tcW w:w="2200" w:type="dxa"/>
            <w:tcMar>
              <w:top w:w="20" w:type="dxa"/>
              <w:left w:w="20" w:type="dxa"/>
              <w:bottom w:w="20" w:type="dxa"/>
              <w:right w:w="20" w:type="dxa"/>
            </w:tcMar>
            <w:vAlign w:val="center"/>
            <w:hideMark/>
          </w:tcPr>
          <w:p w14:paraId="472FF550" w14:textId="77777777" w:rsidR="0080719E" w:rsidRPr="0045245F" w:rsidRDefault="0080719E" w:rsidP="00EC7319">
            <w:pPr>
              <w:pStyle w:val="movimento2"/>
              <w:rPr>
                <w:color w:val="002060"/>
              </w:rPr>
            </w:pPr>
            <w:r w:rsidRPr="0045245F">
              <w:rPr>
                <w:color w:val="002060"/>
              </w:rPr>
              <w:t xml:space="preserve">(ACLI VILLA MUSONE) </w:t>
            </w:r>
          </w:p>
        </w:tc>
        <w:tc>
          <w:tcPr>
            <w:tcW w:w="800" w:type="dxa"/>
            <w:tcMar>
              <w:top w:w="20" w:type="dxa"/>
              <w:left w:w="20" w:type="dxa"/>
              <w:bottom w:w="20" w:type="dxa"/>
              <w:right w:w="20" w:type="dxa"/>
            </w:tcMar>
            <w:vAlign w:val="center"/>
            <w:hideMark/>
          </w:tcPr>
          <w:p w14:paraId="15E2CC7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38C9BE61"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E9952FA" w14:textId="77777777" w:rsidR="0080719E" w:rsidRPr="0045245F" w:rsidRDefault="0080719E" w:rsidP="00EC7319">
            <w:pPr>
              <w:pStyle w:val="movimento2"/>
              <w:rPr>
                <w:color w:val="002060"/>
              </w:rPr>
            </w:pPr>
            <w:r w:rsidRPr="0045245F">
              <w:rPr>
                <w:color w:val="002060"/>
              </w:rPr>
              <w:t> </w:t>
            </w:r>
          </w:p>
        </w:tc>
      </w:tr>
    </w:tbl>
    <w:p w14:paraId="65A3CBD4" w14:textId="77777777" w:rsidR="0080719E" w:rsidRPr="0045245F" w:rsidRDefault="0080719E" w:rsidP="0080719E">
      <w:pPr>
        <w:pStyle w:val="titolo30"/>
        <w:rPr>
          <w:rFonts w:eastAsiaTheme="minorEastAsia"/>
          <w:color w:val="002060"/>
        </w:rPr>
      </w:pPr>
      <w:r w:rsidRPr="0045245F">
        <w:rPr>
          <w:color w:val="002060"/>
        </w:rPr>
        <w:t xml:space="preserve">CALCIATORI NON ESPULSI </w:t>
      </w:r>
    </w:p>
    <w:p w14:paraId="57CF7D2C" w14:textId="77777777" w:rsidR="0080719E" w:rsidRPr="0045245F" w:rsidRDefault="0080719E" w:rsidP="0080719E">
      <w:pPr>
        <w:pStyle w:val="titolo20"/>
        <w:rPr>
          <w:color w:val="002060"/>
        </w:rPr>
      </w:pPr>
      <w:r w:rsidRPr="004524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9FDE331" w14:textId="77777777" w:rsidTr="00EC7319">
        <w:tc>
          <w:tcPr>
            <w:tcW w:w="2200" w:type="dxa"/>
            <w:tcMar>
              <w:top w:w="20" w:type="dxa"/>
              <w:left w:w="20" w:type="dxa"/>
              <w:bottom w:w="20" w:type="dxa"/>
              <w:right w:w="20" w:type="dxa"/>
            </w:tcMar>
            <w:vAlign w:val="center"/>
            <w:hideMark/>
          </w:tcPr>
          <w:p w14:paraId="4E01F62C" w14:textId="77777777" w:rsidR="0080719E" w:rsidRPr="0045245F" w:rsidRDefault="0080719E" w:rsidP="00EC7319">
            <w:pPr>
              <w:pStyle w:val="movimento"/>
              <w:rPr>
                <w:color w:val="002060"/>
              </w:rPr>
            </w:pPr>
            <w:r w:rsidRPr="0045245F">
              <w:rPr>
                <w:color w:val="002060"/>
              </w:rPr>
              <w:t>TRINEI JACOPO</w:t>
            </w:r>
          </w:p>
        </w:tc>
        <w:tc>
          <w:tcPr>
            <w:tcW w:w="2200" w:type="dxa"/>
            <w:tcMar>
              <w:top w:w="20" w:type="dxa"/>
              <w:left w:w="20" w:type="dxa"/>
              <w:bottom w:w="20" w:type="dxa"/>
              <w:right w:w="20" w:type="dxa"/>
            </w:tcMar>
            <w:vAlign w:val="center"/>
            <w:hideMark/>
          </w:tcPr>
          <w:p w14:paraId="3C4DD31F" w14:textId="77777777" w:rsidR="0080719E" w:rsidRPr="0045245F" w:rsidRDefault="0080719E" w:rsidP="00EC7319">
            <w:pPr>
              <w:pStyle w:val="movimento2"/>
              <w:rPr>
                <w:color w:val="002060"/>
              </w:rPr>
            </w:pPr>
            <w:r w:rsidRPr="0045245F">
              <w:rPr>
                <w:color w:val="002060"/>
              </w:rPr>
              <w:t xml:space="preserve">(REAL FABRIANO) </w:t>
            </w:r>
          </w:p>
        </w:tc>
        <w:tc>
          <w:tcPr>
            <w:tcW w:w="800" w:type="dxa"/>
            <w:tcMar>
              <w:top w:w="20" w:type="dxa"/>
              <w:left w:w="20" w:type="dxa"/>
              <w:bottom w:w="20" w:type="dxa"/>
              <w:right w:w="20" w:type="dxa"/>
            </w:tcMar>
            <w:vAlign w:val="center"/>
            <w:hideMark/>
          </w:tcPr>
          <w:p w14:paraId="10A91DA3"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2E2B3B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E15EBA5" w14:textId="77777777" w:rsidR="0080719E" w:rsidRPr="0045245F" w:rsidRDefault="0080719E" w:rsidP="00EC7319">
            <w:pPr>
              <w:pStyle w:val="movimento2"/>
              <w:rPr>
                <w:color w:val="002060"/>
              </w:rPr>
            </w:pPr>
            <w:r w:rsidRPr="0045245F">
              <w:rPr>
                <w:color w:val="002060"/>
              </w:rPr>
              <w:t> </w:t>
            </w:r>
          </w:p>
        </w:tc>
      </w:tr>
    </w:tbl>
    <w:p w14:paraId="1C01CF3B" w14:textId="77777777" w:rsidR="0080719E" w:rsidRPr="0045245F" w:rsidRDefault="0080719E" w:rsidP="0080719E">
      <w:pPr>
        <w:pStyle w:val="titolo20"/>
        <w:rPr>
          <w:rFonts w:eastAsiaTheme="minorEastAsia"/>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39C0D59F" w14:textId="77777777" w:rsidTr="00EC7319">
        <w:tc>
          <w:tcPr>
            <w:tcW w:w="2200" w:type="dxa"/>
            <w:tcMar>
              <w:top w:w="20" w:type="dxa"/>
              <w:left w:w="20" w:type="dxa"/>
              <w:bottom w:w="20" w:type="dxa"/>
              <w:right w:w="20" w:type="dxa"/>
            </w:tcMar>
            <w:vAlign w:val="center"/>
            <w:hideMark/>
          </w:tcPr>
          <w:p w14:paraId="0C77CACD" w14:textId="77777777" w:rsidR="0080719E" w:rsidRPr="0045245F" w:rsidRDefault="0080719E" w:rsidP="00EC7319">
            <w:pPr>
              <w:pStyle w:val="movimento"/>
              <w:rPr>
                <w:color w:val="002060"/>
              </w:rPr>
            </w:pPr>
            <w:r w:rsidRPr="0045245F">
              <w:rPr>
                <w:color w:val="002060"/>
              </w:rPr>
              <w:t>LUNARDI DIEGO</w:t>
            </w:r>
          </w:p>
        </w:tc>
        <w:tc>
          <w:tcPr>
            <w:tcW w:w="2200" w:type="dxa"/>
            <w:tcMar>
              <w:top w:w="20" w:type="dxa"/>
              <w:left w:w="20" w:type="dxa"/>
              <w:bottom w:w="20" w:type="dxa"/>
              <w:right w:w="20" w:type="dxa"/>
            </w:tcMar>
            <w:vAlign w:val="center"/>
            <w:hideMark/>
          </w:tcPr>
          <w:p w14:paraId="6AABCF12" w14:textId="77777777" w:rsidR="0080719E" w:rsidRPr="0045245F" w:rsidRDefault="0080719E" w:rsidP="00EC7319">
            <w:pPr>
              <w:pStyle w:val="movimento2"/>
              <w:rPr>
                <w:color w:val="002060"/>
              </w:rPr>
            </w:pPr>
            <w:r w:rsidRPr="0045245F">
              <w:rPr>
                <w:color w:val="002060"/>
              </w:rPr>
              <w:t xml:space="preserve">(CERRETO D ESI C5 A.S.D.) </w:t>
            </w:r>
          </w:p>
        </w:tc>
        <w:tc>
          <w:tcPr>
            <w:tcW w:w="800" w:type="dxa"/>
            <w:tcMar>
              <w:top w:w="20" w:type="dxa"/>
              <w:left w:w="20" w:type="dxa"/>
              <w:bottom w:w="20" w:type="dxa"/>
              <w:right w:w="20" w:type="dxa"/>
            </w:tcMar>
            <w:vAlign w:val="center"/>
            <w:hideMark/>
          </w:tcPr>
          <w:p w14:paraId="5C33D302"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4B32DC0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92FCC62" w14:textId="77777777" w:rsidR="0080719E" w:rsidRPr="0045245F" w:rsidRDefault="0080719E" w:rsidP="00EC7319">
            <w:pPr>
              <w:pStyle w:val="movimento2"/>
              <w:rPr>
                <w:color w:val="002060"/>
              </w:rPr>
            </w:pPr>
            <w:r w:rsidRPr="0045245F">
              <w:rPr>
                <w:color w:val="002060"/>
              </w:rPr>
              <w:t> </w:t>
            </w:r>
          </w:p>
        </w:tc>
      </w:tr>
    </w:tbl>
    <w:p w14:paraId="35CFFEB8" w14:textId="77777777" w:rsidR="0080719E" w:rsidRPr="0045245F" w:rsidRDefault="0080719E" w:rsidP="0080719E">
      <w:pPr>
        <w:pStyle w:val="breakline"/>
        <w:rPr>
          <w:color w:val="002060"/>
        </w:rPr>
      </w:pPr>
    </w:p>
    <w:p w14:paraId="076B970A"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458E04F8"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7461699E" w14:textId="77777777" w:rsidR="0080719E" w:rsidRPr="0045245F" w:rsidRDefault="0080719E" w:rsidP="0080719E">
      <w:pPr>
        <w:pStyle w:val="breakline"/>
        <w:rPr>
          <w:color w:val="002060"/>
        </w:rPr>
      </w:pPr>
    </w:p>
    <w:p w14:paraId="581DD632" w14:textId="77777777" w:rsidR="0080719E" w:rsidRPr="0045245F" w:rsidRDefault="0080719E" w:rsidP="0080719E">
      <w:pPr>
        <w:pStyle w:val="titoloprinc0"/>
        <w:rPr>
          <w:color w:val="002060"/>
        </w:rPr>
      </w:pPr>
      <w:r w:rsidRPr="0045245F">
        <w:rPr>
          <w:color w:val="002060"/>
        </w:rPr>
        <w:t>CLASSIFICA</w:t>
      </w:r>
    </w:p>
    <w:p w14:paraId="0BAF297D" w14:textId="77777777" w:rsidR="0080719E" w:rsidRPr="0045245F" w:rsidRDefault="0080719E" w:rsidP="0080719E">
      <w:pPr>
        <w:pStyle w:val="breakline"/>
        <w:rPr>
          <w:color w:val="002060"/>
        </w:rPr>
      </w:pPr>
    </w:p>
    <w:p w14:paraId="59D75469" w14:textId="77777777" w:rsidR="0080719E" w:rsidRPr="0045245F" w:rsidRDefault="0080719E" w:rsidP="0080719E">
      <w:pPr>
        <w:pStyle w:val="breakline"/>
        <w:rPr>
          <w:color w:val="002060"/>
        </w:rPr>
      </w:pPr>
    </w:p>
    <w:p w14:paraId="34CE1C3B"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21BA2838"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DE656"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A6874"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6039C"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52680"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2EA7F"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E4E1"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B3DF0"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14DA"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C1FE"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EFC19" w14:textId="77777777" w:rsidR="0080719E" w:rsidRPr="0045245F" w:rsidRDefault="0080719E" w:rsidP="00EC7319">
            <w:pPr>
              <w:pStyle w:val="headertabella0"/>
              <w:rPr>
                <w:color w:val="002060"/>
              </w:rPr>
            </w:pPr>
            <w:r w:rsidRPr="0045245F">
              <w:rPr>
                <w:color w:val="002060"/>
              </w:rPr>
              <w:t>PE</w:t>
            </w:r>
          </w:p>
        </w:tc>
      </w:tr>
      <w:tr w:rsidR="0080719E" w:rsidRPr="0045245F" w14:paraId="505ACD38"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A5BDB6" w14:textId="77777777" w:rsidR="0080719E" w:rsidRPr="0045245F" w:rsidRDefault="0080719E" w:rsidP="00EC7319">
            <w:pPr>
              <w:pStyle w:val="rowtabella0"/>
              <w:rPr>
                <w:color w:val="002060"/>
              </w:rPr>
            </w:pPr>
            <w:r w:rsidRPr="004524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F95C"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1D3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4B79"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5D4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BA4B"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98C0" w14:textId="77777777" w:rsidR="0080719E" w:rsidRPr="0045245F" w:rsidRDefault="0080719E" w:rsidP="00EC7319">
            <w:pPr>
              <w:pStyle w:val="rowtabella0"/>
              <w:jc w:val="center"/>
              <w:rPr>
                <w:color w:val="002060"/>
              </w:rPr>
            </w:pPr>
            <w:r w:rsidRPr="004524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DEDC"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60FC"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6CD5" w14:textId="77777777" w:rsidR="0080719E" w:rsidRPr="0045245F" w:rsidRDefault="0080719E" w:rsidP="00EC7319">
            <w:pPr>
              <w:pStyle w:val="rowtabella0"/>
              <w:jc w:val="center"/>
              <w:rPr>
                <w:color w:val="002060"/>
              </w:rPr>
            </w:pPr>
            <w:r w:rsidRPr="0045245F">
              <w:rPr>
                <w:color w:val="002060"/>
              </w:rPr>
              <w:t>0</w:t>
            </w:r>
          </w:p>
        </w:tc>
      </w:tr>
      <w:tr w:rsidR="0080719E" w:rsidRPr="0045245F" w14:paraId="15EDB643"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FACC5"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C9B9"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94F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FB55"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D4C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BB8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C65E"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D0F3"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DB16"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A88B" w14:textId="77777777" w:rsidR="0080719E" w:rsidRPr="0045245F" w:rsidRDefault="0080719E" w:rsidP="00EC7319">
            <w:pPr>
              <w:pStyle w:val="rowtabella0"/>
              <w:jc w:val="center"/>
              <w:rPr>
                <w:color w:val="002060"/>
              </w:rPr>
            </w:pPr>
            <w:r w:rsidRPr="0045245F">
              <w:rPr>
                <w:color w:val="002060"/>
              </w:rPr>
              <w:t>0</w:t>
            </w:r>
          </w:p>
        </w:tc>
      </w:tr>
      <w:tr w:rsidR="0080719E" w:rsidRPr="0045245F" w14:paraId="22EA7E56"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5F30B" w14:textId="77777777" w:rsidR="0080719E" w:rsidRPr="0045245F" w:rsidRDefault="0080719E" w:rsidP="00EC7319">
            <w:pPr>
              <w:pStyle w:val="rowtabella0"/>
              <w:rPr>
                <w:color w:val="002060"/>
              </w:rPr>
            </w:pPr>
            <w:r w:rsidRPr="0045245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CA81"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AB1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ED8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A7B7"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F67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FF8A"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1AB5"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A032"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5D2F" w14:textId="77777777" w:rsidR="0080719E" w:rsidRPr="0045245F" w:rsidRDefault="0080719E" w:rsidP="00EC7319">
            <w:pPr>
              <w:pStyle w:val="rowtabella0"/>
              <w:jc w:val="center"/>
              <w:rPr>
                <w:color w:val="002060"/>
              </w:rPr>
            </w:pPr>
            <w:r w:rsidRPr="0045245F">
              <w:rPr>
                <w:color w:val="002060"/>
              </w:rPr>
              <w:t>1</w:t>
            </w:r>
          </w:p>
        </w:tc>
      </w:tr>
      <w:tr w:rsidR="0080719E" w:rsidRPr="0045245F" w14:paraId="1A8C3FB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D6DCE" w14:textId="77777777" w:rsidR="0080719E" w:rsidRPr="0045245F" w:rsidRDefault="0080719E" w:rsidP="00EC7319">
            <w:pPr>
              <w:pStyle w:val="rowtabella0"/>
              <w:rPr>
                <w:color w:val="002060"/>
              </w:rPr>
            </w:pPr>
            <w:r w:rsidRPr="004524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330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8069"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396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D90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820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B96E"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92F8"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FE0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F6EA" w14:textId="77777777" w:rsidR="0080719E" w:rsidRPr="0045245F" w:rsidRDefault="0080719E" w:rsidP="00EC7319">
            <w:pPr>
              <w:pStyle w:val="rowtabella0"/>
              <w:jc w:val="center"/>
              <w:rPr>
                <w:color w:val="002060"/>
              </w:rPr>
            </w:pPr>
            <w:r w:rsidRPr="0045245F">
              <w:rPr>
                <w:color w:val="002060"/>
              </w:rPr>
              <w:t>0</w:t>
            </w:r>
          </w:p>
        </w:tc>
      </w:tr>
      <w:tr w:rsidR="0080719E" w:rsidRPr="0045245F" w14:paraId="55E6A515"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4CE49"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7D9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F71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73D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DF5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E29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B597"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298F"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4CA1"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BC18" w14:textId="77777777" w:rsidR="0080719E" w:rsidRPr="0045245F" w:rsidRDefault="0080719E" w:rsidP="00EC7319">
            <w:pPr>
              <w:pStyle w:val="rowtabella0"/>
              <w:jc w:val="center"/>
              <w:rPr>
                <w:color w:val="002060"/>
              </w:rPr>
            </w:pPr>
            <w:r w:rsidRPr="0045245F">
              <w:rPr>
                <w:color w:val="002060"/>
              </w:rPr>
              <w:t>0</w:t>
            </w:r>
          </w:p>
        </w:tc>
      </w:tr>
      <w:tr w:rsidR="0080719E" w:rsidRPr="0045245F" w14:paraId="41390B39"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7F198" w14:textId="77777777" w:rsidR="0080719E" w:rsidRPr="0045245F" w:rsidRDefault="0080719E" w:rsidP="00EC7319">
            <w:pPr>
              <w:pStyle w:val="rowtabella0"/>
              <w:rPr>
                <w:color w:val="002060"/>
              </w:rPr>
            </w:pPr>
            <w:r w:rsidRPr="004524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1B5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2774"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60F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873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9FB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4649"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1118" w14:textId="77777777" w:rsidR="0080719E" w:rsidRPr="0045245F" w:rsidRDefault="0080719E" w:rsidP="00EC7319">
            <w:pPr>
              <w:pStyle w:val="rowtabella0"/>
              <w:jc w:val="center"/>
              <w:rPr>
                <w:color w:val="002060"/>
              </w:rPr>
            </w:pPr>
            <w:r w:rsidRPr="004524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B6DC"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FA66" w14:textId="77777777" w:rsidR="0080719E" w:rsidRPr="0045245F" w:rsidRDefault="0080719E" w:rsidP="00EC7319">
            <w:pPr>
              <w:pStyle w:val="rowtabella0"/>
              <w:jc w:val="center"/>
              <w:rPr>
                <w:color w:val="002060"/>
              </w:rPr>
            </w:pPr>
            <w:r w:rsidRPr="0045245F">
              <w:rPr>
                <w:color w:val="002060"/>
              </w:rPr>
              <w:t>0</w:t>
            </w:r>
          </w:p>
        </w:tc>
      </w:tr>
    </w:tbl>
    <w:p w14:paraId="44706066" w14:textId="77777777" w:rsidR="0080719E" w:rsidRPr="0045245F" w:rsidRDefault="0080719E" w:rsidP="0080719E">
      <w:pPr>
        <w:pStyle w:val="breakline"/>
        <w:rPr>
          <w:rFonts w:eastAsiaTheme="minorEastAsia"/>
          <w:color w:val="002060"/>
        </w:rPr>
      </w:pPr>
    </w:p>
    <w:p w14:paraId="262F08F7" w14:textId="77777777" w:rsidR="0080719E" w:rsidRPr="0045245F" w:rsidRDefault="0080719E" w:rsidP="0080719E">
      <w:pPr>
        <w:pStyle w:val="breakline"/>
        <w:rPr>
          <w:color w:val="002060"/>
        </w:rPr>
      </w:pPr>
    </w:p>
    <w:p w14:paraId="7577B263" w14:textId="77777777" w:rsidR="0080719E" w:rsidRPr="0045245F" w:rsidRDefault="0080719E" w:rsidP="0080719E">
      <w:pPr>
        <w:pStyle w:val="sottotitolocampionato10"/>
        <w:rPr>
          <w:color w:val="002060"/>
        </w:rPr>
      </w:pPr>
      <w:r w:rsidRPr="0045245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6CE4B907"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364D2"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F92A5"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B34A"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FCE5D"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C8D45"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4E7B"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3AA4A"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8980C"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DE2EC"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7340D" w14:textId="77777777" w:rsidR="0080719E" w:rsidRPr="0045245F" w:rsidRDefault="0080719E" w:rsidP="00EC7319">
            <w:pPr>
              <w:pStyle w:val="headertabella0"/>
              <w:rPr>
                <w:color w:val="002060"/>
              </w:rPr>
            </w:pPr>
            <w:r w:rsidRPr="0045245F">
              <w:rPr>
                <w:color w:val="002060"/>
              </w:rPr>
              <w:t>PE</w:t>
            </w:r>
          </w:p>
        </w:tc>
      </w:tr>
      <w:tr w:rsidR="0080719E" w:rsidRPr="0045245F" w14:paraId="370159A3"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9B275F" w14:textId="77777777" w:rsidR="0080719E" w:rsidRPr="0045245F" w:rsidRDefault="0080719E" w:rsidP="00EC7319">
            <w:pPr>
              <w:pStyle w:val="rowtabella0"/>
              <w:rPr>
                <w:color w:val="002060"/>
              </w:rPr>
            </w:pPr>
            <w:r w:rsidRPr="0045245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3BA8"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7532"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DED9"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02F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EF2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B070" w14:textId="77777777" w:rsidR="0080719E" w:rsidRPr="0045245F" w:rsidRDefault="0080719E" w:rsidP="00EC7319">
            <w:pPr>
              <w:pStyle w:val="rowtabella0"/>
              <w:jc w:val="center"/>
              <w:rPr>
                <w:color w:val="002060"/>
              </w:rPr>
            </w:pPr>
            <w:r w:rsidRPr="004524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7E71"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B960"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6953" w14:textId="77777777" w:rsidR="0080719E" w:rsidRPr="0045245F" w:rsidRDefault="0080719E" w:rsidP="00EC7319">
            <w:pPr>
              <w:pStyle w:val="rowtabella0"/>
              <w:jc w:val="center"/>
              <w:rPr>
                <w:color w:val="002060"/>
              </w:rPr>
            </w:pPr>
            <w:r w:rsidRPr="0045245F">
              <w:rPr>
                <w:color w:val="002060"/>
              </w:rPr>
              <w:t>0</w:t>
            </w:r>
          </w:p>
        </w:tc>
      </w:tr>
      <w:tr w:rsidR="0080719E" w:rsidRPr="0045245F" w14:paraId="517DC44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89CCE" w14:textId="77777777" w:rsidR="0080719E" w:rsidRPr="0045245F" w:rsidRDefault="0080719E" w:rsidP="00EC7319">
            <w:pPr>
              <w:pStyle w:val="rowtabella0"/>
              <w:rPr>
                <w:color w:val="002060"/>
              </w:rPr>
            </w:pPr>
            <w:r w:rsidRPr="0045245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5578"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8CC6"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59E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C1D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530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2728"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0DC8"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B35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9416" w14:textId="77777777" w:rsidR="0080719E" w:rsidRPr="0045245F" w:rsidRDefault="0080719E" w:rsidP="00EC7319">
            <w:pPr>
              <w:pStyle w:val="rowtabella0"/>
              <w:jc w:val="center"/>
              <w:rPr>
                <w:color w:val="002060"/>
              </w:rPr>
            </w:pPr>
            <w:r w:rsidRPr="0045245F">
              <w:rPr>
                <w:color w:val="002060"/>
              </w:rPr>
              <w:t>0</w:t>
            </w:r>
          </w:p>
        </w:tc>
      </w:tr>
      <w:tr w:rsidR="0080719E" w:rsidRPr="0045245F" w14:paraId="3F4DFD1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042D7" w14:textId="77777777" w:rsidR="0080719E" w:rsidRPr="0045245F" w:rsidRDefault="0080719E" w:rsidP="00EC7319">
            <w:pPr>
              <w:pStyle w:val="rowtabella0"/>
              <w:rPr>
                <w:color w:val="002060"/>
              </w:rPr>
            </w:pPr>
            <w:r w:rsidRPr="0045245F">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2AE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3F2D"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6CB9"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EB12"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E0BD"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8C47" w14:textId="77777777" w:rsidR="0080719E" w:rsidRPr="0045245F" w:rsidRDefault="0080719E" w:rsidP="00EC7319">
            <w:pPr>
              <w:pStyle w:val="rowtabella0"/>
              <w:jc w:val="center"/>
              <w:rPr>
                <w:color w:val="002060"/>
              </w:rPr>
            </w:pPr>
            <w:r w:rsidRPr="004524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3C8F"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1FB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9097E" w14:textId="77777777" w:rsidR="0080719E" w:rsidRPr="0045245F" w:rsidRDefault="0080719E" w:rsidP="00EC7319">
            <w:pPr>
              <w:pStyle w:val="rowtabella0"/>
              <w:jc w:val="center"/>
              <w:rPr>
                <w:color w:val="002060"/>
              </w:rPr>
            </w:pPr>
            <w:r w:rsidRPr="0045245F">
              <w:rPr>
                <w:color w:val="002060"/>
              </w:rPr>
              <w:t>0</w:t>
            </w:r>
          </w:p>
        </w:tc>
      </w:tr>
      <w:tr w:rsidR="0080719E" w:rsidRPr="0045245F" w14:paraId="7E3F132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33EC9" w14:textId="77777777" w:rsidR="0080719E" w:rsidRPr="0045245F" w:rsidRDefault="0080719E" w:rsidP="00EC7319">
            <w:pPr>
              <w:pStyle w:val="rowtabella0"/>
              <w:rPr>
                <w:color w:val="002060"/>
              </w:rPr>
            </w:pPr>
            <w:r w:rsidRPr="0045245F">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804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2D23"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6F89"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89C0"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6052"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EDE6"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6EAA"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4EFE"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3AF1" w14:textId="77777777" w:rsidR="0080719E" w:rsidRPr="0045245F" w:rsidRDefault="0080719E" w:rsidP="00EC7319">
            <w:pPr>
              <w:pStyle w:val="rowtabella0"/>
              <w:jc w:val="center"/>
              <w:rPr>
                <w:color w:val="002060"/>
              </w:rPr>
            </w:pPr>
            <w:r w:rsidRPr="0045245F">
              <w:rPr>
                <w:color w:val="002060"/>
              </w:rPr>
              <w:t>0</w:t>
            </w:r>
          </w:p>
        </w:tc>
      </w:tr>
      <w:tr w:rsidR="0080719E" w:rsidRPr="0045245F" w14:paraId="19DE7FE6"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DC230" w14:textId="77777777" w:rsidR="0080719E" w:rsidRPr="0045245F" w:rsidRDefault="0080719E" w:rsidP="00EC7319">
            <w:pPr>
              <w:pStyle w:val="rowtabella0"/>
              <w:rPr>
                <w:color w:val="002060"/>
              </w:rPr>
            </w:pPr>
            <w:r w:rsidRPr="0045245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F862C"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44EA"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F937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D02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9AE0"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3F06"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6CC5"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A61F"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C3F5" w14:textId="77777777" w:rsidR="0080719E" w:rsidRPr="0045245F" w:rsidRDefault="0080719E" w:rsidP="00EC7319">
            <w:pPr>
              <w:pStyle w:val="rowtabella0"/>
              <w:jc w:val="center"/>
              <w:rPr>
                <w:color w:val="002060"/>
              </w:rPr>
            </w:pPr>
            <w:r w:rsidRPr="0045245F">
              <w:rPr>
                <w:color w:val="002060"/>
              </w:rPr>
              <w:t>0</w:t>
            </w:r>
          </w:p>
        </w:tc>
      </w:tr>
    </w:tbl>
    <w:p w14:paraId="07DD51A1" w14:textId="77777777" w:rsidR="0080719E" w:rsidRPr="0045245F" w:rsidRDefault="0080719E" w:rsidP="0080719E">
      <w:pPr>
        <w:pStyle w:val="breakline"/>
        <w:rPr>
          <w:rFonts w:eastAsiaTheme="minorEastAsia"/>
          <w:color w:val="002060"/>
        </w:rPr>
      </w:pPr>
    </w:p>
    <w:p w14:paraId="5091545F" w14:textId="77777777" w:rsidR="0080719E" w:rsidRPr="0045245F" w:rsidRDefault="0080719E" w:rsidP="0080719E">
      <w:pPr>
        <w:pStyle w:val="breakline"/>
        <w:rPr>
          <w:color w:val="002060"/>
        </w:rPr>
      </w:pPr>
    </w:p>
    <w:p w14:paraId="725E93E7"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1F1B5F13"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0B7E"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9CF1"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79DEB"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22E71"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C785F"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2ADC0"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08567"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946A"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C71B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42138" w14:textId="77777777" w:rsidR="0080719E" w:rsidRPr="0045245F" w:rsidRDefault="0080719E" w:rsidP="00EC7319">
            <w:pPr>
              <w:pStyle w:val="headertabella0"/>
              <w:rPr>
                <w:color w:val="002060"/>
              </w:rPr>
            </w:pPr>
            <w:r w:rsidRPr="0045245F">
              <w:rPr>
                <w:color w:val="002060"/>
              </w:rPr>
              <w:t>PE</w:t>
            </w:r>
          </w:p>
        </w:tc>
      </w:tr>
      <w:tr w:rsidR="0080719E" w:rsidRPr="0045245F" w14:paraId="735CD51D"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B2DCC" w14:textId="77777777" w:rsidR="0080719E" w:rsidRPr="0045245F" w:rsidRDefault="0080719E" w:rsidP="00EC7319">
            <w:pPr>
              <w:pStyle w:val="rowtabella0"/>
              <w:rPr>
                <w:color w:val="002060"/>
              </w:rPr>
            </w:pPr>
            <w:r w:rsidRPr="0045245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D967"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2CA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82D1"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73B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89D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176D"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9E24"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BA5A"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B80F" w14:textId="77777777" w:rsidR="0080719E" w:rsidRPr="0045245F" w:rsidRDefault="0080719E" w:rsidP="00EC7319">
            <w:pPr>
              <w:pStyle w:val="rowtabella0"/>
              <w:jc w:val="center"/>
              <w:rPr>
                <w:color w:val="002060"/>
              </w:rPr>
            </w:pPr>
            <w:r w:rsidRPr="0045245F">
              <w:rPr>
                <w:color w:val="002060"/>
              </w:rPr>
              <w:t>0</w:t>
            </w:r>
          </w:p>
        </w:tc>
      </w:tr>
      <w:tr w:rsidR="0080719E" w:rsidRPr="0045245F" w14:paraId="667BBAC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8A62E" w14:textId="77777777" w:rsidR="0080719E" w:rsidRPr="0045245F" w:rsidRDefault="0080719E" w:rsidP="00EC7319">
            <w:pPr>
              <w:pStyle w:val="rowtabella0"/>
              <w:rPr>
                <w:color w:val="002060"/>
              </w:rPr>
            </w:pPr>
            <w:r w:rsidRPr="0045245F">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1B3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B58C"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9327"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0A1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2D23"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5934" w14:textId="77777777" w:rsidR="0080719E" w:rsidRPr="0045245F" w:rsidRDefault="0080719E" w:rsidP="00EC7319">
            <w:pPr>
              <w:pStyle w:val="rowtabella0"/>
              <w:jc w:val="center"/>
              <w:rPr>
                <w:color w:val="002060"/>
              </w:rPr>
            </w:pPr>
            <w:r w:rsidRPr="004524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F049"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1CE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917A" w14:textId="77777777" w:rsidR="0080719E" w:rsidRPr="0045245F" w:rsidRDefault="0080719E" w:rsidP="00EC7319">
            <w:pPr>
              <w:pStyle w:val="rowtabella0"/>
              <w:jc w:val="center"/>
              <w:rPr>
                <w:color w:val="002060"/>
              </w:rPr>
            </w:pPr>
            <w:r w:rsidRPr="0045245F">
              <w:rPr>
                <w:color w:val="002060"/>
              </w:rPr>
              <w:t>0</w:t>
            </w:r>
          </w:p>
        </w:tc>
      </w:tr>
      <w:tr w:rsidR="0080719E" w:rsidRPr="0045245F" w14:paraId="7E88904A"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94CBE" w14:textId="77777777" w:rsidR="0080719E" w:rsidRPr="0045245F" w:rsidRDefault="0080719E" w:rsidP="00EC7319">
            <w:pPr>
              <w:pStyle w:val="rowtabella0"/>
              <w:rPr>
                <w:color w:val="002060"/>
              </w:rPr>
            </w:pPr>
            <w:r w:rsidRPr="0045245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F6CE"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1840"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19C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C3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693D"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17C2"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5C11" w14:textId="77777777" w:rsidR="0080719E" w:rsidRPr="0045245F" w:rsidRDefault="0080719E" w:rsidP="00EC7319">
            <w:pPr>
              <w:pStyle w:val="rowtabella0"/>
              <w:jc w:val="center"/>
              <w:rPr>
                <w:color w:val="002060"/>
              </w:rPr>
            </w:pPr>
            <w:r w:rsidRPr="004524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FC45"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EC43" w14:textId="77777777" w:rsidR="0080719E" w:rsidRPr="0045245F" w:rsidRDefault="0080719E" w:rsidP="00EC7319">
            <w:pPr>
              <w:pStyle w:val="rowtabella0"/>
              <w:jc w:val="center"/>
              <w:rPr>
                <w:color w:val="002060"/>
              </w:rPr>
            </w:pPr>
            <w:r w:rsidRPr="0045245F">
              <w:rPr>
                <w:color w:val="002060"/>
              </w:rPr>
              <w:t>0</w:t>
            </w:r>
          </w:p>
        </w:tc>
      </w:tr>
      <w:tr w:rsidR="0080719E" w:rsidRPr="0045245F" w14:paraId="726685D7"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471CC" w14:textId="77777777" w:rsidR="0080719E" w:rsidRPr="0045245F" w:rsidRDefault="0080719E" w:rsidP="00EC7319">
            <w:pPr>
              <w:pStyle w:val="rowtabella0"/>
              <w:rPr>
                <w:color w:val="002060"/>
              </w:rPr>
            </w:pPr>
            <w:r w:rsidRPr="0045245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9653"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A140"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0FC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3FE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B7A9B"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3F30" w14:textId="77777777" w:rsidR="0080719E" w:rsidRPr="0045245F" w:rsidRDefault="0080719E" w:rsidP="00EC7319">
            <w:pPr>
              <w:pStyle w:val="rowtabella0"/>
              <w:jc w:val="center"/>
              <w:rPr>
                <w:color w:val="002060"/>
              </w:rPr>
            </w:pPr>
            <w:r w:rsidRPr="004524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D4BA"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B791"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00E7" w14:textId="77777777" w:rsidR="0080719E" w:rsidRPr="0045245F" w:rsidRDefault="0080719E" w:rsidP="00EC7319">
            <w:pPr>
              <w:pStyle w:val="rowtabella0"/>
              <w:jc w:val="center"/>
              <w:rPr>
                <w:color w:val="002060"/>
              </w:rPr>
            </w:pPr>
            <w:r w:rsidRPr="0045245F">
              <w:rPr>
                <w:color w:val="002060"/>
              </w:rPr>
              <w:t>0</w:t>
            </w:r>
          </w:p>
        </w:tc>
      </w:tr>
    </w:tbl>
    <w:p w14:paraId="622986E9" w14:textId="3F6B1222" w:rsidR="0080719E" w:rsidRDefault="0080719E" w:rsidP="0080719E">
      <w:pPr>
        <w:pStyle w:val="breakline"/>
        <w:rPr>
          <w:color w:val="002060"/>
        </w:rPr>
      </w:pPr>
    </w:p>
    <w:p w14:paraId="612AC699" w14:textId="77777777" w:rsidR="00B64B8B" w:rsidRPr="0045245F" w:rsidRDefault="00B64B8B" w:rsidP="00B64B8B">
      <w:pPr>
        <w:pStyle w:val="titoloprinc0"/>
        <w:rPr>
          <w:color w:val="002060"/>
        </w:rPr>
      </w:pPr>
      <w:r w:rsidRPr="0045245F">
        <w:rPr>
          <w:color w:val="002060"/>
        </w:rPr>
        <w:t>PROGRAMMA GARE</w:t>
      </w:r>
    </w:p>
    <w:p w14:paraId="09A384D0" w14:textId="77777777" w:rsidR="00B64B8B" w:rsidRPr="0045245F" w:rsidRDefault="00B64B8B" w:rsidP="0080719E">
      <w:pPr>
        <w:pStyle w:val="breakline"/>
        <w:rPr>
          <w:color w:val="002060"/>
        </w:rPr>
      </w:pPr>
    </w:p>
    <w:p w14:paraId="6E297195"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80719E" w:rsidRPr="0045245F" w14:paraId="519F1F25"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75245"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C05B3"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35554"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D6548"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37F55"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8A33E"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B4050"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5A4D176"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A9F5D" w14:textId="77777777" w:rsidR="0080719E" w:rsidRPr="0045245F" w:rsidRDefault="0080719E" w:rsidP="00EC7319">
            <w:pPr>
              <w:pStyle w:val="rowtabella0"/>
              <w:rPr>
                <w:color w:val="002060"/>
              </w:rPr>
            </w:pPr>
            <w:r w:rsidRPr="0045245F">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09337" w14:textId="77777777" w:rsidR="0080719E" w:rsidRPr="0045245F" w:rsidRDefault="0080719E" w:rsidP="00EC7319">
            <w:pPr>
              <w:pStyle w:val="rowtabella0"/>
              <w:rPr>
                <w:color w:val="002060"/>
              </w:rPr>
            </w:pPr>
            <w:r w:rsidRPr="0045245F">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C9C6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97CE1"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88C92" w14:textId="77777777" w:rsidR="0080719E" w:rsidRPr="0045245F" w:rsidRDefault="0080719E" w:rsidP="00EC7319">
            <w:pPr>
              <w:pStyle w:val="rowtabella0"/>
              <w:rPr>
                <w:color w:val="002060"/>
              </w:rPr>
            </w:pPr>
            <w:r w:rsidRPr="0045245F">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585CB" w14:textId="77777777" w:rsidR="0080719E" w:rsidRPr="0045245F" w:rsidRDefault="0080719E" w:rsidP="00EC7319">
            <w:pPr>
              <w:pStyle w:val="rowtabella0"/>
              <w:rPr>
                <w:color w:val="002060"/>
              </w:rPr>
            </w:pPr>
            <w:r w:rsidRPr="0045245F">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AA4E5" w14:textId="77777777" w:rsidR="0080719E" w:rsidRPr="0045245F" w:rsidRDefault="0080719E" w:rsidP="00EC7319">
            <w:pPr>
              <w:pStyle w:val="rowtabella0"/>
              <w:rPr>
                <w:color w:val="002060"/>
              </w:rPr>
            </w:pPr>
            <w:r w:rsidRPr="0045245F">
              <w:rPr>
                <w:color w:val="002060"/>
              </w:rPr>
              <w:t>VIA ROSARIO VILLA MUSONE</w:t>
            </w:r>
          </w:p>
        </w:tc>
      </w:tr>
      <w:tr w:rsidR="0080719E" w:rsidRPr="0045245F" w14:paraId="75E994FE"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0487C3" w14:textId="77777777" w:rsidR="0080719E" w:rsidRPr="0045245F" w:rsidRDefault="0080719E" w:rsidP="00EC7319">
            <w:pPr>
              <w:pStyle w:val="rowtabella0"/>
              <w:rPr>
                <w:color w:val="002060"/>
              </w:rPr>
            </w:pPr>
            <w:r w:rsidRPr="0045245F">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D93342" w14:textId="77777777" w:rsidR="0080719E" w:rsidRPr="0045245F" w:rsidRDefault="0080719E" w:rsidP="00EC7319">
            <w:pPr>
              <w:pStyle w:val="rowtabella0"/>
              <w:rPr>
                <w:color w:val="002060"/>
              </w:rPr>
            </w:pPr>
            <w:r w:rsidRPr="0045245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048B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4250F2" w14:textId="77777777" w:rsidR="0080719E" w:rsidRPr="0045245F" w:rsidRDefault="0080719E" w:rsidP="00EC7319">
            <w:pPr>
              <w:pStyle w:val="rowtabella0"/>
              <w:rPr>
                <w:color w:val="002060"/>
              </w:rPr>
            </w:pPr>
            <w:r w:rsidRPr="0045245F">
              <w:rPr>
                <w:color w:val="002060"/>
              </w:rPr>
              <w:t>19/03/2022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284428" w14:textId="77777777" w:rsidR="0080719E" w:rsidRPr="0045245F" w:rsidRDefault="0080719E" w:rsidP="00EC7319">
            <w:pPr>
              <w:pStyle w:val="rowtabella0"/>
              <w:rPr>
                <w:color w:val="002060"/>
              </w:rPr>
            </w:pPr>
            <w:r w:rsidRPr="0045245F">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B901E" w14:textId="77777777" w:rsidR="0080719E" w:rsidRPr="0045245F" w:rsidRDefault="0080719E" w:rsidP="00EC7319">
            <w:pPr>
              <w:pStyle w:val="rowtabella0"/>
              <w:rPr>
                <w:color w:val="002060"/>
              </w:rPr>
            </w:pPr>
            <w:r w:rsidRPr="0045245F">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4A3B7" w14:textId="77777777" w:rsidR="0080719E" w:rsidRPr="0045245F" w:rsidRDefault="0080719E" w:rsidP="00EC7319">
            <w:pPr>
              <w:pStyle w:val="rowtabella0"/>
              <w:rPr>
                <w:color w:val="002060"/>
              </w:rPr>
            </w:pPr>
            <w:r w:rsidRPr="0045245F">
              <w:rPr>
                <w:color w:val="002060"/>
              </w:rPr>
              <w:t>VIA RISORGIMENTO 16</w:t>
            </w:r>
          </w:p>
        </w:tc>
      </w:tr>
      <w:tr w:rsidR="0080719E" w:rsidRPr="0045245F" w14:paraId="6FF1DA2F"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05DBAC" w14:textId="77777777" w:rsidR="0080719E" w:rsidRPr="0045245F" w:rsidRDefault="0080719E" w:rsidP="00EC7319">
            <w:pPr>
              <w:pStyle w:val="rowtabella0"/>
              <w:rPr>
                <w:color w:val="002060"/>
              </w:rPr>
            </w:pPr>
            <w:r w:rsidRPr="0045245F">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911A8"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7080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C2F56" w14:textId="77777777" w:rsidR="0080719E" w:rsidRPr="0045245F" w:rsidRDefault="0080719E" w:rsidP="00EC7319">
            <w:pPr>
              <w:pStyle w:val="rowtabella0"/>
              <w:rPr>
                <w:color w:val="002060"/>
              </w:rPr>
            </w:pPr>
            <w:r w:rsidRPr="0045245F">
              <w:rPr>
                <w:color w:val="002060"/>
              </w:rPr>
              <w:t>19/03/2022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0EFEC" w14:textId="77777777" w:rsidR="0080719E" w:rsidRPr="0045245F" w:rsidRDefault="0080719E" w:rsidP="00EC7319">
            <w:pPr>
              <w:pStyle w:val="rowtabella0"/>
              <w:rPr>
                <w:color w:val="002060"/>
              </w:rPr>
            </w:pPr>
            <w:r w:rsidRPr="0045245F">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13057" w14:textId="77777777" w:rsidR="0080719E" w:rsidRPr="0045245F" w:rsidRDefault="0080719E" w:rsidP="00EC7319">
            <w:pPr>
              <w:pStyle w:val="rowtabella0"/>
              <w:rPr>
                <w:color w:val="002060"/>
              </w:rPr>
            </w:pPr>
            <w:r w:rsidRPr="0045245F">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839E5" w14:textId="77777777" w:rsidR="0080719E" w:rsidRPr="0045245F" w:rsidRDefault="0080719E" w:rsidP="00EC7319">
            <w:pPr>
              <w:pStyle w:val="rowtabella0"/>
              <w:rPr>
                <w:color w:val="002060"/>
              </w:rPr>
            </w:pPr>
            <w:r w:rsidRPr="0045245F">
              <w:rPr>
                <w:color w:val="002060"/>
              </w:rPr>
              <w:t>VIA VILLA TOMBARI</w:t>
            </w:r>
          </w:p>
        </w:tc>
      </w:tr>
    </w:tbl>
    <w:p w14:paraId="2C4C2EAB" w14:textId="77777777" w:rsidR="0080719E" w:rsidRPr="0045245F" w:rsidRDefault="0080719E" w:rsidP="0080719E">
      <w:pPr>
        <w:pStyle w:val="breakline"/>
        <w:rPr>
          <w:rFonts w:eastAsiaTheme="minorEastAsia"/>
          <w:color w:val="002060"/>
        </w:rPr>
      </w:pPr>
    </w:p>
    <w:p w14:paraId="01A717B0" w14:textId="77777777" w:rsidR="0080719E" w:rsidRPr="0045245F" w:rsidRDefault="0080719E" w:rsidP="0080719E">
      <w:pPr>
        <w:pStyle w:val="breakline"/>
        <w:rPr>
          <w:color w:val="002060"/>
        </w:rPr>
      </w:pPr>
    </w:p>
    <w:p w14:paraId="02446BF2" w14:textId="77777777" w:rsidR="0080719E" w:rsidRPr="0045245F" w:rsidRDefault="0080719E" w:rsidP="0080719E">
      <w:pPr>
        <w:pStyle w:val="breakline"/>
        <w:rPr>
          <w:color w:val="002060"/>
        </w:rPr>
      </w:pPr>
    </w:p>
    <w:p w14:paraId="15EDCE74" w14:textId="77777777" w:rsidR="0080719E" w:rsidRPr="0045245F" w:rsidRDefault="0080719E" w:rsidP="0080719E">
      <w:pPr>
        <w:pStyle w:val="sottotitolocampionato10"/>
        <w:rPr>
          <w:color w:val="002060"/>
        </w:rPr>
      </w:pPr>
      <w:r w:rsidRPr="0045245F">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80719E" w:rsidRPr="0045245F" w14:paraId="77A07191"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5E535"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7021F"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95BF1"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90FFB"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6EB7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35765"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C9582"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8E0018D"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31C39B" w14:textId="77777777" w:rsidR="0080719E" w:rsidRPr="0045245F" w:rsidRDefault="0080719E" w:rsidP="00EC7319">
            <w:pPr>
              <w:pStyle w:val="rowtabella0"/>
              <w:rPr>
                <w:color w:val="002060"/>
              </w:rPr>
            </w:pPr>
            <w:r w:rsidRPr="0045245F">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9FBEE" w14:textId="77777777" w:rsidR="0080719E" w:rsidRPr="0045245F" w:rsidRDefault="0080719E" w:rsidP="00EC7319">
            <w:pPr>
              <w:pStyle w:val="rowtabella0"/>
              <w:rPr>
                <w:color w:val="002060"/>
              </w:rPr>
            </w:pPr>
            <w:r w:rsidRPr="0045245F">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2C58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FE339" w14:textId="77777777" w:rsidR="0080719E" w:rsidRPr="0045245F" w:rsidRDefault="0080719E" w:rsidP="00EC7319">
            <w:pPr>
              <w:pStyle w:val="rowtabella0"/>
              <w:rPr>
                <w:color w:val="002060"/>
              </w:rPr>
            </w:pPr>
            <w:r w:rsidRPr="0045245F">
              <w:rPr>
                <w:color w:val="002060"/>
              </w:rPr>
              <w:t>20/03/2022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CB0C4" w14:textId="77777777" w:rsidR="0080719E" w:rsidRPr="0045245F" w:rsidRDefault="0080719E" w:rsidP="00EC7319">
            <w:pPr>
              <w:pStyle w:val="rowtabella0"/>
              <w:rPr>
                <w:color w:val="002060"/>
              </w:rPr>
            </w:pPr>
            <w:r w:rsidRPr="0045245F">
              <w:rPr>
                <w:color w:val="002060"/>
              </w:rPr>
              <w:t>5488 CAMPO SCOPERTO CIRC.MONTECELSO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60560" w14:textId="77777777" w:rsidR="0080719E" w:rsidRPr="0045245F" w:rsidRDefault="0080719E" w:rsidP="00EC7319">
            <w:pPr>
              <w:pStyle w:val="rowtabella0"/>
              <w:rPr>
                <w:color w:val="002060"/>
              </w:rPr>
            </w:pPr>
            <w:r w:rsidRPr="0045245F">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91A3A" w14:textId="77777777" w:rsidR="0080719E" w:rsidRPr="0045245F" w:rsidRDefault="0080719E" w:rsidP="00EC7319">
            <w:pPr>
              <w:pStyle w:val="rowtabella0"/>
              <w:rPr>
                <w:color w:val="002060"/>
              </w:rPr>
            </w:pPr>
            <w:r w:rsidRPr="0045245F">
              <w:rPr>
                <w:color w:val="002060"/>
              </w:rPr>
              <w:t>VIA DEI PINI</w:t>
            </w:r>
          </w:p>
        </w:tc>
      </w:tr>
      <w:tr w:rsidR="0080719E" w:rsidRPr="0045245F" w14:paraId="39D80C92"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A8804C" w14:textId="77777777" w:rsidR="0080719E" w:rsidRPr="0045245F" w:rsidRDefault="0080719E" w:rsidP="00EC7319">
            <w:pPr>
              <w:pStyle w:val="rowtabella0"/>
              <w:rPr>
                <w:color w:val="002060"/>
              </w:rPr>
            </w:pPr>
            <w:r w:rsidRPr="0045245F">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ECA08" w14:textId="77777777" w:rsidR="0080719E" w:rsidRPr="0045245F" w:rsidRDefault="0080719E" w:rsidP="00EC7319">
            <w:pPr>
              <w:pStyle w:val="rowtabella0"/>
              <w:rPr>
                <w:color w:val="002060"/>
              </w:rPr>
            </w:pPr>
            <w:r w:rsidRPr="0045245F">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9A0CD"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A90BE" w14:textId="77777777" w:rsidR="0080719E" w:rsidRPr="0045245F" w:rsidRDefault="0080719E" w:rsidP="00EC7319">
            <w:pPr>
              <w:pStyle w:val="rowtabella0"/>
              <w:rPr>
                <w:color w:val="002060"/>
              </w:rPr>
            </w:pPr>
            <w:r w:rsidRPr="0045245F">
              <w:rPr>
                <w:color w:val="002060"/>
              </w:rPr>
              <w:t>24/03/2022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FB2AB" w14:textId="77777777" w:rsidR="0080719E" w:rsidRPr="0045245F" w:rsidRDefault="0080719E" w:rsidP="00EC7319">
            <w:pPr>
              <w:pStyle w:val="rowtabella0"/>
              <w:rPr>
                <w:color w:val="002060"/>
              </w:rPr>
            </w:pPr>
            <w:r w:rsidRPr="0045245F">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64EAC" w14:textId="77777777" w:rsidR="0080719E" w:rsidRPr="0045245F" w:rsidRDefault="0080719E" w:rsidP="00EC7319">
            <w:pPr>
              <w:pStyle w:val="rowtabella0"/>
              <w:rPr>
                <w:color w:val="002060"/>
              </w:rPr>
            </w:pPr>
            <w:r w:rsidRPr="0045245F">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4DC67" w14:textId="77777777" w:rsidR="0080719E" w:rsidRPr="0045245F" w:rsidRDefault="0080719E" w:rsidP="00EC7319">
            <w:pPr>
              <w:pStyle w:val="rowtabella0"/>
              <w:rPr>
                <w:color w:val="002060"/>
              </w:rPr>
            </w:pPr>
            <w:r w:rsidRPr="0045245F">
              <w:rPr>
                <w:color w:val="002060"/>
              </w:rPr>
              <w:t>VIA B.BUOZZI</w:t>
            </w:r>
          </w:p>
        </w:tc>
      </w:tr>
    </w:tbl>
    <w:p w14:paraId="30671CE0" w14:textId="77777777" w:rsidR="0080719E" w:rsidRPr="0045245F" w:rsidRDefault="0080719E" w:rsidP="0080719E">
      <w:pPr>
        <w:pStyle w:val="breakline"/>
        <w:rPr>
          <w:rFonts w:eastAsiaTheme="minorEastAsia"/>
          <w:color w:val="002060"/>
        </w:rPr>
      </w:pPr>
    </w:p>
    <w:p w14:paraId="7ECB7D0F" w14:textId="77777777" w:rsidR="0080719E" w:rsidRPr="0045245F" w:rsidRDefault="0080719E" w:rsidP="0080719E">
      <w:pPr>
        <w:pStyle w:val="breakline"/>
        <w:rPr>
          <w:color w:val="002060"/>
        </w:rPr>
      </w:pPr>
    </w:p>
    <w:p w14:paraId="5F89B7C9" w14:textId="77777777" w:rsidR="0080719E" w:rsidRPr="0045245F" w:rsidRDefault="0080719E" w:rsidP="0080719E">
      <w:pPr>
        <w:pStyle w:val="breakline"/>
        <w:rPr>
          <w:color w:val="002060"/>
        </w:rPr>
      </w:pPr>
    </w:p>
    <w:p w14:paraId="415C864B" w14:textId="77777777" w:rsidR="0080719E" w:rsidRPr="0045245F" w:rsidRDefault="0080719E" w:rsidP="0080719E">
      <w:pPr>
        <w:pStyle w:val="sottotitolocampionato10"/>
        <w:rPr>
          <w:color w:val="002060"/>
        </w:rPr>
      </w:pPr>
      <w:r w:rsidRPr="0045245F">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0719E" w:rsidRPr="0045245F" w14:paraId="5FB4F3FE"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8B0C8"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B1B7"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870C7"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B5E15"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512A8"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BEB9"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6BD9D"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2427BD35"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014DD0" w14:textId="77777777" w:rsidR="0080719E" w:rsidRPr="0045245F" w:rsidRDefault="0080719E" w:rsidP="00EC7319">
            <w:pPr>
              <w:pStyle w:val="rowtabella0"/>
              <w:rPr>
                <w:color w:val="002060"/>
              </w:rPr>
            </w:pPr>
            <w:r w:rsidRPr="0045245F">
              <w:rPr>
                <w:color w:val="002060"/>
              </w:rPr>
              <w:t>SANGIUSTESE M.G.</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2E5AE" w14:textId="77777777" w:rsidR="0080719E" w:rsidRPr="0045245F" w:rsidRDefault="0080719E" w:rsidP="00EC7319">
            <w:pPr>
              <w:pStyle w:val="rowtabella0"/>
              <w:rPr>
                <w:color w:val="002060"/>
              </w:rPr>
            </w:pPr>
            <w:r w:rsidRPr="0045245F">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1F1C5"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4D6D4" w14:textId="77777777" w:rsidR="0080719E" w:rsidRPr="0045245F" w:rsidRDefault="0080719E" w:rsidP="00EC7319">
            <w:pPr>
              <w:pStyle w:val="rowtabella0"/>
              <w:rPr>
                <w:color w:val="002060"/>
              </w:rPr>
            </w:pPr>
            <w:r w:rsidRPr="0045245F">
              <w:rPr>
                <w:color w:val="002060"/>
              </w:rPr>
              <w:t>22/03/2022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248B2" w14:textId="77777777" w:rsidR="0080719E" w:rsidRPr="0045245F" w:rsidRDefault="0080719E" w:rsidP="00EC7319">
            <w:pPr>
              <w:pStyle w:val="rowtabella0"/>
              <w:rPr>
                <w:color w:val="002060"/>
              </w:rPr>
            </w:pPr>
            <w:r w:rsidRPr="0045245F">
              <w:rPr>
                <w:color w:val="002060"/>
              </w:rPr>
              <w:t>5251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3BD205" w14:textId="77777777" w:rsidR="0080719E" w:rsidRPr="0045245F" w:rsidRDefault="0080719E" w:rsidP="00EC7319">
            <w:pPr>
              <w:pStyle w:val="rowtabella0"/>
              <w:rPr>
                <w:color w:val="002060"/>
              </w:rPr>
            </w:pPr>
            <w:r w:rsidRPr="0045245F">
              <w:rPr>
                <w:color w:val="002060"/>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4DF4F" w14:textId="77777777" w:rsidR="0080719E" w:rsidRPr="0045245F" w:rsidRDefault="0080719E" w:rsidP="00EC7319">
            <w:pPr>
              <w:pStyle w:val="rowtabella0"/>
              <w:rPr>
                <w:color w:val="002060"/>
              </w:rPr>
            </w:pPr>
            <w:r w:rsidRPr="0045245F">
              <w:rPr>
                <w:color w:val="002060"/>
              </w:rPr>
              <w:t>VIALE GIUSTOZZI</w:t>
            </w:r>
          </w:p>
        </w:tc>
      </w:tr>
    </w:tbl>
    <w:p w14:paraId="23925620" w14:textId="77777777" w:rsidR="0080719E" w:rsidRPr="0045245F" w:rsidRDefault="0080719E" w:rsidP="0080719E">
      <w:pPr>
        <w:pStyle w:val="breakline"/>
        <w:rPr>
          <w:color w:val="002060"/>
        </w:rPr>
      </w:pPr>
    </w:p>
    <w:p w14:paraId="3FFEC21F" w14:textId="77777777" w:rsidR="0080719E" w:rsidRPr="0045245F" w:rsidRDefault="0080719E" w:rsidP="0080719E">
      <w:pPr>
        <w:pStyle w:val="breakline"/>
        <w:rPr>
          <w:rFonts w:eastAsiaTheme="minorEastAsia"/>
          <w:color w:val="002060"/>
        </w:rPr>
      </w:pPr>
    </w:p>
    <w:p w14:paraId="2B69F774" w14:textId="77777777" w:rsidR="0080719E" w:rsidRPr="0045245F" w:rsidRDefault="0080719E" w:rsidP="0080719E">
      <w:pPr>
        <w:pStyle w:val="titolocampionato0"/>
        <w:shd w:val="clear" w:color="auto" w:fill="CCCCCC"/>
        <w:spacing w:before="80" w:after="40"/>
        <w:rPr>
          <w:color w:val="002060"/>
        </w:rPr>
      </w:pPr>
      <w:r w:rsidRPr="0045245F">
        <w:rPr>
          <w:color w:val="002060"/>
        </w:rPr>
        <w:t>UNDER 15 C5 REGIONALI MASCHILI</w:t>
      </w:r>
    </w:p>
    <w:p w14:paraId="1B46EEF7" w14:textId="77777777" w:rsidR="0080719E" w:rsidRPr="0045245F" w:rsidRDefault="0080719E" w:rsidP="0080719E">
      <w:pPr>
        <w:pStyle w:val="titoloprinc0"/>
        <w:rPr>
          <w:color w:val="002060"/>
        </w:rPr>
      </w:pPr>
      <w:r w:rsidRPr="0045245F">
        <w:rPr>
          <w:color w:val="002060"/>
        </w:rPr>
        <w:t>VARIAZIONI AL PROGRAMMA GARE</w:t>
      </w:r>
    </w:p>
    <w:p w14:paraId="0B4A3AB2" w14:textId="77777777" w:rsidR="0080719E" w:rsidRPr="0045245F" w:rsidRDefault="0080719E" w:rsidP="0080719E">
      <w:pPr>
        <w:pStyle w:val="breakline"/>
        <w:rPr>
          <w:color w:val="002060"/>
        </w:rPr>
      </w:pPr>
    </w:p>
    <w:p w14:paraId="39BA84A6" w14:textId="77777777" w:rsidR="0080719E" w:rsidRPr="0045245F" w:rsidRDefault="0080719E" w:rsidP="0080719E">
      <w:pPr>
        <w:pStyle w:val="breakline"/>
        <w:rPr>
          <w:color w:val="002060"/>
        </w:rPr>
      </w:pPr>
    </w:p>
    <w:p w14:paraId="437FA0CE"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0719E" w:rsidRPr="0045245F" w14:paraId="585F281E" w14:textId="77777777" w:rsidTr="00EC73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8EA23" w14:textId="77777777" w:rsidR="0080719E" w:rsidRPr="0045245F" w:rsidRDefault="0080719E" w:rsidP="00EC7319">
            <w:pPr>
              <w:pStyle w:val="headertabella0"/>
              <w:rPr>
                <w:color w:val="002060"/>
              </w:rPr>
            </w:pPr>
            <w:r w:rsidRPr="004524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AF864" w14:textId="77777777" w:rsidR="0080719E" w:rsidRPr="0045245F" w:rsidRDefault="0080719E" w:rsidP="00EC7319">
            <w:pPr>
              <w:pStyle w:val="headertabella0"/>
              <w:rPr>
                <w:color w:val="002060"/>
              </w:rPr>
            </w:pPr>
            <w:r w:rsidRPr="0045245F">
              <w:rPr>
                <w:color w:val="002060"/>
              </w:rPr>
              <w:t xml:space="preserve">N° </w:t>
            </w:r>
            <w:proofErr w:type="spellStart"/>
            <w:r w:rsidRPr="0045245F">
              <w:rPr>
                <w:color w:val="002060"/>
              </w:rPr>
              <w:t>Gior</w:t>
            </w:r>
            <w:proofErr w:type="spellEnd"/>
            <w:r w:rsidRPr="004524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7C63B" w14:textId="77777777" w:rsidR="0080719E" w:rsidRPr="0045245F" w:rsidRDefault="0080719E" w:rsidP="00EC7319">
            <w:pPr>
              <w:pStyle w:val="headertabella0"/>
              <w:rPr>
                <w:color w:val="002060"/>
              </w:rPr>
            </w:pPr>
            <w:r w:rsidRPr="004524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C9E39" w14:textId="77777777" w:rsidR="0080719E" w:rsidRPr="0045245F" w:rsidRDefault="0080719E" w:rsidP="00EC7319">
            <w:pPr>
              <w:pStyle w:val="headertabella0"/>
              <w:rPr>
                <w:color w:val="002060"/>
              </w:rPr>
            </w:pPr>
            <w:r w:rsidRPr="004524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ED3EA" w14:textId="77777777" w:rsidR="0080719E" w:rsidRPr="0045245F" w:rsidRDefault="0080719E" w:rsidP="00EC7319">
            <w:pPr>
              <w:pStyle w:val="headertabella0"/>
              <w:rPr>
                <w:color w:val="002060"/>
              </w:rPr>
            </w:pPr>
            <w:r w:rsidRPr="0045245F">
              <w:rPr>
                <w:color w:val="002060"/>
              </w:rPr>
              <w:t xml:space="preserve">Data </w:t>
            </w:r>
            <w:proofErr w:type="spellStart"/>
            <w:r w:rsidRPr="0045245F">
              <w:rPr>
                <w:color w:val="002060"/>
              </w:rPr>
              <w:t>Orig</w:t>
            </w:r>
            <w:proofErr w:type="spellEnd"/>
            <w:r w:rsidRPr="004524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47E5D" w14:textId="77777777" w:rsidR="0080719E" w:rsidRPr="0045245F" w:rsidRDefault="0080719E" w:rsidP="00EC7319">
            <w:pPr>
              <w:pStyle w:val="headertabella0"/>
              <w:rPr>
                <w:color w:val="002060"/>
              </w:rPr>
            </w:pPr>
            <w:r w:rsidRPr="004524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0A522" w14:textId="77777777" w:rsidR="0080719E" w:rsidRPr="0045245F" w:rsidRDefault="0080719E" w:rsidP="00EC7319">
            <w:pPr>
              <w:pStyle w:val="headertabella0"/>
              <w:rPr>
                <w:color w:val="002060"/>
              </w:rPr>
            </w:pPr>
            <w:r w:rsidRPr="0045245F">
              <w:rPr>
                <w:color w:val="002060"/>
              </w:rPr>
              <w:t xml:space="preserve">Ora </w:t>
            </w:r>
            <w:proofErr w:type="spellStart"/>
            <w:r w:rsidRPr="0045245F">
              <w:rPr>
                <w:color w:val="002060"/>
              </w:rPr>
              <w:t>Orig</w:t>
            </w:r>
            <w:proofErr w:type="spellEnd"/>
            <w:r w:rsidRPr="004524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BB9AE" w14:textId="77777777" w:rsidR="0080719E" w:rsidRPr="0045245F" w:rsidRDefault="0080719E" w:rsidP="00EC7319">
            <w:pPr>
              <w:pStyle w:val="headertabella0"/>
              <w:rPr>
                <w:color w:val="002060"/>
              </w:rPr>
            </w:pPr>
            <w:r w:rsidRPr="0045245F">
              <w:rPr>
                <w:color w:val="002060"/>
              </w:rPr>
              <w:t>Impianto</w:t>
            </w:r>
          </w:p>
        </w:tc>
      </w:tr>
      <w:tr w:rsidR="0080719E" w:rsidRPr="0045245F" w14:paraId="50F24DCD" w14:textId="77777777" w:rsidTr="00EC73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F3EB" w14:textId="77777777" w:rsidR="0080719E" w:rsidRPr="0045245F" w:rsidRDefault="0080719E" w:rsidP="00EC7319">
            <w:pPr>
              <w:pStyle w:val="rowtabella0"/>
              <w:rPr>
                <w:color w:val="002060"/>
                <w:highlight w:val="yellow"/>
              </w:rPr>
            </w:pPr>
            <w:r w:rsidRPr="0045245F">
              <w:rPr>
                <w:color w:val="002060"/>
                <w:highlight w:val="yellow"/>
              </w:rPr>
              <w:t>20/03/2022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633B" w14:textId="77777777" w:rsidR="0080719E" w:rsidRPr="0045245F" w:rsidRDefault="0080719E" w:rsidP="00EC7319">
            <w:pPr>
              <w:pStyle w:val="rowtabella0"/>
              <w:jc w:val="center"/>
              <w:rPr>
                <w:color w:val="002060"/>
                <w:highlight w:val="yellow"/>
              </w:rPr>
            </w:pPr>
            <w:r w:rsidRPr="0045245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6E48" w14:textId="77777777" w:rsidR="0080719E" w:rsidRPr="0045245F" w:rsidRDefault="0080719E" w:rsidP="00EC7319">
            <w:pPr>
              <w:pStyle w:val="rowtabella0"/>
              <w:rPr>
                <w:color w:val="002060"/>
                <w:highlight w:val="yellow"/>
              </w:rPr>
            </w:pPr>
            <w:r w:rsidRPr="0045245F">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7B34" w14:textId="77777777" w:rsidR="0080719E" w:rsidRPr="0045245F" w:rsidRDefault="0080719E" w:rsidP="00EC7319">
            <w:pPr>
              <w:pStyle w:val="rowtabella0"/>
              <w:rPr>
                <w:color w:val="002060"/>
                <w:highlight w:val="yellow"/>
              </w:rPr>
            </w:pPr>
            <w:r w:rsidRPr="0045245F">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3DF6" w14:textId="77777777" w:rsidR="0080719E" w:rsidRPr="0045245F" w:rsidRDefault="0080719E" w:rsidP="00EC7319">
            <w:pPr>
              <w:pStyle w:val="rowtabella0"/>
              <w:rPr>
                <w:color w:val="002060"/>
              </w:rPr>
            </w:pPr>
            <w:r w:rsidRPr="0045245F">
              <w:rPr>
                <w:color w:val="002060"/>
              </w:rPr>
              <w:t>19/03/2022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F42D" w14:textId="77777777" w:rsidR="0080719E" w:rsidRPr="0045245F" w:rsidRDefault="0080719E" w:rsidP="00EC7319">
            <w:pPr>
              <w:pStyle w:val="rowtabella0"/>
              <w:jc w:val="center"/>
              <w:rPr>
                <w:color w:val="002060"/>
              </w:rPr>
            </w:pPr>
            <w:r w:rsidRPr="0045245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306C" w14:textId="77777777" w:rsidR="0080719E" w:rsidRPr="0045245F" w:rsidRDefault="0080719E" w:rsidP="00EC7319">
            <w:pPr>
              <w:pStyle w:val="rowtabella0"/>
              <w:jc w:val="center"/>
              <w:rPr>
                <w:color w:val="002060"/>
              </w:rPr>
            </w:pPr>
            <w:r w:rsidRPr="0045245F">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836A" w14:textId="77777777" w:rsidR="0080719E" w:rsidRPr="0045245F" w:rsidRDefault="0080719E" w:rsidP="00EC7319">
            <w:pPr>
              <w:rPr>
                <w:color w:val="002060"/>
              </w:rPr>
            </w:pPr>
          </w:p>
        </w:tc>
      </w:tr>
    </w:tbl>
    <w:p w14:paraId="7A9F9892" w14:textId="77777777" w:rsidR="0080719E" w:rsidRPr="0045245F" w:rsidRDefault="0080719E" w:rsidP="0080719E">
      <w:pPr>
        <w:pStyle w:val="breakline"/>
        <w:rPr>
          <w:rFonts w:eastAsiaTheme="minorEastAsia"/>
          <w:color w:val="002060"/>
        </w:rPr>
      </w:pPr>
    </w:p>
    <w:p w14:paraId="57AD16D8" w14:textId="77777777" w:rsidR="0080719E" w:rsidRPr="0045245F" w:rsidRDefault="0080719E" w:rsidP="0080719E">
      <w:pPr>
        <w:pStyle w:val="breakline"/>
        <w:rPr>
          <w:color w:val="002060"/>
        </w:rPr>
      </w:pPr>
    </w:p>
    <w:p w14:paraId="26523569" w14:textId="77777777" w:rsidR="0080719E" w:rsidRPr="0045245F" w:rsidRDefault="0080719E" w:rsidP="0080719E">
      <w:pPr>
        <w:pStyle w:val="titoloprinc0"/>
        <w:rPr>
          <w:color w:val="002060"/>
        </w:rPr>
      </w:pPr>
      <w:r w:rsidRPr="0045245F">
        <w:rPr>
          <w:color w:val="002060"/>
        </w:rPr>
        <w:t>RISULTATI</w:t>
      </w:r>
    </w:p>
    <w:p w14:paraId="3AD7C7EC" w14:textId="77777777" w:rsidR="0080719E" w:rsidRPr="0045245F" w:rsidRDefault="0080719E" w:rsidP="0080719E">
      <w:pPr>
        <w:pStyle w:val="breakline"/>
        <w:rPr>
          <w:color w:val="002060"/>
        </w:rPr>
      </w:pPr>
    </w:p>
    <w:p w14:paraId="031D8D38" w14:textId="77777777" w:rsidR="0080719E" w:rsidRPr="0045245F" w:rsidRDefault="0080719E" w:rsidP="0080719E">
      <w:pPr>
        <w:pStyle w:val="sottotitolocampionato10"/>
        <w:rPr>
          <w:color w:val="002060"/>
        </w:rPr>
      </w:pPr>
      <w:r w:rsidRPr="0045245F">
        <w:rPr>
          <w:color w:val="002060"/>
        </w:rPr>
        <w:t>RISULTATI UFFICIALI GARE DEL 13/03/2022</w:t>
      </w:r>
    </w:p>
    <w:p w14:paraId="5CE9BE16" w14:textId="77777777" w:rsidR="0080719E" w:rsidRPr="0080719E" w:rsidRDefault="0080719E" w:rsidP="0080719E">
      <w:pPr>
        <w:pStyle w:val="sottotitolocampionato20"/>
        <w:spacing w:before="0" w:beforeAutospacing="0" w:after="0" w:afterAutospacing="0"/>
        <w:rPr>
          <w:rFonts w:ascii="Arial" w:hAnsi="Arial" w:cs="Arial"/>
          <w:color w:val="002060"/>
          <w:sz w:val="20"/>
          <w:szCs w:val="20"/>
        </w:rPr>
      </w:pPr>
      <w:r w:rsidRPr="0080719E">
        <w:rPr>
          <w:rFonts w:ascii="Arial" w:hAnsi="Arial" w:cs="Arial"/>
          <w:color w:val="002060"/>
          <w:sz w:val="20"/>
          <w:szCs w:val="20"/>
        </w:rPr>
        <w:t>Si trascrivono qui di seguito i risultati ufficiali delle gare disputate</w:t>
      </w:r>
    </w:p>
    <w:p w14:paraId="072255C6" w14:textId="77777777" w:rsidR="0080719E" w:rsidRPr="0045245F" w:rsidRDefault="0080719E" w:rsidP="0080719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719E" w:rsidRPr="0045245F" w14:paraId="451B59C2"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1F7EFC68"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13444" w14:textId="77777777" w:rsidR="0080719E" w:rsidRPr="0045245F" w:rsidRDefault="0080719E" w:rsidP="00EC7319">
                  <w:pPr>
                    <w:pStyle w:val="headertabella0"/>
                    <w:rPr>
                      <w:color w:val="002060"/>
                    </w:rPr>
                  </w:pPr>
                  <w:r w:rsidRPr="0045245F">
                    <w:rPr>
                      <w:color w:val="002060"/>
                    </w:rPr>
                    <w:t>GIRONE G - 1 Giornata - R</w:t>
                  </w:r>
                </w:p>
              </w:tc>
            </w:tr>
            <w:tr w:rsidR="0080719E" w:rsidRPr="0045245F" w14:paraId="7C6D3960"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A5E43E" w14:textId="77777777" w:rsidR="0080719E" w:rsidRPr="0045245F" w:rsidRDefault="0080719E" w:rsidP="00EC7319">
                  <w:pPr>
                    <w:pStyle w:val="rowtabella0"/>
                    <w:rPr>
                      <w:color w:val="002060"/>
                    </w:rPr>
                  </w:pPr>
                  <w:r w:rsidRPr="0045245F">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1FCC9" w14:textId="77777777" w:rsidR="0080719E" w:rsidRPr="0045245F" w:rsidRDefault="0080719E" w:rsidP="00EC7319">
                  <w:pPr>
                    <w:pStyle w:val="rowtabella0"/>
                    <w:rPr>
                      <w:color w:val="002060"/>
                    </w:rPr>
                  </w:pPr>
                  <w:r w:rsidRPr="0045245F">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B71D4" w14:textId="77777777" w:rsidR="0080719E" w:rsidRPr="0045245F" w:rsidRDefault="0080719E" w:rsidP="00EC7319">
                  <w:pPr>
                    <w:pStyle w:val="rowtabella0"/>
                    <w:jc w:val="center"/>
                    <w:rPr>
                      <w:color w:val="002060"/>
                    </w:rPr>
                  </w:pPr>
                  <w:r w:rsidRPr="0045245F">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A9E71" w14:textId="77777777" w:rsidR="0080719E" w:rsidRPr="0045245F" w:rsidRDefault="0080719E" w:rsidP="00EC7319">
                  <w:pPr>
                    <w:pStyle w:val="rowtabella0"/>
                    <w:jc w:val="center"/>
                    <w:rPr>
                      <w:color w:val="002060"/>
                    </w:rPr>
                  </w:pPr>
                  <w:r w:rsidRPr="0045245F">
                    <w:rPr>
                      <w:color w:val="002060"/>
                    </w:rPr>
                    <w:t> </w:t>
                  </w:r>
                </w:p>
              </w:tc>
            </w:tr>
            <w:tr w:rsidR="0080719E" w:rsidRPr="0045245F" w14:paraId="1E5D0564"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3F2066" w14:textId="77777777" w:rsidR="0080719E" w:rsidRPr="0045245F" w:rsidRDefault="0080719E" w:rsidP="00EC7319">
                  <w:pPr>
                    <w:pStyle w:val="rowtabella0"/>
                    <w:rPr>
                      <w:color w:val="002060"/>
                    </w:rPr>
                  </w:pPr>
                  <w:r w:rsidRPr="0045245F">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A9ABB" w14:textId="77777777" w:rsidR="0080719E" w:rsidRPr="0045245F" w:rsidRDefault="0080719E" w:rsidP="00EC7319">
                  <w:pPr>
                    <w:pStyle w:val="rowtabella0"/>
                    <w:rPr>
                      <w:color w:val="002060"/>
                    </w:rPr>
                  </w:pPr>
                  <w:r w:rsidRPr="0045245F">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EE22F" w14:textId="77777777" w:rsidR="0080719E" w:rsidRPr="0045245F" w:rsidRDefault="0080719E" w:rsidP="00EC7319">
                  <w:pPr>
                    <w:pStyle w:val="rowtabella0"/>
                    <w:jc w:val="center"/>
                    <w:rPr>
                      <w:color w:val="002060"/>
                    </w:rPr>
                  </w:pPr>
                  <w:r w:rsidRPr="0045245F">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7EE47" w14:textId="77777777" w:rsidR="0080719E" w:rsidRPr="0045245F" w:rsidRDefault="0080719E" w:rsidP="00EC7319">
                  <w:pPr>
                    <w:pStyle w:val="rowtabella0"/>
                    <w:jc w:val="center"/>
                    <w:rPr>
                      <w:color w:val="002060"/>
                    </w:rPr>
                  </w:pPr>
                  <w:r w:rsidRPr="0045245F">
                    <w:rPr>
                      <w:color w:val="002060"/>
                    </w:rPr>
                    <w:t> </w:t>
                  </w:r>
                </w:p>
              </w:tc>
            </w:tr>
            <w:tr w:rsidR="0080719E" w:rsidRPr="0045245F" w14:paraId="53BC7928" w14:textId="77777777" w:rsidTr="00EC7319">
              <w:tc>
                <w:tcPr>
                  <w:tcW w:w="4700" w:type="dxa"/>
                  <w:gridSpan w:val="4"/>
                  <w:tcBorders>
                    <w:top w:val="nil"/>
                    <w:left w:val="nil"/>
                    <w:bottom w:val="nil"/>
                    <w:right w:val="nil"/>
                  </w:tcBorders>
                  <w:tcMar>
                    <w:top w:w="20" w:type="dxa"/>
                    <w:left w:w="20" w:type="dxa"/>
                    <w:bottom w:w="20" w:type="dxa"/>
                    <w:right w:w="20" w:type="dxa"/>
                  </w:tcMar>
                  <w:vAlign w:val="center"/>
                  <w:hideMark/>
                </w:tcPr>
                <w:p w14:paraId="71A4A0DF" w14:textId="77777777" w:rsidR="0080719E" w:rsidRPr="0045245F" w:rsidRDefault="0080719E" w:rsidP="00EC7319">
                  <w:pPr>
                    <w:pStyle w:val="rowtabella0"/>
                    <w:rPr>
                      <w:color w:val="002060"/>
                    </w:rPr>
                  </w:pPr>
                  <w:r w:rsidRPr="0045245F">
                    <w:rPr>
                      <w:color w:val="002060"/>
                    </w:rPr>
                    <w:t>(1) - disputata il 12/03/2022</w:t>
                  </w:r>
                </w:p>
              </w:tc>
            </w:tr>
          </w:tbl>
          <w:p w14:paraId="0080CDF9" w14:textId="77777777" w:rsidR="0080719E" w:rsidRPr="0045245F" w:rsidRDefault="0080719E" w:rsidP="00EC731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59A93E97"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A8626" w14:textId="77777777" w:rsidR="0080719E" w:rsidRPr="0045245F" w:rsidRDefault="0080719E" w:rsidP="00EC7319">
                  <w:pPr>
                    <w:pStyle w:val="headertabella0"/>
                    <w:rPr>
                      <w:color w:val="002060"/>
                    </w:rPr>
                  </w:pPr>
                  <w:r w:rsidRPr="0045245F">
                    <w:rPr>
                      <w:color w:val="002060"/>
                    </w:rPr>
                    <w:t>GIRONE SA - 1 Giornata - R</w:t>
                  </w:r>
                </w:p>
              </w:tc>
            </w:tr>
            <w:tr w:rsidR="0080719E" w:rsidRPr="0045245F" w14:paraId="58FF760A"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3038B" w14:textId="77777777" w:rsidR="0080719E" w:rsidRPr="0045245F" w:rsidRDefault="0080719E" w:rsidP="00EC7319">
                  <w:pPr>
                    <w:pStyle w:val="rowtabella0"/>
                    <w:rPr>
                      <w:color w:val="002060"/>
                    </w:rPr>
                  </w:pPr>
                  <w:r w:rsidRPr="0045245F">
                    <w:rPr>
                      <w:color w:val="002060"/>
                    </w:rPr>
                    <w:t xml:space="preserve">AMICI DEL </w:t>
                  </w:r>
                  <w:proofErr w:type="spellStart"/>
                  <w:r w:rsidRPr="0045245F">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BB96C" w14:textId="77777777" w:rsidR="0080719E" w:rsidRPr="0045245F" w:rsidRDefault="0080719E" w:rsidP="00EC7319">
                  <w:pPr>
                    <w:pStyle w:val="rowtabella0"/>
                    <w:rPr>
                      <w:color w:val="002060"/>
                    </w:rPr>
                  </w:pPr>
                  <w:r w:rsidRPr="0045245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53A7A" w14:textId="77777777" w:rsidR="0080719E" w:rsidRPr="0045245F" w:rsidRDefault="0080719E" w:rsidP="00EC7319">
                  <w:pPr>
                    <w:pStyle w:val="rowtabella0"/>
                    <w:jc w:val="center"/>
                    <w:rPr>
                      <w:color w:val="002060"/>
                    </w:rPr>
                  </w:pPr>
                  <w:r w:rsidRPr="0045245F">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136C9" w14:textId="77777777" w:rsidR="0080719E" w:rsidRPr="0045245F" w:rsidRDefault="0080719E" w:rsidP="00EC7319">
                  <w:pPr>
                    <w:pStyle w:val="rowtabella0"/>
                    <w:jc w:val="center"/>
                    <w:rPr>
                      <w:color w:val="002060"/>
                    </w:rPr>
                  </w:pPr>
                  <w:r w:rsidRPr="0045245F">
                    <w:rPr>
                      <w:color w:val="002060"/>
                    </w:rPr>
                    <w:t> </w:t>
                  </w:r>
                </w:p>
              </w:tc>
            </w:tr>
            <w:tr w:rsidR="0080719E" w:rsidRPr="0045245F" w14:paraId="7B55B5A7" w14:textId="77777777" w:rsidTr="00EC731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60403D" w14:textId="77777777" w:rsidR="0080719E" w:rsidRPr="0045245F" w:rsidRDefault="0080719E" w:rsidP="00EC7319">
                  <w:pPr>
                    <w:pStyle w:val="rowtabella0"/>
                    <w:rPr>
                      <w:color w:val="002060"/>
                    </w:rPr>
                  </w:pPr>
                  <w:r w:rsidRPr="0045245F">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8D3F80" w14:textId="77777777" w:rsidR="0080719E" w:rsidRPr="0045245F" w:rsidRDefault="0080719E" w:rsidP="00EC7319">
                  <w:pPr>
                    <w:pStyle w:val="rowtabella0"/>
                    <w:rPr>
                      <w:color w:val="002060"/>
                    </w:rPr>
                  </w:pPr>
                  <w:r w:rsidRPr="0045245F">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C9D516" w14:textId="77777777" w:rsidR="0080719E" w:rsidRPr="0045245F" w:rsidRDefault="0080719E" w:rsidP="00EC7319">
                  <w:pPr>
                    <w:pStyle w:val="rowtabella0"/>
                    <w:jc w:val="center"/>
                    <w:rPr>
                      <w:color w:val="002060"/>
                    </w:rPr>
                  </w:pPr>
                  <w:r w:rsidRPr="0045245F">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0080B0" w14:textId="77777777" w:rsidR="0080719E" w:rsidRPr="0045245F" w:rsidRDefault="0080719E" w:rsidP="00EC7319">
                  <w:pPr>
                    <w:pStyle w:val="rowtabella0"/>
                    <w:jc w:val="center"/>
                    <w:rPr>
                      <w:color w:val="002060"/>
                    </w:rPr>
                  </w:pPr>
                  <w:r w:rsidRPr="0045245F">
                    <w:rPr>
                      <w:color w:val="002060"/>
                    </w:rPr>
                    <w:t> </w:t>
                  </w:r>
                </w:p>
              </w:tc>
            </w:tr>
            <w:tr w:rsidR="0080719E" w:rsidRPr="0045245F" w14:paraId="41BD06A9"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6C014" w14:textId="77777777" w:rsidR="0080719E" w:rsidRPr="0045245F" w:rsidRDefault="0080719E" w:rsidP="00EC7319">
                  <w:pPr>
                    <w:pStyle w:val="rowtabella0"/>
                    <w:rPr>
                      <w:color w:val="002060"/>
                    </w:rPr>
                  </w:pPr>
                  <w:r w:rsidRPr="0045245F">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39535" w14:textId="77777777" w:rsidR="0080719E" w:rsidRPr="0045245F" w:rsidRDefault="0080719E" w:rsidP="00EC7319">
                  <w:pPr>
                    <w:pStyle w:val="rowtabella0"/>
                    <w:rPr>
                      <w:color w:val="002060"/>
                    </w:rPr>
                  </w:pPr>
                  <w:r w:rsidRPr="0045245F">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FF934" w14:textId="77777777" w:rsidR="0080719E" w:rsidRPr="0045245F" w:rsidRDefault="0080719E" w:rsidP="00EC7319">
                  <w:pPr>
                    <w:pStyle w:val="rowtabella0"/>
                    <w:jc w:val="center"/>
                    <w:rPr>
                      <w:color w:val="002060"/>
                    </w:rPr>
                  </w:pPr>
                  <w:r w:rsidRPr="0045245F">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82FC3" w14:textId="77777777" w:rsidR="0080719E" w:rsidRPr="0045245F" w:rsidRDefault="0080719E" w:rsidP="00EC7319">
                  <w:pPr>
                    <w:pStyle w:val="rowtabella0"/>
                    <w:jc w:val="center"/>
                    <w:rPr>
                      <w:color w:val="002060"/>
                    </w:rPr>
                  </w:pPr>
                  <w:r w:rsidRPr="0045245F">
                    <w:rPr>
                      <w:color w:val="002060"/>
                    </w:rPr>
                    <w:t> </w:t>
                  </w:r>
                </w:p>
              </w:tc>
            </w:tr>
          </w:tbl>
          <w:p w14:paraId="0BB54B6D" w14:textId="77777777" w:rsidR="0080719E" w:rsidRPr="0045245F" w:rsidRDefault="0080719E" w:rsidP="00EC7319">
            <w:pPr>
              <w:rPr>
                <w:color w:val="002060"/>
              </w:rPr>
            </w:pPr>
          </w:p>
        </w:tc>
      </w:tr>
    </w:tbl>
    <w:p w14:paraId="454F340E" w14:textId="77777777" w:rsidR="0080719E" w:rsidRPr="0045245F" w:rsidRDefault="0080719E" w:rsidP="0080719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719E" w:rsidRPr="0045245F" w14:paraId="61255C3B" w14:textId="77777777" w:rsidTr="00EC73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719E" w:rsidRPr="0045245F" w14:paraId="56076BD3" w14:textId="77777777" w:rsidTr="00EC73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CC8FE" w14:textId="77777777" w:rsidR="0080719E" w:rsidRPr="0045245F" w:rsidRDefault="0080719E" w:rsidP="00EC7319">
                  <w:pPr>
                    <w:pStyle w:val="headertabella0"/>
                    <w:rPr>
                      <w:color w:val="002060"/>
                    </w:rPr>
                  </w:pPr>
                  <w:r w:rsidRPr="0045245F">
                    <w:rPr>
                      <w:color w:val="002060"/>
                    </w:rPr>
                    <w:t>GIRONE SB - 1 Giornata - R</w:t>
                  </w:r>
                </w:p>
              </w:tc>
            </w:tr>
            <w:tr w:rsidR="0080719E" w:rsidRPr="0045245F" w14:paraId="16D1AC51" w14:textId="77777777" w:rsidTr="00EC731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C0564A" w14:textId="77777777" w:rsidR="0080719E" w:rsidRPr="0045245F" w:rsidRDefault="0080719E" w:rsidP="00EC7319">
                  <w:pPr>
                    <w:pStyle w:val="rowtabella0"/>
                    <w:rPr>
                      <w:color w:val="002060"/>
                    </w:rPr>
                  </w:pPr>
                  <w:r w:rsidRPr="0045245F">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B5083" w14:textId="77777777" w:rsidR="0080719E" w:rsidRPr="0045245F" w:rsidRDefault="0080719E" w:rsidP="00EC7319">
                  <w:pPr>
                    <w:pStyle w:val="rowtabella0"/>
                    <w:rPr>
                      <w:color w:val="002060"/>
                    </w:rPr>
                  </w:pPr>
                  <w:r w:rsidRPr="0045245F">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CA6B4" w14:textId="77777777" w:rsidR="0080719E" w:rsidRPr="0045245F" w:rsidRDefault="0080719E" w:rsidP="00EC7319">
                  <w:pPr>
                    <w:pStyle w:val="rowtabella0"/>
                    <w:jc w:val="center"/>
                    <w:rPr>
                      <w:color w:val="002060"/>
                    </w:rPr>
                  </w:pPr>
                  <w:r w:rsidRPr="0045245F">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41DA2" w14:textId="77777777" w:rsidR="0080719E" w:rsidRPr="0045245F" w:rsidRDefault="0080719E" w:rsidP="00EC7319">
                  <w:pPr>
                    <w:pStyle w:val="rowtabella0"/>
                    <w:jc w:val="center"/>
                    <w:rPr>
                      <w:color w:val="002060"/>
                    </w:rPr>
                  </w:pPr>
                  <w:r w:rsidRPr="0045245F">
                    <w:rPr>
                      <w:color w:val="002060"/>
                    </w:rPr>
                    <w:t> </w:t>
                  </w:r>
                </w:p>
              </w:tc>
            </w:tr>
            <w:tr w:rsidR="0080719E" w:rsidRPr="0045245F" w14:paraId="235D2F98" w14:textId="77777777" w:rsidTr="00EC731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C5873" w14:textId="77777777" w:rsidR="0080719E" w:rsidRPr="0045245F" w:rsidRDefault="0080719E" w:rsidP="00EC7319">
                  <w:pPr>
                    <w:pStyle w:val="rowtabella0"/>
                    <w:rPr>
                      <w:color w:val="002060"/>
                    </w:rPr>
                  </w:pPr>
                  <w:r w:rsidRPr="0045245F">
                    <w:rPr>
                      <w:color w:val="002060"/>
                    </w:rPr>
                    <w:t>C.U.S. MACERATA CALCIO A5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9F005" w14:textId="77777777" w:rsidR="0080719E" w:rsidRPr="0045245F" w:rsidRDefault="0080719E" w:rsidP="00EC7319">
                  <w:pPr>
                    <w:pStyle w:val="rowtabella0"/>
                    <w:rPr>
                      <w:color w:val="002060"/>
                    </w:rPr>
                  </w:pPr>
                  <w:r w:rsidRPr="0045245F">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9CB28" w14:textId="77777777" w:rsidR="0080719E" w:rsidRPr="0045245F" w:rsidRDefault="0080719E" w:rsidP="00EC7319">
                  <w:pPr>
                    <w:pStyle w:val="rowtabella0"/>
                    <w:jc w:val="center"/>
                    <w:rPr>
                      <w:color w:val="002060"/>
                    </w:rPr>
                  </w:pPr>
                  <w:r w:rsidRPr="0045245F">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3811E" w14:textId="77777777" w:rsidR="0080719E" w:rsidRPr="0045245F" w:rsidRDefault="0080719E" w:rsidP="00EC7319">
                  <w:pPr>
                    <w:pStyle w:val="rowtabella0"/>
                    <w:jc w:val="center"/>
                    <w:rPr>
                      <w:color w:val="002060"/>
                    </w:rPr>
                  </w:pPr>
                  <w:r w:rsidRPr="0045245F">
                    <w:rPr>
                      <w:color w:val="002060"/>
                    </w:rPr>
                    <w:t> </w:t>
                  </w:r>
                </w:p>
              </w:tc>
            </w:tr>
          </w:tbl>
          <w:p w14:paraId="48F7AFF0" w14:textId="77777777" w:rsidR="0080719E" w:rsidRPr="0045245F" w:rsidRDefault="0080719E" w:rsidP="00EC7319">
            <w:pPr>
              <w:rPr>
                <w:color w:val="002060"/>
              </w:rPr>
            </w:pPr>
          </w:p>
        </w:tc>
      </w:tr>
    </w:tbl>
    <w:p w14:paraId="71503FA9" w14:textId="77777777" w:rsidR="0080719E" w:rsidRPr="0045245F" w:rsidRDefault="0080719E" w:rsidP="0080719E">
      <w:pPr>
        <w:pStyle w:val="breakline"/>
        <w:rPr>
          <w:rFonts w:eastAsiaTheme="minorEastAsia"/>
          <w:color w:val="002060"/>
        </w:rPr>
      </w:pPr>
    </w:p>
    <w:p w14:paraId="2EA73CBE" w14:textId="77777777" w:rsidR="0080719E" w:rsidRPr="0045245F" w:rsidRDefault="0080719E" w:rsidP="0080719E">
      <w:pPr>
        <w:pStyle w:val="breakline"/>
        <w:rPr>
          <w:color w:val="002060"/>
        </w:rPr>
      </w:pPr>
    </w:p>
    <w:p w14:paraId="60D212B9" w14:textId="77777777" w:rsidR="0080719E" w:rsidRPr="0045245F" w:rsidRDefault="0080719E" w:rsidP="0080719E">
      <w:pPr>
        <w:pStyle w:val="titoloprinc0"/>
        <w:rPr>
          <w:color w:val="002060"/>
        </w:rPr>
      </w:pPr>
      <w:r w:rsidRPr="0045245F">
        <w:rPr>
          <w:color w:val="002060"/>
        </w:rPr>
        <w:t>GIUDICE SPORTIVO</w:t>
      </w:r>
    </w:p>
    <w:p w14:paraId="76252AE8" w14:textId="77777777" w:rsidR="0080719E" w:rsidRPr="0045245F" w:rsidRDefault="0080719E" w:rsidP="0080719E">
      <w:pPr>
        <w:pStyle w:val="diffida"/>
        <w:rPr>
          <w:color w:val="002060"/>
        </w:rPr>
      </w:pPr>
      <w:r w:rsidRPr="0045245F">
        <w:rPr>
          <w:color w:val="002060"/>
        </w:rPr>
        <w:t>Il Sostituto Giudice Sportivo Avv. Federica Sorrentino, nella seduta del 15/03/2022 ha adottato le decisioni che di seguito integralmente si riportano:</w:t>
      </w:r>
    </w:p>
    <w:p w14:paraId="0AEBEF1C" w14:textId="77777777" w:rsidR="0080719E" w:rsidRPr="0045245F" w:rsidRDefault="0080719E" w:rsidP="0080719E">
      <w:pPr>
        <w:pStyle w:val="titolo10"/>
        <w:rPr>
          <w:color w:val="002060"/>
        </w:rPr>
      </w:pPr>
      <w:r w:rsidRPr="0045245F">
        <w:rPr>
          <w:color w:val="002060"/>
        </w:rPr>
        <w:t xml:space="preserve">GARE DEL 12/ 3/2022 </w:t>
      </w:r>
    </w:p>
    <w:p w14:paraId="1840BD25" w14:textId="77777777" w:rsidR="0080719E" w:rsidRPr="0045245F" w:rsidRDefault="0080719E" w:rsidP="0080719E">
      <w:pPr>
        <w:pStyle w:val="titolo7a"/>
        <w:rPr>
          <w:color w:val="002060"/>
        </w:rPr>
      </w:pPr>
      <w:r w:rsidRPr="0045245F">
        <w:rPr>
          <w:color w:val="002060"/>
        </w:rPr>
        <w:t xml:space="preserve">PROVVEDIMENTI DISCIPLINARI </w:t>
      </w:r>
    </w:p>
    <w:p w14:paraId="06A50239"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0352E6A7" w14:textId="77777777" w:rsidR="0080719E" w:rsidRPr="0045245F" w:rsidRDefault="0080719E" w:rsidP="0080719E">
      <w:pPr>
        <w:pStyle w:val="titolo30"/>
        <w:rPr>
          <w:color w:val="002060"/>
        </w:rPr>
      </w:pPr>
      <w:r w:rsidRPr="0045245F">
        <w:rPr>
          <w:color w:val="002060"/>
        </w:rPr>
        <w:t xml:space="preserve">CALCIATORI NON ESPULSI </w:t>
      </w:r>
    </w:p>
    <w:p w14:paraId="1E675303"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20F5FAA2" w14:textId="77777777" w:rsidTr="00EC7319">
        <w:tc>
          <w:tcPr>
            <w:tcW w:w="2200" w:type="dxa"/>
            <w:tcMar>
              <w:top w:w="20" w:type="dxa"/>
              <w:left w:w="20" w:type="dxa"/>
              <w:bottom w:w="20" w:type="dxa"/>
              <w:right w:w="20" w:type="dxa"/>
            </w:tcMar>
            <w:vAlign w:val="center"/>
            <w:hideMark/>
          </w:tcPr>
          <w:p w14:paraId="7CE8525C" w14:textId="77777777" w:rsidR="0080719E" w:rsidRPr="0045245F" w:rsidRDefault="0080719E" w:rsidP="00EC7319">
            <w:pPr>
              <w:pStyle w:val="movimento"/>
              <w:rPr>
                <w:color w:val="002060"/>
              </w:rPr>
            </w:pPr>
            <w:r w:rsidRPr="0045245F">
              <w:rPr>
                <w:color w:val="002060"/>
              </w:rPr>
              <w:t>DE CAPUA MATTEO ANGELO</w:t>
            </w:r>
          </w:p>
        </w:tc>
        <w:tc>
          <w:tcPr>
            <w:tcW w:w="2200" w:type="dxa"/>
            <w:tcMar>
              <w:top w:w="20" w:type="dxa"/>
              <w:left w:w="20" w:type="dxa"/>
              <w:bottom w:w="20" w:type="dxa"/>
              <w:right w:w="20" w:type="dxa"/>
            </w:tcMar>
            <w:vAlign w:val="center"/>
            <w:hideMark/>
          </w:tcPr>
          <w:p w14:paraId="77AC9412" w14:textId="77777777" w:rsidR="0080719E" w:rsidRPr="0045245F" w:rsidRDefault="0080719E" w:rsidP="00EC7319">
            <w:pPr>
              <w:pStyle w:val="movimento2"/>
              <w:rPr>
                <w:color w:val="002060"/>
              </w:rPr>
            </w:pPr>
            <w:r w:rsidRPr="0045245F">
              <w:rPr>
                <w:color w:val="002060"/>
              </w:rPr>
              <w:t xml:space="preserve">(ACLI MANTOVANI CALCIO A 5) </w:t>
            </w:r>
          </w:p>
        </w:tc>
        <w:tc>
          <w:tcPr>
            <w:tcW w:w="800" w:type="dxa"/>
            <w:tcMar>
              <w:top w:w="20" w:type="dxa"/>
              <w:left w:w="20" w:type="dxa"/>
              <w:bottom w:w="20" w:type="dxa"/>
              <w:right w:w="20" w:type="dxa"/>
            </w:tcMar>
            <w:vAlign w:val="center"/>
            <w:hideMark/>
          </w:tcPr>
          <w:p w14:paraId="32B97219"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0F5AF0CB"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2ED448B4" w14:textId="77777777" w:rsidR="0080719E" w:rsidRPr="0045245F" w:rsidRDefault="0080719E" w:rsidP="00EC7319">
            <w:pPr>
              <w:pStyle w:val="movimento2"/>
              <w:rPr>
                <w:color w:val="002060"/>
              </w:rPr>
            </w:pPr>
            <w:r w:rsidRPr="0045245F">
              <w:rPr>
                <w:color w:val="002060"/>
              </w:rPr>
              <w:t> </w:t>
            </w:r>
          </w:p>
        </w:tc>
      </w:tr>
    </w:tbl>
    <w:p w14:paraId="179CD925" w14:textId="77777777" w:rsidR="0080719E" w:rsidRPr="0045245F" w:rsidRDefault="0080719E" w:rsidP="0080719E">
      <w:pPr>
        <w:pStyle w:val="titolo10"/>
        <w:rPr>
          <w:rFonts w:eastAsiaTheme="minorEastAsia"/>
          <w:color w:val="002060"/>
        </w:rPr>
      </w:pPr>
      <w:r w:rsidRPr="0045245F">
        <w:rPr>
          <w:color w:val="002060"/>
        </w:rPr>
        <w:t xml:space="preserve">GARE DEL 13/ 3/2022 </w:t>
      </w:r>
    </w:p>
    <w:p w14:paraId="77430E12" w14:textId="77777777" w:rsidR="0080719E" w:rsidRPr="0045245F" w:rsidRDefault="0080719E" w:rsidP="0080719E">
      <w:pPr>
        <w:pStyle w:val="titolo7a"/>
        <w:rPr>
          <w:color w:val="002060"/>
        </w:rPr>
      </w:pPr>
      <w:r w:rsidRPr="0045245F">
        <w:rPr>
          <w:color w:val="002060"/>
        </w:rPr>
        <w:lastRenderedPageBreak/>
        <w:t xml:space="preserve">PROVVEDIMENTI DISCIPLINARI </w:t>
      </w:r>
    </w:p>
    <w:p w14:paraId="627FBA21" w14:textId="77777777" w:rsidR="0080719E" w:rsidRPr="0045245F" w:rsidRDefault="0080719E" w:rsidP="0080719E">
      <w:pPr>
        <w:pStyle w:val="titolo7b0"/>
        <w:rPr>
          <w:color w:val="002060"/>
        </w:rPr>
      </w:pPr>
      <w:r w:rsidRPr="0045245F">
        <w:rPr>
          <w:color w:val="002060"/>
        </w:rPr>
        <w:t xml:space="preserve">In base alle risultanze degli atti ufficiali sono state deliberate le seguenti sanzioni disciplinari. </w:t>
      </w:r>
    </w:p>
    <w:p w14:paraId="59146BEA" w14:textId="77777777" w:rsidR="0080719E" w:rsidRPr="0045245F" w:rsidRDefault="0080719E" w:rsidP="0080719E">
      <w:pPr>
        <w:pStyle w:val="titolo30"/>
        <w:rPr>
          <w:color w:val="002060"/>
        </w:rPr>
      </w:pPr>
      <w:r w:rsidRPr="0045245F">
        <w:rPr>
          <w:color w:val="002060"/>
        </w:rPr>
        <w:t xml:space="preserve">CALCIATORI NON ESPULSI </w:t>
      </w:r>
    </w:p>
    <w:p w14:paraId="7F7CC75F" w14:textId="77777777" w:rsidR="0080719E" w:rsidRPr="0045245F" w:rsidRDefault="0080719E" w:rsidP="0080719E">
      <w:pPr>
        <w:pStyle w:val="titolo20"/>
        <w:rPr>
          <w:color w:val="002060"/>
        </w:rPr>
      </w:pPr>
      <w:r w:rsidRPr="004524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719E" w:rsidRPr="0045245F" w14:paraId="790070FC" w14:textId="77777777" w:rsidTr="00EC7319">
        <w:tc>
          <w:tcPr>
            <w:tcW w:w="2200" w:type="dxa"/>
            <w:tcMar>
              <w:top w:w="20" w:type="dxa"/>
              <w:left w:w="20" w:type="dxa"/>
              <w:bottom w:w="20" w:type="dxa"/>
              <w:right w:w="20" w:type="dxa"/>
            </w:tcMar>
            <w:vAlign w:val="center"/>
            <w:hideMark/>
          </w:tcPr>
          <w:p w14:paraId="70F97FC5" w14:textId="77777777" w:rsidR="0080719E" w:rsidRPr="0045245F" w:rsidRDefault="0080719E" w:rsidP="00EC7319">
            <w:pPr>
              <w:pStyle w:val="movimento"/>
              <w:rPr>
                <w:color w:val="002060"/>
              </w:rPr>
            </w:pPr>
            <w:r w:rsidRPr="0045245F">
              <w:rPr>
                <w:color w:val="002060"/>
              </w:rPr>
              <w:t>AVELLANI NICOLO</w:t>
            </w:r>
          </w:p>
        </w:tc>
        <w:tc>
          <w:tcPr>
            <w:tcW w:w="2200" w:type="dxa"/>
            <w:tcMar>
              <w:top w:w="20" w:type="dxa"/>
              <w:left w:w="20" w:type="dxa"/>
              <w:bottom w:w="20" w:type="dxa"/>
              <w:right w:w="20" w:type="dxa"/>
            </w:tcMar>
            <w:vAlign w:val="center"/>
            <w:hideMark/>
          </w:tcPr>
          <w:p w14:paraId="2EA796F0" w14:textId="77777777" w:rsidR="0080719E" w:rsidRPr="0045245F" w:rsidRDefault="0080719E" w:rsidP="00EC7319">
            <w:pPr>
              <w:pStyle w:val="movimento2"/>
              <w:rPr>
                <w:color w:val="002060"/>
              </w:rPr>
            </w:pPr>
            <w:r w:rsidRPr="0045245F">
              <w:rPr>
                <w:color w:val="002060"/>
              </w:rPr>
              <w:t xml:space="preserve">(CALCIO A 5 CORINALDO) </w:t>
            </w:r>
          </w:p>
        </w:tc>
        <w:tc>
          <w:tcPr>
            <w:tcW w:w="800" w:type="dxa"/>
            <w:tcMar>
              <w:top w:w="20" w:type="dxa"/>
              <w:left w:w="20" w:type="dxa"/>
              <w:bottom w:w="20" w:type="dxa"/>
              <w:right w:w="20" w:type="dxa"/>
            </w:tcMar>
            <w:vAlign w:val="center"/>
            <w:hideMark/>
          </w:tcPr>
          <w:p w14:paraId="6E563E17"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7D98EE70" w14:textId="77777777" w:rsidR="0080719E" w:rsidRPr="0045245F" w:rsidRDefault="0080719E" w:rsidP="00EC7319">
            <w:pPr>
              <w:pStyle w:val="movimento"/>
              <w:rPr>
                <w:color w:val="002060"/>
              </w:rPr>
            </w:pPr>
            <w:r w:rsidRPr="0045245F">
              <w:rPr>
                <w:color w:val="002060"/>
              </w:rPr>
              <w:t> </w:t>
            </w:r>
          </w:p>
        </w:tc>
        <w:tc>
          <w:tcPr>
            <w:tcW w:w="2200" w:type="dxa"/>
            <w:tcMar>
              <w:top w:w="20" w:type="dxa"/>
              <w:left w:w="20" w:type="dxa"/>
              <w:bottom w:w="20" w:type="dxa"/>
              <w:right w:w="20" w:type="dxa"/>
            </w:tcMar>
            <w:vAlign w:val="center"/>
            <w:hideMark/>
          </w:tcPr>
          <w:p w14:paraId="6F004914" w14:textId="77777777" w:rsidR="0080719E" w:rsidRPr="0045245F" w:rsidRDefault="0080719E" w:rsidP="00EC7319">
            <w:pPr>
              <w:pStyle w:val="movimento2"/>
              <w:rPr>
                <w:color w:val="002060"/>
              </w:rPr>
            </w:pPr>
            <w:r w:rsidRPr="0045245F">
              <w:rPr>
                <w:color w:val="002060"/>
              </w:rPr>
              <w:t> </w:t>
            </w:r>
          </w:p>
        </w:tc>
      </w:tr>
    </w:tbl>
    <w:p w14:paraId="20FB62F8" w14:textId="77777777" w:rsidR="0080719E" w:rsidRPr="0045245F" w:rsidRDefault="0080719E" w:rsidP="0080719E">
      <w:pPr>
        <w:pStyle w:val="breakline"/>
        <w:rPr>
          <w:rFonts w:eastAsiaTheme="minorEastAsia"/>
          <w:color w:val="002060"/>
        </w:rPr>
      </w:pPr>
    </w:p>
    <w:p w14:paraId="67107B77" w14:textId="77777777" w:rsidR="0080719E" w:rsidRPr="0045245F" w:rsidRDefault="0080719E" w:rsidP="0080719E">
      <w:pPr>
        <w:ind w:left="4956"/>
        <w:rPr>
          <w:rFonts w:ascii="Arial" w:hAnsi="Arial" w:cs="Arial"/>
          <w:noProof/>
          <w:color w:val="002060"/>
          <w:sz w:val="22"/>
          <w:szCs w:val="22"/>
        </w:rPr>
      </w:pPr>
      <w:r w:rsidRPr="0045245F">
        <w:rPr>
          <w:rFonts w:ascii="Arial" w:hAnsi="Arial" w:cs="Arial"/>
          <w:noProof/>
          <w:color w:val="002060"/>
          <w:sz w:val="22"/>
          <w:szCs w:val="22"/>
        </w:rPr>
        <w:t>F.to IL SOSTITUTO GIUDICE SPORTIVO      </w:t>
      </w:r>
    </w:p>
    <w:p w14:paraId="7E5D66FC" w14:textId="77777777" w:rsidR="0080719E" w:rsidRPr="0045245F" w:rsidRDefault="0080719E" w:rsidP="0080719E">
      <w:pPr>
        <w:rPr>
          <w:rFonts w:ascii="Arial" w:hAnsi="Arial" w:cs="Arial"/>
          <w:color w:val="002060"/>
          <w:sz w:val="22"/>
          <w:szCs w:val="22"/>
        </w:rPr>
      </w:pPr>
      <w:r w:rsidRPr="0045245F">
        <w:rPr>
          <w:rFonts w:ascii="Arial" w:hAnsi="Arial" w:cs="Arial"/>
          <w:noProof/>
          <w:color w:val="002060"/>
          <w:sz w:val="22"/>
          <w:szCs w:val="22"/>
        </w:rPr>
        <w:t xml:space="preserve"> </w:t>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r>
      <w:r w:rsidRPr="0045245F">
        <w:rPr>
          <w:rFonts w:ascii="Arial" w:hAnsi="Arial" w:cs="Arial"/>
          <w:noProof/>
          <w:color w:val="002060"/>
          <w:sz w:val="22"/>
          <w:szCs w:val="22"/>
        </w:rPr>
        <w:tab/>
        <w:t xml:space="preserve">   </w:t>
      </w:r>
      <w:r w:rsidRPr="0045245F">
        <w:rPr>
          <w:rFonts w:ascii="Arial" w:hAnsi="Arial" w:cs="Arial"/>
          <w:noProof/>
          <w:color w:val="002060"/>
          <w:sz w:val="22"/>
          <w:szCs w:val="22"/>
        </w:rPr>
        <w:tab/>
        <w:t xml:space="preserve">                Federica Sorrentino</w:t>
      </w:r>
      <w:r w:rsidRPr="0045245F">
        <w:rPr>
          <w:rFonts w:ascii="Arial" w:hAnsi="Arial" w:cs="Arial"/>
          <w:color w:val="002060"/>
          <w:sz w:val="22"/>
          <w:szCs w:val="22"/>
        </w:rPr>
        <w:t xml:space="preserve"> </w:t>
      </w:r>
    </w:p>
    <w:p w14:paraId="6044BAD2" w14:textId="77777777" w:rsidR="0080719E" w:rsidRPr="0045245F" w:rsidRDefault="0080719E" w:rsidP="0080719E">
      <w:pPr>
        <w:spacing w:after="120"/>
        <w:rPr>
          <w:color w:val="002060"/>
        </w:rPr>
      </w:pPr>
    </w:p>
    <w:p w14:paraId="47BFEC12" w14:textId="77777777" w:rsidR="0080719E" w:rsidRPr="0045245F" w:rsidRDefault="0080719E" w:rsidP="0080719E">
      <w:pPr>
        <w:pStyle w:val="titoloprinc0"/>
        <w:rPr>
          <w:color w:val="002060"/>
        </w:rPr>
      </w:pPr>
      <w:r w:rsidRPr="0045245F">
        <w:rPr>
          <w:color w:val="002060"/>
        </w:rPr>
        <w:t>CLASSIFICA</w:t>
      </w:r>
    </w:p>
    <w:p w14:paraId="28D049F4" w14:textId="77777777" w:rsidR="0080719E" w:rsidRPr="0045245F" w:rsidRDefault="0080719E" w:rsidP="0080719E">
      <w:pPr>
        <w:pStyle w:val="breakline"/>
        <w:rPr>
          <w:color w:val="002060"/>
        </w:rPr>
      </w:pPr>
    </w:p>
    <w:p w14:paraId="59B1E031" w14:textId="77777777" w:rsidR="0080719E" w:rsidRPr="0045245F" w:rsidRDefault="0080719E" w:rsidP="0080719E">
      <w:pPr>
        <w:pStyle w:val="breakline"/>
        <w:rPr>
          <w:color w:val="002060"/>
        </w:rPr>
      </w:pPr>
    </w:p>
    <w:p w14:paraId="17F2ADBE" w14:textId="77777777" w:rsidR="0080719E" w:rsidRPr="0045245F" w:rsidRDefault="0080719E" w:rsidP="0080719E">
      <w:pPr>
        <w:pStyle w:val="sottotitolocampionato10"/>
        <w:rPr>
          <w:color w:val="002060"/>
        </w:rPr>
      </w:pPr>
      <w:r w:rsidRPr="0045245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71D6AA07"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01C0"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17A4"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AFD7"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1ACF6"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53BBF"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1FB2F"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E0A06"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35AC0"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D5808"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71469" w14:textId="77777777" w:rsidR="0080719E" w:rsidRPr="0045245F" w:rsidRDefault="0080719E" w:rsidP="00EC7319">
            <w:pPr>
              <w:pStyle w:val="headertabella0"/>
              <w:rPr>
                <w:color w:val="002060"/>
              </w:rPr>
            </w:pPr>
            <w:r w:rsidRPr="0045245F">
              <w:rPr>
                <w:color w:val="002060"/>
              </w:rPr>
              <w:t>PE</w:t>
            </w:r>
          </w:p>
        </w:tc>
      </w:tr>
      <w:tr w:rsidR="0080719E" w:rsidRPr="0045245F" w14:paraId="0F1A96AD"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5BCFD" w14:textId="77777777" w:rsidR="0080719E" w:rsidRPr="0045245F" w:rsidRDefault="0080719E" w:rsidP="00EC7319">
            <w:pPr>
              <w:pStyle w:val="rowtabella0"/>
              <w:rPr>
                <w:color w:val="002060"/>
              </w:rPr>
            </w:pPr>
            <w:r w:rsidRPr="004524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05DC"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9B7F"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110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2F9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5DB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0A1B"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7D9C"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8E4F"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2EDC" w14:textId="77777777" w:rsidR="0080719E" w:rsidRPr="0045245F" w:rsidRDefault="0080719E" w:rsidP="00EC7319">
            <w:pPr>
              <w:pStyle w:val="rowtabella0"/>
              <w:jc w:val="center"/>
              <w:rPr>
                <w:color w:val="002060"/>
              </w:rPr>
            </w:pPr>
            <w:r w:rsidRPr="0045245F">
              <w:rPr>
                <w:color w:val="002060"/>
              </w:rPr>
              <w:t>0</w:t>
            </w:r>
          </w:p>
        </w:tc>
      </w:tr>
      <w:tr w:rsidR="0080719E" w:rsidRPr="0045245F" w14:paraId="3BE331FB"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31BC8" w14:textId="77777777" w:rsidR="0080719E" w:rsidRPr="0045245F" w:rsidRDefault="0080719E" w:rsidP="00EC7319">
            <w:pPr>
              <w:pStyle w:val="rowtabella0"/>
              <w:rPr>
                <w:color w:val="002060"/>
              </w:rPr>
            </w:pPr>
            <w:r w:rsidRPr="004524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6C39"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92C2"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0453"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DB10"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D8C4"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EBCE2"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F03D"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083C"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C8DA" w14:textId="77777777" w:rsidR="0080719E" w:rsidRPr="0045245F" w:rsidRDefault="0080719E" w:rsidP="00EC7319">
            <w:pPr>
              <w:pStyle w:val="rowtabella0"/>
              <w:jc w:val="center"/>
              <w:rPr>
                <w:color w:val="002060"/>
              </w:rPr>
            </w:pPr>
            <w:r w:rsidRPr="0045245F">
              <w:rPr>
                <w:color w:val="002060"/>
              </w:rPr>
              <w:t>0</w:t>
            </w:r>
          </w:p>
        </w:tc>
      </w:tr>
      <w:tr w:rsidR="0080719E" w:rsidRPr="0045245F" w14:paraId="2838E798"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13B69" w14:textId="77777777" w:rsidR="0080719E" w:rsidRPr="0045245F" w:rsidRDefault="0080719E" w:rsidP="00EC7319">
            <w:pPr>
              <w:pStyle w:val="rowtabella0"/>
              <w:rPr>
                <w:color w:val="002060"/>
              </w:rPr>
            </w:pPr>
            <w:r w:rsidRPr="0045245F">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DAB9"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D22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3867"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822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4851"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3B12" w14:textId="77777777" w:rsidR="0080719E" w:rsidRPr="0045245F" w:rsidRDefault="0080719E" w:rsidP="00EC7319">
            <w:pPr>
              <w:pStyle w:val="rowtabella0"/>
              <w:jc w:val="center"/>
              <w:rPr>
                <w:color w:val="002060"/>
              </w:rPr>
            </w:pPr>
            <w:r w:rsidRPr="004524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EDBE"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6173"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40EF" w14:textId="77777777" w:rsidR="0080719E" w:rsidRPr="0045245F" w:rsidRDefault="0080719E" w:rsidP="00EC7319">
            <w:pPr>
              <w:pStyle w:val="rowtabella0"/>
              <w:jc w:val="center"/>
              <w:rPr>
                <w:color w:val="002060"/>
              </w:rPr>
            </w:pPr>
            <w:r w:rsidRPr="0045245F">
              <w:rPr>
                <w:color w:val="002060"/>
              </w:rPr>
              <w:t>0</w:t>
            </w:r>
          </w:p>
        </w:tc>
      </w:tr>
      <w:tr w:rsidR="0080719E" w:rsidRPr="0045245F" w14:paraId="0497A4F7"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972BC" w14:textId="77777777" w:rsidR="0080719E" w:rsidRPr="0045245F" w:rsidRDefault="0080719E" w:rsidP="00EC7319">
            <w:pPr>
              <w:pStyle w:val="rowtabella0"/>
              <w:rPr>
                <w:color w:val="002060"/>
              </w:rPr>
            </w:pPr>
            <w:r w:rsidRPr="0045245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58D6"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C89B"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CB5B"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555F"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0C42"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0570"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5BC7" w14:textId="77777777" w:rsidR="0080719E" w:rsidRPr="0045245F" w:rsidRDefault="0080719E" w:rsidP="00EC7319">
            <w:pPr>
              <w:pStyle w:val="rowtabella0"/>
              <w:jc w:val="center"/>
              <w:rPr>
                <w:color w:val="002060"/>
              </w:rPr>
            </w:pPr>
            <w:r w:rsidRPr="004524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9CB6"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6CD88" w14:textId="77777777" w:rsidR="0080719E" w:rsidRPr="0045245F" w:rsidRDefault="0080719E" w:rsidP="00EC7319">
            <w:pPr>
              <w:pStyle w:val="rowtabella0"/>
              <w:jc w:val="center"/>
              <w:rPr>
                <w:color w:val="002060"/>
              </w:rPr>
            </w:pPr>
            <w:r w:rsidRPr="0045245F">
              <w:rPr>
                <w:color w:val="002060"/>
              </w:rPr>
              <w:t>0</w:t>
            </w:r>
          </w:p>
        </w:tc>
      </w:tr>
      <w:tr w:rsidR="0080719E" w:rsidRPr="0045245F" w14:paraId="4C093AA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040F1" w14:textId="77777777" w:rsidR="0080719E" w:rsidRPr="0045245F" w:rsidRDefault="0080719E" w:rsidP="00EC7319">
            <w:pPr>
              <w:pStyle w:val="rowtabella0"/>
              <w:rPr>
                <w:color w:val="002060"/>
              </w:rPr>
            </w:pPr>
            <w:r w:rsidRPr="0045245F">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33A5"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0F77"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82FD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C66A"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B2E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9B42"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294A" w14:textId="77777777" w:rsidR="0080719E" w:rsidRPr="0045245F" w:rsidRDefault="0080719E" w:rsidP="00EC7319">
            <w:pPr>
              <w:pStyle w:val="rowtabella0"/>
              <w:jc w:val="center"/>
              <w:rPr>
                <w:color w:val="002060"/>
              </w:rPr>
            </w:pPr>
            <w:r w:rsidRPr="0045245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CE87"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F84C" w14:textId="77777777" w:rsidR="0080719E" w:rsidRPr="0045245F" w:rsidRDefault="0080719E" w:rsidP="00EC7319">
            <w:pPr>
              <w:pStyle w:val="rowtabella0"/>
              <w:jc w:val="center"/>
              <w:rPr>
                <w:color w:val="002060"/>
              </w:rPr>
            </w:pPr>
            <w:r w:rsidRPr="0045245F">
              <w:rPr>
                <w:color w:val="002060"/>
              </w:rPr>
              <w:t>0</w:t>
            </w:r>
          </w:p>
        </w:tc>
      </w:tr>
      <w:tr w:rsidR="0080719E" w:rsidRPr="0045245F" w14:paraId="76F14E63"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ADCC0" w14:textId="77777777" w:rsidR="0080719E" w:rsidRPr="0045245F" w:rsidRDefault="0080719E" w:rsidP="00EC7319">
            <w:pPr>
              <w:pStyle w:val="rowtabella0"/>
              <w:rPr>
                <w:color w:val="002060"/>
              </w:rPr>
            </w:pPr>
            <w:r w:rsidRPr="004524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764F"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9641"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287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F3F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192F"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DA5F"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2E21" w14:textId="77777777" w:rsidR="0080719E" w:rsidRPr="0045245F" w:rsidRDefault="0080719E" w:rsidP="00EC7319">
            <w:pPr>
              <w:pStyle w:val="rowtabella0"/>
              <w:jc w:val="center"/>
              <w:rPr>
                <w:color w:val="002060"/>
              </w:rPr>
            </w:pPr>
            <w:r w:rsidRPr="004524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A63A2"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07CF" w14:textId="77777777" w:rsidR="0080719E" w:rsidRPr="0045245F" w:rsidRDefault="0080719E" w:rsidP="00EC7319">
            <w:pPr>
              <w:pStyle w:val="rowtabella0"/>
              <w:jc w:val="center"/>
              <w:rPr>
                <w:color w:val="002060"/>
              </w:rPr>
            </w:pPr>
            <w:r w:rsidRPr="0045245F">
              <w:rPr>
                <w:color w:val="002060"/>
              </w:rPr>
              <w:t>0</w:t>
            </w:r>
          </w:p>
        </w:tc>
      </w:tr>
    </w:tbl>
    <w:p w14:paraId="22592307" w14:textId="77777777" w:rsidR="0080719E" w:rsidRPr="0045245F" w:rsidRDefault="0080719E" w:rsidP="0080719E">
      <w:pPr>
        <w:pStyle w:val="breakline"/>
        <w:rPr>
          <w:rFonts w:eastAsiaTheme="minorEastAsia"/>
          <w:color w:val="002060"/>
        </w:rPr>
      </w:pPr>
    </w:p>
    <w:p w14:paraId="50A18F25" w14:textId="77777777" w:rsidR="0080719E" w:rsidRPr="0045245F" w:rsidRDefault="0080719E" w:rsidP="0080719E">
      <w:pPr>
        <w:pStyle w:val="breakline"/>
        <w:rPr>
          <w:color w:val="002060"/>
        </w:rPr>
      </w:pPr>
    </w:p>
    <w:p w14:paraId="60FD62D8" w14:textId="77777777" w:rsidR="0080719E" w:rsidRPr="0045245F" w:rsidRDefault="0080719E" w:rsidP="0080719E">
      <w:pPr>
        <w:pStyle w:val="sottotitolocampionato10"/>
        <w:rPr>
          <w:color w:val="002060"/>
        </w:rPr>
      </w:pPr>
      <w:r w:rsidRPr="0045245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64F44316"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E197"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C57FE"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861C0"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AB840"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B3D40"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99D77"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9036"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B2104"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E4F2D"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03815" w14:textId="77777777" w:rsidR="0080719E" w:rsidRPr="0045245F" w:rsidRDefault="0080719E" w:rsidP="00EC7319">
            <w:pPr>
              <w:pStyle w:val="headertabella0"/>
              <w:rPr>
                <w:color w:val="002060"/>
              </w:rPr>
            </w:pPr>
            <w:r w:rsidRPr="0045245F">
              <w:rPr>
                <w:color w:val="002060"/>
              </w:rPr>
              <w:t>PE</w:t>
            </w:r>
          </w:p>
        </w:tc>
      </w:tr>
      <w:tr w:rsidR="0080719E" w:rsidRPr="0045245F" w14:paraId="69D77965"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E8B72" w14:textId="77777777" w:rsidR="0080719E" w:rsidRPr="0045245F" w:rsidRDefault="0080719E" w:rsidP="00EC7319">
            <w:pPr>
              <w:pStyle w:val="rowtabella0"/>
              <w:rPr>
                <w:color w:val="002060"/>
              </w:rPr>
            </w:pPr>
            <w:r w:rsidRPr="0045245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4FD4"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79C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2B4D"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F88C"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E8F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A72B"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DDE3"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08F6" w14:textId="77777777" w:rsidR="0080719E" w:rsidRPr="0045245F" w:rsidRDefault="0080719E" w:rsidP="00EC7319">
            <w:pPr>
              <w:pStyle w:val="rowtabella0"/>
              <w:jc w:val="center"/>
              <w:rPr>
                <w:color w:val="002060"/>
              </w:rPr>
            </w:pPr>
            <w:r w:rsidRPr="004524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8163" w14:textId="77777777" w:rsidR="0080719E" w:rsidRPr="0045245F" w:rsidRDefault="0080719E" w:rsidP="00EC7319">
            <w:pPr>
              <w:pStyle w:val="rowtabella0"/>
              <w:jc w:val="center"/>
              <w:rPr>
                <w:color w:val="002060"/>
              </w:rPr>
            </w:pPr>
            <w:r w:rsidRPr="0045245F">
              <w:rPr>
                <w:color w:val="002060"/>
              </w:rPr>
              <w:t>0</w:t>
            </w:r>
          </w:p>
        </w:tc>
      </w:tr>
      <w:tr w:rsidR="0080719E" w:rsidRPr="0045245F" w14:paraId="5E601E4D"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90E02" w14:textId="77777777" w:rsidR="0080719E" w:rsidRPr="0045245F" w:rsidRDefault="0080719E" w:rsidP="00EC7319">
            <w:pPr>
              <w:pStyle w:val="rowtabella0"/>
              <w:rPr>
                <w:color w:val="002060"/>
              </w:rPr>
            </w:pPr>
            <w:r w:rsidRPr="0045245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0EF0"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C71C"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404E"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E6F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C05B"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593A" w14:textId="77777777" w:rsidR="0080719E" w:rsidRPr="0045245F" w:rsidRDefault="0080719E" w:rsidP="00EC7319">
            <w:pPr>
              <w:pStyle w:val="rowtabella0"/>
              <w:jc w:val="center"/>
              <w:rPr>
                <w:color w:val="002060"/>
              </w:rPr>
            </w:pPr>
            <w:r w:rsidRPr="004524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A46B" w14:textId="77777777" w:rsidR="0080719E" w:rsidRPr="0045245F" w:rsidRDefault="0080719E" w:rsidP="00EC7319">
            <w:pPr>
              <w:pStyle w:val="rowtabella0"/>
              <w:jc w:val="center"/>
              <w:rPr>
                <w:color w:val="002060"/>
              </w:rPr>
            </w:pPr>
            <w:r w:rsidRPr="004524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6601"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FE2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5C115E6"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75E29" w14:textId="77777777" w:rsidR="0080719E" w:rsidRPr="0045245F" w:rsidRDefault="0080719E" w:rsidP="00EC7319">
            <w:pPr>
              <w:pStyle w:val="rowtabella0"/>
              <w:rPr>
                <w:color w:val="002060"/>
              </w:rPr>
            </w:pPr>
            <w:r w:rsidRPr="0045245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0617" w14:textId="77777777" w:rsidR="0080719E" w:rsidRPr="0045245F" w:rsidRDefault="0080719E" w:rsidP="00EC7319">
            <w:pPr>
              <w:pStyle w:val="rowtabella0"/>
              <w:jc w:val="center"/>
              <w:rPr>
                <w:color w:val="002060"/>
              </w:rPr>
            </w:pPr>
            <w:r w:rsidRPr="004524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66D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0334"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B058"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DA44"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2251" w14:textId="77777777" w:rsidR="0080719E" w:rsidRPr="0045245F" w:rsidRDefault="0080719E" w:rsidP="00EC7319">
            <w:pPr>
              <w:pStyle w:val="rowtabella0"/>
              <w:jc w:val="center"/>
              <w:rPr>
                <w:color w:val="002060"/>
              </w:rPr>
            </w:pPr>
            <w:r w:rsidRPr="0045245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5F6E"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EF47" w14:textId="77777777" w:rsidR="0080719E" w:rsidRPr="0045245F" w:rsidRDefault="0080719E" w:rsidP="00EC7319">
            <w:pPr>
              <w:pStyle w:val="rowtabella0"/>
              <w:jc w:val="center"/>
              <w:rPr>
                <w:color w:val="002060"/>
              </w:rPr>
            </w:pPr>
            <w:r w:rsidRPr="004524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5B6D" w14:textId="77777777" w:rsidR="0080719E" w:rsidRPr="0045245F" w:rsidRDefault="0080719E" w:rsidP="00EC7319">
            <w:pPr>
              <w:pStyle w:val="rowtabella0"/>
              <w:jc w:val="center"/>
              <w:rPr>
                <w:color w:val="002060"/>
              </w:rPr>
            </w:pPr>
            <w:r w:rsidRPr="0045245F">
              <w:rPr>
                <w:color w:val="002060"/>
              </w:rPr>
              <w:t>0</w:t>
            </w:r>
          </w:p>
        </w:tc>
      </w:tr>
      <w:tr w:rsidR="0080719E" w:rsidRPr="0045245F" w14:paraId="34B6CD13"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20654" w14:textId="77777777" w:rsidR="0080719E" w:rsidRPr="0045245F" w:rsidRDefault="0080719E" w:rsidP="00EC7319">
            <w:pPr>
              <w:pStyle w:val="rowtabella0"/>
              <w:rPr>
                <w:color w:val="002060"/>
              </w:rPr>
            </w:pPr>
            <w:r w:rsidRPr="0045245F">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7C0A"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55F6"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9F65"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EE8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E524"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6FD7" w14:textId="77777777" w:rsidR="0080719E" w:rsidRPr="0045245F" w:rsidRDefault="0080719E" w:rsidP="00EC7319">
            <w:pPr>
              <w:pStyle w:val="rowtabella0"/>
              <w:jc w:val="center"/>
              <w:rPr>
                <w:color w:val="002060"/>
              </w:rPr>
            </w:pPr>
            <w:r w:rsidRPr="004524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7C2D" w14:textId="77777777" w:rsidR="0080719E" w:rsidRPr="0045245F" w:rsidRDefault="0080719E" w:rsidP="00EC7319">
            <w:pPr>
              <w:pStyle w:val="rowtabella0"/>
              <w:jc w:val="center"/>
              <w:rPr>
                <w:color w:val="002060"/>
              </w:rPr>
            </w:pPr>
            <w:r w:rsidRPr="004524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8191"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92DD" w14:textId="77777777" w:rsidR="0080719E" w:rsidRPr="0045245F" w:rsidRDefault="0080719E" w:rsidP="00EC7319">
            <w:pPr>
              <w:pStyle w:val="rowtabella0"/>
              <w:jc w:val="center"/>
              <w:rPr>
                <w:color w:val="002060"/>
              </w:rPr>
            </w:pPr>
            <w:r w:rsidRPr="0045245F">
              <w:rPr>
                <w:color w:val="002060"/>
              </w:rPr>
              <w:t>0</w:t>
            </w:r>
          </w:p>
        </w:tc>
      </w:tr>
      <w:tr w:rsidR="0080719E" w:rsidRPr="0045245F" w14:paraId="23835D82"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632DC" w14:textId="77777777" w:rsidR="0080719E" w:rsidRPr="0045245F" w:rsidRDefault="0080719E" w:rsidP="00EC7319">
            <w:pPr>
              <w:pStyle w:val="rowtabella0"/>
              <w:rPr>
                <w:color w:val="002060"/>
              </w:rPr>
            </w:pPr>
            <w:r w:rsidRPr="0045245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FD6A"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76A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4993"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62F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AFE3"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665E"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E1E4" w14:textId="77777777" w:rsidR="0080719E" w:rsidRPr="0045245F" w:rsidRDefault="0080719E" w:rsidP="00EC7319">
            <w:pPr>
              <w:pStyle w:val="rowtabella0"/>
              <w:jc w:val="center"/>
              <w:rPr>
                <w:color w:val="002060"/>
              </w:rPr>
            </w:pPr>
            <w:r w:rsidRPr="0045245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B514" w14:textId="77777777" w:rsidR="0080719E" w:rsidRPr="0045245F" w:rsidRDefault="0080719E" w:rsidP="00EC7319">
            <w:pPr>
              <w:pStyle w:val="rowtabella0"/>
              <w:jc w:val="center"/>
              <w:rPr>
                <w:color w:val="002060"/>
              </w:rPr>
            </w:pPr>
            <w:r w:rsidRPr="004524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A485" w14:textId="77777777" w:rsidR="0080719E" w:rsidRPr="0045245F" w:rsidRDefault="0080719E" w:rsidP="00EC7319">
            <w:pPr>
              <w:pStyle w:val="rowtabella0"/>
              <w:jc w:val="center"/>
              <w:rPr>
                <w:color w:val="002060"/>
              </w:rPr>
            </w:pPr>
            <w:r w:rsidRPr="0045245F">
              <w:rPr>
                <w:color w:val="002060"/>
              </w:rPr>
              <w:t>0</w:t>
            </w:r>
          </w:p>
        </w:tc>
      </w:tr>
      <w:tr w:rsidR="0080719E" w:rsidRPr="0045245F" w14:paraId="5E5DDB0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6F9E1" w14:textId="77777777" w:rsidR="0080719E" w:rsidRPr="0045245F" w:rsidRDefault="0080719E" w:rsidP="00EC7319">
            <w:pPr>
              <w:pStyle w:val="rowtabella0"/>
              <w:rPr>
                <w:color w:val="002060"/>
              </w:rPr>
            </w:pPr>
            <w:proofErr w:type="spellStart"/>
            <w:r w:rsidRPr="0045245F">
              <w:rPr>
                <w:color w:val="002060"/>
              </w:rPr>
              <w:t>sq.B</w:t>
            </w:r>
            <w:proofErr w:type="spellEnd"/>
            <w:r w:rsidRPr="0045245F">
              <w:rPr>
                <w:color w:val="002060"/>
              </w:rPr>
              <w:t xml:space="preserve"> AMICI DEL </w:t>
            </w:r>
            <w:proofErr w:type="spellStart"/>
            <w:r w:rsidRPr="0045245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E24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EC08"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D38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067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BE1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7C8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30C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B45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E924" w14:textId="77777777" w:rsidR="0080719E" w:rsidRPr="0045245F" w:rsidRDefault="0080719E" w:rsidP="00EC7319">
            <w:pPr>
              <w:pStyle w:val="rowtabella0"/>
              <w:jc w:val="center"/>
              <w:rPr>
                <w:color w:val="002060"/>
              </w:rPr>
            </w:pPr>
            <w:r w:rsidRPr="0045245F">
              <w:rPr>
                <w:color w:val="002060"/>
              </w:rPr>
              <w:t>0</w:t>
            </w:r>
          </w:p>
        </w:tc>
      </w:tr>
    </w:tbl>
    <w:p w14:paraId="51A76F6F" w14:textId="77777777" w:rsidR="0080719E" w:rsidRPr="0045245F" w:rsidRDefault="0080719E" w:rsidP="0080719E">
      <w:pPr>
        <w:pStyle w:val="breakline"/>
        <w:rPr>
          <w:rFonts w:eastAsiaTheme="minorEastAsia"/>
          <w:color w:val="002060"/>
        </w:rPr>
      </w:pPr>
    </w:p>
    <w:p w14:paraId="1F6AC666" w14:textId="77777777" w:rsidR="0080719E" w:rsidRPr="0045245F" w:rsidRDefault="0080719E" w:rsidP="0080719E">
      <w:pPr>
        <w:pStyle w:val="breakline"/>
        <w:rPr>
          <w:color w:val="002060"/>
        </w:rPr>
      </w:pPr>
    </w:p>
    <w:p w14:paraId="5E49FF0F" w14:textId="77777777" w:rsidR="0080719E" w:rsidRPr="0045245F" w:rsidRDefault="0080719E" w:rsidP="0080719E">
      <w:pPr>
        <w:pStyle w:val="sottotitolocampionato10"/>
        <w:rPr>
          <w:color w:val="002060"/>
        </w:rPr>
      </w:pPr>
      <w:r w:rsidRPr="0045245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719E" w:rsidRPr="0045245F" w14:paraId="259ED9F1" w14:textId="77777777" w:rsidTr="00EC73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AD1A4" w14:textId="77777777" w:rsidR="0080719E" w:rsidRPr="0045245F" w:rsidRDefault="0080719E" w:rsidP="00EC7319">
            <w:pPr>
              <w:pStyle w:val="headertabella0"/>
              <w:rPr>
                <w:color w:val="002060"/>
              </w:rPr>
            </w:pPr>
            <w:r w:rsidRPr="004524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96FB3" w14:textId="77777777" w:rsidR="0080719E" w:rsidRPr="0045245F" w:rsidRDefault="0080719E" w:rsidP="00EC7319">
            <w:pPr>
              <w:pStyle w:val="headertabella0"/>
              <w:rPr>
                <w:color w:val="002060"/>
              </w:rPr>
            </w:pPr>
            <w:r w:rsidRPr="004524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EE7D1" w14:textId="77777777" w:rsidR="0080719E" w:rsidRPr="0045245F" w:rsidRDefault="0080719E" w:rsidP="00EC7319">
            <w:pPr>
              <w:pStyle w:val="headertabella0"/>
              <w:rPr>
                <w:color w:val="002060"/>
              </w:rPr>
            </w:pPr>
            <w:r w:rsidRPr="004524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002D5" w14:textId="77777777" w:rsidR="0080719E" w:rsidRPr="0045245F" w:rsidRDefault="0080719E" w:rsidP="00EC7319">
            <w:pPr>
              <w:pStyle w:val="headertabella0"/>
              <w:rPr>
                <w:color w:val="002060"/>
              </w:rPr>
            </w:pPr>
            <w:r w:rsidRPr="004524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99146" w14:textId="77777777" w:rsidR="0080719E" w:rsidRPr="0045245F" w:rsidRDefault="0080719E" w:rsidP="00EC7319">
            <w:pPr>
              <w:pStyle w:val="headertabella0"/>
              <w:rPr>
                <w:color w:val="002060"/>
              </w:rPr>
            </w:pPr>
            <w:r w:rsidRPr="004524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719D9" w14:textId="77777777" w:rsidR="0080719E" w:rsidRPr="0045245F" w:rsidRDefault="0080719E" w:rsidP="00EC7319">
            <w:pPr>
              <w:pStyle w:val="headertabella0"/>
              <w:rPr>
                <w:color w:val="002060"/>
              </w:rPr>
            </w:pPr>
            <w:r w:rsidRPr="004524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7777E" w14:textId="77777777" w:rsidR="0080719E" w:rsidRPr="0045245F" w:rsidRDefault="0080719E" w:rsidP="00EC7319">
            <w:pPr>
              <w:pStyle w:val="headertabella0"/>
              <w:rPr>
                <w:color w:val="002060"/>
              </w:rPr>
            </w:pPr>
            <w:r w:rsidRPr="004524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FF890" w14:textId="77777777" w:rsidR="0080719E" w:rsidRPr="0045245F" w:rsidRDefault="0080719E" w:rsidP="00EC7319">
            <w:pPr>
              <w:pStyle w:val="headertabella0"/>
              <w:rPr>
                <w:color w:val="002060"/>
              </w:rPr>
            </w:pPr>
            <w:r w:rsidRPr="004524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F7358" w14:textId="77777777" w:rsidR="0080719E" w:rsidRPr="0045245F" w:rsidRDefault="0080719E" w:rsidP="00EC7319">
            <w:pPr>
              <w:pStyle w:val="headertabella0"/>
              <w:rPr>
                <w:color w:val="002060"/>
              </w:rPr>
            </w:pPr>
            <w:r w:rsidRPr="004524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8D84E" w14:textId="77777777" w:rsidR="0080719E" w:rsidRPr="0045245F" w:rsidRDefault="0080719E" w:rsidP="00EC7319">
            <w:pPr>
              <w:pStyle w:val="headertabella0"/>
              <w:rPr>
                <w:color w:val="002060"/>
              </w:rPr>
            </w:pPr>
            <w:r w:rsidRPr="0045245F">
              <w:rPr>
                <w:color w:val="002060"/>
              </w:rPr>
              <w:t>PE</w:t>
            </w:r>
          </w:p>
        </w:tc>
      </w:tr>
      <w:tr w:rsidR="0080719E" w:rsidRPr="0045245F" w14:paraId="46193126" w14:textId="77777777" w:rsidTr="00EC73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1BAF77" w14:textId="77777777" w:rsidR="0080719E" w:rsidRPr="0045245F" w:rsidRDefault="0080719E" w:rsidP="00EC7319">
            <w:pPr>
              <w:pStyle w:val="rowtabella0"/>
              <w:rPr>
                <w:color w:val="002060"/>
              </w:rPr>
            </w:pPr>
            <w:r w:rsidRPr="0045245F">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5BEB"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3198"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6B5B"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8BC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25B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9256" w14:textId="77777777" w:rsidR="0080719E" w:rsidRPr="0045245F" w:rsidRDefault="0080719E" w:rsidP="00EC7319">
            <w:pPr>
              <w:pStyle w:val="rowtabella0"/>
              <w:jc w:val="center"/>
              <w:rPr>
                <w:color w:val="002060"/>
              </w:rPr>
            </w:pPr>
            <w:r w:rsidRPr="004524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CAD4"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FBD5" w14:textId="77777777" w:rsidR="0080719E" w:rsidRPr="0045245F" w:rsidRDefault="0080719E" w:rsidP="00EC7319">
            <w:pPr>
              <w:pStyle w:val="rowtabella0"/>
              <w:jc w:val="center"/>
              <w:rPr>
                <w:color w:val="002060"/>
              </w:rPr>
            </w:pPr>
            <w:r w:rsidRPr="004524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0BE5" w14:textId="77777777" w:rsidR="0080719E" w:rsidRPr="0045245F" w:rsidRDefault="0080719E" w:rsidP="00EC7319">
            <w:pPr>
              <w:pStyle w:val="rowtabella0"/>
              <w:jc w:val="center"/>
              <w:rPr>
                <w:color w:val="002060"/>
              </w:rPr>
            </w:pPr>
            <w:r w:rsidRPr="0045245F">
              <w:rPr>
                <w:color w:val="002060"/>
              </w:rPr>
              <w:t>0</w:t>
            </w:r>
          </w:p>
        </w:tc>
      </w:tr>
      <w:tr w:rsidR="0080719E" w:rsidRPr="0045245F" w14:paraId="14CB2E8F"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F5A4B" w14:textId="77777777" w:rsidR="0080719E" w:rsidRPr="0045245F" w:rsidRDefault="0080719E" w:rsidP="00EC7319">
            <w:pPr>
              <w:pStyle w:val="rowtabella0"/>
              <w:rPr>
                <w:color w:val="002060"/>
              </w:rPr>
            </w:pPr>
            <w:r w:rsidRPr="004524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C0C4"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1106"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C348"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928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F1C6"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23A2" w14:textId="77777777" w:rsidR="0080719E" w:rsidRPr="0045245F" w:rsidRDefault="0080719E" w:rsidP="00EC7319">
            <w:pPr>
              <w:pStyle w:val="rowtabella0"/>
              <w:jc w:val="center"/>
              <w:rPr>
                <w:color w:val="002060"/>
              </w:rPr>
            </w:pPr>
            <w:r w:rsidRPr="004524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A424" w14:textId="77777777" w:rsidR="0080719E" w:rsidRPr="0045245F" w:rsidRDefault="0080719E" w:rsidP="00EC7319">
            <w:pPr>
              <w:pStyle w:val="rowtabella0"/>
              <w:jc w:val="center"/>
              <w:rPr>
                <w:color w:val="002060"/>
              </w:rPr>
            </w:pPr>
            <w:r w:rsidRPr="004524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CBF3" w14:textId="77777777" w:rsidR="0080719E" w:rsidRPr="0045245F" w:rsidRDefault="0080719E" w:rsidP="00EC7319">
            <w:pPr>
              <w:pStyle w:val="rowtabella0"/>
              <w:jc w:val="center"/>
              <w:rPr>
                <w:color w:val="002060"/>
              </w:rPr>
            </w:pPr>
            <w:r w:rsidRPr="004524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9FF12" w14:textId="77777777" w:rsidR="0080719E" w:rsidRPr="0045245F" w:rsidRDefault="0080719E" w:rsidP="00EC7319">
            <w:pPr>
              <w:pStyle w:val="rowtabella0"/>
              <w:jc w:val="center"/>
              <w:rPr>
                <w:color w:val="002060"/>
              </w:rPr>
            </w:pPr>
            <w:r w:rsidRPr="0045245F">
              <w:rPr>
                <w:color w:val="002060"/>
              </w:rPr>
              <w:t>0</w:t>
            </w:r>
          </w:p>
        </w:tc>
      </w:tr>
      <w:tr w:rsidR="0080719E" w:rsidRPr="0045245F" w14:paraId="7C5390E0"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5CF55" w14:textId="77777777" w:rsidR="0080719E" w:rsidRPr="0045245F" w:rsidRDefault="0080719E" w:rsidP="00EC7319">
            <w:pPr>
              <w:pStyle w:val="rowtabella0"/>
              <w:rPr>
                <w:color w:val="002060"/>
              </w:rPr>
            </w:pPr>
            <w:r w:rsidRPr="0045245F">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D03D"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7E43"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C2D5" w14:textId="77777777" w:rsidR="0080719E" w:rsidRPr="0045245F" w:rsidRDefault="0080719E" w:rsidP="00EC7319">
            <w:pPr>
              <w:pStyle w:val="rowtabella0"/>
              <w:jc w:val="center"/>
              <w:rPr>
                <w:color w:val="002060"/>
              </w:rPr>
            </w:pPr>
            <w:r w:rsidRPr="004524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2DD7"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3704"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9135"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88A8" w14:textId="77777777" w:rsidR="0080719E" w:rsidRPr="0045245F" w:rsidRDefault="0080719E" w:rsidP="00EC7319">
            <w:pPr>
              <w:pStyle w:val="rowtabella0"/>
              <w:jc w:val="center"/>
              <w:rPr>
                <w:color w:val="002060"/>
              </w:rPr>
            </w:pPr>
            <w:r w:rsidRPr="004524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45D0"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F98F" w14:textId="77777777" w:rsidR="0080719E" w:rsidRPr="0045245F" w:rsidRDefault="0080719E" w:rsidP="00EC7319">
            <w:pPr>
              <w:pStyle w:val="rowtabella0"/>
              <w:jc w:val="center"/>
              <w:rPr>
                <w:color w:val="002060"/>
              </w:rPr>
            </w:pPr>
            <w:r w:rsidRPr="0045245F">
              <w:rPr>
                <w:color w:val="002060"/>
              </w:rPr>
              <w:t>0</w:t>
            </w:r>
          </w:p>
        </w:tc>
      </w:tr>
      <w:tr w:rsidR="0080719E" w:rsidRPr="0045245F" w14:paraId="2010D6A1"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9EED7" w14:textId="77777777" w:rsidR="0080719E" w:rsidRPr="0045245F" w:rsidRDefault="0080719E" w:rsidP="00EC7319">
            <w:pPr>
              <w:pStyle w:val="rowtabella0"/>
              <w:rPr>
                <w:color w:val="002060"/>
              </w:rPr>
            </w:pPr>
            <w:r w:rsidRPr="0045245F">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858C"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24BA"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B762" w14:textId="77777777" w:rsidR="0080719E" w:rsidRPr="0045245F" w:rsidRDefault="0080719E" w:rsidP="00EC7319">
            <w:pPr>
              <w:pStyle w:val="rowtabella0"/>
              <w:jc w:val="center"/>
              <w:rPr>
                <w:color w:val="002060"/>
              </w:rPr>
            </w:pPr>
            <w:r w:rsidRPr="004524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ECD6"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BD76" w14:textId="77777777" w:rsidR="0080719E" w:rsidRPr="0045245F" w:rsidRDefault="0080719E" w:rsidP="00EC7319">
            <w:pPr>
              <w:pStyle w:val="rowtabella0"/>
              <w:jc w:val="center"/>
              <w:rPr>
                <w:color w:val="002060"/>
              </w:rPr>
            </w:pPr>
            <w:r w:rsidRPr="004524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2B09" w14:textId="77777777" w:rsidR="0080719E" w:rsidRPr="0045245F" w:rsidRDefault="0080719E" w:rsidP="00EC7319">
            <w:pPr>
              <w:pStyle w:val="rowtabella0"/>
              <w:jc w:val="center"/>
              <w:rPr>
                <w:color w:val="002060"/>
              </w:rPr>
            </w:pPr>
            <w:r w:rsidRPr="004524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E9F0" w14:textId="77777777" w:rsidR="0080719E" w:rsidRPr="0045245F" w:rsidRDefault="0080719E" w:rsidP="00EC7319">
            <w:pPr>
              <w:pStyle w:val="rowtabella0"/>
              <w:jc w:val="center"/>
              <w:rPr>
                <w:color w:val="002060"/>
              </w:rPr>
            </w:pPr>
            <w:r w:rsidRPr="004524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64B8"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BA17" w14:textId="77777777" w:rsidR="0080719E" w:rsidRPr="0045245F" w:rsidRDefault="0080719E" w:rsidP="00EC7319">
            <w:pPr>
              <w:pStyle w:val="rowtabella0"/>
              <w:jc w:val="center"/>
              <w:rPr>
                <w:color w:val="002060"/>
              </w:rPr>
            </w:pPr>
            <w:r w:rsidRPr="0045245F">
              <w:rPr>
                <w:color w:val="002060"/>
              </w:rPr>
              <w:t>0</w:t>
            </w:r>
          </w:p>
        </w:tc>
      </w:tr>
      <w:tr w:rsidR="0080719E" w:rsidRPr="0045245F" w14:paraId="1BDF3189" w14:textId="77777777" w:rsidTr="00EC73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6A2E6" w14:textId="77777777" w:rsidR="0080719E" w:rsidRPr="0045245F" w:rsidRDefault="0080719E" w:rsidP="00EC7319">
            <w:pPr>
              <w:pStyle w:val="rowtabella0"/>
              <w:rPr>
                <w:color w:val="002060"/>
              </w:rPr>
            </w:pPr>
            <w:r w:rsidRPr="004524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252D"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FE19" w14:textId="77777777" w:rsidR="0080719E" w:rsidRPr="0045245F" w:rsidRDefault="0080719E" w:rsidP="00EC7319">
            <w:pPr>
              <w:pStyle w:val="rowtabella0"/>
              <w:jc w:val="center"/>
              <w:rPr>
                <w:color w:val="002060"/>
              </w:rPr>
            </w:pPr>
            <w:r w:rsidRPr="004524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DB41"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FBBF"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8B87" w14:textId="77777777" w:rsidR="0080719E" w:rsidRPr="0045245F" w:rsidRDefault="0080719E" w:rsidP="00EC7319">
            <w:pPr>
              <w:pStyle w:val="rowtabella0"/>
              <w:jc w:val="center"/>
              <w:rPr>
                <w:color w:val="002060"/>
              </w:rPr>
            </w:pPr>
            <w:r w:rsidRPr="004524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9C47" w14:textId="77777777" w:rsidR="0080719E" w:rsidRPr="0045245F" w:rsidRDefault="0080719E" w:rsidP="00EC7319">
            <w:pPr>
              <w:pStyle w:val="rowtabella0"/>
              <w:jc w:val="center"/>
              <w:rPr>
                <w:color w:val="002060"/>
              </w:rPr>
            </w:pPr>
            <w:r w:rsidRPr="004524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084B" w14:textId="77777777" w:rsidR="0080719E" w:rsidRPr="0045245F" w:rsidRDefault="0080719E" w:rsidP="00EC7319">
            <w:pPr>
              <w:pStyle w:val="rowtabella0"/>
              <w:jc w:val="center"/>
              <w:rPr>
                <w:color w:val="002060"/>
              </w:rPr>
            </w:pPr>
            <w:r w:rsidRPr="004524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D714" w14:textId="77777777" w:rsidR="0080719E" w:rsidRPr="0045245F" w:rsidRDefault="0080719E" w:rsidP="00EC7319">
            <w:pPr>
              <w:pStyle w:val="rowtabella0"/>
              <w:jc w:val="center"/>
              <w:rPr>
                <w:color w:val="002060"/>
              </w:rPr>
            </w:pPr>
            <w:r w:rsidRPr="004524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C5BA" w14:textId="77777777" w:rsidR="0080719E" w:rsidRPr="0045245F" w:rsidRDefault="0080719E" w:rsidP="00EC7319">
            <w:pPr>
              <w:pStyle w:val="rowtabella0"/>
              <w:jc w:val="center"/>
              <w:rPr>
                <w:color w:val="002060"/>
              </w:rPr>
            </w:pPr>
            <w:r w:rsidRPr="0045245F">
              <w:rPr>
                <w:color w:val="002060"/>
              </w:rPr>
              <w:t>0</w:t>
            </w:r>
          </w:p>
        </w:tc>
      </w:tr>
      <w:tr w:rsidR="0080719E" w:rsidRPr="0045245F" w14:paraId="5FB6B760" w14:textId="77777777" w:rsidTr="00EC73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7C1AC0" w14:textId="77777777" w:rsidR="0080719E" w:rsidRPr="0045245F" w:rsidRDefault="0080719E" w:rsidP="00EC7319">
            <w:pPr>
              <w:pStyle w:val="rowtabella0"/>
              <w:rPr>
                <w:color w:val="002060"/>
              </w:rPr>
            </w:pPr>
            <w:r w:rsidRPr="0045245F">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2A9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B455" w14:textId="77777777" w:rsidR="0080719E" w:rsidRPr="0045245F" w:rsidRDefault="0080719E" w:rsidP="00EC7319">
            <w:pPr>
              <w:pStyle w:val="rowtabella0"/>
              <w:jc w:val="center"/>
              <w:rPr>
                <w:color w:val="002060"/>
              </w:rPr>
            </w:pPr>
            <w:r w:rsidRPr="004524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FEE9"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2F45"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6960"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2C5E"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D73C"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DE68" w14:textId="77777777" w:rsidR="0080719E" w:rsidRPr="0045245F" w:rsidRDefault="0080719E" w:rsidP="00EC7319">
            <w:pPr>
              <w:pStyle w:val="rowtabella0"/>
              <w:jc w:val="center"/>
              <w:rPr>
                <w:color w:val="002060"/>
              </w:rPr>
            </w:pPr>
            <w:r w:rsidRPr="004524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0BCE" w14:textId="77777777" w:rsidR="0080719E" w:rsidRPr="0045245F" w:rsidRDefault="0080719E" w:rsidP="00EC7319">
            <w:pPr>
              <w:pStyle w:val="rowtabella0"/>
              <w:jc w:val="center"/>
              <w:rPr>
                <w:color w:val="002060"/>
              </w:rPr>
            </w:pPr>
            <w:r w:rsidRPr="0045245F">
              <w:rPr>
                <w:color w:val="002060"/>
              </w:rPr>
              <w:t>0</w:t>
            </w:r>
          </w:p>
        </w:tc>
      </w:tr>
    </w:tbl>
    <w:p w14:paraId="7FA5BA09" w14:textId="77777777" w:rsidR="0080719E" w:rsidRPr="0045245F" w:rsidRDefault="0080719E" w:rsidP="0080719E">
      <w:pPr>
        <w:pStyle w:val="breakline"/>
        <w:rPr>
          <w:color w:val="002060"/>
        </w:rPr>
      </w:pPr>
    </w:p>
    <w:p w14:paraId="13DED525" w14:textId="77777777" w:rsidR="0080719E" w:rsidRPr="0045245F" w:rsidRDefault="0080719E" w:rsidP="0080719E">
      <w:pPr>
        <w:pStyle w:val="titoloprinc0"/>
        <w:rPr>
          <w:color w:val="002060"/>
        </w:rPr>
      </w:pPr>
      <w:r w:rsidRPr="0045245F">
        <w:rPr>
          <w:color w:val="002060"/>
        </w:rPr>
        <w:t>PROGRAMMA GARE</w:t>
      </w:r>
    </w:p>
    <w:p w14:paraId="66A3B93E" w14:textId="77777777" w:rsidR="0080719E" w:rsidRPr="0045245F" w:rsidRDefault="0080719E" w:rsidP="0080719E">
      <w:pPr>
        <w:pStyle w:val="breakline"/>
        <w:rPr>
          <w:color w:val="002060"/>
        </w:rPr>
      </w:pPr>
    </w:p>
    <w:p w14:paraId="32066055" w14:textId="77777777" w:rsidR="0080719E" w:rsidRPr="0045245F" w:rsidRDefault="0080719E" w:rsidP="0080719E">
      <w:pPr>
        <w:pStyle w:val="sottotitolocampionato10"/>
        <w:rPr>
          <w:color w:val="002060"/>
        </w:rPr>
      </w:pPr>
      <w:r w:rsidRPr="0045245F">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0719E" w:rsidRPr="0045245F" w14:paraId="6F9A9321"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A6A6E"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1D7B9"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DC54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EBF2"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94A66"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820B1"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B14D2"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50D9F92"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0B46D6" w14:textId="77777777" w:rsidR="0080719E" w:rsidRPr="0045245F" w:rsidRDefault="0080719E" w:rsidP="00EC7319">
            <w:pPr>
              <w:pStyle w:val="rowtabella0"/>
              <w:rPr>
                <w:color w:val="002060"/>
              </w:rPr>
            </w:pPr>
            <w:r w:rsidRPr="0045245F">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93E50" w14:textId="77777777" w:rsidR="0080719E" w:rsidRPr="0045245F" w:rsidRDefault="0080719E" w:rsidP="00EC7319">
            <w:pPr>
              <w:pStyle w:val="rowtabella0"/>
              <w:rPr>
                <w:color w:val="002060"/>
              </w:rPr>
            </w:pPr>
            <w:r w:rsidRPr="0045245F">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829E1"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FB53A9" w14:textId="77777777" w:rsidR="0080719E" w:rsidRPr="0045245F" w:rsidRDefault="0080719E" w:rsidP="00EC7319">
            <w:pPr>
              <w:pStyle w:val="rowtabella0"/>
              <w:rPr>
                <w:color w:val="002060"/>
              </w:rPr>
            </w:pPr>
            <w:r w:rsidRPr="0045245F">
              <w:rPr>
                <w:color w:val="002060"/>
              </w:rPr>
              <w:t>15/03/2022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559B4" w14:textId="77777777" w:rsidR="0080719E" w:rsidRPr="0045245F" w:rsidRDefault="0080719E" w:rsidP="00EC7319">
            <w:pPr>
              <w:pStyle w:val="rowtabella0"/>
              <w:rPr>
                <w:color w:val="002060"/>
              </w:rPr>
            </w:pPr>
            <w:r w:rsidRPr="0045245F">
              <w:rPr>
                <w:color w:val="002060"/>
              </w:rPr>
              <w:t>5125 CAMPO NÂ°1 PARR. S. GIUSEPPE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F2A07" w14:textId="77777777" w:rsidR="0080719E" w:rsidRPr="0045245F" w:rsidRDefault="0080719E" w:rsidP="00EC7319">
            <w:pPr>
              <w:pStyle w:val="rowtabella0"/>
              <w:rPr>
                <w:color w:val="002060"/>
              </w:rPr>
            </w:pPr>
            <w:r w:rsidRPr="0045245F">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C2E00" w14:textId="77777777" w:rsidR="0080719E" w:rsidRPr="0045245F" w:rsidRDefault="0080719E" w:rsidP="00EC7319">
            <w:pPr>
              <w:pStyle w:val="rowtabella0"/>
              <w:rPr>
                <w:color w:val="002060"/>
              </w:rPr>
            </w:pPr>
            <w:r w:rsidRPr="0045245F">
              <w:rPr>
                <w:color w:val="002060"/>
              </w:rPr>
              <w:t>VIA GURCINO 25</w:t>
            </w:r>
          </w:p>
        </w:tc>
      </w:tr>
    </w:tbl>
    <w:p w14:paraId="56AFA19E" w14:textId="77777777" w:rsidR="0080719E" w:rsidRPr="0045245F" w:rsidRDefault="0080719E" w:rsidP="0080719E">
      <w:pPr>
        <w:pStyle w:val="breakline"/>
        <w:rPr>
          <w:rFonts w:eastAsiaTheme="minorEastAsia"/>
          <w:color w:val="002060"/>
        </w:rPr>
      </w:pPr>
    </w:p>
    <w:p w14:paraId="2AD814B9" w14:textId="77777777" w:rsidR="0080719E" w:rsidRPr="0045245F" w:rsidRDefault="0080719E" w:rsidP="0080719E">
      <w:pPr>
        <w:pStyle w:val="breakline"/>
        <w:rPr>
          <w:color w:val="002060"/>
        </w:rPr>
      </w:pPr>
    </w:p>
    <w:p w14:paraId="3E9FCD61" w14:textId="77777777" w:rsidR="0080719E" w:rsidRPr="0045245F" w:rsidRDefault="0080719E" w:rsidP="0080719E">
      <w:pPr>
        <w:pStyle w:val="breakline"/>
        <w:rPr>
          <w:color w:val="002060"/>
        </w:rPr>
      </w:pPr>
    </w:p>
    <w:p w14:paraId="1396E9B8" w14:textId="77777777" w:rsidR="0080719E" w:rsidRPr="0045245F" w:rsidRDefault="0080719E" w:rsidP="0080719E">
      <w:pPr>
        <w:pStyle w:val="sottotitolocampionato10"/>
        <w:rPr>
          <w:color w:val="002060"/>
        </w:rPr>
      </w:pPr>
      <w:r w:rsidRPr="0045245F">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77"/>
        <w:gridCol w:w="1550"/>
        <w:gridCol w:w="1558"/>
      </w:tblGrid>
      <w:tr w:rsidR="0080719E" w:rsidRPr="0045245F" w14:paraId="4A9E4C27"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0E567"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D64AE"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C2CE5"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3242E"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FF47D"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3624F"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F5721"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0CF0BFBB"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C52BA" w14:textId="77777777" w:rsidR="0080719E" w:rsidRPr="0045245F" w:rsidRDefault="0080719E" w:rsidP="00EC7319">
            <w:pPr>
              <w:pStyle w:val="rowtabella0"/>
              <w:rPr>
                <w:color w:val="002060"/>
              </w:rPr>
            </w:pPr>
            <w:r w:rsidRPr="0045245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E8C40" w14:textId="77777777" w:rsidR="0080719E" w:rsidRPr="0045245F" w:rsidRDefault="0080719E" w:rsidP="00EC7319">
            <w:pPr>
              <w:pStyle w:val="rowtabella0"/>
              <w:rPr>
                <w:color w:val="002060"/>
              </w:rPr>
            </w:pPr>
            <w:r w:rsidRPr="0045245F">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7558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A0E6A" w14:textId="77777777" w:rsidR="0080719E" w:rsidRPr="0045245F" w:rsidRDefault="0080719E" w:rsidP="00EC7319">
            <w:pPr>
              <w:pStyle w:val="rowtabella0"/>
              <w:rPr>
                <w:color w:val="002060"/>
              </w:rPr>
            </w:pPr>
            <w:r w:rsidRPr="0045245F">
              <w:rPr>
                <w:color w:val="002060"/>
              </w:rPr>
              <w:t>20/03/2022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7CC94" w14:textId="77777777" w:rsidR="0080719E" w:rsidRPr="0045245F" w:rsidRDefault="0080719E" w:rsidP="00EC7319">
            <w:pPr>
              <w:pStyle w:val="rowtabella0"/>
              <w:rPr>
                <w:color w:val="002060"/>
              </w:rPr>
            </w:pPr>
            <w:r w:rsidRPr="0045245F">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01BF6" w14:textId="77777777" w:rsidR="0080719E" w:rsidRPr="0045245F" w:rsidRDefault="0080719E" w:rsidP="00EC7319">
            <w:pPr>
              <w:pStyle w:val="rowtabella0"/>
              <w:rPr>
                <w:color w:val="002060"/>
              </w:rPr>
            </w:pPr>
            <w:r w:rsidRPr="0045245F">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D902C" w14:textId="77777777" w:rsidR="0080719E" w:rsidRPr="0045245F" w:rsidRDefault="0080719E" w:rsidP="00EC7319">
            <w:pPr>
              <w:pStyle w:val="rowtabella0"/>
              <w:rPr>
                <w:color w:val="002060"/>
              </w:rPr>
            </w:pPr>
            <w:r w:rsidRPr="0045245F">
              <w:rPr>
                <w:color w:val="002060"/>
              </w:rPr>
              <w:t>VIA AMATO</w:t>
            </w:r>
          </w:p>
        </w:tc>
      </w:tr>
      <w:tr w:rsidR="0080719E" w:rsidRPr="0045245F" w14:paraId="7D7CE00F"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810F3" w14:textId="77777777" w:rsidR="0080719E" w:rsidRPr="0045245F" w:rsidRDefault="0080719E" w:rsidP="00EC7319">
            <w:pPr>
              <w:pStyle w:val="rowtabella0"/>
              <w:rPr>
                <w:color w:val="002060"/>
              </w:rPr>
            </w:pPr>
            <w:r w:rsidRPr="0045245F">
              <w:rPr>
                <w:color w:val="002060"/>
              </w:rPr>
              <w:t>CALDAROLA G.N.C.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AEED9A" w14:textId="77777777" w:rsidR="0080719E" w:rsidRPr="0045245F" w:rsidRDefault="0080719E" w:rsidP="00EC7319">
            <w:pPr>
              <w:pStyle w:val="rowtabella0"/>
              <w:rPr>
                <w:color w:val="002060"/>
              </w:rPr>
            </w:pPr>
            <w:r w:rsidRPr="0045245F">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DE170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26E2A1" w14:textId="77777777" w:rsidR="0080719E" w:rsidRPr="0045245F" w:rsidRDefault="0080719E" w:rsidP="00EC7319">
            <w:pPr>
              <w:pStyle w:val="rowtabella0"/>
              <w:rPr>
                <w:color w:val="002060"/>
              </w:rPr>
            </w:pPr>
            <w:r w:rsidRPr="0045245F">
              <w:rPr>
                <w:color w:val="002060"/>
              </w:rPr>
              <w:t>20/03/2022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D1080B" w14:textId="77777777" w:rsidR="0080719E" w:rsidRPr="0045245F" w:rsidRDefault="0080719E" w:rsidP="00EC7319">
            <w:pPr>
              <w:pStyle w:val="rowtabella0"/>
              <w:rPr>
                <w:color w:val="002060"/>
              </w:rPr>
            </w:pPr>
            <w:r w:rsidRPr="0045245F">
              <w:rPr>
                <w:color w:val="002060"/>
              </w:rPr>
              <w:t>5241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E4165" w14:textId="77777777" w:rsidR="0080719E" w:rsidRPr="0045245F" w:rsidRDefault="0080719E" w:rsidP="00EC7319">
            <w:pPr>
              <w:pStyle w:val="rowtabella0"/>
              <w:rPr>
                <w:color w:val="002060"/>
              </w:rPr>
            </w:pPr>
            <w:r w:rsidRPr="0045245F">
              <w:rPr>
                <w:color w:val="002060"/>
              </w:rPr>
              <w:t>CALDAROLA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FB0C3" w14:textId="77777777" w:rsidR="0080719E" w:rsidRPr="0045245F" w:rsidRDefault="0080719E" w:rsidP="00EC7319">
            <w:pPr>
              <w:pStyle w:val="rowtabella0"/>
              <w:rPr>
                <w:color w:val="002060"/>
              </w:rPr>
            </w:pPr>
            <w:r w:rsidRPr="0045245F">
              <w:rPr>
                <w:color w:val="002060"/>
              </w:rPr>
              <w:t>ZONA PPE</w:t>
            </w:r>
          </w:p>
        </w:tc>
      </w:tr>
      <w:tr w:rsidR="0080719E" w:rsidRPr="0045245F" w14:paraId="5CC38D68"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C9AA2" w14:textId="77777777" w:rsidR="0080719E" w:rsidRPr="0045245F" w:rsidRDefault="0080719E" w:rsidP="00EC7319">
            <w:pPr>
              <w:pStyle w:val="rowtabella0"/>
              <w:rPr>
                <w:color w:val="002060"/>
              </w:rPr>
            </w:pPr>
            <w:r w:rsidRPr="0045245F">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50402" w14:textId="77777777" w:rsidR="0080719E" w:rsidRPr="0045245F" w:rsidRDefault="0080719E" w:rsidP="00EC7319">
            <w:pPr>
              <w:pStyle w:val="rowtabella0"/>
              <w:rPr>
                <w:color w:val="002060"/>
              </w:rPr>
            </w:pPr>
            <w:r w:rsidRPr="0045245F">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77B5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2D446" w14:textId="77777777" w:rsidR="0080719E" w:rsidRPr="0045245F" w:rsidRDefault="0080719E" w:rsidP="00EC7319">
            <w:pPr>
              <w:pStyle w:val="rowtabella0"/>
              <w:rPr>
                <w:color w:val="002060"/>
              </w:rPr>
            </w:pPr>
            <w:r w:rsidRPr="0045245F">
              <w:rPr>
                <w:color w:val="002060"/>
              </w:rPr>
              <w:t>20/03/2022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67951" w14:textId="77777777" w:rsidR="0080719E" w:rsidRPr="0045245F" w:rsidRDefault="0080719E" w:rsidP="00EC7319">
            <w:pPr>
              <w:pStyle w:val="rowtabella0"/>
              <w:rPr>
                <w:color w:val="002060"/>
              </w:rPr>
            </w:pPr>
            <w:r w:rsidRPr="0045245F">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8E3E0" w14:textId="77777777" w:rsidR="0080719E" w:rsidRPr="0045245F" w:rsidRDefault="0080719E" w:rsidP="00EC7319">
            <w:pPr>
              <w:pStyle w:val="rowtabella0"/>
              <w:rPr>
                <w:color w:val="002060"/>
              </w:rPr>
            </w:pPr>
            <w:r w:rsidRPr="0045245F">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B0534" w14:textId="77777777" w:rsidR="0080719E" w:rsidRPr="0045245F" w:rsidRDefault="0080719E" w:rsidP="00EC7319">
            <w:pPr>
              <w:pStyle w:val="rowtabella0"/>
              <w:rPr>
                <w:color w:val="002060"/>
              </w:rPr>
            </w:pPr>
            <w:r w:rsidRPr="0045245F">
              <w:rPr>
                <w:color w:val="002060"/>
              </w:rPr>
              <w:t>FRAZ.PAGLIARE VIA VECCHI</w:t>
            </w:r>
          </w:p>
        </w:tc>
      </w:tr>
    </w:tbl>
    <w:p w14:paraId="5514AFD0" w14:textId="77777777" w:rsidR="0080719E" w:rsidRPr="0045245F" w:rsidRDefault="0080719E" w:rsidP="0080719E">
      <w:pPr>
        <w:pStyle w:val="breakline"/>
        <w:rPr>
          <w:rFonts w:eastAsiaTheme="minorEastAsia"/>
          <w:color w:val="002060"/>
        </w:rPr>
      </w:pPr>
    </w:p>
    <w:p w14:paraId="15A9A105" w14:textId="77777777" w:rsidR="0080719E" w:rsidRPr="0045245F" w:rsidRDefault="0080719E" w:rsidP="0080719E">
      <w:pPr>
        <w:pStyle w:val="breakline"/>
        <w:rPr>
          <w:color w:val="002060"/>
        </w:rPr>
      </w:pPr>
    </w:p>
    <w:p w14:paraId="27930A38" w14:textId="77777777" w:rsidR="0080719E" w:rsidRPr="0045245F" w:rsidRDefault="0080719E" w:rsidP="0080719E">
      <w:pPr>
        <w:pStyle w:val="breakline"/>
        <w:rPr>
          <w:color w:val="002060"/>
        </w:rPr>
      </w:pPr>
    </w:p>
    <w:p w14:paraId="4EFBD22C" w14:textId="77777777" w:rsidR="0080719E" w:rsidRPr="0045245F" w:rsidRDefault="0080719E" w:rsidP="0080719E">
      <w:pPr>
        <w:pStyle w:val="sottotitolocampionato10"/>
        <w:rPr>
          <w:color w:val="002060"/>
        </w:rPr>
      </w:pPr>
      <w:r w:rsidRPr="0045245F">
        <w:rPr>
          <w:color w:val="002060"/>
        </w:rPr>
        <w:lastRenderedPageBreak/>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80719E" w:rsidRPr="0045245F" w14:paraId="7BB6654E"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AB4EE"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BEB38"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BE9A"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BEC25"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F04E2"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B29D7"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111D8"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6427F39E"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95960" w14:textId="77777777" w:rsidR="0080719E" w:rsidRPr="0045245F" w:rsidRDefault="0080719E" w:rsidP="00EC7319">
            <w:pPr>
              <w:pStyle w:val="rowtabella0"/>
              <w:rPr>
                <w:color w:val="002060"/>
              </w:rPr>
            </w:pPr>
            <w:r w:rsidRPr="0045245F">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66B0D" w14:textId="77777777" w:rsidR="0080719E" w:rsidRPr="0045245F" w:rsidRDefault="0080719E" w:rsidP="00EC7319">
            <w:pPr>
              <w:pStyle w:val="rowtabella0"/>
              <w:rPr>
                <w:color w:val="002060"/>
              </w:rPr>
            </w:pPr>
            <w:r w:rsidRPr="0045245F">
              <w:rPr>
                <w:color w:val="002060"/>
              </w:rPr>
              <w:t xml:space="preserve">AMICI DEL </w:t>
            </w:r>
            <w:proofErr w:type="spellStart"/>
            <w:r w:rsidRPr="0045245F">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5ADE2"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CA0FA" w14:textId="77777777" w:rsidR="0080719E" w:rsidRPr="0045245F" w:rsidRDefault="0080719E" w:rsidP="00EC7319">
            <w:pPr>
              <w:pStyle w:val="rowtabella0"/>
              <w:rPr>
                <w:color w:val="002060"/>
              </w:rPr>
            </w:pPr>
            <w:r w:rsidRPr="0045245F">
              <w:rPr>
                <w:color w:val="002060"/>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8639F" w14:textId="77777777" w:rsidR="0080719E" w:rsidRPr="0045245F" w:rsidRDefault="0080719E" w:rsidP="00EC7319">
            <w:pPr>
              <w:pStyle w:val="rowtabella0"/>
              <w:rPr>
                <w:color w:val="002060"/>
              </w:rPr>
            </w:pPr>
            <w:r w:rsidRPr="0045245F">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2AB92" w14:textId="77777777" w:rsidR="0080719E" w:rsidRPr="0045245F" w:rsidRDefault="0080719E" w:rsidP="00EC7319">
            <w:pPr>
              <w:pStyle w:val="rowtabella0"/>
              <w:rPr>
                <w:color w:val="002060"/>
              </w:rPr>
            </w:pPr>
            <w:r w:rsidRPr="0045245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CCD98" w14:textId="77777777" w:rsidR="0080719E" w:rsidRPr="0045245F" w:rsidRDefault="0080719E" w:rsidP="00EC7319">
            <w:pPr>
              <w:pStyle w:val="rowtabella0"/>
              <w:rPr>
                <w:color w:val="002060"/>
              </w:rPr>
            </w:pPr>
            <w:r w:rsidRPr="0045245F">
              <w:rPr>
                <w:color w:val="002060"/>
              </w:rPr>
              <w:t>VIA BRUNO BUOZZI</w:t>
            </w:r>
          </w:p>
        </w:tc>
      </w:tr>
      <w:tr w:rsidR="0080719E" w:rsidRPr="0045245F" w14:paraId="3D979B55"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9E576" w14:textId="77777777" w:rsidR="0080719E" w:rsidRPr="0045245F" w:rsidRDefault="0080719E" w:rsidP="00EC7319">
            <w:pPr>
              <w:pStyle w:val="rowtabella0"/>
              <w:rPr>
                <w:color w:val="002060"/>
              </w:rPr>
            </w:pPr>
            <w:r w:rsidRPr="0045245F">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4E3BD" w14:textId="77777777" w:rsidR="0080719E" w:rsidRPr="0045245F" w:rsidRDefault="0080719E" w:rsidP="00EC7319">
            <w:pPr>
              <w:pStyle w:val="rowtabella0"/>
              <w:rPr>
                <w:color w:val="002060"/>
              </w:rPr>
            </w:pPr>
            <w:r w:rsidRPr="0045245F">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C1BDE0"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9E09A6" w14:textId="77777777" w:rsidR="0080719E" w:rsidRPr="0045245F" w:rsidRDefault="0080719E" w:rsidP="00EC7319">
            <w:pPr>
              <w:pStyle w:val="rowtabella0"/>
              <w:rPr>
                <w:color w:val="002060"/>
              </w:rPr>
            </w:pPr>
            <w:r w:rsidRPr="0045245F">
              <w:rPr>
                <w:color w:val="002060"/>
              </w:rPr>
              <w:t>20/03/2022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505E2" w14:textId="77777777" w:rsidR="0080719E" w:rsidRPr="0045245F" w:rsidRDefault="0080719E" w:rsidP="00EC7319">
            <w:pPr>
              <w:pStyle w:val="rowtabella0"/>
              <w:rPr>
                <w:color w:val="002060"/>
              </w:rPr>
            </w:pPr>
            <w:r w:rsidRPr="0045245F">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FB48C" w14:textId="77777777" w:rsidR="0080719E" w:rsidRPr="0045245F" w:rsidRDefault="0080719E" w:rsidP="00EC7319">
            <w:pPr>
              <w:pStyle w:val="rowtabella0"/>
              <w:rPr>
                <w:color w:val="002060"/>
              </w:rPr>
            </w:pPr>
            <w:r w:rsidRPr="004524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5E4C07" w14:textId="77777777" w:rsidR="0080719E" w:rsidRPr="0045245F" w:rsidRDefault="0080719E" w:rsidP="00EC7319">
            <w:pPr>
              <w:pStyle w:val="rowtabella0"/>
              <w:rPr>
                <w:color w:val="002060"/>
              </w:rPr>
            </w:pPr>
            <w:r w:rsidRPr="0045245F">
              <w:rPr>
                <w:color w:val="002060"/>
              </w:rPr>
              <w:t>VIA PETRARCA</w:t>
            </w:r>
          </w:p>
        </w:tc>
      </w:tr>
      <w:tr w:rsidR="0080719E" w:rsidRPr="0045245F" w14:paraId="740BE48B"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2EF034" w14:textId="77777777" w:rsidR="0080719E" w:rsidRPr="0045245F" w:rsidRDefault="0080719E" w:rsidP="00EC7319">
            <w:pPr>
              <w:pStyle w:val="rowtabella0"/>
              <w:rPr>
                <w:color w:val="002060"/>
              </w:rPr>
            </w:pPr>
            <w:r w:rsidRPr="0045245F">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20369" w14:textId="77777777" w:rsidR="0080719E" w:rsidRPr="0045245F" w:rsidRDefault="0080719E" w:rsidP="00EC7319">
            <w:pPr>
              <w:pStyle w:val="rowtabella0"/>
              <w:rPr>
                <w:color w:val="002060"/>
              </w:rPr>
            </w:pPr>
            <w:r w:rsidRPr="0045245F">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9AB2F"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91453" w14:textId="77777777" w:rsidR="0080719E" w:rsidRPr="0045245F" w:rsidRDefault="0080719E" w:rsidP="00EC7319">
            <w:pPr>
              <w:pStyle w:val="rowtabella0"/>
              <w:rPr>
                <w:color w:val="002060"/>
              </w:rPr>
            </w:pPr>
            <w:r w:rsidRPr="0045245F">
              <w:rPr>
                <w:color w:val="002060"/>
              </w:rPr>
              <w:t>20/03/2022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D7D5C" w14:textId="77777777" w:rsidR="0080719E" w:rsidRPr="0045245F" w:rsidRDefault="0080719E" w:rsidP="00EC7319">
            <w:pPr>
              <w:pStyle w:val="rowtabella0"/>
              <w:rPr>
                <w:color w:val="002060"/>
              </w:rPr>
            </w:pPr>
            <w:r w:rsidRPr="0045245F">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EF7A8" w14:textId="77777777" w:rsidR="0080719E" w:rsidRPr="0045245F" w:rsidRDefault="0080719E" w:rsidP="00EC7319">
            <w:pPr>
              <w:pStyle w:val="rowtabella0"/>
              <w:rPr>
                <w:color w:val="002060"/>
              </w:rPr>
            </w:pPr>
            <w:r w:rsidRPr="0045245F">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FBB94" w14:textId="77777777" w:rsidR="0080719E" w:rsidRPr="0045245F" w:rsidRDefault="0080719E" w:rsidP="00EC7319">
            <w:pPr>
              <w:pStyle w:val="rowtabella0"/>
              <w:rPr>
                <w:color w:val="002060"/>
              </w:rPr>
            </w:pPr>
            <w:r w:rsidRPr="0045245F">
              <w:rPr>
                <w:color w:val="002060"/>
              </w:rPr>
              <w:t>VIA LAGO DI MISURINA</w:t>
            </w:r>
          </w:p>
        </w:tc>
      </w:tr>
    </w:tbl>
    <w:p w14:paraId="074BA927" w14:textId="77777777" w:rsidR="0080719E" w:rsidRPr="0045245F" w:rsidRDefault="0080719E" w:rsidP="0080719E">
      <w:pPr>
        <w:pStyle w:val="breakline"/>
        <w:rPr>
          <w:rFonts w:eastAsiaTheme="minorEastAsia"/>
          <w:color w:val="002060"/>
        </w:rPr>
      </w:pPr>
    </w:p>
    <w:p w14:paraId="7CA4EBFF" w14:textId="77777777" w:rsidR="0080719E" w:rsidRPr="0045245F" w:rsidRDefault="0080719E" w:rsidP="0080719E">
      <w:pPr>
        <w:pStyle w:val="breakline"/>
        <w:rPr>
          <w:color w:val="002060"/>
        </w:rPr>
      </w:pPr>
    </w:p>
    <w:p w14:paraId="5DFE83A1" w14:textId="77777777" w:rsidR="0080719E" w:rsidRPr="0045245F" w:rsidRDefault="0080719E" w:rsidP="0080719E">
      <w:pPr>
        <w:pStyle w:val="breakline"/>
        <w:rPr>
          <w:color w:val="002060"/>
        </w:rPr>
      </w:pPr>
    </w:p>
    <w:p w14:paraId="080CAA35" w14:textId="77777777" w:rsidR="0080719E" w:rsidRPr="0045245F" w:rsidRDefault="0080719E" w:rsidP="0080719E">
      <w:pPr>
        <w:pStyle w:val="sottotitolocampionato10"/>
        <w:rPr>
          <w:color w:val="002060"/>
        </w:rPr>
      </w:pPr>
      <w:r w:rsidRPr="0045245F">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2"/>
        <w:gridCol w:w="385"/>
        <w:gridCol w:w="898"/>
        <w:gridCol w:w="1178"/>
        <w:gridCol w:w="1550"/>
        <w:gridCol w:w="1550"/>
      </w:tblGrid>
      <w:tr w:rsidR="0080719E" w:rsidRPr="0045245F" w14:paraId="633F0F21"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A6A40"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AFF88"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9B58F"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70EC9"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EF4B6"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EACBB"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47C4"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56A0514A" w14:textId="77777777" w:rsidTr="00EC731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345888" w14:textId="77777777" w:rsidR="0080719E" w:rsidRPr="0045245F" w:rsidRDefault="0080719E" w:rsidP="00EC7319">
            <w:pPr>
              <w:pStyle w:val="rowtabella0"/>
              <w:rPr>
                <w:color w:val="002060"/>
              </w:rPr>
            </w:pPr>
            <w:r w:rsidRPr="0045245F">
              <w:rPr>
                <w:color w:val="002060"/>
              </w:rPr>
              <w:t>SANGIUSTESE M.G.</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51054" w14:textId="77777777" w:rsidR="0080719E" w:rsidRPr="0045245F" w:rsidRDefault="0080719E" w:rsidP="00EC7319">
            <w:pPr>
              <w:pStyle w:val="rowtabella0"/>
              <w:rPr>
                <w:color w:val="002060"/>
              </w:rPr>
            </w:pPr>
            <w:r w:rsidRPr="0045245F">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045D3"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438B4A" w14:textId="77777777" w:rsidR="0080719E" w:rsidRPr="0045245F" w:rsidRDefault="0080719E" w:rsidP="00EC7319">
            <w:pPr>
              <w:pStyle w:val="rowtabella0"/>
              <w:rPr>
                <w:color w:val="002060"/>
              </w:rPr>
            </w:pPr>
            <w:r w:rsidRPr="0045245F">
              <w:rPr>
                <w:color w:val="002060"/>
              </w:rPr>
              <w:t>15/03/2022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37557" w14:textId="77777777" w:rsidR="0080719E" w:rsidRPr="0045245F" w:rsidRDefault="0080719E" w:rsidP="00EC7319">
            <w:pPr>
              <w:pStyle w:val="rowtabella0"/>
              <w:rPr>
                <w:color w:val="002060"/>
              </w:rPr>
            </w:pPr>
            <w:r w:rsidRPr="0045245F">
              <w:rPr>
                <w:color w:val="002060"/>
              </w:rPr>
              <w:t>5251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9742F" w14:textId="77777777" w:rsidR="0080719E" w:rsidRPr="0045245F" w:rsidRDefault="0080719E" w:rsidP="00EC7319">
            <w:pPr>
              <w:pStyle w:val="rowtabella0"/>
              <w:rPr>
                <w:color w:val="002060"/>
              </w:rPr>
            </w:pPr>
            <w:r w:rsidRPr="0045245F">
              <w:rPr>
                <w:color w:val="002060"/>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AE001" w14:textId="77777777" w:rsidR="0080719E" w:rsidRPr="0045245F" w:rsidRDefault="0080719E" w:rsidP="00EC7319">
            <w:pPr>
              <w:pStyle w:val="rowtabella0"/>
              <w:rPr>
                <w:color w:val="002060"/>
              </w:rPr>
            </w:pPr>
            <w:r w:rsidRPr="0045245F">
              <w:rPr>
                <w:color w:val="002060"/>
              </w:rPr>
              <w:t>VIALE GIUSTOZZI</w:t>
            </w:r>
          </w:p>
        </w:tc>
      </w:tr>
    </w:tbl>
    <w:p w14:paraId="5F5B764C" w14:textId="77777777" w:rsidR="0080719E" w:rsidRPr="0045245F" w:rsidRDefault="0080719E" w:rsidP="0080719E">
      <w:pPr>
        <w:pStyle w:val="breakline"/>
        <w:rPr>
          <w:rFonts w:eastAsiaTheme="minorEastAsia"/>
          <w:color w:val="002060"/>
        </w:rPr>
      </w:pPr>
    </w:p>
    <w:p w14:paraId="52D62976" w14:textId="77777777" w:rsidR="0080719E" w:rsidRPr="0045245F" w:rsidRDefault="0080719E" w:rsidP="0080719E">
      <w:pPr>
        <w:pStyle w:val="breakline"/>
        <w:rPr>
          <w:color w:val="002060"/>
        </w:rPr>
      </w:pPr>
    </w:p>
    <w:p w14:paraId="7D016443" w14:textId="77777777" w:rsidR="0080719E" w:rsidRPr="0045245F" w:rsidRDefault="0080719E" w:rsidP="0080719E">
      <w:pPr>
        <w:pStyle w:val="breakline"/>
        <w:rPr>
          <w:color w:val="002060"/>
        </w:rPr>
      </w:pPr>
    </w:p>
    <w:p w14:paraId="39705AB9" w14:textId="77777777" w:rsidR="0080719E" w:rsidRPr="0045245F" w:rsidRDefault="0080719E" w:rsidP="0080719E">
      <w:pPr>
        <w:pStyle w:val="sottotitolocampionato10"/>
        <w:rPr>
          <w:color w:val="002060"/>
        </w:rPr>
      </w:pPr>
      <w:r w:rsidRPr="0045245F">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1999"/>
        <w:gridCol w:w="385"/>
        <w:gridCol w:w="898"/>
        <w:gridCol w:w="1198"/>
        <w:gridCol w:w="1547"/>
        <w:gridCol w:w="1567"/>
      </w:tblGrid>
      <w:tr w:rsidR="0080719E" w:rsidRPr="0045245F" w14:paraId="364CBA3B" w14:textId="77777777" w:rsidTr="00EC731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32C4" w14:textId="77777777" w:rsidR="0080719E" w:rsidRPr="0045245F" w:rsidRDefault="0080719E" w:rsidP="00EC7319">
            <w:pPr>
              <w:pStyle w:val="headertabella0"/>
              <w:rPr>
                <w:color w:val="002060"/>
              </w:rPr>
            </w:pPr>
            <w:r w:rsidRPr="004524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94E97" w14:textId="77777777" w:rsidR="0080719E" w:rsidRPr="0045245F" w:rsidRDefault="0080719E" w:rsidP="00EC7319">
            <w:pPr>
              <w:pStyle w:val="headertabella0"/>
              <w:rPr>
                <w:color w:val="002060"/>
              </w:rPr>
            </w:pPr>
            <w:r w:rsidRPr="004524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8B1FA" w14:textId="77777777" w:rsidR="0080719E" w:rsidRPr="0045245F" w:rsidRDefault="0080719E" w:rsidP="00EC7319">
            <w:pPr>
              <w:pStyle w:val="headertabella0"/>
              <w:rPr>
                <w:color w:val="002060"/>
              </w:rPr>
            </w:pPr>
            <w:r w:rsidRPr="004524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0835D" w14:textId="77777777" w:rsidR="0080719E" w:rsidRPr="0045245F" w:rsidRDefault="0080719E" w:rsidP="00EC7319">
            <w:pPr>
              <w:pStyle w:val="headertabella0"/>
              <w:rPr>
                <w:color w:val="002060"/>
              </w:rPr>
            </w:pPr>
            <w:r w:rsidRPr="004524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C3B76" w14:textId="77777777" w:rsidR="0080719E" w:rsidRPr="0045245F" w:rsidRDefault="0080719E" w:rsidP="00EC7319">
            <w:pPr>
              <w:pStyle w:val="headertabella0"/>
              <w:rPr>
                <w:color w:val="002060"/>
              </w:rPr>
            </w:pPr>
            <w:r w:rsidRPr="004524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1EBF1" w14:textId="77777777" w:rsidR="0080719E" w:rsidRPr="0045245F" w:rsidRDefault="0080719E" w:rsidP="00EC7319">
            <w:pPr>
              <w:pStyle w:val="headertabella0"/>
              <w:rPr>
                <w:color w:val="002060"/>
              </w:rPr>
            </w:pPr>
            <w:proofErr w:type="spellStart"/>
            <w:r w:rsidRPr="0045245F">
              <w:rPr>
                <w:color w:val="002060"/>
              </w:rPr>
              <w:t>Localita'</w:t>
            </w:r>
            <w:proofErr w:type="spellEnd"/>
            <w:r w:rsidRPr="004524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560BB" w14:textId="77777777" w:rsidR="0080719E" w:rsidRPr="0045245F" w:rsidRDefault="0080719E" w:rsidP="00EC7319">
            <w:pPr>
              <w:pStyle w:val="headertabella0"/>
              <w:rPr>
                <w:color w:val="002060"/>
              </w:rPr>
            </w:pPr>
            <w:r w:rsidRPr="0045245F">
              <w:rPr>
                <w:color w:val="002060"/>
              </w:rPr>
              <w:t>Indirizzo Impianto</w:t>
            </w:r>
          </w:p>
        </w:tc>
      </w:tr>
      <w:tr w:rsidR="0080719E" w:rsidRPr="0045245F" w14:paraId="711A02E8" w14:textId="77777777" w:rsidTr="00EC731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12A2C" w14:textId="77777777" w:rsidR="0080719E" w:rsidRPr="0045245F" w:rsidRDefault="0080719E" w:rsidP="00EC7319">
            <w:pPr>
              <w:pStyle w:val="rowtabella0"/>
              <w:rPr>
                <w:color w:val="002060"/>
              </w:rPr>
            </w:pPr>
            <w:r w:rsidRPr="0045245F">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BB16D" w14:textId="77777777" w:rsidR="0080719E" w:rsidRPr="0045245F" w:rsidRDefault="0080719E" w:rsidP="00EC7319">
            <w:pPr>
              <w:pStyle w:val="rowtabella0"/>
              <w:rPr>
                <w:color w:val="002060"/>
              </w:rPr>
            </w:pPr>
            <w:r w:rsidRPr="0045245F">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27B77" w14:textId="77777777" w:rsidR="0080719E" w:rsidRPr="0045245F" w:rsidRDefault="0080719E" w:rsidP="00EC7319">
            <w:pPr>
              <w:pStyle w:val="rowtabella0"/>
              <w:jc w:val="center"/>
              <w:rPr>
                <w:color w:val="002060"/>
              </w:rPr>
            </w:pPr>
            <w:r w:rsidRPr="004524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7480A" w14:textId="77777777" w:rsidR="0080719E" w:rsidRPr="0045245F" w:rsidRDefault="0080719E" w:rsidP="00EC7319">
            <w:pPr>
              <w:pStyle w:val="rowtabella0"/>
              <w:rPr>
                <w:color w:val="002060"/>
              </w:rPr>
            </w:pPr>
            <w:r w:rsidRPr="0045245F">
              <w:rPr>
                <w:color w:val="002060"/>
              </w:rPr>
              <w:t>19/03/2022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3903C" w14:textId="77777777" w:rsidR="0080719E" w:rsidRPr="0045245F" w:rsidRDefault="0080719E" w:rsidP="00EC7319">
            <w:pPr>
              <w:pStyle w:val="rowtabella0"/>
              <w:rPr>
                <w:color w:val="002060"/>
              </w:rPr>
            </w:pPr>
            <w:r w:rsidRPr="0045245F">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11727" w14:textId="77777777" w:rsidR="0080719E" w:rsidRPr="0045245F" w:rsidRDefault="0080719E" w:rsidP="00EC7319">
            <w:pPr>
              <w:pStyle w:val="rowtabella0"/>
              <w:rPr>
                <w:color w:val="002060"/>
              </w:rPr>
            </w:pPr>
            <w:r w:rsidRPr="0045245F">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20656" w14:textId="77777777" w:rsidR="0080719E" w:rsidRPr="0045245F" w:rsidRDefault="0080719E" w:rsidP="00EC7319">
            <w:pPr>
              <w:pStyle w:val="rowtabella0"/>
              <w:rPr>
                <w:color w:val="002060"/>
              </w:rPr>
            </w:pPr>
            <w:r w:rsidRPr="0045245F">
              <w:rPr>
                <w:color w:val="002060"/>
              </w:rPr>
              <w:t>VIA ALESSANDRO MANZONI</w:t>
            </w:r>
          </w:p>
        </w:tc>
      </w:tr>
      <w:tr w:rsidR="0080719E" w:rsidRPr="0045245F" w14:paraId="7663C856" w14:textId="77777777" w:rsidTr="00EC731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EE6D2E" w14:textId="77777777" w:rsidR="0080719E" w:rsidRPr="0045245F" w:rsidRDefault="0080719E" w:rsidP="00EC7319">
            <w:pPr>
              <w:pStyle w:val="rowtabella0"/>
              <w:rPr>
                <w:color w:val="002060"/>
              </w:rPr>
            </w:pPr>
            <w:r w:rsidRPr="0045245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F2A99" w14:textId="77777777" w:rsidR="0080719E" w:rsidRPr="0045245F" w:rsidRDefault="0080719E" w:rsidP="00EC7319">
            <w:pPr>
              <w:pStyle w:val="rowtabella0"/>
              <w:rPr>
                <w:color w:val="002060"/>
              </w:rPr>
            </w:pPr>
            <w:r w:rsidRPr="0045245F">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71DB7E"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FE3530" w14:textId="77777777" w:rsidR="0080719E" w:rsidRPr="0045245F" w:rsidRDefault="0080719E" w:rsidP="00EC7319">
            <w:pPr>
              <w:pStyle w:val="rowtabella0"/>
              <w:rPr>
                <w:color w:val="002060"/>
              </w:rPr>
            </w:pPr>
            <w:r w:rsidRPr="0045245F">
              <w:rPr>
                <w:color w:val="002060"/>
              </w:rPr>
              <w:t>20/03/2022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4B1FB2" w14:textId="77777777" w:rsidR="0080719E" w:rsidRPr="0045245F" w:rsidRDefault="0080719E" w:rsidP="00EC7319">
            <w:pPr>
              <w:pStyle w:val="rowtabella0"/>
              <w:rPr>
                <w:color w:val="002060"/>
              </w:rPr>
            </w:pPr>
            <w:r w:rsidRPr="0045245F">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BBE6B" w14:textId="77777777" w:rsidR="0080719E" w:rsidRPr="0045245F" w:rsidRDefault="0080719E" w:rsidP="00EC7319">
            <w:pPr>
              <w:pStyle w:val="rowtabella0"/>
              <w:rPr>
                <w:color w:val="002060"/>
              </w:rPr>
            </w:pPr>
            <w:r w:rsidRPr="0045245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4BEAD" w14:textId="77777777" w:rsidR="0080719E" w:rsidRPr="0045245F" w:rsidRDefault="0080719E" w:rsidP="00EC7319">
            <w:pPr>
              <w:pStyle w:val="rowtabella0"/>
              <w:rPr>
                <w:color w:val="002060"/>
              </w:rPr>
            </w:pPr>
            <w:r w:rsidRPr="0045245F">
              <w:rPr>
                <w:color w:val="002060"/>
              </w:rPr>
              <w:t>VIA E.MATTEI</w:t>
            </w:r>
          </w:p>
        </w:tc>
      </w:tr>
      <w:tr w:rsidR="0080719E" w:rsidRPr="0045245F" w14:paraId="540D31BE" w14:textId="77777777" w:rsidTr="00EC731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09951C" w14:textId="77777777" w:rsidR="0080719E" w:rsidRPr="0045245F" w:rsidRDefault="0080719E" w:rsidP="00EC7319">
            <w:pPr>
              <w:pStyle w:val="rowtabella0"/>
              <w:rPr>
                <w:color w:val="002060"/>
              </w:rPr>
            </w:pPr>
            <w:r w:rsidRPr="0045245F">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A3568" w14:textId="77777777" w:rsidR="0080719E" w:rsidRPr="0045245F" w:rsidRDefault="0080719E" w:rsidP="00EC7319">
            <w:pPr>
              <w:pStyle w:val="rowtabella0"/>
              <w:rPr>
                <w:color w:val="002060"/>
              </w:rPr>
            </w:pPr>
            <w:r w:rsidRPr="0045245F">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F8F5A" w14:textId="77777777" w:rsidR="0080719E" w:rsidRPr="0045245F" w:rsidRDefault="0080719E" w:rsidP="00EC7319">
            <w:pPr>
              <w:pStyle w:val="rowtabella0"/>
              <w:jc w:val="center"/>
              <w:rPr>
                <w:color w:val="002060"/>
              </w:rPr>
            </w:pPr>
            <w:r w:rsidRPr="004524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B4EDA" w14:textId="77777777" w:rsidR="0080719E" w:rsidRPr="0045245F" w:rsidRDefault="0080719E" w:rsidP="00EC7319">
            <w:pPr>
              <w:pStyle w:val="rowtabella0"/>
              <w:rPr>
                <w:color w:val="002060"/>
              </w:rPr>
            </w:pPr>
            <w:r w:rsidRPr="0045245F">
              <w:rPr>
                <w:color w:val="002060"/>
              </w:rPr>
              <w:t>22/03/2022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CF543" w14:textId="77777777" w:rsidR="0080719E" w:rsidRPr="0045245F" w:rsidRDefault="0080719E" w:rsidP="00EC7319">
            <w:pPr>
              <w:pStyle w:val="rowtabella0"/>
              <w:rPr>
                <w:color w:val="002060"/>
              </w:rPr>
            </w:pPr>
            <w:r w:rsidRPr="0045245F">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9CCAE" w14:textId="77777777" w:rsidR="0080719E" w:rsidRPr="0045245F" w:rsidRDefault="0080719E" w:rsidP="00EC7319">
            <w:pPr>
              <w:pStyle w:val="rowtabella0"/>
              <w:rPr>
                <w:color w:val="002060"/>
              </w:rPr>
            </w:pPr>
            <w:r w:rsidRPr="0045245F">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DF1AC" w14:textId="77777777" w:rsidR="0080719E" w:rsidRPr="0045245F" w:rsidRDefault="0080719E" w:rsidP="00EC7319">
            <w:pPr>
              <w:pStyle w:val="rowtabella0"/>
              <w:rPr>
                <w:color w:val="002060"/>
              </w:rPr>
            </w:pPr>
            <w:r w:rsidRPr="0045245F">
              <w:rPr>
                <w:color w:val="002060"/>
              </w:rPr>
              <w:t>LOC.MONTEROCCO VIA A.MANCINI</w:t>
            </w:r>
          </w:p>
        </w:tc>
      </w:tr>
    </w:tbl>
    <w:p w14:paraId="6D0FD413" w14:textId="77777777" w:rsidR="00B07888" w:rsidRDefault="00B0788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CF072C5"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w:t>
      </w:r>
      <w:r w:rsidR="001A11AD">
        <w:rPr>
          <w:rFonts w:ascii="Arial" w:hAnsi="Arial" w:cs="Arial"/>
          <w:b/>
          <w:bCs/>
          <w:color w:val="002060"/>
        </w:rPr>
        <w:t>8</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5E367EDA" w14:textId="77777777" w:rsidR="00B07888" w:rsidRPr="00EB53CB" w:rsidRDefault="00B07888" w:rsidP="00B07888">
      <w:pPr>
        <w:pStyle w:val="TITOLOCAMPIONATO"/>
        <w:shd w:val="clear" w:color="auto" w:fill="002060"/>
        <w:spacing w:before="0" w:beforeAutospacing="0" w:after="0" w:afterAutospacing="0"/>
        <w:rPr>
          <w:color w:val="FFFFFF" w:themeColor="background1"/>
        </w:rPr>
      </w:pPr>
      <w:r>
        <w:rPr>
          <w:color w:val="FFFFFF" w:themeColor="background1"/>
        </w:rPr>
        <w:t>ERRATA CORRIGE</w:t>
      </w:r>
    </w:p>
    <w:p w14:paraId="6BAD5D8A" w14:textId="77777777" w:rsidR="00B07888" w:rsidRDefault="00B07888" w:rsidP="00B07888">
      <w:pPr>
        <w:rPr>
          <w:rFonts w:ascii="Arial" w:hAnsi="Arial" w:cs="Arial"/>
          <w:color w:val="002060"/>
          <w:sz w:val="22"/>
          <w:szCs w:val="22"/>
        </w:rPr>
      </w:pPr>
    </w:p>
    <w:p w14:paraId="74EA69FF" w14:textId="77777777" w:rsidR="00B07888" w:rsidRDefault="00B07888" w:rsidP="00B07888">
      <w:pPr>
        <w:pStyle w:val="LndNormale1"/>
        <w:jc w:val="left"/>
        <w:rPr>
          <w:b/>
          <w:color w:val="002060"/>
          <w:sz w:val="28"/>
          <w:szCs w:val="28"/>
        </w:rPr>
      </w:pPr>
      <w:r>
        <w:rPr>
          <w:b/>
          <w:color w:val="002060"/>
          <w:sz w:val="28"/>
          <w:szCs w:val="28"/>
        </w:rPr>
        <w:lastRenderedPageBreak/>
        <w:t>COPPA ITALIA VINCENTI COPPA REGIONALE FEMMINILE</w:t>
      </w:r>
    </w:p>
    <w:p w14:paraId="5FF14702" w14:textId="77777777" w:rsidR="00B07888" w:rsidRDefault="00B07888" w:rsidP="00B07888">
      <w:pPr>
        <w:pStyle w:val="LndNormale1"/>
        <w:rPr>
          <w:color w:val="002060"/>
          <w:szCs w:val="22"/>
        </w:rPr>
      </w:pPr>
    </w:p>
    <w:p w14:paraId="463DFCCE" w14:textId="77777777" w:rsidR="00B07888" w:rsidRDefault="00B07888" w:rsidP="00B07888">
      <w:pPr>
        <w:pStyle w:val="LndNormale1"/>
        <w:rPr>
          <w:color w:val="002060"/>
          <w:szCs w:val="22"/>
        </w:rPr>
      </w:pPr>
      <w:r>
        <w:rPr>
          <w:rFonts w:cs="Arial"/>
          <w:color w:val="002060"/>
          <w:szCs w:val="22"/>
        </w:rPr>
        <w:t xml:space="preserve">Il risultato corretto omologato dalla Divisione Calcio a Cinque mediante C.U. n° 994 del 11/03/2022 della gara valevole per il girone AB della Coppa Italia vincenti Coppa Regionale Femminile </w:t>
      </w:r>
      <w:r>
        <w:rPr>
          <w:color w:val="002060"/>
          <w:szCs w:val="22"/>
        </w:rPr>
        <w:t>FUTSAL PRANDONE – CORTICELLA S.S.D. S.R.L. è 2-0 e non 2-1 come pubblicato nel C.U. n° 77 del 12/03/2022.</w:t>
      </w: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BEF695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11AD">
        <w:rPr>
          <w:b/>
          <w:color w:val="002060"/>
          <w:u w:val="single"/>
        </w:rPr>
        <w:t>1</w:t>
      </w:r>
      <w:r w:rsidR="00891914">
        <w:rPr>
          <w:b/>
          <w:color w:val="002060"/>
          <w:u w:val="single"/>
        </w:rPr>
        <w:t>5</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3D729" w14:textId="77777777" w:rsidR="00784139" w:rsidRDefault="00784139">
      <w:r>
        <w:separator/>
      </w:r>
    </w:p>
  </w:endnote>
  <w:endnote w:type="continuationSeparator" w:id="0">
    <w:p w14:paraId="5FC9F1A2" w14:textId="77777777" w:rsidR="00784139" w:rsidRDefault="00784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DEC6C2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B07888">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FDBE1" w14:textId="77777777" w:rsidR="00784139" w:rsidRDefault="00784139">
      <w:r>
        <w:separator/>
      </w:r>
    </w:p>
  </w:footnote>
  <w:footnote w:type="continuationSeparator" w:id="0">
    <w:p w14:paraId="665D9102" w14:textId="77777777" w:rsidR="00784139" w:rsidRDefault="00784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118</TotalTime>
  <Pages>19</Pages>
  <Words>5506</Words>
  <Characters>31387</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36820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2022-01-29T09:43:00Z</cp:lastPrinted>
  <dcterms:created xsi:type="dcterms:W3CDTF">2022-03-15T11:46:00Z</dcterms:created>
  <dcterms:modified xsi:type="dcterms:W3CDTF">2022-03-15T15:37:00Z</dcterms:modified>
</cp:coreProperties>
</file>