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7DED3E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B5148F">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A11AD">
              <w:rPr>
                <w:rFonts w:ascii="Arial" w:hAnsi="Arial" w:cs="Arial"/>
                <w:color w:val="002060"/>
                <w:sz w:val="40"/>
                <w:szCs w:val="40"/>
              </w:rPr>
              <w:t>1</w:t>
            </w:r>
            <w:r w:rsidR="00B5148F">
              <w:rPr>
                <w:rFonts w:ascii="Arial" w:hAnsi="Arial" w:cs="Arial"/>
                <w:color w:val="002060"/>
                <w:sz w:val="40"/>
                <w:szCs w:val="40"/>
              </w:rPr>
              <w:t>7</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AC00BC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112EDB38" w14:textId="207E5956" w:rsidR="00AC19D9" w:rsidRPr="002419EA" w:rsidRDefault="005F1751">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4D9CAD43" w14:textId="68DF8AF7" w:rsidR="00AC19D9" w:rsidRPr="002419EA" w:rsidRDefault="005F1751">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0EAFCCD8" w14:textId="1E22727D" w:rsidR="00AC19D9" w:rsidRPr="002419EA" w:rsidRDefault="005F1751">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0952245B" w14:textId="337FFAE7" w:rsidR="00AC19D9" w:rsidRPr="002419EA" w:rsidRDefault="005F1751">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Default="00E86F11" w:rsidP="008D47EC">
      <w:pPr>
        <w:pStyle w:val="p1"/>
        <w:rPr>
          <w:rStyle w:val="s1"/>
          <w:rFonts w:ascii="Arial" w:hAnsi="Arial" w:cs="Arial"/>
          <w:b/>
          <w:bCs/>
          <w:color w:val="002060"/>
        </w:rPr>
      </w:pPr>
    </w:p>
    <w:p w14:paraId="60816F2F" w14:textId="77777777" w:rsidR="00E86F11" w:rsidRDefault="00E86F11" w:rsidP="008D47EC">
      <w:pPr>
        <w:pStyle w:val="p1"/>
        <w:rPr>
          <w:rStyle w:val="s1"/>
          <w:rFonts w:ascii="Arial" w:hAnsi="Arial" w:cs="Arial"/>
          <w:b/>
          <w:bCs/>
          <w:color w:val="002060"/>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lastRenderedPageBreak/>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13F832D1" w14:textId="77777777" w:rsidR="00E5638E" w:rsidRPr="00E12575" w:rsidRDefault="0080719E" w:rsidP="00E5638E">
      <w:pPr>
        <w:pStyle w:val="titolocampionato0"/>
        <w:shd w:val="clear" w:color="auto" w:fill="CCCCCC"/>
        <w:spacing w:before="80" w:after="40"/>
        <w:rPr>
          <w:color w:val="002060"/>
        </w:rPr>
      </w:pPr>
      <w:r w:rsidRPr="0045245F">
        <w:rPr>
          <w:color w:val="002060"/>
          <w:sz w:val="22"/>
          <w:szCs w:val="22"/>
        </w:rPr>
        <w:t xml:space="preserve"> </w:t>
      </w:r>
      <w:r w:rsidR="00E5638E" w:rsidRPr="00E12575">
        <w:rPr>
          <w:color w:val="002060"/>
        </w:rPr>
        <w:t>CALCIO A CINQUE SERIE C1</w:t>
      </w:r>
    </w:p>
    <w:p w14:paraId="33C2437C" w14:textId="77777777" w:rsidR="00E5638E" w:rsidRPr="00E12575" w:rsidRDefault="00E5638E" w:rsidP="00E5638E">
      <w:pPr>
        <w:pStyle w:val="breakline"/>
        <w:rPr>
          <w:color w:val="002060"/>
        </w:rPr>
      </w:pPr>
    </w:p>
    <w:p w14:paraId="3EA3B16E" w14:textId="77777777" w:rsidR="00E5638E" w:rsidRPr="00E12575" w:rsidRDefault="00E5638E" w:rsidP="00E5638E">
      <w:pPr>
        <w:pStyle w:val="titoloprinc0"/>
        <w:rPr>
          <w:color w:val="002060"/>
        </w:rPr>
      </w:pPr>
      <w:r w:rsidRPr="00E12575">
        <w:rPr>
          <w:color w:val="002060"/>
        </w:rPr>
        <w:t>RINVII GARE CAUSA COVID-19</w:t>
      </w:r>
    </w:p>
    <w:p w14:paraId="28DAAA72" w14:textId="77777777" w:rsidR="00E5638E" w:rsidRPr="00E12575" w:rsidRDefault="00E5638E" w:rsidP="00E5638E">
      <w:pPr>
        <w:pStyle w:val="breakline"/>
        <w:rPr>
          <w:color w:val="002060"/>
        </w:rPr>
      </w:pPr>
    </w:p>
    <w:p w14:paraId="67C996F3" w14:textId="77777777" w:rsidR="00E5638E" w:rsidRPr="00E12575" w:rsidRDefault="00E5638E" w:rsidP="00E5638E">
      <w:pPr>
        <w:pStyle w:val="A119"/>
        <w:spacing w:line="240" w:lineRule="auto"/>
        <w:rPr>
          <w:rFonts w:cs="Arial"/>
          <w:color w:val="002060"/>
          <w:sz w:val="22"/>
          <w:szCs w:val="22"/>
        </w:rPr>
      </w:pPr>
      <w:r w:rsidRPr="00E12575">
        <w:rPr>
          <w:rFonts w:cs="Arial"/>
          <w:color w:val="002060"/>
          <w:sz w:val="22"/>
          <w:szCs w:val="22"/>
        </w:rPr>
        <w:t xml:space="preserve">Preso atto della richiesta di rinvio trasmessa dalla società DINAMIS 1990 per casi di positività ed espletate le verifiche di rito, la seguente gara </w:t>
      </w:r>
      <w:r w:rsidRPr="00E12575">
        <w:rPr>
          <w:rFonts w:cs="Arial"/>
          <w:b/>
          <w:bCs/>
          <w:color w:val="002060"/>
          <w:sz w:val="22"/>
          <w:szCs w:val="22"/>
        </w:rPr>
        <w:t>è rinviata a data da destinarsi</w:t>
      </w:r>
      <w:r w:rsidRPr="00E12575">
        <w:rPr>
          <w:rFonts w:cs="Arial"/>
          <w:color w:val="002060"/>
          <w:sz w:val="22"/>
          <w:szCs w:val="22"/>
        </w:rPr>
        <w:t xml:space="preserve">: </w:t>
      </w:r>
    </w:p>
    <w:p w14:paraId="3BB0E9AE" w14:textId="77777777" w:rsidR="00E5638E" w:rsidRPr="00E12575" w:rsidRDefault="00E5638E" w:rsidP="00E5638E">
      <w:pPr>
        <w:pStyle w:val="breakline"/>
        <w:rPr>
          <w:color w:val="002060"/>
        </w:rPr>
      </w:pPr>
    </w:p>
    <w:p w14:paraId="0D01864A" w14:textId="77777777" w:rsidR="00E5638E" w:rsidRPr="00E12575" w:rsidRDefault="00E5638E" w:rsidP="00E5638E">
      <w:pPr>
        <w:pStyle w:val="sottotitolocampionato10"/>
        <w:rPr>
          <w:color w:val="002060"/>
        </w:rPr>
      </w:pPr>
      <w:r w:rsidRPr="00E1257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5638E" w:rsidRPr="00E12575" w14:paraId="2E1FD655" w14:textId="77777777" w:rsidTr="00D40F4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982B4" w14:textId="77777777" w:rsidR="00E5638E" w:rsidRPr="00E12575" w:rsidRDefault="00E5638E" w:rsidP="00D40F43">
            <w:pPr>
              <w:pStyle w:val="headertabella0"/>
              <w:rPr>
                <w:color w:val="002060"/>
              </w:rPr>
            </w:pPr>
            <w:r w:rsidRPr="00E1257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7E13F" w14:textId="77777777" w:rsidR="00E5638E" w:rsidRPr="00E12575" w:rsidRDefault="00E5638E" w:rsidP="00D40F43">
            <w:pPr>
              <w:pStyle w:val="headertabella0"/>
              <w:rPr>
                <w:color w:val="002060"/>
              </w:rPr>
            </w:pPr>
            <w:r w:rsidRPr="00E12575">
              <w:rPr>
                <w:color w:val="002060"/>
              </w:rPr>
              <w:t xml:space="preserve">N° </w:t>
            </w:r>
            <w:proofErr w:type="spellStart"/>
            <w:r w:rsidRPr="00E12575">
              <w:rPr>
                <w:color w:val="002060"/>
              </w:rPr>
              <w:t>Gior</w:t>
            </w:r>
            <w:proofErr w:type="spellEnd"/>
            <w:r w:rsidRPr="00E1257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90E05" w14:textId="77777777" w:rsidR="00E5638E" w:rsidRPr="00E12575" w:rsidRDefault="00E5638E" w:rsidP="00D40F43">
            <w:pPr>
              <w:pStyle w:val="headertabella0"/>
              <w:rPr>
                <w:color w:val="002060"/>
              </w:rPr>
            </w:pPr>
            <w:r w:rsidRPr="00E1257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BB161" w14:textId="77777777" w:rsidR="00E5638E" w:rsidRPr="00E12575" w:rsidRDefault="00E5638E" w:rsidP="00D40F43">
            <w:pPr>
              <w:pStyle w:val="headertabella0"/>
              <w:rPr>
                <w:color w:val="002060"/>
              </w:rPr>
            </w:pPr>
            <w:r w:rsidRPr="00E1257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0AEBB" w14:textId="77777777" w:rsidR="00E5638E" w:rsidRPr="00E12575" w:rsidRDefault="00E5638E" w:rsidP="00D40F43">
            <w:pPr>
              <w:pStyle w:val="headertabella0"/>
              <w:rPr>
                <w:color w:val="002060"/>
              </w:rPr>
            </w:pPr>
            <w:r w:rsidRPr="00E12575">
              <w:rPr>
                <w:color w:val="002060"/>
              </w:rPr>
              <w:t xml:space="preserve">Data </w:t>
            </w:r>
            <w:proofErr w:type="spellStart"/>
            <w:r w:rsidRPr="00E12575">
              <w:rPr>
                <w:color w:val="002060"/>
              </w:rPr>
              <w:t>Orig</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0343"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Var</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61E8B"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Orig</w:t>
            </w:r>
            <w:proofErr w:type="spellEnd"/>
            <w:r w:rsidRPr="00E1257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EA86A" w14:textId="77777777" w:rsidR="00E5638E" w:rsidRPr="00E12575" w:rsidRDefault="00E5638E" w:rsidP="00D40F43">
            <w:pPr>
              <w:pStyle w:val="headertabella0"/>
              <w:rPr>
                <w:color w:val="002060"/>
              </w:rPr>
            </w:pPr>
            <w:r w:rsidRPr="00E12575">
              <w:rPr>
                <w:color w:val="002060"/>
              </w:rPr>
              <w:t>Impianto</w:t>
            </w:r>
          </w:p>
        </w:tc>
      </w:tr>
      <w:tr w:rsidR="00E5638E" w:rsidRPr="00E12575" w14:paraId="31D8BE3C" w14:textId="77777777" w:rsidTr="00D40F4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3CF8" w14:textId="77777777" w:rsidR="00E5638E" w:rsidRPr="00E12575" w:rsidRDefault="00E5638E" w:rsidP="00D40F43">
            <w:pPr>
              <w:pStyle w:val="rowtabella0"/>
              <w:rPr>
                <w:color w:val="002060"/>
                <w:highlight w:val="yellow"/>
              </w:rPr>
            </w:pPr>
            <w:r w:rsidRPr="00E12575">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B184" w14:textId="77777777" w:rsidR="00E5638E" w:rsidRPr="00E12575" w:rsidRDefault="00E5638E" w:rsidP="00D40F43">
            <w:pPr>
              <w:pStyle w:val="rowtabella0"/>
              <w:jc w:val="center"/>
              <w:rPr>
                <w:color w:val="002060"/>
                <w:highlight w:val="yellow"/>
              </w:rPr>
            </w:pPr>
            <w:r w:rsidRPr="00E12575">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CA01" w14:textId="77777777" w:rsidR="00E5638E" w:rsidRPr="00E12575" w:rsidRDefault="00E5638E" w:rsidP="00D40F43">
            <w:pPr>
              <w:pStyle w:val="rowtabella0"/>
              <w:rPr>
                <w:color w:val="002060"/>
                <w:highlight w:val="yellow"/>
              </w:rPr>
            </w:pPr>
            <w:r w:rsidRPr="00E12575">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52EA" w14:textId="77777777" w:rsidR="00E5638E" w:rsidRPr="00E12575" w:rsidRDefault="00E5638E" w:rsidP="00D40F43">
            <w:pPr>
              <w:pStyle w:val="rowtabella0"/>
              <w:rPr>
                <w:color w:val="002060"/>
                <w:highlight w:val="yellow"/>
              </w:rPr>
            </w:pPr>
            <w:r w:rsidRPr="00E12575">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2D0F2" w14:textId="77777777" w:rsidR="00E5638E" w:rsidRPr="00E12575" w:rsidRDefault="00E5638E" w:rsidP="00D40F43">
            <w:pPr>
              <w:pStyle w:val="rowtabella0"/>
              <w:rPr>
                <w:color w:val="002060"/>
              </w:rPr>
            </w:pPr>
            <w:r w:rsidRPr="00E12575">
              <w:rPr>
                <w:color w:val="002060"/>
              </w:rPr>
              <w:t>18/03/2022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6AA02" w14:textId="77777777" w:rsidR="00E5638E" w:rsidRPr="00E12575" w:rsidRDefault="00E5638E" w:rsidP="00D40F43">
            <w:pPr>
              <w:pStyle w:val="rowtabella0"/>
              <w:jc w:val="center"/>
              <w:rPr>
                <w:color w:val="002060"/>
              </w:rPr>
            </w:pPr>
            <w:r w:rsidRPr="00E12575">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4DD41" w14:textId="77777777" w:rsidR="00E5638E" w:rsidRPr="00E12575" w:rsidRDefault="00E5638E" w:rsidP="00D40F4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C7E1" w14:textId="77777777" w:rsidR="00E5638E" w:rsidRPr="00E12575" w:rsidRDefault="00E5638E" w:rsidP="00D40F43">
            <w:pPr>
              <w:rPr>
                <w:color w:val="002060"/>
              </w:rPr>
            </w:pPr>
          </w:p>
        </w:tc>
      </w:tr>
      <w:tr w:rsidR="00E5638E" w:rsidRPr="00E12575" w14:paraId="6A9B6C66" w14:textId="77777777" w:rsidTr="00D40F4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6BFD0" w14:textId="77777777" w:rsidR="00E5638E" w:rsidRPr="00E12575" w:rsidRDefault="00E5638E" w:rsidP="00D40F43">
            <w:pPr>
              <w:pStyle w:val="rowtabella0"/>
              <w:rPr>
                <w:color w:val="002060"/>
                <w:highlight w:val="yellow"/>
              </w:rPr>
            </w:pPr>
            <w:r w:rsidRPr="00E12575">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7B5D" w14:textId="77777777" w:rsidR="00E5638E" w:rsidRPr="00E12575" w:rsidRDefault="00E5638E" w:rsidP="00D40F43">
            <w:pPr>
              <w:pStyle w:val="rowtabella0"/>
              <w:jc w:val="center"/>
              <w:rPr>
                <w:color w:val="002060"/>
                <w:highlight w:val="yellow"/>
              </w:rPr>
            </w:pPr>
            <w:r w:rsidRPr="00E12575">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485F" w14:textId="77777777" w:rsidR="00E5638E" w:rsidRPr="00E12575" w:rsidRDefault="00E5638E" w:rsidP="00D40F43">
            <w:pPr>
              <w:pStyle w:val="rowtabella0"/>
              <w:rPr>
                <w:color w:val="002060"/>
                <w:highlight w:val="yellow"/>
              </w:rPr>
            </w:pPr>
            <w:r w:rsidRPr="00E12575">
              <w:rPr>
                <w:color w:val="002060"/>
                <w:highlight w:val="yellow"/>
              </w:rPr>
              <w:t>JESI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3715" w14:textId="77777777" w:rsidR="00E5638E" w:rsidRPr="00E12575" w:rsidRDefault="00E5638E" w:rsidP="00D40F43">
            <w:pPr>
              <w:pStyle w:val="rowtabella0"/>
              <w:rPr>
                <w:color w:val="002060"/>
                <w:highlight w:val="yellow"/>
              </w:rPr>
            </w:pPr>
            <w:r w:rsidRPr="00E12575">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00EA" w14:textId="77777777" w:rsidR="00E5638E" w:rsidRPr="00E12575" w:rsidRDefault="00E5638E" w:rsidP="00D40F43">
            <w:pPr>
              <w:pStyle w:val="rowtabella0"/>
              <w:rPr>
                <w:color w:val="002060"/>
              </w:rPr>
            </w:pPr>
            <w:r w:rsidRPr="00E12575">
              <w:rPr>
                <w:color w:val="002060"/>
              </w:rPr>
              <w:t>25/03/2022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D426" w14:textId="77777777" w:rsidR="00E5638E" w:rsidRPr="00E12575" w:rsidRDefault="00E5638E" w:rsidP="00D40F43">
            <w:pPr>
              <w:pStyle w:val="rowtabella0"/>
              <w:jc w:val="center"/>
              <w:rPr>
                <w:color w:val="002060"/>
              </w:rPr>
            </w:pPr>
            <w:r w:rsidRPr="00E12575">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5FB1" w14:textId="77777777" w:rsidR="00E5638E" w:rsidRPr="00E12575" w:rsidRDefault="00E5638E" w:rsidP="00D40F4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6D162" w14:textId="77777777" w:rsidR="00E5638E" w:rsidRPr="00E12575" w:rsidRDefault="00E5638E" w:rsidP="00D40F43">
            <w:pPr>
              <w:rPr>
                <w:color w:val="002060"/>
              </w:rPr>
            </w:pPr>
          </w:p>
        </w:tc>
      </w:tr>
    </w:tbl>
    <w:p w14:paraId="679A700D" w14:textId="77777777" w:rsidR="00E5638E" w:rsidRPr="00E12575" w:rsidRDefault="00E5638E" w:rsidP="00E5638E">
      <w:pPr>
        <w:pStyle w:val="breakline"/>
        <w:rPr>
          <w:color w:val="002060"/>
        </w:rPr>
      </w:pPr>
    </w:p>
    <w:p w14:paraId="2AC98B40" w14:textId="77777777" w:rsidR="00E5638E" w:rsidRPr="00E12575" w:rsidRDefault="00E5638E" w:rsidP="00E5638E">
      <w:pPr>
        <w:pStyle w:val="breakline"/>
        <w:rPr>
          <w:color w:val="002060"/>
        </w:rPr>
      </w:pPr>
    </w:p>
    <w:p w14:paraId="10EFD8A4" w14:textId="77777777" w:rsidR="00E5638E" w:rsidRPr="00E12575" w:rsidRDefault="00E5638E" w:rsidP="00E5638E">
      <w:pPr>
        <w:pStyle w:val="A119"/>
        <w:spacing w:line="240" w:lineRule="auto"/>
        <w:rPr>
          <w:rFonts w:cs="Arial"/>
          <w:color w:val="002060"/>
          <w:sz w:val="22"/>
          <w:szCs w:val="22"/>
        </w:rPr>
      </w:pPr>
      <w:r w:rsidRPr="00E12575">
        <w:rPr>
          <w:rFonts w:cs="Arial"/>
          <w:color w:val="002060"/>
          <w:sz w:val="22"/>
          <w:szCs w:val="22"/>
        </w:rPr>
        <w:t xml:space="preserve">Preso atto della richiesta di rinvio trasmessa dalla società NUOVA JUVENTINA FFC per casi di positività ed espletate le verifiche di rito, la seguente gara </w:t>
      </w:r>
      <w:r w:rsidRPr="00E12575">
        <w:rPr>
          <w:rFonts w:cs="Arial"/>
          <w:b/>
          <w:bCs/>
          <w:color w:val="002060"/>
          <w:sz w:val="22"/>
          <w:szCs w:val="22"/>
        </w:rPr>
        <w:t>è rinviata a data da destinarsi</w:t>
      </w:r>
      <w:r w:rsidRPr="00E12575">
        <w:rPr>
          <w:rFonts w:cs="Arial"/>
          <w:color w:val="002060"/>
          <w:sz w:val="22"/>
          <w:szCs w:val="22"/>
        </w:rPr>
        <w:t xml:space="preserve">: </w:t>
      </w:r>
    </w:p>
    <w:p w14:paraId="5C56BC81" w14:textId="77777777" w:rsidR="00E5638E" w:rsidRPr="00E12575" w:rsidRDefault="00E5638E" w:rsidP="00E5638E">
      <w:pPr>
        <w:pStyle w:val="breakline"/>
        <w:rPr>
          <w:color w:val="002060"/>
        </w:rPr>
      </w:pPr>
    </w:p>
    <w:p w14:paraId="068A9229" w14:textId="77777777" w:rsidR="00E5638E" w:rsidRPr="00E12575" w:rsidRDefault="00E5638E" w:rsidP="00E5638E">
      <w:pPr>
        <w:pStyle w:val="sottotitolocampionato10"/>
        <w:rPr>
          <w:color w:val="002060"/>
        </w:rPr>
      </w:pPr>
      <w:r w:rsidRPr="00E1257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5638E" w:rsidRPr="00E12575" w14:paraId="5112FF3D" w14:textId="77777777" w:rsidTr="00D40F4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5D496" w14:textId="77777777" w:rsidR="00E5638E" w:rsidRPr="00E12575" w:rsidRDefault="00E5638E" w:rsidP="00D40F43">
            <w:pPr>
              <w:pStyle w:val="headertabella0"/>
              <w:rPr>
                <w:color w:val="002060"/>
              </w:rPr>
            </w:pPr>
            <w:r w:rsidRPr="00E1257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93FFB" w14:textId="77777777" w:rsidR="00E5638E" w:rsidRPr="00E12575" w:rsidRDefault="00E5638E" w:rsidP="00D40F43">
            <w:pPr>
              <w:pStyle w:val="headertabella0"/>
              <w:rPr>
                <w:color w:val="002060"/>
              </w:rPr>
            </w:pPr>
            <w:r w:rsidRPr="00E12575">
              <w:rPr>
                <w:color w:val="002060"/>
              </w:rPr>
              <w:t xml:space="preserve">N° </w:t>
            </w:r>
            <w:proofErr w:type="spellStart"/>
            <w:r w:rsidRPr="00E12575">
              <w:rPr>
                <w:color w:val="002060"/>
              </w:rPr>
              <w:t>Gior</w:t>
            </w:r>
            <w:proofErr w:type="spellEnd"/>
            <w:r w:rsidRPr="00E1257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85095" w14:textId="77777777" w:rsidR="00E5638E" w:rsidRPr="00E12575" w:rsidRDefault="00E5638E" w:rsidP="00D40F43">
            <w:pPr>
              <w:pStyle w:val="headertabella0"/>
              <w:rPr>
                <w:color w:val="002060"/>
              </w:rPr>
            </w:pPr>
            <w:r w:rsidRPr="00E1257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83A25" w14:textId="77777777" w:rsidR="00E5638E" w:rsidRPr="00E12575" w:rsidRDefault="00E5638E" w:rsidP="00D40F43">
            <w:pPr>
              <w:pStyle w:val="headertabella0"/>
              <w:rPr>
                <w:color w:val="002060"/>
              </w:rPr>
            </w:pPr>
            <w:r w:rsidRPr="00E1257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B8B5D" w14:textId="77777777" w:rsidR="00E5638E" w:rsidRPr="00E12575" w:rsidRDefault="00E5638E" w:rsidP="00D40F43">
            <w:pPr>
              <w:pStyle w:val="headertabella0"/>
              <w:rPr>
                <w:color w:val="002060"/>
              </w:rPr>
            </w:pPr>
            <w:r w:rsidRPr="00E12575">
              <w:rPr>
                <w:color w:val="002060"/>
              </w:rPr>
              <w:t xml:space="preserve">Data </w:t>
            </w:r>
            <w:proofErr w:type="spellStart"/>
            <w:r w:rsidRPr="00E12575">
              <w:rPr>
                <w:color w:val="002060"/>
              </w:rPr>
              <w:t>Orig</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E342A"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Var</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4371B"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Orig</w:t>
            </w:r>
            <w:proofErr w:type="spellEnd"/>
            <w:r w:rsidRPr="00E1257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2C66D" w14:textId="77777777" w:rsidR="00E5638E" w:rsidRPr="00E12575" w:rsidRDefault="00E5638E" w:rsidP="00D40F43">
            <w:pPr>
              <w:pStyle w:val="headertabella0"/>
              <w:rPr>
                <w:color w:val="002060"/>
              </w:rPr>
            </w:pPr>
            <w:r w:rsidRPr="00E12575">
              <w:rPr>
                <w:color w:val="002060"/>
              </w:rPr>
              <w:t>Impianto</w:t>
            </w:r>
          </w:p>
        </w:tc>
      </w:tr>
      <w:tr w:rsidR="00E5638E" w:rsidRPr="00E12575" w14:paraId="644E0ADD" w14:textId="77777777" w:rsidTr="00D40F4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6B77A" w14:textId="77777777" w:rsidR="00E5638E" w:rsidRPr="00E12575" w:rsidRDefault="00E5638E" w:rsidP="00D40F43">
            <w:pPr>
              <w:pStyle w:val="rowtabella0"/>
              <w:rPr>
                <w:color w:val="002060"/>
                <w:highlight w:val="yellow"/>
              </w:rPr>
            </w:pPr>
            <w:r w:rsidRPr="00E12575">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A7E0" w14:textId="77777777" w:rsidR="00E5638E" w:rsidRPr="00E12575" w:rsidRDefault="00E5638E" w:rsidP="00D40F43">
            <w:pPr>
              <w:pStyle w:val="rowtabella0"/>
              <w:jc w:val="center"/>
              <w:rPr>
                <w:color w:val="002060"/>
                <w:highlight w:val="yellow"/>
              </w:rPr>
            </w:pPr>
            <w:r w:rsidRPr="00E12575">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0D13" w14:textId="77777777" w:rsidR="00E5638E" w:rsidRPr="00E12575" w:rsidRDefault="00E5638E" w:rsidP="00D40F43">
            <w:pPr>
              <w:pStyle w:val="rowtabella0"/>
              <w:rPr>
                <w:color w:val="002060"/>
                <w:highlight w:val="yellow"/>
              </w:rPr>
            </w:pPr>
            <w:r w:rsidRPr="00E12575">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5D6D" w14:textId="77777777" w:rsidR="00E5638E" w:rsidRPr="00E12575" w:rsidRDefault="00E5638E" w:rsidP="00D40F43">
            <w:pPr>
              <w:pStyle w:val="rowtabella0"/>
              <w:rPr>
                <w:color w:val="002060"/>
                <w:highlight w:val="yellow"/>
              </w:rPr>
            </w:pPr>
            <w:r w:rsidRPr="00E12575">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2265" w14:textId="77777777" w:rsidR="00E5638E" w:rsidRPr="00E12575" w:rsidRDefault="00E5638E" w:rsidP="00D40F43">
            <w:pPr>
              <w:pStyle w:val="rowtabella0"/>
              <w:rPr>
                <w:color w:val="002060"/>
              </w:rPr>
            </w:pPr>
            <w:r w:rsidRPr="00E12575">
              <w:rPr>
                <w:color w:val="002060"/>
              </w:rPr>
              <w:t>18/03/2022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6A02" w14:textId="77777777" w:rsidR="00E5638E" w:rsidRPr="00E12575" w:rsidRDefault="00E5638E" w:rsidP="00D40F43">
            <w:pPr>
              <w:pStyle w:val="rowtabella0"/>
              <w:jc w:val="center"/>
              <w:rPr>
                <w:color w:val="002060"/>
              </w:rPr>
            </w:pPr>
            <w:r w:rsidRPr="00E12575">
              <w:rPr>
                <w:color w:val="002060"/>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CCF87" w14:textId="77777777" w:rsidR="00E5638E" w:rsidRPr="00E12575" w:rsidRDefault="00E5638E" w:rsidP="00D40F43">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5119" w14:textId="77777777" w:rsidR="00E5638E" w:rsidRPr="00E12575" w:rsidRDefault="00E5638E" w:rsidP="00D40F43">
            <w:pPr>
              <w:rPr>
                <w:color w:val="002060"/>
              </w:rPr>
            </w:pPr>
          </w:p>
        </w:tc>
      </w:tr>
    </w:tbl>
    <w:p w14:paraId="2103B7F3" w14:textId="77777777" w:rsidR="00E5638E" w:rsidRPr="00E12575" w:rsidRDefault="00E5638E" w:rsidP="00E5638E">
      <w:pPr>
        <w:pStyle w:val="breakline"/>
        <w:rPr>
          <w:color w:val="002060"/>
        </w:rPr>
      </w:pPr>
    </w:p>
    <w:p w14:paraId="26B49BD4" w14:textId="77777777" w:rsidR="00E5638E" w:rsidRPr="00E12575" w:rsidRDefault="00E5638E" w:rsidP="00E5638E">
      <w:pPr>
        <w:pStyle w:val="breakline"/>
        <w:rPr>
          <w:rFonts w:eastAsiaTheme="minorEastAsia"/>
          <w:color w:val="002060"/>
        </w:rPr>
      </w:pPr>
    </w:p>
    <w:p w14:paraId="79CAD07B" w14:textId="77777777" w:rsidR="00E5638E" w:rsidRPr="00E12575" w:rsidRDefault="00E5638E" w:rsidP="00E5638E">
      <w:pPr>
        <w:pStyle w:val="titoloprinc0"/>
        <w:rPr>
          <w:color w:val="002060"/>
        </w:rPr>
      </w:pPr>
      <w:r w:rsidRPr="00E12575">
        <w:rPr>
          <w:color w:val="002060"/>
        </w:rPr>
        <w:t>VARIAZIONI AL PROGRAMMA GARE</w:t>
      </w:r>
    </w:p>
    <w:p w14:paraId="74ACEEEC" w14:textId="77777777" w:rsidR="00E5638E" w:rsidRPr="00E12575" w:rsidRDefault="00E5638E" w:rsidP="00E5638E">
      <w:pPr>
        <w:pStyle w:val="breakline"/>
        <w:rPr>
          <w:color w:val="002060"/>
        </w:rPr>
      </w:pPr>
    </w:p>
    <w:p w14:paraId="2956D7D6" w14:textId="77777777" w:rsidR="00E5638E" w:rsidRPr="00E12575" w:rsidRDefault="00E5638E" w:rsidP="00E5638E">
      <w:pPr>
        <w:pStyle w:val="sottotitolocampionato10"/>
        <w:rPr>
          <w:color w:val="002060"/>
        </w:rPr>
      </w:pPr>
      <w:r w:rsidRPr="00E1257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5638E" w:rsidRPr="00E12575" w14:paraId="4030EDA2" w14:textId="77777777" w:rsidTr="00D40F4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2E937" w14:textId="77777777" w:rsidR="00E5638E" w:rsidRPr="00E12575" w:rsidRDefault="00E5638E" w:rsidP="00D40F43">
            <w:pPr>
              <w:pStyle w:val="headertabella0"/>
              <w:rPr>
                <w:color w:val="002060"/>
              </w:rPr>
            </w:pPr>
            <w:r w:rsidRPr="00E1257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98680" w14:textId="77777777" w:rsidR="00E5638E" w:rsidRPr="00E12575" w:rsidRDefault="00E5638E" w:rsidP="00D40F43">
            <w:pPr>
              <w:pStyle w:val="headertabella0"/>
              <w:rPr>
                <w:color w:val="002060"/>
              </w:rPr>
            </w:pPr>
            <w:r w:rsidRPr="00E12575">
              <w:rPr>
                <w:color w:val="002060"/>
              </w:rPr>
              <w:t xml:space="preserve">N° </w:t>
            </w:r>
            <w:proofErr w:type="spellStart"/>
            <w:r w:rsidRPr="00E12575">
              <w:rPr>
                <w:color w:val="002060"/>
              </w:rPr>
              <w:t>Gior</w:t>
            </w:r>
            <w:proofErr w:type="spellEnd"/>
            <w:r w:rsidRPr="00E1257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993BA" w14:textId="77777777" w:rsidR="00E5638E" w:rsidRPr="00E12575" w:rsidRDefault="00E5638E" w:rsidP="00D40F43">
            <w:pPr>
              <w:pStyle w:val="headertabella0"/>
              <w:rPr>
                <w:color w:val="002060"/>
              </w:rPr>
            </w:pPr>
            <w:r w:rsidRPr="00E1257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4F507" w14:textId="77777777" w:rsidR="00E5638E" w:rsidRPr="00E12575" w:rsidRDefault="00E5638E" w:rsidP="00D40F43">
            <w:pPr>
              <w:pStyle w:val="headertabella0"/>
              <w:rPr>
                <w:color w:val="002060"/>
              </w:rPr>
            </w:pPr>
            <w:r w:rsidRPr="00E1257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8D8B3" w14:textId="77777777" w:rsidR="00E5638E" w:rsidRPr="00E12575" w:rsidRDefault="00E5638E" w:rsidP="00D40F43">
            <w:pPr>
              <w:pStyle w:val="headertabella0"/>
              <w:rPr>
                <w:color w:val="002060"/>
              </w:rPr>
            </w:pPr>
            <w:r w:rsidRPr="00E12575">
              <w:rPr>
                <w:color w:val="002060"/>
              </w:rPr>
              <w:t xml:space="preserve">Data </w:t>
            </w:r>
            <w:proofErr w:type="spellStart"/>
            <w:r w:rsidRPr="00E12575">
              <w:rPr>
                <w:color w:val="002060"/>
              </w:rPr>
              <w:t>Orig</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E1C9F"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Var</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CF88C"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Orig</w:t>
            </w:r>
            <w:proofErr w:type="spellEnd"/>
            <w:r w:rsidRPr="00E1257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7E534" w14:textId="77777777" w:rsidR="00E5638E" w:rsidRPr="00E12575" w:rsidRDefault="00E5638E" w:rsidP="00D40F43">
            <w:pPr>
              <w:pStyle w:val="headertabella0"/>
              <w:rPr>
                <w:color w:val="002060"/>
              </w:rPr>
            </w:pPr>
            <w:r w:rsidRPr="00E12575">
              <w:rPr>
                <w:color w:val="002060"/>
              </w:rPr>
              <w:t>Impianto</w:t>
            </w:r>
          </w:p>
        </w:tc>
      </w:tr>
      <w:tr w:rsidR="00E5638E" w:rsidRPr="00E12575" w14:paraId="02C4503D" w14:textId="77777777" w:rsidTr="00D40F43">
        <w:trPr>
          <w:trHeight w:val="156"/>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92F80" w14:textId="77777777" w:rsidR="00E5638E" w:rsidRPr="00E12575" w:rsidRDefault="00E5638E" w:rsidP="00D40F43">
            <w:pPr>
              <w:pStyle w:val="rowtabella0"/>
              <w:rPr>
                <w:color w:val="002060"/>
                <w:highlight w:val="yellow"/>
              </w:rPr>
            </w:pPr>
            <w:r w:rsidRPr="00E12575">
              <w:rPr>
                <w:color w:val="002060"/>
                <w:highlight w:val="yellow"/>
              </w:rPr>
              <w:t>21/03/2022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1E8F" w14:textId="77777777" w:rsidR="00E5638E" w:rsidRPr="00E12575" w:rsidRDefault="00E5638E" w:rsidP="00D40F43">
            <w:pPr>
              <w:pStyle w:val="rowtabella0"/>
              <w:jc w:val="center"/>
              <w:rPr>
                <w:color w:val="002060"/>
                <w:highlight w:val="yellow"/>
              </w:rPr>
            </w:pPr>
            <w:r w:rsidRPr="00E12575">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144B8" w14:textId="77777777" w:rsidR="00E5638E" w:rsidRPr="00E12575" w:rsidRDefault="00E5638E" w:rsidP="00D40F43">
            <w:pPr>
              <w:pStyle w:val="rowtabella0"/>
              <w:rPr>
                <w:color w:val="002060"/>
                <w:highlight w:val="yellow"/>
              </w:rPr>
            </w:pPr>
            <w:r w:rsidRPr="00E12575">
              <w:rPr>
                <w:color w:val="002060"/>
                <w:highlight w:val="yellow"/>
              </w:rPr>
              <w:t>JESI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6087C" w14:textId="77777777" w:rsidR="00E5638E" w:rsidRPr="00E12575" w:rsidRDefault="00E5638E" w:rsidP="00D40F43">
            <w:pPr>
              <w:pStyle w:val="rowtabella0"/>
              <w:rPr>
                <w:color w:val="002060"/>
                <w:highlight w:val="yellow"/>
              </w:rPr>
            </w:pPr>
            <w:r w:rsidRPr="00E12575">
              <w:rPr>
                <w:color w:val="002060"/>
                <w:highlight w:val="yellow"/>
              </w:rPr>
              <w:t xml:space="preserve">AUDAX 1970 </w:t>
            </w:r>
            <w:proofErr w:type="gramStart"/>
            <w:r w:rsidRPr="00E12575">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3505" w14:textId="77777777" w:rsidR="00E5638E" w:rsidRPr="00E12575" w:rsidRDefault="00E5638E" w:rsidP="00D40F4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CE98" w14:textId="77777777" w:rsidR="00E5638E" w:rsidRPr="00E12575" w:rsidRDefault="00E5638E" w:rsidP="00D40F43">
            <w:pPr>
              <w:pStyle w:val="rowtabella0"/>
              <w:jc w:val="center"/>
              <w:rPr>
                <w:color w:val="002060"/>
              </w:rPr>
            </w:pPr>
            <w:r w:rsidRPr="00E1257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6585" w14:textId="77777777" w:rsidR="00E5638E" w:rsidRPr="00E12575" w:rsidRDefault="00E5638E" w:rsidP="00D40F43">
            <w:pPr>
              <w:jc w:val="center"/>
              <w:rPr>
                <w:rFonts w:ascii="Arial" w:hAnsi="Arial" w:cs="Arial"/>
                <w:color w:val="002060"/>
                <w:sz w:val="12"/>
                <w:szCs w:val="12"/>
              </w:rPr>
            </w:pPr>
            <w:r w:rsidRPr="00E12575">
              <w:rPr>
                <w:rFonts w:ascii="Arial" w:hAnsi="Arial" w:cs="Arial"/>
                <w:color w:val="002060"/>
                <w:sz w:val="12"/>
                <w:szCs w:val="12"/>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BAA62" w14:textId="77777777" w:rsidR="00E5638E" w:rsidRPr="00E12575" w:rsidRDefault="00E5638E" w:rsidP="00D40F43">
            <w:pPr>
              <w:pStyle w:val="rowtabella0"/>
              <w:rPr>
                <w:color w:val="002060"/>
              </w:rPr>
            </w:pPr>
          </w:p>
        </w:tc>
      </w:tr>
    </w:tbl>
    <w:p w14:paraId="4046F772" w14:textId="77777777" w:rsidR="00E5638E" w:rsidRPr="00E12575" w:rsidRDefault="00E5638E" w:rsidP="00E5638E">
      <w:pPr>
        <w:pStyle w:val="breakline"/>
        <w:rPr>
          <w:rFonts w:eastAsiaTheme="minorEastAsia"/>
          <w:color w:val="002060"/>
        </w:rPr>
      </w:pPr>
    </w:p>
    <w:p w14:paraId="7D8FAE99" w14:textId="77777777" w:rsidR="00E5638E" w:rsidRPr="00E12575" w:rsidRDefault="00E5638E" w:rsidP="00E5638E">
      <w:pPr>
        <w:pStyle w:val="breakline"/>
        <w:rPr>
          <w:color w:val="002060"/>
        </w:rPr>
      </w:pPr>
    </w:p>
    <w:p w14:paraId="0C2A20CA" w14:textId="77777777" w:rsidR="00E5638E" w:rsidRPr="00E12575" w:rsidRDefault="00E5638E" w:rsidP="00E5638E">
      <w:pPr>
        <w:pStyle w:val="titoloprinc0"/>
        <w:rPr>
          <w:color w:val="002060"/>
        </w:rPr>
      </w:pPr>
      <w:r w:rsidRPr="00E12575">
        <w:rPr>
          <w:color w:val="002060"/>
        </w:rPr>
        <w:t>RISULTATI</w:t>
      </w:r>
    </w:p>
    <w:p w14:paraId="4738ACF0" w14:textId="77777777" w:rsidR="00E5638E" w:rsidRPr="00E12575" w:rsidRDefault="00E5638E" w:rsidP="00E5638E">
      <w:pPr>
        <w:pStyle w:val="breakline"/>
        <w:rPr>
          <w:color w:val="002060"/>
        </w:rPr>
      </w:pPr>
    </w:p>
    <w:p w14:paraId="644F5EEF" w14:textId="77777777" w:rsidR="00E5638E" w:rsidRPr="00E12575" w:rsidRDefault="00E5638E" w:rsidP="00E5638E">
      <w:pPr>
        <w:pStyle w:val="sottotitolocampionato10"/>
        <w:rPr>
          <w:color w:val="002060"/>
        </w:rPr>
      </w:pPr>
      <w:r w:rsidRPr="00E12575">
        <w:rPr>
          <w:color w:val="002060"/>
        </w:rPr>
        <w:t>RISULTATI UFFICIALI GARE DEL 14/03/2022</w:t>
      </w:r>
    </w:p>
    <w:p w14:paraId="0116DB71" w14:textId="77777777" w:rsidR="00E5638E" w:rsidRPr="00E5638E" w:rsidRDefault="00E5638E" w:rsidP="00E5638E">
      <w:pPr>
        <w:pStyle w:val="sottotitolocampionato20"/>
        <w:spacing w:before="0" w:beforeAutospacing="0" w:after="0" w:afterAutospacing="0"/>
        <w:rPr>
          <w:rFonts w:ascii="Arial" w:hAnsi="Arial" w:cs="Arial"/>
          <w:color w:val="002060"/>
          <w:sz w:val="20"/>
          <w:szCs w:val="20"/>
        </w:rPr>
      </w:pPr>
      <w:r w:rsidRPr="00E5638E">
        <w:rPr>
          <w:rFonts w:ascii="Arial" w:hAnsi="Arial" w:cs="Arial"/>
          <w:color w:val="002060"/>
          <w:sz w:val="20"/>
          <w:szCs w:val="20"/>
        </w:rPr>
        <w:t>Si trascrivono qui di seguito i risultati ufficiali delle gare disputate</w:t>
      </w:r>
    </w:p>
    <w:p w14:paraId="32EC0E3D" w14:textId="77777777" w:rsidR="00E5638E" w:rsidRPr="00E12575" w:rsidRDefault="00E5638E" w:rsidP="00E5638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638E" w:rsidRPr="00E12575" w14:paraId="7890B530" w14:textId="77777777" w:rsidTr="00D40F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638E" w:rsidRPr="00E12575" w14:paraId="6999139A" w14:textId="77777777" w:rsidTr="00D40F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B1533" w14:textId="77777777" w:rsidR="00E5638E" w:rsidRPr="00E12575" w:rsidRDefault="00E5638E" w:rsidP="00D40F43">
                  <w:pPr>
                    <w:pStyle w:val="headertabella0"/>
                    <w:rPr>
                      <w:color w:val="002060"/>
                    </w:rPr>
                  </w:pPr>
                  <w:r w:rsidRPr="00E12575">
                    <w:rPr>
                      <w:color w:val="002060"/>
                    </w:rPr>
                    <w:t>GIRONE A - 6 Giornata - R</w:t>
                  </w:r>
                </w:p>
              </w:tc>
            </w:tr>
            <w:tr w:rsidR="00E5638E" w:rsidRPr="00E12575" w14:paraId="5C53FEB7" w14:textId="77777777" w:rsidTr="00D40F4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91DF20" w14:textId="77777777" w:rsidR="00E5638E" w:rsidRPr="00E12575" w:rsidRDefault="00E5638E" w:rsidP="00D40F43">
                  <w:pPr>
                    <w:pStyle w:val="rowtabella0"/>
                    <w:rPr>
                      <w:color w:val="002060"/>
                    </w:rPr>
                  </w:pPr>
                  <w:r w:rsidRPr="00E12575">
                    <w:rPr>
                      <w:color w:val="002060"/>
                    </w:rPr>
                    <w:t>PIANACCIO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29A2D8" w14:textId="77777777" w:rsidR="00E5638E" w:rsidRPr="00E12575" w:rsidRDefault="00E5638E" w:rsidP="00D40F43">
                  <w:pPr>
                    <w:pStyle w:val="rowtabella0"/>
                    <w:rPr>
                      <w:color w:val="002060"/>
                    </w:rPr>
                  </w:pPr>
                  <w:r w:rsidRPr="00E12575">
                    <w:rPr>
                      <w:color w:val="002060"/>
                    </w:rPr>
                    <w:t>- JESI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9189A" w14:textId="77777777" w:rsidR="00E5638E" w:rsidRPr="00E12575" w:rsidRDefault="00E5638E" w:rsidP="00D40F43">
                  <w:pPr>
                    <w:pStyle w:val="rowtabella0"/>
                    <w:jc w:val="center"/>
                    <w:rPr>
                      <w:color w:val="002060"/>
                    </w:rPr>
                  </w:pPr>
                  <w:r w:rsidRPr="00E12575">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11A782" w14:textId="77777777" w:rsidR="00E5638E" w:rsidRPr="00E12575" w:rsidRDefault="00E5638E" w:rsidP="00D40F43">
                  <w:pPr>
                    <w:pStyle w:val="rowtabella0"/>
                    <w:jc w:val="center"/>
                    <w:rPr>
                      <w:color w:val="002060"/>
                    </w:rPr>
                  </w:pPr>
                  <w:r w:rsidRPr="00E12575">
                    <w:rPr>
                      <w:color w:val="002060"/>
                    </w:rPr>
                    <w:t> </w:t>
                  </w:r>
                </w:p>
              </w:tc>
            </w:tr>
          </w:tbl>
          <w:p w14:paraId="1D5FA02E" w14:textId="77777777" w:rsidR="00E5638E" w:rsidRPr="00E12575" w:rsidRDefault="00E5638E" w:rsidP="00D40F43">
            <w:pPr>
              <w:rPr>
                <w:color w:val="002060"/>
              </w:rPr>
            </w:pPr>
          </w:p>
        </w:tc>
      </w:tr>
    </w:tbl>
    <w:p w14:paraId="6283E048" w14:textId="77777777" w:rsidR="00E5638E" w:rsidRPr="00E12575" w:rsidRDefault="00E5638E" w:rsidP="00E5638E">
      <w:pPr>
        <w:pStyle w:val="breakline"/>
        <w:rPr>
          <w:rFonts w:eastAsiaTheme="minorEastAsia"/>
          <w:color w:val="002060"/>
        </w:rPr>
      </w:pPr>
    </w:p>
    <w:p w14:paraId="78400F15" w14:textId="77777777" w:rsidR="00E5638E" w:rsidRPr="00E12575" w:rsidRDefault="00E5638E" w:rsidP="00E5638E">
      <w:pPr>
        <w:pStyle w:val="breakline"/>
        <w:rPr>
          <w:color w:val="002060"/>
        </w:rPr>
      </w:pPr>
    </w:p>
    <w:p w14:paraId="4C8F8C2B" w14:textId="77777777" w:rsidR="00E5638E" w:rsidRPr="00E12575" w:rsidRDefault="00E5638E" w:rsidP="00E5638E">
      <w:pPr>
        <w:pStyle w:val="titoloprinc0"/>
        <w:rPr>
          <w:color w:val="002060"/>
        </w:rPr>
      </w:pPr>
      <w:r w:rsidRPr="00E12575">
        <w:rPr>
          <w:color w:val="002060"/>
        </w:rPr>
        <w:t>GIUDICE SPORTIVO</w:t>
      </w:r>
    </w:p>
    <w:p w14:paraId="3A012B0F" w14:textId="77777777" w:rsidR="00E5638E" w:rsidRPr="00E12575" w:rsidRDefault="00E5638E" w:rsidP="00E5638E">
      <w:pPr>
        <w:pStyle w:val="diffida"/>
        <w:rPr>
          <w:color w:val="002060"/>
        </w:rPr>
      </w:pPr>
      <w:r w:rsidRPr="00E12575">
        <w:rPr>
          <w:color w:val="002060"/>
        </w:rPr>
        <w:t>Il Sostituto Giudice Sportivo Avv. Federica Sorrentino, nella seduta del 17/03/2022 ha adottato le decisioni che di seguito integralmente si riportano:</w:t>
      </w:r>
    </w:p>
    <w:p w14:paraId="59DDA555" w14:textId="77777777" w:rsidR="00E5638E" w:rsidRPr="00E12575" w:rsidRDefault="00E5638E" w:rsidP="00E5638E">
      <w:pPr>
        <w:pStyle w:val="titolo10"/>
        <w:rPr>
          <w:color w:val="002060"/>
        </w:rPr>
      </w:pPr>
      <w:r w:rsidRPr="00E12575">
        <w:rPr>
          <w:color w:val="002060"/>
        </w:rPr>
        <w:t xml:space="preserve">GARE DEL 14/ 3/2022 </w:t>
      </w:r>
    </w:p>
    <w:p w14:paraId="271C8147" w14:textId="77777777" w:rsidR="00E5638E" w:rsidRPr="00E12575" w:rsidRDefault="00E5638E" w:rsidP="00E5638E">
      <w:pPr>
        <w:pStyle w:val="titolo7a"/>
        <w:rPr>
          <w:color w:val="002060"/>
        </w:rPr>
      </w:pPr>
      <w:r w:rsidRPr="00E12575">
        <w:rPr>
          <w:color w:val="002060"/>
        </w:rPr>
        <w:t xml:space="preserve">PROVVEDIMENTI DISCIPLINARI </w:t>
      </w:r>
    </w:p>
    <w:p w14:paraId="0B983AA4" w14:textId="77777777" w:rsidR="00E5638E" w:rsidRPr="00E12575" w:rsidRDefault="00E5638E" w:rsidP="00E5638E">
      <w:pPr>
        <w:pStyle w:val="titolo7b0"/>
        <w:rPr>
          <w:color w:val="002060"/>
        </w:rPr>
      </w:pPr>
      <w:r w:rsidRPr="00E12575">
        <w:rPr>
          <w:color w:val="002060"/>
        </w:rPr>
        <w:t xml:space="preserve">In base alle risultanze degli atti ufficiali sono state deliberate le seguenti sanzioni disciplinari. </w:t>
      </w:r>
    </w:p>
    <w:p w14:paraId="6A0E61BE" w14:textId="77777777" w:rsidR="00E5638E" w:rsidRPr="00E12575" w:rsidRDefault="00E5638E" w:rsidP="00E5638E">
      <w:pPr>
        <w:pStyle w:val="titolo30"/>
        <w:rPr>
          <w:color w:val="002060"/>
        </w:rPr>
      </w:pPr>
      <w:r w:rsidRPr="00E12575">
        <w:rPr>
          <w:color w:val="002060"/>
        </w:rPr>
        <w:t xml:space="preserve">CALCIATORI NON ESPULSI </w:t>
      </w:r>
    </w:p>
    <w:p w14:paraId="44C8B0C2" w14:textId="77777777" w:rsidR="00E5638E" w:rsidRPr="00E12575" w:rsidRDefault="00E5638E" w:rsidP="00E5638E">
      <w:pPr>
        <w:pStyle w:val="titolo20"/>
        <w:rPr>
          <w:color w:val="002060"/>
        </w:rPr>
      </w:pPr>
      <w:r w:rsidRPr="00E1257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42B8E873" w14:textId="77777777" w:rsidTr="00D40F43">
        <w:tc>
          <w:tcPr>
            <w:tcW w:w="2200" w:type="dxa"/>
            <w:tcMar>
              <w:top w:w="20" w:type="dxa"/>
              <w:left w:w="20" w:type="dxa"/>
              <w:bottom w:w="20" w:type="dxa"/>
              <w:right w:w="20" w:type="dxa"/>
            </w:tcMar>
            <w:vAlign w:val="center"/>
            <w:hideMark/>
          </w:tcPr>
          <w:p w14:paraId="6231CA2E" w14:textId="77777777" w:rsidR="00E5638E" w:rsidRPr="00E12575" w:rsidRDefault="00E5638E" w:rsidP="00D40F43">
            <w:pPr>
              <w:pStyle w:val="movimento"/>
              <w:rPr>
                <w:color w:val="002060"/>
              </w:rPr>
            </w:pPr>
            <w:r w:rsidRPr="00E12575">
              <w:rPr>
                <w:color w:val="002060"/>
              </w:rPr>
              <w:lastRenderedPageBreak/>
              <w:t>SEVERINI SIMONE</w:t>
            </w:r>
          </w:p>
        </w:tc>
        <w:tc>
          <w:tcPr>
            <w:tcW w:w="2200" w:type="dxa"/>
            <w:tcMar>
              <w:top w:w="20" w:type="dxa"/>
              <w:left w:w="20" w:type="dxa"/>
              <w:bottom w:w="20" w:type="dxa"/>
              <w:right w:w="20" w:type="dxa"/>
            </w:tcMar>
            <w:vAlign w:val="center"/>
            <w:hideMark/>
          </w:tcPr>
          <w:p w14:paraId="2B264065" w14:textId="77777777" w:rsidR="00E5638E" w:rsidRPr="00E12575" w:rsidRDefault="00E5638E" w:rsidP="00D40F43">
            <w:pPr>
              <w:pStyle w:val="movimento2"/>
              <w:rPr>
                <w:color w:val="002060"/>
              </w:rPr>
            </w:pPr>
            <w:r w:rsidRPr="00E12575">
              <w:rPr>
                <w:color w:val="002060"/>
              </w:rPr>
              <w:t xml:space="preserve">(PIANACCIO) </w:t>
            </w:r>
          </w:p>
        </w:tc>
        <w:tc>
          <w:tcPr>
            <w:tcW w:w="800" w:type="dxa"/>
            <w:tcMar>
              <w:top w:w="20" w:type="dxa"/>
              <w:left w:w="20" w:type="dxa"/>
              <w:bottom w:w="20" w:type="dxa"/>
              <w:right w:w="20" w:type="dxa"/>
            </w:tcMar>
            <w:vAlign w:val="center"/>
            <w:hideMark/>
          </w:tcPr>
          <w:p w14:paraId="75813BEE"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79E5001C"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61422CAE" w14:textId="77777777" w:rsidR="00E5638E" w:rsidRPr="00E12575" w:rsidRDefault="00E5638E" w:rsidP="00D40F43">
            <w:pPr>
              <w:pStyle w:val="movimento2"/>
              <w:rPr>
                <w:color w:val="002060"/>
              </w:rPr>
            </w:pPr>
            <w:r w:rsidRPr="00E12575">
              <w:rPr>
                <w:color w:val="002060"/>
              </w:rPr>
              <w:t> </w:t>
            </w:r>
          </w:p>
        </w:tc>
      </w:tr>
    </w:tbl>
    <w:p w14:paraId="4ABA6A6E" w14:textId="77777777" w:rsidR="00E5638E" w:rsidRPr="00E12575" w:rsidRDefault="00E5638E" w:rsidP="00E5638E">
      <w:pPr>
        <w:pStyle w:val="breakline"/>
        <w:rPr>
          <w:color w:val="002060"/>
        </w:rPr>
      </w:pPr>
    </w:p>
    <w:p w14:paraId="6C91D1F4" w14:textId="77777777" w:rsidR="00E5638E" w:rsidRPr="00E12575" w:rsidRDefault="00E5638E" w:rsidP="00E5638E">
      <w:pPr>
        <w:ind w:left="4956"/>
        <w:rPr>
          <w:rFonts w:ascii="Arial" w:hAnsi="Arial" w:cs="Arial"/>
          <w:noProof/>
          <w:color w:val="002060"/>
          <w:sz w:val="22"/>
          <w:szCs w:val="22"/>
        </w:rPr>
      </w:pPr>
      <w:r w:rsidRPr="00E12575">
        <w:rPr>
          <w:rFonts w:ascii="Arial" w:hAnsi="Arial" w:cs="Arial"/>
          <w:noProof/>
          <w:color w:val="002060"/>
          <w:sz w:val="22"/>
          <w:szCs w:val="22"/>
        </w:rPr>
        <w:t>F.to IL SOSTITUTO GIUDICE SPORTIVO      </w:t>
      </w:r>
    </w:p>
    <w:p w14:paraId="31306F3C" w14:textId="77777777" w:rsidR="00E5638E" w:rsidRPr="00E12575" w:rsidRDefault="00E5638E" w:rsidP="00E5638E">
      <w:pPr>
        <w:pStyle w:val="breakline"/>
        <w:rPr>
          <w:rFonts w:eastAsiaTheme="minorEastAsia"/>
          <w:color w:val="002060"/>
        </w:rPr>
      </w:pPr>
      <w:r w:rsidRPr="00E12575">
        <w:rPr>
          <w:rFonts w:ascii="Arial" w:hAnsi="Arial" w:cs="Arial"/>
          <w:noProof/>
          <w:color w:val="002060"/>
          <w:sz w:val="22"/>
          <w:szCs w:val="22"/>
        </w:rPr>
        <w:t xml:space="preserve"> </w:t>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t xml:space="preserve">   </w:t>
      </w:r>
      <w:r w:rsidRPr="00E12575">
        <w:rPr>
          <w:rFonts w:ascii="Arial" w:hAnsi="Arial" w:cs="Arial"/>
          <w:noProof/>
          <w:color w:val="002060"/>
          <w:sz w:val="22"/>
          <w:szCs w:val="22"/>
        </w:rPr>
        <w:tab/>
        <w:t xml:space="preserve">                Federica Sorrentino</w:t>
      </w:r>
    </w:p>
    <w:p w14:paraId="2A28125C" w14:textId="77777777" w:rsidR="00E5638E" w:rsidRPr="00E12575" w:rsidRDefault="00E5638E" w:rsidP="00E5638E">
      <w:pPr>
        <w:pStyle w:val="titoloprinc0"/>
        <w:rPr>
          <w:color w:val="002060"/>
        </w:rPr>
      </w:pPr>
      <w:r w:rsidRPr="00E12575">
        <w:rPr>
          <w:color w:val="002060"/>
        </w:rPr>
        <w:t>CLASSIFICA</w:t>
      </w:r>
    </w:p>
    <w:p w14:paraId="5E552AC9" w14:textId="77777777" w:rsidR="00E5638E" w:rsidRPr="00E12575" w:rsidRDefault="00E5638E" w:rsidP="00E5638E">
      <w:pPr>
        <w:pStyle w:val="breakline"/>
        <w:rPr>
          <w:color w:val="002060"/>
        </w:rPr>
      </w:pPr>
    </w:p>
    <w:p w14:paraId="04575949" w14:textId="77777777" w:rsidR="00E5638E" w:rsidRPr="00E12575" w:rsidRDefault="00E5638E" w:rsidP="00E5638E">
      <w:pPr>
        <w:pStyle w:val="breakline"/>
        <w:rPr>
          <w:color w:val="002060"/>
        </w:rPr>
      </w:pPr>
    </w:p>
    <w:p w14:paraId="2608E717" w14:textId="77777777" w:rsidR="00E5638E" w:rsidRPr="00E12575" w:rsidRDefault="00E5638E" w:rsidP="00E5638E">
      <w:pPr>
        <w:pStyle w:val="sottotitolocampionato10"/>
        <w:rPr>
          <w:color w:val="002060"/>
        </w:rPr>
      </w:pPr>
      <w:r w:rsidRPr="00E1257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5638E" w:rsidRPr="00E12575" w14:paraId="244D098D" w14:textId="77777777" w:rsidTr="00D40F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61F38" w14:textId="77777777" w:rsidR="00E5638E" w:rsidRPr="00E12575" w:rsidRDefault="00E5638E" w:rsidP="00D40F43">
            <w:pPr>
              <w:pStyle w:val="headertabella0"/>
              <w:rPr>
                <w:color w:val="002060"/>
              </w:rPr>
            </w:pPr>
            <w:r w:rsidRPr="00E1257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87439" w14:textId="77777777" w:rsidR="00E5638E" w:rsidRPr="00E12575" w:rsidRDefault="00E5638E" w:rsidP="00D40F43">
            <w:pPr>
              <w:pStyle w:val="headertabella0"/>
              <w:rPr>
                <w:color w:val="002060"/>
              </w:rPr>
            </w:pPr>
            <w:r w:rsidRPr="00E1257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F701F" w14:textId="77777777" w:rsidR="00E5638E" w:rsidRPr="00E12575" w:rsidRDefault="00E5638E" w:rsidP="00D40F43">
            <w:pPr>
              <w:pStyle w:val="headertabella0"/>
              <w:rPr>
                <w:color w:val="002060"/>
              </w:rPr>
            </w:pPr>
            <w:r w:rsidRPr="00E1257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D1EB2" w14:textId="77777777" w:rsidR="00E5638E" w:rsidRPr="00E12575" w:rsidRDefault="00E5638E" w:rsidP="00D40F43">
            <w:pPr>
              <w:pStyle w:val="headertabella0"/>
              <w:rPr>
                <w:color w:val="002060"/>
              </w:rPr>
            </w:pPr>
            <w:r w:rsidRPr="00E1257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F4671" w14:textId="77777777" w:rsidR="00E5638E" w:rsidRPr="00E12575" w:rsidRDefault="00E5638E" w:rsidP="00D40F43">
            <w:pPr>
              <w:pStyle w:val="headertabella0"/>
              <w:rPr>
                <w:color w:val="002060"/>
              </w:rPr>
            </w:pPr>
            <w:r w:rsidRPr="00E1257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E243B" w14:textId="77777777" w:rsidR="00E5638E" w:rsidRPr="00E12575" w:rsidRDefault="00E5638E" w:rsidP="00D40F43">
            <w:pPr>
              <w:pStyle w:val="headertabella0"/>
              <w:rPr>
                <w:color w:val="002060"/>
              </w:rPr>
            </w:pPr>
            <w:r w:rsidRPr="00E1257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0DAB5" w14:textId="77777777" w:rsidR="00E5638E" w:rsidRPr="00E12575" w:rsidRDefault="00E5638E" w:rsidP="00D40F43">
            <w:pPr>
              <w:pStyle w:val="headertabella0"/>
              <w:rPr>
                <w:color w:val="002060"/>
              </w:rPr>
            </w:pPr>
            <w:r w:rsidRPr="00E1257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2FB1E" w14:textId="77777777" w:rsidR="00E5638E" w:rsidRPr="00E12575" w:rsidRDefault="00E5638E" w:rsidP="00D40F43">
            <w:pPr>
              <w:pStyle w:val="headertabella0"/>
              <w:rPr>
                <w:color w:val="002060"/>
              </w:rPr>
            </w:pPr>
            <w:r w:rsidRPr="00E1257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86B91" w14:textId="77777777" w:rsidR="00E5638E" w:rsidRPr="00E12575" w:rsidRDefault="00E5638E" w:rsidP="00D40F43">
            <w:pPr>
              <w:pStyle w:val="headertabella0"/>
              <w:rPr>
                <w:color w:val="002060"/>
              </w:rPr>
            </w:pPr>
            <w:r w:rsidRPr="00E1257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36E59" w14:textId="77777777" w:rsidR="00E5638E" w:rsidRPr="00E12575" w:rsidRDefault="00E5638E" w:rsidP="00D40F43">
            <w:pPr>
              <w:pStyle w:val="headertabella0"/>
              <w:rPr>
                <w:color w:val="002060"/>
              </w:rPr>
            </w:pPr>
            <w:r w:rsidRPr="00E12575">
              <w:rPr>
                <w:color w:val="002060"/>
              </w:rPr>
              <w:t>PE</w:t>
            </w:r>
          </w:p>
        </w:tc>
      </w:tr>
      <w:tr w:rsidR="00E5638E" w:rsidRPr="00E12575" w14:paraId="26A33A77" w14:textId="77777777" w:rsidTr="00D40F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742910" w14:textId="77777777" w:rsidR="00E5638E" w:rsidRPr="00E12575" w:rsidRDefault="00E5638E" w:rsidP="00D40F43">
            <w:pPr>
              <w:pStyle w:val="rowtabella0"/>
              <w:rPr>
                <w:color w:val="002060"/>
              </w:rPr>
            </w:pPr>
            <w:r w:rsidRPr="00E1257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1631" w14:textId="77777777" w:rsidR="00E5638E" w:rsidRPr="00E12575" w:rsidRDefault="00E5638E" w:rsidP="00D40F43">
            <w:pPr>
              <w:pStyle w:val="rowtabella0"/>
              <w:jc w:val="center"/>
              <w:rPr>
                <w:color w:val="002060"/>
              </w:rPr>
            </w:pPr>
            <w:r w:rsidRPr="00E1257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254C"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CA19"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F3BB"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0DD3"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16AB" w14:textId="77777777" w:rsidR="00E5638E" w:rsidRPr="00E12575" w:rsidRDefault="00E5638E" w:rsidP="00D40F43">
            <w:pPr>
              <w:pStyle w:val="rowtabella0"/>
              <w:jc w:val="center"/>
              <w:rPr>
                <w:color w:val="002060"/>
              </w:rPr>
            </w:pPr>
            <w:r w:rsidRPr="00E1257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6EBF" w14:textId="77777777" w:rsidR="00E5638E" w:rsidRPr="00E12575" w:rsidRDefault="00E5638E" w:rsidP="00D40F43">
            <w:pPr>
              <w:pStyle w:val="rowtabella0"/>
              <w:jc w:val="center"/>
              <w:rPr>
                <w:color w:val="002060"/>
              </w:rPr>
            </w:pPr>
            <w:r w:rsidRPr="00E1257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59F2" w14:textId="77777777" w:rsidR="00E5638E" w:rsidRPr="00E12575" w:rsidRDefault="00E5638E" w:rsidP="00D40F43">
            <w:pPr>
              <w:pStyle w:val="rowtabella0"/>
              <w:jc w:val="center"/>
              <w:rPr>
                <w:color w:val="002060"/>
              </w:rPr>
            </w:pPr>
            <w:r w:rsidRPr="00E1257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7A78" w14:textId="77777777" w:rsidR="00E5638E" w:rsidRPr="00E12575" w:rsidRDefault="00E5638E" w:rsidP="00D40F43">
            <w:pPr>
              <w:pStyle w:val="rowtabella0"/>
              <w:jc w:val="center"/>
              <w:rPr>
                <w:color w:val="002060"/>
              </w:rPr>
            </w:pPr>
            <w:r w:rsidRPr="00E12575">
              <w:rPr>
                <w:color w:val="002060"/>
              </w:rPr>
              <w:t>0</w:t>
            </w:r>
          </w:p>
        </w:tc>
      </w:tr>
      <w:tr w:rsidR="00E5638E" w:rsidRPr="00E12575" w14:paraId="478A020E"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6BE25" w14:textId="77777777" w:rsidR="00E5638E" w:rsidRPr="00E12575" w:rsidRDefault="00E5638E" w:rsidP="00D40F43">
            <w:pPr>
              <w:pStyle w:val="rowtabella0"/>
              <w:rPr>
                <w:color w:val="002060"/>
              </w:rPr>
            </w:pPr>
            <w:r w:rsidRPr="00E1257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8642" w14:textId="77777777" w:rsidR="00E5638E" w:rsidRPr="00E12575" w:rsidRDefault="00E5638E" w:rsidP="00D40F43">
            <w:pPr>
              <w:pStyle w:val="rowtabella0"/>
              <w:jc w:val="center"/>
              <w:rPr>
                <w:color w:val="002060"/>
              </w:rPr>
            </w:pPr>
            <w:r w:rsidRPr="00E1257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4C46"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D90B"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55D01"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B952"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3CFA" w14:textId="77777777" w:rsidR="00E5638E" w:rsidRPr="00E12575" w:rsidRDefault="00E5638E" w:rsidP="00D40F43">
            <w:pPr>
              <w:pStyle w:val="rowtabella0"/>
              <w:jc w:val="center"/>
              <w:rPr>
                <w:color w:val="002060"/>
              </w:rPr>
            </w:pPr>
            <w:r w:rsidRPr="00E12575">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39E2" w14:textId="77777777" w:rsidR="00E5638E" w:rsidRPr="00E12575" w:rsidRDefault="00E5638E" w:rsidP="00D40F43">
            <w:pPr>
              <w:pStyle w:val="rowtabella0"/>
              <w:jc w:val="center"/>
              <w:rPr>
                <w:color w:val="002060"/>
              </w:rPr>
            </w:pPr>
            <w:r w:rsidRPr="00E1257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5EA0" w14:textId="77777777" w:rsidR="00E5638E" w:rsidRPr="00E12575" w:rsidRDefault="00E5638E" w:rsidP="00D40F43">
            <w:pPr>
              <w:pStyle w:val="rowtabella0"/>
              <w:jc w:val="center"/>
              <w:rPr>
                <w:color w:val="002060"/>
              </w:rPr>
            </w:pPr>
            <w:r w:rsidRPr="00E1257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23ED" w14:textId="77777777" w:rsidR="00E5638E" w:rsidRPr="00E12575" w:rsidRDefault="00E5638E" w:rsidP="00D40F43">
            <w:pPr>
              <w:pStyle w:val="rowtabella0"/>
              <w:jc w:val="center"/>
              <w:rPr>
                <w:color w:val="002060"/>
              </w:rPr>
            </w:pPr>
            <w:r w:rsidRPr="00E12575">
              <w:rPr>
                <w:color w:val="002060"/>
              </w:rPr>
              <w:t>0</w:t>
            </w:r>
          </w:p>
        </w:tc>
      </w:tr>
      <w:tr w:rsidR="00E5638E" w:rsidRPr="00E12575" w14:paraId="39739E16"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DAD74" w14:textId="77777777" w:rsidR="00E5638E" w:rsidRPr="00E12575" w:rsidRDefault="00E5638E" w:rsidP="00D40F43">
            <w:pPr>
              <w:pStyle w:val="rowtabella0"/>
              <w:rPr>
                <w:color w:val="002060"/>
              </w:rPr>
            </w:pPr>
            <w:r w:rsidRPr="00E1257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3F0DE" w14:textId="77777777" w:rsidR="00E5638E" w:rsidRPr="00E12575" w:rsidRDefault="00E5638E" w:rsidP="00D40F43">
            <w:pPr>
              <w:pStyle w:val="rowtabella0"/>
              <w:jc w:val="center"/>
              <w:rPr>
                <w:color w:val="002060"/>
              </w:rPr>
            </w:pPr>
            <w:r w:rsidRPr="00E1257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3130"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7F5A6"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BAC4"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ECC2"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BBC78" w14:textId="77777777" w:rsidR="00E5638E" w:rsidRPr="00E12575" w:rsidRDefault="00E5638E" w:rsidP="00D40F43">
            <w:pPr>
              <w:pStyle w:val="rowtabella0"/>
              <w:jc w:val="center"/>
              <w:rPr>
                <w:color w:val="002060"/>
              </w:rPr>
            </w:pPr>
            <w:r w:rsidRPr="00E1257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3A4F" w14:textId="77777777" w:rsidR="00E5638E" w:rsidRPr="00E12575" w:rsidRDefault="00E5638E" w:rsidP="00D40F43">
            <w:pPr>
              <w:pStyle w:val="rowtabella0"/>
              <w:jc w:val="center"/>
              <w:rPr>
                <w:color w:val="002060"/>
              </w:rPr>
            </w:pPr>
            <w:r w:rsidRPr="00E1257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BC60F" w14:textId="77777777" w:rsidR="00E5638E" w:rsidRPr="00E12575" w:rsidRDefault="00E5638E" w:rsidP="00D40F43">
            <w:pPr>
              <w:pStyle w:val="rowtabella0"/>
              <w:jc w:val="center"/>
              <w:rPr>
                <w:color w:val="002060"/>
              </w:rPr>
            </w:pPr>
            <w:r w:rsidRPr="00E125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A13BA" w14:textId="77777777" w:rsidR="00E5638E" w:rsidRPr="00E12575" w:rsidRDefault="00E5638E" w:rsidP="00D40F43">
            <w:pPr>
              <w:pStyle w:val="rowtabella0"/>
              <w:jc w:val="center"/>
              <w:rPr>
                <w:color w:val="002060"/>
              </w:rPr>
            </w:pPr>
            <w:r w:rsidRPr="00E12575">
              <w:rPr>
                <w:color w:val="002060"/>
              </w:rPr>
              <w:t>0</w:t>
            </w:r>
          </w:p>
        </w:tc>
      </w:tr>
      <w:tr w:rsidR="00E5638E" w:rsidRPr="00E12575" w14:paraId="483FA4B1"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491D4" w14:textId="77777777" w:rsidR="00E5638E" w:rsidRPr="00E12575" w:rsidRDefault="00E5638E" w:rsidP="00D40F43">
            <w:pPr>
              <w:pStyle w:val="rowtabella0"/>
              <w:rPr>
                <w:color w:val="002060"/>
              </w:rPr>
            </w:pPr>
            <w:r w:rsidRPr="00E1257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B31B5" w14:textId="77777777" w:rsidR="00E5638E" w:rsidRPr="00E12575" w:rsidRDefault="00E5638E" w:rsidP="00D40F43">
            <w:pPr>
              <w:pStyle w:val="rowtabella0"/>
              <w:jc w:val="center"/>
              <w:rPr>
                <w:color w:val="002060"/>
              </w:rPr>
            </w:pPr>
            <w:r w:rsidRPr="00E1257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AF5E"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6EFB"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781C"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BDB6"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CC68" w14:textId="77777777" w:rsidR="00E5638E" w:rsidRPr="00E12575" w:rsidRDefault="00E5638E" w:rsidP="00D40F43">
            <w:pPr>
              <w:pStyle w:val="rowtabella0"/>
              <w:jc w:val="center"/>
              <w:rPr>
                <w:color w:val="002060"/>
              </w:rPr>
            </w:pPr>
            <w:r w:rsidRPr="00E1257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6ABB" w14:textId="77777777" w:rsidR="00E5638E" w:rsidRPr="00E12575" w:rsidRDefault="00E5638E" w:rsidP="00D40F43">
            <w:pPr>
              <w:pStyle w:val="rowtabella0"/>
              <w:jc w:val="center"/>
              <w:rPr>
                <w:color w:val="002060"/>
              </w:rPr>
            </w:pPr>
            <w:r w:rsidRPr="00E1257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3D36"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F9B7" w14:textId="77777777" w:rsidR="00E5638E" w:rsidRPr="00E12575" w:rsidRDefault="00E5638E" w:rsidP="00D40F43">
            <w:pPr>
              <w:pStyle w:val="rowtabella0"/>
              <w:jc w:val="center"/>
              <w:rPr>
                <w:color w:val="002060"/>
              </w:rPr>
            </w:pPr>
            <w:r w:rsidRPr="00E12575">
              <w:rPr>
                <w:color w:val="002060"/>
              </w:rPr>
              <w:t>0</w:t>
            </w:r>
          </w:p>
        </w:tc>
      </w:tr>
      <w:tr w:rsidR="00E5638E" w:rsidRPr="00E12575" w14:paraId="1423CE89"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DF184" w14:textId="77777777" w:rsidR="00E5638E" w:rsidRPr="00E12575" w:rsidRDefault="00E5638E" w:rsidP="00D40F43">
            <w:pPr>
              <w:pStyle w:val="rowtabella0"/>
              <w:rPr>
                <w:color w:val="002060"/>
              </w:rPr>
            </w:pPr>
            <w:r w:rsidRPr="00E1257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3F46" w14:textId="77777777" w:rsidR="00E5638E" w:rsidRPr="00E12575" w:rsidRDefault="00E5638E" w:rsidP="00D40F43">
            <w:pPr>
              <w:pStyle w:val="rowtabella0"/>
              <w:jc w:val="center"/>
              <w:rPr>
                <w:color w:val="002060"/>
              </w:rPr>
            </w:pPr>
            <w:r w:rsidRPr="00E1257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356F7"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C2935"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AA2C"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449B"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ADA5B" w14:textId="77777777" w:rsidR="00E5638E" w:rsidRPr="00E12575" w:rsidRDefault="00E5638E" w:rsidP="00D40F43">
            <w:pPr>
              <w:pStyle w:val="rowtabella0"/>
              <w:jc w:val="center"/>
              <w:rPr>
                <w:color w:val="002060"/>
              </w:rPr>
            </w:pPr>
            <w:r w:rsidRPr="00E1257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AC33" w14:textId="77777777" w:rsidR="00E5638E" w:rsidRPr="00E12575" w:rsidRDefault="00E5638E" w:rsidP="00D40F43">
            <w:pPr>
              <w:pStyle w:val="rowtabella0"/>
              <w:jc w:val="center"/>
              <w:rPr>
                <w:color w:val="002060"/>
              </w:rPr>
            </w:pPr>
            <w:r w:rsidRPr="00E1257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603E2"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C98B" w14:textId="77777777" w:rsidR="00E5638E" w:rsidRPr="00E12575" w:rsidRDefault="00E5638E" w:rsidP="00D40F43">
            <w:pPr>
              <w:pStyle w:val="rowtabella0"/>
              <w:jc w:val="center"/>
              <w:rPr>
                <w:color w:val="002060"/>
              </w:rPr>
            </w:pPr>
            <w:r w:rsidRPr="00E12575">
              <w:rPr>
                <w:color w:val="002060"/>
              </w:rPr>
              <w:t>0</w:t>
            </w:r>
          </w:p>
        </w:tc>
      </w:tr>
      <w:tr w:rsidR="00E5638E" w:rsidRPr="00E12575" w14:paraId="7E3280EA"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72D1E" w14:textId="77777777" w:rsidR="00E5638E" w:rsidRPr="00E12575" w:rsidRDefault="00E5638E" w:rsidP="00D40F43">
            <w:pPr>
              <w:pStyle w:val="rowtabella0"/>
              <w:rPr>
                <w:color w:val="002060"/>
                <w:lang w:val="en-US"/>
              </w:rPr>
            </w:pPr>
            <w:r w:rsidRPr="00E12575">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BF73" w14:textId="77777777" w:rsidR="00E5638E" w:rsidRPr="00E12575" w:rsidRDefault="00E5638E" w:rsidP="00D40F43">
            <w:pPr>
              <w:pStyle w:val="rowtabella0"/>
              <w:jc w:val="center"/>
              <w:rPr>
                <w:color w:val="002060"/>
              </w:rPr>
            </w:pPr>
            <w:r w:rsidRPr="00E1257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79AB"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5544"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B167"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7505"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24600" w14:textId="77777777" w:rsidR="00E5638E" w:rsidRPr="00E12575" w:rsidRDefault="00E5638E" w:rsidP="00D40F43">
            <w:pPr>
              <w:pStyle w:val="rowtabella0"/>
              <w:jc w:val="center"/>
              <w:rPr>
                <w:color w:val="002060"/>
              </w:rPr>
            </w:pPr>
            <w:r w:rsidRPr="00E1257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55ED" w14:textId="77777777" w:rsidR="00E5638E" w:rsidRPr="00E12575" w:rsidRDefault="00E5638E" w:rsidP="00D40F43">
            <w:pPr>
              <w:pStyle w:val="rowtabella0"/>
              <w:jc w:val="center"/>
              <w:rPr>
                <w:color w:val="002060"/>
              </w:rPr>
            </w:pPr>
            <w:r w:rsidRPr="00E1257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3C78"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7321" w14:textId="77777777" w:rsidR="00E5638E" w:rsidRPr="00E12575" w:rsidRDefault="00E5638E" w:rsidP="00D40F43">
            <w:pPr>
              <w:pStyle w:val="rowtabella0"/>
              <w:jc w:val="center"/>
              <w:rPr>
                <w:color w:val="002060"/>
              </w:rPr>
            </w:pPr>
            <w:r w:rsidRPr="00E12575">
              <w:rPr>
                <w:color w:val="002060"/>
              </w:rPr>
              <w:t>0</w:t>
            </w:r>
          </w:p>
        </w:tc>
      </w:tr>
      <w:tr w:rsidR="00E5638E" w:rsidRPr="00E12575" w14:paraId="269EA641"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89F98" w14:textId="77777777" w:rsidR="00E5638E" w:rsidRPr="00E12575" w:rsidRDefault="00E5638E" w:rsidP="00D40F43">
            <w:pPr>
              <w:pStyle w:val="rowtabella0"/>
              <w:rPr>
                <w:color w:val="002060"/>
              </w:rPr>
            </w:pPr>
            <w:r w:rsidRPr="00E12575">
              <w:rPr>
                <w:color w:val="002060"/>
              </w:rPr>
              <w:t xml:space="preserve">G.S. AUDAX 1970 </w:t>
            </w:r>
            <w:proofErr w:type="gramStart"/>
            <w:r w:rsidRPr="00E1257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F7D88" w14:textId="77777777" w:rsidR="00E5638E" w:rsidRPr="00E12575" w:rsidRDefault="00E5638E" w:rsidP="00D40F43">
            <w:pPr>
              <w:pStyle w:val="rowtabella0"/>
              <w:jc w:val="center"/>
              <w:rPr>
                <w:color w:val="002060"/>
              </w:rPr>
            </w:pPr>
            <w:r w:rsidRPr="00E1257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B93A"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B26C"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B698"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CB7F"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69EA7" w14:textId="77777777" w:rsidR="00E5638E" w:rsidRPr="00E12575" w:rsidRDefault="00E5638E" w:rsidP="00D40F43">
            <w:pPr>
              <w:pStyle w:val="rowtabella0"/>
              <w:jc w:val="center"/>
              <w:rPr>
                <w:color w:val="002060"/>
              </w:rPr>
            </w:pPr>
            <w:r w:rsidRPr="00E1257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14C80" w14:textId="77777777" w:rsidR="00E5638E" w:rsidRPr="00E12575" w:rsidRDefault="00E5638E" w:rsidP="00D40F43">
            <w:pPr>
              <w:pStyle w:val="rowtabella0"/>
              <w:jc w:val="center"/>
              <w:rPr>
                <w:color w:val="002060"/>
              </w:rPr>
            </w:pPr>
            <w:r w:rsidRPr="00E1257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B0A1"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DA12" w14:textId="77777777" w:rsidR="00E5638E" w:rsidRPr="00E12575" w:rsidRDefault="00E5638E" w:rsidP="00D40F43">
            <w:pPr>
              <w:pStyle w:val="rowtabella0"/>
              <w:jc w:val="center"/>
              <w:rPr>
                <w:color w:val="002060"/>
              </w:rPr>
            </w:pPr>
            <w:r w:rsidRPr="00E12575">
              <w:rPr>
                <w:color w:val="002060"/>
              </w:rPr>
              <w:t>0</w:t>
            </w:r>
          </w:p>
        </w:tc>
      </w:tr>
      <w:tr w:rsidR="00E5638E" w:rsidRPr="00E12575" w14:paraId="2280523D"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CCA8E" w14:textId="77777777" w:rsidR="00E5638E" w:rsidRPr="00E12575" w:rsidRDefault="00E5638E" w:rsidP="00D40F43">
            <w:pPr>
              <w:pStyle w:val="rowtabella0"/>
              <w:rPr>
                <w:color w:val="002060"/>
              </w:rPr>
            </w:pPr>
            <w:r w:rsidRPr="00E12575">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733E" w14:textId="77777777" w:rsidR="00E5638E" w:rsidRPr="00E12575" w:rsidRDefault="00E5638E" w:rsidP="00D40F43">
            <w:pPr>
              <w:pStyle w:val="rowtabella0"/>
              <w:jc w:val="center"/>
              <w:rPr>
                <w:color w:val="002060"/>
              </w:rPr>
            </w:pPr>
            <w:r w:rsidRPr="00E1257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DA34"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DE13"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4902"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9DDA"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A304" w14:textId="77777777" w:rsidR="00E5638E" w:rsidRPr="00E12575" w:rsidRDefault="00E5638E" w:rsidP="00D40F43">
            <w:pPr>
              <w:pStyle w:val="rowtabella0"/>
              <w:jc w:val="center"/>
              <w:rPr>
                <w:color w:val="002060"/>
              </w:rPr>
            </w:pPr>
            <w:r w:rsidRPr="00E1257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E9CBA" w14:textId="77777777" w:rsidR="00E5638E" w:rsidRPr="00E12575" w:rsidRDefault="00E5638E" w:rsidP="00D40F43">
            <w:pPr>
              <w:pStyle w:val="rowtabella0"/>
              <w:jc w:val="center"/>
              <w:rPr>
                <w:color w:val="002060"/>
              </w:rPr>
            </w:pPr>
            <w:r w:rsidRPr="00E1257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8853"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DC2A0" w14:textId="77777777" w:rsidR="00E5638E" w:rsidRPr="00E12575" w:rsidRDefault="00E5638E" w:rsidP="00D40F43">
            <w:pPr>
              <w:pStyle w:val="rowtabella0"/>
              <w:jc w:val="center"/>
              <w:rPr>
                <w:color w:val="002060"/>
              </w:rPr>
            </w:pPr>
            <w:r w:rsidRPr="00E12575">
              <w:rPr>
                <w:color w:val="002060"/>
              </w:rPr>
              <w:t>0</w:t>
            </w:r>
          </w:p>
        </w:tc>
      </w:tr>
      <w:tr w:rsidR="00E5638E" w:rsidRPr="00E12575" w14:paraId="4A035823"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FA708" w14:textId="77777777" w:rsidR="00E5638E" w:rsidRPr="00E12575" w:rsidRDefault="00E5638E" w:rsidP="00D40F43">
            <w:pPr>
              <w:pStyle w:val="rowtabella0"/>
              <w:rPr>
                <w:color w:val="002060"/>
              </w:rPr>
            </w:pPr>
            <w:r w:rsidRPr="00E1257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B294" w14:textId="77777777" w:rsidR="00E5638E" w:rsidRPr="00E12575" w:rsidRDefault="00E5638E" w:rsidP="00D40F43">
            <w:pPr>
              <w:pStyle w:val="rowtabella0"/>
              <w:jc w:val="center"/>
              <w:rPr>
                <w:color w:val="002060"/>
              </w:rPr>
            </w:pPr>
            <w:r w:rsidRPr="00E1257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94FB"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4A62"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C6C57"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51E2D"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4C4A" w14:textId="77777777" w:rsidR="00E5638E" w:rsidRPr="00E12575" w:rsidRDefault="00E5638E" w:rsidP="00D40F43">
            <w:pPr>
              <w:pStyle w:val="rowtabella0"/>
              <w:jc w:val="center"/>
              <w:rPr>
                <w:color w:val="002060"/>
              </w:rPr>
            </w:pPr>
            <w:r w:rsidRPr="00E1257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5F3D" w14:textId="77777777" w:rsidR="00E5638E" w:rsidRPr="00E12575" w:rsidRDefault="00E5638E" w:rsidP="00D40F43">
            <w:pPr>
              <w:pStyle w:val="rowtabella0"/>
              <w:jc w:val="center"/>
              <w:rPr>
                <w:color w:val="002060"/>
              </w:rPr>
            </w:pPr>
            <w:r w:rsidRPr="00E1257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9562"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B8B7E" w14:textId="77777777" w:rsidR="00E5638E" w:rsidRPr="00E12575" w:rsidRDefault="00E5638E" w:rsidP="00D40F43">
            <w:pPr>
              <w:pStyle w:val="rowtabella0"/>
              <w:jc w:val="center"/>
              <w:rPr>
                <w:color w:val="002060"/>
              </w:rPr>
            </w:pPr>
            <w:r w:rsidRPr="00E12575">
              <w:rPr>
                <w:color w:val="002060"/>
              </w:rPr>
              <w:t>0</w:t>
            </w:r>
          </w:p>
        </w:tc>
      </w:tr>
      <w:tr w:rsidR="00E5638E" w:rsidRPr="00E12575" w14:paraId="2B1B5287"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90EC1" w14:textId="77777777" w:rsidR="00E5638E" w:rsidRPr="00E12575" w:rsidRDefault="00E5638E" w:rsidP="00D40F43">
            <w:pPr>
              <w:pStyle w:val="rowtabella0"/>
              <w:rPr>
                <w:color w:val="002060"/>
              </w:rPr>
            </w:pPr>
            <w:r w:rsidRPr="00E12575">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7EC5C"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7524"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1B93F"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978E"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EB1D"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EB126" w14:textId="77777777" w:rsidR="00E5638E" w:rsidRPr="00E12575" w:rsidRDefault="00E5638E" w:rsidP="00D40F43">
            <w:pPr>
              <w:pStyle w:val="rowtabella0"/>
              <w:jc w:val="center"/>
              <w:rPr>
                <w:color w:val="002060"/>
              </w:rPr>
            </w:pPr>
            <w:r w:rsidRPr="00E1257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AAB7" w14:textId="77777777" w:rsidR="00E5638E" w:rsidRPr="00E12575" w:rsidRDefault="00E5638E" w:rsidP="00D40F43">
            <w:pPr>
              <w:pStyle w:val="rowtabella0"/>
              <w:jc w:val="center"/>
              <w:rPr>
                <w:color w:val="002060"/>
              </w:rPr>
            </w:pPr>
            <w:r w:rsidRPr="00E1257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F2E5" w14:textId="77777777" w:rsidR="00E5638E" w:rsidRPr="00E12575" w:rsidRDefault="00E5638E" w:rsidP="00D40F43">
            <w:pPr>
              <w:pStyle w:val="rowtabella0"/>
              <w:jc w:val="center"/>
              <w:rPr>
                <w:color w:val="002060"/>
              </w:rPr>
            </w:pPr>
            <w:r w:rsidRPr="00E1257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E873" w14:textId="77777777" w:rsidR="00E5638E" w:rsidRPr="00E12575" w:rsidRDefault="00E5638E" w:rsidP="00D40F43">
            <w:pPr>
              <w:pStyle w:val="rowtabella0"/>
              <w:jc w:val="center"/>
              <w:rPr>
                <w:color w:val="002060"/>
              </w:rPr>
            </w:pPr>
            <w:r w:rsidRPr="00E12575">
              <w:rPr>
                <w:color w:val="002060"/>
              </w:rPr>
              <w:t>0</w:t>
            </w:r>
          </w:p>
        </w:tc>
      </w:tr>
      <w:tr w:rsidR="00E5638E" w:rsidRPr="00E12575" w14:paraId="07834084"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9DB36" w14:textId="77777777" w:rsidR="00E5638E" w:rsidRPr="00E12575" w:rsidRDefault="00E5638E" w:rsidP="00D40F43">
            <w:pPr>
              <w:pStyle w:val="rowtabella0"/>
              <w:rPr>
                <w:color w:val="002060"/>
              </w:rPr>
            </w:pPr>
            <w:r w:rsidRPr="00E12575">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B7C1D" w14:textId="77777777" w:rsidR="00E5638E" w:rsidRPr="00E12575" w:rsidRDefault="00E5638E" w:rsidP="00D40F43">
            <w:pPr>
              <w:pStyle w:val="rowtabella0"/>
              <w:jc w:val="center"/>
              <w:rPr>
                <w:color w:val="002060"/>
              </w:rPr>
            </w:pPr>
            <w:r w:rsidRPr="00E125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521AD" w14:textId="77777777" w:rsidR="00E5638E" w:rsidRPr="00E12575" w:rsidRDefault="00E5638E" w:rsidP="00D40F43">
            <w:pPr>
              <w:pStyle w:val="rowtabella0"/>
              <w:jc w:val="center"/>
              <w:rPr>
                <w:color w:val="002060"/>
              </w:rPr>
            </w:pPr>
            <w:r w:rsidRPr="00E125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CC14"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6FA20"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75D2"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A4C0" w14:textId="77777777" w:rsidR="00E5638E" w:rsidRPr="00E12575" w:rsidRDefault="00E5638E" w:rsidP="00D40F43">
            <w:pPr>
              <w:pStyle w:val="rowtabella0"/>
              <w:jc w:val="center"/>
              <w:rPr>
                <w:color w:val="002060"/>
              </w:rPr>
            </w:pPr>
            <w:r w:rsidRPr="00E1257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1AB7" w14:textId="77777777" w:rsidR="00E5638E" w:rsidRPr="00E12575" w:rsidRDefault="00E5638E" w:rsidP="00D40F43">
            <w:pPr>
              <w:pStyle w:val="rowtabella0"/>
              <w:jc w:val="center"/>
              <w:rPr>
                <w:color w:val="002060"/>
              </w:rPr>
            </w:pPr>
            <w:r w:rsidRPr="00E1257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8AFF7"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71D7" w14:textId="77777777" w:rsidR="00E5638E" w:rsidRPr="00E12575" w:rsidRDefault="00E5638E" w:rsidP="00D40F43">
            <w:pPr>
              <w:pStyle w:val="rowtabella0"/>
              <w:jc w:val="center"/>
              <w:rPr>
                <w:color w:val="002060"/>
              </w:rPr>
            </w:pPr>
            <w:r w:rsidRPr="00E12575">
              <w:rPr>
                <w:color w:val="002060"/>
              </w:rPr>
              <w:t>0</w:t>
            </w:r>
          </w:p>
        </w:tc>
      </w:tr>
      <w:tr w:rsidR="00E5638E" w:rsidRPr="00E12575" w14:paraId="12D33035"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EC1A6" w14:textId="77777777" w:rsidR="00E5638E" w:rsidRPr="00E12575" w:rsidRDefault="00E5638E" w:rsidP="00D40F43">
            <w:pPr>
              <w:pStyle w:val="rowtabella0"/>
              <w:rPr>
                <w:color w:val="002060"/>
              </w:rPr>
            </w:pPr>
            <w:r w:rsidRPr="00E1257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7D1E6" w14:textId="77777777" w:rsidR="00E5638E" w:rsidRPr="00E12575" w:rsidRDefault="00E5638E" w:rsidP="00D40F43">
            <w:pPr>
              <w:pStyle w:val="rowtabella0"/>
              <w:jc w:val="center"/>
              <w:rPr>
                <w:color w:val="002060"/>
              </w:rPr>
            </w:pPr>
            <w:r w:rsidRPr="00E125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412B" w14:textId="77777777" w:rsidR="00E5638E" w:rsidRPr="00E12575" w:rsidRDefault="00E5638E" w:rsidP="00D40F43">
            <w:pPr>
              <w:pStyle w:val="rowtabella0"/>
              <w:jc w:val="center"/>
              <w:rPr>
                <w:color w:val="002060"/>
              </w:rPr>
            </w:pPr>
            <w:r w:rsidRPr="00E125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CD595"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6921"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F313"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02D0" w14:textId="77777777" w:rsidR="00E5638E" w:rsidRPr="00E12575" w:rsidRDefault="00E5638E" w:rsidP="00D40F43">
            <w:pPr>
              <w:pStyle w:val="rowtabella0"/>
              <w:jc w:val="center"/>
              <w:rPr>
                <w:color w:val="002060"/>
              </w:rPr>
            </w:pPr>
            <w:r w:rsidRPr="00E1257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1900B" w14:textId="77777777" w:rsidR="00E5638E" w:rsidRPr="00E12575" w:rsidRDefault="00E5638E" w:rsidP="00D40F43">
            <w:pPr>
              <w:pStyle w:val="rowtabella0"/>
              <w:jc w:val="center"/>
              <w:rPr>
                <w:color w:val="002060"/>
              </w:rPr>
            </w:pPr>
            <w:r w:rsidRPr="00E1257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F5D2" w14:textId="77777777" w:rsidR="00E5638E" w:rsidRPr="00E12575" w:rsidRDefault="00E5638E" w:rsidP="00D40F43">
            <w:pPr>
              <w:pStyle w:val="rowtabella0"/>
              <w:jc w:val="center"/>
              <w:rPr>
                <w:color w:val="002060"/>
              </w:rPr>
            </w:pPr>
            <w:r w:rsidRPr="00E1257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74FE" w14:textId="77777777" w:rsidR="00E5638E" w:rsidRPr="00E12575" w:rsidRDefault="00E5638E" w:rsidP="00D40F43">
            <w:pPr>
              <w:pStyle w:val="rowtabella0"/>
              <w:jc w:val="center"/>
              <w:rPr>
                <w:color w:val="002060"/>
              </w:rPr>
            </w:pPr>
            <w:r w:rsidRPr="00E12575">
              <w:rPr>
                <w:color w:val="002060"/>
              </w:rPr>
              <w:t>0</w:t>
            </w:r>
          </w:p>
        </w:tc>
      </w:tr>
      <w:tr w:rsidR="00E5638E" w:rsidRPr="00E12575" w14:paraId="7D157EE0"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D255D" w14:textId="77777777" w:rsidR="00E5638E" w:rsidRPr="00E12575" w:rsidRDefault="00E5638E" w:rsidP="00D40F43">
            <w:pPr>
              <w:pStyle w:val="rowtabella0"/>
              <w:rPr>
                <w:color w:val="002060"/>
              </w:rPr>
            </w:pPr>
            <w:r w:rsidRPr="00E1257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3EE6"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B66C"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F4844"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3C6E"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3F19"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74B9" w14:textId="77777777" w:rsidR="00E5638E" w:rsidRPr="00E12575" w:rsidRDefault="00E5638E" w:rsidP="00D40F43">
            <w:pPr>
              <w:pStyle w:val="rowtabella0"/>
              <w:jc w:val="center"/>
              <w:rPr>
                <w:color w:val="002060"/>
              </w:rPr>
            </w:pPr>
            <w:r w:rsidRPr="00E1257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EAD3" w14:textId="77777777" w:rsidR="00E5638E" w:rsidRPr="00E12575" w:rsidRDefault="00E5638E" w:rsidP="00D40F43">
            <w:pPr>
              <w:pStyle w:val="rowtabella0"/>
              <w:jc w:val="center"/>
              <w:rPr>
                <w:color w:val="002060"/>
              </w:rPr>
            </w:pPr>
            <w:r w:rsidRPr="00E1257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35FD0" w14:textId="77777777" w:rsidR="00E5638E" w:rsidRPr="00E12575" w:rsidRDefault="00E5638E" w:rsidP="00D40F43">
            <w:pPr>
              <w:pStyle w:val="rowtabella0"/>
              <w:jc w:val="center"/>
              <w:rPr>
                <w:color w:val="002060"/>
              </w:rPr>
            </w:pPr>
            <w:r w:rsidRPr="00E1257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B37C" w14:textId="77777777" w:rsidR="00E5638E" w:rsidRPr="00E12575" w:rsidRDefault="00E5638E" w:rsidP="00D40F43">
            <w:pPr>
              <w:pStyle w:val="rowtabella0"/>
              <w:jc w:val="center"/>
              <w:rPr>
                <w:color w:val="002060"/>
              </w:rPr>
            </w:pPr>
            <w:r w:rsidRPr="00E12575">
              <w:rPr>
                <w:color w:val="002060"/>
              </w:rPr>
              <w:t>0</w:t>
            </w:r>
          </w:p>
        </w:tc>
      </w:tr>
      <w:tr w:rsidR="00E5638E" w:rsidRPr="00E12575" w14:paraId="237F971B" w14:textId="77777777" w:rsidTr="00D40F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B1479E" w14:textId="77777777" w:rsidR="00E5638E" w:rsidRPr="00E12575" w:rsidRDefault="00E5638E" w:rsidP="00D40F43">
            <w:pPr>
              <w:pStyle w:val="rowtabella0"/>
              <w:rPr>
                <w:color w:val="002060"/>
              </w:rPr>
            </w:pPr>
            <w:r w:rsidRPr="00E1257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5621"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391B"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AA3B"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8914"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9079" w14:textId="77777777" w:rsidR="00E5638E" w:rsidRPr="00E12575" w:rsidRDefault="00E5638E" w:rsidP="00D40F43">
            <w:pPr>
              <w:pStyle w:val="rowtabella0"/>
              <w:jc w:val="center"/>
              <w:rPr>
                <w:color w:val="002060"/>
              </w:rPr>
            </w:pPr>
            <w:r w:rsidRPr="00E125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1B04" w14:textId="77777777" w:rsidR="00E5638E" w:rsidRPr="00E12575" w:rsidRDefault="00E5638E" w:rsidP="00D40F43">
            <w:pPr>
              <w:pStyle w:val="rowtabella0"/>
              <w:jc w:val="center"/>
              <w:rPr>
                <w:color w:val="002060"/>
              </w:rPr>
            </w:pPr>
            <w:r w:rsidRPr="00E1257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356FA" w14:textId="77777777" w:rsidR="00E5638E" w:rsidRPr="00E12575" w:rsidRDefault="00E5638E" w:rsidP="00D40F43">
            <w:pPr>
              <w:pStyle w:val="rowtabella0"/>
              <w:jc w:val="center"/>
              <w:rPr>
                <w:color w:val="002060"/>
              </w:rPr>
            </w:pPr>
            <w:r w:rsidRPr="00E1257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6538" w14:textId="77777777" w:rsidR="00E5638E" w:rsidRPr="00E12575" w:rsidRDefault="00E5638E" w:rsidP="00D40F43">
            <w:pPr>
              <w:pStyle w:val="rowtabella0"/>
              <w:jc w:val="center"/>
              <w:rPr>
                <w:color w:val="002060"/>
              </w:rPr>
            </w:pPr>
            <w:r w:rsidRPr="00E1257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2295" w14:textId="77777777" w:rsidR="00E5638E" w:rsidRPr="00E12575" w:rsidRDefault="00E5638E" w:rsidP="00D40F43">
            <w:pPr>
              <w:pStyle w:val="rowtabella0"/>
              <w:jc w:val="center"/>
              <w:rPr>
                <w:color w:val="002060"/>
              </w:rPr>
            </w:pPr>
            <w:r w:rsidRPr="00E12575">
              <w:rPr>
                <w:color w:val="002060"/>
              </w:rPr>
              <w:t>0</w:t>
            </w:r>
          </w:p>
        </w:tc>
      </w:tr>
    </w:tbl>
    <w:p w14:paraId="70D4ACA4" w14:textId="77777777" w:rsidR="00E5638E" w:rsidRPr="00E12575" w:rsidRDefault="00E5638E" w:rsidP="00E5638E">
      <w:pPr>
        <w:pStyle w:val="breakline"/>
        <w:rPr>
          <w:rFonts w:eastAsiaTheme="minorEastAsia"/>
          <w:color w:val="002060"/>
        </w:rPr>
      </w:pPr>
    </w:p>
    <w:p w14:paraId="29EFF482" w14:textId="77777777" w:rsidR="00E5638E" w:rsidRPr="00E12575" w:rsidRDefault="00E5638E" w:rsidP="00E5638E">
      <w:pPr>
        <w:pStyle w:val="breakline"/>
        <w:rPr>
          <w:color w:val="002060"/>
        </w:rPr>
      </w:pPr>
    </w:p>
    <w:p w14:paraId="7583EC7A" w14:textId="77777777" w:rsidR="00E5638E" w:rsidRPr="00E12575" w:rsidRDefault="00E5638E" w:rsidP="00E5638E">
      <w:pPr>
        <w:pStyle w:val="titolocampionato0"/>
        <w:shd w:val="clear" w:color="auto" w:fill="CCCCCC"/>
        <w:spacing w:before="80" w:after="40"/>
        <w:rPr>
          <w:color w:val="002060"/>
        </w:rPr>
      </w:pPr>
      <w:r w:rsidRPr="00E12575">
        <w:rPr>
          <w:color w:val="002060"/>
        </w:rPr>
        <w:t>CALCIO A CINQUE SERIE C2</w:t>
      </w:r>
    </w:p>
    <w:p w14:paraId="6113E893" w14:textId="77777777" w:rsidR="00E5638E" w:rsidRPr="00E12575" w:rsidRDefault="00E5638E" w:rsidP="00E5638E">
      <w:pPr>
        <w:pStyle w:val="titoloprinc0"/>
        <w:rPr>
          <w:color w:val="002060"/>
        </w:rPr>
      </w:pPr>
      <w:r w:rsidRPr="00E12575">
        <w:rPr>
          <w:color w:val="002060"/>
        </w:rPr>
        <w:t>RINVII GARE CAUSA COVID-19</w:t>
      </w:r>
    </w:p>
    <w:p w14:paraId="53CE2ABD" w14:textId="77777777" w:rsidR="00E5638E" w:rsidRPr="00E12575" w:rsidRDefault="00E5638E" w:rsidP="00E5638E">
      <w:pPr>
        <w:pStyle w:val="breakline"/>
        <w:rPr>
          <w:color w:val="002060"/>
        </w:rPr>
      </w:pPr>
    </w:p>
    <w:p w14:paraId="274A7E9C" w14:textId="77777777" w:rsidR="00E5638E" w:rsidRPr="00E12575" w:rsidRDefault="00E5638E" w:rsidP="00E5638E">
      <w:pPr>
        <w:pStyle w:val="A119"/>
        <w:spacing w:line="240" w:lineRule="auto"/>
        <w:rPr>
          <w:rFonts w:cs="Arial"/>
          <w:color w:val="002060"/>
          <w:sz w:val="22"/>
          <w:szCs w:val="22"/>
        </w:rPr>
      </w:pPr>
      <w:r w:rsidRPr="00E12575">
        <w:rPr>
          <w:rFonts w:cs="Arial"/>
          <w:color w:val="002060"/>
          <w:sz w:val="22"/>
          <w:szCs w:val="22"/>
        </w:rPr>
        <w:t xml:space="preserve">Preso atto della richiesta di rinvio trasmessa dalla società ACLI VILLA MUSONE per casi di positività ed espletate le verifiche di rito, la seguente gara </w:t>
      </w:r>
      <w:r w:rsidRPr="00E12575">
        <w:rPr>
          <w:rFonts w:cs="Arial"/>
          <w:b/>
          <w:bCs/>
          <w:color w:val="002060"/>
          <w:sz w:val="22"/>
          <w:szCs w:val="22"/>
        </w:rPr>
        <w:t>è rinviata a data da destinarsi</w:t>
      </w:r>
      <w:r w:rsidRPr="00E12575">
        <w:rPr>
          <w:rFonts w:cs="Arial"/>
          <w:color w:val="002060"/>
          <w:sz w:val="22"/>
          <w:szCs w:val="22"/>
        </w:rPr>
        <w:t xml:space="preserve">: </w:t>
      </w:r>
    </w:p>
    <w:p w14:paraId="6FE7FA5D" w14:textId="77777777" w:rsidR="00E5638E" w:rsidRPr="00E12575" w:rsidRDefault="00E5638E" w:rsidP="00E5638E">
      <w:pPr>
        <w:pStyle w:val="breakline"/>
        <w:rPr>
          <w:color w:val="002060"/>
        </w:rPr>
      </w:pPr>
    </w:p>
    <w:p w14:paraId="317CBDDE" w14:textId="77777777" w:rsidR="00E5638E" w:rsidRPr="00E12575" w:rsidRDefault="00E5638E" w:rsidP="00E5638E">
      <w:pPr>
        <w:pStyle w:val="breakline"/>
        <w:rPr>
          <w:color w:val="002060"/>
        </w:rPr>
      </w:pPr>
    </w:p>
    <w:p w14:paraId="198CBFB3" w14:textId="77777777" w:rsidR="00E5638E" w:rsidRPr="00E12575" w:rsidRDefault="00E5638E" w:rsidP="00E5638E">
      <w:pPr>
        <w:pStyle w:val="sottotitolocampionato10"/>
        <w:rPr>
          <w:color w:val="002060"/>
        </w:rPr>
      </w:pPr>
      <w:r w:rsidRPr="00E1257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5638E" w:rsidRPr="00E12575" w14:paraId="3221E345" w14:textId="77777777" w:rsidTr="00D40F4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2E588" w14:textId="77777777" w:rsidR="00E5638E" w:rsidRPr="00E12575" w:rsidRDefault="00E5638E" w:rsidP="00D40F43">
            <w:pPr>
              <w:pStyle w:val="headertabella0"/>
              <w:rPr>
                <w:color w:val="002060"/>
              </w:rPr>
            </w:pPr>
            <w:r w:rsidRPr="00E1257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C7264" w14:textId="77777777" w:rsidR="00E5638E" w:rsidRPr="00E12575" w:rsidRDefault="00E5638E" w:rsidP="00D40F43">
            <w:pPr>
              <w:pStyle w:val="headertabella0"/>
              <w:rPr>
                <w:color w:val="002060"/>
              </w:rPr>
            </w:pPr>
            <w:r w:rsidRPr="00E12575">
              <w:rPr>
                <w:color w:val="002060"/>
              </w:rPr>
              <w:t xml:space="preserve">N° </w:t>
            </w:r>
            <w:proofErr w:type="spellStart"/>
            <w:r w:rsidRPr="00E12575">
              <w:rPr>
                <w:color w:val="002060"/>
              </w:rPr>
              <w:t>Gior</w:t>
            </w:r>
            <w:proofErr w:type="spellEnd"/>
            <w:r w:rsidRPr="00E1257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D33F4" w14:textId="77777777" w:rsidR="00E5638E" w:rsidRPr="00E12575" w:rsidRDefault="00E5638E" w:rsidP="00D40F43">
            <w:pPr>
              <w:pStyle w:val="headertabella0"/>
              <w:rPr>
                <w:color w:val="002060"/>
              </w:rPr>
            </w:pPr>
            <w:r w:rsidRPr="00E1257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EF85F" w14:textId="77777777" w:rsidR="00E5638E" w:rsidRPr="00E12575" w:rsidRDefault="00E5638E" w:rsidP="00D40F43">
            <w:pPr>
              <w:pStyle w:val="headertabella0"/>
              <w:rPr>
                <w:color w:val="002060"/>
              </w:rPr>
            </w:pPr>
            <w:r w:rsidRPr="00E1257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B4175" w14:textId="77777777" w:rsidR="00E5638E" w:rsidRPr="00E12575" w:rsidRDefault="00E5638E" w:rsidP="00D40F43">
            <w:pPr>
              <w:pStyle w:val="headertabella0"/>
              <w:rPr>
                <w:color w:val="002060"/>
              </w:rPr>
            </w:pPr>
            <w:r w:rsidRPr="00E12575">
              <w:rPr>
                <w:color w:val="002060"/>
              </w:rPr>
              <w:t xml:space="preserve">Data </w:t>
            </w:r>
            <w:proofErr w:type="spellStart"/>
            <w:r w:rsidRPr="00E12575">
              <w:rPr>
                <w:color w:val="002060"/>
              </w:rPr>
              <w:t>Orig</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B0363"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Var</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DDDA9"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Orig</w:t>
            </w:r>
            <w:proofErr w:type="spellEnd"/>
            <w:r w:rsidRPr="00E1257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D5710" w14:textId="77777777" w:rsidR="00E5638E" w:rsidRPr="00E12575" w:rsidRDefault="00E5638E" w:rsidP="00D40F43">
            <w:pPr>
              <w:pStyle w:val="headertabella0"/>
              <w:rPr>
                <w:color w:val="002060"/>
              </w:rPr>
            </w:pPr>
            <w:r w:rsidRPr="00E12575">
              <w:rPr>
                <w:color w:val="002060"/>
              </w:rPr>
              <w:t>Impianto</w:t>
            </w:r>
          </w:p>
        </w:tc>
      </w:tr>
      <w:tr w:rsidR="00E5638E" w:rsidRPr="00E12575" w14:paraId="72EF6B17" w14:textId="77777777" w:rsidTr="00D40F4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89B77" w14:textId="77777777" w:rsidR="00E5638E" w:rsidRPr="00E12575" w:rsidRDefault="00E5638E" w:rsidP="00D40F43">
            <w:pPr>
              <w:pStyle w:val="rowtabella0"/>
              <w:rPr>
                <w:color w:val="002060"/>
                <w:highlight w:val="yellow"/>
              </w:rPr>
            </w:pPr>
            <w:r w:rsidRPr="00E12575">
              <w:rPr>
                <w:color w:val="002060"/>
                <w:highlight w:val="yellow"/>
              </w:rPr>
              <w:t>RINVIATA</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1166C" w14:textId="77777777" w:rsidR="00E5638E" w:rsidRPr="00E12575" w:rsidRDefault="00E5638E" w:rsidP="00D40F43">
            <w:pPr>
              <w:pStyle w:val="rowtabella0"/>
              <w:jc w:val="center"/>
              <w:rPr>
                <w:color w:val="002060"/>
                <w:highlight w:val="yellow"/>
              </w:rPr>
            </w:pPr>
            <w:r w:rsidRPr="00E12575">
              <w:rPr>
                <w:color w:val="002060"/>
                <w:highlight w:val="yellow"/>
              </w:rPr>
              <w:t>10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002E" w14:textId="77777777" w:rsidR="00E5638E" w:rsidRPr="00E12575" w:rsidRDefault="00E5638E" w:rsidP="00D40F43">
            <w:pPr>
              <w:pStyle w:val="rowtabella0"/>
              <w:rPr>
                <w:color w:val="002060"/>
                <w:highlight w:val="yellow"/>
              </w:rPr>
            </w:pPr>
            <w:r w:rsidRPr="00E12575">
              <w:rPr>
                <w:color w:val="002060"/>
                <w:highlight w:val="yellow"/>
              </w:rPr>
              <w:t>GNANO 04</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C178" w14:textId="77777777" w:rsidR="00E5638E" w:rsidRPr="00E12575" w:rsidRDefault="00E5638E" w:rsidP="00D40F43">
            <w:pPr>
              <w:pStyle w:val="rowtabella0"/>
              <w:rPr>
                <w:color w:val="002060"/>
                <w:highlight w:val="yellow"/>
              </w:rPr>
            </w:pPr>
            <w:r w:rsidRPr="00E12575">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13DA" w14:textId="77777777" w:rsidR="00E5638E" w:rsidRPr="00E12575" w:rsidRDefault="00E5638E" w:rsidP="00D40F43">
            <w:pPr>
              <w:pStyle w:val="rowtabella0"/>
              <w:rPr>
                <w:color w:val="002060"/>
              </w:rPr>
            </w:pPr>
            <w:r w:rsidRPr="00E12575">
              <w:rPr>
                <w:color w:val="002060"/>
              </w:rPr>
              <w:t>19/03/2022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6465" w14:textId="77777777" w:rsidR="00E5638E" w:rsidRPr="00E12575" w:rsidRDefault="00E5638E" w:rsidP="00D40F43">
            <w:pPr>
              <w:pStyle w:val="rowtabella0"/>
              <w:jc w:val="center"/>
              <w:rPr>
                <w:color w:val="002060"/>
              </w:rPr>
            </w:pPr>
            <w:r w:rsidRPr="00E12575">
              <w:rPr>
                <w:color w:val="002060"/>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3422" w14:textId="77777777" w:rsidR="00E5638E" w:rsidRPr="00E12575" w:rsidRDefault="00E5638E" w:rsidP="00D40F4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D418" w14:textId="77777777" w:rsidR="00E5638E" w:rsidRPr="00E12575" w:rsidRDefault="00E5638E" w:rsidP="00D40F43">
            <w:pPr>
              <w:rPr>
                <w:color w:val="002060"/>
              </w:rPr>
            </w:pPr>
          </w:p>
        </w:tc>
      </w:tr>
    </w:tbl>
    <w:p w14:paraId="65EC5168" w14:textId="77777777" w:rsidR="00E5638E" w:rsidRPr="00E12575" w:rsidRDefault="00E5638E" w:rsidP="00E5638E">
      <w:pPr>
        <w:pStyle w:val="breakline"/>
        <w:rPr>
          <w:rFonts w:eastAsiaTheme="minorEastAsia"/>
          <w:color w:val="002060"/>
        </w:rPr>
      </w:pPr>
    </w:p>
    <w:p w14:paraId="35FBECF5" w14:textId="77777777" w:rsidR="00E5638E" w:rsidRPr="00E12575" w:rsidRDefault="00E5638E" w:rsidP="00E5638E">
      <w:pPr>
        <w:pStyle w:val="breakline"/>
        <w:rPr>
          <w:color w:val="002060"/>
        </w:rPr>
      </w:pPr>
    </w:p>
    <w:p w14:paraId="1CBE353E" w14:textId="77777777" w:rsidR="00E5638E" w:rsidRPr="00E12575" w:rsidRDefault="00E5638E" w:rsidP="00E5638E">
      <w:pPr>
        <w:pStyle w:val="titoloprinc0"/>
        <w:rPr>
          <w:color w:val="002060"/>
        </w:rPr>
      </w:pPr>
      <w:r w:rsidRPr="00E12575">
        <w:rPr>
          <w:color w:val="002060"/>
        </w:rPr>
        <w:t>RISULTATI</w:t>
      </w:r>
    </w:p>
    <w:p w14:paraId="480D54E1" w14:textId="77777777" w:rsidR="00E5638E" w:rsidRPr="00E12575" w:rsidRDefault="00E5638E" w:rsidP="00E5638E">
      <w:pPr>
        <w:pStyle w:val="breakline"/>
        <w:rPr>
          <w:color w:val="002060"/>
        </w:rPr>
      </w:pPr>
    </w:p>
    <w:p w14:paraId="427E0EE9" w14:textId="77777777" w:rsidR="00E5638E" w:rsidRPr="00E12575" w:rsidRDefault="00E5638E" w:rsidP="00E5638E">
      <w:pPr>
        <w:pStyle w:val="sottotitolocampionato10"/>
        <w:rPr>
          <w:color w:val="002060"/>
        </w:rPr>
      </w:pPr>
      <w:r w:rsidRPr="00E12575">
        <w:rPr>
          <w:color w:val="002060"/>
        </w:rPr>
        <w:t>RISULTATI UFFICIALI GARE DEL 16/03/2022</w:t>
      </w:r>
    </w:p>
    <w:p w14:paraId="790ECBF2" w14:textId="77777777" w:rsidR="00E5638E" w:rsidRPr="00E5638E" w:rsidRDefault="00E5638E" w:rsidP="00E5638E">
      <w:pPr>
        <w:pStyle w:val="sottotitolocampionato20"/>
        <w:spacing w:before="0" w:beforeAutospacing="0" w:after="0" w:afterAutospacing="0"/>
        <w:rPr>
          <w:rFonts w:ascii="Arial" w:hAnsi="Arial" w:cs="Arial"/>
          <w:color w:val="002060"/>
          <w:sz w:val="20"/>
          <w:szCs w:val="20"/>
        </w:rPr>
      </w:pPr>
      <w:r w:rsidRPr="00E5638E">
        <w:rPr>
          <w:rFonts w:ascii="Arial" w:hAnsi="Arial" w:cs="Arial"/>
          <w:color w:val="002060"/>
          <w:sz w:val="20"/>
          <w:szCs w:val="20"/>
        </w:rPr>
        <w:t>Si trascrivono qui di seguito i risultati ufficiali delle gare disputate</w:t>
      </w:r>
    </w:p>
    <w:p w14:paraId="47B2F1CF" w14:textId="77777777" w:rsidR="00E5638E" w:rsidRPr="00E12575" w:rsidRDefault="00E5638E" w:rsidP="00E5638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638E" w:rsidRPr="00E12575" w14:paraId="492178B5" w14:textId="77777777" w:rsidTr="00D40F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638E" w:rsidRPr="00E12575" w14:paraId="328798B0" w14:textId="77777777" w:rsidTr="00D40F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36572" w14:textId="77777777" w:rsidR="00E5638E" w:rsidRPr="00E12575" w:rsidRDefault="00E5638E" w:rsidP="00D40F43">
                  <w:pPr>
                    <w:pStyle w:val="headertabella0"/>
                    <w:rPr>
                      <w:color w:val="002060"/>
                    </w:rPr>
                  </w:pPr>
                  <w:r w:rsidRPr="00E12575">
                    <w:rPr>
                      <w:color w:val="002060"/>
                    </w:rPr>
                    <w:t>GIRONE C - 5 Giornata - R</w:t>
                  </w:r>
                </w:p>
              </w:tc>
            </w:tr>
            <w:tr w:rsidR="00E5638E" w:rsidRPr="00E12575" w14:paraId="1B738781" w14:textId="77777777" w:rsidTr="00D40F4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F95C5A" w14:textId="77777777" w:rsidR="00E5638E" w:rsidRPr="00E12575" w:rsidRDefault="00E5638E" w:rsidP="00D40F43">
                  <w:pPr>
                    <w:pStyle w:val="rowtabella0"/>
                    <w:rPr>
                      <w:color w:val="002060"/>
                    </w:rPr>
                  </w:pPr>
                  <w:r w:rsidRPr="00E12575">
                    <w:rPr>
                      <w:color w:val="002060"/>
                    </w:rPr>
                    <w:t>SANGIORGIO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5895F3" w14:textId="77777777" w:rsidR="00E5638E" w:rsidRPr="00E12575" w:rsidRDefault="00E5638E" w:rsidP="00D40F43">
                  <w:pPr>
                    <w:pStyle w:val="rowtabella0"/>
                    <w:rPr>
                      <w:color w:val="002060"/>
                    </w:rPr>
                  </w:pPr>
                  <w:r w:rsidRPr="00E12575">
                    <w:rPr>
                      <w:color w:val="002060"/>
                    </w:rPr>
                    <w:t>- REAL ANCARIA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D8065" w14:textId="77777777" w:rsidR="00E5638E" w:rsidRPr="00E12575" w:rsidRDefault="00E5638E" w:rsidP="00D40F43">
                  <w:pPr>
                    <w:pStyle w:val="rowtabella0"/>
                    <w:jc w:val="center"/>
                    <w:rPr>
                      <w:color w:val="002060"/>
                    </w:rPr>
                  </w:pPr>
                  <w:r w:rsidRPr="00E12575">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35293" w14:textId="77777777" w:rsidR="00E5638E" w:rsidRPr="00E12575" w:rsidRDefault="00E5638E" w:rsidP="00D40F43">
                  <w:pPr>
                    <w:pStyle w:val="rowtabella0"/>
                    <w:jc w:val="center"/>
                    <w:rPr>
                      <w:color w:val="002060"/>
                    </w:rPr>
                  </w:pPr>
                  <w:r w:rsidRPr="00E12575">
                    <w:rPr>
                      <w:color w:val="002060"/>
                    </w:rPr>
                    <w:t> </w:t>
                  </w:r>
                </w:p>
              </w:tc>
            </w:tr>
          </w:tbl>
          <w:p w14:paraId="3A2218E2" w14:textId="77777777" w:rsidR="00E5638E" w:rsidRPr="00E12575" w:rsidRDefault="00E5638E" w:rsidP="00D40F43">
            <w:pPr>
              <w:rPr>
                <w:color w:val="002060"/>
              </w:rPr>
            </w:pPr>
          </w:p>
        </w:tc>
      </w:tr>
    </w:tbl>
    <w:p w14:paraId="24209318" w14:textId="77777777" w:rsidR="00E5638E" w:rsidRPr="00E12575" w:rsidRDefault="00E5638E" w:rsidP="00E5638E">
      <w:pPr>
        <w:pStyle w:val="breakline"/>
        <w:rPr>
          <w:rFonts w:eastAsiaTheme="minorEastAsia"/>
          <w:color w:val="002060"/>
        </w:rPr>
      </w:pPr>
    </w:p>
    <w:p w14:paraId="10B7C34F" w14:textId="77777777" w:rsidR="00E5638E" w:rsidRPr="00E12575" w:rsidRDefault="00E5638E" w:rsidP="00E5638E">
      <w:pPr>
        <w:pStyle w:val="breakline"/>
        <w:rPr>
          <w:color w:val="002060"/>
        </w:rPr>
      </w:pPr>
    </w:p>
    <w:p w14:paraId="74CC5B07" w14:textId="77777777" w:rsidR="00E5638E" w:rsidRPr="00E12575" w:rsidRDefault="00E5638E" w:rsidP="00E5638E">
      <w:pPr>
        <w:pStyle w:val="sottotitolocampionato10"/>
        <w:rPr>
          <w:color w:val="002060"/>
        </w:rPr>
      </w:pPr>
      <w:r w:rsidRPr="00E12575">
        <w:rPr>
          <w:color w:val="002060"/>
        </w:rPr>
        <w:t>RISULTATI UFFICIALI GARE DEL 14/03/2022</w:t>
      </w:r>
    </w:p>
    <w:p w14:paraId="28B9F5C9" w14:textId="77777777" w:rsidR="00E5638E" w:rsidRPr="00E5638E" w:rsidRDefault="00E5638E" w:rsidP="00E5638E">
      <w:pPr>
        <w:pStyle w:val="sottotitolocampionato20"/>
        <w:spacing w:before="0" w:beforeAutospacing="0" w:after="0" w:afterAutospacing="0"/>
        <w:rPr>
          <w:rFonts w:ascii="Arial" w:hAnsi="Arial" w:cs="Arial"/>
          <w:color w:val="002060"/>
          <w:sz w:val="20"/>
          <w:szCs w:val="20"/>
        </w:rPr>
      </w:pPr>
      <w:r w:rsidRPr="00E5638E">
        <w:rPr>
          <w:rFonts w:ascii="Arial" w:hAnsi="Arial" w:cs="Arial"/>
          <w:color w:val="002060"/>
          <w:sz w:val="20"/>
          <w:szCs w:val="20"/>
        </w:rPr>
        <w:t>Si trascrivono qui di seguito i risultati ufficiali delle gare disputate</w:t>
      </w:r>
    </w:p>
    <w:p w14:paraId="7D10272B" w14:textId="77777777" w:rsidR="00E5638E" w:rsidRPr="00E12575" w:rsidRDefault="00E5638E" w:rsidP="00E5638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5638E" w:rsidRPr="00E12575" w14:paraId="1AFA440B" w14:textId="77777777" w:rsidTr="00D40F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638E" w:rsidRPr="00E12575" w14:paraId="0AE3C355" w14:textId="77777777" w:rsidTr="00D40F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B98DA" w14:textId="77777777" w:rsidR="00E5638E" w:rsidRPr="00E12575" w:rsidRDefault="00E5638E" w:rsidP="00D40F43">
                  <w:pPr>
                    <w:pStyle w:val="headertabella0"/>
                    <w:rPr>
                      <w:color w:val="002060"/>
                    </w:rPr>
                  </w:pPr>
                  <w:r w:rsidRPr="00E12575">
                    <w:rPr>
                      <w:color w:val="002060"/>
                    </w:rPr>
                    <w:t>GIRONE B - 7 Giornata - R</w:t>
                  </w:r>
                </w:p>
              </w:tc>
            </w:tr>
            <w:tr w:rsidR="00E5638E" w:rsidRPr="00E12575" w14:paraId="3E543DB8" w14:textId="77777777" w:rsidTr="00D40F4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C94927" w14:textId="77777777" w:rsidR="00E5638E" w:rsidRPr="00E12575" w:rsidRDefault="00E5638E" w:rsidP="00D40F43">
                  <w:pPr>
                    <w:pStyle w:val="rowtabella0"/>
                    <w:rPr>
                      <w:color w:val="002060"/>
                    </w:rPr>
                  </w:pPr>
                  <w:r w:rsidRPr="00E12575">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83CA0" w14:textId="77777777" w:rsidR="00E5638E" w:rsidRPr="00E12575" w:rsidRDefault="00E5638E" w:rsidP="00D40F43">
                  <w:pPr>
                    <w:pStyle w:val="rowtabella0"/>
                    <w:rPr>
                      <w:color w:val="002060"/>
                    </w:rPr>
                  </w:pPr>
                  <w:r w:rsidRPr="00E12575">
                    <w:rPr>
                      <w:color w:val="002060"/>
                    </w:rPr>
                    <w:t>- BORGOROSSO TOLENTINO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0AAFB3" w14:textId="77777777" w:rsidR="00E5638E" w:rsidRPr="00E12575" w:rsidRDefault="00E5638E" w:rsidP="00D40F43">
                  <w:pPr>
                    <w:pStyle w:val="rowtabella0"/>
                    <w:jc w:val="center"/>
                    <w:rPr>
                      <w:color w:val="002060"/>
                    </w:rPr>
                  </w:pPr>
                  <w:r w:rsidRPr="00E12575">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33D51" w14:textId="77777777" w:rsidR="00E5638E" w:rsidRPr="00E12575" w:rsidRDefault="00E5638E" w:rsidP="00D40F43">
                  <w:pPr>
                    <w:pStyle w:val="rowtabella0"/>
                    <w:jc w:val="center"/>
                    <w:rPr>
                      <w:color w:val="002060"/>
                    </w:rPr>
                  </w:pPr>
                  <w:r w:rsidRPr="00E12575">
                    <w:rPr>
                      <w:color w:val="002060"/>
                    </w:rPr>
                    <w:t> </w:t>
                  </w:r>
                </w:p>
              </w:tc>
            </w:tr>
          </w:tbl>
          <w:p w14:paraId="40D087E5" w14:textId="77777777" w:rsidR="00E5638E" w:rsidRPr="00E12575" w:rsidRDefault="00E5638E" w:rsidP="00D40F43">
            <w:pPr>
              <w:rPr>
                <w:color w:val="002060"/>
              </w:rPr>
            </w:pPr>
          </w:p>
        </w:tc>
      </w:tr>
    </w:tbl>
    <w:p w14:paraId="0E112A66" w14:textId="77777777" w:rsidR="00E5638E" w:rsidRPr="00E12575" w:rsidRDefault="00E5638E" w:rsidP="00E5638E">
      <w:pPr>
        <w:pStyle w:val="breakline"/>
        <w:rPr>
          <w:rFonts w:eastAsiaTheme="minorEastAsia"/>
          <w:color w:val="002060"/>
        </w:rPr>
      </w:pPr>
    </w:p>
    <w:p w14:paraId="43943AB6" w14:textId="77777777" w:rsidR="00E5638E" w:rsidRPr="00E12575" w:rsidRDefault="00E5638E" w:rsidP="00E5638E">
      <w:pPr>
        <w:pStyle w:val="breakline"/>
        <w:rPr>
          <w:color w:val="002060"/>
        </w:rPr>
      </w:pPr>
    </w:p>
    <w:p w14:paraId="289D1FAD" w14:textId="77777777" w:rsidR="00E5638E" w:rsidRPr="00E12575" w:rsidRDefault="00E5638E" w:rsidP="00E5638E">
      <w:pPr>
        <w:pStyle w:val="titoloprinc0"/>
        <w:rPr>
          <w:color w:val="002060"/>
        </w:rPr>
      </w:pPr>
      <w:r w:rsidRPr="00E12575">
        <w:rPr>
          <w:color w:val="002060"/>
        </w:rPr>
        <w:t>GIUDICE SPORTIVO</w:t>
      </w:r>
    </w:p>
    <w:p w14:paraId="2ED4F53C" w14:textId="77777777" w:rsidR="00E5638E" w:rsidRPr="00E12575" w:rsidRDefault="00E5638E" w:rsidP="00E5638E">
      <w:pPr>
        <w:pStyle w:val="diffida"/>
        <w:rPr>
          <w:color w:val="002060"/>
        </w:rPr>
      </w:pPr>
      <w:r w:rsidRPr="00E12575">
        <w:rPr>
          <w:color w:val="002060"/>
        </w:rPr>
        <w:t>Il Sostituto Giudice Sportivo Avv. Federica Sorrentino, nella seduta del 17/03/2022 ha adottato le decisioni che di seguito integralmente si riportano:</w:t>
      </w:r>
    </w:p>
    <w:p w14:paraId="3AD0B9EA" w14:textId="77777777" w:rsidR="00E5638E" w:rsidRPr="00E12575" w:rsidRDefault="00E5638E" w:rsidP="00E5638E">
      <w:pPr>
        <w:pStyle w:val="titolo10"/>
        <w:rPr>
          <w:color w:val="002060"/>
        </w:rPr>
      </w:pPr>
      <w:r w:rsidRPr="00E12575">
        <w:rPr>
          <w:color w:val="002060"/>
        </w:rPr>
        <w:t xml:space="preserve">GARE DEL 11/ 3/2022 </w:t>
      </w:r>
    </w:p>
    <w:p w14:paraId="74792BE8" w14:textId="77777777" w:rsidR="00E5638E" w:rsidRPr="00E12575" w:rsidRDefault="00E5638E" w:rsidP="00E5638E">
      <w:pPr>
        <w:pStyle w:val="titolo7a"/>
        <w:rPr>
          <w:color w:val="002060"/>
        </w:rPr>
      </w:pPr>
      <w:r w:rsidRPr="00E12575">
        <w:rPr>
          <w:color w:val="002060"/>
        </w:rPr>
        <w:t xml:space="preserve">PROVVEDIMENTI DISCIPLINARI </w:t>
      </w:r>
    </w:p>
    <w:p w14:paraId="679664AE" w14:textId="77777777" w:rsidR="00E5638E" w:rsidRPr="00E12575" w:rsidRDefault="00E5638E" w:rsidP="00E5638E">
      <w:pPr>
        <w:pStyle w:val="titolo7b0"/>
        <w:rPr>
          <w:color w:val="002060"/>
        </w:rPr>
      </w:pPr>
      <w:r w:rsidRPr="00E12575">
        <w:rPr>
          <w:color w:val="002060"/>
        </w:rPr>
        <w:lastRenderedPageBreak/>
        <w:t xml:space="preserve">In base alle risultanze degli atti ufficiali sono state deliberate le seguenti sanzioni disciplinari. </w:t>
      </w:r>
    </w:p>
    <w:p w14:paraId="0FA15BBA" w14:textId="77777777" w:rsidR="00E5638E" w:rsidRPr="00E12575" w:rsidRDefault="00E5638E" w:rsidP="00E5638E">
      <w:pPr>
        <w:pStyle w:val="titolo30"/>
        <w:rPr>
          <w:color w:val="002060"/>
        </w:rPr>
      </w:pPr>
      <w:r w:rsidRPr="00E12575">
        <w:rPr>
          <w:color w:val="002060"/>
        </w:rPr>
        <w:t xml:space="preserve">CALCIATORI NON ESPULSI </w:t>
      </w:r>
    </w:p>
    <w:p w14:paraId="3C48B35B" w14:textId="77777777" w:rsidR="00E5638E" w:rsidRPr="00E12575" w:rsidRDefault="00E5638E" w:rsidP="00E5638E">
      <w:pPr>
        <w:pStyle w:val="titolo20"/>
        <w:rPr>
          <w:color w:val="002060"/>
        </w:rPr>
      </w:pPr>
      <w:r w:rsidRPr="00E1257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50D06923" w14:textId="77777777" w:rsidTr="00D40F43">
        <w:tc>
          <w:tcPr>
            <w:tcW w:w="2200" w:type="dxa"/>
            <w:tcMar>
              <w:top w:w="20" w:type="dxa"/>
              <w:left w:w="20" w:type="dxa"/>
              <w:bottom w:w="20" w:type="dxa"/>
              <w:right w:w="20" w:type="dxa"/>
            </w:tcMar>
            <w:vAlign w:val="center"/>
            <w:hideMark/>
          </w:tcPr>
          <w:p w14:paraId="4C157A28" w14:textId="77777777" w:rsidR="00E5638E" w:rsidRPr="00E12575" w:rsidRDefault="00E5638E" w:rsidP="00D40F43">
            <w:pPr>
              <w:pStyle w:val="movimento"/>
              <w:rPr>
                <w:color w:val="002060"/>
              </w:rPr>
            </w:pPr>
            <w:r w:rsidRPr="00E12575">
              <w:rPr>
                <w:color w:val="002060"/>
              </w:rPr>
              <w:t>UBALDI MIRKO</w:t>
            </w:r>
          </w:p>
        </w:tc>
        <w:tc>
          <w:tcPr>
            <w:tcW w:w="2200" w:type="dxa"/>
            <w:tcMar>
              <w:top w:w="20" w:type="dxa"/>
              <w:left w:w="20" w:type="dxa"/>
              <w:bottom w:w="20" w:type="dxa"/>
              <w:right w:w="20" w:type="dxa"/>
            </w:tcMar>
            <w:vAlign w:val="center"/>
            <w:hideMark/>
          </w:tcPr>
          <w:p w14:paraId="6EFC3109" w14:textId="77777777" w:rsidR="00E5638E" w:rsidRPr="00E12575" w:rsidRDefault="00E5638E" w:rsidP="00D40F43">
            <w:pPr>
              <w:pStyle w:val="movimento2"/>
              <w:rPr>
                <w:color w:val="002060"/>
              </w:rPr>
            </w:pPr>
            <w:r w:rsidRPr="00E12575">
              <w:rPr>
                <w:color w:val="002060"/>
              </w:rPr>
              <w:t xml:space="preserve">(FUTSAL CASELLE) </w:t>
            </w:r>
          </w:p>
        </w:tc>
        <w:tc>
          <w:tcPr>
            <w:tcW w:w="800" w:type="dxa"/>
            <w:tcMar>
              <w:top w:w="20" w:type="dxa"/>
              <w:left w:w="20" w:type="dxa"/>
              <w:bottom w:w="20" w:type="dxa"/>
              <w:right w:w="20" w:type="dxa"/>
            </w:tcMar>
            <w:vAlign w:val="center"/>
            <w:hideMark/>
          </w:tcPr>
          <w:p w14:paraId="5BF224AC"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7375C4CE"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080C0960" w14:textId="77777777" w:rsidR="00E5638E" w:rsidRPr="00E12575" w:rsidRDefault="00E5638E" w:rsidP="00D40F43">
            <w:pPr>
              <w:pStyle w:val="movimento2"/>
              <w:rPr>
                <w:color w:val="002060"/>
              </w:rPr>
            </w:pPr>
            <w:r w:rsidRPr="00E12575">
              <w:rPr>
                <w:color w:val="002060"/>
              </w:rPr>
              <w:t> </w:t>
            </w:r>
          </w:p>
        </w:tc>
      </w:tr>
    </w:tbl>
    <w:p w14:paraId="665E4592" w14:textId="77777777" w:rsidR="00E5638E" w:rsidRPr="00E12575" w:rsidRDefault="00E5638E" w:rsidP="00E5638E">
      <w:pPr>
        <w:pStyle w:val="titolo10"/>
        <w:rPr>
          <w:rFonts w:eastAsiaTheme="minorEastAsia"/>
          <w:color w:val="002060"/>
        </w:rPr>
      </w:pPr>
      <w:r w:rsidRPr="00E12575">
        <w:rPr>
          <w:color w:val="002060"/>
        </w:rPr>
        <w:t xml:space="preserve">GARE DEL 14/ 3/2022 </w:t>
      </w:r>
    </w:p>
    <w:p w14:paraId="499FD46B" w14:textId="77777777" w:rsidR="00E5638E" w:rsidRPr="00E12575" w:rsidRDefault="00E5638E" w:rsidP="00E5638E">
      <w:pPr>
        <w:pStyle w:val="titolo7a"/>
        <w:rPr>
          <w:color w:val="002060"/>
        </w:rPr>
      </w:pPr>
      <w:r w:rsidRPr="00E12575">
        <w:rPr>
          <w:color w:val="002060"/>
        </w:rPr>
        <w:t xml:space="preserve">PROVVEDIMENTI DISCIPLINARI </w:t>
      </w:r>
    </w:p>
    <w:p w14:paraId="13A4F9AC" w14:textId="77777777" w:rsidR="00E5638E" w:rsidRPr="00E12575" w:rsidRDefault="00E5638E" w:rsidP="00E5638E">
      <w:pPr>
        <w:pStyle w:val="titolo7b0"/>
        <w:rPr>
          <w:color w:val="002060"/>
        </w:rPr>
      </w:pPr>
      <w:r w:rsidRPr="00E12575">
        <w:rPr>
          <w:color w:val="002060"/>
        </w:rPr>
        <w:t xml:space="preserve">In base alle risultanze degli atti ufficiali sono state deliberate le seguenti sanzioni disciplinari. </w:t>
      </w:r>
    </w:p>
    <w:p w14:paraId="3B0AE512" w14:textId="77777777" w:rsidR="00E5638E" w:rsidRPr="00E12575" w:rsidRDefault="00E5638E" w:rsidP="00E5638E">
      <w:pPr>
        <w:pStyle w:val="titolo30"/>
        <w:rPr>
          <w:color w:val="002060"/>
        </w:rPr>
      </w:pPr>
      <w:r w:rsidRPr="00E12575">
        <w:rPr>
          <w:color w:val="002060"/>
        </w:rPr>
        <w:t xml:space="preserve">SOCIETA' </w:t>
      </w:r>
    </w:p>
    <w:p w14:paraId="2C02B61D" w14:textId="77777777" w:rsidR="00E5638E" w:rsidRPr="00E12575" w:rsidRDefault="00E5638E" w:rsidP="00E5638E">
      <w:pPr>
        <w:pStyle w:val="titolo20"/>
        <w:rPr>
          <w:color w:val="002060"/>
        </w:rPr>
      </w:pPr>
      <w:r w:rsidRPr="00E12575">
        <w:rPr>
          <w:color w:val="002060"/>
        </w:rPr>
        <w:t xml:space="preserve">AMMENDA </w:t>
      </w:r>
    </w:p>
    <w:p w14:paraId="7F113074" w14:textId="77777777" w:rsidR="00E5638E" w:rsidRPr="00E12575" w:rsidRDefault="00E5638E" w:rsidP="00E5638E">
      <w:pPr>
        <w:pStyle w:val="diffida"/>
        <w:spacing w:before="80" w:beforeAutospacing="0" w:after="40" w:afterAutospacing="0"/>
        <w:jc w:val="left"/>
        <w:rPr>
          <w:color w:val="002060"/>
        </w:rPr>
      </w:pPr>
      <w:r w:rsidRPr="00E12575">
        <w:rPr>
          <w:color w:val="002060"/>
        </w:rPr>
        <w:t xml:space="preserve">Euro 50,00 REAL FABRIANO </w:t>
      </w:r>
      <w:r w:rsidRPr="00E12575">
        <w:rPr>
          <w:color w:val="002060"/>
        </w:rPr>
        <w:br/>
        <w:t xml:space="preserve">per mancanza di acqua calda nello spogliatoio dell'Arbitro. </w:t>
      </w:r>
    </w:p>
    <w:p w14:paraId="517CBBA4" w14:textId="77777777" w:rsidR="00E5638E" w:rsidRPr="00E12575" w:rsidRDefault="00E5638E" w:rsidP="00E5638E">
      <w:pPr>
        <w:pStyle w:val="titolo30"/>
        <w:rPr>
          <w:color w:val="002060"/>
        </w:rPr>
      </w:pPr>
      <w:r w:rsidRPr="00E12575">
        <w:rPr>
          <w:color w:val="002060"/>
        </w:rPr>
        <w:t xml:space="preserve">CALCIATORI NON ESPULSI </w:t>
      </w:r>
    </w:p>
    <w:p w14:paraId="393752D4" w14:textId="77777777" w:rsidR="00E5638E" w:rsidRPr="00E12575" w:rsidRDefault="00E5638E" w:rsidP="00E5638E">
      <w:pPr>
        <w:pStyle w:val="titolo20"/>
        <w:rPr>
          <w:color w:val="002060"/>
        </w:rPr>
      </w:pPr>
      <w:r w:rsidRPr="00E1257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7A88EAEC" w14:textId="77777777" w:rsidTr="00D40F43">
        <w:tc>
          <w:tcPr>
            <w:tcW w:w="2200" w:type="dxa"/>
            <w:tcMar>
              <w:top w:w="20" w:type="dxa"/>
              <w:left w:w="20" w:type="dxa"/>
              <w:bottom w:w="20" w:type="dxa"/>
              <w:right w:w="20" w:type="dxa"/>
            </w:tcMar>
            <w:vAlign w:val="center"/>
            <w:hideMark/>
          </w:tcPr>
          <w:p w14:paraId="1A715719" w14:textId="77777777" w:rsidR="00E5638E" w:rsidRPr="00E12575" w:rsidRDefault="00E5638E" w:rsidP="00D40F43">
            <w:pPr>
              <w:pStyle w:val="movimento"/>
              <w:rPr>
                <w:color w:val="002060"/>
              </w:rPr>
            </w:pPr>
            <w:r w:rsidRPr="00E12575">
              <w:rPr>
                <w:color w:val="002060"/>
              </w:rPr>
              <w:t>BARTOLINI LUCA</w:t>
            </w:r>
          </w:p>
        </w:tc>
        <w:tc>
          <w:tcPr>
            <w:tcW w:w="2200" w:type="dxa"/>
            <w:tcMar>
              <w:top w:w="20" w:type="dxa"/>
              <w:left w:w="20" w:type="dxa"/>
              <w:bottom w:w="20" w:type="dxa"/>
              <w:right w:w="20" w:type="dxa"/>
            </w:tcMar>
            <w:vAlign w:val="center"/>
            <w:hideMark/>
          </w:tcPr>
          <w:p w14:paraId="092729E2" w14:textId="77777777" w:rsidR="00E5638E" w:rsidRPr="00E12575" w:rsidRDefault="00E5638E" w:rsidP="00D40F43">
            <w:pPr>
              <w:pStyle w:val="movimento2"/>
              <w:rPr>
                <w:color w:val="002060"/>
              </w:rPr>
            </w:pPr>
            <w:r w:rsidRPr="00E12575">
              <w:rPr>
                <w:color w:val="002060"/>
              </w:rPr>
              <w:t xml:space="preserve">(REAL FABRIANO) </w:t>
            </w:r>
          </w:p>
        </w:tc>
        <w:tc>
          <w:tcPr>
            <w:tcW w:w="800" w:type="dxa"/>
            <w:tcMar>
              <w:top w:w="20" w:type="dxa"/>
              <w:left w:w="20" w:type="dxa"/>
              <w:bottom w:w="20" w:type="dxa"/>
              <w:right w:w="20" w:type="dxa"/>
            </w:tcMar>
            <w:vAlign w:val="center"/>
            <w:hideMark/>
          </w:tcPr>
          <w:p w14:paraId="3E7E87BC"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172A1FD3"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4613A40A" w14:textId="77777777" w:rsidR="00E5638E" w:rsidRPr="00E12575" w:rsidRDefault="00E5638E" w:rsidP="00D40F43">
            <w:pPr>
              <w:pStyle w:val="movimento2"/>
              <w:rPr>
                <w:color w:val="002060"/>
              </w:rPr>
            </w:pPr>
            <w:r w:rsidRPr="00E12575">
              <w:rPr>
                <w:color w:val="002060"/>
              </w:rPr>
              <w:t> </w:t>
            </w:r>
          </w:p>
        </w:tc>
      </w:tr>
    </w:tbl>
    <w:p w14:paraId="71A95106" w14:textId="77777777" w:rsidR="00E5638E" w:rsidRPr="00E12575" w:rsidRDefault="00E5638E" w:rsidP="00E5638E">
      <w:pPr>
        <w:pStyle w:val="titolo20"/>
        <w:rPr>
          <w:rFonts w:eastAsiaTheme="minorEastAsia"/>
          <w:color w:val="002060"/>
        </w:rPr>
      </w:pPr>
      <w:r w:rsidRPr="00E1257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547FDF50" w14:textId="77777777" w:rsidTr="00D40F43">
        <w:tc>
          <w:tcPr>
            <w:tcW w:w="2200" w:type="dxa"/>
            <w:tcMar>
              <w:top w:w="20" w:type="dxa"/>
              <w:left w:w="20" w:type="dxa"/>
              <w:bottom w:w="20" w:type="dxa"/>
              <w:right w:w="20" w:type="dxa"/>
            </w:tcMar>
            <w:vAlign w:val="center"/>
            <w:hideMark/>
          </w:tcPr>
          <w:p w14:paraId="07964599" w14:textId="77777777" w:rsidR="00E5638E" w:rsidRPr="00E12575" w:rsidRDefault="00E5638E" w:rsidP="00D40F43">
            <w:pPr>
              <w:pStyle w:val="movimento"/>
              <w:rPr>
                <w:color w:val="002060"/>
              </w:rPr>
            </w:pPr>
            <w:r w:rsidRPr="00E12575">
              <w:rPr>
                <w:color w:val="002060"/>
              </w:rPr>
              <w:t>KONTE ISSA</w:t>
            </w:r>
          </w:p>
        </w:tc>
        <w:tc>
          <w:tcPr>
            <w:tcW w:w="2200" w:type="dxa"/>
            <w:tcMar>
              <w:top w:w="20" w:type="dxa"/>
              <w:left w:w="20" w:type="dxa"/>
              <w:bottom w:w="20" w:type="dxa"/>
              <w:right w:w="20" w:type="dxa"/>
            </w:tcMar>
            <w:vAlign w:val="center"/>
            <w:hideMark/>
          </w:tcPr>
          <w:p w14:paraId="2AF8C025" w14:textId="77777777" w:rsidR="00E5638E" w:rsidRPr="00E12575" w:rsidRDefault="00E5638E" w:rsidP="00D40F43">
            <w:pPr>
              <w:pStyle w:val="movimento2"/>
              <w:rPr>
                <w:color w:val="002060"/>
              </w:rPr>
            </w:pPr>
            <w:r w:rsidRPr="00E12575">
              <w:rPr>
                <w:color w:val="002060"/>
              </w:rPr>
              <w:t xml:space="preserve">(BORGOROSSO TOLENTINO) </w:t>
            </w:r>
          </w:p>
        </w:tc>
        <w:tc>
          <w:tcPr>
            <w:tcW w:w="800" w:type="dxa"/>
            <w:tcMar>
              <w:top w:w="20" w:type="dxa"/>
              <w:left w:w="20" w:type="dxa"/>
              <w:bottom w:w="20" w:type="dxa"/>
              <w:right w:w="20" w:type="dxa"/>
            </w:tcMar>
            <w:vAlign w:val="center"/>
            <w:hideMark/>
          </w:tcPr>
          <w:p w14:paraId="23F022CF"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4E743118"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5A8C5403" w14:textId="77777777" w:rsidR="00E5638E" w:rsidRPr="00E12575" w:rsidRDefault="00E5638E" w:rsidP="00D40F43">
            <w:pPr>
              <w:pStyle w:val="movimento2"/>
              <w:rPr>
                <w:color w:val="002060"/>
              </w:rPr>
            </w:pPr>
            <w:r w:rsidRPr="00E12575">
              <w:rPr>
                <w:color w:val="002060"/>
              </w:rPr>
              <w:t> </w:t>
            </w:r>
          </w:p>
        </w:tc>
      </w:tr>
    </w:tbl>
    <w:p w14:paraId="48A6F34D" w14:textId="77777777" w:rsidR="00E5638E" w:rsidRPr="00E12575" w:rsidRDefault="00E5638E" w:rsidP="00E5638E">
      <w:pPr>
        <w:pStyle w:val="titolo10"/>
        <w:rPr>
          <w:rFonts w:eastAsiaTheme="minorEastAsia"/>
          <w:color w:val="002060"/>
        </w:rPr>
      </w:pPr>
      <w:r w:rsidRPr="00E12575">
        <w:rPr>
          <w:color w:val="002060"/>
        </w:rPr>
        <w:t xml:space="preserve">GARE DEL 16/ 3/2022 </w:t>
      </w:r>
    </w:p>
    <w:p w14:paraId="47D0B8C0" w14:textId="77777777" w:rsidR="00E5638E" w:rsidRPr="00E12575" w:rsidRDefault="00E5638E" w:rsidP="00E5638E">
      <w:pPr>
        <w:pStyle w:val="titolo7a"/>
        <w:rPr>
          <w:color w:val="002060"/>
        </w:rPr>
      </w:pPr>
      <w:r w:rsidRPr="00E12575">
        <w:rPr>
          <w:color w:val="002060"/>
        </w:rPr>
        <w:t xml:space="preserve">PROVVEDIMENTI DISCIPLINARI </w:t>
      </w:r>
    </w:p>
    <w:p w14:paraId="2D4C672E" w14:textId="77777777" w:rsidR="00E5638E" w:rsidRPr="00E12575" w:rsidRDefault="00E5638E" w:rsidP="00E5638E">
      <w:pPr>
        <w:pStyle w:val="titolo7b0"/>
        <w:rPr>
          <w:color w:val="002060"/>
        </w:rPr>
      </w:pPr>
      <w:r w:rsidRPr="00E12575">
        <w:rPr>
          <w:color w:val="002060"/>
        </w:rPr>
        <w:t xml:space="preserve">In base alle risultanze degli atti ufficiali sono state deliberate le seguenti sanzioni disciplinari. </w:t>
      </w:r>
    </w:p>
    <w:p w14:paraId="671F29D9" w14:textId="77777777" w:rsidR="00E5638E" w:rsidRPr="00E12575" w:rsidRDefault="00E5638E" w:rsidP="00E5638E">
      <w:pPr>
        <w:pStyle w:val="titolo30"/>
        <w:rPr>
          <w:color w:val="002060"/>
        </w:rPr>
      </w:pPr>
      <w:r w:rsidRPr="00E12575">
        <w:rPr>
          <w:color w:val="002060"/>
        </w:rPr>
        <w:t xml:space="preserve">DIRIGENTI </w:t>
      </w:r>
    </w:p>
    <w:p w14:paraId="31955761" w14:textId="77777777" w:rsidR="00E5638E" w:rsidRPr="00E12575" w:rsidRDefault="00E5638E" w:rsidP="00E5638E">
      <w:pPr>
        <w:pStyle w:val="titolo20"/>
        <w:rPr>
          <w:color w:val="002060"/>
        </w:rPr>
      </w:pPr>
      <w:r w:rsidRPr="00E12575">
        <w:rPr>
          <w:color w:val="002060"/>
        </w:rPr>
        <w:t xml:space="preserve">INIBIZIONE A SVOLGERE OGNI ATTIVITA' FINO AL 31/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750FCCA9" w14:textId="77777777" w:rsidTr="00D40F43">
        <w:tc>
          <w:tcPr>
            <w:tcW w:w="2200" w:type="dxa"/>
            <w:tcMar>
              <w:top w:w="20" w:type="dxa"/>
              <w:left w:w="20" w:type="dxa"/>
              <w:bottom w:w="20" w:type="dxa"/>
              <w:right w:w="20" w:type="dxa"/>
            </w:tcMar>
            <w:vAlign w:val="center"/>
            <w:hideMark/>
          </w:tcPr>
          <w:p w14:paraId="4945ED25" w14:textId="77777777" w:rsidR="00E5638E" w:rsidRPr="00E12575" w:rsidRDefault="00E5638E" w:rsidP="00D40F43">
            <w:pPr>
              <w:pStyle w:val="movimento"/>
              <w:rPr>
                <w:color w:val="002060"/>
              </w:rPr>
            </w:pPr>
            <w:r w:rsidRPr="00E12575">
              <w:rPr>
                <w:color w:val="002060"/>
              </w:rPr>
              <w:t>CIUTI FABRIZIO</w:t>
            </w:r>
          </w:p>
        </w:tc>
        <w:tc>
          <w:tcPr>
            <w:tcW w:w="2200" w:type="dxa"/>
            <w:tcMar>
              <w:top w:w="20" w:type="dxa"/>
              <w:left w:w="20" w:type="dxa"/>
              <w:bottom w:w="20" w:type="dxa"/>
              <w:right w:w="20" w:type="dxa"/>
            </w:tcMar>
            <w:vAlign w:val="center"/>
            <w:hideMark/>
          </w:tcPr>
          <w:p w14:paraId="1AA7742B" w14:textId="77777777" w:rsidR="00E5638E" w:rsidRPr="00E12575" w:rsidRDefault="00E5638E" w:rsidP="00D40F43">
            <w:pPr>
              <w:pStyle w:val="movimento2"/>
              <w:rPr>
                <w:color w:val="002060"/>
              </w:rPr>
            </w:pPr>
            <w:r w:rsidRPr="00E12575">
              <w:rPr>
                <w:color w:val="002060"/>
              </w:rPr>
              <w:t xml:space="preserve">(SANGIORGIO) </w:t>
            </w:r>
          </w:p>
        </w:tc>
        <w:tc>
          <w:tcPr>
            <w:tcW w:w="800" w:type="dxa"/>
            <w:tcMar>
              <w:top w:w="20" w:type="dxa"/>
              <w:left w:w="20" w:type="dxa"/>
              <w:bottom w:w="20" w:type="dxa"/>
              <w:right w:w="20" w:type="dxa"/>
            </w:tcMar>
            <w:vAlign w:val="center"/>
            <w:hideMark/>
          </w:tcPr>
          <w:p w14:paraId="2520534A"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6428042A"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6E34A7A1" w14:textId="77777777" w:rsidR="00E5638E" w:rsidRPr="00E12575" w:rsidRDefault="00E5638E" w:rsidP="00D40F43">
            <w:pPr>
              <w:pStyle w:val="movimento2"/>
              <w:rPr>
                <w:color w:val="002060"/>
              </w:rPr>
            </w:pPr>
            <w:r w:rsidRPr="00E12575">
              <w:rPr>
                <w:color w:val="002060"/>
              </w:rPr>
              <w:t> </w:t>
            </w:r>
          </w:p>
        </w:tc>
      </w:tr>
    </w:tbl>
    <w:p w14:paraId="7A2B754A" w14:textId="77777777" w:rsidR="00E5638E" w:rsidRPr="00E12575" w:rsidRDefault="00E5638E" w:rsidP="00E5638E">
      <w:pPr>
        <w:pStyle w:val="diffida"/>
        <w:spacing w:before="80" w:beforeAutospacing="0" w:after="40" w:afterAutospacing="0"/>
        <w:jc w:val="left"/>
        <w:rPr>
          <w:rFonts w:eastAsiaTheme="minorEastAsia"/>
          <w:color w:val="002060"/>
        </w:rPr>
      </w:pPr>
      <w:r w:rsidRPr="00E12575">
        <w:rPr>
          <w:color w:val="002060"/>
        </w:rPr>
        <w:t xml:space="preserve">allontanato per comportamento irriguardoso nei confronti dell'Arbitro e dell'allenatore della squadra avversaria. </w:t>
      </w:r>
    </w:p>
    <w:p w14:paraId="703F887F" w14:textId="77777777" w:rsidR="00E5638E" w:rsidRPr="00E12575" w:rsidRDefault="00E5638E" w:rsidP="00E5638E">
      <w:pPr>
        <w:pStyle w:val="titolo20"/>
        <w:rPr>
          <w:color w:val="002060"/>
        </w:rPr>
      </w:pPr>
      <w:r w:rsidRPr="00E1257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2733BC8B" w14:textId="77777777" w:rsidTr="00D40F43">
        <w:tc>
          <w:tcPr>
            <w:tcW w:w="2200" w:type="dxa"/>
            <w:tcMar>
              <w:top w:w="20" w:type="dxa"/>
              <w:left w:w="20" w:type="dxa"/>
              <w:bottom w:w="20" w:type="dxa"/>
              <w:right w:w="20" w:type="dxa"/>
            </w:tcMar>
            <w:vAlign w:val="center"/>
            <w:hideMark/>
          </w:tcPr>
          <w:p w14:paraId="506470A3" w14:textId="77777777" w:rsidR="00E5638E" w:rsidRPr="00E12575" w:rsidRDefault="00E5638E" w:rsidP="00D40F43">
            <w:pPr>
              <w:pStyle w:val="movimento"/>
              <w:rPr>
                <w:color w:val="002060"/>
              </w:rPr>
            </w:pPr>
            <w:r w:rsidRPr="00E12575">
              <w:rPr>
                <w:color w:val="002060"/>
              </w:rPr>
              <w:t>CIUTI FABRIZIO</w:t>
            </w:r>
          </w:p>
        </w:tc>
        <w:tc>
          <w:tcPr>
            <w:tcW w:w="2200" w:type="dxa"/>
            <w:tcMar>
              <w:top w:w="20" w:type="dxa"/>
              <w:left w:w="20" w:type="dxa"/>
              <w:bottom w:w="20" w:type="dxa"/>
              <w:right w:w="20" w:type="dxa"/>
            </w:tcMar>
            <w:vAlign w:val="center"/>
            <w:hideMark/>
          </w:tcPr>
          <w:p w14:paraId="38420AD6" w14:textId="77777777" w:rsidR="00E5638E" w:rsidRPr="00E12575" w:rsidRDefault="00E5638E" w:rsidP="00D40F43">
            <w:pPr>
              <w:pStyle w:val="movimento2"/>
              <w:rPr>
                <w:color w:val="002060"/>
              </w:rPr>
            </w:pPr>
            <w:r w:rsidRPr="00E12575">
              <w:rPr>
                <w:color w:val="002060"/>
              </w:rPr>
              <w:t xml:space="preserve">(SANGIORGIO) </w:t>
            </w:r>
          </w:p>
        </w:tc>
        <w:tc>
          <w:tcPr>
            <w:tcW w:w="800" w:type="dxa"/>
            <w:tcMar>
              <w:top w:w="20" w:type="dxa"/>
              <w:left w:w="20" w:type="dxa"/>
              <w:bottom w:w="20" w:type="dxa"/>
              <w:right w:w="20" w:type="dxa"/>
            </w:tcMar>
            <w:vAlign w:val="center"/>
            <w:hideMark/>
          </w:tcPr>
          <w:p w14:paraId="58A6839D"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07141001"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27B6B468" w14:textId="77777777" w:rsidR="00E5638E" w:rsidRPr="00E12575" w:rsidRDefault="00E5638E" w:rsidP="00D40F43">
            <w:pPr>
              <w:pStyle w:val="movimento2"/>
              <w:rPr>
                <w:color w:val="002060"/>
              </w:rPr>
            </w:pPr>
            <w:r w:rsidRPr="00E12575">
              <w:rPr>
                <w:color w:val="002060"/>
              </w:rPr>
              <w:t> </w:t>
            </w:r>
          </w:p>
        </w:tc>
      </w:tr>
    </w:tbl>
    <w:p w14:paraId="06D4F445" w14:textId="77777777" w:rsidR="00E5638E" w:rsidRPr="00E12575" w:rsidRDefault="00E5638E" w:rsidP="00E5638E">
      <w:pPr>
        <w:pStyle w:val="titolo30"/>
        <w:rPr>
          <w:rFonts w:eastAsiaTheme="minorEastAsia"/>
          <w:color w:val="002060"/>
        </w:rPr>
      </w:pPr>
      <w:r w:rsidRPr="00E12575">
        <w:rPr>
          <w:color w:val="002060"/>
        </w:rPr>
        <w:t xml:space="preserve">ALLENATORI </w:t>
      </w:r>
    </w:p>
    <w:p w14:paraId="32ABB164" w14:textId="77777777" w:rsidR="00E5638E" w:rsidRPr="00E12575" w:rsidRDefault="00E5638E" w:rsidP="00E5638E">
      <w:pPr>
        <w:pStyle w:val="titolo20"/>
        <w:rPr>
          <w:color w:val="002060"/>
        </w:rPr>
      </w:pPr>
      <w:r w:rsidRPr="00E1257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56FFD9E4" w14:textId="77777777" w:rsidTr="00D40F43">
        <w:tc>
          <w:tcPr>
            <w:tcW w:w="2200" w:type="dxa"/>
            <w:tcMar>
              <w:top w:w="20" w:type="dxa"/>
              <w:left w:w="20" w:type="dxa"/>
              <w:bottom w:w="20" w:type="dxa"/>
              <w:right w:w="20" w:type="dxa"/>
            </w:tcMar>
            <w:vAlign w:val="center"/>
            <w:hideMark/>
          </w:tcPr>
          <w:p w14:paraId="7FC11740" w14:textId="77777777" w:rsidR="00E5638E" w:rsidRPr="00E12575" w:rsidRDefault="00E5638E" w:rsidP="00D40F43">
            <w:pPr>
              <w:pStyle w:val="movimento"/>
              <w:rPr>
                <w:color w:val="002060"/>
              </w:rPr>
            </w:pPr>
            <w:r w:rsidRPr="00E12575">
              <w:rPr>
                <w:color w:val="002060"/>
              </w:rPr>
              <w:t>CAMPIFIORITI LEONARDO</w:t>
            </w:r>
          </w:p>
        </w:tc>
        <w:tc>
          <w:tcPr>
            <w:tcW w:w="2200" w:type="dxa"/>
            <w:tcMar>
              <w:top w:w="20" w:type="dxa"/>
              <w:left w:w="20" w:type="dxa"/>
              <w:bottom w:w="20" w:type="dxa"/>
              <w:right w:w="20" w:type="dxa"/>
            </w:tcMar>
            <w:vAlign w:val="center"/>
            <w:hideMark/>
          </w:tcPr>
          <w:p w14:paraId="2DA5EEDB" w14:textId="77777777" w:rsidR="00E5638E" w:rsidRPr="00E12575" w:rsidRDefault="00E5638E" w:rsidP="00D40F43">
            <w:pPr>
              <w:pStyle w:val="movimento2"/>
              <w:rPr>
                <w:color w:val="002060"/>
              </w:rPr>
            </w:pPr>
            <w:r w:rsidRPr="00E12575">
              <w:rPr>
                <w:color w:val="002060"/>
              </w:rPr>
              <w:t xml:space="preserve">(SANGIORGIO) </w:t>
            </w:r>
          </w:p>
        </w:tc>
        <w:tc>
          <w:tcPr>
            <w:tcW w:w="800" w:type="dxa"/>
            <w:tcMar>
              <w:top w:w="20" w:type="dxa"/>
              <w:left w:w="20" w:type="dxa"/>
              <w:bottom w:w="20" w:type="dxa"/>
              <w:right w:w="20" w:type="dxa"/>
            </w:tcMar>
            <w:vAlign w:val="center"/>
            <w:hideMark/>
          </w:tcPr>
          <w:p w14:paraId="51C92418"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2C7A9313"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7568F805" w14:textId="77777777" w:rsidR="00E5638E" w:rsidRPr="00E12575" w:rsidRDefault="00E5638E" w:rsidP="00D40F43">
            <w:pPr>
              <w:pStyle w:val="movimento2"/>
              <w:rPr>
                <w:color w:val="002060"/>
              </w:rPr>
            </w:pPr>
            <w:r w:rsidRPr="00E12575">
              <w:rPr>
                <w:color w:val="002060"/>
              </w:rPr>
              <w:t> </w:t>
            </w:r>
          </w:p>
        </w:tc>
      </w:tr>
    </w:tbl>
    <w:p w14:paraId="3056E642" w14:textId="77777777" w:rsidR="00E5638E" w:rsidRPr="00E12575" w:rsidRDefault="00E5638E" w:rsidP="00E5638E">
      <w:pPr>
        <w:pStyle w:val="titolo30"/>
        <w:rPr>
          <w:rFonts w:eastAsiaTheme="minorEastAsia"/>
          <w:color w:val="002060"/>
        </w:rPr>
      </w:pPr>
      <w:r w:rsidRPr="00E12575">
        <w:rPr>
          <w:color w:val="002060"/>
        </w:rPr>
        <w:t xml:space="preserve">CALCIATORI NON ESPULSI </w:t>
      </w:r>
    </w:p>
    <w:p w14:paraId="10CC3112" w14:textId="77777777" w:rsidR="00E5638E" w:rsidRPr="00E12575" w:rsidRDefault="00E5638E" w:rsidP="00E5638E">
      <w:pPr>
        <w:pStyle w:val="titolo20"/>
        <w:rPr>
          <w:color w:val="002060"/>
        </w:rPr>
      </w:pPr>
      <w:r w:rsidRPr="00E1257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190B0842" w14:textId="77777777" w:rsidTr="00D40F43">
        <w:tc>
          <w:tcPr>
            <w:tcW w:w="2200" w:type="dxa"/>
            <w:tcMar>
              <w:top w:w="20" w:type="dxa"/>
              <w:left w:w="20" w:type="dxa"/>
              <w:bottom w:w="20" w:type="dxa"/>
              <w:right w:w="20" w:type="dxa"/>
            </w:tcMar>
            <w:vAlign w:val="center"/>
            <w:hideMark/>
          </w:tcPr>
          <w:p w14:paraId="048330C5" w14:textId="77777777" w:rsidR="00E5638E" w:rsidRPr="00E12575" w:rsidRDefault="00E5638E" w:rsidP="00D40F43">
            <w:pPr>
              <w:pStyle w:val="movimento"/>
              <w:rPr>
                <w:color w:val="002060"/>
              </w:rPr>
            </w:pPr>
            <w:r w:rsidRPr="00E12575">
              <w:rPr>
                <w:color w:val="002060"/>
              </w:rPr>
              <w:t>CAO GIANLUCA</w:t>
            </w:r>
          </w:p>
        </w:tc>
        <w:tc>
          <w:tcPr>
            <w:tcW w:w="2200" w:type="dxa"/>
            <w:tcMar>
              <w:top w:w="20" w:type="dxa"/>
              <w:left w:w="20" w:type="dxa"/>
              <w:bottom w:w="20" w:type="dxa"/>
              <w:right w:w="20" w:type="dxa"/>
            </w:tcMar>
            <w:vAlign w:val="center"/>
            <w:hideMark/>
          </w:tcPr>
          <w:p w14:paraId="37F2B601" w14:textId="77777777" w:rsidR="00E5638E" w:rsidRPr="00E12575" w:rsidRDefault="00E5638E" w:rsidP="00D40F43">
            <w:pPr>
              <w:pStyle w:val="movimento2"/>
              <w:rPr>
                <w:color w:val="002060"/>
              </w:rPr>
            </w:pPr>
            <w:r w:rsidRPr="00E12575">
              <w:rPr>
                <w:color w:val="002060"/>
              </w:rPr>
              <w:t xml:space="preserve">(REAL ANCARIA) </w:t>
            </w:r>
          </w:p>
        </w:tc>
        <w:tc>
          <w:tcPr>
            <w:tcW w:w="800" w:type="dxa"/>
            <w:tcMar>
              <w:top w:w="20" w:type="dxa"/>
              <w:left w:w="20" w:type="dxa"/>
              <w:bottom w:w="20" w:type="dxa"/>
              <w:right w:w="20" w:type="dxa"/>
            </w:tcMar>
            <w:vAlign w:val="center"/>
            <w:hideMark/>
          </w:tcPr>
          <w:p w14:paraId="753D264B"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45F2F498" w14:textId="77777777" w:rsidR="00E5638E" w:rsidRPr="00E12575" w:rsidRDefault="00E5638E" w:rsidP="00D40F43">
            <w:pPr>
              <w:pStyle w:val="movimento"/>
              <w:rPr>
                <w:color w:val="002060"/>
              </w:rPr>
            </w:pPr>
            <w:r w:rsidRPr="00E12575">
              <w:rPr>
                <w:color w:val="002060"/>
              </w:rPr>
              <w:t>GABELLA AGUSTIN</w:t>
            </w:r>
          </w:p>
        </w:tc>
        <w:tc>
          <w:tcPr>
            <w:tcW w:w="2200" w:type="dxa"/>
            <w:tcMar>
              <w:top w:w="20" w:type="dxa"/>
              <w:left w:w="20" w:type="dxa"/>
              <w:bottom w:w="20" w:type="dxa"/>
              <w:right w:w="20" w:type="dxa"/>
            </w:tcMar>
            <w:vAlign w:val="center"/>
            <w:hideMark/>
          </w:tcPr>
          <w:p w14:paraId="149E540C" w14:textId="77777777" w:rsidR="00E5638E" w:rsidRPr="00E12575" w:rsidRDefault="00E5638E" w:rsidP="00D40F43">
            <w:pPr>
              <w:pStyle w:val="movimento2"/>
              <w:rPr>
                <w:color w:val="002060"/>
              </w:rPr>
            </w:pPr>
            <w:r w:rsidRPr="00E12575">
              <w:rPr>
                <w:color w:val="002060"/>
              </w:rPr>
              <w:t xml:space="preserve">(SANGIORGIO) </w:t>
            </w:r>
          </w:p>
        </w:tc>
      </w:tr>
      <w:tr w:rsidR="00E5638E" w:rsidRPr="00E12575" w14:paraId="74FA9154" w14:textId="77777777" w:rsidTr="00D40F43">
        <w:tc>
          <w:tcPr>
            <w:tcW w:w="2200" w:type="dxa"/>
            <w:tcMar>
              <w:top w:w="20" w:type="dxa"/>
              <w:left w:w="20" w:type="dxa"/>
              <w:bottom w:w="20" w:type="dxa"/>
              <w:right w:w="20" w:type="dxa"/>
            </w:tcMar>
            <w:vAlign w:val="center"/>
            <w:hideMark/>
          </w:tcPr>
          <w:p w14:paraId="574892C8" w14:textId="77777777" w:rsidR="00E5638E" w:rsidRPr="00E12575" w:rsidRDefault="00E5638E" w:rsidP="00D40F43">
            <w:pPr>
              <w:pStyle w:val="movimento"/>
              <w:rPr>
                <w:color w:val="002060"/>
              </w:rPr>
            </w:pPr>
            <w:r w:rsidRPr="00E12575">
              <w:rPr>
                <w:color w:val="002060"/>
              </w:rPr>
              <w:t>ROSETTI FABIO</w:t>
            </w:r>
          </w:p>
        </w:tc>
        <w:tc>
          <w:tcPr>
            <w:tcW w:w="2200" w:type="dxa"/>
            <w:tcMar>
              <w:top w:w="20" w:type="dxa"/>
              <w:left w:w="20" w:type="dxa"/>
              <w:bottom w:w="20" w:type="dxa"/>
              <w:right w:w="20" w:type="dxa"/>
            </w:tcMar>
            <w:vAlign w:val="center"/>
            <w:hideMark/>
          </w:tcPr>
          <w:p w14:paraId="1633F573" w14:textId="77777777" w:rsidR="00E5638E" w:rsidRPr="00E12575" w:rsidRDefault="00E5638E" w:rsidP="00D40F43">
            <w:pPr>
              <w:pStyle w:val="movimento2"/>
              <w:rPr>
                <w:color w:val="002060"/>
              </w:rPr>
            </w:pPr>
            <w:r w:rsidRPr="00E12575">
              <w:rPr>
                <w:color w:val="002060"/>
              </w:rPr>
              <w:t xml:space="preserve">(SANGIORGIO) </w:t>
            </w:r>
          </w:p>
        </w:tc>
        <w:tc>
          <w:tcPr>
            <w:tcW w:w="800" w:type="dxa"/>
            <w:tcMar>
              <w:top w:w="20" w:type="dxa"/>
              <w:left w:w="20" w:type="dxa"/>
              <w:bottom w:w="20" w:type="dxa"/>
              <w:right w:w="20" w:type="dxa"/>
            </w:tcMar>
            <w:vAlign w:val="center"/>
            <w:hideMark/>
          </w:tcPr>
          <w:p w14:paraId="625BFABE"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7DAF2D2D"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4465159A" w14:textId="77777777" w:rsidR="00E5638E" w:rsidRPr="00E12575" w:rsidRDefault="00E5638E" w:rsidP="00D40F43">
            <w:pPr>
              <w:pStyle w:val="movimento2"/>
              <w:rPr>
                <w:color w:val="002060"/>
              </w:rPr>
            </w:pPr>
            <w:r w:rsidRPr="00E12575">
              <w:rPr>
                <w:color w:val="002060"/>
              </w:rPr>
              <w:t> </w:t>
            </w:r>
          </w:p>
        </w:tc>
      </w:tr>
    </w:tbl>
    <w:p w14:paraId="4BA6424B" w14:textId="77777777" w:rsidR="00E5638E" w:rsidRPr="00E12575" w:rsidRDefault="00E5638E" w:rsidP="00E5638E">
      <w:pPr>
        <w:pStyle w:val="titolo20"/>
        <w:rPr>
          <w:rFonts w:eastAsiaTheme="minorEastAsia"/>
          <w:color w:val="002060"/>
        </w:rPr>
      </w:pPr>
      <w:r w:rsidRPr="00E1257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5222E247" w14:textId="77777777" w:rsidTr="00D40F43">
        <w:tc>
          <w:tcPr>
            <w:tcW w:w="2200" w:type="dxa"/>
            <w:tcMar>
              <w:top w:w="20" w:type="dxa"/>
              <w:left w:w="20" w:type="dxa"/>
              <w:bottom w:w="20" w:type="dxa"/>
              <w:right w:w="20" w:type="dxa"/>
            </w:tcMar>
            <w:vAlign w:val="center"/>
            <w:hideMark/>
          </w:tcPr>
          <w:p w14:paraId="444A1DF9" w14:textId="77777777" w:rsidR="00E5638E" w:rsidRPr="00E12575" w:rsidRDefault="00E5638E" w:rsidP="00D40F43">
            <w:pPr>
              <w:pStyle w:val="movimento"/>
              <w:rPr>
                <w:color w:val="002060"/>
              </w:rPr>
            </w:pPr>
            <w:r w:rsidRPr="00E12575">
              <w:rPr>
                <w:color w:val="002060"/>
              </w:rPr>
              <w:t>LODDO GIANMARCO</w:t>
            </w:r>
          </w:p>
        </w:tc>
        <w:tc>
          <w:tcPr>
            <w:tcW w:w="2200" w:type="dxa"/>
            <w:tcMar>
              <w:top w:w="20" w:type="dxa"/>
              <w:left w:w="20" w:type="dxa"/>
              <w:bottom w:w="20" w:type="dxa"/>
              <w:right w:w="20" w:type="dxa"/>
            </w:tcMar>
            <w:vAlign w:val="center"/>
            <w:hideMark/>
          </w:tcPr>
          <w:p w14:paraId="6A6CB46B" w14:textId="77777777" w:rsidR="00E5638E" w:rsidRPr="00E12575" w:rsidRDefault="00E5638E" w:rsidP="00D40F43">
            <w:pPr>
              <w:pStyle w:val="movimento2"/>
              <w:rPr>
                <w:color w:val="002060"/>
              </w:rPr>
            </w:pPr>
            <w:r w:rsidRPr="00E12575">
              <w:rPr>
                <w:color w:val="002060"/>
              </w:rPr>
              <w:t xml:space="preserve">(REAL ANCARIA) </w:t>
            </w:r>
          </w:p>
        </w:tc>
        <w:tc>
          <w:tcPr>
            <w:tcW w:w="800" w:type="dxa"/>
            <w:tcMar>
              <w:top w:w="20" w:type="dxa"/>
              <w:left w:w="20" w:type="dxa"/>
              <w:bottom w:w="20" w:type="dxa"/>
              <w:right w:w="20" w:type="dxa"/>
            </w:tcMar>
            <w:vAlign w:val="center"/>
            <w:hideMark/>
          </w:tcPr>
          <w:p w14:paraId="67525A57"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5D60A3E7"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5F7CCF20" w14:textId="77777777" w:rsidR="00E5638E" w:rsidRPr="00E12575" w:rsidRDefault="00E5638E" w:rsidP="00D40F43">
            <w:pPr>
              <w:pStyle w:val="movimento2"/>
              <w:rPr>
                <w:color w:val="002060"/>
              </w:rPr>
            </w:pPr>
            <w:r w:rsidRPr="00E12575">
              <w:rPr>
                <w:color w:val="002060"/>
              </w:rPr>
              <w:t> </w:t>
            </w:r>
          </w:p>
        </w:tc>
      </w:tr>
    </w:tbl>
    <w:p w14:paraId="1F4FADF7" w14:textId="77777777" w:rsidR="00E5638E" w:rsidRPr="00E12575" w:rsidRDefault="00E5638E" w:rsidP="00E5638E">
      <w:pPr>
        <w:pStyle w:val="titolo20"/>
        <w:rPr>
          <w:rFonts w:eastAsiaTheme="minorEastAsia"/>
          <w:color w:val="002060"/>
        </w:rPr>
      </w:pPr>
      <w:r w:rsidRPr="00E12575">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0B1E2519" w14:textId="77777777" w:rsidTr="00D40F43">
        <w:tc>
          <w:tcPr>
            <w:tcW w:w="2200" w:type="dxa"/>
            <w:tcMar>
              <w:top w:w="20" w:type="dxa"/>
              <w:left w:w="20" w:type="dxa"/>
              <w:bottom w:w="20" w:type="dxa"/>
              <w:right w:w="20" w:type="dxa"/>
            </w:tcMar>
            <w:vAlign w:val="center"/>
            <w:hideMark/>
          </w:tcPr>
          <w:p w14:paraId="4ED18CFC" w14:textId="77777777" w:rsidR="00E5638E" w:rsidRPr="00E12575" w:rsidRDefault="00E5638E" w:rsidP="00D40F43">
            <w:pPr>
              <w:pStyle w:val="movimento"/>
              <w:rPr>
                <w:color w:val="002060"/>
              </w:rPr>
            </w:pPr>
            <w:r w:rsidRPr="00E12575">
              <w:rPr>
                <w:color w:val="002060"/>
              </w:rPr>
              <w:t>PICCIONI NICOLO</w:t>
            </w:r>
          </w:p>
        </w:tc>
        <w:tc>
          <w:tcPr>
            <w:tcW w:w="2200" w:type="dxa"/>
            <w:tcMar>
              <w:top w:w="20" w:type="dxa"/>
              <w:left w:w="20" w:type="dxa"/>
              <w:bottom w:w="20" w:type="dxa"/>
              <w:right w:w="20" w:type="dxa"/>
            </w:tcMar>
            <w:vAlign w:val="center"/>
            <w:hideMark/>
          </w:tcPr>
          <w:p w14:paraId="581A787C" w14:textId="77777777" w:rsidR="00E5638E" w:rsidRPr="00E12575" w:rsidRDefault="00E5638E" w:rsidP="00D40F43">
            <w:pPr>
              <w:pStyle w:val="movimento2"/>
              <w:rPr>
                <w:color w:val="002060"/>
              </w:rPr>
            </w:pPr>
            <w:r w:rsidRPr="00E12575">
              <w:rPr>
                <w:color w:val="002060"/>
              </w:rPr>
              <w:t xml:space="preserve">(REAL ANCARIA) </w:t>
            </w:r>
          </w:p>
        </w:tc>
        <w:tc>
          <w:tcPr>
            <w:tcW w:w="800" w:type="dxa"/>
            <w:tcMar>
              <w:top w:w="20" w:type="dxa"/>
              <w:left w:w="20" w:type="dxa"/>
              <w:bottom w:w="20" w:type="dxa"/>
              <w:right w:w="20" w:type="dxa"/>
            </w:tcMar>
            <w:vAlign w:val="center"/>
            <w:hideMark/>
          </w:tcPr>
          <w:p w14:paraId="0A8D1E31"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62CBFBEA"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468C301A" w14:textId="77777777" w:rsidR="00E5638E" w:rsidRPr="00E12575" w:rsidRDefault="00E5638E" w:rsidP="00D40F43">
            <w:pPr>
              <w:pStyle w:val="movimento2"/>
              <w:rPr>
                <w:color w:val="002060"/>
              </w:rPr>
            </w:pPr>
            <w:r w:rsidRPr="00E12575">
              <w:rPr>
                <w:color w:val="002060"/>
              </w:rPr>
              <w:t> </w:t>
            </w:r>
          </w:p>
        </w:tc>
      </w:tr>
    </w:tbl>
    <w:p w14:paraId="1E81E6C8" w14:textId="77777777" w:rsidR="00E5638E" w:rsidRPr="00E12575" w:rsidRDefault="00E5638E" w:rsidP="00E5638E">
      <w:pPr>
        <w:pStyle w:val="breakline"/>
        <w:rPr>
          <w:color w:val="002060"/>
        </w:rPr>
      </w:pPr>
    </w:p>
    <w:p w14:paraId="787F510F" w14:textId="77777777" w:rsidR="00E5638E" w:rsidRPr="00E12575" w:rsidRDefault="00E5638E" w:rsidP="00E5638E">
      <w:pPr>
        <w:ind w:left="4956"/>
        <w:rPr>
          <w:rFonts w:ascii="Arial" w:hAnsi="Arial" w:cs="Arial"/>
          <w:noProof/>
          <w:color w:val="002060"/>
          <w:sz w:val="22"/>
          <w:szCs w:val="22"/>
        </w:rPr>
      </w:pPr>
      <w:r w:rsidRPr="00E12575">
        <w:rPr>
          <w:rFonts w:ascii="Arial" w:hAnsi="Arial" w:cs="Arial"/>
          <w:noProof/>
          <w:color w:val="002060"/>
          <w:sz w:val="22"/>
          <w:szCs w:val="22"/>
        </w:rPr>
        <w:t>F.to IL SOSTITUTO GIUDICE SPORTIVO      </w:t>
      </w:r>
    </w:p>
    <w:p w14:paraId="47559473" w14:textId="77777777" w:rsidR="00E5638E" w:rsidRPr="00E12575" w:rsidRDefault="00E5638E" w:rsidP="00E5638E">
      <w:pPr>
        <w:pStyle w:val="breakline"/>
        <w:rPr>
          <w:rFonts w:eastAsiaTheme="minorEastAsia"/>
          <w:color w:val="002060"/>
        </w:rPr>
      </w:pPr>
      <w:r w:rsidRPr="00E12575">
        <w:rPr>
          <w:rFonts w:ascii="Arial" w:hAnsi="Arial" w:cs="Arial"/>
          <w:noProof/>
          <w:color w:val="002060"/>
          <w:sz w:val="22"/>
          <w:szCs w:val="22"/>
        </w:rPr>
        <w:t xml:space="preserve"> </w:t>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t xml:space="preserve">   </w:t>
      </w:r>
      <w:r w:rsidRPr="00E12575">
        <w:rPr>
          <w:rFonts w:ascii="Arial" w:hAnsi="Arial" w:cs="Arial"/>
          <w:noProof/>
          <w:color w:val="002060"/>
          <w:sz w:val="22"/>
          <w:szCs w:val="22"/>
        </w:rPr>
        <w:tab/>
        <w:t xml:space="preserve">                Federica Sorrentino</w:t>
      </w:r>
    </w:p>
    <w:p w14:paraId="392CDE1D" w14:textId="77777777" w:rsidR="00E5638E" w:rsidRPr="00E12575" w:rsidRDefault="00E5638E" w:rsidP="00E5638E">
      <w:pPr>
        <w:pStyle w:val="breakline"/>
        <w:rPr>
          <w:rFonts w:eastAsiaTheme="minorEastAsia"/>
          <w:color w:val="002060"/>
        </w:rPr>
      </w:pPr>
    </w:p>
    <w:p w14:paraId="0951CC50" w14:textId="77777777" w:rsidR="00E5638E" w:rsidRPr="00E12575" w:rsidRDefault="00E5638E" w:rsidP="00E5638E">
      <w:pPr>
        <w:pStyle w:val="titoloprinc0"/>
        <w:rPr>
          <w:color w:val="002060"/>
        </w:rPr>
      </w:pPr>
      <w:r w:rsidRPr="00E12575">
        <w:rPr>
          <w:color w:val="002060"/>
        </w:rPr>
        <w:t>CLASSIFICA</w:t>
      </w:r>
    </w:p>
    <w:p w14:paraId="2217E15F" w14:textId="77777777" w:rsidR="00E5638E" w:rsidRPr="00E12575" w:rsidRDefault="00E5638E" w:rsidP="00E5638E">
      <w:pPr>
        <w:pStyle w:val="breakline"/>
        <w:rPr>
          <w:color w:val="002060"/>
        </w:rPr>
      </w:pPr>
    </w:p>
    <w:p w14:paraId="092DB7DB" w14:textId="77777777" w:rsidR="00E5638E" w:rsidRPr="00E12575" w:rsidRDefault="00E5638E" w:rsidP="00E5638E">
      <w:pPr>
        <w:pStyle w:val="breakline"/>
        <w:rPr>
          <w:color w:val="002060"/>
        </w:rPr>
      </w:pPr>
    </w:p>
    <w:p w14:paraId="39F304D5" w14:textId="77777777" w:rsidR="00E5638E" w:rsidRPr="00E12575" w:rsidRDefault="00E5638E" w:rsidP="00E5638E">
      <w:pPr>
        <w:pStyle w:val="sottotitolocampionato10"/>
        <w:rPr>
          <w:color w:val="002060"/>
        </w:rPr>
      </w:pPr>
      <w:r w:rsidRPr="00E1257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5638E" w:rsidRPr="00E12575" w14:paraId="2622B360" w14:textId="77777777" w:rsidTr="00D40F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D22AA" w14:textId="77777777" w:rsidR="00E5638E" w:rsidRPr="00E12575" w:rsidRDefault="00E5638E" w:rsidP="00D40F43">
            <w:pPr>
              <w:pStyle w:val="headertabella0"/>
              <w:rPr>
                <w:color w:val="002060"/>
              </w:rPr>
            </w:pPr>
            <w:r w:rsidRPr="00E1257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7B1F2" w14:textId="77777777" w:rsidR="00E5638E" w:rsidRPr="00E12575" w:rsidRDefault="00E5638E" w:rsidP="00D40F43">
            <w:pPr>
              <w:pStyle w:val="headertabella0"/>
              <w:rPr>
                <w:color w:val="002060"/>
              </w:rPr>
            </w:pPr>
            <w:r w:rsidRPr="00E1257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250C1" w14:textId="77777777" w:rsidR="00E5638E" w:rsidRPr="00E12575" w:rsidRDefault="00E5638E" w:rsidP="00D40F43">
            <w:pPr>
              <w:pStyle w:val="headertabella0"/>
              <w:rPr>
                <w:color w:val="002060"/>
              </w:rPr>
            </w:pPr>
            <w:r w:rsidRPr="00E1257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0CCAA" w14:textId="77777777" w:rsidR="00E5638E" w:rsidRPr="00E12575" w:rsidRDefault="00E5638E" w:rsidP="00D40F43">
            <w:pPr>
              <w:pStyle w:val="headertabella0"/>
              <w:rPr>
                <w:color w:val="002060"/>
              </w:rPr>
            </w:pPr>
            <w:r w:rsidRPr="00E1257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86A5A" w14:textId="77777777" w:rsidR="00E5638E" w:rsidRPr="00E12575" w:rsidRDefault="00E5638E" w:rsidP="00D40F43">
            <w:pPr>
              <w:pStyle w:val="headertabella0"/>
              <w:rPr>
                <w:color w:val="002060"/>
              </w:rPr>
            </w:pPr>
            <w:r w:rsidRPr="00E1257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4DB4F" w14:textId="77777777" w:rsidR="00E5638E" w:rsidRPr="00E12575" w:rsidRDefault="00E5638E" w:rsidP="00D40F43">
            <w:pPr>
              <w:pStyle w:val="headertabella0"/>
              <w:rPr>
                <w:color w:val="002060"/>
              </w:rPr>
            </w:pPr>
            <w:r w:rsidRPr="00E1257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E2CA9" w14:textId="77777777" w:rsidR="00E5638E" w:rsidRPr="00E12575" w:rsidRDefault="00E5638E" w:rsidP="00D40F43">
            <w:pPr>
              <w:pStyle w:val="headertabella0"/>
              <w:rPr>
                <w:color w:val="002060"/>
              </w:rPr>
            </w:pPr>
            <w:r w:rsidRPr="00E1257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40366" w14:textId="77777777" w:rsidR="00E5638E" w:rsidRPr="00E12575" w:rsidRDefault="00E5638E" w:rsidP="00D40F43">
            <w:pPr>
              <w:pStyle w:val="headertabella0"/>
              <w:rPr>
                <w:color w:val="002060"/>
              </w:rPr>
            </w:pPr>
            <w:r w:rsidRPr="00E1257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315C8" w14:textId="77777777" w:rsidR="00E5638E" w:rsidRPr="00E12575" w:rsidRDefault="00E5638E" w:rsidP="00D40F43">
            <w:pPr>
              <w:pStyle w:val="headertabella0"/>
              <w:rPr>
                <w:color w:val="002060"/>
              </w:rPr>
            </w:pPr>
            <w:r w:rsidRPr="00E1257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75632" w14:textId="77777777" w:rsidR="00E5638E" w:rsidRPr="00E12575" w:rsidRDefault="00E5638E" w:rsidP="00D40F43">
            <w:pPr>
              <w:pStyle w:val="headertabella0"/>
              <w:rPr>
                <w:color w:val="002060"/>
              </w:rPr>
            </w:pPr>
            <w:r w:rsidRPr="00E12575">
              <w:rPr>
                <w:color w:val="002060"/>
              </w:rPr>
              <w:t>PE</w:t>
            </w:r>
          </w:p>
        </w:tc>
      </w:tr>
      <w:tr w:rsidR="00E5638E" w:rsidRPr="00E12575" w14:paraId="503508DD" w14:textId="77777777" w:rsidTr="00D40F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484358" w14:textId="77777777" w:rsidR="00E5638E" w:rsidRPr="00E12575" w:rsidRDefault="00E5638E" w:rsidP="00D40F43">
            <w:pPr>
              <w:pStyle w:val="rowtabella0"/>
              <w:rPr>
                <w:color w:val="002060"/>
                <w:lang w:val="en-US"/>
              </w:rPr>
            </w:pPr>
            <w:r w:rsidRPr="00E12575">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35CD" w14:textId="77777777" w:rsidR="00E5638E" w:rsidRPr="00E12575" w:rsidRDefault="00E5638E" w:rsidP="00D40F43">
            <w:pPr>
              <w:pStyle w:val="rowtabella0"/>
              <w:jc w:val="center"/>
              <w:rPr>
                <w:color w:val="002060"/>
              </w:rPr>
            </w:pPr>
            <w:r w:rsidRPr="00E1257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8C11A" w14:textId="77777777" w:rsidR="00E5638E" w:rsidRPr="00E12575" w:rsidRDefault="00E5638E" w:rsidP="00D40F43">
            <w:pPr>
              <w:pStyle w:val="rowtabella0"/>
              <w:jc w:val="center"/>
              <w:rPr>
                <w:color w:val="002060"/>
              </w:rPr>
            </w:pPr>
            <w:r w:rsidRPr="00E125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F529"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0342"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FBAE4"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9458" w14:textId="77777777" w:rsidR="00E5638E" w:rsidRPr="00E12575" w:rsidRDefault="00E5638E" w:rsidP="00D40F43">
            <w:pPr>
              <w:pStyle w:val="rowtabella0"/>
              <w:jc w:val="center"/>
              <w:rPr>
                <w:color w:val="002060"/>
              </w:rPr>
            </w:pPr>
            <w:r w:rsidRPr="00E1257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D3CE" w14:textId="77777777" w:rsidR="00E5638E" w:rsidRPr="00E12575" w:rsidRDefault="00E5638E" w:rsidP="00D40F43">
            <w:pPr>
              <w:pStyle w:val="rowtabella0"/>
              <w:jc w:val="center"/>
              <w:rPr>
                <w:color w:val="002060"/>
              </w:rPr>
            </w:pPr>
            <w:r w:rsidRPr="00E1257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4586" w14:textId="77777777" w:rsidR="00E5638E" w:rsidRPr="00E12575" w:rsidRDefault="00E5638E" w:rsidP="00D40F43">
            <w:pPr>
              <w:pStyle w:val="rowtabella0"/>
              <w:jc w:val="center"/>
              <w:rPr>
                <w:color w:val="002060"/>
              </w:rPr>
            </w:pPr>
            <w:r w:rsidRPr="00E1257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0EA8" w14:textId="77777777" w:rsidR="00E5638E" w:rsidRPr="00E12575" w:rsidRDefault="00E5638E" w:rsidP="00D40F43">
            <w:pPr>
              <w:pStyle w:val="rowtabella0"/>
              <w:jc w:val="center"/>
              <w:rPr>
                <w:color w:val="002060"/>
              </w:rPr>
            </w:pPr>
            <w:r w:rsidRPr="00E12575">
              <w:rPr>
                <w:color w:val="002060"/>
              </w:rPr>
              <w:t>0</w:t>
            </w:r>
          </w:p>
        </w:tc>
      </w:tr>
      <w:tr w:rsidR="00E5638E" w:rsidRPr="00E12575" w14:paraId="4BC25D13"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1EB37" w14:textId="77777777" w:rsidR="00E5638E" w:rsidRPr="00E12575" w:rsidRDefault="00E5638E" w:rsidP="00D40F43">
            <w:pPr>
              <w:pStyle w:val="rowtabella0"/>
              <w:rPr>
                <w:color w:val="002060"/>
              </w:rPr>
            </w:pPr>
            <w:r w:rsidRPr="00E1257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6A28" w14:textId="77777777" w:rsidR="00E5638E" w:rsidRPr="00E12575" w:rsidRDefault="00E5638E" w:rsidP="00D40F43">
            <w:pPr>
              <w:pStyle w:val="rowtabella0"/>
              <w:jc w:val="center"/>
              <w:rPr>
                <w:color w:val="002060"/>
              </w:rPr>
            </w:pPr>
            <w:r w:rsidRPr="00E1257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5DD1"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FA3D"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AB6F"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EA0C8"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B023B" w14:textId="77777777" w:rsidR="00E5638E" w:rsidRPr="00E12575" w:rsidRDefault="00E5638E" w:rsidP="00D40F43">
            <w:pPr>
              <w:pStyle w:val="rowtabella0"/>
              <w:jc w:val="center"/>
              <w:rPr>
                <w:color w:val="002060"/>
              </w:rPr>
            </w:pPr>
            <w:r w:rsidRPr="00E1257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68B9" w14:textId="77777777" w:rsidR="00E5638E" w:rsidRPr="00E12575" w:rsidRDefault="00E5638E" w:rsidP="00D40F43">
            <w:pPr>
              <w:pStyle w:val="rowtabella0"/>
              <w:jc w:val="center"/>
              <w:rPr>
                <w:color w:val="002060"/>
              </w:rPr>
            </w:pPr>
            <w:r w:rsidRPr="00E1257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7281"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648D" w14:textId="77777777" w:rsidR="00E5638E" w:rsidRPr="00E12575" w:rsidRDefault="00E5638E" w:rsidP="00D40F43">
            <w:pPr>
              <w:pStyle w:val="rowtabella0"/>
              <w:jc w:val="center"/>
              <w:rPr>
                <w:color w:val="002060"/>
              </w:rPr>
            </w:pPr>
            <w:r w:rsidRPr="00E12575">
              <w:rPr>
                <w:color w:val="002060"/>
              </w:rPr>
              <w:t>0</w:t>
            </w:r>
          </w:p>
        </w:tc>
      </w:tr>
      <w:tr w:rsidR="00E5638E" w:rsidRPr="00E12575" w14:paraId="5EA0174D"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9724C" w14:textId="77777777" w:rsidR="00E5638E" w:rsidRPr="00E12575" w:rsidRDefault="00E5638E" w:rsidP="00D40F43">
            <w:pPr>
              <w:pStyle w:val="rowtabella0"/>
              <w:rPr>
                <w:color w:val="002060"/>
              </w:rPr>
            </w:pPr>
            <w:r w:rsidRPr="00E1257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C9FE" w14:textId="77777777" w:rsidR="00E5638E" w:rsidRPr="00E12575" w:rsidRDefault="00E5638E" w:rsidP="00D40F43">
            <w:pPr>
              <w:pStyle w:val="rowtabella0"/>
              <w:jc w:val="center"/>
              <w:rPr>
                <w:color w:val="002060"/>
              </w:rPr>
            </w:pPr>
            <w:r w:rsidRPr="00E125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DCD4"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9CC3"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C678"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DD6F"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BE1F" w14:textId="77777777" w:rsidR="00E5638E" w:rsidRPr="00E12575" w:rsidRDefault="00E5638E" w:rsidP="00D40F43">
            <w:pPr>
              <w:pStyle w:val="rowtabella0"/>
              <w:jc w:val="center"/>
              <w:rPr>
                <w:color w:val="002060"/>
              </w:rPr>
            </w:pPr>
            <w:r w:rsidRPr="00E1257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7A16" w14:textId="77777777" w:rsidR="00E5638E" w:rsidRPr="00E12575" w:rsidRDefault="00E5638E" w:rsidP="00D40F43">
            <w:pPr>
              <w:pStyle w:val="rowtabella0"/>
              <w:jc w:val="center"/>
              <w:rPr>
                <w:color w:val="002060"/>
              </w:rPr>
            </w:pPr>
            <w:r w:rsidRPr="00E1257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7B22" w14:textId="77777777" w:rsidR="00E5638E" w:rsidRPr="00E12575" w:rsidRDefault="00E5638E" w:rsidP="00D40F43">
            <w:pPr>
              <w:pStyle w:val="rowtabella0"/>
              <w:jc w:val="center"/>
              <w:rPr>
                <w:color w:val="002060"/>
              </w:rPr>
            </w:pPr>
            <w:r w:rsidRPr="00E1257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725C" w14:textId="77777777" w:rsidR="00E5638E" w:rsidRPr="00E12575" w:rsidRDefault="00E5638E" w:rsidP="00D40F43">
            <w:pPr>
              <w:pStyle w:val="rowtabella0"/>
              <w:jc w:val="center"/>
              <w:rPr>
                <w:color w:val="002060"/>
              </w:rPr>
            </w:pPr>
            <w:r w:rsidRPr="00E12575">
              <w:rPr>
                <w:color w:val="002060"/>
              </w:rPr>
              <w:t>0</w:t>
            </w:r>
          </w:p>
        </w:tc>
      </w:tr>
      <w:tr w:rsidR="00E5638E" w:rsidRPr="00E12575" w14:paraId="2F85D9B2"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AC3C2" w14:textId="77777777" w:rsidR="00E5638E" w:rsidRPr="00E12575" w:rsidRDefault="00E5638E" w:rsidP="00D40F43">
            <w:pPr>
              <w:pStyle w:val="rowtabella0"/>
              <w:rPr>
                <w:color w:val="002060"/>
              </w:rPr>
            </w:pPr>
            <w:r w:rsidRPr="00E1257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4BAB3" w14:textId="77777777" w:rsidR="00E5638E" w:rsidRPr="00E12575" w:rsidRDefault="00E5638E" w:rsidP="00D40F43">
            <w:pPr>
              <w:pStyle w:val="rowtabella0"/>
              <w:jc w:val="center"/>
              <w:rPr>
                <w:color w:val="002060"/>
              </w:rPr>
            </w:pPr>
            <w:r w:rsidRPr="00E125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B3AF8" w14:textId="77777777" w:rsidR="00E5638E" w:rsidRPr="00E12575" w:rsidRDefault="00E5638E" w:rsidP="00D40F43">
            <w:pPr>
              <w:pStyle w:val="rowtabella0"/>
              <w:jc w:val="center"/>
              <w:rPr>
                <w:color w:val="002060"/>
              </w:rPr>
            </w:pPr>
            <w:r w:rsidRPr="00E125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230B"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4D03"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5B22"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08AE" w14:textId="77777777" w:rsidR="00E5638E" w:rsidRPr="00E12575" w:rsidRDefault="00E5638E" w:rsidP="00D40F43">
            <w:pPr>
              <w:pStyle w:val="rowtabella0"/>
              <w:jc w:val="center"/>
              <w:rPr>
                <w:color w:val="002060"/>
              </w:rPr>
            </w:pPr>
            <w:r w:rsidRPr="00E1257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F99D" w14:textId="77777777" w:rsidR="00E5638E" w:rsidRPr="00E12575" w:rsidRDefault="00E5638E" w:rsidP="00D40F43">
            <w:pPr>
              <w:pStyle w:val="rowtabella0"/>
              <w:jc w:val="center"/>
              <w:rPr>
                <w:color w:val="002060"/>
              </w:rPr>
            </w:pPr>
            <w:r w:rsidRPr="00E1257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E65C"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2799" w14:textId="77777777" w:rsidR="00E5638E" w:rsidRPr="00E12575" w:rsidRDefault="00E5638E" w:rsidP="00D40F43">
            <w:pPr>
              <w:pStyle w:val="rowtabella0"/>
              <w:jc w:val="center"/>
              <w:rPr>
                <w:color w:val="002060"/>
              </w:rPr>
            </w:pPr>
            <w:r w:rsidRPr="00E12575">
              <w:rPr>
                <w:color w:val="002060"/>
              </w:rPr>
              <w:t>0</w:t>
            </w:r>
          </w:p>
        </w:tc>
      </w:tr>
      <w:tr w:rsidR="00E5638E" w:rsidRPr="00E12575" w14:paraId="57C16EBE"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D5596" w14:textId="77777777" w:rsidR="00E5638E" w:rsidRPr="00E12575" w:rsidRDefault="00E5638E" w:rsidP="00D40F43">
            <w:pPr>
              <w:pStyle w:val="rowtabella0"/>
              <w:rPr>
                <w:color w:val="002060"/>
              </w:rPr>
            </w:pPr>
            <w:r w:rsidRPr="00E1257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1FC0" w14:textId="77777777" w:rsidR="00E5638E" w:rsidRPr="00E12575" w:rsidRDefault="00E5638E" w:rsidP="00D40F43">
            <w:pPr>
              <w:pStyle w:val="rowtabella0"/>
              <w:jc w:val="center"/>
              <w:rPr>
                <w:color w:val="002060"/>
              </w:rPr>
            </w:pPr>
            <w:r w:rsidRPr="00E125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3F4CD"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30D19"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73DE"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C1D1"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7BA4" w14:textId="77777777" w:rsidR="00E5638E" w:rsidRPr="00E12575" w:rsidRDefault="00E5638E" w:rsidP="00D40F43">
            <w:pPr>
              <w:pStyle w:val="rowtabella0"/>
              <w:jc w:val="center"/>
              <w:rPr>
                <w:color w:val="002060"/>
              </w:rPr>
            </w:pPr>
            <w:r w:rsidRPr="00E1257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2136" w14:textId="77777777" w:rsidR="00E5638E" w:rsidRPr="00E12575" w:rsidRDefault="00E5638E" w:rsidP="00D40F43">
            <w:pPr>
              <w:pStyle w:val="rowtabella0"/>
              <w:jc w:val="center"/>
              <w:rPr>
                <w:color w:val="002060"/>
              </w:rPr>
            </w:pPr>
            <w:r w:rsidRPr="00E1257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FE43"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54E3" w14:textId="77777777" w:rsidR="00E5638E" w:rsidRPr="00E12575" w:rsidRDefault="00E5638E" w:rsidP="00D40F43">
            <w:pPr>
              <w:pStyle w:val="rowtabella0"/>
              <w:jc w:val="center"/>
              <w:rPr>
                <w:color w:val="002060"/>
              </w:rPr>
            </w:pPr>
            <w:r w:rsidRPr="00E12575">
              <w:rPr>
                <w:color w:val="002060"/>
              </w:rPr>
              <w:t>0</w:t>
            </w:r>
          </w:p>
        </w:tc>
      </w:tr>
      <w:tr w:rsidR="00E5638E" w:rsidRPr="00E12575" w14:paraId="3FB093F4"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2469E" w14:textId="77777777" w:rsidR="00E5638E" w:rsidRPr="00E12575" w:rsidRDefault="00E5638E" w:rsidP="00D40F43">
            <w:pPr>
              <w:pStyle w:val="rowtabella0"/>
              <w:rPr>
                <w:color w:val="002060"/>
              </w:rPr>
            </w:pPr>
            <w:r w:rsidRPr="00E12575">
              <w:rPr>
                <w:color w:val="002060"/>
              </w:rPr>
              <w:t xml:space="preserve">A.S.D. </w:t>
            </w:r>
            <w:proofErr w:type="gramStart"/>
            <w:r w:rsidRPr="00E12575">
              <w:rPr>
                <w:color w:val="002060"/>
              </w:rPr>
              <w:t>CITTA</w:t>
            </w:r>
            <w:proofErr w:type="gramEnd"/>
            <w:r w:rsidRPr="00E1257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DBD6" w14:textId="77777777" w:rsidR="00E5638E" w:rsidRPr="00E12575" w:rsidRDefault="00E5638E" w:rsidP="00D40F43">
            <w:pPr>
              <w:pStyle w:val="rowtabella0"/>
              <w:jc w:val="center"/>
              <w:rPr>
                <w:color w:val="002060"/>
              </w:rPr>
            </w:pPr>
            <w:r w:rsidRPr="00E1257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82AC" w14:textId="77777777" w:rsidR="00E5638E" w:rsidRPr="00E12575" w:rsidRDefault="00E5638E" w:rsidP="00D40F43">
            <w:pPr>
              <w:pStyle w:val="rowtabella0"/>
              <w:jc w:val="center"/>
              <w:rPr>
                <w:color w:val="002060"/>
              </w:rPr>
            </w:pPr>
            <w:r w:rsidRPr="00E125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AE9D6"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790E"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DE69"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3133" w14:textId="77777777" w:rsidR="00E5638E" w:rsidRPr="00E12575" w:rsidRDefault="00E5638E" w:rsidP="00D40F43">
            <w:pPr>
              <w:pStyle w:val="rowtabella0"/>
              <w:jc w:val="center"/>
              <w:rPr>
                <w:color w:val="002060"/>
              </w:rPr>
            </w:pPr>
            <w:r w:rsidRPr="00E1257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16D9" w14:textId="77777777" w:rsidR="00E5638E" w:rsidRPr="00E12575" w:rsidRDefault="00E5638E" w:rsidP="00D40F43">
            <w:pPr>
              <w:pStyle w:val="rowtabella0"/>
              <w:jc w:val="center"/>
              <w:rPr>
                <w:color w:val="002060"/>
              </w:rPr>
            </w:pPr>
            <w:r w:rsidRPr="00E1257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7217B"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C2A54" w14:textId="77777777" w:rsidR="00E5638E" w:rsidRPr="00E12575" w:rsidRDefault="00E5638E" w:rsidP="00D40F43">
            <w:pPr>
              <w:pStyle w:val="rowtabella0"/>
              <w:jc w:val="center"/>
              <w:rPr>
                <w:color w:val="002060"/>
              </w:rPr>
            </w:pPr>
            <w:r w:rsidRPr="00E12575">
              <w:rPr>
                <w:color w:val="002060"/>
              </w:rPr>
              <w:t>0</w:t>
            </w:r>
          </w:p>
        </w:tc>
      </w:tr>
      <w:tr w:rsidR="00E5638E" w:rsidRPr="00E12575" w14:paraId="62218E5D"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8CB2F" w14:textId="77777777" w:rsidR="00E5638E" w:rsidRPr="00E12575" w:rsidRDefault="00E5638E" w:rsidP="00D40F43">
            <w:pPr>
              <w:pStyle w:val="rowtabella0"/>
              <w:rPr>
                <w:color w:val="002060"/>
              </w:rPr>
            </w:pPr>
            <w:r w:rsidRPr="00E1257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B838" w14:textId="77777777" w:rsidR="00E5638E" w:rsidRPr="00E12575" w:rsidRDefault="00E5638E" w:rsidP="00D40F43">
            <w:pPr>
              <w:pStyle w:val="rowtabella0"/>
              <w:jc w:val="center"/>
              <w:rPr>
                <w:color w:val="002060"/>
              </w:rPr>
            </w:pPr>
            <w:r w:rsidRPr="00E1257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16C9" w14:textId="77777777" w:rsidR="00E5638E" w:rsidRPr="00E12575" w:rsidRDefault="00E5638E" w:rsidP="00D40F43">
            <w:pPr>
              <w:pStyle w:val="rowtabella0"/>
              <w:jc w:val="center"/>
              <w:rPr>
                <w:color w:val="002060"/>
              </w:rPr>
            </w:pPr>
            <w:r w:rsidRPr="00E125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D9B6"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F9E8"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E424"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0F06" w14:textId="77777777" w:rsidR="00E5638E" w:rsidRPr="00E12575" w:rsidRDefault="00E5638E" w:rsidP="00D40F43">
            <w:pPr>
              <w:pStyle w:val="rowtabella0"/>
              <w:jc w:val="center"/>
              <w:rPr>
                <w:color w:val="002060"/>
              </w:rPr>
            </w:pPr>
            <w:r w:rsidRPr="00E1257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19C4" w14:textId="77777777" w:rsidR="00E5638E" w:rsidRPr="00E12575" w:rsidRDefault="00E5638E" w:rsidP="00D40F43">
            <w:pPr>
              <w:pStyle w:val="rowtabella0"/>
              <w:jc w:val="center"/>
              <w:rPr>
                <w:color w:val="002060"/>
              </w:rPr>
            </w:pPr>
            <w:r w:rsidRPr="00E1257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76413"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6E7A5" w14:textId="77777777" w:rsidR="00E5638E" w:rsidRPr="00E12575" w:rsidRDefault="00E5638E" w:rsidP="00D40F43">
            <w:pPr>
              <w:pStyle w:val="rowtabella0"/>
              <w:jc w:val="center"/>
              <w:rPr>
                <w:color w:val="002060"/>
              </w:rPr>
            </w:pPr>
            <w:r w:rsidRPr="00E12575">
              <w:rPr>
                <w:color w:val="002060"/>
              </w:rPr>
              <w:t>0</w:t>
            </w:r>
          </w:p>
        </w:tc>
      </w:tr>
      <w:tr w:rsidR="00E5638E" w:rsidRPr="00E12575" w14:paraId="08643976"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F7581" w14:textId="77777777" w:rsidR="00E5638E" w:rsidRPr="00E12575" w:rsidRDefault="00E5638E" w:rsidP="00D40F43">
            <w:pPr>
              <w:pStyle w:val="rowtabella0"/>
              <w:rPr>
                <w:color w:val="002060"/>
              </w:rPr>
            </w:pPr>
            <w:r w:rsidRPr="00E12575">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A909" w14:textId="77777777" w:rsidR="00E5638E" w:rsidRPr="00E12575" w:rsidRDefault="00E5638E" w:rsidP="00D40F43">
            <w:pPr>
              <w:pStyle w:val="rowtabella0"/>
              <w:jc w:val="center"/>
              <w:rPr>
                <w:color w:val="002060"/>
              </w:rPr>
            </w:pPr>
            <w:r w:rsidRPr="00E125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8992"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94EF"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6812"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54CCF"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8BF9" w14:textId="77777777" w:rsidR="00E5638E" w:rsidRPr="00E12575" w:rsidRDefault="00E5638E" w:rsidP="00D40F43">
            <w:pPr>
              <w:pStyle w:val="rowtabella0"/>
              <w:jc w:val="center"/>
              <w:rPr>
                <w:color w:val="002060"/>
              </w:rPr>
            </w:pPr>
            <w:r w:rsidRPr="00E1257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A327" w14:textId="77777777" w:rsidR="00E5638E" w:rsidRPr="00E12575" w:rsidRDefault="00E5638E" w:rsidP="00D40F43">
            <w:pPr>
              <w:pStyle w:val="rowtabella0"/>
              <w:jc w:val="center"/>
              <w:rPr>
                <w:color w:val="002060"/>
              </w:rPr>
            </w:pPr>
            <w:r w:rsidRPr="00E1257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E4E3"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AA84" w14:textId="77777777" w:rsidR="00E5638E" w:rsidRPr="00E12575" w:rsidRDefault="00E5638E" w:rsidP="00D40F43">
            <w:pPr>
              <w:pStyle w:val="rowtabella0"/>
              <w:jc w:val="center"/>
              <w:rPr>
                <w:color w:val="002060"/>
              </w:rPr>
            </w:pPr>
            <w:r w:rsidRPr="00E12575">
              <w:rPr>
                <w:color w:val="002060"/>
              </w:rPr>
              <w:t>0</w:t>
            </w:r>
          </w:p>
        </w:tc>
      </w:tr>
      <w:tr w:rsidR="00E5638E" w:rsidRPr="00E12575" w14:paraId="36BAF76D"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D1D7E" w14:textId="77777777" w:rsidR="00E5638E" w:rsidRPr="00E12575" w:rsidRDefault="00E5638E" w:rsidP="00D40F43">
            <w:pPr>
              <w:pStyle w:val="rowtabella0"/>
              <w:rPr>
                <w:color w:val="002060"/>
              </w:rPr>
            </w:pPr>
            <w:r w:rsidRPr="00E1257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120A" w14:textId="77777777" w:rsidR="00E5638E" w:rsidRPr="00E12575" w:rsidRDefault="00E5638E" w:rsidP="00D40F43">
            <w:pPr>
              <w:pStyle w:val="rowtabella0"/>
              <w:jc w:val="center"/>
              <w:rPr>
                <w:color w:val="002060"/>
              </w:rPr>
            </w:pPr>
            <w:r w:rsidRPr="00E125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C400"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20F3"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DC1F2"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65F8C"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3070" w14:textId="77777777" w:rsidR="00E5638E" w:rsidRPr="00E12575" w:rsidRDefault="00E5638E" w:rsidP="00D40F43">
            <w:pPr>
              <w:pStyle w:val="rowtabella0"/>
              <w:jc w:val="center"/>
              <w:rPr>
                <w:color w:val="002060"/>
              </w:rPr>
            </w:pPr>
            <w:r w:rsidRPr="00E1257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B0377" w14:textId="77777777" w:rsidR="00E5638E" w:rsidRPr="00E12575" w:rsidRDefault="00E5638E" w:rsidP="00D40F43">
            <w:pPr>
              <w:pStyle w:val="rowtabella0"/>
              <w:jc w:val="center"/>
              <w:rPr>
                <w:color w:val="002060"/>
              </w:rPr>
            </w:pPr>
            <w:r w:rsidRPr="00E1257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D0B5"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9FED" w14:textId="77777777" w:rsidR="00E5638E" w:rsidRPr="00E12575" w:rsidRDefault="00E5638E" w:rsidP="00D40F43">
            <w:pPr>
              <w:pStyle w:val="rowtabella0"/>
              <w:jc w:val="center"/>
              <w:rPr>
                <w:color w:val="002060"/>
              </w:rPr>
            </w:pPr>
            <w:r w:rsidRPr="00E12575">
              <w:rPr>
                <w:color w:val="002060"/>
              </w:rPr>
              <w:t>0</w:t>
            </w:r>
          </w:p>
        </w:tc>
      </w:tr>
      <w:tr w:rsidR="00E5638E" w:rsidRPr="00E12575" w14:paraId="294CEC59"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2F082" w14:textId="77777777" w:rsidR="00E5638E" w:rsidRPr="00E12575" w:rsidRDefault="00E5638E" w:rsidP="00D40F43">
            <w:pPr>
              <w:pStyle w:val="rowtabella0"/>
              <w:rPr>
                <w:color w:val="002060"/>
                <w:lang w:val="en-US"/>
              </w:rPr>
            </w:pPr>
            <w:r w:rsidRPr="00E12575">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71E3"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ACFF4"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B036"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E907"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6A1E"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7B9B3" w14:textId="77777777" w:rsidR="00E5638E" w:rsidRPr="00E12575" w:rsidRDefault="00E5638E" w:rsidP="00D40F43">
            <w:pPr>
              <w:pStyle w:val="rowtabella0"/>
              <w:jc w:val="center"/>
              <w:rPr>
                <w:color w:val="002060"/>
              </w:rPr>
            </w:pPr>
            <w:r w:rsidRPr="00E1257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AF5E" w14:textId="77777777" w:rsidR="00E5638E" w:rsidRPr="00E12575" w:rsidRDefault="00E5638E" w:rsidP="00D40F43">
            <w:pPr>
              <w:pStyle w:val="rowtabella0"/>
              <w:jc w:val="center"/>
              <w:rPr>
                <w:color w:val="002060"/>
              </w:rPr>
            </w:pPr>
            <w:r w:rsidRPr="00E1257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36A7C"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FFDF" w14:textId="77777777" w:rsidR="00E5638E" w:rsidRPr="00E12575" w:rsidRDefault="00E5638E" w:rsidP="00D40F43">
            <w:pPr>
              <w:pStyle w:val="rowtabella0"/>
              <w:jc w:val="center"/>
              <w:rPr>
                <w:color w:val="002060"/>
              </w:rPr>
            </w:pPr>
            <w:r w:rsidRPr="00E12575">
              <w:rPr>
                <w:color w:val="002060"/>
              </w:rPr>
              <w:t>0</w:t>
            </w:r>
          </w:p>
        </w:tc>
      </w:tr>
      <w:tr w:rsidR="00E5638E" w:rsidRPr="00E12575" w14:paraId="3A72D5BA" w14:textId="77777777" w:rsidTr="00D40F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13E01D" w14:textId="77777777" w:rsidR="00E5638E" w:rsidRPr="00E12575" w:rsidRDefault="00E5638E" w:rsidP="00D40F43">
            <w:pPr>
              <w:pStyle w:val="rowtabella0"/>
              <w:rPr>
                <w:color w:val="002060"/>
              </w:rPr>
            </w:pPr>
            <w:r w:rsidRPr="00E12575">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95A7B"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DF06"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C7D1"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66035"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D5CE"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FFBF" w14:textId="77777777" w:rsidR="00E5638E" w:rsidRPr="00E12575" w:rsidRDefault="00E5638E" w:rsidP="00D40F43">
            <w:pPr>
              <w:pStyle w:val="rowtabella0"/>
              <w:jc w:val="center"/>
              <w:rPr>
                <w:color w:val="002060"/>
              </w:rPr>
            </w:pPr>
            <w:r w:rsidRPr="00E1257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4045" w14:textId="77777777" w:rsidR="00E5638E" w:rsidRPr="00E12575" w:rsidRDefault="00E5638E" w:rsidP="00D40F43">
            <w:pPr>
              <w:pStyle w:val="rowtabella0"/>
              <w:jc w:val="center"/>
              <w:rPr>
                <w:color w:val="002060"/>
              </w:rPr>
            </w:pPr>
            <w:r w:rsidRPr="00E1257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5089" w14:textId="77777777" w:rsidR="00E5638E" w:rsidRPr="00E12575" w:rsidRDefault="00E5638E" w:rsidP="00D40F43">
            <w:pPr>
              <w:pStyle w:val="rowtabella0"/>
              <w:jc w:val="center"/>
              <w:rPr>
                <w:color w:val="002060"/>
              </w:rPr>
            </w:pPr>
            <w:r w:rsidRPr="00E1257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7DD4" w14:textId="77777777" w:rsidR="00E5638E" w:rsidRPr="00E12575" w:rsidRDefault="00E5638E" w:rsidP="00D40F43">
            <w:pPr>
              <w:pStyle w:val="rowtabella0"/>
              <w:jc w:val="center"/>
              <w:rPr>
                <w:color w:val="002060"/>
              </w:rPr>
            </w:pPr>
            <w:r w:rsidRPr="00E12575">
              <w:rPr>
                <w:color w:val="002060"/>
              </w:rPr>
              <w:t>0</w:t>
            </w:r>
          </w:p>
        </w:tc>
      </w:tr>
    </w:tbl>
    <w:p w14:paraId="627E24C0" w14:textId="77777777" w:rsidR="00E5638E" w:rsidRPr="00E12575" w:rsidRDefault="00E5638E" w:rsidP="00E5638E">
      <w:pPr>
        <w:pStyle w:val="breakline"/>
        <w:rPr>
          <w:rFonts w:eastAsiaTheme="minorEastAsia"/>
          <w:color w:val="002060"/>
        </w:rPr>
      </w:pPr>
    </w:p>
    <w:p w14:paraId="1C54BB9C" w14:textId="77777777" w:rsidR="00E5638E" w:rsidRPr="00E12575" w:rsidRDefault="00E5638E" w:rsidP="00E5638E">
      <w:pPr>
        <w:pStyle w:val="breakline"/>
        <w:rPr>
          <w:color w:val="002060"/>
        </w:rPr>
      </w:pPr>
    </w:p>
    <w:p w14:paraId="79AE0BB0" w14:textId="77777777" w:rsidR="00E5638E" w:rsidRPr="00E12575" w:rsidRDefault="00E5638E" w:rsidP="00E5638E">
      <w:pPr>
        <w:pStyle w:val="sottotitolocampionato10"/>
        <w:rPr>
          <w:color w:val="002060"/>
        </w:rPr>
      </w:pPr>
      <w:r w:rsidRPr="00E1257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5638E" w:rsidRPr="00E12575" w14:paraId="5C45AF9A" w14:textId="77777777" w:rsidTr="00D40F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34BBC" w14:textId="77777777" w:rsidR="00E5638E" w:rsidRPr="00E12575" w:rsidRDefault="00E5638E" w:rsidP="00D40F43">
            <w:pPr>
              <w:pStyle w:val="headertabella0"/>
              <w:rPr>
                <w:color w:val="002060"/>
              </w:rPr>
            </w:pPr>
            <w:r w:rsidRPr="00E1257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D3B40" w14:textId="77777777" w:rsidR="00E5638E" w:rsidRPr="00E12575" w:rsidRDefault="00E5638E" w:rsidP="00D40F43">
            <w:pPr>
              <w:pStyle w:val="headertabella0"/>
              <w:rPr>
                <w:color w:val="002060"/>
              </w:rPr>
            </w:pPr>
            <w:r w:rsidRPr="00E1257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6B276" w14:textId="77777777" w:rsidR="00E5638E" w:rsidRPr="00E12575" w:rsidRDefault="00E5638E" w:rsidP="00D40F43">
            <w:pPr>
              <w:pStyle w:val="headertabella0"/>
              <w:rPr>
                <w:color w:val="002060"/>
              </w:rPr>
            </w:pPr>
            <w:r w:rsidRPr="00E1257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912C9" w14:textId="77777777" w:rsidR="00E5638E" w:rsidRPr="00E12575" w:rsidRDefault="00E5638E" w:rsidP="00D40F43">
            <w:pPr>
              <w:pStyle w:val="headertabella0"/>
              <w:rPr>
                <w:color w:val="002060"/>
              </w:rPr>
            </w:pPr>
            <w:r w:rsidRPr="00E1257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29285" w14:textId="77777777" w:rsidR="00E5638E" w:rsidRPr="00E12575" w:rsidRDefault="00E5638E" w:rsidP="00D40F43">
            <w:pPr>
              <w:pStyle w:val="headertabella0"/>
              <w:rPr>
                <w:color w:val="002060"/>
              </w:rPr>
            </w:pPr>
            <w:r w:rsidRPr="00E1257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BD41B" w14:textId="77777777" w:rsidR="00E5638E" w:rsidRPr="00E12575" w:rsidRDefault="00E5638E" w:rsidP="00D40F43">
            <w:pPr>
              <w:pStyle w:val="headertabella0"/>
              <w:rPr>
                <w:color w:val="002060"/>
              </w:rPr>
            </w:pPr>
            <w:r w:rsidRPr="00E1257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4D6D8" w14:textId="77777777" w:rsidR="00E5638E" w:rsidRPr="00E12575" w:rsidRDefault="00E5638E" w:rsidP="00D40F43">
            <w:pPr>
              <w:pStyle w:val="headertabella0"/>
              <w:rPr>
                <w:color w:val="002060"/>
              </w:rPr>
            </w:pPr>
            <w:r w:rsidRPr="00E1257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2D770" w14:textId="77777777" w:rsidR="00E5638E" w:rsidRPr="00E12575" w:rsidRDefault="00E5638E" w:rsidP="00D40F43">
            <w:pPr>
              <w:pStyle w:val="headertabella0"/>
              <w:rPr>
                <w:color w:val="002060"/>
              </w:rPr>
            </w:pPr>
            <w:r w:rsidRPr="00E1257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FBBA7" w14:textId="77777777" w:rsidR="00E5638E" w:rsidRPr="00E12575" w:rsidRDefault="00E5638E" w:rsidP="00D40F43">
            <w:pPr>
              <w:pStyle w:val="headertabella0"/>
              <w:rPr>
                <w:color w:val="002060"/>
              </w:rPr>
            </w:pPr>
            <w:r w:rsidRPr="00E1257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ED8F2" w14:textId="77777777" w:rsidR="00E5638E" w:rsidRPr="00E12575" w:rsidRDefault="00E5638E" w:rsidP="00D40F43">
            <w:pPr>
              <w:pStyle w:val="headertabella0"/>
              <w:rPr>
                <w:color w:val="002060"/>
              </w:rPr>
            </w:pPr>
            <w:r w:rsidRPr="00E12575">
              <w:rPr>
                <w:color w:val="002060"/>
              </w:rPr>
              <w:t>PE</w:t>
            </w:r>
          </w:p>
        </w:tc>
      </w:tr>
      <w:tr w:rsidR="00E5638E" w:rsidRPr="00E12575" w14:paraId="79F8DD9B" w14:textId="77777777" w:rsidTr="00D40F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E922A" w14:textId="77777777" w:rsidR="00E5638E" w:rsidRPr="00E12575" w:rsidRDefault="00E5638E" w:rsidP="00D40F43">
            <w:pPr>
              <w:pStyle w:val="rowtabella0"/>
              <w:rPr>
                <w:color w:val="002060"/>
              </w:rPr>
            </w:pPr>
            <w:r w:rsidRPr="00E12575">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52B0" w14:textId="77777777" w:rsidR="00E5638E" w:rsidRPr="00E12575" w:rsidRDefault="00E5638E" w:rsidP="00D40F43">
            <w:pPr>
              <w:pStyle w:val="rowtabella0"/>
              <w:jc w:val="center"/>
              <w:rPr>
                <w:color w:val="002060"/>
              </w:rPr>
            </w:pPr>
            <w:r w:rsidRPr="00E1257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0679"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3650"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C5356"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5CD87"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A923A" w14:textId="77777777" w:rsidR="00E5638E" w:rsidRPr="00E12575" w:rsidRDefault="00E5638E" w:rsidP="00D40F43">
            <w:pPr>
              <w:pStyle w:val="rowtabella0"/>
              <w:jc w:val="center"/>
              <w:rPr>
                <w:color w:val="002060"/>
              </w:rPr>
            </w:pPr>
            <w:r w:rsidRPr="00E1257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A147" w14:textId="77777777" w:rsidR="00E5638E" w:rsidRPr="00E12575" w:rsidRDefault="00E5638E" w:rsidP="00D40F43">
            <w:pPr>
              <w:pStyle w:val="rowtabella0"/>
              <w:jc w:val="center"/>
              <w:rPr>
                <w:color w:val="002060"/>
              </w:rPr>
            </w:pPr>
            <w:r w:rsidRPr="00E1257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CAFB" w14:textId="77777777" w:rsidR="00E5638E" w:rsidRPr="00E12575" w:rsidRDefault="00E5638E" w:rsidP="00D40F43">
            <w:pPr>
              <w:pStyle w:val="rowtabella0"/>
              <w:jc w:val="center"/>
              <w:rPr>
                <w:color w:val="002060"/>
              </w:rPr>
            </w:pPr>
            <w:r w:rsidRPr="00E1257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BCC7" w14:textId="77777777" w:rsidR="00E5638E" w:rsidRPr="00E12575" w:rsidRDefault="00E5638E" w:rsidP="00D40F43">
            <w:pPr>
              <w:pStyle w:val="rowtabella0"/>
              <w:jc w:val="center"/>
              <w:rPr>
                <w:color w:val="002060"/>
              </w:rPr>
            </w:pPr>
            <w:r w:rsidRPr="00E12575">
              <w:rPr>
                <w:color w:val="002060"/>
              </w:rPr>
              <w:t>0</w:t>
            </w:r>
          </w:p>
        </w:tc>
      </w:tr>
      <w:tr w:rsidR="00E5638E" w:rsidRPr="00E12575" w14:paraId="34A023F4"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A6FCE" w14:textId="77777777" w:rsidR="00E5638E" w:rsidRPr="00E12575" w:rsidRDefault="00E5638E" w:rsidP="00D40F43">
            <w:pPr>
              <w:pStyle w:val="rowtabella0"/>
              <w:rPr>
                <w:color w:val="002060"/>
                <w:lang w:val="en-US"/>
              </w:rPr>
            </w:pPr>
            <w:r w:rsidRPr="00E12575">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00C46" w14:textId="77777777" w:rsidR="00E5638E" w:rsidRPr="00E12575" w:rsidRDefault="00E5638E" w:rsidP="00D40F43">
            <w:pPr>
              <w:pStyle w:val="rowtabella0"/>
              <w:jc w:val="center"/>
              <w:rPr>
                <w:color w:val="002060"/>
              </w:rPr>
            </w:pPr>
            <w:r w:rsidRPr="00E1257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3BC7C"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BFD4"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1F9A"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2CE4"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E76A" w14:textId="77777777" w:rsidR="00E5638E" w:rsidRPr="00E12575" w:rsidRDefault="00E5638E" w:rsidP="00D40F43">
            <w:pPr>
              <w:pStyle w:val="rowtabella0"/>
              <w:jc w:val="center"/>
              <w:rPr>
                <w:color w:val="002060"/>
              </w:rPr>
            </w:pPr>
            <w:r w:rsidRPr="00E1257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BD60" w14:textId="77777777" w:rsidR="00E5638E" w:rsidRPr="00E12575" w:rsidRDefault="00E5638E" w:rsidP="00D40F43">
            <w:pPr>
              <w:pStyle w:val="rowtabella0"/>
              <w:jc w:val="center"/>
              <w:rPr>
                <w:color w:val="002060"/>
              </w:rPr>
            </w:pPr>
            <w:r w:rsidRPr="00E1257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ECFB" w14:textId="77777777" w:rsidR="00E5638E" w:rsidRPr="00E12575" w:rsidRDefault="00E5638E" w:rsidP="00D40F43">
            <w:pPr>
              <w:pStyle w:val="rowtabella0"/>
              <w:jc w:val="center"/>
              <w:rPr>
                <w:color w:val="002060"/>
              </w:rPr>
            </w:pPr>
            <w:r w:rsidRPr="00E1257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429C" w14:textId="77777777" w:rsidR="00E5638E" w:rsidRPr="00E12575" w:rsidRDefault="00E5638E" w:rsidP="00D40F43">
            <w:pPr>
              <w:pStyle w:val="rowtabella0"/>
              <w:jc w:val="center"/>
              <w:rPr>
                <w:color w:val="002060"/>
              </w:rPr>
            </w:pPr>
            <w:r w:rsidRPr="00E12575">
              <w:rPr>
                <w:color w:val="002060"/>
              </w:rPr>
              <w:t>0</w:t>
            </w:r>
          </w:p>
        </w:tc>
      </w:tr>
      <w:tr w:rsidR="00E5638E" w:rsidRPr="00E12575" w14:paraId="60EBB2E7"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013D7" w14:textId="77777777" w:rsidR="00E5638E" w:rsidRPr="00E12575" w:rsidRDefault="00E5638E" w:rsidP="00D40F43">
            <w:pPr>
              <w:pStyle w:val="rowtabella0"/>
              <w:rPr>
                <w:color w:val="002060"/>
              </w:rPr>
            </w:pPr>
            <w:r w:rsidRPr="00E12575">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14E4" w14:textId="77777777" w:rsidR="00E5638E" w:rsidRPr="00E12575" w:rsidRDefault="00E5638E" w:rsidP="00D40F43">
            <w:pPr>
              <w:pStyle w:val="rowtabella0"/>
              <w:jc w:val="center"/>
              <w:rPr>
                <w:color w:val="002060"/>
              </w:rPr>
            </w:pPr>
            <w:r w:rsidRPr="00E1257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5D5A"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F62C"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E3D5"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20F1"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2B118" w14:textId="77777777" w:rsidR="00E5638E" w:rsidRPr="00E12575" w:rsidRDefault="00E5638E" w:rsidP="00D40F43">
            <w:pPr>
              <w:pStyle w:val="rowtabella0"/>
              <w:jc w:val="center"/>
              <w:rPr>
                <w:color w:val="002060"/>
              </w:rPr>
            </w:pPr>
            <w:r w:rsidRPr="00E12575">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09CA5" w14:textId="77777777" w:rsidR="00E5638E" w:rsidRPr="00E12575" w:rsidRDefault="00E5638E" w:rsidP="00D40F43">
            <w:pPr>
              <w:pStyle w:val="rowtabella0"/>
              <w:jc w:val="center"/>
              <w:rPr>
                <w:color w:val="002060"/>
              </w:rPr>
            </w:pPr>
            <w:r w:rsidRPr="00E1257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1EE3" w14:textId="77777777" w:rsidR="00E5638E" w:rsidRPr="00E12575" w:rsidRDefault="00E5638E" w:rsidP="00D40F43">
            <w:pPr>
              <w:pStyle w:val="rowtabella0"/>
              <w:jc w:val="center"/>
              <w:rPr>
                <w:color w:val="002060"/>
              </w:rPr>
            </w:pPr>
            <w:r w:rsidRPr="00E125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C61B" w14:textId="77777777" w:rsidR="00E5638E" w:rsidRPr="00E12575" w:rsidRDefault="00E5638E" w:rsidP="00D40F43">
            <w:pPr>
              <w:pStyle w:val="rowtabella0"/>
              <w:jc w:val="center"/>
              <w:rPr>
                <w:color w:val="002060"/>
              </w:rPr>
            </w:pPr>
            <w:r w:rsidRPr="00E12575">
              <w:rPr>
                <w:color w:val="002060"/>
              </w:rPr>
              <w:t>0</w:t>
            </w:r>
          </w:p>
        </w:tc>
      </w:tr>
      <w:tr w:rsidR="00E5638E" w:rsidRPr="00E12575" w14:paraId="5753B95C"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B317E" w14:textId="77777777" w:rsidR="00E5638E" w:rsidRPr="00E12575" w:rsidRDefault="00E5638E" w:rsidP="00D40F43">
            <w:pPr>
              <w:pStyle w:val="rowtabella0"/>
              <w:rPr>
                <w:color w:val="002060"/>
              </w:rPr>
            </w:pPr>
            <w:r w:rsidRPr="00E12575">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85FD" w14:textId="77777777" w:rsidR="00E5638E" w:rsidRPr="00E12575" w:rsidRDefault="00E5638E" w:rsidP="00D40F43">
            <w:pPr>
              <w:pStyle w:val="rowtabella0"/>
              <w:jc w:val="center"/>
              <w:rPr>
                <w:color w:val="002060"/>
              </w:rPr>
            </w:pPr>
            <w:r w:rsidRPr="00E1257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253D"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3F0C"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37771"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F9D9"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E4D4" w14:textId="77777777" w:rsidR="00E5638E" w:rsidRPr="00E12575" w:rsidRDefault="00E5638E" w:rsidP="00D40F43">
            <w:pPr>
              <w:pStyle w:val="rowtabella0"/>
              <w:jc w:val="center"/>
              <w:rPr>
                <w:color w:val="002060"/>
              </w:rPr>
            </w:pPr>
            <w:r w:rsidRPr="00E1257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818A" w14:textId="77777777" w:rsidR="00E5638E" w:rsidRPr="00E12575" w:rsidRDefault="00E5638E" w:rsidP="00D40F43">
            <w:pPr>
              <w:pStyle w:val="rowtabella0"/>
              <w:jc w:val="center"/>
              <w:rPr>
                <w:color w:val="002060"/>
              </w:rPr>
            </w:pPr>
            <w:r w:rsidRPr="00E1257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73E1"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7C8B" w14:textId="77777777" w:rsidR="00E5638E" w:rsidRPr="00E12575" w:rsidRDefault="00E5638E" w:rsidP="00D40F43">
            <w:pPr>
              <w:pStyle w:val="rowtabella0"/>
              <w:jc w:val="center"/>
              <w:rPr>
                <w:color w:val="002060"/>
              </w:rPr>
            </w:pPr>
            <w:r w:rsidRPr="00E12575">
              <w:rPr>
                <w:color w:val="002060"/>
              </w:rPr>
              <w:t>0</w:t>
            </w:r>
          </w:p>
        </w:tc>
      </w:tr>
      <w:tr w:rsidR="00E5638E" w:rsidRPr="00E12575" w14:paraId="191CDAAB"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AE898" w14:textId="77777777" w:rsidR="00E5638E" w:rsidRPr="00E12575" w:rsidRDefault="00E5638E" w:rsidP="00D40F43">
            <w:pPr>
              <w:pStyle w:val="rowtabella0"/>
              <w:rPr>
                <w:color w:val="002060"/>
              </w:rPr>
            </w:pPr>
            <w:r w:rsidRPr="00E1257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F7D1" w14:textId="77777777" w:rsidR="00E5638E" w:rsidRPr="00E12575" w:rsidRDefault="00E5638E" w:rsidP="00D40F43">
            <w:pPr>
              <w:pStyle w:val="rowtabella0"/>
              <w:jc w:val="center"/>
              <w:rPr>
                <w:color w:val="002060"/>
              </w:rPr>
            </w:pPr>
            <w:r w:rsidRPr="00E1257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FCA4"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D191D"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38D8"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658A3"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3876" w14:textId="77777777" w:rsidR="00E5638E" w:rsidRPr="00E12575" w:rsidRDefault="00E5638E" w:rsidP="00D40F43">
            <w:pPr>
              <w:pStyle w:val="rowtabella0"/>
              <w:jc w:val="center"/>
              <w:rPr>
                <w:color w:val="002060"/>
              </w:rPr>
            </w:pPr>
            <w:r w:rsidRPr="00E1257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9F023" w14:textId="77777777" w:rsidR="00E5638E" w:rsidRPr="00E12575" w:rsidRDefault="00E5638E" w:rsidP="00D40F43">
            <w:pPr>
              <w:pStyle w:val="rowtabella0"/>
              <w:jc w:val="center"/>
              <w:rPr>
                <w:color w:val="002060"/>
              </w:rPr>
            </w:pPr>
            <w:r w:rsidRPr="00E1257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76DD"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B16A" w14:textId="77777777" w:rsidR="00E5638E" w:rsidRPr="00E12575" w:rsidRDefault="00E5638E" w:rsidP="00D40F43">
            <w:pPr>
              <w:pStyle w:val="rowtabella0"/>
              <w:jc w:val="center"/>
              <w:rPr>
                <w:color w:val="002060"/>
              </w:rPr>
            </w:pPr>
            <w:r w:rsidRPr="00E12575">
              <w:rPr>
                <w:color w:val="002060"/>
              </w:rPr>
              <w:t>0</w:t>
            </w:r>
          </w:p>
        </w:tc>
      </w:tr>
      <w:tr w:rsidR="00E5638E" w:rsidRPr="00E12575" w14:paraId="7242F305"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D9D94" w14:textId="77777777" w:rsidR="00E5638E" w:rsidRPr="00E12575" w:rsidRDefault="00E5638E" w:rsidP="00D40F43">
            <w:pPr>
              <w:pStyle w:val="rowtabella0"/>
              <w:rPr>
                <w:color w:val="002060"/>
              </w:rPr>
            </w:pPr>
            <w:r w:rsidRPr="00E1257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E6DE" w14:textId="77777777" w:rsidR="00E5638E" w:rsidRPr="00E12575" w:rsidRDefault="00E5638E" w:rsidP="00D40F43">
            <w:pPr>
              <w:pStyle w:val="rowtabella0"/>
              <w:jc w:val="center"/>
              <w:rPr>
                <w:color w:val="002060"/>
              </w:rPr>
            </w:pPr>
            <w:r w:rsidRPr="00E1257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FC404"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B77A"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9DFC"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9E25"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2C3DE" w14:textId="77777777" w:rsidR="00E5638E" w:rsidRPr="00E12575" w:rsidRDefault="00E5638E" w:rsidP="00D40F43">
            <w:pPr>
              <w:pStyle w:val="rowtabella0"/>
              <w:jc w:val="center"/>
              <w:rPr>
                <w:color w:val="002060"/>
              </w:rPr>
            </w:pPr>
            <w:r w:rsidRPr="00E1257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C7A1" w14:textId="77777777" w:rsidR="00E5638E" w:rsidRPr="00E12575" w:rsidRDefault="00E5638E" w:rsidP="00D40F43">
            <w:pPr>
              <w:pStyle w:val="rowtabella0"/>
              <w:jc w:val="center"/>
              <w:rPr>
                <w:color w:val="002060"/>
              </w:rPr>
            </w:pPr>
            <w:r w:rsidRPr="00E1257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5D3A" w14:textId="77777777" w:rsidR="00E5638E" w:rsidRPr="00E12575" w:rsidRDefault="00E5638E" w:rsidP="00D40F43">
            <w:pPr>
              <w:pStyle w:val="rowtabella0"/>
              <w:jc w:val="center"/>
              <w:rPr>
                <w:color w:val="002060"/>
              </w:rPr>
            </w:pPr>
            <w:r w:rsidRPr="00E125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6FEF" w14:textId="77777777" w:rsidR="00E5638E" w:rsidRPr="00E12575" w:rsidRDefault="00E5638E" w:rsidP="00D40F43">
            <w:pPr>
              <w:pStyle w:val="rowtabella0"/>
              <w:jc w:val="center"/>
              <w:rPr>
                <w:color w:val="002060"/>
              </w:rPr>
            </w:pPr>
            <w:r w:rsidRPr="00E12575">
              <w:rPr>
                <w:color w:val="002060"/>
              </w:rPr>
              <w:t>0</w:t>
            </w:r>
          </w:p>
        </w:tc>
      </w:tr>
      <w:tr w:rsidR="00E5638E" w:rsidRPr="00E12575" w14:paraId="656FDFDE"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206CC" w14:textId="77777777" w:rsidR="00E5638E" w:rsidRPr="00E12575" w:rsidRDefault="00E5638E" w:rsidP="00D40F43">
            <w:pPr>
              <w:pStyle w:val="rowtabella0"/>
              <w:rPr>
                <w:color w:val="002060"/>
                <w:lang w:val="en-US"/>
              </w:rPr>
            </w:pPr>
            <w:r w:rsidRPr="00E12575">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7CE0" w14:textId="77777777" w:rsidR="00E5638E" w:rsidRPr="00E12575" w:rsidRDefault="00E5638E" w:rsidP="00D40F43">
            <w:pPr>
              <w:pStyle w:val="rowtabella0"/>
              <w:jc w:val="center"/>
              <w:rPr>
                <w:color w:val="002060"/>
              </w:rPr>
            </w:pPr>
            <w:r w:rsidRPr="00E125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28321"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5617"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C86AC"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757EA"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48745" w14:textId="77777777" w:rsidR="00E5638E" w:rsidRPr="00E12575" w:rsidRDefault="00E5638E" w:rsidP="00D40F43">
            <w:pPr>
              <w:pStyle w:val="rowtabella0"/>
              <w:jc w:val="center"/>
              <w:rPr>
                <w:color w:val="002060"/>
              </w:rPr>
            </w:pPr>
            <w:r w:rsidRPr="00E1257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6450D" w14:textId="77777777" w:rsidR="00E5638E" w:rsidRPr="00E12575" w:rsidRDefault="00E5638E" w:rsidP="00D40F43">
            <w:pPr>
              <w:pStyle w:val="rowtabella0"/>
              <w:jc w:val="center"/>
              <w:rPr>
                <w:color w:val="002060"/>
              </w:rPr>
            </w:pPr>
            <w:r w:rsidRPr="00E1257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B52D"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54B1" w14:textId="77777777" w:rsidR="00E5638E" w:rsidRPr="00E12575" w:rsidRDefault="00E5638E" w:rsidP="00D40F43">
            <w:pPr>
              <w:pStyle w:val="rowtabella0"/>
              <w:jc w:val="center"/>
              <w:rPr>
                <w:color w:val="002060"/>
              </w:rPr>
            </w:pPr>
            <w:r w:rsidRPr="00E12575">
              <w:rPr>
                <w:color w:val="002060"/>
              </w:rPr>
              <w:t>0</w:t>
            </w:r>
          </w:p>
        </w:tc>
      </w:tr>
      <w:tr w:rsidR="00E5638E" w:rsidRPr="00E12575" w14:paraId="1FE21035"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C3220" w14:textId="77777777" w:rsidR="00E5638E" w:rsidRPr="00E12575" w:rsidRDefault="00E5638E" w:rsidP="00D40F43">
            <w:pPr>
              <w:pStyle w:val="rowtabella0"/>
              <w:rPr>
                <w:color w:val="002060"/>
              </w:rPr>
            </w:pPr>
            <w:r w:rsidRPr="00E1257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AD5E" w14:textId="77777777" w:rsidR="00E5638E" w:rsidRPr="00E12575" w:rsidRDefault="00E5638E" w:rsidP="00D40F43">
            <w:pPr>
              <w:pStyle w:val="rowtabella0"/>
              <w:jc w:val="center"/>
              <w:rPr>
                <w:color w:val="002060"/>
              </w:rPr>
            </w:pPr>
            <w:r w:rsidRPr="00E1257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F4BF"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1821"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2948A"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3100"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98FAF" w14:textId="77777777" w:rsidR="00E5638E" w:rsidRPr="00E12575" w:rsidRDefault="00E5638E" w:rsidP="00D40F43">
            <w:pPr>
              <w:pStyle w:val="rowtabella0"/>
              <w:jc w:val="center"/>
              <w:rPr>
                <w:color w:val="002060"/>
              </w:rPr>
            </w:pPr>
            <w:r w:rsidRPr="00E1257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1FBD" w14:textId="77777777" w:rsidR="00E5638E" w:rsidRPr="00E12575" w:rsidRDefault="00E5638E" w:rsidP="00D40F43">
            <w:pPr>
              <w:pStyle w:val="rowtabella0"/>
              <w:jc w:val="center"/>
              <w:rPr>
                <w:color w:val="002060"/>
              </w:rPr>
            </w:pPr>
            <w:r w:rsidRPr="00E1257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7677" w14:textId="77777777" w:rsidR="00E5638E" w:rsidRPr="00E12575" w:rsidRDefault="00E5638E" w:rsidP="00D40F43">
            <w:pPr>
              <w:pStyle w:val="rowtabella0"/>
              <w:jc w:val="center"/>
              <w:rPr>
                <w:color w:val="002060"/>
              </w:rPr>
            </w:pPr>
            <w:r w:rsidRPr="00E1257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A725" w14:textId="77777777" w:rsidR="00E5638E" w:rsidRPr="00E12575" w:rsidRDefault="00E5638E" w:rsidP="00D40F43">
            <w:pPr>
              <w:pStyle w:val="rowtabella0"/>
              <w:jc w:val="center"/>
              <w:rPr>
                <w:color w:val="002060"/>
              </w:rPr>
            </w:pPr>
            <w:r w:rsidRPr="00E12575">
              <w:rPr>
                <w:color w:val="002060"/>
              </w:rPr>
              <w:t>0</w:t>
            </w:r>
          </w:p>
        </w:tc>
      </w:tr>
      <w:tr w:rsidR="00E5638E" w:rsidRPr="00E12575" w14:paraId="600D9217"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948BF5" w14:textId="77777777" w:rsidR="00E5638E" w:rsidRPr="00E12575" w:rsidRDefault="00E5638E" w:rsidP="00D40F43">
            <w:pPr>
              <w:pStyle w:val="rowtabella0"/>
              <w:rPr>
                <w:color w:val="002060"/>
              </w:rPr>
            </w:pPr>
            <w:r w:rsidRPr="00E1257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1383" w14:textId="77777777" w:rsidR="00E5638E" w:rsidRPr="00E12575" w:rsidRDefault="00E5638E" w:rsidP="00D40F43">
            <w:pPr>
              <w:pStyle w:val="rowtabella0"/>
              <w:jc w:val="center"/>
              <w:rPr>
                <w:color w:val="002060"/>
              </w:rPr>
            </w:pPr>
            <w:r w:rsidRPr="00E1257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7CCD"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FBA1D"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3A4C0"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5F20"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2578" w14:textId="77777777" w:rsidR="00E5638E" w:rsidRPr="00E12575" w:rsidRDefault="00E5638E" w:rsidP="00D40F43">
            <w:pPr>
              <w:pStyle w:val="rowtabella0"/>
              <w:jc w:val="center"/>
              <w:rPr>
                <w:color w:val="002060"/>
              </w:rPr>
            </w:pPr>
            <w:r w:rsidRPr="00E1257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3414" w14:textId="77777777" w:rsidR="00E5638E" w:rsidRPr="00E12575" w:rsidRDefault="00E5638E" w:rsidP="00D40F43">
            <w:pPr>
              <w:pStyle w:val="rowtabella0"/>
              <w:jc w:val="center"/>
              <w:rPr>
                <w:color w:val="002060"/>
              </w:rPr>
            </w:pPr>
            <w:r w:rsidRPr="00E1257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A1AE"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D75CF" w14:textId="77777777" w:rsidR="00E5638E" w:rsidRPr="00E12575" w:rsidRDefault="00E5638E" w:rsidP="00D40F43">
            <w:pPr>
              <w:pStyle w:val="rowtabella0"/>
              <w:jc w:val="center"/>
              <w:rPr>
                <w:color w:val="002060"/>
              </w:rPr>
            </w:pPr>
            <w:r w:rsidRPr="00E12575">
              <w:rPr>
                <w:color w:val="002060"/>
              </w:rPr>
              <w:t>0</w:t>
            </w:r>
          </w:p>
        </w:tc>
      </w:tr>
      <w:tr w:rsidR="00E5638E" w:rsidRPr="00E12575" w14:paraId="45D85BBD"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A5AFE" w14:textId="77777777" w:rsidR="00E5638E" w:rsidRPr="00E12575" w:rsidRDefault="00E5638E" w:rsidP="00D40F43">
            <w:pPr>
              <w:pStyle w:val="rowtabella0"/>
              <w:rPr>
                <w:color w:val="002060"/>
              </w:rPr>
            </w:pPr>
            <w:r w:rsidRPr="00E12575">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858F" w14:textId="77777777" w:rsidR="00E5638E" w:rsidRPr="00E12575" w:rsidRDefault="00E5638E" w:rsidP="00D40F43">
            <w:pPr>
              <w:pStyle w:val="rowtabella0"/>
              <w:jc w:val="center"/>
              <w:rPr>
                <w:color w:val="002060"/>
              </w:rPr>
            </w:pPr>
            <w:r w:rsidRPr="00E125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D9D22"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2078E"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8A322"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334E"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1D03" w14:textId="77777777" w:rsidR="00E5638E" w:rsidRPr="00E12575" w:rsidRDefault="00E5638E" w:rsidP="00D40F43">
            <w:pPr>
              <w:pStyle w:val="rowtabella0"/>
              <w:jc w:val="center"/>
              <w:rPr>
                <w:color w:val="002060"/>
              </w:rPr>
            </w:pPr>
            <w:r w:rsidRPr="00E1257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E897" w14:textId="77777777" w:rsidR="00E5638E" w:rsidRPr="00E12575" w:rsidRDefault="00E5638E" w:rsidP="00D40F43">
            <w:pPr>
              <w:pStyle w:val="rowtabella0"/>
              <w:jc w:val="center"/>
              <w:rPr>
                <w:color w:val="002060"/>
              </w:rPr>
            </w:pPr>
            <w:r w:rsidRPr="00E1257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09CEF" w14:textId="77777777" w:rsidR="00E5638E" w:rsidRPr="00E12575" w:rsidRDefault="00E5638E" w:rsidP="00D40F43">
            <w:pPr>
              <w:pStyle w:val="rowtabella0"/>
              <w:jc w:val="center"/>
              <w:rPr>
                <w:color w:val="002060"/>
              </w:rPr>
            </w:pPr>
            <w:r w:rsidRPr="00E1257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3985" w14:textId="77777777" w:rsidR="00E5638E" w:rsidRPr="00E12575" w:rsidRDefault="00E5638E" w:rsidP="00D40F43">
            <w:pPr>
              <w:pStyle w:val="rowtabella0"/>
              <w:jc w:val="center"/>
              <w:rPr>
                <w:color w:val="002060"/>
              </w:rPr>
            </w:pPr>
            <w:r w:rsidRPr="00E12575">
              <w:rPr>
                <w:color w:val="002060"/>
              </w:rPr>
              <w:t>0</w:t>
            </w:r>
          </w:p>
        </w:tc>
      </w:tr>
      <w:tr w:rsidR="00E5638E" w:rsidRPr="00E12575" w14:paraId="4D0936A2"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432E3" w14:textId="77777777" w:rsidR="00E5638E" w:rsidRPr="00E12575" w:rsidRDefault="00E5638E" w:rsidP="00D40F43">
            <w:pPr>
              <w:pStyle w:val="rowtabella0"/>
              <w:rPr>
                <w:color w:val="002060"/>
                <w:lang w:val="en-US"/>
              </w:rPr>
            </w:pPr>
            <w:r w:rsidRPr="00E12575">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DE0C"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332F3"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5DC9"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8A2C4"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FC43"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285FC" w14:textId="77777777" w:rsidR="00E5638E" w:rsidRPr="00E12575" w:rsidRDefault="00E5638E" w:rsidP="00D40F43">
            <w:pPr>
              <w:pStyle w:val="rowtabella0"/>
              <w:jc w:val="center"/>
              <w:rPr>
                <w:color w:val="002060"/>
              </w:rPr>
            </w:pPr>
            <w:r w:rsidRPr="00E1257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E0BF" w14:textId="77777777" w:rsidR="00E5638E" w:rsidRPr="00E12575" w:rsidRDefault="00E5638E" w:rsidP="00D40F43">
            <w:pPr>
              <w:pStyle w:val="rowtabella0"/>
              <w:jc w:val="center"/>
              <w:rPr>
                <w:color w:val="002060"/>
              </w:rPr>
            </w:pPr>
            <w:r w:rsidRPr="00E1257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F52E" w14:textId="77777777" w:rsidR="00E5638E" w:rsidRPr="00E12575" w:rsidRDefault="00E5638E" w:rsidP="00D40F43">
            <w:pPr>
              <w:pStyle w:val="rowtabella0"/>
              <w:jc w:val="center"/>
              <w:rPr>
                <w:color w:val="002060"/>
              </w:rPr>
            </w:pPr>
            <w:r w:rsidRPr="00E1257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68782" w14:textId="77777777" w:rsidR="00E5638E" w:rsidRPr="00E12575" w:rsidRDefault="00E5638E" w:rsidP="00D40F43">
            <w:pPr>
              <w:pStyle w:val="rowtabella0"/>
              <w:jc w:val="center"/>
              <w:rPr>
                <w:color w:val="002060"/>
              </w:rPr>
            </w:pPr>
            <w:r w:rsidRPr="00E12575">
              <w:rPr>
                <w:color w:val="002060"/>
              </w:rPr>
              <w:t>0</w:t>
            </w:r>
          </w:p>
        </w:tc>
      </w:tr>
      <w:tr w:rsidR="00E5638E" w:rsidRPr="00E12575" w14:paraId="0860C50B" w14:textId="77777777" w:rsidTr="00D40F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81B0DD" w14:textId="77777777" w:rsidR="00E5638E" w:rsidRPr="00E12575" w:rsidRDefault="00E5638E" w:rsidP="00D40F43">
            <w:pPr>
              <w:pStyle w:val="rowtabella0"/>
              <w:rPr>
                <w:color w:val="002060"/>
              </w:rPr>
            </w:pPr>
            <w:r w:rsidRPr="00E1257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05E0"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D11F5"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A498"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24BA"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EAE50"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21C7D" w14:textId="77777777" w:rsidR="00E5638E" w:rsidRPr="00E12575" w:rsidRDefault="00E5638E" w:rsidP="00D40F43">
            <w:pPr>
              <w:pStyle w:val="rowtabella0"/>
              <w:jc w:val="center"/>
              <w:rPr>
                <w:color w:val="002060"/>
              </w:rPr>
            </w:pPr>
            <w:r w:rsidRPr="00E1257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BB0B1" w14:textId="77777777" w:rsidR="00E5638E" w:rsidRPr="00E12575" w:rsidRDefault="00E5638E" w:rsidP="00D40F43">
            <w:pPr>
              <w:pStyle w:val="rowtabella0"/>
              <w:jc w:val="center"/>
              <w:rPr>
                <w:color w:val="002060"/>
              </w:rPr>
            </w:pPr>
            <w:r w:rsidRPr="00E1257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4280" w14:textId="77777777" w:rsidR="00E5638E" w:rsidRPr="00E12575" w:rsidRDefault="00E5638E" w:rsidP="00D40F43">
            <w:pPr>
              <w:pStyle w:val="rowtabella0"/>
              <w:jc w:val="center"/>
              <w:rPr>
                <w:color w:val="002060"/>
              </w:rPr>
            </w:pPr>
            <w:r w:rsidRPr="00E1257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1E4A" w14:textId="77777777" w:rsidR="00E5638E" w:rsidRPr="00E12575" w:rsidRDefault="00E5638E" w:rsidP="00D40F43">
            <w:pPr>
              <w:pStyle w:val="rowtabella0"/>
              <w:jc w:val="center"/>
              <w:rPr>
                <w:color w:val="002060"/>
              </w:rPr>
            </w:pPr>
            <w:r w:rsidRPr="00E12575">
              <w:rPr>
                <w:color w:val="002060"/>
              </w:rPr>
              <w:t>0</w:t>
            </w:r>
          </w:p>
        </w:tc>
      </w:tr>
    </w:tbl>
    <w:p w14:paraId="0373E767" w14:textId="77777777" w:rsidR="00E5638E" w:rsidRPr="00E12575" w:rsidRDefault="00E5638E" w:rsidP="00E5638E">
      <w:pPr>
        <w:pStyle w:val="breakline"/>
        <w:rPr>
          <w:rFonts w:eastAsiaTheme="minorEastAsia"/>
          <w:color w:val="002060"/>
        </w:rPr>
      </w:pPr>
    </w:p>
    <w:p w14:paraId="10811AEF" w14:textId="77777777" w:rsidR="00E5638E" w:rsidRPr="00E12575" w:rsidRDefault="00E5638E" w:rsidP="00E5638E">
      <w:pPr>
        <w:pStyle w:val="breakline"/>
        <w:rPr>
          <w:color w:val="002060"/>
        </w:rPr>
      </w:pPr>
    </w:p>
    <w:p w14:paraId="43F3055C" w14:textId="77777777" w:rsidR="00E5638E" w:rsidRPr="00E12575" w:rsidRDefault="00E5638E" w:rsidP="00E5638E">
      <w:pPr>
        <w:pStyle w:val="sottotitolocampionato10"/>
        <w:rPr>
          <w:color w:val="002060"/>
        </w:rPr>
      </w:pPr>
      <w:r w:rsidRPr="00E1257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5638E" w:rsidRPr="00E12575" w14:paraId="113E1AFE" w14:textId="77777777" w:rsidTr="00D40F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17FA6" w14:textId="77777777" w:rsidR="00E5638E" w:rsidRPr="00E12575" w:rsidRDefault="00E5638E" w:rsidP="00D40F43">
            <w:pPr>
              <w:pStyle w:val="headertabella0"/>
              <w:rPr>
                <w:color w:val="002060"/>
              </w:rPr>
            </w:pPr>
            <w:r w:rsidRPr="00E1257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AEC5A" w14:textId="77777777" w:rsidR="00E5638E" w:rsidRPr="00E12575" w:rsidRDefault="00E5638E" w:rsidP="00D40F43">
            <w:pPr>
              <w:pStyle w:val="headertabella0"/>
              <w:rPr>
                <w:color w:val="002060"/>
              </w:rPr>
            </w:pPr>
            <w:r w:rsidRPr="00E1257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A2BDD" w14:textId="77777777" w:rsidR="00E5638E" w:rsidRPr="00E12575" w:rsidRDefault="00E5638E" w:rsidP="00D40F43">
            <w:pPr>
              <w:pStyle w:val="headertabella0"/>
              <w:rPr>
                <w:color w:val="002060"/>
              </w:rPr>
            </w:pPr>
            <w:r w:rsidRPr="00E1257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177BB" w14:textId="77777777" w:rsidR="00E5638E" w:rsidRPr="00E12575" w:rsidRDefault="00E5638E" w:rsidP="00D40F43">
            <w:pPr>
              <w:pStyle w:val="headertabella0"/>
              <w:rPr>
                <w:color w:val="002060"/>
              </w:rPr>
            </w:pPr>
            <w:r w:rsidRPr="00E1257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B0E7B" w14:textId="77777777" w:rsidR="00E5638E" w:rsidRPr="00E12575" w:rsidRDefault="00E5638E" w:rsidP="00D40F43">
            <w:pPr>
              <w:pStyle w:val="headertabella0"/>
              <w:rPr>
                <w:color w:val="002060"/>
              </w:rPr>
            </w:pPr>
            <w:r w:rsidRPr="00E1257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784D0" w14:textId="77777777" w:rsidR="00E5638E" w:rsidRPr="00E12575" w:rsidRDefault="00E5638E" w:rsidP="00D40F43">
            <w:pPr>
              <w:pStyle w:val="headertabella0"/>
              <w:rPr>
                <w:color w:val="002060"/>
              </w:rPr>
            </w:pPr>
            <w:r w:rsidRPr="00E1257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EEA6A" w14:textId="77777777" w:rsidR="00E5638E" w:rsidRPr="00E12575" w:rsidRDefault="00E5638E" w:rsidP="00D40F43">
            <w:pPr>
              <w:pStyle w:val="headertabella0"/>
              <w:rPr>
                <w:color w:val="002060"/>
              </w:rPr>
            </w:pPr>
            <w:r w:rsidRPr="00E1257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3CFF5" w14:textId="77777777" w:rsidR="00E5638E" w:rsidRPr="00E12575" w:rsidRDefault="00E5638E" w:rsidP="00D40F43">
            <w:pPr>
              <w:pStyle w:val="headertabella0"/>
              <w:rPr>
                <w:color w:val="002060"/>
              </w:rPr>
            </w:pPr>
            <w:r w:rsidRPr="00E1257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DAF9D" w14:textId="77777777" w:rsidR="00E5638E" w:rsidRPr="00E12575" w:rsidRDefault="00E5638E" w:rsidP="00D40F43">
            <w:pPr>
              <w:pStyle w:val="headertabella0"/>
              <w:rPr>
                <w:color w:val="002060"/>
              </w:rPr>
            </w:pPr>
            <w:r w:rsidRPr="00E1257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6EA0E" w14:textId="77777777" w:rsidR="00E5638E" w:rsidRPr="00E12575" w:rsidRDefault="00E5638E" w:rsidP="00D40F43">
            <w:pPr>
              <w:pStyle w:val="headertabella0"/>
              <w:rPr>
                <w:color w:val="002060"/>
              </w:rPr>
            </w:pPr>
            <w:r w:rsidRPr="00E12575">
              <w:rPr>
                <w:color w:val="002060"/>
              </w:rPr>
              <w:t>PE</w:t>
            </w:r>
          </w:p>
        </w:tc>
      </w:tr>
      <w:tr w:rsidR="00E5638E" w:rsidRPr="00E12575" w14:paraId="60F7B6C8" w14:textId="77777777" w:rsidTr="00D40F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9E3826" w14:textId="77777777" w:rsidR="00E5638E" w:rsidRPr="00E12575" w:rsidRDefault="00E5638E" w:rsidP="00D40F43">
            <w:pPr>
              <w:pStyle w:val="rowtabella0"/>
              <w:rPr>
                <w:color w:val="002060"/>
              </w:rPr>
            </w:pPr>
            <w:r w:rsidRPr="00E12575">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CD448" w14:textId="77777777" w:rsidR="00E5638E" w:rsidRPr="00E12575" w:rsidRDefault="00E5638E" w:rsidP="00D40F43">
            <w:pPr>
              <w:pStyle w:val="rowtabella0"/>
              <w:jc w:val="center"/>
              <w:rPr>
                <w:color w:val="002060"/>
              </w:rPr>
            </w:pPr>
            <w:r w:rsidRPr="00E1257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BD21" w14:textId="77777777" w:rsidR="00E5638E" w:rsidRPr="00E12575" w:rsidRDefault="00E5638E" w:rsidP="00D40F43">
            <w:pPr>
              <w:pStyle w:val="rowtabella0"/>
              <w:jc w:val="center"/>
              <w:rPr>
                <w:color w:val="002060"/>
              </w:rPr>
            </w:pPr>
            <w:r w:rsidRPr="00E125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4ED7" w14:textId="77777777" w:rsidR="00E5638E" w:rsidRPr="00E12575" w:rsidRDefault="00E5638E" w:rsidP="00D40F43">
            <w:pPr>
              <w:pStyle w:val="rowtabella0"/>
              <w:jc w:val="center"/>
              <w:rPr>
                <w:color w:val="002060"/>
              </w:rPr>
            </w:pPr>
            <w:r w:rsidRPr="00E125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5C42"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14C3"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4CF0" w14:textId="77777777" w:rsidR="00E5638E" w:rsidRPr="00E12575" w:rsidRDefault="00E5638E" w:rsidP="00D40F43">
            <w:pPr>
              <w:pStyle w:val="rowtabella0"/>
              <w:jc w:val="center"/>
              <w:rPr>
                <w:color w:val="002060"/>
              </w:rPr>
            </w:pPr>
            <w:r w:rsidRPr="00E1257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73B3" w14:textId="77777777" w:rsidR="00E5638E" w:rsidRPr="00E12575" w:rsidRDefault="00E5638E" w:rsidP="00D40F43">
            <w:pPr>
              <w:pStyle w:val="rowtabella0"/>
              <w:jc w:val="center"/>
              <w:rPr>
                <w:color w:val="002060"/>
              </w:rPr>
            </w:pPr>
            <w:r w:rsidRPr="00E1257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4BB5" w14:textId="77777777" w:rsidR="00E5638E" w:rsidRPr="00E12575" w:rsidRDefault="00E5638E" w:rsidP="00D40F43">
            <w:pPr>
              <w:pStyle w:val="rowtabella0"/>
              <w:jc w:val="center"/>
              <w:rPr>
                <w:color w:val="002060"/>
              </w:rPr>
            </w:pPr>
            <w:r w:rsidRPr="00E1257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22A5" w14:textId="77777777" w:rsidR="00E5638E" w:rsidRPr="00E12575" w:rsidRDefault="00E5638E" w:rsidP="00D40F43">
            <w:pPr>
              <w:pStyle w:val="rowtabella0"/>
              <w:jc w:val="center"/>
              <w:rPr>
                <w:color w:val="002060"/>
              </w:rPr>
            </w:pPr>
            <w:r w:rsidRPr="00E12575">
              <w:rPr>
                <w:color w:val="002060"/>
              </w:rPr>
              <w:t>0</w:t>
            </w:r>
          </w:p>
        </w:tc>
      </w:tr>
      <w:tr w:rsidR="00E5638E" w:rsidRPr="00E12575" w14:paraId="2CE2E263"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C0242" w14:textId="77777777" w:rsidR="00E5638E" w:rsidRPr="00E12575" w:rsidRDefault="00E5638E" w:rsidP="00D40F43">
            <w:pPr>
              <w:pStyle w:val="rowtabella0"/>
              <w:rPr>
                <w:color w:val="002060"/>
              </w:rPr>
            </w:pPr>
            <w:r w:rsidRPr="00E12575">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4B29" w14:textId="77777777" w:rsidR="00E5638E" w:rsidRPr="00E12575" w:rsidRDefault="00E5638E" w:rsidP="00D40F43">
            <w:pPr>
              <w:pStyle w:val="rowtabella0"/>
              <w:jc w:val="center"/>
              <w:rPr>
                <w:color w:val="002060"/>
              </w:rPr>
            </w:pPr>
            <w:r w:rsidRPr="00E1257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32BAD" w14:textId="77777777" w:rsidR="00E5638E" w:rsidRPr="00E12575" w:rsidRDefault="00E5638E" w:rsidP="00D40F43">
            <w:pPr>
              <w:pStyle w:val="rowtabella0"/>
              <w:jc w:val="center"/>
              <w:rPr>
                <w:color w:val="002060"/>
              </w:rPr>
            </w:pPr>
            <w:r w:rsidRPr="00E125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F6622"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21D6"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CF68"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59942" w14:textId="77777777" w:rsidR="00E5638E" w:rsidRPr="00E12575" w:rsidRDefault="00E5638E" w:rsidP="00D40F43">
            <w:pPr>
              <w:pStyle w:val="rowtabella0"/>
              <w:jc w:val="center"/>
              <w:rPr>
                <w:color w:val="002060"/>
              </w:rPr>
            </w:pPr>
            <w:r w:rsidRPr="00E1257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52F9A" w14:textId="77777777" w:rsidR="00E5638E" w:rsidRPr="00E12575" w:rsidRDefault="00E5638E" w:rsidP="00D40F43">
            <w:pPr>
              <w:pStyle w:val="rowtabella0"/>
              <w:jc w:val="center"/>
              <w:rPr>
                <w:color w:val="002060"/>
              </w:rPr>
            </w:pPr>
            <w:r w:rsidRPr="00E1257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EA63" w14:textId="77777777" w:rsidR="00E5638E" w:rsidRPr="00E12575" w:rsidRDefault="00E5638E" w:rsidP="00D40F43">
            <w:pPr>
              <w:pStyle w:val="rowtabella0"/>
              <w:jc w:val="center"/>
              <w:rPr>
                <w:color w:val="002060"/>
              </w:rPr>
            </w:pPr>
            <w:r w:rsidRPr="00E1257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775C" w14:textId="77777777" w:rsidR="00E5638E" w:rsidRPr="00E12575" w:rsidRDefault="00E5638E" w:rsidP="00D40F43">
            <w:pPr>
              <w:pStyle w:val="rowtabella0"/>
              <w:jc w:val="center"/>
              <w:rPr>
                <w:color w:val="002060"/>
              </w:rPr>
            </w:pPr>
            <w:r w:rsidRPr="00E12575">
              <w:rPr>
                <w:color w:val="002060"/>
              </w:rPr>
              <w:t>0</w:t>
            </w:r>
          </w:p>
        </w:tc>
      </w:tr>
      <w:tr w:rsidR="00E5638E" w:rsidRPr="00E12575" w14:paraId="57A3B15E"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3B1E8" w14:textId="77777777" w:rsidR="00E5638E" w:rsidRPr="00E12575" w:rsidRDefault="00E5638E" w:rsidP="00D40F43">
            <w:pPr>
              <w:pStyle w:val="rowtabella0"/>
              <w:rPr>
                <w:color w:val="002060"/>
              </w:rPr>
            </w:pPr>
            <w:r w:rsidRPr="00E12575">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CBEC3" w14:textId="77777777" w:rsidR="00E5638E" w:rsidRPr="00E12575" w:rsidRDefault="00E5638E" w:rsidP="00D40F43">
            <w:pPr>
              <w:pStyle w:val="rowtabella0"/>
              <w:jc w:val="center"/>
              <w:rPr>
                <w:color w:val="002060"/>
              </w:rPr>
            </w:pPr>
            <w:r w:rsidRPr="00E1257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227F" w14:textId="77777777" w:rsidR="00E5638E" w:rsidRPr="00E12575" w:rsidRDefault="00E5638E" w:rsidP="00D40F43">
            <w:pPr>
              <w:pStyle w:val="rowtabella0"/>
              <w:jc w:val="center"/>
              <w:rPr>
                <w:color w:val="002060"/>
              </w:rPr>
            </w:pPr>
            <w:r w:rsidRPr="00E125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2BF2"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1932C"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B191"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AC18" w14:textId="77777777" w:rsidR="00E5638E" w:rsidRPr="00E12575" w:rsidRDefault="00E5638E" w:rsidP="00D40F43">
            <w:pPr>
              <w:pStyle w:val="rowtabella0"/>
              <w:jc w:val="center"/>
              <w:rPr>
                <w:color w:val="002060"/>
              </w:rPr>
            </w:pPr>
            <w:r w:rsidRPr="00E1257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D2D6" w14:textId="77777777" w:rsidR="00E5638E" w:rsidRPr="00E12575" w:rsidRDefault="00E5638E" w:rsidP="00D40F43">
            <w:pPr>
              <w:pStyle w:val="rowtabella0"/>
              <w:jc w:val="center"/>
              <w:rPr>
                <w:color w:val="002060"/>
              </w:rPr>
            </w:pPr>
            <w:r w:rsidRPr="00E1257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E2578"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0629B" w14:textId="77777777" w:rsidR="00E5638E" w:rsidRPr="00E12575" w:rsidRDefault="00E5638E" w:rsidP="00D40F43">
            <w:pPr>
              <w:pStyle w:val="rowtabella0"/>
              <w:jc w:val="center"/>
              <w:rPr>
                <w:color w:val="002060"/>
              </w:rPr>
            </w:pPr>
            <w:r w:rsidRPr="00E12575">
              <w:rPr>
                <w:color w:val="002060"/>
              </w:rPr>
              <w:t>0</w:t>
            </w:r>
          </w:p>
        </w:tc>
      </w:tr>
      <w:tr w:rsidR="00E5638E" w:rsidRPr="00E12575" w14:paraId="68D0D97C"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853EA" w14:textId="77777777" w:rsidR="00E5638E" w:rsidRPr="00E12575" w:rsidRDefault="00E5638E" w:rsidP="00D40F43">
            <w:pPr>
              <w:pStyle w:val="rowtabella0"/>
              <w:rPr>
                <w:color w:val="002060"/>
                <w:lang w:val="en-US"/>
              </w:rPr>
            </w:pPr>
            <w:r w:rsidRPr="00E12575">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82002" w14:textId="77777777" w:rsidR="00E5638E" w:rsidRPr="00E12575" w:rsidRDefault="00E5638E" w:rsidP="00D40F43">
            <w:pPr>
              <w:pStyle w:val="rowtabella0"/>
              <w:jc w:val="center"/>
              <w:rPr>
                <w:color w:val="002060"/>
              </w:rPr>
            </w:pPr>
            <w:r w:rsidRPr="00E1257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CB10"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F297"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5329"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8309A"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3C37" w14:textId="77777777" w:rsidR="00E5638E" w:rsidRPr="00E12575" w:rsidRDefault="00E5638E" w:rsidP="00D40F43">
            <w:pPr>
              <w:pStyle w:val="rowtabella0"/>
              <w:jc w:val="center"/>
              <w:rPr>
                <w:color w:val="002060"/>
              </w:rPr>
            </w:pPr>
            <w:r w:rsidRPr="00E1257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F3A1" w14:textId="77777777" w:rsidR="00E5638E" w:rsidRPr="00E12575" w:rsidRDefault="00E5638E" w:rsidP="00D40F43">
            <w:pPr>
              <w:pStyle w:val="rowtabella0"/>
              <w:jc w:val="center"/>
              <w:rPr>
                <w:color w:val="002060"/>
              </w:rPr>
            </w:pPr>
            <w:r w:rsidRPr="00E1257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E45AC"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BDB0" w14:textId="77777777" w:rsidR="00E5638E" w:rsidRPr="00E12575" w:rsidRDefault="00E5638E" w:rsidP="00D40F43">
            <w:pPr>
              <w:pStyle w:val="rowtabella0"/>
              <w:jc w:val="center"/>
              <w:rPr>
                <w:color w:val="002060"/>
              </w:rPr>
            </w:pPr>
            <w:r w:rsidRPr="00E12575">
              <w:rPr>
                <w:color w:val="002060"/>
              </w:rPr>
              <w:t>0</w:t>
            </w:r>
          </w:p>
        </w:tc>
      </w:tr>
      <w:tr w:rsidR="00E5638E" w:rsidRPr="00E12575" w14:paraId="262C1196"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44E01" w14:textId="77777777" w:rsidR="00E5638E" w:rsidRPr="00E12575" w:rsidRDefault="00E5638E" w:rsidP="00D40F43">
            <w:pPr>
              <w:pStyle w:val="rowtabella0"/>
              <w:rPr>
                <w:color w:val="002060"/>
              </w:rPr>
            </w:pPr>
            <w:r w:rsidRPr="00E1257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13BAE" w14:textId="77777777" w:rsidR="00E5638E" w:rsidRPr="00E12575" w:rsidRDefault="00E5638E" w:rsidP="00D40F43">
            <w:pPr>
              <w:pStyle w:val="rowtabella0"/>
              <w:jc w:val="center"/>
              <w:rPr>
                <w:color w:val="002060"/>
              </w:rPr>
            </w:pPr>
            <w:r w:rsidRPr="00E125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B4858"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3268"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1A2D6"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0CAAD"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2E02" w14:textId="77777777" w:rsidR="00E5638E" w:rsidRPr="00E12575" w:rsidRDefault="00E5638E" w:rsidP="00D40F43">
            <w:pPr>
              <w:pStyle w:val="rowtabella0"/>
              <w:jc w:val="center"/>
              <w:rPr>
                <w:color w:val="002060"/>
              </w:rPr>
            </w:pPr>
            <w:r w:rsidRPr="00E1257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DD06E" w14:textId="77777777" w:rsidR="00E5638E" w:rsidRPr="00E12575" w:rsidRDefault="00E5638E" w:rsidP="00D40F43">
            <w:pPr>
              <w:pStyle w:val="rowtabella0"/>
              <w:jc w:val="center"/>
              <w:rPr>
                <w:color w:val="002060"/>
              </w:rPr>
            </w:pPr>
            <w:r w:rsidRPr="00E1257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CD4D" w14:textId="77777777" w:rsidR="00E5638E" w:rsidRPr="00E12575" w:rsidRDefault="00E5638E" w:rsidP="00D40F43">
            <w:pPr>
              <w:pStyle w:val="rowtabella0"/>
              <w:jc w:val="center"/>
              <w:rPr>
                <w:color w:val="002060"/>
              </w:rPr>
            </w:pPr>
            <w:r w:rsidRPr="00E1257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C570" w14:textId="77777777" w:rsidR="00E5638E" w:rsidRPr="00E12575" w:rsidRDefault="00E5638E" w:rsidP="00D40F43">
            <w:pPr>
              <w:pStyle w:val="rowtabella0"/>
              <w:jc w:val="center"/>
              <w:rPr>
                <w:color w:val="002060"/>
              </w:rPr>
            </w:pPr>
            <w:r w:rsidRPr="00E12575">
              <w:rPr>
                <w:color w:val="002060"/>
              </w:rPr>
              <w:t>0</w:t>
            </w:r>
          </w:p>
        </w:tc>
      </w:tr>
      <w:tr w:rsidR="00E5638E" w:rsidRPr="00E12575" w14:paraId="5244B624"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B6E4E" w14:textId="77777777" w:rsidR="00E5638E" w:rsidRPr="00E12575" w:rsidRDefault="00E5638E" w:rsidP="00D40F43">
            <w:pPr>
              <w:pStyle w:val="rowtabella0"/>
              <w:rPr>
                <w:color w:val="002060"/>
              </w:rPr>
            </w:pPr>
            <w:r w:rsidRPr="00E12575">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4C66"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6C963"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96C2"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685E"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CBA75"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1251" w14:textId="77777777" w:rsidR="00E5638E" w:rsidRPr="00E12575" w:rsidRDefault="00E5638E" w:rsidP="00D40F43">
            <w:pPr>
              <w:pStyle w:val="rowtabella0"/>
              <w:jc w:val="center"/>
              <w:rPr>
                <w:color w:val="002060"/>
              </w:rPr>
            </w:pPr>
            <w:r w:rsidRPr="00E1257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71E9" w14:textId="77777777" w:rsidR="00E5638E" w:rsidRPr="00E12575" w:rsidRDefault="00E5638E" w:rsidP="00D40F43">
            <w:pPr>
              <w:pStyle w:val="rowtabella0"/>
              <w:jc w:val="center"/>
              <w:rPr>
                <w:color w:val="002060"/>
              </w:rPr>
            </w:pPr>
            <w:r w:rsidRPr="00E1257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D23D"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126D" w14:textId="77777777" w:rsidR="00E5638E" w:rsidRPr="00E12575" w:rsidRDefault="00E5638E" w:rsidP="00D40F43">
            <w:pPr>
              <w:pStyle w:val="rowtabella0"/>
              <w:jc w:val="center"/>
              <w:rPr>
                <w:color w:val="002060"/>
              </w:rPr>
            </w:pPr>
            <w:r w:rsidRPr="00E12575">
              <w:rPr>
                <w:color w:val="002060"/>
              </w:rPr>
              <w:t>0</w:t>
            </w:r>
          </w:p>
        </w:tc>
      </w:tr>
      <w:tr w:rsidR="00E5638E" w:rsidRPr="00E12575" w14:paraId="4B66B665"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C550D" w14:textId="77777777" w:rsidR="00E5638E" w:rsidRPr="00E12575" w:rsidRDefault="00E5638E" w:rsidP="00D40F43">
            <w:pPr>
              <w:pStyle w:val="rowtabella0"/>
              <w:rPr>
                <w:color w:val="002060"/>
              </w:rPr>
            </w:pPr>
            <w:r w:rsidRPr="00E1257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7A29F"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91DE"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BEE7"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61D0"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1D62"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B3AFB" w14:textId="77777777" w:rsidR="00E5638E" w:rsidRPr="00E12575" w:rsidRDefault="00E5638E" w:rsidP="00D40F43">
            <w:pPr>
              <w:pStyle w:val="rowtabella0"/>
              <w:jc w:val="center"/>
              <w:rPr>
                <w:color w:val="002060"/>
              </w:rPr>
            </w:pPr>
            <w:r w:rsidRPr="00E1257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64C1" w14:textId="77777777" w:rsidR="00E5638E" w:rsidRPr="00E12575" w:rsidRDefault="00E5638E" w:rsidP="00D40F43">
            <w:pPr>
              <w:pStyle w:val="rowtabella0"/>
              <w:jc w:val="center"/>
              <w:rPr>
                <w:color w:val="002060"/>
              </w:rPr>
            </w:pPr>
            <w:r w:rsidRPr="00E1257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03B71" w14:textId="77777777" w:rsidR="00E5638E" w:rsidRPr="00E12575" w:rsidRDefault="00E5638E" w:rsidP="00D40F43">
            <w:pPr>
              <w:pStyle w:val="rowtabella0"/>
              <w:jc w:val="center"/>
              <w:rPr>
                <w:color w:val="002060"/>
              </w:rPr>
            </w:pPr>
            <w:r w:rsidRPr="00E125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55DA7" w14:textId="77777777" w:rsidR="00E5638E" w:rsidRPr="00E12575" w:rsidRDefault="00E5638E" w:rsidP="00D40F43">
            <w:pPr>
              <w:pStyle w:val="rowtabella0"/>
              <w:jc w:val="center"/>
              <w:rPr>
                <w:color w:val="002060"/>
              </w:rPr>
            </w:pPr>
            <w:r w:rsidRPr="00E12575">
              <w:rPr>
                <w:color w:val="002060"/>
              </w:rPr>
              <w:t>0</w:t>
            </w:r>
          </w:p>
        </w:tc>
      </w:tr>
      <w:tr w:rsidR="00E5638E" w:rsidRPr="00E12575" w14:paraId="2D306A15"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01BA8" w14:textId="77777777" w:rsidR="00E5638E" w:rsidRPr="00E12575" w:rsidRDefault="00E5638E" w:rsidP="00D40F43">
            <w:pPr>
              <w:pStyle w:val="rowtabella0"/>
              <w:rPr>
                <w:color w:val="002060"/>
                <w:lang w:val="en-US"/>
              </w:rPr>
            </w:pPr>
            <w:r w:rsidRPr="00E12575">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C323"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FE05"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8B34D"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4E43"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5082"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61EB" w14:textId="77777777" w:rsidR="00E5638E" w:rsidRPr="00E12575" w:rsidRDefault="00E5638E" w:rsidP="00D40F43">
            <w:pPr>
              <w:pStyle w:val="rowtabella0"/>
              <w:jc w:val="center"/>
              <w:rPr>
                <w:color w:val="002060"/>
              </w:rPr>
            </w:pPr>
            <w:r w:rsidRPr="00E1257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5449" w14:textId="77777777" w:rsidR="00E5638E" w:rsidRPr="00E12575" w:rsidRDefault="00E5638E" w:rsidP="00D40F43">
            <w:pPr>
              <w:pStyle w:val="rowtabella0"/>
              <w:jc w:val="center"/>
              <w:rPr>
                <w:color w:val="002060"/>
              </w:rPr>
            </w:pPr>
            <w:r w:rsidRPr="00E1257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14D0" w14:textId="77777777" w:rsidR="00E5638E" w:rsidRPr="00E12575" w:rsidRDefault="00E5638E" w:rsidP="00D40F43">
            <w:pPr>
              <w:pStyle w:val="rowtabella0"/>
              <w:jc w:val="center"/>
              <w:rPr>
                <w:color w:val="002060"/>
              </w:rPr>
            </w:pPr>
            <w:r w:rsidRPr="00E1257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1546C" w14:textId="77777777" w:rsidR="00E5638E" w:rsidRPr="00E12575" w:rsidRDefault="00E5638E" w:rsidP="00D40F43">
            <w:pPr>
              <w:pStyle w:val="rowtabella0"/>
              <w:jc w:val="center"/>
              <w:rPr>
                <w:color w:val="002060"/>
              </w:rPr>
            </w:pPr>
            <w:r w:rsidRPr="00E12575">
              <w:rPr>
                <w:color w:val="002060"/>
              </w:rPr>
              <w:t>0</w:t>
            </w:r>
          </w:p>
        </w:tc>
      </w:tr>
      <w:tr w:rsidR="00E5638E" w:rsidRPr="00E12575" w14:paraId="6ABA57DF"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27FF8" w14:textId="77777777" w:rsidR="00E5638E" w:rsidRPr="00E12575" w:rsidRDefault="00E5638E" w:rsidP="00D40F43">
            <w:pPr>
              <w:pStyle w:val="rowtabella0"/>
              <w:rPr>
                <w:color w:val="002060"/>
              </w:rPr>
            </w:pPr>
            <w:r w:rsidRPr="00E12575">
              <w:rPr>
                <w:color w:val="002060"/>
              </w:rPr>
              <w:t xml:space="preserve">POL.D. </w:t>
            </w:r>
            <w:proofErr w:type="gramStart"/>
            <w:r w:rsidRPr="00E12575">
              <w:rPr>
                <w:color w:val="002060"/>
              </w:rPr>
              <w:t>U.MANDOLESI</w:t>
            </w:r>
            <w:proofErr w:type="gramEnd"/>
            <w:r w:rsidRPr="00E12575">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2CDB" w14:textId="77777777" w:rsidR="00E5638E" w:rsidRPr="00E12575" w:rsidRDefault="00E5638E" w:rsidP="00D40F43">
            <w:pPr>
              <w:pStyle w:val="rowtabella0"/>
              <w:jc w:val="center"/>
              <w:rPr>
                <w:color w:val="002060"/>
              </w:rPr>
            </w:pPr>
            <w:r w:rsidRPr="00E1257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98647" w14:textId="77777777" w:rsidR="00E5638E" w:rsidRPr="00E12575" w:rsidRDefault="00E5638E" w:rsidP="00D40F43">
            <w:pPr>
              <w:pStyle w:val="rowtabella0"/>
              <w:jc w:val="center"/>
              <w:rPr>
                <w:color w:val="002060"/>
              </w:rPr>
            </w:pPr>
            <w:r w:rsidRPr="00E125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3EE3"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7648"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B6F8"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2A07" w14:textId="77777777" w:rsidR="00E5638E" w:rsidRPr="00E12575" w:rsidRDefault="00E5638E" w:rsidP="00D40F43">
            <w:pPr>
              <w:pStyle w:val="rowtabella0"/>
              <w:jc w:val="center"/>
              <w:rPr>
                <w:color w:val="002060"/>
              </w:rPr>
            </w:pPr>
            <w:r w:rsidRPr="00E1257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119B" w14:textId="77777777" w:rsidR="00E5638E" w:rsidRPr="00E12575" w:rsidRDefault="00E5638E" w:rsidP="00D40F43">
            <w:pPr>
              <w:pStyle w:val="rowtabella0"/>
              <w:jc w:val="center"/>
              <w:rPr>
                <w:color w:val="002060"/>
              </w:rPr>
            </w:pPr>
            <w:r w:rsidRPr="00E1257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3097" w14:textId="77777777" w:rsidR="00E5638E" w:rsidRPr="00E12575" w:rsidRDefault="00E5638E" w:rsidP="00D40F43">
            <w:pPr>
              <w:pStyle w:val="rowtabella0"/>
              <w:jc w:val="center"/>
              <w:rPr>
                <w:color w:val="002060"/>
              </w:rPr>
            </w:pPr>
            <w:r w:rsidRPr="00E125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DD0F" w14:textId="77777777" w:rsidR="00E5638E" w:rsidRPr="00E12575" w:rsidRDefault="00E5638E" w:rsidP="00D40F43">
            <w:pPr>
              <w:pStyle w:val="rowtabella0"/>
              <w:jc w:val="center"/>
              <w:rPr>
                <w:color w:val="002060"/>
              </w:rPr>
            </w:pPr>
            <w:r w:rsidRPr="00E12575">
              <w:rPr>
                <w:color w:val="002060"/>
              </w:rPr>
              <w:t>0</w:t>
            </w:r>
          </w:p>
        </w:tc>
      </w:tr>
      <w:tr w:rsidR="00E5638E" w:rsidRPr="00E12575" w14:paraId="02B7FEF3"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9F489" w14:textId="77777777" w:rsidR="00E5638E" w:rsidRPr="00E12575" w:rsidRDefault="00E5638E" w:rsidP="00D40F43">
            <w:pPr>
              <w:pStyle w:val="rowtabella0"/>
              <w:rPr>
                <w:color w:val="002060"/>
                <w:lang w:val="en-US"/>
              </w:rPr>
            </w:pPr>
            <w:r w:rsidRPr="00E12575">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DC2D"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6ADD"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62D3"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CF784"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6C01"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2F2A" w14:textId="77777777" w:rsidR="00E5638E" w:rsidRPr="00E12575" w:rsidRDefault="00E5638E" w:rsidP="00D40F43">
            <w:pPr>
              <w:pStyle w:val="rowtabella0"/>
              <w:jc w:val="center"/>
              <w:rPr>
                <w:color w:val="002060"/>
              </w:rPr>
            </w:pPr>
            <w:r w:rsidRPr="00E1257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3F11" w14:textId="77777777" w:rsidR="00E5638E" w:rsidRPr="00E12575" w:rsidRDefault="00E5638E" w:rsidP="00D40F43">
            <w:pPr>
              <w:pStyle w:val="rowtabella0"/>
              <w:jc w:val="center"/>
              <w:rPr>
                <w:color w:val="002060"/>
              </w:rPr>
            </w:pPr>
            <w:r w:rsidRPr="00E1257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3CB9" w14:textId="77777777" w:rsidR="00E5638E" w:rsidRPr="00E12575" w:rsidRDefault="00E5638E" w:rsidP="00D40F43">
            <w:pPr>
              <w:pStyle w:val="rowtabella0"/>
              <w:jc w:val="center"/>
              <w:rPr>
                <w:color w:val="002060"/>
              </w:rPr>
            </w:pPr>
            <w:r w:rsidRPr="00E1257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8557" w14:textId="77777777" w:rsidR="00E5638E" w:rsidRPr="00E12575" w:rsidRDefault="00E5638E" w:rsidP="00D40F43">
            <w:pPr>
              <w:pStyle w:val="rowtabella0"/>
              <w:jc w:val="center"/>
              <w:rPr>
                <w:color w:val="002060"/>
              </w:rPr>
            </w:pPr>
            <w:r w:rsidRPr="00E12575">
              <w:rPr>
                <w:color w:val="002060"/>
              </w:rPr>
              <w:t>0</w:t>
            </w:r>
          </w:p>
        </w:tc>
      </w:tr>
      <w:tr w:rsidR="00E5638E" w:rsidRPr="00E12575" w14:paraId="5C18B207" w14:textId="77777777" w:rsidTr="00D40F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C676C" w14:textId="77777777" w:rsidR="00E5638E" w:rsidRPr="00E12575" w:rsidRDefault="00E5638E" w:rsidP="00D40F43">
            <w:pPr>
              <w:pStyle w:val="rowtabella0"/>
              <w:rPr>
                <w:color w:val="002060"/>
              </w:rPr>
            </w:pPr>
            <w:r w:rsidRPr="00E1257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88E73"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B80E"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C899"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9BC8"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B076B" w14:textId="77777777" w:rsidR="00E5638E" w:rsidRPr="00E12575" w:rsidRDefault="00E5638E" w:rsidP="00D40F43">
            <w:pPr>
              <w:pStyle w:val="rowtabella0"/>
              <w:jc w:val="center"/>
              <w:rPr>
                <w:color w:val="002060"/>
              </w:rPr>
            </w:pPr>
            <w:r w:rsidRPr="00E1257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83CF" w14:textId="77777777" w:rsidR="00E5638E" w:rsidRPr="00E12575" w:rsidRDefault="00E5638E" w:rsidP="00D40F43">
            <w:pPr>
              <w:pStyle w:val="rowtabella0"/>
              <w:jc w:val="center"/>
              <w:rPr>
                <w:color w:val="002060"/>
              </w:rPr>
            </w:pPr>
            <w:r w:rsidRPr="00E1257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AAA3" w14:textId="77777777" w:rsidR="00E5638E" w:rsidRPr="00E12575" w:rsidRDefault="00E5638E" w:rsidP="00D40F43">
            <w:pPr>
              <w:pStyle w:val="rowtabella0"/>
              <w:jc w:val="center"/>
              <w:rPr>
                <w:color w:val="002060"/>
              </w:rPr>
            </w:pPr>
            <w:r w:rsidRPr="00E1257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1497" w14:textId="77777777" w:rsidR="00E5638E" w:rsidRPr="00E12575" w:rsidRDefault="00E5638E" w:rsidP="00D40F43">
            <w:pPr>
              <w:pStyle w:val="rowtabella0"/>
              <w:jc w:val="center"/>
              <w:rPr>
                <w:color w:val="002060"/>
              </w:rPr>
            </w:pPr>
            <w:r w:rsidRPr="00E1257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2DBD8" w14:textId="77777777" w:rsidR="00E5638E" w:rsidRPr="00E12575" w:rsidRDefault="00E5638E" w:rsidP="00D40F43">
            <w:pPr>
              <w:pStyle w:val="rowtabella0"/>
              <w:jc w:val="center"/>
              <w:rPr>
                <w:color w:val="002060"/>
              </w:rPr>
            </w:pPr>
            <w:r w:rsidRPr="00E12575">
              <w:rPr>
                <w:color w:val="002060"/>
              </w:rPr>
              <w:t>0</w:t>
            </w:r>
          </w:p>
        </w:tc>
      </w:tr>
    </w:tbl>
    <w:p w14:paraId="3A72981A" w14:textId="77777777" w:rsidR="00E5638E" w:rsidRPr="00E12575" w:rsidRDefault="00E5638E" w:rsidP="00E5638E">
      <w:pPr>
        <w:pStyle w:val="breakline"/>
        <w:rPr>
          <w:rFonts w:eastAsiaTheme="minorEastAsia"/>
          <w:color w:val="002060"/>
        </w:rPr>
      </w:pPr>
    </w:p>
    <w:p w14:paraId="5941E3F4" w14:textId="77777777" w:rsidR="00E5638E" w:rsidRPr="00E12575" w:rsidRDefault="00E5638E" w:rsidP="00E5638E">
      <w:pPr>
        <w:pStyle w:val="breakline"/>
        <w:rPr>
          <w:color w:val="002060"/>
        </w:rPr>
      </w:pPr>
    </w:p>
    <w:p w14:paraId="4FD2DE8F" w14:textId="77777777" w:rsidR="00E5638E" w:rsidRPr="00E12575" w:rsidRDefault="00E5638E" w:rsidP="00E5638E">
      <w:pPr>
        <w:pStyle w:val="titolocampionato0"/>
        <w:shd w:val="clear" w:color="auto" w:fill="CCCCCC"/>
        <w:spacing w:before="80" w:after="40"/>
        <w:rPr>
          <w:color w:val="002060"/>
        </w:rPr>
      </w:pPr>
      <w:r w:rsidRPr="00E12575">
        <w:rPr>
          <w:color w:val="002060"/>
        </w:rPr>
        <w:t>UNDER 15 C5 REGIONALI MASCHILI</w:t>
      </w:r>
    </w:p>
    <w:p w14:paraId="67B0E266" w14:textId="77777777" w:rsidR="00E5638E" w:rsidRPr="00E12575" w:rsidRDefault="00E5638E" w:rsidP="00E5638E">
      <w:pPr>
        <w:pStyle w:val="titoloprinc0"/>
        <w:rPr>
          <w:color w:val="002060"/>
        </w:rPr>
      </w:pPr>
      <w:r w:rsidRPr="00E12575">
        <w:rPr>
          <w:color w:val="002060"/>
        </w:rPr>
        <w:t>VARIAZIONI AL PROGRAMMA GARE</w:t>
      </w:r>
    </w:p>
    <w:p w14:paraId="07EA43B7" w14:textId="77777777" w:rsidR="00E5638E" w:rsidRPr="00E12575" w:rsidRDefault="00E5638E" w:rsidP="00E5638E">
      <w:pPr>
        <w:pStyle w:val="breakline"/>
        <w:rPr>
          <w:color w:val="002060"/>
        </w:rPr>
      </w:pPr>
    </w:p>
    <w:p w14:paraId="41348318" w14:textId="77777777" w:rsidR="00E5638E" w:rsidRPr="00E12575" w:rsidRDefault="00E5638E" w:rsidP="00E5638E">
      <w:pPr>
        <w:pStyle w:val="breakline"/>
        <w:rPr>
          <w:color w:val="002060"/>
        </w:rPr>
      </w:pPr>
    </w:p>
    <w:p w14:paraId="169611BA" w14:textId="77777777" w:rsidR="00E5638E" w:rsidRPr="00E12575" w:rsidRDefault="00E5638E" w:rsidP="00E5638E">
      <w:pPr>
        <w:pStyle w:val="sottotitolocampionato10"/>
        <w:rPr>
          <w:color w:val="002060"/>
        </w:rPr>
      </w:pPr>
      <w:r w:rsidRPr="00E1257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5638E" w:rsidRPr="00E12575" w14:paraId="7B08F751" w14:textId="77777777" w:rsidTr="00D40F4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2D687" w14:textId="77777777" w:rsidR="00E5638E" w:rsidRPr="00E12575" w:rsidRDefault="00E5638E" w:rsidP="00D40F43">
            <w:pPr>
              <w:pStyle w:val="headertabella0"/>
              <w:rPr>
                <w:color w:val="002060"/>
              </w:rPr>
            </w:pPr>
            <w:r w:rsidRPr="00E1257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CB73C" w14:textId="77777777" w:rsidR="00E5638E" w:rsidRPr="00E12575" w:rsidRDefault="00E5638E" w:rsidP="00D40F43">
            <w:pPr>
              <w:pStyle w:val="headertabella0"/>
              <w:rPr>
                <w:color w:val="002060"/>
              </w:rPr>
            </w:pPr>
            <w:r w:rsidRPr="00E12575">
              <w:rPr>
                <w:color w:val="002060"/>
              </w:rPr>
              <w:t xml:space="preserve">N° </w:t>
            </w:r>
            <w:proofErr w:type="spellStart"/>
            <w:r w:rsidRPr="00E12575">
              <w:rPr>
                <w:color w:val="002060"/>
              </w:rPr>
              <w:t>Gior</w:t>
            </w:r>
            <w:proofErr w:type="spellEnd"/>
            <w:r w:rsidRPr="00E1257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E497E" w14:textId="77777777" w:rsidR="00E5638E" w:rsidRPr="00E12575" w:rsidRDefault="00E5638E" w:rsidP="00D40F43">
            <w:pPr>
              <w:pStyle w:val="headertabella0"/>
              <w:rPr>
                <w:color w:val="002060"/>
              </w:rPr>
            </w:pPr>
            <w:r w:rsidRPr="00E1257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658AB" w14:textId="77777777" w:rsidR="00E5638E" w:rsidRPr="00E12575" w:rsidRDefault="00E5638E" w:rsidP="00D40F43">
            <w:pPr>
              <w:pStyle w:val="headertabella0"/>
              <w:rPr>
                <w:color w:val="002060"/>
              </w:rPr>
            </w:pPr>
            <w:r w:rsidRPr="00E1257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44F32" w14:textId="77777777" w:rsidR="00E5638E" w:rsidRPr="00E12575" w:rsidRDefault="00E5638E" w:rsidP="00D40F43">
            <w:pPr>
              <w:pStyle w:val="headertabella0"/>
              <w:rPr>
                <w:color w:val="002060"/>
              </w:rPr>
            </w:pPr>
            <w:r w:rsidRPr="00E12575">
              <w:rPr>
                <w:color w:val="002060"/>
              </w:rPr>
              <w:t xml:space="preserve">Data </w:t>
            </w:r>
            <w:proofErr w:type="spellStart"/>
            <w:r w:rsidRPr="00E12575">
              <w:rPr>
                <w:color w:val="002060"/>
              </w:rPr>
              <w:t>Orig</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EF80C"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Var</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EB7C2"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Orig</w:t>
            </w:r>
            <w:proofErr w:type="spellEnd"/>
            <w:r w:rsidRPr="00E1257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C4752" w14:textId="77777777" w:rsidR="00E5638E" w:rsidRPr="00E12575" w:rsidRDefault="00E5638E" w:rsidP="00D40F43">
            <w:pPr>
              <w:pStyle w:val="headertabella0"/>
              <w:rPr>
                <w:color w:val="002060"/>
              </w:rPr>
            </w:pPr>
            <w:r w:rsidRPr="00E12575">
              <w:rPr>
                <w:color w:val="002060"/>
              </w:rPr>
              <w:t>Impianto</w:t>
            </w:r>
          </w:p>
        </w:tc>
      </w:tr>
      <w:tr w:rsidR="00E5638E" w:rsidRPr="00E12575" w14:paraId="7E2E49A6" w14:textId="77777777" w:rsidTr="00D40F4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D929" w14:textId="77777777" w:rsidR="00E5638E" w:rsidRPr="00E12575" w:rsidRDefault="00E5638E" w:rsidP="00D40F43">
            <w:pPr>
              <w:pStyle w:val="rowtabella0"/>
              <w:rPr>
                <w:color w:val="002060"/>
                <w:highlight w:val="yellow"/>
              </w:rPr>
            </w:pPr>
            <w:r w:rsidRPr="00E12575">
              <w:rPr>
                <w:color w:val="002060"/>
                <w:highlight w:val="yellow"/>
              </w:rPr>
              <w:t>22/03/2022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C1C1" w14:textId="77777777" w:rsidR="00E5638E" w:rsidRPr="00E12575" w:rsidRDefault="00E5638E" w:rsidP="00D40F43">
            <w:pPr>
              <w:pStyle w:val="rowtabella0"/>
              <w:jc w:val="center"/>
              <w:rPr>
                <w:color w:val="002060"/>
                <w:highlight w:val="yellow"/>
              </w:rPr>
            </w:pPr>
            <w:r w:rsidRPr="00E12575">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C401" w14:textId="77777777" w:rsidR="00E5638E" w:rsidRPr="00E12575" w:rsidRDefault="00E5638E" w:rsidP="00D40F43">
            <w:pPr>
              <w:pStyle w:val="rowtabella0"/>
              <w:rPr>
                <w:color w:val="002060"/>
                <w:highlight w:val="yellow"/>
              </w:rPr>
            </w:pPr>
            <w:r w:rsidRPr="00E12575">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051B9" w14:textId="77777777" w:rsidR="00E5638E" w:rsidRPr="00E12575" w:rsidRDefault="00E5638E" w:rsidP="00D40F43">
            <w:pPr>
              <w:pStyle w:val="rowtabella0"/>
              <w:rPr>
                <w:color w:val="002060"/>
                <w:highlight w:val="yellow"/>
              </w:rPr>
            </w:pPr>
            <w:r w:rsidRPr="00E12575">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0DAF" w14:textId="77777777" w:rsidR="00E5638E" w:rsidRPr="00E12575" w:rsidRDefault="00E5638E" w:rsidP="00D40F43">
            <w:pPr>
              <w:pStyle w:val="rowtabella0"/>
              <w:rPr>
                <w:color w:val="002060"/>
              </w:rPr>
            </w:pPr>
            <w:r w:rsidRPr="00E12575">
              <w:rPr>
                <w:color w:val="002060"/>
              </w:rPr>
              <w:t>20/03/2022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5C67F" w14:textId="77777777" w:rsidR="00E5638E" w:rsidRPr="00E12575" w:rsidRDefault="00E5638E" w:rsidP="00D40F43">
            <w:pPr>
              <w:pStyle w:val="rowtabella0"/>
              <w:jc w:val="center"/>
              <w:rPr>
                <w:color w:val="002060"/>
              </w:rPr>
            </w:pPr>
            <w:r w:rsidRPr="00E12575">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CBA65" w14:textId="77777777" w:rsidR="00E5638E" w:rsidRPr="00E12575" w:rsidRDefault="00E5638E" w:rsidP="00D40F43">
            <w:pPr>
              <w:pStyle w:val="rowtabella0"/>
              <w:jc w:val="center"/>
              <w:rPr>
                <w:color w:val="002060"/>
              </w:rPr>
            </w:pPr>
            <w:r w:rsidRPr="00E12575">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A0BD" w14:textId="77777777" w:rsidR="00E5638E" w:rsidRPr="00E12575" w:rsidRDefault="00E5638E" w:rsidP="00D40F43">
            <w:pPr>
              <w:pStyle w:val="rowtabella0"/>
              <w:rPr>
                <w:color w:val="002060"/>
              </w:rPr>
            </w:pPr>
            <w:r w:rsidRPr="00E12575">
              <w:rPr>
                <w:color w:val="002060"/>
                <w:highlight w:val="yellow"/>
              </w:rPr>
              <w:t xml:space="preserve">PAL.COM. </w:t>
            </w:r>
            <w:proofErr w:type="gramStart"/>
            <w:r w:rsidRPr="00E12575">
              <w:rPr>
                <w:color w:val="002060"/>
                <w:highlight w:val="yellow"/>
              </w:rPr>
              <w:t>S.MICHELE</w:t>
            </w:r>
            <w:proofErr w:type="gramEnd"/>
            <w:r w:rsidRPr="00E12575">
              <w:rPr>
                <w:color w:val="002060"/>
                <w:highlight w:val="yellow"/>
              </w:rPr>
              <w:t xml:space="preserve"> AL FIUME MONDAVIO VIA LORETO</w:t>
            </w:r>
          </w:p>
        </w:tc>
      </w:tr>
    </w:tbl>
    <w:p w14:paraId="50CC6116" w14:textId="77777777" w:rsidR="00E5638E" w:rsidRPr="00E12575" w:rsidRDefault="00E5638E" w:rsidP="00E5638E">
      <w:pPr>
        <w:pStyle w:val="breakline"/>
        <w:rPr>
          <w:color w:val="002060"/>
        </w:rPr>
      </w:pPr>
    </w:p>
    <w:p w14:paraId="4BB56587" w14:textId="77777777" w:rsidR="00E5638E" w:rsidRPr="00E12575" w:rsidRDefault="00E5638E" w:rsidP="00E5638E">
      <w:pPr>
        <w:pStyle w:val="sottotitolocampionato10"/>
        <w:rPr>
          <w:color w:val="002060"/>
        </w:rPr>
      </w:pPr>
      <w:r w:rsidRPr="00E12575">
        <w:rPr>
          <w:color w:val="002060"/>
        </w:rPr>
        <w:lastRenderedPageBreak/>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5638E" w:rsidRPr="00E12575" w14:paraId="35CEA72A" w14:textId="77777777" w:rsidTr="00D40F4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4D266" w14:textId="77777777" w:rsidR="00E5638E" w:rsidRPr="00E12575" w:rsidRDefault="00E5638E" w:rsidP="00D40F43">
            <w:pPr>
              <w:pStyle w:val="headertabella0"/>
              <w:rPr>
                <w:color w:val="002060"/>
              </w:rPr>
            </w:pPr>
            <w:r w:rsidRPr="00E1257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84B2E" w14:textId="77777777" w:rsidR="00E5638E" w:rsidRPr="00E12575" w:rsidRDefault="00E5638E" w:rsidP="00D40F43">
            <w:pPr>
              <w:pStyle w:val="headertabella0"/>
              <w:rPr>
                <w:color w:val="002060"/>
              </w:rPr>
            </w:pPr>
            <w:r w:rsidRPr="00E12575">
              <w:rPr>
                <w:color w:val="002060"/>
              </w:rPr>
              <w:t xml:space="preserve">N° </w:t>
            </w:r>
            <w:proofErr w:type="spellStart"/>
            <w:r w:rsidRPr="00E12575">
              <w:rPr>
                <w:color w:val="002060"/>
              </w:rPr>
              <w:t>Gior</w:t>
            </w:r>
            <w:proofErr w:type="spellEnd"/>
            <w:r w:rsidRPr="00E1257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8D90F" w14:textId="77777777" w:rsidR="00E5638E" w:rsidRPr="00E12575" w:rsidRDefault="00E5638E" w:rsidP="00D40F43">
            <w:pPr>
              <w:pStyle w:val="headertabella0"/>
              <w:rPr>
                <w:color w:val="002060"/>
              </w:rPr>
            </w:pPr>
            <w:r w:rsidRPr="00E1257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BFAE1" w14:textId="77777777" w:rsidR="00E5638E" w:rsidRPr="00E12575" w:rsidRDefault="00E5638E" w:rsidP="00D40F43">
            <w:pPr>
              <w:pStyle w:val="headertabella0"/>
              <w:rPr>
                <w:color w:val="002060"/>
              </w:rPr>
            </w:pPr>
            <w:r w:rsidRPr="00E1257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448E8" w14:textId="77777777" w:rsidR="00E5638E" w:rsidRPr="00E12575" w:rsidRDefault="00E5638E" w:rsidP="00D40F43">
            <w:pPr>
              <w:pStyle w:val="headertabella0"/>
              <w:rPr>
                <w:color w:val="002060"/>
              </w:rPr>
            </w:pPr>
            <w:r w:rsidRPr="00E12575">
              <w:rPr>
                <w:color w:val="002060"/>
              </w:rPr>
              <w:t xml:space="preserve">Data </w:t>
            </w:r>
            <w:proofErr w:type="spellStart"/>
            <w:r w:rsidRPr="00E12575">
              <w:rPr>
                <w:color w:val="002060"/>
              </w:rPr>
              <w:t>Orig</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DA47A"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Var</w:t>
            </w:r>
            <w:proofErr w:type="spellEnd"/>
            <w:r w:rsidRPr="00E1257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BBF01" w14:textId="77777777" w:rsidR="00E5638E" w:rsidRPr="00E12575" w:rsidRDefault="00E5638E" w:rsidP="00D40F43">
            <w:pPr>
              <w:pStyle w:val="headertabella0"/>
              <w:rPr>
                <w:color w:val="002060"/>
              </w:rPr>
            </w:pPr>
            <w:r w:rsidRPr="00E12575">
              <w:rPr>
                <w:color w:val="002060"/>
              </w:rPr>
              <w:t xml:space="preserve">Ora </w:t>
            </w:r>
            <w:proofErr w:type="spellStart"/>
            <w:r w:rsidRPr="00E12575">
              <w:rPr>
                <w:color w:val="002060"/>
              </w:rPr>
              <w:t>Orig</w:t>
            </w:r>
            <w:proofErr w:type="spellEnd"/>
            <w:r w:rsidRPr="00E1257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B454F" w14:textId="77777777" w:rsidR="00E5638E" w:rsidRPr="00E12575" w:rsidRDefault="00E5638E" w:rsidP="00D40F43">
            <w:pPr>
              <w:pStyle w:val="headertabella0"/>
              <w:rPr>
                <w:color w:val="002060"/>
              </w:rPr>
            </w:pPr>
            <w:r w:rsidRPr="00E12575">
              <w:rPr>
                <w:color w:val="002060"/>
              </w:rPr>
              <w:t>Impianto</w:t>
            </w:r>
          </w:p>
        </w:tc>
      </w:tr>
      <w:tr w:rsidR="00E5638E" w:rsidRPr="00E12575" w14:paraId="1B319DB7" w14:textId="77777777" w:rsidTr="00D40F4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FCA54" w14:textId="77777777" w:rsidR="00E5638E" w:rsidRPr="00E12575" w:rsidRDefault="00E5638E" w:rsidP="00D40F43">
            <w:pPr>
              <w:pStyle w:val="rowtabella0"/>
              <w:rPr>
                <w:color w:val="002060"/>
                <w:highlight w:val="yellow"/>
              </w:rPr>
            </w:pPr>
            <w:r w:rsidRPr="00E12575">
              <w:rPr>
                <w:color w:val="002060"/>
                <w:highlight w:val="yellow"/>
              </w:rPr>
              <w:t>06/04/2022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CAB7" w14:textId="77777777" w:rsidR="00E5638E" w:rsidRPr="00E12575" w:rsidRDefault="00E5638E" w:rsidP="00D40F43">
            <w:pPr>
              <w:pStyle w:val="rowtabella0"/>
              <w:jc w:val="center"/>
              <w:rPr>
                <w:color w:val="002060"/>
                <w:highlight w:val="yellow"/>
              </w:rPr>
            </w:pPr>
            <w:r w:rsidRPr="00E12575">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8BEC" w14:textId="77777777" w:rsidR="00E5638E" w:rsidRPr="00E12575" w:rsidRDefault="00E5638E" w:rsidP="00D40F43">
            <w:pPr>
              <w:pStyle w:val="rowtabella0"/>
              <w:rPr>
                <w:color w:val="002060"/>
                <w:highlight w:val="yellow"/>
              </w:rPr>
            </w:pPr>
            <w:r w:rsidRPr="00E12575">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B47B" w14:textId="77777777" w:rsidR="00E5638E" w:rsidRPr="00E12575" w:rsidRDefault="00E5638E" w:rsidP="00D40F43">
            <w:pPr>
              <w:pStyle w:val="rowtabella0"/>
              <w:rPr>
                <w:color w:val="002060"/>
                <w:highlight w:val="yellow"/>
              </w:rPr>
            </w:pPr>
            <w:r w:rsidRPr="00E12575">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7AB3" w14:textId="77777777" w:rsidR="00E5638E" w:rsidRPr="00E12575" w:rsidRDefault="00E5638E" w:rsidP="00D40F43">
            <w:pPr>
              <w:pStyle w:val="rowtabella0"/>
              <w:rPr>
                <w:color w:val="002060"/>
              </w:rPr>
            </w:pPr>
            <w:r w:rsidRPr="00E12575">
              <w:rPr>
                <w:color w:val="002060"/>
              </w:rPr>
              <w:t>09/04/2022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DD85B" w14:textId="77777777" w:rsidR="00E5638E" w:rsidRPr="00E12575" w:rsidRDefault="00E5638E" w:rsidP="00D40F43">
            <w:pPr>
              <w:pStyle w:val="rowtabella0"/>
              <w:jc w:val="center"/>
              <w:rPr>
                <w:color w:val="002060"/>
              </w:rPr>
            </w:pPr>
            <w:r w:rsidRPr="00E1257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1DECB" w14:textId="77777777" w:rsidR="00E5638E" w:rsidRPr="00E12575" w:rsidRDefault="00E5638E" w:rsidP="00D40F43">
            <w:pPr>
              <w:pStyle w:val="rowtabella0"/>
              <w:jc w:val="center"/>
              <w:rPr>
                <w:color w:val="002060"/>
              </w:rPr>
            </w:pPr>
            <w:r w:rsidRPr="00E1257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F361" w14:textId="77777777" w:rsidR="00E5638E" w:rsidRPr="00E12575" w:rsidRDefault="00E5638E" w:rsidP="00D40F43">
            <w:pPr>
              <w:rPr>
                <w:color w:val="002060"/>
              </w:rPr>
            </w:pPr>
          </w:p>
        </w:tc>
      </w:tr>
    </w:tbl>
    <w:p w14:paraId="597C4846" w14:textId="77777777" w:rsidR="00E5638E" w:rsidRPr="00E12575" w:rsidRDefault="00E5638E" w:rsidP="00E5638E">
      <w:pPr>
        <w:pStyle w:val="breakline"/>
        <w:rPr>
          <w:color w:val="002060"/>
        </w:rPr>
      </w:pPr>
    </w:p>
    <w:p w14:paraId="0FED9A9F" w14:textId="77777777" w:rsidR="00E5638E" w:rsidRPr="00E12575" w:rsidRDefault="00E5638E" w:rsidP="00E5638E">
      <w:pPr>
        <w:pStyle w:val="titoloprinc0"/>
        <w:rPr>
          <w:color w:val="002060"/>
        </w:rPr>
      </w:pPr>
      <w:r w:rsidRPr="00E12575">
        <w:rPr>
          <w:color w:val="002060"/>
        </w:rPr>
        <w:t>RISULTATI</w:t>
      </w:r>
    </w:p>
    <w:p w14:paraId="29517C89" w14:textId="77777777" w:rsidR="00E5638E" w:rsidRPr="00E12575" w:rsidRDefault="00E5638E" w:rsidP="00E5638E">
      <w:pPr>
        <w:pStyle w:val="breakline"/>
        <w:rPr>
          <w:color w:val="002060"/>
        </w:rPr>
      </w:pPr>
    </w:p>
    <w:p w14:paraId="36236525" w14:textId="77777777" w:rsidR="00E5638E" w:rsidRPr="00E12575" w:rsidRDefault="00E5638E" w:rsidP="00E5638E">
      <w:pPr>
        <w:pStyle w:val="sottotitolocampionato10"/>
        <w:rPr>
          <w:color w:val="002060"/>
        </w:rPr>
      </w:pPr>
      <w:r w:rsidRPr="00E12575">
        <w:rPr>
          <w:color w:val="002060"/>
        </w:rPr>
        <w:t>RISULTATI UFFICIALI GARE DEL 15/03/2022</w:t>
      </w:r>
    </w:p>
    <w:p w14:paraId="64ED3319" w14:textId="77777777" w:rsidR="00E5638E" w:rsidRPr="00E5638E" w:rsidRDefault="00E5638E" w:rsidP="00E5638E">
      <w:pPr>
        <w:pStyle w:val="sottotitolocampionato20"/>
        <w:spacing w:before="0" w:beforeAutospacing="0" w:after="0" w:afterAutospacing="0"/>
        <w:rPr>
          <w:rFonts w:ascii="Arial" w:hAnsi="Arial" w:cs="Arial"/>
          <w:color w:val="002060"/>
          <w:sz w:val="20"/>
          <w:szCs w:val="20"/>
        </w:rPr>
      </w:pPr>
      <w:r w:rsidRPr="00E5638E">
        <w:rPr>
          <w:rFonts w:ascii="Arial" w:hAnsi="Arial" w:cs="Arial"/>
          <w:color w:val="002060"/>
          <w:sz w:val="20"/>
          <w:szCs w:val="20"/>
        </w:rPr>
        <w:t>Si trascrivono qui di seguito i risultati ufficiali delle gare disputate</w:t>
      </w:r>
    </w:p>
    <w:p w14:paraId="25E10AB7" w14:textId="77777777" w:rsidR="00E5638E" w:rsidRPr="00E12575" w:rsidRDefault="00E5638E" w:rsidP="00E5638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5638E" w:rsidRPr="00E12575" w14:paraId="5EA428CA" w14:textId="77777777" w:rsidTr="00D40F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638E" w:rsidRPr="00E12575" w14:paraId="48DB7E5C" w14:textId="77777777" w:rsidTr="00D40F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4D8BC" w14:textId="77777777" w:rsidR="00E5638E" w:rsidRPr="00E12575" w:rsidRDefault="00E5638E" w:rsidP="00D40F43">
                  <w:pPr>
                    <w:pStyle w:val="headertabella0"/>
                    <w:rPr>
                      <w:color w:val="002060"/>
                    </w:rPr>
                  </w:pPr>
                  <w:r w:rsidRPr="00E12575">
                    <w:rPr>
                      <w:color w:val="002060"/>
                    </w:rPr>
                    <w:t>GIRONE G - 1 Giornata - R</w:t>
                  </w:r>
                </w:p>
              </w:tc>
            </w:tr>
            <w:tr w:rsidR="00E5638E" w:rsidRPr="00E12575" w14:paraId="792E3820" w14:textId="77777777" w:rsidTr="00D40F4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8B7600" w14:textId="77777777" w:rsidR="00E5638E" w:rsidRPr="00E12575" w:rsidRDefault="00E5638E" w:rsidP="00D40F43">
                  <w:pPr>
                    <w:pStyle w:val="rowtabella0"/>
                    <w:rPr>
                      <w:color w:val="002060"/>
                    </w:rPr>
                  </w:pPr>
                  <w:r w:rsidRPr="00E12575">
                    <w:rPr>
                      <w:color w:val="002060"/>
                    </w:rPr>
                    <w:t xml:space="preserve">AUDAX 1970 </w:t>
                  </w:r>
                  <w:proofErr w:type="gramStart"/>
                  <w:r w:rsidRPr="00E12575">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3AAB07" w14:textId="77777777" w:rsidR="00E5638E" w:rsidRPr="00E12575" w:rsidRDefault="00E5638E" w:rsidP="00D40F43">
                  <w:pPr>
                    <w:pStyle w:val="rowtabella0"/>
                    <w:rPr>
                      <w:color w:val="002060"/>
                    </w:rPr>
                  </w:pPr>
                  <w:r w:rsidRPr="00E12575">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FFAE4" w14:textId="77777777" w:rsidR="00E5638E" w:rsidRPr="00E12575" w:rsidRDefault="00E5638E" w:rsidP="00D40F43">
                  <w:pPr>
                    <w:pStyle w:val="rowtabella0"/>
                    <w:jc w:val="center"/>
                    <w:rPr>
                      <w:color w:val="002060"/>
                    </w:rPr>
                  </w:pPr>
                  <w:r w:rsidRPr="00E12575">
                    <w:rPr>
                      <w:color w:val="002060"/>
                    </w:rPr>
                    <w:t>3 - 8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08E462" w14:textId="77777777" w:rsidR="00E5638E" w:rsidRPr="00E12575" w:rsidRDefault="00E5638E" w:rsidP="00D40F43">
                  <w:pPr>
                    <w:pStyle w:val="rowtabella0"/>
                    <w:jc w:val="center"/>
                    <w:rPr>
                      <w:color w:val="002060"/>
                    </w:rPr>
                  </w:pPr>
                  <w:r w:rsidRPr="00E12575">
                    <w:rPr>
                      <w:color w:val="002060"/>
                    </w:rPr>
                    <w:t> </w:t>
                  </w:r>
                </w:p>
              </w:tc>
            </w:tr>
          </w:tbl>
          <w:p w14:paraId="7D2C0A20" w14:textId="77777777" w:rsidR="00E5638E" w:rsidRPr="00E12575" w:rsidRDefault="00E5638E" w:rsidP="00D40F4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5638E" w:rsidRPr="00E12575" w14:paraId="52C451E7" w14:textId="77777777" w:rsidTr="00D40F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5A0C" w14:textId="77777777" w:rsidR="00E5638E" w:rsidRPr="00E12575" w:rsidRDefault="00E5638E" w:rsidP="00D40F43">
                  <w:pPr>
                    <w:pStyle w:val="headertabella0"/>
                    <w:rPr>
                      <w:color w:val="002060"/>
                    </w:rPr>
                  </w:pPr>
                  <w:r w:rsidRPr="00E12575">
                    <w:rPr>
                      <w:color w:val="002060"/>
                    </w:rPr>
                    <w:t>GIRONE SB - 1 Giornata - R</w:t>
                  </w:r>
                </w:p>
              </w:tc>
            </w:tr>
            <w:tr w:rsidR="00E5638E" w:rsidRPr="00E12575" w14:paraId="52031C14" w14:textId="77777777" w:rsidTr="00D40F4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86F910" w14:textId="77777777" w:rsidR="00E5638E" w:rsidRPr="00E12575" w:rsidRDefault="00E5638E" w:rsidP="00D40F43">
                  <w:pPr>
                    <w:pStyle w:val="rowtabella0"/>
                    <w:rPr>
                      <w:color w:val="002060"/>
                    </w:rPr>
                  </w:pPr>
                  <w:r w:rsidRPr="00E12575">
                    <w:rPr>
                      <w:color w:val="002060"/>
                    </w:rPr>
                    <w:t>SANGIUSTESE M.G.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0DB519" w14:textId="77777777" w:rsidR="00E5638E" w:rsidRPr="00E12575" w:rsidRDefault="00E5638E" w:rsidP="00D40F43">
                  <w:pPr>
                    <w:pStyle w:val="rowtabella0"/>
                    <w:rPr>
                      <w:color w:val="002060"/>
                    </w:rPr>
                  </w:pPr>
                  <w:r w:rsidRPr="00E12575">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E97B90" w14:textId="77777777" w:rsidR="00E5638E" w:rsidRPr="00E12575" w:rsidRDefault="00E5638E" w:rsidP="00D40F43">
                  <w:pPr>
                    <w:pStyle w:val="rowtabella0"/>
                    <w:jc w:val="center"/>
                    <w:rPr>
                      <w:color w:val="002060"/>
                    </w:rPr>
                  </w:pPr>
                  <w:r w:rsidRPr="00E12575">
                    <w:rPr>
                      <w:color w:val="002060"/>
                    </w:rPr>
                    <w:t>8 - 0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362A56" w14:textId="77777777" w:rsidR="00E5638E" w:rsidRPr="00E12575" w:rsidRDefault="00E5638E" w:rsidP="00D40F43">
                  <w:pPr>
                    <w:pStyle w:val="rowtabella0"/>
                    <w:jc w:val="center"/>
                    <w:rPr>
                      <w:color w:val="002060"/>
                    </w:rPr>
                  </w:pPr>
                  <w:r w:rsidRPr="00E12575">
                    <w:rPr>
                      <w:color w:val="002060"/>
                    </w:rPr>
                    <w:t> </w:t>
                  </w:r>
                </w:p>
              </w:tc>
            </w:tr>
          </w:tbl>
          <w:p w14:paraId="5C590866" w14:textId="77777777" w:rsidR="00E5638E" w:rsidRPr="00E12575" w:rsidRDefault="00E5638E" w:rsidP="00D40F43">
            <w:pPr>
              <w:rPr>
                <w:color w:val="002060"/>
              </w:rPr>
            </w:pPr>
          </w:p>
        </w:tc>
      </w:tr>
    </w:tbl>
    <w:p w14:paraId="5ABDB143" w14:textId="77777777" w:rsidR="00E5638E" w:rsidRPr="00E12575" w:rsidRDefault="00E5638E" w:rsidP="00E5638E">
      <w:pPr>
        <w:pStyle w:val="breakline"/>
        <w:rPr>
          <w:rFonts w:eastAsiaTheme="minorEastAsia"/>
          <w:color w:val="002060"/>
        </w:rPr>
      </w:pPr>
    </w:p>
    <w:p w14:paraId="3A46360D" w14:textId="77777777" w:rsidR="00E5638E" w:rsidRPr="00E12575" w:rsidRDefault="00E5638E" w:rsidP="00E5638E">
      <w:pPr>
        <w:pStyle w:val="breakline"/>
        <w:rPr>
          <w:color w:val="002060"/>
        </w:rPr>
      </w:pPr>
    </w:p>
    <w:p w14:paraId="32945AFA" w14:textId="77777777" w:rsidR="00E5638E" w:rsidRPr="00E12575" w:rsidRDefault="00E5638E" w:rsidP="00E5638E">
      <w:pPr>
        <w:pStyle w:val="titoloprinc0"/>
        <w:rPr>
          <w:color w:val="002060"/>
        </w:rPr>
      </w:pPr>
      <w:r w:rsidRPr="00E12575">
        <w:rPr>
          <w:color w:val="002060"/>
        </w:rPr>
        <w:t>GIUDICE SPORTIVO</w:t>
      </w:r>
    </w:p>
    <w:p w14:paraId="007302E3" w14:textId="77777777" w:rsidR="00E5638E" w:rsidRPr="00E12575" w:rsidRDefault="00E5638E" w:rsidP="00E5638E">
      <w:pPr>
        <w:pStyle w:val="diffida"/>
        <w:rPr>
          <w:color w:val="002060"/>
        </w:rPr>
      </w:pPr>
      <w:r w:rsidRPr="00E12575">
        <w:rPr>
          <w:color w:val="002060"/>
        </w:rPr>
        <w:t>Il Sostituto Giudice Sportivo Avv. Federica Sorrentino, nella seduta del 17/03/2022 ha adottato le decisioni che di seguito integralmente si riportano:</w:t>
      </w:r>
    </w:p>
    <w:p w14:paraId="57427EAD" w14:textId="77777777" w:rsidR="00E5638E" w:rsidRPr="00E12575" w:rsidRDefault="00E5638E" w:rsidP="00E5638E">
      <w:pPr>
        <w:pStyle w:val="titolo10"/>
        <w:rPr>
          <w:color w:val="002060"/>
        </w:rPr>
      </w:pPr>
      <w:r w:rsidRPr="00E12575">
        <w:rPr>
          <w:color w:val="002060"/>
        </w:rPr>
        <w:t xml:space="preserve">GARE DEL 15/ 3/2022 </w:t>
      </w:r>
    </w:p>
    <w:p w14:paraId="2D02A63D" w14:textId="77777777" w:rsidR="00E5638E" w:rsidRPr="00E12575" w:rsidRDefault="00E5638E" w:rsidP="00E5638E">
      <w:pPr>
        <w:pStyle w:val="titolo7a"/>
        <w:rPr>
          <w:color w:val="002060"/>
        </w:rPr>
      </w:pPr>
      <w:r w:rsidRPr="00E12575">
        <w:rPr>
          <w:color w:val="002060"/>
        </w:rPr>
        <w:t xml:space="preserve">PROVVEDIMENTI DISCIPLINARI </w:t>
      </w:r>
    </w:p>
    <w:p w14:paraId="59B04CF9" w14:textId="77777777" w:rsidR="00E5638E" w:rsidRPr="00E12575" w:rsidRDefault="00E5638E" w:rsidP="00E5638E">
      <w:pPr>
        <w:pStyle w:val="titolo7b0"/>
        <w:rPr>
          <w:color w:val="002060"/>
        </w:rPr>
      </w:pPr>
      <w:r w:rsidRPr="00E12575">
        <w:rPr>
          <w:color w:val="002060"/>
        </w:rPr>
        <w:t xml:space="preserve">In base alle risultanze degli atti ufficiali sono state deliberate le seguenti sanzioni disciplinari. </w:t>
      </w:r>
    </w:p>
    <w:p w14:paraId="5B85CBFD" w14:textId="77777777" w:rsidR="00E5638E" w:rsidRPr="00E12575" w:rsidRDefault="00E5638E" w:rsidP="00E5638E">
      <w:pPr>
        <w:pStyle w:val="titolo30"/>
        <w:rPr>
          <w:color w:val="002060"/>
        </w:rPr>
      </w:pPr>
      <w:r w:rsidRPr="00E12575">
        <w:rPr>
          <w:color w:val="002060"/>
        </w:rPr>
        <w:t xml:space="preserve">CALCIATORI NON ESPULSI </w:t>
      </w:r>
    </w:p>
    <w:p w14:paraId="36EF9974" w14:textId="77777777" w:rsidR="00E5638E" w:rsidRPr="00E12575" w:rsidRDefault="00E5638E" w:rsidP="00E5638E">
      <w:pPr>
        <w:pStyle w:val="titolo20"/>
        <w:rPr>
          <w:color w:val="002060"/>
        </w:rPr>
      </w:pPr>
      <w:r w:rsidRPr="00E1257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5638E" w:rsidRPr="00E12575" w14:paraId="3EC23BCC" w14:textId="77777777" w:rsidTr="00D40F43">
        <w:tc>
          <w:tcPr>
            <w:tcW w:w="2200" w:type="dxa"/>
            <w:tcMar>
              <w:top w:w="20" w:type="dxa"/>
              <w:left w:w="20" w:type="dxa"/>
              <w:bottom w:w="20" w:type="dxa"/>
              <w:right w:w="20" w:type="dxa"/>
            </w:tcMar>
            <w:vAlign w:val="center"/>
            <w:hideMark/>
          </w:tcPr>
          <w:p w14:paraId="20DECA3D" w14:textId="77777777" w:rsidR="00E5638E" w:rsidRPr="00E12575" w:rsidRDefault="00E5638E" w:rsidP="00D40F43">
            <w:pPr>
              <w:pStyle w:val="movimento"/>
              <w:rPr>
                <w:color w:val="002060"/>
              </w:rPr>
            </w:pPr>
            <w:r w:rsidRPr="00E12575">
              <w:rPr>
                <w:color w:val="002060"/>
              </w:rPr>
              <w:t>LORENZINI EDOARDO</w:t>
            </w:r>
          </w:p>
        </w:tc>
        <w:tc>
          <w:tcPr>
            <w:tcW w:w="2200" w:type="dxa"/>
            <w:tcMar>
              <w:top w:w="20" w:type="dxa"/>
              <w:left w:w="20" w:type="dxa"/>
              <w:bottom w:w="20" w:type="dxa"/>
              <w:right w:w="20" w:type="dxa"/>
            </w:tcMar>
            <w:vAlign w:val="center"/>
            <w:hideMark/>
          </w:tcPr>
          <w:p w14:paraId="1E014A7F" w14:textId="77777777" w:rsidR="00E5638E" w:rsidRPr="00E12575" w:rsidRDefault="00E5638E" w:rsidP="00D40F43">
            <w:pPr>
              <w:pStyle w:val="movimento2"/>
              <w:rPr>
                <w:color w:val="002060"/>
              </w:rPr>
            </w:pPr>
            <w:r w:rsidRPr="00E12575">
              <w:rPr>
                <w:color w:val="002060"/>
              </w:rPr>
              <w:t xml:space="preserve">(AMICI DEL CENTROSOCIO SP.) </w:t>
            </w:r>
          </w:p>
        </w:tc>
        <w:tc>
          <w:tcPr>
            <w:tcW w:w="800" w:type="dxa"/>
            <w:tcMar>
              <w:top w:w="20" w:type="dxa"/>
              <w:left w:w="20" w:type="dxa"/>
              <w:bottom w:w="20" w:type="dxa"/>
              <w:right w:w="20" w:type="dxa"/>
            </w:tcMar>
            <w:vAlign w:val="center"/>
            <w:hideMark/>
          </w:tcPr>
          <w:p w14:paraId="3293B6CA"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67D83640" w14:textId="77777777" w:rsidR="00E5638E" w:rsidRPr="00E12575" w:rsidRDefault="00E5638E" w:rsidP="00D40F43">
            <w:pPr>
              <w:pStyle w:val="movimento"/>
              <w:rPr>
                <w:color w:val="002060"/>
              </w:rPr>
            </w:pPr>
            <w:r w:rsidRPr="00E12575">
              <w:rPr>
                <w:color w:val="002060"/>
              </w:rPr>
              <w:t> </w:t>
            </w:r>
          </w:p>
        </w:tc>
        <w:tc>
          <w:tcPr>
            <w:tcW w:w="2200" w:type="dxa"/>
            <w:tcMar>
              <w:top w:w="20" w:type="dxa"/>
              <w:left w:w="20" w:type="dxa"/>
              <w:bottom w:w="20" w:type="dxa"/>
              <w:right w:w="20" w:type="dxa"/>
            </w:tcMar>
            <w:vAlign w:val="center"/>
            <w:hideMark/>
          </w:tcPr>
          <w:p w14:paraId="6CA63167" w14:textId="77777777" w:rsidR="00E5638E" w:rsidRPr="00E12575" w:rsidRDefault="00E5638E" w:rsidP="00D40F43">
            <w:pPr>
              <w:pStyle w:val="movimento2"/>
              <w:rPr>
                <w:color w:val="002060"/>
              </w:rPr>
            </w:pPr>
            <w:r w:rsidRPr="00E12575">
              <w:rPr>
                <w:color w:val="002060"/>
              </w:rPr>
              <w:t> </w:t>
            </w:r>
          </w:p>
        </w:tc>
      </w:tr>
    </w:tbl>
    <w:p w14:paraId="3C7CD2DB" w14:textId="77777777" w:rsidR="00E5638E" w:rsidRPr="00E12575" w:rsidRDefault="00E5638E" w:rsidP="00E5638E">
      <w:pPr>
        <w:pStyle w:val="breakline"/>
        <w:rPr>
          <w:color w:val="002060"/>
        </w:rPr>
      </w:pPr>
    </w:p>
    <w:p w14:paraId="1BB1FBEB" w14:textId="77777777" w:rsidR="00E5638E" w:rsidRPr="00E12575" w:rsidRDefault="00E5638E" w:rsidP="00E5638E">
      <w:pPr>
        <w:ind w:left="4956"/>
        <w:rPr>
          <w:rFonts w:ascii="Arial" w:hAnsi="Arial" w:cs="Arial"/>
          <w:noProof/>
          <w:color w:val="002060"/>
          <w:sz w:val="22"/>
          <w:szCs w:val="22"/>
        </w:rPr>
      </w:pPr>
      <w:r w:rsidRPr="00E12575">
        <w:rPr>
          <w:rFonts w:ascii="Arial" w:hAnsi="Arial" w:cs="Arial"/>
          <w:noProof/>
          <w:color w:val="002060"/>
          <w:sz w:val="22"/>
          <w:szCs w:val="22"/>
        </w:rPr>
        <w:t>F.to IL SOSTITUTO GIUDICE SPORTIVO      </w:t>
      </w:r>
    </w:p>
    <w:p w14:paraId="161A307A" w14:textId="77777777" w:rsidR="00E5638E" w:rsidRPr="00E12575" w:rsidRDefault="00E5638E" w:rsidP="00E5638E">
      <w:pPr>
        <w:pStyle w:val="breakline"/>
        <w:rPr>
          <w:rFonts w:eastAsiaTheme="minorEastAsia"/>
          <w:color w:val="002060"/>
        </w:rPr>
      </w:pPr>
      <w:r w:rsidRPr="00E12575">
        <w:rPr>
          <w:rFonts w:ascii="Arial" w:hAnsi="Arial" w:cs="Arial"/>
          <w:noProof/>
          <w:color w:val="002060"/>
          <w:sz w:val="22"/>
          <w:szCs w:val="22"/>
        </w:rPr>
        <w:t xml:space="preserve"> </w:t>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r>
      <w:r w:rsidRPr="00E12575">
        <w:rPr>
          <w:rFonts w:ascii="Arial" w:hAnsi="Arial" w:cs="Arial"/>
          <w:noProof/>
          <w:color w:val="002060"/>
          <w:sz w:val="22"/>
          <w:szCs w:val="22"/>
        </w:rPr>
        <w:tab/>
        <w:t xml:space="preserve">   </w:t>
      </w:r>
      <w:r w:rsidRPr="00E12575">
        <w:rPr>
          <w:rFonts w:ascii="Arial" w:hAnsi="Arial" w:cs="Arial"/>
          <w:noProof/>
          <w:color w:val="002060"/>
          <w:sz w:val="22"/>
          <w:szCs w:val="22"/>
        </w:rPr>
        <w:tab/>
        <w:t xml:space="preserve">                Federica Sorrentino</w:t>
      </w:r>
    </w:p>
    <w:p w14:paraId="05C28474" w14:textId="77777777" w:rsidR="00E5638E" w:rsidRPr="00E12575" w:rsidRDefault="00E5638E" w:rsidP="00E5638E">
      <w:pPr>
        <w:pStyle w:val="breakline"/>
        <w:rPr>
          <w:rFonts w:eastAsiaTheme="minorEastAsia"/>
          <w:color w:val="002060"/>
        </w:rPr>
      </w:pPr>
    </w:p>
    <w:p w14:paraId="125FF83C" w14:textId="77777777" w:rsidR="00E5638E" w:rsidRPr="00E12575" w:rsidRDefault="00E5638E" w:rsidP="00E5638E">
      <w:pPr>
        <w:pStyle w:val="titoloprinc0"/>
        <w:rPr>
          <w:color w:val="002060"/>
        </w:rPr>
      </w:pPr>
      <w:r w:rsidRPr="00E12575">
        <w:rPr>
          <w:color w:val="002060"/>
        </w:rPr>
        <w:t>CLASSIFICA</w:t>
      </w:r>
    </w:p>
    <w:p w14:paraId="06C2E214" w14:textId="77777777" w:rsidR="00E5638E" w:rsidRPr="00E12575" w:rsidRDefault="00E5638E" w:rsidP="00E5638E">
      <w:pPr>
        <w:pStyle w:val="breakline"/>
        <w:rPr>
          <w:color w:val="002060"/>
        </w:rPr>
      </w:pPr>
    </w:p>
    <w:p w14:paraId="7D67C94B" w14:textId="77777777" w:rsidR="00E5638E" w:rsidRPr="00E12575" w:rsidRDefault="00E5638E" w:rsidP="00E5638E">
      <w:pPr>
        <w:pStyle w:val="breakline"/>
        <w:rPr>
          <w:color w:val="002060"/>
        </w:rPr>
      </w:pPr>
    </w:p>
    <w:p w14:paraId="11A22CA6" w14:textId="77777777" w:rsidR="00E5638E" w:rsidRPr="00E12575" w:rsidRDefault="00E5638E" w:rsidP="00E5638E">
      <w:pPr>
        <w:pStyle w:val="sottotitolocampionato10"/>
        <w:rPr>
          <w:color w:val="002060"/>
        </w:rPr>
      </w:pPr>
      <w:r w:rsidRPr="00E1257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5638E" w:rsidRPr="00E12575" w14:paraId="33DF44A5" w14:textId="77777777" w:rsidTr="00D40F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78D16" w14:textId="77777777" w:rsidR="00E5638E" w:rsidRPr="00E12575" w:rsidRDefault="00E5638E" w:rsidP="00D40F43">
            <w:pPr>
              <w:pStyle w:val="headertabella0"/>
              <w:rPr>
                <w:color w:val="002060"/>
              </w:rPr>
            </w:pPr>
            <w:r w:rsidRPr="00E1257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C41FB" w14:textId="77777777" w:rsidR="00E5638E" w:rsidRPr="00E12575" w:rsidRDefault="00E5638E" w:rsidP="00D40F43">
            <w:pPr>
              <w:pStyle w:val="headertabella0"/>
              <w:rPr>
                <w:color w:val="002060"/>
              </w:rPr>
            </w:pPr>
            <w:r w:rsidRPr="00E1257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C34D7" w14:textId="77777777" w:rsidR="00E5638E" w:rsidRPr="00E12575" w:rsidRDefault="00E5638E" w:rsidP="00D40F43">
            <w:pPr>
              <w:pStyle w:val="headertabella0"/>
              <w:rPr>
                <w:color w:val="002060"/>
              </w:rPr>
            </w:pPr>
            <w:r w:rsidRPr="00E1257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40349" w14:textId="77777777" w:rsidR="00E5638E" w:rsidRPr="00E12575" w:rsidRDefault="00E5638E" w:rsidP="00D40F43">
            <w:pPr>
              <w:pStyle w:val="headertabella0"/>
              <w:rPr>
                <w:color w:val="002060"/>
              </w:rPr>
            </w:pPr>
            <w:r w:rsidRPr="00E1257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EBF90" w14:textId="77777777" w:rsidR="00E5638E" w:rsidRPr="00E12575" w:rsidRDefault="00E5638E" w:rsidP="00D40F43">
            <w:pPr>
              <w:pStyle w:val="headertabella0"/>
              <w:rPr>
                <w:color w:val="002060"/>
              </w:rPr>
            </w:pPr>
            <w:r w:rsidRPr="00E1257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7F26B" w14:textId="77777777" w:rsidR="00E5638E" w:rsidRPr="00E12575" w:rsidRDefault="00E5638E" w:rsidP="00D40F43">
            <w:pPr>
              <w:pStyle w:val="headertabella0"/>
              <w:rPr>
                <w:color w:val="002060"/>
              </w:rPr>
            </w:pPr>
            <w:r w:rsidRPr="00E1257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BDD6C" w14:textId="77777777" w:rsidR="00E5638E" w:rsidRPr="00E12575" w:rsidRDefault="00E5638E" w:rsidP="00D40F43">
            <w:pPr>
              <w:pStyle w:val="headertabella0"/>
              <w:rPr>
                <w:color w:val="002060"/>
              </w:rPr>
            </w:pPr>
            <w:r w:rsidRPr="00E1257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A36F3" w14:textId="77777777" w:rsidR="00E5638E" w:rsidRPr="00E12575" w:rsidRDefault="00E5638E" w:rsidP="00D40F43">
            <w:pPr>
              <w:pStyle w:val="headertabella0"/>
              <w:rPr>
                <w:color w:val="002060"/>
              </w:rPr>
            </w:pPr>
            <w:r w:rsidRPr="00E1257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AE363" w14:textId="77777777" w:rsidR="00E5638E" w:rsidRPr="00E12575" w:rsidRDefault="00E5638E" w:rsidP="00D40F43">
            <w:pPr>
              <w:pStyle w:val="headertabella0"/>
              <w:rPr>
                <w:color w:val="002060"/>
              </w:rPr>
            </w:pPr>
            <w:r w:rsidRPr="00E1257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2485F" w14:textId="77777777" w:rsidR="00E5638E" w:rsidRPr="00E12575" w:rsidRDefault="00E5638E" w:rsidP="00D40F43">
            <w:pPr>
              <w:pStyle w:val="headertabella0"/>
              <w:rPr>
                <w:color w:val="002060"/>
              </w:rPr>
            </w:pPr>
            <w:r w:rsidRPr="00E12575">
              <w:rPr>
                <w:color w:val="002060"/>
              </w:rPr>
              <w:t>PE</w:t>
            </w:r>
          </w:p>
        </w:tc>
      </w:tr>
      <w:tr w:rsidR="00E5638E" w:rsidRPr="00E12575" w14:paraId="46D93309" w14:textId="77777777" w:rsidTr="00D40F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594982" w14:textId="77777777" w:rsidR="00E5638E" w:rsidRPr="00E12575" w:rsidRDefault="00E5638E" w:rsidP="00D40F43">
            <w:pPr>
              <w:pStyle w:val="rowtabella0"/>
              <w:rPr>
                <w:color w:val="002060"/>
              </w:rPr>
            </w:pPr>
            <w:r w:rsidRPr="00E1257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5B25A" w14:textId="77777777" w:rsidR="00E5638E" w:rsidRPr="00E12575" w:rsidRDefault="00E5638E" w:rsidP="00D40F43">
            <w:pPr>
              <w:pStyle w:val="rowtabella0"/>
              <w:jc w:val="center"/>
              <w:rPr>
                <w:color w:val="002060"/>
              </w:rPr>
            </w:pPr>
            <w:r w:rsidRPr="00E1257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1463"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172B"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BA8A"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D2BE2"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3839" w14:textId="77777777" w:rsidR="00E5638E" w:rsidRPr="00E12575" w:rsidRDefault="00E5638E" w:rsidP="00D40F43">
            <w:pPr>
              <w:pStyle w:val="rowtabella0"/>
              <w:jc w:val="center"/>
              <w:rPr>
                <w:color w:val="002060"/>
              </w:rPr>
            </w:pPr>
            <w:r w:rsidRPr="00E1257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A23E" w14:textId="77777777" w:rsidR="00E5638E" w:rsidRPr="00E12575" w:rsidRDefault="00E5638E" w:rsidP="00D40F43">
            <w:pPr>
              <w:pStyle w:val="rowtabella0"/>
              <w:jc w:val="center"/>
              <w:rPr>
                <w:color w:val="002060"/>
              </w:rPr>
            </w:pPr>
            <w:r w:rsidRPr="00E1257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25EC" w14:textId="77777777" w:rsidR="00E5638E" w:rsidRPr="00E12575" w:rsidRDefault="00E5638E" w:rsidP="00D40F43">
            <w:pPr>
              <w:pStyle w:val="rowtabella0"/>
              <w:jc w:val="center"/>
              <w:rPr>
                <w:color w:val="002060"/>
              </w:rPr>
            </w:pPr>
            <w:r w:rsidRPr="00E1257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C340" w14:textId="77777777" w:rsidR="00E5638E" w:rsidRPr="00E12575" w:rsidRDefault="00E5638E" w:rsidP="00D40F43">
            <w:pPr>
              <w:pStyle w:val="rowtabella0"/>
              <w:jc w:val="center"/>
              <w:rPr>
                <w:color w:val="002060"/>
              </w:rPr>
            </w:pPr>
            <w:r w:rsidRPr="00E12575">
              <w:rPr>
                <w:color w:val="002060"/>
              </w:rPr>
              <w:t>0</w:t>
            </w:r>
          </w:p>
        </w:tc>
      </w:tr>
      <w:tr w:rsidR="00E5638E" w:rsidRPr="00E12575" w14:paraId="2386E165"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7B05F" w14:textId="77777777" w:rsidR="00E5638E" w:rsidRPr="00E12575" w:rsidRDefault="00E5638E" w:rsidP="00D40F43">
            <w:pPr>
              <w:pStyle w:val="rowtabella0"/>
              <w:rPr>
                <w:color w:val="002060"/>
              </w:rPr>
            </w:pPr>
            <w:r w:rsidRPr="00E1257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5E6A9"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9312"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D03C9"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2596"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D717"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60E7" w14:textId="77777777" w:rsidR="00E5638E" w:rsidRPr="00E12575" w:rsidRDefault="00E5638E" w:rsidP="00D40F43">
            <w:pPr>
              <w:pStyle w:val="rowtabella0"/>
              <w:jc w:val="center"/>
              <w:rPr>
                <w:color w:val="002060"/>
              </w:rPr>
            </w:pPr>
            <w:r w:rsidRPr="00E1257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45B2" w14:textId="77777777" w:rsidR="00E5638E" w:rsidRPr="00E12575" w:rsidRDefault="00E5638E" w:rsidP="00D40F43">
            <w:pPr>
              <w:pStyle w:val="rowtabella0"/>
              <w:jc w:val="center"/>
              <w:rPr>
                <w:color w:val="002060"/>
              </w:rPr>
            </w:pPr>
            <w:r w:rsidRPr="00E125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DBE51"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FE9E" w14:textId="77777777" w:rsidR="00E5638E" w:rsidRPr="00E12575" w:rsidRDefault="00E5638E" w:rsidP="00D40F43">
            <w:pPr>
              <w:pStyle w:val="rowtabella0"/>
              <w:jc w:val="center"/>
              <w:rPr>
                <w:color w:val="002060"/>
              </w:rPr>
            </w:pPr>
            <w:r w:rsidRPr="00E12575">
              <w:rPr>
                <w:color w:val="002060"/>
              </w:rPr>
              <w:t>0</w:t>
            </w:r>
          </w:p>
        </w:tc>
      </w:tr>
      <w:tr w:rsidR="00E5638E" w:rsidRPr="00E12575" w14:paraId="18A99370"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1AC0C" w14:textId="77777777" w:rsidR="00E5638E" w:rsidRPr="00E12575" w:rsidRDefault="00E5638E" w:rsidP="00D40F43">
            <w:pPr>
              <w:pStyle w:val="rowtabella0"/>
              <w:rPr>
                <w:color w:val="002060"/>
                <w:lang w:val="en-US"/>
              </w:rPr>
            </w:pPr>
            <w:r w:rsidRPr="00E12575">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FF5B"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2C56"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7B6D5"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F02E"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F6A5"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DAEE" w14:textId="77777777" w:rsidR="00E5638E" w:rsidRPr="00E12575" w:rsidRDefault="00E5638E" w:rsidP="00D40F43">
            <w:pPr>
              <w:pStyle w:val="rowtabella0"/>
              <w:jc w:val="center"/>
              <w:rPr>
                <w:color w:val="002060"/>
              </w:rPr>
            </w:pPr>
            <w:r w:rsidRPr="00E1257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9EC5" w14:textId="77777777" w:rsidR="00E5638E" w:rsidRPr="00E12575" w:rsidRDefault="00E5638E" w:rsidP="00D40F43">
            <w:pPr>
              <w:pStyle w:val="rowtabella0"/>
              <w:jc w:val="center"/>
              <w:rPr>
                <w:color w:val="002060"/>
              </w:rPr>
            </w:pPr>
            <w:r w:rsidRPr="00E125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E240"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A6AB" w14:textId="77777777" w:rsidR="00E5638E" w:rsidRPr="00E12575" w:rsidRDefault="00E5638E" w:rsidP="00D40F43">
            <w:pPr>
              <w:pStyle w:val="rowtabella0"/>
              <w:jc w:val="center"/>
              <w:rPr>
                <w:color w:val="002060"/>
              </w:rPr>
            </w:pPr>
            <w:r w:rsidRPr="00E12575">
              <w:rPr>
                <w:color w:val="002060"/>
              </w:rPr>
              <w:t>0</w:t>
            </w:r>
          </w:p>
        </w:tc>
      </w:tr>
      <w:tr w:rsidR="00E5638E" w:rsidRPr="00E12575" w14:paraId="10B3E26F"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9F4B2" w14:textId="77777777" w:rsidR="00E5638E" w:rsidRPr="00E12575" w:rsidRDefault="00E5638E" w:rsidP="00D40F43">
            <w:pPr>
              <w:pStyle w:val="rowtabella0"/>
              <w:rPr>
                <w:color w:val="002060"/>
              </w:rPr>
            </w:pPr>
            <w:r w:rsidRPr="00E1257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35AC"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B544"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CADD"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8656"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4311"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8DB5D"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4B36" w14:textId="77777777" w:rsidR="00E5638E" w:rsidRPr="00E12575" w:rsidRDefault="00E5638E" w:rsidP="00D40F43">
            <w:pPr>
              <w:pStyle w:val="rowtabella0"/>
              <w:jc w:val="center"/>
              <w:rPr>
                <w:color w:val="002060"/>
              </w:rPr>
            </w:pPr>
            <w:r w:rsidRPr="00E1257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3AF3"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3812" w14:textId="77777777" w:rsidR="00E5638E" w:rsidRPr="00E12575" w:rsidRDefault="00E5638E" w:rsidP="00D40F43">
            <w:pPr>
              <w:pStyle w:val="rowtabella0"/>
              <w:jc w:val="center"/>
              <w:rPr>
                <w:color w:val="002060"/>
              </w:rPr>
            </w:pPr>
            <w:r w:rsidRPr="00E12575">
              <w:rPr>
                <w:color w:val="002060"/>
              </w:rPr>
              <w:t>0</w:t>
            </w:r>
          </w:p>
        </w:tc>
      </w:tr>
      <w:tr w:rsidR="00E5638E" w:rsidRPr="00E12575" w14:paraId="0EBA0D7E"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27245" w14:textId="77777777" w:rsidR="00E5638E" w:rsidRPr="00E12575" w:rsidRDefault="00E5638E" w:rsidP="00D40F43">
            <w:pPr>
              <w:pStyle w:val="rowtabella0"/>
              <w:rPr>
                <w:color w:val="002060"/>
              </w:rPr>
            </w:pPr>
            <w:r w:rsidRPr="00E12575">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B8E0"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543A"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E94B"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D33C"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CA1B3"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44870" w14:textId="77777777" w:rsidR="00E5638E" w:rsidRPr="00E12575" w:rsidRDefault="00E5638E" w:rsidP="00D40F43">
            <w:pPr>
              <w:pStyle w:val="rowtabella0"/>
              <w:jc w:val="center"/>
              <w:rPr>
                <w:color w:val="002060"/>
              </w:rPr>
            </w:pPr>
            <w:r w:rsidRPr="00E125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C68E" w14:textId="77777777" w:rsidR="00E5638E" w:rsidRPr="00E12575" w:rsidRDefault="00E5638E" w:rsidP="00D40F43">
            <w:pPr>
              <w:pStyle w:val="rowtabella0"/>
              <w:jc w:val="center"/>
              <w:rPr>
                <w:color w:val="002060"/>
              </w:rPr>
            </w:pPr>
            <w:r w:rsidRPr="00E125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D1592"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4FAA" w14:textId="77777777" w:rsidR="00E5638E" w:rsidRPr="00E12575" w:rsidRDefault="00E5638E" w:rsidP="00D40F43">
            <w:pPr>
              <w:pStyle w:val="rowtabella0"/>
              <w:jc w:val="center"/>
              <w:rPr>
                <w:color w:val="002060"/>
              </w:rPr>
            </w:pPr>
            <w:r w:rsidRPr="00E12575">
              <w:rPr>
                <w:color w:val="002060"/>
              </w:rPr>
              <w:t>0</w:t>
            </w:r>
          </w:p>
        </w:tc>
      </w:tr>
      <w:tr w:rsidR="00E5638E" w:rsidRPr="00E12575" w14:paraId="6EE8D365" w14:textId="77777777" w:rsidTr="00D40F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A4616F" w14:textId="77777777" w:rsidR="00E5638E" w:rsidRPr="00E12575" w:rsidRDefault="00E5638E" w:rsidP="00D40F43">
            <w:pPr>
              <w:pStyle w:val="rowtabella0"/>
              <w:rPr>
                <w:color w:val="002060"/>
              </w:rPr>
            </w:pPr>
            <w:r w:rsidRPr="00E12575">
              <w:rPr>
                <w:color w:val="002060"/>
              </w:rPr>
              <w:t xml:space="preserve">G.S. AUDAX 1970 </w:t>
            </w:r>
            <w:proofErr w:type="gramStart"/>
            <w:r w:rsidRPr="00E1257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9DD0"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52123"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F6C2"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4F68"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4E4E"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D430"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04B7" w14:textId="77777777" w:rsidR="00E5638E" w:rsidRPr="00E12575" w:rsidRDefault="00E5638E" w:rsidP="00D40F43">
            <w:pPr>
              <w:pStyle w:val="rowtabella0"/>
              <w:jc w:val="center"/>
              <w:rPr>
                <w:color w:val="002060"/>
              </w:rPr>
            </w:pPr>
            <w:r w:rsidRPr="00E1257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89AB2" w14:textId="77777777" w:rsidR="00E5638E" w:rsidRPr="00E12575" w:rsidRDefault="00E5638E" w:rsidP="00D40F43">
            <w:pPr>
              <w:pStyle w:val="rowtabella0"/>
              <w:jc w:val="center"/>
              <w:rPr>
                <w:color w:val="002060"/>
              </w:rPr>
            </w:pPr>
            <w:r w:rsidRPr="00E1257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A40A" w14:textId="77777777" w:rsidR="00E5638E" w:rsidRPr="00E12575" w:rsidRDefault="00E5638E" w:rsidP="00D40F43">
            <w:pPr>
              <w:pStyle w:val="rowtabella0"/>
              <w:jc w:val="center"/>
              <w:rPr>
                <w:color w:val="002060"/>
              </w:rPr>
            </w:pPr>
            <w:r w:rsidRPr="00E12575">
              <w:rPr>
                <w:color w:val="002060"/>
              </w:rPr>
              <w:t>0</w:t>
            </w:r>
          </w:p>
        </w:tc>
      </w:tr>
    </w:tbl>
    <w:p w14:paraId="7502B9A2" w14:textId="77777777" w:rsidR="00E5638E" w:rsidRPr="00E12575" w:rsidRDefault="00E5638E" w:rsidP="00E5638E">
      <w:pPr>
        <w:pStyle w:val="breakline"/>
        <w:rPr>
          <w:rFonts w:eastAsiaTheme="minorEastAsia"/>
          <w:color w:val="002060"/>
        </w:rPr>
      </w:pPr>
    </w:p>
    <w:p w14:paraId="04986415" w14:textId="77777777" w:rsidR="00E5638E" w:rsidRPr="00E12575" w:rsidRDefault="00E5638E" w:rsidP="00E5638E">
      <w:pPr>
        <w:pStyle w:val="breakline"/>
        <w:rPr>
          <w:color w:val="002060"/>
        </w:rPr>
      </w:pPr>
    </w:p>
    <w:p w14:paraId="65442037" w14:textId="77777777" w:rsidR="00E5638E" w:rsidRPr="00E12575" w:rsidRDefault="00E5638E" w:rsidP="00E5638E">
      <w:pPr>
        <w:pStyle w:val="sottotitolocampionato10"/>
        <w:rPr>
          <w:color w:val="002060"/>
        </w:rPr>
      </w:pPr>
      <w:r w:rsidRPr="00E1257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5638E" w:rsidRPr="00E12575" w14:paraId="4D89A2D3" w14:textId="77777777" w:rsidTr="00D40F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4CCBB" w14:textId="77777777" w:rsidR="00E5638E" w:rsidRPr="00E12575" w:rsidRDefault="00E5638E" w:rsidP="00D40F43">
            <w:pPr>
              <w:pStyle w:val="headertabella0"/>
              <w:rPr>
                <w:color w:val="002060"/>
              </w:rPr>
            </w:pPr>
            <w:r w:rsidRPr="00E1257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EC0E1" w14:textId="77777777" w:rsidR="00E5638E" w:rsidRPr="00E12575" w:rsidRDefault="00E5638E" w:rsidP="00D40F43">
            <w:pPr>
              <w:pStyle w:val="headertabella0"/>
              <w:rPr>
                <w:color w:val="002060"/>
              </w:rPr>
            </w:pPr>
            <w:r w:rsidRPr="00E1257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A5241" w14:textId="77777777" w:rsidR="00E5638E" w:rsidRPr="00E12575" w:rsidRDefault="00E5638E" w:rsidP="00D40F43">
            <w:pPr>
              <w:pStyle w:val="headertabella0"/>
              <w:rPr>
                <w:color w:val="002060"/>
              </w:rPr>
            </w:pPr>
            <w:r w:rsidRPr="00E1257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256BC" w14:textId="77777777" w:rsidR="00E5638E" w:rsidRPr="00E12575" w:rsidRDefault="00E5638E" w:rsidP="00D40F43">
            <w:pPr>
              <w:pStyle w:val="headertabella0"/>
              <w:rPr>
                <w:color w:val="002060"/>
              </w:rPr>
            </w:pPr>
            <w:r w:rsidRPr="00E1257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6634F" w14:textId="77777777" w:rsidR="00E5638E" w:rsidRPr="00E12575" w:rsidRDefault="00E5638E" w:rsidP="00D40F43">
            <w:pPr>
              <w:pStyle w:val="headertabella0"/>
              <w:rPr>
                <w:color w:val="002060"/>
              </w:rPr>
            </w:pPr>
            <w:r w:rsidRPr="00E1257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C8EAA" w14:textId="77777777" w:rsidR="00E5638E" w:rsidRPr="00E12575" w:rsidRDefault="00E5638E" w:rsidP="00D40F43">
            <w:pPr>
              <w:pStyle w:val="headertabella0"/>
              <w:rPr>
                <w:color w:val="002060"/>
              </w:rPr>
            </w:pPr>
            <w:r w:rsidRPr="00E1257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9D5BE" w14:textId="77777777" w:rsidR="00E5638E" w:rsidRPr="00E12575" w:rsidRDefault="00E5638E" w:rsidP="00D40F43">
            <w:pPr>
              <w:pStyle w:val="headertabella0"/>
              <w:rPr>
                <w:color w:val="002060"/>
              </w:rPr>
            </w:pPr>
            <w:r w:rsidRPr="00E1257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9A687" w14:textId="77777777" w:rsidR="00E5638E" w:rsidRPr="00E12575" w:rsidRDefault="00E5638E" w:rsidP="00D40F43">
            <w:pPr>
              <w:pStyle w:val="headertabella0"/>
              <w:rPr>
                <w:color w:val="002060"/>
              </w:rPr>
            </w:pPr>
            <w:r w:rsidRPr="00E1257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64DFB" w14:textId="77777777" w:rsidR="00E5638E" w:rsidRPr="00E12575" w:rsidRDefault="00E5638E" w:rsidP="00D40F43">
            <w:pPr>
              <w:pStyle w:val="headertabella0"/>
              <w:rPr>
                <w:color w:val="002060"/>
              </w:rPr>
            </w:pPr>
            <w:r w:rsidRPr="00E1257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A4DDA" w14:textId="77777777" w:rsidR="00E5638E" w:rsidRPr="00E12575" w:rsidRDefault="00E5638E" w:rsidP="00D40F43">
            <w:pPr>
              <w:pStyle w:val="headertabella0"/>
              <w:rPr>
                <w:color w:val="002060"/>
              </w:rPr>
            </w:pPr>
            <w:r w:rsidRPr="00E12575">
              <w:rPr>
                <w:color w:val="002060"/>
              </w:rPr>
              <w:t>PE</w:t>
            </w:r>
          </w:p>
        </w:tc>
      </w:tr>
      <w:tr w:rsidR="00E5638E" w:rsidRPr="00E12575" w14:paraId="4625F29B" w14:textId="77777777" w:rsidTr="00D40F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385198" w14:textId="77777777" w:rsidR="00E5638E" w:rsidRPr="00E12575" w:rsidRDefault="00E5638E" w:rsidP="00D40F43">
            <w:pPr>
              <w:pStyle w:val="rowtabella0"/>
              <w:rPr>
                <w:color w:val="002060"/>
              </w:rPr>
            </w:pPr>
            <w:r w:rsidRPr="00E1257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FEFF"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9611E"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F85B5"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2101"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22AB"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2C4FA" w14:textId="77777777" w:rsidR="00E5638E" w:rsidRPr="00E12575" w:rsidRDefault="00E5638E" w:rsidP="00D40F43">
            <w:pPr>
              <w:pStyle w:val="rowtabella0"/>
              <w:jc w:val="center"/>
              <w:rPr>
                <w:color w:val="002060"/>
              </w:rPr>
            </w:pPr>
            <w:r w:rsidRPr="00E1257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B6FE7"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DCE4" w14:textId="77777777" w:rsidR="00E5638E" w:rsidRPr="00E12575" w:rsidRDefault="00E5638E" w:rsidP="00D40F43">
            <w:pPr>
              <w:pStyle w:val="rowtabella0"/>
              <w:jc w:val="center"/>
              <w:rPr>
                <w:color w:val="002060"/>
              </w:rPr>
            </w:pPr>
            <w:r w:rsidRPr="00E1257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6E6ED" w14:textId="77777777" w:rsidR="00E5638E" w:rsidRPr="00E12575" w:rsidRDefault="00E5638E" w:rsidP="00D40F43">
            <w:pPr>
              <w:pStyle w:val="rowtabella0"/>
              <w:jc w:val="center"/>
              <w:rPr>
                <w:color w:val="002060"/>
              </w:rPr>
            </w:pPr>
            <w:r w:rsidRPr="00E12575">
              <w:rPr>
                <w:color w:val="002060"/>
              </w:rPr>
              <w:t>0</w:t>
            </w:r>
          </w:p>
        </w:tc>
      </w:tr>
      <w:tr w:rsidR="00E5638E" w:rsidRPr="00E12575" w14:paraId="55B0EF32"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8FC5A" w14:textId="77777777" w:rsidR="00E5638E" w:rsidRPr="00E12575" w:rsidRDefault="00E5638E" w:rsidP="00D40F43">
            <w:pPr>
              <w:pStyle w:val="rowtabella0"/>
              <w:rPr>
                <w:color w:val="002060"/>
              </w:rPr>
            </w:pPr>
            <w:r w:rsidRPr="00E12575">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CC94"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63956"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5D8C"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C4BD"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4A52"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0674" w14:textId="77777777" w:rsidR="00E5638E" w:rsidRPr="00E12575" w:rsidRDefault="00E5638E" w:rsidP="00D40F43">
            <w:pPr>
              <w:pStyle w:val="rowtabella0"/>
              <w:jc w:val="center"/>
              <w:rPr>
                <w:color w:val="002060"/>
              </w:rPr>
            </w:pPr>
            <w:r w:rsidRPr="00E1257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361BD" w14:textId="77777777" w:rsidR="00E5638E" w:rsidRPr="00E12575" w:rsidRDefault="00E5638E" w:rsidP="00D40F43">
            <w:pPr>
              <w:pStyle w:val="rowtabella0"/>
              <w:jc w:val="center"/>
              <w:rPr>
                <w:color w:val="002060"/>
              </w:rPr>
            </w:pPr>
            <w:r w:rsidRPr="00E1257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6215"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491F9" w14:textId="77777777" w:rsidR="00E5638E" w:rsidRPr="00E12575" w:rsidRDefault="00E5638E" w:rsidP="00D40F43">
            <w:pPr>
              <w:pStyle w:val="rowtabella0"/>
              <w:jc w:val="center"/>
              <w:rPr>
                <w:color w:val="002060"/>
              </w:rPr>
            </w:pPr>
            <w:r w:rsidRPr="00E12575">
              <w:rPr>
                <w:color w:val="002060"/>
              </w:rPr>
              <w:t>0</w:t>
            </w:r>
          </w:p>
        </w:tc>
      </w:tr>
      <w:tr w:rsidR="00E5638E" w:rsidRPr="00E12575" w14:paraId="65F0E5FA"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54706" w14:textId="77777777" w:rsidR="00E5638E" w:rsidRPr="00E12575" w:rsidRDefault="00E5638E" w:rsidP="00D40F43">
            <w:pPr>
              <w:pStyle w:val="rowtabella0"/>
              <w:rPr>
                <w:color w:val="002060"/>
              </w:rPr>
            </w:pPr>
            <w:r w:rsidRPr="00E1257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A6AB" w14:textId="77777777" w:rsidR="00E5638E" w:rsidRPr="00E12575" w:rsidRDefault="00E5638E" w:rsidP="00D40F43">
            <w:pPr>
              <w:pStyle w:val="rowtabella0"/>
              <w:jc w:val="center"/>
              <w:rPr>
                <w:color w:val="002060"/>
              </w:rPr>
            </w:pPr>
            <w:r w:rsidRPr="00E1257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C0C4"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0675"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7584"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3FF1"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C51C" w14:textId="77777777" w:rsidR="00E5638E" w:rsidRPr="00E12575" w:rsidRDefault="00E5638E" w:rsidP="00D40F43">
            <w:pPr>
              <w:pStyle w:val="rowtabella0"/>
              <w:jc w:val="center"/>
              <w:rPr>
                <w:color w:val="002060"/>
              </w:rPr>
            </w:pPr>
            <w:r w:rsidRPr="00E1257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A4BA"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7771" w14:textId="77777777" w:rsidR="00E5638E" w:rsidRPr="00E12575" w:rsidRDefault="00E5638E" w:rsidP="00D40F43">
            <w:pPr>
              <w:pStyle w:val="rowtabella0"/>
              <w:jc w:val="center"/>
              <w:rPr>
                <w:color w:val="002060"/>
              </w:rPr>
            </w:pPr>
            <w:r w:rsidRPr="00E1257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1E43" w14:textId="77777777" w:rsidR="00E5638E" w:rsidRPr="00E12575" w:rsidRDefault="00E5638E" w:rsidP="00D40F43">
            <w:pPr>
              <w:pStyle w:val="rowtabella0"/>
              <w:jc w:val="center"/>
              <w:rPr>
                <w:color w:val="002060"/>
              </w:rPr>
            </w:pPr>
            <w:r w:rsidRPr="00E12575">
              <w:rPr>
                <w:color w:val="002060"/>
              </w:rPr>
              <w:t>0</w:t>
            </w:r>
          </w:p>
        </w:tc>
      </w:tr>
      <w:tr w:rsidR="00E5638E" w:rsidRPr="00E12575" w14:paraId="7D9E74FC"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38867" w14:textId="77777777" w:rsidR="00E5638E" w:rsidRPr="00E12575" w:rsidRDefault="00E5638E" w:rsidP="00D40F43">
            <w:pPr>
              <w:pStyle w:val="rowtabella0"/>
              <w:rPr>
                <w:color w:val="002060"/>
              </w:rPr>
            </w:pPr>
            <w:r w:rsidRPr="00E12575">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B66E"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59BB"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FE27"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DFE2"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4A00B"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A6A7" w14:textId="77777777" w:rsidR="00E5638E" w:rsidRPr="00E12575" w:rsidRDefault="00E5638E" w:rsidP="00D40F43">
            <w:pPr>
              <w:pStyle w:val="rowtabella0"/>
              <w:jc w:val="center"/>
              <w:rPr>
                <w:color w:val="002060"/>
              </w:rPr>
            </w:pPr>
            <w:r w:rsidRPr="00E1257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23AA5" w14:textId="77777777" w:rsidR="00E5638E" w:rsidRPr="00E12575" w:rsidRDefault="00E5638E" w:rsidP="00D40F43">
            <w:pPr>
              <w:pStyle w:val="rowtabella0"/>
              <w:jc w:val="center"/>
              <w:rPr>
                <w:color w:val="002060"/>
              </w:rPr>
            </w:pPr>
            <w:r w:rsidRPr="00E1257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ADF3"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0D3B" w14:textId="77777777" w:rsidR="00E5638E" w:rsidRPr="00E12575" w:rsidRDefault="00E5638E" w:rsidP="00D40F43">
            <w:pPr>
              <w:pStyle w:val="rowtabella0"/>
              <w:jc w:val="center"/>
              <w:rPr>
                <w:color w:val="002060"/>
              </w:rPr>
            </w:pPr>
            <w:r w:rsidRPr="00E12575">
              <w:rPr>
                <w:color w:val="002060"/>
              </w:rPr>
              <w:t>0</w:t>
            </w:r>
          </w:p>
        </w:tc>
      </w:tr>
      <w:tr w:rsidR="00E5638E" w:rsidRPr="00E12575" w14:paraId="15222ADB"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ADEC2" w14:textId="77777777" w:rsidR="00E5638E" w:rsidRPr="00E12575" w:rsidRDefault="00E5638E" w:rsidP="00D40F43">
            <w:pPr>
              <w:pStyle w:val="rowtabella0"/>
              <w:rPr>
                <w:color w:val="002060"/>
              </w:rPr>
            </w:pPr>
            <w:r w:rsidRPr="00E1257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9204"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7F9E"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93E9"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1E60"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6FC59"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DA5F"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389E" w14:textId="77777777" w:rsidR="00E5638E" w:rsidRPr="00E12575" w:rsidRDefault="00E5638E" w:rsidP="00D40F43">
            <w:pPr>
              <w:pStyle w:val="rowtabella0"/>
              <w:jc w:val="center"/>
              <w:rPr>
                <w:color w:val="002060"/>
              </w:rPr>
            </w:pPr>
            <w:r w:rsidRPr="00E1257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9D186" w14:textId="77777777" w:rsidR="00E5638E" w:rsidRPr="00E12575" w:rsidRDefault="00E5638E" w:rsidP="00D40F43">
            <w:pPr>
              <w:pStyle w:val="rowtabella0"/>
              <w:jc w:val="center"/>
              <w:rPr>
                <w:color w:val="002060"/>
              </w:rPr>
            </w:pPr>
            <w:r w:rsidRPr="00E1257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F07F" w14:textId="77777777" w:rsidR="00E5638E" w:rsidRPr="00E12575" w:rsidRDefault="00E5638E" w:rsidP="00D40F43">
            <w:pPr>
              <w:pStyle w:val="rowtabella0"/>
              <w:jc w:val="center"/>
              <w:rPr>
                <w:color w:val="002060"/>
              </w:rPr>
            </w:pPr>
            <w:r w:rsidRPr="00E12575">
              <w:rPr>
                <w:color w:val="002060"/>
              </w:rPr>
              <w:t>0</w:t>
            </w:r>
          </w:p>
        </w:tc>
      </w:tr>
      <w:tr w:rsidR="00E5638E" w:rsidRPr="00E12575" w14:paraId="6D1039B4" w14:textId="77777777" w:rsidTr="00D40F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D2CA8E" w14:textId="77777777" w:rsidR="00E5638E" w:rsidRPr="00E12575" w:rsidRDefault="00E5638E" w:rsidP="00D40F43">
            <w:pPr>
              <w:pStyle w:val="rowtabella0"/>
              <w:rPr>
                <w:color w:val="002060"/>
              </w:rPr>
            </w:pPr>
            <w:proofErr w:type="spellStart"/>
            <w:proofErr w:type="gramStart"/>
            <w:r w:rsidRPr="00E12575">
              <w:rPr>
                <w:color w:val="002060"/>
              </w:rPr>
              <w:t>sq.B</w:t>
            </w:r>
            <w:proofErr w:type="spellEnd"/>
            <w:proofErr w:type="gramEnd"/>
            <w:r w:rsidRPr="00E12575">
              <w:rPr>
                <w:color w:val="002060"/>
              </w:rPr>
              <w:t xml:space="preserve"> AMICI DEL </w:t>
            </w:r>
            <w:proofErr w:type="spellStart"/>
            <w:r w:rsidRPr="00E12575">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8FDC"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E8CE"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E04E"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4F664"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D1CF1"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0F61"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0788"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B9A9"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7464A" w14:textId="77777777" w:rsidR="00E5638E" w:rsidRPr="00E12575" w:rsidRDefault="00E5638E" w:rsidP="00D40F43">
            <w:pPr>
              <w:pStyle w:val="rowtabella0"/>
              <w:jc w:val="center"/>
              <w:rPr>
                <w:color w:val="002060"/>
              </w:rPr>
            </w:pPr>
            <w:r w:rsidRPr="00E12575">
              <w:rPr>
                <w:color w:val="002060"/>
              </w:rPr>
              <w:t>0</w:t>
            </w:r>
          </w:p>
        </w:tc>
      </w:tr>
    </w:tbl>
    <w:p w14:paraId="2282B0C5" w14:textId="77777777" w:rsidR="00E5638E" w:rsidRPr="00E12575" w:rsidRDefault="00E5638E" w:rsidP="00E5638E">
      <w:pPr>
        <w:pStyle w:val="breakline"/>
        <w:rPr>
          <w:rFonts w:eastAsiaTheme="minorEastAsia"/>
          <w:color w:val="002060"/>
        </w:rPr>
      </w:pPr>
    </w:p>
    <w:p w14:paraId="0AC42B25" w14:textId="77777777" w:rsidR="00E5638E" w:rsidRPr="00E12575" w:rsidRDefault="00E5638E" w:rsidP="00E5638E">
      <w:pPr>
        <w:pStyle w:val="breakline"/>
        <w:rPr>
          <w:color w:val="002060"/>
        </w:rPr>
      </w:pPr>
    </w:p>
    <w:p w14:paraId="22B7D90D" w14:textId="77777777" w:rsidR="00E5638E" w:rsidRPr="00E12575" w:rsidRDefault="00E5638E" w:rsidP="00E5638E">
      <w:pPr>
        <w:pStyle w:val="sottotitolocampionato10"/>
        <w:rPr>
          <w:color w:val="002060"/>
        </w:rPr>
      </w:pPr>
      <w:r w:rsidRPr="00E1257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5638E" w:rsidRPr="00E12575" w14:paraId="0FD2AD9A" w14:textId="77777777" w:rsidTr="00D40F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E7A74" w14:textId="77777777" w:rsidR="00E5638E" w:rsidRPr="00E12575" w:rsidRDefault="00E5638E" w:rsidP="00D40F43">
            <w:pPr>
              <w:pStyle w:val="headertabella0"/>
              <w:rPr>
                <w:color w:val="002060"/>
              </w:rPr>
            </w:pPr>
            <w:r w:rsidRPr="00E1257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C667F" w14:textId="77777777" w:rsidR="00E5638E" w:rsidRPr="00E12575" w:rsidRDefault="00E5638E" w:rsidP="00D40F43">
            <w:pPr>
              <w:pStyle w:val="headertabella0"/>
              <w:rPr>
                <w:color w:val="002060"/>
              </w:rPr>
            </w:pPr>
            <w:r w:rsidRPr="00E1257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4CC03" w14:textId="77777777" w:rsidR="00E5638E" w:rsidRPr="00E12575" w:rsidRDefault="00E5638E" w:rsidP="00D40F43">
            <w:pPr>
              <w:pStyle w:val="headertabella0"/>
              <w:rPr>
                <w:color w:val="002060"/>
              </w:rPr>
            </w:pPr>
            <w:r w:rsidRPr="00E1257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37090" w14:textId="77777777" w:rsidR="00E5638E" w:rsidRPr="00E12575" w:rsidRDefault="00E5638E" w:rsidP="00D40F43">
            <w:pPr>
              <w:pStyle w:val="headertabella0"/>
              <w:rPr>
                <w:color w:val="002060"/>
              </w:rPr>
            </w:pPr>
            <w:r w:rsidRPr="00E1257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23D79" w14:textId="77777777" w:rsidR="00E5638E" w:rsidRPr="00E12575" w:rsidRDefault="00E5638E" w:rsidP="00D40F43">
            <w:pPr>
              <w:pStyle w:val="headertabella0"/>
              <w:rPr>
                <w:color w:val="002060"/>
              </w:rPr>
            </w:pPr>
            <w:r w:rsidRPr="00E1257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D19DA" w14:textId="77777777" w:rsidR="00E5638E" w:rsidRPr="00E12575" w:rsidRDefault="00E5638E" w:rsidP="00D40F43">
            <w:pPr>
              <w:pStyle w:val="headertabella0"/>
              <w:rPr>
                <w:color w:val="002060"/>
              </w:rPr>
            </w:pPr>
            <w:r w:rsidRPr="00E1257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5CAAB" w14:textId="77777777" w:rsidR="00E5638E" w:rsidRPr="00E12575" w:rsidRDefault="00E5638E" w:rsidP="00D40F43">
            <w:pPr>
              <w:pStyle w:val="headertabella0"/>
              <w:rPr>
                <w:color w:val="002060"/>
              </w:rPr>
            </w:pPr>
            <w:r w:rsidRPr="00E1257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CA902" w14:textId="77777777" w:rsidR="00E5638E" w:rsidRPr="00E12575" w:rsidRDefault="00E5638E" w:rsidP="00D40F43">
            <w:pPr>
              <w:pStyle w:val="headertabella0"/>
              <w:rPr>
                <w:color w:val="002060"/>
              </w:rPr>
            </w:pPr>
            <w:r w:rsidRPr="00E1257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C95FA" w14:textId="77777777" w:rsidR="00E5638E" w:rsidRPr="00E12575" w:rsidRDefault="00E5638E" w:rsidP="00D40F43">
            <w:pPr>
              <w:pStyle w:val="headertabella0"/>
              <w:rPr>
                <w:color w:val="002060"/>
              </w:rPr>
            </w:pPr>
            <w:r w:rsidRPr="00E1257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29960" w14:textId="77777777" w:rsidR="00E5638E" w:rsidRPr="00E12575" w:rsidRDefault="00E5638E" w:rsidP="00D40F43">
            <w:pPr>
              <w:pStyle w:val="headertabella0"/>
              <w:rPr>
                <w:color w:val="002060"/>
              </w:rPr>
            </w:pPr>
            <w:r w:rsidRPr="00E12575">
              <w:rPr>
                <w:color w:val="002060"/>
              </w:rPr>
              <w:t>PE</w:t>
            </w:r>
          </w:p>
        </w:tc>
      </w:tr>
      <w:tr w:rsidR="00E5638E" w:rsidRPr="00E12575" w14:paraId="237AACE1" w14:textId="77777777" w:rsidTr="00D40F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5AA97D" w14:textId="77777777" w:rsidR="00E5638E" w:rsidRPr="00E12575" w:rsidRDefault="00E5638E" w:rsidP="00D40F43">
            <w:pPr>
              <w:pStyle w:val="rowtabella0"/>
              <w:rPr>
                <w:color w:val="002060"/>
              </w:rPr>
            </w:pPr>
            <w:r w:rsidRPr="00E12575">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F142" w14:textId="77777777" w:rsidR="00E5638E" w:rsidRPr="00E12575" w:rsidRDefault="00E5638E" w:rsidP="00D40F43">
            <w:pPr>
              <w:pStyle w:val="rowtabella0"/>
              <w:jc w:val="center"/>
              <w:rPr>
                <w:color w:val="002060"/>
              </w:rPr>
            </w:pPr>
            <w:r w:rsidRPr="00E125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84A72"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A63F"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8686"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F68AC"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457C" w14:textId="77777777" w:rsidR="00E5638E" w:rsidRPr="00E12575" w:rsidRDefault="00E5638E" w:rsidP="00D40F43">
            <w:pPr>
              <w:pStyle w:val="rowtabella0"/>
              <w:jc w:val="center"/>
              <w:rPr>
                <w:color w:val="002060"/>
              </w:rPr>
            </w:pPr>
            <w:r w:rsidRPr="00E1257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65F5"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965E3" w14:textId="77777777" w:rsidR="00E5638E" w:rsidRPr="00E12575" w:rsidRDefault="00E5638E" w:rsidP="00D40F43">
            <w:pPr>
              <w:pStyle w:val="rowtabella0"/>
              <w:jc w:val="center"/>
              <w:rPr>
                <w:color w:val="002060"/>
              </w:rPr>
            </w:pPr>
            <w:r w:rsidRPr="00E1257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66EEE" w14:textId="77777777" w:rsidR="00E5638E" w:rsidRPr="00E12575" w:rsidRDefault="00E5638E" w:rsidP="00D40F43">
            <w:pPr>
              <w:pStyle w:val="rowtabella0"/>
              <w:jc w:val="center"/>
              <w:rPr>
                <w:color w:val="002060"/>
              </w:rPr>
            </w:pPr>
            <w:r w:rsidRPr="00E12575">
              <w:rPr>
                <w:color w:val="002060"/>
              </w:rPr>
              <w:t>0</w:t>
            </w:r>
          </w:p>
        </w:tc>
      </w:tr>
      <w:tr w:rsidR="00E5638E" w:rsidRPr="00E12575" w14:paraId="71C442A5"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6F680" w14:textId="77777777" w:rsidR="00E5638E" w:rsidRPr="00E12575" w:rsidRDefault="00E5638E" w:rsidP="00D40F43">
            <w:pPr>
              <w:pStyle w:val="rowtabella0"/>
              <w:rPr>
                <w:color w:val="002060"/>
              </w:rPr>
            </w:pPr>
            <w:r w:rsidRPr="00E1257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6046"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13C1"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A10B" w14:textId="77777777" w:rsidR="00E5638E" w:rsidRPr="00E12575" w:rsidRDefault="00E5638E" w:rsidP="00D40F43">
            <w:pPr>
              <w:pStyle w:val="rowtabella0"/>
              <w:jc w:val="center"/>
              <w:rPr>
                <w:color w:val="002060"/>
              </w:rPr>
            </w:pPr>
            <w:r w:rsidRPr="00E1257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D2E0"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BB7D7"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6C20" w14:textId="77777777" w:rsidR="00E5638E" w:rsidRPr="00E12575" w:rsidRDefault="00E5638E" w:rsidP="00D40F43">
            <w:pPr>
              <w:pStyle w:val="rowtabella0"/>
              <w:jc w:val="center"/>
              <w:rPr>
                <w:color w:val="002060"/>
              </w:rPr>
            </w:pPr>
            <w:r w:rsidRPr="00E1257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EA3B" w14:textId="77777777" w:rsidR="00E5638E" w:rsidRPr="00E12575" w:rsidRDefault="00E5638E" w:rsidP="00D40F43">
            <w:pPr>
              <w:pStyle w:val="rowtabella0"/>
              <w:jc w:val="center"/>
              <w:rPr>
                <w:color w:val="002060"/>
              </w:rPr>
            </w:pPr>
            <w:r w:rsidRPr="00E1257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B4C6" w14:textId="77777777" w:rsidR="00E5638E" w:rsidRPr="00E12575" w:rsidRDefault="00E5638E" w:rsidP="00D40F43">
            <w:pPr>
              <w:pStyle w:val="rowtabella0"/>
              <w:jc w:val="center"/>
              <w:rPr>
                <w:color w:val="002060"/>
              </w:rPr>
            </w:pPr>
            <w:r w:rsidRPr="00E1257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D383" w14:textId="77777777" w:rsidR="00E5638E" w:rsidRPr="00E12575" w:rsidRDefault="00E5638E" w:rsidP="00D40F43">
            <w:pPr>
              <w:pStyle w:val="rowtabella0"/>
              <w:jc w:val="center"/>
              <w:rPr>
                <w:color w:val="002060"/>
              </w:rPr>
            </w:pPr>
            <w:r w:rsidRPr="00E12575">
              <w:rPr>
                <w:color w:val="002060"/>
              </w:rPr>
              <w:t>0</w:t>
            </w:r>
          </w:p>
        </w:tc>
      </w:tr>
      <w:tr w:rsidR="00E5638E" w:rsidRPr="00E12575" w14:paraId="48F612E6"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DB01A" w14:textId="77777777" w:rsidR="00E5638E" w:rsidRPr="00E12575" w:rsidRDefault="00E5638E" w:rsidP="00D40F43">
            <w:pPr>
              <w:pStyle w:val="rowtabella0"/>
              <w:rPr>
                <w:color w:val="002060"/>
              </w:rPr>
            </w:pPr>
            <w:r w:rsidRPr="00E12575">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9882D"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D8B3"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2743" w14:textId="77777777" w:rsidR="00E5638E" w:rsidRPr="00E12575" w:rsidRDefault="00E5638E" w:rsidP="00D40F43">
            <w:pPr>
              <w:pStyle w:val="rowtabella0"/>
              <w:jc w:val="center"/>
              <w:rPr>
                <w:color w:val="002060"/>
              </w:rPr>
            </w:pPr>
            <w:r w:rsidRPr="00E1257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262F"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A1AE"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66A6C"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DA5BF" w14:textId="77777777" w:rsidR="00E5638E" w:rsidRPr="00E12575" w:rsidRDefault="00E5638E" w:rsidP="00D40F43">
            <w:pPr>
              <w:pStyle w:val="rowtabella0"/>
              <w:jc w:val="center"/>
              <w:rPr>
                <w:color w:val="002060"/>
              </w:rPr>
            </w:pPr>
            <w:r w:rsidRPr="00E1257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C7B89" w14:textId="77777777" w:rsidR="00E5638E" w:rsidRPr="00E12575" w:rsidRDefault="00E5638E" w:rsidP="00D40F43">
            <w:pPr>
              <w:pStyle w:val="rowtabella0"/>
              <w:jc w:val="center"/>
              <w:rPr>
                <w:color w:val="002060"/>
              </w:rPr>
            </w:pPr>
            <w:r w:rsidRPr="00E1257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C0704" w14:textId="77777777" w:rsidR="00E5638E" w:rsidRPr="00E12575" w:rsidRDefault="00E5638E" w:rsidP="00D40F43">
            <w:pPr>
              <w:pStyle w:val="rowtabella0"/>
              <w:jc w:val="center"/>
              <w:rPr>
                <w:color w:val="002060"/>
              </w:rPr>
            </w:pPr>
            <w:r w:rsidRPr="00E12575">
              <w:rPr>
                <w:color w:val="002060"/>
              </w:rPr>
              <w:t>0</w:t>
            </w:r>
          </w:p>
        </w:tc>
      </w:tr>
      <w:tr w:rsidR="00E5638E" w:rsidRPr="00E12575" w14:paraId="612C8F70"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FD15B" w14:textId="77777777" w:rsidR="00E5638E" w:rsidRPr="00E12575" w:rsidRDefault="00E5638E" w:rsidP="00D40F43">
            <w:pPr>
              <w:pStyle w:val="rowtabella0"/>
              <w:rPr>
                <w:color w:val="002060"/>
                <w:lang w:val="en-US"/>
              </w:rPr>
            </w:pPr>
            <w:r w:rsidRPr="00E12575">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F54B1"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F2D4"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07167" w14:textId="77777777" w:rsidR="00E5638E" w:rsidRPr="00E12575" w:rsidRDefault="00E5638E" w:rsidP="00D40F43">
            <w:pPr>
              <w:pStyle w:val="rowtabella0"/>
              <w:jc w:val="center"/>
              <w:rPr>
                <w:color w:val="002060"/>
              </w:rPr>
            </w:pPr>
            <w:r w:rsidRPr="00E1257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B53B6"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380C" w14:textId="77777777" w:rsidR="00E5638E" w:rsidRPr="00E12575" w:rsidRDefault="00E5638E" w:rsidP="00D40F43">
            <w:pPr>
              <w:pStyle w:val="rowtabella0"/>
              <w:jc w:val="center"/>
              <w:rPr>
                <w:color w:val="002060"/>
              </w:rPr>
            </w:pPr>
            <w:r w:rsidRPr="00E1257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F06A" w14:textId="77777777" w:rsidR="00E5638E" w:rsidRPr="00E12575" w:rsidRDefault="00E5638E" w:rsidP="00D40F43">
            <w:pPr>
              <w:pStyle w:val="rowtabella0"/>
              <w:jc w:val="center"/>
              <w:rPr>
                <w:color w:val="002060"/>
              </w:rPr>
            </w:pPr>
            <w:r w:rsidRPr="00E1257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D400" w14:textId="77777777" w:rsidR="00E5638E" w:rsidRPr="00E12575" w:rsidRDefault="00E5638E" w:rsidP="00D40F43">
            <w:pPr>
              <w:pStyle w:val="rowtabella0"/>
              <w:jc w:val="center"/>
              <w:rPr>
                <w:color w:val="002060"/>
              </w:rPr>
            </w:pPr>
            <w:r w:rsidRPr="00E1257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DAE09" w14:textId="77777777" w:rsidR="00E5638E" w:rsidRPr="00E12575" w:rsidRDefault="00E5638E" w:rsidP="00D40F43">
            <w:pPr>
              <w:pStyle w:val="rowtabella0"/>
              <w:jc w:val="center"/>
              <w:rPr>
                <w:color w:val="002060"/>
              </w:rPr>
            </w:pPr>
            <w:r w:rsidRPr="00E1257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6549" w14:textId="77777777" w:rsidR="00E5638E" w:rsidRPr="00E12575" w:rsidRDefault="00E5638E" w:rsidP="00D40F43">
            <w:pPr>
              <w:pStyle w:val="rowtabella0"/>
              <w:jc w:val="center"/>
              <w:rPr>
                <w:color w:val="002060"/>
              </w:rPr>
            </w:pPr>
            <w:r w:rsidRPr="00E12575">
              <w:rPr>
                <w:color w:val="002060"/>
              </w:rPr>
              <w:t>0</w:t>
            </w:r>
          </w:p>
        </w:tc>
      </w:tr>
      <w:tr w:rsidR="00E5638E" w:rsidRPr="00E12575" w14:paraId="5D7A35D4" w14:textId="77777777" w:rsidTr="00D40F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7A783" w14:textId="77777777" w:rsidR="00E5638E" w:rsidRPr="00E12575" w:rsidRDefault="00E5638E" w:rsidP="00D40F43">
            <w:pPr>
              <w:pStyle w:val="rowtabella0"/>
              <w:rPr>
                <w:color w:val="002060"/>
              </w:rPr>
            </w:pPr>
            <w:r w:rsidRPr="00E1257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0EAD"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E4A1"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CFE8"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9B7A"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14088" w14:textId="77777777" w:rsidR="00E5638E" w:rsidRPr="00E12575" w:rsidRDefault="00E5638E" w:rsidP="00D40F43">
            <w:pPr>
              <w:pStyle w:val="rowtabella0"/>
              <w:jc w:val="center"/>
              <w:rPr>
                <w:color w:val="002060"/>
              </w:rPr>
            </w:pPr>
            <w:r w:rsidRPr="00E1257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7781" w14:textId="77777777" w:rsidR="00E5638E" w:rsidRPr="00E12575" w:rsidRDefault="00E5638E" w:rsidP="00D40F43">
            <w:pPr>
              <w:pStyle w:val="rowtabella0"/>
              <w:jc w:val="center"/>
              <w:rPr>
                <w:color w:val="002060"/>
              </w:rPr>
            </w:pPr>
            <w:r w:rsidRPr="00E1257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3806" w14:textId="77777777" w:rsidR="00E5638E" w:rsidRPr="00E12575" w:rsidRDefault="00E5638E" w:rsidP="00D40F43">
            <w:pPr>
              <w:pStyle w:val="rowtabella0"/>
              <w:jc w:val="center"/>
              <w:rPr>
                <w:color w:val="002060"/>
              </w:rPr>
            </w:pPr>
            <w:r w:rsidRPr="00E1257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25CD" w14:textId="77777777" w:rsidR="00E5638E" w:rsidRPr="00E12575" w:rsidRDefault="00E5638E" w:rsidP="00D40F43">
            <w:pPr>
              <w:pStyle w:val="rowtabella0"/>
              <w:jc w:val="center"/>
              <w:rPr>
                <w:color w:val="002060"/>
              </w:rPr>
            </w:pPr>
            <w:r w:rsidRPr="00E1257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31B2" w14:textId="77777777" w:rsidR="00E5638E" w:rsidRPr="00E12575" w:rsidRDefault="00E5638E" w:rsidP="00D40F43">
            <w:pPr>
              <w:pStyle w:val="rowtabella0"/>
              <w:jc w:val="center"/>
              <w:rPr>
                <w:color w:val="002060"/>
              </w:rPr>
            </w:pPr>
            <w:r w:rsidRPr="00E12575">
              <w:rPr>
                <w:color w:val="002060"/>
              </w:rPr>
              <w:t>0</w:t>
            </w:r>
          </w:p>
        </w:tc>
      </w:tr>
      <w:tr w:rsidR="00E5638E" w:rsidRPr="00E12575" w14:paraId="3F64CFBC" w14:textId="77777777" w:rsidTr="00D40F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7000C0" w14:textId="77777777" w:rsidR="00E5638E" w:rsidRPr="00E12575" w:rsidRDefault="00E5638E" w:rsidP="00D40F43">
            <w:pPr>
              <w:pStyle w:val="rowtabella0"/>
              <w:rPr>
                <w:color w:val="002060"/>
              </w:rPr>
            </w:pPr>
            <w:r w:rsidRPr="00E12575">
              <w:rPr>
                <w:color w:val="002060"/>
              </w:rPr>
              <w:lastRenderedPageBreak/>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98D75"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94D4" w14:textId="77777777" w:rsidR="00E5638E" w:rsidRPr="00E12575" w:rsidRDefault="00E5638E" w:rsidP="00D40F43">
            <w:pPr>
              <w:pStyle w:val="rowtabella0"/>
              <w:jc w:val="center"/>
              <w:rPr>
                <w:color w:val="002060"/>
              </w:rPr>
            </w:pPr>
            <w:r w:rsidRPr="00E1257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E3BE5"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807B"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D050"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80E8"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F0DD"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2B0C" w14:textId="77777777" w:rsidR="00E5638E" w:rsidRPr="00E12575" w:rsidRDefault="00E5638E" w:rsidP="00D40F43">
            <w:pPr>
              <w:pStyle w:val="rowtabella0"/>
              <w:jc w:val="center"/>
              <w:rPr>
                <w:color w:val="002060"/>
              </w:rPr>
            </w:pPr>
            <w:r w:rsidRPr="00E1257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4042" w14:textId="77777777" w:rsidR="00E5638E" w:rsidRPr="00E12575" w:rsidRDefault="00E5638E" w:rsidP="00D40F43">
            <w:pPr>
              <w:pStyle w:val="rowtabella0"/>
              <w:jc w:val="center"/>
              <w:rPr>
                <w:color w:val="002060"/>
              </w:rPr>
            </w:pPr>
            <w:r w:rsidRPr="00E12575">
              <w:rPr>
                <w:color w:val="002060"/>
              </w:rPr>
              <w:t>0</w:t>
            </w:r>
          </w:p>
        </w:tc>
      </w:tr>
    </w:tbl>
    <w:p w14:paraId="19823C23" w14:textId="77777777" w:rsidR="00E5638E" w:rsidRPr="00E12575" w:rsidRDefault="00E5638E" w:rsidP="00E5638E">
      <w:pPr>
        <w:pStyle w:val="breakline"/>
        <w:rPr>
          <w:rFonts w:eastAsiaTheme="minorEastAsia"/>
          <w:color w:val="002060"/>
        </w:rPr>
      </w:pPr>
    </w:p>
    <w:p w14:paraId="6D0FD413" w14:textId="3449C037" w:rsidR="00B07888" w:rsidRDefault="00B07888" w:rsidP="00E5638E">
      <w:pPr>
        <w:rPr>
          <w:color w:val="002060"/>
          <w:szCs w:val="22"/>
        </w:rPr>
      </w:pPr>
    </w:p>
    <w:p w14:paraId="75054479" w14:textId="77777777" w:rsidR="001E325B" w:rsidRPr="00937FDE" w:rsidRDefault="001E325B" w:rsidP="001E325B">
      <w:pPr>
        <w:pStyle w:val="TITOLOCAMPIONATO"/>
        <w:shd w:val="clear" w:color="auto" w:fill="002060"/>
        <w:spacing w:before="0" w:beforeAutospacing="0" w:after="0" w:afterAutospacing="0"/>
        <w:rPr>
          <w:color w:val="FFFFFF"/>
        </w:rPr>
      </w:pPr>
      <w:bookmarkStart w:id="7" w:name="_Toc26365480"/>
      <w:r>
        <w:rPr>
          <w:color w:val="FFFFFF"/>
        </w:rPr>
        <w:t>ERRATA CORRIGE</w:t>
      </w:r>
      <w:bookmarkEnd w:id="7"/>
    </w:p>
    <w:p w14:paraId="6620D1E3" w14:textId="77777777" w:rsidR="001E325B" w:rsidRDefault="001E325B" w:rsidP="001E325B">
      <w:pPr>
        <w:spacing w:after="120"/>
      </w:pPr>
    </w:p>
    <w:p w14:paraId="1420DC17" w14:textId="57A9A6CC" w:rsidR="001E325B" w:rsidRPr="0021276B" w:rsidRDefault="001E325B" w:rsidP="001E325B">
      <w:pPr>
        <w:pStyle w:val="LndNormale1"/>
        <w:rPr>
          <w:b/>
          <w:color w:val="002060"/>
          <w:sz w:val="28"/>
          <w:szCs w:val="28"/>
        </w:rPr>
      </w:pPr>
      <w:r w:rsidRPr="0021276B">
        <w:rPr>
          <w:b/>
          <w:color w:val="002060"/>
          <w:sz w:val="28"/>
          <w:szCs w:val="28"/>
        </w:rPr>
        <w:t>CAMPIONATO REGIONALE CALCIO A CINQUE SERIE C</w:t>
      </w:r>
      <w:r>
        <w:rPr>
          <w:b/>
          <w:color w:val="002060"/>
          <w:sz w:val="28"/>
          <w:szCs w:val="28"/>
        </w:rPr>
        <w:t>2</w:t>
      </w:r>
    </w:p>
    <w:p w14:paraId="4BA8240A" w14:textId="77777777" w:rsidR="001E325B" w:rsidRDefault="001E325B" w:rsidP="001E325B">
      <w:pPr>
        <w:pStyle w:val="LndNormale1"/>
        <w:rPr>
          <w:color w:val="002060"/>
        </w:rPr>
      </w:pPr>
    </w:p>
    <w:p w14:paraId="0C7B6AA1" w14:textId="748C08D1" w:rsidR="001E325B" w:rsidRDefault="001E325B" w:rsidP="001E325B">
      <w:pPr>
        <w:pStyle w:val="LndNormale1"/>
        <w:rPr>
          <w:color w:val="002060"/>
        </w:rPr>
      </w:pPr>
      <w:r w:rsidRPr="0048700B">
        <w:rPr>
          <w:color w:val="002060"/>
        </w:rPr>
        <w:t xml:space="preserve">A seguito di </w:t>
      </w:r>
      <w:r>
        <w:rPr>
          <w:color w:val="002060"/>
        </w:rPr>
        <w:t>verifica,</w:t>
      </w:r>
      <w:r w:rsidRPr="0048700B">
        <w:rPr>
          <w:color w:val="002060"/>
        </w:rPr>
        <w:t xml:space="preserve"> l</w:t>
      </w:r>
      <w:r>
        <w:rPr>
          <w:color w:val="002060"/>
        </w:rPr>
        <w:t>a sanzione dell’</w:t>
      </w:r>
      <w:r w:rsidRPr="001E325B">
        <w:rPr>
          <w:b/>
          <w:bCs/>
          <w:color w:val="002060"/>
        </w:rPr>
        <w:t>ammonizione con diffida (IV infr)</w:t>
      </w:r>
      <w:r>
        <w:rPr>
          <w:color w:val="002060"/>
        </w:rPr>
        <w:t xml:space="preserve"> </w:t>
      </w:r>
      <w:r w:rsidRPr="0048700B">
        <w:rPr>
          <w:color w:val="002060"/>
        </w:rPr>
        <w:t xml:space="preserve">al calciatore </w:t>
      </w:r>
      <w:r>
        <w:rPr>
          <w:b/>
          <w:bCs/>
          <w:color w:val="002060"/>
        </w:rPr>
        <w:t>URBANI CLAUDIO</w:t>
      </w:r>
      <w:r>
        <w:rPr>
          <w:color w:val="002060"/>
        </w:rPr>
        <w:t xml:space="preserve"> </w:t>
      </w:r>
      <w:r w:rsidRPr="0048700B">
        <w:rPr>
          <w:color w:val="002060"/>
        </w:rPr>
        <w:t>tesserat</w:t>
      </w:r>
      <w:r>
        <w:rPr>
          <w:color w:val="002060"/>
        </w:rPr>
        <w:t>o</w:t>
      </w:r>
      <w:r w:rsidRPr="0048700B">
        <w:rPr>
          <w:color w:val="002060"/>
        </w:rPr>
        <w:t xml:space="preserve"> con la soc</w:t>
      </w:r>
      <w:r>
        <w:rPr>
          <w:color w:val="002060"/>
        </w:rPr>
        <w:t>ietà</w:t>
      </w:r>
      <w:r w:rsidRPr="0048700B">
        <w:rPr>
          <w:color w:val="002060"/>
        </w:rPr>
        <w:t xml:space="preserve"> </w:t>
      </w:r>
      <w:r>
        <w:rPr>
          <w:b/>
          <w:bCs/>
          <w:color w:val="002060"/>
        </w:rPr>
        <w:t>Futsal Caselle</w:t>
      </w:r>
      <w:r>
        <w:rPr>
          <w:color w:val="002060"/>
        </w:rPr>
        <w:t xml:space="preserve"> </w:t>
      </w:r>
      <w:r w:rsidRPr="0048700B">
        <w:rPr>
          <w:color w:val="002060"/>
        </w:rPr>
        <w:t>comminat</w:t>
      </w:r>
      <w:r>
        <w:rPr>
          <w:color w:val="002060"/>
        </w:rPr>
        <w:t>a</w:t>
      </w:r>
      <w:r w:rsidRPr="0048700B">
        <w:rPr>
          <w:color w:val="002060"/>
        </w:rPr>
        <w:t xml:space="preserve"> nel C</w:t>
      </w:r>
      <w:r>
        <w:rPr>
          <w:color w:val="002060"/>
        </w:rPr>
        <w:t>.</w:t>
      </w:r>
      <w:r w:rsidRPr="0048700B">
        <w:rPr>
          <w:color w:val="002060"/>
        </w:rPr>
        <w:t>U</w:t>
      </w:r>
      <w:r>
        <w:rPr>
          <w:color w:val="002060"/>
        </w:rPr>
        <w:t>.</w:t>
      </w:r>
      <w:r w:rsidRPr="0048700B">
        <w:rPr>
          <w:color w:val="002060"/>
        </w:rPr>
        <w:t xml:space="preserve"> n</w:t>
      </w:r>
      <w:r>
        <w:rPr>
          <w:color w:val="002060"/>
        </w:rPr>
        <w:t>° 78</w:t>
      </w:r>
      <w:r w:rsidRPr="0048700B">
        <w:rPr>
          <w:color w:val="002060"/>
        </w:rPr>
        <w:t xml:space="preserve"> del </w:t>
      </w:r>
      <w:r>
        <w:rPr>
          <w:color w:val="002060"/>
        </w:rPr>
        <w:t>17/03/</w:t>
      </w:r>
      <w:r w:rsidRPr="0048700B">
        <w:rPr>
          <w:color w:val="002060"/>
        </w:rPr>
        <w:t>20</w:t>
      </w:r>
      <w:r>
        <w:rPr>
          <w:color w:val="002060"/>
        </w:rPr>
        <w:t>22</w:t>
      </w:r>
      <w:r w:rsidRPr="0048700B">
        <w:rPr>
          <w:color w:val="002060"/>
        </w:rPr>
        <w:t xml:space="preserve"> </w:t>
      </w:r>
      <w:r>
        <w:rPr>
          <w:color w:val="002060"/>
        </w:rPr>
        <w:t>deve ritenersi</w:t>
      </w:r>
      <w:r w:rsidRPr="0048700B">
        <w:rPr>
          <w:color w:val="002060"/>
        </w:rPr>
        <w:t xml:space="preserve"> </w:t>
      </w:r>
      <w:r w:rsidRPr="00903C33">
        <w:rPr>
          <w:b/>
          <w:bCs/>
          <w:color w:val="002060"/>
        </w:rPr>
        <w:t>revocat</w:t>
      </w:r>
      <w:r>
        <w:rPr>
          <w:b/>
          <w:bCs/>
          <w:color w:val="002060"/>
        </w:rPr>
        <w:t>a</w:t>
      </w:r>
      <w:r w:rsidRPr="00903C33">
        <w:rPr>
          <w:b/>
          <w:bCs/>
          <w:color w:val="002060"/>
        </w:rPr>
        <w:t xml:space="preserve"> con effetto immediato</w:t>
      </w:r>
      <w:r>
        <w:rPr>
          <w:color w:val="002060"/>
        </w:rPr>
        <w:t xml:space="preserve">; nel contempo </w:t>
      </w:r>
      <w:r w:rsidRPr="0048700B">
        <w:rPr>
          <w:color w:val="002060"/>
        </w:rPr>
        <w:t>a</w:t>
      </w:r>
      <w:r>
        <w:rPr>
          <w:color w:val="002060"/>
        </w:rPr>
        <w:t>l</w:t>
      </w:r>
      <w:r w:rsidRPr="0048700B">
        <w:rPr>
          <w:color w:val="002060"/>
        </w:rPr>
        <w:t xml:space="preserve"> calciator</w:t>
      </w:r>
      <w:r>
        <w:rPr>
          <w:color w:val="002060"/>
        </w:rPr>
        <w:t>e</w:t>
      </w:r>
      <w:r w:rsidRPr="0048700B">
        <w:rPr>
          <w:color w:val="002060"/>
        </w:rPr>
        <w:t xml:space="preserve"> </w:t>
      </w:r>
      <w:r>
        <w:rPr>
          <w:color w:val="002060"/>
        </w:rPr>
        <w:t>UBALDI MIRKO tesserato per la medesima società, si commina la sanzione dell’ammonizione come da relativo paragrafo del presente Comunicato Ufficiale.</w:t>
      </w:r>
    </w:p>
    <w:p w14:paraId="4594B58A" w14:textId="77777777" w:rsidR="001E325B" w:rsidRDefault="001E325B"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CF072C5"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w:t>
      </w:r>
      <w:r w:rsidR="001A11AD">
        <w:rPr>
          <w:rFonts w:ascii="Arial" w:hAnsi="Arial" w:cs="Arial"/>
          <w:b/>
          <w:bCs/>
          <w:color w:val="002060"/>
        </w:rPr>
        <w:t>8</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62A41C5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11AD">
        <w:rPr>
          <w:b/>
          <w:color w:val="002060"/>
          <w:u w:val="single"/>
        </w:rPr>
        <w:t>1</w:t>
      </w:r>
      <w:r w:rsidR="00B5148F">
        <w:rPr>
          <w:b/>
          <w:color w:val="002060"/>
          <w:u w:val="single"/>
        </w:rPr>
        <w:t>7</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87E53" w14:textId="77777777" w:rsidR="005F1751" w:rsidRDefault="005F1751">
      <w:r>
        <w:separator/>
      </w:r>
    </w:p>
  </w:endnote>
  <w:endnote w:type="continuationSeparator" w:id="0">
    <w:p w14:paraId="5B5DB46E" w14:textId="77777777" w:rsidR="005F1751" w:rsidRDefault="005F1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09E2052"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B5148F">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A2143" w14:textId="77777777" w:rsidR="005F1751" w:rsidRDefault="005F1751">
      <w:r>
        <w:separator/>
      </w:r>
    </w:p>
  </w:footnote>
  <w:footnote w:type="continuationSeparator" w:id="0">
    <w:p w14:paraId="77078E48" w14:textId="77777777" w:rsidR="005F1751" w:rsidRDefault="005F1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9</Pages>
  <Words>2329</Words>
  <Characters>13280</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15578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2022-01-29T09:43:00Z</cp:lastPrinted>
  <dcterms:created xsi:type="dcterms:W3CDTF">2022-03-17T19:30:00Z</dcterms:created>
  <dcterms:modified xsi:type="dcterms:W3CDTF">2022-03-17T19:30:00Z</dcterms:modified>
</cp:coreProperties>
</file>