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1EF07426"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4E151F">
              <w:rPr>
                <w:rFonts w:ascii="Arial" w:hAnsi="Arial" w:cs="Arial"/>
                <w:color w:val="002060"/>
                <w:sz w:val="40"/>
                <w:szCs w:val="40"/>
              </w:rPr>
              <w:t>83</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FD2047">
              <w:rPr>
                <w:rFonts w:ascii="Arial" w:hAnsi="Arial" w:cs="Arial"/>
                <w:color w:val="002060"/>
                <w:sz w:val="40"/>
                <w:szCs w:val="40"/>
              </w:rPr>
              <w:t>23</w:t>
            </w:r>
            <w:r w:rsidR="00CF4C7D" w:rsidRPr="000039D0">
              <w:rPr>
                <w:rFonts w:ascii="Arial" w:hAnsi="Arial" w:cs="Arial"/>
                <w:color w:val="002060"/>
                <w:sz w:val="40"/>
                <w:szCs w:val="40"/>
              </w:rPr>
              <w:t>/</w:t>
            </w:r>
            <w:r w:rsidR="00F65B41">
              <w:rPr>
                <w:rFonts w:ascii="Arial" w:hAnsi="Arial" w:cs="Arial"/>
                <w:color w:val="002060"/>
                <w:sz w:val="40"/>
                <w:szCs w:val="40"/>
              </w:rPr>
              <w:t>0</w:t>
            </w:r>
            <w:r w:rsidR="0069576C">
              <w:rPr>
                <w:rFonts w:ascii="Arial" w:hAnsi="Arial" w:cs="Arial"/>
                <w:color w:val="002060"/>
                <w:sz w:val="40"/>
                <w:szCs w:val="40"/>
              </w:rPr>
              <w:t>3</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3F03E015"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2A5A4E">
          <w:rPr>
            <w:noProof/>
            <w:webHidden/>
            <w:color w:val="002060"/>
          </w:rPr>
          <w:t>1</w:t>
        </w:r>
        <w:r w:rsidR="00AC19D9" w:rsidRPr="002419EA">
          <w:rPr>
            <w:noProof/>
            <w:webHidden/>
            <w:color w:val="002060"/>
          </w:rPr>
          <w:fldChar w:fldCharType="end"/>
        </w:r>
      </w:hyperlink>
    </w:p>
    <w:p w14:paraId="112EDB38" w14:textId="2D96302D" w:rsidR="00AC19D9" w:rsidRPr="002419EA" w:rsidRDefault="00827CEC">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2A5A4E">
          <w:rPr>
            <w:noProof/>
            <w:webHidden/>
            <w:color w:val="002060"/>
          </w:rPr>
          <w:t>1</w:t>
        </w:r>
        <w:r w:rsidR="00AC19D9" w:rsidRPr="002419EA">
          <w:rPr>
            <w:noProof/>
            <w:webHidden/>
            <w:color w:val="002060"/>
          </w:rPr>
          <w:fldChar w:fldCharType="end"/>
        </w:r>
      </w:hyperlink>
    </w:p>
    <w:p w14:paraId="4D9CAD43" w14:textId="4742F3E6" w:rsidR="00AC19D9" w:rsidRPr="002419EA" w:rsidRDefault="00827CEC">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2A5A4E">
          <w:rPr>
            <w:noProof/>
            <w:webHidden/>
            <w:color w:val="002060"/>
          </w:rPr>
          <w:t>1</w:t>
        </w:r>
        <w:r w:rsidR="00AC19D9" w:rsidRPr="002419EA">
          <w:rPr>
            <w:noProof/>
            <w:webHidden/>
            <w:color w:val="002060"/>
          </w:rPr>
          <w:fldChar w:fldCharType="end"/>
        </w:r>
      </w:hyperlink>
    </w:p>
    <w:p w14:paraId="0EAFCCD8" w14:textId="5CD1E6EE" w:rsidR="00AC19D9" w:rsidRPr="002419EA" w:rsidRDefault="00827CEC">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2A5A4E">
          <w:rPr>
            <w:noProof/>
            <w:webHidden/>
            <w:color w:val="002060"/>
          </w:rPr>
          <w:t>2</w:t>
        </w:r>
        <w:r w:rsidR="00AC19D9" w:rsidRPr="002419EA">
          <w:rPr>
            <w:noProof/>
            <w:webHidden/>
            <w:color w:val="002060"/>
          </w:rPr>
          <w:fldChar w:fldCharType="end"/>
        </w:r>
      </w:hyperlink>
    </w:p>
    <w:p w14:paraId="0952245B" w14:textId="1C52378F" w:rsidR="00AC19D9" w:rsidRPr="002419EA" w:rsidRDefault="00827CEC">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2A5A4E">
          <w:rPr>
            <w:noProof/>
            <w:webHidden/>
            <w:color w:val="002060"/>
          </w:rPr>
          <w:t>2</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68F65B38" w14:textId="389914A9" w:rsidR="00C954C4" w:rsidRDefault="00C954C4" w:rsidP="00F336CC">
      <w:pPr>
        <w:rPr>
          <w:rFonts w:ascii="Arial" w:hAnsi="Arial" w:cs="Arial"/>
          <w:color w:val="002060"/>
          <w:sz w:val="22"/>
          <w:szCs w:val="22"/>
        </w:rPr>
      </w:pPr>
    </w:p>
    <w:p w14:paraId="013DEBFE" w14:textId="3D7B7553" w:rsidR="001979F5" w:rsidRPr="001979F5" w:rsidRDefault="001979F5" w:rsidP="001979F5">
      <w:pPr>
        <w:pStyle w:val="LndNormale1"/>
        <w:rPr>
          <w:b/>
          <w:color w:val="002060"/>
          <w:sz w:val="28"/>
          <w:szCs w:val="28"/>
        </w:rPr>
      </w:pPr>
      <w:r w:rsidRPr="001979F5">
        <w:rPr>
          <w:b/>
          <w:color w:val="002060"/>
          <w:sz w:val="28"/>
          <w:szCs w:val="28"/>
        </w:rPr>
        <w:t>C.U. n. 1 del 21.03.2022</w:t>
      </w:r>
      <w:r w:rsidR="0077271C">
        <w:rPr>
          <w:b/>
          <w:color w:val="002060"/>
          <w:sz w:val="28"/>
          <w:szCs w:val="28"/>
        </w:rPr>
        <w:t xml:space="preserve"> L.N.D.</w:t>
      </w:r>
    </w:p>
    <w:p w14:paraId="4981E42B" w14:textId="77777777" w:rsidR="001979F5" w:rsidRDefault="001979F5" w:rsidP="001979F5">
      <w:pPr>
        <w:pStyle w:val="LndNormale1"/>
        <w:rPr>
          <w:color w:val="002060"/>
        </w:rPr>
      </w:pPr>
    </w:p>
    <w:p w14:paraId="3F931E1B" w14:textId="5F7D63C4" w:rsidR="001979F5" w:rsidRPr="001979F5" w:rsidRDefault="001979F5" w:rsidP="001979F5">
      <w:pPr>
        <w:pStyle w:val="LndNormale1"/>
        <w:rPr>
          <w:color w:val="002060"/>
        </w:rPr>
      </w:pPr>
      <w:r w:rsidRPr="001979F5">
        <w:rPr>
          <w:color w:val="002060"/>
        </w:rPr>
        <w:t>Si pubblica in allegato il CU in epigrafe contenente le risultanze dell’Assemblea Straordinaria Elettiva della Lega Nazionale Dilettanti</w:t>
      </w:r>
      <w:r w:rsidR="0077271C">
        <w:rPr>
          <w:color w:val="002060"/>
        </w:rPr>
        <w:t>.</w:t>
      </w:r>
    </w:p>
    <w:p w14:paraId="63BA683E" w14:textId="201B010A" w:rsidR="001979F5" w:rsidRDefault="001979F5" w:rsidP="00F336CC">
      <w:pPr>
        <w:rPr>
          <w:rFonts w:ascii="Arial" w:hAnsi="Arial" w:cs="Arial"/>
          <w:color w:val="002060"/>
          <w:sz w:val="22"/>
          <w:szCs w:val="22"/>
        </w:rPr>
      </w:pPr>
    </w:p>
    <w:p w14:paraId="4703ADA1" w14:textId="7328E0E3" w:rsidR="0077271C" w:rsidRDefault="0077271C" w:rsidP="00F336CC">
      <w:pPr>
        <w:rPr>
          <w:rFonts w:ascii="Arial" w:hAnsi="Arial" w:cs="Arial"/>
          <w:color w:val="002060"/>
          <w:sz w:val="22"/>
          <w:szCs w:val="22"/>
        </w:rPr>
      </w:pPr>
    </w:p>
    <w:p w14:paraId="242E68F6" w14:textId="2C330656" w:rsidR="0077271C" w:rsidRPr="001979F5" w:rsidRDefault="0077271C" w:rsidP="0077271C">
      <w:pPr>
        <w:pStyle w:val="LndNormale1"/>
        <w:rPr>
          <w:b/>
          <w:color w:val="002060"/>
          <w:sz w:val="28"/>
          <w:szCs w:val="28"/>
        </w:rPr>
      </w:pPr>
      <w:r w:rsidRPr="001979F5">
        <w:rPr>
          <w:b/>
          <w:color w:val="002060"/>
          <w:sz w:val="28"/>
          <w:szCs w:val="28"/>
        </w:rPr>
        <w:t xml:space="preserve">C.U. n. </w:t>
      </w:r>
      <w:r>
        <w:rPr>
          <w:b/>
          <w:color w:val="002060"/>
          <w:sz w:val="28"/>
          <w:szCs w:val="28"/>
        </w:rPr>
        <w:t>2</w:t>
      </w:r>
      <w:r w:rsidRPr="001979F5">
        <w:rPr>
          <w:b/>
          <w:color w:val="002060"/>
          <w:sz w:val="28"/>
          <w:szCs w:val="28"/>
        </w:rPr>
        <w:t xml:space="preserve"> del 2</w:t>
      </w:r>
      <w:r>
        <w:rPr>
          <w:b/>
          <w:color w:val="002060"/>
          <w:sz w:val="28"/>
          <w:szCs w:val="28"/>
        </w:rPr>
        <w:t>2</w:t>
      </w:r>
      <w:r w:rsidRPr="001979F5">
        <w:rPr>
          <w:b/>
          <w:color w:val="002060"/>
          <w:sz w:val="28"/>
          <w:szCs w:val="28"/>
        </w:rPr>
        <w:t>.03.2022</w:t>
      </w:r>
      <w:r>
        <w:rPr>
          <w:b/>
          <w:color w:val="002060"/>
          <w:sz w:val="28"/>
          <w:szCs w:val="28"/>
        </w:rPr>
        <w:t xml:space="preserve"> L.N.D.</w:t>
      </w:r>
      <w:r w:rsidR="00D234A4">
        <w:rPr>
          <w:b/>
          <w:color w:val="002060"/>
          <w:sz w:val="28"/>
          <w:szCs w:val="28"/>
        </w:rPr>
        <w:t xml:space="preserve"> </w:t>
      </w:r>
    </w:p>
    <w:p w14:paraId="237D6056" w14:textId="3C86D50E" w:rsidR="0077271C" w:rsidRDefault="0077271C" w:rsidP="0077271C">
      <w:pPr>
        <w:pStyle w:val="LndNormale1"/>
        <w:rPr>
          <w:color w:val="002060"/>
        </w:rPr>
      </w:pPr>
    </w:p>
    <w:p w14:paraId="1BA83C53" w14:textId="6CB6060F" w:rsidR="00D234A4" w:rsidRPr="00D234A4" w:rsidRDefault="00D234A4" w:rsidP="0077271C">
      <w:pPr>
        <w:pStyle w:val="LndNormale1"/>
        <w:rPr>
          <w:b/>
          <w:bCs/>
          <w:i/>
          <w:iCs/>
          <w:color w:val="002060"/>
          <w:u w:val="single"/>
        </w:rPr>
      </w:pPr>
      <w:r w:rsidRPr="00D234A4">
        <w:rPr>
          <w:b/>
          <w:bCs/>
          <w:i/>
          <w:iCs/>
          <w:color w:val="002060"/>
          <w:u w:val="single"/>
        </w:rPr>
        <w:t>MODIFICHE NOIF TESSERAMENTO CALCIO A 11 E CALCIO A 5</w:t>
      </w:r>
    </w:p>
    <w:p w14:paraId="024857C9" w14:textId="74303C8D" w:rsidR="0077271C" w:rsidRDefault="0077271C" w:rsidP="0077271C">
      <w:pPr>
        <w:pStyle w:val="LndNormale1"/>
        <w:rPr>
          <w:color w:val="002060"/>
        </w:rPr>
      </w:pPr>
      <w:r w:rsidRPr="001979F5">
        <w:rPr>
          <w:color w:val="002060"/>
        </w:rPr>
        <w:t xml:space="preserve">Si pubblica in allegato il CU in epigrafe </w:t>
      </w:r>
      <w:r w:rsidRPr="0077271C">
        <w:rPr>
          <w:color w:val="002060"/>
        </w:rPr>
        <w:t xml:space="preserve">inerente la modifica degli artt. 27, 29, 32 bis, 39, 40, 40 quinquies, 94 ter, 100, 101, 104, 106, l’emanazione del nuovo art. 94 septies e l’abrogazione dell’art. 118, delle N.O.I.F. </w:t>
      </w:r>
      <w:r w:rsidRPr="00D234A4">
        <w:rPr>
          <w:color w:val="002060"/>
          <w:u w:val="single"/>
        </w:rPr>
        <w:t>Le nuove norme entrano in vigore dal 1° Luglio 2022</w:t>
      </w:r>
      <w:r w:rsidRPr="0077271C">
        <w:rPr>
          <w:color w:val="002060"/>
        </w:rPr>
        <w:t>.</w:t>
      </w:r>
    </w:p>
    <w:p w14:paraId="798FF271" w14:textId="7AC6B043" w:rsidR="0077271C" w:rsidRDefault="0077271C" w:rsidP="0077271C">
      <w:pPr>
        <w:pStyle w:val="LndNormale1"/>
        <w:rPr>
          <w:color w:val="002060"/>
        </w:rPr>
      </w:pPr>
    </w:p>
    <w:p w14:paraId="3365051C" w14:textId="6D64D6A3" w:rsidR="00D234A4" w:rsidRPr="00D234A4" w:rsidRDefault="00D234A4" w:rsidP="0077271C">
      <w:pPr>
        <w:pStyle w:val="LndNormale1"/>
        <w:rPr>
          <w:i/>
          <w:iCs/>
          <w:color w:val="002060"/>
        </w:rPr>
      </w:pPr>
      <w:r w:rsidRPr="00D234A4">
        <w:rPr>
          <w:i/>
          <w:iCs/>
          <w:color w:val="002060"/>
        </w:rPr>
        <w:t xml:space="preserve">Vista l’importanza </w:t>
      </w:r>
      <w:r>
        <w:rPr>
          <w:i/>
          <w:iCs/>
          <w:color w:val="002060"/>
        </w:rPr>
        <w:t>delle modifiche</w:t>
      </w:r>
      <w:r w:rsidRPr="00D234A4">
        <w:rPr>
          <w:i/>
          <w:iCs/>
          <w:color w:val="002060"/>
        </w:rPr>
        <w:t>, si pregano tutte le Società di prenderne buona visione.</w:t>
      </w:r>
    </w:p>
    <w:p w14:paraId="2A022F5D" w14:textId="77777777" w:rsidR="00D234A4" w:rsidRDefault="00D234A4" w:rsidP="0077271C">
      <w:pPr>
        <w:pStyle w:val="LndNormale1"/>
        <w:rPr>
          <w:color w:val="002060"/>
        </w:rPr>
      </w:pPr>
    </w:p>
    <w:p w14:paraId="2BE5E6F3" w14:textId="77777777" w:rsidR="0077271C" w:rsidRPr="001979F5" w:rsidRDefault="0077271C" w:rsidP="0077271C">
      <w:pPr>
        <w:pStyle w:val="LndNormale1"/>
        <w:rPr>
          <w:rFonts w:cs="Arial"/>
          <w:color w:val="002060"/>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lastRenderedPageBreak/>
        <w:t>COMUNICAZIONI DELLA DIVISIONE CALCIO A CINQUE</w:t>
      </w:r>
      <w:bookmarkEnd w:id="3"/>
      <w:bookmarkEnd w:id="4"/>
    </w:p>
    <w:p w14:paraId="710648F0" w14:textId="77777777" w:rsidR="00A87B7F" w:rsidRPr="00F336CC" w:rsidRDefault="00A87B7F"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5858C2F4" w:rsidR="009F3802" w:rsidRDefault="009F3802"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3D5F4560" w:rsidR="008D47EC" w:rsidRDefault="008D47EC" w:rsidP="008D47EC">
      <w:pPr>
        <w:pStyle w:val="LndNormale1"/>
        <w:rPr>
          <w:color w:val="002060"/>
          <w:szCs w:val="22"/>
        </w:rPr>
      </w:pPr>
    </w:p>
    <w:p w14:paraId="6335D89E" w14:textId="134696A8" w:rsidR="00B44A31" w:rsidRPr="00B55D59" w:rsidRDefault="00B44A31" w:rsidP="00E86F11">
      <w:pPr>
        <w:pStyle w:val="Default"/>
        <w:rPr>
          <w:rFonts w:ascii="Arial" w:hAnsi="Arial" w:cs="Arial"/>
          <w:b/>
          <w:color w:val="002060"/>
          <w:sz w:val="28"/>
          <w:szCs w:val="28"/>
        </w:rPr>
      </w:pPr>
      <w:bookmarkStart w:id="6" w:name="_Hlk98409818"/>
      <w:r w:rsidRPr="00B55D59">
        <w:rPr>
          <w:rFonts w:ascii="Arial" w:hAnsi="Arial" w:cs="Arial"/>
          <w:b/>
          <w:color w:val="002060"/>
          <w:sz w:val="28"/>
          <w:szCs w:val="28"/>
        </w:rPr>
        <w:t>CIRCOLARE</w:t>
      </w:r>
      <w:r w:rsidR="00E86F11">
        <w:rPr>
          <w:rFonts w:ascii="Arial" w:hAnsi="Arial" w:cs="Arial"/>
          <w:b/>
          <w:color w:val="002060"/>
          <w:sz w:val="28"/>
          <w:szCs w:val="28"/>
        </w:rPr>
        <w:t xml:space="preserve"> </w:t>
      </w:r>
      <w:r w:rsidRPr="00B55D59">
        <w:rPr>
          <w:rFonts w:ascii="Arial" w:hAnsi="Arial" w:cs="Arial"/>
          <w:b/>
          <w:color w:val="002060"/>
          <w:sz w:val="28"/>
          <w:szCs w:val="28"/>
        </w:rPr>
        <w:t>CAMPIONATI 2021/2022</w:t>
      </w:r>
      <w:r w:rsidR="00E86F11">
        <w:rPr>
          <w:rFonts w:ascii="Arial" w:hAnsi="Arial" w:cs="Arial"/>
          <w:b/>
          <w:color w:val="002060"/>
          <w:sz w:val="28"/>
          <w:szCs w:val="28"/>
        </w:rPr>
        <w:t xml:space="preserve"> </w:t>
      </w:r>
      <w:r w:rsidRPr="00B55D59">
        <w:rPr>
          <w:rFonts w:ascii="Arial" w:hAnsi="Arial" w:cs="Arial"/>
          <w:b/>
          <w:color w:val="002060"/>
          <w:sz w:val="28"/>
          <w:szCs w:val="28"/>
        </w:rPr>
        <w:t>DISPOSIZIONI EMERGENZA COVID-19</w:t>
      </w:r>
      <w:r w:rsidR="00E86F11">
        <w:rPr>
          <w:rFonts w:ascii="Arial" w:hAnsi="Arial" w:cs="Arial"/>
          <w:b/>
          <w:color w:val="002060"/>
          <w:sz w:val="28"/>
          <w:szCs w:val="28"/>
        </w:rPr>
        <w:t xml:space="preserve"> VIGENTE</w:t>
      </w:r>
    </w:p>
    <w:p w14:paraId="23C408A3" w14:textId="77777777" w:rsidR="00B44A31" w:rsidRPr="00E86F11" w:rsidRDefault="00B44A31" w:rsidP="00E86F11">
      <w:pPr>
        <w:pStyle w:val="Default"/>
        <w:rPr>
          <w:rFonts w:ascii="Arial" w:hAnsi="Arial" w:cs="Arial"/>
          <w:color w:val="002060"/>
          <w:sz w:val="22"/>
          <w:szCs w:val="22"/>
        </w:rPr>
      </w:pPr>
      <w:r w:rsidRPr="00E86F11">
        <w:rPr>
          <w:rFonts w:ascii="Arial" w:hAnsi="Arial" w:cs="Arial"/>
          <w:color w:val="002060"/>
          <w:sz w:val="22"/>
          <w:szCs w:val="22"/>
        </w:rPr>
        <w:t xml:space="preserve"> </w:t>
      </w:r>
      <w:r w:rsidRPr="00E86F11">
        <w:rPr>
          <w:rFonts w:ascii="Arial" w:hAnsi="Arial" w:cs="Arial"/>
          <w:color w:val="002060"/>
          <w:sz w:val="22"/>
          <w:szCs w:val="22"/>
        </w:rPr>
        <w:tab/>
      </w:r>
      <w:r w:rsidRPr="00E86F11">
        <w:rPr>
          <w:rFonts w:ascii="Arial" w:hAnsi="Arial" w:cs="Arial"/>
          <w:color w:val="002060"/>
          <w:sz w:val="22"/>
          <w:szCs w:val="22"/>
        </w:rPr>
        <w:tab/>
      </w:r>
      <w:r w:rsidRPr="00E86F11">
        <w:rPr>
          <w:rFonts w:ascii="Arial" w:hAnsi="Arial" w:cs="Arial"/>
          <w:color w:val="002060"/>
          <w:sz w:val="22"/>
          <w:szCs w:val="22"/>
        </w:rPr>
        <w:tab/>
      </w:r>
      <w:r w:rsidRPr="00E86F11">
        <w:rPr>
          <w:rFonts w:ascii="Arial" w:hAnsi="Arial" w:cs="Arial"/>
          <w:color w:val="002060"/>
          <w:sz w:val="22"/>
          <w:szCs w:val="22"/>
        </w:rPr>
        <w:tab/>
      </w:r>
      <w:r w:rsidRPr="00E86F11">
        <w:rPr>
          <w:rFonts w:ascii="Arial" w:hAnsi="Arial" w:cs="Arial"/>
          <w:color w:val="002060"/>
          <w:sz w:val="22"/>
          <w:szCs w:val="22"/>
        </w:rPr>
        <w:tab/>
      </w:r>
    </w:p>
    <w:p w14:paraId="7D63B86E" w14:textId="441DAE03" w:rsidR="00B44A31" w:rsidRPr="00E86F11" w:rsidRDefault="00E86F11" w:rsidP="00E86F11">
      <w:pPr>
        <w:pStyle w:val="Paragrafoelenco"/>
        <w:suppressAutoHyphens w:val="0"/>
        <w:overflowPunct/>
        <w:autoSpaceDE/>
        <w:ind w:left="0"/>
        <w:contextualSpacing w:val="0"/>
        <w:jc w:val="both"/>
        <w:textAlignment w:val="auto"/>
        <w:rPr>
          <w:rFonts w:ascii="Arial" w:hAnsi="Arial" w:cs="Arial"/>
          <w:color w:val="002060"/>
          <w:sz w:val="22"/>
          <w:szCs w:val="22"/>
        </w:rPr>
      </w:pPr>
      <w:proofErr w:type="gramStart"/>
      <w:r w:rsidRPr="00E86F11">
        <w:rPr>
          <w:rFonts w:ascii="Arial" w:hAnsi="Arial" w:cs="Arial"/>
          <w:color w:val="002060"/>
          <w:sz w:val="22"/>
          <w:szCs w:val="22"/>
        </w:rPr>
        <w:t>….</w:t>
      </w:r>
      <w:proofErr w:type="gramEnd"/>
      <w:r w:rsidRPr="00E86F11">
        <w:rPr>
          <w:rFonts w:ascii="Arial" w:hAnsi="Arial" w:cs="Arial"/>
          <w:color w:val="002060"/>
          <w:sz w:val="22"/>
          <w:szCs w:val="22"/>
        </w:rPr>
        <w:t>omissis…</w:t>
      </w:r>
    </w:p>
    <w:p w14:paraId="75A7415A" w14:textId="77777777" w:rsidR="00B44A31" w:rsidRPr="006B790E" w:rsidRDefault="00B44A31" w:rsidP="00E86F11">
      <w:pPr>
        <w:tabs>
          <w:tab w:val="left" w:pos="426"/>
        </w:tabs>
        <w:rPr>
          <w:rFonts w:ascii="Arial" w:hAnsi="Arial" w:cs="Arial"/>
          <w:color w:val="002060"/>
          <w:sz w:val="22"/>
          <w:szCs w:val="22"/>
        </w:rPr>
      </w:pPr>
    </w:p>
    <w:p w14:paraId="2C832164" w14:textId="77777777" w:rsidR="00B44A31" w:rsidRPr="00470511" w:rsidRDefault="00B44A31" w:rsidP="00E86F11">
      <w:pPr>
        <w:pStyle w:val="Paragrafoelenco"/>
        <w:numPr>
          <w:ilvl w:val="0"/>
          <w:numId w:val="12"/>
        </w:numPr>
        <w:suppressAutoHyphens w:val="0"/>
        <w:overflowPunct/>
        <w:autoSpaceDE/>
        <w:ind w:left="426"/>
        <w:contextualSpacing w:val="0"/>
        <w:jc w:val="both"/>
        <w:textAlignment w:val="auto"/>
        <w:rPr>
          <w:rFonts w:ascii="Arial" w:hAnsi="Arial" w:cs="Arial"/>
          <w:color w:val="002060"/>
          <w:sz w:val="22"/>
          <w:szCs w:val="22"/>
        </w:rPr>
      </w:pPr>
      <w:r w:rsidRPr="00470511">
        <w:rPr>
          <w:rFonts w:ascii="Arial" w:hAnsi="Arial" w:cs="Arial"/>
          <w:color w:val="002060"/>
          <w:sz w:val="22"/>
          <w:szCs w:val="22"/>
        </w:rPr>
        <w:t xml:space="preserve">La gara sarà regolarmente disputata qualora non risultino positivi al virus SARS-CoV-2 un numero di calciatori/calciatrici superiore a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w:t>
      </w:r>
    </w:p>
    <w:p w14:paraId="3DA4D15F" w14:textId="77777777" w:rsidR="00B44A31" w:rsidRPr="00470511" w:rsidRDefault="00B44A31" w:rsidP="00E86F11">
      <w:pPr>
        <w:pStyle w:val="Paragrafoelenco"/>
        <w:ind w:left="426" w:hanging="360"/>
        <w:contextualSpacing w:val="0"/>
        <w:rPr>
          <w:rFonts w:ascii="Arial" w:hAnsi="Arial" w:cs="Arial"/>
          <w:color w:val="002060"/>
          <w:sz w:val="22"/>
          <w:szCs w:val="22"/>
        </w:rPr>
      </w:pPr>
    </w:p>
    <w:p w14:paraId="7700ED65" w14:textId="77777777" w:rsidR="00B44A31" w:rsidRPr="00470511" w:rsidRDefault="00B44A31" w:rsidP="00E86F11">
      <w:pPr>
        <w:pStyle w:val="Paragrafoelenco"/>
        <w:numPr>
          <w:ilvl w:val="0"/>
          <w:numId w:val="12"/>
        </w:numPr>
        <w:tabs>
          <w:tab w:val="left" w:pos="426"/>
        </w:tabs>
        <w:suppressAutoHyphens w:val="0"/>
        <w:overflowPunct/>
        <w:autoSpaceDE/>
        <w:ind w:left="426"/>
        <w:contextualSpacing w:val="0"/>
        <w:jc w:val="both"/>
        <w:textAlignment w:val="auto"/>
        <w:rPr>
          <w:rFonts w:ascii="Arial" w:hAnsi="Arial" w:cs="Arial"/>
          <w:color w:val="002060"/>
          <w:sz w:val="22"/>
          <w:szCs w:val="22"/>
        </w:rPr>
      </w:pPr>
      <w:r w:rsidRPr="00470511">
        <w:rPr>
          <w:rFonts w:ascii="Arial" w:hAnsi="Arial" w:cs="Arial"/>
          <w:color w:val="002060"/>
          <w:sz w:val="22"/>
          <w:szCs w:val="22"/>
        </w:rPr>
        <w:t xml:space="preserve">In caso di un numero di calciatori/calciatrici positivi </w:t>
      </w:r>
      <w:r w:rsidRPr="006B790E">
        <w:rPr>
          <w:rFonts w:ascii="Arial" w:hAnsi="Arial" w:cs="Arial"/>
          <w:color w:val="002060"/>
          <w:sz w:val="22"/>
          <w:szCs w:val="22"/>
        </w:rPr>
        <w:t>o negativizzati da meno di 7 giorni</w:t>
      </w:r>
      <w:r>
        <w:rPr>
          <w:rFonts w:ascii="Arial" w:hAnsi="Arial" w:cs="Arial"/>
          <w:color w:val="002060"/>
          <w:sz w:val="22"/>
          <w:szCs w:val="22"/>
        </w:rPr>
        <w:t xml:space="preserve"> </w:t>
      </w:r>
      <w:r w:rsidRPr="00470511">
        <w:rPr>
          <w:rFonts w:ascii="Arial" w:hAnsi="Arial" w:cs="Arial"/>
          <w:color w:val="002060"/>
          <w:sz w:val="22"/>
          <w:szCs w:val="22"/>
        </w:rPr>
        <w:t xml:space="preserve">al virus SARS-CoV-2 superiore a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 xml:space="preserve">) ed anche nell’ipotesi in cui, invece, su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 xml:space="preserve">) calciatori/calciatrici risultati positivi al virus SARS-CoV-2 ci siano più di n. 1 portiere la Società </w:t>
      </w:r>
      <w:r>
        <w:rPr>
          <w:rFonts w:ascii="Arial" w:hAnsi="Arial" w:cs="Arial"/>
          <w:color w:val="002060"/>
          <w:sz w:val="22"/>
          <w:szCs w:val="22"/>
        </w:rPr>
        <w:t xml:space="preserve">potrà </w:t>
      </w:r>
      <w:r w:rsidRPr="00470511">
        <w:rPr>
          <w:rFonts w:ascii="Arial" w:hAnsi="Arial" w:cs="Arial"/>
          <w:color w:val="002060"/>
          <w:sz w:val="22"/>
          <w:szCs w:val="22"/>
        </w:rPr>
        <w:t>comunicare tale circostanza al Comitato Regionale, sempre a mezzo mail (</w:t>
      </w:r>
      <w:hyperlink r:id="rId12" w:history="1">
        <w:r w:rsidRPr="00470511">
          <w:rPr>
            <w:rStyle w:val="Collegamentoipertestuale"/>
            <w:rFonts w:ascii="Arial" w:hAnsi="Arial" w:cs="Arial"/>
            <w:sz w:val="22"/>
            <w:szCs w:val="22"/>
          </w:rPr>
          <w:t>c5marche@lnd.i</w:t>
        </w:r>
      </w:hyperlink>
      <w:r w:rsidRPr="00470511">
        <w:rPr>
          <w:rFonts w:ascii="Arial" w:hAnsi="Arial" w:cs="Arial"/>
          <w:color w:val="002060"/>
          <w:sz w:val="22"/>
          <w:szCs w:val="22"/>
        </w:rPr>
        <w:t xml:space="preserve">t) entro e non oltre le </w:t>
      </w:r>
      <w:r>
        <w:rPr>
          <w:rFonts w:ascii="Arial" w:hAnsi="Arial" w:cs="Arial"/>
          <w:color w:val="002060"/>
          <w:sz w:val="22"/>
          <w:szCs w:val="22"/>
        </w:rPr>
        <w:t>12</w:t>
      </w:r>
      <w:r w:rsidRPr="00470511">
        <w:rPr>
          <w:rFonts w:ascii="Arial" w:hAnsi="Arial" w:cs="Arial"/>
          <w:color w:val="002060"/>
          <w:sz w:val="22"/>
          <w:szCs w:val="22"/>
        </w:rPr>
        <w:t xml:space="preserve"> ore precedenti, che, espletate le opportune verifiche provvederà al rinvio della gara.  </w:t>
      </w:r>
    </w:p>
    <w:p w14:paraId="79A02B42" w14:textId="77777777" w:rsidR="00B44A31" w:rsidRDefault="00B44A31" w:rsidP="00E86F11">
      <w:pPr>
        <w:ind w:left="426" w:hanging="360"/>
        <w:rPr>
          <w:rFonts w:ascii="Arial" w:hAnsi="Arial" w:cs="Arial"/>
          <w:color w:val="002060"/>
          <w:sz w:val="22"/>
          <w:szCs w:val="22"/>
        </w:rPr>
      </w:pPr>
    </w:p>
    <w:p w14:paraId="10A86EA7" w14:textId="77777777" w:rsidR="00B44A31" w:rsidRPr="001F1039" w:rsidRDefault="00B44A31" w:rsidP="00E86F11">
      <w:pPr>
        <w:pStyle w:val="Paragrafoelenco"/>
        <w:numPr>
          <w:ilvl w:val="0"/>
          <w:numId w:val="12"/>
        </w:numPr>
        <w:tabs>
          <w:tab w:val="left" w:pos="426"/>
        </w:tabs>
        <w:suppressAutoHyphens w:val="0"/>
        <w:overflowPunct/>
        <w:autoSpaceDE/>
        <w:ind w:left="426"/>
        <w:contextualSpacing w:val="0"/>
        <w:jc w:val="both"/>
        <w:textAlignment w:val="auto"/>
        <w:rPr>
          <w:rFonts w:ascii="Arial" w:hAnsi="Arial" w:cs="Arial"/>
          <w:color w:val="002060"/>
          <w:sz w:val="22"/>
          <w:szCs w:val="22"/>
        </w:rPr>
      </w:pPr>
      <w:r w:rsidRPr="001F1039">
        <w:rPr>
          <w:rFonts w:ascii="Arial" w:hAnsi="Arial" w:cs="Arial"/>
          <w:color w:val="002060"/>
          <w:sz w:val="22"/>
          <w:szCs w:val="22"/>
        </w:rPr>
        <w:t>Non saranno considerati nel computo del numero di calciatori/calciatrici superiori a n. 3 (tre) ai fini</w:t>
      </w:r>
      <w:r w:rsidRPr="001F1039">
        <w:rPr>
          <w:color w:val="002060"/>
          <w:sz w:val="22"/>
          <w:szCs w:val="22"/>
        </w:rPr>
        <w:t xml:space="preserve"> </w:t>
      </w:r>
      <w:r w:rsidRPr="001F1039">
        <w:rPr>
          <w:rFonts w:ascii="Arial" w:hAnsi="Arial" w:cs="Arial"/>
          <w:color w:val="002060"/>
          <w:sz w:val="22"/>
          <w:szCs w:val="22"/>
        </w:rPr>
        <w:t>della richiesta di rinvio, i casi positivi che riguardano quelli inseriti nell’elenco comunicato al Comitato Regionale Marche da meno di 10 giorni.</w:t>
      </w:r>
    </w:p>
    <w:p w14:paraId="28A9B0E5" w14:textId="77777777" w:rsidR="00B44A31" w:rsidRPr="00C96874" w:rsidRDefault="00B44A31" w:rsidP="00E86F11">
      <w:pPr>
        <w:rPr>
          <w:rFonts w:ascii="Arial" w:hAnsi="Arial" w:cs="Arial"/>
          <w:color w:val="002060"/>
          <w:sz w:val="22"/>
          <w:szCs w:val="22"/>
        </w:rPr>
      </w:pPr>
    </w:p>
    <w:p w14:paraId="3E94B65A" w14:textId="7FACEE31" w:rsidR="00B44A31" w:rsidRPr="00E86F11" w:rsidRDefault="00E86F11" w:rsidP="00E86F11">
      <w:pPr>
        <w:tabs>
          <w:tab w:val="left" w:pos="426"/>
        </w:tabs>
        <w:rPr>
          <w:rFonts w:ascii="Arial" w:hAnsi="Arial" w:cs="Arial"/>
          <w:color w:val="002060"/>
          <w:sz w:val="22"/>
          <w:szCs w:val="22"/>
        </w:rPr>
      </w:pPr>
      <w:r>
        <w:rPr>
          <w:rFonts w:ascii="Arial" w:hAnsi="Arial" w:cs="Arial"/>
          <w:color w:val="002060"/>
          <w:sz w:val="22"/>
          <w:szCs w:val="22"/>
        </w:rPr>
        <w:t>…omissis…</w:t>
      </w:r>
    </w:p>
    <w:p w14:paraId="0AF559B5" w14:textId="5CCCFE71" w:rsidR="00B44A31" w:rsidRDefault="00B44A31" w:rsidP="00E86F11">
      <w:pPr>
        <w:pStyle w:val="LndNormale1"/>
        <w:rPr>
          <w:color w:val="002060"/>
          <w:szCs w:val="22"/>
        </w:rPr>
      </w:pPr>
    </w:p>
    <w:p w14:paraId="3F4A2C30" w14:textId="77777777" w:rsidR="00E86F11" w:rsidRDefault="00E86F11" w:rsidP="00E86F11">
      <w:pPr>
        <w:pStyle w:val="LndNormale1"/>
        <w:rPr>
          <w:color w:val="002060"/>
          <w:szCs w:val="22"/>
        </w:rPr>
      </w:pPr>
    </w:p>
    <w:p w14:paraId="0568F2F0" w14:textId="22DD875A" w:rsidR="00E86F11" w:rsidRPr="00BB1DCE" w:rsidRDefault="00E86F11" w:rsidP="00E86F11">
      <w:pPr>
        <w:pStyle w:val="p1"/>
        <w:rPr>
          <w:rFonts w:ascii="Arial" w:hAnsi="Arial" w:cs="Arial"/>
          <w:b/>
          <w:bCs/>
          <w:color w:val="002060"/>
        </w:rPr>
      </w:pPr>
      <w:r w:rsidRPr="00BB1DCE">
        <w:rPr>
          <w:rStyle w:val="s1"/>
          <w:rFonts w:ascii="Arial" w:hAnsi="Arial" w:cs="Arial"/>
          <w:b/>
          <w:bCs/>
          <w:color w:val="002060"/>
        </w:rPr>
        <w:t xml:space="preserve">MODALITA’ DI 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r>
        <w:rPr>
          <w:rStyle w:val="s1"/>
          <w:rFonts w:ascii="Arial" w:hAnsi="Arial" w:cs="Arial"/>
          <w:b/>
          <w:bCs/>
          <w:color w:val="002060"/>
        </w:rPr>
        <w:t xml:space="preserve"> VIGENTI</w:t>
      </w:r>
    </w:p>
    <w:p w14:paraId="263C8AD9" w14:textId="77777777" w:rsidR="00E86F11" w:rsidRPr="00BB1DCE" w:rsidRDefault="00E86F11" w:rsidP="00E86F11">
      <w:pPr>
        <w:pStyle w:val="p2"/>
        <w:rPr>
          <w:rFonts w:ascii="Arial" w:hAnsi="Arial" w:cs="Arial"/>
          <w:color w:val="002060"/>
          <w:sz w:val="22"/>
          <w:szCs w:val="22"/>
        </w:rPr>
      </w:pPr>
    </w:p>
    <w:p w14:paraId="7BA7805E" w14:textId="77777777" w:rsidR="00E86F11" w:rsidRDefault="00E86F11" w:rsidP="00E86F11">
      <w:pPr>
        <w:pStyle w:val="p1"/>
        <w:jc w:val="both"/>
        <w:rPr>
          <w:color w:val="002060"/>
          <w:szCs w:val="22"/>
        </w:rPr>
      </w:pPr>
      <w:r>
        <w:rPr>
          <w:rStyle w:val="s1"/>
          <w:rFonts w:ascii="Arial" w:hAnsi="Arial" w:cs="Arial"/>
          <w:color w:val="002060"/>
          <w:sz w:val="22"/>
          <w:szCs w:val="22"/>
        </w:rPr>
        <w:t xml:space="preserve">Le gare dei Campionati Regionali di Calcio a Cinque rinviate causa Covid-19, saranno programmate in </w:t>
      </w:r>
      <w:r w:rsidRPr="00F329EB">
        <w:rPr>
          <w:rStyle w:val="s1"/>
          <w:rFonts w:ascii="Arial" w:hAnsi="Arial" w:cs="Arial"/>
          <w:b/>
          <w:bCs/>
          <w:color w:val="002060"/>
          <w:sz w:val="22"/>
          <w:szCs w:val="22"/>
        </w:rPr>
        <w:t>data infrasettimanale trascorse due giornate regolarmente disputate</w:t>
      </w:r>
      <w:r>
        <w:rPr>
          <w:rStyle w:val="s1"/>
          <w:rFonts w:ascii="Arial" w:hAnsi="Arial" w:cs="Arial"/>
          <w:b/>
          <w:bCs/>
          <w:color w:val="002060"/>
          <w:sz w:val="22"/>
          <w:szCs w:val="22"/>
        </w:rPr>
        <w:t xml:space="preserve"> </w:t>
      </w:r>
      <w:r w:rsidRPr="00BF4A38">
        <w:rPr>
          <w:rStyle w:val="s1"/>
          <w:rFonts w:ascii="Arial" w:hAnsi="Arial" w:cs="Arial"/>
          <w:color w:val="002060"/>
          <w:sz w:val="22"/>
          <w:szCs w:val="22"/>
        </w:rPr>
        <w:t>(compreso eventuale turno di riposo)</w:t>
      </w:r>
      <w:r>
        <w:rPr>
          <w:rStyle w:val="s1"/>
          <w:rFonts w:ascii="Arial" w:hAnsi="Arial" w:cs="Arial"/>
          <w:color w:val="002060"/>
          <w:sz w:val="22"/>
          <w:szCs w:val="22"/>
        </w:rPr>
        <w:t xml:space="preserve"> da parte della società richiedente il rinvio.</w:t>
      </w:r>
    </w:p>
    <w:p w14:paraId="44597E62" w14:textId="691B89C6" w:rsidR="00E86F11" w:rsidRPr="00FD2047" w:rsidRDefault="00E86F11" w:rsidP="008D47EC">
      <w:pPr>
        <w:pStyle w:val="p1"/>
        <w:rPr>
          <w:rStyle w:val="s1"/>
          <w:rFonts w:ascii="Arial" w:hAnsi="Arial" w:cs="Arial"/>
          <w:b/>
          <w:bCs/>
          <w:color w:val="002060"/>
          <w:sz w:val="22"/>
          <w:szCs w:val="22"/>
        </w:rPr>
      </w:pPr>
    </w:p>
    <w:p w14:paraId="60816F2F" w14:textId="77777777" w:rsidR="00E86F11" w:rsidRPr="00FD2047" w:rsidRDefault="00E86F11" w:rsidP="008D47EC">
      <w:pPr>
        <w:pStyle w:val="p1"/>
        <w:rPr>
          <w:rStyle w:val="s1"/>
          <w:rFonts w:ascii="Arial" w:hAnsi="Arial" w:cs="Arial"/>
          <w:b/>
          <w:bCs/>
          <w:color w:val="002060"/>
          <w:sz w:val="22"/>
          <w:szCs w:val="22"/>
        </w:rPr>
      </w:pPr>
    </w:p>
    <w:p w14:paraId="6784B371" w14:textId="40A646E0" w:rsidR="008D47EC" w:rsidRPr="00BB1DCE" w:rsidRDefault="008D47EC" w:rsidP="00E86F11">
      <w:pPr>
        <w:pStyle w:val="p1"/>
        <w:jc w:val="both"/>
        <w:rPr>
          <w:rFonts w:ascii="Arial" w:hAnsi="Arial" w:cs="Arial"/>
          <w:b/>
          <w:bCs/>
          <w:color w:val="002060"/>
        </w:rPr>
      </w:pPr>
      <w:r w:rsidRPr="00487796">
        <w:rPr>
          <w:rStyle w:val="s1"/>
          <w:rFonts w:ascii="Arial" w:hAnsi="Arial" w:cs="Arial"/>
          <w:b/>
          <w:bCs/>
          <w:color w:val="002060"/>
          <w:u w:val="single"/>
        </w:rPr>
        <w:t xml:space="preserve">MODALITA’ </w:t>
      </w:r>
      <w:r w:rsidR="00487796" w:rsidRPr="00487796">
        <w:rPr>
          <w:rStyle w:val="s1"/>
          <w:rFonts w:ascii="Arial" w:hAnsi="Arial" w:cs="Arial"/>
          <w:b/>
          <w:bCs/>
          <w:color w:val="002060"/>
          <w:u w:val="single"/>
        </w:rPr>
        <w:t>AGGIORNATE</w:t>
      </w:r>
      <w:r w:rsidR="00487796">
        <w:rPr>
          <w:rStyle w:val="s1"/>
          <w:rFonts w:ascii="Arial" w:hAnsi="Arial" w:cs="Arial"/>
          <w:b/>
          <w:bCs/>
          <w:color w:val="002060"/>
        </w:rPr>
        <w:t xml:space="preserve"> </w:t>
      </w:r>
      <w:r w:rsidRPr="00BB1DCE">
        <w:rPr>
          <w:rStyle w:val="s1"/>
          <w:rFonts w:ascii="Arial" w:hAnsi="Arial" w:cs="Arial"/>
          <w:b/>
          <w:bCs/>
          <w:color w:val="002060"/>
        </w:rPr>
        <w:t xml:space="preserve">DI </w:t>
      </w:r>
      <w:r w:rsidR="00797B1C">
        <w:rPr>
          <w:rStyle w:val="s1"/>
          <w:rFonts w:ascii="Arial" w:hAnsi="Arial" w:cs="Arial"/>
          <w:b/>
          <w:bCs/>
          <w:color w:val="002060"/>
        </w:rPr>
        <w:t xml:space="preserve">RINVIO E </w:t>
      </w:r>
      <w:r w:rsidRPr="00BB1DCE">
        <w:rPr>
          <w:rStyle w:val="s1"/>
          <w:rFonts w:ascii="Arial" w:hAnsi="Arial" w:cs="Arial"/>
          <w:b/>
          <w:bCs/>
          <w:color w:val="002060"/>
        </w:rPr>
        <w:t xml:space="preserve">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r w:rsidR="00487796">
        <w:rPr>
          <w:rStyle w:val="s1"/>
          <w:rFonts w:ascii="Arial" w:hAnsi="Arial" w:cs="Arial"/>
          <w:b/>
          <w:bCs/>
          <w:color w:val="002060"/>
        </w:rPr>
        <w:t xml:space="preserve"> </w:t>
      </w:r>
      <w:r w:rsidR="00487796" w:rsidRPr="00487796">
        <w:rPr>
          <w:rStyle w:val="s1"/>
          <w:rFonts w:ascii="Arial" w:hAnsi="Arial" w:cs="Arial"/>
          <w:b/>
          <w:bCs/>
          <w:color w:val="002060"/>
          <w:u w:val="single"/>
        </w:rPr>
        <w:t>IN VIGORE DAL 4 APRILE 2022</w:t>
      </w:r>
    </w:p>
    <w:p w14:paraId="68E4EB16" w14:textId="77777777" w:rsidR="008D47EC" w:rsidRPr="00BB1DCE" w:rsidRDefault="008D47EC" w:rsidP="008D47EC">
      <w:pPr>
        <w:pStyle w:val="p2"/>
        <w:rPr>
          <w:rFonts w:ascii="Arial" w:hAnsi="Arial" w:cs="Arial"/>
          <w:color w:val="002060"/>
          <w:sz w:val="22"/>
          <w:szCs w:val="22"/>
        </w:rPr>
      </w:pPr>
    </w:p>
    <w:p w14:paraId="7A7CCF09" w14:textId="0A3685D1" w:rsidR="00F96421" w:rsidRPr="00797B1C" w:rsidRDefault="00B5148F" w:rsidP="009D0C38">
      <w:pPr>
        <w:pStyle w:val="LndNormale1"/>
        <w:rPr>
          <w:b/>
          <w:bCs/>
          <w:color w:val="002060"/>
          <w:szCs w:val="22"/>
        </w:rPr>
      </w:pPr>
      <w:r w:rsidRPr="00797B1C">
        <w:rPr>
          <w:b/>
          <w:bCs/>
          <w:color w:val="002060"/>
          <w:szCs w:val="22"/>
        </w:rPr>
        <w:t xml:space="preserve">Visto il termine dello stato di emergenza </w:t>
      </w:r>
      <w:r w:rsidR="00771BCB" w:rsidRPr="00797B1C">
        <w:rPr>
          <w:b/>
          <w:bCs/>
          <w:color w:val="002060"/>
          <w:szCs w:val="22"/>
        </w:rPr>
        <w:t xml:space="preserve">fissato per il </w:t>
      </w:r>
      <w:r w:rsidRPr="00797B1C">
        <w:rPr>
          <w:b/>
          <w:bCs/>
          <w:color w:val="002060"/>
          <w:szCs w:val="22"/>
        </w:rPr>
        <w:t>31</w:t>
      </w:r>
      <w:r w:rsidR="00771BCB" w:rsidRPr="00797B1C">
        <w:rPr>
          <w:b/>
          <w:bCs/>
          <w:color w:val="002060"/>
          <w:szCs w:val="22"/>
        </w:rPr>
        <w:t xml:space="preserve"> Marzo p.v.</w:t>
      </w:r>
      <w:r w:rsidRPr="00797B1C">
        <w:rPr>
          <w:b/>
          <w:bCs/>
          <w:color w:val="002060"/>
          <w:szCs w:val="22"/>
        </w:rPr>
        <w:t xml:space="preserve"> e </w:t>
      </w:r>
      <w:r w:rsidR="00771BCB" w:rsidRPr="00797B1C">
        <w:rPr>
          <w:b/>
          <w:bCs/>
          <w:color w:val="002060"/>
          <w:szCs w:val="22"/>
        </w:rPr>
        <w:t>tenuto conto</w:t>
      </w:r>
      <w:r w:rsidRPr="00797B1C">
        <w:rPr>
          <w:b/>
          <w:bCs/>
          <w:color w:val="002060"/>
          <w:szCs w:val="22"/>
        </w:rPr>
        <w:t xml:space="preserve"> </w:t>
      </w:r>
      <w:r w:rsidR="00771BCB" w:rsidRPr="00797B1C">
        <w:rPr>
          <w:b/>
          <w:bCs/>
          <w:color w:val="002060"/>
          <w:szCs w:val="22"/>
        </w:rPr>
        <w:t>del</w:t>
      </w:r>
      <w:r w:rsidRPr="00797B1C">
        <w:rPr>
          <w:b/>
          <w:bCs/>
          <w:color w:val="002060"/>
          <w:szCs w:val="22"/>
        </w:rPr>
        <w:t xml:space="preserve">l’approssimarsi </w:t>
      </w:r>
      <w:r w:rsidR="00797B1C" w:rsidRPr="00797B1C">
        <w:rPr>
          <w:b/>
          <w:bCs/>
          <w:color w:val="002060"/>
          <w:szCs w:val="22"/>
        </w:rPr>
        <w:t>della fine</w:t>
      </w:r>
      <w:r w:rsidRPr="00797B1C">
        <w:rPr>
          <w:b/>
          <w:bCs/>
          <w:color w:val="002060"/>
          <w:szCs w:val="22"/>
        </w:rPr>
        <w:t xml:space="preserve"> dei campionati</w:t>
      </w:r>
      <w:r w:rsidR="00771BCB" w:rsidRPr="00797B1C">
        <w:rPr>
          <w:b/>
          <w:bCs/>
          <w:color w:val="002060"/>
          <w:szCs w:val="22"/>
        </w:rPr>
        <w:t>,</w:t>
      </w:r>
      <w:r w:rsidRPr="00797B1C">
        <w:rPr>
          <w:b/>
          <w:bCs/>
          <w:color w:val="002060"/>
          <w:szCs w:val="22"/>
        </w:rPr>
        <w:t xml:space="preserve"> le disposizioni</w:t>
      </w:r>
      <w:r w:rsidR="00771BCB" w:rsidRPr="00797B1C">
        <w:rPr>
          <w:b/>
          <w:bCs/>
          <w:color w:val="002060"/>
          <w:szCs w:val="22"/>
        </w:rPr>
        <w:t xml:space="preserve"> in merito al </w:t>
      </w:r>
      <w:r w:rsidR="00771BCB" w:rsidRPr="00747008">
        <w:rPr>
          <w:b/>
          <w:bCs/>
          <w:color w:val="002060"/>
          <w:szCs w:val="22"/>
          <w:u w:val="single"/>
        </w:rPr>
        <w:t>rinvio delle gare</w:t>
      </w:r>
      <w:r w:rsidR="00771BCB" w:rsidRPr="00797B1C">
        <w:rPr>
          <w:b/>
          <w:bCs/>
          <w:color w:val="002060"/>
          <w:szCs w:val="22"/>
        </w:rPr>
        <w:t xml:space="preserve"> causa Covid-19 e alle relative </w:t>
      </w:r>
      <w:r w:rsidR="00771BCB" w:rsidRPr="00747008">
        <w:rPr>
          <w:b/>
          <w:bCs/>
          <w:color w:val="002060"/>
          <w:szCs w:val="22"/>
          <w:u w:val="single"/>
        </w:rPr>
        <w:t>modalità di recupero</w:t>
      </w:r>
      <w:r w:rsidRPr="00797B1C">
        <w:rPr>
          <w:b/>
          <w:bCs/>
          <w:color w:val="002060"/>
          <w:szCs w:val="22"/>
        </w:rPr>
        <w:t xml:space="preserve"> </w:t>
      </w:r>
      <w:r w:rsidR="00771BCB" w:rsidRPr="00797B1C">
        <w:rPr>
          <w:b/>
          <w:bCs/>
          <w:color w:val="002060"/>
          <w:szCs w:val="22"/>
        </w:rPr>
        <w:t xml:space="preserve">di cui sopra </w:t>
      </w:r>
      <w:r w:rsidR="00487796" w:rsidRPr="00487796">
        <w:rPr>
          <w:b/>
          <w:bCs/>
          <w:color w:val="002060"/>
          <w:szCs w:val="22"/>
          <w:u w:val="single"/>
        </w:rPr>
        <w:t>DAL 4 APRILE 2022</w:t>
      </w:r>
      <w:r w:rsidR="00487796">
        <w:rPr>
          <w:b/>
          <w:bCs/>
          <w:color w:val="002060"/>
          <w:szCs w:val="22"/>
        </w:rPr>
        <w:t xml:space="preserve"> </w:t>
      </w:r>
      <w:r w:rsidRPr="00747008">
        <w:rPr>
          <w:b/>
          <w:bCs/>
          <w:color w:val="002060"/>
          <w:szCs w:val="22"/>
          <w:u w:val="single"/>
        </w:rPr>
        <w:t>cambiano come di seguito</w:t>
      </w:r>
      <w:r w:rsidR="00771BCB" w:rsidRPr="00747008">
        <w:rPr>
          <w:b/>
          <w:bCs/>
          <w:color w:val="002060"/>
          <w:szCs w:val="22"/>
          <w:u w:val="single"/>
        </w:rPr>
        <w:t xml:space="preserve"> riportato</w:t>
      </w:r>
      <w:r w:rsidR="00771BCB" w:rsidRPr="00797B1C">
        <w:rPr>
          <w:b/>
          <w:bCs/>
          <w:color w:val="002060"/>
          <w:szCs w:val="22"/>
        </w:rPr>
        <w:t>:</w:t>
      </w:r>
    </w:p>
    <w:p w14:paraId="0D1B782C" w14:textId="71DDF417" w:rsidR="00771BCB" w:rsidRPr="00797B1C" w:rsidRDefault="00771BCB" w:rsidP="009D0C38">
      <w:pPr>
        <w:pStyle w:val="LndNormale1"/>
        <w:rPr>
          <w:b/>
          <w:bCs/>
          <w:color w:val="002060"/>
          <w:szCs w:val="22"/>
        </w:rPr>
      </w:pPr>
    </w:p>
    <w:p w14:paraId="6AEA1AD4" w14:textId="3EE99103" w:rsidR="00771BCB" w:rsidRPr="00797B1C" w:rsidRDefault="00771BCB" w:rsidP="009D0C38">
      <w:pPr>
        <w:pStyle w:val="LndNormale1"/>
        <w:rPr>
          <w:b/>
          <w:bCs/>
          <w:color w:val="002060"/>
          <w:szCs w:val="22"/>
        </w:rPr>
      </w:pPr>
      <w:r w:rsidRPr="00797B1C">
        <w:rPr>
          <w:b/>
          <w:bCs/>
          <w:color w:val="002060"/>
          <w:szCs w:val="22"/>
        </w:rPr>
        <w:t>RINVIO GARE:</w:t>
      </w:r>
    </w:p>
    <w:p w14:paraId="490AC3B3" w14:textId="16D70C79" w:rsidR="00B5148F" w:rsidRPr="00797B1C" w:rsidRDefault="00B5148F" w:rsidP="009D0C38">
      <w:pPr>
        <w:pStyle w:val="LndNormale1"/>
        <w:rPr>
          <w:b/>
          <w:bCs/>
          <w:color w:val="002060"/>
          <w:szCs w:val="22"/>
        </w:rPr>
      </w:pPr>
      <w:r w:rsidRPr="00747008">
        <w:rPr>
          <w:color w:val="002060"/>
          <w:szCs w:val="22"/>
        </w:rPr>
        <w:t xml:space="preserve">Per rinviare una gara </w:t>
      </w:r>
      <w:r w:rsidR="00771BCB" w:rsidRPr="00747008">
        <w:rPr>
          <w:color w:val="002060"/>
          <w:szCs w:val="22"/>
        </w:rPr>
        <w:t>debbono risultare</w:t>
      </w:r>
      <w:r w:rsidR="00771BCB" w:rsidRPr="00797B1C">
        <w:rPr>
          <w:b/>
          <w:bCs/>
          <w:color w:val="002060"/>
          <w:szCs w:val="22"/>
        </w:rPr>
        <w:t xml:space="preserve"> positivi </w:t>
      </w:r>
      <w:r w:rsidR="00771BCB" w:rsidRPr="00747008">
        <w:rPr>
          <w:color w:val="002060"/>
          <w:szCs w:val="22"/>
        </w:rPr>
        <w:t xml:space="preserve">un </w:t>
      </w:r>
      <w:r w:rsidR="00771BCB" w:rsidRPr="00747008">
        <w:rPr>
          <w:b/>
          <w:bCs/>
          <w:color w:val="002060"/>
          <w:szCs w:val="22"/>
        </w:rPr>
        <w:t>numero di</w:t>
      </w:r>
      <w:r w:rsidR="00771BCB" w:rsidRPr="00797B1C">
        <w:rPr>
          <w:b/>
          <w:bCs/>
          <w:color w:val="002060"/>
          <w:szCs w:val="22"/>
        </w:rPr>
        <w:t xml:space="preserve"> calciatori </w:t>
      </w:r>
      <w:r w:rsidR="00771BCB" w:rsidRPr="00747008">
        <w:rPr>
          <w:color w:val="002060"/>
          <w:szCs w:val="22"/>
        </w:rPr>
        <w:t>presenti nel gruppo squadra</w:t>
      </w:r>
      <w:r w:rsidR="00771BCB" w:rsidRPr="00797B1C">
        <w:rPr>
          <w:b/>
          <w:bCs/>
          <w:color w:val="002060"/>
          <w:szCs w:val="22"/>
        </w:rPr>
        <w:t xml:space="preserve"> superiore a</w:t>
      </w:r>
      <w:r w:rsidRPr="00797B1C">
        <w:rPr>
          <w:b/>
          <w:bCs/>
          <w:color w:val="002060"/>
          <w:szCs w:val="22"/>
        </w:rPr>
        <w:t xml:space="preserve"> </w:t>
      </w:r>
      <w:r w:rsidR="00797B1C" w:rsidRPr="00797B1C">
        <w:rPr>
          <w:b/>
          <w:bCs/>
          <w:color w:val="002060"/>
          <w:szCs w:val="22"/>
        </w:rPr>
        <w:t>2 o 2 portieri</w:t>
      </w:r>
      <w:r w:rsidR="00771BCB" w:rsidRPr="00797B1C">
        <w:rPr>
          <w:b/>
          <w:bCs/>
          <w:color w:val="002060"/>
          <w:szCs w:val="22"/>
        </w:rPr>
        <w:t>.</w:t>
      </w:r>
    </w:p>
    <w:p w14:paraId="4E22E701" w14:textId="77777777" w:rsidR="00797B1C" w:rsidRPr="00797B1C" w:rsidRDefault="00797B1C" w:rsidP="009D0C38">
      <w:pPr>
        <w:pStyle w:val="LndNormale1"/>
        <w:rPr>
          <w:b/>
          <w:bCs/>
          <w:color w:val="002060"/>
          <w:szCs w:val="22"/>
        </w:rPr>
      </w:pPr>
    </w:p>
    <w:p w14:paraId="0E1B55B9" w14:textId="23E4F319" w:rsidR="00797B1C" w:rsidRPr="00797B1C" w:rsidRDefault="00797B1C" w:rsidP="009D0C38">
      <w:pPr>
        <w:pStyle w:val="LndNormale1"/>
        <w:rPr>
          <w:b/>
          <w:bCs/>
          <w:color w:val="002060"/>
          <w:szCs w:val="22"/>
        </w:rPr>
      </w:pPr>
      <w:r w:rsidRPr="00797B1C">
        <w:rPr>
          <w:b/>
          <w:bCs/>
          <w:color w:val="002060"/>
          <w:szCs w:val="22"/>
        </w:rPr>
        <w:t>RECUPERO GARE:</w:t>
      </w:r>
    </w:p>
    <w:p w14:paraId="549137B6" w14:textId="57D40E83" w:rsidR="00B5148F" w:rsidRPr="00B5148F" w:rsidRDefault="00B5148F" w:rsidP="009D0C38">
      <w:pPr>
        <w:pStyle w:val="LndNormale1"/>
        <w:rPr>
          <w:b/>
          <w:bCs/>
          <w:color w:val="002060"/>
          <w:szCs w:val="22"/>
        </w:rPr>
      </w:pPr>
      <w:r w:rsidRPr="00797B1C">
        <w:rPr>
          <w:b/>
          <w:bCs/>
          <w:color w:val="002060"/>
          <w:szCs w:val="22"/>
        </w:rPr>
        <w:t>I recuperi saranno programmati alla prima data utile.</w:t>
      </w:r>
    </w:p>
    <w:bookmarkEnd w:id="6"/>
    <w:p w14:paraId="01B173F0" w14:textId="214EC300" w:rsidR="005A22F7" w:rsidRDefault="005A22F7" w:rsidP="009D0C38">
      <w:pPr>
        <w:pStyle w:val="LndNormale1"/>
        <w:rPr>
          <w:color w:val="002060"/>
          <w:szCs w:val="22"/>
        </w:rPr>
      </w:pPr>
    </w:p>
    <w:p w14:paraId="659BA453" w14:textId="77777777" w:rsidR="00797B1C" w:rsidRPr="00695DA6" w:rsidRDefault="00797B1C"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08680E32" w14:textId="0F59CEA7" w:rsidR="00DE2270" w:rsidRPr="00DE2270" w:rsidRDefault="00DE2270" w:rsidP="00DE2270">
      <w:pPr>
        <w:pStyle w:val="breakline"/>
        <w:rPr>
          <w:rFonts w:eastAsiaTheme="minorEastAsia"/>
          <w:color w:val="002060"/>
        </w:rPr>
      </w:pPr>
    </w:p>
    <w:p w14:paraId="6856363E" w14:textId="77777777" w:rsidR="00FD2047" w:rsidRPr="00923F9E" w:rsidRDefault="00FD2047" w:rsidP="00FD2047">
      <w:pPr>
        <w:pStyle w:val="breakline"/>
        <w:rPr>
          <w:color w:val="002060"/>
        </w:rPr>
      </w:pPr>
    </w:p>
    <w:p w14:paraId="4E6BC955" w14:textId="77777777" w:rsidR="00FD2047" w:rsidRPr="00923F9E" w:rsidRDefault="00FD2047" w:rsidP="00FD2047">
      <w:pPr>
        <w:pStyle w:val="titolocampionato0"/>
        <w:shd w:val="clear" w:color="auto" w:fill="CCCCCC"/>
        <w:spacing w:before="80" w:after="40"/>
        <w:rPr>
          <w:color w:val="002060"/>
        </w:rPr>
      </w:pPr>
      <w:r w:rsidRPr="00923F9E">
        <w:rPr>
          <w:color w:val="002060"/>
        </w:rPr>
        <w:t>CALCIO A CINQUE SERIE C1</w:t>
      </w:r>
    </w:p>
    <w:p w14:paraId="18178F6F" w14:textId="77777777" w:rsidR="00FD2047" w:rsidRPr="00923F9E" w:rsidRDefault="00FD2047" w:rsidP="00FD2047">
      <w:pPr>
        <w:pStyle w:val="titoloprinc0"/>
        <w:rPr>
          <w:color w:val="002060"/>
        </w:rPr>
      </w:pPr>
      <w:r w:rsidRPr="00923F9E">
        <w:rPr>
          <w:color w:val="002060"/>
        </w:rPr>
        <w:t>RISULTATI</w:t>
      </w:r>
    </w:p>
    <w:p w14:paraId="5AE648B9" w14:textId="77777777" w:rsidR="00FD2047" w:rsidRPr="00923F9E" w:rsidRDefault="00FD2047" w:rsidP="00FD2047">
      <w:pPr>
        <w:pStyle w:val="breakline"/>
        <w:rPr>
          <w:color w:val="002060"/>
        </w:rPr>
      </w:pPr>
    </w:p>
    <w:p w14:paraId="4F80D246" w14:textId="77777777" w:rsidR="00FD2047" w:rsidRPr="00923F9E" w:rsidRDefault="00FD2047" w:rsidP="00FD2047">
      <w:pPr>
        <w:pStyle w:val="sottotitolocampionato10"/>
        <w:rPr>
          <w:color w:val="002060"/>
        </w:rPr>
      </w:pPr>
      <w:r w:rsidRPr="00923F9E">
        <w:rPr>
          <w:color w:val="002060"/>
        </w:rPr>
        <w:t>RISULTATI UFFICIALI GARE DEL 18/03/2022</w:t>
      </w:r>
    </w:p>
    <w:p w14:paraId="1C0FA4F1" w14:textId="77777777" w:rsidR="00FD2047" w:rsidRPr="00FD2047" w:rsidRDefault="00FD2047" w:rsidP="00FD2047">
      <w:pPr>
        <w:pStyle w:val="sottotitolocampionato20"/>
        <w:spacing w:before="0" w:beforeAutospacing="0" w:after="0" w:afterAutospacing="0"/>
        <w:rPr>
          <w:rFonts w:ascii="Arial" w:hAnsi="Arial" w:cs="Arial"/>
          <w:color w:val="002060"/>
          <w:sz w:val="20"/>
          <w:szCs w:val="20"/>
        </w:rPr>
      </w:pPr>
      <w:r w:rsidRPr="00FD2047">
        <w:rPr>
          <w:rFonts w:ascii="Arial" w:hAnsi="Arial" w:cs="Arial"/>
          <w:color w:val="002060"/>
          <w:sz w:val="20"/>
          <w:szCs w:val="20"/>
        </w:rPr>
        <w:t>Si trascrivono qui di seguito i risultati ufficiali delle gare disputate</w:t>
      </w:r>
    </w:p>
    <w:p w14:paraId="1F377F67" w14:textId="77777777" w:rsidR="00FD2047" w:rsidRPr="00923F9E" w:rsidRDefault="00FD2047" w:rsidP="00FD204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D2047" w:rsidRPr="00923F9E" w14:paraId="4FF1B013" w14:textId="77777777" w:rsidTr="00147C8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D2047" w:rsidRPr="00923F9E" w14:paraId="61F3A3E2" w14:textId="77777777" w:rsidTr="00147C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F61B2" w14:textId="77777777" w:rsidR="00FD2047" w:rsidRPr="00923F9E" w:rsidRDefault="00FD2047" w:rsidP="00147C84">
                  <w:pPr>
                    <w:pStyle w:val="headertabella0"/>
                    <w:rPr>
                      <w:color w:val="002060"/>
                    </w:rPr>
                  </w:pPr>
                  <w:r w:rsidRPr="00923F9E">
                    <w:rPr>
                      <w:color w:val="002060"/>
                    </w:rPr>
                    <w:t>GIRONE A - 10 Giornata - R</w:t>
                  </w:r>
                </w:p>
              </w:tc>
            </w:tr>
            <w:tr w:rsidR="00FD2047" w:rsidRPr="00923F9E" w14:paraId="59B664FC" w14:textId="77777777" w:rsidTr="00147C8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E2F41C" w14:textId="77777777" w:rsidR="00FD2047" w:rsidRPr="00923F9E" w:rsidRDefault="00FD2047" w:rsidP="00147C84">
                  <w:pPr>
                    <w:pStyle w:val="rowtabella0"/>
                    <w:rPr>
                      <w:color w:val="002060"/>
                    </w:rPr>
                  </w:pPr>
                  <w:r w:rsidRPr="00923F9E">
                    <w:rPr>
                      <w:color w:val="002060"/>
                    </w:rPr>
                    <w:t>FUTSAL MONTURANO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BBBC4C" w14:textId="77777777" w:rsidR="00FD2047" w:rsidRPr="00923F9E" w:rsidRDefault="00FD2047" w:rsidP="00147C84">
                  <w:pPr>
                    <w:pStyle w:val="rowtabella0"/>
                    <w:rPr>
                      <w:color w:val="002060"/>
                    </w:rPr>
                  </w:pPr>
                  <w:r w:rsidRPr="00923F9E">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339F8D" w14:textId="77777777" w:rsidR="00FD2047" w:rsidRPr="00923F9E" w:rsidRDefault="00FD2047" w:rsidP="00147C84">
                  <w:pPr>
                    <w:pStyle w:val="rowtabella0"/>
                    <w:jc w:val="center"/>
                    <w:rPr>
                      <w:color w:val="002060"/>
                    </w:rPr>
                  </w:pPr>
                  <w:r w:rsidRPr="00923F9E">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7CCC4D" w14:textId="77777777" w:rsidR="00FD2047" w:rsidRPr="00923F9E" w:rsidRDefault="00FD2047" w:rsidP="00147C84">
                  <w:pPr>
                    <w:pStyle w:val="rowtabella0"/>
                    <w:jc w:val="center"/>
                    <w:rPr>
                      <w:color w:val="002060"/>
                    </w:rPr>
                  </w:pPr>
                  <w:r w:rsidRPr="00923F9E">
                    <w:rPr>
                      <w:color w:val="002060"/>
                    </w:rPr>
                    <w:t> </w:t>
                  </w:r>
                </w:p>
              </w:tc>
            </w:tr>
            <w:tr w:rsidR="00FD2047" w:rsidRPr="00923F9E" w14:paraId="618B780F" w14:textId="77777777" w:rsidTr="00147C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4D0E88" w14:textId="77777777" w:rsidR="00FD2047" w:rsidRPr="00923F9E" w:rsidRDefault="00FD2047" w:rsidP="00147C84">
                  <w:pPr>
                    <w:pStyle w:val="rowtabella0"/>
                    <w:rPr>
                      <w:color w:val="002060"/>
                    </w:rPr>
                  </w:pPr>
                  <w:r w:rsidRPr="00923F9E">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336254" w14:textId="77777777" w:rsidR="00FD2047" w:rsidRPr="00923F9E" w:rsidRDefault="00FD2047" w:rsidP="00147C84">
                  <w:pPr>
                    <w:pStyle w:val="rowtabella0"/>
                    <w:rPr>
                      <w:color w:val="002060"/>
                    </w:rPr>
                  </w:pPr>
                  <w:r w:rsidRPr="00923F9E">
                    <w:rPr>
                      <w:color w:val="002060"/>
                    </w:rPr>
                    <w:t>- OLYMPIA FANO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501213" w14:textId="77777777" w:rsidR="00FD2047" w:rsidRPr="00923F9E" w:rsidRDefault="00FD2047" w:rsidP="00147C84">
                  <w:pPr>
                    <w:pStyle w:val="rowtabella0"/>
                    <w:jc w:val="center"/>
                    <w:rPr>
                      <w:color w:val="002060"/>
                    </w:rPr>
                  </w:pPr>
                  <w:r w:rsidRPr="00923F9E">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D22968" w14:textId="77777777" w:rsidR="00FD2047" w:rsidRPr="00923F9E" w:rsidRDefault="00FD2047" w:rsidP="00147C84">
                  <w:pPr>
                    <w:pStyle w:val="rowtabella0"/>
                    <w:jc w:val="center"/>
                    <w:rPr>
                      <w:color w:val="002060"/>
                    </w:rPr>
                  </w:pPr>
                  <w:r w:rsidRPr="00923F9E">
                    <w:rPr>
                      <w:color w:val="002060"/>
                    </w:rPr>
                    <w:t> </w:t>
                  </w:r>
                </w:p>
              </w:tc>
            </w:tr>
            <w:tr w:rsidR="00FD2047" w:rsidRPr="00923F9E" w14:paraId="2581AEF4" w14:textId="77777777" w:rsidTr="00147C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89CC43" w14:textId="77777777" w:rsidR="00FD2047" w:rsidRPr="00923F9E" w:rsidRDefault="00FD2047" w:rsidP="00147C84">
                  <w:pPr>
                    <w:pStyle w:val="rowtabella0"/>
                    <w:rPr>
                      <w:color w:val="002060"/>
                    </w:rPr>
                  </w:pPr>
                  <w:r w:rsidRPr="00923F9E">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6E06FF" w14:textId="77777777" w:rsidR="00FD2047" w:rsidRPr="00923F9E" w:rsidRDefault="00FD2047" w:rsidP="00147C84">
                  <w:pPr>
                    <w:pStyle w:val="rowtabella0"/>
                    <w:rPr>
                      <w:color w:val="002060"/>
                    </w:rPr>
                  </w:pPr>
                  <w:r w:rsidRPr="00923F9E">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0F4A9D" w14:textId="77777777" w:rsidR="00FD2047" w:rsidRPr="00923F9E" w:rsidRDefault="00FD2047" w:rsidP="00147C84">
                  <w:pPr>
                    <w:pStyle w:val="rowtabella0"/>
                    <w:jc w:val="center"/>
                    <w:rPr>
                      <w:color w:val="002060"/>
                    </w:rPr>
                  </w:pPr>
                  <w:r w:rsidRPr="00923F9E">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AE4B0A" w14:textId="77777777" w:rsidR="00FD2047" w:rsidRPr="00923F9E" w:rsidRDefault="00FD2047" w:rsidP="00147C84">
                  <w:pPr>
                    <w:pStyle w:val="rowtabella0"/>
                    <w:jc w:val="center"/>
                    <w:rPr>
                      <w:color w:val="002060"/>
                    </w:rPr>
                  </w:pPr>
                  <w:r w:rsidRPr="00923F9E">
                    <w:rPr>
                      <w:color w:val="002060"/>
                    </w:rPr>
                    <w:t> </w:t>
                  </w:r>
                </w:p>
              </w:tc>
            </w:tr>
          </w:tbl>
          <w:p w14:paraId="7B2184D4" w14:textId="77777777" w:rsidR="00FD2047" w:rsidRPr="00923F9E" w:rsidRDefault="00FD2047" w:rsidP="00147C84">
            <w:pPr>
              <w:rPr>
                <w:color w:val="002060"/>
              </w:rPr>
            </w:pPr>
          </w:p>
        </w:tc>
      </w:tr>
    </w:tbl>
    <w:p w14:paraId="05FCBADF" w14:textId="77777777" w:rsidR="00FD2047" w:rsidRPr="00923F9E" w:rsidRDefault="00FD2047" w:rsidP="00FD2047">
      <w:pPr>
        <w:pStyle w:val="breakline"/>
        <w:rPr>
          <w:rFonts w:eastAsiaTheme="minorEastAsia"/>
          <w:color w:val="002060"/>
        </w:rPr>
      </w:pPr>
    </w:p>
    <w:p w14:paraId="4B99BB0D" w14:textId="77777777" w:rsidR="00FD2047" w:rsidRPr="00923F9E" w:rsidRDefault="00FD2047" w:rsidP="00FD2047">
      <w:pPr>
        <w:pStyle w:val="breakline"/>
        <w:rPr>
          <w:color w:val="002060"/>
        </w:rPr>
      </w:pPr>
    </w:p>
    <w:p w14:paraId="63A9CAD8" w14:textId="77777777" w:rsidR="00FD2047" w:rsidRPr="00923F9E" w:rsidRDefault="00FD2047" w:rsidP="00FD2047">
      <w:pPr>
        <w:pStyle w:val="titoloprinc0"/>
        <w:rPr>
          <w:color w:val="002060"/>
        </w:rPr>
      </w:pPr>
      <w:r w:rsidRPr="00923F9E">
        <w:rPr>
          <w:color w:val="002060"/>
        </w:rPr>
        <w:t>GIUDICE SPORTIVO</w:t>
      </w:r>
    </w:p>
    <w:p w14:paraId="03D7BA9B" w14:textId="77777777" w:rsidR="00FD2047" w:rsidRPr="00923F9E" w:rsidRDefault="00FD2047" w:rsidP="00FD2047">
      <w:pPr>
        <w:pStyle w:val="diffida"/>
        <w:rPr>
          <w:color w:val="002060"/>
        </w:rPr>
      </w:pPr>
      <w:r w:rsidRPr="00923F9E">
        <w:rPr>
          <w:color w:val="002060"/>
        </w:rPr>
        <w:t>Il Sostituto Giudice Sportivo Avv. Federica Sorrentino, nella seduta del 23/03/2022 ha adottato le decisioni che di seguito integralmente si riportano:</w:t>
      </w:r>
    </w:p>
    <w:p w14:paraId="061E82A3" w14:textId="77777777" w:rsidR="00FD2047" w:rsidRPr="00923F9E" w:rsidRDefault="00FD2047" w:rsidP="00FD2047">
      <w:pPr>
        <w:pStyle w:val="titolo10"/>
        <w:rPr>
          <w:color w:val="002060"/>
        </w:rPr>
      </w:pPr>
      <w:r w:rsidRPr="00923F9E">
        <w:rPr>
          <w:color w:val="002060"/>
        </w:rPr>
        <w:t xml:space="preserve">GARE DEL 18/ 3/2022 </w:t>
      </w:r>
    </w:p>
    <w:p w14:paraId="5B864EC7" w14:textId="77777777" w:rsidR="00FD2047" w:rsidRPr="00923F9E" w:rsidRDefault="00FD2047" w:rsidP="00FD2047">
      <w:pPr>
        <w:pStyle w:val="titolo7a"/>
        <w:rPr>
          <w:color w:val="002060"/>
        </w:rPr>
      </w:pPr>
      <w:r w:rsidRPr="00923F9E">
        <w:rPr>
          <w:color w:val="002060"/>
        </w:rPr>
        <w:t xml:space="preserve">PROVVEDIMENTI DISCIPLINARI </w:t>
      </w:r>
    </w:p>
    <w:p w14:paraId="4A88FE89" w14:textId="77777777" w:rsidR="00FD2047" w:rsidRPr="00923F9E" w:rsidRDefault="00FD2047" w:rsidP="00FD2047">
      <w:pPr>
        <w:pStyle w:val="titolo7b0"/>
        <w:rPr>
          <w:color w:val="002060"/>
        </w:rPr>
      </w:pPr>
      <w:r w:rsidRPr="00923F9E">
        <w:rPr>
          <w:color w:val="002060"/>
        </w:rPr>
        <w:t xml:space="preserve">In base alle risultanze degli atti ufficiali sono state deliberate le seguenti sanzioni disciplinari. </w:t>
      </w:r>
    </w:p>
    <w:p w14:paraId="0499AA3C" w14:textId="77777777" w:rsidR="00FD2047" w:rsidRPr="00923F9E" w:rsidRDefault="00FD2047" w:rsidP="00FD2047">
      <w:pPr>
        <w:pStyle w:val="titolo30"/>
        <w:rPr>
          <w:color w:val="002060"/>
        </w:rPr>
      </w:pPr>
      <w:r w:rsidRPr="00923F9E">
        <w:rPr>
          <w:color w:val="002060"/>
        </w:rPr>
        <w:t xml:space="preserve">SOCIETA' </w:t>
      </w:r>
    </w:p>
    <w:p w14:paraId="162478D2" w14:textId="77777777" w:rsidR="00FD2047" w:rsidRPr="00923F9E" w:rsidRDefault="00FD2047" w:rsidP="00FD2047">
      <w:pPr>
        <w:pStyle w:val="titolo20"/>
        <w:rPr>
          <w:color w:val="002060"/>
        </w:rPr>
      </w:pPr>
      <w:r w:rsidRPr="00923F9E">
        <w:rPr>
          <w:color w:val="002060"/>
        </w:rPr>
        <w:t xml:space="preserve">AMMENDA </w:t>
      </w:r>
    </w:p>
    <w:p w14:paraId="103BCC89" w14:textId="77777777" w:rsidR="00FD2047" w:rsidRPr="00923F9E" w:rsidRDefault="00FD2047" w:rsidP="00FD2047">
      <w:pPr>
        <w:pStyle w:val="diffida"/>
        <w:spacing w:before="80" w:beforeAutospacing="0" w:after="40" w:afterAutospacing="0"/>
        <w:jc w:val="left"/>
        <w:rPr>
          <w:color w:val="002060"/>
        </w:rPr>
      </w:pPr>
      <w:r w:rsidRPr="00923F9E">
        <w:rPr>
          <w:color w:val="002060"/>
        </w:rPr>
        <w:t xml:space="preserve">Euro 160,00 FUTSAL MONTURANO </w:t>
      </w:r>
      <w:r w:rsidRPr="00923F9E">
        <w:rPr>
          <w:color w:val="002060"/>
        </w:rPr>
        <w:br/>
        <w:t xml:space="preserve">Per comportamento offensivo e minaccioso del proprio pubblico nei confronti dell'arbitro. </w:t>
      </w:r>
    </w:p>
    <w:p w14:paraId="612258BE" w14:textId="77777777" w:rsidR="00FD2047" w:rsidRPr="00923F9E" w:rsidRDefault="00FD2047" w:rsidP="00FD2047">
      <w:pPr>
        <w:pStyle w:val="titolo30"/>
        <w:rPr>
          <w:color w:val="002060"/>
        </w:rPr>
      </w:pPr>
      <w:r w:rsidRPr="00923F9E">
        <w:rPr>
          <w:color w:val="002060"/>
        </w:rPr>
        <w:t xml:space="preserve">DIRIGENTI </w:t>
      </w:r>
    </w:p>
    <w:p w14:paraId="7DB35AF8" w14:textId="77777777" w:rsidR="00FD2047" w:rsidRPr="00923F9E" w:rsidRDefault="00FD2047" w:rsidP="00FD2047">
      <w:pPr>
        <w:pStyle w:val="titolo20"/>
        <w:rPr>
          <w:color w:val="002060"/>
        </w:rPr>
      </w:pPr>
      <w:r w:rsidRPr="00923F9E">
        <w:rPr>
          <w:color w:val="002060"/>
        </w:rPr>
        <w:t xml:space="preserve">INIBIZIONE A SVOLGERE OGNI ATTIVITA' FINO AL 29/ 4/2022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D2047" w:rsidRPr="00923F9E" w14:paraId="05082069" w14:textId="77777777" w:rsidTr="00147C84">
        <w:tc>
          <w:tcPr>
            <w:tcW w:w="2200" w:type="dxa"/>
            <w:tcMar>
              <w:top w:w="20" w:type="dxa"/>
              <w:left w:w="20" w:type="dxa"/>
              <w:bottom w:w="20" w:type="dxa"/>
              <w:right w:w="20" w:type="dxa"/>
            </w:tcMar>
            <w:vAlign w:val="center"/>
            <w:hideMark/>
          </w:tcPr>
          <w:p w14:paraId="64B5D626" w14:textId="77777777" w:rsidR="00FD2047" w:rsidRPr="00923F9E" w:rsidRDefault="00FD2047" w:rsidP="00147C84">
            <w:pPr>
              <w:pStyle w:val="movimento"/>
              <w:rPr>
                <w:color w:val="002060"/>
              </w:rPr>
            </w:pPr>
            <w:r w:rsidRPr="00923F9E">
              <w:rPr>
                <w:color w:val="002060"/>
              </w:rPr>
              <w:t>PIERBATTISTA MARIANO</w:t>
            </w:r>
          </w:p>
        </w:tc>
        <w:tc>
          <w:tcPr>
            <w:tcW w:w="2200" w:type="dxa"/>
            <w:tcMar>
              <w:top w:w="20" w:type="dxa"/>
              <w:left w:w="20" w:type="dxa"/>
              <w:bottom w:w="20" w:type="dxa"/>
              <w:right w:w="20" w:type="dxa"/>
            </w:tcMar>
            <w:vAlign w:val="center"/>
            <w:hideMark/>
          </w:tcPr>
          <w:p w14:paraId="2EE56BF6" w14:textId="77777777" w:rsidR="00FD2047" w:rsidRPr="00923F9E" w:rsidRDefault="00FD2047" w:rsidP="00147C84">
            <w:pPr>
              <w:pStyle w:val="movimento2"/>
              <w:rPr>
                <w:color w:val="002060"/>
              </w:rPr>
            </w:pPr>
            <w:r w:rsidRPr="00923F9E">
              <w:rPr>
                <w:color w:val="002060"/>
              </w:rPr>
              <w:t xml:space="preserve">(FUTSAL MONTURANO) </w:t>
            </w:r>
          </w:p>
        </w:tc>
        <w:tc>
          <w:tcPr>
            <w:tcW w:w="800" w:type="dxa"/>
            <w:tcMar>
              <w:top w:w="20" w:type="dxa"/>
              <w:left w:w="20" w:type="dxa"/>
              <w:bottom w:w="20" w:type="dxa"/>
              <w:right w:w="20" w:type="dxa"/>
            </w:tcMar>
            <w:vAlign w:val="center"/>
            <w:hideMark/>
          </w:tcPr>
          <w:p w14:paraId="326B9562"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644EA259"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37B710B1" w14:textId="77777777" w:rsidR="00FD2047" w:rsidRPr="00923F9E" w:rsidRDefault="00FD2047" w:rsidP="00147C84">
            <w:pPr>
              <w:pStyle w:val="movimento2"/>
              <w:rPr>
                <w:color w:val="002060"/>
              </w:rPr>
            </w:pPr>
            <w:r w:rsidRPr="00923F9E">
              <w:rPr>
                <w:color w:val="002060"/>
              </w:rPr>
              <w:t> </w:t>
            </w:r>
          </w:p>
        </w:tc>
      </w:tr>
    </w:tbl>
    <w:p w14:paraId="23D001E9" w14:textId="77777777" w:rsidR="00FD2047" w:rsidRPr="00923F9E" w:rsidRDefault="00FD2047" w:rsidP="00FD2047">
      <w:pPr>
        <w:pStyle w:val="diffida"/>
        <w:spacing w:before="80" w:beforeAutospacing="0" w:after="40" w:afterAutospacing="0"/>
        <w:jc w:val="left"/>
        <w:rPr>
          <w:rFonts w:eastAsiaTheme="minorEastAsia"/>
          <w:color w:val="002060"/>
        </w:rPr>
      </w:pPr>
      <w:r w:rsidRPr="00923F9E">
        <w:rPr>
          <w:color w:val="002060"/>
        </w:rPr>
        <w:t xml:space="preserve">Espulso per frasi gravemente offensive e minacciose nei confronti degli arbitri, anche dopo aver lasciato il terreno di gioco reiterava tali comportamenti dalla tribuna per tutta la gara. </w:t>
      </w:r>
    </w:p>
    <w:p w14:paraId="7DE61019" w14:textId="77777777" w:rsidR="00FD2047" w:rsidRPr="00923F9E" w:rsidRDefault="00FD2047" w:rsidP="00FD2047">
      <w:pPr>
        <w:pStyle w:val="titolo30"/>
        <w:rPr>
          <w:color w:val="002060"/>
        </w:rPr>
      </w:pPr>
      <w:r w:rsidRPr="00923F9E">
        <w:rPr>
          <w:color w:val="002060"/>
        </w:rPr>
        <w:lastRenderedPageBreak/>
        <w:t xml:space="preserve">CALCIATORI ESPULSI </w:t>
      </w:r>
    </w:p>
    <w:p w14:paraId="7E0481B8" w14:textId="77777777" w:rsidR="00FD2047" w:rsidRPr="00923F9E" w:rsidRDefault="00FD2047" w:rsidP="00FD2047">
      <w:pPr>
        <w:pStyle w:val="titolo20"/>
        <w:rPr>
          <w:color w:val="002060"/>
        </w:rPr>
      </w:pPr>
      <w:r w:rsidRPr="00923F9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D2047" w:rsidRPr="00923F9E" w14:paraId="60D14FE6" w14:textId="77777777" w:rsidTr="00147C84">
        <w:tc>
          <w:tcPr>
            <w:tcW w:w="2200" w:type="dxa"/>
            <w:tcMar>
              <w:top w:w="20" w:type="dxa"/>
              <w:left w:w="20" w:type="dxa"/>
              <w:bottom w:w="20" w:type="dxa"/>
              <w:right w:w="20" w:type="dxa"/>
            </w:tcMar>
            <w:vAlign w:val="center"/>
            <w:hideMark/>
          </w:tcPr>
          <w:p w14:paraId="0DF16CC1" w14:textId="77777777" w:rsidR="00FD2047" w:rsidRPr="00923F9E" w:rsidRDefault="00FD2047" w:rsidP="00147C84">
            <w:pPr>
              <w:pStyle w:val="movimento"/>
              <w:rPr>
                <w:color w:val="002060"/>
              </w:rPr>
            </w:pPr>
            <w:r w:rsidRPr="00923F9E">
              <w:rPr>
                <w:color w:val="002060"/>
              </w:rPr>
              <w:t>FRANCAVILLA MATTEO</w:t>
            </w:r>
          </w:p>
        </w:tc>
        <w:tc>
          <w:tcPr>
            <w:tcW w:w="2200" w:type="dxa"/>
            <w:tcMar>
              <w:top w:w="20" w:type="dxa"/>
              <w:left w:w="20" w:type="dxa"/>
              <w:bottom w:w="20" w:type="dxa"/>
              <w:right w:w="20" w:type="dxa"/>
            </w:tcMar>
            <w:vAlign w:val="center"/>
            <w:hideMark/>
          </w:tcPr>
          <w:p w14:paraId="01E5D3CD" w14:textId="77777777" w:rsidR="00FD2047" w:rsidRPr="00923F9E" w:rsidRDefault="00FD2047" w:rsidP="00147C84">
            <w:pPr>
              <w:pStyle w:val="movimento2"/>
              <w:rPr>
                <w:color w:val="002060"/>
              </w:rPr>
            </w:pPr>
            <w:r w:rsidRPr="00923F9E">
              <w:rPr>
                <w:color w:val="002060"/>
              </w:rPr>
              <w:t xml:space="preserve">(C.U.S. MACERATA CALCIO A5) </w:t>
            </w:r>
          </w:p>
        </w:tc>
        <w:tc>
          <w:tcPr>
            <w:tcW w:w="800" w:type="dxa"/>
            <w:tcMar>
              <w:top w:w="20" w:type="dxa"/>
              <w:left w:w="20" w:type="dxa"/>
              <w:bottom w:w="20" w:type="dxa"/>
              <w:right w:w="20" w:type="dxa"/>
            </w:tcMar>
            <w:vAlign w:val="center"/>
            <w:hideMark/>
          </w:tcPr>
          <w:p w14:paraId="68FB0EFA"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027A6CCF" w14:textId="77777777" w:rsidR="00FD2047" w:rsidRPr="00923F9E" w:rsidRDefault="00FD2047" w:rsidP="00147C84">
            <w:pPr>
              <w:pStyle w:val="movimento"/>
              <w:rPr>
                <w:color w:val="002060"/>
              </w:rPr>
            </w:pPr>
            <w:r w:rsidRPr="00923F9E">
              <w:rPr>
                <w:color w:val="002060"/>
              </w:rPr>
              <w:t>MARANGONI PIETRO</w:t>
            </w:r>
          </w:p>
        </w:tc>
        <w:tc>
          <w:tcPr>
            <w:tcW w:w="2200" w:type="dxa"/>
            <w:tcMar>
              <w:top w:w="20" w:type="dxa"/>
              <w:left w:w="20" w:type="dxa"/>
              <w:bottom w:w="20" w:type="dxa"/>
              <w:right w:w="20" w:type="dxa"/>
            </w:tcMar>
            <w:vAlign w:val="center"/>
            <w:hideMark/>
          </w:tcPr>
          <w:p w14:paraId="2DACFF77" w14:textId="77777777" w:rsidR="00FD2047" w:rsidRPr="00923F9E" w:rsidRDefault="00FD2047" w:rsidP="00147C84">
            <w:pPr>
              <w:pStyle w:val="movimento2"/>
              <w:rPr>
                <w:color w:val="002060"/>
              </w:rPr>
            </w:pPr>
            <w:r w:rsidRPr="00923F9E">
              <w:rPr>
                <w:color w:val="002060"/>
              </w:rPr>
              <w:t xml:space="preserve">(C.U.S. MACERATA CALCIO A5) </w:t>
            </w:r>
          </w:p>
        </w:tc>
      </w:tr>
      <w:tr w:rsidR="00FD2047" w:rsidRPr="00923F9E" w14:paraId="6C21F795" w14:textId="77777777" w:rsidTr="00147C84">
        <w:tc>
          <w:tcPr>
            <w:tcW w:w="2200" w:type="dxa"/>
            <w:tcMar>
              <w:top w:w="20" w:type="dxa"/>
              <w:left w:w="20" w:type="dxa"/>
              <w:bottom w:w="20" w:type="dxa"/>
              <w:right w:w="20" w:type="dxa"/>
            </w:tcMar>
            <w:vAlign w:val="center"/>
            <w:hideMark/>
          </w:tcPr>
          <w:p w14:paraId="58F308F7" w14:textId="77777777" w:rsidR="00FD2047" w:rsidRPr="00923F9E" w:rsidRDefault="00FD2047" w:rsidP="00147C84">
            <w:pPr>
              <w:pStyle w:val="movimento"/>
              <w:rPr>
                <w:color w:val="002060"/>
              </w:rPr>
            </w:pPr>
            <w:r w:rsidRPr="00923F9E">
              <w:rPr>
                <w:color w:val="002060"/>
              </w:rPr>
              <w:t>ERCOLI GIANLUCA</w:t>
            </w:r>
          </w:p>
        </w:tc>
        <w:tc>
          <w:tcPr>
            <w:tcW w:w="2200" w:type="dxa"/>
            <w:tcMar>
              <w:top w:w="20" w:type="dxa"/>
              <w:left w:w="20" w:type="dxa"/>
              <w:bottom w:w="20" w:type="dxa"/>
              <w:right w:w="20" w:type="dxa"/>
            </w:tcMar>
            <w:vAlign w:val="center"/>
            <w:hideMark/>
          </w:tcPr>
          <w:p w14:paraId="7EABC079" w14:textId="77777777" w:rsidR="00FD2047" w:rsidRPr="00923F9E" w:rsidRDefault="00FD2047" w:rsidP="00147C84">
            <w:pPr>
              <w:pStyle w:val="movimento2"/>
              <w:rPr>
                <w:color w:val="002060"/>
              </w:rPr>
            </w:pPr>
            <w:r w:rsidRPr="00923F9E">
              <w:rPr>
                <w:color w:val="002060"/>
              </w:rPr>
              <w:t xml:space="preserve">(FUTSAL MONTURANO) </w:t>
            </w:r>
          </w:p>
        </w:tc>
        <w:tc>
          <w:tcPr>
            <w:tcW w:w="800" w:type="dxa"/>
            <w:tcMar>
              <w:top w:w="20" w:type="dxa"/>
              <w:left w:w="20" w:type="dxa"/>
              <w:bottom w:w="20" w:type="dxa"/>
              <w:right w:w="20" w:type="dxa"/>
            </w:tcMar>
            <w:vAlign w:val="center"/>
            <w:hideMark/>
          </w:tcPr>
          <w:p w14:paraId="1E03CC82"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12C95618"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50F89967" w14:textId="77777777" w:rsidR="00FD2047" w:rsidRPr="00923F9E" w:rsidRDefault="00FD2047" w:rsidP="00147C84">
            <w:pPr>
              <w:pStyle w:val="movimento2"/>
              <w:rPr>
                <w:color w:val="002060"/>
              </w:rPr>
            </w:pPr>
            <w:r w:rsidRPr="00923F9E">
              <w:rPr>
                <w:color w:val="002060"/>
              </w:rPr>
              <w:t> </w:t>
            </w:r>
          </w:p>
        </w:tc>
      </w:tr>
    </w:tbl>
    <w:p w14:paraId="6E23EFEF" w14:textId="77777777" w:rsidR="00FD2047" w:rsidRPr="00923F9E" w:rsidRDefault="00FD2047" w:rsidP="00FD2047">
      <w:pPr>
        <w:pStyle w:val="titolo30"/>
        <w:rPr>
          <w:rFonts w:eastAsiaTheme="minorEastAsia"/>
          <w:color w:val="002060"/>
        </w:rPr>
      </w:pPr>
      <w:r w:rsidRPr="00923F9E">
        <w:rPr>
          <w:color w:val="002060"/>
        </w:rPr>
        <w:t xml:space="preserve">CALCIATORI NON ESPULSI </w:t>
      </w:r>
    </w:p>
    <w:p w14:paraId="73B897BC" w14:textId="77777777" w:rsidR="00FD2047" w:rsidRPr="00923F9E" w:rsidRDefault="00FD2047" w:rsidP="00FD2047">
      <w:pPr>
        <w:pStyle w:val="titolo20"/>
        <w:rPr>
          <w:color w:val="002060"/>
        </w:rPr>
      </w:pPr>
      <w:r w:rsidRPr="00923F9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D2047" w:rsidRPr="00923F9E" w14:paraId="3F7FBDE0" w14:textId="77777777" w:rsidTr="00147C84">
        <w:tc>
          <w:tcPr>
            <w:tcW w:w="2200" w:type="dxa"/>
            <w:tcMar>
              <w:top w:w="20" w:type="dxa"/>
              <w:left w:w="20" w:type="dxa"/>
              <w:bottom w:w="20" w:type="dxa"/>
              <w:right w:w="20" w:type="dxa"/>
            </w:tcMar>
            <w:vAlign w:val="center"/>
            <w:hideMark/>
          </w:tcPr>
          <w:p w14:paraId="0BA20781" w14:textId="77777777" w:rsidR="00FD2047" w:rsidRPr="00923F9E" w:rsidRDefault="00FD2047" w:rsidP="00147C84">
            <w:pPr>
              <w:pStyle w:val="movimento"/>
              <w:rPr>
                <w:color w:val="002060"/>
              </w:rPr>
            </w:pPr>
            <w:r w:rsidRPr="00923F9E">
              <w:rPr>
                <w:color w:val="002060"/>
              </w:rPr>
              <w:t>NEITSCH GUSTAVO</w:t>
            </w:r>
          </w:p>
        </w:tc>
        <w:tc>
          <w:tcPr>
            <w:tcW w:w="2200" w:type="dxa"/>
            <w:tcMar>
              <w:top w:w="20" w:type="dxa"/>
              <w:left w:w="20" w:type="dxa"/>
              <w:bottom w:w="20" w:type="dxa"/>
              <w:right w:w="20" w:type="dxa"/>
            </w:tcMar>
            <w:vAlign w:val="center"/>
            <w:hideMark/>
          </w:tcPr>
          <w:p w14:paraId="62068B3F" w14:textId="77777777" w:rsidR="00FD2047" w:rsidRPr="00923F9E" w:rsidRDefault="00FD2047" w:rsidP="00147C84">
            <w:pPr>
              <w:pStyle w:val="movimento2"/>
              <w:rPr>
                <w:color w:val="002060"/>
              </w:rPr>
            </w:pPr>
            <w:r w:rsidRPr="00923F9E">
              <w:rPr>
                <w:color w:val="002060"/>
              </w:rPr>
              <w:t xml:space="preserve">(CERRETO D ESI C5 A.S.D.) </w:t>
            </w:r>
          </w:p>
        </w:tc>
        <w:tc>
          <w:tcPr>
            <w:tcW w:w="800" w:type="dxa"/>
            <w:tcMar>
              <w:top w:w="20" w:type="dxa"/>
              <w:left w:w="20" w:type="dxa"/>
              <w:bottom w:w="20" w:type="dxa"/>
              <w:right w:w="20" w:type="dxa"/>
            </w:tcMar>
            <w:vAlign w:val="center"/>
            <w:hideMark/>
          </w:tcPr>
          <w:p w14:paraId="3018D03F"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42F9CAFE" w14:textId="77777777" w:rsidR="00FD2047" w:rsidRPr="00923F9E" w:rsidRDefault="00FD2047" w:rsidP="00147C84">
            <w:pPr>
              <w:pStyle w:val="movimento"/>
              <w:rPr>
                <w:color w:val="002060"/>
              </w:rPr>
            </w:pPr>
            <w:r w:rsidRPr="00923F9E">
              <w:rPr>
                <w:color w:val="002060"/>
              </w:rPr>
              <w:t>MORELLI NICLI</w:t>
            </w:r>
          </w:p>
        </w:tc>
        <w:tc>
          <w:tcPr>
            <w:tcW w:w="2200" w:type="dxa"/>
            <w:tcMar>
              <w:top w:w="20" w:type="dxa"/>
              <w:left w:w="20" w:type="dxa"/>
              <w:bottom w:w="20" w:type="dxa"/>
              <w:right w:w="20" w:type="dxa"/>
            </w:tcMar>
            <w:vAlign w:val="center"/>
            <w:hideMark/>
          </w:tcPr>
          <w:p w14:paraId="03ED3E68" w14:textId="77777777" w:rsidR="00FD2047" w:rsidRPr="00923F9E" w:rsidRDefault="00FD2047" w:rsidP="00147C84">
            <w:pPr>
              <w:pStyle w:val="movimento2"/>
              <w:rPr>
                <w:color w:val="002060"/>
              </w:rPr>
            </w:pPr>
            <w:r w:rsidRPr="00923F9E">
              <w:rPr>
                <w:color w:val="002060"/>
              </w:rPr>
              <w:t xml:space="preserve">(FUTSAL MONTURANO) </w:t>
            </w:r>
          </w:p>
        </w:tc>
      </w:tr>
      <w:tr w:rsidR="00FD2047" w:rsidRPr="00923F9E" w14:paraId="722FC1DB" w14:textId="77777777" w:rsidTr="00147C84">
        <w:tc>
          <w:tcPr>
            <w:tcW w:w="2200" w:type="dxa"/>
            <w:tcMar>
              <w:top w:w="20" w:type="dxa"/>
              <w:left w:w="20" w:type="dxa"/>
              <w:bottom w:w="20" w:type="dxa"/>
              <w:right w:w="20" w:type="dxa"/>
            </w:tcMar>
            <w:vAlign w:val="center"/>
            <w:hideMark/>
          </w:tcPr>
          <w:p w14:paraId="22A406A7" w14:textId="77777777" w:rsidR="00FD2047" w:rsidRPr="00923F9E" w:rsidRDefault="00FD2047" w:rsidP="00147C84">
            <w:pPr>
              <w:pStyle w:val="movimento"/>
              <w:rPr>
                <w:color w:val="002060"/>
              </w:rPr>
            </w:pPr>
            <w:r w:rsidRPr="00923F9E">
              <w:rPr>
                <w:color w:val="002060"/>
              </w:rPr>
              <w:t>LOMBARDI MICHELE</w:t>
            </w:r>
          </w:p>
        </w:tc>
        <w:tc>
          <w:tcPr>
            <w:tcW w:w="2200" w:type="dxa"/>
            <w:tcMar>
              <w:top w:w="20" w:type="dxa"/>
              <w:left w:w="20" w:type="dxa"/>
              <w:bottom w:w="20" w:type="dxa"/>
              <w:right w:w="20" w:type="dxa"/>
            </w:tcMar>
            <w:vAlign w:val="center"/>
            <w:hideMark/>
          </w:tcPr>
          <w:p w14:paraId="09A00B10" w14:textId="77777777" w:rsidR="00FD2047" w:rsidRPr="00923F9E" w:rsidRDefault="00FD2047" w:rsidP="00147C84">
            <w:pPr>
              <w:pStyle w:val="movimento2"/>
              <w:rPr>
                <w:color w:val="002060"/>
              </w:rPr>
            </w:pPr>
            <w:r w:rsidRPr="00923F9E">
              <w:rPr>
                <w:color w:val="002060"/>
              </w:rPr>
              <w:t xml:space="preserve">(PIETRALACROCE 73) </w:t>
            </w:r>
          </w:p>
        </w:tc>
        <w:tc>
          <w:tcPr>
            <w:tcW w:w="800" w:type="dxa"/>
            <w:tcMar>
              <w:top w:w="20" w:type="dxa"/>
              <w:left w:w="20" w:type="dxa"/>
              <w:bottom w:w="20" w:type="dxa"/>
              <w:right w:w="20" w:type="dxa"/>
            </w:tcMar>
            <w:vAlign w:val="center"/>
            <w:hideMark/>
          </w:tcPr>
          <w:p w14:paraId="5BD528D9"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1B8CE3FA"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0712AAD1" w14:textId="77777777" w:rsidR="00FD2047" w:rsidRPr="00923F9E" w:rsidRDefault="00FD2047" w:rsidP="00147C84">
            <w:pPr>
              <w:pStyle w:val="movimento2"/>
              <w:rPr>
                <w:color w:val="002060"/>
              </w:rPr>
            </w:pPr>
            <w:r w:rsidRPr="00923F9E">
              <w:rPr>
                <w:color w:val="002060"/>
              </w:rPr>
              <w:t> </w:t>
            </w:r>
          </w:p>
        </w:tc>
      </w:tr>
    </w:tbl>
    <w:p w14:paraId="2D2CD5A9" w14:textId="77777777" w:rsidR="00FD2047" w:rsidRPr="00923F9E" w:rsidRDefault="00FD2047" w:rsidP="00FD2047">
      <w:pPr>
        <w:pStyle w:val="titolo20"/>
        <w:rPr>
          <w:rFonts w:eastAsiaTheme="minorEastAsia"/>
          <w:color w:val="002060"/>
        </w:rPr>
      </w:pPr>
      <w:r w:rsidRPr="00923F9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D2047" w:rsidRPr="00923F9E" w14:paraId="765C559E" w14:textId="77777777" w:rsidTr="00147C84">
        <w:tc>
          <w:tcPr>
            <w:tcW w:w="2200" w:type="dxa"/>
            <w:tcMar>
              <w:top w:w="20" w:type="dxa"/>
              <w:left w:w="20" w:type="dxa"/>
              <w:bottom w:w="20" w:type="dxa"/>
              <w:right w:w="20" w:type="dxa"/>
            </w:tcMar>
            <w:vAlign w:val="center"/>
            <w:hideMark/>
          </w:tcPr>
          <w:p w14:paraId="2C0D8BD6" w14:textId="77777777" w:rsidR="00FD2047" w:rsidRPr="00923F9E" w:rsidRDefault="00FD2047" w:rsidP="00147C84">
            <w:pPr>
              <w:pStyle w:val="movimento"/>
              <w:rPr>
                <w:color w:val="002060"/>
              </w:rPr>
            </w:pPr>
            <w:r w:rsidRPr="00923F9E">
              <w:rPr>
                <w:color w:val="002060"/>
              </w:rPr>
              <w:t>DI RONZA SIMONE</w:t>
            </w:r>
          </w:p>
        </w:tc>
        <w:tc>
          <w:tcPr>
            <w:tcW w:w="2200" w:type="dxa"/>
            <w:tcMar>
              <w:top w:w="20" w:type="dxa"/>
              <w:left w:w="20" w:type="dxa"/>
              <w:bottom w:w="20" w:type="dxa"/>
              <w:right w:w="20" w:type="dxa"/>
            </w:tcMar>
            <w:vAlign w:val="center"/>
            <w:hideMark/>
          </w:tcPr>
          <w:p w14:paraId="1EBA699C" w14:textId="77777777" w:rsidR="00FD2047" w:rsidRPr="00923F9E" w:rsidRDefault="00FD2047" w:rsidP="00147C84">
            <w:pPr>
              <w:pStyle w:val="movimento2"/>
              <w:rPr>
                <w:color w:val="002060"/>
              </w:rPr>
            </w:pPr>
            <w:r w:rsidRPr="00923F9E">
              <w:rPr>
                <w:color w:val="002060"/>
              </w:rPr>
              <w:t xml:space="preserve">(CERRETO D ESI C5 A.S.D.) </w:t>
            </w:r>
          </w:p>
        </w:tc>
        <w:tc>
          <w:tcPr>
            <w:tcW w:w="800" w:type="dxa"/>
            <w:tcMar>
              <w:top w:w="20" w:type="dxa"/>
              <w:left w:w="20" w:type="dxa"/>
              <w:bottom w:w="20" w:type="dxa"/>
              <w:right w:w="20" w:type="dxa"/>
            </w:tcMar>
            <w:vAlign w:val="center"/>
            <w:hideMark/>
          </w:tcPr>
          <w:p w14:paraId="7072497B"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6B79DC48" w14:textId="77777777" w:rsidR="00FD2047" w:rsidRPr="00923F9E" w:rsidRDefault="00FD2047" w:rsidP="00147C84">
            <w:pPr>
              <w:pStyle w:val="movimento"/>
              <w:rPr>
                <w:color w:val="002060"/>
              </w:rPr>
            </w:pPr>
            <w:r w:rsidRPr="00923F9E">
              <w:rPr>
                <w:color w:val="002060"/>
              </w:rPr>
              <w:t>MARTURANO WALTER ALEJANDR</w:t>
            </w:r>
          </w:p>
        </w:tc>
        <w:tc>
          <w:tcPr>
            <w:tcW w:w="2200" w:type="dxa"/>
            <w:tcMar>
              <w:top w:w="20" w:type="dxa"/>
              <w:left w:w="20" w:type="dxa"/>
              <w:bottom w:w="20" w:type="dxa"/>
              <w:right w:w="20" w:type="dxa"/>
            </w:tcMar>
            <w:vAlign w:val="center"/>
            <w:hideMark/>
          </w:tcPr>
          <w:p w14:paraId="3D04A5E0" w14:textId="77777777" w:rsidR="00FD2047" w:rsidRPr="00923F9E" w:rsidRDefault="00FD2047" w:rsidP="00147C84">
            <w:pPr>
              <w:pStyle w:val="movimento2"/>
              <w:rPr>
                <w:color w:val="002060"/>
              </w:rPr>
            </w:pPr>
            <w:r w:rsidRPr="00923F9E">
              <w:rPr>
                <w:color w:val="002060"/>
              </w:rPr>
              <w:t xml:space="preserve">(CERRETO D ESI C5 A.S.D.) </w:t>
            </w:r>
          </w:p>
        </w:tc>
      </w:tr>
    </w:tbl>
    <w:p w14:paraId="4F4D8708" w14:textId="77777777" w:rsidR="00FD2047" w:rsidRPr="00923F9E" w:rsidRDefault="00FD2047" w:rsidP="00FD2047">
      <w:pPr>
        <w:pStyle w:val="titolo20"/>
        <w:rPr>
          <w:rFonts w:eastAsiaTheme="minorEastAsia"/>
          <w:color w:val="002060"/>
        </w:rPr>
      </w:pPr>
      <w:r w:rsidRPr="00923F9E">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D2047" w:rsidRPr="00923F9E" w14:paraId="447A6BE7" w14:textId="77777777" w:rsidTr="00147C84">
        <w:tc>
          <w:tcPr>
            <w:tcW w:w="2200" w:type="dxa"/>
            <w:tcMar>
              <w:top w:w="20" w:type="dxa"/>
              <w:left w:w="20" w:type="dxa"/>
              <w:bottom w:w="20" w:type="dxa"/>
              <w:right w:w="20" w:type="dxa"/>
            </w:tcMar>
            <w:vAlign w:val="center"/>
            <w:hideMark/>
          </w:tcPr>
          <w:p w14:paraId="6C4228D4" w14:textId="77777777" w:rsidR="00FD2047" w:rsidRPr="00923F9E" w:rsidRDefault="00FD2047" w:rsidP="00147C84">
            <w:pPr>
              <w:pStyle w:val="movimento"/>
              <w:rPr>
                <w:color w:val="002060"/>
              </w:rPr>
            </w:pPr>
            <w:r w:rsidRPr="00923F9E">
              <w:rPr>
                <w:color w:val="002060"/>
              </w:rPr>
              <w:t>PINTO TOMMASO</w:t>
            </w:r>
          </w:p>
        </w:tc>
        <w:tc>
          <w:tcPr>
            <w:tcW w:w="2200" w:type="dxa"/>
            <w:tcMar>
              <w:top w:w="20" w:type="dxa"/>
              <w:left w:w="20" w:type="dxa"/>
              <w:bottom w:w="20" w:type="dxa"/>
              <w:right w:w="20" w:type="dxa"/>
            </w:tcMar>
            <w:vAlign w:val="center"/>
            <w:hideMark/>
          </w:tcPr>
          <w:p w14:paraId="41252E93" w14:textId="77777777" w:rsidR="00FD2047" w:rsidRPr="00923F9E" w:rsidRDefault="00FD2047" w:rsidP="00147C84">
            <w:pPr>
              <w:pStyle w:val="movimento2"/>
              <w:rPr>
                <w:color w:val="002060"/>
              </w:rPr>
            </w:pPr>
            <w:r w:rsidRPr="00923F9E">
              <w:rPr>
                <w:color w:val="002060"/>
              </w:rPr>
              <w:t xml:space="preserve">(PIETRALACROCE 73) </w:t>
            </w:r>
          </w:p>
        </w:tc>
        <w:tc>
          <w:tcPr>
            <w:tcW w:w="800" w:type="dxa"/>
            <w:tcMar>
              <w:top w:w="20" w:type="dxa"/>
              <w:left w:w="20" w:type="dxa"/>
              <w:bottom w:w="20" w:type="dxa"/>
              <w:right w:w="20" w:type="dxa"/>
            </w:tcMar>
            <w:vAlign w:val="center"/>
            <w:hideMark/>
          </w:tcPr>
          <w:p w14:paraId="4A78840F"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0C6F184E"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1D042E8C" w14:textId="77777777" w:rsidR="00FD2047" w:rsidRPr="00923F9E" w:rsidRDefault="00FD2047" w:rsidP="00147C84">
            <w:pPr>
              <w:pStyle w:val="movimento2"/>
              <w:rPr>
                <w:color w:val="002060"/>
              </w:rPr>
            </w:pPr>
            <w:r w:rsidRPr="00923F9E">
              <w:rPr>
                <w:color w:val="002060"/>
              </w:rPr>
              <w:t> </w:t>
            </w:r>
          </w:p>
        </w:tc>
      </w:tr>
    </w:tbl>
    <w:p w14:paraId="278A5BDB" w14:textId="77777777" w:rsidR="00FD2047" w:rsidRPr="00923F9E" w:rsidRDefault="00FD2047" w:rsidP="00FD2047">
      <w:pPr>
        <w:pStyle w:val="titolo20"/>
        <w:rPr>
          <w:rFonts w:eastAsiaTheme="minorEastAsia"/>
          <w:color w:val="002060"/>
        </w:rPr>
      </w:pPr>
      <w:r w:rsidRPr="00923F9E">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D2047" w:rsidRPr="00923F9E" w14:paraId="09912822" w14:textId="77777777" w:rsidTr="00147C84">
        <w:tc>
          <w:tcPr>
            <w:tcW w:w="2200" w:type="dxa"/>
            <w:tcMar>
              <w:top w:w="20" w:type="dxa"/>
              <w:left w:w="20" w:type="dxa"/>
              <w:bottom w:w="20" w:type="dxa"/>
              <w:right w:w="20" w:type="dxa"/>
            </w:tcMar>
            <w:vAlign w:val="center"/>
            <w:hideMark/>
          </w:tcPr>
          <w:p w14:paraId="01F2995C" w14:textId="77777777" w:rsidR="00FD2047" w:rsidRPr="00923F9E" w:rsidRDefault="00FD2047" w:rsidP="00147C84">
            <w:pPr>
              <w:pStyle w:val="movimento"/>
              <w:rPr>
                <w:color w:val="002060"/>
              </w:rPr>
            </w:pPr>
            <w:r w:rsidRPr="00923F9E">
              <w:rPr>
                <w:color w:val="002060"/>
              </w:rPr>
              <w:t>MARANGONI FRANCESCO</w:t>
            </w:r>
          </w:p>
        </w:tc>
        <w:tc>
          <w:tcPr>
            <w:tcW w:w="2200" w:type="dxa"/>
            <w:tcMar>
              <w:top w:w="20" w:type="dxa"/>
              <w:left w:w="20" w:type="dxa"/>
              <w:bottom w:w="20" w:type="dxa"/>
              <w:right w:w="20" w:type="dxa"/>
            </w:tcMar>
            <w:vAlign w:val="center"/>
            <w:hideMark/>
          </w:tcPr>
          <w:p w14:paraId="52F205C2" w14:textId="77777777" w:rsidR="00FD2047" w:rsidRPr="00923F9E" w:rsidRDefault="00FD2047" w:rsidP="00147C84">
            <w:pPr>
              <w:pStyle w:val="movimento2"/>
              <w:rPr>
                <w:color w:val="002060"/>
              </w:rPr>
            </w:pPr>
            <w:r w:rsidRPr="00923F9E">
              <w:rPr>
                <w:color w:val="002060"/>
              </w:rPr>
              <w:t xml:space="preserve">(C.U.S. MACERATA CALCIO A5) </w:t>
            </w:r>
          </w:p>
        </w:tc>
        <w:tc>
          <w:tcPr>
            <w:tcW w:w="800" w:type="dxa"/>
            <w:tcMar>
              <w:top w:w="20" w:type="dxa"/>
              <w:left w:w="20" w:type="dxa"/>
              <w:bottom w:w="20" w:type="dxa"/>
              <w:right w:w="20" w:type="dxa"/>
            </w:tcMar>
            <w:vAlign w:val="center"/>
            <w:hideMark/>
          </w:tcPr>
          <w:p w14:paraId="29D3CB2E"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3D267D2D" w14:textId="77777777" w:rsidR="00FD2047" w:rsidRPr="00923F9E" w:rsidRDefault="00FD2047" w:rsidP="00147C84">
            <w:pPr>
              <w:pStyle w:val="movimento"/>
              <w:rPr>
                <w:color w:val="002060"/>
              </w:rPr>
            </w:pPr>
            <w:r w:rsidRPr="00923F9E">
              <w:rPr>
                <w:color w:val="002060"/>
              </w:rPr>
              <w:t>ROSSIGNOLI ALEANDRO MARIA</w:t>
            </w:r>
          </w:p>
        </w:tc>
        <w:tc>
          <w:tcPr>
            <w:tcW w:w="2200" w:type="dxa"/>
            <w:tcMar>
              <w:top w:w="20" w:type="dxa"/>
              <w:left w:w="20" w:type="dxa"/>
              <w:bottom w:w="20" w:type="dxa"/>
              <w:right w:w="20" w:type="dxa"/>
            </w:tcMar>
            <w:vAlign w:val="center"/>
            <w:hideMark/>
          </w:tcPr>
          <w:p w14:paraId="089CFC8B" w14:textId="77777777" w:rsidR="00FD2047" w:rsidRPr="00923F9E" w:rsidRDefault="00FD2047" w:rsidP="00147C84">
            <w:pPr>
              <w:pStyle w:val="movimento2"/>
              <w:rPr>
                <w:color w:val="002060"/>
              </w:rPr>
            </w:pPr>
            <w:r w:rsidRPr="00923F9E">
              <w:rPr>
                <w:color w:val="002060"/>
              </w:rPr>
              <w:t xml:space="preserve">(FUTSAL MONTURANO) </w:t>
            </w:r>
          </w:p>
        </w:tc>
      </w:tr>
      <w:tr w:rsidR="00FD2047" w:rsidRPr="00923F9E" w14:paraId="1C63351D" w14:textId="77777777" w:rsidTr="00147C84">
        <w:tc>
          <w:tcPr>
            <w:tcW w:w="2200" w:type="dxa"/>
            <w:tcMar>
              <w:top w:w="20" w:type="dxa"/>
              <w:left w:w="20" w:type="dxa"/>
              <w:bottom w:w="20" w:type="dxa"/>
              <w:right w:w="20" w:type="dxa"/>
            </w:tcMar>
            <w:vAlign w:val="center"/>
            <w:hideMark/>
          </w:tcPr>
          <w:p w14:paraId="20BD4658" w14:textId="77777777" w:rsidR="00FD2047" w:rsidRPr="00923F9E" w:rsidRDefault="00FD2047" w:rsidP="00147C84">
            <w:pPr>
              <w:pStyle w:val="movimento"/>
              <w:rPr>
                <w:color w:val="002060"/>
              </w:rPr>
            </w:pPr>
            <w:r w:rsidRPr="00923F9E">
              <w:rPr>
                <w:color w:val="002060"/>
              </w:rPr>
              <w:t>CAMPOFREDANO GUIDO</w:t>
            </w:r>
          </w:p>
        </w:tc>
        <w:tc>
          <w:tcPr>
            <w:tcW w:w="2200" w:type="dxa"/>
            <w:tcMar>
              <w:top w:w="20" w:type="dxa"/>
              <w:left w:w="20" w:type="dxa"/>
              <w:bottom w:w="20" w:type="dxa"/>
              <w:right w:w="20" w:type="dxa"/>
            </w:tcMar>
            <w:vAlign w:val="center"/>
            <w:hideMark/>
          </w:tcPr>
          <w:p w14:paraId="184054F8" w14:textId="77777777" w:rsidR="00FD2047" w:rsidRPr="00923F9E" w:rsidRDefault="00FD2047" w:rsidP="00147C84">
            <w:pPr>
              <w:pStyle w:val="movimento2"/>
              <w:rPr>
                <w:color w:val="002060"/>
              </w:rPr>
            </w:pPr>
            <w:r w:rsidRPr="00923F9E">
              <w:rPr>
                <w:color w:val="002060"/>
              </w:rPr>
              <w:t xml:space="preserve">(PIETRALACROCE 73) </w:t>
            </w:r>
          </w:p>
        </w:tc>
        <w:tc>
          <w:tcPr>
            <w:tcW w:w="800" w:type="dxa"/>
            <w:tcMar>
              <w:top w:w="20" w:type="dxa"/>
              <w:left w:w="20" w:type="dxa"/>
              <w:bottom w:w="20" w:type="dxa"/>
              <w:right w:w="20" w:type="dxa"/>
            </w:tcMar>
            <w:vAlign w:val="center"/>
            <w:hideMark/>
          </w:tcPr>
          <w:p w14:paraId="77086E01"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19711A3F"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23089C5C" w14:textId="77777777" w:rsidR="00FD2047" w:rsidRPr="00923F9E" w:rsidRDefault="00FD2047" w:rsidP="00147C84">
            <w:pPr>
              <w:pStyle w:val="movimento2"/>
              <w:rPr>
                <w:color w:val="002060"/>
              </w:rPr>
            </w:pPr>
            <w:r w:rsidRPr="00923F9E">
              <w:rPr>
                <w:color w:val="002060"/>
              </w:rPr>
              <w:t> </w:t>
            </w:r>
          </w:p>
        </w:tc>
      </w:tr>
    </w:tbl>
    <w:p w14:paraId="24F95C26" w14:textId="77777777" w:rsidR="00FD2047" w:rsidRPr="00923F9E" w:rsidRDefault="00FD2047" w:rsidP="00FD2047">
      <w:pPr>
        <w:pStyle w:val="titolo20"/>
        <w:rPr>
          <w:rFonts w:eastAsiaTheme="minorEastAsia"/>
          <w:color w:val="002060"/>
        </w:rPr>
      </w:pPr>
      <w:r w:rsidRPr="00923F9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D2047" w:rsidRPr="00923F9E" w14:paraId="38397085" w14:textId="77777777" w:rsidTr="00147C84">
        <w:tc>
          <w:tcPr>
            <w:tcW w:w="2200" w:type="dxa"/>
            <w:tcMar>
              <w:top w:w="20" w:type="dxa"/>
              <w:left w:w="20" w:type="dxa"/>
              <w:bottom w:w="20" w:type="dxa"/>
              <w:right w:w="20" w:type="dxa"/>
            </w:tcMar>
            <w:vAlign w:val="center"/>
            <w:hideMark/>
          </w:tcPr>
          <w:p w14:paraId="0D50E3A4" w14:textId="77777777" w:rsidR="00FD2047" w:rsidRPr="00923F9E" w:rsidRDefault="00FD2047" w:rsidP="00147C84">
            <w:pPr>
              <w:pStyle w:val="movimento"/>
              <w:rPr>
                <w:color w:val="002060"/>
              </w:rPr>
            </w:pPr>
            <w:r w:rsidRPr="00923F9E">
              <w:rPr>
                <w:color w:val="002060"/>
              </w:rPr>
              <w:t>MINCONE RAMON</w:t>
            </w:r>
          </w:p>
        </w:tc>
        <w:tc>
          <w:tcPr>
            <w:tcW w:w="2200" w:type="dxa"/>
            <w:tcMar>
              <w:top w:w="20" w:type="dxa"/>
              <w:left w:w="20" w:type="dxa"/>
              <w:bottom w:w="20" w:type="dxa"/>
              <w:right w:w="20" w:type="dxa"/>
            </w:tcMar>
            <w:vAlign w:val="center"/>
            <w:hideMark/>
          </w:tcPr>
          <w:p w14:paraId="7339C924" w14:textId="77777777" w:rsidR="00FD2047" w:rsidRPr="00923F9E" w:rsidRDefault="00FD2047" w:rsidP="00147C84">
            <w:pPr>
              <w:pStyle w:val="movimento2"/>
              <w:rPr>
                <w:color w:val="002060"/>
              </w:rPr>
            </w:pPr>
            <w:r w:rsidRPr="00923F9E">
              <w:rPr>
                <w:color w:val="002060"/>
              </w:rPr>
              <w:t xml:space="preserve">(C.U.S. MACERATA CALCIO A5) </w:t>
            </w:r>
          </w:p>
        </w:tc>
        <w:tc>
          <w:tcPr>
            <w:tcW w:w="800" w:type="dxa"/>
            <w:tcMar>
              <w:top w:w="20" w:type="dxa"/>
              <w:left w:w="20" w:type="dxa"/>
              <w:bottom w:w="20" w:type="dxa"/>
              <w:right w:w="20" w:type="dxa"/>
            </w:tcMar>
            <w:vAlign w:val="center"/>
            <w:hideMark/>
          </w:tcPr>
          <w:p w14:paraId="0AE65D9F"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42A253D6" w14:textId="77777777" w:rsidR="00FD2047" w:rsidRPr="00923F9E" w:rsidRDefault="00FD2047" w:rsidP="00147C84">
            <w:pPr>
              <w:pStyle w:val="movimento"/>
              <w:rPr>
                <w:color w:val="002060"/>
              </w:rPr>
            </w:pPr>
            <w:r w:rsidRPr="00923F9E">
              <w:rPr>
                <w:color w:val="002060"/>
              </w:rPr>
              <w:t>BARBADORO MATTEO</w:t>
            </w:r>
          </w:p>
        </w:tc>
        <w:tc>
          <w:tcPr>
            <w:tcW w:w="2200" w:type="dxa"/>
            <w:tcMar>
              <w:top w:w="20" w:type="dxa"/>
              <w:left w:w="20" w:type="dxa"/>
              <w:bottom w:w="20" w:type="dxa"/>
              <w:right w:w="20" w:type="dxa"/>
            </w:tcMar>
            <w:vAlign w:val="center"/>
            <w:hideMark/>
          </w:tcPr>
          <w:p w14:paraId="6876FF9F" w14:textId="77777777" w:rsidR="00FD2047" w:rsidRPr="00923F9E" w:rsidRDefault="00FD2047" w:rsidP="00147C84">
            <w:pPr>
              <w:pStyle w:val="movimento2"/>
              <w:rPr>
                <w:color w:val="002060"/>
              </w:rPr>
            </w:pPr>
            <w:r w:rsidRPr="00923F9E">
              <w:rPr>
                <w:color w:val="002060"/>
              </w:rPr>
              <w:t xml:space="preserve">(PIANACCIO) </w:t>
            </w:r>
          </w:p>
        </w:tc>
      </w:tr>
      <w:tr w:rsidR="00FD2047" w:rsidRPr="00923F9E" w14:paraId="7FFF9D03" w14:textId="77777777" w:rsidTr="00147C84">
        <w:tc>
          <w:tcPr>
            <w:tcW w:w="2200" w:type="dxa"/>
            <w:tcMar>
              <w:top w:w="20" w:type="dxa"/>
              <w:left w:w="20" w:type="dxa"/>
              <w:bottom w:w="20" w:type="dxa"/>
              <w:right w:w="20" w:type="dxa"/>
            </w:tcMar>
            <w:vAlign w:val="center"/>
            <w:hideMark/>
          </w:tcPr>
          <w:p w14:paraId="0E9E7E87" w14:textId="77777777" w:rsidR="00FD2047" w:rsidRPr="00923F9E" w:rsidRDefault="00FD2047" w:rsidP="00147C84">
            <w:pPr>
              <w:pStyle w:val="movimento"/>
              <w:rPr>
                <w:color w:val="002060"/>
              </w:rPr>
            </w:pPr>
            <w:r w:rsidRPr="00923F9E">
              <w:rPr>
                <w:color w:val="002060"/>
              </w:rPr>
              <w:t>CAPPANERA ANDREA</w:t>
            </w:r>
          </w:p>
        </w:tc>
        <w:tc>
          <w:tcPr>
            <w:tcW w:w="2200" w:type="dxa"/>
            <w:tcMar>
              <w:top w:w="20" w:type="dxa"/>
              <w:left w:w="20" w:type="dxa"/>
              <w:bottom w:w="20" w:type="dxa"/>
              <w:right w:w="20" w:type="dxa"/>
            </w:tcMar>
            <w:vAlign w:val="center"/>
            <w:hideMark/>
          </w:tcPr>
          <w:p w14:paraId="7168BD35" w14:textId="77777777" w:rsidR="00FD2047" w:rsidRPr="00923F9E" w:rsidRDefault="00FD2047" w:rsidP="00147C84">
            <w:pPr>
              <w:pStyle w:val="movimento2"/>
              <w:rPr>
                <w:color w:val="002060"/>
              </w:rPr>
            </w:pPr>
            <w:r w:rsidRPr="00923F9E">
              <w:rPr>
                <w:color w:val="002060"/>
              </w:rPr>
              <w:t xml:space="preserve">(PIETRALACROCE 73) </w:t>
            </w:r>
          </w:p>
        </w:tc>
        <w:tc>
          <w:tcPr>
            <w:tcW w:w="800" w:type="dxa"/>
            <w:tcMar>
              <w:top w:w="20" w:type="dxa"/>
              <w:left w:w="20" w:type="dxa"/>
              <w:bottom w:w="20" w:type="dxa"/>
              <w:right w:w="20" w:type="dxa"/>
            </w:tcMar>
            <w:vAlign w:val="center"/>
            <w:hideMark/>
          </w:tcPr>
          <w:p w14:paraId="5A2F94FC"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6E7375C4"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5E79C175" w14:textId="77777777" w:rsidR="00FD2047" w:rsidRPr="00923F9E" w:rsidRDefault="00FD2047" w:rsidP="00147C84">
            <w:pPr>
              <w:pStyle w:val="movimento2"/>
              <w:rPr>
                <w:color w:val="002060"/>
              </w:rPr>
            </w:pPr>
            <w:r w:rsidRPr="00923F9E">
              <w:rPr>
                <w:color w:val="002060"/>
              </w:rPr>
              <w:t> </w:t>
            </w:r>
          </w:p>
        </w:tc>
      </w:tr>
    </w:tbl>
    <w:p w14:paraId="0C37716E" w14:textId="77777777" w:rsidR="00FD2047" w:rsidRPr="00923F9E" w:rsidRDefault="00FD2047" w:rsidP="00FD2047">
      <w:pPr>
        <w:pStyle w:val="titolo20"/>
        <w:rPr>
          <w:rFonts w:eastAsiaTheme="minorEastAsia"/>
          <w:color w:val="002060"/>
        </w:rPr>
      </w:pPr>
      <w:r w:rsidRPr="00923F9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D2047" w:rsidRPr="00923F9E" w14:paraId="233DCAFD" w14:textId="77777777" w:rsidTr="00147C84">
        <w:tc>
          <w:tcPr>
            <w:tcW w:w="2200" w:type="dxa"/>
            <w:tcMar>
              <w:top w:w="20" w:type="dxa"/>
              <w:left w:w="20" w:type="dxa"/>
              <w:bottom w:w="20" w:type="dxa"/>
              <w:right w:w="20" w:type="dxa"/>
            </w:tcMar>
            <w:vAlign w:val="center"/>
            <w:hideMark/>
          </w:tcPr>
          <w:p w14:paraId="46074DD2" w14:textId="77777777" w:rsidR="00FD2047" w:rsidRPr="00923F9E" w:rsidRDefault="00FD2047" w:rsidP="00147C84">
            <w:pPr>
              <w:pStyle w:val="movimento"/>
              <w:rPr>
                <w:color w:val="002060"/>
              </w:rPr>
            </w:pPr>
            <w:r w:rsidRPr="00923F9E">
              <w:rPr>
                <w:color w:val="002060"/>
              </w:rPr>
              <w:t>ZAMPETTI DERRIK</w:t>
            </w:r>
          </w:p>
        </w:tc>
        <w:tc>
          <w:tcPr>
            <w:tcW w:w="2200" w:type="dxa"/>
            <w:tcMar>
              <w:top w:w="20" w:type="dxa"/>
              <w:left w:w="20" w:type="dxa"/>
              <w:bottom w:w="20" w:type="dxa"/>
              <w:right w:w="20" w:type="dxa"/>
            </w:tcMar>
            <w:vAlign w:val="center"/>
            <w:hideMark/>
          </w:tcPr>
          <w:p w14:paraId="2141485C" w14:textId="77777777" w:rsidR="00FD2047" w:rsidRPr="00923F9E" w:rsidRDefault="00FD2047" w:rsidP="00147C84">
            <w:pPr>
              <w:pStyle w:val="movimento2"/>
              <w:rPr>
                <w:color w:val="002060"/>
              </w:rPr>
            </w:pPr>
            <w:r w:rsidRPr="00923F9E">
              <w:rPr>
                <w:color w:val="002060"/>
              </w:rPr>
              <w:t xml:space="preserve">(FUTSAL MONTURANO) </w:t>
            </w:r>
          </w:p>
        </w:tc>
        <w:tc>
          <w:tcPr>
            <w:tcW w:w="800" w:type="dxa"/>
            <w:tcMar>
              <w:top w:w="20" w:type="dxa"/>
              <w:left w:w="20" w:type="dxa"/>
              <w:bottom w:w="20" w:type="dxa"/>
              <w:right w:w="20" w:type="dxa"/>
            </w:tcMar>
            <w:vAlign w:val="center"/>
            <w:hideMark/>
          </w:tcPr>
          <w:p w14:paraId="6081A772"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690198D4" w14:textId="77777777" w:rsidR="00FD2047" w:rsidRPr="00923F9E" w:rsidRDefault="00FD2047" w:rsidP="00147C84">
            <w:pPr>
              <w:pStyle w:val="movimento"/>
              <w:rPr>
                <w:color w:val="002060"/>
              </w:rPr>
            </w:pPr>
            <w:r w:rsidRPr="00923F9E">
              <w:rPr>
                <w:color w:val="002060"/>
              </w:rPr>
              <w:t>FABBRONI MATTEO</w:t>
            </w:r>
          </w:p>
        </w:tc>
        <w:tc>
          <w:tcPr>
            <w:tcW w:w="2200" w:type="dxa"/>
            <w:tcMar>
              <w:top w:w="20" w:type="dxa"/>
              <w:left w:w="20" w:type="dxa"/>
              <w:bottom w:w="20" w:type="dxa"/>
              <w:right w:w="20" w:type="dxa"/>
            </w:tcMar>
            <w:vAlign w:val="center"/>
            <w:hideMark/>
          </w:tcPr>
          <w:p w14:paraId="7D50E3BD" w14:textId="77777777" w:rsidR="00FD2047" w:rsidRPr="00923F9E" w:rsidRDefault="00FD2047" w:rsidP="00147C84">
            <w:pPr>
              <w:pStyle w:val="movimento2"/>
              <w:rPr>
                <w:color w:val="002060"/>
              </w:rPr>
            </w:pPr>
            <w:r w:rsidRPr="00923F9E">
              <w:rPr>
                <w:color w:val="002060"/>
              </w:rPr>
              <w:t xml:space="preserve">(OLYMPIA FANO C5) </w:t>
            </w:r>
          </w:p>
        </w:tc>
      </w:tr>
      <w:tr w:rsidR="00FD2047" w:rsidRPr="00923F9E" w14:paraId="17268F42" w14:textId="77777777" w:rsidTr="00147C84">
        <w:tc>
          <w:tcPr>
            <w:tcW w:w="2200" w:type="dxa"/>
            <w:tcMar>
              <w:top w:w="20" w:type="dxa"/>
              <w:left w:w="20" w:type="dxa"/>
              <w:bottom w:w="20" w:type="dxa"/>
              <w:right w:w="20" w:type="dxa"/>
            </w:tcMar>
            <w:vAlign w:val="center"/>
            <w:hideMark/>
          </w:tcPr>
          <w:p w14:paraId="14A1132C" w14:textId="77777777" w:rsidR="00FD2047" w:rsidRPr="00923F9E" w:rsidRDefault="00FD2047" w:rsidP="00147C84">
            <w:pPr>
              <w:pStyle w:val="movimento"/>
              <w:rPr>
                <w:color w:val="002060"/>
              </w:rPr>
            </w:pPr>
            <w:r w:rsidRPr="00923F9E">
              <w:rPr>
                <w:color w:val="002060"/>
              </w:rPr>
              <w:t>FARABINI MATTIA</w:t>
            </w:r>
          </w:p>
        </w:tc>
        <w:tc>
          <w:tcPr>
            <w:tcW w:w="2200" w:type="dxa"/>
            <w:tcMar>
              <w:top w:w="20" w:type="dxa"/>
              <w:left w:w="20" w:type="dxa"/>
              <w:bottom w:w="20" w:type="dxa"/>
              <w:right w:w="20" w:type="dxa"/>
            </w:tcMar>
            <w:vAlign w:val="center"/>
            <w:hideMark/>
          </w:tcPr>
          <w:p w14:paraId="02692880" w14:textId="77777777" w:rsidR="00FD2047" w:rsidRPr="00923F9E" w:rsidRDefault="00FD2047" w:rsidP="00147C84">
            <w:pPr>
              <w:pStyle w:val="movimento2"/>
              <w:rPr>
                <w:color w:val="002060"/>
              </w:rPr>
            </w:pPr>
            <w:r w:rsidRPr="00923F9E">
              <w:rPr>
                <w:color w:val="002060"/>
              </w:rPr>
              <w:t xml:space="preserve">(OLYMPIA FANO C5) </w:t>
            </w:r>
          </w:p>
        </w:tc>
        <w:tc>
          <w:tcPr>
            <w:tcW w:w="800" w:type="dxa"/>
            <w:tcMar>
              <w:top w:w="20" w:type="dxa"/>
              <w:left w:w="20" w:type="dxa"/>
              <w:bottom w:w="20" w:type="dxa"/>
              <w:right w:w="20" w:type="dxa"/>
            </w:tcMar>
            <w:vAlign w:val="center"/>
            <w:hideMark/>
          </w:tcPr>
          <w:p w14:paraId="17435BBE"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0E234612" w14:textId="77777777" w:rsidR="00FD2047" w:rsidRPr="00923F9E" w:rsidRDefault="00FD2047" w:rsidP="00147C84">
            <w:pPr>
              <w:pStyle w:val="movimento"/>
              <w:rPr>
                <w:color w:val="002060"/>
              </w:rPr>
            </w:pPr>
            <w:r w:rsidRPr="00923F9E">
              <w:rPr>
                <w:color w:val="002060"/>
              </w:rPr>
              <w:t>SABBATINI GABRIELE</w:t>
            </w:r>
          </w:p>
        </w:tc>
        <w:tc>
          <w:tcPr>
            <w:tcW w:w="2200" w:type="dxa"/>
            <w:tcMar>
              <w:top w:w="20" w:type="dxa"/>
              <w:left w:w="20" w:type="dxa"/>
              <w:bottom w:w="20" w:type="dxa"/>
              <w:right w:w="20" w:type="dxa"/>
            </w:tcMar>
            <w:vAlign w:val="center"/>
            <w:hideMark/>
          </w:tcPr>
          <w:p w14:paraId="7A43D3F0" w14:textId="77777777" w:rsidR="00FD2047" w:rsidRPr="00923F9E" w:rsidRDefault="00FD2047" w:rsidP="00147C84">
            <w:pPr>
              <w:pStyle w:val="movimento2"/>
              <w:rPr>
                <w:color w:val="002060"/>
              </w:rPr>
            </w:pPr>
            <w:r w:rsidRPr="00923F9E">
              <w:rPr>
                <w:color w:val="002060"/>
              </w:rPr>
              <w:t xml:space="preserve">(PIANACCIO) </w:t>
            </w:r>
          </w:p>
        </w:tc>
      </w:tr>
    </w:tbl>
    <w:p w14:paraId="3D528E33" w14:textId="77777777" w:rsidR="00FD2047" w:rsidRPr="00923F9E" w:rsidRDefault="00FD2047" w:rsidP="00FD2047">
      <w:pPr>
        <w:pStyle w:val="breakline"/>
        <w:rPr>
          <w:color w:val="002060"/>
        </w:rPr>
      </w:pPr>
    </w:p>
    <w:p w14:paraId="23260F59" w14:textId="77777777" w:rsidR="00FD2047" w:rsidRPr="00923F9E" w:rsidRDefault="00FD2047" w:rsidP="00FD2047">
      <w:pPr>
        <w:ind w:left="4956"/>
        <w:rPr>
          <w:rFonts w:ascii="Arial" w:hAnsi="Arial" w:cs="Arial"/>
          <w:noProof/>
          <w:color w:val="002060"/>
          <w:sz w:val="22"/>
          <w:szCs w:val="22"/>
        </w:rPr>
      </w:pPr>
      <w:r w:rsidRPr="00923F9E">
        <w:rPr>
          <w:rFonts w:ascii="Arial" w:hAnsi="Arial" w:cs="Arial"/>
          <w:noProof/>
          <w:color w:val="002060"/>
          <w:sz w:val="22"/>
          <w:szCs w:val="22"/>
        </w:rPr>
        <w:t>F.to IL SOSTITUTO GIUDICE SPORTIVO      </w:t>
      </w:r>
    </w:p>
    <w:p w14:paraId="0627947D" w14:textId="77777777" w:rsidR="00FD2047" w:rsidRPr="00923F9E" w:rsidRDefault="00FD2047" w:rsidP="00FD2047">
      <w:pPr>
        <w:pStyle w:val="breakline"/>
        <w:rPr>
          <w:rFonts w:eastAsiaTheme="minorEastAsia"/>
          <w:color w:val="002060"/>
        </w:rPr>
      </w:pPr>
      <w:r w:rsidRPr="00923F9E">
        <w:rPr>
          <w:rFonts w:ascii="Arial" w:hAnsi="Arial" w:cs="Arial"/>
          <w:noProof/>
          <w:color w:val="002060"/>
          <w:sz w:val="22"/>
          <w:szCs w:val="22"/>
        </w:rPr>
        <w:t xml:space="preserve"> </w:t>
      </w:r>
      <w:r w:rsidRPr="00923F9E">
        <w:rPr>
          <w:rFonts w:ascii="Arial" w:hAnsi="Arial" w:cs="Arial"/>
          <w:noProof/>
          <w:color w:val="002060"/>
          <w:sz w:val="22"/>
          <w:szCs w:val="22"/>
        </w:rPr>
        <w:tab/>
      </w:r>
      <w:r w:rsidRPr="00923F9E">
        <w:rPr>
          <w:rFonts w:ascii="Arial" w:hAnsi="Arial" w:cs="Arial"/>
          <w:noProof/>
          <w:color w:val="002060"/>
          <w:sz w:val="22"/>
          <w:szCs w:val="22"/>
        </w:rPr>
        <w:tab/>
      </w:r>
      <w:r w:rsidRPr="00923F9E">
        <w:rPr>
          <w:rFonts w:ascii="Arial" w:hAnsi="Arial" w:cs="Arial"/>
          <w:noProof/>
          <w:color w:val="002060"/>
          <w:sz w:val="22"/>
          <w:szCs w:val="22"/>
        </w:rPr>
        <w:tab/>
      </w:r>
      <w:r w:rsidRPr="00923F9E">
        <w:rPr>
          <w:rFonts w:ascii="Arial" w:hAnsi="Arial" w:cs="Arial"/>
          <w:noProof/>
          <w:color w:val="002060"/>
          <w:sz w:val="22"/>
          <w:szCs w:val="22"/>
        </w:rPr>
        <w:tab/>
      </w:r>
      <w:r w:rsidRPr="00923F9E">
        <w:rPr>
          <w:rFonts w:ascii="Arial" w:hAnsi="Arial" w:cs="Arial"/>
          <w:noProof/>
          <w:color w:val="002060"/>
          <w:sz w:val="22"/>
          <w:szCs w:val="22"/>
        </w:rPr>
        <w:tab/>
      </w:r>
      <w:r w:rsidRPr="00923F9E">
        <w:rPr>
          <w:rFonts w:ascii="Arial" w:hAnsi="Arial" w:cs="Arial"/>
          <w:noProof/>
          <w:color w:val="002060"/>
          <w:sz w:val="22"/>
          <w:szCs w:val="22"/>
        </w:rPr>
        <w:tab/>
        <w:t xml:space="preserve">   </w:t>
      </w:r>
      <w:r w:rsidRPr="00923F9E">
        <w:rPr>
          <w:rFonts w:ascii="Arial" w:hAnsi="Arial" w:cs="Arial"/>
          <w:noProof/>
          <w:color w:val="002060"/>
          <w:sz w:val="22"/>
          <w:szCs w:val="22"/>
        </w:rPr>
        <w:tab/>
        <w:t xml:space="preserve">                Federica Sorrentino</w:t>
      </w:r>
    </w:p>
    <w:p w14:paraId="37783A01" w14:textId="77777777" w:rsidR="00FD2047" w:rsidRPr="00923F9E" w:rsidRDefault="00FD2047" w:rsidP="00FD2047">
      <w:pPr>
        <w:pStyle w:val="breakline"/>
        <w:rPr>
          <w:rFonts w:eastAsiaTheme="minorEastAsia"/>
          <w:color w:val="002060"/>
        </w:rPr>
      </w:pPr>
    </w:p>
    <w:p w14:paraId="1A5613DA" w14:textId="77777777" w:rsidR="00FD2047" w:rsidRPr="00923F9E" w:rsidRDefault="00FD2047" w:rsidP="00FD2047">
      <w:pPr>
        <w:pStyle w:val="titoloprinc0"/>
        <w:rPr>
          <w:color w:val="002060"/>
        </w:rPr>
      </w:pPr>
      <w:r w:rsidRPr="00923F9E">
        <w:rPr>
          <w:color w:val="002060"/>
        </w:rPr>
        <w:t>CLASSIFICA</w:t>
      </w:r>
    </w:p>
    <w:p w14:paraId="734463B7" w14:textId="77777777" w:rsidR="00FD2047" w:rsidRPr="00923F9E" w:rsidRDefault="00FD2047" w:rsidP="00FD2047">
      <w:pPr>
        <w:pStyle w:val="breakline"/>
        <w:rPr>
          <w:color w:val="002060"/>
        </w:rPr>
      </w:pPr>
    </w:p>
    <w:p w14:paraId="21B2554C" w14:textId="77777777" w:rsidR="00FD2047" w:rsidRPr="00923F9E" w:rsidRDefault="00FD2047" w:rsidP="00FD2047">
      <w:pPr>
        <w:pStyle w:val="breakline"/>
        <w:rPr>
          <w:color w:val="002060"/>
        </w:rPr>
      </w:pPr>
    </w:p>
    <w:p w14:paraId="517F1B27" w14:textId="77777777" w:rsidR="00FD2047" w:rsidRPr="00923F9E" w:rsidRDefault="00FD2047" w:rsidP="00FD2047">
      <w:pPr>
        <w:pStyle w:val="sottotitolocampionato10"/>
        <w:rPr>
          <w:color w:val="002060"/>
        </w:rPr>
      </w:pPr>
      <w:r w:rsidRPr="00923F9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D2047" w:rsidRPr="00923F9E" w14:paraId="5E9C5AF9" w14:textId="77777777" w:rsidTr="00147C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417924" w14:textId="77777777" w:rsidR="00FD2047" w:rsidRPr="00923F9E" w:rsidRDefault="00FD2047" w:rsidP="00147C84">
            <w:pPr>
              <w:pStyle w:val="headertabella0"/>
              <w:rPr>
                <w:color w:val="002060"/>
              </w:rPr>
            </w:pPr>
            <w:r w:rsidRPr="00923F9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128FB" w14:textId="77777777" w:rsidR="00FD2047" w:rsidRPr="00923F9E" w:rsidRDefault="00FD2047" w:rsidP="00147C84">
            <w:pPr>
              <w:pStyle w:val="headertabella0"/>
              <w:rPr>
                <w:color w:val="002060"/>
              </w:rPr>
            </w:pPr>
            <w:r w:rsidRPr="00923F9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DE2ED" w14:textId="77777777" w:rsidR="00FD2047" w:rsidRPr="00923F9E" w:rsidRDefault="00FD2047" w:rsidP="00147C84">
            <w:pPr>
              <w:pStyle w:val="headertabella0"/>
              <w:rPr>
                <w:color w:val="002060"/>
              </w:rPr>
            </w:pPr>
            <w:r w:rsidRPr="00923F9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76B58" w14:textId="77777777" w:rsidR="00FD2047" w:rsidRPr="00923F9E" w:rsidRDefault="00FD2047" w:rsidP="00147C84">
            <w:pPr>
              <w:pStyle w:val="headertabella0"/>
              <w:rPr>
                <w:color w:val="002060"/>
              </w:rPr>
            </w:pPr>
            <w:r w:rsidRPr="00923F9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E1997" w14:textId="77777777" w:rsidR="00FD2047" w:rsidRPr="00923F9E" w:rsidRDefault="00FD2047" w:rsidP="00147C84">
            <w:pPr>
              <w:pStyle w:val="headertabella0"/>
              <w:rPr>
                <w:color w:val="002060"/>
              </w:rPr>
            </w:pPr>
            <w:r w:rsidRPr="00923F9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86AD5" w14:textId="77777777" w:rsidR="00FD2047" w:rsidRPr="00923F9E" w:rsidRDefault="00FD2047" w:rsidP="00147C84">
            <w:pPr>
              <w:pStyle w:val="headertabella0"/>
              <w:rPr>
                <w:color w:val="002060"/>
              </w:rPr>
            </w:pPr>
            <w:r w:rsidRPr="00923F9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730F8" w14:textId="77777777" w:rsidR="00FD2047" w:rsidRPr="00923F9E" w:rsidRDefault="00FD2047" w:rsidP="00147C84">
            <w:pPr>
              <w:pStyle w:val="headertabella0"/>
              <w:rPr>
                <w:color w:val="002060"/>
              </w:rPr>
            </w:pPr>
            <w:r w:rsidRPr="00923F9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E476D" w14:textId="77777777" w:rsidR="00FD2047" w:rsidRPr="00923F9E" w:rsidRDefault="00FD2047" w:rsidP="00147C84">
            <w:pPr>
              <w:pStyle w:val="headertabella0"/>
              <w:rPr>
                <w:color w:val="002060"/>
              </w:rPr>
            </w:pPr>
            <w:r w:rsidRPr="00923F9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6F652" w14:textId="77777777" w:rsidR="00FD2047" w:rsidRPr="00923F9E" w:rsidRDefault="00FD2047" w:rsidP="00147C84">
            <w:pPr>
              <w:pStyle w:val="headertabella0"/>
              <w:rPr>
                <w:color w:val="002060"/>
              </w:rPr>
            </w:pPr>
            <w:r w:rsidRPr="00923F9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45EFA" w14:textId="77777777" w:rsidR="00FD2047" w:rsidRPr="00923F9E" w:rsidRDefault="00FD2047" w:rsidP="00147C84">
            <w:pPr>
              <w:pStyle w:val="headertabella0"/>
              <w:rPr>
                <w:color w:val="002060"/>
              </w:rPr>
            </w:pPr>
            <w:r w:rsidRPr="00923F9E">
              <w:rPr>
                <w:color w:val="002060"/>
              </w:rPr>
              <w:t>PE</w:t>
            </w:r>
          </w:p>
        </w:tc>
      </w:tr>
      <w:tr w:rsidR="00FD2047" w:rsidRPr="00923F9E" w14:paraId="2984DF31" w14:textId="77777777" w:rsidTr="00147C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5AE2DB" w14:textId="77777777" w:rsidR="00FD2047" w:rsidRPr="00923F9E" w:rsidRDefault="00FD2047" w:rsidP="00147C84">
            <w:pPr>
              <w:pStyle w:val="rowtabella0"/>
              <w:rPr>
                <w:color w:val="002060"/>
              </w:rPr>
            </w:pPr>
            <w:r w:rsidRPr="00923F9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DA601" w14:textId="77777777" w:rsidR="00FD2047" w:rsidRPr="00923F9E" w:rsidRDefault="00FD2047" w:rsidP="00147C84">
            <w:pPr>
              <w:pStyle w:val="rowtabella0"/>
              <w:jc w:val="center"/>
              <w:rPr>
                <w:color w:val="002060"/>
              </w:rPr>
            </w:pPr>
            <w:r w:rsidRPr="00923F9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641EB" w14:textId="77777777" w:rsidR="00FD2047" w:rsidRPr="00923F9E" w:rsidRDefault="00FD2047" w:rsidP="00147C84">
            <w:pPr>
              <w:pStyle w:val="rowtabella0"/>
              <w:jc w:val="center"/>
              <w:rPr>
                <w:color w:val="002060"/>
              </w:rPr>
            </w:pPr>
            <w:r w:rsidRPr="00923F9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B87C5" w14:textId="77777777" w:rsidR="00FD2047" w:rsidRPr="00923F9E" w:rsidRDefault="00FD2047" w:rsidP="00147C84">
            <w:pPr>
              <w:pStyle w:val="rowtabella0"/>
              <w:jc w:val="center"/>
              <w:rPr>
                <w:color w:val="002060"/>
              </w:rPr>
            </w:pPr>
            <w:r w:rsidRPr="00923F9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481A2"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E0170" w14:textId="77777777" w:rsidR="00FD2047" w:rsidRPr="00923F9E" w:rsidRDefault="00FD2047" w:rsidP="00147C84">
            <w:pPr>
              <w:pStyle w:val="rowtabella0"/>
              <w:jc w:val="center"/>
              <w:rPr>
                <w:color w:val="002060"/>
              </w:rPr>
            </w:pPr>
            <w:r w:rsidRPr="00923F9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9FA81" w14:textId="77777777" w:rsidR="00FD2047" w:rsidRPr="00923F9E" w:rsidRDefault="00FD2047" w:rsidP="00147C84">
            <w:pPr>
              <w:pStyle w:val="rowtabella0"/>
              <w:jc w:val="center"/>
              <w:rPr>
                <w:color w:val="002060"/>
              </w:rPr>
            </w:pPr>
            <w:r w:rsidRPr="00923F9E">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C1862" w14:textId="77777777" w:rsidR="00FD2047" w:rsidRPr="00923F9E" w:rsidRDefault="00FD2047" w:rsidP="00147C84">
            <w:pPr>
              <w:pStyle w:val="rowtabella0"/>
              <w:jc w:val="center"/>
              <w:rPr>
                <w:color w:val="002060"/>
              </w:rPr>
            </w:pPr>
            <w:r w:rsidRPr="00923F9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02232" w14:textId="77777777" w:rsidR="00FD2047" w:rsidRPr="00923F9E" w:rsidRDefault="00FD2047" w:rsidP="00147C84">
            <w:pPr>
              <w:pStyle w:val="rowtabella0"/>
              <w:jc w:val="center"/>
              <w:rPr>
                <w:color w:val="002060"/>
              </w:rPr>
            </w:pPr>
            <w:r w:rsidRPr="00923F9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CB3A6" w14:textId="77777777" w:rsidR="00FD2047" w:rsidRPr="00923F9E" w:rsidRDefault="00FD2047" w:rsidP="00147C84">
            <w:pPr>
              <w:pStyle w:val="rowtabella0"/>
              <w:jc w:val="center"/>
              <w:rPr>
                <w:color w:val="002060"/>
              </w:rPr>
            </w:pPr>
            <w:r w:rsidRPr="00923F9E">
              <w:rPr>
                <w:color w:val="002060"/>
              </w:rPr>
              <w:t>0</w:t>
            </w:r>
          </w:p>
        </w:tc>
      </w:tr>
      <w:tr w:rsidR="00FD2047" w:rsidRPr="00923F9E" w14:paraId="0F551C2B"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732640" w14:textId="77777777" w:rsidR="00FD2047" w:rsidRPr="00923F9E" w:rsidRDefault="00FD2047" w:rsidP="00147C84">
            <w:pPr>
              <w:pStyle w:val="rowtabella0"/>
              <w:rPr>
                <w:color w:val="002060"/>
              </w:rPr>
            </w:pPr>
            <w:r w:rsidRPr="00923F9E">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F6216" w14:textId="77777777" w:rsidR="00FD2047" w:rsidRPr="00923F9E" w:rsidRDefault="00FD2047" w:rsidP="00147C84">
            <w:pPr>
              <w:pStyle w:val="rowtabella0"/>
              <w:jc w:val="center"/>
              <w:rPr>
                <w:color w:val="002060"/>
              </w:rPr>
            </w:pPr>
            <w:r w:rsidRPr="00923F9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28AA1" w14:textId="77777777" w:rsidR="00FD2047" w:rsidRPr="00923F9E" w:rsidRDefault="00FD2047" w:rsidP="00147C84">
            <w:pPr>
              <w:pStyle w:val="rowtabella0"/>
              <w:jc w:val="center"/>
              <w:rPr>
                <w:color w:val="002060"/>
              </w:rPr>
            </w:pPr>
            <w:r w:rsidRPr="00923F9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D3BE1" w14:textId="77777777" w:rsidR="00FD2047" w:rsidRPr="00923F9E" w:rsidRDefault="00FD2047" w:rsidP="00147C84">
            <w:pPr>
              <w:pStyle w:val="rowtabella0"/>
              <w:jc w:val="center"/>
              <w:rPr>
                <w:color w:val="002060"/>
              </w:rPr>
            </w:pPr>
            <w:r w:rsidRPr="00923F9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EC947"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C9EE2" w14:textId="77777777" w:rsidR="00FD2047" w:rsidRPr="00923F9E" w:rsidRDefault="00FD2047" w:rsidP="00147C84">
            <w:pPr>
              <w:pStyle w:val="rowtabella0"/>
              <w:jc w:val="center"/>
              <w:rPr>
                <w:color w:val="002060"/>
              </w:rPr>
            </w:pPr>
            <w:r w:rsidRPr="00923F9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80D3C" w14:textId="77777777" w:rsidR="00FD2047" w:rsidRPr="00923F9E" w:rsidRDefault="00FD2047" w:rsidP="00147C84">
            <w:pPr>
              <w:pStyle w:val="rowtabella0"/>
              <w:jc w:val="center"/>
              <w:rPr>
                <w:color w:val="002060"/>
              </w:rPr>
            </w:pPr>
            <w:r w:rsidRPr="00923F9E">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07510" w14:textId="77777777" w:rsidR="00FD2047" w:rsidRPr="00923F9E" w:rsidRDefault="00FD2047" w:rsidP="00147C84">
            <w:pPr>
              <w:pStyle w:val="rowtabella0"/>
              <w:jc w:val="center"/>
              <w:rPr>
                <w:color w:val="002060"/>
              </w:rPr>
            </w:pPr>
            <w:r w:rsidRPr="00923F9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7BE7B" w14:textId="77777777" w:rsidR="00FD2047" w:rsidRPr="00923F9E" w:rsidRDefault="00FD2047" w:rsidP="00147C84">
            <w:pPr>
              <w:pStyle w:val="rowtabella0"/>
              <w:jc w:val="center"/>
              <w:rPr>
                <w:color w:val="002060"/>
              </w:rPr>
            </w:pPr>
            <w:r w:rsidRPr="00923F9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33C16" w14:textId="77777777" w:rsidR="00FD2047" w:rsidRPr="00923F9E" w:rsidRDefault="00FD2047" w:rsidP="00147C84">
            <w:pPr>
              <w:pStyle w:val="rowtabella0"/>
              <w:jc w:val="center"/>
              <w:rPr>
                <w:color w:val="002060"/>
              </w:rPr>
            </w:pPr>
            <w:r w:rsidRPr="00923F9E">
              <w:rPr>
                <w:color w:val="002060"/>
              </w:rPr>
              <w:t>0</w:t>
            </w:r>
          </w:p>
        </w:tc>
      </w:tr>
      <w:tr w:rsidR="00FD2047" w:rsidRPr="00923F9E" w14:paraId="2EB2FE8B"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2660FB" w14:textId="77777777" w:rsidR="00FD2047" w:rsidRPr="00923F9E" w:rsidRDefault="00FD2047" w:rsidP="00147C84">
            <w:pPr>
              <w:pStyle w:val="rowtabella0"/>
              <w:rPr>
                <w:color w:val="002060"/>
              </w:rPr>
            </w:pPr>
            <w:r w:rsidRPr="00923F9E">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36257" w14:textId="77777777" w:rsidR="00FD2047" w:rsidRPr="00923F9E" w:rsidRDefault="00FD2047" w:rsidP="00147C84">
            <w:pPr>
              <w:pStyle w:val="rowtabella0"/>
              <w:jc w:val="center"/>
              <w:rPr>
                <w:color w:val="002060"/>
              </w:rPr>
            </w:pPr>
            <w:r w:rsidRPr="00923F9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05F54" w14:textId="77777777" w:rsidR="00FD2047" w:rsidRPr="00923F9E" w:rsidRDefault="00FD2047" w:rsidP="00147C84">
            <w:pPr>
              <w:pStyle w:val="rowtabella0"/>
              <w:jc w:val="center"/>
              <w:rPr>
                <w:color w:val="002060"/>
              </w:rPr>
            </w:pPr>
            <w:r w:rsidRPr="00923F9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5C414" w14:textId="77777777" w:rsidR="00FD2047" w:rsidRPr="00923F9E" w:rsidRDefault="00FD2047" w:rsidP="00147C84">
            <w:pPr>
              <w:pStyle w:val="rowtabella0"/>
              <w:jc w:val="center"/>
              <w:rPr>
                <w:color w:val="002060"/>
              </w:rPr>
            </w:pPr>
            <w:r w:rsidRPr="00923F9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FED56"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0CD51" w14:textId="77777777" w:rsidR="00FD2047" w:rsidRPr="00923F9E" w:rsidRDefault="00FD2047" w:rsidP="00147C84">
            <w:pPr>
              <w:pStyle w:val="rowtabella0"/>
              <w:jc w:val="center"/>
              <w:rPr>
                <w:color w:val="002060"/>
              </w:rPr>
            </w:pPr>
            <w:r w:rsidRPr="00923F9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16470" w14:textId="77777777" w:rsidR="00FD2047" w:rsidRPr="00923F9E" w:rsidRDefault="00FD2047" w:rsidP="00147C84">
            <w:pPr>
              <w:pStyle w:val="rowtabella0"/>
              <w:jc w:val="center"/>
              <w:rPr>
                <w:color w:val="002060"/>
              </w:rPr>
            </w:pPr>
            <w:r w:rsidRPr="00923F9E">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6BF27" w14:textId="77777777" w:rsidR="00FD2047" w:rsidRPr="00923F9E" w:rsidRDefault="00FD2047" w:rsidP="00147C84">
            <w:pPr>
              <w:pStyle w:val="rowtabella0"/>
              <w:jc w:val="center"/>
              <w:rPr>
                <w:color w:val="002060"/>
              </w:rPr>
            </w:pPr>
            <w:r w:rsidRPr="00923F9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02A49" w14:textId="77777777" w:rsidR="00FD2047" w:rsidRPr="00923F9E" w:rsidRDefault="00FD2047" w:rsidP="00147C84">
            <w:pPr>
              <w:pStyle w:val="rowtabella0"/>
              <w:jc w:val="center"/>
              <w:rPr>
                <w:color w:val="002060"/>
              </w:rPr>
            </w:pPr>
            <w:r w:rsidRPr="00923F9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31AAC" w14:textId="77777777" w:rsidR="00FD2047" w:rsidRPr="00923F9E" w:rsidRDefault="00FD2047" w:rsidP="00147C84">
            <w:pPr>
              <w:pStyle w:val="rowtabella0"/>
              <w:jc w:val="center"/>
              <w:rPr>
                <w:color w:val="002060"/>
              </w:rPr>
            </w:pPr>
            <w:r w:rsidRPr="00923F9E">
              <w:rPr>
                <w:color w:val="002060"/>
              </w:rPr>
              <w:t>0</w:t>
            </w:r>
          </w:p>
        </w:tc>
      </w:tr>
      <w:tr w:rsidR="00FD2047" w:rsidRPr="00923F9E" w14:paraId="5BFF280D"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DBEDF8" w14:textId="77777777" w:rsidR="00FD2047" w:rsidRPr="00923F9E" w:rsidRDefault="00FD2047" w:rsidP="00147C84">
            <w:pPr>
              <w:pStyle w:val="rowtabella0"/>
              <w:rPr>
                <w:color w:val="002060"/>
              </w:rPr>
            </w:pPr>
            <w:r w:rsidRPr="00923F9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503E8" w14:textId="77777777" w:rsidR="00FD2047" w:rsidRPr="00923F9E" w:rsidRDefault="00FD2047" w:rsidP="00147C84">
            <w:pPr>
              <w:pStyle w:val="rowtabella0"/>
              <w:jc w:val="center"/>
              <w:rPr>
                <w:color w:val="002060"/>
              </w:rPr>
            </w:pPr>
            <w:r w:rsidRPr="00923F9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3B9B1" w14:textId="77777777" w:rsidR="00FD2047" w:rsidRPr="00923F9E" w:rsidRDefault="00FD2047" w:rsidP="00147C84">
            <w:pPr>
              <w:pStyle w:val="rowtabella0"/>
              <w:jc w:val="center"/>
              <w:rPr>
                <w:color w:val="002060"/>
              </w:rPr>
            </w:pPr>
            <w:r w:rsidRPr="00923F9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7900C" w14:textId="77777777" w:rsidR="00FD2047" w:rsidRPr="00923F9E" w:rsidRDefault="00FD2047" w:rsidP="00147C84">
            <w:pPr>
              <w:pStyle w:val="rowtabella0"/>
              <w:jc w:val="center"/>
              <w:rPr>
                <w:color w:val="002060"/>
              </w:rPr>
            </w:pPr>
            <w:r w:rsidRPr="00923F9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DE08A"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C1992"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DF796" w14:textId="77777777" w:rsidR="00FD2047" w:rsidRPr="00923F9E" w:rsidRDefault="00FD2047" w:rsidP="00147C84">
            <w:pPr>
              <w:pStyle w:val="rowtabella0"/>
              <w:jc w:val="center"/>
              <w:rPr>
                <w:color w:val="002060"/>
              </w:rPr>
            </w:pPr>
            <w:r w:rsidRPr="00923F9E">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037F2" w14:textId="77777777" w:rsidR="00FD2047" w:rsidRPr="00923F9E" w:rsidRDefault="00FD2047" w:rsidP="00147C84">
            <w:pPr>
              <w:pStyle w:val="rowtabella0"/>
              <w:jc w:val="center"/>
              <w:rPr>
                <w:color w:val="002060"/>
              </w:rPr>
            </w:pPr>
            <w:r w:rsidRPr="00923F9E">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EFB88" w14:textId="77777777" w:rsidR="00FD2047" w:rsidRPr="00923F9E" w:rsidRDefault="00FD2047" w:rsidP="00147C84">
            <w:pPr>
              <w:pStyle w:val="rowtabella0"/>
              <w:jc w:val="center"/>
              <w:rPr>
                <w:color w:val="002060"/>
              </w:rPr>
            </w:pPr>
            <w:r w:rsidRPr="00923F9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46839" w14:textId="77777777" w:rsidR="00FD2047" w:rsidRPr="00923F9E" w:rsidRDefault="00FD2047" w:rsidP="00147C84">
            <w:pPr>
              <w:pStyle w:val="rowtabella0"/>
              <w:jc w:val="center"/>
              <w:rPr>
                <w:color w:val="002060"/>
              </w:rPr>
            </w:pPr>
            <w:r w:rsidRPr="00923F9E">
              <w:rPr>
                <w:color w:val="002060"/>
              </w:rPr>
              <w:t>0</w:t>
            </w:r>
          </w:p>
        </w:tc>
      </w:tr>
      <w:tr w:rsidR="00FD2047" w:rsidRPr="00923F9E" w14:paraId="416098B4"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B0504A" w14:textId="77777777" w:rsidR="00FD2047" w:rsidRPr="00923F9E" w:rsidRDefault="00FD2047" w:rsidP="00147C84">
            <w:pPr>
              <w:pStyle w:val="rowtabella0"/>
              <w:rPr>
                <w:color w:val="002060"/>
              </w:rPr>
            </w:pPr>
            <w:r w:rsidRPr="00923F9E">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5115C" w14:textId="77777777" w:rsidR="00FD2047" w:rsidRPr="00923F9E" w:rsidRDefault="00FD2047" w:rsidP="00147C84">
            <w:pPr>
              <w:pStyle w:val="rowtabella0"/>
              <w:jc w:val="center"/>
              <w:rPr>
                <w:color w:val="002060"/>
              </w:rPr>
            </w:pPr>
            <w:r w:rsidRPr="00923F9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7AE2A" w14:textId="77777777" w:rsidR="00FD2047" w:rsidRPr="00923F9E" w:rsidRDefault="00FD2047" w:rsidP="00147C84">
            <w:pPr>
              <w:pStyle w:val="rowtabella0"/>
              <w:jc w:val="center"/>
              <w:rPr>
                <w:color w:val="002060"/>
              </w:rPr>
            </w:pPr>
            <w:r w:rsidRPr="00923F9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186DB" w14:textId="77777777" w:rsidR="00FD2047" w:rsidRPr="00923F9E" w:rsidRDefault="00FD2047" w:rsidP="00147C84">
            <w:pPr>
              <w:pStyle w:val="rowtabella0"/>
              <w:jc w:val="center"/>
              <w:rPr>
                <w:color w:val="002060"/>
              </w:rPr>
            </w:pPr>
            <w:r w:rsidRPr="00923F9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F544D"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1F885" w14:textId="77777777" w:rsidR="00FD2047" w:rsidRPr="00923F9E" w:rsidRDefault="00FD2047" w:rsidP="00147C84">
            <w:pPr>
              <w:pStyle w:val="rowtabella0"/>
              <w:jc w:val="center"/>
              <w:rPr>
                <w:color w:val="002060"/>
              </w:rPr>
            </w:pPr>
            <w:r w:rsidRPr="00923F9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7EB65" w14:textId="77777777" w:rsidR="00FD2047" w:rsidRPr="00923F9E" w:rsidRDefault="00FD2047" w:rsidP="00147C84">
            <w:pPr>
              <w:pStyle w:val="rowtabella0"/>
              <w:jc w:val="center"/>
              <w:rPr>
                <w:color w:val="002060"/>
              </w:rPr>
            </w:pPr>
            <w:r w:rsidRPr="00923F9E">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E5CCE" w14:textId="77777777" w:rsidR="00FD2047" w:rsidRPr="00923F9E" w:rsidRDefault="00FD2047" w:rsidP="00147C84">
            <w:pPr>
              <w:pStyle w:val="rowtabella0"/>
              <w:jc w:val="center"/>
              <w:rPr>
                <w:color w:val="002060"/>
              </w:rPr>
            </w:pPr>
            <w:r w:rsidRPr="00923F9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B1FE1" w14:textId="77777777" w:rsidR="00FD2047" w:rsidRPr="00923F9E" w:rsidRDefault="00FD2047" w:rsidP="00147C84">
            <w:pPr>
              <w:pStyle w:val="rowtabella0"/>
              <w:jc w:val="center"/>
              <w:rPr>
                <w:color w:val="002060"/>
              </w:rPr>
            </w:pPr>
            <w:r w:rsidRPr="00923F9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2DACB" w14:textId="77777777" w:rsidR="00FD2047" w:rsidRPr="00923F9E" w:rsidRDefault="00FD2047" w:rsidP="00147C84">
            <w:pPr>
              <w:pStyle w:val="rowtabella0"/>
              <w:jc w:val="center"/>
              <w:rPr>
                <w:color w:val="002060"/>
              </w:rPr>
            </w:pPr>
            <w:r w:rsidRPr="00923F9E">
              <w:rPr>
                <w:color w:val="002060"/>
              </w:rPr>
              <w:t>0</w:t>
            </w:r>
          </w:p>
        </w:tc>
      </w:tr>
      <w:tr w:rsidR="00FD2047" w:rsidRPr="00923F9E" w14:paraId="46EECA31"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CF0E14" w14:textId="77777777" w:rsidR="00FD2047" w:rsidRPr="00923F9E" w:rsidRDefault="00FD2047" w:rsidP="00147C84">
            <w:pPr>
              <w:pStyle w:val="rowtabella0"/>
              <w:rPr>
                <w:color w:val="002060"/>
              </w:rPr>
            </w:pPr>
            <w:r w:rsidRPr="00923F9E">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BE330" w14:textId="77777777" w:rsidR="00FD2047" w:rsidRPr="00923F9E" w:rsidRDefault="00FD2047" w:rsidP="00147C84">
            <w:pPr>
              <w:pStyle w:val="rowtabella0"/>
              <w:jc w:val="center"/>
              <w:rPr>
                <w:color w:val="002060"/>
              </w:rPr>
            </w:pPr>
            <w:r w:rsidRPr="00923F9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7A50B" w14:textId="77777777" w:rsidR="00FD2047" w:rsidRPr="00923F9E" w:rsidRDefault="00FD2047" w:rsidP="00147C84">
            <w:pPr>
              <w:pStyle w:val="rowtabella0"/>
              <w:jc w:val="center"/>
              <w:rPr>
                <w:color w:val="002060"/>
              </w:rPr>
            </w:pPr>
            <w:r w:rsidRPr="00923F9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37389" w14:textId="77777777" w:rsidR="00FD2047" w:rsidRPr="00923F9E" w:rsidRDefault="00FD2047" w:rsidP="00147C84">
            <w:pPr>
              <w:pStyle w:val="rowtabella0"/>
              <w:jc w:val="center"/>
              <w:rPr>
                <w:color w:val="002060"/>
              </w:rPr>
            </w:pPr>
            <w:r w:rsidRPr="00923F9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40EC3"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706F6"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2E714" w14:textId="77777777" w:rsidR="00FD2047" w:rsidRPr="00923F9E" w:rsidRDefault="00FD2047" w:rsidP="00147C84">
            <w:pPr>
              <w:pStyle w:val="rowtabella0"/>
              <w:jc w:val="center"/>
              <w:rPr>
                <w:color w:val="002060"/>
              </w:rPr>
            </w:pPr>
            <w:r w:rsidRPr="00923F9E">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7D0B2" w14:textId="77777777" w:rsidR="00FD2047" w:rsidRPr="00923F9E" w:rsidRDefault="00FD2047" w:rsidP="00147C84">
            <w:pPr>
              <w:pStyle w:val="rowtabella0"/>
              <w:jc w:val="center"/>
              <w:rPr>
                <w:color w:val="002060"/>
              </w:rPr>
            </w:pPr>
            <w:r w:rsidRPr="00923F9E">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DFBC0" w14:textId="77777777" w:rsidR="00FD2047" w:rsidRPr="00923F9E" w:rsidRDefault="00FD2047" w:rsidP="00147C84">
            <w:pPr>
              <w:pStyle w:val="rowtabella0"/>
              <w:jc w:val="center"/>
              <w:rPr>
                <w:color w:val="002060"/>
              </w:rPr>
            </w:pPr>
            <w:r w:rsidRPr="00923F9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FF2B4" w14:textId="77777777" w:rsidR="00FD2047" w:rsidRPr="00923F9E" w:rsidRDefault="00FD2047" w:rsidP="00147C84">
            <w:pPr>
              <w:pStyle w:val="rowtabella0"/>
              <w:jc w:val="center"/>
              <w:rPr>
                <w:color w:val="002060"/>
              </w:rPr>
            </w:pPr>
            <w:r w:rsidRPr="00923F9E">
              <w:rPr>
                <w:color w:val="002060"/>
              </w:rPr>
              <w:t>0</w:t>
            </w:r>
          </w:p>
        </w:tc>
      </w:tr>
      <w:tr w:rsidR="00FD2047" w:rsidRPr="00923F9E" w14:paraId="62F511EA"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CF9BBB" w14:textId="77777777" w:rsidR="00FD2047" w:rsidRPr="00923F9E" w:rsidRDefault="00FD2047" w:rsidP="00147C84">
            <w:pPr>
              <w:pStyle w:val="rowtabella0"/>
              <w:rPr>
                <w:color w:val="002060"/>
              </w:rPr>
            </w:pPr>
            <w:r w:rsidRPr="00923F9E">
              <w:rPr>
                <w:color w:val="002060"/>
              </w:rPr>
              <w:t xml:space="preserve">G.S. AUDAX 1970 </w:t>
            </w:r>
            <w:proofErr w:type="gramStart"/>
            <w:r w:rsidRPr="00923F9E">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63E49" w14:textId="77777777" w:rsidR="00FD2047" w:rsidRPr="00923F9E" w:rsidRDefault="00FD2047" w:rsidP="00147C84">
            <w:pPr>
              <w:pStyle w:val="rowtabella0"/>
              <w:jc w:val="center"/>
              <w:rPr>
                <w:color w:val="002060"/>
              </w:rPr>
            </w:pPr>
            <w:r w:rsidRPr="00923F9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038D5" w14:textId="77777777" w:rsidR="00FD2047" w:rsidRPr="00923F9E" w:rsidRDefault="00FD2047" w:rsidP="00147C84">
            <w:pPr>
              <w:pStyle w:val="rowtabella0"/>
              <w:jc w:val="center"/>
              <w:rPr>
                <w:color w:val="002060"/>
              </w:rPr>
            </w:pPr>
            <w:r w:rsidRPr="00923F9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113B3" w14:textId="77777777" w:rsidR="00FD2047" w:rsidRPr="00923F9E" w:rsidRDefault="00FD2047" w:rsidP="00147C84">
            <w:pPr>
              <w:pStyle w:val="rowtabella0"/>
              <w:jc w:val="center"/>
              <w:rPr>
                <w:color w:val="002060"/>
              </w:rPr>
            </w:pPr>
            <w:r w:rsidRPr="00923F9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DAF70"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04DBB" w14:textId="77777777" w:rsidR="00FD2047" w:rsidRPr="00923F9E" w:rsidRDefault="00FD2047" w:rsidP="00147C84">
            <w:pPr>
              <w:pStyle w:val="rowtabella0"/>
              <w:jc w:val="center"/>
              <w:rPr>
                <w:color w:val="002060"/>
              </w:rPr>
            </w:pPr>
            <w:r w:rsidRPr="00923F9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2C3F2" w14:textId="77777777" w:rsidR="00FD2047" w:rsidRPr="00923F9E" w:rsidRDefault="00FD2047" w:rsidP="00147C84">
            <w:pPr>
              <w:pStyle w:val="rowtabella0"/>
              <w:jc w:val="center"/>
              <w:rPr>
                <w:color w:val="002060"/>
              </w:rPr>
            </w:pPr>
            <w:r w:rsidRPr="00923F9E">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3D98D" w14:textId="77777777" w:rsidR="00FD2047" w:rsidRPr="00923F9E" w:rsidRDefault="00FD2047" w:rsidP="00147C84">
            <w:pPr>
              <w:pStyle w:val="rowtabella0"/>
              <w:jc w:val="center"/>
              <w:rPr>
                <w:color w:val="002060"/>
              </w:rPr>
            </w:pPr>
            <w:r w:rsidRPr="00923F9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DF0BA" w14:textId="77777777" w:rsidR="00FD2047" w:rsidRPr="00923F9E" w:rsidRDefault="00FD2047" w:rsidP="00147C84">
            <w:pPr>
              <w:pStyle w:val="rowtabella0"/>
              <w:jc w:val="center"/>
              <w:rPr>
                <w:color w:val="002060"/>
              </w:rPr>
            </w:pPr>
            <w:r w:rsidRPr="00923F9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90F1A" w14:textId="77777777" w:rsidR="00FD2047" w:rsidRPr="00923F9E" w:rsidRDefault="00FD2047" w:rsidP="00147C84">
            <w:pPr>
              <w:pStyle w:val="rowtabella0"/>
              <w:jc w:val="center"/>
              <w:rPr>
                <w:color w:val="002060"/>
              </w:rPr>
            </w:pPr>
            <w:r w:rsidRPr="00923F9E">
              <w:rPr>
                <w:color w:val="002060"/>
              </w:rPr>
              <w:t>0</w:t>
            </w:r>
          </w:p>
        </w:tc>
      </w:tr>
      <w:tr w:rsidR="00FD2047" w:rsidRPr="00923F9E" w14:paraId="1BBB9FA4"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BD240F" w14:textId="77777777" w:rsidR="00FD2047" w:rsidRPr="00923F9E" w:rsidRDefault="00FD2047" w:rsidP="00147C84">
            <w:pPr>
              <w:pStyle w:val="rowtabella0"/>
              <w:rPr>
                <w:color w:val="002060"/>
              </w:rPr>
            </w:pPr>
            <w:r w:rsidRPr="00923F9E">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D3C6C" w14:textId="77777777" w:rsidR="00FD2047" w:rsidRPr="00923F9E" w:rsidRDefault="00FD2047" w:rsidP="00147C84">
            <w:pPr>
              <w:pStyle w:val="rowtabella0"/>
              <w:jc w:val="center"/>
              <w:rPr>
                <w:color w:val="002060"/>
              </w:rPr>
            </w:pPr>
            <w:r w:rsidRPr="00923F9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3E782" w14:textId="77777777" w:rsidR="00FD2047" w:rsidRPr="00923F9E" w:rsidRDefault="00FD2047" w:rsidP="00147C84">
            <w:pPr>
              <w:pStyle w:val="rowtabella0"/>
              <w:jc w:val="center"/>
              <w:rPr>
                <w:color w:val="002060"/>
              </w:rPr>
            </w:pPr>
            <w:r w:rsidRPr="00923F9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52BC3" w14:textId="77777777" w:rsidR="00FD2047" w:rsidRPr="00923F9E" w:rsidRDefault="00FD2047" w:rsidP="00147C84">
            <w:pPr>
              <w:pStyle w:val="rowtabella0"/>
              <w:jc w:val="center"/>
              <w:rPr>
                <w:color w:val="002060"/>
              </w:rPr>
            </w:pPr>
            <w:r w:rsidRPr="00923F9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CA0E6"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54EDA" w14:textId="77777777" w:rsidR="00FD2047" w:rsidRPr="00923F9E" w:rsidRDefault="00FD2047" w:rsidP="00147C84">
            <w:pPr>
              <w:pStyle w:val="rowtabella0"/>
              <w:jc w:val="center"/>
              <w:rPr>
                <w:color w:val="002060"/>
              </w:rPr>
            </w:pPr>
            <w:r w:rsidRPr="00923F9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EDCFB" w14:textId="77777777" w:rsidR="00FD2047" w:rsidRPr="00923F9E" w:rsidRDefault="00FD2047" w:rsidP="00147C84">
            <w:pPr>
              <w:pStyle w:val="rowtabella0"/>
              <w:jc w:val="center"/>
              <w:rPr>
                <w:color w:val="002060"/>
              </w:rPr>
            </w:pPr>
            <w:r w:rsidRPr="00923F9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07695" w14:textId="77777777" w:rsidR="00FD2047" w:rsidRPr="00923F9E" w:rsidRDefault="00FD2047" w:rsidP="00147C84">
            <w:pPr>
              <w:pStyle w:val="rowtabella0"/>
              <w:jc w:val="center"/>
              <w:rPr>
                <w:color w:val="002060"/>
              </w:rPr>
            </w:pPr>
            <w:r w:rsidRPr="00923F9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1ED19" w14:textId="77777777" w:rsidR="00FD2047" w:rsidRPr="00923F9E" w:rsidRDefault="00FD2047" w:rsidP="00147C84">
            <w:pPr>
              <w:pStyle w:val="rowtabella0"/>
              <w:jc w:val="center"/>
              <w:rPr>
                <w:color w:val="002060"/>
              </w:rPr>
            </w:pPr>
            <w:r w:rsidRPr="00923F9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1B00C" w14:textId="77777777" w:rsidR="00FD2047" w:rsidRPr="00923F9E" w:rsidRDefault="00FD2047" w:rsidP="00147C84">
            <w:pPr>
              <w:pStyle w:val="rowtabella0"/>
              <w:jc w:val="center"/>
              <w:rPr>
                <w:color w:val="002060"/>
              </w:rPr>
            </w:pPr>
            <w:r w:rsidRPr="00923F9E">
              <w:rPr>
                <w:color w:val="002060"/>
              </w:rPr>
              <w:t>0</w:t>
            </w:r>
          </w:p>
        </w:tc>
      </w:tr>
      <w:tr w:rsidR="00FD2047" w:rsidRPr="00923F9E" w14:paraId="479DD8EA"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E823E8" w14:textId="77777777" w:rsidR="00FD2047" w:rsidRPr="00923F9E" w:rsidRDefault="00FD2047" w:rsidP="00147C84">
            <w:pPr>
              <w:pStyle w:val="rowtabella0"/>
              <w:rPr>
                <w:color w:val="002060"/>
              </w:rPr>
            </w:pPr>
            <w:r w:rsidRPr="00923F9E">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64023" w14:textId="77777777" w:rsidR="00FD2047" w:rsidRPr="00923F9E" w:rsidRDefault="00FD2047" w:rsidP="00147C84">
            <w:pPr>
              <w:pStyle w:val="rowtabella0"/>
              <w:jc w:val="center"/>
              <w:rPr>
                <w:color w:val="002060"/>
              </w:rPr>
            </w:pPr>
            <w:r w:rsidRPr="00923F9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77C25" w14:textId="77777777" w:rsidR="00FD2047" w:rsidRPr="00923F9E" w:rsidRDefault="00FD2047" w:rsidP="00147C84">
            <w:pPr>
              <w:pStyle w:val="rowtabella0"/>
              <w:jc w:val="center"/>
              <w:rPr>
                <w:color w:val="002060"/>
              </w:rPr>
            </w:pPr>
            <w:r w:rsidRPr="00923F9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273FB"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8242B" w14:textId="77777777" w:rsidR="00FD2047" w:rsidRPr="00923F9E" w:rsidRDefault="00FD2047" w:rsidP="00147C84">
            <w:pPr>
              <w:pStyle w:val="rowtabella0"/>
              <w:jc w:val="center"/>
              <w:rPr>
                <w:color w:val="002060"/>
              </w:rPr>
            </w:pPr>
            <w:r w:rsidRPr="00923F9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08A78" w14:textId="77777777" w:rsidR="00FD2047" w:rsidRPr="00923F9E" w:rsidRDefault="00FD2047" w:rsidP="00147C84">
            <w:pPr>
              <w:pStyle w:val="rowtabella0"/>
              <w:jc w:val="center"/>
              <w:rPr>
                <w:color w:val="002060"/>
              </w:rPr>
            </w:pPr>
            <w:r w:rsidRPr="00923F9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CF962" w14:textId="77777777" w:rsidR="00FD2047" w:rsidRPr="00923F9E" w:rsidRDefault="00FD2047" w:rsidP="00147C84">
            <w:pPr>
              <w:pStyle w:val="rowtabella0"/>
              <w:jc w:val="center"/>
              <w:rPr>
                <w:color w:val="002060"/>
              </w:rPr>
            </w:pPr>
            <w:r w:rsidRPr="00923F9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7EBA3" w14:textId="77777777" w:rsidR="00FD2047" w:rsidRPr="00923F9E" w:rsidRDefault="00FD2047" w:rsidP="00147C84">
            <w:pPr>
              <w:pStyle w:val="rowtabella0"/>
              <w:jc w:val="center"/>
              <w:rPr>
                <w:color w:val="002060"/>
              </w:rPr>
            </w:pPr>
            <w:r w:rsidRPr="00923F9E">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7872F" w14:textId="77777777" w:rsidR="00FD2047" w:rsidRPr="00923F9E" w:rsidRDefault="00FD2047" w:rsidP="00147C84">
            <w:pPr>
              <w:pStyle w:val="rowtabella0"/>
              <w:jc w:val="center"/>
              <w:rPr>
                <w:color w:val="002060"/>
              </w:rPr>
            </w:pPr>
            <w:r w:rsidRPr="00923F9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9EE0B" w14:textId="77777777" w:rsidR="00FD2047" w:rsidRPr="00923F9E" w:rsidRDefault="00FD2047" w:rsidP="00147C84">
            <w:pPr>
              <w:pStyle w:val="rowtabella0"/>
              <w:jc w:val="center"/>
              <w:rPr>
                <w:color w:val="002060"/>
              </w:rPr>
            </w:pPr>
            <w:r w:rsidRPr="00923F9E">
              <w:rPr>
                <w:color w:val="002060"/>
              </w:rPr>
              <w:t>0</w:t>
            </w:r>
          </w:p>
        </w:tc>
      </w:tr>
      <w:tr w:rsidR="00FD2047" w:rsidRPr="00923F9E" w14:paraId="070BDEFA"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975656" w14:textId="77777777" w:rsidR="00FD2047" w:rsidRPr="00923F9E" w:rsidRDefault="00FD2047" w:rsidP="00147C84">
            <w:pPr>
              <w:pStyle w:val="rowtabella0"/>
              <w:rPr>
                <w:color w:val="002060"/>
              </w:rPr>
            </w:pPr>
            <w:r w:rsidRPr="00923F9E">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7E61B" w14:textId="77777777" w:rsidR="00FD2047" w:rsidRPr="00923F9E" w:rsidRDefault="00FD2047" w:rsidP="00147C84">
            <w:pPr>
              <w:pStyle w:val="rowtabella0"/>
              <w:jc w:val="center"/>
              <w:rPr>
                <w:color w:val="002060"/>
              </w:rPr>
            </w:pPr>
            <w:r w:rsidRPr="00923F9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34A83" w14:textId="77777777" w:rsidR="00FD2047" w:rsidRPr="00923F9E" w:rsidRDefault="00FD2047" w:rsidP="00147C84">
            <w:pPr>
              <w:pStyle w:val="rowtabella0"/>
              <w:jc w:val="center"/>
              <w:rPr>
                <w:color w:val="002060"/>
              </w:rPr>
            </w:pPr>
            <w:r w:rsidRPr="00923F9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E5FFA"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4E93C"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4A6D2" w14:textId="77777777" w:rsidR="00FD2047" w:rsidRPr="00923F9E" w:rsidRDefault="00FD2047" w:rsidP="00147C84">
            <w:pPr>
              <w:pStyle w:val="rowtabella0"/>
              <w:jc w:val="center"/>
              <w:rPr>
                <w:color w:val="002060"/>
              </w:rPr>
            </w:pPr>
            <w:r w:rsidRPr="00923F9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0A23A" w14:textId="77777777" w:rsidR="00FD2047" w:rsidRPr="00923F9E" w:rsidRDefault="00FD2047" w:rsidP="00147C84">
            <w:pPr>
              <w:pStyle w:val="rowtabella0"/>
              <w:jc w:val="center"/>
              <w:rPr>
                <w:color w:val="002060"/>
              </w:rPr>
            </w:pPr>
            <w:r w:rsidRPr="00923F9E">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C600A" w14:textId="77777777" w:rsidR="00FD2047" w:rsidRPr="00923F9E" w:rsidRDefault="00FD2047" w:rsidP="00147C84">
            <w:pPr>
              <w:pStyle w:val="rowtabella0"/>
              <w:jc w:val="center"/>
              <w:rPr>
                <w:color w:val="002060"/>
              </w:rPr>
            </w:pPr>
            <w:r w:rsidRPr="00923F9E">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D38B9" w14:textId="77777777" w:rsidR="00FD2047" w:rsidRPr="00923F9E" w:rsidRDefault="00FD2047" w:rsidP="00147C84">
            <w:pPr>
              <w:pStyle w:val="rowtabella0"/>
              <w:jc w:val="center"/>
              <w:rPr>
                <w:color w:val="002060"/>
              </w:rPr>
            </w:pPr>
            <w:r w:rsidRPr="00923F9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5E9EC" w14:textId="77777777" w:rsidR="00FD2047" w:rsidRPr="00923F9E" w:rsidRDefault="00FD2047" w:rsidP="00147C84">
            <w:pPr>
              <w:pStyle w:val="rowtabella0"/>
              <w:jc w:val="center"/>
              <w:rPr>
                <w:color w:val="002060"/>
              </w:rPr>
            </w:pPr>
            <w:r w:rsidRPr="00923F9E">
              <w:rPr>
                <w:color w:val="002060"/>
              </w:rPr>
              <w:t>0</w:t>
            </w:r>
          </w:p>
        </w:tc>
      </w:tr>
      <w:tr w:rsidR="00FD2047" w:rsidRPr="00923F9E" w14:paraId="4C0C7D8C"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75C0EF" w14:textId="77777777" w:rsidR="00FD2047" w:rsidRPr="00923F9E" w:rsidRDefault="00FD2047" w:rsidP="00147C84">
            <w:pPr>
              <w:pStyle w:val="rowtabella0"/>
              <w:rPr>
                <w:color w:val="002060"/>
              </w:rPr>
            </w:pPr>
            <w:r w:rsidRPr="00923F9E">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77FCB" w14:textId="77777777" w:rsidR="00FD2047" w:rsidRPr="00923F9E" w:rsidRDefault="00FD2047" w:rsidP="00147C84">
            <w:pPr>
              <w:pStyle w:val="rowtabella0"/>
              <w:jc w:val="center"/>
              <w:rPr>
                <w:color w:val="002060"/>
              </w:rPr>
            </w:pPr>
            <w:r w:rsidRPr="00923F9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E6909" w14:textId="77777777" w:rsidR="00FD2047" w:rsidRPr="00923F9E" w:rsidRDefault="00FD2047" w:rsidP="00147C84">
            <w:pPr>
              <w:pStyle w:val="rowtabella0"/>
              <w:jc w:val="center"/>
              <w:rPr>
                <w:color w:val="002060"/>
              </w:rPr>
            </w:pPr>
            <w:r w:rsidRPr="00923F9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05364" w14:textId="77777777" w:rsidR="00FD2047" w:rsidRPr="00923F9E" w:rsidRDefault="00FD2047" w:rsidP="00147C84">
            <w:pPr>
              <w:pStyle w:val="rowtabella0"/>
              <w:jc w:val="center"/>
              <w:rPr>
                <w:color w:val="002060"/>
              </w:rPr>
            </w:pPr>
            <w:r w:rsidRPr="00923F9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BE3FE"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657C0" w14:textId="77777777" w:rsidR="00FD2047" w:rsidRPr="00923F9E" w:rsidRDefault="00FD2047" w:rsidP="00147C84">
            <w:pPr>
              <w:pStyle w:val="rowtabella0"/>
              <w:jc w:val="center"/>
              <w:rPr>
                <w:color w:val="002060"/>
              </w:rPr>
            </w:pPr>
            <w:r w:rsidRPr="00923F9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1175F" w14:textId="77777777" w:rsidR="00FD2047" w:rsidRPr="00923F9E" w:rsidRDefault="00FD2047" w:rsidP="00147C84">
            <w:pPr>
              <w:pStyle w:val="rowtabella0"/>
              <w:jc w:val="center"/>
              <w:rPr>
                <w:color w:val="002060"/>
              </w:rPr>
            </w:pPr>
            <w:r w:rsidRPr="00923F9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A8150" w14:textId="77777777" w:rsidR="00FD2047" w:rsidRPr="00923F9E" w:rsidRDefault="00FD2047" w:rsidP="00147C84">
            <w:pPr>
              <w:pStyle w:val="rowtabella0"/>
              <w:jc w:val="center"/>
              <w:rPr>
                <w:color w:val="002060"/>
              </w:rPr>
            </w:pPr>
            <w:r w:rsidRPr="00923F9E">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F9FD2" w14:textId="77777777" w:rsidR="00FD2047" w:rsidRPr="00923F9E" w:rsidRDefault="00FD2047" w:rsidP="00147C84">
            <w:pPr>
              <w:pStyle w:val="rowtabella0"/>
              <w:jc w:val="center"/>
              <w:rPr>
                <w:color w:val="002060"/>
              </w:rPr>
            </w:pPr>
            <w:r w:rsidRPr="00923F9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31940" w14:textId="77777777" w:rsidR="00FD2047" w:rsidRPr="00923F9E" w:rsidRDefault="00FD2047" w:rsidP="00147C84">
            <w:pPr>
              <w:pStyle w:val="rowtabella0"/>
              <w:jc w:val="center"/>
              <w:rPr>
                <w:color w:val="002060"/>
              </w:rPr>
            </w:pPr>
            <w:r w:rsidRPr="00923F9E">
              <w:rPr>
                <w:color w:val="002060"/>
              </w:rPr>
              <w:t>0</w:t>
            </w:r>
          </w:p>
        </w:tc>
      </w:tr>
      <w:tr w:rsidR="00FD2047" w:rsidRPr="00923F9E" w14:paraId="34C863EA"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3940C6" w14:textId="77777777" w:rsidR="00FD2047" w:rsidRPr="00923F9E" w:rsidRDefault="00FD2047" w:rsidP="00147C84">
            <w:pPr>
              <w:pStyle w:val="rowtabella0"/>
              <w:rPr>
                <w:color w:val="002060"/>
              </w:rPr>
            </w:pPr>
            <w:r w:rsidRPr="00923F9E">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6A866" w14:textId="77777777" w:rsidR="00FD2047" w:rsidRPr="00923F9E" w:rsidRDefault="00FD2047" w:rsidP="00147C84">
            <w:pPr>
              <w:pStyle w:val="rowtabella0"/>
              <w:jc w:val="center"/>
              <w:rPr>
                <w:color w:val="002060"/>
              </w:rPr>
            </w:pPr>
            <w:r w:rsidRPr="00923F9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71AEF" w14:textId="77777777" w:rsidR="00FD2047" w:rsidRPr="00923F9E" w:rsidRDefault="00FD2047" w:rsidP="00147C84">
            <w:pPr>
              <w:pStyle w:val="rowtabella0"/>
              <w:jc w:val="center"/>
              <w:rPr>
                <w:color w:val="002060"/>
              </w:rPr>
            </w:pPr>
            <w:r w:rsidRPr="00923F9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12069" w14:textId="77777777" w:rsidR="00FD2047" w:rsidRPr="00923F9E" w:rsidRDefault="00FD2047" w:rsidP="00147C84">
            <w:pPr>
              <w:pStyle w:val="rowtabella0"/>
              <w:jc w:val="center"/>
              <w:rPr>
                <w:color w:val="002060"/>
              </w:rPr>
            </w:pPr>
            <w:r w:rsidRPr="00923F9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530F7"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43EE1" w14:textId="77777777" w:rsidR="00FD2047" w:rsidRPr="00923F9E" w:rsidRDefault="00FD2047" w:rsidP="00147C84">
            <w:pPr>
              <w:pStyle w:val="rowtabella0"/>
              <w:jc w:val="center"/>
              <w:rPr>
                <w:color w:val="002060"/>
              </w:rPr>
            </w:pPr>
            <w:r w:rsidRPr="00923F9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D450F" w14:textId="77777777" w:rsidR="00FD2047" w:rsidRPr="00923F9E" w:rsidRDefault="00FD2047" w:rsidP="00147C84">
            <w:pPr>
              <w:pStyle w:val="rowtabella0"/>
              <w:jc w:val="center"/>
              <w:rPr>
                <w:color w:val="002060"/>
              </w:rPr>
            </w:pPr>
            <w:r w:rsidRPr="00923F9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F2C16" w14:textId="77777777" w:rsidR="00FD2047" w:rsidRPr="00923F9E" w:rsidRDefault="00FD2047" w:rsidP="00147C84">
            <w:pPr>
              <w:pStyle w:val="rowtabella0"/>
              <w:jc w:val="center"/>
              <w:rPr>
                <w:color w:val="002060"/>
              </w:rPr>
            </w:pPr>
            <w:r w:rsidRPr="00923F9E">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B2774" w14:textId="77777777" w:rsidR="00FD2047" w:rsidRPr="00923F9E" w:rsidRDefault="00FD2047" w:rsidP="00147C84">
            <w:pPr>
              <w:pStyle w:val="rowtabella0"/>
              <w:jc w:val="center"/>
              <w:rPr>
                <w:color w:val="002060"/>
              </w:rPr>
            </w:pPr>
            <w:r w:rsidRPr="00923F9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55059" w14:textId="77777777" w:rsidR="00FD2047" w:rsidRPr="00923F9E" w:rsidRDefault="00FD2047" w:rsidP="00147C84">
            <w:pPr>
              <w:pStyle w:val="rowtabella0"/>
              <w:jc w:val="center"/>
              <w:rPr>
                <w:color w:val="002060"/>
              </w:rPr>
            </w:pPr>
            <w:r w:rsidRPr="00923F9E">
              <w:rPr>
                <w:color w:val="002060"/>
              </w:rPr>
              <w:t>0</w:t>
            </w:r>
          </w:p>
        </w:tc>
      </w:tr>
      <w:tr w:rsidR="00FD2047" w:rsidRPr="00923F9E" w14:paraId="126AE492"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ADCBF9" w14:textId="77777777" w:rsidR="00FD2047" w:rsidRPr="00923F9E" w:rsidRDefault="00FD2047" w:rsidP="00147C84">
            <w:pPr>
              <w:pStyle w:val="rowtabella0"/>
              <w:rPr>
                <w:color w:val="002060"/>
              </w:rPr>
            </w:pPr>
            <w:r w:rsidRPr="00923F9E">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6B944" w14:textId="77777777" w:rsidR="00FD2047" w:rsidRPr="00923F9E" w:rsidRDefault="00FD2047" w:rsidP="00147C84">
            <w:pPr>
              <w:pStyle w:val="rowtabella0"/>
              <w:jc w:val="center"/>
              <w:rPr>
                <w:color w:val="002060"/>
              </w:rPr>
            </w:pPr>
            <w:r w:rsidRPr="00923F9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E4D2D" w14:textId="77777777" w:rsidR="00FD2047" w:rsidRPr="00923F9E" w:rsidRDefault="00FD2047" w:rsidP="00147C84">
            <w:pPr>
              <w:pStyle w:val="rowtabella0"/>
              <w:jc w:val="center"/>
              <w:rPr>
                <w:color w:val="002060"/>
              </w:rPr>
            </w:pPr>
            <w:r w:rsidRPr="00923F9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3B1A1"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2581C" w14:textId="77777777" w:rsidR="00FD2047" w:rsidRPr="00923F9E" w:rsidRDefault="00FD2047" w:rsidP="00147C84">
            <w:pPr>
              <w:pStyle w:val="rowtabella0"/>
              <w:jc w:val="center"/>
              <w:rPr>
                <w:color w:val="002060"/>
              </w:rPr>
            </w:pPr>
            <w:r w:rsidRPr="00923F9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B1638" w14:textId="77777777" w:rsidR="00FD2047" w:rsidRPr="00923F9E" w:rsidRDefault="00FD2047" w:rsidP="00147C84">
            <w:pPr>
              <w:pStyle w:val="rowtabella0"/>
              <w:jc w:val="center"/>
              <w:rPr>
                <w:color w:val="002060"/>
              </w:rPr>
            </w:pPr>
            <w:r w:rsidRPr="00923F9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0397B" w14:textId="77777777" w:rsidR="00FD2047" w:rsidRPr="00923F9E" w:rsidRDefault="00FD2047" w:rsidP="00147C84">
            <w:pPr>
              <w:pStyle w:val="rowtabella0"/>
              <w:jc w:val="center"/>
              <w:rPr>
                <w:color w:val="002060"/>
              </w:rPr>
            </w:pPr>
            <w:r w:rsidRPr="00923F9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A2D67" w14:textId="77777777" w:rsidR="00FD2047" w:rsidRPr="00923F9E" w:rsidRDefault="00FD2047" w:rsidP="00147C84">
            <w:pPr>
              <w:pStyle w:val="rowtabella0"/>
              <w:jc w:val="center"/>
              <w:rPr>
                <w:color w:val="002060"/>
              </w:rPr>
            </w:pPr>
            <w:r w:rsidRPr="00923F9E">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C9CDD" w14:textId="77777777" w:rsidR="00FD2047" w:rsidRPr="00923F9E" w:rsidRDefault="00FD2047" w:rsidP="00147C84">
            <w:pPr>
              <w:pStyle w:val="rowtabella0"/>
              <w:jc w:val="center"/>
              <w:rPr>
                <w:color w:val="002060"/>
              </w:rPr>
            </w:pPr>
            <w:r w:rsidRPr="00923F9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A98F6" w14:textId="77777777" w:rsidR="00FD2047" w:rsidRPr="00923F9E" w:rsidRDefault="00FD2047" w:rsidP="00147C84">
            <w:pPr>
              <w:pStyle w:val="rowtabella0"/>
              <w:jc w:val="center"/>
              <w:rPr>
                <w:color w:val="002060"/>
              </w:rPr>
            </w:pPr>
            <w:r w:rsidRPr="00923F9E">
              <w:rPr>
                <w:color w:val="002060"/>
              </w:rPr>
              <w:t>0</w:t>
            </w:r>
          </w:p>
        </w:tc>
      </w:tr>
      <w:tr w:rsidR="00FD2047" w:rsidRPr="00923F9E" w14:paraId="57B069F5" w14:textId="77777777" w:rsidTr="00147C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CF684B" w14:textId="77777777" w:rsidR="00FD2047" w:rsidRPr="00923F9E" w:rsidRDefault="00FD2047" w:rsidP="00147C84">
            <w:pPr>
              <w:pStyle w:val="rowtabella0"/>
              <w:rPr>
                <w:color w:val="002060"/>
              </w:rPr>
            </w:pPr>
            <w:r w:rsidRPr="00923F9E">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0C204" w14:textId="77777777" w:rsidR="00FD2047" w:rsidRPr="00923F9E" w:rsidRDefault="00FD2047" w:rsidP="00147C84">
            <w:pPr>
              <w:pStyle w:val="rowtabella0"/>
              <w:jc w:val="center"/>
              <w:rPr>
                <w:color w:val="002060"/>
              </w:rPr>
            </w:pPr>
            <w:r w:rsidRPr="00923F9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FD2D9" w14:textId="77777777" w:rsidR="00FD2047" w:rsidRPr="00923F9E" w:rsidRDefault="00FD2047" w:rsidP="00147C84">
            <w:pPr>
              <w:pStyle w:val="rowtabella0"/>
              <w:jc w:val="center"/>
              <w:rPr>
                <w:color w:val="002060"/>
              </w:rPr>
            </w:pPr>
            <w:r w:rsidRPr="00923F9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87591" w14:textId="77777777" w:rsidR="00FD2047" w:rsidRPr="00923F9E" w:rsidRDefault="00FD2047" w:rsidP="00147C84">
            <w:pPr>
              <w:pStyle w:val="rowtabella0"/>
              <w:jc w:val="center"/>
              <w:rPr>
                <w:color w:val="002060"/>
              </w:rPr>
            </w:pPr>
            <w:r w:rsidRPr="00923F9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3385B"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5DE7E" w14:textId="77777777" w:rsidR="00FD2047" w:rsidRPr="00923F9E" w:rsidRDefault="00FD2047" w:rsidP="00147C84">
            <w:pPr>
              <w:pStyle w:val="rowtabella0"/>
              <w:jc w:val="center"/>
              <w:rPr>
                <w:color w:val="002060"/>
              </w:rPr>
            </w:pPr>
            <w:r w:rsidRPr="00923F9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53CAC" w14:textId="77777777" w:rsidR="00FD2047" w:rsidRPr="00923F9E" w:rsidRDefault="00FD2047" w:rsidP="00147C84">
            <w:pPr>
              <w:pStyle w:val="rowtabella0"/>
              <w:jc w:val="center"/>
              <w:rPr>
                <w:color w:val="002060"/>
              </w:rPr>
            </w:pPr>
            <w:r w:rsidRPr="00923F9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57577" w14:textId="77777777" w:rsidR="00FD2047" w:rsidRPr="00923F9E" w:rsidRDefault="00FD2047" w:rsidP="00147C84">
            <w:pPr>
              <w:pStyle w:val="rowtabella0"/>
              <w:jc w:val="center"/>
              <w:rPr>
                <w:color w:val="002060"/>
              </w:rPr>
            </w:pPr>
            <w:r w:rsidRPr="00923F9E">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82E0C" w14:textId="77777777" w:rsidR="00FD2047" w:rsidRPr="00923F9E" w:rsidRDefault="00FD2047" w:rsidP="00147C84">
            <w:pPr>
              <w:pStyle w:val="rowtabella0"/>
              <w:jc w:val="center"/>
              <w:rPr>
                <w:color w:val="002060"/>
              </w:rPr>
            </w:pPr>
            <w:r w:rsidRPr="00923F9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B57B5" w14:textId="77777777" w:rsidR="00FD2047" w:rsidRPr="00923F9E" w:rsidRDefault="00FD2047" w:rsidP="00147C84">
            <w:pPr>
              <w:pStyle w:val="rowtabella0"/>
              <w:jc w:val="center"/>
              <w:rPr>
                <w:color w:val="002060"/>
              </w:rPr>
            </w:pPr>
            <w:r w:rsidRPr="00923F9E">
              <w:rPr>
                <w:color w:val="002060"/>
              </w:rPr>
              <w:t>0</w:t>
            </w:r>
          </w:p>
        </w:tc>
      </w:tr>
    </w:tbl>
    <w:p w14:paraId="25DDC67B" w14:textId="77777777" w:rsidR="00FD2047" w:rsidRPr="00923F9E" w:rsidRDefault="00FD2047" w:rsidP="00FD2047">
      <w:pPr>
        <w:pStyle w:val="breakline"/>
        <w:rPr>
          <w:color w:val="002060"/>
        </w:rPr>
      </w:pPr>
    </w:p>
    <w:p w14:paraId="4814146E" w14:textId="77777777" w:rsidR="00FD2047" w:rsidRPr="00923F9E" w:rsidRDefault="00FD2047" w:rsidP="00FD2047">
      <w:pPr>
        <w:pStyle w:val="titoloprinc0"/>
        <w:rPr>
          <w:color w:val="002060"/>
        </w:rPr>
      </w:pPr>
      <w:r w:rsidRPr="00923F9E">
        <w:rPr>
          <w:color w:val="002060"/>
        </w:rPr>
        <w:t>PROGRAMMA GARE</w:t>
      </w:r>
    </w:p>
    <w:p w14:paraId="45609F32" w14:textId="77777777" w:rsidR="00FD2047" w:rsidRPr="00923F9E" w:rsidRDefault="00FD2047" w:rsidP="00FD2047">
      <w:pPr>
        <w:pStyle w:val="breakline"/>
        <w:rPr>
          <w:color w:val="002060"/>
        </w:rPr>
      </w:pPr>
    </w:p>
    <w:p w14:paraId="26C815D6" w14:textId="77777777" w:rsidR="00FD2047" w:rsidRPr="00923F9E" w:rsidRDefault="00FD2047" w:rsidP="00FD2047">
      <w:pPr>
        <w:pStyle w:val="sottotitolocampionato10"/>
        <w:rPr>
          <w:color w:val="002060"/>
        </w:rPr>
      </w:pPr>
      <w:r w:rsidRPr="00923F9E">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7"/>
        <w:gridCol w:w="385"/>
        <w:gridCol w:w="898"/>
        <w:gridCol w:w="1177"/>
        <w:gridCol w:w="1550"/>
        <w:gridCol w:w="1550"/>
      </w:tblGrid>
      <w:tr w:rsidR="00FD2047" w:rsidRPr="00923F9E" w14:paraId="7D295326" w14:textId="77777777" w:rsidTr="00147C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A6FF5" w14:textId="77777777" w:rsidR="00FD2047" w:rsidRPr="00923F9E" w:rsidRDefault="00FD2047" w:rsidP="00147C84">
            <w:pPr>
              <w:pStyle w:val="headertabella0"/>
              <w:rPr>
                <w:color w:val="002060"/>
              </w:rPr>
            </w:pPr>
            <w:r w:rsidRPr="00923F9E">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5F333" w14:textId="77777777" w:rsidR="00FD2047" w:rsidRPr="00923F9E" w:rsidRDefault="00FD2047" w:rsidP="00147C84">
            <w:pPr>
              <w:pStyle w:val="headertabella0"/>
              <w:rPr>
                <w:color w:val="002060"/>
              </w:rPr>
            </w:pPr>
            <w:r w:rsidRPr="00923F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FECA1" w14:textId="77777777" w:rsidR="00FD2047" w:rsidRPr="00923F9E" w:rsidRDefault="00FD2047" w:rsidP="00147C84">
            <w:pPr>
              <w:pStyle w:val="headertabella0"/>
              <w:rPr>
                <w:color w:val="002060"/>
              </w:rPr>
            </w:pPr>
            <w:r w:rsidRPr="00923F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5B520" w14:textId="77777777" w:rsidR="00FD2047" w:rsidRPr="00923F9E" w:rsidRDefault="00FD2047" w:rsidP="00147C84">
            <w:pPr>
              <w:pStyle w:val="headertabella0"/>
              <w:rPr>
                <w:color w:val="002060"/>
              </w:rPr>
            </w:pPr>
            <w:r w:rsidRPr="00923F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28842" w14:textId="77777777" w:rsidR="00FD2047" w:rsidRPr="00923F9E" w:rsidRDefault="00FD2047" w:rsidP="00147C84">
            <w:pPr>
              <w:pStyle w:val="headertabella0"/>
              <w:rPr>
                <w:color w:val="002060"/>
              </w:rPr>
            </w:pPr>
            <w:r w:rsidRPr="00923F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21ABA" w14:textId="77777777" w:rsidR="00FD2047" w:rsidRPr="00923F9E" w:rsidRDefault="00FD2047" w:rsidP="00147C84">
            <w:pPr>
              <w:pStyle w:val="headertabella0"/>
              <w:rPr>
                <w:color w:val="002060"/>
              </w:rPr>
            </w:pPr>
            <w:proofErr w:type="spellStart"/>
            <w:r w:rsidRPr="00923F9E">
              <w:rPr>
                <w:color w:val="002060"/>
              </w:rPr>
              <w:t>Localita'</w:t>
            </w:r>
            <w:proofErr w:type="spellEnd"/>
            <w:r w:rsidRPr="00923F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827BD" w14:textId="77777777" w:rsidR="00FD2047" w:rsidRPr="00923F9E" w:rsidRDefault="00FD2047" w:rsidP="00147C84">
            <w:pPr>
              <w:pStyle w:val="headertabella0"/>
              <w:rPr>
                <w:color w:val="002060"/>
              </w:rPr>
            </w:pPr>
            <w:r w:rsidRPr="00923F9E">
              <w:rPr>
                <w:color w:val="002060"/>
              </w:rPr>
              <w:t>Indirizzo Impianto</w:t>
            </w:r>
          </w:p>
        </w:tc>
      </w:tr>
      <w:tr w:rsidR="00FD2047" w:rsidRPr="00923F9E" w14:paraId="7DE0BAAA" w14:textId="77777777" w:rsidTr="00147C8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67E2AC" w14:textId="77777777" w:rsidR="00FD2047" w:rsidRPr="00923F9E" w:rsidRDefault="00FD2047" w:rsidP="00147C84">
            <w:pPr>
              <w:pStyle w:val="rowtabella0"/>
              <w:rPr>
                <w:color w:val="002060"/>
              </w:rPr>
            </w:pPr>
            <w:r w:rsidRPr="00923F9E">
              <w:rPr>
                <w:color w:val="002060"/>
              </w:rPr>
              <w:t xml:space="preserve">AUDAX 1970 </w:t>
            </w:r>
            <w:proofErr w:type="gramStart"/>
            <w:r w:rsidRPr="00923F9E">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6FC2B7" w14:textId="77777777" w:rsidR="00FD2047" w:rsidRPr="00923F9E" w:rsidRDefault="00FD2047" w:rsidP="00147C84">
            <w:pPr>
              <w:pStyle w:val="rowtabella0"/>
              <w:rPr>
                <w:color w:val="002060"/>
              </w:rPr>
            </w:pPr>
            <w:r w:rsidRPr="00923F9E">
              <w:rPr>
                <w:color w:val="002060"/>
              </w:rPr>
              <w:t>FUTSAL MONTURANO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8DC556" w14:textId="77777777" w:rsidR="00FD2047" w:rsidRPr="00923F9E" w:rsidRDefault="00FD2047" w:rsidP="00147C84">
            <w:pPr>
              <w:pStyle w:val="rowtabella0"/>
              <w:jc w:val="center"/>
              <w:rPr>
                <w:color w:val="002060"/>
              </w:rPr>
            </w:pPr>
            <w:r w:rsidRPr="00923F9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D872F3" w14:textId="77777777" w:rsidR="00FD2047" w:rsidRPr="00923F9E" w:rsidRDefault="00FD2047" w:rsidP="00147C84">
            <w:pPr>
              <w:pStyle w:val="rowtabella0"/>
              <w:rPr>
                <w:color w:val="002060"/>
              </w:rPr>
            </w:pPr>
            <w:r w:rsidRPr="00923F9E">
              <w:rPr>
                <w:color w:val="002060"/>
              </w:rPr>
              <w:t>25/03/2022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BE8DC0" w14:textId="77777777" w:rsidR="00FD2047" w:rsidRPr="00923F9E" w:rsidRDefault="00FD2047" w:rsidP="00147C84">
            <w:pPr>
              <w:pStyle w:val="rowtabella0"/>
              <w:rPr>
                <w:color w:val="002060"/>
              </w:rPr>
            </w:pPr>
            <w:r w:rsidRPr="00923F9E">
              <w:rPr>
                <w:color w:val="002060"/>
              </w:rPr>
              <w:t>5138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50BE70" w14:textId="77777777" w:rsidR="00FD2047" w:rsidRPr="00923F9E" w:rsidRDefault="00FD2047" w:rsidP="00147C84">
            <w:pPr>
              <w:pStyle w:val="rowtabella0"/>
              <w:rPr>
                <w:color w:val="002060"/>
              </w:rPr>
            </w:pPr>
            <w:r w:rsidRPr="00923F9E">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A6B7AA" w14:textId="77777777" w:rsidR="00FD2047" w:rsidRPr="00923F9E" w:rsidRDefault="00FD2047" w:rsidP="00147C84">
            <w:pPr>
              <w:pStyle w:val="rowtabella0"/>
              <w:rPr>
                <w:color w:val="002060"/>
              </w:rPr>
            </w:pPr>
            <w:r w:rsidRPr="00923F9E">
              <w:rPr>
                <w:color w:val="002060"/>
              </w:rPr>
              <w:t>VIA CAPANNA SNC</w:t>
            </w:r>
          </w:p>
        </w:tc>
      </w:tr>
      <w:tr w:rsidR="00FD2047" w:rsidRPr="00923F9E" w14:paraId="41FABE85" w14:textId="77777777" w:rsidTr="00147C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65F7A8" w14:textId="77777777" w:rsidR="00FD2047" w:rsidRPr="00923F9E" w:rsidRDefault="00FD2047" w:rsidP="00147C84">
            <w:pPr>
              <w:pStyle w:val="rowtabella0"/>
              <w:rPr>
                <w:color w:val="002060"/>
              </w:rPr>
            </w:pPr>
            <w:r w:rsidRPr="00923F9E">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DAB116" w14:textId="77777777" w:rsidR="00FD2047" w:rsidRPr="00923F9E" w:rsidRDefault="00FD2047" w:rsidP="00147C84">
            <w:pPr>
              <w:pStyle w:val="rowtabella0"/>
              <w:rPr>
                <w:color w:val="002060"/>
              </w:rPr>
            </w:pPr>
            <w:r w:rsidRPr="00923F9E">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C876A6" w14:textId="77777777" w:rsidR="00FD2047" w:rsidRPr="00923F9E" w:rsidRDefault="00FD2047" w:rsidP="00147C84">
            <w:pPr>
              <w:pStyle w:val="rowtabella0"/>
              <w:jc w:val="center"/>
              <w:rPr>
                <w:color w:val="002060"/>
              </w:rPr>
            </w:pPr>
            <w:r w:rsidRPr="00923F9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7CC074" w14:textId="77777777" w:rsidR="00FD2047" w:rsidRPr="00923F9E" w:rsidRDefault="00FD2047" w:rsidP="00147C84">
            <w:pPr>
              <w:pStyle w:val="rowtabella0"/>
              <w:rPr>
                <w:color w:val="002060"/>
              </w:rPr>
            </w:pPr>
            <w:r w:rsidRPr="00923F9E">
              <w:rPr>
                <w:color w:val="002060"/>
              </w:rPr>
              <w:t>25/03/2022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F00F9D" w14:textId="77777777" w:rsidR="00FD2047" w:rsidRPr="00923F9E" w:rsidRDefault="00FD2047" w:rsidP="00147C84">
            <w:pPr>
              <w:pStyle w:val="rowtabella0"/>
              <w:rPr>
                <w:color w:val="002060"/>
              </w:rPr>
            </w:pPr>
            <w:r w:rsidRPr="00923F9E">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93BC0B" w14:textId="77777777" w:rsidR="00FD2047" w:rsidRPr="00923F9E" w:rsidRDefault="00FD2047" w:rsidP="00147C84">
            <w:pPr>
              <w:pStyle w:val="rowtabella0"/>
              <w:rPr>
                <w:color w:val="002060"/>
              </w:rPr>
            </w:pPr>
            <w:r w:rsidRPr="00923F9E">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A1F32C" w14:textId="77777777" w:rsidR="00FD2047" w:rsidRPr="00923F9E" w:rsidRDefault="00FD2047" w:rsidP="00147C84">
            <w:pPr>
              <w:pStyle w:val="rowtabella0"/>
              <w:rPr>
                <w:color w:val="002060"/>
              </w:rPr>
            </w:pPr>
            <w:r w:rsidRPr="00923F9E">
              <w:rPr>
                <w:color w:val="002060"/>
              </w:rPr>
              <w:t>VIA FRATELLI CERVI</w:t>
            </w:r>
          </w:p>
        </w:tc>
      </w:tr>
      <w:tr w:rsidR="00FD2047" w:rsidRPr="00923F9E" w14:paraId="029A41C3" w14:textId="77777777" w:rsidTr="00147C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6BBE7F" w14:textId="77777777" w:rsidR="00FD2047" w:rsidRPr="00923F9E" w:rsidRDefault="00FD2047" w:rsidP="00147C84">
            <w:pPr>
              <w:pStyle w:val="rowtabella0"/>
              <w:rPr>
                <w:color w:val="002060"/>
              </w:rPr>
            </w:pPr>
            <w:r w:rsidRPr="00923F9E">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77E13B" w14:textId="77777777" w:rsidR="00FD2047" w:rsidRPr="00923F9E" w:rsidRDefault="00FD2047" w:rsidP="00147C84">
            <w:pPr>
              <w:pStyle w:val="rowtabella0"/>
              <w:rPr>
                <w:color w:val="002060"/>
              </w:rPr>
            </w:pPr>
            <w:r w:rsidRPr="00923F9E">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087F22" w14:textId="77777777" w:rsidR="00FD2047" w:rsidRPr="00923F9E" w:rsidRDefault="00FD2047" w:rsidP="00147C84">
            <w:pPr>
              <w:pStyle w:val="rowtabella0"/>
              <w:jc w:val="center"/>
              <w:rPr>
                <w:color w:val="002060"/>
              </w:rPr>
            </w:pPr>
            <w:r w:rsidRPr="00923F9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020801" w14:textId="77777777" w:rsidR="00FD2047" w:rsidRPr="00923F9E" w:rsidRDefault="00FD2047" w:rsidP="00147C84">
            <w:pPr>
              <w:pStyle w:val="rowtabella0"/>
              <w:rPr>
                <w:color w:val="002060"/>
              </w:rPr>
            </w:pPr>
            <w:r w:rsidRPr="00923F9E">
              <w:rPr>
                <w:color w:val="002060"/>
              </w:rPr>
              <w:t>25/03/2022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F9E13C" w14:textId="77777777" w:rsidR="00FD2047" w:rsidRPr="00923F9E" w:rsidRDefault="00FD2047" w:rsidP="00147C84">
            <w:pPr>
              <w:pStyle w:val="rowtabella0"/>
              <w:rPr>
                <w:color w:val="002060"/>
              </w:rPr>
            </w:pPr>
            <w:r w:rsidRPr="00923F9E">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429098" w14:textId="77777777" w:rsidR="00FD2047" w:rsidRPr="00923F9E" w:rsidRDefault="00FD2047" w:rsidP="00147C84">
            <w:pPr>
              <w:pStyle w:val="rowtabella0"/>
              <w:rPr>
                <w:color w:val="002060"/>
              </w:rPr>
            </w:pPr>
            <w:r w:rsidRPr="00923F9E">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B1C9DF" w14:textId="77777777" w:rsidR="00FD2047" w:rsidRPr="00923F9E" w:rsidRDefault="00FD2047" w:rsidP="00147C84">
            <w:pPr>
              <w:pStyle w:val="rowtabella0"/>
              <w:rPr>
                <w:color w:val="002060"/>
              </w:rPr>
            </w:pPr>
            <w:r w:rsidRPr="00923F9E">
              <w:rPr>
                <w:color w:val="002060"/>
              </w:rPr>
              <w:t>VIA CERQUATTI</w:t>
            </w:r>
          </w:p>
        </w:tc>
      </w:tr>
      <w:tr w:rsidR="00FD2047" w:rsidRPr="00923F9E" w14:paraId="5D9E70A3" w14:textId="77777777" w:rsidTr="00147C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D98FD5" w14:textId="77777777" w:rsidR="00FD2047" w:rsidRPr="00923F9E" w:rsidRDefault="00FD2047" w:rsidP="00147C84">
            <w:pPr>
              <w:pStyle w:val="rowtabella0"/>
              <w:rPr>
                <w:color w:val="002060"/>
              </w:rPr>
            </w:pPr>
            <w:r w:rsidRPr="00923F9E">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6FCEDA" w14:textId="77777777" w:rsidR="00FD2047" w:rsidRPr="00923F9E" w:rsidRDefault="00FD2047" w:rsidP="00147C84">
            <w:pPr>
              <w:pStyle w:val="rowtabella0"/>
              <w:rPr>
                <w:color w:val="002060"/>
              </w:rPr>
            </w:pPr>
            <w:r w:rsidRPr="00923F9E">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5F3DF7" w14:textId="77777777" w:rsidR="00FD2047" w:rsidRPr="00923F9E" w:rsidRDefault="00FD2047" w:rsidP="00147C84">
            <w:pPr>
              <w:pStyle w:val="rowtabella0"/>
              <w:jc w:val="center"/>
              <w:rPr>
                <w:color w:val="002060"/>
              </w:rPr>
            </w:pPr>
            <w:r w:rsidRPr="00923F9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D8EC1F" w14:textId="77777777" w:rsidR="00FD2047" w:rsidRPr="00923F9E" w:rsidRDefault="00FD2047" w:rsidP="00147C84">
            <w:pPr>
              <w:pStyle w:val="rowtabella0"/>
              <w:rPr>
                <w:color w:val="002060"/>
              </w:rPr>
            </w:pPr>
            <w:r w:rsidRPr="00923F9E">
              <w:rPr>
                <w:color w:val="002060"/>
              </w:rPr>
              <w:t>25/03/2022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E72E5D" w14:textId="77777777" w:rsidR="00FD2047" w:rsidRPr="00923F9E" w:rsidRDefault="00FD2047" w:rsidP="00147C84">
            <w:pPr>
              <w:pStyle w:val="rowtabella0"/>
              <w:rPr>
                <w:color w:val="002060"/>
              </w:rPr>
            </w:pPr>
            <w:r w:rsidRPr="00923F9E">
              <w:rPr>
                <w:color w:val="002060"/>
              </w:rPr>
              <w:t xml:space="preserve">5454 </w:t>
            </w:r>
            <w:proofErr w:type="gramStart"/>
            <w:r w:rsidRPr="00923F9E">
              <w:rPr>
                <w:color w:val="002060"/>
              </w:rPr>
              <w:t>C.COPERTO</w:t>
            </w:r>
            <w:proofErr w:type="gramEnd"/>
            <w:r w:rsidRPr="00923F9E">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EA7C1A" w14:textId="77777777" w:rsidR="00FD2047" w:rsidRPr="00923F9E" w:rsidRDefault="00FD2047" w:rsidP="00147C84">
            <w:pPr>
              <w:pStyle w:val="rowtabella0"/>
              <w:rPr>
                <w:color w:val="002060"/>
              </w:rPr>
            </w:pPr>
            <w:r w:rsidRPr="00923F9E">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A7D4E0" w14:textId="77777777" w:rsidR="00FD2047" w:rsidRPr="00923F9E" w:rsidRDefault="00FD2047" w:rsidP="00147C84">
            <w:pPr>
              <w:pStyle w:val="rowtabella0"/>
              <w:rPr>
                <w:color w:val="002060"/>
              </w:rPr>
            </w:pPr>
            <w:r w:rsidRPr="00923F9E">
              <w:rPr>
                <w:color w:val="002060"/>
              </w:rPr>
              <w:t>VIA VILLA TOMBARI</w:t>
            </w:r>
          </w:p>
        </w:tc>
      </w:tr>
      <w:tr w:rsidR="00FD2047" w:rsidRPr="00923F9E" w14:paraId="13683679" w14:textId="77777777" w:rsidTr="00147C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540032" w14:textId="77777777" w:rsidR="00FD2047" w:rsidRPr="00923F9E" w:rsidRDefault="00FD2047" w:rsidP="00147C84">
            <w:pPr>
              <w:pStyle w:val="rowtabella0"/>
              <w:rPr>
                <w:color w:val="002060"/>
              </w:rPr>
            </w:pPr>
            <w:r w:rsidRPr="00923F9E">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9855FC" w14:textId="77777777" w:rsidR="00FD2047" w:rsidRPr="00923F9E" w:rsidRDefault="00FD2047" w:rsidP="00147C84">
            <w:pPr>
              <w:pStyle w:val="rowtabella0"/>
              <w:rPr>
                <w:color w:val="002060"/>
              </w:rPr>
            </w:pPr>
            <w:r w:rsidRPr="00923F9E">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275386" w14:textId="77777777" w:rsidR="00FD2047" w:rsidRPr="00923F9E" w:rsidRDefault="00FD2047" w:rsidP="00147C84">
            <w:pPr>
              <w:pStyle w:val="rowtabella0"/>
              <w:jc w:val="center"/>
              <w:rPr>
                <w:color w:val="002060"/>
              </w:rPr>
            </w:pPr>
            <w:r w:rsidRPr="00923F9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BC379C" w14:textId="77777777" w:rsidR="00FD2047" w:rsidRPr="00923F9E" w:rsidRDefault="00FD2047" w:rsidP="00147C84">
            <w:pPr>
              <w:pStyle w:val="rowtabella0"/>
              <w:rPr>
                <w:color w:val="002060"/>
              </w:rPr>
            </w:pPr>
            <w:r w:rsidRPr="00923F9E">
              <w:rPr>
                <w:color w:val="002060"/>
              </w:rPr>
              <w:t>25/03/2022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AE464B" w14:textId="77777777" w:rsidR="00FD2047" w:rsidRPr="00923F9E" w:rsidRDefault="00FD2047" w:rsidP="00147C84">
            <w:pPr>
              <w:pStyle w:val="rowtabella0"/>
              <w:rPr>
                <w:color w:val="002060"/>
              </w:rPr>
            </w:pPr>
            <w:r w:rsidRPr="00923F9E">
              <w:rPr>
                <w:color w:val="002060"/>
              </w:rPr>
              <w:t xml:space="preserve">5623 PALESTRA </w:t>
            </w:r>
            <w:proofErr w:type="gramStart"/>
            <w:r w:rsidRPr="00923F9E">
              <w:rPr>
                <w:color w:val="002060"/>
              </w:rPr>
              <w:t>SC.MEDIA</w:t>
            </w:r>
            <w:proofErr w:type="gramEnd"/>
            <w:r w:rsidRPr="00923F9E">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CB975E" w14:textId="77777777" w:rsidR="00FD2047" w:rsidRPr="00923F9E" w:rsidRDefault="00FD2047" w:rsidP="00147C84">
            <w:pPr>
              <w:pStyle w:val="rowtabella0"/>
              <w:rPr>
                <w:color w:val="002060"/>
              </w:rPr>
            </w:pPr>
            <w:r w:rsidRPr="00923F9E">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7ACF1C" w14:textId="77777777" w:rsidR="00FD2047" w:rsidRPr="00923F9E" w:rsidRDefault="00FD2047" w:rsidP="00147C84">
            <w:pPr>
              <w:pStyle w:val="rowtabella0"/>
              <w:rPr>
                <w:color w:val="002060"/>
              </w:rPr>
            </w:pPr>
            <w:r w:rsidRPr="00923F9E">
              <w:rPr>
                <w:color w:val="002060"/>
              </w:rPr>
              <w:t>VIA PIRANDELLO AREA MT.4</w:t>
            </w:r>
          </w:p>
        </w:tc>
      </w:tr>
      <w:tr w:rsidR="00FD2047" w:rsidRPr="00923F9E" w14:paraId="5BB29D43" w14:textId="77777777" w:rsidTr="00147C8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FE7682" w14:textId="77777777" w:rsidR="00FD2047" w:rsidRPr="00923F9E" w:rsidRDefault="00FD2047" w:rsidP="00147C84">
            <w:pPr>
              <w:pStyle w:val="rowtabella0"/>
              <w:rPr>
                <w:color w:val="002060"/>
              </w:rPr>
            </w:pPr>
            <w:r w:rsidRPr="00923F9E">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1515B3" w14:textId="77777777" w:rsidR="00FD2047" w:rsidRPr="00923F9E" w:rsidRDefault="00FD2047" w:rsidP="00147C84">
            <w:pPr>
              <w:pStyle w:val="rowtabella0"/>
              <w:rPr>
                <w:color w:val="002060"/>
              </w:rPr>
            </w:pPr>
            <w:r w:rsidRPr="00923F9E">
              <w:rPr>
                <w:color w:val="002060"/>
              </w:rPr>
              <w:t>PIANACCIO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EE178B" w14:textId="77777777" w:rsidR="00FD2047" w:rsidRPr="00923F9E" w:rsidRDefault="00FD2047" w:rsidP="00147C84">
            <w:pPr>
              <w:pStyle w:val="rowtabella0"/>
              <w:jc w:val="center"/>
              <w:rPr>
                <w:color w:val="002060"/>
              </w:rPr>
            </w:pPr>
            <w:r w:rsidRPr="00923F9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0A0D16" w14:textId="77777777" w:rsidR="00FD2047" w:rsidRPr="00923F9E" w:rsidRDefault="00FD2047" w:rsidP="00147C84">
            <w:pPr>
              <w:pStyle w:val="rowtabella0"/>
              <w:rPr>
                <w:color w:val="002060"/>
              </w:rPr>
            </w:pPr>
            <w:r w:rsidRPr="00923F9E">
              <w:rPr>
                <w:color w:val="002060"/>
              </w:rPr>
              <w:t>26/03/2022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A4C116" w14:textId="77777777" w:rsidR="00FD2047" w:rsidRPr="00923F9E" w:rsidRDefault="00FD2047" w:rsidP="00147C84">
            <w:pPr>
              <w:pStyle w:val="rowtabella0"/>
              <w:rPr>
                <w:color w:val="002060"/>
              </w:rPr>
            </w:pPr>
            <w:r w:rsidRPr="00923F9E">
              <w:rPr>
                <w:color w:val="002060"/>
              </w:rPr>
              <w:t>5101 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903665" w14:textId="77777777" w:rsidR="00FD2047" w:rsidRPr="00923F9E" w:rsidRDefault="00FD2047" w:rsidP="00147C84">
            <w:pPr>
              <w:pStyle w:val="rowtabella0"/>
              <w:rPr>
                <w:color w:val="002060"/>
              </w:rPr>
            </w:pPr>
            <w:r w:rsidRPr="00923F9E">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838C86" w14:textId="77777777" w:rsidR="00FD2047" w:rsidRPr="00923F9E" w:rsidRDefault="00FD2047" w:rsidP="00147C84">
            <w:pPr>
              <w:pStyle w:val="rowtabella0"/>
              <w:rPr>
                <w:color w:val="002060"/>
              </w:rPr>
            </w:pPr>
            <w:r w:rsidRPr="00923F9E">
              <w:rPr>
                <w:color w:val="002060"/>
              </w:rPr>
              <w:t>VIA VERDI</w:t>
            </w:r>
          </w:p>
        </w:tc>
      </w:tr>
    </w:tbl>
    <w:p w14:paraId="6E47F019" w14:textId="77777777" w:rsidR="00FD2047" w:rsidRPr="00923F9E" w:rsidRDefault="00FD2047" w:rsidP="00FD2047">
      <w:pPr>
        <w:pStyle w:val="breakline"/>
        <w:rPr>
          <w:rFonts w:eastAsiaTheme="minorEastAsia"/>
          <w:color w:val="002060"/>
        </w:rPr>
      </w:pPr>
    </w:p>
    <w:p w14:paraId="58D2EA56" w14:textId="77777777" w:rsidR="00FD2047" w:rsidRPr="00923F9E" w:rsidRDefault="00FD2047" w:rsidP="00FD2047">
      <w:pPr>
        <w:pStyle w:val="breakline"/>
        <w:rPr>
          <w:color w:val="002060"/>
        </w:rPr>
      </w:pPr>
    </w:p>
    <w:p w14:paraId="2E74DDCE" w14:textId="77777777" w:rsidR="00FD2047" w:rsidRPr="00923F9E" w:rsidRDefault="00FD2047" w:rsidP="00FD2047">
      <w:pPr>
        <w:pStyle w:val="breakline"/>
        <w:rPr>
          <w:color w:val="002060"/>
        </w:rPr>
      </w:pPr>
    </w:p>
    <w:p w14:paraId="546DE547" w14:textId="77777777" w:rsidR="00FD2047" w:rsidRPr="00923F9E" w:rsidRDefault="00FD2047" w:rsidP="00FD2047">
      <w:pPr>
        <w:pStyle w:val="sottotitolocampionato10"/>
        <w:rPr>
          <w:color w:val="002060"/>
        </w:rPr>
      </w:pPr>
      <w:r w:rsidRPr="00923F9E">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D2047" w:rsidRPr="00923F9E" w14:paraId="4F4094D9" w14:textId="77777777" w:rsidTr="00147C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1AC89" w14:textId="77777777" w:rsidR="00FD2047" w:rsidRPr="00923F9E" w:rsidRDefault="00FD2047" w:rsidP="00147C84">
            <w:pPr>
              <w:pStyle w:val="headertabella0"/>
              <w:rPr>
                <w:color w:val="002060"/>
              </w:rPr>
            </w:pPr>
            <w:r w:rsidRPr="00923F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4D225" w14:textId="77777777" w:rsidR="00FD2047" w:rsidRPr="00923F9E" w:rsidRDefault="00FD2047" w:rsidP="00147C84">
            <w:pPr>
              <w:pStyle w:val="headertabella0"/>
              <w:rPr>
                <w:color w:val="002060"/>
              </w:rPr>
            </w:pPr>
            <w:r w:rsidRPr="00923F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EAF22" w14:textId="77777777" w:rsidR="00FD2047" w:rsidRPr="00923F9E" w:rsidRDefault="00FD2047" w:rsidP="00147C84">
            <w:pPr>
              <w:pStyle w:val="headertabella0"/>
              <w:rPr>
                <w:color w:val="002060"/>
              </w:rPr>
            </w:pPr>
            <w:r w:rsidRPr="00923F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16F16" w14:textId="77777777" w:rsidR="00FD2047" w:rsidRPr="00923F9E" w:rsidRDefault="00FD2047" w:rsidP="00147C84">
            <w:pPr>
              <w:pStyle w:val="headertabella0"/>
              <w:rPr>
                <w:color w:val="002060"/>
              </w:rPr>
            </w:pPr>
            <w:r w:rsidRPr="00923F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F80A0" w14:textId="77777777" w:rsidR="00FD2047" w:rsidRPr="00923F9E" w:rsidRDefault="00FD2047" w:rsidP="00147C84">
            <w:pPr>
              <w:pStyle w:val="headertabella0"/>
              <w:rPr>
                <w:color w:val="002060"/>
              </w:rPr>
            </w:pPr>
            <w:r w:rsidRPr="00923F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6479A" w14:textId="77777777" w:rsidR="00FD2047" w:rsidRPr="00923F9E" w:rsidRDefault="00FD2047" w:rsidP="00147C84">
            <w:pPr>
              <w:pStyle w:val="headertabella0"/>
              <w:rPr>
                <w:color w:val="002060"/>
              </w:rPr>
            </w:pPr>
            <w:proofErr w:type="spellStart"/>
            <w:r w:rsidRPr="00923F9E">
              <w:rPr>
                <w:color w:val="002060"/>
              </w:rPr>
              <w:t>Localita'</w:t>
            </w:r>
            <w:proofErr w:type="spellEnd"/>
            <w:r w:rsidRPr="00923F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5B1BE" w14:textId="77777777" w:rsidR="00FD2047" w:rsidRPr="00923F9E" w:rsidRDefault="00FD2047" w:rsidP="00147C84">
            <w:pPr>
              <w:pStyle w:val="headertabella0"/>
              <w:rPr>
                <w:color w:val="002060"/>
              </w:rPr>
            </w:pPr>
            <w:r w:rsidRPr="00923F9E">
              <w:rPr>
                <w:color w:val="002060"/>
              </w:rPr>
              <w:t>Indirizzo Impianto</w:t>
            </w:r>
          </w:p>
        </w:tc>
      </w:tr>
      <w:tr w:rsidR="00FD2047" w:rsidRPr="00923F9E" w14:paraId="36DB5805" w14:textId="77777777" w:rsidTr="00147C8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B9B25F7" w14:textId="77777777" w:rsidR="00FD2047" w:rsidRPr="00923F9E" w:rsidRDefault="00FD2047" w:rsidP="00147C84">
            <w:pPr>
              <w:pStyle w:val="rowtabella0"/>
              <w:rPr>
                <w:color w:val="002060"/>
              </w:rPr>
            </w:pPr>
            <w:r w:rsidRPr="00923F9E">
              <w:rPr>
                <w:color w:val="002060"/>
              </w:rPr>
              <w:t>FUTSAL MONTURANO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0C6C78" w14:textId="77777777" w:rsidR="00FD2047" w:rsidRPr="00923F9E" w:rsidRDefault="00FD2047" w:rsidP="00147C84">
            <w:pPr>
              <w:pStyle w:val="rowtabella0"/>
              <w:rPr>
                <w:color w:val="002060"/>
              </w:rPr>
            </w:pPr>
            <w:r w:rsidRPr="00923F9E">
              <w:rPr>
                <w:color w:val="002060"/>
              </w:rPr>
              <w:t>JESI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A9F543" w14:textId="77777777" w:rsidR="00FD2047" w:rsidRPr="00923F9E" w:rsidRDefault="00FD2047" w:rsidP="00147C84">
            <w:pPr>
              <w:pStyle w:val="rowtabella0"/>
              <w:jc w:val="center"/>
              <w:rPr>
                <w:color w:val="002060"/>
              </w:rPr>
            </w:pPr>
            <w:r w:rsidRPr="00923F9E">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32D1A0" w14:textId="77777777" w:rsidR="00FD2047" w:rsidRPr="00923F9E" w:rsidRDefault="00FD2047" w:rsidP="00147C84">
            <w:pPr>
              <w:pStyle w:val="rowtabella0"/>
              <w:rPr>
                <w:color w:val="002060"/>
              </w:rPr>
            </w:pPr>
            <w:r w:rsidRPr="00923F9E">
              <w:rPr>
                <w:color w:val="002060"/>
              </w:rPr>
              <w:t>28/03/2022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A0A923" w14:textId="77777777" w:rsidR="00FD2047" w:rsidRPr="00923F9E" w:rsidRDefault="00FD2047" w:rsidP="00147C84">
            <w:pPr>
              <w:pStyle w:val="rowtabella0"/>
              <w:rPr>
                <w:color w:val="002060"/>
              </w:rPr>
            </w:pPr>
            <w:r w:rsidRPr="00923F9E">
              <w:rPr>
                <w:color w:val="002060"/>
              </w:rPr>
              <w:t>5638 PALAZZO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857E87" w14:textId="77777777" w:rsidR="00FD2047" w:rsidRPr="00923F9E" w:rsidRDefault="00FD2047" w:rsidP="00147C84">
            <w:pPr>
              <w:pStyle w:val="rowtabella0"/>
              <w:rPr>
                <w:color w:val="002060"/>
              </w:rPr>
            </w:pPr>
            <w:r w:rsidRPr="00923F9E">
              <w:rPr>
                <w:color w:val="002060"/>
              </w:rPr>
              <w:t>MONTE URANO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53E094" w14:textId="77777777" w:rsidR="00FD2047" w:rsidRPr="00923F9E" w:rsidRDefault="00FD2047" w:rsidP="00147C84">
            <w:pPr>
              <w:pStyle w:val="rowtabella0"/>
              <w:rPr>
                <w:color w:val="002060"/>
              </w:rPr>
            </w:pPr>
            <w:r w:rsidRPr="00923F9E">
              <w:rPr>
                <w:color w:val="002060"/>
              </w:rPr>
              <w:t>VIA OLIMPIADI</w:t>
            </w:r>
          </w:p>
        </w:tc>
      </w:tr>
    </w:tbl>
    <w:p w14:paraId="17CC91E2" w14:textId="77777777" w:rsidR="00FD2047" w:rsidRPr="00923F9E" w:rsidRDefault="00FD2047" w:rsidP="00FD2047">
      <w:pPr>
        <w:pStyle w:val="breakline"/>
        <w:rPr>
          <w:rFonts w:eastAsiaTheme="minorEastAsia"/>
          <w:color w:val="002060"/>
        </w:rPr>
      </w:pPr>
    </w:p>
    <w:p w14:paraId="1E054B51" w14:textId="77777777" w:rsidR="00FD2047" w:rsidRPr="00923F9E" w:rsidRDefault="00FD2047" w:rsidP="00FD2047">
      <w:pPr>
        <w:pStyle w:val="breakline"/>
        <w:rPr>
          <w:color w:val="002060"/>
        </w:rPr>
      </w:pPr>
    </w:p>
    <w:p w14:paraId="4C272F74" w14:textId="77777777" w:rsidR="00FD2047" w:rsidRPr="00923F9E" w:rsidRDefault="00FD2047" w:rsidP="00FD2047">
      <w:pPr>
        <w:pStyle w:val="titolocampionato0"/>
        <w:shd w:val="clear" w:color="auto" w:fill="CCCCCC"/>
        <w:spacing w:before="80" w:after="40"/>
        <w:rPr>
          <w:color w:val="002060"/>
        </w:rPr>
      </w:pPr>
      <w:r w:rsidRPr="00923F9E">
        <w:rPr>
          <w:color w:val="002060"/>
        </w:rPr>
        <w:t>CALCIO A CINQUE SERIE C2</w:t>
      </w:r>
    </w:p>
    <w:p w14:paraId="1654447E" w14:textId="386E7603" w:rsidR="00FD2047" w:rsidRPr="00923F9E" w:rsidRDefault="00CA48F6" w:rsidP="00FD2047">
      <w:pPr>
        <w:pStyle w:val="TITOLOPRINC"/>
        <w:rPr>
          <w:color w:val="002060"/>
        </w:rPr>
      </w:pPr>
      <w:r>
        <w:rPr>
          <w:color w:val="002060"/>
        </w:rPr>
        <w:t>CONTEMPORANEITA’</w:t>
      </w:r>
      <w:r w:rsidR="001923C5">
        <w:rPr>
          <w:color w:val="002060"/>
        </w:rPr>
        <w:t xml:space="preserve"> ULTIME DUE GIORNATE</w:t>
      </w:r>
    </w:p>
    <w:p w14:paraId="1DE5F2C4" w14:textId="3CF22A47" w:rsidR="00CA48F6" w:rsidRPr="001923C5" w:rsidRDefault="00CA48F6" w:rsidP="00CA48F6">
      <w:pPr>
        <w:pStyle w:val="LndNormale1"/>
        <w:rPr>
          <w:color w:val="002060"/>
        </w:rPr>
      </w:pPr>
      <w:r w:rsidRPr="001923C5">
        <w:rPr>
          <w:color w:val="002060"/>
        </w:rPr>
        <w:t>Si riporta di seguito lo stralcio del Comunicato Ufficiale n° 5 del 09/08/2021:</w:t>
      </w:r>
    </w:p>
    <w:p w14:paraId="49E6499B" w14:textId="587E398B" w:rsidR="00CA48F6" w:rsidRPr="001923C5" w:rsidRDefault="001923C5" w:rsidP="00CA48F6">
      <w:pPr>
        <w:pStyle w:val="LndNormale1"/>
        <w:rPr>
          <w:i/>
          <w:iCs/>
          <w:color w:val="002060"/>
        </w:rPr>
      </w:pPr>
      <w:r>
        <w:rPr>
          <w:i/>
          <w:iCs/>
          <w:color w:val="002060"/>
        </w:rPr>
        <w:t>«</w:t>
      </w:r>
      <w:r w:rsidR="00CA48F6" w:rsidRPr="001923C5">
        <w:rPr>
          <w:i/>
          <w:iCs/>
          <w:color w:val="002060"/>
        </w:rPr>
        <w:t xml:space="preserve">Le </w:t>
      </w:r>
      <w:r w:rsidR="00CA48F6" w:rsidRPr="001923C5">
        <w:rPr>
          <w:b/>
          <w:bCs/>
          <w:i/>
          <w:iCs/>
          <w:color w:val="002060"/>
        </w:rPr>
        <w:t>ultime due giornate</w:t>
      </w:r>
      <w:r w:rsidR="00CA48F6" w:rsidRPr="001923C5">
        <w:rPr>
          <w:i/>
          <w:iCs/>
          <w:color w:val="002060"/>
        </w:rPr>
        <w:t xml:space="preserve"> di campionato dovranno essere disputate il </w:t>
      </w:r>
      <w:r w:rsidR="00CA48F6" w:rsidRPr="001923C5">
        <w:rPr>
          <w:b/>
          <w:bCs/>
          <w:i/>
          <w:iCs/>
          <w:color w:val="002060"/>
        </w:rPr>
        <w:t>Venerdì</w:t>
      </w:r>
      <w:r w:rsidR="00CA48F6" w:rsidRPr="001923C5">
        <w:rPr>
          <w:i/>
          <w:iCs/>
          <w:color w:val="002060"/>
        </w:rPr>
        <w:t xml:space="preserve"> alle </w:t>
      </w:r>
      <w:r w:rsidR="00CA48F6" w:rsidRPr="001923C5">
        <w:rPr>
          <w:b/>
          <w:bCs/>
          <w:i/>
          <w:iCs/>
          <w:color w:val="002060"/>
        </w:rPr>
        <w:t>ore 21:45</w:t>
      </w:r>
      <w:r w:rsidR="00CA48F6" w:rsidRPr="001923C5">
        <w:rPr>
          <w:i/>
          <w:iCs/>
          <w:color w:val="002060"/>
        </w:rPr>
        <w:t>; non saranno concessi in nessun caso anticipi e posticipi tranne l’anticipo di gare ininfluenti ai fini della classifica</w:t>
      </w:r>
      <w:r>
        <w:rPr>
          <w:i/>
          <w:iCs/>
          <w:color w:val="002060"/>
        </w:rPr>
        <w:t>»</w:t>
      </w:r>
      <w:r w:rsidR="00CA48F6" w:rsidRPr="001923C5">
        <w:rPr>
          <w:i/>
          <w:iCs/>
          <w:color w:val="002060"/>
        </w:rPr>
        <w:t xml:space="preserve">. </w:t>
      </w:r>
    </w:p>
    <w:p w14:paraId="3A2A0612" w14:textId="7937C14E" w:rsidR="001923C5" w:rsidRDefault="001923C5" w:rsidP="00CA48F6">
      <w:pPr>
        <w:pStyle w:val="LndNormale1"/>
        <w:rPr>
          <w:color w:val="002060"/>
        </w:rPr>
      </w:pPr>
    </w:p>
    <w:p w14:paraId="6AFFD0E8" w14:textId="506BDE9B" w:rsidR="001923C5" w:rsidRDefault="001923C5" w:rsidP="00CA48F6">
      <w:pPr>
        <w:pStyle w:val="LndNormale1"/>
        <w:rPr>
          <w:color w:val="002060"/>
        </w:rPr>
      </w:pPr>
      <w:r>
        <w:rPr>
          <w:color w:val="002060"/>
        </w:rPr>
        <w:t xml:space="preserve">Alla luce di quanto sopra, si fa presente che per disputare la </w:t>
      </w:r>
      <w:r w:rsidRPr="001923C5">
        <w:rPr>
          <w:b/>
          <w:bCs/>
          <w:color w:val="002060"/>
          <w:u w:val="single"/>
        </w:rPr>
        <w:t>gara in un impianto all’aperto</w:t>
      </w:r>
      <w:r>
        <w:rPr>
          <w:color w:val="002060"/>
        </w:rPr>
        <w:t xml:space="preserve"> occorre il </w:t>
      </w:r>
      <w:r w:rsidRPr="000F52A3">
        <w:rPr>
          <w:b/>
          <w:bCs/>
          <w:color w:val="002060"/>
        </w:rPr>
        <w:t>consenso della squadra avversaria</w:t>
      </w:r>
      <w:r w:rsidRPr="000F52A3">
        <w:rPr>
          <w:color w:val="002060"/>
        </w:rPr>
        <w:t>.</w:t>
      </w:r>
    </w:p>
    <w:p w14:paraId="5547B846" w14:textId="77777777" w:rsidR="001923C5" w:rsidRPr="00D95D59" w:rsidRDefault="001923C5" w:rsidP="00CA48F6">
      <w:pPr>
        <w:pStyle w:val="LndNormale1"/>
        <w:rPr>
          <w:color w:val="002060"/>
        </w:rPr>
      </w:pPr>
    </w:p>
    <w:p w14:paraId="2C766C41" w14:textId="77777777" w:rsidR="00CA48F6" w:rsidRPr="00923F9E" w:rsidRDefault="00CA48F6" w:rsidP="00CA48F6">
      <w:pPr>
        <w:pStyle w:val="TITOLOPRINC"/>
        <w:rPr>
          <w:color w:val="002060"/>
        </w:rPr>
      </w:pPr>
      <w:r w:rsidRPr="00923F9E">
        <w:rPr>
          <w:color w:val="002060"/>
        </w:rPr>
        <w:t>ANAGRAFICA/INDIRIZZARIO/VARIAZIONI CALENDARIO</w:t>
      </w:r>
    </w:p>
    <w:p w14:paraId="5623C271" w14:textId="77777777" w:rsidR="00CA48F6" w:rsidRPr="00923F9E" w:rsidRDefault="00CA48F6" w:rsidP="00CA48F6">
      <w:pPr>
        <w:pStyle w:val="Corpodeltesto21"/>
        <w:rPr>
          <w:rFonts w:ascii="Arial" w:hAnsi="Arial" w:cs="Arial"/>
          <w:b/>
          <w:color w:val="002060"/>
          <w:sz w:val="22"/>
          <w:szCs w:val="22"/>
          <w:u w:val="single"/>
        </w:rPr>
      </w:pPr>
      <w:r w:rsidRPr="00923F9E">
        <w:rPr>
          <w:rFonts w:ascii="Arial" w:hAnsi="Arial" w:cs="Arial"/>
          <w:b/>
          <w:color w:val="002060"/>
          <w:sz w:val="22"/>
          <w:szCs w:val="22"/>
          <w:u w:val="single"/>
        </w:rPr>
        <w:t>GIRONE “C”</w:t>
      </w:r>
    </w:p>
    <w:p w14:paraId="34E7582C" w14:textId="77777777" w:rsidR="00CA48F6" w:rsidRPr="00923F9E" w:rsidRDefault="00CA48F6" w:rsidP="00CA48F6">
      <w:pPr>
        <w:pStyle w:val="Corpodeltesto21"/>
        <w:rPr>
          <w:rFonts w:ascii="Arial" w:hAnsi="Arial" w:cs="Arial"/>
          <w:color w:val="002060"/>
          <w:sz w:val="22"/>
          <w:szCs w:val="22"/>
        </w:rPr>
      </w:pPr>
    </w:p>
    <w:p w14:paraId="2A2E51C6" w14:textId="77777777" w:rsidR="00CA48F6" w:rsidRPr="00923F9E" w:rsidRDefault="00CA48F6" w:rsidP="00CA48F6">
      <w:pPr>
        <w:pStyle w:val="Corpodeltesto21"/>
        <w:rPr>
          <w:rFonts w:ascii="Arial" w:hAnsi="Arial" w:cs="Arial"/>
          <w:color w:val="002060"/>
          <w:sz w:val="22"/>
          <w:szCs w:val="22"/>
        </w:rPr>
      </w:pPr>
      <w:r w:rsidRPr="00923F9E">
        <w:rPr>
          <w:rFonts w:ascii="Arial" w:hAnsi="Arial" w:cs="Arial"/>
          <w:color w:val="002060"/>
          <w:sz w:val="22"/>
          <w:szCs w:val="22"/>
        </w:rPr>
        <w:t xml:space="preserve">La Società </w:t>
      </w:r>
      <w:r w:rsidRPr="00923F9E">
        <w:rPr>
          <w:rFonts w:ascii="Arial" w:hAnsi="Arial" w:cs="Arial"/>
          <w:b/>
          <w:color w:val="002060"/>
          <w:sz w:val="22"/>
          <w:szCs w:val="22"/>
        </w:rPr>
        <w:t>FUTSAL CASELLE</w:t>
      </w:r>
      <w:r w:rsidRPr="00923F9E">
        <w:rPr>
          <w:rFonts w:ascii="Arial" w:hAnsi="Arial" w:cs="Arial"/>
          <w:color w:val="002060"/>
          <w:sz w:val="22"/>
          <w:szCs w:val="22"/>
        </w:rPr>
        <w:t xml:space="preserve"> comunica che, causa concomitanza, disputerà tutte le gare interne il </w:t>
      </w:r>
      <w:r w:rsidRPr="00923F9E">
        <w:rPr>
          <w:rFonts w:ascii="Arial" w:hAnsi="Arial" w:cs="Arial"/>
          <w:b/>
          <w:color w:val="002060"/>
          <w:sz w:val="22"/>
          <w:szCs w:val="22"/>
        </w:rPr>
        <w:t xml:space="preserve">SABATO </w:t>
      </w:r>
      <w:r w:rsidRPr="00923F9E">
        <w:rPr>
          <w:rFonts w:ascii="Arial" w:hAnsi="Arial" w:cs="Arial"/>
          <w:color w:val="002060"/>
          <w:sz w:val="22"/>
          <w:szCs w:val="22"/>
        </w:rPr>
        <w:t xml:space="preserve">alle </w:t>
      </w:r>
      <w:r w:rsidRPr="00923F9E">
        <w:rPr>
          <w:rFonts w:ascii="Arial" w:hAnsi="Arial" w:cs="Arial"/>
          <w:b/>
          <w:color w:val="002060"/>
          <w:sz w:val="22"/>
          <w:szCs w:val="22"/>
        </w:rPr>
        <w:t>ore 17:30</w:t>
      </w:r>
      <w:r w:rsidRPr="00923F9E">
        <w:rPr>
          <w:rFonts w:ascii="Arial" w:hAnsi="Arial" w:cs="Arial"/>
          <w:color w:val="002060"/>
          <w:sz w:val="22"/>
          <w:szCs w:val="22"/>
        </w:rPr>
        <w:t>, stesso campo.</w:t>
      </w:r>
    </w:p>
    <w:p w14:paraId="2543934B" w14:textId="77777777" w:rsidR="00CA48F6" w:rsidRPr="00923F9E" w:rsidRDefault="00CA48F6" w:rsidP="00FD2047">
      <w:pPr>
        <w:pStyle w:val="Corpodeltesto21"/>
        <w:rPr>
          <w:rFonts w:ascii="Arial" w:hAnsi="Arial" w:cs="Arial"/>
          <w:color w:val="002060"/>
          <w:sz w:val="22"/>
          <w:szCs w:val="22"/>
        </w:rPr>
      </w:pPr>
    </w:p>
    <w:p w14:paraId="0BD9FEF6" w14:textId="77777777" w:rsidR="00FD2047" w:rsidRPr="00923F9E" w:rsidRDefault="00FD2047" w:rsidP="00FD2047">
      <w:pPr>
        <w:pStyle w:val="breakline"/>
        <w:rPr>
          <w:color w:val="002060"/>
        </w:rPr>
      </w:pPr>
    </w:p>
    <w:p w14:paraId="4516D079" w14:textId="77777777" w:rsidR="00FD2047" w:rsidRPr="00923F9E" w:rsidRDefault="00FD2047" w:rsidP="00FD2047">
      <w:pPr>
        <w:pStyle w:val="titoloprinc0"/>
        <w:rPr>
          <w:color w:val="002060"/>
        </w:rPr>
      </w:pPr>
      <w:r w:rsidRPr="00923F9E">
        <w:rPr>
          <w:color w:val="002060"/>
        </w:rPr>
        <w:t>RISULTATI</w:t>
      </w:r>
    </w:p>
    <w:p w14:paraId="17489923" w14:textId="77777777" w:rsidR="00FD2047" w:rsidRPr="00923F9E" w:rsidRDefault="00FD2047" w:rsidP="00FD2047">
      <w:pPr>
        <w:pStyle w:val="breakline"/>
        <w:rPr>
          <w:color w:val="002060"/>
        </w:rPr>
      </w:pPr>
    </w:p>
    <w:p w14:paraId="57278BC3" w14:textId="77777777" w:rsidR="00FD2047" w:rsidRPr="00923F9E" w:rsidRDefault="00FD2047" w:rsidP="00FD2047">
      <w:pPr>
        <w:pStyle w:val="sottotitolocampionato10"/>
        <w:rPr>
          <w:color w:val="002060"/>
        </w:rPr>
      </w:pPr>
      <w:r w:rsidRPr="00923F9E">
        <w:rPr>
          <w:color w:val="002060"/>
        </w:rPr>
        <w:t>RISULTATI UFFICIALI GARE DEL 18/03/2022</w:t>
      </w:r>
    </w:p>
    <w:p w14:paraId="1323FB72" w14:textId="77777777" w:rsidR="00FD2047" w:rsidRPr="00FD2047" w:rsidRDefault="00FD2047" w:rsidP="00FD2047">
      <w:pPr>
        <w:pStyle w:val="sottotitolocampionato20"/>
        <w:spacing w:before="0" w:beforeAutospacing="0" w:after="0" w:afterAutospacing="0"/>
        <w:rPr>
          <w:rFonts w:ascii="Arial" w:hAnsi="Arial" w:cs="Arial"/>
          <w:color w:val="002060"/>
          <w:sz w:val="20"/>
          <w:szCs w:val="20"/>
        </w:rPr>
      </w:pPr>
      <w:r w:rsidRPr="00FD2047">
        <w:rPr>
          <w:rFonts w:ascii="Arial" w:hAnsi="Arial" w:cs="Arial"/>
          <w:color w:val="002060"/>
          <w:sz w:val="20"/>
          <w:szCs w:val="20"/>
        </w:rPr>
        <w:t>Si trascrivono qui di seguito i risultati ufficiali delle gare disputate</w:t>
      </w:r>
    </w:p>
    <w:p w14:paraId="0C031AAE" w14:textId="77777777" w:rsidR="00FD2047" w:rsidRPr="00923F9E" w:rsidRDefault="00FD2047" w:rsidP="00FD204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D2047" w:rsidRPr="00923F9E" w14:paraId="7BA61952" w14:textId="77777777" w:rsidTr="00147C8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D2047" w:rsidRPr="00923F9E" w14:paraId="59F1B636" w14:textId="77777777" w:rsidTr="00147C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343EC" w14:textId="77777777" w:rsidR="00FD2047" w:rsidRPr="00923F9E" w:rsidRDefault="00FD2047" w:rsidP="00147C84">
                  <w:pPr>
                    <w:pStyle w:val="headertabella0"/>
                    <w:rPr>
                      <w:color w:val="002060"/>
                    </w:rPr>
                  </w:pPr>
                  <w:r w:rsidRPr="00923F9E">
                    <w:rPr>
                      <w:color w:val="002060"/>
                    </w:rPr>
                    <w:t>GIRONE A - 10 Giornata - R</w:t>
                  </w:r>
                </w:p>
              </w:tc>
            </w:tr>
            <w:tr w:rsidR="00FD2047" w:rsidRPr="00923F9E" w14:paraId="5CEB289A" w14:textId="77777777" w:rsidTr="00147C8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E80AAA" w14:textId="77777777" w:rsidR="00FD2047" w:rsidRPr="00923F9E" w:rsidRDefault="00FD2047" w:rsidP="00147C84">
                  <w:pPr>
                    <w:pStyle w:val="rowtabella0"/>
                    <w:rPr>
                      <w:color w:val="002060"/>
                    </w:rPr>
                  </w:pPr>
                  <w:r w:rsidRPr="00923F9E">
                    <w:rPr>
                      <w:color w:val="002060"/>
                    </w:rPr>
                    <w:t>(1) 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EDD573" w14:textId="77777777" w:rsidR="00FD2047" w:rsidRPr="00923F9E" w:rsidRDefault="00FD2047" w:rsidP="00147C84">
                  <w:pPr>
                    <w:pStyle w:val="rowtabella0"/>
                    <w:rPr>
                      <w:color w:val="002060"/>
                    </w:rPr>
                  </w:pPr>
                  <w:r w:rsidRPr="00923F9E">
                    <w:rPr>
                      <w:color w:val="002060"/>
                    </w:rPr>
                    <w:t>- FUTSAL MONTEMARCIANO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2297BD" w14:textId="77777777" w:rsidR="00FD2047" w:rsidRPr="00923F9E" w:rsidRDefault="00FD2047" w:rsidP="00147C84">
                  <w:pPr>
                    <w:pStyle w:val="rowtabella0"/>
                    <w:jc w:val="center"/>
                    <w:rPr>
                      <w:color w:val="002060"/>
                    </w:rPr>
                  </w:pPr>
                  <w:r w:rsidRPr="00923F9E">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23E3E8" w14:textId="77777777" w:rsidR="00FD2047" w:rsidRPr="00923F9E" w:rsidRDefault="00FD2047" w:rsidP="00147C84">
                  <w:pPr>
                    <w:pStyle w:val="rowtabella0"/>
                    <w:jc w:val="center"/>
                    <w:rPr>
                      <w:color w:val="002060"/>
                    </w:rPr>
                  </w:pPr>
                  <w:r w:rsidRPr="00923F9E">
                    <w:rPr>
                      <w:color w:val="002060"/>
                    </w:rPr>
                    <w:t> </w:t>
                  </w:r>
                </w:p>
              </w:tc>
            </w:tr>
            <w:tr w:rsidR="00FD2047" w:rsidRPr="00923F9E" w14:paraId="486F3A61" w14:textId="77777777" w:rsidTr="00147C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81764F" w14:textId="77777777" w:rsidR="00FD2047" w:rsidRPr="00923F9E" w:rsidRDefault="00FD2047" w:rsidP="00147C84">
                  <w:pPr>
                    <w:pStyle w:val="rowtabella0"/>
                    <w:rPr>
                      <w:color w:val="002060"/>
                    </w:rPr>
                  </w:pPr>
                  <w:r w:rsidRPr="00923F9E">
                    <w:rPr>
                      <w:color w:val="002060"/>
                    </w:rPr>
                    <w:t>(1) 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A490C9" w14:textId="77777777" w:rsidR="00FD2047" w:rsidRPr="00923F9E" w:rsidRDefault="00FD2047" w:rsidP="00147C84">
                  <w:pPr>
                    <w:pStyle w:val="rowtabella0"/>
                    <w:rPr>
                      <w:color w:val="002060"/>
                    </w:rPr>
                  </w:pPr>
                  <w:r w:rsidRPr="00923F9E">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5351EE" w14:textId="77777777" w:rsidR="00FD2047" w:rsidRPr="00923F9E" w:rsidRDefault="00FD2047" w:rsidP="00147C84">
                  <w:pPr>
                    <w:pStyle w:val="rowtabella0"/>
                    <w:jc w:val="center"/>
                    <w:rPr>
                      <w:color w:val="002060"/>
                    </w:rPr>
                  </w:pPr>
                  <w:r w:rsidRPr="00923F9E">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7AC1F1" w14:textId="77777777" w:rsidR="00FD2047" w:rsidRPr="00923F9E" w:rsidRDefault="00FD2047" w:rsidP="00147C84">
                  <w:pPr>
                    <w:pStyle w:val="rowtabella0"/>
                    <w:jc w:val="center"/>
                    <w:rPr>
                      <w:color w:val="002060"/>
                    </w:rPr>
                  </w:pPr>
                  <w:r w:rsidRPr="00923F9E">
                    <w:rPr>
                      <w:color w:val="002060"/>
                    </w:rPr>
                    <w:t> </w:t>
                  </w:r>
                </w:p>
              </w:tc>
            </w:tr>
            <w:tr w:rsidR="00FD2047" w:rsidRPr="00923F9E" w14:paraId="21A9C726" w14:textId="77777777" w:rsidTr="00147C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1F706E" w14:textId="77777777" w:rsidR="00FD2047" w:rsidRPr="00923F9E" w:rsidRDefault="00FD2047" w:rsidP="00147C84">
                  <w:pPr>
                    <w:pStyle w:val="rowtabella0"/>
                    <w:rPr>
                      <w:color w:val="002060"/>
                    </w:rPr>
                  </w:pPr>
                  <w:r w:rsidRPr="00923F9E">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2919F5" w14:textId="77777777" w:rsidR="00FD2047" w:rsidRPr="00923F9E" w:rsidRDefault="00FD2047" w:rsidP="00147C84">
                  <w:pPr>
                    <w:pStyle w:val="rowtabella0"/>
                    <w:rPr>
                      <w:color w:val="002060"/>
                    </w:rPr>
                  </w:pPr>
                  <w:r w:rsidRPr="00923F9E">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D5985C" w14:textId="77777777" w:rsidR="00FD2047" w:rsidRPr="00923F9E" w:rsidRDefault="00FD2047" w:rsidP="00147C84">
                  <w:pPr>
                    <w:pStyle w:val="rowtabella0"/>
                    <w:jc w:val="center"/>
                    <w:rPr>
                      <w:color w:val="002060"/>
                    </w:rPr>
                  </w:pPr>
                  <w:r w:rsidRPr="00923F9E">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42B86C" w14:textId="77777777" w:rsidR="00FD2047" w:rsidRPr="00923F9E" w:rsidRDefault="00FD2047" w:rsidP="00147C84">
                  <w:pPr>
                    <w:pStyle w:val="rowtabella0"/>
                    <w:jc w:val="center"/>
                    <w:rPr>
                      <w:color w:val="002060"/>
                    </w:rPr>
                  </w:pPr>
                  <w:r w:rsidRPr="00923F9E">
                    <w:rPr>
                      <w:color w:val="002060"/>
                    </w:rPr>
                    <w:t> </w:t>
                  </w:r>
                </w:p>
              </w:tc>
            </w:tr>
            <w:tr w:rsidR="00FD2047" w:rsidRPr="00923F9E" w14:paraId="3CA499B5" w14:textId="77777777" w:rsidTr="00147C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49D453" w14:textId="77777777" w:rsidR="00FD2047" w:rsidRPr="00923F9E" w:rsidRDefault="00FD2047" w:rsidP="00147C84">
                  <w:pPr>
                    <w:pStyle w:val="rowtabella0"/>
                    <w:rPr>
                      <w:color w:val="002060"/>
                    </w:rPr>
                  </w:pPr>
                  <w:r w:rsidRPr="00923F9E">
                    <w:rPr>
                      <w:color w:val="002060"/>
                    </w:rPr>
                    <w:t>CIARNIN</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632D9F" w14:textId="77777777" w:rsidR="00FD2047" w:rsidRPr="00923F9E" w:rsidRDefault="00FD2047" w:rsidP="00147C84">
                  <w:pPr>
                    <w:pStyle w:val="rowtabella0"/>
                    <w:rPr>
                      <w:color w:val="002060"/>
                    </w:rPr>
                  </w:pPr>
                  <w:r w:rsidRPr="00923F9E">
                    <w:rPr>
                      <w:color w:val="002060"/>
                    </w:rPr>
                    <w:t xml:space="preserve">- </w:t>
                  </w:r>
                  <w:proofErr w:type="gramStart"/>
                  <w:r w:rsidRPr="00923F9E">
                    <w:rPr>
                      <w:color w:val="002060"/>
                    </w:rPr>
                    <w:t>CITTA</w:t>
                  </w:r>
                  <w:proofErr w:type="gramEnd"/>
                  <w:r w:rsidRPr="00923F9E">
                    <w:rPr>
                      <w:color w:val="002060"/>
                    </w:rPr>
                    <w:t xml:space="preserve"> DI OSTRA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DA12D1" w14:textId="77777777" w:rsidR="00FD2047" w:rsidRPr="00923F9E" w:rsidRDefault="00FD2047" w:rsidP="00147C84">
                  <w:pPr>
                    <w:pStyle w:val="rowtabella0"/>
                    <w:jc w:val="center"/>
                    <w:rPr>
                      <w:color w:val="002060"/>
                    </w:rPr>
                  </w:pPr>
                  <w:r w:rsidRPr="00923F9E">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109EAF" w14:textId="77777777" w:rsidR="00FD2047" w:rsidRPr="00923F9E" w:rsidRDefault="00FD2047" w:rsidP="00147C84">
                  <w:pPr>
                    <w:pStyle w:val="rowtabella0"/>
                    <w:jc w:val="center"/>
                    <w:rPr>
                      <w:color w:val="002060"/>
                    </w:rPr>
                  </w:pPr>
                  <w:r w:rsidRPr="00923F9E">
                    <w:rPr>
                      <w:color w:val="002060"/>
                    </w:rPr>
                    <w:t> </w:t>
                  </w:r>
                </w:p>
              </w:tc>
            </w:tr>
            <w:tr w:rsidR="00FD2047" w:rsidRPr="00923F9E" w14:paraId="314329B8" w14:textId="77777777" w:rsidTr="00147C84">
              <w:tc>
                <w:tcPr>
                  <w:tcW w:w="4700" w:type="dxa"/>
                  <w:gridSpan w:val="4"/>
                  <w:tcBorders>
                    <w:top w:val="nil"/>
                    <w:left w:val="nil"/>
                    <w:bottom w:val="nil"/>
                    <w:right w:val="nil"/>
                  </w:tcBorders>
                  <w:tcMar>
                    <w:top w:w="20" w:type="dxa"/>
                    <w:left w:w="20" w:type="dxa"/>
                    <w:bottom w:w="20" w:type="dxa"/>
                    <w:right w:w="20" w:type="dxa"/>
                  </w:tcMar>
                  <w:vAlign w:val="center"/>
                  <w:hideMark/>
                </w:tcPr>
                <w:p w14:paraId="11A99198" w14:textId="77777777" w:rsidR="00FD2047" w:rsidRPr="00923F9E" w:rsidRDefault="00FD2047" w:rsidP="00147C84">
                  <w:pPr>
                    <w:pStyle w:val="rowtabella0"/>
                    <w:rPr>
                      <w:color w:val="002060"/>
                    </w:rPr>
                  </w:pPr>
                  <w:r w:rsidRPr="00923F9E">
                    <w:rPr>
                      <w:color w:val="002060"/>
                    </w:rPr>
                    <w:t>(1) - disputata il 19/03/2022</w:t>
                  </w:r>
                </w:p>
              </w:tc>
            </w:tr>
          </w:tbl>
          <w:p w14:paraId="78A445D7" w14:textId="77777777" w:rsidR="00FD2047" w:rsidRPr="00923F9E" w:rsidRDefault="00FD2047" w:rsidP="00147C8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D2047" w:rsidRPr="00923F9E" w14:paraId="2C42878E" w14:textId="77777777" w:rsidTr="00147C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84CAE" w14:textId="77777777" w:rsidR="00FD2047" w:rsidRPr="00923F9E" w:rsidRDefault="00FD2047" w:rsidP="00147C84">
                  <w:pPr>
                    <w:pStyle w:val="headertabella0"/>
                    <w:rPr>
                      <w:color w:val="002060"/>
                    </w:rPr>
                  </w:pPr>
                  <w:r w:rsidRPr="00923F9E">
                    <w:rPr>
                      <w:color w:val="002060"/>
                    </w:rPr>
                    <w:t>GIRONE B - 10 Giornata - R</w:t>
                  </w:r>
                </w:p>
              </w:tc>
            </w:tr>
            <w:tr w:rsidR="00FD2047" w:rsidRPr="00923F9E" w14:paraId="7F7327FB" w14:textId="77777777" w:rsidTr="00147C8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570BFC" w14:textId="77777777" w:rsidR="00FD2047" w:rsidRPr="00923F9E" w:rsidRDefault="00FD2047" w:rsidP="00147C84">
                  <w:pPr>
                    <w:pStyle w:val="rowtabella0"/>
                    <w:rPr>
                      <w:color w:val="002060"/>
                    </w:rPr>
                  </w:pPr>
                  <w:r w:rsidRPr="00923F9E">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737B45" w14:textId="77777777" w:rsidR="00FD2047" w:rsidRPr="00923F9E" w:rsidRDefault="00FD2047" w:rsidP="00147C84">
                  <w:pPr>
                    <w:pStyle w:val="rowtabella0"/>
                    <w:rPr>
                      <w:color w:val="002060"/>
                    </w:rPr>
                  </w:pPr>
                  <w:r w:rsidRPr="00923F9E">
                    <w:rPr>
                      <w:color w:val="002060"/>
                    </w:rPr>
                    <w:t>- INVICTA FUTSAL MACERATA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4CCCCC" w14:textId="77777777" w:rsidR="00FD2047" w:rsidRPr="00923F9E" w:rsidRDefault="00FD2047" w:rsidP="00147C84">
                  <w:pPr>
                    <w:pStyle w:val="rowtabella0"/>
                    <w:jc w:val="center"/>
                    <w:rPr>
                      <w:color w:val="002060"/>
                    </w:rPr>
                  </w:pPr>
                  <w:r w:rsidRPr="00923F9E">
                    <w:rPr>
                      <w:color w:val="002060"/>
                    </w:rPr>
                    <w:t>4 - 5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5999EE" w14:textId="77777777" w:rsidR="00FD2047" w:rsidRPr="00923F9E" w:rsidRDefault="00FD2047" w:rsidP="00147C84">
                  <w:pPr>
                    <w:pStyle w:val="rowtabella0"/>
                    <w:jc w:val="center"/>
                    <w:rPr>
                      <w:color w:val="002060"/>
                    </w:rPr>
                  </w:pPr>
                  <w:r w:rsidRPr="00923F9E">
                    <w:rPr>
                      <w:color w:val="002060"/>
                    </w:rPr>
                    <w:t> </w:t>
                  </w:r>
                </w:p>
              </w:tc>
            </w:tr>
            <w:tr w:rsidR="00FD2047" w:rsidRPr="00923F9E" w14:paraId="03FF3141" w14:textId="77777777" w:rsidTr="00147C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D1D74B" w14:textId="77777777" w:rsidR="00FD2047" w:rsidRPr="00923F9E" w:rsidRDefault="00FD2047" w:rsidP="00147C84">
                  <w:pPr>
                    <w:pStyle w:val="rowtabella0"/>
                    <w:rPr>
                      <w:color w:val="002060"/>
                    </w:rPr>
                  </w:pPr>
                  <w:r w:rsidRPr="00923F9E">
                    <w:rPr>
                      <w:color w:val="002060"/>
                    </w:rPr>
                    <w:t>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3D560D" w14:textId="77777777" w:rsidR="00FD2047" w:rsidRPr="00923F9E" w:rsidRDefault="00FD2047" w:rsidP="00147C84">
                  <w:pPr>
                    <w:pStyle w:val="rowtabella0"/>
                    <w:rPr>
                      <w:color w:val="002060"/>
                    </w:rPr>
                  </w:pPr>
                  <w:r w:rsidRPr="00923F9E">
                    <w:rPr>
                      <w:color w:val="002060"/>
                    </w:rPr>
                    <w:t>- AURORA TREIA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1B09AA" w14:textId="77777777" w:rsidR="00FD2047" w:rsidRPr="00923F9E" w:rsidRDefault="00FD2047" w:rsidP="00147C84">
                  <w:pPr>
                    <w:pStyle w:val="rowtabella0"/>
                    <w:jc w:val="center"/>
                    <w:rPr>
                      <w:color w:val="002060"/>
                    </w:rPr>
                  </w:pPr>
                  <w:r w:rsidRPr="00923F9E">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4E8989" w14:textId="77777777" w:rsidR="00FD2047" w:rsidRPr="00923F9E" w:rsidRDefault="00FD2047" w:rsidP="00147C84">
                  <w:pPr>
                    <w:pStyle w:val="rowtabella0"/>
                    <w:jc w:val="center"/>
                    <w:rPr>
                      <w:color w:val="002060"/>
                    </w:rPr>
                  </w:pPr>
                  <w:r w:rsidRPr="00923F9E">
                    <w:rPr>
                      <w:color w:val="002060"/>
                    </w:rPr>
                    <w:t> </w:t>
                  </w:r>
                </w:p>
              </w:tc>
            </w:tr>
            <w:tr w:rsidR="00FD2047" w:rsidRPr="00923F9E" w14:paraId="7A4F3782" w14:textId="77777777" w:rsidTr="00147C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112E0D" w14:textId="77777777" w:rsidR="00FD2047" w:rsidRPr="00923F9E" w:rsidRDefault="00FD2047" w:rsidP="00147C84">
                  <w:pPr>
                    <w:pStyle w:val="rowtabella0"/>
                    <w:rPr>
                      <w:color w:val="002060"/>
                    </w:rPr>
                  </w:pPr>
                  <w:r w:rsidRPr="00923F9E">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20A5B4" w14:textId="77777777" w:rsidR="00FD2047" w:rsidRPr="00923F9E" w:rsidRDefault="00FD2047" w:rsidP="00147C84">
                  <w:pPr>
                    <w:pStyle w:val="rowtabella0"/>
                    <w:rPr>
                      <w:color w:val="002060"/>
                    </w:rPr>
                  </w:pPr>
                  <w:r w:rsidRPr="00923F9E">
                    <w:rPr>
                      <w:color w:val="002060"/>
                    </w:rPr>
                    <w:t>- NUOVA OTTRANO 98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81C355" w14:textId="77777777" w:rsidR="00FD2047" w:rsidRPr="00923F9E" w:rsidRDefault="00FD2047" w:rsidP="00147C84">
                  <w:pPr>
                    <w:pStyle w:val="rowtabella0"/>
                    <w:jc w:val="center"/>
                    <w:rPr>
                      <w:color w:val="002060"/>
                    </w:rPr>
                  </w:pPr>
                  <w:r w:rsidRPr="00923F9E">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2F5EA7" w14:textId="77777777" w:rsidR="00FD2047" w:rsidRPr="00923F9E" w:rsidRDefault="00FD2047" w:rsidP="00147C84">
                  <w:pPr>
                    <w:pStyle w:val="rowtabella0"/>
                    <w:jc w:val="center"/>
                    <w:rPr>
                      <w:color w:val="002060"/>
                    </w:rPr>
                  </w:pPr>
                  <w:r w:rsidRPr="00923F9E">
                    <w:rPr>
                      <w:color w:val="002060"/>
                    </w:rPr>
                    <w:t> </w:t>
                  </w:r>
                </w:p>
              </w:tc>
            </w:tr>
            <w:tr w:rsidR="00FD2047" w:rsidRPr="00923F9E" w14:paraId="0ED487BE" w14:textId="77777777" w:rsidTr="00147C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116665" w14:textId="77777777" w:rsidR="00FD2047" w:rsidRPr="00923F9E" w:rsidRDefault="00FD2047" w:rsidP="00147C84">
                  <w:pPr>
                    <w:pStyle w:val="rowtabella0"/>
                    <w:rPr>
                      <w:color w:val="002060"/>
                    </w:rPr>
                  </w:pPr>
                  <w:r w:rsidRPr="00923F9E">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920762" w14:textId="77777777" w:rsidR="00FD2047" w:rsidRPr="00923F9E" w:rsidRDefault="00FD2047" w:rsidP="00147C84">
                  <w:pPr>
                    <w:pStyle w:val="rowtabella0"/>
                    <w:rPr>
                      <w:color w:val="002060"/>
                    </w:rPr>
                  </w:pPr>
                  <w:r w:rsidRPr="00923F9E">
                    <w:rPr>
                      <w:color w:val="002060"/>
                    </w:rPr>
                    <w:t>- FUTSAL SANGIUSTESE 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321A82" w14:textId="77777777" w:rsidR="00FD2047" w:rsidRPr="00923F9E" w:rsidRDefault="00FD2047" w:rsidP="00147C84">
                  <w:pPr>
                    <w:pStyle w:val="rowtabella0"/>
                    <w:jc w:val="center"/>
                    <w:rPr>
                      <w:color w:val="002060"/>
                    </w:rPr>
                  </w:pPr>
                  <w:r w:rsidRPr="00923F9E">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2FDA3F" w14:textId="77777777" w:rsidR="00FD2047" w:rsidRPr="00923F9E" w:rsidRDefault="00FD2047" w:rsidP="00147C84">
                  <w:pPr>
                    <w:pStyle w:val="rowtabella0"/>
                    <w:jc w:val="center"/>
                    <w:rPr>
                      <w:color w:val="002060"/>
                    </w:rPr>
                  </w:pPr>
                  <w:r w:rsidRPr="00923F9E">
                    <w:rPr>
                      <w:color w:val="002060"/>
                    </w:rPr>
                    <w:t> </w:t>
                  </w:r>
                </w:p>
              </w:tc>
            </w:tr>
            <w:tr w:rsidR="00FD2047" w:rsidRPr="00923F9E" w14:paraId="36D07073" w14:textId="77777777" w:rsidTr="00147C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684A3C" w14:textId="77777777" w:rsidR="00FD2047" w:rsidRPr="00923F9E" w:rsidRDefault="00FD2047" w:rsidP="00147C84">
                  <w:pPr>
                    <w:pStyle w:val="rowtabella0"/>
                    <w:rPr>
                      <w:color w:val="002060"/>
                    </w:rPr>
                  </w:pPr>
                  <w:r w:rsidRPr="00923F9E">
                    <w:rPr>
                      <w:color w:val="002060"/>
                    </w:rPr>
                    <w:t>SERRALTA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F49AD7" w14:textId="77777777" w:rsidR="00FD2047" w:rsidRPr="00923F9E" w:rsidRDefault="00FD2047" w:rsidP="00147C84">
                  <w:pPr>
                    <w:pStyle w:val="rowtabella0"/>
                    <w:rPr>
                      <w:color w:val="002060"/>
                    </w:rPr>
                  </w:pPr>
                  <w:r w:rsidRPr="00923F9E">
                    <w:rPr>
                      <w:color w:val="002060"/>
                    </w:rPr>
                    <w:t>- POLISPORTIVA VICTORIA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E5090B" w14:textId="77777777" w:rsidR="00FD2047" w:rsidRPr="00923F9E" w:rsidRDefault="00FD2047" w:rsidP="00147C84">
                  <w:pPr>
                    <w:pStyle w:val="rowtabella0"/>
                    <w:jc w:val="center"/>
                    <w:rPr>
                      <w:color w:val="002060"/>
                    </w:rPr>
                  </w:pPr>
                  <w:r w:rsidRPr="00923F9E">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98A3CA" w14:textId="77777777" w:rsidR="00FD2047" w:rsidRPr="00923F9E" w:rsidRDefault="00FD2047" w:rsidP="00147C84">
                  <w:pPr>
                    <w:pStyle w:val="rowtabella0"/>
                    <w:jc w:val="center"/>
                    <w:rPr>
                      <w:color w:val="002060"/>
                    </w:rPr>
                  </w:pPr>
                  <w:r w:rsidRPr="00923F9E">
                    <w:rPr>
                      <w:color w:val="002060"/>
                    </w:rPr>
                    <w:t> </w:t>
                  </w:r>
                </w:p>
              </w:tc>
            </w:tr>
            <w:tr w:rsidR="00FD2047" w:rsidRPr="00923F9E" w14:paraId="31BBF466" w14:textId="77777777" w:rsidTr="00147C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76AD30" w14:textId="77777777" w:rsidR="00FD2047" w:rsidRPr="00923F9E" w:rsidRDefault="00FD2047" w:rsidP="00147C84">
                  <w:pPr>
                    <w:pStyle w:val="rowtabella0"/>
                    <w:rPr>
                      <w:color w:val="002060"/>
                    </w:rPr>
                  </w:pPr>
                  <w:r w:rsidRPr="00923F9E">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DEFA3B" w14:textId="77777777" w:rsidR="00FD2047" w:rsidRPr="00923F9E" w:rsidRDefault="00FD2047" w:rsidP="00147C84">
                  <w:pPr>
                    <w:pStyle w:val="rowtabella0"/>
                    <w:rPr>
                      <w:color w:val="002060"/>
                    </w:rPr>
                  </w:pPr>
                  <w:r w:rsidRPr="00923F9E">
                    <w:rPr>
                      <w:color w:val="002060"/>
                    </w:rPr>
                    <w:t>- BORGOROSSO TOLENTINO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328392" w14:textId="77777777" w:rsidR="00FD2047" w:rsidRPr="00923F9E" w:rsidRDefault="00FD2047" w:rsidP="00147C84">
                  <w:pPr>
                    <w:pStyle w:val="rowtabella0"/>
                    <w:jc w:val="center"/>
                    <w:rPr>
                      <w:color w:val="002060"/>
                    </w:rPr>
                  </w:pPr>
                  <w:r w:rsidRPr="00923F9E">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EE6597" w14:textId="77777777" w:rsidR="00FD2047" w:rsidRPr="00923F9E" w:rsidRDefault="00FD2047" w:rsidP="00147C84">
                  <w:pPr>
                    <w:pStyle w:val="rowtabella0"/>
                    <w:jc w:val="center"/>
                    <w:rPr>
                      <w:color w:val="002060"/>
                    </w:rPr>
                  </w:pPr>
                  <w:r w:rsidRPr="00923F9E">
                    <w:rPr>
                      <w:color w:val="002060"/>
                    </w:rPr>
                    <w:t> </w:t>
                  </w:r>
                </w:p>
              </w:tc>
            </w:tr>
          </w:tbl>
          <w:p w14:paraId="129BBCC9" w14:textId="77777777" w:rsidR="00FD2047" w:rsidRPr="00923F9E" w:rsidRDefault="00FD2047" w:rsidP="00147C84">
            <w:pPr>
              <w:rPr>
                <w:color w:val="002060"/>
              </w:rPr>
            </w:pPr>
          </w:p>
        </w:tc>
      </w:tr>
    </w:tbl>
    <w:p w14:paraId="2E2668BC" w14:textId="77777777" w:rsidR="00FD2047" w:rsidRPr="00923F9E" w:rsidRDefault="00FD2047" w:rsidP="00FD2047">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D2047" w:rsidRPr="00923F9E" w14:paraId="60371D87" w14:textId="77777777" w:rsidTr="00147C8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D2047" w:rsidRPr="00923F9E" w14:paraId="3B5D4DF6" w14:textId="77777777" w:rsidTr="00147C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CB736" w14:textId="77777777" w:rsidR="00FD2047" w:rsidRPr="00923F9E" w:rsidRDefault="00FD2047" w:rsidP="00147C84">
                  <w:pPr>
                    <w:pStyle w:val="headertabella0"/>
                    <w:rPr>
                      <w:color w:val="002060"/>
                    </w:rPr>
                  </w:pPr>
                  <w:r w:rsidRPr="00923F9E">
                    <w:rPr>
                      <w:color w:val="002060"/>
                    </w:rPr>
                    <w:t>GIRONE C - 10 Giornata - R</w:t>
                  </w:r>
                </w:p>
              </w:tc>
            </w:tr>
            <w:tr w:rsidR="00FD2047" w:rsidRPr="00923F9E" w14:paraId="4070EA66" w14:textId="77777777" w:rsidTr="00147C8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84AAD1" w14:textId="77777777" w:rsidR="00FD2047" w:rsidRPr="00923F9E" w:rsidRDefault="00FD2047" w:rsidP="00147C84">
                  <w:pPr>
                    <w:pStyle w:val="rowtabella0"/>
                    <w:rPr>
                      <w:color w:val="002060"/>
                    </w:rPr>
                  </w:pPr>
                  <w:r w:rsidRPr="00923F9E">
                    <w:rPr>
                      <w:color w:val="002060"/>
                    </w:rPr>
                    <w:t>CAPODARCO CASABIANCA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99BC3D" w14:textId="77777777" w:rsidR="00FD2047" w:rsidRPr="00923F9E" w:rsidRDefault="00FD2047" w:rsidP="00147C84">
                  <w:pPr>
                    <w:pStyle w:val="rowtabella0"/>
                    <w:rPr>
                      <w:color w:val="002060"/>
                    </w:rPr>
                  </w:pPr>
                  <w:r w:rsidRPr="00923F9E">
                    <w:rPr>
                      <w:color w:val="002060"/>
                    </w:rPr>
                    <w:t>- REAL EAGLES VIRTUS PAGLIA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D73F5D" w14:textId="77777777" w:rsidR="00FD2047" w:rsidRPr="00923F9E" w:rsidRDefault="00FD2047" w:rsidP="00147C84">
                  <w:pPr>
                    <w:pStyle w:val="rowtabella0"/>
                    <w:jc w:val="center"/>
                    <w:rPr>
                      <w:color w:val="002060"/>
                    </w:rPr>
                  </w:pPr>
                  <w:r w:rsidRPr="00923F9E">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A68609" w14:textId="77777777" w:rsidR="00FD2047" w:rsidRPr="00923F9E" w:rsidRDefault="00FD2047" w:rsidP="00147C84">
                  <w:pPr>
                    <w:pStyle w:val="rowtabella0"/>
                    <w:jc w:val="center"/>
                    <w:rPr>
                      <w:color w:val="002060"/>
                    </w:rPr>
                  </w:pPr>
                  <w:r w:rsidRPr="00923F9E">
                    <w:rPr>
                      <w:color w:val="002060"/>
                    </w:rPr>
                    <w:t> </w:t>
                  </w:r>
                </w:p>
              </w:tc>
            </w:tr>
            <w:tr w:rsidR="00FD2047" w:rsidRPr="00923F9E" w14:paraId="19BD5454" w14:textId="77777777" w:rsidTr="00147C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DD30CF" w14:textId="77777777" w:rsidR="00FD2047" w:rsidRPr="00923F9E" w:rsidRDefault="00FD2047" w:rsidP="00147C84">
                  <w:pPr>
                    <w:pStyle w:val="rowtabella0"/>
                    <w:rPr>
                      <w:color w:val="002060"/>
                    </w:rPr>
                  </w:pPr>
                  <w:r w:rsidRPr="00923F9E">
                    <w:rPr>
                      <w:color w:val="002060"/>
                    </w:rPr>
                    <w:lastRenderedPageBreak/>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A6424D" w14:textId="77777777" w:rsidR="00FD2047" w:rsidRPr="00923F9E" w:rsidRDefault="00FD2047" w:rsidP="00147C84">
                  <w:pPr>
                    <w:pStyle w:val="rowtabella0"/>
                    <w:rPr>
                      <w:color w:val="002060"/>
                    </w:rPr>
                  </w:pPr>
                  <w:r w:rsidRPr="00923F9E">
                    <w:rPr>
                      <w:color w:val="002060"/>
                    </w:rPr>
                    <w:t>- SANGIORGIO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4A5A4A" w14:textId="77777777" w:rsidR="00FD2047" w:rsidRPr="00923F9E" w:rsidRDefault="00FD2047" w:rsidP="00147C84">
                  <w:pPr>
                    <w:pStyle w:val="rowtabella0"/>
                    <w:jc w:val="center"/>
                    <w:rPr>
                      <w:color w:val="002060"/>
                    </w:rPr>
                  </w:pPr>
                  <w:r w:rsidRPr="00923F9E">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76AC50" w14:textId="77777777" w:rsidR="00FD2047" w:rsidRPr="00923F9E" w:rsidRDefault="00FD2047" w:rsidP="00147C84">
                  <w:pPr>
                    <w:pStyle w:val="rowtabella0"/>
                    <w:jc w:val="center"/>
                    <w:rPr>
                      <w:color w:val="002060"/>
                    </w:rPr>
                  </w:pPr>
                  <w:r w:rsidRPr="00923F9E">
                    <w:rPr>
                      <w:color w:val="002060"/>
                    </w:rPr>
                    <w:t> </w:t>
                  </w:r>
                </w:p>
              </w:tc>
            </w:tr>
            <w:tr w:rsidR="00FD2047" w:rsidRPr="00923F9E" w14:paraId="1A1C5016" w14:textId="77777777" w:rsidTr="00147C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58D723" w14:textId="77777777" w:rsidR="00FD2047" w:rsidRPr="00923F9E" w:rsidRDefault="00FD2047" w:rsidP="00147C84">
                  <w:pPr>
                    <w:pStyle w:val="rowtabella0"/>
                    <w:rPr>
                      <w:color w:val="002060"/>
                    </w:rPr>
                  </w:pPr>
                  <w:r w:rsidRPr="00923F9E">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420B2A" w14:textId="77777777" w:rsidR="00FD2047" w:rsidRPr="00923F9E" w:rsidRDefault="00FD2047" w:rsidP="00147C84">
                  <w:pPr>
                    <w:pStyle w:val="rowtabella0"/>
                    <w:rPr>
                      <w:color w:val="002060"/>
                    </w:rPr>
                  </w:pPr>
                  <w:r w:rsidRPr="00923F9E">
                    <w:rPr>
                      <w:color w:val="002060"/>
                    </w:rPr>
                    <w:t>- FUTSAL CASELLE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B345F7" w14:textId="77777777" w:rsidR="00FD2047" w:rsidRPr="00923F9E" w:rsidRDefault="00FD2047" w:rsidP="00147C84">
                  <w:pPr>
                    <w:pStyle w:val="rowtabella0"/>
                    <w:jc w:val="center"/>
                    <w:rPr>
                      <w:color w:val="002060"/>
                    </w:rPr>
                  </w:pPr>
                  <w:r w:rsidRPr="00923F9E">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8FEA4C" w14:textId="77777777" w:rsidR="00FD2047" w:rsidRPr="00923F9E" w:rsidRDefault="00FD2047" w:rsidP="00147C84">
                  <w:pPr>
                    <w:pStyle w:val="rowtabella0"/>
                    <w:jc w:val="center"/>
                    <w:rPr>
                      <w:color w:val="002060"/>
                    </w:rPr>
                  </w:pPr>
                  <w:r w:rsidRPr="00923F9E">
                    <w:rPr>
                      <w:color w:val="002060"/>
                    </w:rPr>
                    <w:t> </w:t>
                  </w:r>
                </w:p>
              </w:tc>
            </w:tr>
            <w:tr w:rsidR="00FD2047" w:rsidRPr="00923F9E" w14:paraId="63F32BC6" w14:textId="77777777" w:rsidTr="00147C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3913BD" w14:textId="77777777" w:rsidR="00FD2047" w:rsidRPr="00923F9E" w:rsidRDefault="00FD2047" w:rsidP="00147C84">
                  <w:pPr>
                    <w:pStyle w:val="rowtabella0"/>
                    <w:rPr>
                      <w:color w:val="002060"/>
                    </w:rPr>
                  </w:pPr>
                  <w:proofErr w:type="gramStart"/>
                  <w:r w:rsidRPr="00923F9E">
                    <w:rPr>
                      <w:color w:val="002060"/>
                    </w:rPr>
                    <w:t>U.MANDOLESI</w:t>
                  </w:r>
                  <w:proofErr w:type="gramEnd"/>
                  <w:r w:rsidRPr="00923F9E">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B718E4" w14:textId="77777777" w:rsidR="00FD2047" w:rsidRPr="00923F9E" w:rsidRDefault="00FD2047" w:rsidP="00147C84">
                  <w:pPr>
                    <w:pStyle w:val="rowtabella0"/>
                    <w:rPr>
                      <w:color w:val="002060"/>
                    </w:rPr>
                  </w:pPr>
                  <w:r w:rsidRPr="00923F9E">
                    <w:rPr>
                      <w:color w:val="002060"/>
                    </w:rPr>
                    <w:t>- CSI STELLA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42DDDB" w14:textId="77777777" w:rsidR="00FD2047" w:rsidRPr="00923F9E" w:rsidRDefault="00FD2047" w:rsidP="00147C84">
                  <w:pPr>
                    <w:pStyle w:val="rowtabella0"/>
                    <w:jc w:val="center"/>
                    <w:rPr>
                      <w:color w:val="002060"/>
                    </w:rPr>
                  </w:pPr>
                  <w:r w:rsidRPr="00923F9E">
                    <w:rPr>
                      <w:color w:val="002060"/>
                    </w:rPr>
                    <w:t>10 - 5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462480" w14:textId="77777777" w:rsidR="00FD2047" w:rsidRPr="00923F9E" w:rsidRDefault="00FD2047" w:rsidP="00147C84">
                  <w:pPr>
                    <w:pStyle w:val="rowtabella0"/>
                    <w:jc w:val="center"/>
                    <w:rPr>
                      <w:color w:val="002060"/>
                    </w:rPr>
                  </w:pPr>
                  <w:r w:rsidRPr="00923F9E">
                    <w:rPr>
                      <w:color w:val="002060"/>
                    </w:rPr>
                    <w:t> </w:t>
                  </w:r>
                </w:p>
              </w:tc>
            </w:tr>
          </w:tbl>
          <w:p w14:paraId="02E32CB7" w14:textId="77777777" w:rsidR="00FD2047" w:rsidRPr="00923F9E" w:rsidRDefault="00FD2047" w:rsidP="00147C84">
            <w:pPr>
              <w:rPr>
                <w:color w:val="002060"/>
              </w:rPr>
            </w:pPr>
          </w:p>
        </w:tc>
      </w:tr>
    </w:tbl>
    <w:p w14:paraId="3D74B4F6" w14:textId="77777777" w:rsidR="00FD2047" w:rsidRPr="00923F9E" w:rsidRDefault="00FD2047" w:rsidP="00FD2047">
      <w:pPr>
        <w:pStyle w:val="breakline"/>
        <w:rPr>
          <w:rFonts w:eastAsiaTheme="minorEastAsia"/>
          <w:color w:val="002060"/>
        </w:rPr>
      </w:pPr>
    </w:p>
    <w:p w14:paraId="414F27F2" w14:textId="77777777" w:rsidR="00FD2047" w:rsidRPr="00923F9E" w:rsidRDefault="00FD2047" w:rsidP="00FD2047">
      <w:pPr>
        <w:pStyle w:val="breakline"/>
        <w:rPr>
          <w:color w:val="002060"/>
        </w:rPr>
      </w:pPr>
    </w:p>
    <w:p w14:paraId="14BC3BF1" w14:textId="77777777" w:rsidR="00FD2047" w:rsidRPr="00923F9E" w:rsidRDefault="00FD2047" w:rsidP="00FD2047">
      <w:pPr>
        <w:pStyle w:val="titoloprinc0"/>
        <w:rPr>
          <w:color w:val="002060"/>
        </w:rPr>
      </w:pPr>
      <w:r w:rsidRPr="00923F9E">
        <w:rPr>
          <w:color w:val="002060"/>
        </w:rPr>
        <w:t>GIUDICE SPORTIVO</w:t>
      </w:r>
    </w:p>
    <w:p w14:paraId="14545BE7" w14:textId="77777777" w:rsidR="00FD2047" w:rsidRPr="00923F9E" w:rsidRDefault="00FD2047" w:rsidP="00FD2047">
      <w:pPr>
        <w:pStyle w:val="diffida"/>
        <w:rPr>
          <w:color w:val="002060"/>
        </w:rPr>
      </w:pPr>
      <w:r w:rsidRPr="00923F9E">
        <w:rPr>
          <w:color w:val="002060"/>
        </w:rPr>
        <w:t>Il Sostituto Giudice Sportivo Avv. Federica Sorrentino, nella seduta del 23/03/2022 ha adottato le decisioni che di seguito integralmente si riportano:</w:t>
      </w:r>
    </w:p>
    <w:p w14:paraId="03566E1C" w14:textId="77777777" w:rsidR="00FD2047" w:rsidRPr="00923F9E" w:rsidRDefault="00FD2047" w:rsidP="00FD2047">
      <w:pPr>
        <w:pStyle w:val="titolo10"/>
        <w:rPr>
          <w:color w:val="002060"/>
        </w:rPr>
      </w:pPr>
      <w:r w:rsidRPr="00923F9E">
        <w:rPr>
          <w:color w:val="002060"/>
        </w:rPr>
        <w:t xml:space="preserve">GARE DEL 18/ 3/2022 </w:t>
      </w:r>
    </w:p>
    <w:p w14:paraId="25CADCB3" w14:textId="77777777" w:rsidR="00FD2047" w:rsidRPr="00923F9E" w:rsidRDefault="00FD2047" w:rsidP="00FD2047">
      <w:pPr>
        <w:pStyle w:val="titolo7a"/>
        <w:rPr>
          <w:color w:val="002060"/>
        </w:rPr>
      </w:pPr>
      <w:r w:rsidRPr="00923F9E">
        <w:rPr>
          <w:color w:val="002060"/>
        </w:rPr>
        <w:t xml:space="preserve">PROVVEDIMENTI DISCIPLINARI </w:t>
      </w:r>
    </w:p>
    <w:p w14:paraId="72817F2A" w14:textId="77777777" w:rsidR="00FD2047" w:rsidRPr="00923F9E" w:rsidRDefault="00FD2047" w:rsidP="00FD2047">
      <w:pPr>
        <w:pStyle w:val="titolo7b0"/>
        <w:rPr>
          <w:color w:val="002060"/>
        </w:rPr>
      </w:pPr>
      <w:r w:rsidRPr="00923F9E">
        <w:rPr>
          <w:color w:val="002060"/>
        </w:rPr>
        <w:t xml:space="preserve">In base alle risultanze degli atti ufficiali sono state deliberate le seguenti sanzioni disciplinari. </w:t>
      </w:r>
    </w:p>
    <w:p w14:paraId="6CF85AAD" w14:textId="77777777" w:rsidR="00FD2047" w:rsidRPr="00923F9E" w:rsidRDefault="00FD2047" w:rsidP="00FD2047">
      <w:pPr>
        <w:pStyle w:val="titolo30"/>
        <w:rPr>
          <w:color w:val="002060"/>
        </w:rPr>
      </w:pPr>
      <w:r w:rsidRPr="00923F9E">
        <w:rPr>
          <w:color w:val="002060"/>
        </w:rPr>
        <w:t xml:space="preserve">SOCIETA' </w:t>
      </w:r>
    </w:p>
    <w:p w14:paraId="0EBB98C2" w14:textId="77777777" w:rsidR="00FD2047" w:rsidRPr="00923F9E" w:rsidRDefault="00FD2047" w:rsidP="00FD2047">
      <w:pPr>
        <w:pStyle w:val="titolo20"/>
        <w:rPr>
          <w:color w:val="002060"/>
        </w:rPr>
      </w:pPr>
      <w:r w:rsidRPr="00923F9E">
        <w:rPr>
          <w:color w:val="002060"/>
        </w:rPr>
        <w:t xml:space="preserve">AMMENDA </w:t>
      </w:r>
    </w:p>
    <w:p w14:paraId="4DE01255" w14:textId="77777777" w:rsidR="00FD2047" w:rsidRPr="00923F9E" w:rsidRDefault="00FD2047" w:rsidP="00FD2047">
      <w:pPr>
        <w:pStyle w:val="diffida"/>
        <w:spacing w:before="80" w:beforeAutospacing="0" w:after="40" w:afterAutospacing="0"/>
        <w:jc w:val="left"/>
        <w:rPr>
          <w:color w:val="002060"/>
        </w:rPr>
      </w:pPr>
      <w:r w:rsidRPr="00923F9E">
        <w:rPr>
          <w:color w:val="002060"/>
        </w:rPr>
        <w:t xml:space="preserve">Euro 160,00 REAL FABRIANO </w:t>
      </w:r>
      <w:r w:rsidRPr="00923F9E">
        <w:rPr>
          <w:color w:val="002060"/>
        </w:rPr>
        <w:br/>
        <w:t xml:space="preserve">Per comportamento offensivo e minaccioso del proprio pubblico nei confronti dell'arbitro per tutta la gara. </w:t>
      </w:r>
    </w:p>
    <w:p w14:paraId="282C2823" w14:textId="77777777" w:rsidR="00FD2047" w:rsidRPr="00923F9E" w:rsidRDefault="00FD2047" w:rsidP="00FD2047">
      <w:pPr>
        <w:pStyle w:val="titolo30"/>
        <w:rPr>
          <w:color w:val="002060"/>
        </w:rPr>
      </w:pPr>
      <w:r w:rsidRPr="00923F9E">
        <w:rPr>
          <w:color w:val="002060"/>
        </w:rPr>
        <w:t xml:space="preserve">DIRIGENTI </w:t>
      </w:r>
    </w:p>
    <w:p w14:paraId="410C97B6" w14:textId="77777777" w:rsidR="00FD2047" w:rsidRPr="00923F9E" w:rsidRDefault="00FD2047" w:rsidP="00FD2047">
      <w:pPr>
        <w:pStyle w:val="titolo20"/>
        <w:rPr>
          <w:color w:val="002060"/>
        </w:rPr>
      </w:pPr>
      <w:r w:rsidRPr="00923F9E">
        <w:rPr>
          <w:color w:val="002060"/>
        </w:rPr>
        <w:t xml:space="preserve">INIBIZIONE A SVOLGERE OGNI ATTIVITA' FINO AL 22/ 4/2022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D2047" w:rsidRPr="00923F9E" w14:paraId="7B47379C" w14:textId="77777777" w:rsidTr="00147C84">
        <w:tc>
          <w:tcPr>
            <w:tcW w:w="2200" w:type="dxa"/>
            <w:tcMar>
              <w:top w:w="20" w:type="dxa"/>
              <w:left w:w="20" w:type="dxa"/>
              <w:bottom w:w="20" w:type="dxa"/>
              <w:right w:w="20" w:type="dxa"/>
            </w:tcMar>
            <w:vAlign w:val="center"/>
            <w:hideMark/>
          </w:tcPr>
          <w:p w14:paraId="1B250885" w14:textId="77777777" w:rsidR="00FD2047" w:rsidRPr="00923F9E" w:rsidRDefault="00FD2047" w:rsidP="00147C84">
            <w:pPr>
              <w:pStyle w:val="movimento"/>
              <w:rPr>
                <w:color w:val="002060"/>
              </w:rPr>
            </w:pPr>
            <w:r w:rsidRPr="00923F9E">
              <w:rPr>
                <w:color w:val="002060"/>
              </w:rPr>
              <w:t>RINALDI FRANCESCO</w:t>
            </w:r>
          </w:p>
        </w:tc>
        <w:tc>
          <w:tcPr>
            <w:tcW w:w="2200" w:type="dxa"/>
            <w:tcMar>
              <w:top w:w="20" w:type="dxa"/>
              <w:left w:w="20" w:type="dxa"/>
              <w:bottom w:w="20" w:type="dxa"/>
              <w:right w:w="20" w:type="dxa"/>
            </w:tcMar>
            <w:vAlign w:val="center"/>
            <w:hideMark/>
          </w:tcPr>
          <w:p w14:paraId="76C4A344" w14:textId="77777777" w:rsidR="00FD2047" w:rsidRPr="00923F9E" w:rsidRDefault="00FD2047" w:rsidP="00147C84">
            <w:pPr>
              <w:pStyle w:val="movimento2"/>
              <w:rPr>
                <w:color w:val="002060"/>
              </w:rPr>
            </w:pPr>
            <w:r w:rsidRPr="00923F9E">
              <w:rPr>
                <w:color w:val="002060"/>
              </w:rPr>
              <w:t xml:space="preserve">(REAL FABRIANO) </w:t>
            </w:r>
          </w:p>
        </w:tc>
        <w:tc>
          <w:tcPr>
            <w:tcW w:w="800" w:type="dxa"/>
            <w:tcMar>
              <w:top w:w="20" w:type="dxa"/>
              <w:left w:w="20" w:type="dxa"/>
              <w:bottom w:w="20" w:type="dxa"/>
              <w:right w:w="20" w:type="dxa"/>
            </w:tcMar>
            <w:vAlign w:val="center"/>
            <w:hideMark/>
          </w:tcPr>
          <w:p w14:paraId="70B85672"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6AD93F3C"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2B5BC953" w14:textId="77777777" w:rsidR="00FD2047" w:rsidRPr="00923F9E" w:rsidRDefault="00FD2047" w:rsidP="00147C84">
            <w:pPr>
              <w:pStyle w:val="movimento2"/>
              <w:rPr>
                <w:color w:val="002060"/>
              </w:rPr>
            </w:pPr>
            <w:r w:rsidRPr="00923F9E">
              <w:rPr>
                <w:color w:val="002060"/>
              </w:rPr>
              <w:t> </w:t>
            </w:r>
          </w:p>
        </w:tc>
      </w:tr>
    </w:tbl>
    <w:p w14:paraId="762D604B" w14:textId="1639F5E3" w:rsidR="00FD2047" w:rsidRPr="00923F9E" w:rsidRDefault="00FD2047" w:rsidP="00FD2047">
      <w:pPr>
        <w:pStyle w:val="diffida"/>
        <w:spacing w:before="80" w:beforeAutospacing="0" w:after="40" w:afterAutospacing="0"/>
        <w:jc w:val="left"/>
        <w:rPr>
          <w:rFonts w:eastAsiaTheme="minorEastAsia"/>
          <w:color w:val="002060"/>
        </w:rPr>
      </w:pPr>
      <w:r w:rsidRPr="00923F9E">
        <w:rPr>
          <w:color w:val="002060"/>
        </w:rPr>
        <w:t xml:space="preserve">Già espulso con precedente Cu n. 75 del 09.3.22 teneva un comportamento gravemente offensivo e irriguardoso nei confronti dell'arbitro per tutta la gara. </w:t>
      </w:r>
    </w:p>
    <w:p w14:paraId="45D40A91" w14:textId="77777777" w:rsidR="00FD2047" w:rsidRPr="00923F9E" w:rsidRDefault="00FD2047" w:rsidP="00FD2047">
      <w:pPr>
        <w:pStyle w:val="titolo20"/>
        <w:rPr>
          <w:color w:val="002060"/>
        </w:rPr>
      </w:pPr>
      <w:r w:rsidRPr="00923F9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D2047" w:rsidRPr="00923F9E" w14:paraId="5B0E7EC1" w14:textId="77777777" w:rsidTr="00147C84">
        <w:tc>
          <w:tcPr>
            <w:tcW w:w="2200" w:type="dxa"/>
            <w:tcMar>
              <w:top w:w="20" w:type="dxa"/>
              <w:left w:w="20" w:type="dxa"/>
              <w:bottom w:w="20" w:type="dxa"/>
              <w:right w:w="20" w:type="dxa"/>
            </w:tcMar>
            <w:vAlign w:val="center"/>
            <w:hideMark/>
          </w:tcPr>
          <w:p w14:paraId="72A6371D" w14:textId="77777777" w:rsidR="00FD2047" w:rsidRPr="00923F9E" w:rsidRDefault="00FD2047" w:rsidP="00147C84">
            <w:pPr>
              <w:pStyle w:val="movimento"/>
              <w:rPr>
                <w:color w:val="002060"/>
              </w:rPr>
            </w:pPr>
            <w:r w:rsidRPr="00923F9E">
              <w:rPr>
                <w:color w:val="002060"/>
              </w:rPr>
              <w:t>LEONORI NOVELLO</w:t>
            </w:r>
          </w:p>
        </w:tc>
        <w:tc>
          <w:tcPr>
            <w:tcW w:w="2200" w:type="dxa"/>
            <w:tcMar>
              <w:top w:w="20" w:type="dxa"/>
              <w:left w:w="20" w:type="dxa"/>
              <w:bottom w:w="20" w:type="dxa"/>
              <w:right w:w="20" w:type="dxa"/>
            </w:tcMar>
            <w:vAlign w:val="center"/>
            <w:hideMark/>
          </w:tcPr>
          <w:p w14:paraId="6D9D3697" w14:textId="77777777" w:rsidR="00FD2047" w:rsidRPr="00923F9E" w:rsidRDefault="00FD2047" w:rsidP="00147C84">
            <w:pPr>
              <w:pStyle w:val="movimento2"/>
              <w:rPr>
                <w:color w:val="002060"/>
              </w:rPr>
            </w:pPr>
            <w:r w:rsidRPr="00923F9E">
              <w:rPr>
                <w:color w:val="002060"/>
              </w:rPr>
              <w:t xml:space="preserve">(AURORA TREIA) </w:t>
            </w:r>
          </w:p>
        </w:tc>
        <w:tc>
          <w:tcPr>
            <w:tcW w:w="800" w:type="dxa"/>
            <w:tcMar>
              <w:top w:w="20" w:type="dxa"/>
              <w:left w:w="20" w:type="dxa"/>
              <w:bottom w:w="20" w:type="dxa"/>
              <w:right w:w="20" w:type="dxa"/>
            </w:tcMar>
            <w:vAlign w:val="center"/>
            <w:hideMark/>
          </w:tcPr>
          <w:p w14:paraId="43441DCA"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2737AD9E"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1E0C5B12" w14:textId="77777777" w:rsidR="00FD2047" w:rsidRPr="00923F9E" w:rsidRDefault="00FD2047" w:rsidP="00147C84">
            <w:pPr>
              <w:pStyle w:val="movimento2"/>
              <w:rPr>
                <w:color w:val="002060"/>
              </w:rPr>
            </w:pPr>
            <w:r w:rsidRPr="00923F9E">
              <w:rPr>
                <w:color w:val="002060"/>
              </w:rPr>
              <w:t> </w:t>
            </w:r>
          </w:p>
        </w:tc>
      </w:tr>
    </w:tbl>
    <w:p w14:paraId="56219B50" w14:textId="77777777" w:rsidR="00FD2047" w:rsidRPr="00923F9E" w:rsidRDefault="00FD2047" w:rsidP="00FD2047">
      <w:pPr>
        <w:pStyle w:val="titolo20"/>
        <w:rPr>
          <w:rFonts w:eastAsiaTheme="minorEastAsia"/>
          <w:color w:val="002060"/>
        </w:rPr>
      </w:pPr>
      <w:r w:rsidRPr="00923F9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D2047" w:rsidRPr="00923F9E" w14:paraId="0C31D2BE" w14:textId="77777777" w:rsidTr="00147C84">
        <w:tc>
          <w:tcPr>
            <w:tcW w:w="2200" w:type="dxa"/>
            <w:tcMar>
              <w:top w:w="20" w:type="dxa"/>
              <w:left w:w="20" w:type="dxa"/>
              <w:bottom w:w="20" w:type="dxa"/>
              <w:right w:w="20" w:type="dxa"/>
            </w:tcMar>
            <w:vAlign w:val="center"/>
            <w:hideMark/>
          </w:tcPr>
          <w:p w14:paraId="625026CD" w14:textId="77777777" w:rsidR="00FD2047" w:rsidRPr="00923F9E" w:rsidRDefault="00FD2047" w:rsidP="00147C84">
            <w:pPr>
              <w:pStyle w:val="movimento"/>
              <w:rPr>
                <w:color w:val="002060"/>
              </w:rPr>
            </w:pPr>
            <w:r w:rsidRPr="00923F9E">
              <w:rPr>
                <w:color w:val="002060"/>
              </w:rPr>
              <w:t>MILANESI ALEJANDRO GASTO</w:t>
            </w:r>
          </w:p>
        </w:tc>
        <w:tc>
          <w:tcPr>
            <w:tcW w:w="2200" w:type="dxa"/>
            <w:tcMar>
              <w:top w:w="20" w:type="dxa"/>
              <w:left w:w="20" w:type="dxa"/>
              <w:bottom w:w="20" w:type="dxa"/>
              <w:right w:w="20" w:type="dxa"/>
            </w:tcMar>
            <w:vAlign w:val="center"/>
            <w:hideMark/>
          </w:tcPr>
          <w:p w14:paraId="37ED5F0A" w14:textId="77777777" w:rsidR="00FD2047" w:rsidRPr="00923F9E" w:rsidRDefault="00FD2047" w:rsidP="00147C84">
            <w:pPr>
              <w:pStyle w:val="movimento2"/>
              <w:rPr>
                <w:color w:val="002060"/>
              </w:rPr>
            </w:pPr>
            <w:r w:rsidRPr="00923F9E">
              <w:rPr>
                <w:color w:val="002060"/>
              </w:rPr>
              <w:t xml:space="preserve">(AURORA TREIA) </w:t>
            </w:r>
          </w:p>
        </w:tc>
        <w:tc>
          <w:tcPr>
            <w:tcW w:w="800" w:type="dxa"/>
            <w:tcMar>
              <w:top w:w="20" w:type="dxa"/>
              <w:left w:w="20" w:type="dxa"/>
              <w:bottom w:w="20" w:type="dxa"/>
              <w:right w:w="20" w:type="dxa"/>
            </w:tcMar>
            <w:vAlign w:val="center"/>
            <w:hideMark/>
          </w:tcPr>
          <w:p w14:paraId="2863D0EF"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1853338C"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4AED49B7" w14:textId="77777777" w:rsidR="00FD2047" w:rsidRPr="00923F9E" w:rsidRDefault="00FD2047" w:rsidP="00147C84">
            <w:pPr>
              <w:pStyle w:val="movimento2"/>
              <w:rPr>
                <w:color w:val="002060"/>
              </w:rPr>
            </w:pPr>
            <w:r w:rsidRPr="00923F9E">
              <w:rPr>
                <w:color w:val="002060"/>
              </w:rPr>
              <w:t> </w:t>
            </w:r>
          </w:p>
        </w:tc>
      </w:tr>
    </w:tbl>
    <w:p w14:paraId="6E6E6DA8" w14:textId="77777777" w:rsidR="00FD2047" w:rsidRPr="00923F9E" w:rsidRDefault="00FD2047" w:rsidP="00FD2047">
      <w:pPr>
        <w:pStyle w:val="titolo30"/>
        <w:rPr>
          <w:rFonts w:eastAsiaTheme="minorEastAsia"/>
          <w:color w:val="002060"/>
        </w:rPr>
      </w:pPr>
      <w:r w:rsidRPr="00923F9E">
        <w:rPr>
          <w:color w:val="002060"/>
        </w:rPr>
        <w:t xml:space="preserve">CALCIATORI ESPULSI </w:t>
      </w:r>
    </w:p>
    <w:p w14:paraId="1D71AD6F" w14:textId="77777777" w:rsidR="00FD2047" w:rsidRPr="00923F9E" w:rsidRDefault="00FD2047" w:rsidP="00FD2047">
      <w:pPr>
        <w:pStyle w:val="titolo20"/>
        <w:rPr>
          <w:color w:val="002060"/>
        </w:rPr>
      </w:pPr>
      <w:r w:rsidRPr="00923F9E">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D2047" w:rsidRPr="00923F9E" w14:paraId="149E1AE0" w14:textId="77777777" w:rsidTr="00147C84">
        <w:tc>
          <w:tcPr>
            <w:tcW w:w="2200" w:type="dxa"/>
            <w:tcMar>
              <w:top w:w="20" w:type="dxa"/>
              <w:left w:w="20" w:type="dxa"/>
              <w:bottom w:w="20" w:type="dxa"/>
              <w:right w:w="20" w:type="dxa"/>
            </w:tcMar>
            <w:vAlign w:val="center"/>
            <w:hideMark/>
          </w:tcPr>
          <w:p w14:paraId="2D174847" w14:textId="77777777" w:rsidR="00FD2047" w:rsidRPr="00923F9E" w:rsidRDefault="00FD2047" w:rsidP="00147C84">
            <w:pPr>
              <w:pStyle w:val="movimento"/>
              <w:rPr>
                <w:color w:val="002060"/>
              </w:rPr>
            </w:pPr>
            <w:r w:rsidRPr="00923F9E">
              <w:rPr>
                <w:color w:val="002060"/>
              </w:rPr>
              <w:t>MAZZIERI DIEGO</w:t>
            </w:r>
          </w:p>
        </w:tc>
        <w:tc>
          <w:tcPr>
            <w:tcW w:w="2200" w:type="dxa"/>
            <w:tcMar>
              <w:top w:w="20" w:type="dxa"/>
              <w:left w:w="20" w:type="dxa"/>
              <w:bottom w:w="20" w:type="dxa"/>
              <w:right w:w="20" w:type="dxa"/>
            </w:tcMar>
            <w:vAlign w:val="center"/>
            <w:hideMark/>
          </w:tcPr>
          <w:p w14:paraId="713C942C" w14:textId="77777777" w:rsidR="00FD2047" w:rsidRPr="00923F9E" w:rsidRDefault="00FD2047" w:rsidP="00147C84">
            <w:pPr>
              <w:pStyle w:val="movimento2"/>
              <w:rPr>
                <w:color w:val="002060"/>
              </w:rPr>
            </w:pPr>
            <w:r w:rsidRPr="00923F9E">
              <w:rPr>
                <w:color w:val="002060"/>
              </w:rPr>
              <w:t xml:space="preserve">(AVENALE) </w:t>
            </w:r>
          </w:p>
        </w:tc>
        <w:tc>
          <w:tcPr>
            <w:tcW w:w="800" w:type="dxa"/>
            <w:tcMar>
              <w:top w:w="20" w:type="dxa"/>
              <w:left w:w="20" w:type="dxa"/>
              <w:bottom w:w="20" w:type="dxa"/>
              <w:right w:w="20" w:type="dxa"/>
            </w:tcMar>
            <w:vAlign w:val="center"/>
            <w:hideMark/>
          </w:tcPr>
          <w:p w14:paraId="3C0D47A8"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6482D29E"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09D6E865" w14:textId="77777777" w:rsidR="00FD2047" w:rsidRPr="00923F9E" w:rsidRDefault="00FD2047" w:rsidP="00147C84">
            <w:pPr>
              <w:pStyle w:val="movimento2"/>
              <w:rPr>
                <w:color w:val="002060"/>
              </w:rPr>
            </w:pPr>
            <w:r w:rsidRPr="00923F9E">
              <w:rPr>
                <w:color w:val="002060"/>
              </w:rPr>
              <w:t> </w:t>
            </w:r>
          </w:p>
        </w:tc>
      </w:tr>
    </w:tbl>
    <w:p w14:paraId="1079AEFD" w14:textId="77777777" w:rsidR="00FD2047" w:rsidRPr="00923F9E" w:rsidRDefault="00FD2047" w:rsidP="00FD2047">
      <w:pPr>
        <w:pStyle w:val="titolo20"/>
        <w:rPr>
          <w:rFonts w:eastAsiaTheme="minorEastAsia"/>
          <w:color w:val="002060"/>
        </w:rPr>
      </w:pPr>
      <w:r w:rsidRPr="00923F9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D2047" w:rsidRPr="00923F9E" w14:paraId="68063351" w14:textId="77777777" w:rsidTr="00147C84">
        <w:tc>
          <w:tcPr>
            <w:tcW w:w="2200" w:type="dxa"/>
            <w:tcMar>
              <w:top w:w="20" w:type="dxa"/>
              <w:left w:w="20" w:type="dxa"/>
              <w:bottom w:w="20" w:type="dxa"/>
              <w:right w:w="20" w:type="dxa"/>
            </w:tcMar>
            <w:vAlign w:val="center"/>
            <w:hideMark/>
          </w:tcPr>
          <w:p w14:paraId="273AC873" w14:textId="77777777" w:rsidR="00FD2047" w:rsidRPr="00923F9E" w:rsidRDefault="00FD2047" w:rsidP="00147C84">
            <w:pPr>
              <w:pStyle w:val="movimento"/>
              <w:rPr>
                <w:color w:val="002060"/>
              </w:rPr>
            </w:pPr>
            <w:r w:rsidRPr="00923F9E">
              <w:rPr>
                <w:color w:val="002060"/>
              </w:rPr>
              <w:t>MARROCCHI RICCARDO</w:t>
            </w:r>
          </w:p>
        </w:tc>
        <w:tc>
          <w:tcPr>
            <w:tcW w:w="2200" w:type="dxa"/>
            <w:tcMar>
              <w:top w:w="20" w:type="dxa"/>
              <w:left w:w="20" w:type="dxa"/>
              <w:bottom w:w="20" w:type="dxa"/>
              <w:right w:w="20" w:type="dxa"/>
            </w:tcMar>
            <w:vAlign w:val="center"/>
            <w:hideMark/>
          </w:tcPr>
          <w:p w14:paraId="1528A185" w14:textId="77777777" w:rsidR="00FD2047" w:rsidRPr="00923F9E" w:rsidRDefault="00FD2047" w:rsidP="00147C84">
            <w:pPr>
              <w:pStyle w:val="movimento2"/>
              <w:rPr>
                <w:color w:val="002060"/>
              </w:rPr>
            </w:pPr>
            <w:r w:rsidRPr="00923F9E">
              <w:rPr>
                <w:color w:val="002060"/>
              </w:rPr>
              <w:t xml:space="preserve">(AVENALE) </w:t>
            </w:r>
          </w:p>
        </w:tc>
        <w:tc>
          <w:tcPr>
            <w:tcW w:w="800" w:type="dxa"/>
            <w:tcMar>
              <w:top w:w="20" w:type="dxa"/>
              <w:left w:w="20" w:type="dxa"/>
              <w:bottom w:w="20" w:type="dxa"/>
              <w:right w:w="20" w:type="dxa"/>
            </w:tcMar>
            <w:vAlign w:val="center"/>
            <w:hideMark/>
          </w:tcPr>
          <w:p w14:paraId="52C93891"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0C8BF6EF" w14:textId="77777777" w:rsidR="00FD2047" w:rsidRPr="00923F9E" w:rsidRDefault="00FD2047" w:rsidP="00147C84">
            <w:pPr>
              <w:pStyle w:val="movimento"/>
              <w:rPr>
                <w:color w:val="002060"/>
              </w:rPr>
            </w:pPr>
            <w:r w:rsidRPr="00923F9E">
              <w:rPr>
                <w:color w:val="002060"/>
              </w:rPr>
              <w:t>MARZIALI ALESSANDRO</w:t>
            </w:r>
          </w:p>
        </w:tc>
        <w:tc>
          <w:tcPr>
            <w:tcW w:w="2200" w:type="dxa"/>
            <w:tcMar>
              <w:top w:w="20" w:type="dxa"/>
              <w:left w:w="20" w:type="dxa"/>
              <w:bottom w:w="20" w:type="dxa"/>
              <w:right w:w="20" w:type="dxa"/>
            </w:tcMar>
            <w:vAlign w:val="center"/>
            <w:hideMark/>
          </w:tcPr>
          <w:p w14:paraId="708CE3A5" w14:textId="77777777" w:rsidR="00FD2047" w:rsidRPr="00923F9E" w:rsidRDefault="00FD2047" w:rsidP="00147C84">
            <w:pPr>
              <w:pStyle w:val="movimento2"/>
              <w:rPr>
                <w:color w:val="002060"/>
              </w:rPr>
            </w:pPr>
            <w:r w:rsidRPr="00923F9E">
              <w:rPr>
                <w:color w:val="002060"/>
              </w:rPr>
              <w:t xml:space="preserve">(CAPODARCO CASABIANCA C5) </w:t>
            </w:r>
          </w:p>
        </w:tc>
      </w:tr>
    </w:tbl>
    <w:p w14:paraId="50EB865D" w14:textId="77777777" w:rsidR="00FD2047" w:rsidRPr="00923F9E" w:rsidRDefault="00FD2047" w:rsidP="00FD2047">
      <w:pPr>
        <w:pStyle w:val="titolo30"/>
        <w:rPr>
          <w:rFonts w:eastAsiaTheme="minorEastAsia"/>
          <w:color w:val="002060"/>
        </w:rPr>
      </w:pPr>
      <w:r w:rsidRPr="00923F9E">
        <w:rPr>
          <w:color w:val="002060"/>
        </w:rPr>
        <w:t xml:space="preserve">CALCIATORI NON ESPULSI </w:t>
      </w:r>
    </w:p>
    <w:p w14:paraId="768E72C0" w14:textId="77777777" w:rsidR="00FD2047" w:rsidRPr="00923F9E" w:rsidRDefault="00FD2047" w:rsidP="00FD2047">
      <w:pPr>
        <w:pStyle w:val="titolo20"/>
        <w:rPr>
          <w:color w:val="002060"/>
        </w:rPr>
      </w:pPr>
      <w:r w:rsidRPr="00923F9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D2047" w:rsidRPr="00923F9E" w14:paraId="6D6AC433" w14:textId="77777777" w:rsidTr="00147C84">
        <w:tc>
          <w:tcPr>
            <w:tcW w:w="2200" w:type="dxa"/>
            <w:tcMar>
              <w:top w:w="20" w:type="dxa"/>
              <w:left w:w="20" w:type="dxa"/>
              <w:bottom w:w="20" w:type="dxa"/>
              <w:right w:w="20" w:type="dxa"/>
            </w:tcMar>
            <w:vAlign w:val="center"/>
            <w:hideMark/>
          </w:tcPr>
          <w:p w14:paraId="51D52F34" w14:textId="77777777" w:rsidR="00FD2047" w:rsidRPr="00923F9E" w:rsidRDefault="00FD2047" w:rsidP="00147C84">
            <w:pPr>
              <w:pStyle w:val="movimento"/>
              <w:rPr>
                <w:color w:val="002060"/>
              </w:rPr>
            </w:pPr>
            <w:r w:rsidRPr="00923F9E">
              <w:rPr>
                <w:color w:val="002060"/>
              </w:rPr>
              <w:t>MECOZZI DANIELE</w:t>
            </w:r>
          </w:p>
        </w:tc>
        <w:tc>
          <w:tcPr>
            <w:tcW w:w="2200" w:type="dxa"/>
            <w:tcMar>
              <w:top w:w="20" w:type="dxa"/>
              <w:left w:w="20" w:type="dxa"/>
              <w:bottom w:w="20" w:type="dxa"/>
              <w:right w:w="20" w:type="dxa"/>
            </w:tcMar>
            <w:vAlign w:val="center"/>
            <w:hideMark/>
          </w:tcPr>
          <w:p w14:paraId="7A80B6AD" w14:textId="77777777" w:rsidR="00FD2047" w:rsidRPr="00923F9E" w:rsidRDefault="00FD2047" w:rsidP="00147C84">
            <w:pPr>
              <w:pStyle w:val="movimento2"/>
              <w:rPr>
                <w:color w:val="002060"/>
              </w:rPr>
            </w:pPr>
            <w:r w:rsidRPr="00923F9E">
              <w:rPr>
                <w:color w:val="002060"/>
              </w:rPr>
              <w:t xml:space="preserve">(CAPODARCO CASABIANCA C5) </w:t>
            </w:r>
          </w:p>
        </w:tc>
        <w:tc>
          <w:tcPr>
            <w:tcW w:w="800" w:type="dxa"/>
            <w:tcMar>
              <w:top w:w="20" w:type="dxa"/>
              <w:left w:w="20" w:type="dxa"/>
              <w:bottom w:w="20" w:type="dxa"/>
              <w:right w:w="20" w:type="dxa"/>
            </w:tcMar>
            <w:vAlign w:val="center"/>
            <w:hideMark/>
          </w:tcPr>
          <w:p w14:paraId="36ED146B"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4035133B" w14:textId="77777777" w:rsidR="00FD2047" w:rsidRPr="00923F9E" w:rsidRDefault="00FD2047" w:rsidP="00147C84">
            <w:pPr>
              <w:pStyle w:val="movimento"/>
              <w:rPr>
                <w:color w:val="002060"/>
              </w:rPr>
            </w:pPr>
            <w:r w:rsidRPr="00923F9E">
              <w:rPr>
                <w:color w:val="002060"/>
              </w:rPr>
              <w:t>CARMENATI ANDREA</w:t>
            </w:r>
          </w:p>
        </w:tc>
        <w:tc>
          <w:tcPr>
            <w:tcW w:w="2200" w:type="dxa"/>
            <w:tcMar>
              <w:top w:w="20" w:type="dxa"/>
              <w:left w:w="20" w:type="dxa"/>
              <w:bottom w:w="20" w:type="dxa"/>
              <w:right w:w="20" w:type="dxa"/>
            </w:tcMar>
            <w:vAlign w:val="center"/>
            <w:hideMark/>
          </w:tcPr>
          <w:p w14:paraId="4F2F876A" w14:textId="77777777" w:rsidR="00FD2047" w:rsidRPr="00923F9E" w:rsidRDefault="00FD2047" w:rsidP="00147C84">
            <w:pPr>
              <w:pStyle w:val="movimento2"/>
              <w:rPr>
                <w:color w:val="002060"/>
              </w:rPr>
            </w:pPr>
            <w:r w:rsidRPr="00923F9E">
              <w:rPr>
                <w:color w:val="002060"/>
              </w:rPr>
              <w:t xml:space="preserve">(REAL FABRIANO) </w:t>
            </w:r>
          </w:p>
        </w:tc>
      </w:tr>
    </w:tbl>
    <w:p w14:paraId="33F5B870" w14:textId="77777777" w:rsidR="00FD2047" w:rsidRPr="00923F9E" w:rsidRDefault="00FD2047" w:rsidP="00FD2047">
      <w:pPr>
        <w:pStyle w:val="titolo20"/>
        <w:rPr>
          <w:rFonts w:eastAsiaTheme="minorEastAsia"/>
          <w:color w:val="002060"/>
        </w:rPr>
      </w:pPr>
      <w:r w:rsidRPr="00923F9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D2047" w:rsidRPr="00923F9E" w14:paraId="6ABD4057" w14:textId="77777777" w:rsidTr="00147C84">
        <w:tc>
          <w:tcPr>
            <w:tcW w:w="2200" w:type="dxa"/>
            <w:tcMar>
              <w:top w:w="20" w:type="dxa"/>
              <w:left w:w="20" w:type="dxa"/>
              <w:bottom w:w="20" w:type="dxa"/>
              <w:right w:w="20" w:type="dxa"/>
            </w:tcMar>
            <w:vAlign w:val="center"/>
            <w:hideMark/>
          </w:tcPr>
          <w:p w14:paraId="74B16758" w14:textId="77777777" w:rsidR="00FD2047" w:rsidRPr="00923F9E" w:rsidRDefault="00FD2047" w:rsidP="00147C84">
            <w:pPr>
              <w:pStyle w:val="movimento"/>
              <w:rPr>
                <w:color w:val="002060"/>
              </w:rPr>
            </w:pPr>
            <w:r w:rsidRPr="00923F9E">
              <w:rPr>
                <w:color w:val="002060"/>
              </w:rPr>
              <w:t>PANELLA ALFONSO</w:t>
            </w:r>
          </w:p>
        </w:tc>
        <w:tc>
          <w:tcPr>
            <w:tcW w:w="2200" w:type="dxa"/>
            <w:tcMar>
              <w:top w:w="20" w:type="dxa"/>
              <w:left w:w="20" w:type="dxa"/>
              <w:bottom w:w="20" w:type="dxa"/>
              <w:right w:w="20" w:type="dxa"/>
            </w:tcMar>
            <w:vAlign w:val="center"/>
            <w:hideMark/>
          </w:tcPr>
          <w:p w14:paraId="54D67FD2" w14:textId="77777777" w:rsidR="00FD2047" w:rsidRPr="00923F9E" w:rsidRDefault="00FD2047" w:rsidP="00147C84">
            <w:pPr>
              <w:pStyle w:val="movimento2"/>
              <w:rPr>
                <w:color w:val="002060"/>
              </w:rPr>
            </w:pPr>
            <w:r w:rsidRPr="00923F9E">
              <w:rPr>
                <w:color w:val="002060"/>
              </w:rPr>
              <w:t xml:space="preserve">(NUOVA OTTRANO 98) </w:t>
            </w:r>
          </w:p>
        </w:tc>
        <w:tc>
          <w:tcPr>
            <w:tcW w:w="800" w:type="dxa"/>
            <w:tcMar>
              <w:top w:w="20" w:type="dxa"/>
              <w:left w:w="20" w:type="dxa"/>
              <w:bottom w:w="20" w:type="dxa"/>
              <w:right w:w="20" w:type="dxa"/>
            </w:tcMar>
            <w:vAlign w:val="center"/>
            <w:hideMark/>
          </w:tcPr>
          <w:p w14:paraId="43F28803"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4A58A412" w14:textId="77777777" w:rsidR="00FD2047" w:rsidRPr="00923F9E" w:rsidRDefault="00FD2047" w:rsidP="00147C84">
            <w:pPr>
              <w:pStyle w:val="movimento"/>
              <w:rPr>
                <w:color w:val="002060"/>
              </w:rPr>
            </w:pPr>
            <w:r w:rsidRPr="00923F9E">
              <w:rPr>
                <w:color w:val="002060"/>
              </w:rPr>
              <w:t>CRESCENTINI SIMONE</w:t>
            </w:r>
          </w:p>
        </w:tc>
        <w:tc>
          <w:tcPr>
            <w:tcW w:w="2200" w:type="dxa"/>
            <w:tcMar>
              <w:top w:w="20" w:type="dxa"/>
              <w:left w:w="20" w:type="dxa"/>
              <w:bottom w:w="20" w:type="dxa"/>
              <w:right w:w="20" w:type="dxa"/>
            </w:tcMar>
            <w:vAlign w:val="center"/>
            <w:hideMark/>
          </w:tcPr>
          <w:p w14:paraId="459B1D3B" w14:textId="77777777" w:rsidR="00FD2047" w:rsidRPr="00923F9E" w:rsidRDefault="00FD2047" w:rsidP="00147C84">
            <w:pPr>
              <w:pStyle w:val="movimento2"/>
              <w:rPr>
                <w:color w:val="002060"/>
              </w:rPr>
            </w:pPr>
            <w:r w:rsidRPr="00923F9E">
              <w:rPr>
                <w:color w:val="002060"/>
              </w:rPr>
              <w:t xml:space="preserve">(REAL FABRIANO) </w:t>
            </w:r>
          </w:p>
        </w:tc>
      </w:tr>
      <w:tr w:rsidR="00FD2047" w:rsidRPr="00923F9E" w14:paraId="5E2E0612" w14:textId="77777777" w:rsidTr="00147C84">
        <w:tc>
          <w:tcPr>
            <w:tcW w:w="2200" w:type="dxa"/>
            <w:tcMar>
              <w:top w:w="20" w:type="dxa"/>
              <w:left w:w="20" w:type="dxa"/>
              <w:bottom w:w="20" w:type="dxa"/>
              <w:right w:w="20" w:type="dxa"/>
            </w:tcMar>
            <w:vAlign w:val="center"/>
            <w:hideMark/>
          </w:tcPr>
          <w:p w14:paraId="795A369F" w14:textId="77777777" w:rsidR="00FD2047" w:rsidRPr="00923F9E" w:rsidRDefault="00FD2047" w:rsidP="00147C84">
            <w:pPr>
              <w:pStyle w:val="movimento"/>
              <w:rPr>
                <w:color w:val="002060"/>
              </w:rPr>
            </w:pPr>
            <w:r w:rsidRPr="00923F9E">
              <w:rPr>
                <w:color w:val="002060"/>
              </w:rPr>
              <w:t>GIRONACCI DIEGO</w:t>
            </w:r>
          </w:p>
        </w:tc>
        <w:tc>
          <w:tcPr>
            <w:tcW w:w="2200" w:type="dxa"/>
            <w:tcMar>
              <w:top w:w="20" w:type="dxa"/>
              <w:left w:w="20" w:type="dxa"/>
              <w:bottom w:w="20" w:type="dxa"/>
              <w:right w:w="20" w:type="dxa"/>
            </w:tcMar>
            <w:vAlign w:val="center"/>
            <w:hideMark/>
          </w:tcPr>
          <w:p w14:paraId="14EE7CFB" w14:textId="77777777" w:rsidR="00FD2047" w:rsidRPr="00923F9E" w:rsidRDefault="00FD2047" w:rsidP="00147C84">
            <w:pPr>
              <w:pStyle w:val="movimento2"/>
              <w:rPr>
                <w:color w:val="002060"/>
              </w:rPr>
            </w:pPr>
            <w:r w:rsidRPr="00923F9E">
              <w:rPr>
                <w:color w:val="002060"/>
              </w:rPr>
              <w:t>(</w:t>
            </w:r>
            <w:proofErr w:type="gramStart"/>
            <w:r w:rsidRPr="00923F9E">
              <w:rPr>
                <w:color w:val="002060"/>
              </w:rPr>
              <w:t>U.MANDOLESI</w:t>
            </w:r>
            <w:proofErr w:type="gramEnd"/>
            <w:r w:rsidRPr="00923F9E">
              <w:rPr>
                <w:color w:val="002060"/>
              </w:rPr>
              <w:t xml:space="preserve"> CALCIO) </w:t>
            </w:r>
          </w:p>
        </w:tc>
        <w:tc>
          <w:tcPr>
            <w:tcW w:w="800" w:type="dxa"/>
            <w:tcMar>
              <w:top w:w="20" w:type="dxa"/>
              <w:left w:w="20" w:type="dxa"/>
              <w:bottom w:w="20" w:type="dxa"/>
              <w:right w:w="20" w:type="dxa"/>
            </w:tcMar>
            <w:vAlign w:val="center"/>
            <w:hideMark/>
          </w:tcPr>
          <w:p w14:paraId="1C3D6F8B"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7BECF079"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4BD24F03" w14:textId="77777777" w:rsidR="00FD2047" w:rsidRPr="00923F9E" w:rsidRDefault="00FD2047" w:rsidP="00147C84">
            <w:pPr>
              <w:pStyle w:val="movimento2"/>
              <w:rPr>
                <w:color w:val="002060"/>
              </w:rPr>
            </w:pPr>
            <w:r w:rsidRPr="00923F9E">
              <w:rPr>
                <w:color w:val="002060"/>
              </w:rPr>
              <w:t> </w:t>
            </w:r>
          </w:p>
        </w:tc>
      </w:tr>
    </w:tbl>
    <w:p w14:paraId="26ABD488" w14:textId="77777777" w:rsidR="00FD2047" w:rsidRPr="00923F9E" w:rsidRDefault="00FD2047" w:rsidP="00FD2047">
      <w:pPr>
        <w:pStyle w:val="titolo20"/>
        <w:rPr>
          <w:rFonts w:eastAsiaTheme="minorEastAsia"/>
          <w:color w:val="002060"/>
        </w:rPr>
      </w:pPr>
      <w:r w:rsidRPr="00923F9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D2047" w:rsidRPr="00923F9E" w14:paraId="65B6019F" w14:textId="77777777" w:rsidTr="00147C84">
        <w:tc>
          <w:tcPr>
            <w:tcW w:w="2200" w:type="dxa"/>
            <w:tcMar>
              <w:top w:w="20" w:type="dxa"/>
              <w:left w:w="20" w:type="dxa"/>
              <w:bottom w:w="20" w:type="dxa"/>
              <w:right w:w="20" w:type="dxa"/>
            </w:tcMar>
            <w:vAlign w:val="center"/>
            <w:hideMark/>
          </w:tcPr>
          <w:p w14:paraId="29051FC7" w14:textId="77777777" w:rsidR="00FD2047" w:rsidRPr="00923F9E" w:rsidRDefault="00FD2047" w:rsidP="00147C84">
            <w:pPr>
              <w:pStyle w:val="movimento"/>
              <w:rPr>
                <w:color w:val="002060"/>
              </w:rPr>
            </w:pPr>
            <w:r w:rsidRPr="00923F9E">
              <w:rPr>
                <w:color w:val="002060"/>
              </w:rPr>
              <w:t>PACETTI DANIEL</w:t>
            </w:r>
          </w:p>
        </w:tc>
        <w:tc>
          <w:tcPr>
            <w:tcW w:w="2200" w:type="dxa"/>
            <w:tcMar>
              <w:top w:w="20" w:type="dxa"/>
              <w:left w:w="20" w:type="dxa"/>
              <w:bottom w:w="20" w:type="dxa"/>
              <w:right w:w="20" w:type="dxa"/>
            </w:tcMar>
            <w:vAlign w:val="center"/>
            <w:hideMark/>
          </w:tcPr>
          <w:p w14:paraId="44A0DBE0" w14:textId="77777777" w:rsidR="00FD2047" w:rsidRPr="00923F9E" w:rsidRDefault="00FD2047" w:rsidP="00147C84">
            <w:pPr>
              <w:pStyle w:val="movimento2"/>
              <w:rPr>
                <w:color w:val="002060"/>
              </w:rPr>
            </w:pPr>
            <w:r w:rsidRPr="00923F9E">
              <w:rPr>
                <w:color w:val="002060"/>
              </w:rPr>
              <w:t xml:space="preserve">(AURORA TREIA) </w:t>
            </w:r>
          </w:p>
        </w:tc>
        <w:tc>
          <w:tcPr>
            <w:tcW w:w="800" w:type="dxa"/>
            <w:tcMar>
              <w:top w:w="20" w:type="dxa"/>
              <w:left w:w="20" w:type="dxa"/>
              <w:bottom w:w="20" w:type="dxa"/>
              <w:right w:w="20" w:type="dxa"/>
            </w:tcMar>
            <w:vAlign w:val="center"/>
            <w:hideMark/>
          </w:tcPr>
          <w:p w14:paraId="6A1FFE42"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686A1AAB" w14:textId="77777777" w:rsidR="00FD2047" w:rsidRPr="00923F9E" w:rsidRDefault="00FD2047" w:rsidP="00147C84">
            <w:pPr>
              <w:pStyle w:val="movimento"/>
              <w:rPr>
                <w:color w:val="002060"/>
              </w:rPr>
            </w:pPr>
            <w:r w:rsidRPr="00923F9E">
              <w:rPr>
                <w:color w:val="002060"/>
              </w:rPr>
              <w:t>SALVATORI MICHELE</w:t>
            </w:r>
          </w:p>
        </w:tc>
        <w:tc>
          <w:tcPr>
            <w:tcW w:w="2200" w:type="dxa"/>
            <w:tcMar>
              <w:top w:w="20" w:type="dxa"/>
              <w:left w:w="20" w:type="dxa"/>
              <w:bottom w:w="20" w:type="dxa"/>
              <w:right w:w="20" w:type="dxa"/>
            </w:tcMar>
            <w:vAlign w:val="center"/>
            <w:hideMark/>
          </w:tcPr>
          <w:p w14:paraId="498DF327" w14:textId="77777777" w:rsidR="00FD2047" w:rsidRPr="00923F9E" w:rsidRDefault="00FD2047" w:rsidP="00147C84">
            <w:pPr>
              <w:pStyle w:val="movimento2"/>
              <w:rPr>
                <w:color w:val="002060"/>
              </w:rPr>
            </w:pPr>
            <w:r w:rsidRPr="00923F9E">
              <w:rPr>
                <w:color w:val="002060"/>
              </w:rPr>
              <w:t xml:space="preserve">(AVENALE) </w:t>
            </w:r>
          </w:p>
        </w:tc>
      </w:tr>
      <w:tr w:rsidR="00FD2047" w:rsidRPr="00923F9E" w14:paraId="35464B34" w14:textId="77777777" w:rsidTr="00147C84">
        <w:tc>
          <w:tcPr>
            <w:tcW w:w="2200" w:type="dxa"/>
            <w:tcMar>
              <w:top w:w="20" w:type="dxa"/>
              <w:left w:w="20" w:type="dxa"/>
              <w:bottom w:w="20" w:type="dxa"/>
              <w:right w:w="20" w:type="dxa"/>
            </w:tcMar>
            <w:vAlign w:val="center"/>
            <w:hideMark/>
          </w:tcPr>
          <w:p w14:paraId="12692487" w14:textId="77777777" w:rsidR="00FD2047" w:rsidRPr="00923F9E" w:rsidRDefault="00FD2047" w:rsidP="00147C84">
            <w:pPr>
              <w:pStyle w:val="movimento"/>
              <w:rPr>
                <w:color w:val="002060"/>
              </w:rPr>
            </w:pPr>
            <w:r w:rsidRPr="00923F9E">
              <w:rPr>
                <w:color w:val="002060"/>
              </w:rPr>
              <w:lastRenderedPageBreak/>
              <w:t>SALVI EMANUELE</w:t>
            </w:r>
          </w:p>
        </w:tc>
        <w:tc>
          <w:tcPr>
            <w:tcW w:w="2200" w:type="dxa"/>
            <w:tcMar>
              <w:top w:w="20" w:type="dxa"/>
              <w:left w:w="20" w:type="dxa"/>
              <w:bottom w:w="20" w:type="dxa"/>
              <w:right w:w="20" w:type="dxa"/>
            </w:tcMar>
            <w:vAlign w:val="center"/>
            <w:hideMark/>
          </w:tcPr>
          <w:p w14:paraId="66AB1ADE" w14:textId="77777777" w:rsidR="00FD2047" w:rsidRPr="00923F9E" w:rsidRDefault="00FD2047" w:rsidP="00147C84">
            <w:pPr>
              <w:pStyle w:val="movimento2"/>
              <w:rPr>
                <w:color w:val="002060"/>
              </w:rPr>
            </w:pPr>
            <w:r w:rsidRPr="00923F9E">
              <w:rPr>
                <w:color w:val="002060"/>
              </w:rPr>
              <w:t xml:space="preserve">(BAYER CAPPUCCINI) </w:t>
            </w:r>
          </w:p>
        </w:tc>
        <w:tc>
          <w:tcPr>
            <w:tcW w:w="800" w:type="dxa"/>
            <w:tcMar>
              <w:top w:w="20" w:type="dxa"/>
              <w:left w:w="20" w:type="dxa"/>
              <w:bottom w:w="20" w:type="dxa"/>
              <w:right w:w="20" w:type="dxa"/>
            </w:tcMar>
            <w:vAlign w:val="center"/>
            <w:hideMark/>
          </w:tcPr>
          <w:p w14:paraId="4D32AFF5"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2C9526C4" w14:textId="77777777" w:rsidR="00FD2047" w:rsidRPr="00923F9E" w:rsidRDefault="00FD2047" w:rsidP="00147C84">
            <w:pPr>
              <w:pStyle w:val="movimento"/>
              <w:rPr>
                <w:color w:val="002060"/>
              </w:rPr>
            </w:pPr>
            <w:r w:rsidRPr="00923F9E">
              <w:rPr>
                <w:color w:val="002060"/>
              </w:rPr>
              <w:t>DE CAROLIS MATTEO</w:t>
            </w:r>
          </w:p>
        </w:tc>
        <w:tc>
          <w:tcPr>
            <w:tcW w:w="2200" w:type="dxa"/>
            <w:tcMar>
              <w:top w:w="20" w:type="dxa"/>
              <w:left w:w="20" w:type="dxa"/>
              <w:bottom w:w="20" w:type="dxa"/>
              <w:right w:w="20" w:type="dxa"/>
            </w:tcMar>
            <w:vAlign w:val="center"/>
            <w:hideMark/>
          </w:tcPr>
          <w:p w14:paraId="70FD0218" w14:textId="77777777" w:rsidR="00FD2047" w:rsidRPr="00923F9E" w:rsidRDefault="00FD2047" w:rsidP="00147C84">
            <w:pPr>
              <w:pStyle w:val="movimento2"/>
              <w:rPr>
                <w:color w:val="002060"/>
              </w:rPr>
            </w:pPr>
            <w:r w:rsidRPr="00923F9E">
              <w:rPr>
                <w:color w:val="002060"/>
              </w:rPr>
              <w:t xml:space="preserve">(FUTSAL CASELLE) </w:t>
            </w:r>
          </w:p>
        </w:tc>
      </w:tr>
      <w:tr w:rsidR="00FD2047" w:rsidRPr="00923F9E" w14:paraId="22539163" w14:textId="77777777" w:rsidTr="00147C84">
        <w:tc>
          <w:tcPr>
            <w:tcW w:w="2200" w:type="dxa"/>
            <w:tcMar>
              <w:top w:w="20" w:type="dxa"/>
              <w:left w:w="20" w:type="dxa"/>
              <w:bottom w:w="20" w:type="dxa"/>
              <w:right w:w="20" w:type="dxa"/>
            </w:tcMar>
            <w:vAlign w:val="center"/>
            <w:hideMark/>
          </w:tcPr>
          <w:p w14:paraId="64BFE6BA" w14:textId="77777777" w:rsidR="00FD2047" w:rsidRPr="00923F9E" w:rsidRDefault="00FD2047" w:rsidP="00147C84">
            <w:pPr>
              <w:pStyle w:val="movimento"/>
              <w:rPr>
                <w:color w:val="002060"/>
              </w:rPr>
            </w:pPr>
            <w:r w:rsidRPr="00923F9E">
              <w:rPr>
                <w:color w:val="002060"/>
              </w:rPr>
              <w:t>TESTA GINO</w:t>
            </w:r>
          </w:p>
        </w:tc>
        <w:tc>
          <w:tcPr>
            <w:tcW w:w="2200" w:type="dxa"/>
            <w:tcMar>
              <w:top w:w="20" w:type="dxa"/>
              <w:left w:w="20" w:type="dxa"/>
              <w:bottom w:w="20" w:type="dxa"/>
              <w:right w:w="20" w:type="dxa"/>
            </w:tcMar>
            <w:vAlign w:val="center"/>
            <w:hideMark/>
          </w:tcPr>
          <w:p w14:paraId="3103496F" w14:textId="77777777" w:rsidR="00FD2047" w:rsidRPr="00923F9E" w:rsidRDefault="00FD2047" w:rsidP="00147C84">
            <w:pPr>
              <w:pStyle w:val="movimento2"/>
              <w:rPr>
                <w:color w:val="002060"/>
              </w:rPr>
            </w:pPr>
            <w:r w:rsidRPr="00923F9E">
              <w:rPr>
                <w:color w:val="002060"/>
              </w:rPr>
              <w:t xml:space="preserve">(FUTSAL CASELLE) </w:t>
            </w:r>
          </w:p>
        </w:tc>
        <w:tc>
          <w:tcPr>
            <w:tcW w:w="800" w:type="dxa"/>
            <w:tcMar>
              <w:top w:w="20" w:type="dxa"/>
              <w:left w:w="20" w:type="dxa"/>
              <w:bottom w:w="20" w:type="dxa"/>
              <w:right w:w="20" w:type="dxa"/>
            </w:tcMar>
            <w:vAlign w:val="center"/>
            <w:hideMark/>
          </w:tcPr>
          <w:p w14:paraId="6624F553"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32E44E5D" w14:textId="77777777" w:rsidR="00FD2047" w:rsidRPr="00923F9E" w:rsidRDefault="00FD2047" w:rsidP="00147C84">
            <w:pPr>
              <w:pStyle w:val="movimento"/>
              <w:rPr>
                <w:color w:val="002060"/>
              </w:rPr>
            </w:pPr>
            <w:r w:rsidRPr="00923F9E">
              <w:rPr>
                <w:color w:val="002060"/>
              </w:rPr>
              <w:t>PALLOTTA LORIS</w:t>
            </w:r>
          </w:p>
        </w:tc>
        <w:tc>
          <w:tcPr>
            <w:tcW w:w="2200" w:type="dxa"/>
            <w:tcMar>
              <w:top w:w="20" w:type="dxa"/>
              <w:left w:w="20" w:type="dxa"/>
              <w:bottom w:w="20" w:type="dxa"/>
              <w:right w:w="20" w:type="dxa"/>
            </w:tcMar>
            <w:vAlign w:val="center"/>
            <w:hideMark/>
          </w:tcPr>
          <w:p w14:paraId="7B9F1E1F" w14:textId="77777777" w:rsidR="00FD2047" w:rsidRPr="00923F9E" w:rsidRDefault="00FD2047" w:rsidP="00147C84">
            <w:pPr>
              <w:pStyle w:val="movimento2"/>
              <w:rPr>
                <w:color w:val="002060"/>
              </w:rPr>
            </w:pPr>
            <w:r w:rsidRPr="00923F9E">
              <w:rPr>
                <w:color w:val="002060"/>
              </w:rPr>
              <w:t xml:space="preserve">(TRE TORRI A.S.D.) </w:t>
            </w:r>
          </w:p>
        </w:tc>
      </w:tr>
      <w:tr w:rsidR="00FD2047" w:rsidRPr="00923F9E" w14:paraId="42EBC94A" w14:textId="77777777" w:rsidTr="00147C84">
        <w:tc>
          <w:tcPr>
            <w:tcW w:w="2200" w:type="dxa"/>
            <w:tcMar>
              <w:top w:w="20" w:type="dxa"/>
              <w:left w:w="20" w:type="dxa"/>
              <w:bottom w:w="20" w:type="dxa"/>
              <w:right w:w="20" w:type="dxa"/>
            </w:tcMar>
            <w:vAlign w:val="center"/>
            <w:hideMark/>
          </w:tcPr>
          <w:p w14:paraId="7AFD3BD5" w14:textId="77777777" w:rsidR="00FD2047" w:rsidRPr="00923F9E" w:rsidRDefault="00FD2047" w:rsidP="00147C84">
            <w:pPr>
              <w:pStyle w:val="movimento"/>
              <w:rPr>
                <w:color w:val="002060"/>
              </w:rPr>
            </w:pPr>
            <w:r w:rsidRPr="00923F9E">
              <w:rPr>
                <w:color w:val="002060"/>
              </w:rPr>
              <w:t>SOPRANO GIACOMO</w:t>
            </w:r>
          </w:p>
        </w:tc>
        <w:tc>
          <w:tcPr>
            <w:tcW w:w="2200" w:type="dxa"/>
            <w:tcMar>
              <w:top w:w="20" w:type="dxa"/>
              <w:left w:w="20" w:type="dxa"/>
              <w:bottom w:w="20" w:type="dxa"/>
              <w:right w:w="20" w:type="dxa"/>
            </w:tcMar>
            <w:vAlign w:val="center"/>
            <w:hideMark/>
          </w:tcPr>
          <w:p w14:paraId="5FED5569" w14:textId="77777777" w:rsidR="00FD2047" w:rsidRPr="00923F9E" w:rsidRDefault="00FD2047" w:rsidP="00147C84">
            <w:pPr>
              <w:pStyle w:val="movimento2"/>
              <w:rPr>
                <w:color w:val="002060"/>
              </w:rPr>
            </w:pPr>
            <w:r w:rsidRPr="00923F9E">
              <w:rPr>
                <w:color w:val="002060"/>
              </w:rPr>
              <w:t xml:space="preserve">(TRE TORRI A.S.D.) </w:t>
            </w:r>
          </w:p>
        </w:tc>
        <w:tc>
          <w:tcPr>
            <w:tcW w:w="800" w:type="dxa"/>
            <w:tcMar>
              <w:top w:w="20" w:type="dxa"/>
              <w:left w:w="20" w:type="dxa"/>
              <w:bottom w:w="20" w:type="dxa"/>
              <w:right w:w="20" w:type="dxa"/>
            </w:tcMar>
            <w:vAlign w:val="center"/>
            <w:hideMark/>
          </w:tcPr>
          <w:p w14:paraId="2EF280E0"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2846E226"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425E9E4D" w14:textId="77777777" w:rsidR="00FD2047" w:rsidRPr="00923F9E" w:rsidRDefault="00FD2047" w:rsidP="00147C84">
            <w:pPr>
              <w:pStyle w:val="movimento2"/>
              <w:rPr>
                <w:color w:val="002060"/>
              </w:rPr>
            </w:pPr>
            <w:r w:rsidRPr="00923F9E">
              <w:rPr>
                <w:color w:val="002060"/>
              </w:rPr>
              <w:t> </w:t>
            </w:r>
          </w:p>
        </w:tc>
      </w:tr>
    </w:tbl>
    <w:p w14:paraId="6A95E323" w14:textId="77777777" w:rsidR="00FD2047" w:rsidRPr="00923F9E" w:rsidRDefault="00FD2047" w:rsidP="00FD2047">
      <w:pPr>
        <w:pStyle w:val="titolo20"/>
        <w:rPr>
          <w:rFonts w:eastAsiaTheme="minorEastAsia"/>
          <w:color w:val="002060"/>
        </w:rPr>
      </w:pPr>
      <w:r w:rsidRPr="00923F9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D2047" w:rsidRPr="00923F9E" w14:paraId="45213128" w14:textId="77777777" w:rsidTr="00147C84">
        <w:tc>
          <w:tcPr>
            <w:tcW w:w="2200" w:type="dxa"/>
            <w:tcMar>
              <w:top w:w="20" w:type="dxa"/>
              <w:left w:w="20" w:type="dxa"/>
              <w:bottom w:w="20" w:type="dxa"/>
              <w:right w:w="20" w:type="dxa"/>
            </w:tcMar>
            <w:vAlign w:val="center"/>
            <w:hideMark/>
          </w:tcPr>
          <w:p w14:paraId="1337ABF4" w14:textId="77777777" w:rsidR="00FD2047" w:rsidRPr="00923F9E" w:rsidRDefault="00FD2047" w:rsidP="00147C84">
            <w:pPr>
              <w:pStyle w:val="movimento"/>
              <w:rPr>
                <w:color w:val="002060"/>
              </w:rPr>
            </w:pPr>
            <w:r w:rsidRPr="00923F9E">
              <w:rPr>
                <w:color w:val="002060"/>
              </w:rPr>
              <w:t>ZENOBI MATTEO</w:t>
            </w:r>
          </w:p>
        </w:tc>
        <w:tc>
          <w:tcPr>
            <w:tcW w:w="2200" w:type="dxa"/>
            <w:tcMar>
              <w:top w:w="20" w:type="dxa"/>
              <w:left w:w="20" w:type="dxa"/>
              <w:bottom w:w="20" w:type="dxa"/>
              <w:right w:w="20" w:type="dxa"/>
            </w:tcMar>
            <w:vAlign w:val="center"/>
            <w:hideMark/>
          </w:tcPr>
          <w:p w14:paraId="59CC7B3E" w14:textId="77777777" w:rsidR="00FD2047" w:rsidRPr="00923F9E" w:rsidRDefault="00FD2047" w:rsidP="00147C84">
            <w:pPr>
              <w:pStyle w:val="movimento2"/>
              <w:rPr>
                <w:color w:val="002060"/>
              </w:rPr>
            </w:pPr>
            <w:r w:rsidRPr="00923F9E">
              <w:rPr>
                <w:color w:val="002060"/>
              </w:rPr>
              <w:t xml:space="preserve">(AURORA TREIA) </w:t>
            </w:r>
          </w:p>
        </w:tc>
        <w:tc>
          <w:tcPr>
            <w:tcW w:w="800" w:type="dxa"/>
            <w:tcMar>
              <w:top w:w="20" w:type="dxa"/>
              <w:left w:w="20" w:type="dxa"/>
              <w:bottom w:w="20" w:type="dxa"/>
              <w:right w:w="20" w:type="dxa"/>
            </w:tcMar>
            <w:vAlign w:val="center"/>
            <w:hideMark/>
          </w:tcPr>
          <w:p w14:paraId="14A0DDEE"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7A6EB638" w14:textId="77777777" w:rsidR="00FD2047" w:rsidRPr="00923F9E" w:rsidRDefault="00FD2047" w:rsidP="00147C84">
            <w:pPr>
              <w:pStyle w:val="movimento"/>
              <w:rPr>
                <w:color w:val="002060"/>
              </w:rPr>
            </w:pPr>
            <w:r w:rsidRPr="00923F9E">
              <w:rPr>
                <w:color w:val="002060"/>
              </w:rPr>
              <w:t>ANGELELLI ANDREA</w:t>
            </w:r>
          </w:p>
        </w:tc>
        <w:tc>
          <w:tcPr>
            <w:tcW w:w="2200" w:type="dxa"/>
            <w:tcMar>
              <w:top w:w="20" w:type="dxa"/>
              <w:left w:w="20" w:type="dxa"/>
              <w:bottom w:w="20" w:type="dxa"/>
              <w:right w:w="20" w:type="dxa"/>
            </w:tcMar>
            <w:vAlign w:val="center"/>
            <w:hideMark/>
          </w:tcPr>
          <w:p w14:paraId="04517C7B" w14:textId="77777777" w:rsidR="00FD2047" w:rsidRPr="00923F9E" w:rsidRDefault="00FD2047" w:rsidP="00147C84">
            <w:pPr>
              <w:pStyle w:val="movimento2"/>
              <w:rPr>
                <w:color w:val="002060"/>
              </w:rPr>
            </w:pPr>
            <w:r w:rsidRPr="00923F9E">
              <w:rPr>
                <w:color w:val="002060"/>
              </w:rPr>
              <w:t xml:space="preserve">(REAL FABRIANO) </w:t>
            </w:r>
          </w:p>
        </w:tc>
      </w:tr>
      <w:tr w:rsidR="00FD2047" w:rsidRPr="00923F9E" w14:paraId="441CE06E" w14:textId="77777777" w:rsidTr="00147C84">
        <w:tc>
          <w:tcPr>
            <w:tcW w:w="2200" w:type="dxa"/>
            <w:tcMar>
              <w:top w:w="20" w:type="dxa"/>
              <w:left w:w="20" w:type="dxa"/>
              <w:bottom w:w="20" w:type="dxa"/>
              <w:right w:w="20" w:type="dxa"/>
            </w:tcMar>
            <w:vAlign w:val="center"/>
            <w:hideMark/>
          </w:tcPr>
          <w:p w14:paraId="2567A765" w14:textId="77777777" w:rsidR="00FD2047" w:rsidRPr="00923F9E" w:rsidRDefault="00FD2047" w:rsidP="00147C84">
            <w:pPr>
              <w:pStyle w:val="movimento"/>
              <w:rPr>
                <w:color w:val="002060"/>
              </w:rPr>
            </w:pPr>
            <w:r w:rsidRPr="00923F9E">
              <w:rPr>
                <w:color w:val="002060"/>
              </w:rPr>
              <w:t>CENTOCANTI FABIO</w:t>
            </w:r>
          </w:p>
        </w:tc>
        <w:tc>
          <w:tcPr>
            <w:tcW w:w="2200" w:type="dxa"/>
            <w:tcMar>
              <w:top w:w="20" w:type="dxa"/>
              <w:left w:w="20" w:type="dxa"/>
              <w:bottom w:w="20" w:type="dxa"/>
              <w:right w:w="20" w:type="dxa"/>
            </w:tcMar>
            <w:vAlign w:val="center"/>
            <w:hideMark/>
          </w:tcPr>
          <w:p w14:paraId="148D9BB2" w14:textId="77777777" w:rsidR="00FD2047" w:rsidRPr="00923F9E" w:rsidRDefault="00FD2047" w:rsidP="00147C84">
            <w:pPr>
              <w:pStyle w:val="movimento2"/>
              <w:rPr>
                <w:color w:val="002060"/>
              </w:rPr>
            </w:pPr>
            <w:r w:rsidRPr="00923F9E">
              <w:rPr>
                <w:color w:val="002060"/>
              </w:rPr>
              <w:t xml:space="preserve">(REAL FABRIANO) </w:t>
            </w:r>
          </w:p>
        </w:tc>
        <w:tc>
          <w:tcPr>
            <w:tcW w:w="800" w:type="dxa"/>
            <w:tcMar>
              <w:top w:w="20" w:type="dxa"/>
              <w:left w:w="20" w:type="dxa"/>
              <w:bottom w:w="20" w:type="dxa"/>
              <w:right w:w="20" w:type="dxa"/>
            </w:tcMar>
            <w:vAlign w:val="center"/>
            <w:hideMark/>
          </w:tcPr>
          <w:p w14:paraId="179AB284"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24BF23EF" w14:textId="77777777" w:rsidR="00FD2047" w:rsidRPr="00923F9E" w:rsidRDefault="00FD2047" w:rsidP="00147C84">
            <w:pPr>
              <w:pStyle w:val="movimento"/>
              <w:rPr>
                <w:color w:val="002060"/>
              </w:rPr>
            </w:pPr>
            <w:r w:rsidRPr="00923F9E">
              <w:rPr>
                <w:color w:val="002060"/>
              </w:rPr>
              <w:t>PELLEGRINI MANUEL</w:t>
            </w:r>
          </w:p>
        </w:tc>
        <w:tc>
          <w:tcPr>
            <w:tcW w:w="2200" w:type="dxa"/>
            <w:tcMar>
              <w:top w:w="20" w:type="dxa"/>
              <w:left w:w="20" w:type="dxa"/>
              <w:bottom w:w="20" w:type="dxa"/>
              <w:right w:w="20" w:type="dxa"/>
            </w:tcMar>
            <w:vAlign w:val="center"/>
            <w:hideMark/>
          </w:tcPr>
          <w:p w14:paraId="53D24138" w14:textId="77777777" w:rsidR="00FD2047" w:rsidRPr="00923F9E" w:rsidRDefault="00FD2047" w:rsidP="00147C84">
            <w:pPr>
              <w:pStyle w:val="movimento2"/>
              <w:rPr>
                <w:color w:val="002060"/>
              </w:rPr>
            </w:pPr>
            <w:r w:rsidRPr="00923F9E">
              <w:rPr>
                <w:color w:val="002060"/>
              </w:rPr>
              <w:t xml:space="preserve">(SERRALTA) </w:t>
            </w:r>
          </w:p>
        </w:tc>
      </w:tr>
    </w:tbl>
    <w:p w14:paraId="22DAA2B2" w14:textId="77777777" w:rsidR="00FD2047" w:rsidRPr="00923F9E" w:rsidRDefault="00FD2047" w:rsidP="00FD2047">
      <w:pPr>
        <w:pStyle w:val="titolo20"/>
        <w:rPr>
          <w:rFonts w:eastAsiaTheme="minorEastAsia"/>
          <w:color w:val="002060"/>
        </w:rPr>
      </w:pPr>
      <w:r w:rsidRPr="00923F9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D2047" w:rsidRPr="00923F9E" w14:paraId="6B015BC4" w14:textId="77777777" w:rsidTr="00147C84">
        <w:tc>
          <w:tcPr>
            <w:tcW w:w="2200" w:type="dxa"/>
            <w:tcMar>
              <w:top w:w="20" w:type="dxa"/>
              <w:left w:w="20" w:type="dxa"/>
              <w:bottom w:w="20" w:type="dxa"/>
              <w:right w:w="20" w:type="dxa"/>
            </w:tcMar>
            <w:vAlign w:val="center"/>
            <w:hideMark/>
          </w:tcPr>
          <w:p w14:paraId="38A04C20" w14:textId="77777777" w:rsidR="00FD2047" w:rsidRPr="00923F9E" w:rsidRDefault="00FD2047" w:rsidP="00147C84">
            <w:pPr>
              <w:pStyle w:val="movimento"/>
              <w:rPr>
                <w:color w:val="002060"/>
              </w:rPr>
            </w:pPr>
            <w:r w:rsidRPr="00923F9E">
              <w:rPr>
                <w:color w:val="002060"/>
              </w:rPr>
              <w:t>DELPUPO DIEGO</w:t>
            </w:r>
          </w:p>
        </w:tc>
        <w:tc>
          <w:tcPr>
            <w:tcW w:w="2200" w:type="dxa"/>
            <w:tcMar>
              <w:top w:w="20" w:type="dxa"/>
              <w:left w:w="20" w:type="dxa"/>
              <w:bottom w:w="20" w:type="dxa"/>
              <w:right w:w="20" w:type="dxa"/>
            </w:tcMar>
            <w:vAlign w:val="center"/>
            <w:hideMark/>
          </w:tcPr>
          <w:p w14:paraId="789529B5" w14:textId="77777777" w:rsidR="00FD2047" w:rsidRPr="00923F9E" w:rsidRDefault="00FD2047" w:rsidP="00147C84">
            <w:pPr>
              <w:pStyle w:val="movimento2"/>
              <w:rPr>
                <w:color w:val="002060"/>
              </w:rPr>
            </w:pPr>
            <w:r w:rsidRPr="00923F9E">
              <w:rPr>
                <w:color w:val="002060"/>
              </w:rPr>
              <w:t xml:space="preserve">(BORGOROSSO TOLENTINO) </w:t>
            </w:r>
          </w:p>
        </w:tc>
        <w:tc>
          <w:tcPr>
            <w:tcW w:w="800" w:type="dxa"/>
            <w:tcMar>
              <w:top w:w="20" w:type="dxa"/>
              <w:left w:w="20" w:type="dxa"/>
              <w:bottom w:w="20" w:type="dxa"/>
              <w:right w:w="20" w:type="dxa"/>
            </w:tcMar>
            <w:vAlign w:val="center"/>
            <w:hideMark/>
          </w:tcPr>
          <w:p w14:paraId="0D6E0CE7"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51F1AF0B" w14:textId="77777777" w:rsidR="00FD2047" w:rsidRPr="00923F9E" w:rsidRDefault="00FD2047" w:rsidP="00147C84">
            <w:pPr>
              <w:pStyle w:val="movimento"/>
              <w:rPr>
                <w:color w:val="002060"/>
              </w:rPr>
            </w:pPr>
            <w:r w:rsidRPr="00923F9E">
              <w:rPr>
                <w:color w:val="002060"/>
              </w:rPr>
              <w:t>FORESI ROBERTO</w:t>
            </w:r>
          </w:p>
        </w:tc>
        <w:tc>
          <w:tcPr>
            <w:tcW w:w="2200" w:type="dxa"/>
            <w:tcMar>
              <w:top w:w="20" w:type="dxa"/>
              <w:left w:w="20" w:type="dxa"/>
              <w:bottom w:w="20" w:type="dxa"/>
              <w:right w:w="20" w:type="dxa"/>
            </w:tcMar>
            <w:vAlign w:val="center"/>
            <w:hideMark/>
          </w:tcPr>
          <w:p w14:paraId="3FD50A85" w14:textId="77777777" w:rsidR="00FD2047" w:rsidRPr="00923F9E" w:rsidRDefault="00FD2047" w:rsidP="00147C84">
            <w:pPr>
              <w:pStyle w:val="movimento2"/>
              <w:rPr>
                <w:color w:val="002060"/>
              </w:rPr>
            </w:pPr>
            <w:r w:rsidRPr="00923F9E">
              <w:rPr>
                <w:color w:val="002060"/>
              </w:rPr>
              <w:t xml:space="preserve">(NUOVA OTTRANO 98) </w:t>
            </w:r>
          </w:p>
        </w:tc>
      </w:tr>
      <w:tr w:rsidR="00FD2047" w:rsidRPr="00923F9E" w14:paraId="09B3571C" w14:textId="77777777" w:rsidTr="00147C84">
        <w:tc>
          <w:tcPr>
            <w:tcW w:w="2200" w:type="dxa"/>
            <w:tcMar>
              <w:top w:w="20" w:type="dxa"/>
              <w:left w:w="20" w:type="dxa"/>
              <w:bottom w:w="20" w:type="dxa"/>
              <w:right w:w="20" w:type="dxa"/>
            </w:tcMar>
            <w:vAlign w:val="center"/>
            <w:hideMark/>
          </w:tcPr>
          <w:p w14:paraId="2E2A6B09" w14:textId="77777777" w:rsidR="00FD2047" w:rsidRPr="00923F9E" w:rsidRDefault="00FD2047" w:rsidP="00147C84">
            <w:pPr>
              <w:pStyle w:val="movimento"/>
              <w:rPr>
                <w:color w:val="002060"/>
              </w:rPr>
            </w:pPr>
            <w:r w:rsidRPr="00923F9E">
              <w:rPr>
                <w:color w:val="002060"/>
              </w:rPr>
              <w:t>STROPPA WILLIAM</w:t>
            </w:r>
          </w:p>
        </w:tc>
        <w:tc>
          <w:tcPr>
            <w:tcW w:w="2200" w:type="dxa"/>
            <w:tcMar>
              <w:top w:w="20" w:type="dxa"/>
              <w:left w:w="20" w:type="dxa"/>
              <w:bottom w:w="20" w:type="dxa"/>
              <w:right w:w="20" w:type="dxa"/>
            </w:tcMar>
            <w:vAlign w:val="center"/>
            <w:hideMark/>
          </w:tcPr>
          <w:p w14:paraId="2C59036D" w14:textId="77777777" w:rsidR="00FD2047" w:rsidRPr="00923F9E" w:rsidRDefault="00FD2047" w:rsidP="00147C84">
            <w:pPr>
              <w:pStyle w:val="movimento2"/>
              <w:rPr>
                <w:color w:val="002060"/>
              </w:rPr>
            </w:pPr>
            <w:r w:rsidRPr="00923F9E">
              <w:rPr>
                <w:color w:val="002060"/>
              </w:rPr>
              <w:t xml:space="preserve">(REAL FABRIANO) </w:t>
            </w:r>
          </w:p>
        </w:tc>
        <w:tc>
          <w:tcPr>
            <w:tcW w:w="800" w:type="dxa"/>
            <w:tcMar>
              <w:top w:w="20" w:type="dxa"/>
              <w:left w:w="20" w:type="dxa"/>
              <w:bottom w:w="20" w:type="dxa"/>
              <w:right w:w="20" w:type="dxa"/>
            </w:tcMar>
            <w:vAlign w:val="center"/>
            <w:hideMark/>
          </w:tcPr>
          <w:p w14:paraId="6DE52730"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0B1D5E4B" w14:textId="77777777" w:rsidR="00FD2047" w:rsidRPr="00923F9E" w:rsidRDefault="00FD2047" w:rsidP="00147C84">
            <w:pPr>
              <w:pStyle w:val="movimento"/>
              <w:rPr>
                <w:color w:val="002060"/>
              </w:rPr>
            </w:pPr>
            <w:r w:rsidRPr="00923F9E">
              <w:rPr>
                <w:color w:val="002060"/>
              </w:rPr>
              <w:t>MALANDRA TOMMASO</w:t>
            </w:r>
          </w:p>
        </w:tc>
        <w:tc>
          <w:tcPr>
            <w:tcW w:w="2200" w:type="dxa"/>
            <w:tcMar>
              <w:top w:w="20" w:type="dxa"/>
              <w:left w:w="20" w:type="dxa"/>
              <w:bottom w:w="20" w:type="dxa"/>
              <w:right w:w="20" w:type="dxa"/>
            </w:tcMar>
            <w:vAlign w:val="center"/>
            <w:hideMark/>
          </w:tcPr>
          <w:p w14:paraId="00B70E7C" w14:textId="77777777" w:rsidR="00FD2047" w:rsidRPr="00923F9E" w:rsidRDefault="00FD2047" w:rsidP="00147C84">
            <w:pPr>
              <w:pStyle w:val="movimento2"/>
              <w:rPr>
                <w:color w:val="002060"/>
              </w:rPr>
            </w:pPr>
            <w:r w:rsidRPr="00923F9E">
              <w:rPr>
                <w:color w:val="002060"/>
              </w:rPr>
              <w:t xml:space="preserve">(SERRALTA) </w:t>
            </w:r>
          </w:p>
        </w:tc>
      </w:tr>
    </w:tbl>
    <w:p w14:paraId="40217928" w14:textId="77777777" w:rsidR="00FD2047" w:rsidRPr="00923F9E" w:rsidRDefault="00FD2047" w:rsidP="00FD2047">
      <w:pPr>
        <w:pStyle w:val="titolo10"/>
        <w:rPr>
          <w:rFonts w:eastAsiaTheme="minorEastAsia"/>
          <w:color w:val="002060"/>
        </w:rPr>
      </w:pPr>
      <w:r w:rsidRPr="00923F9E">
        <w:rPr>
          <w:color w:val="002060"/>
        </w:rPr>
        <w:t xml:space="preserve">GARE DEL 19/ 3/2022 </w:t>
      </w:r>
    </w:p>
    <w:p w14:paraId="5F31CA69" w14:textId="77777777" w:rsidR="00FD2047" w:rsidRPr="00923F9E" w:rsidRDefault="00FD2047" w:rsidP="00FD2047">
      <w:pPr>
        <w:pStyle w:val="titolo7a"/>
        <w:rPr>
          <w:color w:val="002060"/>
        </w:rPr>
      </w:pPr>
      <w:r w:rsidRPr="00923F9E">
        <w:rPr>
          <w:color w:val="002060"/>
        </w:rPr>
        <w:t xml:space="preserve">PROVVEDIMENTI DISCIPLINARI </w:t>
      </w:r>
    </w:p>
    <w:p w14:paraId="142EFC42" w14:textId="77777777" w:rsidR="00FD2047" w:rsidRPr="00923F9E" w:rsidRDefault="00FD2047" w:rsidP="00FD2047">
      <w:pPr>
        <w:pStyle w:val="titolo7b0"/>
        <w:rPr>
          <w:color w:val="002060"/>
        </w:rPr>
      </w:pPr>
      <w:r w:rsidRPr="00923F9E">
        <w:rPr>
          <w:color w:val="002060"/>
        </w:rPr>
        <w:t xml:space="preserve">In base alle risultanze degli atti ufficiali sono state deliberate le seguenti sanzioni disciplinari. </w:t>
      </w:r>
    </w:p>
    <w:p w14:paraId="699028D8" w14:textId="77777777" w:rsidR="00FD2047" w:rsidRPr="00923F9E" w:rsidRDefault="00FD2047" w:rsidP="00FD2047">
      <w:pPr>
        <w:pStyle w:val="titolo30"/>
        <w:rPr>
          <w:color w:val="002060"/>
        </w:rPr>
      </w:pPr>
      <w:r w:rsidRPr="00923F9E">
        <w:rPr>
          <w:color w:val="002060"/>
        </w:rPr>
        <w:t xml:space="preserve">ALLENATORI </w:t>
      </w:r>
    </w:p>
    <w:p w14:paraId="5A7BE180" w14:textId="77777777" w:rsidR="00FD2047" w:rsidRPr="00923F9E" w:rsidRDefault="00FD2047" w:rsidP="00FD2047">
      <w:pPr>
        <w:pStyle w:val="titolo20"/>
        <w:rPr>
          <w:color w:val="002060"/>
        </w:rPr>
      </w:pPr>
      <w:r w:rsidRPr="00923F9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D2047" w:rsidRPr="00923F9E" w14:paraId="681C8462" w14:textId="77777777" w:rsidTr="00147C84">
        <w:tc>
          <w:tcPr>
            <w:tcW w:w="2200" w:type="dxa"/>
            <w:tcMar>
              <w:top w:w="20" w:type="dxa"/>
              <w:left w:w="20" w:type="dxa"/>
              <w:bottom w:w="20" w:type="dxa"/>
              <w:right w:w="20" w:type="dxa"/>
            </w:tcMar>
            <w:vAlign w:val="center"/>
            <w:hideMark/>
          </w:tcPr>
          <w:p w14:paraId="5D86CF14" w14:textId="77777777" w:rsidR="00FD2047" w:rsidRPr="00923F9E" w:rsidRDefault="00FD2047" w:rsidP="00147C84">
            <w:pPr>
              <w:pStyle w:val="movimento"/>
              <w:rPr>
                <w:color w:val="002060"/>
              </w:rPr>
            </w:pPr>
            <w:r w:rsidRPr="00923F9E">
              <w:rPr>
                <w:color w:val="002060"/>
              </w:rPr>
              <w:t>FERRARESI EMANUELE</w:t>
            </w:r>
          </w:p>
        </w:tc>
        <w:tc>
          <w:tcPr>
            <w:tcW w:w="2200" w:type="dxa"/>
            <w:tcMar>
              <w:top w:w="20" w:type="dxa"/>
              <w:left w:w="20" w:type="dxa"/>
              <w:bottom w:w="20" w:type="dxa"/>
              <w:right w:w="20" w:type="dxa"/>
            </w:tcMar>
            <w:vAlign w:val="center"/>
            <w:hideMark/>
          </w:tcPr>
          <w:p w14:paraId="17C31B78" w14:textId="77777777" w:rsidR="00FD2047" w:rsidRPr="00923F9E" w:rsidRDefault="00FD2047" w:rsidP="00147C84">
            <w:pPr>
              <w:pStyle w:val="movimento2"/>
              <w:rPr>
                <w:color w:val="002060"/>
              </w:rPr>
            </w:pPr>
            <w:r w:rsidRPr="00923F9E">
              <w:rPr>
                <w:color w:val="002060"/>
              </w:rPr>
              <w:t xml:space="preserve">(ACLI MANTOVANI CALCIO A 5) </w:t>
            </w:r>
          </w:p>
        </w:tc>
        <w:tc>
          <w:tcPr>
            <w:tcW w:w="800" w:type="dxa"/>
            <w:tcMar>
              <w:top w:w="20" w:type="dxa"/>
              <w:left w:w="20" w:type="dxa"/>
              <w:bottom w:w="20" w:type="dxa"/>
              <w:right w:w="20" w:type="dxa"/>
            </w:tcMar>
            <w:vAlign w:val="center"/>
            <w:hideMark/>
          </w:tcPr>
          <w:p w14:paraId="33017EF8"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5B70C8A8" w14:textId="77777777" w:rsidR="00FD2047" w:rsidRPr="00923F9E" w:rsidRDefault="00FD2047" w:rsidP="00147C84">
            <w:pPr>
              <w:pStyle w:val="movimento"/>
              <w:rPr>
                <w:color w:val="002060"/>
              </w:rPr>
            </w:pPr>
            <w:r w:rsidRPr="00923F9E">
              <w:rPr>
                <w:color w:val="002060"/>
              </w:rPr>
              <w:t>MAGNARELLI MATTEO</w:t>
            </w:r>
          </w:p>
        </w:tc>
        <w:tc>
          <w:tcPr>
            <w:tcW w:w="2200" w:type="dxa"/>
            <w:tcMar>
              <w:top w:w="20" w:type="dxa"/>
              <w:left w:w="20" w:type="dxa"/>
              <w:bottom w:w="20" w:type="dxa"/>
              <w:right w:w="20" w:type="dxa"/>
            </w:tcMar>
            <w:vAlign w:val="center"/>
            <w:hideMark/>
          </w:tcPr>
          <w:p w14:paraId="10CEC9B3" w14:textId="77777777" w:rsidR="00FD2047" w:rsidRPr="00923F9E" w:rsidRDefault="00FD2047" w:rsidP="00147C84">
            <w:pPr>
              <w:pStyle w:val="movimento2"/>
              <w:rPr>
                <w:color w:val="002060"/>
              </w:rPr>
            </w:pPr>
            <w:r w:rsidRPr="00923F9E">
              <w:rPr>
                <w:color w:val="002060"/>
              </w:rPr>
              <w:t xml:space="preserve">(AVIS ARCEVIA 1964) </w:t>
            </w:r>
          </w:p>
        </w:tc>
      </w:tr>
    </w:tbl>
    <w:p w14:paraId="290F91D3" w14:textId="77777777" w:rsidR="00FD2047" w:rsidRPr="00923F9E" w:rsidRDefault="00FD2047" w:rsidP="00FD2047">
      <w:pPr>
        <w:pStyle w:val="titolo30"/>
        <w:rPr>
          <w:rFonts w:eastAsiaTheme="minorEastAsia"/>
          <w:color w:val="002060"/>
        </w:rPr>
      </w:pPr>
      <w:r w:rsidRPr="00923F9E">
        <w:rPr>
          <w:color w:val="002060"/>
        </w:rPr>
        <w:t xml:space="preserve">CALCIATORI NON ESPULSI </w:t>
      </w:r>
    </w:p>
    <w:p w14:paraId="555A068C" w14:textId="77777777" w:rsidR="00FD2047" w:rsidRPr="00923F9E" w:rsidRDefault="00FD2047" w:rsidP="00FD2047">
      <w:pPr>
        <w:pStyle w:val="titolo20"/>
        <w:rPr>
          <w:color w:val="002060"/>
        </w:rPr>
      </w:pPr>
      <w:r w:rsidRPr="00923F9E">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D2047" w:rsidRPr="00923F9E" w14:paraId="005C5B86" w14:textId="77777777" w:rsidTr="00147C84">
        <w:tc>
          <w:tcPr>
            <w:tcW w:w="2200" w:type="dxa"/>
            <w:tcMar>
              <w:top w:w="20" w:type="dxa"/>
              <w:left w:w="20" w:type="dxa"/>
              <w:bottom w:w="20" w:type="dxa"/>
              <w:right w:w="20" w:type="dxa"/>
            </w:tcMar>
            <w:vAlign w:val="center"/>
            <w:hideMark/>
          </w:tcPr>
          <w:p w14:paraId="79B9F9DB" w14:textId="77777777" w:rsidR="00FD2047" w:rsidRPr="00923F9E" w:rsidRDefault="00FD2047" w:rsidP="00147C84">
            <w:pPr>
              <w:pStyle w:val="movimento"/>
              <w:rPr>
                <w:color w:val="002060"/>
              </w:rPr>
            </w:pPr>
            <w:r w:rsidRPr="00923F9E">
              <w:rPr>
                <w:color w:val="002060"/>
              </w:rPr>
              <w:t>MULINARI MATTEO</w:t>
            </w:r>
          </w:p>
        </w:tc>
        <w:tc>
          <w:tcPr>
            <w:tcW w:w="2200" w:type="dxa"/>
            <w:tcMar>
              <w:top w:w="20" w:type="dxa"/>
              <w:left w:w="20" w:type="dxa"/>
              <w:bottom w:w="20" w:type="dxa"/>
              <w:right w:w="20" w:type="dxa"/>
            </w:tcMar>
            <w:vAlign w:val="center"/>
            <w:hideMark/>
          </w:tcPr>
          <w:p w14:paraId="6EB32DF5" w14:textId="77777777" w:rsidR="00FD2047" w:rsidRPr="00923F9E" w:rsidRDefault="00FD2047" w:rsidP="00147C84">
            <w:pPr>
              <w:pStyle w:val="movimento2"/>
              <w:rPr>
                <w:color w:val="002060"/>
              </w:rPr>
            </w:pPr>
            <w:r w:rsidRPr="00923F9E">
              <w:rPr>
                <w:color w:val="002060"/>
              </w:rPr>
              <w:t xml:space="preserve">(ACLI MANTOVANI CALCIO A 5) </w:t>
            </w:r>
          </w:p>
        </w:tc>
        <w:tc>
          <w:tcPr>
            <w:tcW w:w="800" w:type="dxa"/>
            <w:tcMar>
              <w:top w:w="20" w:type="dxa"/>
              <w:left w:w="20" w:type="dxa"/>
              <w:bottom w:w="20" w:type="dxa"/>
              <w:right w:w="20" w:type="dxa"/>
            </w:tcMar>
            <w:vAlign w:val="center"/>
            <w:hideMark/>
          </w:tcPr>
          <w:p w14:paraId="6AF70351"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2147293F"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4206223D" w14:textId="77777777" w:rsidR="00FD2047" w:rsidRPr="00923F9E" w:rsidRDefault="00FD2047" w:rsidP="00147C84">
            <w:pPr>
              <w:pStyle w:val="movimento2"/>
              <w:rPr>
                <w:color w:val="002060"/>
              </w:rPr>
            </w:pPr>
            <w:r w:rsidRPr="00923F9E">
              <w:rPr>
                <w:color w:val="002060"/>
              </w:rPr>
              <w:t> </w:t>
            </w:r>
          </w:p>
        </w:tc>
      </w:tr>
    </w:tbl>
    <w:p w14:paraId="722FE397" w14:textId="77777777" w:rsidR="00FD2047" w:rsidRPr="00923F9E" w:rsidRDefault="00FD2047" w:rsidP="00FD2047">
      <w:pPr>
        <w:pStyle w:val="titolo20"/>
        <w:rPr>
          <w:rFonts w:eastAsiaTheme="minorEastAsia"/>
          <w:color w:val="002060"/>
        </w:rPr>
      </w:pPr>
      <w:r w:rsidRPr="00923F9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D2047" w:rsidRPr="00923F9E" w14:paraId="212DABA4" w14:textId="77777777" w:rsidTr="00147C84">
        <w:tc>
          <w:tcPr>
            <w:tcW w:w="2200" w:type="dxa"/>
            <w:tcMar>
              <w:top w:w="20" w:type="dxa"/>
              <w:left w:w="20" w:type="dxa"/>
              <w:bottom w:w="20" w:type="dxa"/>
              <w:right w:w="20" w:type="dxa"/>
            </w:tcMar>
            <w:vAlign w:val="center"/>
            <w:hideMark/>
          </w:tcPr>
          <w:p w14:paraId="323B15BD" w14:textId="77777777" w:rsidR="00FD2047" w:rsidRPr="00923F9E" w:rsidRDefault="00FD2047" w:rsidP="00147C84">
            <w:pPr>
              <w:pStyle w:val="movimento"/>
              <w:rPr>
                <w:color w:val="002060"/>
              </w:rPr>
            </w:pPr>
            <w:r w:rsidRPr="00923F9E">
              <w:rPr>
                <w:color w:val="002060"/>
              </w:rPr>
              <w:t>LUCCHETTI MATHIAS</w:t>
            </w:r>
          </w:p>
        </w:tc>
        <w:tc>
          <w:tcPr>
            <w:tcW w:w="2200" w:type="dxa"/>
            <w:tcMar>
              <w:top w:w="20" w:type="dxa"/>
              <w:left w:w="20" w:type="dxa"/>
              <w:bottom w:w="20" w:type="dxa"/>
              <w:right w:w="20" w:type="dxa"/>
            </w:tcMar>
            <w:vAlign w:val="center"/>
            <w:hideMark/>
          </w:tcPr>
          <w:p w14:paraId="1FBDBB85" w14:textId="77777777" w:rsidR="00FD2047" w:rsidRPr="00923F9E" w:rsidRDefault="00FD2047" w:rsidP="00147C84">
            <w:pPr>
              <w:pStyle w:val="movimento2"/>
              <w:rPr>
                <w:color w:val="002060"/>
              </w:rPr>
            </w:pPr>
            <w:r w:rsidRPr="00923F9E">
              <w:rPr>
                <w:color w:val="002060"/>
              </w:rPr>
              <w:t xml:space="preserve">(ACLI MANTOVANI CALCIO A 5) </w:t>
            </w:r>
          </w:p>
        </w:tc>
        <w:tc>
          <w:tcPr>
            <w:tcW w:w="800" w:type="dxa"/>
            <w:tcMar>
              <w:top w:w="20" w:type="dxa"/>
              <w:left w:w="20" w:type="dxa"/>
              <w:bottom w:w="20" w:type="dxa"/>
              <w:right w:w="20" w:type="dxa"/>
            </w:tcMar>
            <w:vAlign w:val="center"/>
            <w:hideMark/>
          </w:tcPr>
          <w:p w14:paraId="4CCF9836"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530F209D" w14:textId="77777777" w:rsidR="00FD2047" w:rsidRPr="00923F9E" w:rsidRDefault="00FD2047" w:rsidP="00147C84">
            <w:pPr>
              <w:pStyle w:val="movimento"/>
              <w:rPr>
                <w:color w:val="002060"/>
              </w:rPr>
            </w:pPr>
            <w:r w:rsidRPr="00923F9E">
              <w:rPr>
                <w:color w:val="002060"/>
              </w:rPr>
              <w:t>BIONDI MIRKO</w:t>
            </w:r>
          </w:p>
        </w:tc>
        <w:tc>
          <w:tcPr>
            <w:tcW w:w="2200" w:type="dxa"/>
            <w:tcMar>
              <w:top w:w="20" w:type="dxa"/>
              <w:left w:w="20" w:type="dxa"/>
              <w:bottom w:w="20" w:type="dxa"/>
              <w:right w:w="20" w:type="dxa"/>
            </w:tcMar>
            <w:vAlign w:val="center"/>
            <w:hideMark/>
          </w:tcPr>
          <w:p w14:paraId="06630E71" w14:textId="77777777" w:rsidR="00FD2047" w:rsidRPr="00923F9E" w:rsidRDefault="00FD2047" w:rsidP="00147C84">
            <w:pPr>
              <w:pStyle w:val="movimento2"/>
              <w:rPr>
                <w:color w:val="002060"/>
              </w:rPr>
            </w:pPr>
            <w:r w:rsidRPr="00923F9E">
              <w:rPr>
                <w:color w:val="002060"/>
              </w:rPr>
              <w:t xml:space="preserve">(AVIS ARCEVIA 1964) </w:t>
            </w:r>
          </w:p>
        </w:tc>
      </w:tr>
    </w:tbl>
    <w:p w14:paraId="701E7AF5" w14:textId="77777777" w:rsidR="00FD2047" w:rsidRPr="00923F9E" w:rsidRDefault="00FD2047" w:rsidP="00FD2047">
      <w:pPr>
        <w:pStyle w:val="titolo20"/>
        <w:rPr>
          <w:rFonts w:eastAsiaTheme="minorEastAsia"/>
          <w:color w:val="002060"/>
        </w:rPr>
      </w:pPr>
      <w:r w:rsidRPr="00923F9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D2047" w:rsidRPr="00923F9E" w14:paraId="293AA214" w14:textId="77777777" w:rsidTr="00147C84">
        <w:tc>
          <w:tcPr>
            <w:tcW w:w="2200" w:type="dxa"/>
            <w:tcMar>
              <w:top w:w="20" w:type="dxa"/>
              <w:left w:w="20" w:type="dxa"/>
              <w:bottom w:w="20" w:type="dxa"/>
              <w:right w:w="20" w:type="dxa"/>
            </w:tcMar>
            <w:vAlign w:val="center"/>
            <w:hideMark/>
          </w:tcPr>
          <w:p w14:paraId="5C5FF4AD" w14:textId="77777777" w:rsidR="00FD2047" w:rsidRPr="00923F9E" w:rsidRDefault="00FD2047" w:rsidP="00147C84">
            <w:pPr>
              <w:pStyle w:val="movimento"/>
              <w:rPr>
                <w:color w:val="002060"/>
              </w:rPr>
            </w:pPr>
            <w:r w:rsidRPr="00923F9E">
              <w:rPr>
                <w:color w:val="002060"/>
              </w:rPr>
              <w:t>LOPEZ DAVIDE</w:t>
            </w:r>
          </w:p>
        </w:tc>
        <w:tc>
          <w:tcPr>
            <w:tcW w:w="2200" w:type="dxa"/>
            <w:tcMar>
              <w:top w:w="20" w:type="dxa"/>
              <w:left w:w="20" w:type="dxa"/>
              <w:bottom w:w="20" w:type="dxa"/>
              <w:right w:w="20" w:type="dxa"/>
            </w:tcMar>
            <w:vAlign w:val="center"/>
            <w:hideMark/>
          </w:tcPr>
          <w:p w14:paraId="683A6B6F" w14:textId="77777777" w:rsidR="00FD2047" w:rsidRPr="00923F9E" w:rsidRDefault="00FD2047" w:rsidP="00147C84">
            <w:pPr>
              <w:pStyle w:val="movimento2"/>
              <w:rPr>
                <w:color w:val="002060"/>
              </w:rPr>
            </w:pPr>
            <w:r w:rsidRPr="00923F9E">
              <w:rPr>
                <w:color w:val="002060"/>
              </w:rPr>
              <w:t xml:space="preserve">(CHIARAVALLE FUTSAL) </w:t>
            </w:r>
          </w:p>
        </w:tc>
        <w:tc>
          <w:tcPr>
            <w:tcW w:w="800" w:type="dxa"/>
            <w:tcMar>
              <w:top w:w="20" w:type="dxa"/>
              <w:left w:w="20" w:type="dxa"/>
              <w:bottom w:w="20" w:type="dxa"/>
              <w:right w:w="20" w:type="dxa"/>
            </w:tcMar>
            <w:vAlign w:val="center"/>
            <w:hideMark/>
          </w:tcPr>
          <w:p w14:paraId="24387251"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248663F8" w14:textId="77777777" w:rsidR="00FD2047" w:rsidRPr="00923F9E" w:rsidRDefault="00FD2047" w:rsidP="00147C84">
            <w:pPr>
              <w:pStyle w:val="movimento"/>
              <w:rPr>
                <w:color w:val="002060"/>
              </w:rPr>
            </w:pPr>
            <w:r w:rsidRPr="00923F9E">
              <w:rPr>
                <w:color w:val="002060"/>
              </w:rPr>
              <w:t>CIARIMBOLI MATTEO</w:t>
            </w:r>
          </w:p>
        </w:tc>
        <w:tc>
          <w:tcPr>
            <w:tcW w:w="2200" w:type="dxa"/>
            <w:tcMar>
              <w:top w:w="20" w:type="dxa"/>
              <w:left w:w="20" w:type="dxa"/>
              <w:bottom w:w="20" w:type="dxa"/>
              <w:right w:w="20" w:type="dxa"/>
            </w:tcMar>
            <w:vAlign w:val="center"/>
            <w:hideMark/>
          </w:tcPr>
          <w:p w14:paraId="52B5F311" w14:textId="77777777" w:rsidR="00FD2047" w:rsidRPr="00923F9E" w:rsidRDefault="00FD2047" w:rsidP="00147C84">
            <w:pPr>
              <w:pStyle w:val="movimento2"/>
              <w:rPr>
                <w:color w:val="002060"/>
              </w:rPr>
            </w:pPr>
            <w:r w:rsidRPr="00923F9E">
              <w:rPr>
                <w:color w:val="002060"/>
              </w:rPr>
              <w:t xml:space="preserve">(FUTSAL MONTEMARCIANO C5) </w:t>
            </w:r>
          </w:p>
        </w:tc>
      </w:tr>
    </w:tbl>
    <w:p w14:paraId="49689702" w14:textId="77777777" w:rsidR="00FD2047" w:rsidRPr="00923F9E" w:rsidRDefault="00FD2047" w:rsidP="00FD2047">
      <w:pPr>
        <w:pStyle w:val="titolo20"/>
        <w:rPr>
          <w:rFonts w:eastAsiaTheme="minorEastAsia"/>
          <w:color w:val="002060"/>
        </w:rPr>
      </w:pPr>
      <w:r w:rsidRPr="00923F9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D2047" w:rsidRPr="00923F9E" w14:paraId="2E33FC0A" w14:textId="77777777" w:rsidTr="00147C84">
        <w:tc>
          <w:tcPr>
            <w:tcW w:w="2200" w:type="dxa"/>
            <w:tcMar>
              <w:top w:w="20" w:type="dxa"/>
              <w:left w:w="20" w:type="dxa"/>
              <w:bottom w:w="20" w:type="dxa"/>
              <w:right w:w="20" w:type="dxa"/>
            </w:tcMar>
            <w:vAlign w:val="center"/>
            <w:hideMark/>
          </w:tcPr>
          <w:p w14:paraId="4C75F4FA" w14:textId="77777777" w:rsidR="00FD2047" w:rsidRPr="00923F9E" w:rsidRDefault="00FD2047" w:rsidP="00147C84">
            <w:pPr>
              <w:pStyle w:val="movimento"/>
              <w:rPr>
                <w:color w:val="002060"/>
              </w:rPr>
            </w:pPr>
            <w:r w:rsidRPr="00923F9E">
              <w:rPr>
                <w:color w:val="002060"/>
              </w:rPr>
              <w:t>CENTONZE FRANCESCO</w:t>
            </w:r>
          </w:p>
        </w:tc>
        <w:tc>
          <w:tcPr>
            <w:tcW w:w="2200" w:type="dxa"/>
            <w:tcMar>
              <w:top w:w="20" w:type="dxa"/>
              <w:left w:w="20" w:type="dxa"/>
              <w:bottom w:w="20" w:type="dxa"/>
              <w:right w:w="20" w:type="dxa"/>
            </w:tcMar>
            <w:vAlign w:val="center"/>
            <w:hideMark/>
          </w:tcPr>
          <w:p w14:paraId="6443FF13" w14:textId="77777777" w:rsidR="00FD2047" w:rsidRPr="00923F9E" w:rsidRDefault="00FD2047" w:rsidP="00147C84">
            <w:pPr>
              <w:pStyle w:val="movimento2"/>
              <w:rPr>
                <w:color w:val="002060"/>
              </w:rPr>
            </w:pPr>
            <w:r w:rsidRPr="00923F9E">
              <w:rPr>
                <w:color w:val="002060"/>
              </w:rPr>
              <w:t xml:space="preserve">(ACLI MANTOVANI CALCIO A 5) </w:t>
            </w:r>
          </w:p>
        </w:tc>
        <w:tc>
          <w:tcPr>
            <w:tcW w:w="800" w:type="dxa"/>
            <w:tcMar>
              <w:top w:w="20" w:type="dxa"/>
              <w:left w:w="20" w:type="dxa"/>
              <w:bottom w:w="20" w:type="dxa"/>
              <w:right w:w="20" w:type="dxa"/>
            </w:tcMar>
            <w:vAlign w:val="center"/>
            <w:hideMark/>
          </w:tcPr>
          <w:p w14:paraId="1F9D5718"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7222E95D" w14:textId="77777777" w:rsidR="00FD2047" w:rsidRPr="00923F9E" w:rsidRDefault="00FD2047" w:rsidP="00147C84">
            <w:pPr>
              <w:pStyle w:val="movimento"/>
              <w:rPr>
                <w:color w:val="002060"/>
              </w:rPr>
            </w:pPr>
            <w:r w:rsidRPr="00923F9E">
              <w:rPr>
                <w:color w:val="002060"/>
              </w:rPr>
              <w:t>SPINACI LUCA</w:t>
            </w:r>
          </w:p>
        </w:tc>
        <w:tc>
          <w:tcPr>
            <w:tcW w:w="2200" w:type="dxa"/>
            <w:tcMar>
              <w:top w:w="20" w:type="dxa"/>
              <w:left w:w="20" w:type="dxa"/>
              <w:bottom w:w="20" w:type="dxa"/>
              <w:right w:w="20" w:type="dxa"/>
            </w:tcMar>
            <w:vAlign w:val="center"/>
            <w:hideMark/>
          </w:tcPr>
          <w:p w14:paraId="405F9716" w14:textId="77777777" w:rsidR="00FD2047" w:rsidRPr="00923F9E" w:rsidRDefault="00FD2047" w:rsidP="00147C84">
            <w:pPr>
              <w:pStyle w:val="movimento2"/>
              <w:rPr>
                <w:color w:val="002060"/>
              </w:rPr>
            </w:pPr>
            <w:r w:rsidRPr="00923F9E">
              <w:rPr>
                <w:color w:val="002060"/>
              </w:rPr>
              <w:t xml:space="preserve">(AMICI DEL CENTROSOCIO SP.) </w:t>
            </w:r>
          </w:p>
        </w:tc>
      </w:tr>
    </w:tbl>
    <w:p w14:paraId="1B58C555" w14:textId="77777777" w:rsidR="00FD2047" w:rsidRPr="00923F9E" w:rsidRDefault="00FD2047" w:rsidP="00FD2047">
      <w:pPr>
        <w:pStyle w:val="breakline"/>
        <w:rPr>
          <w:color w:val="002060"/>
        </w:rPr>
      </w:pPr>
    </w:p>
    <w:p w14:paraId="3796FC1C" w14:textId="77777777" w:rsidR="00FD2047" w:rsidRPr="00923F9E" w:rsidRDefault="00FD2047" w:rsidP="00FD2047">
      <w:pPr>
        <w:ind w:left="4956"/>
        <w:rPr>
          <w:rFonts w:ascii="Arial" w:hAnsi="Arial" w:cs="Arial"/>
          <w:noProof/>
          <w:color w:val="002060"/>
          <w:sz w:val="22"/>
          <w:szCs w:val="22"/>
        </w:rPr>
      </w:pPr>
      <w:r w:rsidRPr="00923F9E">
        <w:rPr>
          <w:rFonts w:ascii="Arial" w:hAnsi="Arial" w:cs="Arial"/>
          <w:noProof/>
          <w:color w:val="002060"/>
          <w:sz w:val="22"/>
          <w:szCs w:val="22"/>
        </w:rPr>
        <w:t>F.to IL SOSTITUTO GIUDICE SPORTIVO      </w:t>
      </w:r>
    </w:p>
    <w:p w14:paraId="36529AC9" w14:textId="77777777" w:rsidR="00FD2047" w:rsidRPr="00923F9E" w:rsidRDefault="00FD2047" w:rsidP="00FD2047">
      <w:pPr>
        <w:pStyle w:val="breakline"/>
        <w:rPr>
          <w:rFonts w:eastAsiaTheme="minorEastAsia"/>
          <w:color w:val="002060"/>
        </w:rPr>
      </w:pPr>
      <w:r w:rsidRPr="00923F9E">
        <w:rPr>
          <w:rFonts w:ascii="Arial" w:hAnsi="Arial" w:cs="Arial"/>
          <w:noProof/>
          <w:color w:val="002060"/>
          <w:sz w:val="22"/>
          <w:szCs w:val="22"/>
        </w:rPr>
        <w:t xml:space="preserve"> </w:t>
      </w:r>
      <w:r w:rsidRPr="00923F9E">
        <w:rPr>
          <w:rFonts w:ascii="Arial" w:hAnsi="Arial" w:cs="Arial"/>
          <w:noProof/>
          <w:color w:val="002060"/>
          <w:sz w:val="22"/>
          <w:szCs w:val="22"/>
        </w:rPr>
        <w:tab/>
      </w:r>
      <w:r w:rsidRPr="00923F9E">
        <w:rPr>
          <w:rFonts w:ascii="Arial" w:hAnsi="Arial" w:cs="Arial"/>
          <w:noProof/>
          <w:color w:val="002060"/>
          <w:sz w:val="22"/>
          <w:szCs w:val="22"/>
        </w:rPr>
        <w:tab/>
      </w:r>
      <w:r w:rsidRPr="00923F9E">
        <w:rPr>
          <w:rFonts w:ascii="Arial" w:hAnsi="Arial" w:cs="Arial"/>
          <w:noProof/>
          <w:color w:val="002060"/>
          <w:sz w:val="22"/>
          <w:szCs w:val="22"/>
        </w:rPr>
        <w:tab/>
      </w:r>
      <w:r w:rsidRPr="00923F9E">
        <w:rPr>
          <w:rFonts w:ascii="Arial" w:hAnsi="Arial" w:cs="Arial"/>
          <w:noProof/>
          <w:color w:val="002060"/>
          <w:sz w:val="22"/>
          <w:szCs w:val="22"/>
        </w:rPr>
        <w:tab/>
      </w:r>
      <w:r w:rsidRPr="00923F9E">
        <w:rPr>
          <w:rFonts w:ascii="Arial" w:hAnsi="Arial" w:cs="Arial"/>
          <w:noProof/>
          <w:color w:val="002060"/>
          <w:sz w:val="22"/>
          <w:szCs w:val="22"/>
        </w:rPr>
        <w:tab/>
      </w:r>
      <w:r w:rsidRPr="00923F9E">
        <w:rPr>
          <w:rFonts w:ascii="Arial" w:hAnsi="Arial" w:cs="Arial"/>
          <w:noProof/>
          <w:color w:val="002060"/>
          <w:sz w:val="22"/>
          <w:szCs w:val="22"/>
        </w:rPr>
        <w:tab/>
        <w:t xml:space="preserve">   </w:t>
      </w:r>
      <w:r w:rsidRPr="00923F9E">
        <w:rPr>
          <w:rFonts w:ascii="Arial" w:hAnsi="Arial" w:cs="Arial"/>
          <w:noProof/>
          <w:color w:val="002060"/>
          <w:sz w:val="22"/>
          <w:szCs w:val="22"/>
        </w:rPr>
        <w:tab/>
        <w:t xml:space="preserve">                Federica Sorrentino</w:t>
      </w:r>
    </w:p>
    <w:p w14:paraId="1A08D7FB" w14:textId="77777777" w:rsidR="00FD2047" w:rsidRPr="00923F9E" w:rsidRDefault="00FD2047" w:rsidP="00FD2047">
      <w:pPr>
        <w:pStyle w:val="breakline"/>
        <w:rPr>
          <w:rFonts w:eastAsiaTheme="minorEastAsia"/>
          <w:color w:val="002060"/>
        </w:rPr>
      </w:pPr>
    </w:p>
    <w:p w14:paraId="60526C2F" w14:textId="77777777" w:rsidR="00FD2047" w:rsidRPr="00923F9E" w:rsidRDefault="00FD2047" w:rsidP="00FD2047">
      <w:pPr>
        <w:pStyle w:val="titoloprinc0"/>
        <w:rPr>
          <w:color w:val="002060"/>
        </w:rPr>
      </w:pPr>
      <w:r w:rsidRPr="00923F9E">
        <w:rPr>
          <w:color w:val="002060"/>
        </w:rPr>
        <w:t>CLASSIFICA</w:t>
      </w:r>
    </w:p>
    <w:p w14:paraId="550D2329" w14:textId="77777777" w:rsidR="00FD2047" w:rsidRPr="00923F9E" w:rsidRDefault="00FD2047" w:rsidP="00FD2047">
      <w:pPr>
        <w:pStyle w:val="breakline"/>
        <w:rPr>
          <w:color w:val="002060"/>
        </w:rPr>
      </w:pPr>
    </w:p>
    <w:p w14:paraId="740ABECC" w14:textId="77777777" w:rsidR="00FD2047" w:rsidRPr="00923F9E" w:rsidRDefault="00FD2047" w:rsidP="00FD2047">
      <w:pPr>
        <w:pStyle w:val="breakline"/>
        <w:rPr>
          <w:color w:val="002060"/>
        </w:rPr>
      </w:pPr>
    </w:p>
    <w:p w14:paraId="5B468F52" w14:textId="77777777" w:rsidR="00FD2047" w:rsidRPr="00923F9E" w:rsidRDefault="00FD2047" w:rsidP="00FD2047">
      <w:pPr>
        <w:pStyle w:val="sottotitolocampionato10"/>
        <w:rPr>
          <w:color w:val="002060"/>
        </w:rPr>
      </w:pPr>
      <w:r w:rsidRPr="00923F9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D2047" w:rsidRPr="00923F9E" w14:paraId="6B6F01D8" w14:textId="77777777" w:rsidTr="00147C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51654" w14:textId="77777777" w:rsidR="00FD2047" w:rsidRPr="00923F9E" w:rsidRDefault="00FD2047" w:rsidP="00147C84">
            <w:pPr>
              <w:pStyle w:val="headertabella0"/>
              <w:rPr>
                <w:color w:val="002060"/>
              </w:rPr>
            </w:pPr>
            <w:r w:rsidRPr="00923F9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670AE" w14:textId="77777777" w:rsidR="00FD2047" w:rsidRPr="00923F9E" w:rsidRDefault="00FD2047" w:rsidP="00147C84">
            <w:pPr>
              <w:pStyle w:val="headertabella0"/>
              <w:rPr>
                <w:color w:val="002060"/>
              </w:rPr>
            </w:pPr>
            <w:r w:rsidRPr="00923F9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D86B8" w14:textId="77777777" w:rsidR="00FD2047" w:rsidRPr="00923F9E" w:rsidRDefault="00FD2047" w:rsidP="00147C84">
            <w:pPr>
              <w:pStyle w:val="headertabella0"/>
              <w:rPr>
                <w:color w:val="002060"/>
              </w:rPr>
            </w:pPr>
            <w:r w:rsidRPr="00923F9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633EF" w14:textId="77777777" w:rsidR="00FD2047" w:rsidRPr="00923F9E" w:rsidRDefault="00FD2047" w:rsidP="00147C84">
            <w:pPr>
              <w:pStyle w:val="headertabella0"/>
              <w:rPr>
                <w:color w:val="002060"/>
              </w:rPr>
            </w:pPr>
            <w:r w:rsidRPr="00923F9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331AA" w14:textId="77777777" w:rsidR="00FD2047" w:rsidRPr="00923F9E" w:rsidRDefault="00FD2047" w:rsidP="00147C84">
            <w:pPr>
              <w:pStyle w:val="headertabella0"/>
              <w:rPr>
                <w:color w:val="002060"/>
              </w:rPr>
            </w:pPr>
            <w:r w:rsidRPr="00923F9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5186D" w14:textId="77777777" w:rsidR="00FD2047" w:rsidRPr="00923F9E" w:rsidRDefault="00FD2047" w:rsidP="00147C84">
            <w:pPr>
              <w:pStyle w:val="headertabella0"/>
              <w:rPr>
                <w:color w:val="002060"/>
              </w:rPr>
            </w:pPr>
            <w:r w:rsidRPr="00923F9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770D59" w14:textId="77777777" w:rsidR="00FD2047" w:rsidRPr="00923F9E" w:rsidRDefault="00FD2047" w:rsidP="00147C84">
            <w:pPr>
              <w:pStyle w:val="headertabella0"/>
              <w:rPr>
                <w:color w:val="002060"/>
              </w:rPr>
            </w:pPr>
            <w:r w:rsidRPr="00923F9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803EB" w14:textId="77777777" w:rsidR="00FD2047" w:rsidRPr="00923F9E" w:rsidRDefault="00FD2047" w:rsidP="00147C84">
            <w:pPr>
              <w:pStyle w:val="headertabella0"/>
              <w:rPr>
                <w:color w:val="002060"/>
              </w:rPr>
            </w:pPr>
            <w:r w:rsidRPr="00923F9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B407E" w14:textId="77777777" w:rsidR="00FD2047" w:rsidRPr="00923F9E" w:rsidRDefault="00FD2047" w:rsidP="00147C84">
            <w:pPr>
              <w:pStyle w:val="headertabella0"/>
              <w:rPr>
                <w:color w:val="002060"/>
              </w:rPr>
            </w:pPr>
            <w:r w:rsidRPr="00923F9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5C763" w14:textId="77777777" w:rsidR="00FD2047" w:rsidRPr="00923F9E" w:rsidRDefault="00FD2047" w:rsidP="00147C84">
            <w:pPr>
              <w:pStyle w:val="headertabella0"/>
              <w:rPr>
                <w:color w:val="002060"/>
              </w:rPr>
            </w:pPr>
            <w:r w:rsidRPr="00923F9E">
              <w:rPr>
                <w:color w:val="002060"/>
              </w:rPr>
              <w:t>PE</w:t>
            </w:r>
          </w:p>
        </w:tc>
      </w:tr>
      <w:tr w:rsidR="00FD2047" w:rsidRPr="00923F9E" w14:paraId="6AA5796D" w14:textId="77777777" w:rsidTr="00147C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A6B65B" w14:textId="77777777" w:rsidR="00FD2047" w:rsidRPr="00923F9E" w:rsidRDefault="00FD2047" w:rsidP="00147C84">
            <w:pPr>
              <w:pStyle w:val="rowtabella0"/>
              <w:rPr>
                <w:color w:val="002060"/>
              </w:rPr>
            </w:pPr>
            <w:r w:rsidRPr="00923F9E">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E7057" w14:textId="77777777" w:rsidR="00FD2047" w:rsidRPr="00923F9E" w:rsidRDefault="00FD2047" w:rsidP="00147C84">
            <w:pPr>
              <w:pStyle w:val="rowtabella0"/>
              <w:jc w:val="center"/>
              <w:rPr>
                <w:color w:val="002060"/>
              </w:rPr>
            </w:pPr>
            <w:r w:rsidRPr="00923F9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884AF" w14:textId="77777777" w:rsidR="00FD2047" w:rsidRPr="00923F9E" w:rsidRDefault="00FD2047" w:rsidP="00147C84">
            <w:pPr>
              <w:pStyle w:val="rowtabella0"/>
              <w:jc w:val="center"/>
              <w:rPr>
                <w:color w:val="002060"/>
              </w:rPr>
            </w:pPr>
            <w:r w:rsidRPr="00923F9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7078F" w14:textId="77777777" w:rsidR="00FD2047" w:rsidRPr="00923F9E" w:rsidRDefault="00FD2047" w:rsidP="00147C84">
            <w:pPr>
              <w:pStyle w:val="rowtabella0"/>
              <w:jc w:val="center"/>
              <w:rPr>
                <w:color w:val="002060"/>
              </w:rPr>
            </w:pPr>
            <w:r w:rsidRPr="00923F9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9FEEC" w14:textId="77777777" w:rsidR="00FD2047" w:rsidRPr="00923F9E" w:rsidRDefault="00FD2047" w:rsidP="00147C84">
            <w:pPr>
              <w:pStyle w:val="rowtabella0"/>
              <w:jc w:val="center"/>
              <w:rPr>
                <w:color w:val="002060"/>
              </w:rPr>
            </w:pPr>
            <w:r w:rsidRPr="00923F9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574E1"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1D113" w14:textId="77777777" w:rsidR="00FD2047" w:rsidRPr="00923F9E" w:rsidRDefault="00FD2047" w:rsidP="00147C84">
            <w:pPr>
              <w:pStyle w:val="rowtabella0"/>
              <w:jc w:val="center"/>
              <w:rPr>
                <w:color w:val="002060"/>
              </w:rPr>
            </w:pPr>
            <w:r w:rsidRPr="00923F9E">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EB120" w14:textId="77777777" w:rsidR="00FD2047" w:rsidRPr="00923F9E" w:rsidRDefault="00FD2047" w:rsidP="00147C84">
            <w:pPr>
              <w:pStyle w:val="rowtabella0"/>
              <w:jc w:val="center"/>
              <w:rPr>
                <w:color w:val="002060"/>
              </w:rPr>
            </w:pPr>
            <w:r w:rsidRPr="00923F9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DEFB0" w14:textId="77777777" w:rsidR="00FD2047" w:rsidRPr="00923F9E" w:rsidRDefault="00FD2047" w:rsidP="00147C84">
            <w:pPr>
              <w:pStyle w:val="rowtabella0"/>
              <w:jc w:val="center"/>
              <w:rPr>
                <w:color w:val="002060"/>
              </w:rPr>
            </w:pPr>
            <w:r w:rsidRPr="00923F9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135B0" w14:textId="77777777" w:rsidR="00FD2047" w:rsidRPr="00923F9E" w:rsidRDefault="00FD2047" w:rsidP="00147C84">
            <w:pPr>
              <w:pStyle w:val="rowtabella0"/>
              <w:jc w:val="center"/>
              <w:rPr>
                <w:color w:val="002060"/>
              </w:rPr>
            </w:pPr>
            <w:r w:rsidRPr="00923F9E">
              <w:rPr>
                <w:color w:val="002060"/>
              </w:rPr>
              <w:t>0</w:t>
            </w:r>
          </w:p>
        </w:tc>
      </w:tr>
      <w:tr w:rsidR="00FD2047" w:rsidRPr="00923F9E" w14:paraId="0057F7A8"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30384A" w14:textId="77777777" w:rsidR="00FD2047" w:rsidRPr="00923F9E" w:rsidRDefault="00FD2047" w:rsidP="00147C84">
            <w:pPr>
              <w:pStyle w:val="rowtabella0"/>
              <w:rPr>
                <w:color w:val="002060"/>
              </w:rPr>
            </w:pPr>
            <w:r w:rsidRPr="00923F9E">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C6C16" w14:textId="77777777" w:rsidR="00FD2047" w:rsidRPr="00923F9E" w:rsidRDefault="00FD2047" w:rsidP="00147C84">
            <w:pPr>
              <w:pStyle w:val="rowtabella0"/>
              <w:jc w:val="center"/>
              <w:rPr>
                <w:color w:val="002060"/>
              </w:rPr>
            </w:pPr>
            <w:r w:rsidRPr="00923F9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B75D5" w14:textId="77777777" w:rsidR="00FD2047" w:rsidRPr="00923F9E" w:rsidRDefault="00FD2047" w:rsidP="00147C84">
            <w:pPr>
              <w:pStyle w:val="rowtabella0"/>
              <w:jc w:val="center"/>
              <w:rPr>
                <w:color w:val="002060"/>
              </w:rPr>
            </w:pPr>
            <w:r w:rsidRPr="00923F9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477AC" w14:textId="77777777" w:rsidR="00FD2047" w:rsidRPr="00923F9E" w:rsidRDefault="00FD2047" w:rsidP="00147C84">
            <w:pPr>
              <w:pStyle w:val="rowtabella0"/>
              <w:jc w:val="center"/>
              <w:rPr>
                <w:color w:val="002060"/>
              </w:rPr>
            </w:pPr>
            <w:r w:rsidRPr="00923F9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FCEBD" w14:textId="77777777" w:rsidR="00FD2047" w:rsidRPr="00923F9E" w:rsidRDefault="00FD2047" w:rsidP="00147C84">
            <w:pPr>
              <w:pStyle w:val="rowtabella0"/>
              <w:jc w:val="center"/>
              <w:rPr>
                <w:color w:val="002060"/>
              </w:rPr>
            </w:pPr>
            <w:r w:rsidRPr="00923F9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AE68E" w14:textId="77777777" w:rsidR="00FD2047" w:rsidRPr="00923F9E" w:rsidRDefault="00FD2047" w:rsidP="00147C84">
            <w:pPr>
              <w:pStyle w:val="rowtabella0"/>
              <w:jc w:val="center"/>
              <w:rPr>
                <w:color w:val="002060"/>
              </w:rPr>
            </w:pPr>
            <w:r w:rsidRPr="00923F9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B8A6A" w14:textId="77777777" w:rsidR="00FD2047" w:rsidRPr="00923F9E" w:rsidRDefault="00FD2047" w:rsidP="00147C84">
            <w:pPr>
              <w:pStyle w:val="rowtabella0"/>
              <w:jc w:val="center"/>
              <w:rPr>
                <w:color w:val="002060"/>
              </w:rPr>
            </w:pPr>
            <w:r w:rsidRPr="00923F9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9D129" w14:textId="77777777" w:rsidR="00FD2047" w:rsidRPr="00923F9E" w:rsidRDefault="00FD2047" w:rsidP="00147C84">
            <w:pPr>
              <w:pStyle w:val="rowtabella0"/>
              <w:jc w:val="center"/>
              <w:rPr>
                <w:color w:val="002060"/>
              </w:rPr>
            </w:pPr>
            <w:r w:rsidRPr="00923F9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9E4C4"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A0900" w14:textId="77777777" w:rsidR="00FD2047" w:rsidRPr="00923F9E" w:rsidRDefault="00FD2047" w:rsidP="00147C84">
            <w:pPr>
              <w:pStyle w:val="rowtabella0"/>
              <w:jc w:val="center"/>
              <w:rPr>
                <w:color w:val="002060"/>
              </w:rPr>
            </w:pPr>
            <w:r w:rsidRPr="00923F9E">
              <w:rPr>
                <w:color w:val="002060"/>
              </w:rPr>
              <w:t>0</w:t>
            </w:r>
          </w:p>
        </w:tc>
      </w:tr>
      <w:tr w:rsidR="00FD2047" w:rsidRPr="00923F9E" w14:paraId="3D1645AD"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C4936A" w14:textId="77777777" w:rsidR="00FD2047" w:rsidRPr="00923F9E" w:rsidRDefault="00FD2047" w:rsidP="00147C84">
            <w:pPr>
              <w:pStyle w:val="rowtabella0"/>
              <w:rPr>
                <w:color w:val="002060"/>
              </w:rPr>
            </w:pPr>
            <w:r w:rsidRPr="00923F9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829DF" w14:textId="77777777" w:rsidR="00FD2047" w:rsidRPr="00923F9E" w:rsidRDefault="00FD2047" w:rsidP="00147C84">
            <w:pPr>
              <w:pStyle w:val="rowtabella0"/>
              <w:jc w:val="center"/>
              <w:rPr>
                <w:color w:val="002060"/>
              </w:rPr>
            </w:pPr>
            <w:r w:rsidRPr="00923F9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B0223" w14:textId="77777777" w:rsidR="00FD2047" w:rsidRPr="00923F9E" w:rsidRDefault="00FD2047" w:rsidP="00147C84">
            <w:pPr>
              <w:pStyle w:val="rowtabella0"/>
              <w:jc w:val="center"/>
              <w:rPr>
                <w:color w:val="002060"/>
              </w:rPr>
            </w:pPr>
            <w:r w:rsidRPr="00923F9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DE669" w14:textId="77777777" w:rsidR="00FD2047" w:rsidRPr="00923F9E" w:rsidRDefault="00FD2047" w:rsidP="00147C84">
            <w:pPr>
              <w:pStyle w:val="rowtabella0"/>
              <w:jc w:val="center"/>
              <w:rPr>
                <w:color w:val="002060"/>
              </w:rPr>
            </w:pPr>
            <w:r w:rsidRPr="00923F9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D20FD"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75165" w14:textId="77777777" w:rsidR="00FD2047" w:rsidRPr="00923F9E" w:rsidRDefault="00FD2047" w:rsidP="00147C84">
            <w:pPr>
              <w:pStyle w:val="rowtabella0"/>
              <w:jc w:val="center"/>
              <w:rPr>
                <w:color w:val="002060"/>
              </w:rPr>
            </w:pPr>
            <w:r w:rsidRPr="00923F9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A4E1C" w14:textId="77777777" w:rsidR="00FD2047" w:rsidRPr="00923F9E" w:rsidRDefault="00FD2047" w:rsidP="00147C84">
            <w:pPr>
              <w:pStyle w:val="rowtabella0"/>
              <w:jc w:val="center"/>
              <w:rPr>
                <w:color w:val="002060"/>
              </w:rPr>
            </w:pPr>
            <w:r w:rsidRPr="00923F9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34769" w14:textId="77777777" w:rsidR="00FD2047" w:rsidRPr="00923F9E" w:rsidRDefault="00FD2047" w:rsidP="00147C84">
            <w:pPr>
              <w:pStyle w:val="rowtabella0"/>
              <w:jc w:val="center"/>
              <w:rPr>
                <w:color w:val="002060"/>
              </w:rPr>
            </w:pPr>
            <w:r w:rsidRPr="00923F9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76CAD"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0E10B" w14:textId="77777777" w:rsidR="00FD2047" w:rsidRPr="00923F9E" w:rsidRDefault="00FD2047" w:rsidP="00147C84">
            <w:pPr>
              <w:pStyle w:val="rowtabella0"/>
              <w:jc w:val="center"/>
              <w:rPr>
                <w:color w:val="002060"/>
              </w:rPr>
            </w:pPr>
            <w:r w:rsidRPr="00923F9E">
              <w:rPr>
                <w:color w:val="002060"/>
              </w:rPr>
              <w:t>0</w:t>
            </w:r>
          </w:p>
        </w:tc>
      </w:tr>
      <w:tr w:rsidR="00FD2047" w:rsidRPr="00923F9E" w14:paraId="75551BB7"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7BE028" w14:textId="77777777" w:rsidR="00FD2047" w:rsidRPr="00923F9E" w:rsidRDefault="00FD2047" w:rsidP="00147C84">
            <w:pPr>
              <w:pStyle w:val="rowtabella0"/>
              <w:rPr>
                <w:color w:val="002060"/>
              </w:rPr>
            </w:pPr>
            <w:r w:rsidRPr="00923F9E">
              <w:rPr>
                <w:color w:val="002060"/>
              </w:rPr>
              <w:t xml:space="preserve">A.S.D. </w:t>
            </w:r>
            <w:proofErr w:type="gramStart"/>
            <w:r w:rsidRPr="00923F9E">
              <w:rPr>
                <w:color w:val="002060"/>
              </w:rPr>
              <w:t>CITTA</w:t>
            </w:r>
            <w:proofErr w:type="gramEnd"/>
            <w:r w:rsidRPr="00923F9E">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31DFF" w14:textId="77777777" w:rsidR="00FD2047" w:rsidRPr="00923F9E" w:rsidRDefault="00FD2047" w:rsidP="00147C84">
            <w:pPr>
              <w:pStyle w:val="rowtabella0"/>
              <w:jc w:val="center"/>
              <w:rPr>
                <w:color w:val="002060"/>
              </w:rPr>
            </w:pPr>
            <w:r w:rsidRPr="00923F9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293B6" w14:textId="77777777" w:rsidR="00FD2047" w:rsidRPr="00923F9E" w:rsidRDefault="00FD2047" w:rsidP="00147C84">
            <w:pPr>
              <w:pStyle w:val="rowtabella0"/>
              <w:jc w:val="center"/>
              <w:rPr>
                <w:color w:val="002060"/>
              </w:rPr>
            </w:pPr>
            <w:r w:rsidRPr="00923F9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958F4" w14:textId="77777777" w:rsidR="00FD2047" w:rsidRPr="00923F9E" w:rsidRDefault="00FD2047" w:rsidP="00147C84">
            <w:pPr>
              <w:pStyle w:val="rowtabella0"/>
              <w:jc w:val="center"/>
              <w:rPr>
                <w:color w:val="002060"/>
              </w:rPr>
            </w:pPr>
            <w:r w:rsidRPr="00923F9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64615"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B6B5F"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2E9E4" w14:textId="77777777" w:rsidR="00FD2047" w:rsidRPr="00923F9E" w:rsidRDefault="00FD2047" w:rsidP="00147C84">
            <w:pPr>
              <w:pStyle w:val="rowtabella0"/>
              <w:jc w:val="center"/>
              <w:rPr>
                <w:color w:val="002060"/>
              </w:rPr>
            </w:pPr>
            <w:r w:rsidRPr="00923F9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38327" w14:textId="77777777" w:rsidR="00FD2047" w:rsidRPr="00923F9E" w:rsidRDefault="00FD2047" w:rsidP="00147C84">
            <w:pPr>
              <w:pStyle w:val="rowtabella0"/>
              <w:jc w:val="center"/>
              <w:rPr>
                <w:color w:val="002060"/>
              </w:rPr>
            </w:pPr>
            <w:r w:rsidRPr="00923F9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B5945" w14:textId="77777777" w:rsidR="00FD2047" w:rsidRPr="00923F9E" w:rsidRDefault="00FD2047" w:rsidP="00147C84">
            <w:pPr>
              <w:pStyle w:val="rowtabella0"/>
              <w:jc w:val="center"/>
              <w:rPr>
                <w:color w:val="002060"/>
              </w:rPr>
            </w:pPr>
            <w:r w:rsidRPr="00923F9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C6756" w14:textId="77777777" w:rsidR="00FD2047" w:rsidRPr="00923F9E" w:rsidRDefault="00FD2047" w:rsidP="00147C84">
            <w:pPr>
              <w:pStyle w:val="rowtabella0"/>
              <w:jc w:val="center"/>
              <w:rPr>
                <w:color w:val="002060"/>
              </w:rPr>
            </w:pPr>
            <w:r w:rsidRPr="00923F9E">
              <w:rPr>
                <w:color w:val="002060"/>
              </w:rPr>
              <w:t>0</w:t>
            </w:r>
          </w:p>
        </w:tc>
      </w:tr>
      <w:tr w:rsidR="00FD2047" w:rsidRPr="00923F9E" w14:paraId="0089D7E3"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1534A3" w14:textId="77777777" w:rsidR="00FD2047" w:rsidRPr="00923F9E" w:rsidRDefault="00FD2047" w:rsidP="00147C84">
            <w:pPr>
              <w:pStyle w:val="rowtabella0"/>
              <w:rPr>
                <w:color w:val="002060"/>
              </w:rPr>
            </w:pPr>
            <w:r w:rsidRPr="00923F9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1467B" w14:textId="77777777" w:rsidR="00FD2047" w:rsidRPr="00923F9E" w:rsidRDefault="00FD2047" w:rsidP="00147C84">
            <w:pPr>
              <w:pStyle w:val="rowtabella0"/>
              <w:jc w:val="center"/>
              <w:rPr>
                <w:color w:val="002060"/>
              </w:rPr>
            </w:pPr>
            <w:r w:rsidRPr="00923F9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99A6E" w14:textId="77777777" w:rsidR="00FD2047" w:rsidRPr="00923F9E" w:rsidRDefault="00FD2047" w:rsidP="00147C84">
            <w:pPr>
              <w:pStyle w:val="rowtabella0"/>
              <w:jc w:val="center"/>
              <w:rPr>
                <w:color w:val="002060"/>
              </w:rPr>
            </w:pPr>
            <w:r w:rsidRPr="00923F9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614D9"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AAD15" w14:textId="77777777" w:rsidR="00FD2047" w:rsidRPr="00923F9E" w:rsidRDefault="00FD2047" w:rsidP="00147C84">
            <w:pPr>
              <w:pStyle w:val="rowtabella0"/>
              <w:jc w:val="center"/>
              <w:rPr>
                <w:color w:val="002060"/>
              </w:rPr>
            </w:pPr>
            <w:r w:rsidRPr="00923F9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F002F" w14:textId="77777777" w:rsidR="00FD2047" w:rsidRPr="00923F9E" w:rsidRDefault="00FD2047" w:rsidP="00147C84">
            <w:pPr>
              <w:pStyle w:val="rowtabella0"/>
              <w:jc w:val="center"/>
              <w:rPr>
                <w:color w:val="002060"/>
              </w:rPr>
            </w:pPr>
            <w:r w:rsidRPr="00923F9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6C0CD" w14:textId="77777777" w:rsidR="00FD2047" w:rsidRPr="00923F9E" w:rsidRDefault="00FD2047" w:rsidP="00147C84">
            <w:pPr>
              <w:pStyle w:val="rowtabella0"/>
              <w:jc w:val="center"/>
              <w:rPr>
                <w:color w:val="002060"/>
              </w:rPr>
            </w:pPr>
            <w:r w:rsidRPr="00923F9E">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F3504" w14:textId="77777777" w:rsidR="00FD2047" w:rsidRPr="00923F9E" w:rsidRDefault="00FD2047" w:rsidP="00147C84">
            <w:pPr>
              <w:pStyle w:val="rowtabella0"/>
              <w:jc w:val="center"/>
              <w:rPr>
                <w:color w:val="002060"/>
              </w:rPr>
            </w:pPr>
            <w:r w:rsidRPr="00923F9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1AB4E" w14:textId="77777777" w:rsidR="00FD2047" w:rsidRPr="00923F9E" w:rsidRDefault="00FD2047" w:rsidP="00147C84">
            <w:pPr>
              <w:pStyle w:val="rowtabella0"/>
              <w:jc w:val="center"/>
              <w:rPr>
                <w:color w:val="002060"/>
              </w:rPr>
            </w:pPr>
            <w:r w:rsidRPr="00923F9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5826F" w14:textId="77777777" w:rsidR="00FD2047" w:rsidRPr="00923F9E" w:rsidRDefault="00FD2047" w:rsidP="00147C84">
            <w:pPr>
              <w:pStyle w:val="rowtabella0"/>
              <w:jc w:val="center"/>
              <w:rPr>
                <w:color w:val="002060"/>
              </w:rPr>
            </w:pPr>
            <w:r w:rsidRPr="00923F9E">
              <w:rPr>
                <w:color w:val="002060"/>
              </w:rPr>
              <w:t>0</w:t>
            </w:r>
          </w:p>
        </w:tc>
      </w:tr>
      <w:tr w:rsidR="00FD2047" w:rsidRPr="00923F9E" w14:paraId="4FFE4AB2"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2BC0CF" w14:textId="77777777" w:rsidR="00FD2047" w:rsidRPr="00923F9E" w:rsidRDefault="00FD2047" w:rsidP="00147C84">
            <w:pPr>
              <w:pStyle w:val="rowtabella0"/>
              <w:rPr>
                <w:color w:val="002060"/>
              </w:rPr>
            </w:pPr>
            <w:r w:rsidRPr="00923F9E">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09886" w14:textId="77777777" w:rsidR="00FD2047" w:rsidRPr="00923F9E" w:rsidRDefault="00FD2047" w:rsidP="00147C84">
            <w:pPr>
              <w:pStyle w:val="rowtabella0"/>
              <w:jc w:val="center"/>
              <w:rPr>
                <w:color w:val="002060"/>
              </w:rPr>
            </w:pPr>
            <w:r w:rsidRPr="00923F9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80B05" w14:textId="77777777" w:rsidR="00FD2047" w:rsidRPr="00923F9E" w:rsidRDefault="00FD2047" w:rsidP="00147C84">
            <w:pPr>
              <w:pStyle w:val="rowtabella0"/>
              <w:jc w:val="center"/>
              <w:rPr>
                <w:color w:val="002060"/>
              </w:rPr>
            </w:pPr>
            <w:r w:rsidRPr="00923F9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B9D73" w14:textId="77777777" w:rsidR="00FD2047" w:rsidRPr="00923F9E" w:rsidRDefault="00FD2047" w:rsidP="00147C84">
            <w:pPr>
              <w:pStyle w:val="rowtabella0"/>
              <w:jc w:val="center"/>
              <w:rPr>
                <w:color w:val="002060"/>
              </w:rPr>
            </w:pPr>
            <w:r w:rsidRPr="00923F9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439E4"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DB612"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EACFF" w14:textId="77777777" w:rsidR="00FD2047" w:rsidRPr="00923F9E" w:rsidRDefault="00FD2047" w:rsidP="00147C84">
            <w:pPr>
              <w:pStyle w:val="rowtabella0"/>
              <w:jc w:val="center"/>
              <w:rPr>
                <w:color w:val="002060"/>
              </w:rPr>
            </w:pPr>
            <w:r w:rsidRPr="00923F9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FB863" w14:textId="77777777" w:rsidR="00FD2047" w:rsidRPr="00923F9E" w:rsidRDefault="00FD2047" w:rsidP="00147C84">
            <w:pPr>
              <w:pStyle w:val="rowtabella0"/>
              <w:jc w:val="center"/>
              <w:rPr>
                <w:color w:val="002060"/>
              </w:rPr>
            </w:pPr>
            <w:r w:rsidRPr="00923F9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16A49"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72E77" w14:textId="77777777" w:rsidR="00FD2047" w:rsidRPr="00923F9E" w:rsidRDefault="00FD2047" w:rsidP="00147C84">
            <w:pPr>
              <w:pStyle w:val="rowtabella0"/>
              <w:jc w:val="center"/>
              <w:rPr>
                <w:color w:val="002060"/>
              </w:rPr>
            </w:pPr>
            <w:r w:rsidRPr="00923F9E">
              <w:rPr>
                <w:color w:val="002060"/>
              </w:rPr>
              <w:t>0</w:t>
            </w:r>
          </w:p>
        </w:tc>
      </w:tr>
      <w:tr w:rsidR="00FD2047" w:rsidRPr="00923F9E" w14:paraId="52EBACA4"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8462BB" w14:textId="77777777" w:rsidR="00FD2047" w:rsidRPr="00923F9E" w:rsidRDefault="00FD2047" w:rsidP="00147C84">
            <w:pPr>
              <w:pStyle w:val="rowtabella0"/>
              <w:rPr>
                <w:color w:val="002060"/>
              </w:rPr>
            </w:pPr>
            <w:r w:rsidRPr="00923F9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C987F" w14:textId="77777777" w:rsidR="00FD2047" w:rsidRPr="00923F9E" w:rsidRDefault="00FD2047" w:rsidP="00147C84">
            <w:pPr>
              <w:pStyle w:val="rowtabella0"/>
              <w:jc w:val="center"/>
              <w:rPr>
                <w:color w:val="002060"/>
              </w:rPr>
            </w:pPr>
            <w:r w:rsidRPr="00923F9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2FD94" w14:textId="77777777" w:rsidR="00FD2047" w:rsidRPr="00923F9E" w:rsidRDefault="00FD2047" w:rsidP="00147C84">
            <w:pPr>
              <w:pStyle w:val="rowtabella0"/>
              <w:jc w:val="center"/>
              <w:rPr>
                <w:color w:val="002060"/>
              </w:rPr>
            </w:pPr>
            <w:r w:rsidRPr="00923F9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6EE83"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8BF99" w14:textId="77777777" w:rsidR="00FD2047" w:rsidRPr="00923F9E" w:rsidRDefault="00FD2047" w:rsidP="00147C84">
            <w:pPr>
              <w:pStyle w:val="rowtabella0"/>
              <w:jc w:val="center"/>
              <w:rPr>
                <w:color w:val="002060"/>
              </w:rPr>
            </w:pPr>
            <w:r w:rsidRPr="00923F9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B50A2"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14107" w14:textId="77777777" w:rsidR="00FD2047" w:rsidRPr="00923F9E" w:rsidRDefault="00FD2047" w:rsidP="00147C84">
            <w:pPr>
              <w:pStyle w:val="rowtabella0"/>
              <w:jc w:val="center"/>
              <w:rPr>
                <w:color w:val="002060"/>
              </w:rPr>
            </w:pPr>
            <w:r w:rsidRPr="00923F9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86BC8" w14:textId="77777777" w:rsidR="00FD2047" w:rsidRPr="00923F9E" w:rsidRDefault="00FD2047" w:rsidP="00147C84">
            <w:pPr>
              <w:pStyle w:val="rowtabella0"/>
              <w:jc w:val="center"/>
              <w:rPr>
                <w:color w:val="002060"/>
              </w:rPr>
            </w:pPr>
            <w:r w:rsidRPr="00923F9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BA104"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CC343" w14:textId="77777777" w:rsidR="00FD2047" w:rsidRPr="00923F9E" w:rsidRDefault="00FD2047" w:rsidP="00147C84">
            <w:pPr>
              <w:pStyle w:val="rowtabella0"/>
              <w:jc w:val="center"/>
              <w:rPr>
                <w:color w:val="002060"/>
              </w:rPr>
            </w:pPr>
            <w:r w:rsidRPr="00923F9E">
              <w:rPr>
                <w:color w:val="002060"/>
              </w:rPr>
              <w:t>0</w:t>
            </w:r>
          </w:p>
        </w:tc>
      </w:tr>
      <w:tr w:rsidR="00FD2047" w:rsidRPr="00923F9E" w14:paraId="6E0494FF"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4AFE79" w14:textId="77777777" w:rsidR="00FD2047" w:rsidRPr="00923F9E" w:rsidRDefault="00FD2047" w:rsidP="00147C84">
            <w:pPr>
              <w:pStyle w:val="rowtabella0"/>
              <w:rPr>
                <w:color w:val="002060"/>
              </w:rPr>
            </w:pPr>
            <w:r w:rsidRPr="00923F9E">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13B33" w14:textId="77777777" w:rsidR="00FD2047" w:rsidRPr="00923F9E" w:rsidRDefault="00FD2047" w:rsidP="00147C84">
            <w:pPr>
              <w:pStyle w:val="rowtabella0"/>
              <w:jc w:val="center"/>
              <w:rPr>
                <w:color w:val="002060"/>
              </w:rPr>
            </w:pPr>
            <w:r w:rsidRPr="00923F9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90C2A" w14:textId="77777777" w:rsidR="00FD2047" w:rsidRPr="00923F9E" w:rsidRDefault="00FD2047" w:rsidP="00147C84">
            <w:pPr>
              <w:pStyle w:val="rowtabella0"/>
              <w:jc w:val="center"/>
              <w:rPr>
                <w:color w:val="002060"/>
              </w:rPr>
            </w:pPr>
            <w:r w:rsidRPr="00923F9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46BD1" w14:textId="77777777" w:rsidR="00FD2047" w:rsidRPr="00923F9E" w:rsidRDefault="00FD2047" w:rsidP="00147C84">
            <w:pPr>
              <w:pStyle w:val="rowtabella0"/>
              <w:jc w:val="center"/>
              <w:rPr>
                <w:color w:val="002060"/>
              </w:rPr>
            </w:pPr>
            <w:r w:rsidRPr="00923F9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9127B" w14:textId="77777777" w:rsidR="00FD2047" w:rsidRPr="00923F9E" w:rsidRDefault="00FD2047" w:rsidP="00147C84">
            <w:pPr>
              <w:pStyle w:val="rowtabella0"/>
              <w:jc w:val="center"/>
              <w:rPr>
                <w:color w:val="002060"/>
              </w:rPr>
            </w:pPr>
            <w:r w:rsidRPr="00923F9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6E5B4" w14:textId="77777777" w:rsidR="00FD2047" w:rsidRPr="00923F9E" w:rsidRDefault="00FD2047" w:rsidP="00147C84">
            <w:pPr>
              <w:pStyle w:val="rowtabella0"/>
              <w:jc w:val="center"/>
              <w:rPr>
                <w:color w:val="002060"/>
              </w:rPr>
            </w:pPr>
            <w:r w:rsidRPr="00923F9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70F3E" w14:textId="77777777" w:rsidR="00FD2047" w:rsidRPr="00923F9E" w:rsidRDefault="00FD2047" w:rsidP="00147C84">
            <w:pPr>
              <w:pStyle w:val="rowtabella0"/>
              <w:jc w:val="center"/>
              <w:rPr>
                <w:color w:val="002060"/>
              </w:rPr>
            </w:pPr>
            <w:r w:rsidRPr="00923F9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0AA19" w14:textId="77777777" w:rsidR="00FD2047" w:rsidRPr="00923F9E" w:rsidRDefault="00FD2047" w:rsidP="00147C84">
            <w:pPr>
              <w:pStyle w:val="rowtabella0"/>
              <w:jc w:val="center"/>
              <w:rPr>
                <w:color w:val="002060"/>
              </w:rPr>
            </w:pPr>
            <w:r w:rsidRPr="00923F9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A3C34" w14:textId="77777777" w:rsidR="00FD2047" w:rsidRPr="00923F9E" w:rsidRDefault="00FD2047" w:rsidP="00147C84">
            <w:pPr>
              <w:pStyle w:val="rowtabella0"/>
              <w:jc w:val="center"/>
              <w:rPr>
                <w:color w:val="002060"/>
              </w:rPr>
            </w:pPr>
            <w:r w:rsidRPr="00923F9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4566D" w14:textId="77777777" w:rsidR="00FD2047" w:rsidRPr="00923F9E" w:rsidRDefault="00FD2047" w:rsidP="00147C84">
            <w:pPr>
              <w:pStyle w:val="rowtabella0"/>
              <w:jc w:val="center"/>
              <w:rPr>
                <w:color w:val="002060"/>
              </w:rPr>
            </w:pPr>
            <w:r w:rsidRPr="00923F9E">
              <w:rPr>
                <w:color w:val="002060"/>
              </w:rPr>
              <w:t>0</w:t>
            </w:r>
          </w:p>
        </w:tc>
      </w:tr>
      <w:tr w:rsidR="00FD2047" w:rsidRPr="00923F9E" w14:paraId="6D9B1B4C"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D4EF27" w14:textId="77777777" w:rsidR="00FD2047" w:rsidRPr="00923F9E" w:rsidRDefault="00FD2047" w:rsidP="00147C84">
            <w:pPr>
              <w:pStyle w:val="rowtabella0"/>
              <w:rPr>
                <w:color w:val="002060"/>
              </w:rPr>
            </w:pPr>
            <w:r w:rsidRPr="00923F9E">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77007" w14:textId="77777777" w:rsidR="00FD2047" w:rsidRPr="00923F9E" w:rsidRDefault="00FD2047" w:rsidP="00147C84">
            <w:pPr>
              <w:pStyle w:val="rowtabella0"/>
              <w:jc w:val="center"/>
              <w:rPr>
                <w:color w:val="002060"/>
              </w:rPr>
            </w:pPr>
            <w:r w:rsidRPr="00923F9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1939D" w14:textId="77777777" w:rsidR="00FD2047" w:rsidRPr="00923F9E" w:rsidRDefault="00FD2047" w:rsidP="00147C84">
            <w:pPr>
              <w:pStyle w:val="rowtabella0"/>
              <w:jc w:val="center"/>
              <w:rPr>
                <w:color w:val="002060"/>
              </w:rPr>
            </w:pPr>
            <w:r w:rsidRPr="00923F9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8A40F" w14:textId="77777777" w:rsidR="00FD2047" w:rsidRPr="00923F9E" w:rsidRDefault="00FD2047" w:rsidP="00147C84">
            <w:pPr>
              <w:pStyle w:val="rowtabella0"/>
              <w:jc w:val="center"/>
              <w:rPr>
                <w:color w:val="002060"/>
              </w:rPr>
            </w:pPr>
            <w:r w:rsidRPr="00923F9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AABDE" w14:textId="77777777" w:rsidR="00FD2047" w:rsidRPr="00923F9E" w:rsidRDefault="00FD2047" w:rsidP="00147C84">
            <w:pPr>
              <w:pStyle w:val="rowtabella0"/>
              <w:jc w:val="center"/>
              <w:rPr>
                <w:color w:val="002060"/>
              </w:rPr>
            </w:pPr>
            <w:r w:rsidRPr="00923F9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02403"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2620D" w14:textId="77777777" w:rsidR="00FD2047" w:rsidRPr="00923F9E" w:rsidRDefault="00FD2047" w:rsidP="00147C84">
            <w:pPr>
              <w:pStyle w:val="rowtabella0"/>
              <w:jc w:val="center"/>
              <w:rPr>
                <w:color w:val="002060"/>
              </w:rPr>
            </w:pPr>
            <w:r w:rsidRPr="00923F9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87A31" w14:textId="77777777" w:rsidR="00FD2047" w:rsidRPr="00923F9E" w:rsidRDefault="00FD2047" w:rsidP="00147C84">
            <w:pPr>
              <w:pStyle w:val="rowtabella0"/>
              <w:jc w:val="center"/>
              <w:rPr>
                <w:color w:val="002060"/>
              </w:rPr>
            </w:pPr>
            <w:r w:rsidRPr="00923F9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4922E" w14:textId="77777777" w:rsidR="00FD2047" w:rsidRPr="00923F9E" w:rsidRDefault="00FD2047" w:rsidP="00147C84">
            <w:pPr>
              <w:pStyle w:val="rowtabella0"/>
              <w:jc w:val="center"/>
              <w:rPr>
                <w:color w:val="002060"/>
              </w:rPr>
            </w:pPr>
            <w:r w:rsidRPr="00923F9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8A33C" w14:textId="77777777" w:rsidR="00FD2047" w:rsidRPr="00923F9E" w:rsidRDefault="00FD2047" w:rsidP="00147C84">
            <w:pPr>
              <w:pStyle w:val="rowtabella0"/>
              <w:jc w:val="center"/>
              <w:rPr>
                <w:color w:val="002060"/>
              </w:rPr>
            </w:pPr>
            <w:r w:rsidRPr="00923F9E">
              <w:rPr>
                <w:color w:val="002060"/>
              </w:rPr>
              <w:t>0</w:t>
            </w:r>
          </w:p>
        </w:tc>
      </w:tr>
      <w:tr w:rsidR="00FD2047" w:rsidRPr="00923F9E" w14:paraId="480CFB1C"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731F07" w14:textId="77777777" w:rsidR="00FD2047" w:rsidRPr="00923F9E" w:rsidRDefault="00FD2047" w:rsidP="00147C84">
            <w:pPr>
              <w:pStyle w:val="rowtabella0"/>
              <w:rPr>
                <w:color w:val="002060"/>
              </w:rPr>
            </w:pPr>
            <w:r w:rsidRPr="00923F9E">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A4974" w14:textId="77777777" w:rsidR="00FD2047" w:rsidRPr="00923F9E" w:rsidRDefault="00FD2047" w:rsidP="00147C84">
            <w:pPr>
              <w:pStyle w:val="rowtabella0"/>
              <w:jc w:val="center"/>
              <w:rPr>
                <w:color w:val="002060"/>
              </w:rPr>
            </w:pPr>
            <w:r w:rsidRPr="00923F9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0AEFE" w14:textId="77777777" w:rsidR="00FD2047" w:rsidRPr="00923F9E" w:rsidRDefault="00FD2047" w:rsidP="00147C84">
            <w:pPr>
              <w:pStyle w:val="rowtabella0"/>
              <w:jc w:val="center"/>
              <w:rPr>
                <w:color w:val="002060"/>
              </w:rPr>
            </w:pPr>
            <w:r w:rsidRPr="00923F9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64DE5"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71B57" w14:textId="77777777" w:rsidR="00FD2047" w:rsidRPr="00923F9E" w:rsidRDefault="00FD2047" w:rsidP="00147C84">
            <w:pPr>
              <w:pStyle w:val="rowtabella0"/>
              <w:jc w:val="center"/>
              <w:rPr>
                <w:color w:val="002060"/>
              </w:rPr>
            </w:pPr>
            <w:r w:rsidRPr="00923F9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0A795" w14:textId="77777777" w:rsidR="00FD2047" w:rsidRPr="00923F9E" w:rsidRDefault="00FD2047" w:rsidP="00147C84">
            <w:pPr>
              <w:pStyle w:val="rowtabella0"/>
              <w:jc w:val="center"/>
              <w:rPr>
                <w:color w:val="002060"/>
              </w:rPr>
            </w:pPr>
            <w:r w:rsidRPr="00923F9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9C3D6" w14:textId="77777777" w:rsidR="00FD2047" w:rsidRPr="00923F9E" w:rsidRDefault="00FD2047" w:rsidP="00147C84">
            <w:pPr>
              <w:pStyle w:val="rowtabella0"/>
              <w:jc w:val="center"/>
              <w:rPr>
                <w:color w:val="002060"/>
              </w:rPr>
            </w:pPr>
            <w:r w:rsidRPr="00923F9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AD83C" w14:textId="77777777" w:rsidR="00FD2047" w:rsidRPr="00923F9E" w:rsidRDefault="00FD2047" w:rsidP="00147C84">
            <w:pPr>
              <w:pStyle w:val="rowtabella0"/>
              <w:jc w:val="center"/>
              <w:rPr>
                <w:color w:val="002060"/>
              </w:rPr>
            </w:pPr>
            <w:r w:rsidRPr="00923F9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65A6D" w14:textId="77777777" w:rsidR="00FD2047" w:rsidRPr="00923F9E" w:rsidRDefault="00FD2047" w:rsidP="00147C84">
            <w:pPr>
              <w:pStyle w:val="rowtabella0"/>
              <w:jc w:val="center"/>
              <w:rPr>
                <w:color w:val="002060"/>
              </w:rPr>
            </w:pPr>
            <w:r w:rsidRPr="00923F9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7DF44" w14:textId="77777777" w:rsidR="00FD2047" w:rsidRPr="00923F9E" w:rsidRDefault="00FD2047" w:rsidP="00147C84">
            <w:pPr>
              <w:pStyle w:val="rowtabella0"/>
              <w:jc w:val="center"/>
              <w:rPr>
                <w:color w:val="002060"/>
              </w:rPr>
            </w:pPr>
            <w:r w:rsidRPr="00923F9E">
              <w:rPr>
                <w:color w:val="002060"/>
              </w:rPr>
              <w:t>0</w:t>
            </w:r>
          </w:p>
        </w:tc>
      </w:tr>
      <w:tr w:rsidR="00FD2047" w:rsidRPr="00923F9E" w14:paraId="1B57858D" w14:textId="77777777" w:rsidTr="00147C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0A3EFC" w14:textId="77777777" w:rsidR="00FD2047" w:rsidRPr="00923F9E" w:rsidRDefault="00FD2047" w:rsidP="00147C84">
            <w:pPr>
              <w:pStyle w:val="rowtabella0"/>
              <w:rPr>
                <w:color w:val="002060"/>
              </w:rPr>
            </w:pPr>
            <w:r w:rsidRPr="00923F9E">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F0CE8" w14:textId="77777777" w:rsidR="00FD2047" w:rsidRPr="00923F9E" w:rsidRDefault="00FD2047" w:rsidP="00147C84">
            <w:pPr>
              <w:pStyle w:val="rowtabella0"/>
              <w:jc w:val="center"/>
              <w:rPr>
                <w:color w:val="002060"/>
              </w:rPr>
            </w:pPr>
            <w:r w:rsidRPr="00923F9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F056F" w14:textId="77777777" w:rsidR="00FD2047" w:rsidRPr="00923F9E" w:rsidRDefault="00FD2047" w:rsidP="00147C84">
            <w:pPr>
              <w:pStyle w:val="rowtabella0"/>
              <w:jc w:val="center"/>
              <w:rPr>
                <w:color w:val="002060"/>
              </w:rPr>
            </w:pPr>
            <w:r w:rsidRPr="00923F9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05568"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947C8" w14:textId="77777777" w:rsidR="00FD2047" w:rsidRPr="00923F9E" w:rsidRDefault="00FD2047" w:rsidP="00147C84">
            <w:pPr>
              <w:pStyle w:val="rowtabella0"/>
              <w:jc w:val="center"/>
              <w:rPr>
                <w:color w:val="002060"/>
              </w:rPr>
            </w:pPr>
            <w:r w:rsidRPr="00923F9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384B1" w14:textId="77777777" w:rsidR="00FD2047" w:rsidRPr="00923F9E" w:rsidRDefault="00FD2047" w:rsidP="00147C84">
            <w:pPr>
              <w:pStyle w:val="rowtabella0"/>
              <w:jc w:val="center"/>
              <w:rPr>
                <w:color w:val="002060"/>
              </w:rPr>
            </w:pPr>
            <w:r w:rsidRPr="00923F9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66D9E" w14:textId="77777777" w:rsidR="00FD2047" w:rsidRPr="00923F9E" w:rsidRDefault="00FD2047" w:rsidP="00147C84">
            <w:pPr>
              <w:pStyle w:val="rowtabella0"/>
              <w:jc w:val="center"/>
              <w:rPr>
                <w:color w:val="002060"/>
              </w:rPr>
            </w:pPr>
            <w:r w:rsidRPr="00923F9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80EC7" w14:textId="77777777" w:rsidR="00FD2047" w:rsidRPr="00923F9E" w:rsidRDefault="00FD2047" w:rsidP="00147C84">
            <w:pPr>
              <w:pStyle w:val="rowtabella0"/>
              <w:jc w:val="center"/>
              <w:rPr>
                <w:color w:val="002060"/>
              </w:rPr>
            </w:pPr>
            <w:r w:rsidRPr="00923F9E">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BD3F7" w14:textId="77777777" w:rsidR="00FD2047" w:rsidRPr="00923F9E" w:rsidRDefault="00FD2047" w:rsidP="00147C84">
            <w:pPr>
              <w:pStyle w:val="rowtabella0"/>
              <w:jc w:val="center"/>
              <w:rPr>
                <w:color w:val="002060"/>
              </w:rPr>
            </w:pPr>
            <w:r w:rsidRPr="00923F9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F853E" w14:textId="77777777" w:rsidR="00FD2047" w:rsidRPr="00923F9E" w:rsidRDefault="00FD2047" w:rsidP="00147C84">
            <w:pPr>
              <w:pStyle w:val="rowtabella0"/>
              <w:jc w:val="center"/>
              <w:rPr>
                <w:color w:val="002060"/>
              </w:rPr>
            </w:pPr>
            <w:r w:rsidRPr="00923F9E">
              <w:rPr>
                <w:color w:val="002060"/>
              </w:rPr>
              <w:t>0</w:t>
            </w:r>
          </w:p>
        </w:tc>
      </w:tr>
    </w:tbl>
    <w:p w14:paraId="07AB2687" w14:textId="77777777" w:rsidR="00FD2047" w:rsidRPr="00923F9E" w:rsidRDefault="00FD2047" w:rsidP="00FD2047">
      <w:pPr>
        <w:pStyle w:val="breakline"/>
        <w:rPr>
          <w:rFonts w:eastAsiaTheme="minorEastAsia"/>
          <w:color w:val="002060"/>
        </w:rPr>
      </w:pPr>
    </w:p>
    <w:p w14:paraId="4BF1B447" w14:textId="77777777" w:rsidR="00FD2047" w:rsidRPr="00923F9E" w:rsidRDefault="00FD2047" w:rsidP="00FD2047">
      <w:pPr>
        <w:pStyle w:val="breakline"/>
        <w:rPr>
          <w:color w:val="002060"/>
        </w:rPr>
      </w:pPr>
    </w:p>
    <w:p w14:paraId="129DDA38" w14:textId="77777777" w:rsidR="00FD2047" w:rsidRPr="00923F9E" w:rsidRDefault="00FD2047" w:rsidP="00FD2047">
      <w:pPr>
        <w:pStyle w:val="sottotitolocampionato10"/>
        <w:rPr>
          <w:color w:val="002060"/>
        </w:rPr>
      </w:pPr>
      <w:r w:rsidRPr="00923F9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D2047" w:rsidRPr="00923F9E" w14:paraId="5DEAC668" w14:textId="77777777" w:rsidTr="00147C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C94254" w14:textId="77777777" w:rsidR="00FD2047" w:rsidRPr="00923F9E" w:rsidRDefault="00FD2047" w:rsidP="00147C84">
            <w:pPr>
              <w:pStyle w:val="headertabella0"/>
              <w:rPr>
                <w:color w:val="002060"/>
              </w:rPr>
            </w:pPr>
            <w:r w:rsidRPr="00923F9E">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25BE4" w14:textId="77777777" w:rsidR="00FD2047" w:rsidRPr="00923F9E" w:rsidRDefault="00FD2047" w:rsidP="00147C84">
            <w:pPr>
              <w:pStyle w:val="headertabella0"/>
              <w:rPr>
                <w:color w:val="002060"/>
              </w:rPr>
            </w:pPr>
            <w:r w:rsidRPr="00923F9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C2FB0" w14:textId="77777777" w:rsidR="00FD2047" w:rsidRPr="00923F9E" w:rsidRDefault="00FD2047" w:rsidP="00147C84">
            <w:pPr>
              <w:pStyle w:val="headertabella0"/>
              <w:rPr>
                <w:color w:val="002060"/>
              </w:rPr>
            </w:pPr>
            <w:r w:rsidRPr="00923F9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E686C" w14:textId="77777777" w:rsidR="00FD2047" w:rsidRPr="00923F9E" w:rsidRDefault="00FD2047" w:rsidP="00147C84">
            <w:pPr>
              <w:pStyle w:val="headertabella0"/>
              <w:rPr>
                <w:color w:val="002060"/>
              </w:rPr>
            </w:pPr>
            <w:r w:rsidRPr="00923F9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8F03F" w14:textId="77777777" w:rsidR="00FD2047" w:rsidRPr="00923F9E" w:rsidRDefault="00FD2047" w:rsidP="00147C84">
            <w:pPr>
              <w:pStyle w:val="headertabella0"/>
              <w:rPr>
                <w:color w:val="002060"/>
              </w:rPr>
            </w:pPr>
            <w:r w:rsidRPr="00923F9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561D9" w14:textId="77777777" w:rsidR="00FD2047" w:rsidRPr="00923F9E" w:rsidRDefault="00FD2047" w:rsidP="00147C84">
            <w:pPr>
              <w:pStyle w:val="headertabella0"/>
              <w:rPr>
                <w:color w:val="002060"/>
              </w:rPr>
            </w:pPr>
            <w:r w:rsidRPr="00923F9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7AE2D" w14:textId="77777777" w:rsidR="00FD2047" w:rsidRPr="00923F9E" w:rsidRDefault="00FD2047" w:rsidP="00147C84">
            <w:pPr>
              <w:pStyle w:val="headertabella0"/>
              <w:rPr>
                <w:color w:val="002060"/>
              </w:rPr>
            </w:pPr>
            <w:r w:rsidRPr="00923F9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1E75C" w14:textId="77777777" w:rsidR="00FD2047" w:rsidRPr="00923F9E" w:rsidRDefault="00FD2047" w:rsidP="00147C84">
            <w:pPr>
              <w:pStyle w:val="headertabella0"/>
              <w:rPr>
                <w:color w:val="002060"/>
              </w:rPr>
            </w:pPr>
            <w:r w:rsidRPr="00923F9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5ADA8" w14:textId="77777777" w:rsidR="00FD2047" w:rsidRPr="00923F9E" w:rsidRDefault="00FD2047" w:rsidP="00147C84">
            <w:pPr>
              <w:pStyle w:val="headertabella0"/>
              <w:rPr>
                <w:color w:val="002060"/>
              </w:rPr>
            </w:pPr>
            <w:r w:rsidRPr="00923F9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3DBF9" w14:textId="77777777" w:rsidR="00FD2047" w:rsidRPr="00923F9E" w:rsidRDefault="00FD2047" w:rsidP="00147C84">
            <w:pPr>
              <w:pStyle w:val="headertabella0"/>
              <w:rPr>
                <w:color w:val="002060"/>
              </w:rPr>
            </w:pPr>
            <w:r w:rsidRPr="00923F9E">
              <w:rPr>
                <w:color w:val="002060"/>
              </w:rPr>
              <w:t>PE</w:t>
            </w:r>
          </w:p>
        </w:tc>
      </w:tr>
      <w:tr w:rsidR="00FD2047" w:rsidRPr="00923F9E" w14:paraId="41DEAA6D" w14:textId="77777777" w:rsidTr="00147C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CA73A7" w14:textId="77777777" w:rsidR="00FD2047" w:rsidRPr="00923F9E" w:rsidRDefault="00FD2047" w:rsidP="00147C84">
            <w:pPr>
              <w:pStyle w:val="rowtabella0"/>
              <w:rPr>
                <w:color w:val="002060"/>
              </w:rPr>
            </w:pPr>
            <w:r w:rsidRPr="00923F9E">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38869" w14:textId="77777777" w:rsidR="00FD2047" w:rsidRPr="00923F9E" w:rsidRDefault="00FD2047" w:rsidP="00147C84">
            <w:pPr>
              <w:pStyle w:val="rowtabella0"/>
              <w:jc w:val="center"/>
              <w:rPr>
                <w:color w:val="002060"/>
              </w:rPr>
            </w:pPr>
            <w:r w:rsidRPr="00923F9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50D92" w14:textId="77777777" w:rsidR="00FD2047" w:rsidRPr="00923F9E" w:rsidRDefault="00FD2047" w:rsidP="00147C84">
            <w:pPr>
              <w:pStyle w:val="rowtabella0"/>
              <w:jc w:val="center"/>
              <w:rPr>
                <w:color w:val="002060"/>
              </w:rPr>
            </w:pPr>
            <w:r w:rsidRPr="00923F9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66365" w14:textId="77777777" w:rsidR="00FD2047" w:rsidRPr="00923F9E" w:rsidRDefault="00FD2047" w:rsidP="00147C84">
            <w:pPr>
              <w:pStyle w:val="rowtabella0"/>
              <w:jc w:val="center"/>
              <w:rPr>
                <w:color w:val="002060"/>
              </w:rPr>
            </w:pPr>
            <w:r w:rsidRPr="00923F9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FECDC"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EA596" w14:textId="77777777" w:rsidR="00FD2047" w:rsidRPr="00923F9E" w:rsidRDefault="00FD2047" w:rsidP="00147C84">
            <w:pPr>
              <w:pStyle w:val="rowtabella0"/>
              <w:jc w:val="center"/>
              <w:rPr>
                <w:color w:val="002060"/>
              </w:rPr>
            </w:pPr>
            <w:r w:rsidRPr="00923F9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35A77" w14:textId="77777777" w:rsidR="00FD2047" w:rsidRPr="00923F9E" w:rsidRDefault="00FD2047" w:rsidP="00147C84">
            <w:pPr>
              <w:pStyle w:val="rowtabella0"/>
              <w:jc w:val="center"/>
              <w:rPr>
                <w:color w:val="002060"/>
              </w:rPr>
            </w:pPr>
            <w:r w:rsidRPr="00923F9E">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23B28" w14:textId="77777777" w:rsidR="00FD2047" w:rsidRPr="00923F9E" w:rsidRDefault="00FD2047" w:rsidP="00147C84">
            <w:pPr>
              <w:pStyle w:val="rowtabella0"/>
              <w:jc w:val="center"/>
              <w:rPr>
                <w:color w:val="002060"/>
              </w:rPr>
            </w:pPr>
            <w:r w:rsidRPr="00923F9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442A5" w14:textId="77777777" w:rsidR="00FD2047" w:rsidRPr="00923F9E" w:rsidRDefault="00FD2047" w:rsidP="00147C84">
            <w:pPr>
              <w:pStyle w:val="rowtabella0"/>
              <w:jc w:val="center"/>
              <w:rPr>
                <w:color w:val="002060"/>
              </w:rPr>
            </w:pPr>
            <w:r w:rsidRPr="00923F9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DC155" w14:textId="77777777" w:rsidR="00FD2047" w:rsidRPr="00923F9E" w:rsidRDefault="00FD2047" w:rsidP="00147C84">
            <w:pPr>
              <w:pStyle w:val="rowtabella0"/>
              <w:jc w:val="center"/>
              <w:rPr>
                <w:color w:val="002060"/>
              </w:rPr>
            </w:pPr>
            <w:r w:rsidRPr="00923F9E">
              <w:rPr>
                <w:color w:val="002060"/>
              </w:rPr>
              <w:t>0</w:t>
            </w:r>
          </w:p>
        </w:tc>
      </w:tr>
      <w:tr w:rsidR="00FD2047" w:rsidRPr="00923F9E" w14:paraId="59A9FB7E"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3CFB8E" w14:textId="77777777" w:rsidR="00FD2047" w:rsidRPr="00923F9E" w:rsidRDefault="00FD2047" w:rsidP="00147C84">
            <w:pPr>
              <w:pStyle w:val="rowtabella0"/>
              <w:rPr>
                <w:color w:val="002060"/>
              </w:rPr>
            </w:pPr>
            <w:r w:rsidRPr="00923F9E">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B35E7" w14:textId="77777777" w:rsidR="00FD2047" w:rsidRPr="00923F9E" w:rsidRDefault="00FD2047" w:rsidP="00147C84">
            <w:pPr>
              <w:pStyle w:val="rowtabella0"/>
              <w:jc w:val="center"/>
              <w:rPr>
                <w:color w:val="002060"/>
              </w:rPr>
            </w:pPr>
            <w:r w:rsidRPr="00923F9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FA50D" w14:textId="77777777" w:rsidR="00FD2047" w:rsidRPr="00923F9E" w:rsidRDefault="00FD2047" w:rsidP="00147C84">
            <w:pPr>
              <w:pStyle w:val="rowtabella0"/>
              <w:jc w:val="center"/>
              <w:rPr>
                <w:color w:val="002060"/>
              </w:rPr>
            </w:pPr>
            <w:r w:rsidRPr="00923F9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BBE29" w14:textId="77777777" w:rsidR="00FD2047" w:rsidRPr="00923F9E" w:rsidRDefault="00FD2047" w:rsidP="00147C84">
            <w:pPr>
              <w:pStyle w:val="rowtabella0"/>
              <w:jc w:val="center"/>
              <w:rPr>
                <w:color w:val="002060"/>
              </w:rPr>
            </w:pPr>
            <w:r w:rsidRPr="00923F9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B0DF3"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3020F" w14:textId="77777777" w:rsidR="00FD2047" w:rsidRPr="00923F9E" w:rsidRDefault="00FD2047" w:rsidP="00147C84">
            <w:pPr>
              <w:pStyle w:val="rowtabella0"/>
              <w:jc w:val="center"/>
              <w:rPr>
                <w:color w:val="002060"/>
              </w:rPr>
            </w:pPr>
            <w:r w:rsidRPr="00923F9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2F108" w14:textId="77777777" w:rsidR="00FD2047" w:rsidRPr="00923F9E" w:rsidRDefault="00FD2047" w:rsidP="00147C84">
            <w:pPr>
              <w:pStyle w:val="rowtabella0"/>
              <w:jc w:val="center"/>
              <w:rPr>
                <w:color w:val="002060"/>
              </w:rPr>
            </w:pPr>
            <w:r w:rsidRPr="00923F9E">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5BC37" w14:textId="77777777" w:rsidR="00FD2047" w:rsidRPr="00923F9E" w:rsidRDefault="00FD2047" w:rsidP="00147C84">
            <w:pPr>
              <w:pStyle w:val="rowtabella0"/>
              <w:jc w:val="center"/>
              <w:rPr>
                <w:color w:val="002060"/>
              </w:rPr>
            </w:pPr>
            <w:r w:rsidRPr="00923F9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24AA5" w14:textId="77777777" w:rsidR="00FD2047" w:rsidRPr="00923F9E" w:rsidRDefault="00FD2047" w:rsidP="00147C84">
            <w:pPr>
              <w:pStyle w:val="rowtabella0"/>
              <w:jc w:val="center"/>
              <w:rPr>
                <w:color w:val="002060"/>
              </w:rPr>
            </w:pPr>
            <w:r w:rsidRPr="00923F9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66C6B" w14:textId="77777777" w:rsidR="00FD2047" w:rsidRPr="00923F9E" w:rsidRDefault="00FD2047" w:rsidP="00147C84">
            <w:pPr>
              <w:pStyle w:val="rowtabella0"/>
              <w:jc w:val="center"/>
              <w:rPr>
                <w:color w:val="002060"/>
              </w:rPr>
            </w:pPr>
            <w:r w:rsidRPr="00923F9E">
              <w:rPr>
                <w:color w:val="002060"/>
              </w:rPr>
              <w:t>0</w:t>
            </w:r>
          </w:p>
        </w:tc>
      </w:tr>
      <w:tr w:rsidR="00FD2047" w:rsidRPr="00923F9E" w14:paraId="59D171E8"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21FA92" w14:textId="77777777" w:rsidR="00FD2047" w:rsidRPr="00923F9E" w:rsidRDefault="00FD2047" w:rsidP="00147C84">
            <w:pPr>
              <w:pStyle w:val="rowtabella0"/>
              <w:rPr>
                <w:color w:val="002060"/>
              </w:rPr>
            </w:pPr>
            <w:r w:rsidRPr="00923F9E">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69F29" w14:textId="77777777" w:rsidR="00FD2047" w:rsidRPr="00923F9E" w:rsidRDefault="00FD2047" w:rsidP="00147C84">
            <w:pPr>
              <w:pStyle w:val="rowtabella0"/>
              <w:jc w:val="center"/>
              <w:rPr>
                <w:color w:val="002060"/>
              </w:rPr>
            </w:pPr>
            <w:r w:rsidRPr="00923F9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4C5DB" w14:textId="77777777" w:rsidR="00FD2047" w:rsidRPr="00923F9E" w:rsidRDefault="00FD2047" w:rsidP="00147C84">
            <w:pPr>
              <w:pStyle w:val="rowtabella0"/>
              <w:jc w:val="center"/>
              <w:rPr>
                <w:color w:val="002060"/>
              </w:rPr>
            </w:pPr>
            <w:r w:rsidRPr="00923F9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733DB" w14:textId="77777777" w:rsidR="00FD2047" w:rsidRPr="00923F9E" w:rsidRDefault="00FD2047" w:rsidP="00147C84">
            <w:pPr>
              <w:pStyle w:val="rowtabella0"/>
              <w:jc w:val="center"/>
              <w:rPr>
                <w:color w:val="002060"/>
              </w:rPr>
            </w:pPr>
            <w:r w:rsidRPr="00923F9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D3577" w14:textId="77777777" w:rsidR="00FD2047" w:rsidRPr="00923F9E" w:rsidRDefault="00FD2047" w:rsidP="00147C84">
            <w:pPr>
              <w:pStyle w:val="rowtabella0"/>
              <w:jc w:val="center"/>
              <w:rPr>
                <w:color w:val="002060"/>
              </w:rPr>
            </w:pPr>
            <w:r w:rsidRPr="00923F9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91F6D"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7628D" w14:textId="77777777" w:rsidR="00FD2047" w:rsidRPr="00923F9E" w:rsidRDefault="00FD2047" w:rsidP="00147C84">
            <w:pPr>
              <w:pStyle w:val="rowtabella0"/>
              <w:jc w:val="center"/>
              <w:rPr>
                <w:color w:val="002060"/>
              </w:rPr>
            </w:pPr>
            <w:r w:rsidRPr="00923F9E">
              <w:rPr>
                <w:color w:val="002060"/>
              </w:rPr>
              <w:t>117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C9FC6" w14:textId="77777777" w:rsidR="00FD2047" w:rsidRPr="00923F9E" w:rsidRDefault="00FD2047" w:rsidP="00147C84">
            <w:pPr>
              <w:pStyle w:val="rowtabella0"/>
              <w:jc w:val="center"/>
              <w:rPr>
                <w:color w:val="002060"/>
              </w:rPr>
            </w:pPr>
            <w:r w:rsidRPr="00923F9E">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A65FD" w14:textId="77777777" w:rsidR="00FD2047" w:rsidRPr="00923F9E" w:rsidRDefault="00FD2047" w:rsidP="00147C84">
            <w:pPr>
              <w:pStyle w:val="rowtabella0"/>
              <w:jc w:val="center"/>
              <w:rPr>
                <w:color w:val="002060"/>
              </w:rPr>
            </w:pPr>
            <w:r w:rsidRPr="00923F9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78CCC" w14:textId="77777777" w:rsidR="00FD2047" w:rsidRPr="00923F9E" w:rsidRDefault="00FD2047" w:rsidP="00147C84">
            <w:pPr>
              <w:pStyle w:val="rowtabella0"/>
              <w:jc w:val="center"/>
              <w:rPr>
                <w:color w:val="002060"/>
              </w:rPr>
            </w:pPr>
            <w:r w:rsidRPr="00923F9E">
              <w:rPr>
                <w:color w:val="002060"/>
              </w:rPr>
              <w:t>0</w:t>
            </w:r>
          </w:p>
        </w:tc>
      </w:tr>
      <w:tr w:rsidR="00FD2047" w:rsidRPr="00923F9E" w14:paraId="5BCF900E"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0BBE9A" w14:textId="77777777" w:rsidR="00FD2047" w:rsidRPr="00923F9E" w:rsidRDefault="00FD2047" w:rsidP="00147C84">
            <w:pPr>
              <w:pStyle w:val="rowtabella0"/>
              <w:rPr>
                <w:color w:val="002060"/>
              </w:rPr>
            </w:pPr>
            <w:r w:rsidRPr="00923F9E">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BF450" w14:textId="77777777" w:rsidR="00FD2047" w:rsidRPr="00923F9E" w:rsidRDefault="00FD2047" w:rsidP="00147C84">
            <w:pPr>
              <w:pStyle w:val="rowtabella0"/>
              <w:jc w:val="center"/>
              <w:rPr>
                <w:color w:val="002060"/>
              </w:rPr>
            </w:pPr>
            <w:r w:rsidRPr="00923F9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856C9" w14:textId="77777777" w:rsidR="00FD2047" w:rsidRPr="00923F9E" w:rsidRDefault="00FD2047" w:rsidP="00147C84">
            <w:pPr>
              <w:pStyle w:val="rowtabella0"/>
              <w:jc w:val="center"/>
              <w:rPr>
                <w:color w:val="002060"/>
              </w:rPr>
            </w:pPr>
            <w:r w:rsidRPr="00923F9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63FEC" w14:textId="77777777" w:rsidR="00FD2047" w:rsidRPr="00923F9E" w:rsidRDefault="00FD2047" w:rsidP="00147C84">
            <w:pPr>
              <w:pStyle w:val="rowtabella0"/>
              <w:jc w:val="center"/>
              <w:rPr>
                <w:color w:val="002060"/>
              </w:rPr>
            </w:pPr>
            <w:r w:rsidRPr="00923F9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F37F2" w14:textId="77777777" w:rsidR="00FD2047" w:rsidRPr="00923F9E" w:rsidRDefault="00FD2047" w:rsidP="00147C84">
            <w:pPr>
              <w:pStyle w:val="rowtabella0"/>
              <w:jc w:val="center"/>
              <w:rPr>
                <w:color w:val="002060"/>
              </w:rPr>
            </w:pPr>
            <w:r w:rsidRPr="00923F9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21875" w14:textId="77777777" w:rsidR="00FD2047" w:rsidRPr="00923F9E" w:rsidRDefault="00FD2047" w:rsidP="00147C84">
            <w:pPr>
              <w:pStyle w:val="rowtabella0"/>
              <w:jc w:val="center"/>
              <w:rPr>
                <w:color w:val="002060"/>
              </w:rPr>
            </w:pPr>
            <w:r w:rsidRPr="00923F9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0F64D" w14:textId="77777777" w:rsidR="00FD2047" w:rsidRPr="00923F9E" w:rsidRDefault="00FD2047" w:rsidP="00147C84">
            <w:pPr>
              <w:pStyle w:val="rowtabella0"/>
              <w:jc w:val="center"/>
              <w:rPr>
                <w:color w:val="002060"/>
              </w:rPr>
            </w:pPr>
            <w:r w:rsidRPr="00923F9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5D1D8" w14:textId="77777777" w:rsidR="00FD2047" w:rsidRPr="00923F9E" w:rsidRDefault="00FD2047" w:rsidP="00147C84">
            <w:pPr>
              <w:pStyle w:val="rowtabella0"/>
              <w:jc w:val="center"/>
              <w:rPr>
                <w:color w:val="002060"/>
              </w:rPr>
            </w:pPr>
            <w:r w:rsidRPr="00923F9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03E90" w14:textId="77777777" w:rsidR="00FD2047" w:rsidRPr="00923F9E" w:rsidRDefault="00FD2047" w:rsidP="00147C84">
            <w:pPr>
              <w:pStyle w:val="rowtabella0"/>
              <w:jc w:val="center"/>
              <w:rPr>
                <w:color w:val="002060"/>
              </w:rPr>
            </w:pPr>
            <w:r w:rsidRPr="00923F9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CCDCA" w14:textId="77777777" w:rsidR="00FD2047" w:rsidRPr="00923F9E" w:rsidRDefault="00FD2047" w:rsidP="00147C84">
            <w:pPr>
              <w:pStyle w:val="rowtabella0"/>
              <w:jc w:val="center"/>
              <w:rPr>
                <w:color w:val="002060"/>
              </w:rPr>
            </w:pPr>
            <w:r w:rsidRPr="00923F9E">
              <w:rPr>
                <w:color w:val="002060"/>
              </w:rPr>
              <w:t>0</w:t>
            </w:r>
          </w:p>
        </w:tc>
      </w:tr>
      <w:tr w:rsidR="00FD2047" w:rsidRPr="00923F9E" w14:paraId="54D7109C"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D64DFA" w14:textId="77777777" w:rsidR="00FD2047" w:rsidRPr="00923F9E" w:rsidRDefault="00FD2047" w:rsidP="00147C84">
            <w:pPr>
              <w:pStyle w:val="rowtabella0"/>
              <w:rPr>
                <w:color w:val="002060"/>
              </w:rPr>
            </w:pPr>
            <w:r w:rsidRPr="00923F9E">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A4CBB" w14:textId="77777777" w:rsidR="00FD2047" w:rsidRPr="00923F9E" w:rsidRDefault="00FD2047" w:rsidP="00147C84">
            <w:pPr>
              <w:pStyle w:val="rowtabella0"/>
              <w:jc w:val="center"/>
              <w:rPr>
                <w:color w:val="002060"/>
              </w:rPr>
            </w:pPr>
            <w:r w:rsidRPr="00923F9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E84C4" w14:textId="77777777" w:rsidR="00FD2047" w:rsidRPr="00923F9E" w:rsidRDefault="00FD2047" w:rsidP="00147C84">
            <w:pPr>
              <w:pStyle w:val="rowtabella0"/>
              <w:jc w:val="center"/>
              <w:rPr>
                <w:color w:val="002060"/>
              </w:rPr>
            </w:pPr>
            <w:r w:rsidRPr="00923F9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81D29" w14:textId="77777777" w:rsidR="00FD2047" w:rsidRPr="00923F9E" w:rsidRDefault="00FD2047" w:rsidP="00147C84">
            <w:pPr>
              <w:pStyle w:val="rowtabella0"/>
              <w:jc w:val="center"/>
              <w:rPr>
                <w:color w:val="002060"/>
              </w:rPr>
            </w:pPr>
            <w:r w:rsidRPr="00923F9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36C16"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658B1"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549D4" w14:textId="77777777" w:rsidR="00FD2047" w:rsidRPr="00923F9E" w:rsidRDefault="00FD2047" w:rsidP="00147C84">
            <w:pPr>
              <w:pStyle w:val="rowtabella0"/>
              <w:jc w:val="center"/>
              <w:rPr>
                <w:color w:val="002060"/>
              </w:rPr>
            </w:pPr>
            <w:r w:rsidRPr="00923F9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E2773" w14:textId="77777777" w:rsidR="00FD2047" w:rsidRPr="00923F9E" w:rsidRDefault="00FD2047" w:rsidP="00147C84">
            <w:pPr>
              <w:pStyle w:val="rowtabella0"/>
              <w:jc w:val="center"/>
              <w:rPr>
                <w:color w:val="002060"/>
              </w:rPr>
            </w:pPr>
            <w:r w:rsidRPr="00923F9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C5406"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03D93" w14:textId="77777777" w:rsidR="00FD2047" w:rsidRPr="00923F9E" w:rsidRDefault="00FD2047" w:rsidP="00147C84">
            <w:pPr>
              <w:pStyle w:val="rowtabella0"/>
              <w:jc w:val="center"/>
              <w:rPr>
                <w:color w:val="002060"/>
              </w:rPr>
            </w:pPr>
            <w:r w:rsidRPr="00923F9E">
              <w:rPr>
                <w:color w:val="002060"/>
              </w:rPr>
              <w:t>0</w:t>
            </w:r>
          </w:p>
        </w:tc>
      </w:tr>
      <w:tr w:rsidR="00FD2047" w:rsidRPr="00923F9E" w14:paraId="705B4847"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A51334" w14:textId="77777777" w:rsidR="00FD2047" w:rsidRPr="00923F9E" w:rsidRDefault="00FD2047" w:rsidP="00147C84">
            <w:pPr>
              <w:pStyle w:val="rowtabella0"/>
              <w:rPr>
                <w:color w:val="002060"/>
              </w:rPr>
            </w:pPr>
            <w:r w:rsidRPr="00923F9E">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E8643" w14:textId="77777777" w:rsidR="00FD2047" w:rsidRPr="00923F9E" w:rsidRDefault="00FD2047" w:rsidP="00147C84">
            <w:pPr>
              <w:pStyle w:val="rowtabella0"/>
              <w:jc w:val="center"/>
              <w:rPr>
                <w:color w:val="002060"/>
              </w:rPr>
            </w:pPr>
            <w:r w:rsidRPr="00923F9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1800B" w14:textId="77777777" w:rsidR="00FD2047" w:rsidRPr="00923F9E" w:rsidRDefault="00FD2047" w:rsidP="00147C84">
            <w:pPr>
              <w:pStyle w:val="rowtabella0"/>
              <w:jc w:val="center"/>
              <w:rPr>
                <w:color w:val="002060"/>
              </w:rPr>
            </w:pPr>
            <w:r w:rsidRPr="00923F9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A1FAE" w14:textId="77777777" w:rsidR="00FD2047" w:rsidRPr="00923F9E" w:rsidRDefault="00FD2047" w:rsidP="00147C84">
            <w:pPr>
              <w:pStyle w:val="rowtabella0"/>
              <w:jc w:val="center"/>
              <w:rPr>
                <w:color w:val="002060"/>
              </w:rPr>
            </w:pPr>
            <w:r w:rsidRPr="00923F9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E2F74"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F356E" w14:textId="77777777" w:rsidR="00FD2047" w:rsidRPr="00923F9E" w:rsidRDefault="00FD2047" w:rsidP="00147C84">
            <w:pPr>
              <w:pStyle w:val="rowtabella0"/>
              <w:jc w:val="center"/>
              <w:rPr>
                <w:color w:val="002060"/>
              </w:rPr>
            </w:pPr>
            <w:r w:rsidRPr="00923F9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190F5" w14:textId="77777777" w:rsidR="00FD2047" w:rsidRPr="00923F9E" w:rsidRDefault="00FD2047" w:rsidP="00147C84">
            <w:pPr>
              <w:pStyle w:val="rowtabella0"/>
              <w:jc w:val="center"/>
              <w:rPr>
                <w:color w:val="002060"/>
              </w:rPr>
            </w:pPr>
            <w:r w:rsidRPr="00923F9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2D23B" w14:textId="77777777" w:rsidR="00FD2047" w:rsidRPr="00923F9E" w:rsidRDefault="00FD2047" w:rsidP="00147C84">
            <w:pPr>
              <w:pStyle w:val="rowtabella0"/>
              <w:jc w:val="center"/>
              <w:rPr>
                <w:color w:val="002060"/>
              </w:rPr>
            </w:pPr>
            <w:r w:rsidRPr="00923F9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8095D" w14:textId="77777777" w:rsidR="00FD2047" w:rsidRPr="00923F9E" w:rsidRDefault="00FD2047" w:rsidP="00147C84">
            <w:pPr>
              <w:pStyle w:val="rowtabella0"/>
              <w:jc w:val="center"/>
              <w:rPr>
                <w:color w:val="002060"/>
              </w:rPr>
            </w:pPr>
            <w:r w:rsidRPr="00923F9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BE5CA" w14:textId="77777777" w:rsidR="00FD2047" w:rsidRPr="00923F9E" w:rsidRDefault="00FD2047" w:rsidP="00147C84">
            <w:pPr>
              <w:pStyle w:val="rowtabella0"/>
              <w:jc w:val="center"/>
              <w:rPr>
                <w:color w:val="002060"/>
              </w:rPr>
            </w:pPr>
            <w:r w:rsidRPr="00923F9E">
              <w:rPr>
                <w:color w:val="002060"/>
              </w:rPr>
              <w:t>0</w:t>
            </w:r>
          </w:p>
        </w:tc>
      </w:tr>
      <w:tr w:rsidR="00FD2047" w:rsidRPr="00923F9E" w14:paraId="62718AD9"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F0BA16" w14:textId="77777777" w:rsidR="00FD2047" w:rsidRPr="00923F9E" w:rsidRDefault="00FD2047" w:rsidP="00147C84">
            <w:pPr>
              <w:pStyle w:val="rowtabella0"/>
              <w:rPr>
                <w:color w:val="002060"/>
              </w:rPr>
            </w:pPr>
            <w:r w:rsidRPr="00923F9E">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FC638" w14:textId="77777777" w:rsidR="00FD2047" w:rsidRPr="00923F9E" w:rsidRDefault="00FD2047" w:rsidP="00147C84">
            <w:pPr>
              <w:pStyle w:val="rowtabella0"/>
              <w:jc w:val="center"/>
              <w:rPr>
                <w:color w:val="002060"/>
              </w:rPr>
            </w:pPr>
            <w:r w:rsidRPr="00923F9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41F4B" w14:textId="77777777" w:rsidR="00FD2047" w:rsidRPr="00923F9E" w:rsidRDefault="00FD2047" w:rsidP="00147C84">
            <w:pPr>
              <w:pStyle w:val="rowtabella0"/>
              <w:jc w:val="center"/>
              <w:rPr>
                <w:color w:val="002060"/>
              </w:rPr>
            </w:pPr>
            <w:r w:rsidRPr="00923F9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16EFD" w14:textId="77777777" w:rsidR="00FD2047" w:rsidRPr="00923F9E" w:rsidRDefault="00FD2047" w:rsidP="00147C84">
            <w:pPr>
              <w:pStyle w:val="rowtabella0"/>
              <w:jc w:val="center"/>
              <w:rPr>
                <w:color w:val="002060"/>
              </w:rPr>
            </w:pPr>
            <w:r w:rsidRPr="00923F9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BCB95"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DEDA4" w14:textId="77777777" w:rsidR="00FD2047" w:rsidRPr="00923F9E" w:rsidRDefault="00FD2047" w:rsidP="00147C84">
            <w:pPr>
              <w:pStyle w:val="rowtabella0"/>
              <w:jc w:val="center"/>
              <w:rPr>
                <w:color w:val="002060"/>
              </w:rPr>
            </w:pPr>
            <w:r w:rsidRPr="00923F9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29699" w14:textId="77777777" w:rsidR="00FD2047" w:rsidRPr="00923F9E" w:rsidRDefault="00FD2047" w:rsidP="00147C84">
            <w:pPr>
              <w:pStyle w:val="rowtabella0"/>
              <w:jc w:val="center"/>
              <w:rPr>
                <w:color w:val="002060"/>
              </w:rPr>
            </w:pPr>
            <w:r w:rsidRPr="00923F9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86CB0" w14:textId="77777777" w:rsidR="00FD2047" w:rsidRPr="00923F9E" w:rsidRDefault="00FD2047" w:rsidP="00147C84">
            <w:pPr>
              <w:pStyle w:val="rowtabella0"/>
              <w:jc w:val="center"/>
              <w:rPr>
                <w:color w:val="002060"/>
              </w:rPr>
            </w:pPr>
            <w:r w:rsidRPr="00923F9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E4E37"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B693F" w14:textId="77777777" w:rsidR="00FD2047" w:rsidRPr="00923F9E" w:rsidRDefault="00FD2047" w:rsidP="00147C84">
            <w:pPr>
              <w:pStyle w:val="rowtabella0"/>
              <w:jc w:val="center"/>
              <w:rPr>
                <w:color w:val="002060"/>
              </w:rPr>
            </w:pPr>
            <w:r w:rsidRPr="00923F9E">
              <w:rPr>
                <w:color w:val="002060"/>
              </w:rPr>
              <w:t>0</w:t>
            </w:r>
          </w:p>
        </w:tc>
      </w:tr>
      <w:tr w:rsidR="00FD2047" w:rsidRPr="00923F9E" w14:paraId="5205FD17"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E89580" w14:textId="77777777" w:rsidR="00FD2047" w:rsidRPr="00923F9E" w:rsidRDefault="00FD2047" w:rsidP="00147C84">
            <w:pPr>
              <w:pStyle w:val="rowtabella0"/>
              <w:rPr>
                <w:color w:val="002060"/>
              </w:rPr>
            </w:pPr>
            <w:r w:rsidRPr="00923F9E">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C3434" w14:textId="77777777" w:rsidR="00FD2047" w:rsidRPr="00923F9E" w:rsidRDefault="00FD2047" w:rsidP="00147C84">
            <w:pPr>
              <w:pStyle w:val="rowtabella0"/>
              <w:jc w:val="center"/>
              <w:rPr>
                <w:color w:val="002060"/>
              </w:rPr>
            </w:pPr>
            <w:r w:rsidRPr="00923F9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B8D86" w14:textId="77777777" w:rsidR="00FD2047" w:rsidRPr="00923F9E" w:rsidRDefault="00FD2047" w:rsidP="00147C84">
            <w:pPr>
              <w:pStyle w:val="rowtabella0"/>
              <w:jc w:val="center"/>
              <w:rPr>
                <w:color w:val="002060"/>
              </w:rPr>
            </w:pPr>
            <w:r w:rsidRPr="00923F9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13754"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46FB3" w14:textId="77777777" w:rsidR="00FD2047" w:rsidRPr="00923F9E" w:rsidRDefault="00FD2047" w:rsidP="00147C84">
            <w:pPr>
              <w:pStyle w:val="rowtabella0"/>
              <w:jc w:val="center"/>
              <w:rPr>
                <w:color w:val="002060"/>
              </w:rPr>
            </w:pPr>
            <w:r w:rsidRPr="00923F9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E0C3C" w14:textId="77777777" w:rsidR="00FD2047" w:rsidRPr="00923F9E" w:rsidRDefault="00FD2047" w:rsidP="00147C84">
            <w:pPr>
              <w:pStyle w:val="rowtabella0"/>
              <w:jc w:val="center"/>
              <w:rPr>
                <w:color w:val="002060"/>
              </w:rPr>
            </w:pPr>
            <w:r w:rsidRPr="00923F9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803FC" w14:textId="77777777" w:rsidR="00FD2047" w:rsidRPr="00923F9E" w:rsidRDefault="00FD2047" w:rsidP="00147C84">
            <w:pPr>
              <w:pStyle w:val="rowtabella0"/>
              <w:jc w:val="center"/>
              <w:rPr>
                <w:color w:val="002060"/>
              </w:rPr>
            </w:pPr>
            <w:r w:rsidRPr="00923F9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D9824" w14:textId="77777777" w:rsidR="00FD2047" w:rsidRPr="00923F9E" w:rsidRDefault="00FD2047" w:rsidP="00147C84">
            <w:pPr>
              <w:pStyle w:val="rowtabella0"/>
              <w:jc w:val="center"/>
              <w:rPr>
                <w:color w:val="002060"/>
              </w:rPr>
            </w:pPr>
            <w:r w:rsidRPr="00923F9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25C64" w14:textId="77777777" w:rsidR="00FD2047" w:rsidRPr="00923F9E" w:rsidRDefault="00FD2047" w:rsidP="00147C84">
            <w:pPr>
              <w:pStyle w:val="rowtabella0"/>
              <w:jc w:val="center"/>
              <w:rPr>
                <w:color w:val="002060"/>
              </w:rPr>
            </w:pPr>
            <w:r w:rsidRPr="00923F9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F54D3" w14:textId="77777777" w:rsidR="00FD2047" w:rsidRPr="00923F9E" w:rsidRDefault="00FD2047" w:rsidP="00147C84">
            <w:pPr>
              <w:pStyle w:val="rowtabella0"/>
              <w:jc w:val="center"/>
              <w:rPr>
                <w:color w:val="002060"/>
              </w:rPr>
            </w:pPr>
            <w:r w:rsidRPr="00923F9E">
              <w:rPr>
                <w:color w:val="002060"/>
              </w:rPr>
              <w:t>0</w:t>
            </w:r>
          </w:p>
        </w:tc>
      </w:tr>
      <w:tr w:rsidR="00FD2047" w:rsidRPr="00923F9E" w14:paraId="16D6561A"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CB3E69" w14:textId="77777777" w:rsidR="00FD2047" w:rsidRPr="00923F9E" w:rsidRDefault="00FD2047" w:rsidP="00147C84">
            <w:pPr>
              <w:pStyle w:val="rowtabella0"/>
              <w:rPr>
                <w:color w:val="002060"/>
              </w:rPr>
            </w:pPr>
            <w:r w:rsidRPr="00923F9E">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620ED" w14:textId="77777777" w:rsidR="00FD2047" w:rsidRPr="00923F9E" w:rsidRDefault="00FD2047" w:rsidP="00147C84">
            <w:pPr>
              <w:pStyle w:val="rowtabella0"/>
              <w:jc w:val="center"/>
              <w:rPr>
                <w:color w:val="002060"/>
              </w:rPr>
            </w:pPr>
            <w:r w:rsidRPr="00923F9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A1BAF" w14:textId="77777777" w:rsidR="00FD2047" w:rsidRPr="00923F9E" w:rsidRDefault="00FD2047" w:rsidP="00147C84">
            <w:pPr>
              <w:pStyle w:val="rowtabella0"/>
              <w:jc w:val="center"/>
              <w:rPr>
                <w:color w:val="002060"/>
              </w:rPr>
            </w:pPr>
            <w:r w:rsidRPr="00923F9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4DE84"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954E8"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B11C8" w14:textId="77777777" w:rsidR="00FD2047" w:rsidRPr="00923F9E" w:rsidRDefault="00FD2047" w:rsidP="00147C84">
            <w:pPr>
              <w:pStyle w:val="rowtabella0"/>
              <w:jc w:val="center"/>
              <w:rPr>
                <w:color w:val="002060"/>
              </w:rPr>
            </w:pPr>
            <w:r w:rsidRPr="00923F9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62D21" w14:textId="77777777" w:rsidR="00FD2047" w:rsidRPr="00923F9E" w:rsidRDefault="00FD2047" w:rsidP="00147C84">
            <w:pPr>
              <w:pStyle w:val="rowtabella0"/>
              <w:jc w:val="center"/>
              <w:rPr>
                <w:color w:val="002060"/>
              </w:rPr>
            </w:pPr>
            <w:r w:rsidRPr="00923F9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E0E0C" w14:textId="77777777" w:rsidR="00FD2047" w:rsidRPr="00923F9E" w:rsidRDefault="00FD2047" w:rsidP="00147C84">
            <w:pPr>
              <w:pStyle w:val="rowtabella0"/>
              <w:jc w:val="center"/>
              <w:rPr>
                <w:color w:val="002060"/>
              </w:rPr>
            </w:pPr>
            <w:r w:rsidRPr="00923F9E">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DD201" w14:textId="77777777" w:rsidR="00FD2047" w:rsidRPr="00923F9E" w:rsidRDefault="00FD2047" w:rsidP="00147C84">
            <w:pPr>
              <w:pStyle w:val="rowtabella0"/>
              <w:jc w:val="center"/>
              <w:rPr>
                <w:color w:val="002060"/>
              </w:rPr>
            </w:pPr>
            <w:r w:rsidRPr="00923F9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E3C90" w14:textId="77777777" w:rsidR="00FD2047" w:rsidRPr="00923F9E" w:rsidRDefault="00FD2047" w:rsidP="00147C84">
            <w:pPr>
              <w:pStyle w:val="rowtabella0"/>
              <w:jc w:val="center"/>
              <w:rPr>
                <w:color w:val="002060"/>
              </w:rPr>
            </w:pPr>
            <w:r w:rsidRPr="00923F9E">
              <w:rPr>
                <w:color w:val="002060"/>
              </w:rPr>
              <w:t>0</w:t>
            </w:r>
          </w:p>
        </w:tc>
      </w:tr>
      <w:tr w:rsidR="00FD2047" w:rsidRPr="00923F9E" w14:paraId="17154B34"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B1EB9A" w14:textId="77777777" w:rsidR="00FD2047" w:rsidRPr="00923F9E" w:rsidRDefault="00FD2047" w:rsidP="00147C84">
            <w:pPr>
              <w:pStyle w:val="rowtabella0"/>
              <w:rPr>
                <w:color w:val="002060"/>
              </w:rPr>
            </w:pPr>
            <w:r w:rsidRPr="00923F9E">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849B6" w14:textId="77777777" w:rsidR="00FD2047" w:rsidRPr="00923F9E" w:rsidRDefault="00FD2047" w:rsidP="00147C84">
            <w:pPr>
              <w:pStyle w:val="rowtabella0"/>
              <w:jc w:val="center"/>
              <w:rPr>
                <w:color w:val="002060"/>
              </w:rPr>
            </w:pPr>
            <w:r w:rsidRPr="00923F9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0B1FF" w14:textId="77777777" w:rsidR="00FD2047" w:rsidRPr="00923F9E" w:rsidRDefault="00FD2047" w:rsidP="00147C84">
            <w:pPr>
              <w:pStyle w:val="rowtabella0"/>
              <w:jc w:val="center"/>
              <w:rPr>
                <w:color w:val="002060"/>
              </w:rPr>
            </w:pPr>
            <w:r w:rsidRPr="00923F9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9462D"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5EB36"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D5FAB" w14:textId="77777777" w:rsidR="00FD2047" w:rsidRPr="00923F9E" w:rsidRDefault="00FD2047" w:rsidP="00147C84">
            <w:pPr>
              <w:pStyle w:val="rowtabella0"/>
              <w:jc w:val="center"/>
              <w:rPr>
                <w:color w:val="002060"/>
              </w:rPr>
            </w:pPr>
            <w:r w:rsidRPr="00923F9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BEFED" w14:textId="77777777" w:rsidR="00FD2047" w:rsidRPr="00923F9E" w:rsidRDefault="00FD2047" w:rsidP="00147C84">
            <w:pPr>
              <w:pStyle w:val="rowtabella0"/>
              <w:jc w:val="center"/>
              <w:rPr>
                <w:color w:val="002060"/>
              </w:rPr>
            </w:pPr>
            <w:r w:rsidRPr="00923F9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0118A" w14:textId="77777777" w:rsidR="00FD2047" w:rsidRPr="00923F9E" w:rsidRDefault="00FD2047" w:rsidP="00147C84">
            <w:pPr>
              <w:pStyle w:val="rowtabella0"/>
              <w:jc w:val="center"/>
              <w:rPr>
                <w:color w:val="002060"/>
              </w:rPr>
            </w:pPr>
            <w:r w:rsidRPr="00923F9E">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DCF0D" w14:textId="77777777" w:rsidR="00FD2047" w:rsidRPr="00923F9E" w:rsidRDefault="00FD2047" w:rsidP="00147C84">
            <w:pPr>
              <w:pStyle w:val="rowtabella0"/>
              <w:jc w:val="center"/>
              <w:rPr>
                <w:color w:val="002060"/>
              </w:rPr>
            </w:pPr>
            <w:r w:rsidRPr="00923F9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CD933" w14:textId="77777777" w:rsidR="00FD2047" w:rsidRPr="00923F9E" w:rsidRDefault="00FD2047" w:rsidP="00147C84">
            <w:pPr>
              <w:pStyle w:val="rowtabella0"/>
              <w:jc w:val="center"/>
              <w:rPr>
                <w:color w:val="002060"/>
              </w:rPr>
            </w:pPr>
            <w:r w:rsidRPr="00923F9E">
              <w:rPr>
                <w:color w:val="002060"/>
              </w:rPr>
              <w:t>0</w:t>
            </w:r>
          </w:p>
        </w:tc>
      </w:tr>
      <w:tr w:rsidR="00FD2047" w:rsidRPr="00923F9E" w14:paraId="7691FA39"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F2BCEB" w14:textId="77777777" w:rsidR="00FD2047" w:rsidRPr="00923F9E" w:rsidRDefault="00FD2047" w:rsidP="00147C84">
            <w:pPr>
              <w:pStyle w:val="rowtabella0"/>
              <w:rPr>
                <w:color w:val="002060"/>
              </w:rPr>
            </w:pPr>
            <w:r w:rsidRPr="00923F9E">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65199" w14:textId="77777777" w:rsidR="00FD2047" w:rsidRPr="00923F9E" w:rsidRDefault="00FD2047" w:rsidP="00147C84">
            <w:pPr>
              <w:pStyle w:val="rowtabella0"/>
              <w:jc w:val="center"/>
              <w:rPr>
                <w:color w:val="002060"/>
              </w:rPr>
            </w:pPr>
            <w:r w:rsidRPr="00923F9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52656" w14:textId="77777777" w:rsidR="00FD2047" w:rsidRPr="00923F9E" w:rsidRDefault="00FD2047" w:rsidP="00147C84">
            <w:pPr>
              <w:pStyle w:val="rowtabella0"/>
              <w:jc w:val="center"/>
              <w:rPr>
                <w:color w:val="002060"/>
              </w:rPr>
            </w:pPr>
            <w:r w:rsidRPr="00923F9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C7D39"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CAE3B"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4BB98" w14:textId="77777777" w:rsidR="00FD2047" w:rsidRPr="00923F9E" w:rsidRDefault="00FD2047" w:rsidP="00147C84">
            <w:pPr>
              <w:pStyle w:val="rowtabella0"/>
              <w:jc w:val="center"/>
              <w:rPr>
                <w:color w:val="002060"/>
              </w:rPr>
            </w:pPr>
            <w:r w:rsidRPr="00923F9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D6580" w14:textId="77777777" w:rsidR="00FD2047" w:rsidRPr="00923F9E" w:rsidRDefault="00FD2047" w:rsidP="00147C84">
            <w:pPr>
              <w:pStyle w:val="rowtabella0"/>
              <w:jc w:val="center"/>
              <w:rPr>
                <w:color w:val="002060"/>
              </w:rPr>
            </w:pPr>
            <w:r w:rsidRPr="00923F9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BAA93" w14:textId="77777777" w:rsidR="00FD2047" w:rsidRPr="00923F9E" w:rsidRDefault="00FD2047" w:rsidP="00147C84">
            <w:pPr>
              <w:pStyle w:val="rowtabella0"/>
              <w:jc w:val="center"/>
              <w:rPr>
                <w:color w:val="002060"/>
              </w:rPr>
            </w:pPr>
            <w:r w:rsidRPr="00923F9E">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BC9C1" w14:textId="77777777" w:rsidR="00FD2047" w:rsidRPr="00923F9E" w:rsidRDefault="00FD2047" w:rsidP="00147C84">
            <w:pPr>
              <w:pStyle w:val="rowtabella0"/>
              <w:jc w:val="center"/>
              <w:rPr>
                <w:color w:val="002060"/>
              </w:rPr>
            </w:pPr>
            <w:r w:rsidRPr="00923F9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7D0CD" w14:textId="77777777" w:rsidR="00FD2047" w:rsidRPr="00923F9E" w:rsidRDefault="00FD2047" w:rsidP="00147C84">
            <w:pPr>
              <w:pStyle w:val="rowtabella0"/>
              <w:jc w:val="center"/>
              <w:rPr>
                <w:color w:val="002060"/>
              </w:rPr>
            </w:pPr>
            <w:r w:rsidRPr="00923F9E">
              <w:rPr>
                <w:color w:val="002060"/>
              </w:rPr>
              <w:t>0</w:t>
            </w:r>
          </w:p>
        </w:tc>
      </w:tr>
      <w:tr w:rsidR="00FD2047" w:rsidRPr="00923F9E" w14:paraId="7D164874" w14:textId="77777777" w:rsidTr="00147C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394DEC" w14:textId="77777777" w:rsidR="00FD2047" w:rsidRPr="00923F9E" w:rsidRDefault="00FD2047" w:rsidP="00147C84">
            <w:pPr>
              <w:pStyle w:val="rowtabella0"/>
              <w:rPr>
                <w:color w:val="002060"/>
              </w:rPr>
            </w:pPr>
            <w:r w:rsidRPr="00923F9E">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F4243" w14:textId="77777777" w:rsidR="00FD2047" w:rsidRPr="00923F9E" w:rsidRDefault="00FD2047" w:rsidP="00147C84">
            <w:pPr>
              <w:pStyle w:val="rowtabella0"/>
              <w:jc w:val="center"/>
              <w:rPr>
                <w:color w:val="002060"/>
              </w:rPr>
            </w:pPr>
            <w:r w:rsidRPr="00923F9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DAA8D" w14:textId="77777777" w:rsidR="00FD2047" w:rsidRPr="00923F9E" w:rsidRDefault="00FD2047" w:rsidP="00147C84">
            <w:pPr>
              <w:pStyle w:val="rowtabella0"/>
              <w:jc w:val="center"/>
              <w:rPr>
                <w:color w:val="002060"/>
              </w:rPr>
            </w:pPr>
            <w:r w:rsidRPr="00923F9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4D57D"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EF666" w14:textId="77777777" w:rsidR="00FD2047" w:rsidRPr="00923F9E" w:rsidRDefault="00FD2047" w:rsidP="00147C84">
            <w:pPr>
              <w:pStyle w:val="rowtabella0"/>
              <w:jc w:val="center"/>
              <w:rPr>
                <w:color w:val="002060"/>
              </w:rPr>
            </w:pPr>
            <w:r w:rsidRPr="00923F9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F86A9" w14:textId="77777777" w:rsidR="00FD2047" w:rsidRPr="00923F9E" w:rsidRDefault="00FD2047" w:rsidP="00147C84">
            <w:pPr>
              <w:pStyle w:val="rowtabella0"/>
              <w:jc w:val="center"/>
              <w:rPr>
                <w:color w:val="002060"/>
              </w:rPr>
            </w:pPr>
            <w:r w:rsidRPr="00923F9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DF8E7" w14:textId="77777777" w:rsidR="00FD2047" w:rsidRPr="00923F9E" w:rsidRDefault="00FD2047" w:rsidP="00147C84">
            <w:pPr>
              <w:pStyle w:val="rowtabella0"/>
              <w:jc w:val="center"/>
              <w:rPr>
                <w:color w:val="002060"/>
              </w:rPr>
            </w:pPr>
            <w:r w:rsidRPr="00923F9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2AB41" w14:textId="77777777" w:rsidR="00FD2047" w:rsidRPr="00923F9E" w:rsidRDefault="00FD2047" w:rsidP="00147C84">
            <w:pPr>
              <w:pStyle w:val="rowtabella0"/>
              <w:jc w:val="center"/>
              <w:rPr>
                <w:color w:val="002060"/>
              </w:rPr>
            </w:pPr>
            <w:r w:rsidRPr="00923F9E">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0C7D6" w14:textId="77777777" w:rsidR="00FD2047" w:rsidRPr="00923F9E" w:rsidRDefault="00FD2047" w:rsidP="00147C84">
            <w:pPr>
              <w:pStyle w:val="rowtabella0"/>
              <w:jc w:val="center"/>
              <w:rPr>
                <w:color w:val="002060"/>
              </w:rPr>
            </w:pPr>
            <w:r w:rsidRPr="00923F9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F33E2" w14:textId="77777777" w:rsidR="00FD2047" w:rsidRPr="00923F9E" w:rsidRDefault="00FD2047" w:rsidP="00147C84">
            <w:pPr>
              <w:pStyle w:val="rowtabella0"/>
              <w:jc w:val="center"/>
              <w:rPr>
                <w:color w:val="002060"/>
              </w:rPr>
            </w:pPr>
            <w:r w:rsidRPr="00923F9E">
              <w:rPr>
                <w:color w:val="002060"/>
              </w:rPr>
              <w:t>0</w:t>
            </w:r>
          </w:p>
        </w:tc>
      </w:tr>
    </w:tbl>
    <w:p w14:paraId="5AE684CC" w14:textId="77777777" w:rsidR="00FD2047" w:rsidRPr="00923F9E" w:rsidRDefault="00FD2047" w:rsidP="00FD2047">
      <w:pPr>
        <w:pStyle w:val="breakline"/>
        <w:rPr>
          <w:rFonts w:eastAsiaTheme="minorEastAsia"/>
          <w:color w:val="002060"/>
        </w:rPr>
      </w:pPr>
    </w:p>
    <w:p w14:paraId="58816D49" w14:textId="77777777" w:rsidR="00FD2047" w:rsidRPr="00923F9E" w:rsidRDefault="00FD2047" w:rsidP="00FD2047">
      <w:pPr>
        <w:pStyle w:val="breakline"/>
        <w:rPr>
          <w:color w:val="002060"/>
        </w:rPr>
      </w:pPr>
    </w:p>
    <w:p w14:paraId="784A67ED" w14:textId="77777777" w:rsidR="00FD2047" w:rsidRPr="00923F9E" w:rsidRDefault="00FD2047" w:rsidP="00FD2047">
      <w:pPr>
        <w:pStyle w:val="sottotitolocampionato10"/>
        <w:rPr>
          <w:color w:val="002060"/>
        </w:rPr>
      </w:pPr>
      <w:r w:rsidRPr="00923F9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D2047" w:rsidRPr="00923F9E" w14:paraId="4404B07A" w14:textId="77777777" w:rsidTr="00147C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1EA34" w14:textId="77777777" w:rsidR="00FD2047" w:rsidRPr="00923F9E" w:rsidRDefault="00FD2047" w:rsidP="00147C84">
            <w:pPr>
              <w:pStyle w:val="headertabella0"/>
              <w:rPr>
                <w:color w:val="002060"/>
              </w:rPr>
            </w:pPr>
            <w:r w:rsidRPr="00923F9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2B783" w14:textId="77777777" w:rsidR="00FD2047" w:rsidRPr="00923F9E" w:rsidRDefault="00FD2047" w:rsidP="00147C84">
            <w:pPr>
              <w:pStyle w:val="headertabella0"/>
              <w:rPr>
                <w:color w:val="002060"/>
              </w:rPr>
            </w:pPr>
            <w:r w:rsidRPr="00923F9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708A3" w14:textId="77777777" w:rsidR="00FD2047" w:rsidRPr="00923F9E" w:rsidRDefault="00FD2047" w:rsidP="00147C84">
            <w:pPr>
              <w:pStyle w:val="headertabella0"/>
              <w:rPr>
                <w:color w:val="002060"/>
              </w:rPr>
            </w:pPr>
            <w:r w:rsidRPr="00923F9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232C34" w14:textId="77777777" w:rsidR="00FD2047" w:rsidRPr="00923F9E" w:rsidRDefault="00FD2047" w:rsidP="00147C84">
            <w:pPr>
              <w:pStyle w:val="headertabella0"/>
              <w:rPr>
                <w:color w:val="002060"/>
              </w:rPr>
            </w:pPr>
            <w:r w:rsidRPr="00923F9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3C2AD" w14:textId="77777777" w:rsidR="00FD2047" w:rsidRPr="00923F9E" w:rsidRDefault="00FD2047" w:rsidP="00147C84">
            <w:pPr>
              <w:pStyle w:val="headertabella0"/>
              <w:rPr>
                <w:color w:val="002060"/>
              </w:rPr>
            </w:pPr>
            <w:r w:rsidRPr="00923F9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01D06" w14:textId="77777777" w:rsidR="00FD2047" w:rsidRPr="00923F9E" w:rsidRDefault="00FD2047" w:rsidP="00147C84">
            <w:pPr>
              <w:pStyle w:val="headertabella0"/>
              <w:rPr>
                <w:color w:val="002060"/>
              </w:rPr>
            </w:pPr>
            <w:r w:rsidRPr="00923F9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62F2B" w14:textId="77777777" w:rsidR="00FD2047" w:rsidRPr="00923F9E" w:rsidRDefault="00FD2047" w:rsidP="00147C84">
            <w:pPr>
              <w:pStyle w:val="headertabella0"/>
              <w:rPr>
                <w:color w:val="002060"/>
              </w:rPr>
            </w:pPr>
            <w:r w:rsidRPr="00923F9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C631B" w14:textId="77777777" w:rsidR="00FD2047" w:rsidRPr="00923F9E" w:rsidRDefault="00FD2047" w:rsidP="00147C84">
            <w:pPr>
              <w:pStyle w:val="headertabella0"/>
              <w:rPr>
                <w:color w:val="002060"/>
              </w:rPr>
            </w:pPr>
            <w:r w:rsidRPr="00923F9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2DE86" w14:textId="77777777" w:rsidR="00FD2047" w:rsidRPr="00923F9E" w:rsidRDefault="00FD2047" w:rsidP="00147C84">
            <w:pPr>
              <w:pStyle w:val="headertabella0"/>
              <w:rPr>
                <w:color w:val="002060"/>
              </w:rPr>
            </w:pPr>
            <w:r w:rsidRPr="00923F9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F7ABF" w14:textId="77777777" w:rsidR="00FD2047" w:rsidRPr="00923F9E" w:rsidRDefault="00FD2047" w:rsidP="00147C84">
            <w:pPr>
              <w:pStyle w:val="headertabella0"/>
              <w:rPr>
                <w:color w:val="002060"/>
              </w:rPr>
            </w:pPr>
            <w:r w:rsidRPr="00923F9E">
              <w:rPr>
                <w:color w:val="002060"/>
              </w:rPr>
              <w:t>PE</w:t>
            </w:r>
          </w:p>
        </w:tc>
      </w:tr>
      <w:tr w:rsidR="00FD2047" w:rsidRPr="00923F9E" w14:paraId="5048DB50" w14:textId="77777777" w:rsidTr="00147C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F30FEB" w14:textId="77777777" w:rsidR="00FD2047" w:rsidRPr="00923F9E" w:rsidRDefault="00FD2047" w:rsidP="00147C84">
            <w:pPr>
              <w:pStyle w:val="rowtabella0"/>
              <w:rPr>
                <w:color w:val="002060"/>
              </w:rPr>
            </w:pPr>
            <w:r w:rsidRPr="00923F9E">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65B73" w14:textId="77777777" w:rsidR="00FD2047" w:rsidRPr="00923F9E" w:rsidRDefault="00FD2047" w:rsidP="00147C84">
            <w:pPr>
              <w:pStyle w:val="rowtabella0"/>
              <w:jc w:val="center"/>
              <w:rPr>
                <w:color w:val="002060"/>
              </w:rPr>
            </w:pPr>
            <w:r w:rsidRPr="00923F9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F23A6" w14:textId="77777777" w:rsidR="00FD2047" w:rsidRPr="00923F9E" w:rsidRDefault="00FD2047" w:rsidP="00147C84">
            <w:pPr>
              <w:pStyle w:val="rowtabella0"/>
              <w:jc w:val="center"/>
              <w:rPr>
                <w:color w:val="002060"/>
              </w:rPr>
            </w:pPr>
            <w:r w:rsidRPr="00923F9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74BC2" w14:textId="77777777" w:rsidR="00FD2047" w:rsidRPr="00923F9E" w:rsidRDefault="00FD2047" w:rsidP="00147C84">
            <w:pPr>
              <w:pStyle w:val="rowtabella0"/>
              <w:jc w:val="center"/>
              <w:rPr>
                <w:color w:val="002060"/>
              </w:rPr>
            </w:pPr>
            <w:r w:rsidRPr="00923F9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20AA6"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F4C7D"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60424" w14:textId="77777777" w:rsidR="00FD2047" w:rsidRPr="00923F9E" w:rsidRDefault="00FD2047" w:rsidP="00147C84">
            <w:pPr>
              <w:pStyle w:val="rowtabella0"/>
              <w:jc w:val="center"/>
              <w:rPr>
                <w:color w:val="002060"/>
              </w:rPr>
            </w:pPr>
            <w:r w:rsidRPr="00923F9E">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9C3C8" w14:textId="77777777" w:rsidR="00FD2047" w:rsidRPr="00923F9E" w:rsidRDefault="00FD2047" w:rsidP="00147C84">
            <w:pPr>
              <w:pStyle w:val="rowtabella0"/>
              <w:jc w:val="center"/>
              <w:rPr>
                <w:color w:val="002060"/>
              </w:rPr>
            </w:pPr>
            <w:r w:rsidRPr="00923F9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875F2" w14:textId="77777777" w:rsidR="00FD2047" w:rsidRPr="00923F9E" w:rsidRDefault="00FD2047" w:rsidP="00147C84">
            <w:pPr>
              <w:pStyle w:val="rowtabella0"/>
              <w:jc w:val="center"/>
              <w:rPr>
                <w:color w:val="002060"/>
              </w:rPr>
            </w:pPr>
            <w:r w:rsidRPr="00923F9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197CA" w14:textId="77777777" w:rsidR="00FD2047" w:rsidRPr="00923F9E" w:rsidRDefault="00FD2047" w:rsidP="00147C84">
            <w:pPr>
              <w:pStyle w:val="rowtabella0"/>
              <w:jc w:val="center"/>
              <w:rPr>
                <w:color w:val="002060"/>
              </w:rPr>
            </w:pPr>
            <w:r w:rsidRPr="00923F9E">
              <w:rPr>
                <w:color w:val="002060"/>
              </w:rPr>
              <w:t>0</w:t>
            </w:r>
          </w:p>
        </w:tc>
      </w:tr>
      <w:tr w:rsidR="00FD2047" w:rsidRPr="00923F9E" w14:paraId="71A51AFA"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1273BB" w14:textId="77777777" w:rsidR="00FD2047" w:rsidRPr="00923F9E" w:rsidRDefault="00FD2047" w:rsidP="00147C84">
            <w:pPr>
              <w:pStyle w:val="rowtabella0"/>
              <w:rPr>
                <w:color w:val="002060"/>
              </w:rPr>
            </w:pPr>
            <w:r w:rsidRPr="00923F9E">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E78B1" w14:textId="77777777" w:rsidR="00FD2047" w:rsidRPr="00923F9E" w:rsidRDefault="00FD2047" w:rsidP="00147C84">
            <w:pPr>
              <w:pStyle w:val="rowtabella0"/>
              <w:jc w:val="center"/>
              <w:rPr>
                <w:color w:val="002060"/>
              </w:rPr>
            </w:pPr>
            <w:r w:rsidRPr="00923F9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8FB23" w14:textId="77777777" w:rsidR="00FD2047" w:rsidRPr="00923F9E" w:rsidRDefault="00FD2047" w:rsidP="00147C84">
            <w:pPr>
              <w:pStyle w:val="rowtabella0"/>
              <w:jc w:val="center"/>
              <w:rPr>
                <w:color w:val="002060"/>
              </w:rPr>
            </w:pPr>
            <w:r w:rsidRPr="00923F9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74993" w14:textId="77777777" w:rsidR="00FD2047" w:rsidRPr="00923F9E" w:rsidRDefault="00FD2047" w:rsidP="00147C84">
            <w:pPr>
              <w:pStyle w:val="rowtabella0"/>
              <w:jc w:val="center"/>
              <w:rPr>
                <w:color w:val="002060"/>
              </w:rPr>
            </w:pPr>
            <w:r w:rsidRPr="00923F9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E80C4"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EBC69" w14:textId="77777777" w:rsidR="00FD2047" w:rsidRPr="00923F9E" w:rsidRDefault="00FD2047" w:rsidP="00147C84">
            <w:pPr>
              <w:pStyle w:val="rowtabella0"/>
              <w:jc w:val="center"/>
              <w:rPr>
                <w:color w:val="002060"/>
              </w:rPr>
            </w:pPr>
            <w:r w:rsidRPr="00923F9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F06D9" w14:textId="77777777" w:rsidR="00FD2047" w:rsidRPr="00923F9E" w:rsidRDefault="00FD2047" w:rsidP="00147C84">
            <w:pPr>
              <w:pStyle w:val="rowtabella0"/>
              <w:jc w:val="center"/>
              <w:rPr>
                <w:color w:val="002060"/>
              </w:rPr>
            </w:pPr>
            <w:r w:rsidRPr="00923F9E">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69297" w14:textId="77777777" w:rsidR="00FD2047" w:rsidRPr="00923F9E" w:rsidRDefault="00FD2047" w:rsidP="00147C84">
            <w:pPr>
              <w:pStyle w:val="rowtabella0"/>
              <w:jc w:val="center"/>
              <w:rPr>
                <w:color w:val="002060"/>
              </w:rPr>
            </w:pPr>
            <w:r w:rsidRPr="00923F9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289F0" w14:textId="77777777" w:rsidR="00FD2047" w:rsidRPr="00923F9E" w:rsidRDefault="00FD2047" w:rsidP="00147C84">
            <w:pPr>
              <w:pStyle w:val="rowtabella0"/>
              <w:jc w:val="center"/>
              <w:rPr>
                <w:color w:val="002060"/>
              </w:rPr>
            </w:pPr>
            <w:r w:rsidRPr="00923F9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2A949" w14:textId="77777777" w:rsidR="00FD2047" w:rsidRPr="00923F9E" w:rsidRDefault="00FD2047" w:rsidP="00147C84">
            <w:pPr>
              <w:pStyle w:val="rowtabella0"/>
              <w:jc w:val="center"/>
              <w:rPr>
                <w:color w:val="002060"/>
              </w:rPr>
            </w:pPr>
            <w:r w:rsidRPr="00923F9E">
              <w:rPr>
                <w:color w:val="002060"/>
              </w:rPr>
              <w:t>0</w:t>
            </w:r>
          </w:p>
        </w:tc>
      </w:tr>
      <w:tr w:rsidR="00FD2047" w:rsidRPr="00923F9E" w14:paraId="1F620C4E"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08D145" w14:textId="77777777" w:rsidR="00FD2047" w:rsidRPr="00923F9E" w:rsidRDefault="00FD2047" w:rsidP="00147C84">
            <w:pPr>
              <w:pStyle w:val="rowtabella0"/>
              <w:rPr>
                <w:color w:val="002060"/>
              </w:rPr>
            </w:pPr>
            <w:r w:rsidRPr="00923F9E">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125FF" w14:textId="77777777" w:rsidR="00FD2047" w:rsidRPr="00923F9E" w:rsidRDefault="00FD2047" w:rsidP="00147C84">
            <w:pPr>
              <w:pStyle w:val="rowtabella0"/>
              <w:jc w:val="center"/>
              <w:rPr>
                <w:color w:val="002060"/>
              </w:rPr>
            </w:pPr>
            <w:r w:rsidRPr="00923F9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B90FC" w14:textId="77777777" w:rsidR="00FD2047" w:rsidRPr="00923F9E" w:rsidRDefault="00FD2047" w:rsidP="00147C84">
            <w:pPr>
              <w:pStyle w:val="rowtabella0"/>
              <w:jc w:val="center"/>
              <w:rPr>
                <w:color w:val="002060"/>
              </w:rPr>
            </w:pPr>
            <w:r w:rsidRPr="00923F9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5FC5F" w14:textId="77777777" w:rsidR="00FD2047" w:rsidRPr="00923F9E" w:rsidRDefault="00FD2047" w:rsidP="00147C84">
            <w:pPr>
              <w:pStyle w:val="rowtabella0"/>
              <w:jc w:val="center"/>
              <w:rPr>
                <w:color w:val="002060"/>
              </w:rPr>
            </w:pPr>
            <w:r w:rsidRPr="00923F9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FA6DA"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0A09C"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E48FA" w14:textId="77777777" w:rsidR="00FD2047" w:rsidRPr="00923F9E" w:rsidRDefault="00FD2047" w:rsidP="00147C84">
            <w:pPr>
              <w:pStyle w:val="rowtabella0"/>
              <w:jc w:val="center"/>
              <w:rPr>
                <w:color w:val="002060"/>
              </w:rPr>
            </w:pPr>
            <w:r w:rsidRPr="00923F9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28387" w14:textId="77777777" w:rsidR="00FD2047" w:rsidRPr="00923F9E" w:rsidRDefault="00FD2047" w:rsidP="00147C84">
            <w:pPr>
              <w:pStyle w:val="rowtabella0"/>
              <w:jc w:val="center"/>
              <w:rPr>
                <w:color w:val="002060"/>
              </w:rPr>
            </w:pPr>
            <w:r w:rsidRPr="00923F9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C8A50" w14:textId="77777777" w:rsidR="00FD2047" w:rsidRPr="00923F9E" w:rsidRDefault="00FD2047" w:rsidP="00147C84">
            <w:pPr>
              <w:pStyle w:val="rowtabella0"/>
              <w:jc w:val="center"/>
              <w:rPr>
                <w:color w:val="002060"/>
              </w:rPr>
            </w:pPr>
            <w:r w:rsidRPr="00923F9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308B5" w14:textId="77777777" w:rsidR="00FD2047" w:rsidRPr="00923F9E" w:rsidRDefault="00FD2047" w:rsidP="00147C84">
            <w:pPr>
              <w:pStyle w:val="rowtabella0"/>
              <w:jc w:val="center"/>
              <w:rPr>
                <w:color w:val="002060"/>
              </w:rPr>
            </w:pPr>
            <w:r w:rsidRPr="00923F9E">
              <w:rPr>
                <w:color w:val="002060"/>
              </w:rPr>
              <w:t>0</w:t>
            </w:r>
          </w:p>
        </w:tc>
      </w:tr>
      <w:tr w:rsidR="00FD2047" w:rsidRPr="00923F9E" w14:paraId="09CA6E60"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7ECC41" w14:textId="77777777" w:rsidR="00FD2047" w:rsidRPr="00923F9E" w:rsidRDefault="00FD2047" w:rsidP="00147C84">
            <w:pPr>
              <w:pStyle w:val="rowtabella0"/>
              <w:rPr>
                <w:color w:val="002060"/>
              </w:rPr>
            </w:pPr>
            <w:r w:rsidRPr="00923F9E">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E8AC5" w14:textId="77777777" w:rsidR="00FD2047" w:rsidRPr="00923F9E" w:rsidRDefault="00FD2047" w:rsidP="00147C84">
            <w:pPr>
              <w:pStyle w:val="rowtabella0"/>
              <w:jc w:val="center"/>
              <w:rPr>
                <w:color w:val="002060"/>
              </w:rPr>
            </w:pPr>
            <w:r w:rsidRPr="00923F9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E6109" w14:textId="77777777" w:rsidR="00FD2047" w:rsidRPr="00923F9E" w:rsidRDefault="00FD2047" w:rsidP="00147C84">
            <w:pPr>
              <w:pStyle w:val="rowtabella0"/>
              <w:jc w:val="center"/>
              <w:rPr>
                <w:color w:val="002060"/>
              </w:rPr>
            </w:pPr>
            <w:r w:rsidRPr="00923F9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D7C53" w14:textId="77777777" w:rsidR="00FD2047" w:rsidRPr="00923F9E" w:rsidRDefault="00FD2047" w:rsidP="00147C84">
            <w:pPr>
              <w:pStyle w:val="rowtabella0"/>
              <w:jc w:val="center"/>
              <w:rPr>
                <w:color w:val="002060"/>
              </w:rPr>
            </w:pPr>
            <w:r w:rsidRPr="00923F9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73EC3"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FAB09" w14:textId="77777777" w:rsidR="00FD2047" w:rsidRPr="00923F9E" w:rsidRDefault="00FD2047" w:rsidP="00147C84">
            <w:pPr>
              <w:pStyle w:val="rowtabella0"/>
              <w:jc w:val="center"/>
              <w:rPr>
                <w:color w:val="002060"/>
              </w:rPr>
            </w:pPr>
            <w:r w:rsidRPr="00923F9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15D32" w14:textId="77777777" w:rsidR="00FD2047" w:rsidRPr="00923F9E" w:rsidRDefault="00FD2047" w:rsidP="00147C84">
            <w:pPr>
              <w:pStyle w:val="rowtabella0"/>
              <w:jc w:val="center"/>
              <w:rPr>
                <w:color w:val="002060"/>
              </w:rPr>
            </w:pPr>
            <w:r w:rsidRPr="00923F9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13AC8" w14:textId="77777777" w:rsidR="00FD2047" w:rsidRPr="00923F9E" w:rsidRDefault="00FD2047" w:rsidP="00147C84">
            <w:pPr>
              <w:pStyle w:val="rowtabella0"/>
              <w:jc w:val="center"/>
              <w:rPr>
                <w:color w:val="002060"/>
              </w:rPr>
            </w:pPr>
            <w:r w:rsidRPr="00923F9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8C88C" w14:textId="77777777" w:rsidR="00FD2047" w:rsidRPr="00923F9E" w:rsidRDefault="00FD2047" w:rsidP="00147C84">
            <w:pPr>
              <w:pStyle w:val="rowtabella0"/>
              <w:jc w:val="center"/>
              <w:rPr>
                <w:color w:val="002060"/>
              </w:rPr>
            </w:pPr>
            <w:r w:rsidRPr="00923F9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27E0D" w14:textId="77777777" w:rsidR="00FD2047" w:rsidRPr="00923F9E" w:rsidRDefault="00FD2047" w:rsidP="00147C84">
            <w:pPr>
              <w:pStyle w:val="rowtabella0"/>
              <w:jc w:val="center"/>
              <w:rPr>
                <w:color w:val="002060"/>
              </w:rPr>
            </w:pPr>
            <w:r w:rsidRPr="00923F9E">
              <w:rPr>
                <w:color w:val="002060"/>
              </w:rPr>
              <w:t>0</w:t>
            </w:r>
          </w:p>
        </w:tc>
      </w:tr>
      <w:tr w:rsidR="00FD2047" w:rsidRPr="00923F9E" w14:paraId="5B9365CB"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F90E73" w14:textId="77777777" w:rsidR="00FD2047" w:rsidRPr="00923F9E" w:rsidRDefault="00FD2047" w:rsidP="00147C84">
            <w:pPr>
              <w:pStyle w:val="rowtabella0"/>
              <w:rPr>
                <w:color w:val="002060"/>
              </w:rPr>
            </w:pPr>
            <w:r w:rsidRPr="00923F9E">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C26BF" w14:textId="77777777" w:rsidR="00FD2047" w:rsidRPr="00923F9E" w:rsidRDefault="00FD2047" w:rsidP="00147C84">
            <w:pPr>
              <w:pStyle w:val="rowtabella0"/>
              <w:jc w:val="center"/>
              <w:rPr>
                <w:color w:val="002060"/>
              </w:rPr>
            </w:pPr>
            <w:r w:rsidRPr="00923F9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7467B" w14:textId="77777777" w:rsidR="00FD2047" w:rsidRPr="00923F9E" w:rsidRDefault="00FD2047" w:rsidP="00147C84">
            <w:pPr>
              <w:pStyle w:val="rowtabella0"/>
              <w:jc w:val="center"/>
              <w:rPr>
                <w:color w:val="002060"/>
              </w:rPr>
            </w:pPr>
            <w:r w:rsidRPr="00923F9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78F09" w14:textId="77777777" w:rsidR="00FD2047" w:rsidRPr="00923F9E" w:rsidRDefault="00FD2047" w:rsidP="00147C84">
            <w:pPr>
              <w:pStyle w:val="rowtabella0"/>
              <w:jc w:val="center"/>
              <w:rPr>
                <w:color w:val="002060"/>
              </w:rPr>
            </w:pPr>
            <w:r w:rsidRPr="00923F9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72882"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9CDB4"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5615C" w14:textId="77777777" w:rsidR="00FD2047" w:rsidRPr="00923F9E" w:rsidRDefault="00FD2047" w:rsidP="00147C84">
            <w:pPr>
              <w:pStyle w:val="rowtabella0"/>
              <w:jc w:val="center"/>
              <w:rPr>
                <w:color w:val="002060"/>
              </w:rPr>
            </w:pPr>
            <w:r w:rsidRPr="00923F9E">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4E0A2" w14:textId="77777777" w:rsidR="00FD2047" w:rsidRPr="00923F9E" w:rsidRDefault="00FD2047" w:rsidP="00147C84">
            <w:pPr>
              <w:pStyle w:val="rowtabella0"/>
              <w:jc w:val="center"/>
              <w:rPr>
                <w:color w:val="002060"/>
              </w:rPr>
            </w:pPr>
            <w:r w:rsidRPr="00923F9E">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A9B5D" w14:textId="77777777" w:rsidR="00FD2047" w:rsidRPr="00923F9E" w:rsidRDefault="00FD2047" w:rsidP="00147C84">
            <w:pPr>
              <w:pStyle w:val="rowtabella0"/>
              <w:jc w:val="center"/>
              <w:rPr>
                <w:color w:val="002060"/>
              </w:rPr>
            </w:pPr>
            <w:r w:rsidRPr="00923F9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72A02" w14:textId="77777777" w:rsidR="00FD2047" w:rsidRPr="00923F9E" w:rsidRDefault="00FD2047" w:rsidP="00147C84">
            <w:pPr>
              <w:pStyle w:val="rowtabella0"/>
              <w:jc w:val="center"/>
              <w:rPr>
                <w:color w:val="002060"/>
              </w:rPr>
            </w:pPr>
            <w:r w:rsidRPr="00923F9E">
              <w:rPr>
                <w:color w:val="002060"/>
              </w:rPr>
              <w:t>0</w:t>
            </w:r>
          </w:p>
        </w:tc>
      </w:tr>
      <w:tr w:rsidR="00FD2047" w:rsidRPr="00923F9E" w14:paraId="4FDE4F7E"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B4F922" w14:textId="77777777" w:rsidR="00FD2047" w:rsidRPr="00923F9E" w:rsidRDefault="00FD2047" w:rsidP="00147C84">
            <w:pPr>
              <w:pStyle w:val="rowtabella0"/>
              <w:rPr>
                <w:color w:val="002060"/>
              </w:rPr>
            </w:pPr>
            <w:r w:rsidRPr="00923F9E">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665C4" w14:textId="77777777" w:rsidR="00FD2047" w:rsidRPr="00923F9E" w:rsidRDefault="00FD2047" w:rsidP="00147C84">
            <w:pPr>
              <w:pStyle w:val="rowtabella0"/>
              <w:jc w:val="center"/>
              <w:rPr>
                <w:color w:val="002060"/>
              </w:rPr>
            </w:pPr>
            <w:r w:rsidRPr="00923F9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AF6EE" w14:textId="77777777" w:rsidR="00FD2047" w:rsidRPr="00923F9E" w:rsidRDefault="00FD2047" w:rsidP="00147C84">
            <w:pPr>
              <w:pStyle w:val="rowtabella0"/>
              <w:jc w:val="center"/>
              <w:rPr>
                <w:color w:val="002060"/>
              </w:rPr>
            </w:pPr>
            <w:r w:rsidRPr="00923F9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FE380" w14:textId="77777777" w:rsidR="00FD2047" w:rsidRPr="00923F9E" w:rsidRDefault="00FD2047" w:rsidP="00147C84">
            <w:pPr>
              <w:pStyle w:val="rowtabella0"/>
              <w:jc w:val="center"/>
              <w:rPr>
                <w:color w:val="002060"/>
              </w:rPr>
            </w:pPr>
            <w:r w:rsidRPr="00923F9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77393"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9B294" w14:textId="77777777" w:rsidR="00FD2047" w:rsidRPr="00923F9E" w:rsidRDefault="00FD2047" w:rsidP="00147C84">
            <w:pPr>
              <w:pStyle w:val="rowtabella0"/>
              <w:jc w:val="center"/>
              <w:rPr>
                <w:color w:val="002060"/>
              </w:rPr>
            </w:pPr>
            <w:r w:rsidRPr="00923F9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4D25A" w14:textId="77777777" w:rsidR="00FD2047" w:rsidRPr="00923F9E" w:rsidRDefault="00FD2047" w:rsidP="00147C84">
            <w:pPr>
              <w:pStyle w:val="rowtabella0"/>
              <w:jc w:val="center"/>
              <w:rPr>
                <w:color w:val="002060"/>
              </w:rPr>
            </w:pPr>
            <w:r w:rsidRPr="00923F9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68077" w14:textId="77777777" w:rsidR="00FD2047" w:rsidRPr="00923F9E" w:rsidRDefault="00FD2047" w:rsidP="00147C84">
            <w:pPr>
              <w:pStyle w:val="rowtabella0"/>
              <w:jc w:val="center"/>
              <w:rPr>
                <w:color w:val="002060"/>
              </w:rPr>
            </w:pPr>
            <w:r w:rsidRPr="00923F9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B30CB"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BB43C" w14:textId="77777777" w:rsidR="00FD2047" w:rsidRPr="00923F9E" w:rsidRDefault="00FD2047" w:rsidP="00147C84">
            <w:pPr>
              <w:pStyle w:val="rowtabella0"/>
              <w:jc w:val="center"/>
              <w:rPr>
                <w:color w:val="002060"/>
              </w:rPr>
            </w:pPr>
            <w:r w:rsidRPr="00923F9E">
              <w:rPr>
                <w:color w:val="002060"/>
              </w:rPr>
              <w:t>0</w:t>
            </w:r>
          </w:p>
        </w:tc>
      </w:tr>
      <w:tr w:rsidR="00FD2047" w:rsidRPr="00923F9E" w14:paraId="7B0D74E8"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9C6B9E" w14:textId="77777777" w:rsidR="00FD2047" w:rsidRPr="00923F9E" w:rsidRDefault="00FD2047" w:rsidP="00147C84">
            <w:pPr>
              <w:pStyle w:val="rowtabella0"/>
              <w:rPr>
                <w:color w:val="002060"/>
              </w:rPr>
            </w:pPr>
            <w:r w:rsidRPr="00923F9E">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953E1" w14:textId="77777777" w:rsidR="00FD2047" w:rsidRPr="00923F9E" w:rsidRDefault="00FD2047" w:rsidP="00147C84">
            <w:pPr>
              <w:pStyle w:val="rowtabella0"/>
              <w:jc w:val="center"/>
              <w:rPr>
                <w:color w:val="002060"/>
              </w:rPr>
            </w:pPr>
            <w:r w:rsidRPr="00923F9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3C384" w14:textId="77777777" w:rsidR="00FD2047" w:rsidRPr="00923F9E" w:rsidRDefault="00FD2047" w:rsidP="00147C84">
            <w:pPr>
              <w:pStyle w:val="rowtabella0"/>
              <w:jc w:val="center"/>
              <w:rPr>
                <w:color w:val="002060"/>
              </w:rPr>
            </w:pPr>
            <w:r w:rsidRPr="00923F9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084A2" w14:textId="77777777" w:rsidR="00FD2047" w:rsidRPr="00923F9E" w:rsidRDefault="00FD2047" w:rsidP="00147C84">
            <w:pPr>
              <w:pStyle w:val="rowtabella0"/>
              <w:jc w:val="center"/>
              <w:rPr>
                <w:color w:val="002060"/>
              </w:rPr>
            </w:pPr>
            <w:r w:rsidRPr="00923F9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D00FC"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B9DFC" w14:textId="77777777" w:rsidR="00FD2047" w:rsidRPr="00923F9E" w:rsidRDefault="00FD2047" w:rsidP="00147C84">
            <w:pPr>
              <w:pStyle w:val="rowtabella0"/>
              <w:jc w:val="center"/>
              <w:rPr>
                <w:color w:val="002060"/>
              </w:rPr>
            </w:pPr>
            <w:r w:rsidRPr="00923F9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8AF9B" w14:textId="77777777" w:rsidR="00FD2047" w:rsidRPr="00923F9E" w:rsidRDefault="00FD2047" w:rsidP="00147C84">
            <w:pPr>
              <w:pStyle w:val="rowtabella0"/>
              <w:jc w:val="center"/>
              <w:rPr>
                <w:color w:val="002060"/>
              </w:rPr>
            </w:pPr>
            <w:r w:rsidRPr="00923F9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585BA" w14:textId="77777777" w:rsidR="00FD2047" w:rsidRPr="00923F9E" w:rsidRDefault="00FD2047" w:rsidP="00147C84">
            <w:pPr>
              <w:pStyle w:val="rowtabella0"/>
              <w:jc w:val="center"/>
              <w:rPr>
                <w:color w:val="002060"/>
              </w:rPr>
            </w:pPr>
            <w:r w:rsidRPr="00923F9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82829" w14:textId="77777777" w:rsidR="00FD2047" w:rsidRPr="00923F9E" w:rsidRDefault="00FD2047" w:rsidP="00147C84">
            <w:pPr>
              <w:pStyle w:val="rowtabella0"/>
              <w:jc w:val="center"/>
              <w:rPr>
                <w:color w:val="002060"/>
              </w:rPr>
            </w:pPr>
            <w:r w:rsidRPr="00923F9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95C7A" w14:textId="77777777" w:rsidR="00FD2047" w:rsidRPr="00923F9E" w:rsidRDefault="00FD2047" w:rsidP="00147C84">
            <w:pPr>
              <w:pStyle w:val="rowtabella0"/>
              <w:jc w:val="center"/>
              <w:rPr>
                <w:color w:val="002060"/>
              </w:rPr>
            </w:pPr>
            <w:r w:rsidRPr="00923F9E">
              <w:rPr>
                <w:color w:val="002060"/>
              </w:rPr>
              <w:t>0</w:t>
            </w:r>
          </w:p>
        </w:tc>
      </w:tr>
      <w:tr w:rsidR="00FD2047" w:rsidRPr="00923F9E" w14:paraId="1B39B804"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4AD826" w14:textId="77777777" w:rsidR="00FD2047" w:rsidRPr="00923F9E" w:rsidRDefault="00FD2047" w:rsidP="00147C84">
            <w:pPr>
              <w:pStyle w:val="rowtabella0"/>
              <w:rPr>
                <w:color w:val="002060"/>
              </w:rPr>
            </w:pPr>
            <w:r w:rsidRPr="00923F9E">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30AFD" w14:textId="77777777" w:rsidR="00FD2047" w:rsidRPr="00923F9E" w:rsidRDefault="00FD2047" w:rsidP="00147C84">
            <w:pPr>
              <w:pStyle w:val="rowtabella0"/>
              <w:jc w:val="center"/>
              <w:rPr>
                <w:color w:val="002060"/>
              </w:rPr>
            </w:pPr>
            <w:r w:rsidRPr="00923F9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955F1" w14:textId="77777777" w:rsidR="00FD2047" w:rsidRPr="00923F9E" w:rsidRDefault="00FD2047" w:rsidP="00147C84">
            <w:pPr>
              <w:pStyle w:val="rowtabella0"/>
              <w:jc w:val="center"/>
              <w:rPr>
                <w:color w:val="002060"/>
              </w:rPr>
            </w:pPr>
            <w:r w:rsidRPr="00923F9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2C3B5" w14:textId="77777777" w:rsidR="00FD2047" w:rsidRPr="00923F9E" w:rsidRDefault="00FD2047" w:rsidP="00147C84">
            <w:pPr>
              <w:pStyle w:val="rowtabella0"/>
              <w:jc w:val="center"/>
              <w:rPr>
                <w:color w:val="002060"/>
              </w:rPr>
            </w:pPr>
            <w:r w:rsidRPr="00923F9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AE9B1"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41DB8" w14:textId="77777777" w:rsidR="00FD2047" w:rsidRPr="00923F9E" w:rsidRDefault="00FD2047" w:rsidP="00147C84">
            <w:pPr>
              <w:pStyle w:val="rowtabella0"/>
              <w:jc w:val="center"/>
              <w:rPr>
                <w:color w:val="002060"/>
              </w:rPr>
            </w:pPr>
            <w:r w:rsidRPr="00923F9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4DD68" w14:textId="77777777" w:rsidR="00FD2047" w:rsidRPr="00923F9E" w:rsidRDefault="00FD2047" w:rsidP="00147C84">
            <w:pPr>
              <w:pStyle w:val="rowtabella0"/>
              <w:jc w:val="center"/>
              <w:rPr>
                <w:color w:val="002060"/>
              </w:rPr>
            </w:pPr>
            <w:r w:rsidRPr="00923F9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EB625" w14:textId="77777777" w:rsidR="00FD2047" w:rsidRPr="00923F9E" w:rsidRDefault="00FD2047" w:rsidP="00147C84">
            <w:pPr>
              <w:pStyle w:val="rowtabella0"/>
              <w:jc w:val="center"/>
              <w:rPr>
                <w:color w:val="002060"/>
              </w:rPr>
            </w:pPr>
            <w:r w:rsidRPr="00923F9E">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EA1B4" w14:textId="77777777" w:rsidR="00FD2047" w:rsidRPr="00923F9E" w:rsidRDefault="00FD2047" w:rsidP="00147C84">
            <w:pPr>
              <w:pStyle w:val="rowtabella0"/>
              <w:jc w:val="center"/>
              <w:rPr>
                <w:color w:val="002060"/>
              </w:rPr>
            </w:pPr>
            <w:r w:rsidRPr="00923F9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E3E52" w14:textId="77777777" w:rsidR="00FD2047" w:rsidRPr="00923F9E" w:rsidRDefault="00FD2047" w:rsidP="00147C84">
            <w:pPr>
              <w:pStyle w:val="rowtabella0"/>
              <w:jc w:val="center"/>
              <w:rPr>
                <w:color w:val="002060"/>
              </w:rPr>
            </w:pPr>
            <w:r w:rsidRPr="00923F9E">
              <w:rPr>
                <w:color w:val="002060"/>
              </w:rPr>
              <w:t>0</w:t>
            </w:r>
          </w:p>
        </w:tc>
      </w:tr>
      <w:tr w:rsidR="00FD2047" w:rsidRPr="00923F9E" w14:paraId="011F908C"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553E68" w14:textId="77777777" w:rsidR="00FD2047" w:rsidRPr="00923F9E" w:rsidRDefault="00FD2047" w:rsidP="00147C84">
            <w:pPr>
              <w:pStyle w:val="rowtabella0"/>
              <w:rPr>
                <w:color w:val="002060"/>
              </w:rPr>
            </w:pPr>
            <w:r w:rsidRPr="00923F9E">
              <w:rPr>
                <w:color w:val="002060"/>
              </w:rPr>
              <w:t xml:space="preserve">POL.D. </w:t>
            </w:r>
            <w:proofErr w:type="gramStart"/>
            <w:r w:rsidRPr="00923F9E">
              <w:rPr>
                <w:color w:val="002060"/>
              </w:rPr>
              <w:t>U.MANDOLESI</w:t>
            </w:r>
            <w:proofErr w:type="gramEnd"/>
            <w:r w:rsidRPr="00923F9E">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7E42A" w14:textId="77777777" w:rsidR="00FD2047" w:rsidRPr="00923F9E" w:rsidRDefault="00FD2047" w:rsidP="00147C84">
            <w:pPr>
              <w:pStyle w:val="rowtabella0"/>
              <w:jc w:val="center"/>
              <w:rPr>
                <w:color w:val="002060"/>
              </w:rPr>
            </w:pPr>
            <w:r w:rsidRPr="00923F9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8E491" w14:textId="77777777" w:rsidR="00FD2047" w:rsidRPr="00923F9E" w:rsidRDefault="00FD2047" w:rsidP="00147C84">
            <w:pPr>
              <w:pStyle w:val="rowtabella0"/>
              <w:jc w:val="center"/>
              <w:rPr>
                <w:color w:val="002060"/>
              </w:rPr>
            </w:pPr>
            <w:r w:rsidRPr="00923F9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56931" w14:textId="77777777" w:rsidR="00FD2047" w:rsidRPr="00923F9E" w:rsidRDefault="00FD2047" w:rsidP="00147C84">
            <w:pPr>
              <w:pStyle w:val="rowtabella0"/>
              <w:jc w:val="center"/>
              <w:rPr>
                <w:color w:val="002060"/>
              </w:rPr>
            </w:pPr>
            <w:r w:rsidRPr="00923F9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14075"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2C988" w14:textId="77777777" w:rsidR="00FD2047" w:rsidRPr="00923F9E" w:rsidRDefault="00FD2047" w:rsidP="00147C84">
            <w:pPr>
              <w:pStyle w:val="rowtabella0"/>
              <w:jc w:val="center"/>
              <w:rPr>
                <w:color w:val="002060"/>
              </w:rPr>
            </w:pPr>
            <w:r w:rsidRPr="00923F9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A3801" w14:textId="77777777" w:rsidR="00FD2047" w:rsidRPr="00923F9E" w:rsidRDefault="00FD2047" w:rsidP="00147C84">
            <w:pPr>
              <w:pStyle w:val="rowtabella0"/>
              <w:jc w:val="center"/>
              <w:rPr>
                <w:color w:val="002060"/>
              </w:rPr>
            </w:pPr>
            <w:r w:rsidRPr="00923F9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350C9" w14:textId="77777777" w:rsidR="00FD2047" w:rsidRPr="00923F9E" w:rsidRDefault="00FD2047" w:rsidP="00147C84">
            <w:pPr>
              <w:pStyle w:val="rowtabella0"/>
              <w:jc w:val="center"/>
              <w:rPr>
                <w:color w:val="002060"/>
              </w:rPr>
            </w:pPr>
            <w:r w:rsidRPr="00923F9E">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F015E" w14:textId="77777777" w:rsidR="00FD2047" w:rsidRPr="00923F9E" w:rsidRDefault="00FD2047" w:rsidP="00147C84">
            <w:pPr>
              <w:pStyle w:val="rowtabella0"/>
              <w:jc w:val="center"/>
              <w:rPr>
                <w:color w:val="002060"/>
              </w:rPr>
            </w:pPr>
            <w:r w:rsidRPr="00923F9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43E87" w14:textId="77777777" w:rsidR="00FD2047" w:rsidRPr="00923F9E" w:rsidRDefault="00FD2047" w:rsidP="00147C84">
            <w:pPr>
              <w:pStyle w:val="rowtabella0"/>
              <w:jc w:val="center"/>
              <w:rPr>
                <w:color w:val="002060"/>
              </w:rPr>
            </w:pPr>
            <w:r w:rsidRPr="00923F9E">
              <w:rPr>
                <w:color w:val="002060"/>
              </w:rPr>
              <w:t>0</w:t>
            </w:r>
          </w:p>
        </w:tc>
      </w:tr>
      <w:tr w:rsidR="00FD2047" w:rsidRPr="00923F9E" w14:paraId="5494BBE2"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F8F39F" w14:textId="77777777" w:rsidR="00FD2047" w:rsidRPr="00923F9E" w:rsidRDefault="00FD2047" w:rsidP="00147C84">
            <w:pPr>
              <w:pStyle w:val="rowtabella0"/>
              <w:rPr>
                <w:color w:val="002060"/>
              </w:rPr>
            </w:pPr>
            <w:r w:rsidRPr="00923F9E">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6ED69" w14:textId="77777777" w:rsidR="00FD2047" w:rsidRPr="00923F9E" w:rsidRDefault="00FD2047" w:rsidP="00147C84">
            <w:pPr>
              <w:pStyle w:val="rowtabella0"/>
              <w:jc w:val="center"/>
              <w:rPr>
                <w:color w:val="002060"/>
              </w:rPr>
            </w:pPr>
            <w:r w:rsidRPr="00923F9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EA18A" w14:textId="77777777" w:rsidR="00FD2047" w:rsidRPr="00923F9E" w:rsidRDefault="00FD2047" w:rsidP="00147C84">
            <w:pPr>
              <w:pStyle w:val="rowtabella0"/>
              <w:jc w:val="center"/>
              <w:rPr>
                <w:color w:val="002060"/>
              </w:rPr>
            </w:pPr>
            <w:r w:rsidRPr="00923F9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7D26F" w14:textId="77777777" w:rsidR="00FD2047" w:rsidRPr="00923F9E" w:rsidRDefault="00FD2047" w:rsidP="00147C84">
            <w:pPr>
              <w:pStyle w:val="rowtabella0"/>
              <w:jc w:val="center"/>
              <w:rPr>
                <w:color w:val="002060"/>
              </w:rPr>
            </w:pPr>
            <w:r w:rsidRPr="00923F9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0BD5C"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D4A20" w14:textId="77777777" w:rsidR="00FD2047" w:rsidRPr="00923F9E" w:rsidRDefault="00FD2047" w:rsidP="00147C84">
            <w:pPr>
              <w:pStyle w:val="rowtabella0"/>
              <w:jc w:val="center"/>
              <w:rPr>
                <w:color w:val="002060"/>
              </w:rPr>
            </w:pPr>
            <w:r w:rsidRPr="00923F9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18BBC" w14:textId="77777777" w:rsidR="00FD2047" w:rsidRPr="00923F9E" w:rsidRDefault="00FD2047" w:rsidP="00147C84">
            <w:pPr>
              <w:pStyle w:val="rowtabella0"/>
              <w:jc w:val="center"/>
              <w:rPr>
                <w:color w:val="002060"/>
              </w:rPr>
            </w:pPr>
            <w:r w:rsidRPr="00923F9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A8A88" w14:textId="77777777" w:rsidR="00FD2047" w:rsidRPr="00923F9E" w:rsidRDefault="00FD2047" w:rsidP="00147C84">
            <w:pPr>
              <w:pStyle w:val="rowtabella0"/>
              <w:jc w:val="center"/>
              <w:rPr>
                <w:color w:val="002060"/>
              </w:rPr>
            </w:pPr>
            <w:r w:rsidRPr="00923F9E">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15813" w14:textId="77777777" w:rsidR="00FD2047" w:rsidRPr="00923F9E" w:rsidRDefault="00FD2047" w:rsidP="00147C84">
            <w:pPr>
              <w:pStyle w:val="rowtabella0"/>
              <w:jc w:val="center"/>
              <w:rPr>
                <w:color w:val="002060"/>
              </w:rPr>
            </w:pPr>
            <w:r w:rsidRPr="00923F9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CB47C" w14:textId="77777777" w:rsidR="00FD2047" w:rsidRPr="00923F9E" w:rsidRDefault="00FD2047" w:rsidP="00147C84">
            <w:pPr>
              <w:pStyle w:val="rowtabella0"/>
              <w:jc w:val="center"/>
              <w:rPr>
                <w:color w:val="002060"/>
              </w:rPr>
            </w:pPr>
            <w:r w:rsidRPr="00923F9E">
              <w:rPr>
                <w:color w:val="002060"/>
              </w:rPr>
              <w:t>0</w:t>
            </w:r>
          </w:p>
        </w:tc>
      </w:tr>
      <w:tr w:rsidR="00FD2047" w:rsidRPr="00923F9E" w14:paraId="2D96B2C2" w14:textId="77777777" w:rsidTr="00147C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F8A7D6" w14:textId="77777777" w:rsidR="00FD2047" w:rsidRPr="00923F9E" w:rsidRDefault="00FD2047" w:rsidP="00147C84">
            <w:pPr>
              <w:pStyle w:val="rowtabella0"/>
              <w:rPr>
                <w:color w:val="002060"/>
              </w:rPr>
            </w:pPr>
            <w:r w:rsidRPr="00923F9E">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BBBAC" w14:textId="77777777" w:rsidR="00FD2047" w:rsidRPr="00923F9E" w:rsidRDefault="00FD2047" w:rsidP="00147C84">
            <w:pPr>
              <w:pStyle w:val="rowtabella0"/>
              <w:jc w:val="center"/>
              <w:rPr>
                <w:color w:val="002060"/>
              </w:rPr>
            </w:pPr>
            <w:r w:rsidRPr="00923F9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B83C9" w14:textId="77777777" w:rsidR="00FD2047" w:rsidRPr="00923F9E" w:rsidRDefault="00FD2047" w:rsidP="00147C84">
            <w:pPr>
              <w:pStyle w:val="rowtabella0"/>
              <w:jc w:val="center"/>
              <w:rPr>
                <w:color w:val="002060"/>
              </w:rPr>
            </w:pPr>
            <w:r w:rsidRPr="00923F9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B88BE"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9A8E2"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0A0FF" w14:textId="77777777" w:rsidR="00FD2047" w:rsidRPr="00923F9E" w:rsidRDefault="00FD2047" w:rsidP="00147C84">
            <w:pPr>
              <w:pStyle w:val="rowtabella0"/>
              <w:jc w:val="center"/>
              <w:rPr>
                <w:color w:val="002060"/>
              </w:rPr>
            </w:pPr>
            <w:r w:rsidRPr="00923F9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D27A1" w14:textId="77777777" w:rsidR="00FD2047" w:rsidRPr="00923F9E" w:rsidRDefault="00FD2047" w:rsidP="00147C84">
            <w:pPr>
              <w:pStyle w:val="rowtabella0"/>
              <w:jc w:val="center"/>
              <w:rPr>
                <w:color w:val="002060"/>
              </w:rPr>
            </w:pPr>
            <w:r w:rsidRPr="00923F9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65941" w14:textId="77777777" w:rsidR="00FD2047" w:rsidRPr="00923F9E" w:rsidRDefault="00FD2047" w:rsidP="00147C84">
            <w:pPr>
              <w:pStyle w:val="rowtabella0"/>
              <w:jc w:val="center"/>
              <w:rPr>
                <w:color w:val="002060"/>
              </w:rPr>
            </w:pPr>
            <w:r w:rsidRPr="00923F9E">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ADF91" w14:textId="77777777" w:rsidR="00FD2047" w:rsidRPr="00923F9E" w:rsidRDefault="00FD2047" w:rsidP="00147C84">
            <w:pPr>
              <w:pStyle w:val="rowtabella0"/>
              <w:jc w:val="center"/>
              <w:rPr>
                <w:color w:val="002060"/>
              </w:rPr>
            </w:pPr>
            <w:r w:rsidRPr="00923F9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F860E" w14:textId="77777777" w:rsidR="00FD2047" w:rsidRPr="00923F9E" w:rsidRDefault="00FD2047" w:rsidP="00147C84">
            <w:pPr>
              <w:pStyle w:val="rowtabella0"/>
              <w:jc w:val="center"/>
              <w:rPr>
                <w:color w:val="002060"/>
              </w:rPr>
            </w:pPr>
            <w:r w:rsidRPr="00923F9E">
              <w:rPr>
                <w:color w:val="002060"/>
              </w:rPr>
              <w:t>0</w:t>
            </w:r>
          </w:p>
        </w:tc>
      </w:tr>
    </w:tbl>
    <w:p w14:paraId="095496FE" w14:textId="77777777" w:rsidR="00FD2047" w:rsidRPr="00923F9E" w:rsidRDefault="00FD2047" w:rsidP="00FD2047">
      <w:pPr>
        <w:pStyle w:val="breakline"/>
        <w:rPr>
          <w:color w:val="002060"/>
        </w:rPr>
      </w:pPr>
    </w:p>
    <w:p w14:paraId="0D3151F0" w14:textId="77777777" w:rsidR="00FD2047" w:rsidRPr="00923F9E" w:rsidRDefault="00FD2047" w:rsidP="00FD2047">
      <w:pPr>
        <w:pStyle w:val="titoloprinc0"/>
        <w:rPr>
          <w:color w:val="002060"/>
        </w:rPr>
      </w:pPr>
      <w:r w:rsidRPr="00923F9E">
        <w:rPr>
          <w:color w:val="002060"/>
        </w:rPr>
        <w:t>PROGRAMMA GARE</w:t>
      </w:r>
    </w:p>
    <w:p w14:paraId="3821187D" w14:textId="77777777" w:rsidR="00FD2047" w:rsidRPr="00923F9E" w:rsidRDefault="00FD2047" w:rsidP="00FD2047">
      <w:pPr>
        <w:pStyle w:val="sottotitolocampionato10"/>
        <w:rPr>
          <w:color w:val="002060"/>
          <w:sz w:val="8"/>
          <w:szCs w:val="8"/>
        </w:rPr>
      </w:pPr>
    </w:p>
    <w:p w14:paraId="68B54501" w14:textId="77777777" w:rsidR="00FD2047" w:rsidRPr="00923F9E" w:rsidRDefault="00FD2047" w:rsidP="00FD2047">
      <w:pPr>
        <w:pStyle w:val="sottotitolocampionato10"/>
        <w:rPr>
          <w:color w:val="002060"/>
        </w:rPr>
      </w:pPr>
      <w:r w:rsidRPr="00923F9E">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02"/>
        <w:gridCol w:w="385"/>
        <w:gridCol w:w="898"/>
        <w:gridCol w:w="1181"/>
        <w:gridCol w:w="1562"/>
        <w:gridCol w:w="1551"/>
      </w:tblGrid>
      <w:tr w:rsidR="00FD2047" w:rsidRPr="00923F9E" w14:paraId="64939C10" w14:textId="77777777" w:rsidTr="00147C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53027" w14:textId="77777777" w:rsidR="00FD2047" w:rsidRPr="00923F9E" w:rsidRDefault="00FD2047" w:rsidP="00147C84">
            <w:pPr>
              <w:pStyle w:val="headertabella0"/>
              <w:rPr>
                <w:color w:val="002060"/>
              </w:rPr>
            </w:pPr>
            <w:r w:rsidRPr="00923F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4F426" w14:textId="77777777" w:rsidR="00FD2047" w:rsidRPr="00923F9E" w:rsidRDefault="00FD2047" w:rsidP="00147C84">
            <w:pPr>
              <w:pStyle w:val="headertabella0"/>
              <w:rPr>
                <w:color w:val="002060"/>
              </w:rPr>
            </w:pPr>
            <w:r w:rsidRPr="00923F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7478C" w14:textId="77777777" w:rsidR="00FD2047" w:rsidRPr="00923F9E" w:rsidRDefault="00FD2047" w:rsidP="00147C84">
            <w:pPr>
              <w:pStyle w:val="headertabella0"/>
              <w:rPr>
                <w:color w:val="002060"/>
              </w:rPr>
            </w:pPr>
            <w:r w:rsidRPr="00923F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0955B" w14:textId="77777777" w:rsidR="00FD2047" w:rsidRPr="00923F9E" w:rsidRDefault="00FD2047" w:rsidP="00147C84">
            <w:pPr>
              <w:pStyle w:val="headertabella0"/>
              <w:rPr>
                <w:color w:val="002060"/>
              </w:rPr>
            </w:pPr>
            <w:r w:rsidRPr="00923F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EB98D" w14:textId="77777777" w:rsidR="00FD2047" w:rsidRPr="00923F9E" w:rsidRDefault="00FD2047" w:rsidP="00147C84">
            <w:pPr>
              <w:pStyle w:val="headertabella0"/>
              <w:rPr>
                <w:color w:val="002060"/>
              </w:rPr>
            </w:pPr>
            <w:r w:rsidRPr="00923F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10281" w14:textId="77777777" w:rsidR="00FD2047" w:rsidRPr="00923F9E" w:rsidRDefault="00FD2047" w:rsidP="00147C84">
            <w:pPr>
              <w:pStyle w:val="headertabella0"/>
              <w:rPr>
                <w:color w:val="002060"/>
              </w:rPr>
            </w:pPr>
            <w:proofErr w:type="spellStart"/>
            <w:r w:rsidRPr="00923F9E">
              <w:rPr>
                <w:color w:val="002060"/>
              </w:rPr>
              <w:t>Localita'</w:t>
            </w:r>
            <w:proofErr w:type="spellEnd"/>
            <w:r w:rsidRPr="00923F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9F61E" w14:textId="77777777" w:rsidR="00FD2047" w:rsidRPr="00923F9E" w:rsidRDefault="00FD2047" w:rsidP="00147C84">
            <w:pPr>
              <w:pStyle w:val="headertabella0"/>
              <w:rPr>
                <w:color w:val="002060"/>
              </w:rPr>
            </w:pPr>
            <w:r w:rsidRPr="00923F9E">
              <w:rPr>
                <w:color w:val="002060"/>
              </w:rPr>
              <w:t>Indirizzo Impianto</w:t>
            </w:r>
          </w:p>
        </w:tc>
      </w:tr>
      <w:tr w:rsidR="00FD2047" w:rsidRPr="00923F9E" w14:paraId="748808AD" w14:textId="77777777" w:rsidTr="00147C8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D6F061" w14:textId="77777777" w:rsidR="00FD2047" w:rsidRPr="00923F9E" w:rsidRDefault="00FD2047" w:rsidP="00147C84">
            <w:pPr>
              <w:pStyle w:val="rowtabella0"/>
              <w:rPr>
                <w:color w:val="002060"/>
              </w:rPr>
            </w:pPr>
            <w:r w:rsidRPr="00923F9E">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D06633" w14:textId="77777777" w:rsidR="00FD2047" w:rsidRPr="00923F9E" w:rsidRDefault="00FD2047" w:rsidP="00147C84">
            <w:pPr>
              <w:pStyle w:val="rowtabella0"/>
              <w:rPr>
                <w:color w:val="002060"/>
              </w:rPr>
            </w:pPr>
            <w:r w:rsidRPr="00923F9E">
              <w:rPr>
                <w:color w:val="002060"/>
              </w:rPr>
              <w:t>ALMA JUVENTUS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ED6568" w14:textId="77777777" w:rsidR="00FD2047" w:rsidRPr="00923F9E" w:rsidRDefault="00FD2047" w:rsidP="00147C84">
            <w:pPr>
              <w:pStyle w:val="rowtabella0"/>
              <w:jc w:val="center"/>
              <w:rPr>
                <w:color w:val="002060"/>
              </w:rPr>
            </w:pPr>
            <w:r w:rsidRPr="00923F9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580712" w14:textId="77777777" w:rsidR="00FD2047" w:rsidRPr="00923F9E" w:rsidRDefault="00FD2047" w:rsidP="00147C84">
            <w:pPr>
              <w:pStyle w:val="rowtabella0"/>
              <w:rPr>
                <w:color w:val="002060"/>
              </w:rPr>
            </w:pPr>
            <w:r w:rsidRPr="00923F9E">
              <w:rPr>
                <w:color w:val="002060"/>
              </w:rPr>
              <w:t>25/03/2022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141188" w14:textId="77777777" w:rsidR="00FD2047" w:rsidRPr="00923F9E" w:rsidRDefault="00FD2047" w:rsidP="00147C84">
            <w:pPr>
              <w:pStyle w:val="rowtabella0"/>
              <w:rPr>
                <w:color w:val="002060"/>
              </w:rPr>
            </w:pPr>
            <w:r w:rsidRPr="00923F9E">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F17FFF" w14:textId="77777777" w:rsidR="00FD2047" w:rsidRPr="00923F9E" w:rsidRDefault="00FD2047" w:rsidP="00147C84">
            <w:pPr>
              <w:pStyle w:val="rowtabella0"/>
              <w:rPr>
                <w:color w:val="002060"/>
              </w:rPr>
            </w:pPr>
            <w:r w:rsidRPr="00923F9E">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C84190" w14:textId="77777777" w:rsidR="00FD2047" w:rsidRPr="00923F9E" w:rsidRDefault="00FD2047" w:rsidP="00147C84">
            <w:pPr>
              <w:pStyle w:val="rowtabella0"/>
              <w:rPr>
                <w:color w:val="002060"/>
              </w:rPr>
            </w:pPr>
            <w:r w:rsidRPr="00923F9E">
              <w:rPr>
                <w:color w:val="002060"/>
              </w:rPr>
              <w:t>VIA MADRE TERESA DI CALCUTTA</w:t>
            </w:r>
          </w:p>
        </w:tc>
      </w:tr>
      <w:tr w:rsidR="00FD2047" w:rsidRPr="00923F9E" w14:paraId="74F920FA" w14:textId="77777777" w:rsidTr="00147C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C1CD1C" w14:textId="77777777" w:rsidR="00FD2047" w:rsidRPr="00923F9E" w:rsidRDefault="00FD2047" w:rsidP="00147C84">
            <w:pPr>
              <w:pStyle w:val="rowtabella0"/>
              <w:rPr>
                <w:color w:val="002060"/>
              </w:rPr>
            </w:pPr>
            <w:r w:rsidRPr="00923F9E">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E6732E" w14:textId="77777777" w:rsidR="00FD2047" w:rsidRPr="00923F9E" w:rsidRDefault="00FD2047" w:rsidP="00147C84">
            <w:pPr>
              <w:pStyle w:val="rowtabella0"/>
              <w:rPr>
                <w:color w:val="002060"/>
              </w:rPr>
            </w:pPr>
            <w:r w:rsidRPr="00923F9E">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DD748A" w14:textId="77777777" w:rsidR="00FD2047" w:rsidRPr="00923F9E" w:rsidRDefault="00FD2047" w:rsidP="00147C84">
            <w:pPr>
              <w:pStyle w:val="rowtabella0"/>
              <w:jc w:val="center"/>
              <w:rPr>
                <w:color w:val="002060"/>
              </w:rPr>
            </w:pPr>
            <w:r w:rsidRPr="00923F9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CCC141" w14:textId="77777777" w:rsidR="00FD2047" w:rsidRPr="00923F9E" w:rsidRDefault="00FD2047" w:rsidP="00147C84">
            <w:pPr>
              <w:pStyle w:val="rowtabella0"/>
              <w:rPr>
                <w:color w:val="002060"/>
              </w:rPr>
            </w:pPr>
            <w:r w:rsidRPr="00923F9E">
              <w:rPr>
                <w:color w:val="002060"/>
              </w:rPr>
              <w:t>25/03/2022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1E9C79" w14:textId="77777777" w:rsidR="00FD2047" w:rsidRPr="00923F9E" w:rsidRDefault="00FD2047" w:rsidP="00147C84">
            <w:pPr>
              <w:pStyle w:val="rowtabella0"/>
              <w:rPr>
                <w:color w:val="002060"/>
              </w:rPr>
            </w:pPr>
            <w:r w:rsidRPr="00923F9E">
              <w:rPr>
                <w:color w:val="002060"/>
              </w:rPr>
              <w:t>5011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65C133" w14:textId="77777777" w:rsidR="00FD2047" w:rsidRPr="00923F9E" w:rsidRDefault="00FD2047" w:rsidP="00147C84">
            <w:pPr>
              <w:pStyle w:val="rowtabella0"/>
              <w:rPr>
                <w:color w:val="002060"/>
              </w:rPr>
            </w:pPr>
            <w:r w:rsidRPr="00923F9E">
              <w:rPr>
                <w:color w:val="002060"/>
              </w:rPr>
              <w:t>SIROLO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B182F1" w14:textId="77777777" w:rsidR="00FD2047" w:rsidRPr="00923F9E" w:rsidRDefault="00FD2047" w:rsidP="00147C84">
            <w:pPr>
              <w:pStyle w:val="rowtabella0"/>
              <w:rPr>
                <w:color w:val="002060"/>
              </w:rPr>
            </w:pPr>
            <w:r w:rsidRPr="00923F9E">
              <w:rPr>
                <w:color w:val="002060"/>
              </w:rPr>
              <w:t>FRAZIONE COPPO VIA FORMA</w:t>
            </w:r>
          </w:p>
        </w:tc>
      </w:tr>
      <w:tr w:rsidR="00FD2047" w:rsidRPr="00923F9E" w14:paraId="2BCF5EBF" w14:textId="77777777" w:rsidTr="00147C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731753" w14:textId="77777777" w:rsidR="00FD2047" w:rsidRPr="00923F9E" w:rsidRDefault="00FD2047" w:rsidP="00147C84">
            <w:pPr>
              <w:pStyle w:val="rowtabella0"/>
              <w:rPr>
                <w:color w:val="002060"/>
              </w:rPr>
            </w:pPr>
            <w:r w:rsidRPr="00923F9E">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529269" w14:textId="77777777" w:rsidR="00FD2047" w:rsidRPr="00923F9E" w:rsidRDefault="00FD2047" w:rsidP="00147C84">
            <w:pPr>
              <w:pStyle w:val="rowtabella0"/>
              <w:rPr>
                <w:color w:val="002060"/>
              </w:rPr>
            </w:pPr>
            <w:r w:rsidRPr="00923F9E">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C79604" w14:textId="77777777" w:rsidR="00FD2047" w:rsidRPr="00923F9E" w:rsidRDefault="00FD2047" w:rsidP="00147C84">
            <w:pPr>
              <w:pStyle w:val="rowtabella0"/>
              <w:jc w:val="center"/>
              <w:rPr>
                <w:color w:val="002060"/>
              </w:rPr>
            </w:pPr>
            <w:r w:rsidRPr="00923F9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D3096B" w14:textId="77777777" w:rsidR="00FD2047" w:rsidRPr="00923F9E" w:rsidRDefault="00FD2047" w:rsidP="00147C84">
            <w:pPr>
              <w:pStyle w:val="rowtabella0"/>
              <w:rPr>
                <w:color w:val="002060"/>
              </w:rPr>
            </w:pPr>
            <w:r w:rsidRPr="00923F9E">
              <w:rPr>
                <w:color w:val="002060"/>
              </w:rPr>
              <w:t>25/03/2022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1D3247" w14:textId="77777777" w:rsidR="00FD2047" w:rsidRPr="00923F9E" w:rsidRDefault="00FD2047" w:rsidP="00147C84">
            <w:pPr>
              <w:pStyle w:val="rowtabella0"/>
              <w:rPr>
                <w:color w:val="002060"/>
              </w:rPr>
            </w:pPr>
            <w:r w:rsidRPr="00923F9E">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1E908E" w14:textId="77777777" w:rsidR="00FD2047" w:rsidRPr="00923F9E" w:rsidRDefault="00FD2047" w:rsidP="00147C84">
            <w:pPr>
              <w:pStyle w:val="rowtabella0"/>
              <w:rPr>
                <w:color w:val="002060"/>
              </w:rPr>
            </w:pPr>
            <w:r w:rsidRPr="00923F9E">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9C6B5C" w14:textId="77777777" w:rsidR="00FD2047" w:rsidRPr="00923F9E" w:rsidRDefault="00FD2047" w:rsidP="00147C84">
            <w:pPr>
              <w:pStyle w:val="rowtabella0"/>
              <w:rPr>
                <w:color w:val="002060"/>
              </w:rPr>
            </w:pPr>
            <w:r w:rsidRPr="00923F9E">
              <w:rPr>
                <w:color w:val="002060"/>
              </w:rPr>
              <w:t>VIA RISORGIMENTO 16</w:t>
            </w:r>
          </w:p>
        </w:tc>
      </w:tr>
      <w:tr w:rsidR="00FD2047" w:rsidRPr="00923F9E" w14:paraId="5BBDBC64" w14:textId="77777777" w:rsidTr="00147C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729350" w14:textId="77777777" w:rsidR="00FD2047" w:rsidRPr="00923F9E" w:rsidRDefault="00FD2047" w:rsidP="00147C84">
            <w:pPr>
              <w:pStyle w:val="rowtabella0"/>
              <w:rPr>
                <w:color w:val="002060"/>
              </w:rPr>
            </w:pPr>
            <w:r w:rsidRPr="00923F9E">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8A3A4E" w14:textId="77777777" w:rsidR="00FD2047" w:rsidRPr="00923F9E" w:rsidRDefault="00FD2047" w:rsidP="00147C84">
            <w:pPr>
              <w:pStyle w:val="rowtabella0"/>
              <w:rPr>
                <w:color w:val="002060"/>
              </w:rPr>
            </w:pPr>
            <w:r w:rsidRPr="00923F9E">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EB9ECC" w14:textId="77777777" w:rsidR="00FD2047" w:rsidRPr="00923F9E" w:rsidRDefault="00FD2047" w:rsidP="00147C84">
            <w:pPr>
              <w:pStyle w:val="rowtabella0"/>
              <w:jc w:val="center"/>
              <w:rPr>
                <w:color w:val="002060"/>
              </w:rPr>
            </w:pPr>
            <w:r w:rsidRPr="00923F9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37D77E" w14:textId="77777777" w:rsidR="00FD2047" w:rsidRPr="00923F9E" w:rsidRDefault="00FD2047" w:rsidP="00147C84">
            <w:pPr>
              <w:pStyle w:val="rowtabella0"/>
              <w:rPr>
                <w:color w:val="002060"/>
              </w:rPr>
            </w:pPr>
            <w:r w:rsidRPr="00923F9E">
              <w:rPr>
                <w:color w:val="002060"/>
              </w:rPr>
              <w:t>25/03/2022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52DF61" w14:textId="77777777" w:rsidR="00FD2047" w:rsidRPr="00923F9E" w:rsidRDefault="00FD2047" w:rsidP="00147C84">
            <w:pPr>
              <w:pStyle w:val="rowtabella0"/>
              <w:rPr>
                <w:color w:val="002060"/>
              </w:rPr>
            </w:pPr>
            <w:r w:rsidRPr="00923F9E">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506794" w14:textId="77777777" w:rsidR="00FD2047" w:rsidRPr="00923F9E" w:rsidRDefault="00FD2047" w:rsidP="00147C84">
            <w:pPr>
              <w:pStyle w:val="rowtabella0"/>
              <w:rPr>
                <w:color w:val="002060"/>
              </w:rPr>
            </w:pPr>
            <w:r w:rsidRPr="00923F9E">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A25C59" w14:textId="77777777" w:rsidR="00FD2047" w:rsidRPr="00923F9E" w:rsidRDefault="00FD2047" w:rsidP="00147C84">
            <w:pPr>
              <w:pStyle w:val="rowtabella0"/>
              <w:rPr>
                <w:color w:val="002060"/>
              </w:rPr>
            </w:pPr>
            <w:r w:rsidRPr="00923F9E">
              <w:rPr>
                <w:color w:val="002060"/>
              </w:rPr>
              <w:t>VIA GRAZIA DELEDDA</w:t>
            </w:r>
          </w:p>
        </w:tc>
      </w:tr>
      <w:tr w:rsidR="00FD2047" w:rsidRPr="00923F9E" w14:paraId="34A9A7D9" w14:textId="77777777" w:rsidTr="00147C8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F11E0C" w14:textId="77777777" w:rsidR="00FD2047" w:rsidRPr="00923F9E" w:rsidRDefault="00FD2047" w:rsidP="00147C84">
            <w:pPr>
              <w:pStyle w:val="rowtabella0"/>
              <w:rPr>
                <w:color w:val="002060"/>
              </w:rPr>
            </w:pPr>
            <w:r w:rsidRPr="00923F9E">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1A8467" w14:textId="77777777" w:rsidR="00FD2047" w:rsidRPr="00923F9E" w:rsidRDefault="00FD2047" w:rsidP="00147C84">
            <w:pPr>
              <w:pStyle w:val="rowtabella0"/>
              <w:rPr>
                <w:color w:val="002060"/>
              </w:rPr>
            </w:pPr>
            <w:r w:rsidRPr="00923F9E">
              <w:rPr>
                <w:color w:val="002060"/>
              </w:rPr>
              <w:t>CHIARAVALLE FUTSAL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565FA7" w14:textId="77777777" w:rsidR="00FD2047" w:rsidRPr="00923F9E" w:rsidRDefault="00FD2047" w:rsidP="00147C84">
            <w:pPr>
              <w:pStyle w:val="rowtabella0"/>
              <w:jc w:val="center"/>
              <w:rPr>
                <w:color w:val="002060"/>
              </w:rPr>
            </w:pPr>
            <w:r w:rsidRPr="00923F9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A04370" w14:textId="77777777" w:rsidR="00FD2047" w:rsidRPr="00923F9E" w:rsidRDefault="00FD2047" w:rsidP="00147C84">
            <w:pPr>
              <w:pStyle w:val="rowtabella0"/>
              <w:rPr>
                <w:color w:val="002060"/>
              </w:rPr>
            </w:pPr>
            <w:r w:rsidRPr="00923F9E">
              <w:rPr>
                <w:color w:val="002060"/>
              </w:rPr>
              <w:t>26/03/2022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47FB3F" w14:textId="77777777" w:rsidR="00FD2047" w:rsidRPr="00923F9E" w:rsidRDefault="00FD2047" w:rsidP="00147C84">
            <w:pPr>
              <w:pStyle w:val="rowtabella0"/>
              <w:rPr>
                <w:color w:val="002060"/>
              </w:rPr>
            </w:pPr>
            <w:r w:rsidRPr="00923F9E">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7E9EBD" w14:textId="77777777" w:rsidR="00FD2047" w:rsidRPr="00923F9E" w:rsidRDefault="00FD2047" w:rsidP="00147C84">
            <w:pPr>
              <w:pStyle w:val="rowtabella0"/>
              <w:rPr>
                <w:color w:val="002060"/>
              </w:rPr>
            </w:pPr>
            <w:r w:rsidRPr="00923F9E">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9CA66F" w14:textId="77777777" w:rsidR="00FD2047" w:rsidRPr="00923F9E" w:rsidRDefault="00FD2047" w:rsidP="00147C84">
            <w:pPr>
              <w:pStyle w:val="rowtabella0"/>
              <w:rPr>
                <w:color w:val="002060"/>
              </w:rPr>
            </w:pPr>
            <w:r w:rsidRPr="00923F9E">
              <w:rPr>
                <w:color w:val="002060"/>
              </w:rPr>
              <w:t>VIA PETRARCA</w:t>
            </w:r>
          </w:p>
        </w:tc>
      </w:tr>
    </w:tbl>
    <w:p w14:paraId="6B98FA29" w14:textId="77777777" w:rsidR="00FD2047" w:rsidRPr="00923F9E" w:rsidRDefault="00FD2047" w:rsidP="00FD2047">
      <w:pPr>
        <w:pStyle w:val="breakline"/>
        <w:rPr>
          <w:rFonts w:eastAsiaTheme="minorEastAsia"/>
          <w:color w:val="002060"/>
        </w:rPr>
      </w:pPr>
    </w:p>
    <w:p w14:paraId="66C1D7ED" w14:textId="77777777" w:rsidR="00FD2047" w:rsidRPr="00923F9E" w:rsidRDefault="00FD2047" w:rsidP="00FD2047">
      <w:pPr>
        <w:pStyle w:val="breakline"/>
        <w:rPr>
          <w:color w:val="002060"/>
        </w:rPr>
      </w:pPr>
    </w:p>
    <w:p w14:paraId="358581A1" w14:textId="77777777" w:rsidR="00FD2047" w:rsidRPr="00923F9E" w:rsidRDefault="00FD2047" w:rsidP="00FD2047">
      <w:pPr>
        <w:pStyle w:val="breakline"/>
        <w:rPr>
          <w:color w:val="002060"/>
        </w:rPr>
      </w:pPr>
    </w:p>
    <w:p w14:paraId="5DCAD1DB" w14:textId="77777777" w:rsidR="00FD2047" w:rsidRPr="00923F9E" w:rsidRDefault="00FD2047" w:rsidP="00FD2047">
      <w:pPr>
        <w:pStyle w:val="sottotitolocampionato10"/>
        <w:rPr>
          <w:color w:val="002060"/>
        </w:rPr>
      </w:pPr>
      <w:r w:rsidRPr="00923F9E">
        <w:rPr>
          <w:color w:val="002060"/>
        </w:rPr>
        <w:t>GIRONE B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1"/>
        <w:gridCol w:w="385"/>
        <w:gridCol w:w="898"/>
        <w:gridCol w:w="1199"/>
        <w:gridCol w:w="1546"/>
        <w:gridCol w:w="1548"/>
      </w:tblGrid>
      <w:tr w:rsidR="00FD2047" w:rsidRPr="00923F9E" w14:paraId="26018903" w14:textId="77777777" w:rsidTr="00147C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1ACA1" w14:textId="77777777" w:rsidR="00FD2047" w:rsidRPr="00923F9E" w:rsidRDefault="00FD2047" w:rsidP="00147C84">
            <w:pPr>
              <w:pStyle w:val="headertabella0"/>
              <w:rPr>
                <w:color w:val="002060"/>
              </w:rPr>
            </w:pPr>
            <w:r w:rsidRPr="00923F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86FD0" w14:textId="77777777" w:rsidR="00FD2047" w:rsidRPr="00923F9E" w:rsidRDefault="00FD2047" w:rsidP="00147C84">
            <w:pPr>
              <w:pStyle w:val="headertabella0"/>
              <w:rPr>
                <w:color w:val="002060"/>
              </w:rPr>
            </w:pPr>
            <w:r w:rsidRPr="00923F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63171" w14:textId="77777777" w:rsidR="00FD2047" w:rsidRPr="00923F9E" w:rsidRDefault="00FD2047" w:rsidP="00147C84">
            <w:pPr>
              <w:pStyle w:val="headertabella0"/>
              <w:rPr>
                <w:color w:val="002060"/>
              </w:rPr>
            </w:pPr>
            <w:r w:rsidRPr="00923F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37C56" w14:textId="77777777" w:rsidR="00FD2047" w:rsidRPr="00923F9E" w:rsidRDefault="00FD2047" w:rsidP="00147C84">
            <w:pPr>
              <w:pStyle w:val="headertabella0"/>
              <w:rPr>
                <w:color w:val="002060"/>
              </w:rPr>
            </w:pPr>
            <w:r w:rsidRPr="00923F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5E99A" w14:textId="77777777" w:rsidR="00FD2047" w:rsidRPr="00923F9E" w:rsidRDefault="00FD2047" w:rsidP="00147C84">
            <w:pPr>
              <w:pStyle w:val="headertabella0"/>
              <w:rPr>
                <w:color w:val="002060"/>
              </w:rPr>
            </w:pPr>
            <w:r w:rsidRPr="00923F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F842C" w14:textId="77777777" w:rsidR="00FD2047" w:rsidRPr="00923F9E" w:rsidRDefault="00FD2047" w:rsidP="00147C84">
            <w:pPr>
              <w:pStyle w:val="headertabella0"/>
              <w:rPr>
                <w:color w:val="002060"/>
              </w:rPr>
            </w:pPr>
            <w:proofErr w:type="spellStart"/>
            <w:r w:rsidRPr="00923F9E">
              <w:rPr>
                <w:color w:val="002060"/>
              </w:rPr>
              <w:t>Localita'</w:t>
            </w:r>
            <w:proofErr w:type="spellEnd"/>
            <w:r w:rsidRPr="00923F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E73E9" w14:textId="77777777" w:rsidR="00FD2047" w:rsidRPr="00923F9E" w:rsidRDefault="00FD2047" w:rsidP="00147C84">
            <w:pPr>
              <w:pStyle w:val="headertabella0"/>
              <w:rPr>
                <w:color w:val="002060"/>
              </w:rPr>
            </w:pPr>
            <w:r w:rsidRPr="00923F9E">
              <w:rPr>
                <w:color w:val="002060"/>
              </w:rPr>
              <w:t>Indirizzo Impianto</w:t>
            </w:r>
          </w:p>
        </w:tc>
      </w:tr>
      <w:tr w:rsidR="00FD2047" w:rsidRPr="00923F9E" w14:paraId="00D67E16" w14:textId="77777777" w:rsidTr="00147C8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F209FD" w14:textId="77777777" w:rsidR="00FD2047" w:rsidRPr="00923F9E" w:rsidRDefault="00FD2047" w:rsidP="00147C84">
            <w:pPr>
              <w:pStyle w:val="rowtabella0"/>
              <w:rPr>
                <w:color w:val="002060"/>
              </w:rPr>
            </w:pPr>
            <w:r w:rsidRPr="00923F9E">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75F6D8" w14:textId="77777777" w:rsidR="00FD2047" w:rsidRPr="00923F9E" w:rsidRDefault="00FD2047" w:rsidP="00147C84">
            <w:pPr>
              <w:pStyle w:val="rowtabella0"/>
              <w:rPr>
                <w:color w:val="002060"/>
              </w:rPr>
            </w:pPr>
            <w:r w:rsidRPr="00923F9E">
              <w:rPr>
                <w:color w:val="002060"/>
              </w:rPr>
              <w:t>AVENALE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8B7E55" w14:textId="77777777" w:rsidR="00FD2047" w:rsidRPr="00923F9E" w:rsidRDefault="00FD2047" w:rsidP="00147C84">
            <w:pPr>
              <w:pStyle w:val="rowtabella0"/>
              <w:jc w:val="center"/>
              <w:rPr>
                <w:color w:val="002060"/>
              </w:rPr>
            </w:pPr>
            <w:r w:rsidRPr="00923F9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7A4FC2" w14:textId="77777777" w:rsidR="00FD2047" w:rsidRPr="00923F9E" w:rsidRDefault="00FD2047" w:rsidP="00147C84">
            <w:pPr>
              <w:pStyle w:val="rowtabella0"/>
              <w:rPr>
                <w:color w:val="002060"/>
              </w:rPr>
            </w:pPr>
            <w:r w:rsidRPr="00923F9E">
              <w:rPr>
                <w:color w:val="002060"/>
              </w:rPr>
              <w:t>25/03/2022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5286E4" w14:textId="77777777" w:rsidR="00FD2047" w:rsidRPr="00923F9E" w:rsidRDefault="00FD2047" w:rsidP="00147C84">
            <w:pPr>
              <w:pStyle w:val="rowtabella0"/>
              <w:rPr>
                <w:color w:val="002060"/>
              </w:rPr>
            </w:pPr>
            <w:r w:rsidRPr="00923F9E">
              <w:rPr>
                <w:color w:val="002060"/>
              </w:rPr>
              <w:t xml:space="preserve">5220 PALESTRA POLIVALENTE </w:t>
            </w:r>
            <w:proofErr w:type="gramStart"/>
            <w:r w:rsidRPr="00923F9E">
              <w:rPr>
                <w:color w:val="002060"/>
              </w:rPr>
              <w:t>P.TREIA</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0DA243" w14:textId="77777777" w:rsidR="00FD2047" w:rsidRPr="00923F9E" w:rsidRDefault="00FD2047" w:rsidP="00147C84">
            <w:pPr>
              <w:pStyle w:val="rowtabella0"/>
              <w:rPr>
                <w:color w:val="002060"/>
              </w:rPr>
            </w:pPr>
            <w:r w:rsidRPr="00923F9E">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16981D" w14:textId="77777777" w:rsidR="00FD2047" w:rsidRPr="00923F9E" w:rsidRDefault="00FD2047" w:rsidP="00147C84">
            <w:pPr>
              <w:pStyle w:val="rowtabella0"/>
              <w:rPr>
                <w:color w:val="002060"/>
              </w:rPr>
            </w:pPr>
            <w:r w:rsidRPr="00923F9E">
              <w:rPr>
                <w:color w:val="002060"/>
              </w:rPr>
              <w:t>VIA NICOLO' V</w:t>
            </w:r>
          </w:p>
        </w:tc>
      </w:tr>
      <w:tr w:rsidR="00FD2047" w:rsidRPr="00923F9E" w14:paraId="49DF0C84" w14:textId="77777777" w:rsidTr="00147C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AFB489" w14:textId="77777777" w:rsidR="00FD2047" w:rsidRPr="00923F9E" w:rsidRDefault="00FD2047" w:rsidP="00147C84">
            <w:pPr>
              <w:pStyle w:val="rowtabella0"/>
              <w:rPr>
                <w:color w:val="002060"/>
              </w:rPr>
            </w:pPr>
            <w:r w:rsidRPr="00923F9E">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ADBB7E" w14:textId="77777777" w:rsidR="00FD2047" w:rsidRPr="00923F9E" w:rsidRDefault="00FD2047" w:rsidP="00147C84">
            <w:pPr>
              <w:pStyle w:val="rowtabella0"/>
              <w:rPr>
                <w:color w:val="002060"/>
              </w:rPr>
            </w:pPr>
            <w:r w:rsidRPr="00923F9E">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FEC044" w14:textId="77777777" w:rsidR="00FD2047" w:rsidRPr="00923F9E" w:rsidRDefault="00FD2047" w:rsidP="00147C84">
            <w:pPr>
              <w:pStyle w:val="rowtabella0"/>
              <w:jc w:val="center"/>
              <w:rPr>
                <w:color w:val="002060"/>
              </w:rPr>
            </w:pPr>
            <w:r w:rsidRPr="00923F9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22D555" w14:textId="77777777" w:rsidR="00FD2047" w:rsidRPr="00923F9E" w:rsidRDefault="00FD2047" w:rsidP="00147C84">
            <w:pPr>
              <w:pStyle w:val="rowtabella0"/>
              <w:rPr>
                <w:color w:val="002060"/>
              </w:rPr>
            </w:pPr>
            <w:r w:rsidRPr="00923F9E">
              <w:rPr>
                <w:color w:val="002060"/>
              </w:rPr>
              <w:t>25/03/2022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5EF5A0" w14:textId="77777777" w:rsidR="00FD2047" w:rsidRPr="00923F9E" w:rsidRDefault="00FD2047" w:rsidP="00147C84">
            <w:pPr>
              <w:pStyle w:val="rowtabella0"/>
              <w:rPr>
                <w:color w:val="002060"/>
              </w:rPr>
            </w:pPr>
            <w:r w:rsidRPr="00923F9E">
              <w:rPr>
                <w:color w:val="002060"/>
              </w:rPr>
              <w:t>5299 CENTRO SP. POL. "</w:t>
            </w:r>
            <w:proofErr w:type="gramStart"/>
            <w:r w:rsidRPr="00923F9E">
              <w:rPr>
                <w:color w:val="002060"/>
              </w:rPr>
              <w:t>R.GATTARI</w:t>
            </w:r>
            <w:proofErr w:type="gramEnd"/>
            <w:r w:rsidRPr="00923F9E">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01A323" w14:textId="77777777" w:rsidR="00FD2047" w:rsidRPr="00923F9E" w:rsidRDefault="00FD2047" w:rsidP="00147C84">
            <w:pPr>
              <w:pStyle w:val="rowtabella0"/>
              <w:rPr>
                <w:color w:val="002060"/>
              </w:rPr>
            </w:pPr>
            <w:r w:rsidRPr="00923F9E">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DC4F68" w14:textId="77777777" w:rsidR="00FD2047" w:rsidRPr="00923F9E" w:rsidRDefault="00FD2047" w:rsidP="00147C84">
            <w:pPr>
              <w:pStyle w:val="rowtabella0"/>
              <w:rPr>
                <w:color w:val="002060"/>
              </w:rPr>
            </w:pPr>
            <w:r w:rsidRPr="00923F9E">
              <w:rPr>
                <w:color w:val="002060"/>
              </w:rPr>
              <w:t>VIA TAGLIAMENTO</w:t>
            </w:r>
          </w:p>
        </w:tc>
      </w:tr>
      <w:tr w:rsidR="00FD2047" w:rsidRPr="00923F9E" w14:paraId="6670BB94" w14:textId="77777777" w:rsidTr="00147C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F00597" w14:textId="77777777" w:rsidR="00FD2047" w:rsidRPr="00923F9E" w:rsidRDefault="00FD2047" w:rsidP="00147C84">
            <w:pPr>
              <w:pStyle w:val="rowtabella0"/>
              <w:rPr>
                <w:color w:val="002060"/>
              </w:rPr>
            </w:pPr>
            <w:r w:rsidRPr="00923F9E">
              <w:rPr>
                <w:color w:val="002060"/>
              </w:rPr>
              <w:t>FUTSAL SANGIUSTESE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1318F7" w14:textId="77777777" w:rsidR="00FD2047" w:rsidRPr="00923F9E" w:rsidRDefault="00FD2047" w:rsidP="00147C84">
            <w:pPr>
              <w:pStyle w:val="rowtabella0"/>
              <w:rPr>
                <w:color w:val="002060"/>
              </w:rPr>
            </w:pPr>
            <w:r w:rsidRPr="00923F9E">
              <w:rPr>
                <w:color w:val="002060"/>
              </w:rPr>
              <w:t>SERRALTA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B1B4E4" w14:textId="77777777" w:rsidR="00FD2047" w:rsidRPr="00923F9E" w:rsidRDefault="00FD2047" w:rsidP="00147C84">
            <w:pPr>
              <w:pStyle w:val="rowtabella0"/>
              <w:jc w:val="center"/>
              <w:rPr>
                <w:color w:val="002060"/>
              </w:rPr>
            </w:pPr>
            <w:r w:rsidRPr="00923F9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755DBB" w14:textId="77777777" w:rsidR="00FD2047" w:rsidRPr="00923F9E" w:rsidRDefault="00FD2047" w:rsidP="00147C84">
            <w:pPr>
              <w:pStyle w:val="rowtabella0"/>
              <w:rPr>
                <w:color w:val="002060"/>
              </w:rPr>
            </w:pPr>
            <w:r w:rsidRPr="00923F9E">
              <w:rPr>
                <w:color w:val="002060"/>
              </w:rPr>
              <w:t>25/03/2022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998CAD" w14:textId="77777777" w:rsidR="00FD2047" w:rsidRPr="00923F9E" w:rsidRDefault="00FD2047" w:rsidP="00147C84">
            <w:pPr>
              <w:pStyle w:val="rowtabella0"/>
              <w:rPr>
                <w:color w:val="002060"/>
              </w:rPr>
            </w:pPr>
            <w:r w:rsidRPr="00923F9E">
              <w:rPr>
                <w:color w:val="002060"/>
              </w:rPr>
              <w:t>5280 TENSOSTRUTTURA S.</w:t>
            </w:r>
            <w:proofErr w:type="gramStart"/>
            <w:r w:rsidRPr="00923F9E">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B69618" w14:textId="77777777" w:rsidR="00FD2047" w:rsidRPr="00923F9E" w:rsidRDefault="00FD2047" w:rsidP="00147C84">
            <w:pPr>
              <w:pStyle w:val="rowtabella0"/>
              <w:rPr>
                <w:color w:val="002060"/>
              </w:rPr>
            </w:pPr>
            <w:r w:rsidRPr="00923F9E">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A92157" w14:textId="77777777" w:rsidR="00FD2047" w:rsidRPr="00923F9E" w:rsidRDefault="00FD2047" w:rsidP="00147C84">
            <w:pPr>
              <w:pStyle w:val="rowtabella0"/>
              <w:rPr>
                <w:color w:val="002060"/>
              </w:rPr>
            </w:pPr>
            <w:r w:rsidRPr="00923F9E">
              <w:rPr>
                <w:color w:val="002060"/>
              </w:rPr>
              <w:t>VIA LORENZO LOTTO</w:t>
            </w:r>
          </w:p>
        </w:tc>
      </w:tr>
      <w:tr w:rsidR="00FD2047" w:rsidRPr="00923F9E" w14:paraId="1B835776" w14:textId="77777777" w:rsidTr="00147C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D906B8" w14:textId="77777777" w:rsidR="00FD2047" w:rsidRPr="00923F9E" w:rsidRDefault="00FD2047" w:rsidP="00147C84">
            <w:pPr>
              <w:pStyle w:val="rowtabella0"/>
              <w:rPr>
                <w:color w:val="002060"/>
              </w:rPr>
            </w:pPr>
            <w:r w:rsidRPr="00923F9E">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E36E2D" w14:textId="77777777" w:rsidR="00FD2047" w:rsidRPr="00923F9E" w:rsidRDefault="00FD2047" w:rsidP="00147C84">
            <w:pPr>
              <w:pStyle w:val="rowtabella0"/>
              <w:rPr>
                <w:color w:val="002060"/>
              </w:rPr>
            </w:pPr>
            <w:r w:rsidRPr="00923F9E">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068A12" w14:textId="77777777" w:rsidR="00FD2047" w:rsidRPr="00923F9E" w:rsidRDefault="00FD2047" w:rsidP="00147C84">
            <w:pPr>
              <w:pStyle w:val="rowtabella0"/>
              <w:jc w:val="center"/>
              <w:rPr>
                <w:color w:val="002060"/>
              </w:rPr>
            </w:pPr>
            <w:r w:rsidRPr="00923F9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EB8038" w14:textId="77777777" w:rsidR="00FD2047" w:rsidRPr="00923F9E" w:rsidRDefault="00FD2047" w:rsidP="00147C84">
            <w:pPr>
              <w:pStyle w:val="rowtabella0"/>
              <w:rPr>
                <w:color w:val="002060"/>
              </w:rPr>
            </w:pPr>
            <w:r w:rsidRPr="00923F9E">
              <w:rPr>
                <w:color w:val="002060"/>
              </w:rPr>
              <w:t>25/03/2022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A2E092" w14:textId="77777777" w:rsidR="00FD2047" w:rsidRPr="00923F9E" w:rsidRDefault="00FD2047" w:rsidP="00147C84">
            <w:pPr>
              <w:pStyle w:val="rowtabella0"/>
              <w:rPr>
                <w:color w:val="002060"/>
              </w:rPr>
            </w:pPr>
            <w:r w:rsidRPr="00923F9E">
              <w:rPr>
                <w:color w:val="002060"/>
              </w:rPr>
              <w:t xml:space="preserve">5286 PALESTRA </w:t>
            </w:r>
            <w:proofErr w:type="gramStart"/>
            <w:r w:rsidRPr="00923F9E">
              <w:rPr>
                <w:color w:val="002060"/>
              </w:rPr>
              <w:t>C.SPORTIVO</w:t>
            </w:r>
            <w:proofErr w:type="gramEnd"/>
            <w:r w:rsidRPr="00923F9E">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8E4763" w14:textId="77777777" w:rsidR="00FD2047" w:rsidRPr="00923F9E" w:rsidRDefault="00FD2047" w:rsidP="00147C84">
            <w:pPr>
              <w:pStyle w:val="rowtabella0"/>
              <w:rPr>
                <w:color w:val="002060"/>
              </w:rPr>
            </w:pPr>
            <w:r w:rsidRPr="00923F9E">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556EAA" w14:textId="77777777" w:rsidR="00FD2047" w:rsidRPr="00923F9E" w:rsidRDefault="00FD2047" w:rsidP="00147C84">
            <w:pPr>
              <w:pStyle w:val="rowtabella0"/>
              <w:rPr>
                <w:color w:val="002060"/>
              </w:rPr>
            </w:pPr>
            <w:r w:rsidRPr="00923F9E">
              <w:rPr>
                <w:color w:val="002060"/>
              </w:rPr>
              <w:t>VIA ALFIERI SNC</w:t>
            </w:r>
          </w:p>
        </w:tc>
      </w:tr>
      <w:tr w:rsidR="00FD2047" w:rsidRPr="00923F9E" w14:paraId="40ABED7C" w14:textId="77777777" w:rsidTr="00147C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BF0C55" w14:textId="77777777" w:rsidR="00FD2047" w:rsidRPr="00923F9E" w:rsidRDefault="00FD2047" w:rsidP="00147C84">
            <w:pPr>
              <w:pStyle w:val="rowtabella0"/>
              <w:rPr>
                <w:color w:val="002060"/>
              </w:rPr>
            </w:pPr>
            <w:r w:rsidRPr="00923F9E">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48D0C6" w14:textId="77777777" w:rsidR="00FD2047" w:rsidRPr="00923F9E" w:rsidRDefault="00FD2047" w:rsidP="00147C84">
            <w:pPr>
              <w:pStyle w:val="rowtabella0"/>
              <w:rPr>
                <w:color w:val="002060"/>
              </w:rPr>
            </w:pPr>
            <w:r w:rsidRPr="00923F9E">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7E291A" w14:textId="77777777" w:rsidR="00FD2047" w:rsidRPr="00923F9E" w:rsidRDefault="00FD2047" w:rsidP="00147C84">
            <w:pPr>
              <w:pStyle w:val="rowtabella0"/>
              <w:jc w:val="center"/>
              <w:rPr>
                <w:color w:val="002060"/>
              </w:rPr>
            </w:pPr>
            <w:r w:rsidRPr="00923F9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FB96F3" w14:textId="77777777" w:rsidR="00FD2047" w:rsidRPr="00923F9E" w:rsidRDefault="00FD2047" w:rsidP="00147C84">
            <w:pPr>
              <w:pStyle w:val="rowtabella0"/>
              <w:rPr>
                <w:color w:val="002060"/>
              </w:rPr>
            </w:pPr>
            <w:r w:rsidRPr="00923F9E">
              <w:rPr>
                <w:color w:val="002060"/>
              </w:rPr>
              <w:t>25/03/2022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DAAD35" w14:textId="77777777" w:rsidR="00FD2047" w:rsidRPr="00923F9E" w:rsidRDefault="00FD2047" w:rsidP="00147C84">
            <w:pPr>
              <w:pStyle w:val="rowtabella0"/>
              <w:rPr>
                <w:color w:val="002060"/>
              </w:rPr>
            </w:pPr>
            <w:r w:rsidRPr="00923F9E">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33CEA8" w14:textId="77777777" w:rsidR="00FD2047" w:rsidRPr="00923F9E" w:rsidRDefault="00FD2047" w:rsidP="00147C84">
            <w:pPr>
              <w:pStyle w:val="rowtabella0"/>
              <w:rPr>
                <w:color w:val="002060"/>
              </w:rPr>
            </w:pPr>
            <w:r w:rsidRPr="00923F9E">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8BB503" w14:textId="77777777" w:rsidR="00FD2047" w:rsidRPr="00923F9E" w:rsidRDefault="00FD2047" w:rsidP="00147C84">
            <w:pPr>
              <w:pStyle w:val="rowtabella0"/>
              <w:rPr>
                <w:color w:val="002060"/>
              </w:rPr>
            </w:pPr>
            <w:r w:rsidRPr="00923F9E">
              <w:rPr>
                <w:color w:val="002060"/>
              </w:rPr>
              <w:t>VIA GEMME, 13</w:t>
            </w:r>
          </w:p>
        </w:tc>
      </w:tr>
      <w:tr w:rsidR="00FD2047" w:rsidRPr="00923F9E" w14:paraId="28E41289" w14:textId="77777777" w:rsidTr="00147C8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C28D22" w14:textId="77777777" w:rsidR="00FD2047" w:rsidRPr="00923F9E" w:rsidRDefault="00FD2047" w:rsidP="00147C84">
            <w:pPr>
              <w:pStyle w:val="rowtabella0"/>
              <w:rPr>
                <w:color w:val="002060"/>
              </w:rPr>
            </w:pPr>
            <w:r w:rsidRPr="00923F9E">
              <w:rPr>
                <w:color w:val="002060"/>
              </w:rPr>
              <w:t>POLISPORTIVA VICTORIA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AD1816" w14:textId="77777777" w:rsidR="00FD2047" w:rsidRPr="00923F9E" w:rsidRDefault="00FD2047" w:rsidP="00147C84">
            <w:pPr>
              <w:pStyle w:val="rowtabella0"/>
              <w:rPr>
                <w:color w:val="002060"/>
              </w:rPr>
            </w:pPr>
            <w:r w:rsidRPr="00923F9E">
              <w:rPr>
                <w:color w:val="002060"/>
              </w:rPr>
              <w:t>BAYER CAPPUCCINI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81C974" w14:textId="77777777" w:rsidR="00FD2047" w:rsidRPr="00923F9E" w:rsidRDefault="00FD2047" w:rsidP="00147C84">
            <w:pPr>
              <w:pStyle w:val="rowtabella0"/>
              <w:jc w:val="center"/>
              <w:rPr>
                <w:color w:val="002060"/>
              </w:rPr>
            </w:pPr>
            <w:r w:rsidRPr="00923F9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1A2939" w14:textId="77777777" w:rsidR="00FD2047" w:rsidRPr="00923F9E" w:rsidRDefault="00FD2047" w:rsidP="00147C84">
            <w:pPr>
              <w:pStyle w:val="rowtabella0"/>
              <w:rPr>
                <w:color w:val="002060"/>
              </w:rPr>
            </w:pPr>
            <w:r w:rsidRPr="00923F9E">
              <w:rPr>
                <w:color w:val="002060"/>
              </w:rPr>
              <w:t>26/03/2022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AC77DB" w14:textId="77777777" w:rsidR="00FD2047" w:rsidRPr="00923F9E" w:rsidRDefault="00FD2047" w:rsidP="00147C84">
            <w:pPr>
              <w:pStyle w:val="rowtabella0"/>
              <w:rPr>
                <w:color w:val="002060"/>
              </w:rPr>
            </w:pPr>
            <w:r w:rsidRPr="00923F9E">
              <w:rPr>
                <w:color w:val="002060"/>
              </w:rPr>
              <w:t>5250 IMP.C5 "MICHELE ZITTI"</w:t>
            </w:r>
            <w:proofErr w:type="gramStart"/>
            <w:r w:rsidRPr="00923F9E">
              <w:rPr>
                <w:color w:val="002060"/>
              </w:rPr>
              <w:t>V.STRADA</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7EC1AE" w14:textId="77777777" w:rsidR="00FD2047" w:rsidRPr="00923F9E" w:rsidRDefault="00FD2047" w:rsidP="00147C84">
            <w:pPr>
              <w:pStyle w:val="rowtabella0"/>
              <w:rPr>
                <w:color w:val="002060"/>
              </w:rPr>
            </w:pPr>
            <w:r w:rsidRPr="00923F9E">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D92818" w14:textId="77777777" w:rsidR="00FD2047" w:rsidRPr="00923F9E" w:rsidRDefault="00FD2047" w:rsidP="00147C84">
            <w:pPr>
              <w:pStyle w:val="rowtabella0"/>
              <w:rPr>
                <w:color w:val="002060"/>
              </w:rPr>
            </w:pPr>
            <w:r w:rsidRPr="00923F9E">
              <w:rPr>
                <w:color w:val="002060"/>
              </w:rPr>
              <w:t xml:space="preserve">LARGO NELLO FABRIZI - </w:t>
            </w:r>
            <w:proofErr w:type="gramStart"/>
            <w:r w:rsidRPr="00923F9E">
              <w:rPr>
                <w:color w:val="002060"/>
              </w:rPr>
              <w:t>V.STRADA</w:t>
            </w:r>
            <w:proofErr w:type="gramEnd"/>
          </w:p>
        </w:tc>
      </w:tr>
    </w:tbl>
    <w:p w14:paraId="50A7E83C" w14:textId="77777777" w:rsidR="00FD2047" w:rsidRPr="00923F9E" w:rsidRDefault="00FD2047" w:rsidP="00FD2047">
      <w:pPr>
        <w:pStyle w:val="breakline"/>
        <w:rPr>
          <w:rFonts w:eastAsiaTheme="minorEastAsia"/>
          <w:color w:val="002060"/>
        </w:rPr>
      </w:pPr>
    </w:p>
    <w:p w14:paraId="5485372A" w14:textId="77777777" w:rsidR="00FD2047" w:rsidRPr="00923F9E" w:rsidRDefault="00FD2047" w:rsidP="00FD2047">
      <w:pPr>
        <w:pStyle w:val="breakline"/>
        <w:rPr>
          <w:color w:val="002060"/>
        </w:rPr>
      </w:pPr>
    </w:p>
    <w:p w14:paraId="15A21948" w14:textId="77777777" w:rsidR="00FD2047" w:rsidRPr="00923F9E" w:rsidRDefault="00FD2047" w:rsidP="00FD2047">
      <w:pPr>
        <w:pStyle w:val="breakline"/>
        <w:rPr>
          <w:color w:val="002060"/>
        </w:rPr>
      </w:pPr>
    </w:p>
    <w:p w14:paraId="06B09C87" w14:textId="77777777" w:rsidR="00FD2047" w:rsidRPr="00923F9E" w:rsidRDefault="00FD2047" w:rsidP="00FD2047">
      <w:pPr>
        <w:pStyle w:val="sottotitolocampionato10"/>
        <w:rPr>
          <w:color w:val="002060"/>
        </w:rPr>
      </w:pPr>
      <w:r w:rsidRPr="00923F9E">
        <w:rPr>
          <w:color w:val="002060"/>
        </w:rPr>
        <w:t>GIRONE C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07"/>
        <w:gridCol w:w="385"/>
        <w:gridCol w:w="898"/>
        <w:gridCol w:w="1175"/>
        <w:gridCol w:w="1560"/>
        <w:gridCol w:w="1553"/>
      </w:tblGrid>
      <w:tr w:rsidR="00FD2047" w:rsidRPr="00923F9E" w14:paraId="4708299F" w14:textId="77777777" w:rsidTr="00147C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19174" w14:textId="77777777" w:rsidR="00FD2047" w:rsidRPr="00923F9E" w:rsidRDefault="00FD2047" w:rsidP="00147C84">
            <w:pPr>
              <w:pStyle w:val="headertabella0"/>
              <w:rPr>
                <w:color w:val="002060"/>
              </w:rPr>
            </w:pPr>
            <w:r w:rsidRPr="00923F9E">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5E1A3" w14:textId="77777777" w:rsidR="00FD2047" w:rsidRPr="00923F9E" w:rsidRDefault="00FD2047" w:rsidP="00147C84">
            <w:pPr>
              <w:pStyle w:val="headertabella0"/>
              <w:rPr>
                <w:color w:val="002060"/>
              </w:rPr>
            </w:pPr>
            <w:r w:rsidRPr="00923F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E0388" w14:textId="77777777" w:rsidR="00FD2047" w:rsidRPr="00923F9E" w:rsidRDefault="00FD2047" w:rsidP="00147C84">
            <w:pPr>
              <w:pStyle w:val="headertabella0"/>
              <w:rPr>
                <w:color w:val="002060"/>
              </w:rPr>
            </w:pPr>
            <w:r w:rsidRPr="00923F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A3FA9" w14:textId="77777777" w:rsidR="00FD2047" w:rsidRPr="00923F9E" w:rsidRDefault="00FD2047" w:rsidP="00147C84">
            <w:pPr>
              <w:pStyle w:val="headertabella0"/>
              <w:rPr>
                <w:color w:val="002060"/>
              </w:rPr>
            </w:pPr>
            <w:r w:rsidRPr="00923F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92CA1" w14:textId="77777777" w:rsidR="00FD2047" w:rsidRPr="00923F9E" w:rsidRDefault="00FD2047" w:rsidP="00147C84">
            <w:pPr>
              <w:pStyle w:val="headertabella0"/>
              <w:rPr>
                <w:color w:val="002060"/>
              </w:rPr>
            </w:pPr>
            <w:r w:rsidRPr="00923F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20E75" w14:textId="77777777" w:rsidR="00FD2047" w:rsidRPr="00923F9E" w:rsidRDefault="00FD2047" w:rsidP="00147C84">
            <w:pPr>
              <w:pStyle w:val="headertabella0"/>
              <w:rPr>
                <w:color w:val="002060"/>
              </w:rPr>
            </w:pPr>
            <w:proofErr w:type="spellStart"/>
            <w:r w:rsidRPr="00923F9E">
              <w:rPr>
                <w:color w:val="002060"/>
              </w:rPr>
              <w:t>Localita'</w:t>
            </w:r>
            <w:proofErr w:type="spellEnd"/>
            <w:r w:rsidRPr="00923F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15C8B" w14:textId="77777777" w:rsidR="00FD2047" w:rsidRPr="00923F9E" w:rsidRDefault="00FD2047" w:rsidP="00147C84">
            <w:pPr>
              <w:pStyle w:val="headertabella0"/>
              <w:rPr>
                <w:color w:val="002060"/>
              </w:rPr>
            </w:pPr>
            <w:r w:rsidRPr="00923F9E">
              <w:rPr>
                <w:color w:val="002060"/>
              </w:rPr>
              <w:t>Indirizzo Impianto</w:t>
            </w:r>
          </w:p>
        </w:tc>
      </w:tr>
      <w:tr w:rsidR="00FD2047" w:rsidRPr="00923F9E" w14:paraId="6F955F15" w14:textId="77777777" w:rsidTr="00147C8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318C89" w14:textId="77777777" w:rsidR="00FD2047" w:rsidRPr="00923F9E" w:rsidRDefault="00FD2047" w:rsidP="00147C84">
            <w:pPr>
              <w:pStyle w:val="rowtabella0"/>
              <w:rPr>
                <w:color w:val="002060"/>
              </w:rPr>
            </w:pPr>
            <w:r w:rsidRPr="00923F9E">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E91A18" w14:textId="77777777" w:rsidR="00FD2047" w:rsidRPr="00923F9E" w:rsidRDefault="00FD2047" w:rsidP="00147C84">
            <w:pPr>
              <w:pStyle w:val="rowtabella0"/>
              <w:rPr>
                <w:color w:val="002060"/>
              </w:rPr>
            </w:pPr>
            <w:r w:rsidRPr="00923F9E">
              <w:rPr>
                <w:color w:val="002060"/>
              </w:rPr>
              <w:t>FUTSAL CAMPIGLIONE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9AD8A4" w14:textId="77777777" w:rsidR="00FD2047" w:rsidRPr="00923F9E" w:rsidRDefault="00FD2047" w:rsidP="00147C84">
            <w:pPr>
              <w:pStyle w:val="rowtabella0"/>
              <w:jc w:val="center"/>
              <w:rPr>
                <w:color w:val="002060"/>
              </w:rPr>
            </w:pPr>
            <w:r w:rsidRPr="00923F9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76082F" w14:textId="77777777" w:rsidR="00FD2047" w:rsidRPr="00923F9E" w:rsidRDefault="00FD2047" w:rsidP="00147C84">
            <w:pPr>
              <w:pStyle w:val="rowtabella0"/>
              <w:rPr>
                <w:color w:val="002060"/>
              </w:rPr>
            </w:pPr>
            <w:r w:rsidRPr="00923F9E">
              <w:rPr>
                <w:color w:val="002060"/>
              </w:rPr>
              <w:t>25/03/2022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24CF9D" w14:textId="77777777" w:rsidR="00FD2047" w:rsidRPr="00923F9E" w:rsidRDefault="00FD2047" w:rsidP="00147C84">
            <w:pPr>
              <w:pStyle w:val="rowtabella0"/>
              <w:rPr>
                <w:color w:val="002060"/>
              </w:rPr>
            </w:pPr>
            <w:r w:rsidRPr="00923F9E">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3D7A05" w14:textId="77777777" w:rsidR="00FD2047" w:rsidRPr="00923F9E" w:rsidRDefault="00FD2047" w:rsidP="00147C84">
            <w:pPr>
              <w:pStyle w:val="rowtabella0"/>
              <w:rPr>
                <w:color w:val="002060"/>
              </w:rPr>
            </w:pPr>
            <w:r w:rsidRPr="00923F9E">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7F16AA" w14:textId="77777777" w:rsidR="00FD2047" w:rsidRPr="00923F9E" w:rsidRDefault="00FD2047" w:rsidP="00147C84">
            <w:pPr>
              <w:pStyle w:val="rowtabella0"/>
              <w:rPr>
                <w:color w:val="002060"/>
              </w:rPr>
            </w:pPr>
            <w:r w:rsidRPr="00923F9E">
              <w:rPr>
                <w:color w:val="002060"/>
              </w:rPr>
              <w:t>VIA CORRADI</w:t>
            </w:r>
          </w:p>
        </w:tc>
      </w:tr>
      <w:tr w:rsidR="00FD2047" w:rsidRPr="00923F9E" w14:paraId="14784191" w14:textId="77777777" w:rsidTr="00147C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6D94F9" w14:textId="77777777" w:rsidR="00FD2047" w:rsidRPr="00923F9E" w:rsidRDefault="00FD2047" w:rsidP="00147C84">
            <w:pPr>
              <w:pStyle w:val="rowtabella0"/>
              <w:rPr>
                <w:color w:val="002060"/>
              </w:rPr>
            </w:pPr>
            <w:r w:rsidRPr="00923F9E">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F9077A" w14:textId="77777777" w:rsidR="00FD2047" w:rsidRPr="00923F9E" w:rsidRDefault="00FD2047" w:rsidP="00147C84">
            <w:pPr>
              <w:pStyle w:val="rowtabella0"/>
              <w:rPr>
                <w:color w:val="002060"/>
              </w:rPr>
            </w:pPr>
            <w:r w:rsidRPr="00923F9E">
              <w:rPr>
                <w:color w:val="002060"/>
              </w:rPr>
              <w:t>CAPODARCO CASABIANCA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A07FD3" w14:textId="77777777" w:rsidR="00FD2047" w:rsidRPr="00923F9E" w:rsidRDefault="00FD2047" w:rsidP="00147C84">
            <w:pPr>
              <w:pStyle w:val="rowtabella0"/>
              <w:jc w:val="center"/>
              <w:rPr>
                <w:color w:val="002060"/>
              </w:rPr>
            </w:pPr>
            <w:r w:rsidRPr="00923F9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54BDCF" w14:textId="77777777" w:rsidR="00FD2047" w:rsidRPr="00923F9E" w:rsidRDefault="00FD2047" w:rsidP="00147C84">
            <w:pPr>
              <w:pStyle w:val="rowtabella0"/>
              <w:rPr>
                <w:color w:val="002060"/>
              </w:rPr>
            </w:pPr>
            <w:r w:rsidRPr="00923F9E">
              <w:rPr>
                <w:color w:val="002060"/>
              </w:rPr>
              <w:t>25/03/2022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028738" w14:textId="77777777" w:rsidR="00FD2047" w:rsidRPr="00923F9E" w:rsidRDefault="00FD2047" w:rsidP="00147C84">
            <w:pPr>
              <w:pStyle w:val="rowtabella0"/>
              <w:rPr>
                <w:color w:val="002060"/>
              </w:rPr>
            </w:pPr>
            <w:r w:rsidRPr="00923F9E">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0A1ABA" w14:textId="77777777" w:rsidR="00FD2047" w:rsidRPr="00923F9E" w:rsidRDefault="00FD2047" w:rsidP="00147C84">
            <w:pPr>
              <w:pStyle w:val="rowtabella0"/>
              <w:rPr>
                <w:color w:val="002060"/>
              </w:rPr>
            </w:pPr>
            <w:r w:rsidRPr="00923F9E">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B031EE" w14:textId="77777777" w:rsidR="00FD2047" w:rsidRPr="00923F9E" w:rsidRDefault="00FD2047" w:rsidP="00147C84">
            <w:pPr>
              <w:pStyle w:val="rowtabella0"/>
              <w:rPr>
                <w:color w:val="002060"/>
              </w:rPr>
            </w:pPr>
            <w:r w:rsidRPr="00923F9E">
              <w:rPr>
                <w:color w:val="002060"/>
              </w:rPr>
              <w:t>VIA FONTE DI MONSIGNORE</w:t>
            </w:r>
          </w:p>
        </w:tc>
      </w:tr>
      <w:tr w:rsidR="00FD2047" w:rsidRPr="00923F9E" w14:paraId="7A210B0A" w14:textId="77777777" w:rsidTr="00147C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7823CD" w14:textId="77777777" w:rsidR="00FD2047" w:rsidRPr="00923F9E" w:rsidRDefault="00FD2047" w:rsidP="00147C84">
            <w:pPr>
              <w:pStyle w:val="rowtabella0"/>
              <w:rPr>
                <w:color w:val="002060"/>
              </w:rPr>
            </w:pPr>
            <w:r w:rsidRPr="00923F9E">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025E4A" w14:textId="77777777" w:rsidR="00FD2047" w:rsidRPr="00923F9E" w:rsidRDefault="00FD2047" w:rsidP="00147C84">
            <w:pPr>
              <w:pStyle w:val="rowtabella0"/>
              <w:rPr>
                <w:color w:val="002060"/>
              </w:rPr>
            </w:pPr>
            <w:proofErr w:type="gramStart"/>
            <w:r w:rsidRPr="00923F9E">
              <w:rPr>
                <w:color w:val="002060"/>
              </w:rPr>
              <w:t>U.MANDOLESI</w:t>
            </w:r>
            <w:proofErr w:type="gramEnd"/>
            <w:r w:rsidRPr="00923F9E">
              <w:rPr>
                <w:color w:val="002060"/>
              </w:rPr>
              <w:t xml:space="preserv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E82F86" w14:textId="77777777" w:rsidR="00FD2047" w:rsidRPr="00923F9E" w:rsidRDefault="00FD2047" w:rsidP="00147C84">
            <w:pPr>
              <w:pStyle w:val="rowtabella0"/>
              <w:jc w:val="center"/>
              <w:rPr>
                <w:color w:val="002060"/>
              </w:rPr>
            </w:pPr>
            <w:r w:rsidRPr="00923F9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73FE39" w14:textId="77777777" w:rsidR="00FD2047" w:rsidRPr="00923F9E" w:rsidRDefault="00FD2047" w:rsidP="00147C84">
            <w:pPr>
              <w:pStyle w:val="rowtabella0"/>
              <w:rPr>
                <w:color w:val="002060"/>
              </w:rPr>
            </w:pPr>
            <w:r w:rsidRPr="00923F9E">
              <w:rPr>
                <w:color w:val="002060"/>
              </w:rPr>
              <w:t>25/03/2022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ECA2AE" w14:textId="77777777" w:rsidR="00FD2047" w:rsidRPr="00923F9E" w:rsidRDefault="00FD2047" w:rsidP="00147C84">
            <w:pPr>
              <w:pStyle w:val="rowtabella0"/>
              <w:rPr>
                <w:color w:val="002060"/>
              </w:rPr>
            </w:pPr>
            <w:r w:rsidRPr="00923F9E">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29BC1C" w14:textId="77777777" w:rsidR="00FD2047" w:rsidRPr="00923F9E" w:rsidRDefault="00FD2047" w:rsidP="00147C84">
            <w:pPr>
              <w:pStyle w:val="rowtabella0"/>
              <w:rPr>
                <w:color w:val="002060"/>
              </w:rPr>
            </w:pPr>
            <w:r w:rsidRPr="00923F9E">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226247" w14:textId="77777777" w:rsidR="00FD2047" w:rsidRPr="00923F9E" w:rsidRDefault="00FD2047" w:rsidP="00147C84">
            <w:pPr>
              <w:pStyle w:val="rowtabella0"/>
              <w:rPr>
                <w:color w:val="002060"/>
              </w:rPr>
            </w:pPr>
            <w:r w:rsidRPr="00923F9E">
              <w:rPr>
                <w:color w:val="002060"/>
              </w:rPr>
              <w:t>FRAZ.PAGLIARE VIA VECCHI</w:t>
            </w:r>
          </w:p>
        </w:tc>
      </w:tr>
      <w:tr w:rsidR="00FD2047" w:rsidRPr="00923F9E" w14:paraId="7A9C53C8" w14:textId="77777777" w:rsidTr="00147C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B18940" w14:textId="77777777" w:rsidR="00FD2047" w:rsidRPr="00923F9E" w:rsidRDefault="00FD2047" w:rsidP="00147C84">
            <w:pPr>
              <w:pStyle w:val="rowtabella0"/>
              <w:rPr>
                <w:color w:val="002060"/>
              </w:rPr>
            </w:pPr>
            <w:r w:rsidRPr="00923F9E">
              <w:rPr>
                <w:color w:val="002060"/>
              </w:rPr>
              <w:t>ROCCAFLUVIONE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EB3797" w14:textId="77777777" w:rsidR="00FD2047" w:rsidRPr="00923F9E" w:rsidRDefault="00FD2047" w:rsidP="00147C84">
            <w:pPr>
              <w:pStyle w:val="rowtabella0"/>
              <w:rPr>
                <w:color w:val="002060"/>
              </w:rPr>
            </w:pPr>
            <w:r w:rsidRPr="00923F9E">
              <w:rPr>
                <w:color w:val="002060"/>
              </w:rPr>
              <w:t>RIVIERA DELLE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C05F70" w14:textId="77777777" w:rsidR="00FD2047" w:rsidRPr="00923F9E" w:rsidRDefault="00FD2047" w:rsidP="00147C84">
            <w:pPr>
              <w:pStyle w:val="rowtabella0"/>
              <w:jc w:val="center"/>
              <w:rPr>
                <w:color w:val="002060"/>
              </w:rPr>
            </w:pPr>
            <w:r w:rsidRPr="00923F9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1A45C0" w14:textId="77777777" w:rsidR="00FD2047" w:rsidRPr="00923F9E" w:rsidRDefault="00FD2047" w:rsidP="00147C84">
            <w:pPr>
              <w:pStyle w:val="rowtabella0"/>
              <w:rPr>
                <w:color w:val="002060"/>
              </w:rPr>
            </w:pPr>
            <w:r w:rsidRPr="00923F9E">
              <w:rPr>
                <w:color w:val="002060"/>
              </w:rPr>
              <w:t>25/03/2022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F2862D" w14:textId="77777777" w:rsidR="00FD2047" w:rsidRPr="00923F9E" w:rsidRDefault="00FD2047" w:rsidP="00147C84">
            <w:pPr>
              <w:pStyle w:val="rowtabella0"/>
              <w:rPr>
                <w:color w:val="002060"/>
              </w:rPr>
            </w:pPr>
            <w:r w:rsidRPr="00923F9E">
              <w:rPr>
                <w:color w:val="002060"/>
              </w:rPr>
              <w:t>5698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126BBA" w14:textId="77777777" w:rsidR="00FD2047" w:rsidRPr="00923F9E" w:rsidRDefault="00FD2047" w:rsidP="00147C84">
            <w:pPr>
              <w:pStyle w:val="rowtabella0"/>
              <w:rPr>
                <w:color w:val="002060"/>
              </w:rPr>
            </w:pPr>
            <w:r w:rsidRPr="00923F9E">
              <w:rPr>
                <w:color w:val="002060"/>
              </w:rPr>
              <w:t>ROCCAFLUVIONE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BB9052" w14:textId="77777777" w:rsidR="00FD2047" w:rsidRPr="00923F9E" w:rsidRDefault="00FD2047" w:rsidP="00147C84">
            <w:pPr>
              <w:pStyle w:val="rowtabella0"/>
              <w:rPr>
                <w:color w:val="002060"/>
              </w:rPr>
            </w:pPr>
            <w:r w:rsidRPr="00923F9E">
              <w:rPr>
                <w:color w:val="002060"/>
              </w:rPr>
              <w:t>VIA NENNI</w:t>
            </w:r>
          </w:p>
        </w:tc>
      </w:tr>
      <w:tr w:rsidR="00FD2047" w:rsidRPr="00923F9E" w14:paraId="2360688A" w14:textId="77777777" w:rsidTr="00147C8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47101F" w14:textId="77777777" w:rsidR="00FD2047" w:rsidRPr="00923F9E" w:rsidRDefault="00FD2047" w:rsidP="00147C84">
            <w:pPr>
              <w:pStyle w:val="rowtabella0"/>
              <w:rPr>
                <w:color w:val="002060"/>
              </w:rPr>
            </w:pPr>
            <w:r w:rsidRPr="00923F9E">
              <w:rPr>
                <w:color w:val="002060"/>
              </w:rPr>
              <w:t>FUTSAL CASELLE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4267D3" w14:textId="77777777" w:rsidR="00FD2047" w:rsidRPr="00923F9E" w:rsidRDefault="00FD2047" w:rsidP="00147C84">
            <w:pPr>
              <w:pStyle w:val="rowtabella0"/>
              <w:rPr>
                <w:color w:val="002060"/>
              </w:rPr>
            </w:pPr>
            <w:r w:rsidRPr="00923F9E">
              <w:rPr>
                <w:color w:val="002060"/>
              </w:rPr>
              <w:t>FUTSAL PRANDONE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95FF70" w14:textId="77777777" w:rsidR="00FD2047" w:rsidRPr="00923F9E" w:rsidRDefault="00FD2047" w:rsidP="00147C84">
            <w:pPr>
              <w:pStyle w:val="rowtabella0"/>
              <w:jc w:val="center"/>
              <w:rPr>
                <w:color w:val="002060"/>
              </w:rPr>
            </w:pPr>
            <w:r w:rsidRPr="00923F9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755A34" w14:textId="77777777" w:rsidR="00FD2047" w:rsidRPr="00923F9E" w:rsidRDefault="00FD2047" w:rsidP="00147C84">
            <w:pPr>
              <w:pStyle w:val="rowtabella0"/>
              <w:rPr>
                <w:color w:val="002060"/>
              </w:rPr>
            </w:pPr>
            <w:r w:rsidRPr="00923F9E">
              <w:rPr>
                <w:color w:val="002060"/>
              </w:rPr>
              <w:t>26/03/2022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127A06" w14:textId="77777777" w:rsidR="00FD2047" w:rsidRPr="00923F9E" w:rsidRDefault="00FD2047" w:rsidP="00147C84">
            <w:pPr>
              <w:pStyle w:val="rowtabella0"/>
              <w:rPr>
                <w:color w:val="002060"/>
              </w:rPr>
            </w:pPr>
            <w:r w:rsidRPr="00923F9E">
              <w:rPr>
                <w:color w:val="002060"/>
              </w:rPr>
              <w:t>5731 PALAROZZI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DFF8D8" w14:textId="77777777" w:rsidR="00FD2047" w:rsidRPr="00923F9E" w:rsidRDefault="00FD2047" w:rsidP="00147C84">
            <w:pPr>
              <w:pStyle w:val="rowtabella0"/>
              <w:rPr>
                <w:color w:val="002060"/>
              </w:rPr>
            </w:pPr>
            <w:r w:rsidRPr="00923F9E">
              <w:rPr>
                <w:color w:val="002060"/>
              </w:rPr>
              <w:t>FOLIGNANO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5A46F0" w14:textId="77777777" w:rsidR="00FD2047" w:rsidRPr="00923F9E" w:rsidRDefault="00FD2047" w:rsidP="00147C84">
            <w:pPr>
              <w:pStyle w:val="rowtabella0"/>
              <w:rPr>
                <w:color w:val="002060"/>
              </w:rPr>
            </w:pPr>
            <w:r w:rsidRPr="00923F9E">
              <w:rPr>
                <w:color w:val="002060"/>
              </w:rPr>
              <w:t>PIAZZA S. D'ACQUISTO</w:t>
            </w:r>
          </w:p>
        </w:tc>
      </w:tr>
    </w:tbl>
    <w:p w14:paraId="449739A5" w14:textId="77777777" w:rsidR="00FD2047" w:rsidRPr="00923F9E" w:rsidRDefault="00FD2047" w:rsidP="00FD2047">
      <w:pPr>
        <w:pStyle w:val="breakline"/>
        <w:rPr>
          <w:rFonts w:eastAsiaTheme="minorEastAsia"/>
          <w:color w:val="002060"/>
        </w:rPr>
      </w:pPr>
    </w:p>
    <w:p w14:paraId="788B3BAA" w14:textId="77777777" w:rsidR="00FD2047" w:rsidRPr="00923F9E" w:rsidRDefault="00FD2047" w:rsidP="00FD2047">
      <w:pPr>
        <w:pStyle w:val="breakline"/>
        <w:rPr>
          <w:color w:val="002060"/>
        </w:rPr>
      </w:pPr>
    </w:p>
    <w:p w14:paraId="107CE8F7" w14:textId="77777777" w:rsidR="00FD2047" w:rsidRPr="00923F9E" w:rsidRDefault="00FD2047" w:rsidP="00FD2047">
      <w:pPr>
        <w:pStyle w:val="titolocampionato0"/>
        <w:shd w:val="clear" w:color="auto" w:fill="CCCCCC"/>
        <w:spacing w:before="80" w:after="40"/>
        <w:rPr>
          <w:color w:val="002060"/>
        </w:rPr>
      </w:pPr>
      <w:r w:rsidRPr="00923F9E">
        <w:rPr>
          <w:color w:val="002060"/>
        </w:rPr>
        <w:t>REGIONALE CALCIO A 5 FEMMINILE</w:t>
      </w:r>
    </w:p>
    <w:p w14:paraId="2301F71E" w14:textId="77777777" w:rsidR="00FD2047" w:rsidRPr="00923F9E" w:rsidRDefault="00FD2047" w:rsidP="00FD2047">
      <w:pPr>
        <w:pStyle w:val="titoloprinc0"/>
        <w:rPr>
          <w:color w:val="002060"/>
        </w:rPr>
      </w:pPr>
      <w:r w:rsidRPr="00923F9E">
        <w:rPr>
          <w:color w:val="002060"/>
        </w:rPr>
        <w:t>VARIAZIONI AL PROGRAMMA GARE</w:t>
      </w:r>
    </w:p>
    <w:p w14:paraId="1D71F3E5" w14:textId="77777777" w:rsidR="00FD2047" w:rsidRPr="00923F9E" w:rsidRDefault="00FD2047" w:rsidP="00FD2047">
      <w:pPr>
        <w:pStyle w:val="breakline"/>
        <w:rPr>
          <w:color w:val="002060"/>
        </w:rPr>
      </w:pPr>
    </w:p>
    <w:p w14:paraId="37A6624C" w14:textId="77777777" w:rsidR="00FD2047" w:rsidRPr="00923F9E" w:rsidRDefault="00FD2047" w:rsidP="00FD2047">
      <w:pPr>
        <w:pStyle w:val="breakline"/>
        <w:rPr>
          <w:color w:val="002060"/>
        </w:rPr>
      </w:pPr>
    </w:p>
    <w:p w14:paraId="0515C9BE" w14:textId="77777777" w:rsidR="00FD2047" w:rsidRPr="00923F9E" w:rsidRDefault="00FD2047" w:rsidP="00FD2047">
      <w:pPr>
        <w:pStyle w:val="sottotitolocampionato10"/>
        <w:rPr>
          <w:color w:val="002060"/>
        </w:rPr>
      </w:pPr>
      <w:r w:rsidRPr="00923F9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D2047" w:rsidRPr="00923F9E" w14:paraId="4F538426" w14:textId="77777777" w:rsidTr="00147C8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9201E" w14:textId="77777777" w:rsidR="00FD2047" w:rsidRPr="00923F9E" w:rsidRDefault="00FD2047" w:rsidP="00147C84">
            <w:pPr>
              <w:pStyle w:val="headertabella0"/>
              <w:rPr>
                <w:color w:val="002060"/>
              </w:rPr>
            </w:pPr>
            <w:r w:rsidRPr="00923F9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1EB2E" w14:textId="77777777" w:rsidR="00FD2047" w:rsidRPr="00923F9E" w:rsidRDefault="00FD2047" w:rsidP="00147C84">
            <w:pPr>
              <w:pStyle w:val="headertabella0"/>
              <w:rPr>
                <w:color w:val="002060"/>
              </w:rPr>
            </w:pPr>
            <w:r w:rsidRPr="00923F9E">
              <w:rPr>
                <w:color w:val="002060"/>
              </w:rPr>
              <w:t xml:space="preserve">N° </w:t>
            </w:r>
            <w:proofErr w:type="spellStart"/>
            <w:r w:rsidRPr="00923F9E">
              <w:rPr>
                <w:color w:val="002060"/>
              </w:rPr>
              <w:t>Gior</w:t>
            </w:r>
            <w:proofErr w:type="spellEnd"/>
            <w:r w:rsidRPr="00923F9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27F3BE" w14:textId="77777777" w:rsidR="00FD2047" w:rsidRPr="00923F9E" w:rsidRDefault="00FD2047" w:rsidP="00147C84">
            <w:pPr>
              <w:pStyle w:val="headertabella0"/>
              <w:rPr>
                <w:color w:val="002060"/>
              </w:rPr>
            </w:pPr>
            <w:r w:rsidRPr="00923F9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E840F" w14:textId="77777777" w:rsidR="00FD2047" w:rsidRPr="00923F9E" w:rsidRDefault="00FD2047" w:rsidP="00147C84">
            <w:pPr>
              <w:pStyle w:val="headertabella0"/>
              <w:rPr>
                <w:color w:val="002060"/>
              </w:rPr>
            </w:pPr>
            <w:r w:rsidRPr="00923F9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D0A96" w14:textId="77777777" w:rsidR="00FD2047" w:rsidRPr="00923F9E" w:rsidRDefault="00FD2047" w:rsidP="00147C84">
            <w:pPr>
              <w:pStyle w:val="headertabella0"/>
              <w:rPr>
                <w:color w:val="002060"/>
              </w:rPr>
            </w:pPr>
            <w:r w:rsidRPr="00923F9E">
              <w:rPr>
                <w:color w:val="002060"/>
              </w:rPr>
              <w:t xml:space="preserve">Data </w:t>
            </w:r>
            <w:proofErr w:type="spellStart"/>
            <w:r w:rsidRPr="00923F9E">
              <w:rPr>
                <w:color w:val="002060"/>
              </w:rPr>
              <w:t>Orig</w:t>
            </w:r>
            <w:proofErr w:type="spellEnd"/>
            <w:r w:rsidRPr="00923F9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C2637" w14:textId="77777777" w:rsidR="00FD2047" w:rsidRPr="00923F9E" w:rsidRDefault="00FD2047" w:rsidP="00147C84">
            <w:pPr>
              <w:pStyle w:val="headertabella0"/>
              <w:rPr>
                <w:color w:val="002060"/>
              </w:rPr>
            </w:pPr>
            <w:r w:rsidRPr="00923F9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2BA0F" w14:textId="77777777" w:rsidR="00FD2047" w:rsidRPr="00923F9E" w:rsidRDefault="00FD2047" w:rsidP="00147C84">
            <w:pPr>
              <w:pStyle w:val="headertabella0"/>
              <w:rPr>
                <w:color w:val="002060"/>
              </w:rPr>
            </w:pPr>
            <w:r w:rsidRPr="00923F9E">
              <w:rPr>
                <w:color w:val="002060"/>
              </w:rPr>
              <w:t xml:space="preserve">Ora </w:t>
            </w:r>
            <w:proofErr w:type="spellStart"/>
            <w:r w:rsidRPr="00923F9E">
              <w:rPr>
                <w:color w:val="002060"/>
              </w:rPr>
              <w:t>Orig</w:t>
            </w:r>
            <w:proofErr w:type="spellEnd"/>
            <w:r w:rsidRPr="00923F9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8C67C" w14:textId="77777777" w:rsidR="00FD2047" w:rsidRPr="00923F9E" w:rsidRDefault="00FD2047" w:rsidP="00147C84">
            <w:pPr>
              <w:pStyle w:val="headertabella0"/>
              <w:rPr>
                <w:color w:val="002060"/>
              </w:rPr>
            </w:pPr>
            <w:r w:rsidRPr="00923F9E">
              <w:rPr>
                <w:color w:val="002060"/>
              </w:rPr>
              <w:t>Impianto</w:t>
            </w:r>
          </w:p>
        </w:tc>
      </w:tr>
      <w:tr w:rsidR="00FD2047" w:rsidRPr="00923F9E" w14:paraId="1DB030BD" w14:textId="77777777" w:rsidTr="00147C8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17E72" w14:textId="77777777" w:rsidR="00FD2047" w:rsidRPr="00923F9E" w:rsidRDefault="00FD2047" w:rsidP="00147C84">
            <w:pPr>
              <w:pStyle w:val="rowtabella0"/>
              <w:rPr>
                <w:color w:val="002060"/>
                <w:highlight w:val="yellow"/>
              </w:rPr>
            </w:pPr>
            <w:r w:rsidRPr="00923F9E">
              <w:rPr>
                <w:color w:val="002060"/>
                <w:highlight w:val="yellow"/>
              </w:rPr>
              <w:t>28/03/2022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CB0AF" w14:textId="77777777" w:rsidR="00FD2047" w:rsidRPr="00923F9E" w:rsidRDefault="00FD2047" w:rsidP="00147C84">
            <w:pPr>
              <w:pStyle w:val="rowtabella0"/>
              <w:jc w:val="center"/>
              <w:rPr>
                <w:color w:val="002060"/>
                <w:highlight w:val="yellow"/>
              </w:rPr>
            </w:pPr>
            <w:r w:rsidRPr="00923F9E">
              <w:rPr>
                <w:color w:val="002060"/>
                <w:highlight w:val="yellow"/>
              </w:rPr>
              <w:t>9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2F82C" w14:textId="77777777" w:rsidR="00FD2047" w:rsidRPr="00923F9E" w:rsidRDefault="00FD2047" w:rsidP="00147C84">
            <w:pPr>
              <w:pStyle w:val="rowtabella0"/>
              <w:rPr>
                <w:color w:val="002060"/>
                <w:highlight w:val="yellow"/>
              </w:rPr>
            </w:pPr>
            <w:r w:rsidRPr="00923F9E">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79E94" w14:textId="77777777" w:rsidR="00FD2047" w:rsidRPr="00923F9E" w:rsidRDefault="00FD2047" w:rsidP="00147C84">
            <w:pPr>
              <w:pStyle w:val="rowtabella0"/>
              <w:rPr>
                <w:color w:val="002060"/>
                <w:highlight w:val="yellow"/>
              </w:rPr>
            </w:pPr>
            <w:r w:rsidRPr="00923F9E">
              <w:rPr>
                <w:color w:val="002060"/>
                <w:highlight w:val="yellow"/>
              </w:rPr>
              <w:t>RIPABERARDA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B7181" w14:textId="77777777" w:rsidR="00FD2047" w:rsidRPr="00923F9E" w:rsidRDefault="00FD2047" w:rsidP="00147C84">
            <w:pPr>
              <w:pStyle w:val="rowtabella0"/>
              <w:rPr>
                <w:color w:val="002060"/>
              </w:rPr>
            </w:pPr>
            <w:r w:rsidRPr="00923F9E">
              <w:rPr>
                <w:color w:val="002060"/>
              </w:rPr>
              <w:t>25/03/2022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E1E42" w14:textId="77777777" w:rsidR="00FD2047" w:rsidRPr="00923F9E" w:rsidRDefault="00FD2047" w:rsidP="00147C84">
            <w:pPr>
              <w:pStyle w:val="rowtabella0"/>
              <w:jc w:val="center"/>
              <w:rPr>
                <w:color w:val="002060"/>
              </w:rPr>
            </w:pPr>
            <w:r w:rsidRPr="00923F9E">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B8CE5" w14:textId="77777777" w:rsidR="00FD2047" w:rsidRPr="00923F9E" w:rsidRDefault="00FD2047" w:rsidP="00147C84">
            <w:pPr>
              <w:pStyle w:val="rowtabella0"/>
              <w:jc w:val="center"/>
              <w:rPr>
                <w:color w:val="002060"/>
              </w:rPr>
            </w:pPr>
            <w:r w:rsidRPr="00923F9E">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8D92C" w14:textId="77777777" w:rsidR="00FD2047" w:rsidRPr="00923F9E" w:rsidRDefault="00FD2047" w:rsidP="00147C84">
            <w:pPr>
              <w:pStyle w:val="rowtabella0"/>
              <w:rPr>
                <w:color w:val="002060"/>
              </w:rPr>
            </w:pPr>
            <w:r w:rsidRPr="00923F9E">
              <w:rPr>
                <w:color w:val="002060"/>
                <w:highlight w:val="yellow"/>
              </w:rPr>
              <w:t>PALLONE GEODETICO "CIOMMEI" TOLENTINO VIA WEBER - ZONA STICCHI</w:t>
            </w:r>
          </w:p>
        </w:tc>
      </w:tr>
    </w:tbl>
    <w:p w14:paraId="0B4A79F6" w14:textId="77777777" w:rsidR="00FD2047" w:rsidRPr="00923F9E" w:rsidRDefault="00FD2047" w:rsidP="00FD2047">
      <w:pPr>
        <w:pStyle w:val="breakline"/>
        <w:rPr>
          <w:rFonts w:eastAsiaTheme="minorEastAsia"/>
          <w:color w:val="002060"/>
        </w:rPr>
      </w:pPr>
    </w:p>
    <w:p w14:paraId="433587CB" w14:textId="77777777" w:rsidR="00FD2047" w:rsidRPr="00923F9E" w:rsidRDefault="00FD2047" w:rsidP="00FD2047">
      <w:pPr>
        <w:pStyle w:val="breakline"/>
        <w:rPr>
          <w:color w:val="002060"/>
        </w:rPr>
      </w:pPr>
    </w:p>
    <w:p w14:paraId="77A73DC6" w14:textId="77777777" w:rsidR="00FD2047" w:rsidRPr="00923F9E" w:rsidRDefault="00FD2047" w:rsidP="00FD2047">
      <w:pPr>
        <w:pStyle w:val="titoloprinc0"/>
        <w:rPr>
          <w:color w:val="002060"/>
        </w:rPr>
      </w:pPr>
      <w:r w:rsidRPr="00923F9E">
        <w:rPr>
          <w:color w:val="002060"/>
        </w:rPr>
        <w:t>RISULTATI</w:t>
      </w:r>
    </w:p>
    <w:p w14:paraId="65F9DC9F" w14:textId="77777777" w:rsidR="00FD2047" w:rsidRPr="00923F9E" w:rsidRDefault="00FD2047" w:rsidP="00FD2047">
      <w:pPr>
        <w:pStyle w:val="breakline"/>
        <w:rPr>
          <w:color w:val="002060"/>
        </w:rPr>
      </w:pPr>
    </w:p>
    <w:p w14:paraId="3D91BE2B" w14:textId="77777777" w:rsidR="00FD2047" w:rsidRPr="00923F9E" w:rsidRDefault="00FD2047" w:rsidP="00FD2047">
      <w:pPr>
        <w:pStyle w:val="sottotitolocampionato10"/>
        <w:rPr>
          <w:color w:val="002060"/>
        </w:rPr>
      </w:pPr>
      <w:r w:rsidRPr="00923F9E">
        <w:rPr>
          <w:color w:val="002060"/>
        </w:rPr>
        <w:t>RISULTATI UFFICIALI GARE DEL 18/03/2022</w:t>
      </w:r>
    </w:p>
    <w:p w14:paraId="6671F471" w14:textId="77777777" w:rsidR="00FD2047" w:rsidRPr="00FD2047" w:rsidRDefault="00FD2047" w:rsidP="00FD2047">
      <w:pPr>
        <w:pStyle w:val="sottotitolocampionato20"/>
        <w:spacing w:before="0" w:beforeAutospacing="0" w:after="0" w:afterAutospacing="0"/>
        <w:rPr>
          <w:rFonts w:ascii="Arial" w:hAnsi="Arial" w:cs="Arial"/>
          <w:color w:val="002060"/>
          <w:sz w:val="20"/>
          <w:szCs w:val="20"/>
        </w:rPr>
      </w:pPr>
      <w:r w:rsidRPr="00FD2047">
        <w:rPr>
          <w:rFonts w:ascii="Arial" w:hAnsi="Arial" w:cs="Arial"/>
          <w:color w:val="002060"/>
          <w:sz w:val="20"/>
          <w:szCs w:val="20"/>
        </w:rPr>
        <w:t>Si trascrivono qui di seguito i risultati ufficiali delle gare disputate</w:t>
      </w:r>
    </w:p>
    <w:p w14:paraId="7DACB36E" w14:textId="77777777" w:rsidR="00FD2047" w:rsidRPr="00923F9E" w:rsidRDefault="00FD2047" w:rsidP="00FD204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D2047" w:rsidRPr="00923F9E" w14:paraId="702346BE" w14:textId="77777777" w:rsidTr="00147C8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D2047" w:rsidRPr="00923F9E" w14:paraId="0BDA377F" w14:textId="77777777" w:rsidTr="00147C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C6E8E" w14:textId="77777777" w:rsidR="00FD2047" w:rsidRPr="00923F9E" w:rsidRDefault="00FD2047" w:rsidP="00147C84">
                  <w:pPr>
                    <w:pStyle w:val="headertabella0"/>
                    <w:rPr>
                      <w:color w:val="002060"/>
                    </w:rPr>
                  </w:pPr>
                  <w:r w:rsidRPr="00923F9E">
                    <w:rPr>
                      <w:color w:val="002060"/>
                    </w:rPr>
                    <w:t>GIRONE A - 8 Giornata - R</w:t>
                  </w:r>
                </w:p>
              </w:tc>
            </w:tr>
            <w:tr w:rsidR="00FD2047" w:rsidRPr="00923F9E" w14:paraId="23858CE0" w14:textId="77777777" w:rsidTr="00147C8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8FCAEB" w14:textId="77777777" w:rsidR="00FD2047" w:rsidRPr="00923F9E" w:rsidRDefault="00FD2047" w:rsidP="00147C84">
                  <w:pPr>
                    <w:pStyle w:val="rowtabella0"/>
                    <w:rPr>
                      <w:color w:val="002060"/>
                    </w:rPr>
                  </w:pPr>
                  <w:r w:rsidRPr="00923F9E">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6873A9" w14:textId="77777777" w:rsidR="00FD2047" w:rsidRPr="00923F9E" w:rsidRDefault="00FD2047" w:rsidP="00147C84">
                  <w:pPr>
                    <w:pStyle w:val="rowtabella0"/>
                    <w:rPr>
                      <w:color w:val="002060"/>
                    </w:rPr>
                  </w:pPr>
                  <w:r w:rsidRPr="00923F9E">
                    <w:rPr>
                      <w:color w:val="002060"/>
                    </w:rPr>
                    <w:t xml:space="preserve">- </w:t>
                  </w:r>
                  <w:proofErr w:type="gramStart"/>
                  <w:r w:rsidRPr="00923F9E">
                    <w:rPr>
                      <w:color w:val="002060"/>
                    </w:rPr>
                    <w:t>U.MANDOLESI</w:t>
                  </w:r>
                  <w:proofErr w:type="gramEnd"/>
                  <w:r w:rsidRPr="00923F9E">
                    <w:rPr>
                      <w:color w:val="002060"/>
                    </w:rPr>
                    <w:t xml:space="preserv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29EF83" w14:textId="77777777" w:rsidR="00FD2047" w:rsidRPr="00923F9E" w:rsidRDefault="00FD2047" w:rsidP="00147C84">
                  <w:pPr>
                    <w:pStyle w:val="rowtabella0"/>
                    <w:jc w:val="center"/>
                    <w:rPr>
                      <w:color w:val="002060"/>
                    </w:rPr>
                  </w:pPr>
                  <w:r w:rsidRPr="00923F9E">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D65B9D" w14:textId="77777777" w:rsidR="00FD2047" w:rsidRPr="00923F9E" w:rsidRDefault="00FD2047" w:rsidP="00147C84">
                  <w:pPr>
                    <w:pStyle w:val="rowtabella0"/>
                    <w:jc w:val="center"/>
                    <w:rPr>
                      <w:color w:val="002060"/>
                    </w:rPr>
                  </w:pPr>
                  <w:r w:rsidRPr="00923F9E">
                    <w:rPr>
                      <w:color w:val="002060"/>
                    </w:rPr>
                    <w:t> </w:t>
                  </w:r>
                </w:p>
              </w:tc>
            </w:tr>
            <w:tr w:rsidR="00FD2047" w:rsidRPr="00923F9E" w14:paraId="2825DAE9" w14:textId="77777777" w:rsidTr="00147C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7A2426" w14:textId="77777777" w:rsidR="00FD2047" w:rsidRPr="00923F9E" w:rsidRDefault="00FD2047" w:rsidP="00147C84">
                  <w:pPr>
                    <w:pStyle w:val="rowtabella0"/>
                    <w:rPr>
                      <w:color w:val="002060"/>
                    </w:rPr>
                  </w:pPr>
                  <w:r w:rsidRPr="00923F9E">
                    <w:rPr>
                      <w:color w:val="002060"/>
                    </w:rPr>
                    <w:t>CSKA CORRIDONIA C5F</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C9972D" w14:textId="77777777" w:rsidR="00FD2047" w:rsidRPr="00923F9E" w:rsidRDefault="00FD2047" w:rsidP="00147C84">
                  <w:pPr>
                    <w:pStyle w:val="rowtabella0"/>
                    <w:rPr>
                      <w:color w:val="002060"/>
                    </w:rPr>
                  </w:pPr>
                  <w:r w:rsidRPr="00923F9E">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B97D3A" w14:textId="77777777" w:rsidR="00FD2047" w:rsidRPr="00923F9E" w:rsidRDefault="00FD2047" w:rsidP="00147C84">
                  <w:pPr>
                    <w:pStyle w:val="rowtabella0"/>
                    <w:jc w:val="center"/>
                    <w:rPr>
                      <w:color w:val="002060"/>
                    </w:rPr>
                  </w:pPr>
                  <w:r w:rsidRPr="00923F9E">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05F8C8" w14:textId="77777777" w:rsidR="00FD2047" w:rsidRPr="00923F9E" w:rsidRDefault="00FD2047" w:rsidP="00147C84">
                  <w:pPr>
                    <w:pStyle w:val="rowtabella0"/>
                    <w:jc w:val="center"/>
                    <w:rPr>
                      <w:color w:val="002060"/>
                    </w:rPr>
                  </w:pPr>
                  <w:r w:rsidRPr="00923F9E">
                    <w:rPr>
                      <w:color w:val="002060"/>
                    </w:rPr>
                    <w:t> </w:t>
                  </w:r>
                </w:p>
              </w:tc>
            </w:tr>
            <w:tr w:rsidR="00FD2047" w:rsidRPr="00923F9E" w14:paraId="2EE6F40A" w14:textId="77777777" w:rsidTr="00147C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4BF6B5" w14:textId="77777777" w:rsidR="00FD2047" w:rsidRPr="00923F9E" w:rsidRDefault="00FD2047" w:rsidP="00147C84">
                  <w:pPr>
                    <w:pStyle w:val="rowtabella0"/>
                    <w:rPr>
                      <w:color w:val="002060"/>
                    </w:rPr>
                  </w:pPr>
                  <w:r w:rsidRPr="00923F9E">
                    <w:rPr>
                      <w:color w:val="002060"/>
                    </w:rPr>
                    <w:t>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446455" w14:textId="77777777" w:rsidR="00FD2047" w:rsidRPr="00923F9E" w:rsidRDefault="00FD2047" w:rsidP="00147C84">
                  <w:pPr>
                    <w:pStyle w:val="rowtabella0"/>
                    <w:rPr>
                      <w:color w:val="002060"/>
                    </w:rPr>
                  </w:pPr>
                  <w:r w:rsidRPr="00923F9E">
                    <w:rPr>
                      <w:color w:val="002060"/>
                    </w:rPr>
                    <w:t>- SANTA MARIA APPARENTE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C9DDE8" w14:textId="77777777" w:rsidR="00FD2047" w:rsidRPr="00923F9E" w:rsidRDefault="00FD2047" w:rsidP="00147C84">
                  <w:pPr>
                    <w:pStyle w:val="rowtabella0"/>
                    <w:jc w:val="center"/>
                    <w:rPr>
                      <w:color w:val="002060"/>
                    </w:rPr>
                  </w:pPr>
                  <w:r w:rsidRPr="00923F9E">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52DCA1" w14:textId="77777777" w:rsidR="00FD2047" w:rsidRPr="00923F9E" w:rsidRDefault="00FD2047" w:rsidP="00147C84">
                  <w:pPr>
                    <w:pStyle w:val="rowtabella0"/>
                    <w:jc w:val="center"/>
                    <w:rPr>
                      <w:color w:val="002060"/>
                    </w:rPr>
                  </w:pPr>
                  <w:r w:rsidRPr="00923F9E">
                    <w:rPr>
                      <w:color w:val="002060"/>
                    </w:rPr>
                    <w:t> </w:t>
                  </w:r>
                </w:p>
              </w:tc>
            </w:tr>
            <w:tr w:rsidR="00FD2047" w:rsidRPr="00923F9E" w14:paraId="7C799484" w14:textId="77777777" w:rsidTr="00147C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2CFE85" w14:textId="77777777" w:rsidR="00FD2047" w:rsidRPr="00923F9E" w:rsidRDefault="00FD2047" w:rsidP="00147C84">
                  <w:pPr>
                    <w:pStyle w:val="rowtabella0"/>
                    <w:rPr>
                      <w:color w:val="002060"/>
                    </w:rPr>
                  </w:pPr>
                  <w:r w:rsidRPr="00923F9E">
                    <w:rPr>
                      <w:color w:val="002060"/>
                    </w:rPr>
                    <w:t>LA FENICE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2D1AD1" w14:textId="77777777" w:rsidR="00FD2047" w:rsidRPr="00923F9E" w:rsidRDefault="00FD2047" w:rsidP="00147C84">
                  <w:pPr>
                    <w:pStyle w:val="rowtabella0"/>
                    <w:rPr>
                      <w:color w:val="002060"/>
                    </w:rPr>
                  </w:pPr>
                  <w:r w:rsidRPr="00923F9E">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6AB059" w14:textId="77777777" w:rsidR="00FD2047" w:rsidRPr="00923F9E" w:rsidRDefault="00FD2047" w:rsidP="00147C84">
                  <w:pPr>
                    <w:pStyle w:val="rowtabella0"/>
                    <w:jc w:val="center"/>
                    <w:rPr>
                      <w:color w:val="002060"/>
                    </w:rPr>
                  </w:pPr>
                  <w:r w:rsidRPr="00923F9E">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FC19E0" w14:textId="77777777" w:rsidR="00FD2047" w:rsidRPr="00923F9E" w:rsidRDefault="00FD2047" w:rsidP="00147C84">
                  <w:pPr>
                    <w:pStyle w:val="rowtabella0"/>
                    <w:jc w:val="center"/>
                    <w:rPr>
                      <w:color w:val="002060"/>
                    </w:rPr>
                  </w:pPr>
                  <w:r w:rsidRPr="00923F9E">
                    <w:rPr>
                      <w:color w:val="002060"/>
                    </w:rPr>
                    <w:t> </w:t>
                  </w:r>
                </w:p>
              </w:tc>
            </w:tr>
            <w:tr w:rsidR="00FD2047" w:rsidRPr="00923F9E" w14:paraId="17EF2FD9" w14:textId="77777777" w:rsidTr="00147C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438C9A" w14:textId="77777777" w:rsidR="00FD2047" w:rsidRPr="00923F9E" w:rsidRDefault="00FD2047" w:rsidP="00147C84">
                  <w:pPr>
                    <w:pStyle w:val="rowtabella0"/>
                    <w:rPr>
                      <w:color w:val="002060"/>
                    </w:rPr>
                  </w:pPr>
                  <w:r w:rsidRPr="00923F9E">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75EB81" w14:textId="77777777" w:rsidR="00FD2047" w:rsidRPr="00923F9E" w:rsidRDefault="00FD2047" w:rsidP="00147C84">
                  <w:pPr>
                    <w:pStyle w:val="rowtabella0"/>
                    <w:rPr>
                      <w:color w:val="002060"/>
                    </w:rPr>
                  </w:pPr>
                  <w:r w:rsidRPr="00923F9E">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FD87B7E" w14:textId="77777777" w:rsidR="00FD2047" w:rsidRPr="00923F9E" w:rsidRDefault="00FD2047" w:rsidP="00147C84">
                  <w:pPr>
                    <w:pStyle w:val="rowtabella0"/>
                    <w:jc w:val="center"/>
                    <w:rPr>
                      <w:color w:val="002060"/>
                    </w:rPr>
                  </w:pPr>
                  <w:r w:rsidRPr="00923F9E">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06837D" w14:textId="77777777" w:rsidR="00FD2047" w:rsidRPr="00923F9E" w:rsidRDefault="00FD2047" w:rsidP="00147C84">
                  <w:pPr>
                    <w:pStyle w:val="rowtabella0"/>
                    <w:jc w:val="center"/>
                    <w:rPr>
                      <w:color w:val="002060"/>
                    </w:rPr>
                  </w:pPr>
                  <w:r w:rsidRPr="00923F9E">
                    <w:rPr>
                      <w:color w:val="002060"/>
                    </w:rPr>
                    <w:t> </w:t>
                  </w:r>
                </w:p>
              </w:tc>
            </w:tr>
            <w:tr w:rsidR="00FD2047" w:rsidRPr="00923F9E" w14:paraId="10F377C4" w14:textId="77777777" w:rsidTr="00147C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0B5EB7" w14:textId="77777777" w:rsidR="00FD2047" w:rsidRPr="00923F9E" w:rsidRDefault="00FD2047" w:rsidP="00147C84">
                  <w:pPr>
                    <w:pStyle w:val="rowtabella0"/>
                    <w:rPr>
                      <w:color w:val="002060"/>
                    </w:rPr>
                  </w:pPr>
                  <w:r w:rsidRPr="00923F9E">
                    <w:rPr>
                      <w:color w:val="002060"/>
                    </w:rPr>
                    <w:t>(1) VALDICHIENTI PONTE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3D65E1" w14:textId="77777777" w:rsidR="00FD2047" w:rsidRPr="00923F9E" w:rsidRDefault="00FD2047" w:rsidP="00147C84">
                  <w:pPr>
                    <w:pStyle w:val="rowtabella0"/>
                    <w:rPr>
                      <w:color w:val="002060"/>
                    </w:rPr>
                  </w:pPr>
                  <w:r w:rsidRPr="00923F9E">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7A2295" w14:textId="77777777" w:rsidR="00FD2047" w:rsidRPr="00923F9E" w:rsidRDefault="00FD2047" w:rsidP="00147C84">
                  <w:pPr>
                    <w:pStyle w:val="rowtabella0"/>
                    <w:jc w:val="center"/>
                    <w:rPr>
                      <w:color w:val="002060"/>
                    </w:rPr>
                  </w:pPr>
                  <w:r w:rsidRPr="00923F9E">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8D90A9" w14:textId="77777777" w:rsidR="00FD2047" w:rsidRPr="00923F9E" w:rsidRDefault="00FD2047" w:rsidP="00147C84">
                  <w:pPr>
                    <w:pStyle w:val="rowtabella0"/>
                    <w:jc w:val="center"/>
                    <w:rPr>
                      <w:color w:val="002060"/>
                    </w:rPr>
                  </w:pPr>
                  <w:r w:rsidRPr="00923F9E">
                    <w:rPr>
                      <w:color w:val="002060"/>
                    </w:rPr>
                    <w:t> </w:t>
                  </w:r>
                </w:p>
              </w:tc>
            </w:tr>
            <w:tr w:rsidR="00FD2047" w:rsidRPr="00923F9E" w14:paraId="1226FAF8" w14:textId="77777777" w:rsidTr="00147C84">
              <w:tc>
                <w:tcPr>
                  <w:tcW w:w="4700" w:type="dxa"/>
                  <w:gridSpan w:val="4"/>
                  <w:tcBorders>
                    <w:top w:val="nil"/>
                    <w:left w:val="nil"/>
                    <w:bottom w:val="nil"/>
                    <w:right w:val="nil"/>
                  </w:tcBorders>
                  <w:tcMar>
                    <w:top w:w="20" w:type="dxa"/>
                    <w:left w:w="20" w:type="dxa"/>
                    <w:bottom w:w="20" w:type="dxa"/>
                    <w:right w:w="20" w:type="dxa"/>
                  </w:tcMar>
                  <w:vAlign w:val="center"/>
                  <w:hideMark/>
                </w:tcPr>
                <w:p w14:paraId="674661E8" w14:textId="77777777" w:rsidR="00FD2047" w:rsidRPr="00923F9E" w:rsidRDefault="00FD2047" w:rsidP="00147C84">
                  <w:pPr>
                    <w:pStyle w:val="rowtabella0"/>
                    <w:rPr>
                      <w:color w:val="002060"/>
                    </w:rPr>
                  </w:pPr>
                  <w:r w:rsidRPr="00923F9E">
                    <w:rPr>
                      <w:color w:val="002060"/>
                    </w:rPr>
                    <w:t>(1) - disputata il 20/03/2022</w:t>
                  </w:r>
                </w:p>
              </w:tc>
            </w:tr>
          </w:tbl>
          <w:p w14:paraId="7C76AEF7" w14:textId="77777777" w:rsidR="00FD2047" w:rsidRPr="00923F9E" w:rsidRDefault="00FD2047" w:rsidP="00147C84">
            <w:pPr>
              <w:rPr>
                <w:color w:val="002060"/>
              </w:rPr>
            </w:pPr>
          </w:p>
        </w:tc>
      </w:tr>
    </w:tbl>
    <w:p w14:paraId="145DE189" w14:textId="77777777" w:rsidR="00FD2047" w:rsidRPr="00923F9E" w:rsidRDefault="00FD2047" w:rsidP="00FD2047">
      <w:pPr>
        <w:pStyle w:val="breakline"/>
        <w:rPr>
          <w:rFonts w:eastAsiaTheme="minorEastAsia"/>
          <w:color w:val="002060"/>
        </w:rPr>
      </w:pPr>
    </w:p>
    <w:p w14:paraId="70A1F7A5" w14:textId="77777777" w:rsidR="00FD2047" w:rsidRPr="00923F9E" w:rsidRDefault="00FD2047" w:rsidP="00FD2047">
      <w:pPr>
        <w:pStyle w:val="breakline"/>
        <w:rPr>
          <w:color w:val="002060"/>
        </w:rPr>
      </w:pPr>
    </w:p>
    <w:p w14:paraId="10A65B99" w14:textId="77777777" w:rsidR="00FD2047" w:rsidRPr="00923F9E" w:rsidRDefault="00FD2047" w:rsidP="00FD2047">
      <w:pPr>
        <w:pStyle w:val="titoloprinc0"/>
        <w:rPr>
          <w:color w:val="002060"/>
        </w:rPr>
      </w:pPr>
      <w:r w:rsidRPr="00923F9E">
        <w:rPr>
          <w:color w:val="002060"/>
        </w:rPr>
        <w:t>GIUDICE SPORTIVO</w:t>
      </w:r>
    </w:p>
    <w:p w14:paraId="5914AA5D" w14:textId="77777777" w:rsidR="00FD2047" w:rsidRPr="00923F9E" w:rsidRDefault="00FD2047" w:rsidP="00FD2047">
      <w:pPr>
        <w:pStyle w:val="diffida"/>
        <w:rPr>
          <w:color w:val="002060"/>
        </w:rPr>
      </w:pPr>
      <w:r w:rsidRPr="00923F9E">
        <w:rPr>
          <w:color w:val="002060"/>
        </w:rPr>
        <w:t>Il Sostituto Giudice Sportivo Avv. Federica Sorrentino, nella seduta del 23/03/2022 ha adottato le decisioni che di seguito integralmente si riportano:</w:t>
      </w:r>
    </w:p>
    <w:p w14:paraId="08D88AF4" w14:textId="77777777" w:rsidR="00FD2047" w:rsidRPr="00923F9E" w:rsidRDefault="00FD2047" w:rsidP="00FD2047">
      <w:pPr>
        <w:pStyle w:val="titolo10"/>
        <w:rPr>
          <w:color w:val="002060"/>
        </w:rPr>
      </w:pPr>
      <w:r w:rsidRPr="00923F9E">
        <w:rPr>
          <w:color w:val="002060"/>
        </w:rPr>
        <w:t xml:space="preserve">GARE DEL 18/ 3/2022 </w:t>
      </w:r>
    </w:p>
    <w:p w14:paraId="76576BF5" w14:textId="77777777" w:rsidR="00FD2047" w:rsidRPr="00923F9E" w:rsidRDefault="00FD2047" w:rsidP="00FD2047">
      <w:pPr>
        <w:pStyle w:val="titolo7a"/>
        <w:rPr>
          <w:color w:val="002060"/>
        </w:rPr>
      </w:pPr>
      <w:r w:rsidRPr="00923F9E">
        <w:rPr>
          <w:color w:val="002060"/>
        </w:rPr>
        <w:t xml:space="preserve">PROVVEDIMENTI DISCIPLINARI </w:t>
      </w:r>
    </w:p>
    <w:p w14:paraId="12D5947C" w14:textId="77777777" w:rsidR="00FD2047" w:rsidRPr="00923F9E" w:rsidRDefault="00FD2047" w:rsidP="00FD2047">
      <w:pPr>
        <w:pStyle w:val="titolo7b0"/>
        <w:rPr>
          <w:color w:val="002060"/>
        </w:rPr>
      </w:pPr>
      <w:r w:rsidRPr="00923F9E">
        <w:rPr>
          <w:color w:val="002060"/>
        </w:rPr>
        <w:t xml:space="preserve">In base alle risultanze degli atti ufficiali sono state deliberate le seguenti sanzioni disciplinari. </w:t>
      </w:r>
    </w:p>
    <w:p w14:paraId="26AE23E7" w14:textId="77777777" w:rsidR="00FD2047" w:rsidRPr="00923F9E" w:rsidRDefault="00FD2047" w:rsidP="00FD2047">
      <w:pPr>
        <w:pStyle w:val="titolo30"/>
        <w:rPr>
          <w:color w:val="002060"/>
        </w:rPr>
      </w:pPr>
      <w:r w:rsidRPr="00923F9E">
        <w:rPr>
          <w:color w:val="002060"/>
        </w:rPr>
        <w:t xml:space="preserve">CALCIATORI NON ESPULSI </w:t>
      </w:r>
    </w:p>
    <w:p w14:paraId="01A41A02" w14:textId="77777777" w:rsidR="00FD2047" w:rsidRPr="00923F9E" w:rsidRDefault="00FD2047" w:rsidP="00FD2047">
      <w:pPr>
        <w:pStyle w:val="titolo20"/>
        <w:rPr>
          <w:color w:val="002060"/>
        </w:rPr>
      </w:pPr>
      <w:r w:rsidRPr="00923F9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D2047" w:rsidRPr="00923F9E" w14:paraId="2A716592" w14:textId="77777777" w:rsidTr="00147C84">
        <w:tc>
          <w:tcPr>
            <w:tcW w:w="2200" w:type="dxa"/>
            <w:tcMar>
              <w:top w:w="20" w:type="dxa"/>
              <w:left w:w="20" w:type="dxa"/>
              <w:bottom w:w="20" w:type="dxa"/>
              <w:right w:w="20" w:type="dxa"/>
            </w:tcMar>
            <w:vAlign w:val="center"/>
            <w:hideMark/>
          </w:tcPr>
          <w:p w14:paraId="0F865DFA" w14:textId="77777777" w:rsidR="00FD2047" w:rsidRPr="00923F9E" w:rsidRDefault="00FD2047" w:rsidP="00147C84">
            <w:pPr>
              <w:pStyle w:val="movimento"/>
              <w:rPr>
                <w:color w:val="002060"/>
              </w:rPr>
            </w:pPr>
            <w:r w:rsidRPr="00923F9E">
              <w:rPr>
                <w:color w:val="002060"/>
              </w:rPr>
              <w:t>VOLONNINO CHIARA</w:t>
            </w:r>
          </w:p>
        </w:tc>
        <w:tc>
          <w:tcPr>
            <w:tcW w:w="2200" w:type="dxa"/>
            <w:tcMar>
              <w:top w:w="20" w:type="dxa"/>
              <w:left w:w="20" w:type="dxa"/>
              <w:bottom w:w="20" w:type="dxa"/>
              <w:right w:w="20" w:type="dxa"/>
            </w:tcMar>
            <w:vAlign w:val="center"/>
            <w:hideMark/>
          </w:tcPr>
          <w:p w14:paraId="30CFE97C" w14:textId="77777777" w:rsidR="00FD2047" w:rsidRPr="00923F9E" w:rsidRDefault="00FD2047" w:rsidP="00147C84">
            <w:pPr>
              <w:pStyle w:val="movimento2"/>
              <w:rPr>
                <w:color w:val="002060"/>
              </w:rPr>
            </w:pPr>
            <w:r w:rsidRPr="00923F9E">
              <w:rPr>
                <w:color w:val="002060"/>
              </w:rPr>
              <w:t xml:space="preserve">(CSKA CORRIDONIA C5F) </w:t>
            </w:r>
          </w:p>
        </w:tc>
        <w:tc>
          <w:tcPr>
            <w:tcW w:w="800" w:type="dxa"/>
            <w:tcMar>
              <w:top w:w="20" w:type="dxa"/>
              <w:left w:w="20" w:type="dxa"/>
              <w:bottom w:w="20" w:type="dxa"/>
              <w:right w:w="20" w:type="dxa"/>
            </w:tcMar>
            <w:vAlign w:val="center"/>
            <w:hideMark/>
          </w:tcPr>
          <w:p w14:paraId="333CF8BA"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451EBC04"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471FCFBD" w14:textId="77777777" w:rsidR="00FD2047" w:rsidRPr="00923F9E" w:rsidRDefault="00FD2047" w:rsidP="00147C84">
            <w:pPr>
              <w:pStyle w:val="movimento2"/>
              <w:rPr>
                <w:color w:val="002060"/>
              </w:rPr>
            </w:pPr>
            <w:r w:rsidRPr="00923F9E">
              <w:rPr>
                <w:color w:val="002060"/>
              </w:rPr>
              <w:t> </w:t>
            </w:r>
          </w:p>
        </w:tc>
      </w:tr>
    </w:tbl>
    <w:p w14:paraId="5B5258B2" w14:textId="77777777" w:rsidR="00FD2047" w:rsidRPr="00923F9E" w:rsidRDefault="00FD2047" w:rsidP="00FD2047">
      <w:pPr>
        <w:pStyle w:val="titolo10"/>
        <w:rPr>
          <w:rFonts w:eastAsiaTheme="minorEastAsia"/>
          <w:color w:val="002060"/>
        </w:rPr>
      </w:pPr>
      <w:r w:rsidRPr="00923F9E">
        <w:rPr>
          <w:color w:val="002060"/>
        </w:rPr>
        <w:t xml:space="preserve">GARE DEL 20/ 3/2022 </w:t>
      </w:r>
    </w:p>
    <w:p w14:paraId="01218986" w14:textId="77777777" w:rsidR="00FD2047" w:rsidRPr="00923F9E" w:rsidRDefault="00FD2047" w:rsidP="00FD2047">
      <w:pPr>
        <w:pStyle w:val="titolo7a"/>
        <w:rPr>
          <w:color w:val="002060"/>
        </w:rPr>
      </w:pPr>
      <w:r w:rsidRPr="00923F9E">
        <w:rPr>
          <w:color w:val="002060"/>
        </w:rPr>
        <w:t xml:space="preserve">PROVVEDIMENTI DISCIPLINARI </w:t>
      </w:r>
    </w:p>
    <w:p w14:paraId="7EA57985" w14:textId="77777777" w:rsidR="00FD2047" w:rsidRPr="00923F9E" w:rsidRDefault="00FD2047" w:rsidP="00FD2047">
      <w:pPr>
        <w:pStyle w:val="titolo7b0"/>
        <w:rPr>
          <w:color w:val="002060"/>
        </w:rPr>
      </w:pPr>
      <w:r w:rsidRPr="00923F9E">
        <w:rPr>
          <w:color w:val="002060"/>
        </w:rPr>
        <w:t xml:space="preserve">In base alle risultanze degli atti ufficiali sono state deliberate le seguenti sanzioni disciplinari. </w:t>
      </w:r>
    </w:p>
    <w:p w14:paraId="2D33EB17" w14:textId="77777777" w:rsidR="00FD2047" w:rsidRPr="00923F9E" w:rsidRDefault="00FD2047" w:rsidP="00FD2047">
      <w:pPr>
        <w:pStyle w:val="titolo30"/>
        <w:rPr>
          <w:color w:val="002060"/>
        </w:rPr>
      </w:pPr>
      <w:r w:rsidRPr="00923F9E">
        <w:rPr>
          <w:color w:val="002060"/>
        </w:rPr>
        <w:t xml:space="preserve">CALCIATORI NON ESPULSI </w:t>
      </w:r>
    </w:p>
    <w:p w14:paraId="3BCE9577" w14:textId="77777777" w:rsidR="00FD2047" w:rsidRPr="00923F9E" w:rsidRDefault="00FD2047" w:rsidP="00FD2047">
      <w:pPr>
        <w:pStyle w:val="titolo20"/>
        <w:rPr>
          <w:color w:val="002060"/>
        </w:rPr>
      </w:pPr>
      <w:r w:rsidRPr="00923F9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D2047" w:rsidRPr="00923F9E" w14:paraId="4CDF038A" w14:textId="77777777" w:rsidTr="00147C84">
        <w:tc>
          <w:tcPr>
            <w:tcW w:w="2200" w:type="dxa"/>
            <w:tcMar>
              <w:top w:w="20" w:type="dxa"/>
              <w:left w:w="20" w:type="dxa"/>
              <w:bottom w:w="20" w:type="dxa"/>
              <w:right w:w="20" w:type="dxa"/>
            </w:tcMar>
            <w:vAlign w:val="center"/>
            <w:hideMark/>
          </w:tcPr>
          <w:p w14:paraId="7F48D456" w14:textId="77777777" w:rsidR="00FD2047" w:rsidRPr="00923F9E" w:rsidRDefault="00FD2047" w:rsidP="00147C84">
            <w:pPr>
              <w:pStyle w:val="movimento"/>
              <w:rPr>
                <w:color w:val="002060"/>
              </w:rPr>
            </w:pPr>
            <w:r w:rsidRPr="00923F9E">
              <w:rPr>
                <w:color w:val="002060"/>
              </w:rPr>
              <w:lastRenderedPageBreak/>
              <w:t>BACI ELISA</w:t>
            </w:r>
          </w:p>
        </w:tc>
        <w:tc>
          <w:tcPr>
            <w:tcW w:w="2200" w:type="dxa"/>
            <w:tcMar>
              <w:top w:w="20" w:type="dxa"/>
              <w:left w:w="20" w:type="dxa"/>
              <w:bottom w:w="20" w:type="dxa"/>
              <w:right w:w="20" w:type="dxa"/>
            </w:tcMar>
            <w:vAlign w:val="center"/>
            <w:hideMark/>
          </w:tcPr>
          <w:p w14:paraId="2806ECD7" w14:textId="77777777" w:rsidR="00FD2047" w:rsidRPr="00923F9E" w:rsidRDefault="00FD2047" w:rsidP="00147C84">
            <w:pPr>
              <w:pStyle w:val="movimento2"/>
              <w:rPr>
                <w:color w:val="002060"/>
              </w:rPr>
            </w:pPr>
            <w:r w:rsidRPr="00923F9E">
              <w:rPr>
                <w:color w:val="002060"/>
              </w:rPr>
              <w:t xml:space="preserve">(CALCIO A 5 CORINALDO) </w:t>
            </w:r>
          </w:p>
        </w:tc>
        <w:tc>
          <w:tcPr>
            <w:tcW w:w="800" w:type="dxa"/>
            <w:tcMar>
              <w:top w:w="20" w:type="dxa"/>
              <w:left w:w="20" w:type="dxa"/>
              <w:bottom w:w="20" w:type="dxa"/>
              <w:right w:w="20" w:type="dxa"/>
            </w:tcMar>
            <w:vAlign w:val="center"/>
            <w:hideMark/>
          </w:tcPr>
          <w:p w14:paraId="2CB8C8DA"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47FE1761"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79D3C950" w14:textId="77777777" w:rsidR="00FD2047" w:rsidRPr="00923F9E" w:rsidRDefault="00FD2047" w:rsidP="00147C84">
            <w:pPr>
              <w:pStyle w:val="movimento2"/>
              <w:rPr>
                <w:color w:val="002060"/>
              </w:rPr>
            </w:pPr>
            <w:r w:rsidRPr="00923F9E">
              <w:rPr>
                <w:color w:val="002060"/>
              </w:rPr>
              <w:t> </w:t>
            </w:r>
          </w:p>
        </w:tc>
      </w:tr>
    </w:tbl>
    <w:p w14:paraId="22979A2E" w14:textId="77777777" w:rsidR="00FD2047" w:rsidRPr="00923F9E" w:rsidRDefault="00FD2047" w:rsidP="00FD2047">
      <w:pPr>
        <w:pStyle w:val="titolo20"/>
        <w:rPr>
          <w:rFonts w:eastAsiaTheme="minorEastAsia"/>
          <w:color w:val="002060"/>
        </w:rPr>
      </w:pPr>
      <w:r w:rsidRPr="00923F9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D2047" w:rsidRPr="00923F9E" w14:paraId="7BF8D4AC" w14:textId="77777777" w:rsidTr="00147C84">
        <w:tc>
          <w:tcPr>
            <w:tcW w:w="2200" w:type="dxa"/>
            <w:tcMar>
              <w:top w:w="20" w:type="dxa"/>
              <w:left w:w="20" w:type="dxa"/>
              <w:bottom w:w="20" w:type="dxa"/>
              <w:right w:w="20" w:type="dxa"/>
            </w:tcMar>
            <w:vAlign w:val="center"/>
            <w:hideMark/>
          </w:tcPr>
          <w:p w14:paraId="2D029068" w14:textId="77777777" w:rsidR="00FD2047" w:rsidRPr="00923F9E" w:rsidRDefault="00FD2047" w:rsidP="00147C84">
            <w:pPr>
              <w:pStyle w:val="movimento"/>
              <w:rPr>
                <w:color w:val="002060"/>
              </w:rPr>
            </w:pPr>
            <w:r w:rsidRPr="00923F9E">
              <w:rPr>
                <w:color w:val="002060"/>
              </w:rPr>
              <w:t>BRUNI ALICE</w:t>
            </w:r>
          </w:p>
        </w:tc>
        <w:tc>
          <w:tcPr>
            <w:tcW w:w="2200" w:type="dxa"/>
            <w:tcMar>
              <w:top w:w="20" w:type="dxa"/>
              <w:left w:w="20" w:type="dxa"/>
              <w:bottom w:w="20" w:type="dxa"/>
              <w:right w:w="20" w:type="dxa"/>
            </w:tcMar>
            <w:vAlign w:val="center"/>
            <w:hideMark/>
          </w:tcPr>
          <w:p w14:paraId="566ABA60" w14:textId="77777777" w:rsidR="00FD2047" w:rsidRPr="00923F9E" w:rsidRDefault="00FD2047" w:rsidP="00147C84">
            <w:pPr>
              <w:pStyle w:val="movimento2"/>
              <w:rPr>
                <w:color w:val="002060"/>
              </w:rPr>
            </w:pPr>
            <w:r w:rsidRPr="00923F9E">
              <w:rPr>
                <w:color w:val="002060"/>
              </w:rPr>
              <w:t xml:space="preserve">(CALCIO A 5 CORINALDO) </w:t>
            </w:r>
          </w:p>
        </w:tc>
        <w:tc>
          <w:tcPr>
            <w:tcW w:w="800" w:type="dxa"/>
            <w:tcMar>
              <w:top w:w="20" w:type="dxa"/>
              <w:left w:w="20" w:type="dxa"/>
              <w:bottom w:w="20" w:type="dxa"/>
              <w:right w:w="20" w:type="dxa"/>
            </w:tcMar>
            <w:vAlign w:val="center"/>
            <w:hideMark/>
          </w:tcPr>
          <w:p w14:paraId="577CD17C"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6A7D6F5D" w14:textId="77777777" w:rsidR="00FD2047" w:rsidRPr="00923F9E" w:rsidRDefault="00FD2047" w:rsidP="00147C84">
            <w:pPr>
              <w:pStyle w:val="movimento"/>
              <w:rPr>
                <w:color w:val="002060"/>
              </w:rPr>
            </w:pPr>
            <w:r w:rsidRPr="00923F9E">
              <w:rPr>
                <w:color w:val="002060"/>
              </w:rPr>
              <w:t>TAZZARI LAURA</w:t>
            </w:r>
          </w:p>
        </w:tc>
        <w:tc>
          <w:tcPr>
            <w:tcW w:w="2200" w:type="dxa"/>
            <w:tcMar>
              <w:top w:w="20" w:type="dxa"/>
              <w:left w:w="20" w:type="dxa"/>
              <w:bottom w:w="20" w:type="dxa"/>
              <w:right w:w="20" w:type="dxa"/>
            </w:tcMar>
            <w:vAlign w:val="center"/>
            <w:hideMark/>
          </w:tcPr>
          <w:p w14:paraId="69264383" w14:textId="77777777" w:rsidR="00FD2047" w:rsidRPr="00923F9E" w:rsidRDefault="00FD2047" w:rsidP="00147C84">
            <w:pPr>
              <w:pStyle w:val="movimento2"/>
              <w:rPr>
                <w:color w:val="002060"/>
              </w:rPr>
            </w:pPr>
            <w:r w:rsidRPr="00923F9E">
              <w:rPr>
                <w:color w:val="002060"/>
              </w:rPr>
              <w:t xml:space="preserve">(CALCIO A 5 CORINALDO) </w:t>
            </w:r>
          </w:p>
        </w:tc>
      </w:tr>
      <w:tr w:rsidR="00FD2047" w:rsidRPr="00923F9E" w14:paraId="363A4D67" w14:textId="77777777" w:rsidTr="00147C84">
        <w:tc>
          <w:tcPr>
            <w:tcW w:w="2200" w:type="dxa"/>
            <w:tcMar>
              <w:top w:w="20" w:type="dxa"/>
              <w:left w:w="20" w:type="dxa"/>
              <w:bottom w:w="20" w:type="dxa"/>
              <w:right w:w="20" w:type="dxa"/>
            </w:tcMar>
            <w:vAlign w:val="center"/>
            <w:hideMark/>
          </w:tcPr>
          <w:p w14:paraId="1403D3C2" w14:textId="77777777" w:rsidR="00FD2047" w:rsidRPr="00923F9E" w:rsidRDefault="00FD2047" w:rsidP="00147C84">
            <w:pPr>
              <w:pStyle w:val="movimento"/>
              <w:rPr>
                <w:color w:val="002060"/>
              </w:rPr>
            </w:pPr>
            <w:r w:rsidRPr="00923F9E">
              <w:rPr>
                <w:color w:val="002060"/>
              </w:rPr>
              <w:t>PIERBATTISTA SARA</w:t>
            </w:r>
          </w:p>
        </w:tc>
        <w:tc>
          <w:tcPr>
            <w:tcW w:w="2200" w:type="dxa"/>
            <w:tcMar>
              <w:top w:w="20" w:type="dxa"/>
              <w:left w:w="20" w:type="dxa"/>
              <w:bottom w:w="20" w:type="dxa"/>
              <w:right w:w="20" w:type="dxa"/>
            </w:tcMar>
            <w:vAlign w:val="center"/>
            <w:hideMark/>
          </w:tcPr>
          <w:p w14:paraId="71DF63F5" w14:textId="77777777" w:rsidR="00FD2047" w:rsidRPr="00923F9E" w:rsidRDefault="00FD2047" w:rsidP="00147C84">
            <w:pPr>
              <w:pStyle w:val="movimento2"/>
              <w:rPr>
                <w:color w:val="002060"/>
              </w:rPr>
            </w:pPr>
            <w:r w:rsidRPr="00923F9E">
              <w:rPr>
                <w:color w:val="002060"/>
              </w:rPr>
              <w:t xml:space="preserve">(VALDICHIENTI PONTE) </w:t>
            </w:r>
          </w:p>
        </w:tc>
        <w:tc>
          <w:tcPr>
            <w:tcW w:w="800" w:type="dxa"/>
            <w:tcMar>
              <w:top w:w="20" w:type="dxa"/>
              <w:left w:w="20" w:type="dxa"/>
              <w:bottom w:w="20" w:type="dxa"/>
              <w:right w:w="20" w:type="dxa"/>
            </w:tcMar>
            <w:vAlign w:val="center"/>
            <w:hideMark/>
          </w:tcPr>
          <w:p w14:paraId="220AADD5"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0EBB99BA"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4E0523C6" w14:textId="77777777" w:rsidR="00FD2047" w:rsidRPr="00923F9E" w:rsidRDefault="00FD2047" w:rsidP="00147C84">
            <w:pPr>
              <w:pStyle w:val="movimento2"/>
              <w:rPr>
                <w:color w:val="002060"/>
              </w:rPr>
            </w:pPr>
            <w:r w:rsidRPr="00923F9E">
              <w:rPr>
                <w:color w:val="002060"/>
              </w:rPr>
              <w:t> </w:t>
            </w:r>
          </w:p>
        </w:tc>
      </w:tr>
    </w:tbl>
    <w:p w14:paraId="75B84686" w14:textId="77777777" w:rsidR="00FD2047" w:rsidRPr="00923F9E" w:rsidRDefault="00FD2047" w:rsidP="00FD2047">
      <w:pPr>
        <w:pStyle w:val="breakline"/>
        <w:rPr>
          <w:color w:val="002060"/>
        </w:rPr>
      </w:pPr>
    </w:p>
    <w:p w14:paraId="39768847" w14:textId="77777777" w:rsidR="00FD2047" w:rsidRPr="00923F9E" w:rsidRDefault="00FD2047" w:rsidP="00FD2047">
      <w:pPr>
        <w:ind w:left="4956"/>
        <w:rPr>
          <w:rFonts w:ascii="Arial" w:hAnsi="Arial" w:cs="Arial"/>
          <w:noProof/>
          <w:color w:val="002060"/>
          <w:sz w:val="22"/>
          <w:szCs w:val="22"/>
        </w:rPr>
      </w:pPr>
      <w:r w:rsidRPr="00923F9E">
        <w:rPr>
          <w:rFonts w:ascii="Arial" w:hAnsi="Arial" w:cs="Arial"/>
          <w:noProof/>
          <w:color w:val="002060"/>
          <w:sz w:val="22"/>
          <w:szCs w:val="22"/>
        </w:rPr>
        <w:t>F.to IL SOSTITUTO GIUDICE SPORTIVO      </w:t>
      </w:r>
    </w:p>
    <w:p w14:paraId="1356E08A" w14:textId="77777777" w:rsidR="00FD2047" w:rsidRPr="00923F9E" w:rsidRDefault="00FD2047" w:rsidP="00FD2047">
      <w:pPr>
        <w:pStyle w:val="breakline"/>
        <w:rPr>
          <w:rFonts w:eastAsiaTheme="minorEastAsia"/>
          <w:color w:val="002060"/>
        </w:rPr>
      </w:pPr>
      <w:r w:rsidRPr="00923F9E">
        <w:rPr>
          <w:rFonts w:ascii="Arial" w:hAnsi="Arial" w:cs="Arial"/>
          <w:noProof/>
          <w:color w:val="002060"/>
          <w:sz w:val="22"/>
          <w:szCs w:val="22"/>
        </w:rPr>
        <w:t xml:space="preserve"> </w:t>
      </w:r>
      <w:r w:rsidRPr="00923F9E">
        <w:rPr>
          <w:rFonts w:ascii="Arial" w:hAnsi="Arial" w:cs="Arial"/>
          <w:noProof/>
          <w:color w:val="002060"/>
          <w:sz w:val="22"/>
          <w:szCs w:val="22"/>
        </w:rPr>
        <w:tab/>
      </w:r>
      <w:r w:rsidRPr="00923F9E">
        <w:rPr>
          <w:rFonts w:ascii="Arial" w:hAnsi="Arial" w:cs="Arial"/>
          <w:noProof/>
          <w:color w:val="002060"/>
          <w:sz w:val="22"/>
          <w:szCs w:val="22"/>
        </w:rPr>
        <w:tab/>
      </w:r>
      <w:r w:rsidRPr="00923F9E">
        <w:rPr>
          <w:rFonts w:ascii="Arial" w:hAnsi="Arial" w:cs="Arial"/>
          <w:noProof/>
          <w:color w:val="002060"/>
          <w:sz w:val="22"/>
          <w:szCs w:val="22"/>
        </w:rPr>
        <w:tab/>
      </w:r>
      <w:r w:rsidRPr="00923F9E">
        <w:rPr>
          <w:rFonts w:ascii="Arial" w:hAnsi="Arial" w:cs="Arial"/>
          <w:noProof/>
          <w:color w:val="002060"/>
          <w:sz w:val="22"/>
          <w:szCs w:val="22"/>
        </w:rPr>
        <w:tab/>
      </w:r>
      <w:r w:rsidRPr="00923F9E">
        <w:rPr>
          <w:rFonts w:ascii="Arial" w:hAnsi="Arial" w:cs="Arial"/>
          <w:noProof/>
          <w:color w:val="002060"/>
          <w:sz w:val="22"/>
          <w:szCs w:val="22"/>
        </w:rPr>
        <w:tab/>
      </w:r>
      <w:r w:rsidRPr="00923F9E">
        <w:rPr>
          <w:rFonts w:ascii="Arial" w:hAnsi="Arial" w:cs="Arial"/>
          <w:noProof/>
          <w:color w:val="002060"/>
          <w:sz w:val="22"/>
          <w:szCs w:val="22"/>
        </w:rPr>
        <w:tab/>
        <w:t xml:space="preserve">   </w:t>
      </w:r>
      <w:r w:rsidRPr="00923F9E">
        <w:rPr>
          <w:rFonts w:ascii="Arial" w:hAnsi="Arial" w:cs="Arial"/>
          <w:noProof/>
          <w:color w:val="002060"/>
          <w:sz w:val="22"/>
          <w:szCs w:val="22"/>
        </w:rPr>
        <w:tab/>
        <w:t xml:space="preserve">                Federica Sorrentino</w:t>
      </w:r>
    </w:p>
    <w:p w14:paraId="06F0D252" w14:textId="77777777" w:rsidR="00FD2047" w:rsidRPr="00923F9E" w:rsidRDefault="00FD2047" w:rsidP="00FD2047">
      <w:pPr>
        <w:pStyle w:val="breakline"/>
        <w:rPr>
          <w:rFonts w:eastAsiaTheme="minorEastAsia"/>
          <w:color w:val="002060"/>
        </w:rPr>
      </w:pPr>
    </w:p>
    <w:p w14:paraId="5FC15281" w14:textId="77777777" w:rsidR="00FD2047" w:rsidRPr="00923F9E" w:rsidRDefault="00FD2047" w:rsidP="00FD2047">
      <w:pPr>
        <w:pStyle w:val="titoloprinc0"/>
        <w:rPr>
          <w:color w:val="002060"/>
        </w:rPr>
      </w:pPr>
      <w:r w:rsidRPr="00923F9E">
        <w:rPr>
          <w:color w:val="002060"/>
        </w:rPr>
        <w:t>CLASSIFICA</w:t>
      </w:r>
    </w:p>
    <w:p w14:paraId="1686F9FB" w14:textId="77777777" w:rsidR="00FD2047" w:rsidRPr="00923F9E" w:rsidRDefault="00FD2047" w:rsidP="00FD2047">
      <w:pPr>
        <w:pStyle w:val="breakline"/>
        <w:rPr>
          <w:color w:val="002060"/>
        </w:rPr>
      </w:pPr>
    </w:p>
    <w:p w14:paraId="5330C0DD" w14:textId="77777777" w:rsidR="00FD2047" w:rsidRPr="00923F9E" w:rsidRDefault="00FD2047" w:rsidP="00FD2047">
      <w:pPr>
        <w:pStyle w:val="breakline"/>
        <w:rPr>
          <w:color w:val="002060"/>
        </w:rPr>
      </w:pPr>
    </w:p>
    <w:p w14:paraId="1063BE59" w14:textId="77777777" w:rsidR="00FD2047" w:rsidRPr="00923F9E" w:rsidRDefault="00FD2047" w:rsidP="00FD2047">
      <w:pPr>
        <w:pStyle w:val="sottotitolocampionato10"/>
        <w:rPr>
          <w:color w:val="002060"/>
        </w:rPr>
      </w:pPr>
      <w:r w:rsidRPr="00923F9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D2047" w:rsidRPr="00923F9E" w14:paraId="47AFC117" w14:textId="77777777" w:rsidTr="00147C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A0A90" w14:textId="77777777" w:rsidR="00FD2047" w:rsidRPr="00923F9E" w:rsidRDefault="00FD2047" w:rsidP="00147C84">
            <w:pPr>
              <w:pStyle w:val="headertabella0"/>
              <w:rPr>
                <w:color w:val="002060"/>
              </w:rPr>
            </w:pPr>
            <w:r w:rsidRPr="00923F9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412ED" w14:textId="77777777" w:rsidR="00FD2047" w:rsidRPr="00923F9E" w:rsidRDefault="00FD2047" w:rsidP="00147C84">
            <w:pPr>
              <w:pStyle w:val="headertabella0"/>
              <w:rPr>
                <w:color w:val="002060"/>
              </w:rPr>
            </w:pPr>
            <w:r w:rsidRPr="00923F9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6D50E" w14:textId="77777777" w:rsidR="00FD2047" w:rsidRPr="00923F9E" w:rsidRDefault="00FD2047" w:rsidP="00147C84">
            <w:pPr>
              <w:pStyle w:val="headertabella0"/>
              <w:rPr>
                <w:color w:val="002060"/>
              </w:rPr>
            </w:pPr>
            <w:r w:rsidRPr="00923F9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F85473" w14:textId="77777777" w:rsidR="00FD2047" w:rsidRPr="00923F9E" w:rsidRDefault="00FD2047" w:rsidP="00147C84">
            <w:pPr>
              <w:pStyle w:val="headertabella0"/>
              <w:rPr>
                <w:color w:val="002060"/>
              </w:rPr>
            </w:pPr>
            <w:r w:rsidRPr="00923F9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C9BDE" w14:textId="77777777" w:rsidR="00FD2047" w:rsidRPr="00923F9E" w:rsidRDefault="00FD2047" w:rsidP="00147C84">
            <w:pPr>
              <w:pStyle w:val="headertabella0"/>
              <w:rPr>
                <w:color w:val="002060"/>
              </w:rPr>
            </w:pPr>
            <w:r w:rsidRPr="00923F9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45030" w14:textId="77777777" w:rsidR="00FD2047" w:rsidRPr="00923F9E" w:rsidRDefault="00FD2047" w:rsidP="00147C84">
            <w:pPr>
              <w:pStyle w:val="headertabella0"/>
              <w:rPr>
                <w:color w:val="002060"/>
              </w:rPr>
            </w:pPr>
            <w:r w:rsidRPr="00923F9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538A5" w14:textId="77777777" w:rsidR="00FD2047" w:rsidRPr="00923F9E" w:rsidRDefault="00FD2047" w:rsidP="00147C84">
            <w:pPr>
              <w:pStyle w:val="headertabella0"/>
              <w:rPr>
                <w:color w:val="002060"/>
              </w:rPr>
            </w:pPr>
            <w:r w:rsidRPr="00923F9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B11C5" w14:textId="77777777" w:rsidR="00FD2047" w:rsidRPr="00923F9E" w:rsidRDefault="00FD2047" w:rsidP="00147C84">
            <w:pPr>
              <w:pStyle w:val="headertabella0"/>
              <w:rPr>
                <w:color w:val="002060"/>
              </w:rPr>
            </w:pPr>
            <w:r w:rsidRPr="00923F9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587E9" w14:textId="77777777" w:rsidR="00FD2047" w:rsidRPr="00923F9E" w:rsidRDefault="00FD2047" w:rsidP="00147C84">
            <w:pPr>
              <w:pStyle w:val="headertabella0"/>
              <w:rPr>
                <w:color w:val="002060"/>
              </w:rPr>
            </w:pPr>
            <w:r w:rsidRPr="00923F9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BCB37" w14:textId="77777777" w:rsidR="00FD2047" w:rsidRPr="00923F9E" w:rsidRDefault="00FD2047" w:rsidP="00147C84">
            <w:pPr>
              <w:pStyle w:val="headertabella0"/>
              <w:rPr>
                <w:color w:val="002060"/>
              </w:rPr>
            </w:pPr>
            <w:r w:rsidRPr="00923F9E">
              <w:rPr>
                <w:color w:val="002060"/>
              </w:rPr>
              <w:t>PE</w:t>
            </w:r>
          </w:p>
        </w:tc>
      </w:tr>
      <w:tr w:rsidR="00FD2047" w:rsidRPr="00923F9E" w14:paraId="45E12FFE" w14:textId="77777777" w:rsidTr="00147C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8F6D77" w14:textId="77777777" w:rsidR="00FD2047" w:rsidRPr="00923F9E" w:rsidRDefault="00FD2047" w:rsidP="00147C84">
            <w:pPr>
              <w:pStyle w:val="rowtabella0"/>
              <w:rPr>
                <w:color w:val="002060"/>
              </w:rPr>
            </w:pPr>
            <w:r w:rsidRPr="00923F9E">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74D76" w14:textId="77777777" w:rsidR="00FD2047" w:rsidRPr="00923F9E" w:rsidRDefault="00FD2047" w:rsidP="00147C84">
            <w:pPr>
              <w:pStyle w:val="rowtabella0"/>
              <w:jc w:val="center"/>
              <w:rPr>
                <w:color w:val="002060"/>
              </w:rPr>
            </w:pPr>
            <w:r w:rsidRPr="00923F9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3A2E6" w14:textId="77777777" w:rsidR="00FD2047" w:rsidRPr="00923F9E" w:rsidRDefault="00FD2047" w:rsidP="00147C84">
            <w:pPr>
              <w:pStyle w:val="rowtabella0"/>
              <w:jc w:val="center"/>
              <w:rPr>
                <w:color w:val="002060"/>
              </w:rPr>
            </w:pPr>
            <w:r w:rsidRPr="00923F9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D3522" w14:textId="77777777" w:rsidR="00FD2047" w:rsidRPr="00923F9E" w:rsidRDefault="00FD2047" w:rsidP="00147C84">
            <w:pPr>
              <w:pStyle w:val="rowtabella0"/>
              <w:jc w:val="center"/>
              <w:rPr>
                <w:color w:val="002060"/>
              </w:rPr>
            </w:pPr>
            <w:r w:rsidRPr="00923F9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C428D" w14:textId="77777777" w:rsidR="00FD2047" w:rsidRPr="00923F9E" w:rsidRDefault="00FD2047" w:rsidP="00147C84">
            <w:pPr>
              <w:pStyle w:val="rowtabella0"/>
              <w:jc w:val="center"/>
              <w:rPr>
                <w:color w:val="002060"/>
              </w:rPr>
            </w:pPr>
            <w:r w:rsidRPr="00923F9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1F5F7"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5B6F0" w14:textId="77777777" w:rsidR="00FD2047" w:rsidRPr="00923F9E" w:rsidRDefault="00FD2047" w:rsidP="00147C84">
            <w:pPr>
              <w:pStyle w:val="rowtabella0"/>
              <w:jc w:val="center"/>
              <w:rPr>
                <w:color w:val="002060"/>
              </w:rPr>
            </w:pPr>
            <w:r w:rsidRPr="00923F9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7BD1F" w14:textId="77777777" w:rsidR="00FD2047" w:rsidRPr="00923F9E" w:rsidRDefault="00FD2047" w:rsidP="00147C84">
            <w:pPr>
              <w:pStyle w:val="rowtabella0"/>
              <w:jc w:val="center"/>
              <w:rPr>
                <w:color w:val="002060"/>
              </w:rPr>
            </w:pPr>
            <w:r w:rsidRPr="00923F9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F475A" w14:textId="77777777" w:rsidR="00FD2047" w:rsidRPr="00923F9E" w:rsidRDefault="00FD2047" w:rsidP="00147C84">
            <w:pPr>
              <w:pStyle w:val="rowtabella0"/>
              <w:jc w:val="center"/>
              <w:rPr>
                <w:color w:val="002060"/>
              </w:rPr>
            </w:pPr>
            <w:r w:rsidRPr="00923F9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10030" w14:textId="77777777" w:rsidR="00FD2047" w:rsidRPr="00923F9E" w:rsidRDefault="00FD2047" w:rsidP="00147C84">
            <w:pPr>
              <w:pStyle w:val="rowtabella0"/>
              <w:jc w:val="center"/>
              <w:rPr>
                <w:color w:val="002060"/>
              </w:rPr>
            </w:pPr>
            <w:r w:rsidRPr="00923F9E">
              <w:rPr>
                <w:color w:val="002060"/>
              </w:rPr>
              <w:t>0</w:t>
            </w:r>
          </w:p>
        </w:tc>
      </w:tr>
      <w:tr w:rsidR="00FD2047" w:rsidRPr="00923F9E" w14:paraId="44CCC815"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FAF52B" w14:textId="77777777" w:rsidR="00FD2047" w:rsidRPr="00923F9E" w:rsidRDefault="00FD2047" w:rsidP="00147C84">
            <w:pPr>
              <w:pStyle w:val="rowtabella0"/>
              <w:rPr>
                <w:color w:val="002060"/>
              </w:rPr>
            </w:pPr>
            <w:r w:rsidRPr="00923F9E">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C60EB" w14:textId="77777777" w:rsidR="00FD2047" w:rsidRPr="00923F9E" w:rsidRDefault="00FD2047" w:rsidP="00147C84">
            <w:pPr>
              <w:pStyle w:val="rowtabella0"/>
              <w:jc w:val="center"/>
              <w:rPr>
                <w:color w:val="002060"/>
              </w:rPr>
            </w:pPr>
            <w:r w:rsidRPr="00923F9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ED93B" w14:textId="77777777" w:rsidR="00FD2047" w:rsidRPr="00923F9E" w:rsidRDefault="00FD2047" w:rsidP="00147C84">
            <w:pPr>
              <w:pStyle w:val="rowtabella0"/>
              <w:jc w:val="center"/>
              <w:rPr>
                <w:color w:val="002060"/>
              </w:rPr>
            </w:pPr>
            <w:r w:rsidRPr="00923F9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09FAD" w14:textId="77777777" w:rsidR="00FD2047" w:rsidRPr="00923F9E" w:rsidRDefault="00FD2047" w:rsidP="00147C84">
            <w:pPr>
              <w:pStyle w:val="rowtabella0"/>
              <w:jc w:val="center"/>
              <w:rPr>
                <w:color w:val="002060"/>
              </w:rPr>
            </w:pPr>
            <w:r w:rsidRPr="00923F9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A7143"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7E0C6"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6BFB5" w14:textId="77777777" w:rsidR="00FD2047" w:rsidRPr="00923F9E" w:rsidRDefault="00FD2047" w:rsidP="00147C84">
            <w:pPr>
              <w:pStyle w:val="rowtabella0"/>
              <w:jc w:val="center"/>
              <w:rPr>
                <w:color w:val="002060"/>
              </w:rPr>
            </w:pPr>
            <w:r w:rsidRPr="00923F9E">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549F0" w14:textId="77777777" w:rsidR="00FD2047" w:rsidRPr="00923F9E" w:rsidRDefault="00FD2047" w:rsidP="00147C84">
            <w:pPr>
              <w:pStyle w:val="rowtabella0"/>
              <w:jc w:val="center"/>
              <w:rPr>
                <w:color w:val="002060"/>
              </w:rPr>
            </w:pPr>
            <w:r w:rsidRPr="00923F9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24517" w14:textId="77777777" w:rsidR="00FD2047" w:rsidRPr="00923F9E" w:rsidRDefault="00FD2047" w:rsidP="00147C84">
            <w:pPr>
              <w:pStyle w:val="rowtabella0"/>
              <w:jc w:val="center"/>
              <w:rPr>
                <w:color w:val="002060"/>
              </w:rPr>
            </w:pPr>
            <w:r w:rsidRPr="00923F9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17971" w14:textId="77777777" w:rsidR="00FD2047" w:rsidRPr="00923F9E" w:rsidRDefault="00FD2047" w:rsidP="00147C84">
            <w:pPr>
              <w:pStyle w:val="rowtabella0"/>
              <w:jc w:val="center"/>
              <w:rPr>
                <w:color w:val="002060"/>
              </w:rPr>
            </w:pPr>
            <w:r w:rsidRPr="00923F9E">
              <w:rPr>
                <w:color w:val="002060"/>
              </w:rPr>
              <w:t>0</w:t>
            </w:r>
          </w:p>
        </w:tc>
      </w:tr>
      <w:tr w:rsidR="00FD2047" w:rsidRPr="00923F9E" w14:paraId="29325A74"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2493E8" w14:textId="77777777" w:rsidR="00FD2047" w:rsidRPr="00923F9E" w:rsidRDefault="00FD2047" w:rsidP="00147C84">
            <w:pPr>
              <w:pStyle w:val="rowtabella0"/>
              <w:rPr>
                <w:color w:val="002060"/>
              </w:rPr>
            </w:pPr>
            <w:r w:rsidRPr="00923F9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B3A05" w14:textId="77777777" w:rsidR="00FD2047" w:rsidRPr="00923F9E" w:rsidRDefault="00FD2047" w:rsidP="00147C84">
            <w:pPr>
              <w:pStyle w:val="rowtabella0"/>
              <w:jc w:val="center"/>
              <w:rPr>
                <w:color w:val="002060"/>
              </w:rPr>
            </w:pPr>
            <w:r w:rsidRPr="00923F9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DACB5" w14:textId="77777777" w:rsidR="00FD2047" w:rsidRPr="00923F9E" w:rsidRDefault="00FD2047" w:rsidP="00147C84">
            <w:pPr>
              <w:pStyle w:val="rowtabella0"/>
              <w:jc w:val="center"/>
              <w:rPr>
                <w:color w:val="002060"/>
              </w:rPr>
            </w:pPr>
            <w:r w:rsidRPr="00923F9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75BE5" w14:textId="77777777" w:rsidR="00FD2047" w:rsidRPr="00923F9E" w:rsidRDefault="00FD2047" w:rsidP="00147C84">
            <w:pPr>
              <w:pStyle w:val="rowtabella0"/>
              <w:jc w:val="center"/>
              <w:rPr>
                <w:color w:val="002060"/>
              </w:rPr>
            </w:pPr>
            <w:r w:rsidRPr="00923F9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D2640"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138B7"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9D206" w14:textId="77777777" w:rsidR="00FD2047" w:rsidRPr="00923F9E" w:rsidRDefault="00FD2047" w:rsidP="00147C84">
            <w:pPr>
              <w:pStyle w:val="rowtabella0"/>
              <w:jc w:val="center"/>
              <w:rPr>
                <w:color w:val="002060"/>
              </w:rPr>
            </w:pPr>
            <w:r w:rsidRPr="00923F9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AE84D" w14:textId="77777777" w:rsidR="00FD2047" w:rsidRPr="00923F9E" w:rsidRDefault="00FD2047" w:rsidP="00147C84">
            <w:pPr>
              <w:pStyle w:val="rowtabella0"/>
              <w:jc w:val="center"/>
              <w:rPr>
                <w:color w:val="002060"/>
              </w:rPr>
            </w:pPr>
            <w:r w:rsidRPr="00923F9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EADB0" w14:textId="77777777" w:rsidR="00FD2047" w:rsidRPr="00923F9E" w:rsidRDefault="00FD2047" w:rsidP="00147C84">
            <w:pPr>
              <w:pStyle w:val="rowtabella0"/>
              <w:jc w:val="center"/>
              <w:rPr>
                <w:color w:val="002060"/>
              </w:rPr>
            </w:pPr>
            <w:r w:rsidRPr="00923F9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9F901" w14:textId="77777777" w:rsidR="00FD2047" w:rsidRPr="00923F9E" w:rsidRDefault="00FD2047" w:rsidP="00147C84">
            <w:pPr>
              <w:pStyle w:val="rowtabella0"/>
              <w:jc w:val="center"/>
              <w:rPr>
                <w:color w:val="002060"/>
              </w:rPr>
            </w:pPr>
            <w:r w:rsidRPr="00923F9E">
              <w:rPr>
                <w:color w:val="002060"/>
              </w:rPr>
              <w:t>0</w:t>
            </w:r>
          </w:p>
        </w:tc>
      </w:tr>
      <w:tr w:rsidR="00FD2047" w:rsidRPr="00923F9E" w14:paraId="5C0B01EA"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C4EBBC" w14:textId="77777777" w:rsidR="00FD2047" w:rsidRPr="00923F9E" w:rsidRDefault="00FD2047" w:rsidP="00147C84">
            <w:pPr>
              <w:pStyle w:val="rowtabella0"/>
              <w:rPr>
                <w:color w:val="002060"/>
              </w:rPr>
            </w:pPr>
            <w:r w:rsidRPr="00923F9E">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44BBD" w14:textId="77777777" w:rsidR="00FD2047" w:rsidRPr="00923F9E" w:rsidRDefault="00FD2047" w:rsidP="00147C84">
            <w:pPr>
              <w:pStyle w:val="rowtabella0"/>
              <w:jc w:val="center"/>
              <w:rPr>
                <w:color w:val="002060"/>
              </w:rPr>
            </w:pPr>
            <w:r w:rsidRPr="00923F9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A4D3B" w14:textId="77777777" w:rsidR="00FD2047" w:rsidRPr="00923F9E" w:rsidRDefault="00FD2047" w:rsidP="00147C84">
            <w:pPr>
              <w:pStyle w:val="rowtabella0"/>
              <w:jc w:val="center"/>
              <w:rPr>
                <w:color w:val="002060"/>
              </w:rPr>
            </w:pPr>
            <w:r w:rsidRPr="00923F9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1936B" w14:textId="77777777" w:rsidR="00FD2047" w:rsidRPr="00923F9E" w:rsidRDefault="00FD2047" w:rsidP="00147C84">
            <w:pPr>
              <w:pStyle w:val="rowtabella0"/>
              <w:jc w:val="center"/>
              <w:rPr>
                <w:color w:val="002060"/>
              </w:rPr>
            </w:pPr>
            <w:r w:rsidRPr="00923F9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1588B"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ED1A4" w14:textId="77777777" w:rsidR="00FD2047" w:rsidRPr="00923F9E" w:rsidRDefault="00FD2047" w:rsidP="00147C84">
            <w:pPr>
              <w:pStyle w:val="rowtabella0"/>
              <w:jc w:val="center"/>
              <w:rPr>
                <w:color w:val="002060"/>
              </w:rPr>
            </w:pPr>
            <w:r w:rsidRPr="00923F9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D783E" w14:textId="77777777" w:rsidR="00FD2047" w:rsidRPr="00923F9E" w:rsidRDefault="00FD2047" w:rsidP="00147C84">
            <w:pPr>
              <w:pStyle w:val="rowtabella0"/>
              <w:jc w:val="center"/>
              <w:rPr>
                <w:color w:val="002060"/>
              </w:rPr>
            </w:pPr>
            <w:r w:rsidRPr="00923F9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A9913" w14:textId="77777777" w:rsidR="00FD2047" w:rsidRPr="00923F9E" w:rsidRDefault="00FD2047" w:rsidP="00147C84">
            <w:pPr>
              <w:pStyle w:val="rowtabella0"/>
              <w:jc w:val="center"/>
              <w:rPr>
                <w:color w:val="002060"/>
              </w:rPr>
            </w:pPr>
            <w:r w:rsidRPr="00923F9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F2A5F" w14:textId="77777777" w:rsidR="00FD2047" w:rsidRPr="00923F9E" w:rsidRDefault="00FD2047" w:rsidP="00147C84">
            <w:pPr>
              <w:pStyle w:val="rowtabella0"/>
              <w:jc w:val="center"/>
              <w:rPr>
                <w:color w:val="002060"/>
              </w:rPr>
            </w:pPr>
            <w:r w:rsidRPr="00923F9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94864" w14:textId="77777777" w:rsidR="00FD2047" w:rsidRPr="00923F9E" w:rsidRDefault="00FD2047" w:rsidP="00147C84">
            <w:pPr>
              <w:pStyle w:val="rowtabella0"/>
              <w:jc w:val="center"/>
              <w:rPr>
                <w:color w:val="002060"/>
              </w:rPr>
            </w:pPr>
            <w:r w:rsidRPr="00923F9E">
              <w:rPr>
                <w:color w:val="002060"/>
              </w:rPr>
              <w:t>0</w:t>
            </w:r>
          </w:p>
        </w:tc>
      </w:tr>
      <w:tr w:rsidR="00FD2047" w:rsidRPr="00923F9E" w14:paraId="656EE3C3"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5542D4" w14:textId="77777777" w:rsidR="00FD2047" w:rsidRPr="00923F9E" w:rsidRDefault="00FD2047" w:rsidP="00147C84">
            <w:pPr>
              <w:pStyle w:val="rowtabella0"/>
              <w:rPr>
                <w:color w:val="002060"/>
              </w:rPr>
            </w:pPr>
            <w:r w:rsidRPr="00923F9E">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18A2B" w14:textId="77777777" w:rsidR="00FD2047" w:rsidRPr="00923F9E" w:rsidRDefault="00FD2047" w:rsidP="00147C84">
            <w:pPr>
              <w:pStyle w:val="rowtabella0"/>
              <w:jc w:val="center"/>
              <w:rPr>
                <w:color w:val="002060"/>
              </w:rPr>
            </w:pPr>
            <w:r w:rsidRPr="00923F9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E7494" w14:textId="77777777" w:rsidR="00FD2047" w:rsidRPr="00923F9E" w:rsidRDefault="00FD2047" w:rsidP="00147C84">
            <w:pPr>
              <w:pStyle w:val="rowtabella0"/>
              <w:jc w:val="center"/>
              <w:rPr>
                <w:color w:val="002060"/>
              </w:rPr>
            </w:pPr>
            <w:r w:rsidRPr="00923F9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B2D40" w14:textId="77777777" w:rsidR="00FD2047" w:rsidRPr="00923F9E" w:rsidRDefault="00FD2047" w:rsidP="00147C84">
            <w:pPr>
              <w:pStyle w:val="rowtabella0"/>
              <w:jc w:val="center"/>
              <w:rPr>
                <w:color w:val="002060"/>
              </w:rPr>
            </w:pPr>
            <w:r w:rsidRPr="00923F9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3E822"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D522A"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61229" w14:textId="77777777" w:rsidR="00FD2047" w:rsidRPr="00923F9E" w:rsidRDefault="00FD2047" w:rsidP="00147C84">
            <w:pPr>
              <w:pStyle w:val="rowtabella0"/>
              <w:jc w:val="center"/>
              <w:rPr>
                <w:color w:val="002060"/>
              </w:rPr>
            </w:pPr>
            <w:r w:rsidRPr="00923F9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3A74D" w14:textId="77777777" w:rsidR="00FD2047" w:rsidRPr="00923F9E" w:rsidRDefault="00FD2047" w:rsidP="00147C84">
            <w:pPr>
              <w:pStyle w:val="rowtabella0"/>
              <w:jc w:val="center"/>
              <w:rPr>
                <w:color w:val="002060"/>
              </w:rPr>
            </w:pPr>
            <w:r w:rsidRPr="00923F9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63148" w14:textId="77777777" w:rsidR="00FD2047" w:rsidRPr="00923F9E" w:rsidRDefault="00FD2047" w:rsidP="00147C84">
            <w:pPr>
              <w:pStyle w:val="rowtabella0"/>
              <w:jc w:val="center"/>
              <w:rPr>
                <w:color w:val="002060"/>
              </w:rPr>
            </w:pPr>
            <w:r w:rsidRPr="00923F9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D57D2" w14:textId="77777777" w:rsidR="00FD2047" w:rsidRPr="00923F9E" w:rsidRDefault="00FD2047" w:rsidP="00147C84">
            <w:pPr>
              <w:pStyle w:val="rowtabella0"/>
              <w:jc w:val="center"/>
              <w:rPr>
                <w:color w:val="002060"/>
              </w:rPr>
            </w:pPr>
            <w:r w:rsidRPr="00923F9E">
              <w:rPr>
                <w:color w:val="002060"/>
              </w:rPr>
              <w:t>0</w:t>
            </w:r>
          </w:p>
        </w:tc>
      </w:tr>
      <w:tr w:rsidR="00FD2047" w:rsidRPr="00923F9E" w14:paraId="240C8777"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248CD3" w14:textId="77777777" w:rsidR="00FD2047" w:rsidRPr="00923F9E" w:rsidRDefault="00FD2047" w:rsidP="00147C84">
            <w:pPr>
              <w:pStyle w:val="rowtabella0"/>
              <w:rPr>
                <w:color w:val="002060"/>
              </w:rPr>
            </w:pPr>
            <w:r w:rsidRPr="00923F9E">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B6474" w14:textId="77777777" w:rsidR="00FD2047" w:rsidRPr="00923F9E" w:rsidRDefault="00FD2047" w:rsidP="00147C84">
            <w:pPr>
              <w:pStyle w:val="rowtabella0"/>
              <w:jc w:val="center"/>
              <w:rPr>
                <w:color w:val="002060"/>
              </w:rPr>
            </w:pPr>
            <w:r w:rsidRPr="00923F9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97BE6" w14:textId="77777777" w:rsidR="00FD2047" w:rsidRPr="00923F9E" w:rsidRDefault="00FD2047" w:rsidP="00147C84">
            <w:pPr>
              <w:pStyle w:val="rowtabella0"/>
              <w:jc w:val="center"/>
              <w:rPr>
                <w:color w:val="002060"/>
              </w:rPr>
            </w:pPr>
            <w:r w:rsidRPr="00923F9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30484" w14:textId="77777777" w:rsidR="00FD2047" w:rsidRPr="00923F9E" w:rsidRDefault="00FD2047" w:rsidP="00147C84">
            <w:pPr>
              <w:pStyle w:val="rowtabella0"/>
              <w:jc w:val="center"/>
              <w:rPr>
                <w:color w:val="002060"/>
              </w:rPr>
            </w:pPr>
            <w:r w:rsidRPr="00923F9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10D3F"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62D2A" w14:textId="77777777" w:rsidR="00FD2047" w:rsidRPr="00923F9E" w:rsidRDefault="00FD2047" w:rsidP="00147C84">
            <w:pPr>
              <w:pStyle w:val="rowtabella0"/>
              <w:jc w:val="center"/>
              <w:rPr>
                <w:color w:val="002060"/>
              </w:rPr>
            </w:pPr>
            <w:r w:rsidRPr="00923F9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F60BA" w14:textId="77777777" w:rsidR="00FD2047" w:rsidRPr="00923F9E" w:rsidRDefault="00FD2047" w:rsidP="00147C84">
            <w:pPr>
              <w:pStyle w:val="rowtabella0"/>
              <w:jc w:val="center"/>
              <w:rPr>
                <w:color w:val="002060"/>
              </w:rPr>
            </w:pPr>
            <w:r w:rsidRPr="00923F9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E8973" w14:textId="77777777" w:rsidR="00FD2047" w:rsidRPr="00923F9E" w:rsidRDefault="00FD2047" w:rsidP="00147C84">
            <w:pPr>
              <w:pStyle w:val="rowtabella0"/>
              <w:jc w:val="center"/>
              <w:rPr>
                <w:color w:val="002060"/>
              </w:rPr>
            </w:pPr>
            <w:r w:rsidRPr="00923F9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BDE5C" w14:textId="77777777" w:rsidR="00FD2047" w:rsidRPr="00923F9E" w:rsidRDefault="00FD2047" w:rsidP="00147C84">
            <w:pPr>
              <w:pStyle w:val="rowtabella0"/>
              <w:jc w:val="center"/>
              <w:rPr>
                <w:color w:val="002060"/>
              </w:rPr>
            </w:pPr>
            <w:r w:rsidRPr="00923F9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E6A9C" w14:textId="77777777" w:rsidR="00FD2047" w:rsidRPr="00923F9E" w:rsidRDefault="00FD2047" w:rsidP="00147C84">
            <w:pPr>
              <w:pStyle w:val="rowtabella0"/>
              <w:jc w:val="center"/>
              <w:rPr>
                <w:color w:val="002060"/>
              </w:rPr>
            </w:pPr>
            <w:r w:rsidRPr="00923F9E">
              <w:rPr>
                <w:color w:val="002060"/>
              </w:rPr>
              <w:t>0</w:t>
            </w:r>
          </w:p>
        </w:tc>
      </w:tr>
      <w:tr w:rsidR="00FD2047" w:rsidRPr="00923F9E" w14:paraId="33DCA9E9"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B59AD4" w14:textId="77777777" w:rsidR="00FD2047" w:rsidRPr="00923F9E" w:rsidRDefault="00FD2047" w:rsidP="00147C84">
            <w:pPr>
              <w:pStyle w:val="rowtabella0"/>
              <w:rPr>
                <w:color w:val="002060"/>
              </w:rPr>
            </w:pPr>
            <w:r w:rsidRPr="00923F9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177A4" w14:textId="77777777" w:rsidR="00FD2047" w:rsidRPr="00923F9E" w:rsidRDefault="00FD2047" w:rsidP="00147C84">
            <w:pPr>
              <w:pStyle w:val="rowtabella0"/>
              <w:jc w:val="center"/>
              <w:rPr>
                <w:color w:val="002060"/>
              </w:rPr>
            </w:pPr>
            <w:r w:rsidRPr="00923F9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7AEBF" w14:textId="77777777" w:rsidR="00FD2047" w:rsidRPr="00923F9E" w:rsidRDefault="00FD2047" w:rsidP="00147C84">
            <w:pPr>
              <w:pStyle w:val="rowtabella0"/>
              <w:jc w:val="center"/>
              <w:rPr>
                <w:color w:val="002060"/>
              </w:rPr>
            </w:pPr>
            <w:r w:rsidRPr="00923F9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7C795" w14:textId="77777777" w:rsidR="00FD2047" w:rsidRPr="00923F9E" w:rsidRDefault="00FD2047" w:rsidP="00147C84">
            <w:pPr>
              <w:pStyle w:val="rowtabella0"/>
              <w:jc w:val="center"/>
              <w:rPr>
                <w:color w:val="002060"/>
              </w:rPr>
            </w:pPr>
            <w:r w:rsidRPr="00923F9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04BB5"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561E1" w14:textId="77777777" w:rsidR="00FD2047" w:rsidRPr="00923F9E" w:rsidRDefault="00FD2047" w:rsidP="00147C84">
            <w:pPr>
              <w:pStyle w:val="rowtabella0"/>
              <w:jc w:val="center"/>
              <w:rPr>
                <w:color w:val="002060"/>
              </w:rPr>
            </w:pPr>
            <w:r w:rsidRPr="00923F9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8C9C9" w14:textId="77777777" w:rsidR="00FD2047" w:rsidRPr="00923F9E" w:rsidRDefault="00FD2047" w:rsidP="00147C84">
            <w:pPr>
              <w:pStyle w:val="rowtabella0"/>
              <w:jc w:val="center"/>
              <w:rPr>
                <w:color w:val="002060"/>
              </w:rPr>
            </w:pPr>
            <w:r w:rsidRPr="00923F9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1DDB7" w14:textId="77777777" w:rsidR="00FD2047" w:rsidRPr="00923F9E" w:rsidRDefault="00FD2047" w:rsidP="00147C84">
            <w:pPr>
              <w:pStyle w:val="rowtabella0"/>
              <w:jc w:val="center"/>
              <w:rPr>
                <w:color w:val="002060"/>
              </w:rPr>
            </w:pPr>
            <w:r w:rsidRPr="00923F9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38A13" w14:textId="77777777" w:rsidR="00FD2047" w:rsidRPr="00923F9E" w:rsidRDefault="00FD2047" w:rsidP="00147C84">
            <w:pPr>
              <w:pStyle w:val="rowtabella0"/>
              <w:jc w:val="center"/>
              <w:rPr>
                <w:color w:val="002060"/>
              </w:rPr>
            </w:pPr>
            <w:r w:rsidRPr="00923F9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4D783" w14:textId="77777777" w:rsidR="00FD2047" w:rsidRPr="00923F9E" w:rsidRDefault="00FD2047" w:rsidP="00147C84">
            <w:pPr>
              <w:pStyle w:val="rowtabella0"/>
              <w:jc w:val="center"/>
              <w:rPr>
                <w:color w:val="002060"/>
              </w:rPr>
            </w:pPr>
            <w:r w:rsidRPr="00923F9E">
              <w:rPr>
                <w:color w:val="002060"/>
              </w:rPr>
              <w:t>0</w:t>
            </w:r>
          </w:p>
        </w:tc>
      </w:tr>
      <w:tr w:rsidR="00FD2047" w:rsidRPr="00923F9E" w14:paraId="51A371BD"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6F2A02" w14:textId="77777777" w:rsidR="00FD2047" w:rsidRPr="00923F9E" w:rsidRDefault="00FD2047" w:rsidP="00147C84">
            <w:pPr>
              <w:pStyle w:val="rowtabella0"/>
              <w:rPr>
                <w:color w:val="002060"/>
              </w:rPr>
            </w:pPr>
            <w:r w:rsidRPr="00923F9E">
              <w:rPr>
                <w:color w:val="002060"/>
              </w:rPr>
              <w:t xml:space="preserve">POL.D. </w:t>
            </w:r>
            <w:proofErr w:type="gramStart"/>
            <w:r w:rsidRPr="00923F9E">
              <w:rPr>
                <w:color w:val="002060"/>
              </w:rPr>
              <w:t>U.MANDOLESI</w:t>
            </w:r>
            <w:proofErr w:type="gramEnd"/>
            <w:r w:rsidRPr="00923F9E">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B6AD0" w14:textId="77777777" w:rsidR="00FD2047" w:rsidRPr="00923F9E" w:rsidRDefault="00FD2047" w:rsidP="00147C84">
            <w:pPr>
              <w:pStyle w:val="rowtabella0"/>
              <w:jc w:val="center"/>
              <w:rPr>
                <w:color w:val="002060"/>
              </w:rPr>
            </w:pPr>
            <w:r w:rsidRPr="00923F9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D9078" w14:textId="77777777" w:rsidR="00FD2047" w:rsidRPr="00923F9E" w:rsidRDefault="00FD2047" w:rsidP="00147C84">
            <w:pPr>
              <w:pStyle w:val="rowtabella0"/>
              <w:jc w:val="center"/>
              <w:rPr>
                <w:color w:val="002060"/>
              </w:rPr>
            </w:pPr>
            <w:r w:rsidRPr="00923F9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C1C71"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BF485"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04126" w14:textId="77777777" w:rsidR="00FD2047" w:rsidRPr="00923F9E" w:rsidRDefault="00FD2047" w:rsidP="00147C84">
            <w:pPr>
              <w:pStyle w:val="rowtabella0"/>
              <w:jc w:val="center"/>
              <w:rPr>
                <w:color w:val="002060"/>
              </w:rPr>
            </w:pPr>
            <w:r w:rsidRPr="00923F9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01670" w14:textId="77777777" w:rsidR="00FD2047" w:rsidRPr="00923F9E" w:rsidRDefault="00FD2047" w:rsidP="00147C84">
            <w:pPr>
              <w:pStyle w:val="rowtabella0"/>
              <w:jc w:val="center"/>
              <w:rPr>
                <w:color w:val="002060"/>
              </w:rPr>
            </w:pPr>
            <w:r w:rsidRPr="00923F9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9930B" w14:textId="77777777" w:rsidR="00FD2047" w:rsidRPr="00923F9E" w:rsidRDefault="00FD2047" w:rsidP="00147C84">
            <w:pPr>
              <w:pStyle w:val="rowtabella0"/>
              <w:jc w:val="center"/>
              <w:rPr>
                <w:color w:val="002060"/>
              </w:rPr>
            </w:pPr>
            <w:r w:rsidRPr="00923F9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AC3FF" w14:textId="77777777" w:rsidR="00FD2047" w:rsidRPr="00923F9E" w:rsidRDefault="00FD2047" w:rsidP="00147C84">
            <w:pPr>
              <w:pStyle w:val="rowtabella0"/>
              <w:jc w:val="center"/>
              <w:rPr>
                <w:color w:val="002060"/>
              </w:rPr>
            </w:pPr>
            <w:r w:rsidRPr="00923F9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DCD8D" w14:textId="77777777" w:rsidR="00FD2047" w:rsidRPr="00923F9E" w:rsidRDefault="00FD2047" w:rsidP="00147C84">
            <w:pPr>
              <w:pStyle w:val="rowtabella0"/>
              <w:jc w:val="center"/>
              <w:rPr>
                <w:color w:val="002060"/>
              </w:rPr>
            </w:pPr>
            <w:r w:rsidRPr="00923F9E">
              <w:rPr>
                <w:color w:val="002060"/>
              </w:rPr>
              <w:t>0</w:t>
            </w:r>
          </w:p>
        </w:tc>
      </w:tr>
      <w:tr w:rsidR="00FD2047" w:rsidRPr="00923F9E" w14:paraId="0AC230D5"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4F3F7F" w14:textId="77777777" w:rsidR="00FD2047" w:rsidRPr="00923F9E" w:rsidRDefault="00FD2047" w:rsidP="00147C84">
            <w:pPr>
              <w:pStyle w:val="rowtabella0"/>
              <w:rPr>
                <w:color w:val="002060"/>
              </w:rPr>
            </w:pPr>
            <w:r w:rsidRPr="00923F9E">
              <w:rPr>
                <w:color w:val="002060"/>
              </w:rPr>
              <w:t>A.S.D. FANO CALCIO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3AAD4" w14:textId="77777777" w:rsidR="00FD2047" w:rsidRPr="00923F9E" w:rsidRDefault="00FD2047" w:rsidP="00147C84">
            <w:pPr>
              <w:pStyle w:val="rowtabella0"/>
              <w:jc w:val="center"/>
              <w:rPr>
                <w:color w:val="002060"/>
              </w:rPr>
            </w:pPr>
            <w:r w:rsidRPr="00923F9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D49A1" w14:textId="77777777" w:rsidR="00FD2047" w:rsidRPr="00923F9E" w:rsidRDefault="00FD2047" w:rsidP="00147C84">
            <w:pPr>
              <w:pStyle w:val="rowtabella0"/>
              <w:jc w:val="center"/>
              <w:rPr>
                <w:color w:val="002060"/>
              </w:rPr>
            </w:pPr>
            <w:r w:rsidRPr="00923F9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E6B52" w14:textId="77777777" w:rsidR="00FD2047" w:rsidRPr="00923F9E" w:rsidRDefault="00FD2047" w:rsidP="00147C84">
            <w:pPr>
              <w:pStyle w:val="rowtabella0"/>
              <w:jc w:val="center"/>
              <w:rPr>
                <w:color w:val="002060"/>
              </w:rPr>
            </w:pPr>
            <w:r w:rsidRPr="00923F9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80DB8"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31906"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3B219" w14:textId="77777777" w:rsidR="00FD2047" w:rsidRPr="00923F9E" w:rsidRDefault="00FD2047" w:rsidP="00147C84">
            <w:pPr>
              <w:pStyle w:val="rowtabella0"/>
              <w:jc w:val="center"/>
              <w:rPr>
                <w:color w:val="002060"/>
              </w:rPr>
            </w:pPr>
            <w:r w:rsidRPr="00923F9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46EC2" w14:textId="77777777" w:rsidR="00FD2047" w:rsidRPr="00923F9E" w:rsidRDefault="00FD2047" w:rsidP="00147C84">
            <w:pPr>
              <w:pStyle w:val="rowtabella0"/>
              <w:jc w:val="center"/>
              <w:rPr>
                <w:color w:val="002060"/>
              </w:rPr>
            </w:pPr>
            <w:r w:rsidRPr="00923F9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9BDC0" w14:textId="77777777" w:rsidR="00FD2047" w:rsidRPr="00923F9E" w:rsidRDefault="00FD2047" w:rsidP="00147C84">
            <w:pPr>
              <w:pStyle w:val="rowtabella0"/>
              <w:jc w:val="center"/>
              <w:rPr>
                <w:color w:val="002060"/>
              </w:rPr>
            </w:pPr>
            <w:r w:rsidRPr="00923F9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14E36" w14:textId="77777777" w:rsidR="00FD2047" w:rsidRPr="00923F9E" w:rsidRDefault="00FD2047" w:rsidP="00147C84">
            <w:pPr>
              <w:pStyle w:val="rowtabella0"/>
              <w:jc w:val="center"/>
              <w:rPr>
                <w:color w:val="002060"/>
              </w:rPr>
            </w:pPr>
            <w:r w:rsidRPr="00923F9E">
              <w:rPr>
                <w:color w:val="002060"/>
              </w:rPr>
              <w:t>0</w:t>
            </w:r>
          </w:p>
        </w:tc>
      </w:tr>
      <w:tr w:rsidR="00FD2047" w:rsidRPr="00923F9E" w14:paraId="145E1873"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D80C3B" w14:textId="77777777" w:rsidR="00FD2047" w:rsidRPr="00923F9E" w:rsidRDefault="00FD2047" w:rsidP="00147C84">
            <w:pPr>
              <w:pStyle w:val="rowtabella0"/>
              <w:rPr>
                <w:color w:val="002060"/>
              </w:rPr>
            </w:pPr>
            <w:r w:rsidRPr="00923F9E">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A1DC2" w14:textId="77777777" w:rsidR="00FD2047" w:rsidRPr="00923F9E" w:rsidRDefault="00FD2047" w:rsidP="00147C84">
            <w:pPr>
              <w:pStyle w:val="rowtabella0"/>
              <w:jc w:val="center"/>
              <w:rPr>
                <w:color w:val="002060"/>
              </w:rPr>
            </w:pPr>
            <w:r w:rsidRPr="00923F9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46BA6" w14:textId="77777777" w:rsidR="00FD2047" w:rsidRPr="00923F9E" w:rsidRDefault="00FD2047" w:rsidP="00147C84">
            <w:pPr>
              <w:pStyle w:val="rowtabella0"/>
              <w:jc w:val="center"/>
              <w:rPr>
                <w:color w:val="002060"/>
              </w:rPr>
            </w:pPr>
            <w:r w:rsidRPr="00923F9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2A6C7"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51A93"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96407" w14:textId="77777777" w:rsidR="00FD2047" w:rsidRPr="00923F9E" w:rsidRDefault="00FD2047" w:rsidP="00147C84">
            <w:pPr>
              <w:pStyle w:val="rowtabella0"/>
              <w:jc w:val="center"/>
              <w:rPr>
                <w:color w:val="002060"/>
              </w:rPr>
            </w:pPr>
            <w:r w:rsidRPr="00923F9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F263B" w14:textId="77777777" w:rsidR="00FD2047" w:rsidRPr="00923F9E" w:rsidRDefault="00FD2047" w:rsidP="00147C84">
            <w:pPr>
              <w:pStyle w:val="rowtabella0"/>
              <w:jc w:val="center"/>
              <w:rPr>
                <w:color w:val="002060"/>
              </w:rPr>
            </w:pPr>
            <w:r w:rsidRPr="00923F9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A560F" w14:textId="77777777" w:rsidR="00FD2047" w:rsidRPr="00923F9E" w:rsidRDefault="00FD2047" w:rsidP="00147C84">
            <w:pPr>
              <w:pStyle w:val="rowtabella0"/>
              <w:jc w:val="center"/>
              <w:rPr>
                <w:color w:val="002060"/>
              </w:rPr>
            </w:pPr>
            <w:r w:rsidRPr="00923F9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4793B" w14:textId="77777777" w:rsidR="00FD2047" w:rsidRPr="00923F9E" w:rsidRDefault="00FD2047" w:rsidP="00147C84">
            <w:pPr>
              <w:pStyle w:val="rowtabella0"/>
              <w:jc w:val="center"/>
              <w:rPr>
                <w:color w:val="002060"/>
              </w:rPr>
            </w:pPr>
            <w:r w:rsidRPr="00923F9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BA8F9" w14:textId="77777777" w:rsidR="00FD2047" w:rsidRPr="00923F9E" w:rsidRDefault="00FD2047" w:rsidP="00147C84">
            <w:pPr>
              <w:pStyle w:val="rowtabella0"/>
              <w:jc w:val="center"/>
              <w:rPr>
                <w:color w:val="002060"/>
              </w:rPr>
            </w:pPr>
            <w:r w:rsidRPr="00923F9E">
              <w:rPr>
                <w:color w:val="002060"/>
              </w:rPr>
              <w:t>0</w:t>
            </w:r>
          </w:p>
        </w:tc>
      </w:tr>
      <w:tr w:rsidR="00FD2047" w:rsidRPr="00923F9E" w14:paraId="42335192"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DCABE6" w14:textId="77777777" w:rsidR="00FD2047" w:rsidRPr="00923F9E" w:rsidRDefault="00FD2047" w:rsidP="00147C84">
            <w:pPr>
              <w:pStyle w:val="rowtabella0"/>
              <w:rPr>
                <w:color w:val="002060"/>
              </w:rPr>
            </w:pPr>
            <w:r w:rsidRPr="00923F9E">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B8945"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DF980" w14:textId="77777777" w:rsidR="00FD2047" w:rsidRPr="00923F9E" w:rsidRDefault="00FD2047" w:rsidP="00147C84">
            <w:pPr>
              <w:pStyle w:val="rowtabella0"/>
              <w:jc w:val="center"/>
              <w:rPr>
                <w:color w:val="002060"/>
              </w:rPr>
            </w:pPr>
            <w:r w:rsidRPr="00923F9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990C0"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2C2C8"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752DC" w14:textId="77777777" w:rsidR="00FD2047" w:rsidRPr="00923F9E" w:rsidRDefault="00FD2047" w:rsidP="00147C84">
            <w:pPr>
              <w:pStyle w:val="rowtabella0"/>
              <w:jc w:val="center"/>
              <w:rPr>
                <w:color w:val="002060"/>
              </w:rPr>
            </w:pPr>
            <w:r w:rsidRPr="00923F9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2CAD2" w14:textId="77777777" w:rsidR="00FD2047" w:rsidRPr="00923F9E" w:rsidRDefault="00FD2047" w:rsidP="00147C84">
            <w:pPr>
              <w:pStyle w:val="rowtabella0"/>
              <w:jc w:val="center"/>
              <w:rPr>
                <w:color w:val="002060"/>
              </w:rPr>
            </w:pPr>
            <w:r w:rsidRPr="00923F9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B885E" w14:textId="77777777" w:rsidR="00FD2047" w:rsidRPr="00923F9E" w:rsidRDefault="00FD2047" w:rsidP="00147C84">
            <w:pPr>
              <w:pStyle w:val="rowtabella0"/>
              <w:jc w:val="center"/>
              <w:rPr>
                <w:color w:val="002060"/>
              </w:rPr>
            </w:pPr>
            <w:r w:rsidRPr="00923F9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B7331" w14:textId="77777777" w:rsidR="00FD2047" w:rsidRPr="00923F9E" w:rsidRDefault="00FD2047" w:rsidP="00147C84">
            <w:pPr>
              <w:pStyle w:val="rowtabella0"/>
              <w:jc w:val="center"/>
              <w:rPr>
                <w:color w:val="002060"/>
              </w:rPr>
            </w:pPr>
            <w:r w:rsidRPr="00923F9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EC7C9" w14:textId="77777777" w:rsidR="00FD2047" w:rsidRPr="00923F9E" w:rsidRDefault="00FD2047" w:rsidP="00147C84">
            <w:pPr>
              <w:pStyle w:val="rowtabella0"/>
              <w:jc w:val="center"/>
              <w:rPr>
                <w:color w:val="002060"/>
              </w:rPr>
            </w:pPr>
            <w:r w:rsidRPr="00923F9E">
              <w:rPr>
                <w:color w:val="002060"/>
              </w:rPr>
              <w:t>0</w:t>
            </w:r>
          </w:p>
        </w:tc>
      </w:tr>
      <w:tr w:rsidR="00FD2047" w:rsidRPr="00923F9E" w14:paraId="3270C939"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CD2914" w14:textId="77777777" w:rsidR="00FD2047" w:rsidRPr="00923F9E" w:rsidRDefault="00FD2047" w:rsidP="00147C84">
            <w:pPr>
              <w:pStyle w:val="rowtabella0"/>
              <w:rPr>
                <w:color w:val="002060"/>
              </w:rPr>
            </w:pPr>
            <w:r w:rsidRPr="00923F9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DB257" w14:textId="77777777" w:rsidR="00FD2047" w:rsidRPr="00923F9E" w:rsidRDefault="00FD2047" w:rsidP="00147C84">
            <w:pPr>
              <w:pStyle w:val="rowtabella0"/>
              <w:jc w:val="center"/>
              <w:rPr>
                <w:color w:val="002060"/>
              </w:rPr>
            </w:pPr>
            <w:r w:rsidRPr="00923F9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F97C9" w14:textId="77777777" w:rsidR="00FD2047" w:rsidRPr="00923F9E" w:rsidRDefault="00FD2047" w:rsidP="00147C84">
            <w:pPr>
              <w:pStyle w:val="rowtabella0"/>
              <w:jc w:val="center"/>
              <w:rPr>
                <w:color w:val="002060"/>
              </w:rPr>
            </w:pPr>
            <w:r w:rsidRPr="00923F9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ECE3E"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ADA4C"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54ACE" w14:textId="77777777" w:rsidR="00FD2047" w:rsidRPr="00923F9E" w:rsidRDefault="00FD2047" w:rsidP="00147C84">
            <w:pPr>
              <w:pStyle w:val="rowtabella0"/>
              <w:jc w:val="center"/>
              <w:rPr>
                <w:color w:val="002060"/>
              </w:rPr>
            </w:pPr>
            <w:r w:rsidRPr="00923F9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3BFB0" w14:textId="77777777" w:rsidR="00FD2047" w:rsidRPr="00923F9E" w:rsidRDefault="00FD2047" w:rsidP="00147C84">
            <w:pPr>
              <w:pStyle w:val="rowtabella0"/>
              <w:jc w:val="center"/>
              <w:rPr>
                <w:color w:val="002060"/>
              </w:rPr>
            </w:pPr>
            <w:r w:rsidRPr="00923F9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DB0A3" w14:textId="77777777" w:rsidR="00FD2047" w:rsidRPr="00923F9E" w:rsidRDefault="00FD2047" w:rsidP="00147C84">
            <w:pPr>
              <w:pStyle w:val="rowtabella0"/>
              <w:jc w:val="center"/>
              <w:rPr>
                <w:color w:val="002060"/>
              </w:rPr>
            </w:pPr>
            <w:r w:rsidRPr="00923F9E">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E0DB2" w14:textId="77777777" w:rsidR="00FD2047" w:rsidRPr="00923F9E" w:rsidRDefault="00FD2047" w:rsidP="00147C84">
            <w:pPr>
              <w:pStyle w:val="rowtabella0"/>
              <w:jc w:val="center"/>
              <w:rPr>
                <w:color w:val="002060"/>
              </w:rPr>
            </w:pPr>
            <w:r w:rsidRPr="00923F9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02D26" w14:textId="77777777" w:rsidR="00FD2047" w:rsidRPr="00923F9E" w:rsidRDefault="00FD2047" w:rsidP="00147C84">
            <w:pPr>
              <w:pStyle w:val="rowtabella0"/>
              <w:jc w:val="center"/>
              <w:rPr>
                <w:color w:val="002060"/>
              </w:rPr>
            </w:pPr>
            <w:r w:rsidRPr="00923F9E">
              <w:rPr>
                <w:color w:val="002060"/>
              </w:rPr>
              <w:t>0</w:t>
            </w:r>
          </w:p>
        </w:tc>
      </w:tr>
      <w:tr w:rsidR="00FD2047" w:rsidRPr="00923F9E" w14:paraId="24EE7649" w14:textId="77777777" w:rsidTr="00147C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E44EF3" w14:textId="77777777" w:rsidR="00FD2047" w:rsidRPr="00923F9E" w:rsidRDefault="00FD2047" w:rsidP="00147C84">
            <w:pPr>
              <w:pStyle w:val="rowtabella0"/>
              <w:rPr>
                <w:color w:val="002060"/>
              </w:rPr>
            </w:pPr>
            <w:r w:rsidRPr="00923F9E">
              <w:rPr>
                <w:color w:val="002060"/>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57F70" w14:textId="77777777" w:rsidR="00FD2047" w:rsidRPr="00923F9E" w:rsidRDefault="00FD2047" w:rsidP="00147C84">
            <w:pPr>
              <w:pStyle w:val="rowtabella0"/>
              <w:jc w:val="center"/>
              <w:rPr>
                <w:color w:val="002060"/>
              </w:rPr>
            </w:pPr>
            <w:r w:rsidRPr="00923F9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6F09B" w14:textId="77777777" w:rsidR="00FD2047" w:rsidRPr="00923F9E" w:rsidRDefault="00FD2047" w:rsidP="00147C84">
            <w:pPr>
              <w:pStyle w:val="rowtabella0"/>
              <w:jc w:val="center"/>
              <w:rPr>
                <w:color w:val="002060"/>
              </w:rPr>
            </w:pPr>
            <w:r w:rsidRPr="00923F9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97381"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0E5D1"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D677A" w14:textId="77777777" w:rsidR="00FD2047" w:rsidRPr="00923F9E" w:rsidRDefault="00FD2047" w:rsidP="00147C84">
            <w:pPr>
              <w:pStyle w:val="rowtabella0"/>
              <w:jc w:val="center"/>
              <w:rPr>
                <w:color w:val="002060"/>
              </w:rPr>
            </w:pPr>
            <w:r w:rsidRPr="00923F9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7AA62" w14:textId="77777777" w:rsidR="00FD2047" w:rsidRPr="00923F9E" w:rsidRDefault="00FD2047" w:rsidP="00147C84">
            <w:pPr>
              <w:pStyle w:val="rowtabella0"/>
              <w:jc w:val="center"/>
              <w:rPr>
                <w:color w:val="002060"/>
              </w:rPr>
            </w:pPr>
            <w:r w:rsidRPr="00923F9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03D35" w14:textId="77777777" w:rsidR="00FD2047" w:rsidRPr="00923F9E" w:rsidRDefault="00FD2047" w:rsidP="00147C84">
            <w:pPr>
              <w:pStyle w:val="rowtabella0"/>
              <w:jc w:val="center"/>
              <w:rPr>
                <w:color w:val="002060"/>
              </w:rPr>
            </w:pPr>
            <w:r w:rsidRPr="00923F9E">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8D84C" w14:textId="77777777" w:rsidR="00FD2047" w:rsidRPr="00923F9E" w:rsidRDefault="00FD2047" w:rsidP="00147C84">
            <w:pPr>
              <w:pStyle w:val="rowtabella0"/>
              <w:jc w:val="center"/>
              <w:rPr>
                <w:color w:val="002060"/>
              </w:rPr>
            </w:pPr>
            <w:r w:rsidRPr="00923F9E">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E9E60" w14:textId="77777777" w:rsidR="00FD2047" w:rsidRPr="00923F9E" w:rsidRDefault="00FD2047" w:rsidP="00147C84">
            <w:pPr>
              <w:pStyle w:val="rowtabella0"/>
              <w:jc w:val="center"/>
              <w:rPr>
                <w:color w:val="002060"/>
              </w:rPr>
            </w:pPr>
            <w:r w:rsidRPr="00923F9E">
              <w:rPr>
                <w:color w:val="002060"/>
              </w:rPr>
              <w:t>0</w:t>
            </w:r>
          </w:p>
        </w:tc>
      </w:tr>
    </w:tbl>
    <w:p w14:paraId="6B3C84D7" w14:textId="77777777" w:rsidR="00FD2047" w:rsidRPr="00923F9E" w:rsidRDefault="00FD2047" w:rsidP="00FD2047">
      <w:pPr>
        <w:pStyle w:val="breakline"/>
        <w:rPr>
          <w:color w:val="002060"/>
        </w:rPr>
      </w:pPr>
    </w:p>
    <w:p w14:paraId="0BC12066" w14:textId="77777777" w:rsidR="00FD2047" w:rsidRPr="00923F9E" w:rsidRDefault="00FD2047" w:rsidP="00FD2047">
      <w:pPr>
        <w:pStyle w:val="titoloprinc0"/>
        <w:rPr>
          <w:color w:val="002060"/>
        </w:rPr>
      </w:pPr>
      <w:r w:rsidRPr="00923F9E">
        <w:rPr>
          <w:color w:val="002060"/>
        </w:rPr>
        <w:t>PROGRAMMA GARE</w:t>
      </w:r>
    </w:p>
    <w:p w14:paraId="0B0498F0" w14:textId="77777777" w:rsidR="00FD2047" w:rsidRPr="00923F9E" w:rsidRDefault="00FD2047" w:rsidP="00FD2047">
      <w:pPr>
        <w:pStyle w:val="breakline"/>
        <w:rPr>
          <w:color w:val="002060"/>
        </w:rPr>
      </w:pPr>
    </w:p>
    <w:p w14:paraId="4A6BE549" w14:textId="77777777" w:rsidR="00FD2047" w:rsidRPr="00923F9E" w:rsidRDefault="00FD2047" w:rsidP="00FD2047">
      <w:pPr>
        <w:pStyle w:val="sottotitolocampionato10"/>
        <w:rPr>
          <w:color w:val="002060"/>
        </w:rPr>
      </w:pPr>
      <w:r w:rsidRPr="00923F9E">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3"/>
        <w:gridCol w:w="2007"/>
        <w:gridCol w:w="385"/>
        <w:gridCol w:w="898"/>
        <w:gridCol w:w="1198"/>
        <w:gridCol w:w="1565"/>
        <w:gridCol w:w="1544"/>
      </w:tblGrid>
      <w:tr w:rsidR="00FD2047" w:rsidRPr="00923F9E" w14:paraId="019203A3" w14:textId="77777777" w:rsidTr="00147C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4800E8" w14:textId="77777777" w:rsidR="00FD2047" w:rsidRPr="00923F9E" w:rsidRDefault="00FD2047" w:rsidP="00147C84">
            <w:pPr>
              <w:pStyle w:val="headertabella0"/>
              <w:rPr>
                <w:color w:val="002060"/>
              </w:rPr>
            </w:pPr>
            <w:r w:rsidRPr="00923F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578085" w14:textId="77777777" w:rsidR="00FD2047" w:rsidRPr="00923F9E" w:rsidRDefault="00FD2047" w:rsidP="00147C84">
            <w:pPr>
              <w:pStyle w:val="headertabella0"/>
              <w:rPr>
                <w:color w:val="002060"/>
              </w:rPr>
            </w:pPr>
            <w:r w:rsidRPr="00923F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A7004" w14:textId="77777777" w:rsidR="00FD2047" w:rsidRPr="00923F9E" w:rsidRDefault="00FD2047" w:rsidP="00147C84">
            <w:pPr>
              <w:pStyle w:val="headertabella0"/>
              <w:rPr>
                <w:color w:val="002060"/>
              </w:rPr>
            </w:pPr>
            <w:r w:rsidRPr="00923F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8337A" w14:textId="77777777" w:rsidR="00FD2047" w:rsidRPr="00923F9E" w:rsidRDefault="00FD2047" w:rsidP="00147C84">
            <w:pPr>
              <w:pStyle w:val="headertabella0"/>
              <w:rPr>
                <w:color w:val="002060"/>
              </w:rPr>
            </w:pPr>
            <w:r w:rsidRPr="00923F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BA9FC" w14:textId="77777777" w:rsidR="00FD2047" w:rsidRPr="00923F9E" w:rsidRDefault="00FD2047" w:rsidP="00147C84">
            <w:pPr>
              <w:pStyle w:val="headertabella0"/>
              <w:rPr>
                <w:color w:val="002060"/>
              </w:rPr>
            </w:pPr>
            <w:r w:rsidRPr="00923F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4FA26" w14:textId="77777777" w:rsidR="00FD2047" w:rsidRPr="00923F9E" w:rsidRDefault="00FD2047" w:rsidP="00147C84">
            <w:pPr>
              <w:pStyle w:val="headertabella0"/>
              <w:rPr>
                <w:color w:val="002060"/>
              </w:rPr>
            </w:pPr>
            <w:proofErr w:type="spellStart"/>
            <w:r w:rsidRPr="00923F9E">
              <w:rPr>
                <w:color w:val="002060"/>
              </w:rPr>
              <w:t>Localita'</w:t>
            </w:r>
            <w:proofErr w:type="spellEnd"/>
            <w:r w:rsidRPr="00923F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D2FDE" w14:textId="77777777" w:rsidR="00FD2047" w:rsidRPr="00923F9E" w:rsidRDefault="00FD2047" w:rsidP="00147C84">
            <w:pPr>
              <w:pStyle w:val="headertabella0"/>
              <w:rPr>
                <w:color w:val="002060"/>
              </w:rPr>
            </w:pPr>
            <w:r w:rsidRPr="00923F9E">
              <w:rPr>
                <w:color w:val="002060"/>
              </w:rPr>
              <w:t>Indirizzo Impianto</w:t>
            </w:r>
          </w:p>
        </w:tc>
      </w:tr>
      <w:tr w:rsidR="00FD2047" w:rsidRPr="00923F9E" w14:paraId="233AFC74" w14:textId="77777777" w:rsidTr="00147C8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A2293A" w14:textId="77777777" w:rsidR="00FD2047" w:rsidRPr="00923F9E" w:rsidRDefault="00FD2047" w:rsidP="00147C84">
            <w:pPr>
              <w:pStyle w:val="rowtabella0"/>
              <w:rPr>
                <w:color w:val="002060"/>
              </w:rPr>
            </w:pPr>
            <w:r w:rsidRPr="00923F9E">
              <w:rPr>
                <w:color w:val="002060"/>
              </w:rPr>
              <w:t>FUTSAL PRANDONE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148BEF" w14:textId="77777777" w:rsidR="00FD2047" w:rsidRPr="00923F9E" w:rsidRDefault="00FD2047" w:rsidP="00147C84">
            <w:pPr>
              <w:pStyle w:val="rowtabella0"/>
              <w:rPr>
                <w:color w:val="002060"/>
              </w:rPr>
            </w:pPr>
            <w:r w:rsidRPr="00923F9E">
              <w:rPr>
                <w:color w:val="002060"/>
              </w:rPr>
              <w:t>VALDICHIENTI PONTE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492A69" w14:textId="77777777" w:rsidR="00FD2047" w:rsidRPr="00923F9E" w:rsidRDefault="00FD2047" w:rsidP="00147C84">
            <w:pPr>
              <w:pStyle w:val="rowtabella0"/>
              <w:jc w:val="center"/>
              <w:rPr>
                <w:color w:val="002060"/>
              </w:rPr>
            </w:pPr>
            <w:r w:rsidRPr="00923F9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ECEF24" w14:textId="77777777" w:rsidR="00FD2047" w:rsidRPr="00923F9E" w:rsidRDefault="00FD2047" w:rsidP="00147C84">
            <w:pPr>
              <w:pStyle w:val="rowtabella0"/>
              <w:rPr>
                <w:color w:val="002060"/>
              </w:rPr>
            </w:pPr>
            <w:r w:rsidRPr="00923F9E">
              <w:rPr>
                <w:color w:val="002060"/>
              </w:rPr>
              <w:t>25/03/2022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9EE841" w14:textId="77777777" w:rsidR="00FD2047" w:rsidRPr="00923F9E" w:rsidRDefault="00FD2047" w:rsidP="00147C84">
            <w:pPr>
              <w:pStyle w:val="rowtabella0"/>
              <w:rPr>
                <w:color w:val="002060"/>
              </w:rPr>
            </w:pPr>
            <w:r w:rsidRPr="00923F9E">
              <w:rPr>
                <w:color w:val="002060"/>
              </w:rPr>
              <w:t>5664 PALESTRA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40FDF3" w14:textId="77777777" w:rsidR="00FD2047" w:rsidRPr="00923F9E" w:rsidRDefault="00FD2047" w:rsidP="00147C84">
            <w:pPr>
              <w:pStyle w:val="rowtabella0"/>
              <w:rPr>
                <w:color w:val="002060"/>
              </w:rPr>
            </w:pPr>
            <w:r w:rsidRPr="00923F9E">
              <w:rPr>
                <w:color w:val="002060"/>
              </w:rPr>
              <w:t>MONTEPRANDONE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5B222D" w14:textId="77777777" w:rsidR="00FD2047" w:rsidRPr="00923F9E" w:rsidRDefault="00FD2047" w:rsidP="00147C84">
            <w:pPr>
              <w:pStyle w:val="rowtabella0"/>
              <w:rPr>
                <w:color w:val="002060"/>
              </w:rPr>
            </w:pPr>
            <w:r w:rsidRPr="00923F9E">
              <w:rPr>
                <w:color w:val="002060"/>
              </w:rPr>
              <w:t>VIA COLLE GIOIOSO</w:t>
            </w:r>
          </w:p>
        </w:tc>
      </w:tr>
      <w:tr w:rsidR="00FD2047" w:rsidRPr="00923F9E" w14:paraId="5EDC8EFD" w14:textId="77777777" w:rsidTr="00147C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F3BB65" w14:textId="77777777" w:rsidR="00FD2047" w:rsidRPr="00923F9E" w:rsidRDefault="00FD2047" w:rsidP="00147C84">
            <w:pPr>
              <w:pStyle w:val="rowtabella0"/>
              <w:rPr>
                <w:color w:val="002060"/>
              </w:rPr>
            </w:pPr>
            <w:r w:rsidRPr="00923F9E">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68CF95" w14:textId="77777777" w:rsidR="00FD2047" w:rsidRPr="00923F9E" w:rsidRDefault="00FD2047" w:rsidP="00147C84">
            <w:pPr>
              <w:pStyle w:val="rowtabella0"/>
              <w:rPr>
                <w:color w:val="002060"/>
              </w:rPr>
            </w:pPr>
            <w:r w:rsidRPr="00923F9E">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F06251" w14:textId="77777777" w:rsidR="00FD2047" w:rsidRPr="00923F9E" w:rsidRDefault="00FD2047" w:rsidP="00147C84">
            <w:pPr>
              <w:pStyle w:val="rowtabella0"/>
              <w:jc w:val="center"/>
              <w:rPr>
                <w:color w:val="002060"/>
              </w:rPr>
            </w:pPr>
            <w:r w:rsidRPr="00923F9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F89971" w14:textId="77777777" w:rsidR="00FD2047" w:rsidRPr="00923F9E" w:rsidRDefault="00FD2047" w:rsidP="00147C84">
            <w:pPr>
              <w:pStyle w:val="rowtabella0"/>
              <w:rPr>
                <w:color w:val="002060"/>
              </w:rPr>
            </w:pPr>
            <w:r w:rsidRPr="00923F9E">
              <w:rPr>
                <w:color w:val="002060"/>
              </w:rPr>
              <w:t>25/03/2022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2339A0" w14:textId="77777777" w:rsidR="00FD2047" w:rsidRPr="00923F9E" w:rsidRDefault="00FD2047" w:rsidP="00147C84">
            <w:pPr>
              <w:pStyle w:val="rowtabella0"/>
              <w:rPr>
                <w:color w:val="002060"/>
              </w:rPr>
            </w:pPr>
            <w:r w:rsidRPr="00923F9E">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668417" w14:textId="77777777" w:rsidR="00FD2047" w:rsidRPr="00923F9E" w:rsidRDefault="00FD2047" w:rsidP="00147C84">
            <w:pPr>
              <w:pStyle w:val="rowtabella0"/>
              <w:rPr>
                <w:color w:val="002060"/>
              </w:rPr>
            </w:pPr>
            <w:r w:rsidRPr="00923F9E">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E665CF" w14:textId="77777777" w:rsidR="00FD2047" w:rsidRPr="00923F9E" w:rsidRDefault="00FD2047" w:rsidP="00147C84">
            <w:pPr>
              <w:pStyle w:val="rowtabella0"/>
              <w:rPr>
                <w:color w:val="002060"/>
              </w:rPr>
            </w:pPr>
            <w:r w:rsidRPr="00923F9E">
              <w:rPr>
                <w:color w:val="002060"/>
              </w:rPr>
              <w:t>VIA ROMA, SNC</w:t>
            </w:r>
          </w:p>
        </w:tc>
      </w:tr>
      <w:tr w:rsidR="00FD2047" w:rsidRPr="00923F9E" w14:paraId="632035FA" w14:textId="77777777" w:rsidTr="00147C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66631D" w14:textId="77777777" w:rsidR="00FD2047" w:rsidRPr="00923F9E" w:rsidRDefault="00FD2047" w:rsidP="00147C84">
            <w:pPr>
              <w:pStyle w:val="rowtabella0"/>
              <w:rPr>
                <w:color w:val="002060"/>
              </w:rPr>
            </w:pPr>
            <w:r w:rsidRPr="00923F9E">
              <w:rPr>
                <w:color w:val="002060"/>
              </w:rPr>
              <w:t>FANO CALCIO FEMMINILE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F53C42" w14:textId="77777777" w:rsidR="00FD2047" w:rsidRPr="00923F9E" w:rsidRDefault="00FD2047" w:rsidP="00147C84">
            <w:pPr>
              <w:pStyle w:val="rowtabella0"/>
              <w:rPr>
                <w:color w:val="002060"/>
              </w:rPr>
            </w:pPr>
            <w:r w:rsidRPr="00923F9E">
              <w:rPr>
                <w:color w:val="002060"/>
              </w:rPr>
              <w:t>LA FENICE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1578F6" w14:textId="77777777" w:rsidR="00FD2047" w:rsidRPr="00923F9E" w:rsidRDefault="00FD2047" w:rsidP="00147C84">
            <w:pPr>
              <w:pStyle w:val="rowtabella0"/>
              <w:jc w:val="center"/>
              <w:rPr>
                <w:color w:val="002060"/>
              </w:rPr>
            </w:pPr>
            <w:r w:rsidRPr="00923F9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CE25B2" w14:textId="77777777" w:rsidR="00FD2047" w:rsidRPr="00923F9E" w:rsidRDefault="00FD2047" w:rsidP="00147C84">
            <w:pPr>
              <w:pStyle w:val="rowtabella0"/>
              <w:rPr>
                <w:color w:val="002060"/>
              </w:rPr>
            </w:pPr>
            <w:r w:rsidRPr="00923F9E">
              <w:rPr>
                <w:color w:val="002060"/>
              </w:rPr>
              <w:t>26/03/2022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88FD94" w14:textId="77777777" w:rsidR="00FD2047" w:rsidRPr="00923F9E" w:rsidRDefault="00FD2047" w:rsidP="00147C84">
            <w:pPr>
              <w:pStyle w:val="rowtabella0"/>
              <w:rPr>
                <w:color w:val="002060"/>
              </w:rPr>
            </w:pPr>
            <w:r w:rsidRPr="00923F9E">
              <w:rPr>
                <w:color w:val="002060"/>
              </w:rPr>
              <w:t xml:space="preserve">5454 </w:t>
            </w:r>
            <w:proofErr w:type="gramStart"/>
            <w:r w:rsidRPr="00923F9E">
              <w:rPr>
                <w:color w:val="002060"/>
              </w:rPr>
              <w:t>C.COPERTO</w:t>
            </w:r>
            <w:proofErr w:type="gramEnd"/>
            <w:r w:rsidRPr="00923F9E">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74CE10" w14:textId="77777777" w:rsidR="00FD2047" w:rsidRPr="00923F9E" w:rsidRDefault="00FD2047" w:rsidP="00147C84">
            <w:pPr>
              <w:pStyle w:val="rowtabella0"/>
              <w:rPr>
                <w:color w:val="002060"/>
              </w:rPr>
            </w:pPr>
            <w:r w:rsidRPr="00923F9E">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12179A" w14:textId="77777777" w:rsidR="00FD2047" w:rsidRPr="00923F9E" w:rsidRDefault="00FD2047" w:rsidP="00147C84">
            <w:pPr>
              <w:pStyle w:val="rowtabella0"/>
              <w:rPr>
                <w:color w:val="002060"/>
              </w:rPr>
            </w:pPr>
            <w:r w:rsidRPr="00923F9E">
              <w:rPr>
                <w:color w:val="002060"/>
              </w:rPr>
              <w:t>VIA VILLA TOMBARI</w:t>
            </w:r>
          </w:p>
        </w:tc>
      </w:tr>
      <w:tr w:rsidR="00FD2047" w:rsidRPr="00923F9E" w14:paraId="448DD394" w14:textId="77777777" w:rsidTr="00147C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C39926" w14:textId="77777777" w:rsidR="00FD2047" w:rsidRPr="00923F9E" w:rsidRDefault="00FD2047" w:rsidP="00147C84">
            <w:pPr>
              <w:pStyle w:val="rowtabella0"/>
              <w:rPr>
                <w:color w:val="002060"/>
              </w:rPr>
            </w:pPr>
            <w:r w:rsidRPr="00923F9E">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D74523" w14:textId="77777777" w:rsidR="00FD2047" w:rsidRPr="00923F9E" w:rsidRDefault="00FD2047" w:rsidP="00147C84">
            <w:pPr>
              <w:pStyle w:val="rowtabella0"/>
              <w:rPr>
                <w:color w:val="002060"/>
              </w:rPr>
            </w:pPr>
            <w:r w:rsidRPr="00923F9E">
              <w:rPr>
                <w:color w:val="002060"/>
              </w:rPr>
              <w:t>CSKA CORRIDONIA C5F</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840CA2" w14:textId="77777777" w:rsidR="00FD2047" w:rsidRPr="00923F9E" w:rsidRDefault="00FD2047" w:rsidP="00147C84">
            <w:pPr>
              <w:pStyle w:val="rowtabella0"/>
              <w:jc w:val="center"/>
              <w:rPr>
                <w:color w:val="002060"/>
              </w:rPr>
            </w:pPr>
            <w:r w:rsidRPr="00923F9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E5702D" w14:textId="77777777" w:rsidR="00FD2047" w:rsidRPr="00923F9E" w:rsidRDefault="00FD2047" w:rsidP="00147C84">
            <w:pPr>
              <w:pStyle w:val="rowtabella0"/>
              <w:rPr>
                <w:color w:val="002060"/>
              </w:rPr>
            </w:pPr>
            <w:r w:rsidRPr="00923F9E">
              <w:rPr>
                <w:color w:val="002060"/>
              </w:rPr>
              <w:t>27/03/2022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0D5992" w14:textId="77777777" w:rsidR="00FD2047" w:rsidRPr="00923F9E" w:rsidRDefault="00FD2047" w:rsidP="00147C84">
            <w:pPr>
              <w:pStyle w:val="rowtabella0"/>
              <w:rPr>
                <w:color w:val="002060"/>
              </w:rPr>
            </w:pPr>
            <w:r w:rsidRPr="00923F9E">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320D1B" w14:textId="77777777" w:rsidR="00FD2047" w:rsidRPr="00923F9E" w:rsidRDefault="00FD2047" w:rsidP="00147C84">
            <w:pPr>
              <w:pStyle w:val="rowtabella0"/>
              <w:rPr>
                <w:color w:val="002060"/>
              </w:rPr>
            </w:pPr>
            <w:r w:rsidRPr="00923F9E">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2DA131" w14:textId="77777777" w:rsidR="00FD2047" w:rsidRPr="00923F9E" w:rsidRDefault="00FD2047" w:rsidP="00147C84">
            <w:pPr>
              <w:pStyle w:val="rowtabella0"/>
              <w:rPr>
                <w:color w:val="002060"/>
              </w:rPr>
            </w:pPr>
            <w:r w:rsidRPr="00923F9E">
              <w:rPr>
                <w:color w:val="002060"/>
              </w:rPr>
              <w:t>STR.DEL BURELLO LOC.VAL NEVOLA</w:t>
            </w:r>
          </w:p>
        </w:tc>
      </w:tr>
      <w:tr w:rsidR="00FD2047" w:rsidRPr="00923F9E" w14:paraId="146A83F9" w14:textId="77777777" w:rsidTr="00147C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FABB7F" w14:textId="77777777" w:rsidR="00FD2047" w:rsidRPr="00923F9E" w:rsidRDefault="00FD2047" w:rsidP="00147C84">
            <w:pPr>
              <w:pStyle w:val="rowtabella0"/>
              <w:rPr>
                <w:color w:val="002060"/>
              </w:rPr>
            </w:pPr>
            <w:r w:rsidRPr="00923F9E">
              <w:rPr>
                <w:color w:val="002060"/>
              </w:rPr>
              <w:t>SANTA MARIA APPARENTE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F7ABBD" w14:textId="77777777" w:rsidR="00FD2047" w:rsidRPr="00923F9E" w:rsidRDefault="00FD2047" w:rsidP="00147C84">
            <w:pPr>
              <w:pStyle w:val="rowtabella0"/>
              <w:rPr>
                <w:color w:val="002060"/>
              </w:rPr>
            </w:pPr>
            <w:r w:rsidRPr="00923F9E">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8438C4" w14:textId="77777777" w:rsidR="00FD2047" w:rsidRPr="00923F9E" w:rsidRDefault="00FD2047" w:rsidP="00147C84">
            <w:pPr>
              <w:pStyle w:val="rowtabella0"/>
              <w:jc w:val="center"/>
              <w:rPr>
                <w:color w:val="002060"/>
              </w:rPr>
            </w:pPr>
            <w:r w:rsidRPr="00923F9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829F80" w14:textId="77777777" w:rsidR="00FD2047" w:rsidRPr="00923F9E" w:rsidRDefault="00FD2047" w:rsidP="00147C84">
            <w:pPr>
              <w:pStyle w:val="rowtabella0"/>
              <w:rPr>
                <w:color w:val="002060"/>
              </w:rPr>
            </w:pPr>
            <w:r w:rsidRPr="00923F9E">
              <w:rPr>
                <w:color w:val="002060"/>
              </w:rPr>
              <w:t>27/03/2022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2DEBB6" w14:textId="77777777" w:rsidR="00FD2047" w:rsidRPr="00923F9E" w:rsidRDefault="00FD2047" w:rsidP="00147C84">
            <w:pPr>
              <w:pStyle w:val="rowtabella0"/>
              <w:rPr>
                <w:color w:val="002060"/>
              </w:rPr>
            </w:pPr>
            <w:r w:rsidRPr="00923F9E">
              <w:rPr>
                <w:color w:val="002060"/>
              </w:rPr>
              <w:t>5280 TENSOSTRUTTURA S.</w:t>
            </w:r>
            <w:proofErr w:type="gramStart"/>
            <w:r w:rsidRPr="00923F9E">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B86268" w14:textId="77777777" w:rsidR="00FD2047" w:rsidRPr="00923F9E" w:rsidRDefault="00FD2047" w:rsidP="00147C84">
            <w:pPr>
              <w:pStyle w:val="rowtabella0"/>
              <w:rPr>
                <w:color w:val="002060"/>
              </w:rPr>
            </w:pPr>
            <w:r w:rsidRPr="00923F9E">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A41FF3" w14:textId="77777777" w:rsidR="00FD2047" w:rsidRPr="00923F9E" w:rsidRDefault="00FD2047" w:rsidP="00147C84">
            <w:pPr>
              <w:pStyle w:val="rowtabella0"/>
              <w:rPr>
                <w:color w:val="002060"/>
              </w:rPr>
            </w:pPr>
            <w:r w:rsidRPr="00923F9E">
              <w:rPr>
                <w:color w:val="002060"/>
              </w:rPr>
              <w:t>VIA LORENZO LOTTO</w:t>
            </w:r>
          </w:p>
        </w:tc>
      </w:tr>
      <w:tr w:rsidR="00FD2047" w:rsidRPr="00923F9E" w14:paraId="433B5AC8" w14:textId="77777777" w:rsidTr="00147C8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55A100" w14:textId="77777777" w:rsidR="00FD2047" w:rsidRPr="00923F9E" w:rsidRDefault="00FD2047" w:rsidP="00147C84">
            <w:pPr>
              <w:pStyle w:val="rowtabella0"/>
              <w:rPr>
                <w:color w:val="002060"/>
              </w:rPr>
            </w:pPr>
            <w:r w:rsidRPr="00923F9E">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0E6A05" w14:textId="77777777" w:rsidR="00FD2047" w:rsidRPr="00923F9E" w:rsidRDefault="00FD2047" w:rsidP="00147C84">
            <w:pPr>
              <w:pStyle w:val="rowtabella0"/>
              <w:rPr>
                <w:color w:val="002060"/>
              </w:rPr>
            </w:pPr>
            <w:r w:rsidRPr="00923F9E">
              <w:rPr>
                <w:color w:val="002060"/>
              </w:rPr>
              <w:t>RIPABERARDA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0626AC" w14:textId="77777777" w:rsidR="00FD2047" w:rsidRPr="00923F9E" w:rsidRDefault="00FD2047" w:rsidP="00147C84">
            <w:pPr>
              <w:pStyle w:val="rowtabella0"/>
              <w:jc w:val="center"/>
              <w:rPr>
                <w:color w:val="002060"/>
              </w:rPr>
            </w:pPr>
            <w:r w:rsidRPr="00923F9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065AB1" w14:textId="77777777" w:rsidR="00FD2047" w:rsidRPr="00923F9E" w:rsidRDefault="00FD2047" w:rsidP="00147C84">
            <w:pPr>
              <w:pStyle w:val="rowtabella0"/>
              <w:rPr>
                <w:color w:val="002060"/>
              </w:rPr>
            </w:pPr>
            <w:r w:rsidRPr="00923F9E">
              <w:rPr>
                <w:color w:val="002060"/>
              </w:rPr>
              <w:t>28/03/2022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D219B6" w14:textId="77777777" w:rsidR="00FD2047" w:rsidRPr="00923F9E" w:rsidRDefault="00FD2047" w:rsidP="00147C84">
            <w:pPr>
              <w:pStyle w:val="rowtabella0"/>
              <w:rPr>
                <w:color w:val="002060"/>
              </w:rPr>
            </w:pPr>
            <w:r w:rsidRPr="00923F9E">
              <w:rPr>
                <w:color w:val="002060"/>
              </w:rPr>
              <w:t>5255 PALLONE GEODETICO "CIOMMEI"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3113B1" w14:textId="77777777" w:rsidR="00FD2047" w:rsidRPr="00923F9E" w:rsidRDefault="00FD2047" w:rsidP="00147C84">
            <w:pPr>
              <w:pStyle w:val="rowtabella0"/>
              <w:rPr>
                <w:color w:val="002060"/>
              </w:rPr>
            </w:pPr>
            <w:r w:rsidRPr="00923F9E">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CD2618" w14:textId="77777777" w:rsidR="00FD2047" w:rsidRPr="00923F9E" w:rsidRDefault="00FD2047" w:rsidP="00147C84">
            <w:pPr>
              <w:pStyle w:val="rowtabella0"/>
              <w:rPr>
                <w:color w:val="002060"/>
              </w:rPr>
            </w:pPr>
            <w:r w:rsidRPr="00923F9E">
              <w:rPr>
                <w:color w:val="002060"/>
              </w:rPr>
              <w:t>VIA WEBER - ZONA STICCHI</w:t>
            </w:r>
          </w:p>
        </w:tc>
      </w:tr>
    </w:tbl>
    <w:p w14:paraId="5716926E" w14:textId="77777777" w:rsidR="00FD2047" w:rsidRPr="00923F9E" w:rsidRDefault="00FD2047" w:rsidP="00FD2047">
      <w:pPr>
        <w:pStyle w:val="breakline"/>
        <w:rPr>
          <w:color w:val="002060"/>
        </w:rPr>
      </w:pPr>
    </w:p>
    <w:p w14:paraId="17FC75C2" w14:textId="77777777" w:rsidR="00FD2047" w:rsidRPr="00923F9E" w:rsidRDefault="00FD2047" w:rsidP="00FD2047">
      <w:pPr>
        <w:pStyle w:val="breakline"/>
        <w:rPr>
          <w:color w:val="002060"/>
        </w:rPr>
      </w:pPr>
    </w:p>
    <w:p w14:paraId="4B3E4740" w14:textId="77777777" w:rsidR="00FD2047" w:rsidRPr="00923F9E" w:rsidRDefault="00FD2047" w:rsidP="00FD2047">
      <w:pPr>
        <w:pStyle w:val="titolocampionato0"/>
        <w:shd w:val="clear" w:color="auto" w:fill="CCCCCC"/>
        <w:spacing w:before="80" w:after="40"/>
        <w:rPr>
          <w:color w:val="002060"/>
        </w:rPr>
      </w:pPr>
      <w:r w:rsidRPr="00923F9E">
        <w:rPr>
          <w:color w:val="002060"/>
        </w:rPr>
        <w:t>UNDER 21 CALCIO A 5 REGIONALE</w:t>
      </w:r>
    </w:p>
    <w:p w14:paraId="2F404FCC" w14:textId="77777777" w:rsidR="00FD2047" w:rsidRPr="00923F9E" w:rsidRDefault="00FD2047" w:rsidP="00FD2047">
      <w:pPr>
        <w:pStyle w:val="titoloprinc0"/>
        <w:rPr>
          <w:color w:val="002060"/>
        </w:rPr>
      </w:pPr>
      <w:r w:rsidRPr="00923F9E">
        <w:rPr>
          <w:color w:val="002060"/>
        </w:rPr>
        <w:t>RISULTATI</w:t>
      </w:r>
    </w:p>
    <w:p w14:paraId="51420E04" w14:textId="77777777" w:rsidR="00FD2047" w:rsidRPr="00923F9E" w:rsidRDefault="00FD2047" w:rsidP="00FD2047">
      <w:pPr>
        <w:pStyle w:val="breakline"/>
        <w:rPr>
          <w:color w:val="002060"/>
        </w:rPr>
      </w:pPr>
    </w:p>
    <w:p w14:paraId="6E207F2D" w14:textId="77777777" w:rsidR="00FD2047" w:rsidRPr="00923F9E" w:rsidRDefault="00FD2047" w:rsidP="00FD2047">
      <w:pPr>
        <w:pStyle w:val="sottotitolocampionato10"/>
        <w:rPr>
          <w:color w:val="002060"/>
        </w:rPr>
      </w:pPr>
      <w:r w:rsidRPr="00923F9E">
        <w:rPr>
          <w:color w:val="002060"/>
        </w:rPr>
        <w:t>RISULTATI UFFICIALI GARE DEL 19/03/2022</w:t>
      </w:r>
    </w:p>
    <w:p w14:paraId="3CBB7D73" w14:textId="77777777" w:rsidR="00FD2047" w:rsidRPr="00FD2047" w:rsidRDefault="00FD2047" w:rsidP="00FD2047">
      <w:pPr>
        <w:pStyle w:val="sottotitolocampionato20"/>
        <w:spacing w:before="0" w:beforeAutospacing="0" w:after="0" w:afterAutospacing="0"/>
        <w:rPr>
          <w:rFonts w:ascii="Arial" w:hAnsi="Arial" w:cs="Arial"/>
          <w:color w:val="002060"/>
          <w:sz w:val="20"/>
          <w:szCs w:val="20"/>
        </w:rPr>
      </w:pPr>
      <w:r w:rsidRPr="00FD2047">
        <w:rPr>
          <w:rFonts w:ascii="Arial" w:hAnsi="Arial" w:cs="Arial"/>
          <w:color w:val="002060"/>
          <w:sz w:val="20"/>
          <w:szCs w:val="20"/>
        </w:rPr>
        <w:t>Si trascrivono qui di seguito i risultati ufficiali delle gare disputate</w:t>
      </w:r>
    </w:p>
    <w:p w14:paraId="118FE099" w14:textId="77777777" w:rsidR="00FD2047" w:rsidRPr="00923F9E" w:rsidRDefault="00FD2047" w:rsidP="00FD204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D2047" w:rsidRPr="00923F9E" w14:paraId="722BBAB9" w14:textId="77777777" w:rsidTr="00147C8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D2047" w:rsidRPr="00923F9E" w14:paraId="667948E0" w14:textId="77777777" w:rsidTr="00147C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816A3" w14:textId="77777777" w:rsidR="00FD2047" w:rsidRPr="00923F9E" w:rsidRDefault="00FD2047" w:rsidP="00147C84">
                  <w:pPr>
                    <w:pStyle w:val="headertabella0"/>
                    <w:rPr>
                      <w:color w:val="002060"/>
                    </w:rPr>
                  </w:pPr>
                  <w:r w:rsidRPr="00923F9E">
                    <w:rPr>
                      <w:color w:val="002060"/>
                    </w:rPr>
                    <w:t>GIRONE G - 2 Giornata - R</w:t>
                  </w:r>
                </w:p>
              </w:tc>
            </w:tr>
            <w:tr w:rsidR="00FD2047" w:rsidRPr="00923F9E" w14:paraId="343A7F32" w14:textId="77777777" w:rsidTr="00147C8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ED9529" w14:textId="77777777" w:rsidR="00FD2047" w:rsidRPr="00923F9E" w:rsidRDefault="00FD2047" w:rsidP="00147C84">
                  <w:pPr>
                    <w:pStyle w:val="rowtabella0"/>
                    <w:rPr>
                      <w:color w:val="002060"/>
                    </w:rPr>
                  </w:pPr>
                  <w:r w:rsidRPr="00923F9E">
                    <w:rPr>
                      <w:color w:val="002060"/>
                    </w:rPr>
                    <w:t xml:space="preserve">AUDAX 1970 </w:t>
                  </w:r>
                  <w:proofErr w:type="gramStart"/>
                  <w:r w:rsidRPr="00923F9E">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80334B" w14:textId="77777777" w:rsidR="00FD2047" w:rsidRPr="00923F9E" w:rsidRDefault="00FD2047" w:rsidP="00147C84">
                  <w:pPr>
                    <w:pStyle w:val="rowtabella0"/>
                    <w:rPr>
                      <w:color w:val="002060"/>
                    </w:rPr>
                  </w:pPr>
                  <w:r w:rsidRPr="00923F9E">
                    <w:rPr>
                      <w:color w:val="002060"/>
                    </w:rPr>
                    <w:t xml:space="preserve">- </w:t>
                  </w:r>
                  <w:proofErr w:type="gramStart"/>
                  <w:r w:rsidRPr="00923F9E">
                    <w:rPr>
                      <w:color w:val="002060"/>
                    </w:rPr>
                    <w:t>U.MANDOLESI</w:t>
                  </w:r>
                  <w:proofErr w:type="gramEnd"/>
                  <w:r w:rsidRPr="00923F9E">
                    <w:rPr>
                      <w:color w:val="002060"/>
                    </w:rPr>
                    <w:t xml:space="preserv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3C7F37" w14:textId="77777777" w:rsidR="00FD2047" w:rsidRPr="00923F9E" w:rsidRDefault="00FD2047" w:rsidP="00147C84">
                  <w:pPr>
                    <w:pStyle w:val="rowtabella0"/>
                    <w:jc w:val="center"/>
                    <w:rPr>
                      <w:color w:val="002060"/>
                    </w:rPr>
                  </w:pPr>
                  <w:r w:rsidRPr="00923F9E">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E938F2" w14:textId="77777777" w:rsidR="00FD2047" w:rsidRPr="00923F9E" w:rsidRDefault="00FD2047" w:rsidP="00147C84">
                  <w:pPr>
                    <w:pStyle w:val="rowtabella0"/>
                    <w:jc w:val="center"/>
                    <w:rPr>
                      <w:color w:val="002060"/>
                    </w:rPr>
                  </w:pPr>
                  <w:r w:rsidRPr="00923F9E">
                    <w:rPr>
                      <w:color w:val="002060"/>
                    </w:rPr>
                    <w:t> </w:t>
                  </w:r>
                </w:p>
              </w:tc>
            </w:tr>
            <w:tr w:rsidR="00FD2047" w:rsidRPr="00923F9E" w14:paraId="5277A2E4" w14:textId="77777777" w:rsidTr="00147C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2E6E7D" w14:textId="77777777" w:rsidR="00FD2047" w:rsidRPr="00923F9E" w:rsidRDefault="00FD2047" w:rsidP="00147C84">
                  <w:pPr>
                    <w:pStyle w:val="rowtabella0"/>
                    <w:rPr>
                      <w:color w:val="002060"/>
                    </w:rPr>
                  </w:pPr>
                  <w:r w:rsidRPr="00923F9E">
                    <w:rPr>
                      <w:color w:val="002060"/>
                    </w:rPr>
                    <w:t>(1) 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519CA1" w14:textId="77777777" w:rsidR="00FD2047" w:rsidRPr="00923F9E" w:rsidRDefault="00FD2047" w:rsidP="00147C84">
                  <w:pPr>
                    <w:pStyle w:val="rowtabella0"/>
                    <w:rPr>
                      <w:color w:val="002060"/>
                    </w:rPr>
                  </w:pPr>
                  <w:r w:rsidRPr="00923F9E">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F2C9EB" w14:textId="77777777" w:rsidR="00FD2047" w:rsidRPr="00923F9E" w:rsidRDefault="00FD2047" w:rsidP="00147C84">
                  <w:pPr>
                    <w:pStyle w:val="rowtabella0"/>
                    <w:jc w:val="center"/>
                    <w:rPr>
                      <w:color w:val="002060"/>
                    </w:rPr>
                  </w:pPr>
                  <w:r w:rsidRPr="00923F9E">
                    <w:rPr>
                      <w:color w:val="002060"/>
                    </w:rPr>
                    <w:t>0 - 9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3918C2" w14:textId="77777777" w:rsidR="00FD2047" w:rsidRPr="00923F9E" w:rsidRDefault="00FD2047" w:rsidP="00147C84">
                  <w:pPr>
                    <w:pStyle w:val="rowtabella0"/>
                    <w:jc w:val="center"/>
                    <w:rPr>
                      <w:color w:val="002060"/>
                    </w:rPr>
                  </w:pPr>
                  <w:r w:rsidRPr="00923F9E">
                    <w:rPr>
                      <w:color w:val="002060"/>
                    </w:rPr>
                    <w:t> </w:t>
                  </w:r>
                </w:p>
              </w:tc>
            </w:tr>
            <w:tr w:rsidR="00FD2047" w:rsidRPr="00923F9E" w14:paraId="734198C5" w14:textId="77777777" w:rsidTr="00147C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B0EB8E" w14:textId="77777777" w:rsidR="00FD2047" w:rsidRPr="00923F9E" w:rsidRDefault="00FD2047" w:rsidP="00147C84">
                  <w:pPr>
                    <w:pStyle w:val="rowtabella0"/>
                    <w:rPr>
                      <w:color w:val="002060"/>
                    </w:rPr>
                  </w:pPr>
                  <w:r w:rsidRPr="00923F9E">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49818C" w14:textId="77777777" w:rsidR="00FD2047" w:rsidRPr="00923F9E" w:rsidRDefault="00FD2047" w:rsidP="00147C84">
                  <w:pPr>
                    <w:pStyle w:val="rowtabella0"/>
                    <w:rPr>
                      <w:color w:val="002060"/>
                    </w:rPr>
                  </w:pPr>
                  <w:r w:rsidRPr="00923F9E">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FBC554" w14:textId="77777777" w:rsidR="00FD2047" w:rsidRPr="00923F9E" w:rsidRDefault="00FD2047" w:rsidP="00147C84">
                  <w:pPr>
                    <w:pStyle w:val="rowtabella0"/>
                    <w:jc w:val="center"/>
                    <w:rPr>
                      <w:color w:val="002060"/>
                    </w:rPr>
                  </w:pPr>
                  <w:r w:rsidRPr="00923F9E">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CE0FD0" w14:textId="77777777" w:rsidR="00FD2047" w:rsidRPr="00923F9E" w:rsidRDefault="00FD2047" w:rsidP="00147C84">
                  <w:pPr>
                    <w:pStyle w:val="rowtabella0"/>
                    <w:jc w:val="center"/>
                    <w:rPr>
                      <w:color w:val="002060"/>
                    </w:rPr>
                  </w:pPr>
                  <w:r w:rsidRPr="00923F9E">
                    <w:rPr>
                      <w:color w:val="002060"/>
                    </w:rPr>
                    <w:t> </w:t>
                  </w:r>
                </w:p>
              </w:tc>
            </w:tr>
            <w:tr w:rsidR="00FD2047" w:rsidRPr="00923F9E" w14:paraId="18CBD1AA" w14:textId="77777777" w:rsidTr="00147C84">
              <w:tc>
                <w:tcPr>
                  <w:tcW w:w="4700" w:type="dxa"/>
                  <w:gridSpan w:val="4"/>
                  <w:tcBorders>
                    <w:top w:val="nil"/>
                    <w:left w:val="nil"/>
                    <w:bottom w:val="nil"/>
                    <w:right w:val="nil"/>
                  </w:tcBorders>
                  <w:tcMar>
                    <w:top w:w="20" w:type="dxa"/>
                    <w:left w:w="20" w:type="dxa"/>
                    <w:bottom w:w="20" w:type="dxa"/>
                    <w:right w:w="20" w:type="dxa"/>
                  </w:tcMar>
                  <w:vAlign w:val="center"/>
                  <w:hideMark/>
                </w:tcPr>
                <w:p w14:paraId="368EA139" w14:textId="77777777" w:rsidR="00FD2047" w:rsidRPr="00923F9E" w:rsidRDefault="00FD2047" w:rsidP="00147C84">
                  <w:pPr>
                    <w:pStyle w:val="rowtabella0"/>
                    <w:rPr>
                      <w:color w:val="002060"/>
                    </w:rPr>
                  </w:pPr>
                  <w:r w:rsidRPr="00923F9E">
                    <w:rPr>
                      <w:color w:val="002060"/>
                    </w:rPr>
                    <w:t>(1) - disputata il 20/03/2022</w:t>
                  </w:r>
                </w:p>
              </w:tc>
            </w:tr>
          </w:tbl>
          <w:p w14:paraId="5E3724F2" w14:textId="77777777" w:rsidR="00FD2047" w:rsidRPr="00923F9E" w:rsidRDefault="00FD2047" w:rsidP="00147C8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D2047" w:rsidRPr="00923F9E" w14:paraId="558F9859" w14:textId="77777777" w:rsidTr="00147C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14EFB" w14:textId="77777777" w:rsidR="00FD2047" w:rsidRPr="00923F9E" w:rsidRDefault="00FD2047" w:rsidP="00147C84">
                  <w:pPr>
                    <w:pStyle w:val="headertabella0"/>
                    <w:rPr>
                      <w:color w:val="002060"/>
                    </w:rPr>
                  </w:pPr>
                  <w:r w:rsidRPr="00923F9E">
                    <w:rPr>
                      <w:color w:val="002060"/>
                    </w:rPr>
                    <w:t>GIRONE S - 2 Giornata - R</w:t>
                  </w:r>
                </w:p>
              </w:tc>
            </w:tr>
            <w:tr w:rsidR="00FD2047" w:rsidRPr="00923F9E" w14:paraId="3F0CFC49" w14:textId="77777777" w:rsidTr="00147C8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D46BC6" w14:textId="77777777" w:rsidR="00FD2047" w:rsidRPr="00923F9E" w:rsidRDefault="00FD2047" w:rsidP="00147C84">
                  <w:pPr>
                    <w:pStyle w:val="rowtabella0"/>
                    <w:rPr>
                      <w:color w:val="002060"/>
                    </w:rPr>
                  </w:pPr>
                  <w:r w:rsidRPr="00923F9E">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372B72" w14:textId="77777777" w:rsidR="00FD2047" w:rsidRPr="00923F9E" w:rsidRDefault="00FD2047" w:rsidP="00147C84">
                  <w:pPr>
                    <w:pStyle w:val="rowtabella0"/>
                    <w:rPr>
                      <w:color w:val="002060"/>
                    </w:rPr>
                  </w:pPr>
                  <w:r w:rsidRPr="00923F9E">
                    <w:rPr>
                      <w:color w:val="002060"/>
                    </w:rPr>
                    <w:t>- ACLI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8AAE2D" w14:textId="77777777" w:rsidR="00FD2047" w:rsidRPr="00923F9E" w:rsidRDefault="00FD2047" w:rsidP="00147C84">
                  <w:pPr>
                    <w:pStyle w:val="rowtabella0"/>
                    <w:jc w:val="center"/>
                    <w:rPr>
                      <w:color w:val="002060"/>
                    </w:rPr>
                  </w:pPr>
                  <w:r w:rsidRPr="00923F9E">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48B9CE" w14:textId="77777777" w:rsidR="00FD2047" w:rsidRPr="00923F9E" w:rsidRDefault="00FD2047" w:rsidP="00147C84">
                  <w:pPr>
                    <w:pStyle w:val="rowtabella0"/>
                    <w:jc w:val="center"/>
                    <w:rPr>
                      <w:color w:val="002060"/>
                    </w:rPr>
                  </w:pPr>
                  <w:r w:rsidRPr="00923F9E">
                    <w:rPr>
                      <w:color w:val="002060"/>
                    </w:rPr>
                    <w:t> </w:t>
                  </w:r>
                </w:p>
              </w:tc>
            </w:tr>
            <w:tr w:rsidR="00FD2047" w:rsidRPr="00923F9E" w14:paraId="595A00EB" w14:textId="77777777" w:rsidTr="00147C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375E4C" w14:textId="77777777" w:rsidR="00FD2047" w:rsidRPr="00923F9E" w:rsidRDefault="00FD2047" w:rsidP="00147C84">
                  <w:pPr>
                    <w:pStyle w:val="rowtabella0"/>
                    <w:rPr>
                      <w:color w:val="002060"/>
                    </w:rPr>
                  </w:pPr>
                  <w:r w:rsidRPr="00923F9E">
                    <w:rPr>
                      <w:color w:val="002060"/>
                    </w:rPr>
                    <w:t>CASTELBELLINO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298B63" w14:textId="77777777" w:rsidR="00FD2047" w:rsidRPr="00923F9E" w:rsidRDefault="00FD2047" w:rsidP="00147C84">
                  <w:pPr>
                    <w:pStyle w:val="rowtabella0"/>
                    <w:rPr>
                      <w:color w:val="002060"/>
                    </w:rPr>
                  </w:pPr>
                  <w:r w:rsidRPr="00923F9E">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D51F85" w14:textId="77777777" w:rsidR="00FD2047" w:rsidRPr="00923F9E" w:rsidRDefault="00FD2047" w:rsidP="00147C84">
                  <w:pPr>
                    <w:pStyle w:val="rowtabella0"/>
                    <w:jc w:val="center"/>
                    <w:rPr>
                      <w:color w:val="002060"/>
                    </w:rPr>
                  </w:pPr>
                  <w:r w:rsidRPr="00923F9E">
                    <w:rPr>
                      <w:color w:val="002060"/>
                    </w:rPr>
                    <w:t>11 - 4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2700E5" w14:textId="77777777" w:rsidR="00FD2047" w:rsidRPr="00923F9E" w:rsidRDefault="00FD2047" w:rsidP="00147C84">
                  <w:pPr>
                    <w:pStyle w:val="rowtabella0"/>
                    <w:jc w:val="center"/>
                    <w:rPr>
                      <w:color w:val="002060"/>
                    </w:rPr>
                  </w:pPr>
                  <w:r w:rsidRPr="00923F9E">
                    <w:rPr>
                      <w:color w:val="002060"/>
                    </w:rPr>
                    <w:t> </w:t>
                  </w:r>
                </w:p>
              </w:tc>
            </w:tr>
            <w:tr w:rsidR="00FD2047" w:rsidRPr="00923F9E" w14:paraId="3BC8C79A" w14:textId="77777777" w:rsidTr="00147C84">
              <w:tc>
                <w:tcPr>
                  <w:tcW w:w="4700" w:type="dxa"/>
                  <w:gridSpan w:val="4"/>
                  <w:tcBorders>
                    <w:top w:val="nil"/>
                    <w:left w:val="nil"/>
                    <w:bottom w:val="nil"/>
                    <w:right w:val="nil"/>
                  </w:tcBorders>
                  <w:tcMar>
                    <w:top w:w="20" w:type="dxa"/>
                    <w:left w:w="20" w:type="dxa"/>
                    <w:bottom w:w="20" w:type="dxa"/>
                    <w:right w:w="20" w:type="dxa"/>
                  </w:tcMar>
                  <w:vAlign w:val="center"/>
                  <w:hideMark/>
                </w:tcPr>
                <w:p w14:paraId="6CE22C42" w14:textId="77777777" w:rsidR="00FD2047" w:rsidRPr="00923F9E" w:rsidRDefault="00FD2047" w:rsidP="00147C84">
                  <w:pPr>
                    <w:pStyle w:val="rowtabella0"/>
                    <w:rPr>
                      <w:color w:val="002060"/>
                    </w:rPr>
                  </w:pPr>
                  <w:r w:rsidRPr="00923F9E">
                    <w:rPr>
                      <w:color w:val="002060"/>
                    </w:rPr>
                    <w:t>(1) - disputata il 22/03/2022</w:t>
                  </w:r>
                </w:p>
              </w:tc>
            </w:tr>
          </w:tbl>
          <w:p w14:paraId="209E40E1" w14:textId="77777777" w:rsidR="00FD2047" w:rsidRPr="00923F9E" w:rsidRDefault="00FD2047" w:rsidP="00147C84">
            <w:pPr>
              <w:rPr>
                <w:color w:val="002060"/>
              </w:rPr>
            </w:pPr>
          </w:p>
        </w:tc>
      </w:tr>
    </w:tbl>
    <w:p w14:paraId="12A733E3" w14:textId="77777777" w:rsidR="00FD2047" w:rsidRPr="00923F9E" w:rsidRDefault="00FD2047" w:rsidP="00FD2047">
      <w:pPr>
        <w:pStyle w:val="breakline"/>
        <w:rPr>
          <w:rFonts w:eastAsiaTheme="minorEastAsia"/>
          <w:color w:val="002060"/>
        </w:rPr>
      </w:pPr>
    </w:p>
    <w:p w14:paraId="337E3580" w14:textId="77777777" w:rsidR="00FD2047" w:rsidRPr="00923F9E" w:rsidRDefault="00FD2047" w:rsidP="00FD2047">
      <w:pPr>
        <w:pStyle w:val="breakline"/>
        <w:rPr>
          <w:color w:val="002060"/>
        </w:rPr>
      </w:pPr>
    </w:p>
    <w:p w14:paraId="0BD74585" w14:textId="77777777" w:rsidR="00FD2047" w:rsidRPr="00923F9E" w:rsidRDefault="00FD2047" w:rsidP="00FD2047">
      <w:pPr>
        <w:pStyle w:val="titoloprinc0"/>
        <w:rPr>
          <w:color w:val="002060"/>
        </w:rPr>
      </w:pPr>
      <w:r w:rsidRPr="00923F9E">
        <w:rPr>
          <w:color w:val="002060"/>
        </w:rPr>
        <w:t>GIUDICE SPORTIVO</w:t>
      </w:r>
    </w:p>
    <w:p w14:paraId="5C92C6DF" w14:textId="77777777" w:rsidR="00FD2047" w:rsidRPr="00923F9E" w:rsidRDefault="00FD2047" w:rsidP="00FD2047">
      <w:pPr>
        <w:pStyle w:val="diffida"/>
        <w:rPr>
          <w:color w:val="002060"/>
        </w:rPr>
      </w:pPr>
      <w:r w:rsidRPr="00923F9E">
        <w:rPr>
          <w:color w:val="002060"/>
        </w:rPr>
        <w:lastRenderedPageBreak/>
        <w:t>Il Sostituto Giudice Sportivo Avv. Federica Sorrentino, nella seduta del 23/03/2022 ha adottato le decisioni che di seguito integralmente si riportano:</w:t>
      </w:r>
    </w:p>
    <w:p w14:paraId="05E444C3" w14:textId="77777777" w:rsidR="00FD2047" w:rsidRPr="00923F9E" w:rsidRDefault="00FD2047" w:rsidP="00FD2047">
      <w:pPr>
        <w:pStyle w:val="titolo10"/>
        <w:rPr>
          <w:color w:val="002060"/>
        </w:rPr>
      </w:pPr>
      <w:r w:rsidRPr="00923F9E">
        <w:rPr>
          <w:color w:val="002060"/>
        </w:rPr>
        <w:t xml:space="preserve">GARE DEL 19/ 3/2022 </w:t>
      </w:r>
    </w:p>
    <w:p w14:paraId="212EA7F6" w14:textId="77777777" w:rsidR="00FD2047" w:rsidRPr="00923F9E" w:rsidRDefault="00FD2047" w:rsidP="00FD2047">
      <w:pPr>
        <w:pStyle w:val="titolo7a"/>
        <w:rPr>
          <w:color w:val="002060"/>
        </w:rPr>
      </w:pPr>
      <w:r w:rsidRPr="00923F9E">
        <w:rPr>
          <w:color w:val="002060"/>
        </w:rPr>
        <w:t xml:space="preserve">PROVVEDIMENTI DISCIPLINARI </w:t>
      </w:r>
    </w:p>
    <w:p w14:paraId="15EE47E9" w14:textId="77777777" w:rsidR="00FD2047" w:rsidRPr="00923F9E" w:rsidRDefault="00FD2047" w:rsidP="00FD2047">
      <w:pPr>
        <w:pStyle w:val="titolo7b0"/>
        <w:rPr>
          <w:color w:val="002060"/>
        </w:rPr>
      </w:pPr>
      <w:r w:rsidRPr="00923F9E">
        <w:rPr>
          <w:color w:val="002060"/>
        </w:rPr>
        <w:t xml:space="preserve">In base alle risultanze degli atti ufficiali sono state deliberate le seguenti sanzioni disciplinari. </w:t>
      </w:r>
    </w:p>
    <w:p w14:paraId="71496A51" w14:textId="77777777" w:rsidR="00FD2047" w:rsidRPr="00923F9E" w:rsidRDefault="00FD2047" w:rsidP="00FD2047">
      <w:pPr>
        <w:pStyle w:val="titolo30"/>
        <w:rPr>
          <w:color w:val="002060"/>
        </w:rPr>
      </w:pPr>
      <w:r w:rsidRPr="00923F9E">
        <w:rPr>
          <w:color w:val="002060"/>
        </w:rPr>
        <w:t xml:space="preserve">CALCIATORI NON ESPULSI </w:t>
      </w:r>
    </w:p>
    <w:p w14:paraId="288099DE" w14:textId="77777777" w:rsidR="00FD2047" w:rsidRPr="00923F9E" w:rsidRDefault="00FD2047" w:rsidP="00FD2047">
      <w:pPr>
        <w:pStyle w:val="titolo20"/>
        <w:rPr>
          <w:color w:val="002060"/>
        </w:rPr>
      </w:pPr>
      <w:r w:rsidRPr="00923F9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D2047" w:rsidRPr="00923F9E" w14:paraId="14ADB289" w14:textId="77777777" w:rsidTr="00147C84">
        <w:tc>
          <w:tcPr>
            <w:tcW w:w="2200" w:type="dxa"/>
            <w:tcMar>
              <w:top w:w="20" w:type="dxa"/>
              <w:left w:w="20" w:type="dxa"/>
              <w:bottom w:w="20" w:type="dxa"/>
              <w:right w:w="20" w:type="dxa"/>
            </w:tcMar>
            <w:vAlign w:val="center"/>
            <w:hideMark/>
          </w:tcPr>
          <w:p w14:paraId="689B979D" w14:textId="77777777" w:rsidR="00FD2047" w:rsidRPr="00923F9E" w:rsidRDefault="00FD2047" w:rsidP="00147C84">
            <w:pPr>
              <w:pStyle w:val="movimento"/>
              <w:rPr>
                <w:color w:val="002060"/>
              </w:rPr>
            </w:pPr>
            <w:r w:rsidRPr="00923F9E">
              <w:rPr>
                <w:color w:val="002060"/>
              </w:rPr>
              <w:t>BONGIOVANNI GABRIELE</w:t>
            </w:r>
          </w:p>
        </w:tc>
        <w:tc>
          <w:tcPr>
            <w:tcW w:w="2200" w:type="dxa"/>
            <w:tcMar>
              <w:top w:w="20" w:type="dxa"/>
              <w:left w:w="20" w:type="dxa"/>
              <w:bottom w:w="20" w:type="dxa"/>
              <w:right w:w="20" w:type="dxa"/>
            </w:tcMar>
            <w:vAlign w:val="center"/>
            <w:hideMark/>
          </w:tcPr>
          <w:p w14:paraId="34144431" w14:textId="77777777" w:rsidR="00FD2047" w:rsidRPr="00923F9E" w:rsidRDefault="00FD2047" w:rsidP="00147C84">
            <w:pPr>
              <w:pStyle w:val="movimento2"/>
              <w:rPr>
                <w:color w:val="002060"/>
              </w:rPr>
            </w:pPr>
            <w:r w:rsidRPr="00923F9E">
              <w:rPr>
                <w:color w:val="002060"/>
              </w:rPr>
              <w:t xml:space="preserve">(REAL FABRIANO) </w:t>
            </w:r>
          </w:p>
        </w:tc>
        <w:tc>
          <w:tcPr>
            <w:tcW w:w="800" w:type="dxa"/>
            <w:tcMar>
              <w:top w:w="20" w:type="dxa"/>
              <w:left w:w="20" w:type="dxa"/>
              <w:bottom w:w="20" w:type="dxa"/>
              <w:right w:w="20" w:type="dxa"/>
            </w:tcMar>
            <w:vAlign w:val="center"/>
            <w:hideMark/>
          </w:tcPr>
          <w:p w14:paraId="0888E3B2"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0693D99E"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71102D7B" w14:textId="77777777" w:rsidR="00FD2047" w:rsidRPr="00923F9E" w:rsidRDefault="00FD2047" w:rsidP="00147C84">
            <w:pPr>
              <w:pStyle w:val="movimento2"/>
              <w:rPr>
                <w:color w:val="002060"/>
              </w:rPr>
            </w:pPr>
            <w:r w:rsidRPr="00923F9E">
              <w:rPr>
                <w:color w:val="002060"/>
              </w:rPr>
              <w:t> </w:t>
            </w:r>
          </w:p>
        </w:tc>
      </w:tr>
    </w:tbl>
    <w:p w14:paraId="66A6E624" w14:textId="77777777" w:rsidR="00FD2047" w:rsidRPr="00923F9E" w:rsidRDefault="00FD2047" w:rsidP="00FD2047">
      <w:pPr>
        <w:pStyle w:val="titolo20"/>
        <w:rPr>
          <w:rFonts w:eastAsiaTheme="minorEastAsia"/>
          <w:color w:val="002060"/>
        </w:rPr>
      </w:pPr>
      <w:r w:rsidRPr="00923F9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D2047" w:rsidRPr="00923F9E" w14:paraId="5F169D40" w14:textId="77777777" w:rsidTr="00147C84">
        <w:tc>
          <w:tcPr>
            <w:tcW w:w="2200" w:type="dxa"/>
            <w:tcMar>
              <w:top w:w="20" w:type="dxa"/>
              <w:left w:w="20" w:type="dxa"/>
              <w:bottom w:w="20" w:type="dxa"/>
              <w:right w:w="20" w:type="dxa"/>
            </w:tcMar>
            <w:vAlign w:val="center"/>
            <w:hideMark/>
          </w:tcPr>
          <w:p w14:paraId="2BD7F202" w14:textId="77777777" w:rsidR="00FD2047" w:rsidRPr="00923F9E" w:rsidRDefault="00FD2047" w:rsidP="00147C84">
            <w:pPr>
              <w:pStyle w:val="movimento"/>
              <w:rPr>
                <w:color w:val="002060"/>
              </w:rPr>
            </w:pPr>
            <w:r w:rsidRPr="00923F9E">
              <w:rPr>
                <w:color w:val="002060"/>
              </w:rPr>
              <w:t>LAGRAMATE NABIL</w:t>
            </w:r>
          </w:p>
        </w:tc>
        <w:tc>
          <w:tcPr>
            <w:tcW w:w="2200" w:type="dxa"/>
            <w:tcMar>
              <w:top w:w="20" w:type="dxa"/>
              <w:left w:w="20" w:type="dxa"/>
              <w:bottom w:w="20" w:type="dxa"/>
              <w:right w:w="20" w:type="dxa"/>
            </w:tcMar>
            <w:vAlign w:val="center"/>
            <w:hideMark/>
          </w:tcPr>
          <w:p w14:paraId="166C0508" w14:textId="77777777" w:rsidR="00FD2047" w:rsidRPr="00923F9E" w:rsidRDefault="00FD2047" w:rsidP="00147C84">
            <w:pPr>
              <w:pStyle w:val="movimento2"/>
              <w:rPr>
                <w:color w:val="002060"/>
              </w:rPr>
            </w:pPr>
            <w:r w:rsidRPr="00923F9E">
              <w:rPr>
                <w:color w:val="002060"/>
              </w:rPr>
              <w:t xml:space="preserve">(MONTELUPONE CALCIO A 5) </w:t>
            </w:r>
          </w:p>
        </w:tc>
        <w:tc>
          <w:tcPr>
            <w:tcW w:w="800" w:type="dxa"/>
            <w:tcMar>
              <w:top w:w="20" w:type="dxa"/>
              <w:left w:w="20" w:type="dxa"/>
              <w:bottom w:w="20" w:type="dxa"/>
              <w:right w:w="20" w:type="dxa"/>
            </w:tcMar>
            <w:vAlign w:val="center"/>
            <w:hideMark/>
          </w:tcPr>
          <w:p w14:paraId="4909B043"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13BBE890" w14:textId="77777777" w:rsidR="00FD2047" w:rsidRPr="00923F9E" w:rsidRDefault="00FD2047" w:rsidP="00147C84">
            <w:pPr>
              <w:pStyle w:val="movimento"/>
              <w:rPr>
                <w:color w:val="002060"/>
              </w:rPr>
            </w:pPr>
            <w:r w:rsidRPr="00923F9E">
              <w:rPr>
                <w:color w:val="002060"/>
              </w:rPr>
              <w:t>MURTEZANI AZRET</w:t>
            </w:r>
          </w:p>
        </w:tc>
        <w:tc>
          <w:tcPr>
            <w:tcW w:w="2200" w:type="dxa"/>
            <w:tcMar>
              <w:top w:w="20" w:type="dxa"/>
              <w:left w:w="20" w:type="dxa"/>
              <w:bottom w:w="20" w:type="dxa"/>
              <w:right w:w="20" w:type="dxa"/>
            </w:tcMar>
            <w:vAlign w:val="center"/>
            <w:hideMark/>
          </w:tcPr>
          <w:p w14:paraId="2AD59735" w14:textId="77777777" w:rsidR="00FD2047" w:rsidRPr="00923F9E" w:rsidRDefault="00FD2047" w:rsidP="00147C84">
            <w:pPr>
              <w:pStyle w:val="movimento2"/>
              <w:rPr>
                <w:color w:val="002060"/>
              </w:rPr>
            </w:pPr>
            <w:r w:rsidRPr="00923F9E">
              <w:rPr>
                <w:color w:val="002060"/>
              </w:rPr>
              <w:t xml:space="preserve">(MONTELUPONE CALCIO A 5) </w:t>
            </w:r>
          </w:p>
        </w:tc>
      </w:tr>
      <w:tr w:rsidR="00FD2047" w:rsidRPr="00923F9E" w14:paraId="72F977A2" w14:textId="77777777" w:rsidTr="00147C84">
        <w:tc>
          <w:tcPr>
            <w:tcW w:w="2200" w:type="dxa"/>
            <w:tcMar>
              <w:top w:w="20" w:type="dxa"/>
              <w:left w:w="20" w:type="dxa"/>
              <w:bottom w:w="20" w:type="dxa"/>
              <w:right w:w="20" w:type="dxa"/>
            </w:tcMar>
            <w:vAlign w:val="center"/>
            <w:hideMark/>
          </w:tcPr>
          <w:p w14:paraId="019B87A8" w14:textId="77777777" w:rsidR="00FD2047" w:rsidRPr="00923F9E" w:rsidRDefault="00FD2047" w:rsidP="00147C84">
            <w:pPr>
              <w:pStyle w:val="movimento"/>
              <w:rPr>
                <w:color w:val="002060"/>
              </w:rPr>
            </w:pPr>
            <w:r w:rsidRPr="00923F9E">
              <w:rPr>
                <w:color w:val="002060"/>
              </w:rPr>
              <w:t>OSMANI DONIET</w:t>
            </w:r>
          </w:p>
        </w:tc>
        <w:tc>
          <w:tcPr>
            <w:tcW w:w="2200" w:type="dxa"/>
            <w:tcMar>
              <w:top w:w="20" w:type="dxa"/>
              <w:left w:w="20" w:type="dxa"/>
              <w:bottom w:w="20" w:type="dxa"/>
              <w:right w:w="20" w:type="dxa"/>
            </w:tcMar>
            <w:vAlign w:val="center"/>
            <w:hideMark/>
          </w:tcPr>
          <w:p w14:paraId="46AFDE9F" w14:textId="77777777" w:rsidR="00FD2047" w:rsidRPr="00923F9E" w:rsidRDefault="00FD2047" w:rsidP="00147C84">
            <w:pPr>
              <w:pStyle w:val="movimento2"/>
              <w:rPr>
                <w:color w:val="002060"/>
              </w:rPr>
            </w:pPr>
            <w:r w:rsidRPr="00923F9E">
              <w:rPr>
                <w:color w:val="002060"/>
              </w:rPr>
              <w:t xml:space="preserve">(MONTELUPONE CALCIO A 5) </w:t>
            </w:r>
          </w:p>
        </w:tc>
        <w:tc>
          <w:tcPr>
            <w:tcW w:w="800" w:type="dxa"/>
            <w:tcMar>
              <w:top w:w="20" w:type="dxa"/>
              <w:left w:w="20" w:type="dxa"/>
              <w:bottom w:w="20" w:type="dxa"/>
              <w:right w:w="20" w:type="dxa"/>
            </w:tcMar>
            <w:vAlign w:val="center"/>
            <w:hideMark/>
          </w:tcPr>
          <w:p w14:paraId="63FC4224"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5F825636"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26324E7A" w14:textId="77777777" w:rsidR="00FD2047" w:rsidRPr="00923F9E" w:rsidRDefault="00FD2047" w:rsidP="00147C84">
            <w:pPr>
              <w:pStyle w:val="movimento2"/>
              <w:rPr>
                <w:color w:val="002060"/>
              </w:rPr>
            </w:pPr>
            <w:r w:rsidRPr="00923F9E">
              <w:rPr>
                <w:color w:val="002060"/>
              </w:rPr>
              <w:t> </w:t>
            </w:r>
          </w:p>
        </w:tc>
      </w:tr>
    </w:tbl>
    <w:p w14:paraId="676F6F78" w14:textId="77777777" w:rsidR="00FD2047" w:rsidRPr="00923F9E" w:rsidRDefault="00FD2047" w:rsidP="00FD2047">
      <w:pPr>
        <w:pStyle w:val="titolo20"/>
        <w:rPr>
          <w:rFonts w:eastAsiaTheme="minorEastAsia"/>
          <w:color w:val="002060"/>
        </w:rPr>
      </w:pPr>
      <w:r w:rsidRPr="00923F9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D2047" w:rsidRPr="00923F9E" w14:paraId="24F43837" w14:textId="77777777" w:rsidTr="00147C84">
        <w:tc>
          <w:tcPr>
            <w:tcW w:w="2200" w:type="dxa"/>
            <w:tcMar>
              <w:top w:w="20" w:type="dxa"/>
              <w:left w:w="20" w:type="dxa"/>
              <w:bottom w:w="20" w:type="dxa"/>
              <w:right w:w="20" w:type="dxa"/>
            </w:tcMar>
            <w:vAlign w:val="center"/>
            <w:hideMark/>
          </w:tcPr>
          <w:p w14:paraId="391444E8" w14:textId="77777777" w:rsidR="00FD2047" w:rsidRPr="00923F9E" w:rsidRDefault="00FD2047" w:rsidP="00147C84">
            <w:pPr>
              <w:pStyle w:val="movimento"/>
              <w:rPr>
                <w:color w:val="002060"/>
              </w:rPr>
            </w:pPr>
            <w:r w:rsidRPr="00923F9E">
              <w:rPr>
                <w:color w:val="002060"/>
              </w:rPr>
              <w:t>SAVORETTI MATTEO</w:t>
            </w:r>
          </w:p>
        </w:tc>
        <w:tc>
          <w:tcPr>
            <w:tcW w:w="2200" w:type="dxa"/>
            <w:tcMar>
              <w:top w:w="20" w:type="dxa"/>
              <w:left w:w="20" w:type="dxa"/>
              <w:bottom w:w="20" w:type="dxa"/>
              <w:right w:w="20" w:type="dxa"/>
            </w:tcMar>
            <w:vAlign w:val="center"/>
            <w:hideMark/>
          </w:tcPr>
          <w:p w14:paraId="59A44ADA" w14:textId="77777777" w:rsidR="00FD2047" w:rsidRPr="00923F9E" w:rsidRDefault="00FD2047" w:rsidP="00147C84">
            <w:pPr>
              <w:pStyle w:val="movimento2"/>
              <w:rPr>
                <w:color w:val="002060"/>
              </w:rPr>
            </w:pPr>
            <w:r w:rsidRPr="00923F9E">
              <w:rPr>
                <w:color w:val="002060"/>
              </w:rPr>
              <w:t xml:space="preserve">(MONTELUPONE CALCIO A 5) </w:t>
            </w:r>
          </w:p>
        </w:tc>
        <w:tc>
          <w:tcPr>
            <w:tcW w:w="800" w:type="dxa"/>
            <w:tcMar>
              <w:top w:w="20" w:type="dxa"/>
              <w:left w:w="20" w:type="dxa"/>
              <w:bottom w:w="20" w:type="dxa"/>
              <w:right w:w="20" w:type="dxa"/>
            </w:tcMar>
            <w:vAlign w:val="center"/>
            <w:hideMark/>
          </w:tcPr>
          <w:p w14:paraId="0ED86D7B"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1FECCAD2" w14:textId="77777777" w:rsidR="00FD2047" w:rsidRPr="00923F9E" w:rsidRDefault="00FD2047" w:rsidP="00147C84">
            <w:pPr>
              <w:pStyle w:val="movimento"/>
              <w:rPr>
                <w:color w:val="002060"/>
              </w:rPr>
            </w:pPr>
            <w:r w:rsidRPr="00923F9E">
              <w:rPr>
                <w:color w:val="002060"/>
              </w:rPr>
              <w:t>KOCI JONUS</w:t>
            </w:r>
          </w:p>
        </w:tc>
        <w:tc>
          <w:tcPr>
            <w:tcW w:w="2200" w:type="dxa"/>
            <w:tcMar>
              <w:top w:w="20" w:type="dxa"/>
              <w:left w:w="20" w:type="dxa"/>
              <w:bottom w:w="20" w:type="dxa"/>
              <w:right w:w="20" w:type="dxa"/>
            </w:tcMar>
            <w:vAlign w:val="center"/>
            <w:hideMark/>
          </w:tcPr>
          <w:p w14:paraId="5A2DAA89" w14:textId="77777777" w:rsidR="00FD2047" w:rsidRPr="00923F9E" w:rsidRDefault="00FD2047" w:rsidP="00147C84">
            <w:pPr>
              <w:pStyle w:val="movimento2"/>
              <w:rPr>
                <w:color w:val="002060"/>
              </w:rPr>
            </w:pPr>
            <w:r w:rsidRPr="00923F9E">
              <w:rPr>
                <w:color w:val="002060"/>
              </w:rPr>
              <w:t xml:space="preserve">(REAL FABRIANO) </w:t>
            </w:r>
          </w:p>
        </w:tc>
      </w:tr>
    </w:tbl>
    <w:p w14:paraId="481D65C7" w14:textId="77777777" w:rsidR="00FD2047" w:rsidRPr="00923F9E" w:rsidRDefault="00FD2047" w:rsidP="00FD2047">
      <w:pPr>
        <w:pStyle w:val="titolo10"/>
        <w:rPr>
          <w:rFonts w:eastAsiaTheme="minorEastAsia"/>
          <w:color w:val="002060"/>
        </w:rPr>
      </w:pPr>
      <w:r w:rsidRPr="00923F9E">
        <w:rPr>
          <w:color w:val="002060"/>
        </w:rPr>
        <w:t xml:space="preserve">GARE DEL 22/ 3/2022 </w:t>
      </w:r>
    </w:p>
    <w:p w14:paraId="2AD66E4B" w14:textId="77777777" w:rsidR="00FD2047" w:rsidRPr="00923F9E" w:rsidRDefault="00FD2047" w:rsidP="00FD2047">
      <w:pPr>
        <w:pStyle w:val="titolo7a"/>
        <w:rPr>
          <w:color w:val="002060"/>
        </w:rPr>
      </w:pPr>
      <w:r w:rsidRPr="00923F9E">
        <w:rPr>
          <w:color w:val="002060"/>
        </w:rPr>
        <w:t xml:space="preserve">PROVVEDIMENTI DISCIPLINARI </w:t>
      </w:r>
    </w:p>
    <w:p w14:paraId="7F51F567" w14:textId="77777777" w:rsidR="00FD2047" w:rsidRPr="00923F9E" w:rsidRDefault="00FD2047" w:rsidP="00FD2047">
      <w:pPr>
        <w:pStyle w:val="titolo7b0"/>
        <w:rPr>
          <w:color w:val="002060"/>
        </w:rPr>
      </w:pPr>
      <w:r w:rsidRPr="00923F9E">
        <w:rPr>
          <w:color w:val="002060"/>
        </w:rPr>
        <w:t xml:space="preserve">In base alle risultanze degli atti ufficiali sono state deliberate le seguenti sanzioni disciplinari. </w:t>
      </w:r>
    </w:p>
    <w:p w14:paraId="06407F89" w14:textId="77777777" w:rsidR="00FD2047" w:rsidRPr="00923F9E" w:rsidRDefault="00FD2047" w:rsidP="00FD2047">
      <w:pPr>
        <w:pStyle w:val="titolo30"/>
        <w:rPr>
          <w:color w:val="002060"/>
        </w:rPr>
      </w:pPr>
      <w:r w:rsidRPr="00923F9E">
        <w:rPr>
          <w:color w:val="002060"/>
        </w:rPr>
        <w:t xml:space="preserve">CALCIATORI NON ESPULSI </w:t>
      </w:r>
    </w:p>
    <w:p w14:paraId="73695BD8" w14:textId="77777777" w:rsidR="00FD2047" w:rsidRPr="00923F9E" w:rsidRDefault="00FD2047" w:rsidP="00FD2047">
      <w:pPr>
        <w:pStyle w:val="titolo20"/>
        <w:rPr>
          <w:color w:val="002060"/>
        </w:rPr>
      </w:pPr>
      <w:r w:rsidRPr="00923F9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D2047" w:rsidRPr="00923F9E" w14:paraId="64CE5257" w14:textId="77777777" w:rsidTr="00147C84">
        <w:tc>
          <w:tcPr>
            <w:tcW w:w="2200" w:type="dxa"/>
            <w:tcMar>
              <w:top w:w="20" w:type="dxa"/>
              <w:left w:w="20" w:type="dxa"/>
              <w:bottom w:w="20" w:type="dxa"/>
              <w:right w:w="20" w:type="dxa"/>
            </w:tcMar>
            <w:vAlign w:val="center"/>
            <w:hideMark/>
          </w:tcPr>
          <w:p w14:paraId="2BF56CB3" w14:textId="77777777" w:rsidR="00FD2047" w:rsidRPr="00923F9E" w:rsidRDefault="00FD2047" w:rsidP="00147C84">
            <w:pPr>
              <w:pStyle w:val="movimento"/>
              <w:rPr>
                <w:color w:val="002060"/>
              </w:rPr>
            </w:pPr>
            <w:r w:rsidRPr="00923F9E">
              <w:rPr>
                <w:color w:val="002060"/>
              </w:rPr>
              <w:t>BERTUOLO DAVIDE</w:t>
            </w:r>
          </w:p>
        </w:tc>
        <w:tc>
          <w:tcPr>
            <w:tcW w:w="2200" w:type="dxa"/>
            <w:tcMar>
              <w:top w:w="20" w:type="dxa"/>
              <w:left w:w="20" w:type="dxa"/>
              <w:bottom w:w="20" w:type="dxa"/>
              <w:right w:w="20" w:type="dxa"/>
            </w:tcMar>
            <w:vAlign w:val="center"/>
            <w:hideMark/>
          </w:tcPr>
          <w:p w14:paraId="0157D2FE" w14:textId="77777777" w:rsidR="00FD2047" w:rsidRPr="00923F9E" w:rsidRDefault="00FD2047" w:rsidP="00147C84">
            <w:pPr>
              <w:pStyle w:val="movimento2"/>
              <w:rPr>
                <w:color w:val="002060"/>
              </w:rPr>
            </w:pPr>
            <w:r w:rsidRPr="00923F9E">
              <w:rPr>
                <w:color w:val="002060"/>
              </w:rPr>
              <w:t xml:space="preserve">(ACLI VILLA MUSONE) </w:t>
            </w:r>
          </w:p>
        </w:tc>
        <w:tc>
          <w:tcPr>
            <w:tcW w:w="800" w:type="dxa"/>
            <w:tcMar>
              <w:top w:w="20" w:type="dxa"/>
              <w:left w:w="20" w:type="dxa"/>
              <w:bottom w:w="20" w:type="dxa"/>
              <w:right w:w="20" w:type="dxa"/>
            </w:tcMar>
            <w:vAlign w:val="center"/>
            <w:hideMark/>
          </w:tcPr>
          <w:p w14:paraId="21460416"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1617811C"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1EC0C83B" w14:textId="77777777" w:rsidR="00FD2047" w:rsidRPr="00923F9E" w:rsidRDefault="00FD2047" w:rsidP="00147C84">
            <w:pPr>
              <w:pStyle w:val="movimento2"/>
              <w:rPr>
                <w:color w:val="002060"/>
              </w:rPr>
            </w:pPr>
            <w:r w:rsidRPr="00923F9E">
              <w:rPr>
                <w:color w:val="002060"/>
              </w:rPr>
              <w:t> </w:t>
            </w:r>
          </w:p>
        </w:tc>
      </w:tr>
    </w:tbl>
    <w:p w14:paraId="5A39C010" w14:textId="77777777" w:rsidR="00FD2047" w:rsidRPr="00923F9E" w:rsidRDefault="00FD2047" w:rsidP="00FD2047">
      <w:pPr>
        <w:pStyle w:val="breakline"/>
        <w:rPr>
          <w:color w:val="002060"/>
        </w:rPr>
      </w:pPr>
    </w:p>
    <w:p w14:paraId="748A0FE8" w14:textId="77777777" w:rsidR="00FD2047" w:rsidRPr="00923F9E" w:rsidRDefault="00FD2047" w:rsidP="00FD2047">
      <w:pPr>
        <w:ind w:left="4956"/>
        <w:rPr>
          <w:rFonts w:ascii="Arial" w:hAnsi="Arial" w:cs="Arial"/>
          <w:noProof/>
          <w:color w:val="002060"/>
          <w:sz w:val="22"/>
          <w:szCs w:val="22"/>
        </w:rPr>
      </w:pPr>
      <w:r w:rsidRPr="00923F9E">
        <w:rPr>
          <w:rFonts w:ascii="Arial" w:hAnsi="Arial" w:cs="Arial"/>
          <w:noProof/>
          <w:color w:val="002060"/>
          <w:sz w:val="22"/>
          <w:szCs w:val="22"/>
        </w:rPr>
        <w:t>F.to IL SOSTITUTO GIUDICE SPORTIVO      </w:t>
      </w:r>
    </w:p>
    <w:p w14:paraId="6F913F46" w14:textId="77777777" w:rsidR="00FD2047" w:rsidRPr="00923F9E" w:rsidRDefault="00FD2047" w:rsidP="00FD2047">
      <w:pPr>
        <w:pStyle w:val="breakline"/>
        <w:rPr>
          <w:rFonts w:eastAsiaTheme="minorEastAsia"/>
          <w:color w:val="002060"/>
        </w:rPr>
      </w:pPr>
      <w:r w:rsidRPr="00923F9E">
        <w:rPr>
          <w:rFonts w:ascii="Arial" w:hAnsi="Arial" w:cs="Arial"/>
          <w:noProof/>
          <w:color w:val="002060"/>
          <w:sz w:val="22"/>
          <w:szCs w:val="22"/>
        </w:rPr>
        <w:t xml:space="preserve"> </w:t>
      </w:r>
      <w:r w:rsidRPr="00923F9E">
        <w:rPr>
          <w:rFonts w:ascii="Arial" w:hAnsi="Arial" w:cs="Arial"/>
          <w:noProof/>
          <w:color w:val="002060"/>
          <w:sz w:val="22"/>
          <w:szCs w:val="22"/>
        </w:rPr>
        <w:tab/>
      </w:r>
      <w:r w:rsidRPr="00923F9E">
        <w:rPr>
          <w:rFonts w:ascii="Arial" w:hAnsi="Arial" w:cs="Arial"/>
          <w:noProof/>
          <w:color w:val="002060"/>
          <w:sz w:val="22"/>
          <w:szCs w:val="22"/>
        </w:rPr>
        <w:tab/>
      </w:r>
      <w:r w:rsidRPr="00923F9E">
        <w:rPr>
          <w:rFonts w:ascii="Arial" w:hAnsi="Arial" w:cs="Arial"/>
          <w:noProof/>
          <w:color w:val="002060"/>
          <w:sz w:val="22"/>
          <w:szCs w:val="22"/>
        </w:rPr>
        <w:tab/>
      </w:r>
      <w:r w:rsidRPr="00923F9E">
        <w:rPr>
          <w:rFonts w:ascii="Arial" w:hAnsi="Arial" w:cs="Arial"/>
          <w:noProof/>
          <w:color w:val="002060"/>
          <w:sz w:val="22"/>
          <w:szCs w:val="22"/>
        </w:rPr>
        <w:tab/>
      </w:r>
      <w:r w:rsidRPr="00923F9E">
        <w:rPr>
          <w:rFonts w:ascii="Arial" w:hAnsi="Arial" w:cs="Arial"/>
          <w:noProof/>
          <w:color w:val="002060"/>
          <w:sz w:val="22"/>
          <w:szCs w:val="22"/>
        </w:rPr>
        <w:tab/>
      </w:r>
      <w:r w:rsidRPr="00923F9E">
        <w:rPr>
          <w:rFonts w:ascii="Arial" w:hAnsi="Arial" w:cs="Arial"/>
          <w:noProof/>
          <w:color w:val="002060"/>
          <w:sz w:val="22"/>
          <w:szCs w:val="22"/>
        </w:rPr>
        <w:tab/>
        <w:t xml:space="preserve">   </w:t>
      </w:r>
      <w:r w:rsidRPr="00923F9E">
        <w:rPr>
          <w:rFonts w:ascii="Arial" w:hAnsi="Arial" w:cs="Arial"/>
          <w:noProof/>
          <w:color w:val="002060"/>
          <w:sz w:val="22"/>
          <w:szCs w:val="22"/>
        </w:rPr>
        <w:tab/>
        <w:t xml:space="preserve">                Federica Sorrentino</w:t>
      </w:r>
    </w:p>
    <w:p w14:paraId="32355458" w14:textId="77777777" w:rsidR="00FD2047" w:rsidRPr="00923F9E" w:rsidRDefault="00FD2047" w:rsidP="00FD2047">
      <w:pPr>
        <w:pStyle w:val="breakline"/>
        <w:rPr>
          <w:rFonts w:eastAsiaTheme="minorEastAsia"/>
          <w:color w:val="002060"/>
        </w:rPr>
      </w:pPr>
    </w:p>
    <w:p w14:paraId="42F18DCF" w14:textId="77777777" w:rsidR="00FD2047" w:rsidRPr="00923F9E" w:rsidRDefault="00FD2047" w:rsidP="00FD2047">
      <w:pPr>
        <w:pStyle w:val="titoloprinc0"/>
        <w:rPr>
          <w:color w:val="002060"/>
        </w:rPr>
      </w:pPr>
      <w:r w:rsidRPr="00923F9E">
        <w:rPr>
          <w:color w:val="002060"/>
        </w:rPr>
        <w:t>CLASSIFICA</w:t>
      </w:r>
    </w:p>
    <w:p w14:paraId="47DA0FDF" w14:textId="77777777" w:rsidR="00FD2047" w:rsidRPr="00923F9E" w:rsidRDefault="00FD2047" w:rsidP="00FD2047">
      <w:pPr>
        <w:pStyle w:val="breakline"/>
        <w:rPr>
          <w:color w:val="002060"/>
        </w:rPr>
      </w:pPr>
    </w:p>
    <w:p w14:paraId="139FB767" w14:textId="77777777" w:rsidR="00FD2047" w:rsidRPr="00923F9E" w:rsidRDefault="00FD2047" w:rsidP="00FD2047">
      <w:pPr>
        <w:pStyle w:val="breakline"/>
        <w:rPr>
          <w:color w:val="002060"/>
        </w:rPr>
      </w:pPr>
    </w:p>
    <w:p w14:paraId="714BB8A4" w14:textId="77777777" w:rsidR="00FD2047" w:rsidRPr="00923F9E" w:rsidRDefault="00FD2047" w:rsidP="00FD2047">
      <w:pPr>
        <w:pStyle w:val="sottotitolocampionato10"/>
        <w:rPr>
          <w:color w:val="002060"/>
        </w:rPr>
      </w:pPr>
      <w:r w:rsidRPr="00923F9E">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D2047" w:rsidRPr="00923F9E" w14:paraId="0F5325A3" w14:textId="77777777" w:rsidTr="00147C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75DB3" w14:textId="77777777" w:rsidR="00FD2047" w:rsidRPr="00923F9E" w:rsidRDefault="00FD2047" w:rsidP="00147C84">
            <w:pPr>
              <w:pStyle w:val="headertabella0"/>
              <w:rPr>
                <w:color w:val="002060"/>
              </w:rPr>
            </w:pPr>
            <w:r w:rsidRPr="00923F9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D241B8" w14:textId="77777777" w:rsidR="00FD2047" w:rsidRPr="00923F9E" w:rsidRDefault="00FD2047" w:rsidP="00147C84">
            <w:pPr>
              <w:pStyle w:val="headertabella0"/>
              <w:rPr>
                <w:color w:val="002060"/>
              </w:rPr>
            </w:pPr>
            <w:r w:rsidRPr="00923F9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FF156" w14:textId="77777777" w:rsidR="00FD2047" w:rsidRPr="00923F9E" w:rsidRDefault="00FD2047" w:rsidP="00147C84">
            <w:pPr>
              <w:pStyle w:val="headertabella0"/>
              <w:rPr>
                <w:color w:val="002060"/>
              </w:rPr>
            </w:pPr>
            <w:r w:rsidRPr="00923F9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A25C7" w14:textId="77777777" w:rsidR="00FD2047" w:rsidRPr="00923F9E" w:rsidRDefault="00FD2047" w:rsidP="00147C84">
            <w:pPr>
              <w:pStyle w:val="headertabella0"/>
              <w:rPr>
                <w:color w:val="002060"/>
              </w:rPr>
            </w:pPr>
            <w:r w:rsidRPr="00923F9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827F6" w14:textId="77777777" w:rsidR="00FD2047" w:rsidRPr="00923F9E" w:rsidRDefault="00FD2047" w:rsidP="00147C84">
            <w:pPr>
              <w:pStyle w:val="headertabella0"/>
              <w:rPr>
                <w:color w:val="002060"/>
              </w:rPr>
            </w:pPr>
            <w:r w:rsidRPr="00923F9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1D04C" w14:textId="77777777" w:rsidR="00FD2047" w:rsidRPr="00923F9E" w:rsidRDefault="00FD2047" w:rsidP="00147C84">
            <w:pPr>
              <w:pStyle w:val="headertabella0"/>
              <w:rPr>
                <w:color w:val="002060"/>
              </w:rPr>
            </w:pPr>
            <w:r w:rsidRPr="00923F9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0DBD6" w14:textId="77777777" w:rsidR="00FD2047" w:rsidRPr="00923F9E" w:rsidRDefault="00FD2047" w:rsidP="00147C84">
            <w:pPr>
              <w:pStyle w:val="headertabella0"/>
              <w:rPr>
                <w:color w:val="002060"/>
              </w:rPr>
            </w:pPr>
            <w:r w:rsidRPr="00923F9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E6DB1" w14:textId="77777777" w:rsidR="00FD2047" w:rsidRPr="00923F9E" w:rsidRDefault="00FD2047" w:rsidP="00147C84">
            <w:pPr>
              <w:pStyle w:val="headertabella0"/>
              <w:rPr>
                <w:color w:val="002060"/>
              </w:rPr>
            </w:pPr>
            <w:r w:rsidRPr="00923F9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30E0C" w14:textId="77777777" w:rsidR="00FD2047" w:rsidRPr="00923F9E" w:rsidRDefault="00FD2047" w:rsidP="00147C84">
            <w:pPr>
              <w:pStyle w:val="headertabella0"/>
              <w:rPr>
                <w:color w:val="002060"/>
              </w:rPr>
            </w:pPr>
            <w:r w:rsidRPr="00923F9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EA7AC" w14:textId="77777777" w:rsidR="00FD2047" w:rsidRPr="00923F9E" w:rsidRDefault="00FD2047" w:rsidP="00147C84">
            <w:pPr>
              <w:pStyle w:val="headertabella0"/>
              <w:rPr>
                <w:color w:val="002060"/>
              </w:rPr>
            </w:pPr>
            <w:r w:rsidRPr="00923F9E">
              <w:rPr>
                <w:color w:val="002060"/>
              </w:rPr>
              <w:t>PE</w:t>
            </w:r>
          </w:p>
        </w:tc>
      </w:tr>
      <w:tr w:rsidR="00FD2047" w:rsidRPr="00923F9E" w14:paraId="55731DFE" w14:textId="77777777" w:rsidTr="00147C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D7A1E1" w14:textId="77777777" w:rsidR="00FD2047" w:rsidRPr="00923F9E" w:rsidRDefault="00FD2047" w:rsidP="00147C84">
            <w:pPr>
              <w:pStyle w:val="rowtabella0"/>
              <w:rPr>
                <w:color w:val="002060"/>
              </w:rPr>
            </w:pPr>
            <w:r w:rsidRPr="00923F9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9E90B" w14:textId="77777777" w:rsidR="00FD2047" w:rsidRPr="00923F9E" w:rsidRDefault="00FD2047" w:rsidP="00147C84">
            <w:pPr>
              <w:pStyle w:val="rowtabella0"/>
              <w:jc w:val="center"/>
              <w:rPr>
                <w:color w:val="002060"/>
              </w:rPr>
            </w:pPr>
            <w:r w:rsidRPr="00923F9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DF63B"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C07DB" w14:textId="77777777" w:rsidR="00FD2047" w:rsidRPr="00923F9E" w:rsidRDefault="00FD2047" w:rsidP="00147C84">
            <w:pPr>
              <w:pStyle w:val="rowtabella0"/>
              <w:jc w:val="center"/>
              <w:rPr>
                <w:color w:val="002060"/>
              </w:rPr>
            </w:pPr>
            <w:r w:rsidRPr="00923F9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645E9"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4BE1B"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DF012" w14:textId="77777777" w:rsidR="00FD2047" w:rsidRPr="00923F9E" w:rsidRDefault="00FD2047" w:rsidP="00147C84">
            <w:pPr>
              <w:pStyle w:val="rowtabella0"/>
              <w:jc w:val="center"/>
              <w:rPr>
                <w:color w:val="002060"/>
              </w:rPr>
            </w:pPr>
            <w:r w:rsidRPr="00923F9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FA95A" w14:textId="77777777" w:rsidR="00FD2047" w:rsidRPr="00923F9E" w:rsidRDefault="00FD2047" w:rsidP="00147C84">
            <w:pPr>
              <w:pStyle w:val="rowtabella0"/>
              <w:jc w:val="center"/>
              <w:rPr>
                <w:color w:val="002060"/>
              </w:rPr>
            </w:pPr>
            <w:r w:rsidRPr="00923F9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087C2" w14:textId="77777777" w:rsidR="00FD2047" w:rsidRPr="00923F9E" w:rsidRDefault="00FD2047" w:rsidP="00147C84">
            <w:pPr>
              <w:pStyle w:val="rowtabella0"/>
              <w:jc w:val="center"/>
              <w:rPr>
                <w:color w:val="002060"/>
              </w:rPr>
            </w:pPr>
            <w:r w:rsidRPr="00923F9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501CF" w14:textId="77777777" w:rsidR="00FD2047" w:rsidRPr="00923F9E" w:rsidRDefault="00FD2047" w:rsidP="00147C84">
            <w:pPr>
              <w:pStyle w:val="rowtabella0"/>
              <w:jc w:val="center"/>
              <w:rPr>
                <w:color w:val="002060"/>
              </w:rPr>
            </w:pPr>
            <w:r w:rsidRPr="00923F9E">
              <w:rPr>
                <w:color w:val="002060"/>
              </w:rPr>
              <w:t>0</w:t>
            </w:r>
          </w:p>
        </w:tc>
      </w:tr>
      <w:tr w:rsidR="00FD2047" w:rsidRPr="00923F9E" w14:paraId="237164E6"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52712A" w14:textId="77777777" w:rsidR="00FD2047" w:rsidRPr="00923F9E" w:rsidRDefault="00FD2047" w:rsidP="00147C84">
            <w:pPr>
              <w:pStyle w:val="rowtabella0"/>
              <w:rPr>
                <w:color w:val="002060"/>
              </w:rPr>
            </w:pPr>
            <w:r w:rsidRPr="00923F9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C3492" w14:textId="77777777" w:rsidR="00FD2047" w:rsidRPr="00923F9E" w:rsidRDefault="00FD2047" w:rsidP="00147C84">
            <w:pPr>
              <w:pStyle w:val="rowtabella0"/>
              <w:jc w:val="center"/>
              <w:rPr>
                <w:color w:val="002060"/>
              </w:rPr>
            </w:pPr>
            <w:r w:rsidRPr="00923F9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9967C"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EFDE5" w14:textId="77777777" w:rsidR="00FD2047" w:rsidRPr="00923F9E" w:rsidRDefault="00FD2047" w:rsidP="00147C84">
            <w:pPr>
              <w:pStyle w:val="rowtabella0"/>
              <w:jc w:val="center"/>
              <w:rPr>
                <w:color w:val="002060"/>
              </w:rPr>
            </w:pPr>
            <w:r w:rsidRPr="00923F9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F14C9"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D074A"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D520F" w14:textId="77777777" w:rsidR="00FD2047" w:rsidRPr="00923F9E" w:rsidRDefault="00FD2047" w:rsidP="00147C84">
            <w:pPr>
              <w:pStyle w:val="rowtabella0"/>
              <w:jc w:val="center"/>
              <w:rPr>
                <w:color w:val="002060"/>
              </w:rPr>
            </w:pPr>
            <w:r w:rsidRPr="00923F9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201C9" w14:textId="77777777" w:rsidR="00FD2047" w:rsidRPr="00923F9E" w:rsidRDefault="00FD2047" w:rsidP="00147C84">
            <w:pPr>
              <w:pStyle w:val="rowtabella0"/>
              <w:jc w:val="center"/>
              <w:rPr>
                <w:color w:val="002060"/>
              </w:rPr>
            </w:pPr>
            <w:r w:rsidRPr="00923F9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B61FE" w14:textId="77777777" w:rsidR="00FD2047" w:rsidRPr="00923F9E" w:rsidRDefault="00FD2047" w:rsidP="00147C84">
            <w:pPr>
              <w:pStyle w:val="rowtabella0"/>
              <w:jc w:val="center"/>
              <w:rPr>
                <w:color w:val="002060"/>
              </w:rPr>
            </w:pPr>
            <w:r w:rsidRPr="00923F9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B55A5" w14:textId="77777777" w:rsidR="00FD2047" w:rsidRPr="00923F9E" w:rsidRDefault="00FD2047" w:rsidP="00147C84">
            <w:pPr>
              <w:pStyle w:val="rowtabella0"/>
              <w:jc w:val="center"/>
              <w:rPr>
                <w:color w:val="002060"/>
              </w:rPr>
            </w:pPr>
            <w:r w:rsidRPr="00923F9E">
              <w:rPr>
                <w:color w:val="002060"/>
              </w:rPr>
              <w:t>0</w:t>
            </w:r>
          </w:p>
        </w:tc>
      </w:tr>
      <w:tr w:rsidR="00FD2047" w:rsidRPr="00923F9E" w14:paraId="063D9AF6"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3889BF" w14:textId="77777777" w:rsidR="00FD2047" w:rsidRPr="00923F9E" w:rsidRDefault="00FD2047" w:rsidP="00147C84">
            <w:pPr>
              <w:pStyle w:val="rowtabella0"/>
              <w:rPr>
                <w:color w:val="002060"/>
              </w:rPr>
            </w:pPr>
            <w:r w:rsidRPr="00923F9E">
              <w:rPr>
                <w:color w:val="002060"/>
              </w:rPr>
              <w:t xml:space="preserve">POL.D. </w:t>
            </w:r>
            <w:proofErr w:type="gramStart"/>
            <w:r w:rsidRPr="00923F9E">
              <w:rPr>
                <w:color w:val="002060"/>
              </w:rPr>
              <w:t>U.MANDOLESI</w:t>
            </w:r>
            <w:proofErr w:type="gramEnd"/>
            <w:r w:rsidRPr="00923F9E">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93516" w14:textId="77777777" w:rsidR="00FD2047" w:rsidRPr="00923F9E" w:rsidRDefault="00FD2047" w:rsidP="00147C84">
            <w:pPr>
              <w:pStyle w:val="rowtabella0"/>
              <w:jc w:val="center"/>
              <w:rPr>
                <w:color w:val="002060"/>
              </w:rPr>
            </w:pPr>
            <w:r w:rsidRPr="00923F9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65886"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EC3C0"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889FF"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2CF2E"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305DC" w14:textId="77777777" w:rsidR="00FD2047" w:rsidRPr="00923F9E" w:rsidRDefault="00FD2047" w:rsidP="00147C84">
            <w:pPr>
              <w:pStyle w:val="rowtabella0"/>
              <w:jc w:val="center"/>
              <w:rPr>
                <w:color w:val="002060"/>
              </w:rPr>
            </w:pPr>
            <w:r w:rsidRPr="00923F9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47CFF" w14:textId="77777777" w:rsidR="00FD2047" w:rsidRPr="00923F9E" w:rsidRDefault="00FD2047" w:rsidP="00147C84">
            <w:pPr>
              <w:pStyle w:val="rowtabella0"/>
              <w:jc w:val="center"/>
              <w:rPr>
                <w:color w:val="002060"/>
              </w:rPr>
            </w:pPr>
            <w:r w:rsidRPr="00923F9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C25B1"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ED63C" w14:textId="77777777" w:rsidR="00FD2047" w:rsidRPr="00923F9E" w:rsidRDefault="00FD2047" w:rsidP="00147C84">
            <w:pPr>
              <w:pStyle w:val="rowtabella0"/>
              <w:jc w:val="center"/>
              <w:rPr>
                <w:color w:val="002060"/>
              </w:rPr>
            </w:pPr>
            <w:r w:rsidRPr="00923F9E">
              <w:rPr>
                <w:color w:val="002060"/>
              </w:rPr>
              <w:t>0</w:t>
            </w:r>
          </w:p>
        </w:tc>
      </w:tr>
      <w:tr w:rsidR="00FD2047" w:rsidRPr="00923F9E" w14:paraId="54152ABE"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6E76B5" w14:textId="77777777" w:rsidR="00FD2047" w:rsidRPr="00923F9E" w:rsidRDefault="00FD2047" w:rsidP="00147C84">
            <w:pPr>
              <w:pStyle w:val="rowtabella0"/>
              <w:rPr>
                <w:color w:val="002060"/>
              </w:rPr>
            </w:pPr>
            <w:r w:rsidRPr="00923F9E">
              <w:rPr>
                <w:color w:val="002060"/>
              </w:rPr>
              <w:t xml:space="preserve">G.S. AUDAX 1970 </w:t>
            </w:r>
            <w:proofErr w:type="gramStart"/>
            <w:r w:rsidRPr="00923F9E">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CBF18" w14:textId="77777777" w:rsidR="00FD2047" w:rsidRPr="00923F9E" w:rsidRDefault="00FD2047" w:rsidP="00147C84">
            <w:pPr>
              <w:pStyle w:val="rowtabella0"/>
              <w:jc w:val="center"/>
              <w:rPr>
                <w:color w:val="002060"/>
              </w:rPr>
            </w:pPr>
            <w:r w:rsidRPr="00923F9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BBE2D"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BC8F9"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9BF6B"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11FE0" w14:textId="77777777" w:rsidR="00FD2047" w:rsidRPr="00923F9E" w:rsidRDefault="00FD2047" w:rsidP="00147C84">
            <w:pPr>
              <w:pStyle w:val="rowtabella0"/>
              <w:jc w:val="center"/>
              <w:rPr>
                <w:color w:val="002060"/>
              </w:rPr>
            </w:pPr>
            <w:r w:rsidRPr="00923F9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08A18" w14:textId="77777777" w:rsidR="00FD2047" w:rsidRPr="00923F9E" w:rsidRDefault="00FD2047" w:rsidP="00147C84">
            <w:pPr>
              <w:pStyle w:val="rowtabella0"/>
              <w:jc w:val="center"/>
              <w:rPr>
                <w:color w:val="002060"/>
              </w:rPr>
            </w:pPr>
            <w:r w:rsidRPr="00923F9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EC3FC" w14:textId="77777777" w:rsidR="00FD2047" w:rsidRPr="00923F9E" w:rsidRDefault="00FD2047" w:rsidP="00147C84">
            <w:pPr>
              <w:pStyle w:val="rowtabella0"/>
              <w:jc w:val="center"/>
              <w:rPr>
                <w:color w:val="002060"/>
              </w:rPr>
            </w:pPr>
            <w:r w:rsidRPr="00923F9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191C2" w14:textId="77777777" w:rsidR="00FD2047" w:rsidRPr="00923F9E" w:rsidRDefault="00FD2047" w:rsidP="00147C84">
            <w:pPr>
              <w:pStyle w:val="rowtabella0"/>
              <w:jc w:val="center"/>
              <w:rPr>
                <w:color w:val="002060"/>
              </w:rPr>
            </w:pPr>
            <w:r w:rsidRPr="00923F9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198F1" w14:textId="77777777" w:rsidR="00FD2047" w:rsidRPr="00923F9E" w:rsidRDefault="00FD2047" w:rsidP="00147C84">
            <w:pPr>
              <w:pStyle w:val="rowtabella0"/>
              <w:jc w:val="center"/>
              <w:rPr>
                <w:color w:val="002060"/>
              </w:rPr>
            </w:pPr>
            <w:r w:rsidRPr="00923F9E">
              <w:rPr>
                <w:color w:val="002060"/>
              </w:rPr>
              <w:t>0</w:t>
            </w:r>
          </w:p>
        </w:tc>
      </w:tr>
      <w:tr w:rsidR="00FD2047" w:rsidRPr="00923F9E" w14:paraId="2F0C674A"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15A905" w14:textId="77777777" w:rsidR="00FD2047" w:rsidRPr="00923F9E" w:rsidRDefault="00FD2047" w:rsidP="00147C84">
            <w:pPr>
              <w:pStyle w:val="rowtabella0"/>
              <w:rPr>
                <w:color w:val="002060"/>
              </w:rPr>
            </w:pPr>
            <w:r w:rsidRPr="00923F9E">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1F12C" w14:textId="77777777" w:rsidR="00FD2047" w:rsidRPr="00923F9E" w:rsidRDefault="00FD2047" w:rsidP="00147C84">
            <w:pPr>
              <w:pStyle w:val="rowtabella0"/>
              <w:jc w:val="center"/>
              <w:rPr>
                <w:color w:val="002060"/>
              </w:rPr>
            </w:pPr>
            <w:r w:rsidRPr="00923F9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DDBFA"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D1276"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A1075"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63F4F" w14:textId="77777777" w:rsidR="00FD2047" w:rsidRPr="00923F9E" w:rsidRDefault="00FD2047" w:rsidP="00147C84">
            <w:pPr>
              <w:pStyle w:val="rowtabella0"/>
              <w:jc w:val="center"/>
              <w:rPr>
                <w:color w:val="002060"/>
              </w:rPr>
            </w:pPr>
            <w:r w:rsidRPr="00923F9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77544" w14:textId="77777777" w:rsidR="00FD2047" w:rsidRPr="00923F9E" w:rsidRDefault="00FD2047" w:rsidP="00147C84">
            <w:pPr>
              <w:pStyle w:val="rowtabella0"/>
              <w:jc w:val="center"/>
              <w:rPr>
                <w:color w:val="002060"/>
              </w:rPr>
            </w:pPr>
            <w:r w:rsidRPr="00923F9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A9B0D" w14:textId="77777777" w:rsidR="00FD2047" w:rsidRPr="00923F9E" w:rsidRDefault="00FD2047" w:rsidP="00147C84">
            <w:pPr>
              <w:pStyle w:val="rowtabella0"/>
              <w:jc w:val="center"/>
              <w:rPr>
                <w:color w:val="002060"/>
              </w:rPr>
            </w:pPr>
            <w:r w:rsidRPr="00923F9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B2A67" w14:textId="77777777" w:rsidR="00FD2047" w:rsidRPr="00923F9E" w:rsidRDefault="00FD2047" w:rsidP="00147C84">
            <w:pPr>
              <w:pStyle w:val="rowtabella0"/>
              <w:jc w:val="center"/>
              <w:rPr>
                <w:color w:val="002060"/>
              </w:rPr>
            </w:pPr>
            <w:r w:rsidRPr="00923F9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65B60" w14:textId="77777777" w:rsidR="00FD2047" w:rsidRPr="00923F9E" w:rsidRDefault="00FD2047" w:rsidP="00147C84">
            <w:pPr>
              <w:pStyle w:val="rowtabella0"/>
              <w:jc w:val="center"/>
              <w:rPr>
                <w:color w:val="002060"/>
              </w:rPr>
            </w:pPr>
            <w:r w:rsidRPr="00923F9E">
              <w:rPr>
                <w:color w:val="002060"/>
              </w:rPr>
              <w:t>0</w:t>
            </w:r>
          </w:p>
        </w:tc>
      </w:tr>
      <w:tr w:rsidR="00FD2047" w:rsidRPr="00923F9E" w14:paraId="7CD3ECEA" w14:textId="77777777" w:rsidTr="00147C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E35BF3" w14:textId="77777777" w:rsidR="00FD2047" w:rsidRPr="00923F9E" w:rsidRDefault="00FD2047" w:rsidP="00147C84">
            <w:pPr>
              <w:pStyle w:val="rowtabella0"/>
              <w:rPr>
                <w:color w:val="002060"/>
              </w:rPr>
            </w:pPr>
            <w:r w:rsidRPr="00923F9E">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B397D" w14:textId="77777777" w:rsidR="00FD2047" w:rsidRPr="00923F9E" w:rsidRDefault="00FD2047" w:rsidP="00147C84">
            <w:pPr>
              <w:pStyle w:val="rowtabella0"/>
              <w:jc w:val="center"/>
              <w:rPr>
                <w:color w:val="002060"/>
              </w:rPr>
            </w:pPr>
            <w:r w:rsidRPr="00923F9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963CD"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67ED2"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C25D6"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48425" w14:textId="77777777" w:rsidR="00FD2047" w:rsidRPr="00923F9E" w:rsidRDefault="00FD2047" w:rsidP="00147C84">
            <w:pPr>
              <w:pStyle w:val="rowtabella0"/>
              <w:jc w:val="center"/>
              <w:rPr>
                <w:color w:val="002060"/>
              </w:rPr>
            </w:pPr>
            <w:r w:rsidRPr="00923F9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E4D97" w14:textId="77777777" w:rsidR="00FD2047" w:rsidRPr="00923F9E" w:rsidRDefault="00FD2047" w:rsidP="00147C84">
            <w:pPr>
              <w:pStyle w:val="rowtabella0"/>
              <w:jc w:val="center"/>
              <w:rPr>
                <w:color w:val="002060"/>
              </w:rPr>
            </w:pPr>
            <w:r w:rsidRPr="00923F9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38502" w14:textId="77777777" w:rsidR="00FD2047" w:rsidRPr="00923F9E" w:rsidRDefault="00FD2047" w:rsidP="00147C84">
            <w:pPr>
              <w:pStyle w:val="rowtabella0"/>
              <w:jc w:val="center"/>
              <w:rPr>
                <w:color w:val="002060"/>
              </w:rPr>
            </w:pPr>
            <w:r w:rsidRPr="00923F9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24777" w14:textId="77777777" w:rsidR="00FD2047" w:rsidRPr="00923F9E" w:rsidRDefault="00FD2047" w:rsidP="00147C84">
            <w:pPr>
              <w:pStyle w:val="rowtabella0"/>
              <w:jc w:val="center"/>
              <w:rPr>
                <w:color w:val="002060"/>
              </w:rPr>
            </w:pPr>
            <w:r w:rsidRPr="00923F9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C5A5F" w14:textId="77777777" w:rsidR="00FD2047" w:rsidRPr="00923F9E" w:rsidRDefault="00FD2047" w:rsidP="00147C84">
            <w:pPr>
              <w:pStyle w:val="rowtabella0"/>
              <w:jc w:val="center"/>
              <w:rPr>
                <w:color w:val="002060"/>
              </w:rPr>
            </w:pPr>
            <w:r w:rsidRPr="00923F9E">
              <w:rPr>
                <w:color w:val="002060"/>
              </w:rPr>
              <w:t>0</w:t>
            </w:r>
          </w:p>
        </w:tc>
      </w:tr>
    </w:tbl>
    <w:p w14:paraId="6934B741" w14:textId="77777777" w:rsidR="00FD2047" w:rsidRPr="00923F9E" w:rsidRDefault="00FD2047" w:rsidP="00FD2047">
      <w:pPr>
        <w:pStyle w:val="breakline"/>
        <w:rPr>
          <w:rFonts w:eastAsiaTheme="minorEastAsia"/>
          <w:color w:val="002060"/>
        </w:rPr>
      </w:pPr>
    </w:p>
    <w:p w14:paraId="26672855" w14:textId="77777777" w:rsidR="00FD2047" w:rsidRPr="00923F9E" w:rsidRDefault="00FD2047" w:rsidP="00FD2047">
      <w:pPr>
        <w:pStyle w:val="breakline"/>
        <w:rPr>
          <w:color w:val="002060"/>
        </w:rPr>
      </w:pPr>
    </w:p>
    <w:p w14:paraId="5E83180C" w14:textId="77777777" w:rsidR="00FD2047" w:rsidRPr="00923F9E" w:rsidRDefault="00FD2047" w:rsidP="00FD2047">
      <w:pPr>
        <w:pStyle w:val="sottotitolocampionato10"/>
        <w:rPr>
          <w:color w:val="002060"/>
        </w:rPr>
      </w:pPr>
      <w:r w:rsidRPr="00923F9E">
        <w:rPr>
          <w:color w:val="002060"/>
        </w:rPr>
        <w:t>GIRONE S</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D2047" w:rsidRPr="00923F9E" w14:paraId="0ADC6705" w14:textId="77777777" w:rsidTr="00147C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E7606" w14:textId="77777777" w:rsidR="00FD2047" w:rsidRPr="00923F9E" w:rsidRDefault="00FD2047" w:rsidP="00147C84">
            <w:pPr>
              <w:pStyle w:val="headertabella0"/>
              <w:rPr>
                <w:color w:val="002060"/>
              </w:rPr>
            </w:pPr>
            <w:r w:rsidRPr="00923F9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2B314" w14:textId="77777777" w:rsidR="00FD2047" w:rsidRPr="00923F9E" w:rsidRDefault="00FD2047" w:rsidP="00147C84">
            <w:pPr>
              <w:pStyle w:val="headertabella0"/>
              <w:rPr>
                <w:color w:val="002060"/>
              </w:rPr>
            </w:pPr>
            <w:r w:rsidRPr="00923F9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CB325" w14:textId="77777777" w:rsidR="00FD2047" w:rsidRPr="00923F9E" w:rsidRDefault="00FD2047" w:rsidP="00147C84">
            <w:pPr>
              <w:pStyle w:val="headertabella0"/>
              <w:rPr>
                <w:color w:val="002060"/>
              </w:rPr>
            </w:pPr>
            <w:r w:rsidRPr="00923F9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18B14" w14:textId="77777777" w:rsidR="00FD2047" w:rsidRPr="00923F9E" w:rsidRDefault="00FD2047" w:rsidP="00147C84">
            <w:pPr>
              <w:pStyle w:val="headertabella0"/>
              <w:rPr>
                <w:color w:val="002060"/>
              </w:rPr>
            </w:pPr>
            <w:r w:rsidRPr="00923F9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142D4" w14:textId="77777777" w:rsidR="00FD2047" w:rsidRPr="00923F9E" w:rsidRDefault="00FD2047" w:rsidP="00147C84">
            <w:pPr>
              <w:pStyle w:val="headertabella0"/>
              <w:rPr>
                <w:color w:val="002060"/>
              </w:rPr>
            </w:pPr>
            <w:r w:rsidRPr="00923F9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D7A36" w14:textId="77777777" w:rsidR="00FD2047" w:rsidRPr="00923F9E" w:rsidRDefault="00FD2047" w:rsidP="00147C84">
            <w:pPr>
              <w:pStyle w:val="headertabella0"/>
              <w:rPr>
                <w:color w:val="002060"/>
              </w:rPr>
            </w:pPr>
            <w:r w:rsidRPr="00923F9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63020" w14:textId="77777777" w:rsidR="00FD2047" w:rsidRPr="00923F9E" w:rsidRDefault="00FD2047" w:rsidP="00147C84">
            <w:pPr>
              <w:pStyle w:val="headertabella0"/>
              <w:rPr>
                <w:color w:val="002060"/>
              </w:rPr>
            </w:pPr>
            <w:r w:rsidRPr="00923F9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1128C" w14:textId="77777777" w:rsidR="00FD2047" w:rsidRPr="00923F9E" w:rsidRDefault="00FD2047" w:rsidP="00147C84">
            <w:pPr>
              <w:pStyle w:val="headertabella0"/>
              <w:rPr>
                <w:color w:val="002060"/>
              </w:rPr>
            </w:pPr>
            <w:r w:rsidRPr="00923F9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12CF3" w14:textId="77777777" w:rsidR="00FD2047" w:rsidRPr="00923F9E" w:rsidRDefault="00FD2047" w:rsidP="00147C84">
            <w:pPr>
              <w:pStyle w:val="headertabella0"/>
              <w:rPr>
                <w:color w:val="002060"/>
              </w:rPr>
            </w:pPr>
            <w:r w:rsidRPr="00923F9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62092" w14:textId="77777777" w:rsidR="00FD2047" w:rsidRPr="00923F9E" w:rsidRDefault="00FD2047" w:rsidP="00147C84">
            <w:pPr>
              <w:pStyle w:val="headertabella0"/>
              <w:rPr>
                <w:color w:val="002060"/>
              </w:rPr>
            </w:pPr>
            <w:r w:rsidRPr="00923F9E">
              <w:rPr>
                <w:color w:val="002060"/>
              </w:rPr>
              <w:t>PE</w:t>
            </w:r>
          </w:p>
        </w:tc>
      </w:tr>
      <w:tr w:rsidR="00FD2047" w:rsidRPr="00923F9E" w14:paraId="47B04582" w14:textId="77777777" w:rsidTr="00147C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68E676" w14:textId="77777777" w:rsidR="00FD2047" w:rsidRPr="00923F9E" w:rsidRDefault="00FD2047" w:rsidP="00147C84">
            <w:pPr>
              <w:pStyle w:val="rowtabella0"/>
              <w:rPr>
                <w:color w:val="002060"/>
              </w:rPr>
            </w:pPr>
            <w:r w:rsidRPr="00923F9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E06D3" w14:textId="77777777" w:rsidR="00FD2047" w:rsidRPr="00923F9E" w:rsidRDefault="00FD2047" w:rsidP="00147C84">
            <w:pPr>
              <w:pStyle w:val="rowtabella0"/>
              <w:jc w:val="center"/>
              <w:rPr>
                <w:color w:val="002060"/>
              </w:rPr>
            </w:pPr>
            <w:r w:rsidRPr="00923F9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88AD8" w14:textId="77777777" w:rsidR="00FD2047" w:rsidRPr="00923F9E" w:rsidRDefault="00FD2047" w:rsidP="00147C84">
            <w:pPr>
              <w:pStyle w:val="rowtabella0"/>
              <w:jc w:val="center"/>
              <w:rPr>
                <w:color w:val="002060"/>
              </w:rPr>
            </w:pPr>
            <w:r w:rsidRPr="00923F9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3512B" w14:textId="77777777" w:rsidR="00FD2047" w:rsidRPr="00923F9E" w:rsidRDefault="00FD2047" w:rsidP="00147C84">
            <w:pPr>
              <w:pStyle w:val="rowtabella0"/>
              <w:jc w:val="center"/>
              <w:rPr>
                <w:color w:val="002060"/>
              </w:rPr>
            </w:pPr>
            <w:r w:rsidRPr="00923F9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DAA25"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5513E"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A7E7B" w14:textId="77777777" w:rsidR="00FD2047" w:rsidRPr="00923F9E" w:rsidRDefault="00FD2047" w:rsidP="00147C84">
            <w:pPr>
              <w:pStyle w:val="rowtabella0"/>
              <w:jc w:val="center"/>
              <w:rPr>
                <w:color w:val="002060"/>
              </w:rPr>
            </w:pPr>
            <w:r w:rsidRPr="00923F9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30F0B" w14:textId="77777777" w:rsidR="00FD2047" w:rsidRPr="00923F9E" w:rsidRDefault="00FD2047" w:rsidP="00147C84">
            <w:pPr>
              <w:pStyle w:val="rowtabella0"/>
              <w:jc w:val="center"/>
              <w:rPr>
                <w:color w:val="002060"/>
              </w:rPr>
            </w:pPr>
            <w:r w:rsidRPr="00923F9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51B73"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AC766" w14:textId="77777777" w:rsidR="00FD2047" w:rsidRPr="00923F9E" w:rsidRDefault="00FD2047" w:rsidP="00147C84">
            <w:pPr>
              <w:pStyle w:val="rowtabella0"/>
              <w:jc w:val="center"/>
              <w:rPr>
                <w:color w:val="002060"/>
              </w:rPr>
            </w:pPr>
            <w:r w:rsidRPr="00923F9E">
              <w:rPr>
                <w:color w:val="002060"/>
              </w:rPr>
              <w:t>0</w:t>
            </w:r>
          </w:p>
        </w:tc>
      </w:tr>
      <w:tr w:rsidR="00FD2047" w:rsidRPr="00923F9E" w14:paraId="1149BEA6"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676192" w14:textId="77777777" w:rsidR="00FD2047" w:rsidRPr="00923F9E" w:rsidRDefault="00FD2047" w:rsidP="00147C84">
            <w:pPr>
              <w:pStyle w:val="rowtabella0"/>
              <w:rPr>
                <w:color w:val="002060"/>
              </w:rPr>
            </w:pPr>
            <w:r w:rsidRPr="00923F9E">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6F39C" w14:textId="77777777" w:rsidR="00FD2047" w:rsidRPr="00923F9E" w:rsidRDefault="00FD2047" w:rsidP="00147C84">
            <w:pPr>
              <w:pStyle w:val="rowtabella0"/>
              <w:jc w:val="center"/>
              <w:rPr>
                <w:color w:val="002060"/>
              </w:rPr>
            </w:pPr>
            <w:r w:rsidRPr="00923F9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C6BC7" w14:textId="77777777" w:rsidR="00FD2047" w:rsidRPr="00923F9E" w:rsidRDefault="00FD2047" w:rsidP="00147C84">
            <w:pPr>
              <w:pStyle w:val="rowtabella0"/>
              <w:jc w:val="center"/>
              <w:rPr>
                <w:color w:val="002060"/>
              </w:rPr>
            </w:pPr>
            <w:r w:rsidRPr="00923F9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FB5C4" w14:textId="77777777" w:rsidR="00FD2047" w:rsidRPr="00923F9E" w:rsidRDefault="00FD2047" w:rsidP="00147C84">
            <w:pPr>
              <w:pStyle w:val="rowtabella0"/>
              <w:jc w:val="center"/>
              <w:rPr>
                <w:color w:val="002060"/>
              </w:rPr>
            </w:pPr>
            <w:r w:rsidRPr="00923F9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CFF70"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0405B"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1C6A3" w14:textId="77777777" w:rsidR="00FD2047" w:rsidRPr="00923F9E" w:rsidRDefault="00FD2047" w:rsidP="00147C84">
            <w:pPr>
              <w:pStyle w:val="rowtabella0"/>
              <w:jc w:val="center"/>
              <w:rPr>
                <w:color w:val="002060"/>
              </w:rPr>
            </w:pPr>
            <w:r w:rsidRPr="00923F9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E447E" w14:textId="77777777" w:rsidR="00FD2047" w:rsidRPr="00923F9E" w:rsidRDefault="00FD2047" w:rsidP="00147C84">
            <w:pPr>
              <w:pStyle w:val="rowtabella0"/>
              <w:jc w:val="center"/>
              <w:rPr>
                <w:color w:val="002060"/>
              </w:rPr>
            </w:pPr>
            <w:r w:rsidRPr="00923F9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6511F" w14:textId="77777777" w:rsidR="00FD2047" w:rsidRPr="00923F9E" w:rsidRDefault="00FD2047" w:rsidP="00147C84">
            <w:pPr>
              <w:pStyle w:val="rowtabella0"/>
              <w:jc w:val="center"/>
              <w:rPr>
                <w:color w:val="002060"/>
              </w:rPr>
            </w:pPr>
            <w:r w:rsidRPr="00923F9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2C058" w14:textId="77777777" w:rsidR="00FD2047" w:rsidRPr="00923F9E" w:rsidRDefault="00FD2047" w:rsidP="00147C84">
            <w:pPr>
              <w:pStyle w:val="rowtabella0"/>
              <w:jc w:val="center"/>
              <w:rPr>
                <w:color w:val="002060"/>
              </w:rPr>
            </w:pPr>
            <w:r w:rsidRPr="00923F9E">
              <w:rPr>
                <w:color w:val="002060"/>
              </w:rPr>
              <w:t>0</w:t>
            </w:r>
          </w:p>
        </w:tc>
      </w:tr>
      <w:tr w:rsidR="00FD2047" w:rsidRPr="00923F9E" w14:paraId="14F0A783"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238F24" w14:textId="77777777" w:rsidR="00FD2047" w:rsidRPr="00923F9E" w:rsidRDefault="00FD2047" w:rsidP="00147C84">
            <w:pPr>
              <w:pStyle w:val="rowtabella0"/>
              <w:rPr>
                <w:color w:val="002060"/>
              </w:rPr>
            </w:pPr>
            <w:r w:rsidRPr="00923F9E">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731B1" w14:textId="77777777" w:rsidR="00FD2047" w:rsidRPr="00923F9E" w:rsidRDefault="00FD2047" w:rsidP="00147C84">
            <w:pPr>
              <w:pStyle w:val="rowtabella0"/>
              <w:jc w:val="center"/>
              <w:rPr>
                <w:color w:val="002060"/>
              </w:rPr>
            </w:pPr>
            <w:r w:rsidRPr="00923F9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A366E" w14:textId="77777777" w:rsidR="00FD2047" w:rsidRPr="00923F9E" w:rsidRDefault="00FD2047" w:rsidP="00147C84">
            <w:pPr>
              <w:pStyle w:val="rowtabella0"/>
              <w:jc w:val="center"/>
              <w:rPr>
                <w:color w:val="002060"/>
              </w:rPr>
            </w:pPr>
            <w:r w:rsidRPr="00923F9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6FFB7"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CDCBC"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CD62F"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1CAA0" w14:textId="77777777" w:rsidR="00FD2047" w:rsidRPr="00923F9E" w:rsidRDefault="00FD2047" w:rsidP="00147C84">
            <w:pPr>
              <w:pStyle w:val="rowtabella0"/>
              <w:jc w:val="center"/>
              <w:rPr>
                <w:color w:val="002060"/>
              </w:rPr>
            </w:pPr>
            <w:r w:rsidRPr="00923F9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73837" w14:textId="77777777" w:rsidR="00FD2047" w:rsidRPr="00923F9E" w:rsidRDefault="00FD2047" w:rsidP="00147C84">
            <w:pPr>
              <w:pStyle w:val="rowtabella0"/>
              <w:jc w:val="center"/>
              <w:rPr>
                <w:color w:val="002060"/>
              </w:rPr>
            </w:pPr>
            <w:r w:rsidRPr="00923F9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45286"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EAF86" w14:textId="77777777" w:rsidR="00FD2047" w:rsidRPr="00923F9E" w:rsidRDefault="00FD2047" w:rsidP="00147C84">
            <w:pPr>
              <w:pStyle w:val="rowtabella0"/>
              <w:jc w:val="center"/>
              <w:rPr>
                <w:color w:val="002060"/>
              </w:rPr>
            </w:pPr>
            <w:r w:rsidRPr="00923F9E">
              <w:rPr>
                <w:color w:val="002060"/>
              </w:rPr>
              <w:t>0</w:t>
            </w:r>
          </w:p>
        </w:tc>
      </w:tr>
      <w:tr w:rsidR="00FD2047" w:rsidRPr="00923F9E" w14:paraId="1FDBE855"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56FB91" w14:textId="77777777" w:rsidR="00FD2047" w:rsidRPr="00923F9E" w:rsidRDefault="00FD2047" w:rsidP="00147C84">
            <w:pPr>
              <w:pStyle w:val="rowtabella0"/>
              <w:rPr>
                <w:color w:val="002060"/>
              </w:rPr>
            </w:pPr>
            <w:r w:rsidRPr="00923F9E">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DE59B" w14:textId="77777777" w:rsidR="00FD2047" w:rsidRPr="00923F9E" w:rsidRDefault="00FD2047" w:rsidP="00147C84">
            <w:pPr>
              <w:pStyle w:val="rowtabella0"/>
              <w:jc w:val="center"/>
              <w:rPr>
                <w:color w:val="002060"/>
              </w:rPr>
            </w:pPr>
            <w:r w:rsidRPr="00923F9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E55EF" w14:textId="77777777" w:rsidR="00FD2047" w:rsidRPr="00923F9E" w:rsidRDefault="00FD2047" w:rsidP="00147C84">
            <w:pPr>
              <w:pStyle w:val="rowtabella0"/>
              <w:jc w:val="center"/>
              <w:rPr>
                <w:color w:val="002060"/>
              </w:rPr>
            </w:pPr>
            <w:r w:rsidRPr="00923F9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37796"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F6D16"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8DCA7"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5CFA8" w14:textId="77777777" w:rsidR="00FD2047" w:rsidRPr="00923F9E" w:rsidRDefault="00FD2047" w:rsidP="00147C84">
            <w:pPr>
              <w:pStyle w:val="rowtabella0"/>
              <w:jc w:val="center"/>
              <w:rPr>
                <w:color w:val="002060"/>
              </w:rPr>
            </w:pPr>
            <w:r w:rsidRPr="00923F9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C2378" w14:textId="77777777" w:rsidR="00FD2047" w:rsidRPr="00923F9E" w:rsidRDefault="00FD2047" w:rsidP="00147C84">
            <w:pPr>
              <w:pStyle w:val="rowtabella0"/>
              <w:jc w:val="center"/>
              <w:rPr>
                <w:color w:val="002060"/>
              </w:rPr>
            </w:pPr>
            <w:r w:rsidRPr="00923F9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9785A"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AF2A8" w14:textId="77777777" w:rsidR="00FD2047" w:rsidRPr="00923F9E" w:rsidRDefault="00FD2047" w:rsidP="00147C84">
            <w:pPr>
              <w:pStyle w:val="rowtabella0"/>
              <w:jc w:val="center"/>
              <w:rPr>
                <w:color w:val="002060"/>
              </w:rPr>
            </w:pPr>
            <w:r w:rsidRPr="00923F9E">
              <w:rPr>
                <w:color w:val="002060"/>
              </w:rPr>
              <w:t>0</w:t>
            </w:r>
          </w:p>
        </w:tc>
      </w:tr>
      <w:tr w:rsidR="00FD2047" w:rsidRPr="00923F9E" w14:paraId="2F1E41BB" w14:textId="77777777" w:rsidTr="00147C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6CBB6D" w14:textId="77777777" w:rsidR="00FD2047" w:rsidRPr="00923F9E" w:rsidRDefault="00FD2047" w:rsidP="00147C84">
            <w:pPr>
              <w:pStyle w:val="rowtabella0"/>
              <w:rPr>
                <w:color w:val="002060"/>
              </w:rPr>
            </w:pPr>
            <w:r w:rsidRPr="00923F9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F276E"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870D7" w14:textId="77777777" w:rsidR="00FD2047" w:rsidRPr="00923F9E" w:rsidRDefault="00FD2047" w:rsidP="00147C84">
            <w:pPr>
              <w:pStyle w:val="rowtabella0"/>
              <w:jc w:val="center"/>
              <w:rPr>
                <w:color w:val="002060"/>
              </w:rPr>
            </w:pPr>
            <w:r w:rsidRPr="00923F9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DC5B1"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5EC1E"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02C6B" w14:textId="77777777" w:rsidR="00FD2047" w:rsidRPr="00923F9E" w:rsidRDefault="00FD2047" w:rsidP="00147C84">
            <w:pPr>
              <w:pStyle w:val="rowtabella0"/>
              <w:jc w:val="center"/>
              <w:rPr>
                <w:color w:val="002060"/>
              </w:rPr>
            </w:pPr>
            <w:r w:rsidRPr="00923F9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4BF8B" w14:textId="77777777" w:rsidR="00FD2047" w:rsidRPr="00923F9E" w:rsidRDefault="00FD2047" w:rsidP="00147C84">
            <w:pPr>
              <w:pStyle w:val="rowtabella0"/>
              <w:jc w:val="center"/>
              <w:rPr>
                <w:color w:val="002060"/>
              </w:rPr>
            </w:pPr>
            <w:r w:rsidRPr="00923F9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4F396" w14:textId="77777777" w:rsidR="00FD2047" w:rsidRPr="00923F9E" w:rsidRDefault="00FD2047" w:rsidP="00147C84">
            <w:pPr>
              <w:pStyle w:val="rowtabella0"/>
              <w:jc w:val="center"/>
              <w:rPr>
                <w:color w:val="002060"/>
              </w:rPr>
            </w:pPr>
            <w:r w:rsidRPr="00923F9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1B541" w14:textId="77777777" w:rsidR="00FD2047" w:rsidRPr="00923F9E" w:rsidRDefault="00FD2047" w:rsidP="00147C84">
            <w:pPr>
              <w:pStyle w:val="rowtabella0"/>
              <w:jc w:val="center"/>
              <w:rPr>
                <w:color w:val="002060"/>
              </w:rPr>
            </w:pPr>
            <w:r w:rsidRPr="00923F9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370E1" w14:textId="77777777" w:rsidR="00FD2047" w:rsidRPr="00923F9E" w:rsidRDefault="00FD2047" w:rsidP="00147C84">
            <w:pPr>
              <w:pStyle w:val="rowtabella0"/>
              <w:jc w:val="center"/>
              <w:rPr>
                <w:color w:val="002060"/>
              </w:rPr>
            </w:pPr>
            <w:r w:rsidRPr="00923F9E">
              <w:rPr>
                <w:color w:val="002060"/>
              </w:rPr>
              <w:t>0</w:t>
            </w:r>
          </w:p>
        </w:tc>
      </w:tr>
    </w:tbl>
    <w:p w14:paraId="36CC5C2E" w14:textId="77777777" w:rsidR="00FD2047" w:rsidRPr="00923F9E" w:rsidRDefault="00FD2047" w:rsidP="00FD2047">
      <w:pPr>
        <w:pStyle w:val="breakline"/>
        <w:rPr>
          <w:color w:val="002060"/>
        </w:rPr>
      </w:pPr>
    </w:p>
    <w:p w14:paraId="58F921DB" w14:textId="77777777" w:rsidR="00FD2047" w:rsidRPr="00923F9E" w:rsidRDefault="00FD2047" w:rsidP="00FD2047">
      <w:pPr>
        <w:pStyle w:val="titoloprinc0"/>
        <w:rPr>
          <w:color w:val="002060"/>
        </w:rPr>
      </w:pPr>
      <w:r w:rsidRPr="00923F9E">
        <w:rPr>
          <w:color w:val="002060"/>
        </w:rPr>
        <w:t>PROGRAMMA GARE</w:t>
      </w:r>
    </w:p>
    <w:p w14:paraId="6894C3E5" w14:textId="77777777" w:rsidR="00FD2047" w:rsidRPr="00923F9E" w:rsidRDefault="00FD2047" w:rsidP="00FD2047">
      <w:pPr>
        <w:pStyle w:val="breakline"/>
        <w:rPr>
          <w:color w:val="002060"/>
        </w:rPr>
      </w:pPr>
    </w:p>
    <w:p w14:paraId="2E2C1344" w14:textId="77777777" w:rsidR="00FD2047" w:rsidRPr="00923F9E" w:rsidRDefault="00FD2047" w:rsidP="00FD2047">
      <w:pPr>
        <w:pStyle w:val="sottotitolocampionato10"/>
        <w:rPr>
          <w:color w:val="002060"/>
        </w:rPr>
      </w:pPr>
      <w:r w:rsidRPr="00923F9E">
        <w:rPr>
          <w:color w:val="002060"/>
        </w:rPr>
        <w:t>GIRONE G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FD2047" w:rsidRPr="00923F9E" w14:paraId="73CB5013" w14:textId="77777777" w:rsidTr="00147C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BE0D5" w14:textId="77777777" w:rsidR="00FD2047" w:rsidRPr="00923F9E" w:rsidRDefault="00FD2047" w:rsidP="00147C84">
            <w:pPr>
              <w:pStyle w:val="headertabella0"/>
              <w:rPr>
                <w:color w:val="002060"/>
              </w:rPr>
            </w:pPr>
            <w:r w:rsidRPr="00923F9E">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D3002" w14:textId="77777777" w:rsidR="00FD2047" w:rsidRPr="00923F9E" w:rsidRDefault="00FD2047" w:rsidP="00147C84">
            <w:pPr>
              <w:pStyle w:val="headertabella0"/>
              <w:rPr>
                <w:color w:val="002060"/>
              </w:rPr>
            </w:pPr>
            <w:r w:rsidRPr="00923F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79478" w14:textId="77777777" w:rsidR="00FD2047" w:rsidRPr="00923F9E" w:rsidRDefault="00FD2047" w:rsidP="00147C84">
            <w:pPr>
              <w:pStyle w:val="headertabella0"/>
              <w:rPr>
                <w:color w:val="002060"/>
              </w:rPr>
            </w:pPr>
            <w:r w:rsidRPr="00923F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78DF9" w14:textId="77777777" w:rsidR="00FD2047" w:rsidRPr="00923F9E" w:rsidRDefault="00FD2047" w:rsidP="00147C84">
            <w:pPr>
              <w:pStyle w:val="headertabella0"/>
              <w:rPr>
                <w:color w:val="002060"/>
              </w:rPr>
            </w:pPr>
            <w:r w:rsidRPr="00923F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E3CC8" w14:textId="77777777" w:rsidR="00FD2047" w:rsidRPr="00923F9E" w:rsidRDefault="00FD2047" w:rsidP="00147C84">
            <w:pPr>
              <w:pStyle w:val="headertabella0"/>
              <w:rPr>
                <w:color w:val="002060"/>
              </w:rPr>
            </w:pPr>
            <w:r w:rsidRPr="00923F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EAEC1" w14:textId="77777777" w:rsidR="00FD2047" w:rsidRPr="00923F9E" w:rsidRDefault="00FD2047" w:rsidP="00147C84">
            <w:pPr>
              <w:pStyle w:val="headertabella0"/>
              <w:rPr>
                <w:color w:val="002060"/>
              </w:rPr>
            </w:pPr>
            <w:proofErr w:type="spellStart"/>
            <w:r w:rsidRPr="00923F9E">
              <w:rPr>
                <w:color w:val="002060"/>
              </w:rPr>
              <w:t>Localita'</w:t>
            </w:r>
            <w:proofErr w:type="spellEnd"/>
            <w:r w:rsidRPr="00923F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30F35" w14:textId="77777777" w:rsidR="00FD2047" w:rsidRPr="00923F9E" w:rsidRDefault="00FD2047" w:rsidP="00147C84">
            <w:pPr>
              <w:pStyle w:val="headertabella0"/>
              <w:rPr>
                <w:color w:val="002060"/>
              </w:rPr>
            </w:pPr>
            <w:r w:rsidRPr="00923F9E">
              <w:rPr>
                <w:color w:val="002060"/>
              </w:rPr>
              <w:t>Indirizzo Impianto</w:t>
            </w:r>
          </w:p>
        </w:tc>
      </w:tr>
      <w:tr w:rsidR="00FD2047" w:rsidRPr="00923F9E" w14:paraId="66169CCF" w14:textId="77777777" w:rsidTr="00147C8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CBD16D" w14:textId="77777777" w:rsidR="00FD2047" w:rsidRPr="00923F9E" w:rsidRDefault="00FD2047" w:rsidP="00147C84">
            <w:pPr>
              <w:pStyle w:val="rowtabella0"/>
              <w:rPr>
                <w:color w:val="002060"/>
              </w:rPr>
            </w:pPr>
            <w:r w:rsidRPr="00923F9E">
              <w:rPr>
                <w:color w:val="002060"/>
              </w:rPr>
              <w:t xml:space="preserve">AUDAX 1970 </w:t>
            </w:r>
            <w:proofErr w:type="gramStart"/>
            <w:r w:rsidRPr="00923F9E">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2E2B6B" w14:textId="77777777" w:rsidR="00FD2047" w:rsidRPr="00923F9E" w:rsidRDefault="00FD2047" w:rsidP="00147C84">
            <w:pPr>
              <w:pStyle w:val="rowtabella0"/>
              <w:rPr>
                <w:color w:val="002060"/>
              </w:rPr>
            </w:pPr>
            <w:r w:rsidRPr="00923F9E">
              <w:rPr>
                <w:color w:val="002060"/>
              </w:rPr>
              <w:t>CSI STELLA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44AC7F" w14:textId="77777777" w:rsidR="00FD2047" w:rsidRPr="00923F9E" w:rsidRDefault="00FD2047" w:rsidP="00147C84">
            <w:pPr>
              <w:pStyle w:val="rowtabella0"/>
              <w:jc w:val="center"/>
              <w:rPr>
                <w:color w:val="002060"/>
              </w:rPr>
            </w:pPr>
            <w:r w:rsidRPr="00923F9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9A4B18" w14:textId="77777777" w:rsidR="00FD2047" w:rsidRPr="00923F9E" w:rsidRDefault="00FD2047" w:rsidP="00147C84">
            <w:pPr>
              <w:pStyle w:val="rowtabella0"/>
              <w:rPr>
                <w:color w:val="002060"/>
              </w:rPr>
            </w:pPr>
            <w:r w:rsidRPr="00923F9E">
              <w:rPr>
                <w:color w:val="002060"/>
              </w:rPr>
              <w:t>26/03/2022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3FB216" w14:textId="77777777" w:rsidR="00FD2047" w:rsidRPr="00923F9E" w:rsidRDefault="00FD2047" w:rsidP="00147C84">
            <w:pPr>
              <w:pStyle w:val="rowtabella0"/>
              <w:rPr>
                <w:color w:val="002060"/>
              </w:rPr>
            </w:pPr>
            <w:r w:rsidRPr="00923F9E">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9FABB8" w14:textId="77777777" w:rsidR="00FD2047" w:rsidRPr="00923F9E" w:rsidRDefault="00FD2047" w:rsidP="00147C84">
            <w:pPr>
              <w:pStyle w:val="rowtabella0"/>
              <w:rPr>
                <w:color w:val="002060"/>
              </w:rPr>
            </w:pPr>
            <w:r w:rsidRPr="00923F9E">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8B6E63" w14:textId="77777777" w:rsidR="00FD2047" w:rsidRPr="00923F9E" w:rsidRDefault="00FD2047" w:rsidP="00147C84">
            <w:pPr>
              <w:pStyle w:val="rowtabella0"/>
              <w:rPr>
                <w:color w:val="002060"/>
              </w:rPr>
            </w:pPr>
            <w:r w:rsidRPr="00923F9E">
              <w:rPr>
                <w:color w:val="002060"/>
              </w:rPr>
              <w:t>VIA ANTONIO ROSMINI 22/B</w:t>
            </w:r>
          </w:p>
        </w:tc>
      </w:tr>
      <w:tr w:rsidR="00FD2047" w:rsidRPr="00923F9E" w14:paraId="45CDF705" w14:textId="77777777" w:rsidTr="00147C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8AB108" w14:textId="77777777" w:rsidR="00FD2047" w:rsidRPr="00923F9E" w:rsidRDefault="00FD2047" w:rsidP="00147C84">
            <w:pPr>
              <w:pStyle w:val="rowtabella0"/>
              <w:rPr>
                <w:color w:val="002060"/>
              </w:rPr>
            </w:pPr>
            <w:proofErr w:type="gramStart"/>
            <w:r w:rsidRPr="00923F9E">
              <w:rPr>
                <w:color w:val="002060"/>
              </w:rPr>
              <w:t>U.MANDOLESI</w:t>
            </w:r>
            <w:proofErr w:type="gramEnd"/>
            <w:r w:rsidRPr="00923F9E">
              <w:rPr>
                <w:color w:val="002060"/>
              </w:rPr>
              <w:t xml:space="preserv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B62EBD" w14:textId="77777777" w:rsidR="00FD2047" w:rsidRPr="00923F9E" w:rsidRDefault="00FD2047" w:rsidP="00147C84">
            <w:pPr>
              <w:pStyle w:val="rowtabella0"/>
              <w:rPr>
                <w:color w:val="002060"/>
              </w:rPr>
            </w:pPr>
            <w:r w:rsidRPr="00923F9E">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2BD04B" w14:textId="77777777" w:rsidR="00FD2047" w:rsidRPr="00923F9E" w:rsidRDefault="00FD2047" w:rsidP="00147C84">
            <w:pPr>
              <w:pStyle w:val="rowtabella0"/>
              <w:jc w:val="center"/>
              <w:rPr>
                <w:color w:val="002060"/>
              </w:rPr>
            </w:pPr>
            <w:r w:rsidRPr="00923F9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E29999" w14:textId="77777777" w:rsidR="00FD2047" w:rsidRPr="00923F9E" w:rsidRDefault="00FD2047" w:rsidP="00147C84">
            <w:pPr>
              <w:pStyle w:val="rowtabella0"/>
              <w:rPr>
                <w:color w:val="002060"/>
              </w:rPr>
            </w:pPr>
            <w:r w:rsidRPr="00923F9E">
              <w:rPr>
                <w:color w:val="002060"/>
              </w:rPr>
              <w:t>26/03/2022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2B5FF2" w14:textId="77777777" w:rsidR="00FD2047" w:rsidRPr="00923F9E" w:rsidRDefault="00FD2047" w:rsidP="00147C84">
            <w:pPr>
              <w:pStyle w:val="rowtabella0"/>
              <w:rPr>
                <w:color w:val="002060"/>
              </w:rPr>
            </w:pPr>
            <w:r w:rsidRPr="00923F9E">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0C86FB" w14:textId="77777777" w:rsidR="00FD2047" w:rsidRPr="00923F9E" w:rsidRDefault="00FD2047" w:rsidP="00147C84">
            <w:pPr>
              <w:pStyle w:val="rowtabella0"/>
              <w:rPr>
                <w:color w:val="002060"/>
              </w:rPr>
            </w:pPr>
            <w:r w:rsidRPr="00923F9E">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A30A45" w14:textId="77777777" w:rsidR="00FD2047" w:rsidRPr="00923F9E" w:rsidRDefault="00FD2047" w:rsidP="00147C84">
            <w:pPr>
              <w:pStyle w:val="rowtabella0"/>
              <w:rPr>
                <w:color w:val="002060"/>
              </w:rPr>
            </w:pPr>
            <w:r w:rsidRPr="00923F9E">
              <w:rPr>
                <w:color w:val="002060"/>
              </w:rPr>
              <w:t>VIA DELLE REGIONI, 8</w:t>
            </w:r>
          </w:p>
        </w:tc>
      </w:tr>
      <w:tr w:rsidR="00FD2047" w:rsidRPr="00923F9E" w14:paraId="0156E9B4" w14:textId="77777777" w:rsidTr="00147C8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8A61B2" w14:textId="77777777" w:rsidR="00FD2047" w:rsidRPr="00923F9E" w:rsidRDefault="00FD2047" w:rsidP="00147C84">
            <w:pPr>
              <w:pStyle w:val="rowtabella0"/>
              <w:rPr>
                <w:color w:val="002060"/>
              </w:rPr>
            </w:pPr>
            <w:r w:rsidRPr="00923F9E">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D2AC34" w14:textId="77777777" w:rsidR="00FD2047" w:rsidRPr="00923F9E" w:rsidRDefault="00FD2047" w:rsidP="00147C84">
            <w:pPr>
              <w:pStyle w:val="rowtabella0"/>
              <w:rPr>
                <w:color w:val="002060"/>
              </w:rPr>
            </w:pPr>
            <w:r w:rsidRPr="00923F9E">
              <w:rPr>
                <w:color w:val="002060"/>
              </w:rPr>
              <w:t>C.U.S. MACERATA CALCIO A5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2505C1" w14:textId="77777777" w:rsidR="00FD2047" w:rsidRPr="00923F9E" w:rsidRDefault="00FD2047" w:rsidP="00147C84">
            <w:pPr>
              <w:pStyle w:val="rowtabella0"/>
              <w:jc w:val="center"/>
              <w:rPr>
                <w:color w:val="002060"/>
              </w:rPr>
            </w:pPr>
            <w:r w:rsidRPr="00923F9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5AA629" w14:textId="77777777" w:rsidR="00FD2047" w:rsidRPr="00923F9E" w:rsidRDefault="00FD2047" w:rsidP="00147C84">
            <w:pPr>
              <w:pStyle w:val="rowtabella0"/>
              <w:rPr>
                <w:color w:val="002060"/>
              </w:rPr>
            </w:pPr>
            <w:r w:rsidRPr="00923F9E">
              <w:rPr>
                <w:color w:val="002060"/>
              </w:rPr>
              <w:t>27/03/2022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A5660F" w14:textId="77777777" w:rsidR="00FD2047" w:rsidRPr="00923F9E" w:rsidRDefault="00FD2047" w:rsidP="00147C84">
            <w:pPr>
              <w:pStyle w:val="rowtabella0"/>
              <w:rPr>
                <w:color w:val="002060"/>
              </w:rPr>
            </w:pPr>
            <w:r w:rsidRPr="00923F9E">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492E55" w14:textId="77777777" w:rsidR="00FD2047" w:rsidRPr="00923F9E" w:rsidRDefault="00FD2047" w:rsidP="00147C84">
            <w:pPr>
              <w:pStyle w:val="rowtabella0"/>
              <w:rPr>
                <w:color w:val="002060"/>
              </w:rPr>
            </w:pPr>
            <w:r w:rsidRPr="00923F9E">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834767" w14:textId="77777777" w:rsidR="00FD2047" w:rsidRPr="00923F9E" w:rsidRDefault="00FD2047" w:rsidP="00147C84">
            <w:pPr>
              <w:pStyle w:val="rowtabella0"/>
              <w:rPr>
                <w:color w:val="002060"/>
              </w:rPr>
            </w:pPr>
            <w:r w:rsidRPr="00923F9E">
              <w:rPr>
                <w:color w:val="002060"/>
              </w:rPr>
              <w:t xml:space="preserve">VIA </w:t>
            </w:r>
            <w:proofErr w:type="gramStart"/>
            <w:r w:rsidRPr="00923F9E">
              <w:rPr>
                <w:color w:val="002060"/>
              </w:rPr>
              <w:t>B.BUOZZI</w:t>
            </w:r>
            <w:proofErr w:type="gramEnd"/>
          </w:p>
        </w:tc>
      </w:tr>
    </w:tbl>
    <w:p w14:paraId="7E50431B" w14:textId="77777777" w:rsidR="00FD2047" w:rsidRPr="00923F9E" w:rsidRDefault="00FD2047" w:rsidP="00FD2047">
      <w:pPr>
        <w:pStyle w:val="breakline"/>
        <w:rPr>
          <w:rFonts w:eastAsiaTheme="minorEastAsia"/>
          <w:color w:val="002060"/>
        </w:rPr>
      </w:pPr>
    </w:p>
    <w:p w14:paraId="682B53CB" w14:textId="77777777" w:rsidR="00FD2047" w:rsidRPr="00923F9E" w:rsidRDefault="00FD2047" w:rsidP="00FD2047">
      <w:pPr>
        <w:pStyle w:val="breakline"/>
        <w:rPr>
          <w:color w:val="002060"/>
        </w:rPr>
      </w:pPr>
    </w:p>
    <w:p w14:paraId="613A7C9E" w14:textId="77777777" w:rsidR="00FD2047" w:rsidRPr="00923F9E" w:rsidRDefault="00FD2047" w:rsidP="00FD2047">
      <w:pPr>
        <w:pStyle w:val="breakline"/>
        <w:rPr>
          <w:color w:val="002060"/>
        </w:rPr>
      </w:pPr>
    </w:p>
    <w:p w14:paraId="1BCBAC7E" w14:textId="77777777" w:rsidR="00FD2047" w:rsidRPr="00923F9E" w:rsidRDefault="00FD2047" w:rsidP="00FD2047">
      <w:pPr>
        <w:pStyle w:val="sottotitolocampionato10"/>
        <w:rPr>
          <w:color w:val="002060"/>
        </w:rPr>
      </w:pPr>
      <w:r w:rsidRPr="00923F9E">
        <w:rPr>
          <w:color w:val="002060"/>
        </w:rPr>
        <w:t>GIRONE S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5"/>
        <w:gridCol w:w="385"/>
        <w:gridCol w:w="898"/>
        <w:gridCol w:w="1178"/>
        <w:gridCol w:w="1550"/>
        <w:gridCol w:w="1550"/>
      </w:tblGrid>
      <w:tr w:rsidR="00FD2047" w:rsidRPr="00923F9E" w14:paraId="6A327DF2" w14:textId="77777777" w:rsidTr="00147C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5113F" w14:textId="77777777" w:rsidR="00FD2047" w:rsidRPr="00923F9E" w:rsidRDefault="00FD2047" w:rsidP="00147C84">
            <w:pPr>
              <w:pStyle w:val="headertabella0"/>
              <w:rPr>
                <w:color w:val="002060"/>
              </w:rPr>
            </w:pPr>
            <w:r w:rsidRPr="00923F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9395EC" w14:textId="77777777" w:rsidR="00FD2047" w:rsidRPr="00923F9E" w:rsidRDefault="00FD2047" w:rsidP="00147C84">
            <w:pPr>
              <w:pStyle w:val="headertabella0"/>
              <w:rPr>
                <w:color w:val="002060"/>
              </w:rPr>
            </w:pPr>
            <w:r w:rsidRPr="00923F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B5845" w14:textId="77777777" w:rsidR="00FD2047" w:rsidRPr="00923F9E" w:rsidRDefault="00FD2047" w:rsidP="00147C84">
            <w:pPr>
              <w:pStyle w:val="headertabella0"/>
              <w:rPr>
                <w:color w:val="002060"/>
              </w:rPr>
            </w:pPr>
            <w:r w:rsidRPr="00923F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65198" w14:textId="77777777" w:rsidR="00FD2047" w:rsidRPr="00923F9E" w:rsidRDefault="00FD2047" w:rsidP="00147C84">
            <w:pPr>
              <w:pStyle w:val="headertabella0"/>
              <w:rPr>
                <w:color w:val="002060"/>
              </w:rPr>
            </w:pPr>
            <w:r w:rsidRPr="00923F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4F7E1" w14:textId="77777777" w:rsidR="00FD2047" w:rsidRPr="00923F9E" w:rsidRDefault="00FD2047" w:rsidP="00147C84">
            <w:pPr>
              <w:pStyle w:val="headertabella0"/>
              <w:rPr>
                <w:color w:val="002060"/>
              </w:rPr>
            </w:pPr>
            <w:r w:rsidRPr="00923F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64D66" w14:textId="77777777" w:rsidR="00FD2047" w:rsidRPr="00923F9E" w:rsidRDefault="00FD2047" w:rsidP="00147C84">
            <w:pPr>
              <w:pStyle w:val="headertabella0"/>
              <w:rPr>
                <w:color w:val="002060"/>
              </w:rPr>
            </w:pPr>
            <w:proofErr w:type="spellStart"/>
            <w:r w:rsidRPr="00923F9E">
              <w:rPr>
                <w:color w:val="002060"/>
              </w:rPr>
              <w:t>Localita'</w:t>
            </w:r>
            <w:proofErr w:type="spellEnd"/>
            <w:r w:rsidRPr="00923F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43A05" w14:textId="77777777" w:rsidR="00FD2047" w:rsidRPr="00923F9E" w:rsidRDefault="00FD2047" w:rsidP="00147C84">
            <w:pPr>
              <w:pStyle w:val="headertabella0"/>
              <w:rPr>
                <w:color w:val="002060"/>
              </w:rPr>
            </w:pPr>
            <w:r w:rsidRPr="00923F9E">
              <w:rPr>
                <w:color w:val="002060"/>
              </w:rPr>
              <w:t>Indirizzo Impianto</w:t>
            </w:r>
          </w:p>
        </w:tc>
      </w:tr>
      <w:tr w:rsidR="00FD2047" w:rsidRPr="00923F9E" w14:paraId="625DA27F" w14:textId="77777777" w:rsidTr="00147C8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16AC98" w14:textId="77777777" w:rsidR="00FD2047" w:rsidRPr="00923F9E" w:rsidRDefault="00FD2047" w:rsidP="00147C84">
            <w:pPr>
              <w:pStyle w:val="rowtabella0"/>
              <w:rPr>
                <w:color w:val="002060"/>
              </w:rPr>
            </w:pPr>
            <w:r w:rsidRPr="00923F9E">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E80A7A" w14:textId="77777777" w:rsidR="00FD2047" w:rsidRPr="00923F9E" w:rsidRDefault="00FD2047" w:rsidP="00147C84">
            <w:pPr>
              <w:pStyle w:val="rowtabella0"/>
              <w:rPr>
                <w:color w:val="002060"/>
              </w:rPr>
            </w:pPr>
            <w:r w:rsidRPr="00923F9E">
              <w:rPr>
                <w:color w:val="002060"/>
              </w:rPr>
              <w:t>CASTELBELLINO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E6BA31" w14:textId="77777777" w:rsidR="00FD2047" w:rsidRPr="00923F9E" w:rsidRDefault="00FD2047" w:rsidP="00147C84">
            <w:pPr>
              <w:pStyle w:val="rowtabella0"/>
              <w:jc w:val="center"/>
              <w:rPr>
                <w:color w:val="002060"/>
              </w:rPr>
            </w:pPr>
            <w:r w:rsidRPr="00923F9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81DBC4" w14:textId="77777777" w:rsidR="00FD2047" w:rsidRPr="00923F9E" w:rsidRDefault="00FD2047" w:rsidP="00147C84">
            <w:pPr>
              <w:pStyle w:val="rowtabella0"/>
              <w:rPr>
                <w:color w:val="002060"/>
              </w:rPr>
            </w:pPr>
            <w:r w:rsidRPr="00923F9E">
              <w:rPr>
                <w:color w:val="002060"/>
              </w:rPr>
              <w:t>26/03/2022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D8D2AF" w14:textId="77777777" w:rsidR="00FD2047" w:rsidRPr="00923F9E" w:rsidRDefault="00FD2047" w:rsidP="00147C84">
            <w:pPr>
              <w:pStyle w:val="rowtabella0"/>
              <w:rPr>
                <w:color w:val="002060"/>
              </w:rPr>
            </w:pPr>
            <w:r w:rsidRPr="00923F9E">
              <w:rPr>
                <w:color w:val="002060"/>
              </w:rPr>
              <w:t>5055 CENTRO SPORTIVO CAMPO 2</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174D60" w14:textId="77777777" w:rsidR="00FD2047" w:rsidRPr="00923F9E" w:rsidRDefault="00FD2047" w:rsidP="00147C84">
            <w:pPr>
              <w:pStyle w:val="rowtabella0"/>
              <w:rPr>
                <w:color w:val="002060"/>
              </w:rPr>
            </w:pPr>
            <w:r w:rsidRPr="00923F9E">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0058DC" w14:textId="77777777" w:rsidR="00FD2047" w:rsidRPr="00923F9E" w:rsidRDefault="00FD2047" w:rsidP="00147C84">
            <w:pPr>
              <w:pStyle w:val="rowtabella0"/>
              <w:rPr>
                <w:color w:val="002060"/>
              </w:rPr>
            </w:pPr>
            <w:r w:rsidRPr="00923F9E">
              <w:rPr>
                <w:color w:val="002060"/>
              </w:rPr>
              <w:t>VIA ROSARIO VILLA MUSONE</w:t>
            </w:r>
          </w:p>
        </w:tc>
      </w:tr>
      <w:tr w:rsidR="00FD2047" w:rsidRPr="00923F9E" w14:paraId="716B18C9" w14:textId="77777777" w:rsidTr="00147C8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2FD348" w14:textId="77777777" w:rsidR="00FD2047" w:rsidRPr="00923F9E" w:rsidRDefault="00FD2047" w:rsidP="00147C84">
            <w:pPr>
              <w:pStyle w:val="rowtabella0"/>
              <w:rPr>
                <w:color w:val="002060"/>
              </w:rPr>
            </w:pPr>
            <w:r w:rsidRPr="00923F9E">
              <w:rPr>
                <w:color w:val="002060"/>
              </w:rPr>
              <w:t>FUTSAL MONTURANO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C94646" w14:textId="77777777" w:rsidR="00FD2047" w:rsidRPr="00923F9E" w:rsidRDefault="00FD2047" w:rsidP="00147C84">
            <w:pPr>
              <w:pStyle w:val="rowtabella0"/>
              <w:rPr>
                <w:color w:val="002060"/>
              </w:rPr>
            </w:pPr>
            <w:r w:rsidRPr="00923F9E">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99D275" w14:textId="77777777" w:rsidR="00FD2047" w:rsidRPr="00923F9E" w:rsidRDefault="00FD2047" w:rsidP="00147C84">
            <w:pPr>
              <w:pStyle w:val="rowtabella0"/>
              <w:jc w:val="center"/>
              <w:rPr>
                <w:color w:val="002060"/>
              </w:rPr>
            </w:pPr>
            <w:r w:rsidRPr="00923F9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2BA30D" w14:textId="77777777" w:rsidR="00FD2047" w:rsidRPr="00923F9E" w:rsidRDefault="00FD2047" w:rsidP="00147C84">
            <w:pPr>
              <w:pStyle w:val="rowtabella0"/>
              <w:rPr>
                <w:color w:val="002060"/>
              </w:rPr>
            </w:pPr>
            <w:r w:rsidRPr="00923F9E">
              <w:rPr>
                <w:color w:val="002060"/>
              </w:rPr>
              <w:t>26/03/2022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1B0DAE" w14:textId="77777777" w:rsidR="00FD2047" w:rsidRPr="00923F9E" w:rsidRDefault="00FD2047" w:rsidP="00147C84">
            <w:pPr>
              <w:pStyle w:val="rowtabella0"/>
              <w:rPr>
                <w:color w:val="002060"/>
              </w:rPr>
            </w:pPr>
            <w:r w:rsidRPr="00923F9E">
              <w:rPr>
                <w:color w:val="002060"/>
              </w:rPr>
              <w:t>5638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E88B87" w14:textId="77777777" w:rsidR="00FD2047" w:rsidRPr="00923F9E" w:rsidRDefault="00FD2047" w:rsidP="00147C84">
            <w:pPr>
              <w:pStyle w:val="rowtabella0"/>
              <w:rPr>
                <w:color w:val="002060"/>
              </w:rPr>
            </w:pPr>
            <w:r w:rsidRPr="00923F9E">
              <w:rPr>
                <w:color w:val="002060"/>
              </w:rPr>
              <w:t>MONTE URANO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3D802D" w14:textId="77777777" w:rsidR="00FD2047" w:rsidRPr="00923F9E" w:rsidRDefault="00FD2047" w:rsidP="00147C84">
            <w:pPr>
              <w:pStyle w:val="rowtabella0"/>
              <w:rPr>
                <w:color w:val="002060"/>
              </w:rPr>
            </w:pPr>
            <w:r w:rsidRPr="00923F9E">
              <w:rPr>
                <w:color w:val="002060"/>
              </w:rPr>
              <w:t>VIA OLIMPIADI</w:t>
            </w:r>
          </w:p>
        </w:tc>
      </w:tr>
    </w:tbl>
    <w:p w14:paraId="34A2BA13" w14:textId="77777777" w:rsidR="00FD2047" w:rsidRPr="00923F9E" w:rsidRDefault="00FD2047" w:rsidP="00FD2047">
      <w:pPr>
        <w:pStyle w:val="breakline"/>
        <w:rPr>
          <w:color w:val="002060"/>
        </w:rPr>
      </w:pPr>
    </w:p>
    <w:p w14:paraId="61C949D6" w14:textId="77777777" w:rsidR="00FD2047" w:rsidRPr="00923F9E" w:rsidRDefault="00FD2047" w:rsidP="00FD2047">
      <w:pPr>
        <w:pStyle w:val="breakline"/>
        <w:rPr>
          <w:color w:val="002060"/>
        </w:rPr>
      </w:pPr>
    </w:p>
    <w:p w14:paraId="022275E8" w14:textId="77777777" w:rsidR="00FD2047" w:rsidRPr="00923F9E" w:rsidRDefault="00FD2047" w:rsidP="00FD2047">
      <w:pPr>
        <w:pStyle w:val="titolocampionato0"/>
        <w:shd w:val="clear" w:color="auto" w:fill="CCCCCC"/>
        <w:spacing w:before="80" w:after="40"/>
        <w:rPr>
          <w:color w:val="002060"/>
        </w:rPr>
      </w:pPr>
      <w:r w:rsidRPr="00923F9E">
        <w:rPr>
          <w:color w:val="002060"/>
        </w:rPr>
        <w:t>UNDER 19 CALCIO A 5 REGIONALE</w:t>
      </w:r>
    </w:p>
    <w:p w14:paraId="7F11EC9D" w14:textId="77777777" w:rsidR="00FD2047" w:rsidRPr="00923F9E" w:rsidRDefault="00FD2047" w:rsidP="00FD2047">
      <w:pPr>
        <w:pStyle w:val="titoloprinc0"/>
        <w:rPr>
          <w:color w:val="002060"/>
        </w:rPr>
      </w:pPr>
      <w:r w:rsidRPr="00923F9E">
        <w:rPr>
          <w:color w:val="002060"/>
        </w:rPr>
        <w:t>VARIAZIONI AL PROGRAMMA GARE</w:t>
      </w:r>
    </w:p>
    <w:p w14:paraId="6DAF5119" w14:textId="77777777" w:rsidR="00FD2047" w:rsidRPr="00923F9E" w:rsidRDefault="00FD2047" w:rsidP="00FD2047">
      <w:pPr>
        <w:pStyle w:val="breakline"/>
        <w:rPr>
          <w:color w:val="002060"/>
        </w:rPr>
      </w:pPr>
    </w:p>
    <w:p w14:paraId="79C72BFB" w14:textId="77777777" w:rsidR="00FD2047" w:rsidRPr="00923F9E" w:rsidRDefault="00FD2047" w:rsidP="00FD2047">
      <w:pPr>
        <w:pStyle w:val="breakline"/>
        <w:rPr>
          <w:color w:val="002060"/>
        </w:rPr>
      </w:pPr>
    </w:p>
    <w:p w14:paraId="68EF3EC8" w14:textId="77777777" w:rsidR="00FD2047" w:rsidRPr="00923F9E" w:rsidRDefault="00FD2047" w:rsidP="00FD2047">
      <w:pPr>
        <w:pStyle w:val="sottotitolocampionato10"/>
        <w:rPr>
          <w:color w:val="002060"/>
        </w:rPr>
      </w:pPr>
      <w:r w:rsidRPr="00923F9E">
        <w:rPr>
          <w:color w:val="002060"/>
        </w:rPr>
        <w:t>GIRONE S</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D2047" w:rsidRPr="00923F9E" w14:paraId="54ADE1CF" w14:textId="77777777" w:rsidTr="00147C8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86F93" w14:textId="77777777" w:rsidR="00FD2047" w:rsidRPr="00923F9E" w:rsidRDefault="00FD2047" w:rsidP="00147C84">
            <w:pPr>
              <w:pStyle w:val="headertabella0"/>
              <w:rPr>
                <w:color w:val="002060"/>
              </w:rPr>
            </w:pPr>
            <w:r w:rsidRPr="00923F9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D29FB" w14:textId="77777777" w:rsidR="00FD2047" w:rsidRPr="00923F9E" w:rsidRDefault="00FD2047" w:rsidP="00147C84">
            <w:pPr>
              <w:pStyle w:val="headertabella0"/>
              <w:rPr>
                <w:color w:val="002060"/>
              </w:rPr>
            </w:pPr>
            <w:r w:rsidRPr="00923F9E">
              <w:rPr>
                <w:color w:val="002060"/>
              </w:rPr>
              <w:t xml:space="preserve">N° </w:t>
            </w:r>
            <w:proofErr w:type="spellStart"/>
            <w:r w:rsidRPr="00923F9E">
              <w:rPr>
                <w:color w:val="002060"/>
              </w:rPr>
              <w:t>Gior</w:t>
            </w:r>
            <w:proofErr w:type="spellEnd"/>
            <w:r w:rsidRPr="00923F9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031EB" w14:textId="77777777" w:rsidR="00FD2047" w:rsidRPr="00923F9E" w:rsidRDefault="00FD2047" w:rsidP="00147C84">
            <w:pPr>
              <w:pStyle w:val="headertabella0"/>
              <w:rPr>
                <w:color w:val="002060"/>
              </w:rPr>
            </w:pPr>
            <w:r w:rsidRPr="00923F9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7AC88" w14:textId="77777777" w:rsidR="00FD2047" w:rsidRPr="00923F9E" w:rsidRDefault="00FD2047" w:rsidP="00147C84">
            <w:pPr>
              <w:pStyle w:val="headertabella0"/>
              <w:rPr>
                <w:color w:val="002060"/>
              </w:rPr>
            </w:pPr>
            <w:r w:rsidRPr="00923F9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2C507" w14:textId="77777777" w:rsidR="00FD2047" w:rsidRPr="00923F9E" w:rsidRDefault="00FD2047" w:rsidP="00147C84">
            <w:pPr>
              <w:pStyle w:val="headertabella0"/>
              <w:rPr>
                <w:color w:val="002060"/>
              </w:rPr>
            </w:pPr>
            <w:r w:rsidRPr="00923F9E">
              <w:rPr>
                <w:color w:val="002060"/>
              </w:rPr>
              <w:t xml:space="preserve">Data </w:t>
            </w:r>
            <w:proofErr w:type="spellStart"/>
            <w:r w:rsidRPr="00923F9E">
              <w:rPr>
                <w:color w:val="002060"/>
              </w:rPr>
              <w:t>Orig</w:t>
            </w:r>
            <w:proofErr w:type="spellEnd"/>
            <w:r w:rsidRPr="00923F9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DA5C3" w14:textId="77777777" w:rsidR="00FD2047" w:rsidRPr="00923F9E" w:rsidRDefault="00FD2047" w:rsidP="00147C84">
            <w:pPr>
              <w:pStyle w:val="headertabella0"/>
              <w:rPr>
                <w:color w:val="002060"/>
              </w:rPr>
            </w:pPr>
            <w:r w:rsidRPr="00923F9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D0C5F" w14:textId="77777777" w:rsidR="00FD2047" w:rsidRPr="00923F9E" w:rsidRDefault="00FD2047" w:rsidP="00147C84">
            <w:pPr>
              <w:pStyle w:val="headertabella0"/>
              <w:rPr>
                <w:color w:val="002060"/>
              </w:rPr>
            </w:pPr>
            <w:r w:rsidRPr="00923F9E">
              <w:rPr>
                <w:color w:val="002060"/>
              </w:rPr>
              <w:t xml:space="preserve">Ora </w:t>
            </w:r>
            <w:proofErr w:type="spellStart"/>
            <w:r w:rsidRPr="00923F9E">
              <w:rPr>
                <w:color w:val="002060"/>
              </w:rPr>
              <w:t>Orig</w:t>
            </w:r>
            <w:proofErr w:type="spellEnd"/>
            <w:r w:rsidRPr="00923F9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06CE2" w14:textId="77777777" w:rsidR="00FD2047" w:rsidRPr="00923F9E" w:rsidRDefault="00FD2047" w:rsidP="00147C84">
            <w:pPr>
              <w:pStyle w:val="headertabella0"/>
              <w:rPr>
                <w:color w:val="002060"/>
              </w:rPr>
            </w:pPr>
            <w:r w:rsidRPr="00923F9E">
              <w:rPr>
                <w:color w:val="002060"/>
              </w:rPr>
              <w:t>Impianto</w:t>
            </w:r>
          </w:p>
        </w:tc>
      </w:tr>
      <w:tr w:rsidR="00FD2047" w:rsidRPr="00923F9E" w14:paraId="03393E4E" w14:textId="77777777" w:rsidTr="00147C8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C9585" w14:textId="77777777" w:rsidR="00FD2047" w:rsidRPr="00923F9E" w:rsidRDefault="00FD2047" w:rsidP="00147C84">
            <w:pPr>
              <w:pStyle w:val="rowtabella0"/>
              <w:rPr>
                <w:color w:val="002060"/>
                <w:highlight w:val="yellow"/>
              </w:rPr>
            </w:pPr>
            <w:r w:rsidRPr="00923F9E">
              <w:rPr>
                <w:color w:val="002060"/>
                <w:highlight w:val="yellow"/>
              </w:rPr>
              <w:t>14/04/2022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0E88F" w14:textId="77777777" w:rsidR="00FD2047" w:rsidRPr="00923F9E" w:rsidRDefault="00FD2047" w:rsidP="00147C84">
            <w:pPr>
              <w:pStyle w:val="rowtabella0"/>
              <w:jc w:val="center"/>
              <w:rPr>
                <w:color w:val="002060"/>
                <w:highlight w:val="yellow"/>
              </w:rPr>
            </w:pPr>
            <w:r w:rsidRPr="00923F9E">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6763D" w14:textId="77777777" w:rsidR="00FD2047" w:rsidRPr="00923F9E" w:rsidRDefault="00FD2047" w:rsidP="00147C84">
            <w:pPr>
              <w:pStyle w:val="rowtabella0"/>
              <w:rPr>
                <w:color w:val="002060"/>
                <w:highlight w:val="yellow"/>
              </w:rPr>
            </w:pPr>
            <w:r w:rsidRPr="00923F9E">
              <w:rPr>
                <w:color w:val="002060"/>
                <w:highlight w:val="yellow"/>
              </w:rPr>
              <w:t>DINAMIS 1990</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2D629" w14:textId="77777777" w:rsidR="00FD2047" w:rsidRPr="00923F9E" w:rsidRDefault="00FD2047" w:rsidP="00147C84">
            <w:pPr>
              <w:pStyle w:val="rowtabella0"/>
              <w:rPr>
                <w:color w:val="002060"/>
                <w:highlight w:val="yellow"/>
              </w:rPr>
            </w:pPr>
            <w:r w:rsidRPr="00923F9E">
              <w:rPr>
                <w:color w:val="002060"/>
                <w:highlight w:val="yellow"/>
              </w:rPr>
              <w:t>GROTTACCIA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E87C3" w14:textId="77777777" w:rsidR="00FD2047" w:rsidRPr="00923F9E" w:rsidRDefault="00FD2047" w:rsidP="00147C84">
            <w:pPr>
              <w:pStyle w:val="rowtabella0"/>
              <w:rPr>
                <w:color w:val="002060"/>
              </w:rPr>
            </w:pPr>
            <w:r w:rsidRPr="00923F9E">
              <w:rPr>
                <w:color w:val="002060"/>
              </w:rPr>
              <w:t>13/04/2022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B0567" w14:textId="77777777" w:rsidR="00FD2047" w:rsidRPr="00923F9E" w:rsidRDefault="00FD2047" w:rsidP="00147C84">
            <w:pPr>
              <w:pStyle w:val="rowtabella0"/>
              <w:jc w:val="center"/>
              <w:rPr>
                <w:color w:val="002060"/>
              </w:rPr>
            </w:pPr>
            <w:r w:rsidRPr="00923F9E">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B17CA" w14:textId="77777777" w:rsidR="00FD2047" w:rsidRPr="00923F9E" w:rsidRDefault="00FD2047" w:rsidP="00147C84">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C4BEA" w14:textId="77777777" w:rsidR="00FD2047" w:rsidRPr="00923F9E" w:rsidRDefault="00FD2047" w:rsidP="00147C84">
            <w:pPr>
              <w:rPr>
                <w:color w:val="002060"/>
              </w:rPr>
            </w:pPr>
          </w:p>
        </w:tc>
      </w:tr>
    </w:tbl>
    <w:p w14:paraId="4617F833" w14:textId="77777777" w:rsidR="00FD2047" w:rsidRPr="00923F9E" w:rsidRDefault="00FD2047" w:rsidP="00FD2047">
      <w:pPr>
        <w:pStyle w:val="breakline"/>
        <w:rPr>
          <w:rFonts w:eastAsiaTheme="minorEastAsia"/>
          <w:color w:val="002060"/>
        </w:rPr>
      </w:pPr>
    </w:p>
    <w:p w14:paraId="20998969" w14:textId="77777777" w:rsidR="00FD2047" w:rsidRPr="00923F9E" w:rsidRDefault="00FD2047" w:rsidP="00FD2047">
      <w:pPr>
        <w:pStyle w:val="breakline"/>
        <w:rPr>
          <w:color w:val="002060"/>
        </w:rPr>
      </w:pPr>
    </w:p>
    <w:p w14:paraId="3D393332" w14:textId="77777777" w:rsidR="00FD2047" w:rsidRPr="00923F9E" w:rsidRDefault="00FD2047" w:rsidP="00FD2047">
      <w:pPr>
        <w:pStyle w:val="titoloprinc0"/>
        <w:rPr>
          <w:color w:val="002060"/>
        </w:rPr>
      </w:pPr>
      <w:r w:rsidRPr="00923F9E">
        <w:rPr>
          <w:color w:val="002060"/>
        </w:rPr>
        <w:t>RISULTATI</w:t>
      </w:r>
    </w:p>
    <w:p w14:paraId="566DEBE4" w14:textId="77777777" w:rsidR="00FD2047" w:rsidRPr="00923F9E" w:rsidRDefault="00FD2047" w:rsidP="00FD2047">
      <w:pPr>
        <w:pStyle w:val="breakline"/>
        <w:rPr>
          <w:color w:val="002060"/>
        </w:rPr>
      </w:pPr>
    </w:p>
    <w:p w14:paraId="51FF64CA" w14:textId="77777777" w:rsidR="00FD2047" w:rsidRPr="00923F9E" w:rsidRDefault="00FD2047" w:rsidP="00FD2047">
      <w:pPr>
        <w:pStyle w:val="sottotitolocampionato10"/>
        <w:rPr>
          <w:color w:val="002060"/>
        </w:rPr>
      </w:pPr>
      <w:r w:rsidRPr="00923F9E">
        <w:rPr>
          <w:color w:val="002060"/>
        </w:rPr>
        <w:t>RISULTATI UFFICIALI GARE DEL 19/03/2022</w:t>
      </w:r>
    </w:p>
    <w:p w14:paraId="7FC87BEA" w14:textId="77777777" w:rsidR="00FD2047" w:rsidRPr="00FD2047" w:rsidRDefault="00FD2047" w:rsidP="00FD2047">
      <w:pPr>
        <w:pStyle w:val="sottotitolocampionato20"/>
        <w:spacing w:before="0" w:beforeAutospacing="0" w:after="0" w:afterAutospacing="0"/>
        <w:rPr>
          <w:rFonts w:ascii="Arial" w:hAnsi="Arial" w:cs="Arial"/>
          <w:color w:val="002060"/>
          <w:sz w:val="20"/>
          <w:szCs w:val="20"/>
        </w:rPr>
      </w:pPr>
      <w:r w:rsidRPr="00FD2047">
        <w:rPr>
          <w:rFonts w:ascii="Arial" w:hAnsi="Arial" w:cs="Arial"/>
          <w:color w:val="002060"/>
          <w:sz w:val="20"/>
          <w:szCs w:val="20"/>
        </w:rPr>
        <w:t>Si trascrivono qui di seguito i risultati ufficiali delle gare disputate</w:t>
      </w:r>
    </w:p>
    <w:p w14:paraId="6DA4417E" w14:textId="77777777" w:rsidR="00FD2047" w:rsidRPr="00923F9E" w:rsidRDefault="00FD2047" w:rsidP="00FD204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D2047" w:rsidRPr="00923F9E" w14:paraId="42D32975" w14:textId="77777777" w:rsidTr="00147C8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D2047" w:rsidRPr="00923F9E" w14:paraId="093B18EB" w14:textId="77777777" w:rsidTr="00147C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178FB" w14:textId="77777777" w:rsidR="00FD2047" w:rsidRPr="00923F9E" w:rsidRDefault="00FD2047" w:rsidP="00147C84">
                  <w:pPr>
                    <w:pStyle w:val="headertabella0"/>
                    <w:rPr>
                      <w:color w:val="002060"/>
                    </w:rPr>
                  </w:pPr>
                  <w:r w:rsidRPr="00923F9E">
                    <w:rPr>
                      <w:color w:val="002060"/>
                    </w:rPr>
                    <w:t>GIRONE G - 2 Giornata - A</w:t>
                  </w:r>
                </w:p>
              </w:tc>
            </w:tr>
            <w:tr w:rsidR="00FD2047" w:rsidRPr="00923F9E" w14:paraId="58DFC535" w14:textId="77777777" w:rsidTr="00147C8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3799C8" w14:textId="77777777" w:rsidR="00FD2047" w:rsidRPr="00923F9E" w:rsidRDefault="00FD2047" w:rsidP="00147C84">
                  <w:pPr>
                    <w:pStyle w:val="rowtabella0"/>
                    <w:rPr>
                      <w:color w:val="002060"/>
                    </w:rPr>
                  </w:pPr>
                  <w:proofErr w:type="gramStart"/>
                  <w:r w:rsidRPr="00923F9E">
                    <w:rPr>
                      <w:color w:val="002060"/>
                    </w:rPr>
                    <w:t>CITTA</w:t>
                  </w:r>
                  <w:proofErr w:type="gramEnd"/>
                  <w:r w:rsidRPr="00923F9E">
                    <w:rPr>
                      <w:color w:val="002060"/>
                    </w:rPr>
                    <w:t xml:space="preserve"> DI OSTRA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136027" w14:textId="77777777" w:rsidR="00FD2047" w:rsidRPr="00923F9E" w:rsidRDefault="00FD2047" w:rsidP="00147C84">
                  <w:pPr>
                    <w:pStyle w:val="rowtabella0"/>
                    <w:rPr>
                      <w:color w:val="002060"/>
                    </w:rPr>
                  </w:pPr>
                  <w:r w:rsidRPr="00923F9E">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5C917D" w14:textId="77777777" w:rsidR="00FD2047" w:rsidRPr="00923F9E" w:rsidRDefault="00FD2047" w:rsidP="00147C84">
                  <w:pPr>
                    <w:pStyle w:val="rowtabella0"/>
                    <w:jc w:val="center"/>
                    <w:rPr>
                      <w:color w:val="002060"/>
                    </w:rPr>
                  </w:pPr>
                  <w:r w:rsidRPr="00923F9E">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46094E" w14:textId="77777777" w:rsidR="00FD2047" w:rsidRPr="00923F9E" w:rsidRDefault="00FD2047" w:rsidP="00147C84">
                  <w:pPr>
                    <w:pStyle w:val="rowtabella0"/>
                    <w:jc w:val="center"/>
                    <w:rPr>
                      <w:color w:val="002060"/>
                    </w:rPr>
                  </w:pPr>
                  <w:r w:rsidRPr="00923F9E">
                    <w:rPr>
                      <w:color w:val="002060"/>
                    </w:rPr>
                    <w:t> </w:t>
                  </w:r>
                </w:p>
              </w:tc>
            </w:tr>
            <w:tr w:rsidR="00FD2047" w:rsidRPr="00923F9E" w14:paraId="2129221D" w14:textId="77777777" w:rsidTr="00147C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9D7439" w14:textId="77777777" w:rsidR="00FD2047" w:rsidRPr="00923F9E" w:rsidRDefault="00FD2047" w:rsidP="00147C84">
                  <w:pPr>
                    <w:pStyle w:val="rowtabella0"/>
                    <w:rPr>
                      <w:color w:val="002060"/>
                    </w:rPr>
                  </w:pPr>
                  <w:r w:rsidRPr="00923F9E">
                    <w:rPr>
                      <w:color w:val="002060"/>
                    </w:rPr>
                    <w:t>(1) 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806CC0" w14:textId="77777777" w:rsidR="00FD2047" w:rsidRPr="00923F9E" w:rsidRDefault="00FD2047" w:rsidP="00147C84">
                  <w:pPr>
                    <w:pStyle w:val="rowtabella0"/>
                    <w:rPr>
                      <w:color w:val="002060"/>
                    </w:rPr>
                  </w:pPr>
                  <w:r w:rsidRPr="00923F9E">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D8C484" w14:textId="77777777" w:rsidR="00FD2047" w:rsidRPr="00923F9E" w:rsidRDefault="00FD2047" w:rsidP="00147C84">
                  <w:pPr>
                    <w:pStyle w:val="rowtabella0"/>
                    <w:jc w:val="center"/>
                    <w:rPr>
                      <w:color w:val="002060"/>
                    </w:rPr>
                  </w:pPr>
                  <w:r w:rsidRPr="00923F9E">
                    <w:rPr>
                      <w:color w:val="002060"/>
                    </w:rPr>
                    <w:t>1 - 9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F7A95C" w14:textId="77777777" w:rsidR="00FD2047" w:rsidRPr="00923F9E" w:rsidRDefault="00FD2047" w:rsidP="00147C84">
                  <w:pPr>
                    <w:pStyle w:val="rowtabella0"/>
                    <w:jc w:val="center"/>
                    <w:rPr>
                      <w:color w:val="002060"/>
                    </w:rPr>
                  </w:pPr>
                  <w:r w:rsidRPr="00923F9E">
                    <w:rPr>
                      <w:color w:val="002060"/>
                    </w:rPr>
                    <w:t> </w:t>
                  </w:r>
                </w:p>
              </w:tc>
            </w:tr>
            <w:tr w:rsidR="00FD2047" w:rsidRPr="00923F9E" w14:paraId="64C3F9C1" w14:textId="77777777" w:rsidTr="00147C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0E7765" w14:textId="77777777" w:rsidR="00FD2047" w:rsidRPr="00923F9E" w:rsidRDefault="00FD2047" w:rsidP="00147C84">
                  <w:pPr>
                    <w:pStyle w:val="rowtabella0"/>
                    <w:rPr>
                      <w:color w:val="002060"/>
                    </w:rPr>
                  </w:pPr>
                  <w:r w:rsidRPr="00923F9E">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0734C2" w14:textId="77777777" w:rsidR="00FD2047" w:rsidRPr="00923F9E" w:rsidRDefault="00FD2047" w:rsidP="00147C84">
                  <w:pPr>
                    <w:pStyle w:val="rowtabella0"/>
                    <w:rPr>
                      <w:color w:val="002060"/>
                    </w:rPr>
                  </w:pPr>
                  <w:r w:rsidRPr="00923F9E">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7FD2DC" w14:textId="77777777" w:rsidR="00FD2047" w:rsidRPr="00923F9E" w:rsidRDefault="00FD2047" w:rsidP="00147C84">
                  <w:pPr>
                    <w:pStyle w:val="rowtabella0"/>
                    <w:jc w:val="center"/>
                    <w:rPr>
                      <w:color w:val="002060"/>
                    </w:rPr>
                  </w:pPr>
                  <w:r w:rsidRPr="00923F9E">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C940B4" w14:textId="77777777" w:rsidR="00FD2047" w:rsidRPr="00923F9E" w:rsidRDefault="00FD2047" w:rsidP="00147C84">
                  <w:pPr>
                    <w:pStyle w:val="rowtabella0"/>
                    <w:jc w:val="center"/>
                    <w:rPr>
                      <w:color w:val="002060"/>
                    </w:rPr>
                  </w:pPr>
                  <w:r w:rsidRPr="00923F9E">
                    <w:rPr>
                      <w:color w:val="002060"/>
                    </w:rPr>
                    <w:t> </w:t>
                  </w:r>
                </w:p>
              </w:tc>
            </w:tr>
            <w:tr w:rsidR="00FD2047" w:rsidRPr="00923F9E" w14:paraId="407A925F" w14:textId="77777777" w:rsidTr="00147C84">
              <w:tc>
                <w:tcPr>
                  <w:tcW w:w="4700" w:type="dxa"/>
                  <w:gridSpan w:val="4"/>
                  <w:tcBorders>
                    <w:top w:val="nil"/>
                    <w:left w:val="nil"/>
                    <w:bottom w:val="nil"/>
                    <w:right w:val="nil"/>
                  </w:tcBorders>
                  <w:tcMar>
                    <w:top w:w="20" w:type="dxa"/>
                    <w:left w:w="20" w:type="dxa"/>
                    <w:bottom w:w="20" w:type="dxa"/>
                    <w:right w:w="20" w:type="dxa"/>
                  </w:tcMar>
                  <w:vAlign w:val="center"/>
                  <w:hideMark/>
                </w:tcPr>
                <w:p w14:paraId="4D513C13" w14:textId="77777777" w:rsidR="00FD2047" w:rsidRPr="00923F9E" w:rsidRDefault="00FD2047" w:rsidP="00147C84">
                  <w:pPr>
                    <w:pStyle w:val="rowtabella0"/>
                    <w:rPr>
                      <w:color w:val="002060"/>
                    </w:rPr>
                  </w:pPr>
                  <w:r w:rsidRPr="00923F9E">
                    <w:rPr>
                      <w:color w:val="002060"/>
                    </w:rPr>
                    <w:t>(1) - disputata il 20/03/2022</w:t>
                  </w:r>
                </w:p>
              </w:tc>
            </w:tr>
          </w:tbl>
          <w:p w14:paraId="394E2ED0" w14:textId="77777777" w:rsidR="00FD2047" w:rsidRPr="00923F9E" w:rsidRDefault="00FD2047" w:rsidP="00147C8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D2047" w:rsidRPr="00923F9E" w14:paraId="0A4A3A71" w14:textId="77777777" w:rsidTr="00147C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6B569" w14:textId="77777777" w:rsidR="00FD2047" w:rsidRPr="00923F9E" w:rsidRDefault="00FD2047" w:rsidP="00147C84">
                  <w:pPr>
                    <w:pStyle w:val="headertabella0"/>
                    <w:rPr>
                      <w:color w:val="002060"/>
                    </w:rPr>
                  </w:pPr>
                  <w:r w:rsidRPr="00923F9E">
                    <w:rPr>
                      <w:color w:val="002060"/>
                    </w:rPr>
                    <w:t>GIRONE S - 2 Giornata - A</w:t>
                  </w:r>
                </w:p>
              </w:tc>
            </w:tr>
            <w:tr w:rsidR="00FD2047" w:rsidRPr="00923F9E" w14:paraId="5728D8D1" w14:textId="77777777" w:rsidTr="00147C8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B0A47E" w14:textId="77777777" w:rsidR="00FD2047" w:rsidRPr="00923F9E" w:rsidRDefault="00FD2047" w:rsidP="00147C84">
                  <w:pPr>
                    <w:pStyle w:val="rowtabella0"/>
                    <w:rPr>
                      <w:color w:val="002060"/>
                    </w:rPr>
                  </w:pPr>
                  <w:r w:rsidRPr="00923F9E">
                    <w:rPr>
                      <w:color w:val="002060"/>
                    </w:rPr>
                    <w:t xml:space="preserve">AUDAX 1970 </w:t>
                  </w:r>
                  <w:proofErr w:type="gramStart"/>
                  <w:r w:rsidRPr="00923F9E">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A34C63" w14:textId="77777777" w:rsidR="00FD2047" w:rsidRPr="00923F9E" w:rsidRDefault="00FD2047" w:rsidP="00147C84">
                  <w:pPr>
                    <w:pStyle w:val="rowtabella0"/>
                    <w:rPr>
                      <w:color w:val="002060"/>
                    </w:rPr>
                  </w:pPr>
                  <w:r w:rsidRPr="00923F9E">
                    <w:rPr>
                      <w:color w:val="002060"/>
                    </w:rPr>
                    <w:t>- GROTTACCIA 2005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B67145" w14:textId="77777777" w:rsidR="00FD2047" w:rsidRPr="00923F9E" w:rsidRDefault="00FD2047" w:rsidP="00147C84">
                  <w:pPr>
                    <w:pStyle w:val="rowtabella0"/>
                    <w:jc w:val="center"/>
                    <w:rPr>
                      <w:color w:val="002060"/>
                    </w:rPr>
                  </w:pPr>
                  <w:r w:rsidRPr="00923F9E">
                    <w:rPr>
                      <w:color w:val="002060"/>
                    </w:rPr>
                    <w:t>7 - 11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242EEC" w14:textId="77777777" w:rsidR="00FD2047" w:rsidRPr="00923F9E" w:rsidRDefault="00FD2047" w:rsidP="00147C84">
                  <w:pPr>
                    <w:pStyle w:val="rowtabella0"/>
                    <w:jc w:val="center"/>
                    <w:rPr>
                      <w:color w:val="002060"/>
                    </w:rPr>
                  </w:pPr>
                  <w:r w:rsidRPr="00923F9E">
                    <w:rPr>
                      <w:color w:val="002060"/>
                    </w:rPr>
                    <w:t> </w:t>
                  </w:r>
                </w:p>
              </w:tc>
            </w:tr>
            <w:tr w:rsidR="00FD2047" w:rsidRPr="00923F9E" w14:paraId="12FB7503" w14:textId="77777777" w:rsidTr="00147C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12B5E6" w14:textId="77777777" w:rsidR="00FD2047" w:rsidRPr="00923F9E" w:rsidRDefault="00FD2047" w:rsidP="00147C84">
                  <w:pPr>
                    <w:pStyle w:val="rowtabella0"/>
                    <w:rPr>
                      <w:color w:val="002060"/>
                    </w:rPr>
                  </w:pPr>
                  <w:r w:rsidRPr="00923F9E">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D90894" w14:textId="77777777" w:rsidR="00FD2047" w:rsidRPr="00923F9E" w:rsidRDefault="00FD2047" w:rsidP="00147C84">
                  <w:pPr>
                    <w:pStyle w:val="rowtabella0"/>
                    <w:rPr>
                      <w:color w:val="002060"/>
                    </w:rPr>
                  </w:pPr>
                  <w:r w:rsidRPr="00923F9E">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2AEF4F" w14:textId="77777777" w:rsidR="00FD2047" w:rsidRPr="00923F9E" w:rsidRDefault="00FD2047" w:rsidP="00147C84">
                  <w:pPr>
                    <w:pStyle w:val="rowtabella0"/>
                    <w:jc w:val="center"/>
                    <w:rPr>
                      <w:color w:val="002060"/>
                    </w:rPr>
                  </w:pPr>
                  <w:r w:rsidRPr="00923F9E">
                    <w:rPr>
                      <w:color w:val="002060"/>
                    </w:rPr>
                    <w:t>13 - 2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2B5F7F" w14:textId="77777777" w:rsidR="00FD2047" w:rsidRPr="00923F9E" w:rsidRDefault="00FD2047" w:rsidP="00147C84">
                  <w:pPr>
                    <w:pStyle w:val="rowtabella0"/>
                    <w:jc w:val="center"/>
                    <w:rPr>
                      <w:color w:val="002060"/>
                    </w:rPr>
                  </w:pPr>
                  <w:r w:rsidRPr="00923F9E">
                    <w:rPr>
                      <w:color w:val="002060"/>
                    </w:rPr>
                    <w:t> </w:t>
                  </w:r>
                </w:p>
              </w:tc>
            </w:tr>
            <w:tr w:rsidR="00FD2047" w:rsidRPr="00923F9E" w14:paraId="2FA7F66E" w14:textId="77777777" w:rsidTr="00147C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C4C0D1" w14:textId="77777777" w:rsidR="00FD2047" w:rsidRPr="00923F9E" w:rsidRDefault="00FD2047" w:rsidP="00147C84">
                  <w:pPr>
                    <w:pStyle w:val="rowtabella0"/>
                    <w:rPr>
                      <w:color w:val="002060"/>
                    </w:rPr>
                  </w:pPr>
                  <w:r w:rsidRPr="00923F9E">
                    <w:rPr>
                      <w:color w:val="002060"/>
                    </w:rPr>
                    <w:t>VIRTUS TEAM SOC.COOP.</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25EBC4" w14:textId="77777777" w:rsidR="00FD2047" w:rsidRPr="00923F9E" w:rsidRDefault="00FD2047" w:rsidP="00147C84">
                  <w:pPr>
                    <w:pStyle w:val="rowtabella0"/>
                    <w:rPr>
                      <w:color w:val="002060"/>
                    </w:rPr>
                  </w:pPr>
                  <w:r w:rsidRPr="00923F9E">
                    <w:rPr>
                      <w:color w:val="002060"/>
                    </w:rPr>
                    <w:t>- DINAMIS 1990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D28FE0" w14:textId="77777777" w:rsidR="00FD2047" w:rsidRPr="00923F9E" w:rsidRDefault="00FD2047" w:rsidP="00147C84">
                  <w:pPr>
                    <w:pStyle w:val="rowtabella0"/>
                    <w:jc w:val="center"/>
                    <w:rPr>
                      <w:color w:val="002060"/>
                    </w:rPr>
                  </w:pPr>
                  <w:r w:rsidRPr="00923F9E">
                    <w:rPr>
                      <w:color w:val="002060"/>
                    </w:rPr>
                    <w:t>7 - 3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E65DC3" w14:textId="77777777" w:rsidR="00FD2047" w:rsidRPr="00923F9E" w:rsidRDefault="00FD2047" w:rsidP="00147C84">
                  <w:pPr>
                    <w:pStyle w:val="rowtabella0"/>
                    <w:jc w:val="center"/>
                    <w:rPr>
                      <w:color w:val="002060"/>
                    </w:rPr>
                  </w:pPr>
                  <w:r w:rsidRPr="00923F9E">
                    <w:rPr>
                      <w:color w:val="002060"/>
                    </w:rPr>
                    <w:t> </w:t>
                  </w:r>
                </w:p>
              </w:tc>
            </w:tr>
          </w:tbl>
          <w:p w14:paraId="59A5A5B6" w14:textId="77777777" w:rsidR="00FD2047" w:rsidRPr="00923F9E" w:rsidRDefault="00FD2047" w:rsidP="00147C84">
            <w:pPr>
              <w:rPr>
                <w:color w:val="002060"/>
              </w:rPr>
            </w:pPr>
          </w:p>
        </w:tc>
      </w:tr>
    </w:tbl>
    <w:p w14:paraId="39EA4E63" w14:textId="77777777" w:rsidR="00FD2047" w:rsidRPr="00923F9E" w:rsidRDefault="00FD2047" w:rsidP="00FD2047">
      <w:pPr>
        <w:pStyle w:val="breakline"/>
        <w:rPr>
          <w:rFonts w:eastAsiaTheme="minorEastAsia"/>
          <w:color w:val="002060"/>
        </w:rPr>
      </w:pPr>
    </w:p>
    <w:p w14:paraId="6CCE007B" w14:textId="77777777" w:rsidR="00FD2047" w:rsidRPr="00923F9E" w:rsidRDefault="00FD2047" w:rsidP="00FD2047">
      <w:pPr>
        <w:pStyle w:val="breakline"/>
        <w:rPr>
          <w:color w:val="002060"/>
        </w:rPr>
      </w:pPr>
    </w:p>
    <w:p w14:paraId="35F56AB1" w14:textId="77777777" w:rsidR="00FD2047" w:rsidRPr="00923F9E" w:rsidRDefault="00FD2047" w:rsidP="00FD2047">
      <w:pPr>
        <w:pStyle w:val="titoloprinc0"/>
        <w:rPr>
          <w:color w:val="002060"/>
        </w:rPr>
      </w:pPr>
      <w:r w:rsidRPr="00923F9E">
        <w:rPr>
          <w:color w:val="002060"/>
        </w:rPr>
        <w:t>GIUDICE SPORTIVO</w:t>
      </w:r>
    </w:p>
    <w:p w14:paraId="230AD375" w14:textId="77777777" w:rsidR="00FD2047" w:rsidRPr="00923F9E" w:rsidRDefault="00FD2047" w:rsidP="00FD2047">
      <w:pPr>
        <w:pStyle w:val="diffida"/>
        <w:rPr>
          <w:color w:val="002060"/>
        </w:rPr>
      </w:pPr>
      <w:r w:rsidRPr="00923F9E">
        <w:rPr>
          <w:color w:val="002060"/>
        </w:rPr>
        <w:t>Il Sostituto Giudice Sportivo Avv. Federica Sorrentino, nella seduta del 23/03/2022 ha adottato le decisioni che di seguito integralmente si riportano:</w:t>
      </w:r>
    </w:p>
    <w:p w14:paraId="715EEA18" w14:textId="77777777" w:rsidR="00FD2047" w:rsidRPr="00923F9E" w:rsidRDefault="00FD2047" w:rsidP="00FD2047">
      <w:pPr>
        <w:pStyle w:val="titolo10"/>
        <w:rPr>
          <w:color w:val="002060"/>
        </w:rPr>
      </w:pPr>
      <w:r w:rsidRPr="00923F9E">
        <w:rPr>
          <w:color w:val="002060"/>
        </w:rPr>
        <w:t xml:space="preserve">GARE DEL 19/ 3/2022 </w:t>
      </w:r>
    </w:p>
    <w:p w14:paraId="61479C91" w14:textId="77777777" w:rsidR="00FD2047" w:rsidRPr="00923F9E" w:rsidRDefault="00FD2047" w:rsidP="00FD2047">
      <w:pPr>
        <w:pStyle w:val="titolo7a"/>
        <w:rPr>
          <w:color w:val="002060"/>
        </w:rPr>
      </w:pPr>
      <w:r w:rsidRPr="00923F9E">
        <w:rPr>
          <w:color w:val="002060"/>
        </w:rPr>
        <w:t xml:space="preserve">PROVVEDIMENTI DISCIPLINARI </w:t>
      </w:r>
    </w:p>
    <w:p w14:paraId="134E5EA4" w14:textId="77777777" w:rsidR="00FD2047" w:rsidRPr="00923F9E" w:rsidRDefault="00FD2047" w:rsidP="00FD2047">
      <w:pPr>
        <w:pStyle w:val="titolo7b0"/>
        <w:rPr>
          <w:color w:val="002060"/>
        </w:rPr>
      </w:pPr>
      <w:r w:rsidRPr="00923F9E">
        <w:rPr>
          <w:color w:val="002060"/>
        </w:rPr>
        <w:t xml:space="preserve">In base alle risultanze degli atti ufficiali sono state deliberate le seguenti sanzioni disciplinari. </w:t>
      </w:r>
    </w:p>
    <w:p w14:paraId="409165A3" w14:textId="77777777" w:rsidR="00FD2047" w:rsidRPr="00923F9E" w:rsidRDefault="00FD2047" w:rsidP="00FD2047">
      <w:pPr>
        <w:pStyle w:val="titolo30"/>
        <w:rPr>
          <w:color w:val="002060"/>
        </w:rPr>
      </w:pPr>
      <w:r w:rsidRPr="00923F9E">
        <w:rPr>
          <w:color w:val="002060"/>
        </w:rPr>
        <w:t xml:space="preserve">CALCIATORI NON ESPULSI </w:t>
      </w:r>
    </w:p>
    <w:p w14:paraId="24F4F090" w14:textId="77777777" w:rsidR="00FD2047" w:rsidRPr="00923F9E" w:rsidRDefault="00FD2047" w:rsidP="00FD2047">
      <w:pPr>
        <w:pStyle w:val="titolo20"/>
        <w:rPr>
          <w:color w:val="002060"/>
        </w:rPr>
      </w:pPr>
      <w:r w:rsidRPr="00923F9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D2047" w:rsidRPr="00923F9E" w14:paraId="4475922B" w14:textId="77777777" w:rsidTr="00147C84">
        <w:tc>
          <w:tcPr>
            <w:tcW w:w="2200" w:type="dxa"/>
            <w:tcMar>
              <w:top w:w="20" w:type="dxa"/>
              <w:left w:w="20" w:type="dxa"/>
              <w:bottom w:w="20" w:type="dxa"/>
              <w:right w:w="20" w:type="dxa"/>
            </w:tcMar>
            <w:vAlign w:val="center"/>
            <w:hideMark/>
          </w:tcPr>
          <w:p w14:paraId="63BD8FB0" w14:textId="77777777" w:rsidR="00FD2047" w:rsidRPr="00923F9E" w:rsidRDefault="00FD2047" w:rsidP="00147C84">
            <w:pPr>
              <w:pStyle w:val="movimento"/>
              <w:rPr>
                <w:color w:val="002060"/>
              </w:rPr>
            </w:pPr>
            <w:r w:rsidRPr="00923F9E">
              <w:rPr>
                <w:color w:val="002060"/>
              </w:rPr>
              <w:t>AGOUZAL ANWAR</w:t>
            </w:r>
          </w:p>
        </w:tc>
        <w:tc>
          <w:tcPr>
            <w:tcW w:w="2200" w:type="dxa"/>
            <w:tcMar>
              <w:top w:w="20" w:type="dxa"/>
              <w:left w:w="20" w:type="dxa"/>
              <w:bottom w:w="20" w:type="dxa"/>
              <w:right w:w="20" w:type="dxa"/>
            </w:tcMar>
            <w:vAlign w:val="center"/>
            <w:hideMark/>
          </w:tcPr>
          <w:p w14:paraId="7A3E48CC" w14:textId="77777777" w:rsidR="00FD2047" w:rsidRPr="00923F9E" w:rsidRDefault="00FD2047" w:rsidP="00147C84">
            <w:pPr>
              <w:pStyle w:val="movimento2"/>
              <w:rPr>
                <w:color w:val="002060"/>
              </w:rPr>
            </w:pPr>
            <w:r w:rsidRPr="00923F9E">
              <w:rPr>
                <w:color w:val="002060"/>
              </w:rPr>
              <w:t xml:space="preserve">(SPECIAL ONE SPORTING CLUB) </w:t>
            </w:r>
          </w:p>
        </w:tc>
        <w:tc>
          <w:tcPr>
            <w:tcW w:w="800" w:type="dxa"/>
            <w:tcMar>
              <w:top w:w="20" w:type="dxa"/>
              <w:left w:w="20" w:type="dxa"/>
              <w:bottom w:w="20" w:type="dxa"/>
              <w:right w:w="20" w:type="dxa"/>
            </w:tcMar>
            <w:vAlign w:val="center"/>
            <w:hideMark/>
          </w:tcPr>
          <w:p w14:paraId="427BAF99"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1E0C533B"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59E1BF52" w14:textId="77777777" w:rsidR="00FD2047" w:rsidRPr="00923F9E" w:rsidRDefault="00FD2047" w:rsidP="00147C84">
            <w:pPr>
              <w:pStyle w:val="movimento2"/>
              <w:rPr>
                <w:color w:val="002060"/>
              </w:rPr>
            </w:pPr>
            <w:r w:rsidRPr="00923F9E">
              <w:rPr>
                <w:color w:val="002060"/>
              </w:rPr>
              <w:t> </w:t>
            </w:r>
          </w:p>
        </w:tc>
      </w:tr>
    </w:tbl>
    <w:p w14:paraId="6D754C3E" w14:textId="77777777" w:rsidR="00FD2047" w:rsidRPr="00923F9E" w:rsidRDefault="00FD2047" w:rsidP="00FD2047">
      <w:pPr>
        <w:pStyle w:val="titolo20"/>
        <w:rPr>
          <w:rFonts w:eastAsiaTheme="minorEastAsia"/>
          <w:color w:val="002060"/>
        </w:rPr>
      </w:pPr>
      <w:r w:rsidRPr="00923F9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D2047" w:rsidRPr="00923F9E" w14:paraId="603B9912" w14:textId="77777777" w:rsidTr="00147C84">
        <w:tc>
          <w:tcPr>
            <w:tcW w:w="2200" w:type="dxa"/>
            <w:tcMar>
              <w:top w:w="20" w:type="dxa"/>
              <w:left w:w="20" w:type="dxa"/>
              <w:bottom w:w="20" w:type="dxa"/>
              <w:right w:w="20" w:type="dxa"/>
            </w:tcMar>
            <w:vAlign w:val="center"/>
            <w:hideMark/>
          </w:tcPr>
          <w:p w14:paraId="47FAD172" w14:textId="77777777" w:rsidR="00FD2047" w:rsidRPr="00923F9E" w:rsidRDefault="00FD2047" w:rsidP="00147C84">
            <w:pPr>
              <w:pStyle w:val="movimento"/>
              <w:rPr>
                <w:color w:val="002060"/>
              </w:rPr>
            </w:pPr>
            <w:r w:rsidRPr="00923F9E">
              <w:rPr>
                <w:color w:val="002060"/>
              </w:rPr>
              <w:t>BERDINI LEONARDO</w:t>
            </w:r>
          </w:p>
        </w:tc>
        <w:tc>
          <w:tcPr>
            <w:tcW w:w="2200" w:type="dxa"/>
            <w:tcMar>
              <w:top w:w="20" w:type="dxa"/>
              <w:left w:w="20" w:type="dxa"/>
              <w:bottom w:w="20" w:type="dxa"/>
              <w:right w:w="20" w:type="dxa"/>
            </w:tcMar>
            <w:vAlign w:val="center"/>
            <w:hideMark/>
          </w:tcPr>
          <w:p w14:paraId="7C41E40B" w14:textId="77777777" w:rsidR="00FD2047" w:rsidRPr="00923F9E" w:rsidRDefault="00FD2047" w:rsidP="00147C84">
            <w:pPr>
              <w:pStyle w:val="movimento2"/>
              <w:rPr>
                <w:color w:val="002060"/>
              </w:rPr>
            </w:pPr>
            <w:r w:rsidRPr="00923F9E">
              <w:rPr>
                <w:color w:val="002060"/>
              </w:rPr>
              <w:t xml:space="preserve">(NUOVA JUVENTINA FFC) </w:t>
            </w:r>
          </w:p>
        </w:tc>
        <w:tc>
          <w:tcPr>
            <w:tcW w:w="800" w:type="dxa"/>
            <w:tcMar>
              <w:top w:w="20" w:type="dxa"/>
              <w:left w:w="20" w:type="dxa"/>
              <w:bottom w:w="20" w:type="dxa"/>
              <w:right w:w="20" w:type="dxa"/>
            </w:tcMar>
            <w:vAlign w:val="center"/>
            <w:hideMark/>
          </w:tcPr>
          <w:p w14:paraId="06D66DD7"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6B407DAF" w14:textId="77777777" w:rsidR="00FD2047" w:rsidRPr="00923F9E" w:rsidRDefault="00FD2047" w:rsidP="00147C84">
            <w:pPr>
              <w:pStyle w:val="movimento"/>
              <w:rPr>
                <w:color w:val="002060"/>
              </w:rPr>
            </w:pPr>
            <w:r w:rsidRPr="00923F9E">
              <w:rPr>
                <w:color w:val="002060"/>
              </w:rPr>
              <w:t>CESCHINI EMANUELE</w:t>
            </w:r>
          </w:p>
        </w:tc>
        <w:tc>
          <w:tcPr>
            <w:tcW w:w="2200" w:type="dxa"/>
            <w:tcMar>
              <w:top w:w="20" w:type="dxa"/>
              <w:left w:w="20" w:type="dxa"/>
              <w:bottom w:w="20" w:type="dxa"/>
              <w:right w:w="20" w:type="dxa"/>
            </w:tcMar>
            <w:vAlign w:val="center"/>
            <w:hideMark/>
          </w:tcPr>
          <w:p w14:paraId="2422A5B3" w14:textId="77777777" w:rsidR="00FD2047" w:rsidRPr="00923F9E" w:rsidRDefault="00FD2047" w:rsidP="00147C84">
            <w:pPr>
              <w:pStyle w:val="movimento2"/>
              <w:rPr>
                <w:color w:val="002060"/>
              </w:rPr>
            </w:pPr>
            <w:r w:rsidRPr="00923F9E">
              <w:rPr>
                <w:color w:val="002060"/>
              </w:rPr>
              <w:t xml:space="preserve">(NUOVA JUVENTINA FFC) </w:t>
            </w:r>
          </w:p>
        </w:tc>
      </w:tr>
      <w:tr w:rsidR="00FD2047" w:rsidRPr="00923F9E" w14:paraId="2912A8EA" w14:textId="77777777" w:rsidTr="00147C84">
        <w:tc>
          <w:tcPr>
            <w:tcW w:w="2200" w:type="dxa"/>
            <w:tcMar>
              <w:top w:w="20" w:type="dxa"/>
              <w:left w:w="20" w:type="dxa"/>
              <w:bottom w:w="20" w:type="dxa"/>
              <w:right w:w="20" w:type="dxa"/>
            </w:tcMar>
            <w:vAlign w:val="center"/>
            <w:hideMark/>
          </w:tcPr>
          <w:p w14:paraId="696C2798" w14:textId="77777777" w:rsidR="00FD2047" w:rsidRPr="00923F9E" w:rsidRDefault="00FD2047" w:rsidP="00147C84">
            <w:pPr>
              <w:pStyle w:val="movimento"/>
              <w:rPr>
                <w:color w:val="002060"/>
              </w:rPr>
            </w:pPr>
            <w:r w:rsidRPr="00923F9E">
              <w:rPr>
                <w:color w:val="002060"/>
              </w:rPr>
              <w:t>ARGALIA ALAN</w:t>
            </w:r>
          </w:p>
        </w:tc>
        <w:tc>
          <w:tcPr>
            <w:tcW w:w="2200" w:type="dxa"/>
            <w:tcMar>
              <w:top w:w="20" w:type="dxa"/>
              <w:left w:w="20" w:type="dxa"/>
              <w:bottom w:w="20" w:type="dxa"/>
              <w:right w:w="20" w:type="dxa"/>
            </w:tcMar>
            <w:vAlign w:val="center"/>
            <w:hideMark/>
          </w:tcPr>
          <w:p w14:paraId="7537ED2C" w14:textId="77777777" w:rsidR="00FD2047" w:rsidRPr="00923F9E" w:rsidRDefault="00FD2047" w:rsidP="00147C84">
            <w:pPr>
              <w:pStyle w:val="movimento2"/>
              <w:rPr>
                <w:color w:val="002060"/>
              </w:rPr>
            </w:pPr>
            <w:r w:rsidRPr="00923F9E">
              <w:rPr>
                <w:color w:val="002060"/>
              </w:rPr>
              <w:t xml:space="preserve">(REAL FABRIANO) </w:t>
            </w:r>
          </w:p>
        </w:tc>
        <w:tc>
          <w:tcPr>
            <w:tcW w:w="800" w:type="dxa"/>
            <w:tcMar>
              <w:top w:w="20" w:type="dxa"/>
              <w:left w:w="20" w:type="dxa"/>
              <w:bottom w:w="20" w:type="dxa"/>
              <w:right w:w="20" w:type="dxa"/>
            </w:tcMar>
            <w:vAlign w:val="center"/>
            <w:hideMark/>
          </w:tcPr>
          <w:p w14:paraId="7D92B3F5"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000EAB54"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4DCF6997" w14:textId="77777777" w:rsidR="00FD2047" w:rsidRPr="00923F9E" w:rsidRDefault="00FD2047" w:rsidP="00147C84">
            <w:pPr>
              <w:pStyle w:val="movimento2"/>
              <w:rPr>
                <w:color w:val="002060"/>
              </w:rPr>
            </w:pPr>
            <w:r w:rsidRPr="00923F9E">
              <w:rPr>
                <w:color w:val="002060"/>
              </w:rPr>
              <w:t> </w:t>
            </w:r>
          </w:p>
        </w:tc>
      </w:tr>
    </w:tbl>
    <w:p w14:paraId="4BE6DF11" w14:textId="77777777" w:rsidR="00FD2047" w:rsidRPr="00923F9E" w:rsidRDefault="00FD2047" w:rsidP="00FD2047">
      <w:pPr>
        <w:pStyle w:val="titolo10"/>
        <w:rPr>
          <w:rFonts w:eastAsiaTheme="minorEastAsia"/>
          <w:color w:val="002060"/>
        </w:rPr>
      </w:pPr>
      <w:r w:rsidRPr="00923F9E">
        <w:rPr>
          <w:color w:val="002060"/>
        </w:rPr>
        <w:lastRenderedPageBreak/>
        <w:t xml:space="preserve">GARE DEL 20/ 3/2022 </w:t>
      </w:r>
    </w:p>
    <w:p w14:paraId="730862A5" w14:textId="77777777" w:rsidR="00FD2047" w:rsidRPr="00923F9E" w:rsidRDefault="00FD2047" w:rsidP="00FD2047">
      <w:pPr>
        <w:pStyle w:val="titolo7a"/>
        <w:rPr>
          <w:color w:val="002060"/>
        </w:rPr>
      </w:pPr>
      <w:r w:rsidRPr="00923F9E">
        <w:rPr>
          <w:color w:val="002060"/>
        </w:rPr>
        <w:t xml:space="preserve">PROVVEDIMENTI DISCIPLINARI </w:t>
      </w:r>
    </w:p>
    <w:p w14:paraId="23BD3B1F" w14:textId="77777777" w:rsidR="00FD2047" w:rsidRPr="00923F9E" w:rsidRDefault="00FD2047" w:rsidP="00FD2047">
      <w:pPr>
        <w:pStyle w:val="titolo7b0"/>
        <w:rPr>
          <w:color w:val="002060"/>
        </w:rPr>
      </w:pPr>
      <w:r w:rsidRPr="00923F9E">
        <w:rPr>
          <w:color w:val="002060"/>
        </w:rPr>
        <w:t xml:space="preserve">In base alle risultanze degli atti ufficiali sono state deliberate le seguenti sanzioni disciplinari. </w:t>
      </w:r>
    </w:p>
    <w:p w14:paraId="2D91CC62" w14:textId="77777777" w:rsidR="00FD2047" w:rsidRPr="00923F9E" w:rsidRDefault="00FD2047" w:rsidP="00FD2047">
      <w:pPr>
        <w:pStyle w:val="titolo30"/>
        <w:rPr>
          <w:color w:val="002060"/>
        </w:rPr>
      </w:pPr>
      <w:r w:rsidRPr="00923F9E">
        <w:rPr>
          <w:color w:val="002060"/>
        </w:rPr>
        <w:t xml:space="preserve">CALCIATORI NON ESPULSI </w:t>
      </w:r>
    </w:p>
    <w:p w14:paraId="4D5AA750" w14:textId="77777777" w:rsidR="00FD2047" w:rsidRPr="00923F9E" w:rsidRDefault="00FD2047" w:rsidP="00FD2047">
      <w:pPr>
        <w:pStyle w:val="titolo20"/>
        <w:rPr>
          <w:color w:val="002060"/>
        </w:rPr>
      </w:pPr>
      <w:r w:rsidRPr="00923F9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D2047" w:rsidRPr="00923F9E" w14:paraId="64D4C424" w14:textId="77777777" w:rsidTr="00147C84">
        <w:tc>
          <w:tcPr>
            <w:tcW w:w="2200" w:type="dxa"/>
            <w:tcMar>
              <w:top w:w="20" w:type="dxa"/>
              <w:left w:w="20" w:type="dxa"/>
              <w:bottom w:w="20" w:type="dxa"/>
              <w:right w:w="20" w:type="dxa"/>
            </w:tcMar>
            <w:vAlign w:val="center"/>
            <w:hideMark/>
          </w:tcPr>
          <w:p w14:paraId="29D18E7E" w14:textId="77777777" w:rsidR="00FD2047" w:rsidRPr="00923F9E" w:rsidRDefault="00FD2047" w:rsidP="00147C84">
            <w:pPr>
              <w:pStyle w:val="movimento"/>
              <w:rPr>
                <w:color w:val="002060"/>
              </w:rPr>
            </w:pPr>
            <w:r w:rsidRPr="00923F9E">
              <w:rPr>
                <w:color w:val="002060"/>
              </w:rPr>
              <w:t>CECCARELLI MATTEO</w:t>
            </w:r>
          </w:p>
        </w:tc>
        <w:tc>
          <w:tcPr>
            <w:tcW w:w="2200" w:type="dxa"/>
            <w:tcMar>
              <w:top w:w="20" w:type="dxa"/>
              <w:left w:w="20" w:type="dxa"/>
              <w:bottom w:w="20" w:type="dxa"/>
              <w:right w:w="20" w:type="dxa"/>
            </w:tcMar>
            <w:vAlign w:val="center"/>
            <w:hideMark/>
          </w:tcPr>
          <w:p w14:paraId="675436DC" w14:textId="77777777" w:rsidR="00FD2047" w:rsidRPr="00923F9E" w:rsidRDefault="00FD2047" w:rsidP="00147C84">
            <w:pPr>
              <w:pStyle w:val="movimento2"/>
              <w:rPr>
                <w:color w:val="002060"/>
              </w:rPr>
            </w:pPr>
            <w:r w:rsidRPr="00923F9E">
              <w:rPr>
                <w:color w:val="002060"/>
              </w:rPr>
              <w:t xml:space="preserve">(ITALSERVICE C5) </w:t>
            </w:r>
          </w:p>
        </w:tc>
        <w:tc>
          <w:tcPr>
            <w:tcW w:w="800" w:type="dxa"/>
            <w:tcMar>
              <w:top w:w="20" w:type="dxa"/>
              <w:left w:w="20" w:type="dxa"/>
              <w:bottom w:w="20" w:type="dxa"/>
              <w:right w:w="20" w:type="dxa"/>
            </w:tcMar>
            <w:vAlign w:val="center"/>
            <w:hideMark/>
          </w:tcPr>
          <w:p w14:paraId="24C993E1"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643ADF2D"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4190A347" w14:textId="77777777" w:rsidR="00FD2047" w:rsidRPr="00923F9E" w:rsidRDefault="00FD2047" w:rsidP="00147C84">
            <w:pPr>
              <w:pStyle w:val="movimento2"/>
              <w:rPr>
                <w:color w:val="002060"/>
              </w:rPr>
            </w:pPr>
            <w:r w:rsidRPr="00923F9E">
              <w:rPr>
                <w:color w:val="002060"/>
              </w:rPr>
              <w:t> </w:t>
            </w:r>
          </w:p>
        </w:tc>
      </w:tr>
    </w:tbl>
    <w:p w14:paraId="517581C1" w14:textId="77777777" w:rsidR="00FD2047" w:rsidRPr="00923F9E" w:rsidRDefault="00FD2047" w:rsidP="00FD2047">
      <w:pPr>
        <w:pStyle w:val="titolo20"/>
        <w:rPr>
          <w:rFonts w:eastAsiaTheme="minorEastAsia"/>
          <w:color w:val="002060"/>
        </w:rPr>
      </w:pPr>
      <w:r w:rsidRPr="00923F9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D2047" w:rsidRPr="00923F9E" w14:paraId="37D0AFA6" w14:textId="77777777" w:rsidTr="00147C84">
        <w:tc>
          <w:tcPr>
            <w:tcW w:w="2200" w:type="dxa"/>
            <w:tcMar>
              <w:top w:w="20" w:type="dxa"/>
              <w:left w:w="20" w:type="dxa"/>
              <w:bottom w:w="20" w:type="dxa"/>
              <w:right w:w="20" w:type="dxa"/>
            </w:tcMar>
            <w:vAlign w:val="center"/>
            <w:hideMark/>
          </w:tcPr>
          <w:p w14:paraId="23FF9970" w14:textId="77777777" w:rsidR="00FD2047" w:rsidRPr="00923F9E" w:rsidRDefault="00FD2047" w:rsidP="00147C84">
            <w:pPr>
              <w:pStyle w:val="movimento"/>
              <w:rPr>
                <w:color w:val="002060"/>
              </w:rPr>
            </w:pPr>
            <w:r w:rsidRPr="00923F9E">
              <w:rPr>
                <w:color w:val="002060"/>
              </w:rPr>
              <w:t>AGRESTI DANIELE</w:t>
            </w:r>
          </w:p>
        </w:tc>
        <w:tc>
          <w:tcPr>
            <w:tcW w:w="2200" w:type="dxa"/>
            <w:tcMar>
              <w:top w:w="20" w:type="dxa"/>
              <w:left w:w="20" w:type="dxa"/>
              <w:bottom w:w="20" w:type="dxa"/>
              <w:right w:w="20" w:type="dxa"/>
            </w:tcMar>
            <w:vAlign w:val="center"/>
            <w:hideMark/>
          </w:tcPr>
          <w:p w14:paraId="1FAE2CBD" w14:textId="77777777" w:rsidR="00FD2047" w:rsidRPr="00923F9E" w:rsidRDefault="00FD2047" w:rsidP="00147C84">
            <w:pPr>
              <w:pStyle w:val="movimento2"/>
              <w:rPr>
                <w:color w:val="002060"/>
              </w:rPr>
            </w:pPr>
            <w:r w:rsidRPr="00923F9E">
              <w:rPr>
                <w:color w:val="002060"/>
              </w:rPr>
              <w:t xml:space="preserve">(FIGHT BULLS CORRIDONIA) </w:t>
            </w:r>
          </w:p>
        </w:tc>
        <w:tc>
          <w:tcPr>
            <w:tcW w:w="800" w:type="dxa"/>
            <w:tcMar>
              <w:top w:w="20" w:type="dxa"/>
              <w:left w:w="20" w:type="dxa"/>
              <w:bottom w:w="20" w:type="dxa"/>
              <w:right w:w="20" w:type="dxa"/>
            </w:tcMar>
            <w:vAlign w:val="center"/>
            <w:hideMark/>
          </w:tcPr>
          <w:p w14:paraId="77F71A56"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5DBA409D"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4D4DAC1D" w14:textId="77777777" w:rsidR="00FD2047" w:rsidRPr="00923F9E" w:rsidRDefault="00FD2047" w:rsidP="00147C84">
            <w:pPr>
              <w:pStyle w:val="movimento2"/>
              <w:rPr>
                <w:color w:val="002060"/>
              </w:rPr>
            </w:pPr>
            <w:r w:rsidRPr="00923F9E">
              <w:rPr>
                <w:color w:val="002060"/>
              </w:rPr>
              <w:t> </w:t>
            </w:r>
          </w:p>
        </w:tc>
      </w:tr>
    </w:tbl>
    <w:p w14:paraId="5BEF4859" w14:textId="77777777" w:rsidR="00FD2047" w:rsidRPr="00923F9E" w:rsidRDefault="00FD2047" w:rsidP="00FD2047">
      <w:pPr>
        <w:pStyle w:val="breakline"/>
        <w:rPr>
          <w:color w:val="002060"/>
        </w:rPr>
      </w:pPr>
    </w:p>
    <w:p w14:paraId="05B75E65" w14:textId="77777777" w:rsidR="00FD2047" w:rsidRPr="00923F9E" w:rsidRDefault="00FD2047" w:rsidP="00FD2047">
      <w:pPr>
        <w:ind w:left="4956"/>
        <w:rPr>
          <w:rFonts w:ascii="Arial" w:hAnsi="Arial" w:cs="Arial"/>
          <w:noProof/>
          <w:color w:val="002060"/>
          <w:sz w:val="22"/>
          <w:szCs w:val="22"/>
        </w:rPr>
      </w:pPr>
      <w:r w:rsidRPr="00923F9E">
        <w:rPr>
          <w:rFonts w:ascii="Arial" w:hAnsi="Arial" w:cs="Arial"/>
          <w:noProof/>
          <w:color w:val="002060"/>
          <w:sz w:val="22"/>
          <w:szCs w:val="22"/>
        </w:rPr>
        <w:t>F.to IL SOSTITUTO GIUDICE SPORTIVO      </w:t>
      </w:r>
    </w:p>
    <w:p w14:paraId="66ACF6EC" w14:textId="77777777" w:rsidR="00FD2047" w:rsidRPr="00923F9E" w:rsidRDefault="00FD2047" w:rsidP="00FD2047">
      <w:pPr>
        <w:pStyle w:val="breakline"/>
        <w:rPr>
          <w:rFonts w:eastAsiaTheme="minorEastAsia"/>
          <w:color w:val="002060"/>
        </w:rPr>
      </w:pPr>
      <w:r w:rsidRPr="00923F9E">
        <w:rPr>
          <w:rFonts w:ascii="Arial" w:hAnsi="Arial" w:cs="Arial"/>
          <w:noProof/>
          <w:color w:val="002060"/>
          <w:sz w:val="22"/>
          <w:szCs w:val="22"/>
        </w:rPr>
        <w:t xml:space="preserve"> </w:t>
      </w:r>
      <w:r w:rsidRPr="00923F9E">
        <w:rPr>
          <w:rFonts w:ascii="Arial" w:hAnsi="Arial" w:cs="Arial"/>
          <w:noProof/>
          <w:color w:val="002060"/>
          <w:sz w:val="22"/>
          <w:szCs w:val="22"/>
        </w:rPr>
        <w:tab/>
      </w:r>
      <w:r w:rsidRPr="00923F9E">
        <w:rPr>
          <w:rFonts w:ascii="Arial" w:hAnsi="Arial" w:cs="Arial"/>
          <w:noProof/>
          <w:color w:val="002060"/>
          <w:sz w:val="22"/>
          <w:szCs w:val="22"/>
        </w:rPr>
        <w:tab/>
      </w:r>
      <w:r w:rsidRPr="00923F9E">
        <w:rPr>
          <w:rFonts w:ascii="Arial" w:hAnsi="Arial" w:cs="Arial"/>
          <w:noProof/>
          <w:color w:val="002060"/>
          <w:sz w:val="22"/>
          <w:szCs w:val="22"/>
        </w:rPr>
        <w:tab/>
      </w:r>
      <w:r w:rsidRPr="00923F9E">
        <w:rPr>
          <w:rFonts w:ascii="Arial" w:hAnsi="Arial" w:cs="Arial"/>
          <w:noProof/>
          <w:color w:val="002060"/>
          <w:sz w:val="22"/>
          <w:szCs w:val="22"/>
        </w:rPr>
        <w:tab/>
      </w:r>
      <w:r w:rsidRPr="00923F9E">
        <w:rPr>
          <w:rFonts w:ascii="Arial" w:hAnsi="Arial" w:cs="Arial"/>
          <w:noProof/>
          <w:color w:val="002060"/>
          <w:sz w:val="22"/>
          <w:szCs w:val="22"/>
        </w:rPr>
        <w:tab/>
      </w:r>
      <w:r w:rsidRPr="00923F9E">
        <w:rPr>
          <w:rFonts w:ascii="Arial" w:hAnsi="Arial" w:cs="Arial"/>
          <w:noProof/>
          <w:color w:val="002060"/>
          <w:sz w:val="22"/>
          <w:szCs w:val="22"/>
        </w:rPr>
        <w:tab/>
        <w:t xml:space="preserve">   </w:t>
      </w:r>
      <w:r w:rsidRPr="00923F9E">
        <w:rPr>
          <w:rFonts w:ascii="Arial" w:hAnsi="Arial" w:cs="Arial"/>
          <w:noProof/>
          <w:color w:val="002060"/>
          <w:sz w:val="22"/>
          <w:szCs w:val="22"/>
        </w:rPr>
        <w:tab/>
        <w:t xml:space="preserve">                Federica Sorrentino</w:t>
      </w:r>
    </w:p>
    <w:p w14:paraId="14899859" w14:textId="77777777" w:rsidR="00FD2047" w:rsidRPr="00923F9E" w:rsidRDefault="00FD2047" w:rsidP="00FD2047">
      <w:pPr>
        <w:pStyle w:val="breakline"/>
        <w:rPr>
          <w:rFonts w:eastAsiaTheme="minorEastAsia"/>
          <w:color w:val="002060"/>
        </w:rPr>
      </w:pPr>
    </w:p>
    <w:p w14:paraId="7DA65549" w14:textId="77777777" w:rsidR="00FD2047" w:rsidRPr="00923F9E" w:rsidRDefault="00FD2047" w:rsidP="00FD2047">
      <w:pPr>
        <w:pStyle w:val="titoloprinc0"/>
        <w:rPr>
          <w:color w:val="002060"/>
        </w:rPr>
      </w:pPr>
      <w:r w:rsidRPr="00923F9E">
        <w:rPr>
          <w:color w:val="002060"/>
        </w:rPr>
        <w:t>CLASSIFICA</w:t>
      </w:r>
    </w:p>
    <w:p w14:paraId="7122D23E" w14:textId="77777777" w:rsidR="00FD2047" w:rsidRPr="00923F9E" w:rsidRDefault="00FD2047" w:rsidP="00FD2047">
      <w:pPr>
        <w:pStyle w:val="breakline"/>
        <w:rPr>
          <w:color w:val="002060"/>
        </w:rPr>
      </w:pPr>
    </w:p>
    <w:p w14:paraId="5FE8971F" w14:textId="77777777" w:rsidR="00FD2047" w:rsidRPr="00923F9E" w:rsidRDefault="00FD2047" w:rsidP="00FD2047">
      <w:pPr>
        <w:pStyle w:val="breakline"/>
        <w:rPr>
          <w:color w:val="002060"/>
        </w:rPr>
      </w:pPr>
    </w:p>
    <w:p w14:paraId="78FA712D" w14:textId="77777777" w:rsidR="00FD2047" w:rsidRPr="00923F9E" w:rsidRDefault="00FD2047" w:rsidP="00FD2047">
      <w:pPr>
        <w:pStyle w:val="sottotitolocampionato10"/>
        <w:rPr>
          <w:color w:val="002060"/>
        </w:rPr>
      </w:pPr>
      <w:r w:rsidRPr="00923F9E">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D2047" w:rsidRPr="00923F9E" w14:paraId="6F1695C7" w14:textId="77777777" w:rsidTr="00147C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4C149" w14:textId="77777777" w:rsidR="00FD2047" w:rsidRPr="00923F9E" w:rsidRDefault="00FD2047" w:rsidP="00147C84">
            <w:pPr>
              <w:pStyle w:val="headertabella0"/>
              <w:rPr>
                <w:color w:val="002060"/>
              </w:rPr>
            </w:pPr>
            <w:r w:rsidRPr="00923F9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7E3C4" w14:textId="77777777" w:rsidR="00FD2047" w:rsidRPr="00923F9E" w:rsidRDefault="00FD2047" w:rsidP="00147C84">
            <w:pPr>
              <w:pStyle w:val="headertabella0"/>
              <w:rPr>
                <w:color w:val="002060"/>
              </w:rPr>
            </w:pPr>
            <w:r w:rsidRPr="00923F9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98C4D" w14:textId="77777777" w:rsidR="00FD2047" w:rsidRPr="00923F9E" w:rsidRDefault="00FD2047" w:rsidP="00147C84">
            <w:pPr>
              <w:pStyle w:val="headertabella0"/>
              <w:rPr>
                <w:color w:val="002060"/>
              </w:rPr>
            </w:pPr>
            <w:r w:rsidRPr="00923F9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8455B" w14:textId="77777777" w:rsidR="00FD2047" w:rsidRPr="00923F9E" w:rsidRDefault="00FD2047" w:rsidP="00147C84">
            <w:pPr>
              <w:pStyle w:val="headertabella0"/>
              <w:rPr>
                <w:color w:val="002060"/>
              </w:rPr>
            </w:pPr>
            <w:r w:rsidRPr="00923F9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996AA" w14:textId="77777777" w:rsidR="00FD2047" w:rsidRPr="00923F9E" w:rsidRDefault="00FD2047" w:rsidP="00147C84">
            <w:pPr>
              <w:pStyle w:val="headertabella0"/>
              <w:rPr>
                <w:color w:val="002060"/>
              </w:rPr>
            </w:pPr>
            <w:r w:rsidRPr="00923F9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5D319" w14:textId="77777777" w:rsidR="00FD2047" w:rsidRPr="00923F9E" w:rsidRDefault="00FD2047" w:rsidP="00147C84">
            <w:pPr>
              <w:pStyle w:val="headertabella0"/>
              <w:rPr>
                <w:color w:val="002060"/>
              </w:rPr>
            </w:pPr>
            <w:r w:rsidRPr="00923F9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029AB" w14:textId="77777777" w:rsidR="00FD2047" w:rsidRPr="00923F9E" w:rsidRDefault="00FD2047" w:rsidP="00147C84">
            <w:pPr>
              <w:pStyle w:val="headertabella0"/>
              <w:rPr>
                <w:color w:val="002060"/>
              </w:rPr>
            </w:pPr>
            <w:r w:rsidRPr="00923F9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B58D0" w14:textId="77777777" w:rsidR="00FD2047" w:rsidRPr="00923F9E" w:rsidRDefault="00FD2047" w:rsidP="00147C84">
            <w:pPr>
              <w:pStyle w:val="headertabella0"/>
              <w:rPr>
                <w:color w:val="002060"/>
              </w:rPr>
            </w:pPr>
            <w:r w:rsidRPr="00923F9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B1FA4" w14:textId="77777777" w:rsidR="00FD2047" w:rsidRPr="00923F9E" w:rsidRDefault="00FD2047" w:rsidP="00147C84">
            <w:pPr>
              <w:pStyle w:val="headertabella0"/>
              <w:rPr>
                <w:color w:val="002060"/>
              </w:rPr>
            </w:pPr>
            <w:r w:rsidRPr="00923F9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9CEFE" w14:textId="77777777" w:rsidR="00FD2047" w:rsidRPr="00923F9E" w:rsidRDefault="00FD2047" w:rsidP="00147C84">
            <w:pPr>
              <w:pStyle w:val="headertabella0"/>
              <w:rPr>
                <w:color w:val="002060"/>
              </w:rPr>
            </w:pPr>
            <w:r w:rsidRPr="00923F9E">
              <w:rPr>
                <w:color w:val="002060"/>
              </w:rPr>
              <w:t>PE</w:t>
            </w:r>
          </w:p>
        </w:tc>
      </w:tr>
      <w:tr w:rsidR="00FD2047" w:rsidRPr="00923F9E" w14:paraId="23090E3A" w14:textId="77777777" w:rsidTr="00147C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7CD347" w14:textId="77777777" w:rsidR="00FD2047" w:rsidRPr="00923F9E" w:rsidRDefault="00FD2047" w:rsidP="00147C84">
            <w:pPr>
              <w:pStyle w:val="rowtabella0"/>
              <w:rPr>
                <w:color w:val="002060"/>
              </w:rPr>
            </w:pPr>
            <w:r w:rsidRPr="00923F9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2187E" w14:textId="77777777" w:rsidR="00FD2047" w:rsidRPr="00923F9E" w:rsidRDefault="00FD2047" w:rsidP="00147C84">
            <w:pPr>
              <w:pStyle w:val="rowtabella0"/>
              <w:jc w:val="center"/>
              <w:rPr>
                <w:color w:val="002060"/>
              </w:rPr>
            </w:pPr>
            <w:r w:rsidRPr="00923F9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2817A"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DE7C9"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1C1EB"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91B2E"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48023" w14:textId="77777777" w:rsidR="00FD2047" w:rsidRPr="00923F9E" w:rsidRDefault="00FD2047" w:rsidP="00147C84">
            <w:pPr>
              <w:pStyle w:val="rowtabella0"/>
              <w:jc w:val="center"/>
              <w:rPr>
                <w:color w:val="002060"/>
              </w:rPr>
            </w:pPr>
            <w:r w:rsidRPr="00923F9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4A30C"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FBF27" w14:textId="77777777" w:rsidR="00FD2047" w:rsidRPr="00923F9E" w:rsidRDefault="00FD2047" w:rsidP="00147C84">
            <w:pPr>
              <w:pStyle w:val="rowtabella0"/>
              <w:jc w:val="center"/>
              <w:rPr>
                <w:color w:val="002060"/>
              </w:rPr>
            </w:pPr>
            <w:r w:rsidRPr="00923F9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5130F" w14:textId="77777777" w:rsidR="00FD2047" w:rsidRPr="00923F9E" w:rsidRDefault="00FD2047" w:rsidP="00147C84">
            <w:pPr>
              <w:pStyle w:val="rowtabella0"/>
              <w:jc w:val="center"/>
              <w:rPr>
                <w:color w:val="002060"/>
              </w:rPr>
            </w:pPr>
            <w:r w:rsidRPr="00923F9E">
              <w:rPr>
                <w:color w:val="002060"/>
              </w:rPr>
              <w:t>0</w:t>
            </w:r>
          </w:p>
        </w:tc>
      </w:tr>
      <w:tr w:rsidR="00FD2047" w:rsidRPr="00923F9E" w14:paraId="5D2578A1"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739080" w14:textId="77777777" w:rsidR="00FD2047" w:rsidRPr="00923F9E" w:rsidRDefault="00FD2047" w:rsidP="00147C84">
            <w:pPr>
              <w:pStyle w:val="rowtabella0"/>
              <w:rPr>
                <w:color w:val="002060"/>
              </w:rPr>
            </w:pPr>
            <w:r w:rsidRPr="00923F9E">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B58A4" w14:textId="77777777" w:rsidR="00FD2047" w:rsidRPr="00923F9E" w:rsidRDefault="00FD2047" w:rsidP="00147C84">
            <w:pPr>
              <w:pStyle w:val="rowtabella0"/>
              <w:jc w:val="center"/>
              <w:rPr>
                <w:color w:val="002060"/>
              </w:rPr>
            </w:pPr>
            <w:r w:rsidRPr="00923F9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452C3"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7CBBF"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02E1B"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5CC33"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7AD41"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E394E" w14:textId="77777777" w:rsidR="00FD2047" w:rsidRPr="00923F9E" w:rsidRDefault="00FD2047" w:rsidP="00147C84">
            <w:pPr>
              <w:pStyle w:val="rowtabella0"/>
              <w:jc w:val="center"/>
              <w:rPr>
                <w:color w:val="002060"/>
              </w:rPr>
            </w:pPr>
            <w:r w:rsidRPr="00923F9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942FF"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C0C6D" w14:textId="77777777" w:rsidR="00FD2047" w:rsidRPr="00923F9E" w:rsidRDefault="00FD2047" w:rsidP="00147C84">
            <w:pPr>
              <w:pStyle w:val="rowtabella0"/>
              <w:jc w:val="center"/>
              <w:rPr>
                <w:color w:val="002060"/>
              </w:rPr>
            </w:pPr>
            <w:r w:rsidRPr="00923F9E">
              <w:rPr>
                <w:color w:val="002060"/>
              </w:rPr>
              <w:t>0</w:t>
            </w:r>
          </w:p>
        </w:tc>
      </w:tr>
      <w:tr w:rsidR="00FD2047" w:rsidRPr="00923F9E" w14:paraId="0D062C34"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9199D3" w14:textId="77777777" w:rsidR="00FD2047" w:rsidRPr="00923F9E" w:rsidRDefault="00FD2047" w:rsidP="00147C84">
            <w:pPr>
              <w:pStyle w:val="rowtabella0"/>
              <w:rPr>
                <w:color w:val="002060"/>
              </w:rPr>
            </w:pPr>
            <w:r w:rsidRPr="00923F9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6E541" w14:textId="77777777" w:rsidR="00FD2047" w:rsidRPr="00923F9E" w:rsidRDefault="00FD2047" w:rsidP="00147C84">
            <w:pPr>
              <w:pStyle w:val="rowtabella0"/>
              <w:jc w:val="center"/>
              <w:rPr>
                <w:color w:val="002060"/>
              </w:rPr>
            </w:pPr>
            <w:r w:rsidRPr="00923F9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5D1E4"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216FB"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87E76"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868A2"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2DAAF"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C1828" w14:textId="77777777" w:rsidR="00FD2047" w:rsidRPr="00923F9E" w:rsidRDefault="00FD2047" w:rsidP="00147C84">
            <w:pPr>
              <w:pStyle w:val="rowtabella0"/>
              <w:jc w:val="center"/>
              <w:rPr>
                <w:color w:val="002060"/>
              </w:rPr>
            </w:pPr>
            <w:r w:rsidRPr="00923F9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7934C"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A7923" w14:textId="77777777" w:rsidR="00FD2047" w:rsidRPr="00923F9E" w:rsidRDefault="00FD2047" w:rsidP="00147C84">
            <w:pPr>
              <w:pStyle w:val="rowtabella0"/>
              <w:jc w:val="center"/>
              <w:rPr>
                <w:color w:val="002060"/>
              </w:rPr>
            </w:pPr>
            <w:r w:rsidRPr="00923F9E">
              <w:rPr>
                <w:color w:val="002060"/>
              </w:rPr>
              <w:t>0</w:t>
            </w:r>
          </w:p>
        </w:tc>
      </w:tr>
      <w:tr w:rsidR="00FD2047" w:rsidRPr="00923F9E" w14:paraId="523C9DA3"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DA7D5D" w14:textId="77777777" w:rsidR="00FD2047" w:rsidRPr="00923F9E" w:rsidRDefault="00FD2047" w:rsidP="00147C84">
            <w:pPr>
              <w:pStyle w:val="rowtabella0"/>
              <w:rPr>
                <w:color w:val="002060"/>
              </w:rPr>
            </w:pPr>
            <w:r w:rsidRPr="00923F9E">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834A6"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8924E"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1978D"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FAE33"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ABA49"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9619B"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23E0B" w14:textId="77777777" w:rsidR="00FD2047" w:rsidRPr="00923F9E" w:rsidRDefault="00FD2047" w:rsidP="00147C84">
            <w:pPr>
              <w:pStyle w:val="rowtabella0"/>
              <w:jc w:val="center"/>
              <w:rPr>
                <w:color w:val="002060"/>
              </w:rPr>
            </w:pPr>
            <w:r w:rsidRPr="00923F9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2F174"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5D798" w14:textId="77777777" w:rsidR="00FD2047" w:rsidRPr="00923F9E" w:rsidRDefault="00FD2047" w:rsidP="00147C84">
            <w:pPr>
              <w:pStyle w:val="rowtabella0"/>
              <w:jc w:val="center"/>
              <w:rPr>
                <w:color w:val="002060"/>
              </w:rPr>
            </w:pPr>
            <w:r w:rsidRPr="00923F9E">
              <w:rPr>
                <w:color w:val="002060"/>
              </w:rPr>
              <w:t>0</w:t>
            </w:r>
          </w:p>
        </w:tc>
      </w:tr>
      <w:tr w:rsidR="00FD2047" w:rsidRPr="00923F9E" w14:paraId="70EC4A6D"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7851A0" w14:textId="77777777" w:rsidR="00FD2047" w:rsidRPr="00923F9E" w:rsidRDefault="00FD2047" w:rsidP="00147C84">
            <w:pPr>
              <w:pStyle w:val="rowtabella0"/>
              <w:rPr>
                <w:color w:val="002060"/>
              </w:rPr>
            </w:pPr>
            <w:r w:rsidRPr="00923F9E">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0580A"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E6DA5"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13014"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E40A3"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29117"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5246E"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35A37" w14:textId="77777777" w:rsidR="00FD2047" w:rsidRPr="00923F9E" w:rsidRDefault="00FD2047" w:rsidP="00147C84">
            <w:pPr>
              <w:pStyle w:val="rowtabella0"/>
              <w:jc w:val="center"/>
              <w:rPr>
                <w:color w:val="002060"/>
              </w:rPr>
            </w:pPr>
            <w:r w:rsidRPr="00923F9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8CA0B" w14:textId="77777777" w:rsidR="00FD2047" w:rsidRPr="00923F9E" w:rsidRDefault="00FD2047" w:rsidP="00147C84">
            <w:pPr>
              <w:pStyle w:val="rowtabella0"/>
              <w:jc w:val="center"/>
              <w:rPr>
                <w:color w:val="002060"/>
              </w:rPr>
            </w:pPr>
            <w:r w:rsidRPr="00923F9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BEE93" w14:textId="77777777" w:rsidR="00FD2047" w:rsidRPr="00923F9E" w:rsidRDefault="00FD2047" w:rsidP="00147C84">
            <w:pPr>
              <w:pStyle w:val="rowtabella0"/>
              <w:jc w:val="center"/>
              <w:rPr>
                <w:color w:val="002060"/>
              </w:rPr>
            </w:pPr>
            <w:r w:rsidRPr="00923F9E">
              <w:rPr>
                <w:color w:val="002060"/>
              </w:rPr>
              <w:t>0</w:t>
            </w:r>
          </w:p>
        </w:tc>
      </w:tr>
      <w:tr w:rsidR="00FD2047" w:rsidRPr="00923F9E" w14:paraId="0FA0E49D" w14:textId="77777777" w:rsidTr="00147C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F02D50" w14:textId="77777777" w:rsidR="00FD2047" w:rsidRPr="00923F9E" w:rsidRDefault="00FD2047" w:rsidP="00147C84">
            <w:pPr>
              <w:pStyle w:val="rowtabella0"/>
              <w:rPr>
                <w:color w:val="002060"/>
              </w:rPr>
            </w:pPr>
            <w:r w:rsidRPr="00923F9E">
              <w:rPr>
                <w:color w:val="002060"/>
              </w:rPr>
              <w:t xml:space="preserve">A.S.D. </w:t>
            </w:r>
            <w:proofErr w:type="gramStart"/>
            <w:r w:rsidRPr="00923F9E">
              <w:rPr>
                <w:color w:val="002060"/>
              </w:rPr>
              <w:t>CITTA</w:t>
            </w:r>
            <w:proofErr w:type="gramEnd"/>
            <w:r w:rsidRPr="00923F9E">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71754"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6AD02"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8081C"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BE09B"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46A42"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D388C" w14:textId="77777777" w:rsidR="00FD2047" w:rsidRPr="00923F9E" w:rsidRDefault="00FD2047" w:rsidP="00147C84">
            <w:pPr>
              <w:pStyle w:val="rowtabella0"/>
              <w:jc w:val="center"/>
              <w:rPr>
                <w:color w:val="002060"/>
              </w:rPr>
            </w:pPr>
            <w:r w:rsidRPr="00923F9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F3324" w14:textId="77777777" w:rsidR="00FD2047" w:rsidRPr="00923F9E" w:rsidRDefault="00FD2047" w:rsidP="00147C84">
            <w:pPr>
              <w:pStyle w:val="rowtabella0"/>
              <w:jc w:val="center"/>
              <w:rPr>
                <w:color w:val="002060"/>
              </w:rPr>
            </w:pPr>
            <w:r w:rsidRPr="00923F9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9D593" w14:textId="77777777" w:rsidR="00FD2047" w:rsidRPr="00923F9E" w:rsidRDefault="00FD2047" w:rsidP="00147C84">
            <w:pPr>
              <w:pStyle w:val="rowtabella0"/>
              <w:jc w:val="center"/>
              <w:rPr>
                <w:color w:val="002060"/>
              </w:rPr>
            </w:pPr>
            <w:r w:rsidRPr="00923F9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35F04" w14:textId="77777777" w:rsidR="00FD2047" w:rsidRPr="00923F9E" w:rsidRDefault="00FD2047" w:rsidP="00147C84">
            <w:pPr>
              <w:pStyle w:val="rowtabella0"/>
              <w:jc w:val="center"/>
              <w:rPr>
                <w:color w:val="002060"/>
              </w:rPr>
            </w:pPr>
            <w:r w:rsidRPr="00923F9E">
              <w:rPr>
                <w:color w:val="002060"/>
              </w:rPr>
              <w:t>0</w:t>
            </w:r>
          </w:p>
        </w:tc>
      </w:tr>
    </w:tbl>
    <w:p w14:paraId="2A6F0B71" w14:textId="77777777" w:rsidR="00FD2047" w:rsidRPr="00923F9E" w:rsidRDefault="00FD2047" w:rsidP="00FD2047">
      <w:pPr>
        <w:pStyle w:val="breakline"/>
        <w:rPr>
          <w:rFonts w:eastAsiaTheme="minorEastAsia"/>
          <w:color w:val="002060"/>
        </w:rPr>
      </w:pPr>
    </w:p>
    <w:p w14:paraId="0116AE91" w14:textId="77777777" w:rsidR="00FD2047" w:rsidRPr="00923F9E" w:rsidRDefault="00FD2047" w:rsidP="00FD2047">
      <w:pPr>
        <w:pStyle w:val="breakline"/>
        <w:rPr>
          <w:color w:val="002060"/>
        </w:rPr>
      </w:pPr>
    </w:p>
    <w:p w14:paraId="5E33B336" w14:textId="77777777" w:rsidR="00FD2047" w:rsidRPr="00923F9E" w:rsidRDefault="00FD2047" w:rsidP="00FD2047">
      <w:pPr>
        <w:pStyle w:val="sottotitolocampionato10"/>
        <w:rPr>
          <w:color w:val="002060"/>
        </w:rPr>
      </w:pPr>
      <w:r w:rsidRPr="00923F9E">
        <w:rPr>
          <w:color w:val="002060"/>
        </w:rPr>
        <w:t>GIRONE S</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D2047" w:rsidRPr="00923F9E" w14:paraId="19AEA8BC" w14:textId="77777777" w:rsidTr="00147C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F03DA" w14:textId="77777777" w:rsidR="00FD2047" w:rsidRPr="00923F9E" w:rsidRDefault="00FD2047" w:rsidP="00147C84">
            <w:pPr>
              <w:pStyle w:val="headertabella0"/>
              <w:rPr>
                <w:color w:val="002060"/>
              </w:rPr>
            </w:pPr>
            <w:r w:rsidRPr="00923F9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F369FC" w14:textId="77777777" w:rsidR="00FD2047" w:rsidRPr="00923F9E" w:rsidRDefault="00FD2047" w:rsidP="00147C84">
            <w:pPr>
              <w:pStyle w:val="headertabella0"/>
              <w:rPr>
                <w:color w:val="002060"/>
              </w:rPr>
            </w:pPr>
            <w:r w:rsidRPr="00923F9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5AD55" w14:textId="77777777" w:rsidR="00FD2047" w:rsidRPr="00923F9E" w:rsidRDefault="00FD2047" w:rsidP="00147C84">
            <w:pPr>
              <w:pStyle w:val="headertabella0"/>
              <w:rPr>
                <w:color w:val="002060"/>
              </w:rPr>
            </w:pPr>
            <w:r w:rsidRPr="00923F9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77171" w14:textId="77777777" w:rsidR="00FD2047" w:rsidRPr="00923F9E" w:rsidRDefault="00FD2047" w:rsidP="00147C84">
            <w:pPr>
              <w:pStyle w:val="headertabella0"/>
              <w:rPr>
                <w:color w:val="002060"/>
              </w:rPr>
            </w:pPr>
            <w:r w:rsidRPr="00923F9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7D48A" w14:textId="77777777" w:rsidR="00FD2047" w:rsidRPr="00923F9E" w:rsidRDefault="00FD2047" w:rsidP="00147C84">
            <w:pPr>
              <w:pStyle w:val="headertabella0"/>
              <w:rPr>
                <w:color w:val="002060"/>
              </w:rPr>
            </w:pPr>
            <w:r w:rsidRPr="00923F9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19FD4" w14:textId="77777777" w:rsidR="00FD2047" w:rsidRPr="00923F9E" w:rsidRDefault="00FD2047" w:rsidP="00147C84">
            <w:pPr>
              <w:pStyle w:val="headertabella0"/>
              <w:rPr>
                <w:color w:val="002060"/>
              </w:rPr>
            </w:pPr>
            <w:r w:rsidRPr="00923F9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D5EDD" w14:textId="77777777" w:rsidR="00FD2047" w:rsidRPr="00923F9E" w:rsidRDefault="00FD2047" w:rsidP="00147C84">
            <w:pPr>
              <w:pStyle w:val="headertabella0"/>
              <w:rPr>
                <w:color w:val="002060"/>
              </w:rPr>
            </w:pPr>
            <w:r w:rsidRPr="00923F9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CE568" w14:textId="77777777" w:rsidR="00FD2047" w:rsidRPr="00923F9E" w:rsidRDefault="00FD2047" w:rsidP="00147C84">
            <w:pPr>
              <w:pStyle w:val="headertabella0"/>
              <w:rPr>
                <w:color w:val="002060"/>
              </w:rPr>
            </w:pPr>
            <w:r w:rsidRPr="00923F9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98531" w14:textId="77777777" w:rsidR="00FD2047" w:rsidRPr="00923F9E" w:rsidRDefault="00FD2047" w:rsidP="00147C84">
            <w:pPr>
              <w:pStyle w:val="headertabella0"/>
              <w:rPr>
                <w:color w:val="002060"/>
              </w:rPr>
            </w:pPr>
            <w:r w:rsidRPr="00923F9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7B4C4" w14:textId="77777777" w:rsidR="00FD2047" w:rsidRPr="00923F9E" w:rsidRDefault="00FD2047" w:rsidP="00147C84">
            <w:pPr>
              <w:pStyle w:val="headertabella0"/>
              <w:rPr>
                <w:color w:val="002060"/>
              </w:rPr>
            </w:pPr>
            <w:r w:rsidRPr="00923F9E">
              <w:rPr>
                <w:color w:val="002060"/>
              </w:rPr>
              <w:t>PE</w:t>
            </w:r>
          </w:p>
        </w:tc>
      </w:tr>
      <w:tr w:rsidR="00FD2047" w:rsidRPr="00923F9E" w14:paraId="6C39346F" w14:textId="77777777" w:rsidTr="00147C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8BEC7E" w14:textId="77777777" w:rsidR="00FD2047" w:rsidRPr="00923F9E" w:rsidRDefault="00FD2047" w:rsidP="00147C84">
            <w:pPr>
              <w:pStyle w:val="rowtabella0"/>
              <w:rPr>
                <w:color w:val="002060"/>
              </w:rPr>
            </w:pPr>
            <w:r w:rsidRPr="00923F9E">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C8073"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8C473"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52F3F"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23199"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5666A"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6D450" w14:textId="77777777" w:rsidR="00FD2047" w:rsidRPr="00923F9E" w:rsidRDefault="00FD2047" w:rsidP="00147C84">
            <w:pPr>
              <w:pStyle w:val="rowtabella0"/>
              <w:jc w:val="center"/>
              <w:rPr>
                <w:color w:val="002060"/>
              </w:rPr>
            </w:pPr>
            <w:r w:rsidRPr="00923F9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BD8CE"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92536" w14:textId="77777777" w:rsidR="00FD2047" w:rsidRPr="00923F9E" w:rsidRDefault="00FD2047" w:rsidP="00147C84">
            <w:pPr>
              <w:pStyle w:val="rowtabella0"/>
              <w:jc w:val="center"/>
              <w:rPr>
                <w:color w:val="002060"/>
              </w:rPr>
            </w:pPr>
            <w:r w:rsidRPr="00923F9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5624F" w14:textId="77777777" w:rsidR="00FD2047" w:rsidRPr="00923F9E" w:rsidRDefault="00FD2047" w:rsidP="00147C84">
            <w:pPr>
              <w:pStyle w:val="rowtabella0"/>
              <w:jc w:val="center"/>
              <w:rPr>
                <w:color w:val="002060"/>
              </w:rPr>
            </w:pPr>
            <w:r w:rsidRPr="00923F9E">
              <w:rPr>
                <w:color w:val="002060"/>
              </w:rPr>
              <w:t>0</w:t>
            </w:r>
          </w:p>
        </w:tc>
      </w:tr>
      <w:tr w:rsidR="00FD2047" w:rsidRPr="00923F9E" w14:paraId="401F8F2D"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9D67F4" w14:textId="77777777" w:rsidR="00FD2047" w:rsidRPr="00923F9E" w:rsidRDefault="00FD2047" w:rsidP="00147C84">
            <w:pPr>
              <w:pStyle w:val="rowtabella0"/>
              <w:rPr>
                <w:color w:val="002060"/>
              </w:rPr>
            </w:pPr>
            <w:r w:rsidRPr="00923F9E">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9EF8E"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7F459"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5EB66"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48590"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4D987"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9DF52" w14:textId="77777777" w:rsidR="00FD2047" w:rsidRPr="00923F9E" w:rsidRDefault="00FD2047" w:rsidP="00147C84">
            <w:pPr>
              <w:pStyle w:val="rowtabella0"/>
              <w:jc w:val="center"/>
              <w:rPr>
                <w:color w:val="002060"/>
              </w:rPr>
            </w:pPr>
            <w:r w:rsidRPr="00923F9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90702" w14:textId="77777777" w:rsidR="00FD2047" w:rsidRPr="00923F9E" w:rsidRDefault="00FD2047" w:rsidP="00147C84">
            <w:pPr>
              <w:pStyle w:val="rowtabella0"/>
              <w:jc w:val="center"/>
              <w:rPr>
                <w:color w:val="002060"/>
              </w:rPr>
            </w:pPr>
            <w:r w:rsidRPr="00923F9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EB6BC" w14:textId="77777777" w:rsidR="00FD2047" w:rsidRPr="00923F9E" w:rsidRDefault="00FD2047" w:rsidP="00147C84">
            <w:pPr>
              <w:pStyle w:val="rowtabella0"/>
              <w:jc w:val="center"/>
              <w:rPr>
                <w:color w:val="002060"/>
              </w:rPr>
            </w:pPr>
            <w:r w:rsidRPr="00923F9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5306C" w14:textId="77777777" w:rsidR="00FD2047" w:rsidRPr="00923F9E" w:rsidRDefault="00FD2047" w:rsidP="00147C84">
            <w:pPr>
              <w:pStyle w:val="rowtabella0"/>
              <w:jc w:val="center"/>
              <w:rPr>
                <w:color w:val="002060"/>
              </w:rPr>
            </w:pPr>
            <w:r w:rsidRPr="00923F9E">
              <w:rPr>
                <w:color w:val="002060"/>
              </w:rPr>
              <w:t>0</w:t>
            </w:r>
          </w:p>
        </w:tc>
      </w:tr>
      <w:tr w:rsidR="00FD2047" w:rsidRPr="00923F9E" w14:paraId="45EFB1A5"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C49993" w14:textId="77777777" w:rsidR="00FD2047" w:rsidRPr="00923F9E" w:rsidRDefault="00FD2047" w:rsidP="00147C84">
            <w:pPr>
              <w:pStyle w:val="rowtabella0"/>
              <w:rPr>
                <w:color w:val="002060"/>
              </w:rPr>
            </w:pPr>
            <w:r w:rsidRPr="00923F9E">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46948"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7B093"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D9A78"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BC7BB"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A3E7A"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BBDBD" w14:textId="77777777" w:rsidR="00FD2047" w:rsidRPr="00923F9E" w:rsidRDefault="00FD2047" w:rsidP="00147C84">
            <w:pPr>
              <w:pStyle w:val="rowtabella0"/>
              <w:jc w:val="center"/>
              <w:rPr>
                <w:color w:val="002060"/>
              </w:rPr>
            </w:pPr>
            <w:r w:rsidRPr="00923F9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AD965"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2DA72" w14:textId="77777777" w:rsidR="00FD2047" w:rsidRPr="00923F9E" w:rsidRDefault="00FD2047" w:rsidP="00147C84">
            <w:pPr>
              <w:pStyle w:val="rowtabella0"/>
              <w:jc w:val="center"/>
              <w:rPr>
                <w:color w:val="002060"/>
              </w:rPr>
            </w:pPr>
            <w:r w:rsidRPr="00923F9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330B0" w14:textId="77777777" w:rsidR="00FD2047" w:rsidRPr="00923F9E" w:rsidRDefault="00FD2047" w:rsidP="00147C84">
            <w:pPr>
              <w:pStyle w:val="rowtabella0"/>
              <w:jc w:val="center"/>
              <w:rPr>
                <w:color w:val="002060"/>
              </w:rPr>
            </w:pPr>
            <w:r w:rsidRPr="00923F9E">
              <w:rPr>
                <w:color w:val="002060"/>
              </w:rPr>
              <w:t>0</w:t>
            </w:r>
          </w:p>
        </w:tc>
      </w:tr>
      <w:tr w:rsidR="00FD2047" w:rsidRPr="00923F9E" w14:paraId="290299C2"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7EDB63" w14:textId="77777777" w:rsidR="00FD2047" w:rsidRPr="00923F9E" w:rsidRDefault="00FD2047" w:rsidP="00147C84">
            <w:pPr>
              <w:pStyle w:val="rowtabella0"/>
              <w:rPr>
                <w:color w:val="002060"/>
              </w:rPr>
            </w:pPr>
            <w:r w:rsidRPr="00923F9E">
              <w:rPr>
                <w:color w:val="002060"/>
              </w:rPr>
              <w:t xml:space="preserve">G.S. AUDAX 1970 </w:t>
            </w:r>
            <w:proofErr w:type="gramStart"/>
            <w:r w:rsidRPr="00923F9E">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333A3"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0E9C8"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550FC"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09748"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886C9"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7C0DC" w14:textId="77777777" w:rsidR="00FD2047" w:rsidRPr="00923F9E" w:rsidRDefault="00FD2047" w:rsidP="00147C84">
            <w:pPr>
              <w:pStyle w:val="rowtabella0"/>
              <w:jc w:val="center"/>
              <w:rPr>
                <w:color w:val="002060"/>
              </w:rPr>
            </w:pPr>
            <w:r w:rsidRPr="00923F9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E8ADE" w14:textId="77777777" w:rsidR="00FD2047" w:rsidRPr="00923F9E" w:rsidRDefault="00FD2047" w:rsidP="00147C84">
            <w:pPr>
              <w:pStyle w:val="rowtabella0"/>
              <w:jc w:val="center"/>
              <w:rPr>
                <w:color w:val="002060"/>
              </w:rPr>
            </w:pPr>
            <w:r w:rsidRPr="00923F9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2436A"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0E80B" w14:textId="77777777" w:rsidR="00FD2047" w:rsidRPr="00923F9E" w:rsidRDefault="00FD2047" w:rsidP="00147C84">
            <w:pPr>
              <w:pStyle w:val="rowtabella0"/>
              <w:jc w:val="center"/>
              <w:rPr>
                <w:color w:val="002060"/>
              </w:rPr>
            </w:pPr>
            <w:r w:rsidRPr="00923F9E">
              <w:rPr>
                <w:color w:val="002060"/>
              </w:rPr>
              <w:t>0</w:t>
            </w:r>
          </w:p>
        </w:tc>
      </w:tr>
      <w:tr w:rsidR="00FD2047" w:rsidRPr="00923F9E" w14:paraId="4D1613D8"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D15DF3" w14:textId="77777777" w:rsidR="00FD2047" w:rsidRPr="00923F9E" w:rsidRDefault="00FD2047" w:rsidP="00147C84">
            <w:pPr>
              <w:pStyle w:val="rowtabella0"/>
              <w:rPr>
                <w:color w:val="002060"/>
              </w:rPr>
            </w:pPr>
            <w:r w:rsidRPr="00923F9E">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E0F23"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7A615"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B2A8D"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C4289"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1370C"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98074" w14:textId="77777777" w:rsidR="00FD2047" w:rsidRPr="00923F9E" w:rsidRDefault="00FD2047" w:rsidP="00147C84">
            <w:pPr>
              <w:pStyle w:val="rowtabella0"/>
              <w:jc w:val="center"/>
              <w:rPr>
                <w:color w:val="002060"/>
              </w:rPr>
            </w:pPr>
            <w:r w:rsidRPr="00923F9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1CBB6" w14:textId="77777777" w:rsidR="00FD2047" w:rsidRPr="00923F9E" w:rsidRDefault="00FD2047" w:rsidP="00147C84">
            <w:pPr>
              <w:pStyle w:val="rowtabella0"/>
              <w:jc w:val="center"/>
              <w:rPr>
                <w:color w:val="002060"/>
              </w:rPr>
            </w:pPr>
            <w:r w:rsidRPr="00923F9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102C6"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430EF" w14:textId="77777777" w:rsidR="00FD2047" w:rsidRPr="00923F9E" w:rsidRDefault="00FD2047" w:rsidP="00147C84">
            <w:pPr>
              <w:pStyle w:val="rowtabella0"/>
              <w:jc w:val="center"/>
              <w:rPr>
                <w:color w:val="002060"/>
              </w:rPr>
            </w:pPr>
            <w:r w:rsidRPr="00923F9E">
              <w:rPr>
                <w:color w:val="002060"/>
              </w:rPr>
              <w:t>0</w:t>
            </w:r>
          </w:p>
        </w:tc>
      </w:tr>
      <w:tr w:rsidR="00FD2047" w:rsidRPr="00923F9E" w14:paraId="296E040D"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042932" w14:textId="77777777" w:rsidR="00FD2047" w:rsidRPr="00923F9E" w:rsidRDefault="00FD2047" w:rsidP="00147C84">
            <w:pPr>
              <w:pStyle w:val="rowtabella0"/>
              <w:rPr>
                <w:color w:val="002060"/>
              </w:rPr>
            </w:pPr>
            <w:r w:rsidRPr="00923F9E">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D5A4D"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E0E78"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DEAE9"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9B3E8"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774CB"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85B59"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549BC"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A9A6C" w14:textId="77777777" w:rsidR="00FD2047" w:rsidRPr="00923F9E" w:rsidRDefault="00FD2047" w:rsidP="00147C84">
            <w:pPr>
              <w:pStyle w:val="rowtabella0"/>
              <w:jc w:val="center"/>
              <w:rPr>
                <w:color w:val="002060"/>
              </w:rPr>
            </w:pPr>
            <w:r w:rsidRPr="00923F9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2F501" w14:textId="77777777" w:rsidR="00FD2047" w:rsidRPr="00923F9E" w:rsidRDefault="00FD2047" w:rsidP="00147C84">
            <w:pPr>
              <w:pStyle w:val="rowtabella0"/>
              <w:jc w:val="center"/>
              <w:rPr>
                <w:color w:val="002060"/>
              </w:rPr>
            </w:pPr>
            <w:r w:rsidRPr="00923F9E">
              <w:rPr>
                <w:color w:val="002060"/>
              </w:rPr>
              <w:t>0</w:t>
            </w:r>
          </w:p>
        </w:tc>
      </w:tr>
      <w:tr w:rsidR="00FD2047" w:rsidRPr="00923F9E" w14:paraId="7AEB1067" w14:textId="77777777" w:rsidTr="00147C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9E34A5" w14:textId="77777777" w:rsidR="00FD2047" w:rsidRPr="00923F9E" w:rsidRDefault="00FD2047" w:rsidP="00147C84">
            <w:pPr>
              <w:pStyle w:val="rowtabella0"/>
              <w:rPr>
                <w:color w:val="002060"/>
              </w:rPr>
            </w:pPr>
            <w:r w:rsidRPr="00923F9E">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69A8C"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3C966"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20E0B"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19A7C"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047DB"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1A155"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70E9F" w14:textId="77777777" w:rsidR="00FD2047" w:rsidRPr="00923F9E" w:rsidRDefault="00FD2047" w:rsidP="00147C84">
            <w:pPr>
              <w:pStyle w:val="rowtabella0"/>
              <w:jc w:val="center"/>
              <w:rPr>
                <w:color w:val="002060"/>
              </w:rPr>
            </w:pPr>
            <w:r w:rsidRPr="00923F9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8D450" w14:textId="77777777" w:rsidR="00FD2047" w:rsidRPr="00923F9E" w:rsidRDefault="00FD2047" w:rsidP="00147C84">
            <w:pPr>
              <w:pStyle w:val="rowtabella0"/>
              <w:jc w:val="center"/>
              <w:rPr>
                <w:color w:val="002060"/>
              </w:rPr>
            </w:pPr>
            <w:r w:rsidRPr="00923F9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5BFC7" w14:textId="77777777" w:rsidR="00FD2047" w:rsidRPr="00923F9E" w:rsidRDefault="00FD2047" w:rsidP="00147C84">
            <w:pPr>
              <w:pStyle w:val="rowtabella0"/>
              <w:jc w:val="center"/>
              <w:rPr>
                <w:color w:val="002060"/>
              </w:rPr>
            </w:pPr>
            <w:r w:rsidRPr="00923F9E">
              <w:rPr>
                <w:color w:val="002060"/>
              </w:rPr>
              <w:t>0</w:t>
            </w:r>
          </w:p>
        </w:tc>
      </w:tr>
    </w:tbl>
    <w:p w14:paraId="26E13AD4" w14:textId="77777777" w:rsidR="00FD2047" w:rsidRPr="00923F9E" w:rsidRDefault="00FD2047" w:rsidP="00FD2047">
      <w:pPr>
        <w:pStyle w:val="breakline"/>
        <w:rPr>
          <w:color w:val="002060"/>
        </w:rPr>
      </w:pPr>
    </w:p>
    <w:p w14:paraId="299A90C9" w14:textId="77777777" w:rsidR="00FD2047" w:rsidRPr="00923F9E" w:rsidRDefault="00FD2047" w:rsidP="00FD2047">
      <w:pPr>
        <w:pStyle w:val="titoloprinc0"/>
        <w:rPr>
          <w:color w:val="002060"/>
        </w:rPr>
      </w:pPr>
      <w:r w:rsidRPr="00923F9E">
        <w:rPr>
          <w:color w:val="002060"/>
        </w:rPr>
        <w:t>PROGRAMMA GARE</w:t>
      </w:r>
    </w:p>
    <w:p w14:paraId="29B14A95" w14:textId="77777777" w:rsidR="00FD2047" w:rsidRPr="00923F9E" w:rsidRDefault="00FD2047" w:rsidP="00FD2047">
      <w:pPr>
        <w:pStyle w:val="breakline"/>
        <w:rPr>
          <w:color w:val="002060"/>
        </w:rPr>
      </w:pPr>
    </w:p>
    <w:p w14:paraId="11870E9F" w14:textId="77777777" w:rsidR="00FD2047" w:rsidRPr="00923F9E" w:rsidRDefault="00FD2047" w:rsidP="00FD2047">
      <w:pPr>
        <w:pStyle w:val="sottotitolocampionato10"/>
        <w:rPr>
          <w:color w:val="002060"/>
        </w:rPr>
      </w:pPr>
      <w:r w:rsidRPr="00923F9E">
        <w:rPr>
          <w:color w:val="002060"/>
        </w:rPr>
        <w:t>GIRONE G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78"/>
        <w:gridCol w:w="1999"/>
        <w:gridCol w:w="385"/>
        <w:gridCol w:w="897"/>
        <w:gridCol w:w="1281"/>
        <w:gridCol w:w="1530"/>
        <w:gridCol w:w="1530"/>
      </w:tblGrid>
      <w:tr w:rsidR="00FD2047" w:rsidRPr="00923F9E" w14:paraId="4824FE09" w14:textId="77777777" w:rsidTr="00147C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8B119" w14:textId="77777777" w:rsidR="00FD2047" w:rsidRPr="00923F9E" w:rsidRDefault="00FD2047" w:rsidP="00147C84">
            <w:pPr>
              <w:pStyle w:val="headertabella0"/>
              <w:rPr>
                <w:color w:val="002060"/>
              </w:rPr>
            </w:pPr>
            <w:r w:rsidRPr="00923F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EBC8F" w14:textId="77777777" w:rsidR="00FD2047" w:rsidRPr="00923F9E" w:rsidRDefault="00FD2047" w:rsidP="00147C84">
            <w:pPr>
              <w:pStyle w:val="headertabella0"/>
              <w:rPr>
                <w:color w:val="002060"/>
              </w:rPr>
            </w:pPr>
            <w:r w:rsidRPr="00923F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4A7CB" w14:textId="77777777" w:rsidR="00FD2047" w:rsidRPr="00923F9E" w:rsidRDefault="00FD2047" w:rsidP="00147C84">
            <w:pPr>
              <w:pStyle w:val="headertabella0"/>
              <w:rPr>
                <w:color w:val="002060"/>
              </w:rPr>
            </w:pPr>
            <w:r w:rsidRPr="00923F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5FB87" w14:textId="77777777" w:rsidR="00FD2047" w:rsidRPr="00923F9E" w:rsidRDefault="00FD2047" w:rsidP="00147C84">
            <w:pPr>
              <w:pStyle w:val="headertabella0"/>
              <w:rPr>
                <w:color w:val="002060"/>
              </w:rPr>
            </w:pPr>
            <w:r w:rsidRPr="00923F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F2949" w14:textId="77777777" w:rsidR="00FD2047" w:rsidRPr="00923F9E" w:rsidRDefault="00FD2047" w:rsidP="00147C84">
            <w:pPr>
              <w:pStyle w:val="headertabella0"/>
              <w:rPr>
                <w:color w:val="002060"/>
              </w:rPr>
            </w:pPr>
            <w:r w:rsidRPr="00923F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F94AF" w14:textId="77777777" w:rsidR="00FD2047" w:rsidRPr="00923F9E" w:rsidRDefault="00FD2047" w:rsidP="00147C84">
            <w:pPr>
              <w:pStyle w:val="headertabella0"/>
              <w:rPr>
                <w:color w:val="002060"/>
              </w:rPr>
            </w:pPr>
            <w:proofErr w:type="spellStart"/>
            <w:r w:rsidRPr="00923F9E">
              <w:rPr>
                <w:color w:val="002060"/>
              </w:rPr>
              <w:t>Localita'</w:t>
            </w:r>
            <w:proofErr w:type="spellEnd"/>
            <w:r w:rsidRPr="00923F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7DC22" w14:textId="77777777" w:rsidR="00FD2047" w:rsidRPr="00923F9E" w:rsidRDefault="00FD2047" w:rsidP="00147C84">
            <w:pPr>
              <w:pStyle w:val="headertabella0"/>
              <w:rPr>
                <w:color w:val="002060"/>
              </w:rPr>
            </w:pPr>
            <w:r w:rsidRPr="00923F9E">
              <w:rPr>
                <w:color w:val="002060"/>
              </w:rPr>
              <w:t>Indirizzo Impianto</w:t>
            </w:r>
          </w:p>
        </w:tc>
      </w:tr>
      <w:tr w:rsidR="00FD2047" w:rsidRPr="00923F9E" w14:paraId="04DE989F" w14:textId="77777777" w:rsidTr="00147C8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327882" w14:textId="77777777" w:rsidR="00FD2047" w:rsidRPr="00923F9E" w:rsidRDefault="00FD2047" w:rsidP="00147C84">
            <w:pPr>
              <w:pStyle w:val="rowtabella0"/>
              <w:rPr>
                <w:color w:val="002060"/>
              </w:rPr>
            </w:pPr>
            <w:r w:rsidRPr="00923F9E">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45F9E2" w14:textId="77777777" w:rsidR="00FD2047" w:rsidRPr="00923F9E" w:rsidRDefault="00FD2047" w:rsidP="00147C84">
            <w:pPr>
              <w:pStyle w:val="rowtabella0"/>
              <w:rPr>
                <w:color w:val="002060"/>
              </w:rPr>
            </w:pPr>
            <w:r w:rsidRPr="00923F9E">
              <w:rPr>
                <w:color w:val="002060"/>
              </w:rPr>
              <w:t>PIETRALACROCE 73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9000BB" w14:textId="77777777" w:rsidR="00FD2047" w:rsidRPr="00923F9E" w:rsidRDefault="00FD2047" w:rsidP="00147C84">
            <w:pPr>
              <w:pStyle w:val="rowtabella0"/>
              <w:jc w:val="center"/>
              <w:rPr>
                <w:color w:val="002060"/>
              </w:rPr>
            </w:pPr>
            <w:r w:rsidRPr="00923F9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78F786" w14:textId="77777777" w:rsidR="00FD2047" w:rsidRPr="00923F9E" w:rsidRDefault="00FD2047" w:rsidP="00147C84">
            <w:pPr>
              <w:pStyle w:val="rowtabella0"/>
              <w:rPr>
                <w:color w:val="002060"/>
              </w:rPr>
            </w:pPr>
            <w:r w:rsidRPr="00923F9E">
              <w:rPr>
                <w:color w:val="002060"/>
              </w:rPr>
              <w:t>26/03/2022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BCC324" w14:textId="77777777" w:rsidR="00FD2047" w:rsidRPr="00923F9E" w:rsidRDefault="00FD2047" w:rsidP="00147C84">
            <w:pPr>
              <w:pStyle w:val="rowtabella0"/>
              <w:rPr>
                <w:color w:val="002060"/>
              </w:rPr>
            </w:pPr>
            <w:r w:rsidRPr="00923F9E">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9738C1" w14:textId="77777777" w:rsidR="00FD2047" w:rsidRPr="00923F9E" w:rsidRDefault="00FD2047" w:rsidP="00147C84">
            <w:pPr>
              <w:pStyle w:val="rowtabella0"/>
              <w:rPr>
                <w:color w:val="002060"/>
              </w:rPr>
            </w:pPr>
            <w:r w:rsidRPr="00923F9E">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694DE9" w14:textId="77777777" w:rsidR="00FD2047" w:rsidRPr="00923F9E" w:rsidRDefault="00FD2047" w:rsidP="00147C84">
            <w:pPr>
              <w:pStyle w:val="rowtabella0"/>
              <w:rPr>
                <w:color w:val="002060"/>
              </w:rPr>
            </w:pPr>
            <w:r w:rsidRPr="00923F9E">
              <w:rPr>
                <w:color w:val="002060"/>
              </w:rPr>
              <w:t>VIA DELLA REPUBBLICA</w:t>
            </w:r>
          </w:p>
        </w:tc>
      </w:tr>
      <w:tr w:rsidR="00FD2047" w:rsidRPr="00923F9E" w14:paraId="7F92EAE0" w14:textId="77777777" w:rsidTr="00147C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91CF58" w14:textId="77777777" w:rsidR="00FD2047" w:rsidRPr="00923F9E" w:rsidRDefault="00FD2047" w:rsidP="00147C84">
            <w:pPr>
              <w:pStyle w:val="rowtabella0"/>
              <w:rPr>
                <w:color w:val="002060"/>
              </w:rPr>
            </w:pPr>
            <w:proofErr w:type="gramStart"/>
            <w:r w:rsidRPr="00923F9E">
              <w:rPr>
                <w:color w:val="002060"/>
              </w:rPr>
              <w:t>CITTA</w:t>
            </w:r>
            <w:proofErr w:type="gramEnd"/>
            <w:r w:rsidRPr="00923F9E">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CC5D06" w14:textId="77777777" w:rsidR="00FD2047" w:rsidRPr="00923F9E" w:rsidRDefault="00FD2047" w:rsidP="00147C84">
            <w:pPr>
              <w:pStyle w:val="rowtabella0"/>
              <w:rPr>
                <w:color w:val="002060"/>
              </w:rPr>
            </w:pPr>
            <w:r w:rsidRPr="00923F9E">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19AB43" w14:textId="77777777" w:rsidR="00FD2047" w:rsidRPr="00923F9E" w:rsidRDefault="00FD2047" w:rsidP="00147C84">
            <w:pPr>
              <w:pStyle w:val="rowtabella0"/>
              <w:jc w:val="center"/>
              <w:rPr>
                <w:color w:val="002060"/>
              </w:rPr>
            </w:pPr>
            <w:r w:rsidRPr="00923F9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CBFB64" w14:textId="77777777" w:rsidR="00FD2047" w:rsidRPr="00923F9E" w:rsidRDefault="00FD2047" w:rsidP="00147C84">
            <w:pPr>
              <w:pStyle w:val="rowtabella0"/>
              <w:rPr>
                <w:color w:val="002060"/>
              </w:rPr>
            </w:pPr>
            <w:r w:rsidRPr="00923F9E">
              <w:rPr>
                <w:color w:val="002060"/>
              </w:rPr>
              <w:t>26/03/2022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77DAD6" w14:textId="77777777" w:rsidR="00FD2047" w:rsidRPr="00923F9E" w:rsidRDefault="00FD2047" w:rsidP="00147C84">
            <w:pPr>
              <w:pStyle w:val="rowtabella0"/>
              <w:rPr>
                <w:color w:val="002060"/>
              </w:rPr>
            </w:pPr>
            <w:r w:rsidRPr="00923F9E">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12FD5C" w14:textId="77777777" w:rsidR="00FD2047" w:rsidRPr="00923F9E" w:rsidRDefault="00FD2047" w:rsidP="00147C84">
            <w:pPr>
              <w:pStyle w:val="rowtabella0"/>
              <w:rPr>
                <w:color w:val="002060"/>
              </w:rPr>
            </w:pPr>
            <w:r w:rsidRPr="00923F9E">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8EA669" w14:textId="77777777" w:rsidR="00FD2047" w:rsidRPr="00923F9E" w:rsidRDefault="00FD2047" w:rsidP="00147C84">
            <w:pPr>
              <w:pStyle w:val="rowtabella0"/>
              <w:rPr>
                <w:color w:val="002060"/>
              </w:rPr>
            </w:pPr>
            <w:r w:rsidRPr="00923F9E">
              <w:rPr>
                <w:color w:val="002060"/>
              </w:rPr>
              <w:t>VIA MATTEOTTI</w:t>
            </w:r>
          </w:p>
        </w:tc>
      </w:tr>
      <w:tr w:rsidR="00FD2047" w:rsidRPr="00923F9E" w14:paraId="1B3D2BD3" w14:textId="77777777" w:rsidTr="00147C8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498052" w14:textId="77777777" w:rsidR="00FD2047" w:rsidRPr="00923F9E" w:rsidRDefault="00FD2047" w:rsidP="00147C84">
            <w:pPr>
              <w:pStyle w:val="rowtabella0"/>
              <w:rPr>
                <w:color w:val="002060"/>
              </w:rPr>
            </w:pPr>
            <w:r w:rsidRPr="00923F9E">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CCA7D4" w14:textId="77777777" w:rsidR="00FD2047" w:rsidRPr="00923F9E" w:rsidRDefault="00FD2047" w:rsidP="00147C84">
            <w:pPr>
              <w:pStyle w:val="rowtabella0"/>
              <w:rPr>
                <w:color w:val="002060"/>
              </w:rPr>
            </w:pPr>
            <w:r w:rsidRPr="00923F9E">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4F21EA" w14:textId="77777777" w:rsidR="00FD2047" w:rsidRPr="00923F9E" w:rsidRDefault="00FD2047" w:rsidP="00147C84">
            <w:pPr>
              <w:pStyle w:val="rowtabella0"/>
              <w:jc w:val="center"/>
              <w:rPr>
                <w:color w:val="002060"/>
              </w:rPr>
            </w:pPr>
            <w:r w:rsidRPr="00923F9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D50D29" w14:textId="77777777" w:rsidR="00FD2047" w:rsidRPr="00923F9E" w:rsidRDefault="00FD2047" w:rsidP="00147C84">
            <w:pPr>
              <w:pStyle w:val="rowtabella0"/>
              <w:rPr>
                <w:color w:val="002060"/>
              </w:rPr>
            </w:pPr>
            <w:r w:rsidRPr="00923F9E">
              <w:rPr>
                <w:color w:val="002060"/>
              </w:rPr>
              <w:t>26/03/2022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66C12C" w14:textId="77777777" w:rsidR="00FD2047" w:rsidRPr="00923F9E" w:rsidRDefault="00FD2047" w:rsidP="00147C84">
            <w:pPr>
              <w:pStyle w:val="rowtabella0"/>
              <w:rPr>
                <w:color w:val="002060"/>
              </w:rPr>
            </w:pPr>
            <w:r w:rsidRPr="00923F9E">
              <w:rPr>
                <w:color w:val="002060"/>
              </w:rPr>
              <w:t>5423 PALAS.MONTECCHIO "PALADIONIGI"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0DA8AD" w14:textId="77777777" w:rsidR="00FD2047" w:rsidRPr="00923F9E" w:rsidRDefault="00FD2047" w:rsidP="00147C84">
            <w:pPr>
              <w:pStyle w:val="rowtabella0"/>
              <w:rPr>
                <w:color w:val="002060"/>
              </w:rPr>
            </w:pPr>
            <w:r w:rsidRPr="00923F9E">
              <w:rPr>
                <w:color w:val="002060"/>
              </w:rPr>
              <w:t>VALLEFOGLIA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0CB9B4" w14:textId="77777777" w:rsidR="00FD2047" w:rsidRPr="00923F9E" w:rsidRDefault="00FD2047" w:rsidP="00147C84">
            <w:pPr>
              <w:pStyle w:val="rowtabella0"/>
              <w:rPr>
                <w:color w:val="002060"/>
              </w:rPr>
            </w:pPr>
            <w:r w:rsidRPr="00923F9E">
              <w:rPr>
                <w:color w:val="002060"/>
              </w:rPr>
              <w:t>VIA MAZZINI</w:t>
            </w:r>
          </w:p>
        </w:tc>
      </w:tr>
    </w:tbl>
    <w:p w14:paraId="14C6F3D4" w14:textId="77777777" w:rsidR="00FD2047" w:rsidRPr="00923F9E" w:rsidRDefault="00FD2047" w:rsidP="00FD2047">
      <w:pPr>
        <w:pStyle w:val="breakline"/>
        <w:rPr>
          <w:rFonts w:eastAsiaTheme="minorEastAsia"/>
          <w:color w:val="002060"/>
        </w:rPr>
      </w:pPr>
    </w:p>
    <w:p w14:paraId="2F84CC01" w14:textId="77777777" w:rsidR="00FD2047" w:rsidRPr="00923F9E" w:rsidRDefault="00FD2047" w:rsidP="00FD2047">
      <w:pPr>
        <w:pStyle w:val="breakline"/>
        <w:rPr>
          <w:color w:val="002060"/>
        </w:rPr>
      </w:pPr>
    </w:p>
    <w:p w14:paraId="149320DA" w14:textId="77777777" w:rsidR="00FD2047" w:rsidRPr="00923F9E" w:rsidRDefault="00FD2047" w:rsidP="00FD2047">
      <w:pPr>
        <w:pStyle w:val="breakline"/>
        <w:rPr>
          <w:color w:val="002060"/>
        </w:rPr>
      </w:pPr>
    </w:p>
    <w:p w14:paraId="6B60008B" w14:textId="77777777" w:rsidR="00FD2047" w:rsidRPr="00923F9E" w:rsidRDefault="00FD2047" w:rsidP="00FD2047">
      <w:pPr>
        <w:pStyle w:val="sottotitolocampionato10"/>
        <w:rPr>
          <w:color w:val="002060"/>
        </w:rPr>
      </w:pPr>
      <w:r w:rsidRPr="00923F9E">
        <w:rPr>
          <w:color w:val="002060"/>
        </w:rPr>
        <w:t>GIRONE S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78"/>
        <w:gridCol w:w="1560"/>
        <w:gridCol w:w="1551"/>
      </w:tblGrid>
      <w:tr w:rsidR="00FD2047" w:rsidRPr="00923F9E" w14:paraId="2E3E3FB3" w14:textId="77777777" w:rsidTr="00147C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1BAEC" w14:textId="77777777" w:rsidR="00FD2047" w:rsidRPr="00923F9E" w:rsidRDefault="00FD2047" w:rsidP="00147C84">
            <w:pPr>
              <w:pStyle w:val="headertabella0"/>
              <w:rPr>
                <w:color w:val="002060"/>
              </w:rPr>
            </w:pPr>
            <w:r w:rsidRPr="00923F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CD544" w14:textId="77777777" w:rsidR="00FD2047" w:rsidRPr="00923F9E" w:rsidRDefault="00FD2047" w:rsidP="00147C84">
            <w:pPr>
              <w:pStyle w:val="headertabella0"/>
              <w:rPr>
                <w:color w:val="002060"/>
              </w:rPr>
            </w:pPr>
            <w:r w:rsidRPr="00923F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E49E6" w14:textId="77777777" w:rsidR="00FD2047" w:rsidRPr="00923F9E" w:rsidRDefault="00FD2047" w:rsidP="00147C84">
            <w:pPr>
              <w:pStyle w:val="headertabella0"/>
              <w:rPr>
                <w:color w:val="002060"/>
              </w:rPr>
            </w:pPr>
            <w:r w:rsidRPr="00923F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5DF3C" w14:textId="77777777" w:rsidR="00FD2047" w:rsidRPr="00923F9E" w:rsidRDefault="00FD2047" w:rsidP="00147C84">
            <w:pPr>
              <w:pStyle w:val="headertabella0"/>
              <w:rPr>
                <w:color w:val="002060"/>
              </w:rPr>
            </w:pPr>
            <w:r w:rsidRPr="00923F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1E31B" w14:textId="77777777" w:rsidR="00FD2047" w:rsidRPr="00923F9E" w:rsidRDefault="00FD2047" w:rsidP="00147C84">
            <w:pPr>
              <w:pStyle w:val="headertabella0"/>
              <w:rPr>
                <w:color w:val="002060"/>
              </w:rPr>
            </w:pPr>
            <w:r w:rsidRPr="00923F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24247" w14:textId="77777777" w:rsidR="00FD2047" w:rsidRPr="00923F9E" w:rsidRDefault="00FD2047" w:rsidP="00147C84">
            <w:pPr>
              <w:pStyle w:val="headertabella0"/>
              <w:rPr>
                <w:color w:val="002060"/>
              </w:rPr>
            </w:pPr>
            <w:proofErr w:type="spellStart"/>
            <w:r w:rsidRPr="00923F9E">
              <w:rPr>
                <w:color w:val="002060"/>
              </w:rPr>
              <w:t>Localita'</w:t>
            </w:r>
            <w:proofErr w:type="spellEnd"/>
            <w:r w:rsidRPr="00923F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54B80" w14:textId="77777777" w:rsidR="00FD2047" w:rsidRPr="00923F9E" w:rsidRDefault="00FD2047" w:rsidP="00147C84">
            <w:pPr>
              <w:pStyle w:val="headertabella0"/>
              <w:rPr>
                <w:color w:val="002060"/>
              </w:rPr>
            </w:pPr>
            <w:r w:rsidRPr="00923F9E">
              <w:rPr>
                <w:color w:val="002060"/>
              </w:rPr>
              <w:t>Indirizzo Impianto</w:t>
            </w:r>
          </w:p>
        </w:tc>
      </w:tr>
      <w:tr w:rsidR="00FD2047" w:rsidRPr="00923F9E" w14:paraId="33EECAF7" w14:textId="77777777" w:rsidTr="00147C8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1E7378" w14:textId="77777777" w:rsidR="00FD2047" w:rsidRPr="00923F9E" w:rsidRDefault="00FD2047" w:rsidP="00147C84">
            <w:pPr>
              <w:pStyle w:val="rowtabella0"/>
              <w:rPr>
                <w:color w:val="002060"/>
              </w:rPr>
            </w:pPr>
            <w:r w:rsidRPr="00923F9E">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409A56" w14:textId="77777777" w:rsidR="00FD2047" w:rsidRPr="00923F9E" w:rsidRDefault="00FD2047" w:rsidP="00147C84">
            <w:pPr>
              <w:pStyle w:val="rowtabella0"/>
              <w:rPr>
                <w:color w:val="002060"/>
              </w:rPr>
            </w:pPr>
            <w:r w:rsidRPr="00923F9E">
              <w:rPr>
                <w:color w:val="002060"/>
              </w:rPr>
              <w:t>CALCETTO NUMANA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6DA39D" w14:textId="77777777" w:rsidR="00FD2047" w:rsidRPr="00923F9E" w:rsidRDefault="00FD2047" w:rsidP="00147C84">
            <w:pPr>
              <w:pStyle w:val="rowtabella0"/>
              <w:jc w:val="center"/>
              <w:rPr>
                <w:color w:val="002060"/>
              </w:rPr>
            </w:pPr>
            <w:r w:rsidRPr="00923F9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2ABE17" w14:textId="77777777" w:rsidR="00FD2047" w:rsidRPr="00923F9E" w:rsidRDefault="00FD2047" w:rsidP="00147C84">
            <w:pPr>
              <w:pStyle w:val="rowtabella0"/>
              <w:rPr>
                <w:color w:val="002060"/>
              </w:rPr>
            </w:pPr>
            <w:r w:rsidRPr="00923F9E">
              <w:rPr>
                <w:color w:val="002060"/>
              </w:rPr>
              <w:t>26/03/2022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CB3C2B" w14:textId="77777777" w:rsidR="00FD2047" w:rsidRPr="00923F9E" w:rsidRDefault="00FD2047" w:rsidP="00147C84">
            <w:pPr>
              <w:pStyle w:val="rowtabella0"/>
              <w:rPr>
                <w:color w:val="002060"/>
              </w:rPr>
            </w:pPr>
            <w:r w:rsidRPr="00923F9E">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CFFFDC" w14:textId="77777777" w:rsidR="00FD2047" w:rsidRPr="00923F9E" w:rsidRDefault="00FD2047" w:rsidP="00147C84">
            <w:pPr>
              <w:pStyle w:val="rowtabella0"/>
              <w:rPr>
                <w:color w:val="002060"/>
              </w:rPr>
            </w:pPr>
            <w:r w:rsidRPr="00923F9E">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976446" w14:textId="77777777" w:rsidR="00FD2047" w:rsidRPr="00923F9E" w:rsidRDefault="00FD2047" w:rsidP="00147C84">
            <w:pPr>
              <w:pStyle w:val="rowtabella0"/>
              <w:rPr>
                <w:color w:val="002060"/>
              </w:rPr>
            </w:pPr>
            <w:r w:rsidRPr="00923F9E">
              <w:rPr>
                <w:color w:val="002060"/>
              </w:rPr>
              <w:t>VIA DELLO STADIO</w:t>
            </w:r>
          </w:p>
        </w:tc>
      </w:tr>
      <w:tr w:rsidR="00FD2047" w:rsidRPr="00923F9E" w14:paraId="460F46F6" w14:textId="77777777" w:rsidTr="00147C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ED312E" w14:textId="77777777" w:rsidR="00FD2047" w:rsidRPr="00923F9E" w:rsidRDefault="00FD2047" w:rsidP="00147C84">
            <w:pPr>
              <w:pStyle w:val="rowtabella0"/>
              <w:rPr>
                <w:color w:val="002060"/>
              </w:rPr>
            </w:pPr>
            <w:r w:rsidRPr="00923F9E">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84AE8B" w14:textId="77777777" w:rsidR="00FD2047" w:rsidRPr="00923F9E" w:rsidRDefault="00FD2047" w:rsidP="00147C84">
            <w:pPr>
              <w:pStyle w:val="rowtabella0"/>
              <w:rPr>
                <w:color w:val="002060"/>
              </w:rPr>
            </w:pPr>
            <w:r w:rsidRPr="00923F9E">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28D5A7" w14:textId="77777777" w:rsidR="00FD2047" w:rsidRPr="00923F9E" w:rsidRDefault="00FD2047" w:rsidP="00147C84">
            <w:pPr>
              <w:pStyle w:val="rowtabella0"/>
              <w:jc w:val="center"/>
              <w:rPr>
                <w:color w:val="002060"/>
              </w:rPr>
            </w:pPr>
            <w:r w:rsidRPr="00923F9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992244" w14:textId="77777777" w:rsidR="00FD2047" w:rsidRPr="00923F9E" w:rsidRDefault="00FD2047" w:rsidP="00147C84">
            <w:pPr>
              <w:pStyle w:val="rowtabella0"/>
              <w:rPr>
                <w:color w:val="002060"/>
              </w:rPr>
            </w:pPr>
            <w:r w:rsidRPr="00923F9E">
              <w:rPr>
                <w:color w:val="002060"/>
              </w:rPr>
              <w:t>26/03/2022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C43FD4" w14:textId="77777777" w:rsidR="00FD2047" w:rsidRPr="00923F9E" w:rsidRDefault="00FD2047" w:rsidP="00147C84">
            <w:pPr>
              <w:pStyle w:val="rowtabella0"/>
              <w:rPr>
                <w:color w:val="002060"/>
              </w:rPr>
            </w:pPr>
            <w:r w:rsidRPr="00923F9E">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D1798A" w14:textId="77777777" w:rsidR="00FD2047" w:rsidRPr="00923F9E" w:rsidRDefault="00FD2047" w:rsidP="00147C84">
            <w:pPr>
              <w:pStyle w:val="rowtabella0"/>
              <w:rPr>
                <w:color w:val="002060"/>
              </w:rPr>
            </w:pPr>
            <w:r w:rsidRPr="00923F9E">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306E95" w14:textId="77777777" w:rsidR="00FD2047" w:rsidRPr="00923F9E" w:rsidRDefault="00FD2047" w:rsidP="00147C84">
            <w:pPr>
              <w:pStyle w:val="rowtabella0"/>
              <w:rPr>
                <w:color w:val="002060"/>
              </w:rPr>
            </w:pPr>
            <w:r w:rsidRPr="00923F9E">
              <w:rPr>
                <w:color w:val="002060"/>
              </w:rPr>
              <w:t>VIA SAN SERGIO FZ. GROTTACCIA</w:t>
            </w:r>
          </w:p>
        </w:tc>
      </w:tr>
      <w:tr w:rsidR="00FD2047" w:rsidRPr="00923F9E" w14:paraId="54B830D3" w14:textId="77777777" w:rsidTr="00147C8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221685" w14:textId="77777777" w:rsidR="00FD2047" w:rsidRPr="00923F9E" w:rsidRDefault="00FD2047" w:rsidP="00147C84">
            <w:pPr>
              <w:pStyle w:val="rowtabella0"/>
              <w:rPr>
                <w:color w:val="002060"/>
              </w:rPr>
            </w:pPr>
            <w:r w:rsidRPr="00923F9E">
              <w:rPr>
                <w:color w:val="002060"/>
              </w:rPr>
              <w:t>SPECIAL ONE SPORTING CLUB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C6CD46" w14:textId="77777777" w:rsidR="00FD2047" w:rsidRPr="00923F9E" w:rsidRDefault="00FD2047" w:rsidP="00147C84">
            <w:pPr>
              <w:pStyle w:val="rowtabella0"/>
              <w:rPr>
                <w:color w:val="002060"/>
              </w:rPr>
            </w:pPr>
            <w:r w:rsidRPr="00923F9E">
              <w:rPr>
                <w:color w:val="002060"/>
              </w:rPr>
              <w:t>VIRTUS TEAM SOC.COOP.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BDD1EB" w14:textId="77777777" w:rsidR="00FD2047" w:rsidRPr="00923F9E" w:rsidRDefault="00FD2047" w:rsidP="00147C84">
            <w:pPr>
              <w:pStyle w:val="rowtabella0"/>
              <w:jc w:val="center"/>
              <w:rPr>
                <w:color w:val="002060"/>
              </w:rPr>
            </w:pPr>
            <w:r w:rsidRPr="00923F9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2AF5E5" w14:textId="77777777" w:rsidR="00FD2047" w:rsidRPr="00923F9E" w:rsidRDefault="00FD2047" w:rsidP="00147C84">
            <w:pPr>
              <w:pStyle w:val="rowtabella0"/>
              <w:rPr>
                <w:color w:val="002060"/>
              </w:rPr>
            </w:pPr>
            <w:r w:rsidRPr="00923F9E">
              <w:rPr>
                <w:color w:val="002060"/>
              </w:rPr>
              <w:t>26/03/2022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281DA4" w14:textId="77777777" w:rsidR="00FD2047" w:rsidRPr="00923F9E" w:rsidRDefault="00FD2047" w:rsidP="00147C84">
            <w:pPr>
              <w:pStyle w:val="rowtabella0"/>
              <w:rPr>
                <w:color w:val="002060"/>
              </w:rPr>
            </w:pPr>
            <w:r w:rsidRPr="00923F9E">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061969" w14:textId="77777777" w:rsidR="00FD2047" w:rsidRPr="00923F9E" w:rsidRDefault="00FD2047" w:rsidP="00147C84">
            <w:pPr>
              <w:pStyle w:val="rowtabella0"/>
              <w:rPr>
                <w:color w:val="002060"/>
              </w:rPr>
            </w:pPr>
            <w:r w:rsidRPr="00923F9E">
              <w:rPr>
                <w:color w:val="002060"/>
              </w:rPr>
              <w:t>SERRUNGARINA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099C25" w14:textId="77777777" w:rsidR="00FD2047" w:rsidRPr="00923F9E" w:rsidRDefault="00FD2047" w:rsidP="00147C84">
            <w:pPr>
              <w:pStyle w:val="rowtabella0"/>
              <w:rPr>
                <w:color w:val="002060"/>
              </w:rPr>
            </w:pPr>
            <w:r w:rsidRPr="00923F9E">
              <w:rPr>
                <w:color w:val="002060"/>
              </w:rPr>
              <w:t>VIA DEI LECCI-TAVERNELLE</w:t>
            </w:r>
          </w:p>
        </w:tc>
      </w:tr>
    </w:tbl>
    <w:p w14:paraId="3935F262" w14:textId="77777777" w:rsidR="00FD2047" w:rsidRPr="00923F9E" w:rsidRDefault="00FD2047" w:rsidP="00FD2047">
      <w:pPr>
        <w:pStyle w:val="breakline"/>
        <w:rPr>
          <w:rFonts w:eastAsiaTheme="minorEastAsia"/>
          <w:color w:val="002060"/>
        </w:rPr>
      </w:pPr>
    </w:p>
    <w:p w14:paraId="65A06A5F" w14:textId="77777777" w:rsidR="00FD2047" w:rsidRPr="00923F9E" w:rsidRDefault="00FD2047" w:rsidP="00FD2047">
      <w:pPr>
        <w:pStyle w:val="breakline"/>
        <w:rPr>
          <w:color w:val="002060"/>
        </w:rPr>
      </w:pPr>
    </w:p>
    <w:p w14:paraId="561DB75F" w14:textId="77777777" w:rsidR="00FD2047" w:rsidRPr="00923F9E" w:rsidRDefault="00FD2047" w:rsidP="00FD2047">
      <w:pPr>
        <w:pStyle w:val="breakline"/>
        <w:rPr>
          <w:color w:val="002060"/>
        </w:rPr>
      </w:pPr>
    </w:p>
    <w:p w14:paraId="4D1090D3" w14:textId="77777777" w:rsidR="00FD2047" w:rsidRPr="00923F9E" w:rsidRDefault="00FD2047" w:rsidP="00FD2047">
      <w:pPr>
        <w:pStyle w:val="sottotitolocampionato10"/>
        <w:rPr>
          <w:color w:val="002060"/>
        </w:rPr>
      </w:pPr>
      <w:r w:rsidRPr="00923F9E">
        <w:rPr>
          <w:color w:val="002060"/>
        </w:rPr>
        <w:t>GIRONE S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D2047" w:rsidRPr="00923F9E" w14:paraId="23D9D571" w14:textId="77777777" w:rsidTr="00147C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0DC47" w14:textId="77777777" w:rsidR="00FD2047" w:rsidRPr="00923F9E" w:rsidRDefault="00FD2047" w:rsidP="00147C84">
            <w:pPr>
              <w:pStyle w:val="headertabella0"/>
              <w:rPr>
                <w:color w:val="002060"/>
              </w:rPr>
            </w:pPr>
            <w:r w:rsidRPr="00923F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F394E" w14:textId="77777777" w:rsidR="00FD2047" w:rsidRPr="00923F9E" w:rsidRDefault="00FD2047" w:rsidP="00147C84">
            <w:pPr>
              <w:pStyle w:val="headertabella0"/>
              <w:rPr>
                <w:color w:val="002060"/>
              </w:rPr>
            </w:pPr>
            <w:r w:rsidRPr="00923F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630F0" w14:textId="77777777" w:rsidR="00FD2047" w:rsidRPr="00923F9E" w:rsidRDefault="00FD2047" w:rsidP="00147C84">
            <w:pPr>
              <w:pStyle w:val="headertabella0"/>
              <w:rPr>
                <w:color w:val="002060"/>
              </w:rPr>
            </w:pPr>
            <w:r w:rsidRPr="00923F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04B97" w14:textId="77777777" w:rsidR="00FD2047" w:rsidRPr="00923F9E" w:rsidRDefault="00FD2047" w:rsidP="00147C84">
            <w:pPr>
              <w:pStyle w:val="headertabella0"/>
              <w:rPr>
                <w:color w:val="002060"/>
              </w:rPr>
            </w:pPr>
            <w:r w:rsidRPr="00923F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0C8FC" w14:textId="77777777" w:rsidR="00FD2047" w:rsidRPr="00923F9E" w:rsidRDefault="00FD2047" w:rsidP="00147C84">
            <w:pPr>
              <w:pStyle w:val="headertabella0"/>
              <w:rPr>
                <w:color w:val="002060"/>
              </w:rPr>
            </w:pPr>
            <w:r w:rsidRPr="00923F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B18F5" w14:textId="77777777" w:rsidR="00FD2047" w:rsidRPr="00923F9E" w:rsidRDefault="00FD2047" w:rsidP="00147C84">
            <w:pPr>
              <w:pStyle w:val="headertabella0"/>
              <w:rPr>
                <w:color w:val="002060"/>
              </w:rPr>
            </w:pPr>
            <w:proofErr w:type="spellStart"/>
            <w:r w:rsidRPr="00923F9E">
              <w:rPr>
                <w:color w:val="002060"/>
              </w:rPr>
              <w:t>Localita'</w:t>
            </w:r>
            <w:proofErr w:type="spellEnd"/>
            <w:r w:rsidRPr="00923F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92553" w14:textId="77777777" w:rsidR="00FD2047" w:rsidRPr="00923F9E" w:rsidRDefault="00FD2047" w:rsidP="00147C84">
            <w:pPr>
              <w:pStyle w:val="headertabella0"/>
              <w:rPr>
                <w:color w:val="002060"/>
              </w:rPr>
            </w:pPr>
            <w:r w:rsidRPr="00923F9E">
              <w:rPr>
                <w:color w:val="002060"/>
              </w:rPr>
              <w:t>Indirizzo Impianto</w:t>
            </w:r>
          </w:p>
        </w:tc>
      </w:tr>
      <w:tr w:rsidR="00FD2047" w:rsidRPr="00923F9E" w14:paraId="1CF3129E" w14:textId="77777777" w:rsidTr="00147C8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6DE264A" w14:textId="77777777" w:rsidR="00FD2047" w:rsidRPr="00923F9E" w:rsidRDefault="00FD2047" w:rsidP="00147C84">
            <w:pPr>
              <w:pStyle w:val="rowtabella0"/>
              <w:rPr>
                <w:color w:val="002060"/>
              </w:rPr>
            </w:pPr>
            <w:r w:rsidRPr="00923F9E">
              <w:rPr>
                <w:color w:val="002060"/>
              </w:rPr>
              <w:t>DINAMIS 1990</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6FE7B5" w14:textId="77777777" w:rsidR="00FD2047" w:rsidRPr="00923F9E" w:rsidRDefault="00FD2047" w:rsidP="00147C84">
            <w:pPr>
              <w:pStyle w:val="rowtabella0"/>
              <w:rPr>
                <w:color w:val="002060"/>
              </w:rPr>
            </w:pPr>
            <w:r w:rsidRPr="00923F9E">
              <w:rPr>
                <w:color w:val="002060"/>
              </w:rPr>
              <w:t>NUOVA JUVENTINA FFC</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18EA4A" w14:textId="77777777" w:rsidR="00FD2047" w:rsidRPr="00923F9E" w:rsidRDefault="00FD2047" w:rsidP="00147C84">
            <w:pPr>
              <w:pStyle w:val="rowtabella0"/>
              <w:jc w:val="center"/>
              <w:rPr>
                <w:color w:val="002060"/>
              </w:rPr>
            </w:pPr>
            <w:r w:rsidRPr="00923F9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E0E310" w14:textId="77777777" w:rsidR="00FD2047" w:rsidRPr="00923F9E" w:rsidRDefault="00FD2047" w:rsidP="00147C84">
            <w:pPr>
              <w:pStyle w:val="rowtabella0"/>
              <w:rPr>
                <w:color w:val="002060"/>
              </w:rPr>
            </w:pPr>
            <w:r w:rsidRPr="00923F9E">
              <w:rPr>
                <w:color w:val="002060"/>
              </w:rPr>
              <w:t>31/03/2022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73AFE9" w14:textId="77777777" w:rsidR="00FD2047" w:rsidRPr="00923F9E" w:rsidRDefault="00FD2047" w:rsidP="00147C84">
            <w:pPr>
              <w:pStyle w:val="rowtabella0"/>
              <w:rPr>
                <w:color w:val="002060"/>
              </w:rPr>
            </w:pPr>
            <w:r w:rsidRPr="00923F9E">
              <w:rPr>
                <w:color w:val="002060"/>
              </w:rPr>
              <w:t>5021 PALASPORT "BADIALI"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3041FA" w14:textId="77777777" w:rsidR="00FD2047" w:rsidRPr="00923F9E" w:rsidRDefault="00FD2047" w:rsidP="00147C84">
            <w:pPr>
              <w:pStyle w:val="rowtabella0"/>
              <w:rPr>
                <w:color w:val="002060"/>
              </w:rPr>
            </w:pPr>
            <w:r w:rsidRPr="00923F9E">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6006D6" w14:textId="77777777" w:rsidR="00FD2047" w:rsidRPr="00923F9E" w:rsidRDefault="00FD2047" w:rsidP="00147C84">
            <w:pPr>
              <w:pStyle w:val="rowtabella0"/>
              <w:rPr>
                <w:color w:val="002060"/>
              </w:rPr>
            </w:pPr>
            <w:r w:rsidRPr="00923F9E">
              <w:rPr>
                <w:color w:val="002060"/>
              </w:rPr>
              <w:t>VIA DELLO STADIO</w:t>
            </w:r>
          </w:p>
        </w:tc>
      </w:tr>
    </w:tbl>
    <w:p w14:paraId="341DE6D4" w14:textId="77777777" w:rsidR="00FD2047" w:rsidRPr="00923F9E" w:rsidRDefault="00FD2047" w:rsidP="00FD2047">
      <w:pPr>
        <w:pStyle w:val="breakline"/>
        <w:rPr>
          <w:color w:val="002060"/>
        </w:rPr>
      </w:pPr>
    </w:p>
    <w:p w14:paraId="7A2D2C07" w14:textId="77777777" w:rsidR="00FD2047" w:rsidRPr="00923F9E" w:rsidRDefault="00FD2047" w:rsidP="00FD2047">
      <w:pPr>
        <w:pStyle w:val="breakline"/>
        <w:rPr>
          <w:rFonts w:eastAsiaTheme="minorEastAsia"/>
          <w:color w:val="002060"/>
        </w:rPr>
      </w:pPr>
    </w:p>
    <w:p w14:paraId="31FF00A7" w14:textId="77777777" w:rsidR="00FD2047" w:rsidRPr="00923F9E" w:rsidRDefault="00FD2047" w:rsidP="00FD2047">
      <w:pPr>
        <w:pStyle w:val="breakline"/>
        <w:rPr>
          <w:color w:val="002060"/>
        </w:rPr>
      </w:pPr>
    </w:p>
    <w:p w14:paraId="1EC8E71A" w14:textId="77777777" w:rsidR="00FD2047" w:rsidRPr="00923F9E" w:rsidRDefault="00FD2047" w:rsidP="00FD2047">
      <w:pPr>
        <w:pStyle w:val="titolocampionato0"/>
        <w:shd w:val="clear" w:color="auto" w:fill="CCCCCC"/>
        <w:spacing w:before="80" w:after="40"/>
        <w:rPr>
          <w:color w:val="002060"/>
        </w:rPr>
      </w:pPr>
      <w:r w:rsidRPr="00923F9E">
        <w:rPr>
          <w:color w:val="002060"/>
        </w:rPr>
        <w:t>UNDER 17 C5 REGIONALI MASCHILI</w:t>
      </w:r>
    </w:p>
    <w:p w14:paraId="1C56A185" w14:textId="77777777" w:rsidR="00FD2047" w:rsidRPr="00923F9E" w:rsidRDefault="00FD2047" w:rsidP="00FD2047">
      <w:pPr>
        <w:pStyle w:val="titoloprinc0"/>
        <w:rPr>
          <w:color w:val="002060"/>
        </w:rPr>
      </w:pPr>
      <w:r w:rsidRPr="00923F9E">
        <w:rPr>
          <w:color w:val="002060"/>
        </w:rPr>
        <w:t>VARIAZIONI AL PROGRAMMA GARE</w:t>
      </w:r>
    </w:p>
    <w:p w14:paraId="427F3353" w14:textId="77777777" w:rsidR="00FD2047" w:rsidRPr="00923F9E" w:rsidRDefault="00FD2047" w:rsidP="00FD2047">
      <w:pPr>
        <w:pStyle w:val="breakline"/>
        <w:rPr>
          <w:color w:val="002060"/>
        </w:rPr>
      </w:pPr>
    </w:p>
    <w:p w14:paraId="24E0BFFC" w14:textId="77777777" w:rsidR="00FD2047" w:rsidRPr="00923F9E" w:rsidRDefault="00FD2047" w:rsidP="00FD2047">
      <w:pPr>
        <w:pStyle w:val="breakline"/>
        <w:rPr>
          <w:color w:val="002060"/>
        </w:rPr>
      </w:pPr>
    </w:p>
    <w:p w14:paraId="5D31EF4D" w14:textId="77777777" w:rsidR="00FD2047" w:rsidRPr="00923F9E" w:rsidRDefault="00FD2047" w:rsidP="00FD2047">
      <w:pPr>
        <w:pStyle w:val="titolomedio0"/>
        <w:rPr>
          <w:color w:val="002060"/>
        </w:rPr>
      </w:pPr>
      <w:r w:rsidRPr="00923F9E">
        <w:rPr>
          <w:color w:val="002060"/>
        </w:rPr>
        <w:t>Altre Variazioni</w:t>
      </w:r>
    </w:p>
    <w:p w14:paraId="5FB6451F" w14:textId="77777777" w:rsidR="00FD2047" w:rsidRPr="00923F9E" w:rsidRDefault="00FD2047" w:rsidP="00FD2047">
      <w:pPr>
        <w:pStyle w:val="breakline"/>
        <w:rPr>
          <w:color w:val="002060"/>
        </w:rPr>
      </w:pPr>
    </w:p>
    <w:p w14:paraId="6E86A288" w14:textId="77777777" w:rsidR="00FD2047" w:rsidRPr="00923F9E" w:rsidRDefault="00FD2047" w:rsidP="00FD2047">
      <w:pPr>
        <w:pStyle w:val="breakline"/>
        <w:rPr>
          <w:color w:val="002060"/>
        </w:rPr>
      </w:pPr>
    </w:p>
    <w:p w14:paraId="3E16274E" w14:textId="77777777" w:rsidR="00FD2047" w:rsidRPr="00923F9E" w:rsidRDefault="00FD2047" w:rsidP="00FD2047">
      <w:pPr>
        <w:pStyle w:val="sottotitolocampionato10"/>
        <w:rPr>
          <w:color w:val="002060"/>
        </w:rPr>
      </w:pPr>
      <w:r w:rsidRPr="00923F9E">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D2047" w:rsidRPr="00923F9E" w14:paraId="338E1B52" w14:textId="77777777" w:rsidTr="00147C8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EA463" w14:textId="77777777" w:rsidR="00FD2047" w:rsidRPr="00923F9E" w:rsidRDefault="00FD2047" w:rsidP="00147C84">
            <w:pPr>
              <w:pStyle w:val="headertabella0"/>
              <w:rPr>
                <w:color w:val="002060"/>
              </w:rPr>
            </w:pPr>
            <w:r w:rsidRPr="00923F9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56DFD" w14:textId="77777777" w:rsidR="00FD2047" w:rsidRPr="00923F9E" w:rsidRDefault="00FD2047" w:rsidP="00147C84">
            <w:pPr>
              <w:pStyle w:val="headertabella0"/>
              <w:rPr>
                <w:color w:val="002060"/>
              </w:rPr>
            </w:pPr>
            <w:r w:rsidRPr="00923F9E">
              <w:rPr>
                <w:color w:val="002060"/>
              </w:rPr>
              <w:t xml:space="preserve">N° </w:t>
            </w:r>
            <w:proofErr w:type="spellStart"/>
            <w:r w:rsidRPr="00923F9E">
              <w:rPr>
                <w:color w:val="002060"/>
              </w:rPr>
              <w:t>Gior</w:t>
            </w:r>
            <w:proofErr w:type="spellEnd"/>
            <w:r w:rsidRPr="00923F9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95ED8" w14:textId="77777777" w:rsidR="00FD2047" w:rsidRPr="00923F9E" w:rsidRDefault="00FD2047" w:rsidP="00147C84">
            <w:pPr>
              <w:pStyle w:val="headertabella0"/>
              <w:rPr>
                <w:color w:val="002060"/>
              </w:rPr>
            </w:pPr>
            <w:r w:rsidRPr="00923F9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87FCE" w14:textId="77777777" w:rsidR="00FD2047" w:rsidRPr="00923F9E" w:rsidRDefault="00FD2047" w:rsidP="00147C84">
            <w:pPr>
              <w:pStyle w:val="headertabella0"/>
              <w:rPr>
                <w:color w:val="002060"/>
              </w:rPr>
            </w:pPr>
            <w:r w:rsidRPr="00923F9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BB491" w14:textId="77777777" w:rsidR="00FD2047" w:rsidRPr="00923F9E" w:rsidRDefault="00FD2047" w:rsidP="00147C84">
            <w:pPr>
              <w:pStyle w:val="headertabella0"/>
              <w:rPr>
                <w:color w:val="002060"/>
              </w:rPr>
            </w:pPr>
            <w:r w:rsidRPr="00923F9E">
              <w:rPr>
                <w:color w:val="002060"/>
              </w:rPr>
              <w:t xml:space="preserve">Data </w:t>
            </w:r>
            <w:proofErr w:type="spellStart"/>
            <w:r w:rsidRPr="00923F9E">
              <w:rPr>
                <w:color w:val="002060"/>
              </w:rPr>
              <w:t>Orig</w:t>
            </w:r>
            <w:proofErr w:type="spellEnd"/>
            <w:r w:rsidRPr="00923F9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AD107" w14:textId="77777777" w:rsidR="00FD2047" w:rsidRPr="00923F9E" w:rsidRDefault="00FD2047" w:rsidP="00147C84">
            <w:pPr>
              <w:pStyle w:val="headertabella0"/>
              <w:rPr>
                <w:color w:val="002060"/>
              </w:rPr>
            </w:pPr>
            <w:r w:rsidRPr="00923F9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1D5C8" w14:textId="77777777" w:rsidR="00FD2047" w:rsidRPr="00923F9E" w:rsidRDefault="00FD2047" w:rsidP="00147C84">
            <w:pPr>
              <w:pStyle w:val="headertabella0"/>
              <w:rPr>
                <w:color w:val="002060"/>
              </w:rPr>
            </w:pPr>
            <w:r w:rsidRPr="00923F9E">
              <w:rPr>
                <w:color w:val="002060"/>
              </w:rPr>
              <w:t xml:space="preserve">Ora </w:t>
            </w:r>
            <w:proofErr w:type="spellStart"/>
            <w:r w:rsidRPr="00923F9E">
              <w:rPr>
                <w:color w:val="002060"/>
              </w:rPr>
              <w:t>Orig</w:t>
            </w:r>
            <w:proofErr w:type="spellEnd"/>
            <w:r w:rsidRPr="00923F9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32423" w14:textId="77777777" w:rsidR="00FD2047" w:rsidRPr="00923F9E" w:rsidRDefault="00FD2047" w:rsidP="00147C84">
            <w:pPr>
              <w:pStyle w:val="headertabella0"/>
              <w:rPr>
                <w:color w:val="002060"/>
              </w:rPr>
            </w:pPr>
            <w:r w:rsidRPr="00923F9E">
              <w:rPr>
                <w:color w:val="002060"/>
              </w:rPr>
              <w:t>Impianto</w:t>
            </w:r>
          </w:p>
        </w:tc>
      </w:tr>
      <w:tr w:rsidR="00FD2047" w:rsidRPr="00923F9E" w14:paraId="7B3650B0" w14:textId="77777777" w:rsidTr="00147C8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AF300" w14:textId="77777777" w:rsidR="00FD2047" w:rsidRPr="00923F9E" w:rsidRDefault="00FD2047" w:rsidP="00147C84">
            <w:pPr>
              <w:pStyle w:val="rowtabella0"/>
              <w:rPr>
                <w:color w:val="002060"/>
                <w:highlight w:val="yellow"/>
              </w:rPr>
            </w:pPr>
            <w:r w:rsidRPr="00923F9E">
              <w:rPr>
                <w:color w:val="002060"/>
                <w:highlight w:val="yellow"/>
              </w:rPr>
              <w:t>26/03/2022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93B84" w14:textId="77777777" w:rsidR="00FD2047" w:rsidRPr="00923F9E" w:rsidRDefault="00FD2047" w:rsidP="00147C84">
            <w:pPr>
              <w:pStyle w:val="rowtabella0"/>
              <w:jc w:val="center"/>
              <w:rPr>
                <w:color w:val="002060"/>
                <w:highlight w:val="yellow"/>
              </w:rPr>
            </w:pPr>
            <w:r w:rsidRPr="00923F9E">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CFBD0" w14:textId="77777777" w:rsidR="00FD2047" w:rsidRPr="00923F9E" w:rsidRDefault="00FD2047" w:rsidP="00147C84">
            <w:pPr>
              <w:pStyle w:val="rowtabella0"/>
              <w:rPr>
                <w:color w:val="002060"/>
                <w:highlight w:val="yellow"/>
              </w:rPr>
            </w:pPr>
            <w:r w:rsidRPr="00923F9E">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531A2" w14:textId="77777777" w:rsidR="00FD2047" w:rsidRPr="00923F9E" w:rsidRDefault="00FD2047" w:rsidP="00147C84">
            <w:pPr>
              <w:pStyle w:val="rowtabella0"/>
              <w:rPr>
                <w:color w:val="002060"/>
                <w:highlight w:val="yellow"/>
              </w:rPr>
            </w:pPr>
            <w:r w:rsidRPr="00923F9E">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DC9E0" w14:textId="77777777" w:rsidR="00FD2047" w:rsidRPr="00923F9E" w:rsidRDefault="00FD2047" w:rsidP="00147C84">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66ECA" w14:textId="77777777" w:rsidR="00FD2047" w:rsidRPr="00923F9E" w:rsidRDefault="00FD2047" w:rsidP="00147C84">
            <w:pPr>
              <w:pStyle w:val="rowtabella0"/>
              <w:jc w:val="center"/>
              <w:rPr>
                <w:color w:val="002060"/>
              </w:rPr>
            </w:pPr>
            <w:r w:rsidRPr="00923F9E">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5221D" w14:textId="77777777" w:rsidR="00FD2047" w:rsidRPr="00923F9E" w:rsidRDefault="00FD2047" w:rsidP="00147C84">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A6735" w14:textId="77777777" w:rsidR="00FD2047" w:rsidRPr="00923F9E" w:rsidRDefault="00FD2047" w:rsidP="00147C84">
            <w:pPr>
              <w:pStyle w:val="rowtabella0"/>
              <w:rPr>
                <w:color w:val="002060"/>
                <w:highlight w:val="yellow"/>
              </w:rPr>
            </w:pPr>
            <w:r w:rsidRPr="00923F9E">
              <w:rPr>
                <w:color w:val="002060"/>
                <w:highlight w:val="yellow"/>
              </w:rPr>
              <w:t>CAMPO DI C5 ENTRO PAL OLIMPIA MONTEPORZIO VIA RISORGIMENTO 16</w:t>
            </w:r>
          </w:p>
        </w:tc>
      </w:tr>
    </w:tbl>
    <w:p w14:paraId="6DC27A7A" w14:textId="77777777" w:rsidR="00FD2047" w:rsidRPr="00923F9E" w:rsidRDefault="00FD2047" w:rsidP="00FD2047">
      <w:pPr>
        <w:pStyle w:val="breakline"/>
        <w:rPr>
          <w:rFonts w:eastAsiaTheme="minorEastAsia"/>
          <w:color w:val="002060"/>
        </w:rPr>
      </w:pPr>
    </w:p>
    <w:p w14:paraId="58E194FA" w14:textId="77777777" w:rsidR="00FD2047" w:rsidRPr="00923F9E" w:rsidRDefault="00FD2047" w:rsidP="00FD2047">
      <w:pPr>
        <w:pStyle w:val="breakline"/>
        <w:rPr>
          <w:color w:val="002060"/>
        </w:rPr>
      </w:pPr>
    </w:p>
    <w:p w14:paraId="611D21FF" w14:textId="77777777" w:rsidR="00FD2047" w:rsidRPr="00923F9E" w:rsidRDefault="00FD2047" w:rsidP="00FD2047">
      <w:pPr>
        <w:pStyle w:val="breakline"/>
        <w:rPr>
          <w:color w:val="002060"/>
        </w:rPr>
      </w:pPr>
    </w:p>
    <w:p w14:paraId="35AE120C" w14:textId="77777777" w:rsidR="00FD2047" w:rsidRPr="00923F9E" w:rsidRDefault="00FD2047" w:rsidP="00FD2047">
      <w:pPr>
        <w:pStyle w:val="titoloprinc0"/>
        <w:rPr>
          <w:color w:val="002060"/>
        </w:rPr>
      </w:pPr>
      <w:r w:rsidRPr="00923F9E">
        <w:rPr>
          <w:color w:val="002060"/>
        </w:rPr>
        <w:t>RISULTATI</w:t>
      </w:r>
    </w:p>
    <w:p w14:paraId="71F72B1A" w14:textId="77777777" w:rsidR="00FD2047" w:rsidRPr="00923F9E" w:rsidRDefault="00FD2047" w:rsidP="00FD2047">
      <w:pPr>
        <w:pStyle w:val="breakline"/>
        <w:rPr>
          <w:color w:val="002060"/>
        </w:rPr>
      </w:pPr>
    </w:p>
    <w:p w14:paraId="323D6EFF" w14:textId="77777777" w:rsidR="00FD2047" w:rsidRPr="00923F9E" w:rsidRDefault="00FD2047" w:rsidP="00FD2047">
      <w:pPr>
        <w:pStyle w:val="sottotitolocampionato10"/>
        <w:rPr>
          <w:color w:val="002060"/>
        </w:rPr>
      </w:pPr>
      <w:r w:rsidRPr="00923F9E">
        <w:rPr>
          <w:color w:val="002060"/>
        </w:rPr>
        <w:t>RISULTATI UFFICIALI GARE DEL 19/03/2022</w:t>
      </w:r>
    </w:p>
    <w:p w14:paraId="4946C9BA" w14:textId="77777777" w:rsidR="00FD2047" w:rsidRPr="00FD2047" w:rsidRDefault="00FD2047" w:rsidP="00FD2047">
      <w:pPr>
        <w:pStyle w:val="sottotitolocampionato20"/>
        <w:spacing w:before="0" w:beforeAutospacing="0" w:after="0" w:afterAutospacing="0"/>
        <w:rPr>
          <w:rFonts w:ascii="Arial" w:hAnsi="Arial" w:cs="Arial"/>
          <w:color w:val="002060"/>
          <w:sz w:val="20"/>
          <w:szCs w:val="20"/>
        </w:rPr>
      </w:pPr>
      <w:r w:rsidRPr="00FD2047">
        <w:rPr>
          <w:rFonts w:ascii="Arial" w:hAnsi="Arial" w:cs="Arial"/>
          <w:color w:val="002060"/>
          <w:sz w:val="20"/>
          <w:szCs w:val="20"/>
        </w:rPr>
        <w:t>Si trascrivono qui di seguito i risultati ufficiali delle gare disputate</w:t>
      </w:r>
    </w:p>
    <w:p w14:paraId="6B72768C" w14:textId="77777777" w:rsidR="00FD2047" w:rsidRPr="00923F9E" w:rsidRDefault="00FD2047" w:rsidP="00FD204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D2047" w:rsidRPr="00923F9E" w14:paraId="29EC20DA" w14:textId="77777777" w:rsidTr="00147C8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D2047" w:rsidRPr="00923F9E" w14:paraId="67B7A2CD" w14:textId="77777777" w:rsidTr="00147C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ACC2D" w14:textId="77777777" w:rsidR="00FD2047" w:rsidRPr="00923F9E" w:rsidRDefault="00FD2047" w:rsidP="00147C84">
                  <w:pPr>
                    <w:pStyle w:val="headertabella0"/>
                    <w:rPr>
                      <w:color w:val="002060"/>
                    </w:rPr>
                  </w:pPr>
                  <w:r w:rsidRPr="00923F9E">
                    <w:rPr>
                      <w:color w:val="002060"/>
                    </w:rPr>
                    <w:t>GIRONE G - 2 Giornata - R</w:t>
                  </w:r>
                </w:p>
              </w:tc>
            </w:tr>
            <w:tr w:rsidR="00FD2047" w:rsidRPr="00923F9E" w14:paraId="56B46326" w14:textId="77777777" w:rsidTr="00147C8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ED851E" w14:textId="77777777" w:rsidR="00FD2047" w:rsidRPr="00923F9E" w:rsidRDefault="00FD2047" w:rsidP="00147C84">
                  <w:pPr>
                    <w:pStyle w:val="rowtabella0"/>
                    <w:rPr>
                      <w:color w:val="002060"/>
                    </w:rPr>
                  </w:pPr>
                  <w:r w:rsidRPr="00923F9E">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187FED" w14:textId="77777777" w:rsidR="00FD2047" w:rsidRPr="00923F9E" w:rsidRDefault="00FD2047" w:rsidP="00147C84">
                  <w:pPr>
                    <w:pStyle w:val="rowtabella0"/>
                    <w:rPr>
                      <w:color w:val="002060"/>
                    </w:rPr>
                  </w:pPr>
                  <w:r w:rsidRPr="00923F9E">
                    <w:rPr>
                      <w:color w:val="002060"/>
                    </w:rPr>
                    <w:t>- RECANATI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F0917F" w14:textId="77777777" w:rsidR="00FD2047" w:rsidRPr="00923F9E" w:rsidRDefault="00FD2047" w:rsidP="00147C84">
                  <w:pPr>
                    <w:pStyle w:val="rowtabella0"/>
                    <w:jc w:val="center"/>
                    <w:rPr>
                      <w:color w:val="002060"/>
                    </w:rPr>
                  </w:pPr>
                  <w:r w:rsidRPr="00923F9E">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0A8C47" w14:textId="77777777" w:rsidR="00FD2047" w:rsidRPr="00923F9E" w:rsidRDefault="00FD2047" w:rsidP="00147C84">
                  <w:pPr>
                    <w:pStyle w:val="rowtabella0"/>
                    <w:jc w:val="center"/>
                    <w:rPr>
                      <w:color w:val="002060"/>
                    </w:rPr>
                  </w:pPr>
                  <w:r w:rsidRPr="00923F9E">
                    <w:rPr>
                      <w:color w:val="002060"/>
                    </w:rPr>
                    <w:t> </w:t>
                  </w:r>
                </w:p>
              </w:tc>
            </w:tr>
            <w:tr w:rsidR="00FD2047" w:rsidRPr="00923F9E" w14:paraId="0CFD191A" w14:textId="77777777" w:rsidTr="00147C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4C7D19" w14:textId="77777777" w:rsidR="00FD2047" w:rsidRPr="00923F9E" w:rsidRDefault="00FD2047" w:rsidP="00147C84">
                  <w:pPr>
                    <w:pStyle w:val="rowtabella0"/>
                    <w:rPr>
                      <w:color w:val="002060"/>
                    </w:rPr>
                  </w:pPr>
                  <w:r w:rsidRPr="00923F9E">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680F2F" w14:textId="77777777" w:rsidR="00FD2047" w:rsidRPr="00923F9E" w:rsidRDefault="00FD2047" w:rsidP="00147C84">
                  <w:pPr>
                    <w:pStyle w:val="rowtabella0"/>
                    <w:rPr>
                      <w:color w:val="002060"/>
                    </w:rPr>
                  </w:pPr>
                  <w:r w:rsidRPr="00923F9E">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1B5585" w14:textId="77777777" w:rsidR="00FD2047" w:rsidRPr="00923F9E" w:rsidRDefault="00FD2047" w:rsidP="00147C84">
                  <w:pPr>
                    <w:pStyle w:val="rowtabella0"/>
                    <w:jc w:val="center"/>
                    <w:rPr>
                      <w:color w:val="002060"/>
                    </w:rPr>
                  </w:pPr>
                  <w:r w:rsidRPr="00923F9E">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AC81D1" w14:textId="77777777" w:rsidR="00FD2047" w:rsidRPr="00923F9E" w:rsidRDefault="00FD2047" w:rsidP="00147C84">
                  <w:pPr>
                    <w:pStyle w:val="rowtabella0"/>
                    <w:jc w:val="center"/>
                    <w:rPr>
                      <w:color w:val="002060"/>
                    </w:rPr>
                  </w:pPr>
                  <w:r w:rsidRPr="00923F9E">
                    <w:rPr>
                      <w:color w:val="002060"/>
                    </w:rPr>
                    <w:t> </w:t>
                  </w:r>
                </w:p>
              </w:tc>
            </w:tr>
            <w:tr w:rsidR="00FD2047" w:rsidRPr="00923F9E" w14:paraId="1CFAD395" w14:textId="77777777" w:rsidTr="00147C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B8BCC1" w14:textId="77777777" w:rsidR="00FD2047" w:rsidRPr="00923F9E" w:rsidRDefault="00FD2047" w:rsidP="00147C84">
                  <w:pPr>
                    <w:pStyle w:val="rowtabella0"/>
                    <w:rPr>
                      <w:color w:val="002060"/>
                    </w:rPr>
                  </w:pPr>
                  <w:r w:rsidRPr="00923F9E">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2E2ECD" w14:textId="77777777" w:rsidR="00FD2047" w:rsidRPr="00923F9E" w:rsidRDefault="00FD2047" w:rsidP="00147C84">
                  <w:pPr>
                    <w:pStyle w:val="rowtabella0"/>
                    <w:rPr>
                      <w:color w:val="002060"/>
                    </w:rPr>
                  </w:pPr>
                  <w:r w:rsidRPr="00923F9E">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C63D85" w14:textId="77777777" w:rsidR="00FD2047" w:rsidRPr="00923F9E" w:rsidRDefault="00FD2047" w:rsidP="00147C84">
                  <w:pPr>
                    <w:pStyle w:val="rowtabella0"/>
                    <w:jc w:val="center"/>
                    <w:rPr>
                      <w:color w:val="002060"/>
                    </w:rPr>
                  </w:pPr>
                  <w:r w:rsidRPr="00923F9E">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33095C" w14:textId="77777777" w:rsidR="00FD2047" w:rsidRPr="00923F9E" w:rsidRDefault="00FD2047" w:rsidP="00147C84">
                  <w:pPr>
                    <w:pStyle w:val="rowtabella0"/>
                    <w:jc w:val="center"/>
                    <w:rPr>
                      <w:color w:val="002060"/>
                    </w:rPr>
                  </w:pPr>
                  <w:r w:rsidRPr="00923F9E">
                    <w:rPr>
                      <w:color w:val="002060"/>
                    </w:rPr>
                    <w:t> </w:t>
                  </w:r>
                </w:p>
              </w:tc>
            </w:tr>
          </w:tbl>
          <w:p w14:paraId="5D93C7B4" w14:textId="77777777" w:rsidR="00FD2047" w:rsidRPr="00923F9E" w:rsidRDefault="00FD2047" w:rsidP="00147C8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D2047" w:rsidRPr="00923F9E" w14:paraId="717AA4F1" w14:textId="77777777" w:rsidTr="00147C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136A9" w14:textId="77777777" w:rsidR="00FD2047" w:rsidRPr="00923F9E" w:rsidRDefault="00FD2047" w:rsidP="00147C84">
                  <w:pPr>
                    <w:pStyle w:val="headertabella0"/>
                    <w:rPr>
                      <w:color w:val="002060"/>
                    </w:rPr>
                  </w:pPr>
                  <w:r w:rsidRPr="00923F9E">
                    <w:rPr>
                      <w:color w:val="002060"/>
                    </w:rPr>
                    <w:t>GIRONE SA - 2 Giornata - R</w:t>
                  </w:r>
                </w:p>
              </w:tc>
            </w:tr>
            <w:tr w:rsidR="00FD2047" w:rsidRPr="00923F9E" w14:paraId="773EEE8F" w14:textId="77777777" w:rsidTr="00147C84">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916B08F" w14:textId="77777777" w:rsidR="00FD2047" w:rsidRPr="00923F9E" w:rsidRDefault="00FD2047" w:rsidP="00147C84">
                  <w:pPr>
                    <w:pStyle w:val="rowtabella0"/>
                    <w:rPr>
                      <w:color w:val="002060"/>
                    </w:rPr>
                  </w:pPr>
                  <w:r w:rsidRPr="00923F9E">
                    <w:rPr>
                      <w:color w:val="002060"/>
                    </w:rPr>
                    <w:t>(1) FFJ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800CEE" w14:textId="77777777" w:rsidR="00FD2047" w:rsidRPr="00923F9E" w:rsidRDefault="00FD2047" w:rsidP="00147C84">
                  <w:pPr>
                    <w:pStyle w:val="rowtabella0"/>
                    <w:rPr>
                      <w:color w:val="002060"/>
                    </w:rPr>
                  </w:pPr>
                  <w:r w:rsidRPr="00923F9E">
                    <w:rPr>
                      <w:color w:val="002060"/>
                    </w:rPr>
                    <w:t>- CERRETO D ESI C5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7CDC08" w14:textId="77777777" w:rsidR="00FD2047" w:rsidRPr="00923F9E" w:rsidRDefault="00FD2047" w:rsidP="00147C84">
                  <w:pPr>
                    <w:pStyle w:val="rowtabella0"/>
                    <w:jc w:val="center"/>
                    <w:rPr>
                      <w:color w:val="002060"/>
                    </w:rPr>
                  </w:pPr>
                  <w:r w:rsidRPr="00923F9E">
                    <w:rPr>
                      <w:color w:val="002060"/>
                    </w:rPr>
                    <w:t>0 - 4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11E305" w14:textId="77777777" w:rsidR="00FD2047" w:rsidRPr="00923F9E" w:rsidRDefault="00FD2047" w:rsidP="00147C84">
                  <w:pPr>
                    <w:pStyle w:val="rowtabella0"/>
                    <w:jc w:val="center"/>
                    <w:rPr>
                      <w:color w:val="002060"/>
                    </w:rPr>
                  </w:pPr>
                  <w:r w:rsidRPr="00923F9E">
                    <w:rPr>
                      <w:color w:val="002060"/>
                    </w:rPr>
                    <w:t> </w:t>
                  </w:r>
                </w:p>
              </w:tc>
            </w:tr>
            <w:tr w:rsidR="00FD2047" w:rsidRPr="00923F9E" w14:paraId="3BD6749B" w14:textId="77777777" w:rsidTr="00147C84">
              <w:tc>
                <w:tcPr>
                  <w:tcW w:w="4700" w:type="dxa"/>
                  <w:gridSpan w:val="4"/>
                  <w:tcBorders>
                    <w:top w:val="nil"/>
                    <w:left w:val="nil"/>
                    <w:bottom w:val="nil"/>
                    <w:right w:val="nil"/>
                  </w:tcBorders>
                  <w:tcMar>
                    <w:top w:w="20" w:type="dxa"/>
                    <w:left w:w="20" w:type="dxa"/>
                    <w:bottom w:w="20" w:type="dxa"/>
                    <w:right w:w="20" w:type="dxa"/>
                  </w:tcMar>
                  <w:vAlign w:val="center"/>
                  <w:hideMark/>
                </w:tcPr>
                <w:p w14:paraId="4452E98C" w14:textId="77777777" w:rsidR="00FD2047" w:rsidRPr="00923F9E" w:rsidRDefault="00FD2047" w:rsidP="00147C84">
                  <w:pPr>
                    <w:pStyle w:val="rowtabella0"/>
                    <w:rPr>
                      <w:color w:val="002060"/>
                    </w:rPr>
                  </w:pPr>
                  <w:r w:rsidRPr="00923F9E">
                    <w:rPr>
                      <w:color w:val="002060"/>
                    </w:rPr>
                    <w:t>(1) - disputata il 20/03/2022</w:t>
                  </w:r>
                </w:p>
              </w:tc>
            </w:tr>
          </w:tbl>
          <w:p w14:paraId="2D44227F" w14:textId="77777777" w:rsidR="00FD2047" w:rsidRPr="00923F9E" w:rsidRDefault="00FD2047" w:rsidP="00147C84">
            <w:pPr>
              <w:rPr>
                <w:color w:val="002060"/>
              </w:rPr>
            </w:pPr>
          </w:p>
        </w:tc>
      </w:tr>
    </w:tbl>
    <w:p w14:paraId="62B5264E" w14:textId="77777777" w:rsidR="00FD2047" w:rsidRPr="00923F9E" w:rsidRDefault="00FD2047" w:rsidP="00FD2047">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D2047" w:rsidRPr="00923F9E" w14:paraId="6413CEEA" w14:textId="77777777" w:rsidTr="00147C8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D2047" w:rsidRPr="00923F9E" w14:paraId="33CA4E15" w14:textId="77777777" w:rsidTr="00147C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B79BE" w14:textId="77777777" w:rsidR="00FD2047" w:rsidRPr="00923F9E" w:rsidRDefault="00FD2047" w:rsidP="00147C84">
                  <w:pPr>
                    <w:pStyle w:val="headertabella0"/>
                    <w:rPr>
                      <w:color w:val="002060"/>
                    </w:rPr>
                  </w:pPr>
                  <w:r w:rsidRPr="00923F9E">
                    <w:rPr>
                      <w:color w:val="002060"/>
                    </w:rPr>
                    <w:t>GIRONE SB - 2 Giornata - R</w:t>
                  </w:r>
                </w:p>
              </w:tc>
            </w:tr>
            <w:tr w:rsidR="00FD2047" w:rsidRPr="00923F9E" w14:paraId="4AC479D6" w14:textId="77777777" w:rsidTr="00147C84">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3225038" w14:textId="77777777" w:rsidR="00FD2047" w:rsidRPr="00923F9E" w:rsidRDefault="00FD2047" w:rsidP="00147C84">
                  <w:pPr>
                    <w:pStyle w:val="rowtabella0"/>
                    <w:rPr>
                      <w:color w:val="002060"/>
                    </w:rPr>
                  </w:pPr>
                  <w:r w:rsidRPr="00923F9E">
                    <w:rPr>
                      <w:color w:val="002060"/>
                    </w:rPr>
                    <w:t>(1) SANGIUSTESE M.G.</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6C7752" w14:textId="77777777" w:rsidR="00FD2047" w:rsidRPr="00923F9E" w:rsidRDefault="00FD2047" w:rsidP="00147C84">
                  <w:pPr>
                    <w:pStyle w:val="rowtabella0"/>
                    <w:rPr>
                      <w:color w:val="002060"/>
                    </w:rPr>
                  </w:pPr>
                  <w:r w:rsidRPr="00923F9E">
                    <w:rPr>
                      <w:color w:val="002060"/>
                    </w:rPr>
                    <w:t>- OSIMO FIVE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2A4BC0" w14:textId="77777777" w:rsidR="00FD2047" w:rsidRPr="00923F9E" w:rsidRDefault="00FD2047" w:rsidP="00147C84">
                  <w:pPr>
                    <w:pStyle w:val="rowtabella0"/>
                    <w:jc w:val="center"/>
                    <w:rPr>
                      <w:color w:val="002060"/>
                    </w:rPr>
                  </w:pPr>
                  <w:r w:rsidRPr="00923F9E">
                    <w:rPr>
                      <w:color w:val="002060"/>
                    </w:rPr>
                    <w:t>4 - 5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A8B8C1" w14:textId="77777777" w:rsidR="00FD2047" w:rsidRPr="00923F9E" w:rsidRDefault="00FD2047" w:rsidP="00147C84">
                  <w:pPr>
                    <w:pStyle w:val="rowtabella0"/>
                    <w:jc w:val="center"/>
                    <w:rPr>
                      <w:color w:val="002060"/>
                    </w:rPr>
                  </w:pPr>
                  <w:r w:rsidRPr="00923F9E">
                    <w:rPr>
                      <w:color w:val="002060"/>
                    </w:rPr>
                    <w:t> </w:t>
                  </w:r>
                </w:p>
              </w:tc>
            </w:tr>
            <w:tr w:rsidR="00FD2047" w:rsidRPr="00923F9E" w14:paraId="2F4A5627" w14:textId="77777777" w:rsidTr="00147C84">
              <w:tc>
                <w:tcPr>
                  <w:tcW w:w="4700" w:type="dxa"/>
                  <w:gridSpan w:val="4"/>
                  <w:tcBorders>
                    <w:top w:val="nil"/>
                    <w:left w:val="nil"/>
                    <w:bottom w:val="nil"/>
                    <w:right w:val="nil"/>
                  </w:tcBorders>
                  <w:tcMar>
                    <w:top w:w="20" w:type="dxa"/>
                    <w:left w:w="20" w:type="dxa"/>
                    <w:bottom w:w="20" w:type="dxa"/>
                    <w:right w:w="20" w:type="dxa"/>
                  </w:tcMar>
                  <w:vAlign w:val="center"/>
                  <w:hideMark/>
                </w:tcPr>
                <w:p w14:paraId="6E82E9A5" w14:textId="77777777" w:rsidR="00FD2047" w:rsidRPr="00923F9E" w:rsidRDefault="00FD2047" w:rsidP="00147C84">
                  <w:pPr>
                    <w:pStyle w:val="rowtabella0"/>
                    <w:rPr>
                      <w:color w:val="002060"/>
                    </w:rPr>
                  </w:pPr>
                  <w:r w:rsidRPr="00923F9E">
                    <w:rPr>
                      <w:color w:val="002060"/>
                    </w:rPr>
                    <w:t>(1) - disputata il 22/03/2022</w:t>
                  </w:r>
                </w:p>
              </w:tc>
            </w:tr>
          </w:tbl>
          <w:p w14:paraId="51D7EFB5" w14:textId="77777777" w:rsidR="00FD2047" w:rsidRPr="00923F9E" w:rsidRDefault="00FD2047" w:rsidP="00147C84">
            <w:pPr>
              <w:rPr>
                <w:color w:val="002060"/>
              </w:rPr>
            </w:pPr>
          </w:p>
        </w:tc>
      </w:tr>
    </w:tbl>
    <w:p w14:paraId="66F5D0E1" w14:textId="77777777" w:rsidR="00FD2047" w:rsidRPr="00923F9E" w:rsidRDefault="00FD2047" w:rsidP="00FD2047">
      <w:pPr>
        <w:pStyle w:val="breakline"/>
        <w:rPr>
          <w:rFonts w:eastAsiaTheme="minorEastAsia"/>
          <w:color w:val="002060"/>
        </w:rPr>
      </w:pPr>
    </w:p>
    <w:p w14:paraId="7F5B3AD3" w14:textId="77777777" w:rsidR="00FD2047" w:rsidRPr="00923F9E" w:rsidRDefault="00FD2047" w:rsidP="00FD2047">
      <w:pPr>
        <w:pStyle w:val="breakline"/>
        <w:rPr>
          <w:color w:val="002060"/>
        </w:rPr>
      </w:pPr>
    </w:p>
    <w:p w14:paraId="69ECB0DA" w14:textId="77777777" w:rsidR="00FD2047" w:rsidRPr="00923F9E" w:rsidRDefault="00FD2047" w:rsidP="00FD2047">
      <w:pPr>
        <w:pStyle w:val="titoloprinc0"/>
        <w:rPr>
          <w:color w:val="002060"/>
        </w:rPr>
      </w:pPr>
      <w:r w:rsidRPr="00923F9E">
        <w:rPr>
          <w:color w:val="002060"/>
        </w:rPr>
        <w:t>GIUDICE SPORTIVO</w:t>
      </w:r>
    </w:p>
    <w:p w14:paraId="3849934E" w14:textId="77777777" w:rsidR="00FD2047" w:rsidRPr="00923F9E" w:rsidRDefault="00FD2047" w:rsidP="00FD2047">
      <w:pPr>
        <w:pStyle w:val="diffida"/>
        <w:rPr>
          <w:color w:val="002060"/>
        </w:rPr>
      </w:pPr>
      <w:r w:rsidRPr="00923F9E">
        <w:rPr>
          <w:color w:val="002060"/>
        </w:rPr>
        <w:t>Il Sostituto Giudice Sportivo Avv. Federica Sorrentino, nella seduta del 23/03/2022 ha adottato le decisioni che di seguito integralmente si riportano:</w:t>
      </w:r>
    </w:p>
    <w:p w14:paraId="79A4F7B1" w14:textId="77777777" w:rsidR="00FD2047" w:rsidRPr="00923F9E" w:rsidRDefault="00FD2047" w:rsidP="00FD2047">
      <w:pPr>
        <w:pStyle w:val="titolo10"/>
        <w:rPr>
          <w:color w:val="002060"/>
        </w:rPr>
      </w:pPr>
      <w:r w:rsidRPr="00923F9E">
        <w:rPr>
          <w:color w:val="002060"/>
        </w:rPr>
        <w:t xml:space="preserve">GARE DEL 19/ 3/2022 </w:t>
      </w:r>
    </w:p>
    <w:p w14:paraId="48BF31C5" w14:textId="77777777" w:rsidR="00FD2047" w:rsidRPr="00923F9E" w:rsidRDefault="00FD2047" w:rsidP="00FD2047">
      <w:pPr>
        <w:pStyle w:val="titolo7a"/>
        <w:rPr>
          <w:color w:val="002060"/>
        </w:rPr>
      </w:pPr>
      <w:r w:rsidRPr="00923F9E">
        <w:rPr>
          <w:color w:val="002060"/>
        </w:rPr>
        <w:t xml:space="preserve">PROVVEDIMENTI DISCIPLINARI </w:t>
      </w:r>
    </w:p>
    <w:p w14:paraId="69E51EC4" w14:textId="77777777" w:rsidR="00FD2047" w:rsidRPr="00923F9E" w:rsidRDefault="00FD2047" w:rsidP="00FD2047">
      <w:pPr>
        <w:pStyle w:val="titolo7b0"/>
        <w:rPr>
          <w:color w:val="002060"/>
        </w:rPr>
      </w:pPr>
      <w:r w:rsidRPr="00923F9E">
        <w:rPr>
          <w:color w:val="002060"/>
        </w:rPr>
        <w:t xml:space="preserve">In base alle risultanze degli atti ufficiali sono state deliberate le seguenti sanzioni disciplinari. </w:t>
      </w:r>
    </w:p>
    <w:p w14:paraId="15DA3AFE" w14:textId="77777777" w:rsidR="00FD2047" w:rsidRPr="00923F9E" w:rsidRDefault="00FD2047" w:rsidP="00FD2047">
      <w:pPr>
        <w:pStyle w:val="titolo30"/>
        <w:rPr>
          <w:color w:val="002060"/>
        </w:rPr>
      </w:pPr>
      <w:r w:rsidRPr="00923F9E">
        <w:rPr>
          <w:color w:val="002060"/>
        </w:rPr>
        <w:t xml:space="preserve">CALCIATORI NON ESPULSI </w:t>
      </w:r>
    </w:p>
    <w:p w14:paraId="7015EA6D" w14:textId="77777777" w:rsidR="00FD2047" w:rsidRPr="00923F9E" w:rsidRDefault="00FD2047" w:rsidP="00FD2047">
      <w:pPr>
        <w:pStyle w:val="titolo20"/>
        <w:rPr>
          <w:color w:val="002060"/>
        </w:rPr>
      </w:pPr>
      <w:r w:rsidRPr="00923F9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D2047" w:rsidRPr="00923F9E" w14:paraId="2801C15E" w14:textId="77777777" w:rsidTr="00147C84">
        <w:tc>
          <w:tcPr>
            <w:tcW w:w="2200" w:type="dxa"/>
            <w:tcMar>
              <w:top w:w="20" w:type="dxa"/>
              <w:left w:w="20" w:type="dxa"/>
              <w:bottom w:w="20" w:type="dxa"/>
              <w:right w:w="20" w:type="dxa"/>
            </w:tcMar>
            <w:vAlign w:val="center"/>
            <w:hideMark/>
          </w:tcPr>
          <w:p w14:paraId="13CF54BB" w14:textId="77777777" w:rsidR="00FD2047" w:rsidRPr="00923F9E" w:rsidRDefault="00FD2047" w:rsidP="00147C84">
            <w:pPr>
              <w:pStyle w:val="movimento"/>
              <w:rPr>
                <w:color w:val="002060"/>
              </w:rPr>
            </w:pPr>
            <w:r w:rsidRPr="00923F9E">
              <w:rPr>
                <w:color w:val="002060"/>
              </w:rPr>
              <w:t>VITIELLO ANTONIO</w:t>
            </w:r>
          </w:p>
        </w:tc>
        <w:tc>
          <w:tcPr>
            <w:tcW w:w="2200" w:type="dxa"/>
            <w:tcMar>
              <w:top w:w="20" w:type="dxa"/>
              <w:left w:w="20" w:type="dxa"/>
              <w:bottom w:w="20" w:type="dxa"/>
              <w:right w:w="20" w:type="dxa"/>
            </w:tcMar>
            <w:vAlign w:val="center"/>
            <w:hideMark/>
          </w:tcPr>
          <w:p w14:paraId="13F24A9A" w14:textId="77777777" w:rsidR="00FD2047" w:rsidRPr="00923F9E" w:rsidRDefault="00FD2047" w:rsidP="00147C84">
            <w:pPr>
              <w:pStyle w:val="movimento2"/>
              <w:rPr>
                <w:color w:val="002060"/>
              </w:rPr>
            </w:pPr>
            <w:r w:rsidRPr="00923F9E">
              <w:rPr>
                <w:color w:val="002060"/>
              </w:rPr>
              <w:t xml:space="preserve">(RECANATI CALCIO A 5) </w:t>
            </w:r>
          </w:p>
        </w:tc>
        <w:tc>
          <w:tcPr>
            <w:tcW w:w="800" w:type="dxa"/>
            <w:tcMar>
              <w:top w:w="20" w:type="dxa"/>
              <w:left w:w="20" w:type="dxa"/>
              <w:bottom w:w="20" w:type="dxa"/>
              <w:right w:w="20" w:type="dxa"/>
            </w:tcMar>
            <w:vAlign w:val="center"/>
            <w:hideMark/>
          </w:tcPr>
          <w:p w14:paraId="5124A00E"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051D1613"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47E49A56" w14:textId="77777777" w:rsidR="00FD2047" w:rsidRPr="00923F9E" w:rsidRDefault="00FD2047" w:rsidP="00147C84">
            <w:pPr>
              <w:pStyle w:val="movimento2"/>
              <w:rPr>
                <w:color w:val="002060"/>
              </w:rPr>
            </w:pPr>
            <w:r w:rsidRPr="00923F9E">
              <w:rPr>
                <w:color w:val="002060"/>
              </w:rPr>
              <w:t> </w:t>
            </w:r>
          </w:p>
        </w:tc>
      </w:tr>
    </w:tbl>
    <w:p w14:paraId="6663EABE" w14:textId="77777777" w:rsidR="00FD2047" w:rsidRPr="00923F9E" w:rsidRDefault="00FD2047" w:rsidP="00FD2047">
      <w:pPr>
        <w:pStyle w:val="titolo20"/>
        <w:rPr>
          <w:rFonts w:eastAsiaTheme="minorEastAsia"/>
          <w:color w:val="002060"/>
        </w:rPr>
      </w:pPr>
      <w:r w:rsidRPr="00923F9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D2047" w:rsidRPr="00923F9E" w14:paraId="198BD671" w14:textId="77777777" w:rsidTr="00147C84">
        <w:tc>
          <w:tcPr>
            <w:tcW w:w="2200" w:type="dxa"/>
            <w:tcMar>
              <w:top w:w="20" w:type="dxa"/>
              <w:left w:w="20" w:type="dxa"/>
              <w:bottom w:w="20" w:type="dxa"/>
              <w:right w:w="20" w:type="dxa"/>
            </w:tcMar>
            <w:vAlign w:val="center"/>
            <w:hideMark/>
          </w:tcPr>
          <w:p w14:paraId="223172B0" w14:textId="77777777" w:rsidR="00FD2047" w:rsidRPr="00923F9E" w:rsidRDefault="00FD2047" w:rsidP="00147C84">
            <w:pPr>
              <w:pStyle w:val="movimento"/>
              <w:rPr>
                <w:color w:val="002060"/>
              </w:rPr>
            </w:pPr>
            <w:r w:rsidRPr="00923F9E">
              <w:rPr>
                <w:color w:val="002060"/>
              </w:rPr>
              <w:t>SLIMANE OMAR</w:t>
            </w:r>
          </w:p>
        </w:tc>
        <w:tc>
          <w:tcPr>
            <w:tcW w:w="2200" w:type="dxa"/>
            <w:tcMar>
              <w:top w:w="20" w:type="dxa"/>
              <w:left w:w="20" w:type="dxa"/>
              <w:bottom w:w="20" w:type="dxa"/>
              <w:right w:w="20" w:type="dxa"/>
            </w:tcMar>
            <w:vAlign w:val="center"/>
            <w:hideMark/>
          </w:tcPr>
          <w:p w14:paraId="5E09807C" w14:textId="77777777" w:rsidR="00FD2047" w:rsidRPr="00923F9E" w:rsidRDefault="00FD2047" w:rsidP="00147C84">
            <w:pPr>
              <w:pStyle w:val="movimento2"/>
              <w:rPr>
                <w:color w:val="002060"/>
              </w:rPr>
            </w:pPr>
            <w:r w:rsidRPr="00923F9E">
              <w:rPr>
                <w:color w:val="002060"/>
              </w:rPr>
              <w:t xml:space="preserve">(ACLI VILLA MUSONE) </w:t>
            </w:r>
          </w:p>
        </w:tc>
        <w:tc>
          <w:tcPr>
            <w:tcW w:w="800" w:type="dxa"/>
            <w:tcMar>
              <w:top w:w="20" w:type="dxa"/>
              <w:left w:w="20" w:type="dxa"/>
              <w:bottom w:w="20" w:type="dxa"/>
              <w:right w:w="20" w:type="dxa"/>
            </w:tcMar>
            <w:vAlign w:val="center"/>
            <w:hideMark/>
          </w:tcPr>
          <w:p w14:paraId="2D92F7E1"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7A3C3C9D"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73EE56FB" w14:textId="77777777" w:rsidR="00FD2047" w:rsidRPr="00923F9E" w:rsidRDefault="00FD2047" w:rsidP="00147C84">
            <w:pPr>
              <w:pStyle w:val="movimento2"/>
              <w:rPr>
                <w:color w:val="002060"/>
              </w:rPr>
            </w:pPr>
            <w:r w:rsidRPr="00923F9E">
              <w:rPr>
                <w:color w:val="002060"/>
              </w:rPr>
              <w:t> </w:t>
            </w:r>
          </w:p>
        </w:tc>
      </w:tr>
    </w:tbl>
    <w:p w14:paraId="24AE7F40" w14:textId="77777777" w:rsidR="00FD2047" w:rsidRPr="00923F9E" w:rsidRDefault="00FD2047" w:rsidP="00FD2047">
      <w:pPr>
        <w:pStyle w:val="titolo20"/>
        <w:rPr>
          <w:rFonts w:eastAsiaTheme="minorEastAsia"/>
          <w:color w:val="002060"/>
        </w:rPr>
      </w:pPr>
      <w:r w:rsidRPr="00923F9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D2047" w:rsidRPr="00923F9E" w14:paraId="48A9C4A1" w14:textId="77777777" w:rsidTr="00147C84">
        <w:tc>
          <w:tcPr>
            <w:tcW w:w="2200" w:type="dxa"/>
            <w:tcMar>
              <w:top w:w="20" w:type="dxa"/>
              <w:left w:w="20" w:type="dxa"/>
              <w:bottom w:w="20" w:type="dxa"/>
              <w:right w:w="20" w:type="dxa"/>
            </w:tcMar>
            <w:vAlign w:val="center"/>
            <w:hideMark/>
          </w:tcPr>
          <w:p w14:paraId="555477B1" w14:textId="77777777" w:rsidR="00FD2047" w:rsidRPr="00923F9E" w:rsidRDefault="00FD2047" w:rsidP="00147C84">
            <w:pPr>
              <w:pStyle w:val="movimento"/>
              <w:rPr>
                <w:color w:val="002060"/>
              </w:rPr>
            </w:pPr>
            <w:r w:rsidRPr="00923F9E">
              <w:rPr>
                <w:color w:val="002060"/>
              </w:rPr>
              <w:t>DELMONTE DANIELE</w:t>
            </w:r>
          </w:p>
        </w:tc>
        <w:tc>
          <w:tcPr>
            <w:tcW w:w="2200" w:type="dxa"/>
            <w:tcMar>
              <w:top w:w="20" w:type="dxa"/>
              <w:left w:w="20" w:type="dxa"/>
              <w:bottom w:w="20" w:type="dxa"/>
              <w:right w:w="20" w:type="dxa"/>
            </w:tcMar>
            <w:vAlign w:val="center"/>
            <w:hideMark/>
          </w:tcPr>
          <w:p w14:paraId="2480990B" w14:textId="77777777" w:rsidR="00FD2047" w:rsidRPr="00923F9E" w:rsidRDefault="00FD2047" w:rsidP="00147C84">
            <w:pPr>
              <w:pStyle w:val="movimento2"/>
              <w:rPr>
                <w:color w:val="002060"/>
              </w:rPr>
            </w:pPr>
            <w:r w:rsidRPr="00923F9E">
              <w:rPr>
                <w:color w:val="002060"/>
              </w:rPr>
              <w:t xml:space="preserve">(ACLI VILLA MUSONE) </w:t>
            </w:r>
          </w:p>
        </w:tc>
        <w:tc>
          <w:tcPr>
            <w:tcW w:w="800" w:type="dxa"/>
            <w:tcMar>
              <w:top w:w="20" w:type="dxa"/>
              <w:left w:w="20" w:type="dxa"/>
              <w:bottom w:w="20" w:type="dxa"/>
              <w:right w:w="20" w:type="dxa"/>
            </w:tcMar>
            <w:vAlign w:val="center"/>
            <w:hideMark/>
          </w:tcPr>
          <w:p w14:paraId="747C095E"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55805B33" w14:textId="77777777" w:rsidR="00FD2047" w:rsidRPr="00923F9E" w:rsidRDefault="00FD2047" w:rsidP="00147C84">
            <w:pPr>
              <w:pStyle w:val="movimento"/>
              <w:rPr>
                <w:color w:val="002060"/>
              </w:rPr>
            </w:pPr>
            <w:r w:rsidRPr="00923F9E">
              <w:rPr>
                <w:color w:val="002060"/>
              </w:rPr>
              <w:t>MASIELLO SANZ RUBEN</w:t>
            </w:r>
          </w:p>
        </w:tc>
        <w:tc>
          <w:tcPr>
            <w:tcW w:w="2200" w:type="dxa"/>
            <w:tcMar>
              <w:top w:w="20" w:type="dxa"/>
              <w:left w:w="20" w:type="dxa"/>
              <w:bottom w:w="20" w:type="dxa"/>
              <w:right w:w="20" w:type="dxa"/>
            </w:tcMar>
            <w:vAlign w:val="center"/>
            <w:hideMark/>
          </w:tcPr>
          <w:p w14:paraId="38379DB4" w14:textId="77777777" w:rsidR="00FD2047" w:rsidRPr="00923F9E" w:rsidRDefault="00FD2047" w:rsidP="00147C84">
            <w:pPr>
              <w:pStyle w:val="movimento2"/>
              <w:rPr>
                <w:color w:val="002060"/>
              </w:rPr>
            </w:pPr>
            <w:r w:rsidRPr="00923F9E">
              <w:rPr>
                <w:color w:val="002060"/>
              </w:rPr>
              <w:t xml:space="preserve">(ITALSERVICE C5) </w:t>
            </w:r>
          </w:p>
        </w:tc>
      </w:tr>
    </w:tbl>
    <w:p w14:paraId="33E91DD8" w14:textId="77777777" w:rsidR="00FD2047" w:rsidRPr="00923F9E" w:rsidRDefault="00FD2047" w:rsidP="00FD2047">
      <w:pPr>
        <w:pStyle w:val="titolo10"/>
        <w:rPr>
          <w:rFonts w:eastAsiaTheme="minorEastAsia"/>
          <w:color w:val="002060"/>
        </w:rPr>
      </w:pPr>
      <w:r w:rsidRPr="00923F9E">
        <w:rPr>
          <w:color w:val="002060"/>
        </w:rPr>
        <w:lastRenderedPageBreak/>
        <w:t xml:space="preserve">GARE DEL 22/ 3/2022 </w:t>
      </w:r>
    </w:p>
    <w:p w14:paraId="112ABAA4" w14:textId="77777777" w:rsidR="00FD2047" w:rsidRPr="00923F9E" w:rsidRDefault="00FD2047" w:rsidP="00FD2047">
      <w:pPr>
        <w:pStyle w:val="titolo7a"/>
        <w:rPr>
          <w:color w:val="002060"/>
        </w:rPr>
      </w:pPr>
      <w:r w:rsidRPr="00923F9E">
        <w:rPr>
          <w:color w:val="002060"/>
        </w:rPr>
        <w:t xml:space="preserve">PROVVEDIMENTI DISCIPLINARI </w:t>
      </w:r>
    </w:p>
    <w:p w14:paraId="2F46F0E2" w14:textId="77777777" w:rsidR="00FD2047" w:rsidRPr="00923F9E" w:rsidRDefault="00FD2047" w:rsidP="00FD2047">
      <w:pPr>
        <w:pStyle w:val="titolo7b0"/>
        <w:rPr>
          <w:color w:val="002060"/>
        </w:rPr>
      </w:pPr>
      <w:r w:rsidRPr="00923F9E">
        <w:rPr>
          <w:color w:val="002060"/>
        </w:rPr>
        <w:t xml:space="preserve">In base alle risultanze degli atti ufficiali sono state deliberate le seguenti sanzioni disciplinari. </w:t>
      </w:r>
    </w:p>
    <w:p w14:paraId="4F93D6A2" w14:textId="77777777" w:rsidR="00FD2047" w:rsidRPr="00923F9E" w:rsidRDefault="00FD2047" w:rsidP="00FD2047">
      <w:pPr>
        <w:pStyle w:val="titolo30"/>
        <w:rPr>
          <w:color w:val="002060"/>
        </w:rPr>
      </w:pPr>
      <w:r w:rsidRPr="00923F9E">
        <w:rPr>
          <w:color w:val="002060"/>
        </w:rPr>
        <w:t xml:space="preserve">DIRIGENTI </w:t>
      </w:r>
    </w:p>
    <w:p w14:paraId="759DD818" w14:textId="77777777" w:rsidR="00FD2047" w:rsidRPr="00923F9E" w:rsidRDefault="00FD2047" w:rsidP="00FD2047">
      <w:pPr>
        <w:pStyle w:val="titolo20"/>
        <w:rPr>
          <w:color w:val="002060"/>
        </w:rPr>
      </w:pPr>
      <w:r w:rsidRPr="00923F9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D2047" w:rsidRPr="00923F9E" w14:paraId="45CF0C75" w14:textId="77777777" w:rsidTr="00147C84">
        <w:tc>
          <w:tcPr>
            <w:tcW w:w="2200" w:type="dxa"/>
            <w:tcMar>
              <w:top w:w="20" w:type="dxa"/>
              <w:left w:w="20" w:type="dxa"/>
              <w:bottom w:w="20" w:type="dxa"/>
              <w:right w:w="20" w:type="dxa"/>
            </w:tcMar>
            <w:vAlign w:val="center"/>
            <w:hideMark/>
          </w:tcPr>
          <w:p w14:paraId="4378095A" w14:textId="77777777" w:rsidR="00FD2047" w:rsidRPr="00923F9E" w:rsidRDefault="00FD2047" w:rsidP="00147C84">
            <w:pPr>
              <w:pStyle w:val="movimento"/>
              <w:rPr>
                <w:color w:val="002060"/>
              </w:rPr>
            </w:pPr>
            <w:r w:rsidRPr="00923F9E">
              <w:rPr>
                <w:color w:val="002060"/>
              </w:rPr>
              <w:t>VITALE LUCA</w:t>
            </w:r>
          </w:p>
        </w:tc>
        <w:tc>
          <w:tcPr>
            <w:tcW w:w="2200" w:type="dxa"/>
            <w:tcMar>
              <w:top w:w="20" w:type="dxa"/>
              <w:left w:w="20" w:type="dxa"/>
              <w:bottom w:w="20" w:type="dxa"/>
              <w:right w:w="20" w:type="dxa"/>
            </w:tcMar>
            <w:vAlign w:val="center"/>
            <w:hideMark/>
          </w:tcPr>
          <w:p w14:paraId="6F0BAC9E" w14:textId="77777777" w:rsidR="00FD2047" w:rsidRPr="00923F9E" w:rsidRDefault="00FD2047" w:rsidP="00147C84">
            <w:pPr>
              <w:pStyle w:val="movimento2"/>
              <w:rPr>
                <w:color w:val="002060"/>
              </w:rPr>
            </w:pPr>
            <w:r w:rsidRPr="00923F9E">
              <w:rPr>
                <w:color w:val="002060"/>
              </w:rPr>
              <w:t xml:space="preserve">(OSIMO FIVE) </w:t>
            </w:r>
          </w:p>
        </w:tc>
        <w:tc>
          <w:tcPr>
            <w:tcW w:w="800" w:type="dxa"/>
            <w:tcMar>
              <w:top w:w="20" w:type="dxa"/>
              <w:left w:w="20" w:type="dxa"/>
              <w:bottom w:w="20" w:type="dxa"/>
              <w:right w:w="20" w:type="dxa"/>
            </w:tcMar>
            <w:vAlign w:val="center"/>
            <w:hideMark/>
          </w:tcPr>
          <w:p w14:paraId="2DEA0AF5"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06B31FAA"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20D27B40" w14:textId="77777777" w:rsidR="00FD2047" w:rsidRPr="00923F9E" w:rsidRDefault="00FD2047" w:rsidP="00147C84">
            <w:pPr>
              <w:pStyle w:val="movimento2"/>
              <w:rPr>
                <w:color w:val="002060"/>
              </w:rPr>
            </w:pPr>
            <w:r w:rsidRPr="00923F9E">
              <w:rPr>
                <w:color w:val="002060"/>
              </w:rPr>
              <w:t> </w:t>
            </w:r>
          </w:p>
        </w:tc>
      </w:tr>
    </w:tbl>
    <w:p w14:paraId="331DC5E9" w14:textId="77777777" w:rsidR="00FD2047" w:rsidRPr="00923F9E" w:rsidRDefault="00FD2047" w:rsidP="00FD2047">
      <w:pPr>
        <w:pStyle w:val="titolo30"/>
        <w:rPr>
          <w:rFonts w:eastAsiaTheme="minorEastAsia"/>
          <w:color w:val="002060"/>
        </w:rPr>
      </w:pPr>
      <w:r w:rsidRPr="00923F9E">
        <w:rPr>
          <w:color w:val="002060"/>
        </w:rPr>
        <w:t xml:space="preserve">CALCIATORI NON ESPULSI </w:t>
      </w:r>
    </w:p>
    <w:p w14:paraId="183E5A95" w14:textId="77777777" w:rsidR="00FD2047" w:rsidRPr="00923F9E" w:rsidRDefault="00FD2047" w:rsidP="00FD2047">
      <w:pPr>
        <w:pStyle w:val="titolo20"/>
        <w:rPr>
          <w:color w:val="002060"/>
        </w:rPr>
      </w:pPr>
      <w:r w:rsidRPr="00923F9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D2047" w:rsidRPr="00923F9E" w14:paraId="1A4D2BDC" w14:textId="77777777" w:rsidTr="00147C84">
        <w:tc>
          <w:tcPr>
            <w:tcW w:w="2200" w:type="dxa"/>
            <w:tcMar>
              <w:top w:w="20" w:type="dxa"/>
              <w:left w:w="20" w:type="dxa"/>
              <w:bottom w:w="20" w:type="dxa"/>
              <w:right w:w="20" w:type="dxa"/>
            </w:tcMar>
            <w:vAlign w:val="center"/>
            <w:hideMark/>
          </w:tcPr>
          <w:p w14:paraId="2B25BEED" w14:textId="77777777" w:rsidR="00FD2047" w:rsidRPr="00923F9E" w:rsidRDefault="00FD2047" w:rsidP="00147C84">
            <w:pPr>
              <w:pStyle w:val="movimento"/>
              <w:rPr>
                <w:color w:val="002060"/>
              </w:rPr>
            </w:pPr>
            <w:r w:rsidRPr="00923F9E">
              <w:rPr>
                <w:color w:val="002060"/>
              </w:rPr>
              <w:t>BRUGIAVINI ALESSANDRO</w:t>
            </w:r>
          </w:p>
        </w:tc>
        <w:tc>
          <w:tcPr>
            <w:tcW w:w="2200" w:type="dxa"/>
            <w:tcMar>
              <w:top w:w="20" w:type="dxa"/>
              <w:left w:w="20" w:type="dxa"/>
              <w:bottom w:w="20" w:type="dxa"/>
              <w:right w:w="20" w:type="dxa"/>
            </w:tcMar>
            <w:vAlign w:val="center"/>
            <w:hideMark/>
          </w:tcPr>
          <w:p w14:paraId="621A57CC" w14:textId="77777777" w:rsidR="00FD2047" w:rsidRPr="00923F9E" w:rsidRDefault="00FD2047" w:rsidP="00147C84">
            <w:pPr>
              <w:pStyle w:val="movimento2"/>
              <w:rPr>
                <w:color w:val="002060"/>
              </w:rPr>
            </w:pPr>
            <w:r w:rsidRPr="00923F9E">
              <w:rPr>
                <w:color w:val="002060"/>
              </w:rPr>
              <w:t xml:space="preserve">(OSIMO FIVE) </w:t>
            </w:r>
          </w:p>
        </w:tc>
        <w:tc>
          <w:tcPr>
            <w:tcW w:w="800" w:type="dxa"/>
            <w:tcMar>
              <w:top w:w="20" w:type="dxa"/>
              <w:left w:w="20" w:type="dxa"/>
              <w:bottom w:w="20" w:type="dxa"/>
              <w:right w:w="20" w:type="dxa"/>
            </w:tcMar>
            <w:vAlign w:val="center"/>
            <w:hideMark/>
          </w:tcPr>
          <w:p w14:paraId="27A714D0"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4FD63206" w14:textId="77777777" w:rsidR="00FD2047" w:rsidRPr="00923F9E" w:rsidRDefault="00FD2047" w:rsidP="00147C84">
            <w:pPr>
              <w:pStyle w:val="movimento"/>
              <w:rPr>
                <w:color w:val="002060"/>
              </w:rPr>
            </w:pPr>
            <w:r w:rsidRPr="00923F9E">
              <w:rPr>
                <w:color w:val="002060"/>
              </w:rPr>
              <w:t>GUERCIO ENRICO MARIA</w:t>
            </w:r>
          </w:p>
        </w:tc>
        <w:tc>
          <w:tcPr>
            <w:tcW w:w="2200" w:type="dxa"/>
            <w:tcMar>
              <w:top w:w="20" w:type="dxa"/>
              <w:left w:w="20" w:type="dxa"/>
              <w:bottom w:w="20" w:type="dxa"/>
              <w:right w:w="20" w:type="dxa"/>
            </w:tcMar>
            <w:vAlign w:val="center"/>
            <w:hideMark/>
          </w:tcPr>
          <w:p w14:paraId="6749EE70" w14:textId="77777777" w:rsidR="00FD2047" w:rsidRPr="00923F9E" w:rsidRDefault="00FD2047" w:rsidP="00147C84">
            <w:pPr>
              <w:pStyle w:val="movimento2"/>
              <w:rPr>
                <w:color w:val="002060"/>
              </w:rPr>
            </w:pPr>
            <w:r w:rsidRPr="00923F9E">
              <w:rPr>
                <w:color w:val="002060"/>
              </w:rPr>
              <w:t xml:space="preserve">(OSIMO FIVE) </w:t>
            </w:r>
          </w:p>
        </w:tc>
      </w:tr>
      <w:tr w:rsidR="00FD2047" w:rsidRPr="00923F9E" w14:paraId="1AE478EF" w14:textId="77777777" w:rsidTr="00147C84">
        <w:tc>
          <w:tcPr>
            <w:tcW w:w="2200" w:type="dxa"/>
            <w:tcMar>
              <w:top w:w="20" w:type="dxa"/>
              <w:left w:w="20" w:type="dxa"/>
              <w:bottom w:w="20" w:type="dxa"/>
              <w:right w:w="20" w:type="dxa"/>
            </w:tcMar>
            <w:vAlign w:val="center"/>
            <w:hideMark/>
          </w:tcPr>
          <w:p w14:paraId="1D98635A" w14:textId="77777777" w:rsidR="00FD2047" w:rsidRPr="00923F9E" w:rsidRDefault="00FD2047" w:rsidP="00147C84">
            <w:pPr>
              <w:pStyle w:val="movimento"/>
              <w:rPr>
                <w:color w:val="002060"/>
              </w:rPr>
            </w:pPr>
            <w:r w:rsidRPr="00923F9E">
              <w:rPr>
                <w:color w:val="002060"/>
              </w:rPr>
              <w:t>SERRANI ALESSANDRO</w:t>
            </w:r>
          </w:p>
        </w:tc>
        <w:tc>
          <w:tcPr>
            <w:tcW w:w="2200" w:type="dxa"/>
            <w:tcMar>
              <w:top w:w="20" w:type="dxa"/>
              <w:left w:w="20" w:type="dxa"/>
              <w:bottom w:w="20" w:type="dxa"/>
              <w:right w:w="20" w:type="dxa"/>
            </w:tcMar>
            <w:vAlign w:val="center"/>
            <w:hideMark/>
          </w:tcPr>
          <w:p w14:paraId="7A2831A8" w14:textId="77777777" w:rsidR="00FD2047" w:rsidRPr="00923F9E" w:rsidRDefault="00FD2047" w:rsidP="00147C84">
            <w:pPr>
              <w:pStyle w:val="movimento2"/>
              <w:rPr>
                <w:color w:val="002060"/>
              </w:rPr>
            </w:pPr>
            <w:r w:rsidRPr="00923F9E">
              <w:rPr>
                <w:color w:val="002060"/>
              </w:rPr>
              <w:t xml:space="preserve">(OSIMO FIVE) </w:t>
            </w:r>
          </w:p>
        </w:tc>
        <w:tc>
          <w:tcPr>
            <w:tcW w:w="800" w:type="dxa"/>
            <w:tcMar>
              <w:top w:w="20" w:type="dxa"/>
              <w:left w:w="20" w:type="dxa"/>
              <w:bottom w:w="20" w:type="dxa"/>
              <w:right w:w="20" w:type="dxa"/>
            </w:tcMar>
            <w:vAlign w:val="center"/>
            <w:hideMark/>
          </w:tcPr>
          <w:p w14:paraId="7306028C"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489CB343"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3E95FBAA" w14:textId="77777777" w:rsidR="00FD2047" w:rsidRPr="00923F9E" w:rsidRDefault="00FD2047" w:rsidP="00147C84">
            <w:pPr>
              <w:pStyle w:val="movimento2"/>
              <w:rPr>
                <w:color w:val="002060"/>
              </w:rPr>
            </w:pPr>
            <w:r w:rsidRPr="00923F9E">
              <w:rPr>
                <w:color w:val="002060"/>
              </w:rPr>
              <w:t> </w:t>
            </w:r>
          </w:p>
        </w:tc>
      </w:tr>
    </w:tbl>
    <w:p w14:paraId="4A0029F0" w14:textId="77777777" w:rsidR="00FD2047" w:rsidRPr="00923F9E" w:rsidRDefault="00FD2047" w:rsidP="00FD2047">
      <w:pPr>
        <w:pStyle w:val="breakline"/>
        <w:rPr>
          <w:color w:val="002060"/>
        </w:rPr>
      </w:pPr>
    </w:p>
    <w:p w14:paraId="0355B01C" w14:textId="77777777" w:rsidR="00FD2047" w:rsidRPr="00923F9E" w:rsidRDefault="00FD2047" w:rsidP="00FD2047">
      <w:pPr>
        <w:ind w:left="4956"/>
        <w:rPr>
          <w:rFonts w:ascii="Arial" w:hAnsi="Arial" w:cs="Arial"/>
          <w:noProof/>
          <w:color w:val="002060"/>
          <w:sz w:val="22"/>
          <w:szCs w:val="22"/>
        </w:rPr>
      </w:pPr>
      <w:r w:rsidRPr="00923F9E">
        <w:rPr>
          <w:rFonts w:ascii="Arial" w:hAnsi="Arial" w:cs="Arial"/>
          <w:noProof/>
          <w:color w:val="002060"/>
          <w:sz w:val="22"/>
          <w:szCs w:val="22"/>
        </w:rPr>
        <w:t>F.to IL SOSTITUTO GIUDICE SPORTIVO      </w:t>
      </w:r>
    </w:p>
    <w:p w14:paraId="0951E66F" w14:textId="77777777" w:rsidR="00FD2047" w:rsidRPr="00923F9E" w:rsidRDefault="00FD2047" w:rsidP="00FD2047">
      <w:pPr>
        <w:pStyle w:val="breakline"/>
        <w:rPr>
          <w:rFonts w:eastAsiaTheme="minorEastAsia"/>
          <w:color w:val="002060"/>
        </w:rPr>
      </w:pPr>
      <w:r w:rsidRPr="00923F9E">
        <w:rPr>
          <w:rFonts w:ascii="Arial" w:hAnsi="Arial" w:cs="Arial"/>
          <w:noProof/>
          <w:color w:val="002060"/>
          <w:sz w:val="22"/>
          <w:szCs w:val="22"/>
        </w:rPr>
        <w:t xml:space="preserve"> </w:t>
      </w:r>
      <w:r w:rsidRPr="00923F9E">
        <w:rPr>
          <w:rFonts w:ascii="Arial" w:hAnsi="Arial" w:cs="Arial"/>
          <w:noProof/>
          <w:color w:val="002060"/>
          <w:sz w:val="22"/>
          <w:szCs w:val="22"/>
        </w:rPr>
        <w:tab/>
      </w:r>
      <w:r w:rsidRPr="00923F9E">
        <w:rPr>
          <w:rFonts w:ascii="Arial" w:hAnsi="Arial" w:cs="Arial"/>
          <w:noProof/>
          <w:color w:val="002060"/>
          <w:sz w:val="22"/>
          <w:szCs w:val="22"/>
        </w:rPr>
        <w:tab/>
      </w:r>
      <w:r w:rsidRPr="00923F9E">
        <w:rPr>
          <w:rFonts w:ascii="Arial" w:hAnsi="Arial" w:cs="Arial"/>
          <w:noProof/>
          <w:color w:val="002060"/>
          <w:sz w:val="22"/>
          <w:szCs w:val="22"/>
        </w:rPr>
        <w:tab/>
      </w:r>
      <w:r w:rsidRPr="00923F9E">
        <w:rPr>
          <w:rFonts w:ascii="Arial" w:hAnsi="Arial" w:cs="Arial"/>
          <w:noProof/>
          <w:color w:val="002060"/>
          <w:sz w:val="22"/>
          <w:szCs w:val="22"/>
        </w:rPr>
        <w:tab/>
      </w:r>
      <w:r w:rsidRPr="00923F9E">
        <w:rPr>
          <w:rFonts w:ascii="Arial" w:hAnsi="Arial" w:cs="Arial"/>
          <w:noProof/>
          <w:color w:val="002060"/>
          <w:sz w:val="22"/>
          <w:szCs w:val="22"/>
        </w:rPr>
        <w:tab/>
      </w:r>
      <w:r w:rsidRPr="00923F9E">
        <w:rPr>
          <w:rFonts w:ascii="Arial" w:hAnsi="Arial" w:cs="Arial"/>
          <w:noProof/>
          <w:color w:val="002060"/>
          <w:sz w:val="22"/>
          <w:szCs w:val="22"/>
        </w:rPr>
        <w:tab/>
        <w:t xml:space="preserve">   </w:t>
      </w:r>
      <w:r w:rsidRPr="00923F9E">
        <w:rPr>
          <w:rFonts w:ascii="Arial" w:hAnsi="Arial" w:cs="Arial"/>
          <w:noProof/>
          <w:color w:val="002060"/>
          <w:sz w:val="22"/>
          <w:szCs w:val="22"/>
        </w:rPr>
        <w:tab/>
        <w:t xml:space="preserve">                Federica Sorrentino</w:t>
      </w:r>
    </w:p>
    <w:p w14:paraId="2601F602" w14:textId="77777777" w:rsidR="00FD2047" w:rsidRPr="00923F9E" w:rsidRDefault="00FD2047" w:rsidP="00FD2047">
      <w:pPr>
        <w:pStyle w:val="breakline"/>
        <w:rPr>
          <w:rFonts w:eastAsiaTheme="minorEastAsia"/>
          <w:color w:val="002060"/>
        </w:rPr>
      </w:pPr>
    </w:p>
    <w:p w14:paraId="344781B8" w14:textId="77777777" w:rsidR="00FD2047" w:rsidRPr="00923F9E" w:rsidRDefault="00FD2047" w:rsidP="00FD2047">
      <w:pPr>
        <w:pStyle w:val="titoloprinc0"/>
        <w:rPr>
          <w:color w:val="002060"/>
        </w:rPr>
      </w:pPr>
      <w:r w:rsidRPr="00923F9E">
        <w:rPr>
          <w:color w:val="002060"/>
        </w:rPr>
        <w:t>CLASSIFICA</w:t>
      </w:r>
    </w:p>
    <w:p w14:paraId="36484543" w14:textId="77777777" w:rsidR="00FD2047" w:rsidRPr="00923F9E" w:rsidRDefault="00FD2047" w:rsidP="00FD2047">
      <w:pPr>
        <w:pStyle w:val="breakline"/>
        <w:rPr>
          <w:color w:val="002060"/>
        </w:rPr>
      </w:pPr>
    </w:p>
    <w:p w14:paraId="0D95F7E1" w14:textId="77777777" w:rsidR="00FD2047" w:rsidRPr="00923F9E" w:rsidRDefault="00FD2047" w:rsidP="00FD2047">
      <w:pPr>
        <w:pStyle w:val="breakline"/>
        <w:rPr>
          <w:color w:val="002060"/>
        </w:rPr>
      </w:pPr>
    </w:p>
    <w:p w14:paraId="4D5332BA" w14:textId="77777777" w:rsidR="00FD2047" w:rsidRPr="00923F9E" w:rsidRDefault="00FD2047" w:rsidP="00FD2047">
      <w:pPr>
        <w:pStyle w:val="sottotitolocampionato10"/>
        <w:rPr>
          <w:color w:val="002060"/>
        </w:rPr>
      </w:pPr>
      <w:r w:rsidRPr="00923F9E">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D2047" w:rsidRPr="00923F9E" w14:paraId="01C97736" w14:textId="77777777" w:rsidTr="00147C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DE80F" w14:textId="77777777" w:rsidR="00FD2047" w:rsidRPr="00923F9E" w:rsidRDefault="00FD2047" w:rsidP="00147C84">
            <w:pPr>
              <w:pStyle w:val="headertabella0"/>
              <w:rPr>
                <w:color w:val="002060"/>
              </w:rPr>
            </w:pPr>
            <w:r w:rsidRPr="00923F9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C3CCC" w14:textId="77777777" w:rsidR="00FD2047" w:rsidRPr="00923F9E" w:rsidRDefault="00FD2047" w:rsidP="00147C84">
            <w:pPr>
              <w:pStyle w:val="headertabella0"/>
              <w:rPr>
                <w:color w:val="002060"/>
              </w:rPr>
            </w:pPr>
            <w:r w:rsidRPr="00923F9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5448A" w14:textId="77777777" w:rsidR="00FD2047" w:rsidRPr="00923F9E" w:rsidRDefault="00FD2047" w:rsidP="00147C84">
            <w:pPr>
              <w:pStyle w:val="headertabella0"/>
              <w:rPr>
                <w:color w:val="002060"/>
              </w:rPr>
            </w:pPr>
            <w:r w:rsidRPr="00923F9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3214D" w14:textId="77777777" w:rsidR="00FD2047" w:rsidRPr="00923F9E" w:rsidRDefault="00FD2047" w:rsidP="00147C84">
            <w:pPr>
              <w:pStyle w:val="headertabella0"/>
              <w:rPr>
                <w:color w:val="002060"/>
              </w:rPr>
            </w:pPr>
            <w:r w:rsidRPr="00923F9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13F2C" w14:textId="77777777" w:rsidR="00FD2047" w:rsidRPr="00923F9E" w:rsidRDefault="00FD2047" w:rsidP="00147C84">
            <w:pPr>
              <w:pStyle w:val="headertabella0"/>
              <w:rPr>
                <w:color w:val="002060"/>
              </w:rPr>
            </w:pPr>
            <w:r w:rsidRPr="00923F9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1374E" w14:textId="77777777" w:rsidR="00FD2047" w:rsidRPr="00923F9E" w:rsidRDefault="00FD2047" w:rsidP="00147C84">
            <w:pPr>
              <w:pStyle w:val="headertabella0"/>
              <w:rPr>
                <w:color w:val="002060"/>
              </w:rPr>
            </w:pPr>
            <w:r w:rsidRPr="00923F9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36747" w14:textId="77777777" w:rsidR="00FD2047" w:rsidRPr="00923F9E" w:rsidRDefault="00FD2047" w:rsidP="00147C84">
            <w:pPr>
              <w:pStyle w:val="headertabella0"/>
              <w:rPr>
                <w:color w:val="002060"/>
              </w:rPr>
            </w:pPr>
            <w:r w:rsidRPr="00923F9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DF4A0" w14:textId="77777777" w:rsidR="00FD2047" w:rsidRPr="00923F9E" w:rsidRDefault="00FD2047" w:rsidP="00147C84">
            <w:pPr>
              <w:pStyle w:val="headertabella0"/>
              <w:rPr>
                <w:color w:val="002060"/>
              </w:rPr>
            </w:pPr>
            <w:r w:rsidRPr="00923F9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CE4BD6" w14:textId="77777777" w:rsidR="00FD2047" w:rsidRPr="00923F9E" w:rsidRDefault="00FD2047" w:rsidP="00147C84">
            <w:pPr>
              <w:pStyle w:val="headertabella0"/>
              <w:rPr>
                <w:color w:val="002060"/>
              </w:rPr>
            </w:pPr>
            <w:r w:rsidRPr="00923F9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FFC94" w14:textId="77777777" w:rsidR="00FD2047" w:rsidRPr="00923F9E" w:rsidRDefault="00FD2047" w:rsidP="00147C84">
            <w:pPr>
              <w:pStyle w:val="headertabella0"/>
              <w:rPr>
                <w:color w:val="002060"/>
              </w:rPr>
            </w:pPr>
            <w:r w:rsidRPr="00923F9E">
              <w:rPr>
                <w:color w:val="002060"/>
              </w:rPr>
              <w:t>PE</w:t>
            </w:r>
          </w:p>
        </w:tc>
      </w:tr>
      <w:tr w:rsidR="00FD2047" w:rsidRPr="00923F9E" w14:paraId="3D852A2F" w14:textId="77777777" w:rsidTr="00147C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EF03FF" w14:textId="77777777" w:rsidR="00FD2047" w:rsidRPr="00923F9E" w:rsidRDefault="00FD2047" w:rsidP="00147C84">
            <w:pPr>
              <w:pStyle w:val="rowtabella0"/>
              <w:rPr>
                <w:color w:val="002060"/>
              </w:rPr>
            </w:pPr>
            <w:r w:rsidRPr="00923F9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91C03" w14:textId="77777777" w:rsidR="00FD2047" w:rsidRPr="00923F9E" w:rsidRDefault="00FD2047" w:rsidP="00147C84">
            <w:pPr>
              <w:pStyle w:val="rowtabella0"/>
              <w:jc w:val="center"/>
              <w:rPr>
                <w:color w:val="002060"/>
              </w:rPr>
            </w:pPr>
            <w:r w:rsidRPr="00923F9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48FC8"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CCCB1"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55E65"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31618"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3628C" w14:textId="77777777" w:rsidR="00FD2047" w:rsidRPr="00923F9E" w:rsidRDefault="00FD2047" w:rsidP="00147C84">
            <w:pPr>
              <w:pStyle w:val="rowtabella0"/>
              <w:jc w:val="center"/>
              <w:rPr>
                <w:color w:val="002060"/>
              </w:rPr>
            </w:pPr>
            <w:r w:rsidRPr="00923F9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867CD" w14:textId="77777777" w:rsidR="00FD2047" w:rsidRPr="00923F9E" w:rsidRDefault="00FD2047" w:rsidP="00147C84">
            <w:pPr>
              <w:pStyle w:val="rowtabella0"/>
              <w:jc w:val="center"/>
              <w:rPr>
                <w:color w:val="002060"/>
              </w:rPr>
            </w:pPr>
            <w:r w:rsidRPr="00923F9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32699" w14:textId="77777777" w:rsidR="00FD2047" w:rsidRPr="00923F9E" w:rsidRDefault="00FD2047" w:rsidP="00147C84">
            <w:pPr>
              <w:pStyle w:val="rowtabella0"/>
              <w:jc w:val="center"/>
              <w:rPr>
                <w:color w:val="002060"/>
              </w:rPr>
            </w:pPr>
            <w:r w:rsidRPr="00923F9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C90A0" w14:textId="77777777" w:rsidR="00FD2047" w:rsidRPr="00923F9E" w:rsidRDefault="00FD2047" w:rsidP="00147C84">
            <w:pPr>
              <w:pStyle w:val="rowtabella0"/>
              <w:jc w:val="center"/>
              <w:rPr>
                <w:color w:val="002060"/>
              </w:rPr>
            </w:pPr>
            <w:r w:rsidRPr="00923F9E">
              <w:rPr>
                <w:color w:val="002060"/>
              </w:rPr>
              <w:t>0</w:t>
            </w:r>
          </w:p>
        </w:tc>
      </w:tr>
      <w:tr w:rsidR="00FD2047" w:rsidRPr="00923F9E" w14:paraId="7AB90861"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B021AB" w14:textId="77777777" w:rsidR="00FD2047" w:rsidRPr="00923F9E" w:rsidRDefault="00FD2047" w:rsidP="00147C84">
            <w:pPr>
              <w:pStyle w:val="rowtabella0"/>
              <w:rPr>
                <w:color w:val="002060"/>
              </w:rPr>
            </w:pPr>
            <w:r w:rsidRPr="00923F9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879BB" w14:textId="77777777" w:rsidR="00FD2047" w:rsidRPr="00923F9E" w:rsidRDefault="00FD2047" w:rsidP="00147C84">
            <w:pPr>
              <w:pStyle w:val="rowtabella0"/>
              <w:jc w:val="center"/>
              <w:rPr>
                <w:color w:val="002060"/>
              </w:rPr>
            </w:pPr>
            <w:r w:rsidRPr="00923F9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2E841"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4DFFA" w14:textId="77777777" w:rsidR="00FD2047" w:rsidRPr="00923F9E" w:rsidRDefault="00FD2047" w:rsidP="00147C84">
            <w:pPr>
              <w:pStyle w:val="rowtabella0"/>
              <w:jc w:val="center"/>
              <w:rPr>
                <w:color w:val="002060"/>
              </w:rPr>
            </w:pPr>
            <w:r w:rsidRPr="00923F9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155E8"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98830"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A6A49" w14:textId="77777777" w:rsidR="00FD2047" w:rsidRPr="00923F9E" w:rsidRDefault="00FD2047" w:rsidP="00147C84">
            <w:pPr>
              <w:pStyle w:val="rowtabella0"/>
              <w:jc w:val="center"/>
              <w:rPr>
                <w:color w:val="002060"/>
              </w:rPr>
            </w:pPr>
            <w:r w:rsidRPr="00923F9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C4BFC" w14:textId="77777777" w:rsidR="00FD2047" w:rsidRPr="00923F9E" w:rsidRDefault="00FD2047" w:rsidP="00147C84">
            <w:pPr>
              <w:pStyle w:val="rowtabella0"/>
              <w:jc w:val="center"/>
              <w:rPr>
                <w:color w:val="002060"/>
              </w:rPr>
            </w:pPr>
            <w:r w:rsidRPr="00923F9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BD7BD" w14:textId="77777777" w:rsidR="00FD2047" w:rsidRPr="00923F9E" w:rsidRDefault="00FD2047" w:rsidP="00147C84">
            <w:pPr>
              <w:pStyle w:val="rowtabella0"/>
              <w:jc w:val="center"/>
              <w:rPr>
                <w:color w:val="002060"/>
              </w:rPr>
            </w:pPr>
            <w:r w:rsidRPr="00923F9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05BA8" w14:textId="77777777" w:rsidR="00FD2047" w:rsidRPr="00923F9E" w:rsidRDefault="00FD2047" w:rsidP="00147C84">
            <w:pPr>
              <w:pStyle w:val="rowtabella0"/>
              <w:jc w:val="center"/>
              <w:rPr>
                <w:color w:val="002060"/>
              </w:rPr>
            </w:pPr>
            <w:r w:rsidRPr="00923F9E">
              <w:rPr>
                <w:color w:val="002060"/>
              </w:rPr>
              <w:t>0</w:t>
            </w:r>
          </w:p>
        </w:tc>
      </w:tr>
      <w:tr w:rsidR="00FD2047" w:rsidRPr="00923F9E" w14:paraId="6676B7B6"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8374F7" w14:textId="77777777" w:rsidR="00FD2047" w:rsidRPr="00923F9E" w:rsidRDefault="00FD2047" w:rsidP="00147C84">
            <w:pPr>
              <w:pStyle w:val="rowtabella0"/>
              <w:rPr>
                <w:color w:val="002060"/>
              </w:rPr>
            </w:pPr>
            <w:r w:rsidRPr="00923F9E">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AE7CA" w14:textId="77777777" w:rsidR="00FD2047" w:rsidRPr="00923F9E" w:rsidRDefault="00FD2047" w:rsidP="00147C84">
            <w:pPr>
              <w:pStyle w:val="rowtabella0"/>
              <w:jc w:val="center"/>
              <w:rPr>
                <w:color w:val="002060"/>
              </w:rPr>
            </w:pPr>
            <w:r w:rsidRPr="00923F9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B3C32"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14846"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E4D85"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0A19C"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4C3A6" w14:textId="77777777" w:rsidR="00FD2047" w:rsidRPr="00923F9E" w:rsidRDefault="00FD2047" w:rsidP="00147C84">
            <w:pPr>
              <w:pStyle w:val="rowtabella0"/>
              <w:jc w:val="center"/>
              <w:rPr>
                <w:color w:val="002060"/>
              </w:rPr>
            </w:pPr>
            <w:r w:rsidRPr="00923F9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2B050" w14:textId="77777777" w:rsidR="00FD2047" w:rsidRPr="00923F9E" w:rsidRDefault="00FD2047" w:rsidP="00147C84">
            <w:pPr>
              <w:pStyle w:val="rowtabella0"/>
              <w:jc w:val="center"/>
              <w:rPr>
                <w:color w:val="002060"/>
              </w:rPr>
            </w:pPr>
            <w:r w:rsidRPr="00923F9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2D463" w14:textId="77777777" w:rsidR="00FD2047" w:rsidRPr="00923F9E" w:rsidRDefault="00FD2047" w:rsidP="00147C84">
            <w:pPr>
              <w:pStyle w:val="rowtabella0"/>
              <w:jc w:val="center"/>
              <w:rPr>
                <w:color w:val="002060"/>
              </w:rPr>
            </w:pPr>
            <w:r w:rsidRPr="00923F9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AC64F" w14:textId="77777777" w:rsidR="00FD2047" w:rsidRPr="00923F9E" w:rsidRDefault="00FD2047" w:rsidP="00147C84">
            <w:pPr>
              <w:pStyle w:val="rowtabella0"/>
              <w:jc w:val="center"/>
              <w:rPr>
                <w:color w:val="002060"/>
              </w:rPr>
            </w:pPr>
            <w:r w:rsidRPr="00923F9E">
              <w:rPr>
                <w:color w:val="002060"/>
              </w:rPr>
              <w:t>1</w:t>
            </w:r>
          </w:p>
        </w:tc>
      </w:tr>
      <w:tr w:rsidR="00FD2047" w:rsidRPr="00923F9E" w14:paraId="68E74BE6"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72BA59" w14:textId="77777777" w:rsidR="00FD2047" w:rsidRPr="00923F9E" w:rsidRDefault="00FD2047" w:rsidP="00147C84">
            <w:pPr>
              <w:pStyle w:val="rowtabella0"/>
              <w:rPr>
                <w:color w:val="002060"/>
              </w:rPr>
            </w:pPr>
            <w:r w:rsidRPr="00923F9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3E47E"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1687F"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2CF37"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44D38"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327D2" w14:textId="77777777" w:rsidR="00FD2047" w:rsidRPr="00923F9E" w:rsidRDefault="00FD2047" w:rsidP="00147C84">
            <w:pPr>
              <w:pStyle w:val="rowtabella0"/>
              <w:jc w:val="center"/>
              <w:rPr>
                <w:color w:val="002060"/>
              </w:rPr>
            </w:pPr>
            <w:r w:rsidRPr="00923F9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B9242" w14:textId="77777777" w:rsidR="00FD2047" w:rsidRPr="00923F9E" w:rsidRDefault="00FD2047" w:rsidP="00147C84">
            <w:pPr>
              <w:pStyle w:val="rowtabella0"/>
              <w:jc w:val="center"/>
              <w:rPr>
                <w:color w:val="002060"/>
              </w:rPr>
            </w:pPr>
            <w:r w:rsidRPr="00923F9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6C845" w14:textId="77777777" w:rsidR="00FD2047" w:rsidRPr="00923F9E" w:rsidRDefault="00FD2047" w:rsidP="00147C84">
            <w:pPr>
              <w:pStyle w:val="rowtabella0"/>
              <w:jc w:val="center"/>
              <w:rPr>
                <w:color w:val="002060"/>
              </w:rPr>
            </w:pPr>
            <w:r w:rsidRPr="00923F9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DADD3"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23850" w14:textId="77777777" w:rsidR="00FD2047" w:rsidRPr="00923F9E" w:rsidRDefault="00FD2047" w:rsidP="00147C84">
            <w:pPr>
              <w:pStyle w:val="rowtabella0"/>
              <w:jc w:val="center"/>
              <w:rPr>
                <w:color w:val="002060"/>
              </w:rPr>
            </w:pPr>
            <w:r w:rsidRPr="00923F9E">
              <w:rPr>
                <w:color w:val="002060"/>
              </w:rPr>
              <w:t>0</w:t>
            </w:r>
          </w:p>
        </w:tc>
      </w:tr>
      <w:tr w:rsidR="00FD2047" w:rsidRPr="00923F9E" w14:paraId="3668AF89"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5793B2" w14:textId="77777777" w:rsidR="00FD2047" w:rsidRPr="00923F9E" w:rsidRDefault="00FD2047" w:rsidP="00147C84">
            <w:pPr>
              <w:pStyle w:val="rowtabella0"/>
              <w:rPr>
                <w:color w:val="002060"/>
              </w:rPr>
            </w:pPr>
            <w:r w:rsidRPr="00923F9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9BEAD" w14:textId="77777777" w:rsidR="00FD2047" w:rsidRPr="00923F9E" w:rsidRDefault="00FD2047" w:rsidP="00147C84">
            <w:pPr>
              <w:pStyle w:val="rowtabella0"/>
              <w:jc w:val="center"/>
              <w:rPr>
                <w:color w:val="002060"/>
              </w:rPr>
            </w:pPr>
            <w:r w:rsidRPr="00923F9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4B05D"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EBE7E"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ED864"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04E64" w14:textId="77777777" w:rsidR="00FD2047" w:rsidRPr="00923F9E" w:rsidRDefault="00FD2047" w:rsidP="00147C84">
            <w:pPr>
              <w:pStyle w:val="rowtabella0"/>
              <w:jc w:val="center"/>
              <w:rPr>
                <w:color w:val="002060"/>
              </w:rPr>
            </w:pPr>
            <w:r w:rsidRPr="00923F9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C38E8" w14:textId="77777777" w:rsidR="00FD2047" w:rsidRPr="00923F9E" w:rsidRDefault="00FD2047" w:rsidP="00147C84">
            <w:pPr>
              <w:pStyle w:val="rowtabella0"/>
              <w:jc w:val="center"/>
              <w:rPr>
                <w:color w:val="002060"/>
              </w:rPr>
            </w:pPr>
            <w:r w:rsidRPr="00923F9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FE94F" w14:textId="77777777" w:rsidR="00FD2047" w:rsidRPr="00923F9E" w:rsidRDefault="00FD2047" w:rsidP="00147C84">
            <w:pPr>
              <w:pStyle w:val="rowtabella0"/>
              <w:jc w:val="center"/>
              <w:rPr>
                <w:color w:val="002060"/>
              </w:rPr>
            </w:pPr>
            <w:r w:rsidRPr="00923F9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64B0D" w14:textId="77777777" w:rsidR="00FD2047" w:rsidRPr="00923F9E" w:rsidRDefault="00FD2047" w:rsidP="00147C84">
            <w:pPr>
              <w:pStyle w:val="rowtabella0"/>
              <w:jc w:val="center"/>
              <w:rPr>
                <w:color w:val="002060"/>
              </w:rPr>
            </w:pPr>
            <w:r w:rsidRPr="00923F9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9F2E9" w14:textId="77777777" w:rsidR="00FD2047" w:rsidRPr="00923F9E" w:rsidRDefault="00FD2047" w:rsidP="00147C84">
            <w:pPr>
              <w:pStyle w:val="rowtabella0"/>
              <w:jc w:val="center"/>
              <w:rPr>
                <w:color w:val="002060"/>
              </w:rPr>
            </w:pPr>
            <w:r w:rsidRPr="00923F9E">
              <w:rPr>
                <w:color w:val="002060"/>
              </w:rPr>
              <w:t>0</w:t>
            </w:r>
          </w:p>
        </w:tc>
      </w:tr>
      <w:tr w:rsidR="00FD2047" w:rsidRPr="00923F9E" w14:paraId="76318BDD" w14:textId="77777777" w:rsidTr="00147C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22DAE8" w14:textId="77777777" w:rsidR="00FD2047" w:rsidRPr="00923F9E" w:rsidRDefault="00FD2047" w:rsidP="00147C84">
            <w:pPr>
              <w:pStyle w:val="rowtabella0"/>
              <w:rPr>
                <w:color w:val="002060"/>
              </w:rPr>
            </w:pPr>
            <w:r w:rsidRPr="00923F9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4E2B3"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9E6DB"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A6D40"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DF64F"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F082C"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940CC" w14:textId="77777777" w:rsidR="00FD2047" w:rsidRPr="00923F9E" w:rsidRDefault="00FD2047" w:rsidP="00147C84">
            <w:pPr>
              <w:pStyle w:val="rowtabella0"/>
              <w:jc w:val="center"/>
              <w:rPr>
                <w:color w:val="002060"/>
              </w:rPr>
            </w:pPr>
            <w:r w:rsidRPr="00923F9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7B086" w14:textId="77777777" w:rsidR="00FD2047" w:rsidRPr="00923F9E" w:rsidRDefault="00FD2047" w:rsidP="00147C84">
            <w:pPr>
              <w:pStyle w:val="rowtabella0"/>
              <w:jc w:val="center"/>
              <w:rPr>
                <w:color w:val="002060"/>
              </w:rPr>
            </w:pPr>
            <w:r w:rsidRPr="00923F9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BB30F" w14:textId="77777777" w:rsidR="00FD2047" w:rsidRPr="00923F9E" w:rsidRDefault="00FD2047" w:rsidP="00147C84">
            <w:pPr>
              <w:pStyle w:val="rowtabella0"/>
              <w:jc w:val="center"/>
              <w:rPr>
                <w:color w:val="002060"/>
              </w:rPr>
            </w:pPr>
            <w:r w:rsidRPr="00923F9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13100" w14:textId="77777777" w:rsidR="00FD2047" w:rsidRPr="00923F9E" w:rsidRDefault="00FD2047" w:rsidP="00147C84">
            <w:pPr>
              <w:pStyle w:val="rowtabella0"/>
              <w:jc w:val="center"/>
              <w:rPr>
                <w:color w:val="002060"/>
              </w:rPr>
            </w:pPr>
            <w:r w:rsidRPr="00923F9E">
              <w:rPr>
                <w:color w:val="002060"/>
              </w:rPr>
              <w:t>0</w:t>
            </w:r>
          </w:p>
        </w:tc>
      </w:tr>
    </w:tbl>
    <w:p w14:paraId="65CF8655" w14:textId="77777777" w:rsidR="00FD2047" w:rsidRPr="00923F9E" w:rsidRDefault="00FD2047" w:rsidP="00FD2047">
      <w:pPr>
        <w:pStyle w:val="breakline"/>
        <w:rPr>
          <w:rFonts w:eastAsiaTheme="minorEastAsia"/>
          <w:color w:val="002060"/>
        </w:rPr>
      </w:pPr>
    </w:p>
    <w:p w14:paraId="65615E31" w14:textId="77777777" w:rsidR="00FD2047" w:rsidRPr="00923F9E" w:rsidRDefault="00FD2047" w:rsidP="00FD2047">
      <w:pPr>
        <w:pStyle w:val="breakline"/>
        <w:rPr>
          <w:color w:val="002060"/>
        </w:rPr>
      </w:pPr>
    </w:p>
    <w:p w14:paraId="63676C8B" w14:textId="77777777" w:rsidR="00FD2047" w:rsidRPr="00923F9E" w:rsidRDefault="00FD2047" w:rsidP="00FD2047">
      <w:pPr>
        <w:pStyle w:val="sottotitolocampionato10"/>
        <w:rPr>
          <w:color w:val="002060"/>
        </w:rPr>
      </w:pPr>
      <w:r w:rsidRPr="00923F9E">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D2047" w:rsidRPr="00923F9E" w14:paraId="5C027691" w14:textId="77777777" w:rsidTr="00147C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BFC2C" w14:textId="77777777" w:rsidR="00FD2047" w:rsidRPr="00923F9E" w:rsidRDefault="00FD2047" w:rsidP="00147C84">
            <w:pPr>
              <w:pStyle w:val="headertabella0"/>
              <w:rPr>
                <w:color w:val="002060"/>
              </w:rPr>
            </w:pPr>
            <w:r w:rsidRPr="00923F9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5D822" w14:textId="77777777" w:rsidR="00FD2047" w:rsidRPr="00923F9E" w:rsidRDefault="00FD2047" w:rsidP="00147C84">
            <w:pPr>
              <w:pStyle w:val="headertabella0"/>
              <w:rPr>
                <w:color w:val="002060"/>
              </w:rPr>
            </w:pPr>
            <w:r w:rsidRPr="00923F9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17A61" w14:textId="77777777" w:rsidR="00FD2047" w:rsidRPr="00923F9E" w:rsidRDefault="00FD2047" w:rsidP="00147C84">
            <w:pPr>
              <w:pStyle w:val="headertabella0"/>
              <w:rPr>
                <w:color w:val="002060"/>
              </w:rPr>
            </w:pPr>
            <w:r w:rsidRPr="00923F9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08F9D" w14:textId="77777777" w:rsidR="00FD2047" w:rsidRPr="00923F9E" w:rsidRDefault="00FD2047" w:rsidP="00147C84">
            <w:pPr>
              <w:pStyle w:val="headertabella0"/>
              <w:rPr>
                <w:color w:val="002060"/>
              </w:rPr>
            </w:pPr>
            <w:r w:rsidRPr="00923F9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25299" w14:textId="77777777" w:rsidR="00FD2047" w:rsidRPr="00923F9E" w:rsidRDefault="00FD2047" w:rsidP="00147C84">
            <w:pPr>
              <w:pStyle w:val="headertabella0"/>
              <w:rPr>
                <w:color w:val="002060"/>
              </w:rPr>
            </w:pPr>
            <w:r w:rsidRPr="00923F9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7AC3F" w14:textId="77777777" w:rsidR="00FD2047" w:rsidRPr="00923F9E" w:rsidRDefault="00FD2047" w:rsidP="00147C84">
            <w:pPr>
              <w:pStyle w:val="headertabella0"/>
              <w:rPr>
                <w:color w:val="002060"/>
              </w:rPr>
            </w:pPr>
            <w:r w:rsidRPr="00923F9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7BF9B" w14:textId="77777777" w:rsidR="00FD2047" w:rsidRPr="00923F9E" w:rsidRDefault="00FD2047" w:rsidP="00147C84">
            <w:pPr>
              <w:pStyle w:val="headertabella0"/>
              <w:rPr>
                <w:color w:val="002060"/>
              </w:rPr>
            </w:pPr>
            <w:r w:rsidRPr="00923F9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E8B88" w14:textId="77777777" w:rsidR="00FD2047" w:rsidRPr="00923F9E" w:rsidRDefault="00FD2047" w:rsidP="00147C84">
            <w:pPr>
              <w:pStyle w:val="headertabella0"/>
              <w:rPr>
                <w:color w:val="002060"/>
              </w:rPr>
            </w:pPr>
            <w:r w:rsidRPr="00923F9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B9B4C" w14:textId="77777777" w:rsidR="00FD2047" w:rsidRPr="00923F9E" w:rsidRDefault="00FD2047" w:rsidP="00147C84">
            <w:pPr>
              <w:pStyle w:val="headertabella0"/>
              <w:rPr>
                <w:color w:val="002060"/>
              </w:rPr>
            </w:pPr>
            <w:r w:rsidRPr="00923F9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1A9F9" w14:textId="77777777" w:rsidR="00FD2047" w:rsidRPr="00923F9E" w:rsidRDefault="00FD2047" w:rsidP="00147C84">
            <w:pPr>
              <w:pStyle w:val="headertabella0"/>
              <w:rPr>
                <w:color w:val="002060"/>
              </w:rPr>
            </w:pPr>
            <w:r w:rsidRPr="00923F9E">
              <w:rPr>
                <w:color w:val="002060"/>
              </w:rPr>
              <w:t>PE</w:t>
            </w:r>
          </w:p>
        </w:tc>
      </w:tr>
      <w:tr w:rsidR="00FD2047" w:rsidRPr="00923F9E" w14:paraId="08C21AB7" w14:textId="77777777" w:rsidTr="00147C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8B92F5" w14:textId="77777777" w:rsidR="00FD2047" w:rsidRPr="00923F9E" w:rsidRDefault="00FD2047" w:rsidP="00147C84">
            <w:pPr>
              <w:pStyle w:val="rowtabella0"/>
              <w:rPr>
                <w:color w:val="002060"/>
              </w:rPr>
            </w:pPr>
            <w:r w:rsidRPr="00923F9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1ABA1" w14:textId="77777777" w:rsidR="00FD2047" w:rsidRPr="00923F9E" w:rsidRDefault="00FD2047" w:rsidP="00147C84">
            <w:pPr>
              <w:pStyle w:val="rowtabella0"/>
              <w:jc w:val="center"/>
              <w:rPr>
                <w:color w:val="002060"/>
              </w:rPr>
            </w:pPr>
            <w:r w:rsidRPr="00923F9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2052D" w14:textId="77777777" w:rsidR="00FD2047" w:rsidRPr="00923F9E" w:rsidRDefault="00FD2047" w:rsidP="00147C84">
            <w:pPr>
              <w:pStyle w:val="rowtabella0"/>
              <w:jc w:val="center"/>
              <w:rPr>
                <w:color w:val="002060"/>
              </w:rPr>
            </w:pPr>
            <w:r w:rsidRPr="00923F9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D3FF9" w14:textId="77777777" w:rsidR="00FD2047" w:rsidRPr="00923F9E" w:rsidRDefault="00FD2047" w:rsidP="00147C84">
            <w:pPr>
              <w:pStyle w:val="rowtabella0"/>
              <w:jc w:val="center"/>
              <w:rPr>
                <w:color w:val="002060"/>
              </w:rPr>
            </w:pPr>
            <w:r w:rsidRPr="00923F9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C2F3D"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D13B3"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97A04" w14:textId="77777777" w:rsidR="00FD2047" w:rsidRPr="00923F9E" w:rsidRDefault="00FD2047" w:rsidP="00147C84">
            <w:pPr>
              <w:pStyle w:val="rowtabella0"/>
              <w:jc w:val="center"/>
              <w:rPr>
                <w:color w:val="002060"/>
              </w:rPr>
            </w:pPr>
            <w:r w:rsidRPr="00923F9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AC9F1" w14:textId="77777777" w:rsidR="00FD2047" w:rsidRPr="00923F9E" w:rsidRDefault="00FD2047" w:rsidP="00147C84">
            <w:pPr>
              <w:pStyle w:val="rowtabella0"/>
              <w:jc w:val="center"/>
              <w:rPr>
                <w:color w:val="002060"/>
              </w:rPr>
            </w:pPr>
            <w:r w:rsidRPr="00923F9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1D7E6" w14:textId="77777777" w:rsidR="00FD2047" w:rsidRPr="00923F9E" w:rsidRDefault="00FD2047" w:rsidP="00147C84">
            <w:pPr>
              <w:pStyle w:val="rowtabella0"/>
              <w:jc w:val="center"/>
              <w:rPr>
                <w:color w:val="002060"/>
              </w:rPr>
            </w:pPr>
            <w:r w:rsidRPr="00923F9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478FB" w14:textId="77777777" w:rsidR="00FD2047" w:rsidRPr="00923F9E" w:rsidRDefault="00FD2047" w:rsidP="00147C84">
            <w:pPr>
              <w:pStyle w:val="rowtabella0"/>
              <w:jc w:val="center"/>
              <w:rPr>
                <w:color w:val="002060"/>
              </w:rPr>
            </w:pPr>
            <w:r w:rsidRPr="00923F9E">
              <w:rPr>
                <w:color w:val="002060"/>
              </w:rPr>
              <w:t>0</w:t>
            </w:r>
          </w:p>
        </w:tc>
      </w:tr>
      <w:tr w:rsidR="00FD2047" w:rsidRPr="00923F9E" w14:paraId="10C9EE01"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8796AE" w14:textId="77777777" w:rsidR="00FD2047" w:rsidRPr="00923F9E" w:rsidRDefault="00FD2047" w:rsidP="00147C84">
            <w:pPr>
              <w:pStyle w:val="rowtabella0"/>
              <w:rPr>
                <w:color w:val="002060"/>
              </w:rPr>
            </w:pPr>
            <w:r w:rsidRPr="00923F9E">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C4D88" w14:textId="77777777" w:rsidR="00FD2047" w:rsidRPr="00923F9E" w:rsidRDefault="00FD2047" w:rsidP="00147C84">
            <w:pPr>
              <w:pStyle w:val="rowtabella0"/>
              <w:jc w:val="center"/>
              <w:rPr>
                <w:color w:val="002060"/>
              </w:rPr>
            </w:pPr>
            <w:r w:rsidRPr="00923F9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71659" w14:textId="77777777" w:rsidR="00FD2047" w:rsidRPr="00923F9E" w:rsidRDefault="00FD2047" w:rsidP="00147C84">
            <w:pPr>
              <w:pStyle w:val="rowtabella0"/>
              <w:jc w:val="center"/>
              <w:rPr>
                <w:color w:val="002060"/>
              </w:rPr>
            </w:pPr>
            <w:r w:rsidRPr="00923F9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13A29"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121F7"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0F039"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C9F55" w14:textId="77777777" w:rsidR="00FD2047" w:rsidRPr="00923F9E" w:rsidRDefault="00FD2047" w:rsidP="00147C84">
            <w:pPr>
              <w:pStyle w:val="rowtabella0"/>
              <w:jc w:val="center"/>
              <w:rPr>
                <w:color w:val="002060"/>
              </w:rPr>
            </w:pPr>
            <w:r w:rsidRPr="00923F9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97DE8" w14:textId="77777777" w:rsidR="00FD2047" w:rsidRPr="00923F9E" w:rsidRDefault="00FD2047" w:rsidP="00147C84">
            <w:pPr>
              <w:pStyle w:val="rowtabella0"/>
              <w:jc w:val="center"/>
              <w:rPr>
                <w:color w:val="002060"/>
              </w:rPr>
            </w:pPr>
            <w:r w:rsidRPr="00923F9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01B0D" w14:textId="77777777" w:rsidR="00FD2047" w:rsidRPr="00923F9E" w:rsidRDefault="00FD2047" w:rsidP="00147C84">
            <w:pPr>
              <w:pStyle w:val="rowtabella0"/>
              <w:jc w:val="center"/>
              <w:rPr>
                <w:color w:val="002060"/>
              </w:rPr>
            </w:pPr>
            <w:r w:rsidRPr="00923F9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A9F9C" w14:textId="77777777" w:rsidR="00FD2047" w:rsidRPr="00923F9E" w:rsidRDefault="00FD2047" w:rsidP="00147C84">
            <w:pPr>
              <w:pStyle w:val="rowtabella0"/>
              <w:jc w:val="center"/>
              <w:rPr>
                <w:color w:val="002060"/>
              </w:rPr>
            </w:pPr>
            <w:r w:rsidRPr="00923F9E">
              <w:rPr>
                <w:color w:val="002060"/>
              </w:rPr>
              <w:t>0</w:t>
            </w:r>
          </w:p>
        </w:tc>
      </w:tr>
      <w:tr w:rsidR="00FD2047" w:rsidRPr="00923F9E" w14:paraId="123140BC"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BC5709" w14:textId="77777777" w:rsidR="00FD2047" w:rsidRPr="00923F9E" w:rsidRDefault="00FD2047" w:rsidP="00147C84">
            <w:pPr>
              <w:pStyle w:val="rowtabella0"/>
              <w:rPr>
                <w:color w:val="002060"/>
              </w:rPr>
            </w:pPr>
            <w:r w:rsidRPr="00923F9E">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3B05D" w14:textId="77777777" w:rsidR="00FD2047" w:rsidRPr="00923F9E" w:rsidRDefault="00FD2047" w:rsidP="00147C84">
            <w:pPr>
              <w:pStyle w:val="rowtabella0"/>
              <w:jc w:val="center"/>
              <w:rPr>
                <w:color w:val="002060"/>
              </w:rPr>
            </w:pPr>
            <w:r w:rsidRPr="00923F9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1AD2F" w14:textId="77777777" w:rsidR="00FD2047" w:rsidRPr="00923F9E" w:rsidRDefault="00FD2047" w:rsidP="00147C84">
            <w:pPr>
              <w:pStyle w:val="rowtabella0"/>
              <w:jc w:val="center"/>
              <w:rPr>
                <w:color w:val="002060"/>
              </w:rPr>
            </w:pPr>
            <w:r w:rsidRPr="00923F9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DD643"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1C1A6"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EDA25"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372F1" w14:textId="77777777" w:rsidR="00FD2047" w:rsidRPr="00923F9E" w:rsidRDefault="00FD2047" w:rsidP="00147C84">
            <w:pPr>
              <w:pStyle w:val="rowtabella0"/>
              <w:jc w:val="center"/>
              <w:rPr>
                <w:color w:val="002060"/>
              </w:rPr>
            </w:pPr>
            <w:r w:rsidRPr="00923F9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D558E" w14:textId="77777777" w:rsidR="00FD2047" w:rsidRPr="00923F9E" w:rsidRDefault="00FD2047" w:rsidP="00147C84">
            <w:pPr>
              <w:pStyle w:val="rowtabella0"/>
              <w:jc w:val="center"/>
              <w:rPr>
                <w:color w:val="002060"/>
              </w:rPr>
            </w:pPr>
            <w:r w:rsidRPr="00923F9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7EAF0" w14:textId="77777777" w:rsidR="00FD2047" w:rsidRPr="00923F9E" w:rsidRDefault="00FD2047" w:rsidP="00147C84">
            <w:pPr>
              <w:pStyle w:val="rowtabella0"/>
              <w:jc w:val="center"/>
              <w:rPr>
                <w:color w:val="002060"/>
              </w:rPr>
            </w:pPr>
            <w:r w:rsidRPr="00923F9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CB9CF" w14:textId="77777777" w:rsidR="00FD2047" w:rsidRPr="00923F9E" w:rsidRDefault="00FD2047" w:rsidP="00147C84">
            <w:pPr>
              <w:pStyle w:val="rowtabella0"/>
              <w:jc w:val="center"/>
              <w:rPr>
                <w:color w:val="002060"/>
              </w:rPr>
            </w:pPr>
            <w:r w:rsidRPr="00923F9E">
              <w:rPr>
                <w:color w:val="002060"/>
              </w:rPr>
              <w:t>0</w:t>
            </w:r>
          </w:p>
        </w:tc>
      </w:tr>
      <w:tr w:rsidR="00FD2047" w:rsidRPr="00923F9E" w14:paraId="2323C246"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8D3834" w14:textId="77777777" w:rsidR="00FD2047" w:rsidRPr="00923F9E" w:rsidRDefault="00FD2047" w:rsidP="00147C84">
            <w:pPr>
              <w:pStyle w:val="rowtabella0"/>
              <w:rPr>
                <w:color w:val="002060"/>
              </w:rPr>
            </w:pPr>
            <w:r w:rsidRPr="00923F9E">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1D670" w14:textId="77777777" w:rsidR="00FD2047" w:rsidRPr="00923F9E" w:rsidRDefault="00FD2047" w:rsidP="00147C84">
            <w:pPr>
              <w:pStyle w:val="rowtabella0"/>
              <w:jc w:val="center"/>
              <w:rPr>
                <w:color w:val="002060"/>
              </w:rPr>
            </w:pPr>
            <w:r w:rsidRPr="00923F9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C85B1" w14:textId="77777777" w:rsidR="00FD2047" w:rsidRPr="00923F9E" w:rsidRDefault="00FD2047" w:rsidP="00147C84">
            <w:pPr>
              <w:pStyle w:val="rowtabella0"/>
              <w:jc w:val="center"/>
              <w:rPr>
                <w:color w:val="002060"/>
              </w:rPr>
            </w:pPr>
            <w:r w:rsidRPr="00923F9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1ACA4"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90B83"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B64B4"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30524" w14:textId="77777777" w:rsidR="00FD2047" w:rsidRPr="00923F9E" w:rsidRDefault="00FD2047" w:rsidP="00147C84">
            <w:pPr>
              <w:pStyle w:val="rowtabella0"/>
              <w:jc w:val="center"/>
              <w:rPr>
                <w:color w:val="002060"/>
              </w:rPr>
            </w:pPr>
            <w:r w:rsidRPr="00923F9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8EEF3" w14:textId="77777777" w:rsidR="00FD2047" w:rsidRPr="00923F9E" w:rsidRDefault="00FD2047" w:rsidP="00147C84">
            <w:pPr>
              <w:pStyle w:val="rowtabella0"/>
              <w:jc w:val="center"/>
              <w:rPr>
                <w:color w:val="002060"/>
              </w:rPr>
            </w:pPr>
            <w:r w:rsidRPr="00923F9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3B4F2"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1A280" w14:textId="77777777" w:rsidR="00FD2047" w:rsidRPr="00923F9E" w:rsidRDefault="00FD2047" w:rsidP="00147C84">
            <w:pPr>
              <w:pStyle w:val="rowtabella0"/>
              <w:jc w:val="center"/>
              <w:rPr>
                <w:color w:val="002060"/>
              </w:rPr>
            </w:pPr>
            <w:r w:rsidRPr="00923F9E">
              <w:rPr>
                <w:color w:val="002060"/>
              </w:rPr>
              <w:t>0</w:t>
            </w:r>
          </w:p>
        </w:tc>
      </w:tr>
      <w:tr w:rsidR="00FD2047" w:rsidRPr="00923F9E" w14:paraId="35A70507" w14:textId="77777777" w:rsidTr="00147C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E0ACA1" w14:textId="77777777" w:rsidR="00FD2047" w:rsidRPr="00923F9E" w:rsidRDefault="00FD2047" w:rsidP="00147C84">
            <w:pPr>
              <w:pStyle w:val="rowtabella0"/>
              <w:rPr>
                <w:color w:val="002060"/>
              </w:rPr>
            </w:pPr>
            <w:r w:rsidRPr="00923F9E">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B74FB"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38884" w14:textId="77777777" w:rsidR="00FD2047" w:rsidRPr="00923F9E" w:rsidRDefault="00FD2047" w:rsidP="00147C84">
            <w:pPr>
              <w:pStyle w:val="rowtabella0"/>
              <w:jc w:val="center"/>
              <w:rPr>
                <w:color w:val="002060"/>
              </w:rPr>
            </w:pPr>
            <w:r w:rsidRPr="00923F9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906CB"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68798"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C90A2" w14:textId="77777777" w:rsidR="00FD2047" w:rsidRPr="00923F9E" w:rsidRDefault="00FD2047" w:rsidP="00147C84">
            <w:pPr>
              <w:pStyle w:val="rowtabella0"/>
              <w:jc w:val="center"/>
              <w:rPr>
                <w:color w:val="002060"/>
              </w:rPr>
            </w:pPr>
            <w:r w:rsidRPr="00923F9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57C74" w14:textId="77777777" w:rsidR="00FD2047" w:rsidRPr="00923F9E" w:rsidRDefault="00FD2047" w:rsidP="00147C84">
            <w:pPr>
              <w:pStyle w:val="rowtabella0"/>
              <w:jc w:val="center"/>
              <w:rPr>
                <w:color w:val="002060"/>
              </w:rPr>
            </w:pPr>
            <w:r w:rsidRPr="00923F9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453AB" w14:textId="77777777" w:rsidR="00FD2047" w:rsidRPr="00923F9E" w:rsidRDefault="00FD2047" w:rsidP="00147C84">
            <w:pPr>
              <w:pStyle w:val="rowtabella0"/>
              <w:jc w:val="center"/>
              <w:rPr>
                <w:color w:val="002060"/>
              </w:rPr>
            </w:pPr>
            <w:r w:rsidRPr="00923F9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AA5C2" w14:textId="77777777" w:rsidR="00FD2047" w:rsidRPr="00923F9E" w:rsidRDefault="00FD2047" w:rsidP="00147C84">
            <w:pPr>
              <w:pStyle w:val="rowtabella0"/>
              <w:jc w:val="center"/>
              <w:rPr>
                <w:color w:val="002060"/>
              </w:rPr>
            </w:pPr>
            <w:r w:rsidRPr="00923F9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5C6C3" w14:textId="77777777" w:rsidR="00FD2047" w:rsidRPr="00923F9E" w:rsidRDefault="00FD2047" w:rsidP="00147C84">
            <w:pPr>
              <w:pStyle w:val="rowtabella0"/>
              <w:jc w:val="center"/>
              <w:rPr>
                <w:color w:val="002060"/>
              </w:rPr>
            </w:pPr>
            <w:r w:rsidRPr="00923F9E">
              <w:rPr>
                <w:color w:val="002060"/>
              </w:rPr>
              <w:t>0</w:t>
            </w:r>
          </w:p>
        </w:tc>
      </w:tr>
    </w:tbl>
    <w:p w14:paraId="63789D61" w14:textId="77777777" w:rsidR="00FD2047" w:rsidRPr="00923F9E" w:rsidRDefault="00FD2047" w:rsidP="00FD2047">
      <w:pPr>
        <w:pStyle w:val="breakline"/>
        <w:rPr>
          <w:rFonts w:eastAsiaTheme="minorEastAsia"/>
          <w:color w:val="002060"/>
        </w:rPr>
      </w:pPr>
    </w:p>
    <w:p w14:paraId="253A8927" w14:textId="77777777" w:rsidR="00FD2047" w:rsidRPr="00923F9E" w:rsidRDefault="00FD2047" w:rsidP="00FD2047">
      <w:pPr>
        <w:pStyle w:val="breakline"/>
        <w:rPr>
          <w:color w:val="002060"/>
        </w:rPr>
      </w:pPr>
    </w:p>
    <w:p w14:paraId="51AC5AC2" w14:textId="77777777" w:rsidR="00FD2047" w:rsidRPr="00923F9E" w:rsidRDefault="00FD2047" w:rsidP="00FD2047">
      <w:pPr>
        <w:pStyle w:val="sottotitolocampionato10"/>
        <w:rPr>
          <w:color w:val="002060"/>
        </w:rPr>
      </w:pPr>
      <w:r w:rsidRPr="00923F9E">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D2047" w:rsidRPr="00923F9E" w14:paraId="7C43CD47" w14:textId="77777777" w:rsidTr="00147C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2AA27" w14:textId="77777777" w:rsidR="00FD2047" w:rsidRPr="00923F9E" w:rsidRDefault="00FD2047" w:rsidP="00147C84">
            <w:pPr>
              <w:pStyle w:val="headertabella0"/>
              <w:rPr>
                <w:color w:val="002060"/>
              </w:rPr>
            </w:pPr>
            <w:r w:rsidRPr="00923F9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686AA" w14:textId="77777777" w:rsidR="00FD2047" w:rsidRPr="00923F9E" w:rsidRDefault="00FD2047" w:rsidP="00147C84">
            <w:pPr>
              <w:pStyle w:val="headertabella0"/>
              <w:rPr>
                <w:color w:val="002060"/>
              </w:rPr>
            </w:pPr>
            <w:r w:rsidRPr="00923F9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90231" w14:textId="77777777" w:rsidR="00FD2047" w:rsidRPr="00923F9E" w:rsidRDefault="00FD2047" w:rsidP="00147C84">
            <w:pPr>
              <w:pStyle w:val="headertabella0"/>
              <w:rPr>
                <w:color w:val="002060"/>
              </w:rPr>
            </w:pPr>
            <w:r w:rsidRPr="00923F9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61B39" w14:textId="77777777" w:rsidR="00FD2047" w:rsidRPr="00923F9E" w:rsidRDefault="00FD2047" w:rsidP="00147C84">
            <w:pPr>
              <w:pStyle w:val="headertabella0"/>
              <w:rPr>
                <w:color w:val="002060"/>
              </w:rPr>
            </w:pPr>
            <w:r w:rsidRPr="00923F9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F1247" w14:textId="77777777" w:rsidR="00FD2047" w:rsidRPr="00923F9E" w:rsidRDefault="00FD2047" w:rsidP="00147C84">
            <w:pPr>
              <w:pStyle w:val="headertabella0"/>
              <w:rPr>
                <w:color w:val="002060"/>
              </w:rPr>
            </w:pPr>
            <w:r w:rsidRPr="00923F9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D0CF3" w14:textId="77777777" w:rsidR="00FD2047" w:rsidRPr="00923F9E" w:rsidRDefault="00FD2047" w:rsidP="00147C84">
            <w:pPr>
              <w:pStyle w:val="headertabella0"/>
              <w:rPr>
                <w:color w:val="002060"/>
              </w:rPr>
            </w:pPr>
            <w:r w:rsidRPr="00923F9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6C8BA" w14:textId="77777777" w:rsidR="00FD2047" w:rsidRPr="00923F9E" w:rsidRDefault="00FD2047" w:rsidP="00147C84">
            <w:pPr>
              <w:pStyle w:val="headertabella0"/>
              <w:rPr>
                <w:color w:val="002060"/>
              </w:rPr>
            </w:pPr>
            <w:r w:rsidRPr="00923F9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F6A8E" w14:textId="77777777" w:rsidR="00FD2047" w:rsidRPr="00923F9E" w:rsidRDefault="00FD2047" w:rsidP="00147C84">
            <w:pPr>
              <w:pStyle w:val="headertabella0"/>
              <w:rPr>
                <w:color w:val="002060"/>
              </w:rPr>
            </w:pPr>
            <w:r w:rsidRPr="00923F9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77B1D" w14:textId="77777777" w:rsidR="00FD2047" w:rsidRPr="00923F9E" w:rsidRDefault="00FD2047" w:rsidP="00147C84">
            <w:pPr>
              <w:pStyle w:val="headertabella0"/>
              <w:rPr>
                <w:color w:val="002060"/>
              </w:rPr>
            </w:pPr>
            <w:r w:rsidRPr="00923F9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AE3D8" w14:textId="77777777" w:rsidR="00FD2047" w:rsidRPr="00923F9E" w:rsidRDefault="00FD2047" w:rsidP="00147C84">
            <w:pPr>
              <w:pStyle w:val="headertabella0"/>
              <w:rPr>
                <w:color w:val="002060"/>
              </w:rPr>
            </w:pPr>
            <w:r w:rsidRPr="00923F9E">
              <w:rPr>
                <w:color w:val="002060"/>
              </w:rPr>
              <w:t>PE</w:t>
            </w:r>
          </w:p>
        </w:tc>
      </w:tr>
      <w:tr w:rsidR="00FD2047" w:rsidRPr="00923F9E" w14:paraId="74E005A0" w14:textId="77777777" w:rsidTr="00147C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2707A4" w14:textId="77777777" w:rsidR="00FD2047" w:rsidRPr="00923F9E" w:rsidRDefault="00FD2047" w:rsidP="00147C84">
            <w:pPr>
              <w:pStyle w:val="rowtabella0"/>
              <w:rPr>
                <w:color w:val="002060"/>
              </w:rPr>
            </w:pPr>
            <w:r w:rsidRPr="00923F9E">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CF952" w14:textId="77777777" w:rsidR="00FD2047" w:rsidRPr="00923F9E" w:rsidRDefault="00FD2047" w:rsidP="00147C84">
            <w:pPr>
              <w:pStyle w:val="rowtabella0"/>
              <w:jc w:val="center"/>
              <w:rPr>
                <w:color w:val="002060"/>
              </w:rPr>
            </w:pPr>
            <w:r w:rsidRPr="00923F9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570FD" w14:textId="77777777" w:rsidR="00FD2047" w:rsidRPr="00923F9E" w:rsidRDefault="00FD2047" w:rsidP="00147C84">
            <w:pPr>
              <w:pStyle w:val="rowtabella0"/>
              <w:jc w:val="center"/>
              <w:rPr>
                <w:color w:val="002060"/>
              </w:rPr>
            </w:pPr>
            <w:r w:rsidRPr="00923F9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C8E94"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67032"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B235B"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81F39" w14:textId="77777777" w:rsidR="00FD2047" w:rsidRPr="00923F9E" w:rsidRDefault="00FD2047" w:rsidP="00147C84">
            <w:pPr>
              <w:pStyle w:val="rowtabella0"/>
              <w:jc w:val="center"/>
              <w:rPr>
                <w:color w:val="002060"/>
              </w:rPr>
            </w:pPr>
            <w:r w:rsidRPr="00923F9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273EC" w14:textId="77777777" w:rsidR="00FD2047" w:rsidRPr="00923F9E" w:rsidRDefault="00FD2047" w:rsidP="00147C84">
            <w:pPr>
              <w:pStyle w:val="rowtabella0"/>
              <w:jc w:val="center"/>
              <w:rPr>
                <w:color w:val="002060"/>
              </w:rPr>
            </w:pPr>
            <w:r w:rsidRPr="00923F9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5F0A2" w14:textId="77777777" w:rsidR="00FD2047" w:rsidRPr="00923F9E" w:rsidRDefault="00FD2047" w:rsidP="00147C84">
            <w:pPr>
              <w:pStyle w:val="rowtabella0"/>
              <w:jc w:val="center"/>
              <w:rPr>
                <w:color w:val="002060"/>
              </w:rPr>
            </w:pPr>
            <w:r w:rsidRPr="00923F9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D7721" w14:textId="77777777" w:rsidR="00FD2047" w:rsidRPr="00923F9E" w:rsidRDefault="00FD2047" w:rsidP="00147C84">
            <w:pPr>
              <w:pStyle w:val="rowtabella0"/>
              <w:jc w:val="center"/>
              <w:rPr>
                <w:color w:val="002060"/>
              </w:rPr>
            </w:pPr>
            <w:r w:rsidRPr="00923F9E">
              <w:rPr>
                <w:color w:val="002060"/>
              </w:rPr>
              <w:t>0</w:t>
            </w:r>
          </w:p>
        </w:tc>
      </w:tr>
      <w:tr w:rsidR="00FD2047" w:rsidRPr="00923F9E" w14:paraId="339D9FF7"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44C6C2" w14:textId="77777777" w:rsidR="00FD2047" w:rsidRPr="00923F9E" w:rsidRDefault="00FD2047" w:rsidP="00147C84">
            <w:pPr>
              <w:pStyle w:val="rowtabella0"/>
              <w:rPr>
                <w:color w:val="002060"/>
              </w:rPr>
            </w:pPr>
            <w:r w:rsidRPr="00923F9E">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9CF3A" w14:textId="77777777" w:rsidR="00FD2047" w:rsidRPr="00923F9E" w:rsidRDefault="00FD2047" w:rsidP="00147C84">
            <w:pPr>
              <w:pStyle w:val="rowtabella0"/>
              <w:jc w:val="center"/>
              <w:rPr>
                <w:color w:val="002060"/>
              </w:rPr>
            </w:pPr>
            <w:r w:rsidRPr="00923F9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FBA3C" w14:textId="77777777" w:rsidR="00FD2047" w:rsidRPr="00923F9E" w:rsidRDefault="00FD2047" w:rsidP="00147C84">
            <w:pPr>
              <w:pStyle w:val="rowtabella0"/>
              <w:jc w:val="center"/>
              <w:rPr>
                <w:color w:val="002060"/>
              </w:rPr>
            </w:pPr>
            <w:r w:rsidRPr="00923F9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88BA7"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26940"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C7F15"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449BB" w14:textId="77777777" w:rsidR="00FD2047" w:rsidRPr="00923F9E" w:rsidRDefault="00FD2047" w:rsidP="00147C84">
            <w:pPr>
              <w:pStyle w:val="rowtabella0"/>
              <w:jc w:val="center"/>
              <w:rPr>
                <w:color w:val="002060"/>
              </w:rPr>
            </w:pPr>
            <w:r w:rsidRPr="00923F9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D6392" w14:textId="77777777" w:rsidR="00FD2047" w:rsidRPr="00923F9E" w:rsidRDefault="00FD2047" w:rsidP="00147C84">
            <w:pPr>
              <w:pStyle w:val="rowtabella0"/>
              <w:jc w:val="center"/>
              <w:rPr>
                <w:color w:val="002060"/>
              </w:rPr>
            </w:pPr>
            <w:r w:rsidRPr="00923F9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1D3AC"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23C3D" w14:textId="77777777" w:rsidR="00FD2047" w:rsidRPr="00923F9E" w:rsidRDefault="00FD2047" w:rsidP="00147C84">
            <w:pPr>
              <w:pStyle w:val="rowtabella0"/>
              <w:jc w:val="center"/>
              <w:rPr>
                <w:color w:val="002060"/>
              </w:rPr>
            </w:pPr>
            <w:r w:rsidRPr="00923F9E">
              <w:rPr>
                <w:color w:val="002060"/>
              </w:rPr>
              <w:t>0</w:t>
            </w:r>
          </w:p>
        </w:tc>
      </w:tr>
      <w:tr w:rsidR="00FD2047" w:rsidRPr="00923F9E" w14:paraId="75383A70"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0E9C3A" w14:textId="77777777" w:rsidR="00FD2047" w:rsidRPr="00923F9E" w:rsidRDefault="00FD2047" w:rsidP="00147C84">
            <w:pPr>
              <w:pStyle w:val="rowtabella0"/>
              <w:rPr>
                <w:color w:val="002060"/>
              </w:rPr>
            </w:pPr>
            <w:r w:rsidRPr="00923F9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C25B6" w14:textId="77777777" w:rsidR="00FD2047" w:rsidRPr="00923F9E" w:rsidRDefault="00FD2047" w:rsidP="00147C84">
            <w:pPr>
              <w:pStyle w:val="rowtabella0"/>
              <w:jc w:val="center"/>
              <w:rPr>
                <w:color w:val="002060"/>
              </w:rPr>
            </w:pPr>
            <w:r w:rsidRPr="00923F9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FA7F5" w14:textId="77777777" w:rsidR="00FD2047" w:rsidRPr="00923F9E" w:rsidRDefault="00FD2047" w:rsidP="00147C84">
            <w:pPr>
              <w:pStyle w:val="rowtabella0"/>
              <w:jc w:val="center"/>
              <w:rPr>
                <w:color w:val="002060"/>
              </w:rPr>
            </w:pPr>
            <w:r w:rsidRPr="00923F9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B50FA"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E3AAC"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DA6A2"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E8000" w14:textId="77777777" w:rsidR="00FD2047" w:rsidRPr="00923F9E" w:rsidRDefault="00FD2047" w:rsidP="00147C84">
            <w:pPr>
              <w:pStyle w:val="rowtabella0"/>
              <w:jc w:val="center"/>
              <w:rPr>
                <w:color w:val="002060"/>
              </w:rPr>
            </w:pPr>
            <w:r w:rsidRPr="00923F9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1501A" w14:textId="77777777" w:rsidR="00FD2047" w:rsidRPr="00923F9E" w:rsidRDefault="00FD2047" w:rsidP="00147C84">
            <w:pPr>
              <w:pStyle w:val="rowtabella0"/>
              <w:jc w:val="center"/>
              <w:rPr>
                <w:color w:val="002060"/>
              </w:rPr>
            </w:pPr>
            <w:r w:rsidRPr="00923F9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AAF97" w14:textId="77777777" w:rsidR="00FD2047" w:rsidRPr="00923F9E" w:rsidRDefault="00FD2047" w:rsidP="00147C84">
            <w:pPr>
              <w:pStyle w:val="rowtabella0"/>
              <w:jc w:val="center"/>
              <w:rPr>
                <w:color w:val="002060"/>
              </w:rPr>
            </w:pPr>
            <w:r w:rsidRPr="00923F9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F0BE6" w14:textId="77777777" w:rsidR="00FD2047" w:rsidRPr="00923F9E" w:rsidRDefault="00FD2047" w:rsidP="00147C84">
            <w:pPr>
              <w:pStyle w:val="rowtabella0"/>
              <w:jc w:val="center"/>
              <w:rPr>
                <w:color w:val="002060"/>
              </w:rPr>
            </w:pPr>
            <w:r w:rsidRPr="00923F9E">
              <w:rPr>
                <w:color w:val="002060"/>
              </w:rPr>
              <w:t>0</w:t>
            </w:r>
          </w:p>
        </w:tc>
      </w:tr>
      <w:tr w:rsidR="00FD2047" w:rsidRPr="00923F9E" w14:paraId="1813DB35" w14:textId="77777777" w:rsidTr="00147C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26CA42" w14:textId="77777777" w:rsidR="00FD2047" w:rsidRPr="00923F9E" w:rsidRDefault="00FD2047" w:rsidP="00147C84">
            <w:pPr>
              <w:pStyle w:val="rowtabella0"/>
              <w:rPr>
                <w:color w:val="002060"/>
              </w:rPr>
            </w:pPr>
            <w:r w:rsidRPr="00923F9E">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A0B49" w14:textId="77777777" w:rsidR="00FD2047" w:rsidRPr="00923F9E" w:rsidRDefault="00FD2047" w:rsidP="00147C84">
            <w:pPr>
              <w:pStyle w:val="rowtabella0"/>
              <w:jc w:val="center"/>
              <w:rPr>
                <w:color w:val="002060"/>
              </w:rPr>
            </w:pPr>
            <w:r w:rsidRPr="00923F9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FCA08" w14:textId="77777777" w:rsidR="00FD2047" w:rsidRPr="00923F9E" w:rsidRDefault="00FD2047" w:rsidP="00147C84">
            <w:pPr>
              <w:pStyle w:val="rowtabella0"/>
              <w:jc w:val="center"/>
              <w:rPr>
                <w:color w:val="002060"/>
              </w:rPr>
            </w:pPr>
            <w:r w:rsidRPr="00923F9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67EEF"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04B20"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EDC39"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34922" w14:textId="77777777" w:rsidR="00FD2047" w:rsidRPr="00923F9E" w:rsidRDefault="00FD2047" w:rsidP="00147C84">
            <w:pPr>
              <w:pStyle w:val="rowtabella0"/>
              <w:jc w:val="center"/>
              <w:rPr>
                <w:color w:val="002060"/>
              </w:rPr>
            </w:pPr>
            <w:r w:rsidRPr="00923F9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94955" w14:textId="77777777" w:rsidR="00FD2047" w:rsidRPr="00923F9E" w:rsidRDefault="00FD2047" w:rsidP="00147C84">
            <w:pPr>
              <w:pStyle w:val="rowtabella0"/>
              <w:jc w:val="center"/>
              <w:rPr>
                <w:color w:val="002060"/>
              </w:rPr>
            </w:pPr>
            <w:r w:rsidRPr="00923F9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F339E" w14:textId="77777777" w:rsidR="00FD2047" w:rsidRPr="00923F9E" w:rsidRDefault="00FD2047" w:rsidP="00147C84">
            <w:pPr>
              <w:pStyle w:val="rowtabella0"/>
              <w:jc w:val="center"/>
              <w:rPr>
                <w:color w:val="002060"/>
              </w:rPr>
            </w:pPr>
            <w:r w:rsidRPr="00923F9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C2A6A" w14:textId="77777777" w:rsidR="00FD2047" w:rsidRPr="00923F9E" w:rsidRDefault="00FD2047" w:rsidP="00147C84">
            <w:pPr>
              <w:pStyle w:val="rowtabella0"/>
              <w:jc w:val="center"/>
              <w:rPr>
                <w:color w:val="002060"/>
              </w:rPr>
            </w:pPr>
            <w:r w:rsidRPr="00923F9E">
              <w:rPr>
                <w:color w:val="002060"/>
              </w:rPr>
              <w:t>0</w:t>
            </w:r>
          </w:p>
        </w:tc>
      </w:tr>
    </w:tbl>
    <w:p w14:paraId="4CCD4AA8" w14:textId="77777777" w:rsidR="00FD2047" w:rsidRPr="00923F9E" w:rsidRDefault="00FD2047" w:rsidP="00FD2047">
      <w:pPr>
        <w:pStyle w:val="breakline"/>
        <w:rPr>
          <w:color w:val="002060"/>
        </w:rPr>
      </w:pPr>
    </w:p>
    <w:p w14:paraId="7AB5F707" w14:textId="77777777" w:rsidR="00FD2047" w:rsidRPr="00923F9E" w:rsidRDefault="00FD2047" w:rsidP="00FD2047">
      <w:pPr>
        <w:pStyle w:val="titoloprinc0"/>
        <w:rPr>
          <w:color w:val="002060"/>
        </w:rPr>
      </w:pPr>
      <w:r w:rsidRPr="00923F9E">
        <w:rPr>
          <w:color w:val="002060"/>
        </w:rPr>
        <w:t>PROGRAMMA GARE</w:t>
      </w:r>
    </w:p>
    <w:p w14:paraId="31D2CC3E" w14:textId="77777777" w:rsidR="00FD2047" w:rsidRPr="00923F9E" w:rsidRDefault="00FD2047" w:rsidP="00FD2047">
      <w:pPr>
        <w:pStyle w:val="breakline"/>
        <w:rPr>
          <w:color w:val="002060"/>
        </w:rPr>
      </w:pPr>
    </w:p>
    <w:p w14:paraId="7EF2345F" w14:textId="77777777" w:rsidR="00FD2047" w:rsidRPr="00923F9E" w:rsidRDefault="00FD2047" w:rsidP="00FD2047">
      <w:pPr>
        <w:pStyle w:val="sottotitolocampionato10"/>
        <w:rPr>
          <w:color w:val="002060"/>
        </w:rPr>
      </w:pPr>
      <w:r w:rsidRPr="00923F9E">
        <w:rPr>
          <w:color w:val="002060"/>
        </w:rPr>
        <w:t>GIRONE G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0"/>
        <w:gridCol w:w="385"/>
        <w:gridCol w:w="898"/>
        <w:gridCol w:w="1183"/>
        <w:gridCol w:w="1552"/>
        <w:gridCol w:w="1556"/>
      </w:tblGrid>
      <w:tr w:rsidR="00FD2047" w:rsidRPr="00923F9E" w14:paraId="0D6EE7C6" w14:textId="77777777" w:rsidTr="00147C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D01627" w14:textId="77777777" w:rsidR="00FD2047" w:rsidRPr="00923F9E" w:rsidRDefault="00FD2047" w:rsidP="00147C84">
            <w:pPr>
              <w:pStyle w:val="headertabella0"/>
              <w:rPr>
                <w:color w:val="002060"/>
              </w:rPr>
            </w:pPr>
            <w:r w:rsidRPr="00923F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E9089" w14:textId="77777777" w:rsidR="00FD2047" w:rsidRPr="00923F9E" w:rsidRDefault="00FD2047" w:rsidP="00147C84">
            <w:pPr>
              <w:pStyle w:val="headertabella0"/>
              <w:rPr>
                <w:color w:val="002060"/>
              </w:rPr>
            </w:pPr>
            <w:r w:rsidRPr="00923F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BC4B7" w14:textId="77777777" w:rsidR="00FD2047" w:rsidRPr="00923F9E" w:rsidRDefault="00FD2047" w:rsidP="00147C84">
            <w:pPr>
              <w:pStyle w:val="headertabella0"/>
              <w:rPr>
                <w:color w:val="002060"/>
              </w:rPr>
            </w:pPr>
            <w:r w:rsidRPr="00923F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67E5D" w14:textId="77777777" w:rsidR="00FD2047" w:rsidRPr="00923F9E" w:rsidRDefault="00FD2047" w:rsidP="00147C84">
            <w:pPr>
              <w:pStyle w:val="headertabella0"/>
              <w:rPr>
                <w:color w:val="002060"/>
              </w:rPr>
            </w:pPr>
            <w:r w:rsidRPr="00923F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AA68D" w14:textId="77777777" w:rsidR="00FD2047" w:rsidRPr="00923F9E" w:rsidRDefault="00FD2047" w:rsidP="00147C84">
            <w:pPr>
              <w:pStyle w:val="headertabella0"/>
              <w:rPr>
                <w:color w:val="002060"/>
              </w:rPr>
            </w:pPr>
            <w:r w:rsidRPr="00923F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4573A" w14:textId="77777777" w:rsidR="00FD2047" w:rsidRPr="00923F9E" w:rsidRDefault="00FD2047" w:rsidP="00147C84">
            <w:pPr>
              <w:pStyle w:val="headertabella0"/>
              <w:rPr>
                <w:color w:val="002060"/>
              </w:rPr>
            </w:pPr>
            <w:proofErr w:type="spellStart"/>
            <w:r w:rsidRPr="00923F9E">
              <w:rPr>
                <w:color w:val="002060"/>
              </w:rPr>
              <w:t>Localita'</w:t>
            </w:r>
            <w:proofErr w:type="spellEnd"/>
            <w:r w:rsidRPr="00923F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3040B" w14:textId="77777777" w:rsidR="00FD2047" w:rsidRPr="00923F9E" w:rsidRDefault="00FD2047" w:rsidP="00147C84">
            <w:pPr>
              <w:pStyle w:val="headertabella0"/>
              <w:rPr>
                <w:color w:val="002060"/>
              </w:rPr>
            </w:pPr>
            <w:r w:rsidRPr="00923F9E">
              <w:rPr>
                <w:color w:val="002060"/>
              </w:rPr>
              <w:t>Indirizzo Impianto</w:t>
            </w:r>
          </w:p>
        </w:tc>
      </w:tr>
      <w:tr w:rsidR="00FD2047" w:rsidRPr="00923F9E" w14:paraId="5B8828A2" w14:textId="77777777" w:rsidTr="00147C8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BE5F3C" w14:textId="77777777" w:rsidR="00FD2047" w:rsidRPr="00923F9E" w:rsidRDefault="00FD2047" w:rsidP="00147C84">
            <w:pPr>
              <w:pStyle w:val="rowtabella0"/>
              <w:rPr>
                <w:color w:val="002060"/>
              </w:rPr>
            </w:pPr>
            <w:r w:rsidRPr="00923F9E">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586581" w14:textId="77777777" w:rsidR="00FD2047" w:rsidRPr="00923F9E" w:rsidRDefault="00FD2047" w:rsidP="00147C84">
            <w:pPr>
              <w:pStyle w:val="rowtabella0"/>
              <w:rPr>
                <w:color w:val="002060"/>
              </w:rPr>
            </w:pPr>
            <w:r w:rsidRPr="00923F9E">
              <w:rPr>
                <w:color w:val="002060"/>
              </w:rPr>
              <w:t>ACLI 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3ABE23" w14:textId="77777777" w:rsidR="00FD2047" w:rsidRPr="00923F9E" w:rsidRDefault="00FD2047" w:rsidP="00147C84">
            <w:pPr>
              <w:pStyle w:val="rowtabella0"/>
              <w:jc w:val="center"/>
              <w:rPr>
                <w:color w:val="002060"/>
              </w:rPr>
            </w:pPr>
            <w:r w:rsidRPr="00923F9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9D0801" w14:textId="77777777" w:rsidR="00FD2047" w:rsidRPr="00923F9E" w:rsidRDefault="00FD2047" w:rsidP="00147C84">
            <w:pPr>
              <w:pStyle w:val="rowtabella0"/>
              <w:rPr>
                <w:color w:val="002060"/>
              </w:rPr>
            </w:pPr>
            <w:r w:rsidRPr="00923F9E">
              <w:rPr>
                <w:color w:val="002060"/>
              </w:rPr>
              <w:t>26/03/2022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48C62F" w14:textId="77777777" w:rsidR="00FD2047" w:rsidRPr="00923F9E" w:rsidRDefault="00FD2047" w:rsidP="00147C84">
            <w:pPr>
              <w:pStyle w:val="rowtabella0"/>
              <w:rPr>
                <w:color w:val="002060"/>
              </w:rPr>
            </w:pPr>
            <w:r w:rsidRPr="00923F9E">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E7DF46" w14:textId="77777777" w:rsidR="00FD2047" w:rsidRPr="00923F9E" w:rsidRDefault="00FD2047" w:rsidP="00147C84">
            <w:pPr>
              <w:pStyle w:val="rowtabella0"/>
              <w:rPr>
                <w:color w:val="002060"/>
              </w:rPr>
            </w:pPr>
            <w:r w:rsidRPr="00923F9E">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6D7758" w14:textId="77777777" w:rsidR="00FD2047" w:rsidRPr="00923F9E" w:rsidRDefault="00FD2047" w:rsidP="00147C84">
            <w:pPr>
              <w:pStyle w:val="rowtabella0"/>
              <w:rPr>
                <w:color w:val="002060"/>
              </w:rPr>
            </w:pPr>
            <w:r w:rsidRPr="00923F9E">
              <w:rPr>
                <w:color w:val="002060"/>
              </w:rPr>
              <w:t>VIA MADRE TERESA DI CALCUTTA</w:t>
            </w:r>
          </w:p>
        </w:tc>
      </w:tr>
      <w:tr w:rsidR="00FD2047" w:rsidRPr="00923F9E" w14:paraId="2D522EA0" w14:textId="77777777" w:rsidTr="00147C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8BBB80" w14:textId="77777777" w:rsidR="00FD2047" w:rsidRPr="00923F9E" w:rsidRDefault="00FD2047" w:rsidP="00147C84">
            <w:pPr>
              <w:pStyle w:val="rowtabella0"/>
              <w:rPr>
                <w:color w:val="002060"/>
              </w:rPr>
            </w:pPr>
            <w:r w:rsidRPr="00923F9E">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A4DF83" w14:textId="77777777" w:rsidR="00FD2047" w:rsidRPr="00923F9E" w:rsidRDefault="00FD2047" w:rsidP="00147C84">
            <w:pPr>
              <w:pStyle w:val="rowtabella0"/>
              <w:rPr>
                <w:color w:val="002060"/>
              </w:rPr>
            </w:pPr>
            <w:r w:rsidRPr="00923F9E">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1F7F68" w14:textId="77777777" w:rsidR="00FD2047" w:rsidRPr="00923F9E" w:rsidRDefault="00FD2047" w:rsidP="00147C84">
            <w:pPr>
              <w:pStyle w:val="rowtabella0"/>
              <w:jc w:val="center"/>
              <w:rPr>
                <w:color w:val="002060"/>
              </w:rPr>
            </w:pPr>
            <w:r w:rsidRPr="00923F9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6771F3" w14:textId="77777777" w:rsidR="00FD2047" w:rsidRPr="00923F9E" w:rsidRDefault="00FD2047" w:rsidP="00147C84">
            <w:pPr>
              <w:pStyle w:val="rowtabella0"/>
              <w:rPr>
                <w:color w:val="002060"/>
              </w:rPr>
            </w:pPr>
            <w:r w:rsidRPr="00923F9E">
              <w:rPr>
                <w:color w:val="002060"/>
              </w:rPr>
              <w:t>26/03/2022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8B67D2" w14:textId="77777777" w:rsidR="00FD2047" w:rsidRPr="00923F9E" w:rsidRDefault="00FD2047" w:rsidP="00147C84">
            <w:pPr>
              <w:pStyle w:val="rowtabella0"/>
              <w:rPr>
                <w:color w:val="002060"/>
              </w:rPr>
            </w:pPr>
            <w:r w:rsidRPr="00923F9E">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1AB663" w14:textId="77777777" w:rsidR="00FD2047" w:rsidRPr="00923F9E" w:rsidRDefault="00FD2047" w:rsidP="00147C84">
            <w:pPr>
              <w:pStyle w:val="rowtabella0"/>
              <w:rPr>
                <w:color w:val="002060"/>
              </w:rPr>
            </w:pPr>
            <w:r w:rsidRPr="00923F9E">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D3B84D" w14:textId="77777777" w:rsidR="00FD2047" w:rsidRPr="00923F9E" w:rsidRDefault="00FD2047" w:rsidP="00147C84">
            <w:pPr>
              <w:pStyle w:val="rowtabella0"/>
              <w:rPr>
                <w:color w:val="002060"/>
              </w:rPr>
            </w:pPr>
            <w:r w:rsidRPr="00923F9E">
              <w:rPr>
                <w:color w:val="002060"/>
              </w:rPr>
              <w:t>VIA RISORGIMENTO 16</w:t>
            </w:r>
          </w:p>
        </w:tc>
      </w:tr>
      <w:tr w:rsidR="00FD2047" w:rsidRPr="00923F9E" w14:paraId="0547D4D9" w14:textId="77777777" w:rsidTr="00147C8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D382FF" w14:textId="77777777" w:rsidR="00FD2047" w:rsidRPr="00923F9E" w:rsidRDefault="00FD2047" w:rsidP="00147C84">
            <w:pPr>
              <w:pStyle w:val="rowtabella0"/>
              <w:rPr>
                <w:color w:val="002060"/>
              </w:rPr>
            </w:pPr>
            <w:r w:rsidRPr="00923F9E">
              <w:rPr>
                <w:color w:val="002060"/>
              </w:rPr>
              <w:t>RECANATI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55466F" w14:textId="77777777" w:rsidR="00FD2047" w:rsidRPr="00923F9E" w:rsidRDefault="00FD2047" w:rsidP="00147C84">
            <w:pPr>
              <w:pStyle w:val="rowtabella0"/>
              <w:rPr>
                <w:color w:val="002060"/>
              </w:rPr>
            </w:pPr>
            <w:r w:rsidRPr="00923F9E">
              <w:rPr>
                <w:color w:val="002060"/>
              </w:rPr>
              <w:t>C.U.S. MACERATA CALCIO A5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7BC2FA" w14:textId="77777777" w:rsidR="00FD2047" w:rsidRPr="00923F9E" w:rsidRDefault="00FD2047" w:rsidP="00147C84">
            <w:pPr>
              <w:pStyle w:val="rowtabella0"/>
              <w:jc w:val="center"/>
              <w:rPr>
                <w:color w:val="002060"/>
              </w:rPr>
            </w:pPr>
            <w:r w:rsidRPr="00923F9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F3C292" w14:textId="77777777" w:rsidR="00FD2047" w:rsidRPr="00923F9E" w:rsidRDefault="00FD2047" w:rsidP="00147C84">
            <w:pPr>
              <w:pStyle w:val="rowtabella0"/>
              <w:rPr>
                <w:color w:val="002060"/>
              </w:rPr>
            </w:pPr>
            <w:r w:rsidRPr="00923F9E">
              <w:rPr>
                <w:color w:val="002060"/>
              </w:rPr>
              <w:t>26/03/2022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7C207F" w14:textId="77777777" w:rsidR="00FD2047" w:rsidRPr="00923F9E" w:rsidRDefault="00FD2047" w:rsidP="00147C84">
            <w:pPr>
              <w:pStyle w:val="rowtabella0"/>
              <w:rPr>
                <w:color w:val="002060"/>
              </w:rPr>
            </w:pPr>
            <w:r w:rsidRPr="00923F9E">
              <w:rPr>
                <w:color w:val="002060"/>
              </w:rPr>
              <w:t>5294 CENTRO SPORTIVO RECANATESE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F79097" w14:textId="77777777" w:rsidR="00FD2047" w:rsidRPr="00923F9E" w:rsidRDefault="00FD2047" w:rsidP="00147C84">
            <w:pPr>
              <w:pStyle w:val="rowtabella0"/>
              <w:rPr>
                <w:color w:val="002060"/>
              </w:rPr>
            </w:pPr>
            <w:r w:rsidRPr="00923F9E">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72AC45" w14:textId="77777777" w:rsidR="00FD2047" w:rsidRPr="00923F9E" w:rsidRDefault="00FD2047" w:rsidP="00147C84">
            <w:pPr>
              <w:pStyle w:val="rowtabella0"/>
              <w:rPr>
                <w:color w:val="002060"/>
              </w:rPr>
            </w:pPr>
            <w:r w:rsidRPr="00923F9E">
              <w:rPr>
                <w:color w:val="002060"/>
              </w:rPr>
              <w:t>VIA ALDO MORO</w:t>
            </w:r>
          </w:p>
        </w:tc>
      </w:tr>
    </w:tbl>
    <w:p w14:paraId="2FBD2D06" w14:textId="77777777" w:rsidR="00FD2047" w:rsidRPr="00923F9E" w:rsidRDefault="00FD2047" w:rsidP="00FD2047">
      <w:pPr>
        <w:pStyle w:val="breakline"/>
        <w:rPr>
          <w:rFonts w:eastAsiaTheme="minorEastAsia"/>
          <w:color w:val="002060"/>
        </w:rPr>
      </w:pPr>
    </w:p>
    <w:p w14:paraId="07750EC2" w14:textId="77777777" w:rsidR="00FD2047" w:rsidRPr="00923F9E" w:rsidRDefault="00FD2047" w:rsidP="00FD2047">
      <w:pPr>
        <w:pStyle w:val="breakline"/>
        <w:rPr>
          <w:color w:val="002060"/>
        </w:rPr>
      </w:pPr>
    </w:p>
    <w:p w14:paraId="30C3D835" w14:textId="77777777" w:rsidR="00FD2047" w:rsidRPr="00923F9E" w:rsidRDefault="00FD2047" w:rsidP="00FD2047">
      <w:pPr>
        <w:pStyle w:val="breakline"/>
        <w:rPr>
          <w:color w:val="002060"/>
        </w:rPr>
      </w:pPr>
    </w:p>
    <w:p w14:paraId="644A37C7" w14:textId="77777777" w:rsidR="00FD2047" w:rsidRPr="00923F9E" w:rsidRDefault="00FD2047" w:rsidP="00FD2047">
      <w:pPr>
        <w:pStyle w:val="sottotitolocampionato10"/>
        <w:rPr>
          <w:color w:val="002060"/>
        </w:rPr>
      </w:pPr>
      <w:r w:rsidRPr="00923F9E">
        <w:rPr>
          <w:color w:val="002060"/>
        </w:rPr>
        <w:lastRenderedPageBreak/>
        <w:t>GIRONE SA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D2047" w:rsidRPr="00923F9E" w14:paraId="05E7AB0D" w14:textId="77777777" w:rsidTr="00147C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AB4EC" w14:textId="77777777" w:rsidR="00FD2047" w:rsidRPr="00923F9E" w:rsidRDefault="00FD2047" w:rsidP="00147C84">
            <w:pPr>
              <w:pStyle w:val="headertabella0"/>
              <w:rPr>
                <w:color w:val="002060"/>
              </w:rPr>
            </w:pPr>
            <w:r w:rsidRPr="00923F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B7D3A" w14:textId="77777777" w:rsidR="00FD2047" w:rsidRPr="00923F9E" w:rsidRDefault="00FD2047" w:rsidP="00147C84">
            <w:pPr>
              <w:pStyle w:val="headertabella0"/>
              <w:rPr>
                <w:color w:val="002060"/>
              </w:rPr>
            </w:pPr>
            <w:r w:rsidRPr="00923F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FFC73" w14:textId="77777777" w:rsidR="00FD2047" w:rsidRPr="00923F9E" w:rsidRDefault="00FD2047" w:rsidP="00147C84">
            <w:pPr>
              <w:pStyle w:val="headertabella0"/>
              <w:rPr>
                <w:color w:val="002060"/>
              </w:rPr>
            </w:pPr>
            <w:r w:rsidRPr="00923F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14B493" w14:textId="77777777" w:rsidR="00FD2047" w:rsidRPr="00923F9E" w:rsidRDefault="00FD2047" w:rsidP="00147C84">
            <w:pPr>
              <w:pStyle w:val="headertabella0"/>
              <w:rPr>
                <w:color w:val="002060"/>
              </w:rPr>
            </w:pPr>
            <w:r w:rsidRPr="00923F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03B5A" w14:textId="77777777" w:rsidR="00FD2047" w:rsidRPr="00923F9E" w:rsidRDefault="00FD2047" w:rsidP="00147C84">
            <w:pPr>
              <w:pStyle w:val="headertabella0"/>
              <w:rPr>
                <w:color w:val="002060"/>
              </w:rPr>
            </w:pPr>
            <w:r w:rsidRPr="00923F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1BE45" w14:textId="77777777" w:rsidR="00FD2047" w:rsidRPr="00923F9E" w:rsidRDefault="00FD2047" w:rsidP="00147C84">
            <w:pPr>
              <w:pStyle w:val="headertabella0"/>
              <w:rPr>
                <w:color w:val="002060"/>
              </w:rPr>
            </w:pPr>
            <w:proofErr w:type="spellStart"/>
            <w:r w:rsidRPr="00923F9E">
              <w:rPr>
                <w:color w:val="002060"/>
              </w:rPr>
              <w:t>Localita'</w:t>
            </w:r>
            <w:proofErr w:type="spellEnd"/>
            <w:r w:rsidRPr="00923F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D16FD" w14:textId="77777777" w:rsidR="00FD2047" w:rsidRPr="00923F9E" w:rsidRDefault="00FD2047" w:rsidP="00147C84">
            <w:pPr>
              <w:pStyle w:val="headertabella0"/>
              <w:rPr>
                <w:color w:val="002060"/>
              </w:rPr>
            </w:pPr>
            <w:r w:rsidRPr="00923F9E">
              <w:rPr>
                <w:color w:val="002060"/>
              </w:rPr>
              <w:t>Indirizzo Impianto</w:t>
            </w:r>
          </w:p>
        </w:tc>
      </w:tr>
      <w:tr w:rsidR="00FD2047" w:rsidRPr="00923F9E" w14:paraId="64580B52" w14:textId="77777777" w:rsidTr="00147C8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399BB9C" w14:textId="77777777" w:rsidR="00FD2047" w:rsidRPr="00923F9E" w:rsidRDefault="00FD2047" w:rsidP="00147C84">
            <w:pPr>
              <w:pStyle w:val="rowtabella0"/>
              <w:rPr>
                <w:color w:val="002060"/>
              </w:rPr>
            </w:pPr>
            <w:r w:rsidRPr="00923F9E">
              <w:rPr>
                <w:color w:val="002060"/>
              </w:rPr>
              <w:t>REAL FABRIANO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BF17C0" w14:textId="77777777" w:rsidR="00FD2047" w:rsidRPr="00923F9E" w:rsidRDefault="00FD2047" w:rsidP="00147C84">
            <w:pPr>
              <w:pStyle w:val="rowtabella0"/>
              <w:rPr>
                <w:color w:val="002060"/>
              </w:rPr>
            </w:pPr>
            <w:r w:rsidRPr="00923F9E">
              <w:rPr>
                <w:color w:val="002060"/>
              </w:rPr>
              <w:t>CALCIO A 5 CORINALDO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FF16E9" w14:textId="77777777" w:rsidR="00FD2047" w:rsidRPr="00923F9E" w:rsidRDefault="00FD2047" w:rsidP="00147C84">
            <w:pPr>
              <w:pStyle w:val="rowtabella0"/>
              <w:jc w:val="center"/>
              <w:rPr>
                <w:color w:val="002060"/>
              </w:rPr>
            </w:pPr>
            <w:r w:rsidRPr="00923F9E">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1ED3A4" w14:textId="77777777" w:rsidR="00FD2047" w:rsidRPr="00923F9E" w:rsidRDefault="00FD2047" w:rsidP="00147C84">
            <w:pPr>
              <w:pStyle w:val="rowtabella0"/>
              <w:rPr>
                <w:color w:val="002060"/>
              </w:rPr>
            </w:pPr>
            <w:r w:rsidRPr="00923F9E">
              <w:rPr>
                <w:color w:val="002060"/>
              </w:rPr>
              <w:t>24/03/2022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AA231A" w14:textId="77777777" w:rsidR="00FD2047" w:rsidRPr="00923F9E" w:rsidRDefault="00FD2047" w:rsidP="00147C84">
            <w:pPr>
              <w:pStyle w:val="rowtabella0"/>
              <w:rPr>
                <w:color w:val="002060"/>
              </w:rPr>
            </w:pPr>
            <w:r w:rsidRPr="00923F9E">
              <w:rPr>
                <w:color w:val="002060"/>
              </w:rPr>
              <w:t>5066 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118546" w14:textId="77777777" w:rsidR="00FD2047" w:rsidRPr="00923F9E" w:rsidRDefault="00FD2047" w:rsidP="00147C84">
            <w:pPr>
              <w:pStyle w:val="rowtabella0"/>
              <w:rPr>
                <w:color w:val="002060"/>
              </w:rPr>
            </w:pPr>
            <w:r w:rsidRPr="00923F9E">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328654" w14:textId="77777777" w:rsidR="00FD2047" w:rsidRPr="00923F9E" w:rsidRDefault="00FD2047" w:rsidP="00147C84">
            <w:pPr>
              <w:pStyle w:val="rowtabella0"/>
              <w:rPr>
                <w:color w:val="002060"/>
              </w:rPr>
            </w:pPr>
            <w:r w:rsidRPr="00923F9E">
              <w:rPr>
                <w:color w:val="002060"/>
              </w:rPr>
              <w:t xml:space="preserve">VIA </w:t>
            </w:r>
            <w:proofErr w:type="gramStart"/>
            <w:r w:rsidRPr="00923F9E">
              <w:rPr>
                <w:color w:val="002060"/>
              </w:rPr>
              <w:t>B.BUOZZI</w:t>
            </w:r>
            <w:proofErr w:type="gramEnd"/>
          </w:p>
        </w:tc>
      </w:tr>
    </w:tbl>
    <w:p w14:paraId="20B73B95" w14:textId="77777777" w:rsidR="00FD2047" w:rsidRPr="00923F9E" w:rsidRDefault="00FD2047" w:rsidP="00FD2047">
      <w:pPr>
        <w:pStyle w:val="breakline"/>
        <w:rPr>
          <w:rFonts w:eastAsiaTheme="minorEastAsia"/>
          <w:color w:val="002060"/>
        </w:rPr>
      </w:pPr>
    </w:p>
    <w:p w14:paraId="30758119" w14:textId="77777777" w:rsidR="00FD2047" w:rsidRPr="00923F9E" w:rsidRDefault="00FD2047" w:rsidP="00FD2047">
      <w:pPr>
        <w:pStyle w:val="breakline"/>
        <w:rPr>
          <w:color w:val="002060"/>
        </w:rPr>
      </w:pPr>
    </w:p>
    <w:p w14:paraId="26E657E0" w14:textId="77777777" w:rsidR="00FD2047" w:rsidRPr="00923F9E" w:rsidRDefault="00FD2047" w:rsidP="00FD2047">
      <w:pPr>
        <w:pStyle w:val="breakline"/>
        <w:rPr>
          <w:color w:val="002060"/>
        </w:rPr>
      </w:pPr>
    </w:p>
    <w:p w14:paraId="6DC60443" w14:textId="77777777" w:rsidR="00FD2047" w:rsidRPr="00923F9E" w:rsidRDefault="00FD2047" w:rsidP="00FD2047">
      <w:pPr>
        <w:pStyle w:val="sottotitolocampionato10"/>
        <w:rPr>
          <w:color w:val="002060"/>
        </w:rPr>
      </w:pPr>
      <w:r w:rsidRPr="00923F9E">
        <w:rPr>
          <w:color w:val="002060"/>
        </w:rPr>
        <w:t>GIRONE SA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D2047" w:rsidRPr="00923F9E" w14:paraId="6582BE45" w14:textId="77777777" w:rsidTr="00147C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E8103" w14:textId="77777777" w:rsidR="00FD2047" w:rsidRPr="00923F9E" w:rsidRDefault="00FD2047" w:rsidP="00147C84">
            <w:pPr>
              <w:pStyle w:val="headertabella0"/>
              <w:rPr>
                <w:color w:val="002060"/>
              </w:rPr>
            </w:pPr>
            <w:r w:rsidRPr="00923F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847E7" w14:textId="77777777" w:rsidR="00FD2047" w:rsidRPr="00923F9E" w:rsidRDefault="00FD2047" w:rsidP="00147C84">
            <w:pPr>
              <w:pStyle w:val="headertabella0"/>
              <w:rPr>
                <w:color w:val="002060"/>
              </w:rPr>
            </w:pPr>
            <w:r w:rsidRPr="00923F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B2D68" w14:textId="77777777" w:rsidR="00FD2047" w:rsidRPr="00923F9E" w:rsidRDefault="00FD2047" w:rsidP="00147C84">
            <w:pPr>
              <w:pStyle w:val="headertabella0"/>
              <w:rPr>
                <w:color w:val="002060"/>
              </w:rPr>
            </w:pPr>
            <w:r w:rsidRPr="00923F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9A302" w14:textId="77777777" w:rsidR="00FD2047" w:rsidRPr="00923F9E" w:rsidRDefault="00FD2047" w:rsidP="00147C84">
            <w:pPr>
              <w:pStyle w:val="headertabella0"/>
              <w:rPr>
                <w:color w:val="002060"/>
              </w:rPr>
            </w:pPr>
            <w:r w:rsidRPr="00923F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F4E5B" w14:textId="77777777" w:rsidR="00FD2047" w:rsidRPr="00923F9E" w:rsidRDefault="00FD2047" w:rsidP="00147C84">
            <w:pPr>
              <w:pStyle w:val="headertabella0"/>
              <w:rPr>
                <w:color w:val="002060"/>
              </w:rPr>
            </w:pPr>
            <w:r w:rsidRPr="00923F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DCF9A" w14:textId="77777777" w:rsidR="00FD2047" w:rsidRPr="00923F9E" w:rsidRDefault="00FD2047" w:rsidP="00147C84">
            <w:pPr>
              <w:pStyle w:val="headertabella0"/>
              <w:rPr>
                <w:color w:val="002060"/>
              </w:rPr>
            </w:pPr>
            <w:proofErr w:type="spellStart"/>
            <w:r w:rsidRPr="00923F9E">
              <w:rPr>
                <w:color w:val="002060"/>
              </w:rPr>
              <w:t>Localita'</w:t>
            </w:r>
            <w:proofErr w:type="spellEnd"/>
            <w:r w:rsidRPr="00923F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218EB" w14:textId="77777777" w:rsidR="00FD2047" w:rsidRPr="00923F9E" w:rsidRDefault="00FD2047" w:rsidP="00147C84">
            <w:pPr>
              <w:pStyle w:val="headertabella0"/>
              <w:rPr>
                <w:color w:val="002060"/>
              </w:rPr>
            </w:pPr>
            <w:r w:rsidRPr="00923F9E">
              <w:rPr>
                <w:color w:val="002060"/>
              </w:rPr>
              <w:t>Indirizzo Impianto</w:t>
            </w:r>
          </w:p>
        </w:tc>
      </w:tr>
      <w:tr w:rsidR="00FD2047" w:rsidRPr="00923F9E" w14:paraId="3B28211B" w14:textId="77777777" w:rsidTr="00147C8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CA412B" w14:textId="77777777" w:rsidR="00FD2047" w:rsidRPr="00923F9E" w:rsidRDefault="00FD2047" w:rsidP="00147C84">
            <w:pPr>
              <w:pStyle w:val="rowtabella0"/>
              <w:rPr>
                <w:color w:val="002060"/>
              </w:rPr>
            </w:pPr>
            <w:r w:rsidRPr="00923F9E">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33023C" w14:textId="77777777" w:rsidR="00FD2047" w:rsidRPr="00923F9E" w:rsidRDefault="00FD2047" w:rsidP="00147C84">
            <w:pPr>
              <w:pStyle w:val="rowtabella0"/>
              <w:rPr>
                <w:color w:val="002060"/>
              </w:rPr>
            </w:pPr>
            <w:r w:rsidRPr="00923F9E">
              <w:rPr>
                <w:color w:val="002060"/>
              </w:rPr>
              <w:t>FFJ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E99C0C" w14:textId="77777777" w:rsidR="00FD2047" w:rsidRPr="00923F9E" w:rsidRDefault="00FD2047" w:rsidP="00147C84">
            <w:pPr>
              <w:pStyle w:val="rowtabella0"/>
              <w:jc w:val="center"/>
              <w:rPr>
                <w:color w:val="002060"/>
              </w:rPr>
            </w:pPr>
            <w:r w:rsidRPr="00923F9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1479EA" w14:textId="77777777" w:rsidR="00FD2047" w:rsidRPr="00923F9E" w:rsidRDefault="00FD2047" w:rsidP="00147C84">
            <w:pPr>
              <w:pStyle w:val="rowtabella0"/>
              <w:rPr>
                <w:color w:val="002060"/>
              </w:rPr>
            </w:pPr>
            <w:r w:rsidRPr="00923F9E">
              <w:rPr>
                <w:color w:val="002060"/>
              </w:rPr>
              <w:t>26/03/2022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95BBBC" w14:textId="77777777" w:rsidR="00FD2047" w:rsidRPr="00923F9E" w:rsidRDefault="00FD2047" w:rsidP="00147C84">
            <w:pPr>
              <w:pStyle w:val="rowtabella0"/>
              <w:rPr>
                <w:color w:val="002060"/>
              </w:rPr>
            </w:pPr>
            <w:r w:rsidRPr="00923F9E">
              <w:rPr>
                <w:color w:val="002060"/>
              </w:rPr>
              <w:t>5301 NUOVO PALAS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4FD7D7" w14:textId="77777777" w:rsidR="00FD2047" w:rsidRPr="00923F9E" w:rsidRDefault="00FD2047" w:rsidP="00147C84">
            <w:pPr>
              <w:pStyle w:val="rowtabella0"/>
              <w:rPr>
                <w:color w:val="002060"/>
              </w:rPr>
            </w:pPr>
            <w:r w:rsidRPr="00923F9E">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1823F3" w14:textId="77777777" w:rsidR="00FD2047" w:rsidRPr="00923F9E" w:rsidRDefault="00FD2047" w:rsidP="00147C84">
            <w:pPr>
              <w:pStyle w:val="rowtabella0"/>
              <w:rPr>
                <w:color w:val="002060"/>
              </w:rPr>
            </w:pPr>
            <w:r w:rsidRPr="00923F9E">
              <w:rPr>
                <w:color w:val="002060"/>
              </w:rPr>
              <w:t>STR.DEL BURELLO LOC.VAL NEVOLA</w:t>
            </w:r>
          </w:p>
        </w:tc>
      </w:tr>
      <w:tr w:rsidR="00FD2047" w:rsidRPr="00923F9E" w14:paraId="0D7A1DCB" w14:textId="77777777" w:rsidTr="00147C8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8ADE01" w14:textId="77777777" w:rsidR="00FD2047" w:rsidRPr="00923F9E" w:rsidRDefault="00FD2047" w:rsidP="00147C84">
            <w:pPr>
              <w:pStyle w:val="rowtabella0"/>
              <w:rPr>
                <w:color w:val="002060"/>
              </w:rPr>
            </w:pPr>
            <w:r w:rsidRPr="00923F9E">
              <w:rPr>
                <w:color w:val="002060"/>
              </w:rPr>
              <w:t>ETA BETA FOOTBALL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7393FF" w14:textId="77777777" w:rsidR="00FD2047" w:rsidRPr="00923F9E" w:rsidRDefault="00FD2047" w:rsidP="00147C84">
            <w:pPr>
              <w:pStyle w:val="rowtabella0"/>
              <w:rPr>
                <w:color w:val="002060"/>
              </w:rPr>
            </w:pPr>
            <w:r w:rsidRPr="00923F9E">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0169FE" w14:textId="77777777" w:rsidR="00FD2047" w:rsidRPr="00923F9E" w:rsidRDefault="00FD2047" w:rsidP="00147C84">
            <w:pPr>
              <w:pStyle w:val="rowtabella0"/>
              <w:jc w:val="center"/>
              <w:rPr>
                <w:color w:val="002060"/>
              </w:rPr>
            </w:pPr>
            <w:r w:rsidRPr="00923F9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4BEC45" w14:textId="77777777" w:rsidR="00FD2047" w:rsidRPr="00923F9E" w:rsidRDefault="00FD2047" w:rsidP="00147C84">
            <w:pPr>
              <w:pStyle w:val="rowtabella0"/>
              <w:rPr>
                <w:color w:val="002060"/>
              </w:rPr>
            </w:pPr>
            <w:r w:rsidRPr="00923F9E">
              <w:rPr>
                <w:color w:val="002060"/>
              </w:rPr>
              <w:t>27/03/2022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B3F958" w14:textId="77777777" w:rsidR="00FD2047" w:rsidRPr="00923F9E" w:rsidRDefault="00FD2047" w:rsidP="00147C84">
            <w:pPr>
              <w:pStyle w:val="rowtabella0"/>
              <w:rPr>
                <w:color w:val="002060"/>
              </w:rPr>
            </w:pPr>
            <w:r w:rsidRPr="00923F9E">
              <w:rPr>
                <w:color w:val="002060"/>
              </w:rPr>
              <w:t xml:space="preserve">5454 </w:t>
            </w:r>
            <w:proofErr w:type="gramStart"/>
            <w:r w:rsidRPr="00923F9E">
              <w:rPr>
                <w:color w:val="002060"/>
              </w:rPr>
              <w:t>C.COPERTO</w:t>
            </w:r>
            <w:proofErr w:type="gramEnd"/>
            <w:r w:rsidRPr="00923F9E">
              <w:rPr>
                <w:color w:val="002060"/>
              </w:rPr>
              <w:t xml:space="preserve">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717C7D" w14:textId="77777777" w:rsidR="00FD2047" w:rsidRPr="00923F9E" w:rsidRDefault="00FD2047" w:rsidP="00147C84">
            <w:pPr>
              <w:pStyle w:val="rowtabella0"/>
              <w:rPr>
                <w:color w:val="002060"/>
              </w:rPr>
            </w:pPr>
            <w:r w:rsidRPr="00923F9E">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C180E2" w14:textId="77777777" w:rsidR="00FD2047" w:rsidRPr="00923F9E" w:rsidRDefault="00FD2047" w:rsidP="00147C84">
            <w:pPr>
              <w:pStyle w:val="rowtabella0"/>
              <w:rPr>
                <w:color w:val="002060"/>
              </w:rPr>
            </w:pPr>
            <w:r w:rsidRPr="00923F9E">
              <w:rPr>
                <w:color w:val="002060"/>
              </w:rPr>
              <w:t>VIA VILLA TOMBARI</w:t>
            </w:r>
          </w:p>
        </w:tc>
      </w:tr>
    </w:tbl>
    <w:p w14:paraId="20D5B75C" w14:textId="77777777" w:rsidR="00FD2047" w:rsidRPr="00923F9E" w:rsidRDefault="00FD2047" w:rsidP="00FD2047">
      <w:pPr>
        <w:pStyle w:val="breakline"/>
        <w:rPr>
          <w:rFonts w:eastAsiaTheme="minorEastAsia"/>
          <w:color w:val="002060"/>
        </w:rPr>
      </w:pPr>
    </w:p>
    <w:p w14:paraId="41E80A41" w14:textId="77777777" w:rsidR="00FD2047" w:rsidRPr="00923F9E" w:rsidRDefault="00FD2047" w:rsidP="00FD2047">
      <w:pPr>
        <w:pStyle w:val="breakline"/>
        <w:rPr>
          <w:color w:val="002060"/>
        </w:rPr>
      </w:pPr>
    </w:p>
    <w:p w14:paraId="7DDE448A" w14:textId="77777777" w:rsidR="00FD2047" w:rsidRPr="00923F9E" w:rsidRDefault="00FD2047" w:rsidP="00FD2047">
      <w:pPr>
        <w:pStyle w:val="breakline"/>
        <w:rPr>
          <w:color w:val="002060"/>
        </w:rPr>
      </w:pPr>
    </w:p>
    <w:p w14:paraId="52F855AC" w14:textId="77777777" w:rsidR="00FD2047" w:rsidRPr="00923F9E" w:rsidRDefault="00FD2047" w:rsidP="00FD2047">
      <w:pPr>
        <w:pStyle w:val="sottotitolocampionato10"/>
        <w:rPr>
          <w:color w:val="002060"/>
        </w:rPr>
      </w:pPr>
      <w:r w:rsidRPr="00923F9E">
        <w:rPr>
          <w:color w:val="002060"/>
        </w:rPr>
        <w:t>GIRONE SB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9"/>
        <w:gridCol w:w="385"/>
        <w:gridCol w:w="898"/>
        <w:gridCol w:w="1178"/>
        <w:gridCol w:w="1552"/>
        <w:gridCol w:w="1552"/>
      </w:tblGrid>
      <w:tr w:rsidR="00FD2047" w:rsidRPr="00923F9E" w14:paraId="38313C6A" w14:textId="77777777" w:rsidTr="00147C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B84EC" w14:textId="77777777" w:rsidR="00FD2047" w:rsidRPr="00923F9E" w:rsidRDefault="00FD2047" w:rsidP="00147C84">
            <w:pPr>
              <w:pStyle w:val="headertabella0"/>
              <w:rPr>
                <w:color w:val="002060"/>
              </w:rPr>
            </w:pPr>
            <w:r w:rsidRPr="00923F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7189E" w14:textId="77777777" w:rsidR="00FD2047" w:rsidRPr="00923F9E" w:rsidRDefault="00FD2047" w:rsidP="00147C84">
            <w:pPr>
              <w:pStyle w:val="headertabella0"/>
              <w:rPr>
                <w:color w:val="002060"/>
              </w:rPr>
            </w:pPr>
            <w:r w:rsidRPr="00923F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838CB" w14:textId="77777777" w:rsidR="00FD2047" w:rsidRPr="00923F9E" w:rsidRDefault="00FD2047" w:rsidP="00147C84">
            <w:pPr>
              <w:pStyle w:val="headertabella0"/>
              <w:rPr>
                <w:color w:val="002060"/>
              </w:rPr>
            </w:pPr>
            <w:r w:rsidRPr="00923F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7A3F3" w14:textId="77777777" w:rsidR="00FD2047" w:rsidRPr="00923F9E" w:rsidRDefault="00FD2047" w:rsidP="00147C84">
            <w:pPr>
              <w:pStyle w:val="headertabella0"/>
              <w:rPr>
                <w:color w:val="002060"/>
              </w:rPr>
            </w:pPr>
            <w:r w:rsidRPr="00923F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9AA2D" w14:textId="77777777" w:rsidR="00FD2047" w:rsidRPr="00923F9E" w:rsidRDefault="00FD2047" w:rsidP="00147C84">
            <w:pPr>
              <w:pStyle w:val="headertabella0"/>
              <w:rPr>
                <w:color w:val="002060"/>
              </w:rPr>
            </w:pPr>
            <w:r w:rsidRPr="00923F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22E6F" w14:textId="77777777" w:rsidR="00FD2047" w:rsidRPr="00923F9E" w:rsidRDefault="00FD2047" w:rsidP="00147C84">
            <w:pPr>
              <w:pStyle w:val="headertabella0"/>
              <w:rPr>
                <w:color w:val="002060"/>
              </w:rPr>
            </w:pPr>
            <w:proofErr w:type="spellStart"/>
            <w:r w:rsidRPr="00923F9E">
              <w:rPr>
                <w:color w:val="002060"/>
              </w:rPr>
              <w:t>Localita'</w:t>
            </w:r>
            <w:proofErr w:type="spellEnd"/>
            <w:r w:rsidRPr="00923F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C00A3" w14:textId="77777777" w:rsidR="00FD2047" w:rsidRPr="00923F9E" w:rsidRDefault="00FD2047" w:rsidP="00147C84">
            <w:pPr>
              <w:pStyle w:val="headertabella0"/>
              <w:rPr>
                <w:color w:val="002060"/>
              </w:rPr>
            </w:pPr>
            <w:r w:rsidRPr="00923F9E">
              <w:rPr>
                <w:color w:val="002060"/>
              </w:rPr>
              <w:t>Indirizzo Impianto</w:t>
            </w:r>
          </w:p>
        </w:tc>
      </w:tr>
      <w:tr w:rsidR="00FD2047" w:rsidRPr="00923F9E" w14:paraId="48947BAD" w14:textId="77777777" w:rsidTr="00147C8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3E7881F" w14:textId="77777777" w:rsidR="00FD2047" w:rsidRPr="00923F9E" w:rsidRDefault="00FD2047" w:rsidP="00147C84">
            <w:pPr>
              <w:pStyle w:val="rowtabella0"/>
              <w:rPr>
                <w:color w:val="002060"/>
              </w:rPr>
            </w:pPr>
            <w:r w:rsidRPr="00923F9E">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5DF064" w14:textId="77777777" w:rsidR="00FD2047" w:rsidRPr="00923F9E" w:rsidRDefault="00FD2047" w:rsidP="00147C84">
            <w:pPr>
              <w:pStyle w:val="rowtabella0"/>
              <w:rPr>
                <w:color w:val="002060"/>
              </w:rPr>
            </w:pPr>
            <w:r w:rsidRPr="00923F9E">
              <w:rPr>
                <w:color w:val="002060"/>
              </w:rPr>
              <w:t>SANGIUSTESE M.G.</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DC1214" w14:textId="77777777" w:rsidR="00FD2047" w:rsidRPr="00923F9E" w:rsidRDefault="00FD2047" w:rsidP="00147C84">
            <w:pPr>
              <w:pStyle w:val="rowtabella0"/>
              <w:jc w:val="center"/>
              <w:rPr>
                <w:color w:val="002060"/>
              </w:rPr>
            </w:pPr>
            <w:r w:rsidRPr="00923F9E">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AE7CE1" w14:textId="77777777" w:rsidR="00FD2047" w:rsidRPr="00923F9E" w:rsidRDefault="00FD2047" w:rsidP="00147C84">
            <w:pPr>
              <w:pStyle w:val="rowtabella0"/>
              <w:rPr>
                <w:color w:val="002060"/>
              </w:rPr>
            </w:pPr>
            <w:r w:rsidRPr="00923F9E">
              <w:rPr>
                <w:color w:val="002060"/>
              </w:rPr>
              <w:t>27/03/2022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F9A7FE" w14:textId="77777777" w:rsidR="00FD2047" w:rsidRPr="00923F9E" w:rsidRDefault="00FD2047" w:rsidP="00147C84">
            <w:pPr>
              <w:pStyle w:val="rowtabella0"/>
              <w:rPr>
                <w:color w:val="002060"/>
              </w:rPr>
            </w:pPr>
            <w:r w:rsidRPr="00923F9E">
              <w:rPr>
                <w:color w:val="002060"/>
              </w:rPr>
              <w:t>5206 PALASPORT "GIULIO CHIERICI"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AE9676" w14:textId="77777777" w:rsidR="00FD2047" w:rsidRPr="00923F9E" w:rsidRDefault="00FD2047" w:rsidP="00147C84">
            <w:pPr>
              <w:pStyle w:val="rowtabella0"/>
              <w:rPr>
                <w:color w:val="002060"/>
              </w:rPr>
            </w:pPr>
            <w:r w:rsidRPr="00923F9E">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CF08E1" w14:textId="77777777" w:rsidR="00FD2047" w:rsidRPr="00923F9E" w:rsidRDefault="00FD2047" w:rsidP="00147C84">
            <w:pPr>
              <w:pStyle w:val="rowtabella0"/>
              <w:rPr>
                <w:color w:val="002060"/>
              </w:rPr>
            </w:pPr>
            <w:r w:rsidRPr="00923F9E">
              <w:rPr>
                <w:color w:val="002060"/>
              </w:rPr>
              <w:t>VIA DELLA REPUBBLICA</w:t>
            </w:r>
          </w:p>
        </w:tc>
      </w:tr>
    </w:tbl>
    <w:p w14:paraId="035970D2" w14:textId="77777777" w:rsidR="00FD2047" w:rsidRPr="00923F9E" w:rsidRDefault="00FD2047" w:rsidP="00FD2047">
      <w:pPr>
        <w:pStyle w:val="breakline"/>
        <w:rPr>
          <w:rFonts w:eastAsiaTheme="minorEastAsia"/>
          <w:color w:val="002060"/>
        </w:rPr>
      </w:pPr>
    </w:p>
    <w:p w14:paraId="1949DB05" w14:textId="77777777" w:rsidR="00FD2047" w:rsidRPr="00923F9E" w:rsidRDefault="00FD2047" w:rsidP="00FD2047">
      <w:pPr>
        <w:pStyle w:val="breakline"/>
        <w:rPr>
          <w:color w:val="002060"/>
        </w:rPr>
      </w:pPr>
    </w:p>
    <w:p w14:paraId="4164012B" w14:textId="77777777" w:rsidR="00FD2047" w:rsidRPr="00923F9E" w:rsidRDefault="00FD2047" w:rsidP="00FD2047">
      <w:pPr>
        <w:pStyle w:val="titolocampionato0"/>
        <w:shd w:val="clear" w:color="auto" w:fill="CCCCCC"/>
        <w:spacing w:before="80" w:after="40"/>
        <w:rPr>
          <w:color w:val="002060"/>
        </w:rPr>
      </w:pPr>
      <w:r w:rsidRPr="00923F9E">
        <w:rPr>
          <w:color w:val="002060"/>
        </w:rPr>
        <w:t>UNDER 15 C5 REGIONALI MASCHILI</w:t>
      </w:r>
    </w:p>
    <w:p w14:paraId="348DAADC" w14:textId="77777777" w:rsidR="00FD2047" w:rsidRPr="00923F9E" w:rsidRDefault="00FD2047" w:rsidP="00FD2047">
      <w:pPr>
        <w:pStyle w:val="titoloprinc0"/>
        <w:rPr>
          <w:color w:val="002060"/>
        </w:rPr>
      </w:pPr>
      <w:r w:rsidRPr="00923F9E">
        <w:rPr>
          <w:color w:val="002060"/>
        </w:rPr>
        <w:t>VARIAZIONI AL PROGRAMMA GARE</w:t>
      </w:r>
    </w:p>
    <w:p w14:paraId="39E08467" w14:textId="77777777" w:rsidR="00FD2047" w:rsidRPr="00923F9E" w:rsidRDefault="00FD2047" w:rsidP="00FD2047">
      <w:pPr>
        <w:pStyle w:val="breakline"/>
        <w:rPr>
          <w:color w:val="002060"/>
        </w:rPr>
      </w:pPr>
    </w:p>
    <w:p w14:paraId="75442C05" w14:textId="77777777" w:rsidR="00FD2047" w:rsidRPr="00923F9E" w:rsidRDefault="00FD2047" w:rsidP="00FD2047">
      <w:pPr>
        <w:pStyle w:val="breakline"/>
        <w:rPr>
          <w:color w:val="002060"/>
        </w:rPr>
      </w:pPr>
    </w:p>
    <w:p w14:paraId="5359BC64" w14:textId="77777777" w:rsidR="00FD2047" w:rsidRPr="00923F9E" w:rsidRDefault="00FD2047" w:rsidP="00FD2047">
      <w:pPr>
        <w:pStyle w:val="sottotitolocampionato10"/>
        <w:rPr>
          <w:color w:val="002060"/>
        </w:rPr>
      </w:pPr>
      <w:r w:rsidRPr="00923F9E">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D2047" w:rsidRPr="00923F9E" w14:paraId="10D4197F" w14:textId="77777777" w:rsidTr="00147C8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D3CD8" w14:textId="77777777" w:rsidR="00FD2047" w:rsidRPr="00923F9E" w:rsidRDefault="00FD2047" w:rsidP="00147C84">
            <w:pPr>
              <w:pStyle w:val="headertabella0"/>
              <w:rPr>
                <w:color w:val="002060"/>
              </w:rPr>
            </w:pPr>
            <w:r w:rsidRPr="00923F9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3EF42" w14:textId="77777777" w:rsidR="00FD2047" w:rsidRPr="00923F9E" w:rsidRDefault="00FD2047" w:rsidP="00147C84">
            <w:pPr>
              <w:pStyle w:val="headertabella0"/>
              <w:rPr>
                <w:color w:val="002060"/>
              </w:rPr>
            </w:pPr>
            <w:r w:rsidRPr="00923F9E">
              <w:rPr>
                <w:color w:val="002060"/>
              </w:rPr>
              <w:t xml:space="preserve">N° </w:t>
            </w:r>
            <w:proofErr w:type="spellStart"/>
            <w:r w:rsidRPr="00923F9E">
              <w:rPr>
                <w:color w:val="002060"/>
              </w:rPr>
              <w:t>Gior</w:t>
            </w:r>
            <w:proofErr w:type="spellEnd"/>
            <w:r w:rsidRPr="00923F9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E60B6" w14:textId="77777777" w:rsidR="00FD2047" w:rsidRPr="00923F9E" w:rsidRDefault="00FD2047" w:rsidP="00147C84">
            <w:pPr>
              <w:pStyle w:val="headertabella0"/>
              <w:rPr>
                <w:color w:val="002060"/>
              </w:rPr>
            </w:pPr>
            <w:r w:rsidRPr="00923F9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1069F" w14:textId="77777777" w:rsidR="00FD2047" w:rsidRPr="00923F9E" w:rsidRDefault="00FD2047" w:rsidP="00147C84">
            <w:pPr>
              <w:pStyle w:val="headertabella0"/>
              <w:rPr>
                <w:color w:val="002060"/>
              </w:rPr>
            </w:pPr>
            <w:r w:rsidRPr="00923F9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8002A" w14:textId="77777777" w:rsidR="00FD2047" w:rsidRPr="00923F9E" w:rsidRDefault="00FD2047" w:rsidP="00147C84">
            <w:pPr>
              <w:pStyle w:val="headertabella0"/>
              <w:rPr>
                <w:color w:val="002060"/>
              </w:rPr>
            </w:pPr>
            <w:r w:rsidRPr="00923F9E">
              <w:rPr>
                <w:color w:val="002060"/>
              </w:rPr>
              <w:t xml:space="preserve">Data </w:t>
            </w:r>
            <w:proofErr w:type="spellStart"/>
            <w:r w:rsidRPr="00923F9E">
              <w:rPr>
                <w:color w:val="002060"/>
              </w:rPr>
              <w:t>Orig</w:t>
            </w:r>
            <w:proofErr w:type="spellEnd"/>
            <w:r w:rsidRPr="00923F9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B3581" w14:textId="77777777" w:rsidR="00FD2047" w:rsidRPr="00923F9E" w:rsidRDefault="00FD2047" w:rsidP="00147C84">
            <w:pPr>
              <w:pStyle w:val="headertabella0"/>
              <w:rPr>
                <w:color w:val="002060"/>
              </w:rPr>
            </w:pPr>
            <w:r w:rsidRPr="00923F9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0856F" w14:textId="77777777" w:rsidR="00FD2047" w:rsidRPr="00923F9E" w:rsidRDefault="00FD2047" w:rsidP="00147C84">
            <w:pPr>
              <w:pStyle w:val="headertabella0"/>
              <w:rPr>
                <w:color w:val="002060"/>
              </w:rPr>
            </w:pPr>
            <w:r w:rsidRPr="00923F9E">
              <w:rPr>
                <w:color w:val="002060"/>
              </w:rPr>
              <w:t xml:space="preserve">Ora </w:t>
            </w:r>
            <w:proofErr w:type="spellStart"/>
            <w:r w:rsidRPr="00923F9E">
              <w:rPr>
                <w:color w:val="002060"/>
              </w:rPr>
              <w:t>Orig</w:t>
            </w:r>
            <w:proofErr w:type="spellEnd"/>
            <w:r w:rsidRPr="00923F9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BB890" w14:textId="77777777" w:rsidR="00FD2047" w:rsidRPr="00923F9E" w:rsidRDefault="00FD2047" w:rsidP="00147C84">
            <w:pPr>
              <w:pStyle w:val="headertabella0"/>
              <w:rPr>
                <w:color w:val="002060"/>
              </w:rPr>
            </w:pPr>
            <w:r w:rsidRPr="00923F9E">
              <w:rPr>
                <w:color w:val="002060"/>
              </w:rPr>
              <w:t>Impianto</w:t>
            </w:r>
          </w:p>
        </w:tc>
      </w:tr>
      <w:tr w:rsidR="00FD2047" w:rsidRPr="00923F9E" w14:paraId="54AEC081" w14:textId="77777777" w:rsidTr="00147C8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2E4EC" w14:textId="77777777" w:rsidR="00FD2047" w:rsidRPr="00923F9E" w:rsidRDefault="00FD2047" w:rsidP="00147C84">
            <w:pPr>
              <w:pStyle w:val="rowtabella0"/>
              <w:rPr>
                <w:color w:val="002060"/>
                <w:highlight w:val="yellow"/>
              </w:rPr>
            </w:pPr>
            <w:r w:rsidRPr="00923F9E">
              <w:rPr>
                <w:color w:val="002060"/>
                <w:highlight w:val="yellow"/>
              </w:rPr>
              <w:t>27/03/2022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4FCAA" w14:textId="77777777" w:rsidR="00FD2047" w:rsidRPr="00923F9E" w:rsidRDefault="00FD2047" w:rsidP="00147C84">
            <w:pPr>
              <w:pStyle w:val="rowtabella0"/>
              <w:jc w:val="center"/>
              <w:rPr>
                <w:color w:val="002060"/>
                <w:highlight w:val="yellow"/>
              </w:rPr>
            </w:pPr>
            <w:r w:rsidRPr="00923F9E">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DD1CE" w14:textId="77777777" w:rsidR="00FD2047" w:rsidRPr="00923F9E" w:rsidRDefault="00FD2047" w:rsidP="00147C84">
            <w:pPr>
              <w:pStyle w:val="rowtabella0"/>
              <w:rPr>
                <w:color w:val="002060"/>
                <w:highlight w:val="yellow"/>
              </w:rPr>
            </w:pPr>
            <w:r w:rsidRPr="00923F9E">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6DA0D" w14:textId="77777777" w:rsidR="00FD2047" w:rsidRPr="00923F9E" w:rsidRDefault="00FD2047" w:rsidP="00147C84">
            <w:pPr>
              <w:pStyle w:val="rowtabella0"/>
              <w:rPr>
                <w:color w:val="002060"/>
                <w:highlight w:val="yellow"/>
              </w:rPr>
            </w:pPr>
            <w:r w:rsidRPr="00923F9E">
              <w:rPr>
                <w:color w:val="002060"/>
                <w:highlight w:val="yellow"/>
              </w:rPr>
              <w:t>CALDAROLA G.N.C.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7F545" w14:textId="77777777" w:rsidR="00FD2047" w:rsidRPr="00923F9E" w:rsidRDefault="00FD2047" w:rsidP="00147C84">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93C06" w14:textId="77777777" w:rsidR="00FD2047" w:rsidRPr="00923F9E" w:rsidRDefault="00FD2047" w:rsidP="00147C84">
            <w:pPr>
              <w:pStyle w:val="rowtabella0"/>
              <w:jc w:val="center"/>
              <w:rPr>
                <w:color w:val="002060"/>
              </w:rPr>
            </w:pPr>
            <w:r w:rsidRPr="00923F9E">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0717E" w14:textId="77777777" w:rsidR="00FD2047" w:rsidRPr="00923F9E" w:rsidRDefault="00FD2047" w:rsidP="00147C84">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EDB46" w14:textId="77777777" w:rsidR="00FD2047" w:rsidRPr="00923F9E" w:rsidRDefault="00FD2047" w:rsidP="00147C84">
            <w:pPr>
              <w:pStyle w:val="rowtabella0"/>
              <w:rPr>
                <w:color w:val="002060"/>
              </w:rPr>
            </w:pPr>
            <w:r w:rsidRPr="00923F9E">
              <w:rPr>
                <w:color w:val="002060"/>
                <w:highlight w:val="yellow"/>
              </w:rPr>
              <w:t>CAMPO DI C5 ENTRO PAL OLIMPIA MONTEPORZIO VIA RISORGIMENTO 16</w:t>
            </w:r>
          </w:p>
        </w:tc>
      </w:tr>
    </w:tbl>
    <w:p w14:paraId="4F1BF7EB" w14:textId="77777777" w:rsidR="00FD2047" w:rsidRPr="00923F9E" w:rsidRDefault="00FD2047" w:rsidP="00FD2047">
      <w:pPr>
        <w:pStyle w:val="breakline"/>
        <w:rPr>
          <w:rFonts w:eastAsiaTheme="minorEastAsia"/>
          <w:color w:val="002060"/>
        </w:rPr>
      </w:pPr>
    </w:p>
    <w:p w14:paraId="7F02D127" w14:textId="77777777" w:rsidR="00FD2047" w:rsidRPr="00923F9E" w:rsidRDefault="00FD2047" w:rsidP="00FD2047">
      <w:pPr>
        <w:pStyle w:val="breakline"/>
        <w:rPr>
          <w:color w:val="002060"/>
        </w:rPr>
      </w:pPr>
    </w:p>
    <w:p w14:paraId="2A1EBCC1" w14:textId="77777777" w:rsidR="00FD2047" w:rsidRPr="00923F9E" w:rsidRDefault="00FD2047" w:rsidP="00FD2047">
      <w:pPr>
        <w:pStyle w:val="sottotitolocampionato10"/>
        <w:rPr>
          <w:color w:val="002060"/>
        </w:rPr>
      </w:pPr>
      <w:r w:rsidRPr="00923F9E">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D2047" w:rsidRPr="00923F9E" w14:paraId="0816C1B4" w14:textId="77777777" w:rsidTr="00147C8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C0E0E" w14:textId="77777777" w:rsidR="00FD2047" w:rsidRPr="00923F9E" w:rsidRDefault="00FD2047" w:rsidP="00147C84">
            <w:pPr>
              <w:pStyle w:val="headertabella0"/>
              <w:rPr>
                <w:color w:val="002060"/>
              </w:rPr>
            </w:pPr>
            <w:r w:rsidRPr="00923F9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4160A" w14:textId="77777777" w:rsidR="00FD2047" w:rsidRPr="00923F9E" w:rsidRDefault="00FD2047" w:rsidP="00147C84">
            <w:pPr>
              <w:pStyle w:val="headertabella0"/>
              <w:rPr>
                <w:color w:val="002060"/>
              </w:rPr>
            </w:pPr>
            <w:r w:rsidRPr="00923F9E">
              <w:rPr>
                <w:color w:val="002060"/>
              </w:rPr>
              <w:t xml:space="preserve">N° </w:t>
            </w:r>
            <w:proofErr w:type="spellStart"/>
            <w:r w:rsidRPr="00923F9E">
              <w:rPr>
                <w:color w:val="002060"/>
              </w:rPr>
              <w:t>Gior</w:t>
            </w:r>
            <w:proofErr w:type="spellEnd"/>
            <w:r w:rsidRPr="00923F9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E4749" w14:textId="77777777" w:rsidR="00FD2047" w:rsidRPr="00923F9E" w:rsidRDefault="00FD2047" w:rsidP="00147C84">
            <w:pPr>
              <w:pStyle w:val="headertabella0"/>
              <w:rPr>
                <w:color w:val="002060"/>
              </w:rPr>
            </w:pPr>
            <w:r w:rsidRPr="00923F9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01AA91" w14:textId="77777777" w:rsidR="00FD2047" w:rsidRPr="00923F9E" w:rsidRDefault="00FD2047" w:rsidP="00147C84">
            <w:pPr>
              <w:pStyle w:val="headertabella0"/>
              <w:rPr>
                <w:color w:val="002060"/>
              </w:rPr>
            </w:pPr>
            <w:r w:rsidRPr="00923F9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9377F" w14:textId="77777777" w:rsidR="00FD2047" w:rsidRPr="00923F9E" w:rsidRDefault="00FD2047" w:rsidP="00147C84">
            <w:pPr>
              <w:pStyle w:val="headertabella0"/>
              <w:rPr>
                <w:color w:val="002060"/>
              </w:rPr>
            </w:pPr>
            <w:r w:rsidRPr="00923F9E">
              <w:rPr>
                <w:color w:val="002060"/>
              </w:rPr>
              <w:t xml:space="preserve">Data </w:t>
            </w:r>
            <w:proofErr w:type="spellStart"/>
            <w:r w:rsidRPr="00923F9E">
              <w:rPr>
                <w:color w:val="002060"/>
              </w:rPr>
              <w:t>Orig</w:t>
            </w:r>
            <w:proofErr w:type="spellEnd"/>
            <w:r w:rsidRPr="00923F9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2CD2A" w14:textId="77777777" w:rsidR="00FD2047" w:rsidRPr="00923F9E" w:rsidRDefault="00FD2047" w:rsidP="00147C84">
            <w:pPr>
              <w:pStyle w:val="headertabella0"/>
              <w:rPr>
                <w:color w:val="002060"/>
              </w:rPr>
            </w:pPr>
            <w:r w:rsidRPr="00923F9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5AFC9" w14:textId="77777777" w:rsidR="00FD2047" w:rsidRPr="00923F9E" w:rsidRDefault="00FD2047" w:rsidP="00147C84">
            <w:pPr>
              <w:pStyle w:val="headertabella0"/>
              <w:rPr>
                <w:color w:val="002060"/>
              </w:rPr>
            </w:pPr>
            <w:r w:rsidRPr="00923F9E">
              <w:rPr>
                <w:color w:val="002060"/>
              </w:rPr>
              <w:t xml:space="preserve">Ora </w:t>
            </w:r>
            <w:proofErr w:type="spellStart"/>
            <w:r w:rsidRPr="00923F9E">
              <w:rPr>
                <w:color w:val="002060"/>
              </w:rPr>
              <w:t>Orig</w:t>
            </w:r>
            <w:proofErr w:type="spellEnd"/>
            <w:r w:rsidRPr="00923F9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5583C" w14:textId="77777777" w:rsidR="00FD2047" w:rsidRPr="00923F9E" w:rsidRDefault="00FD2047" w:rsidP="00147C84">
            <w:pPr>
              <w:pStyle w:val="headertabella0"/>
              <w:rPr>
                <w:color w:val="002060"/>
              </w:rPr>
            </w:pPr>
            <w:r w:rsidRPr="00923F9E">
              <w:rPr>
                <w:color w:val="002060"/>
              </w:rPr>
              <w:t>Impianto</w:t>
            </w:r>
          </w:p>
        </w:tc>
      </w:tr>
      <w:tr w:rsidR="00FD2047" w:rsidRPr="00923F9E" w14:paraId="3BC20715" w14:textId="77777777" w:rsidTr="00147C8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1C9F0" w14:textId="77777777" w:rsidR="00FD2047" w:rsidRPr="00923F9E" w:rsidRDefault="00FD2047" w:rsidP="00147C84">
            <w:pPr>
              <w:pStyle w:val="rowtabella0"/>
              <w:rPr>
                <w:color w:val="002060"/>
                <w:highlight w:val="yellow"/>
              </w:rPr>
            </w:pPr>
            <w:r w:rsidRPr="00923F9E">
              <w:rPr>
                <w:color w:val="002060"/>
                <w:highlight w:val="yellow"/>
              </w:rPr>
              <w:t>27/03/2022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CFB32" w14:textId="77777777" w:rsidR="00FD2047" w:rsidRPr="00923F9E" w:rsidRDefault="00FD2047" w:rsidP="00147C84">
            <w:pPr>
              <w:pStyle w:val="rowtabella0"/>
              <w:jc w:val="center"/>
              <w:rPr>
                <w:color w:val="002060"/>
                <w:highlight w:val="yellow"/>
              </w:rPr>
            </w:pPr>
            <w:r w:rsidRPr="00923F9E">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D5C25" w14:textId="77777777" w:rsidR="00FD2047" w:rsidRPr="00923F9E" w:rsidRDefault="00FD2047" w:rsidP="00147C84">
            <w:pPr>
              <w:pStyle w:val="rowtabella0"/>
              <w:rPr>
                <w:color w:val="002060"/>
                <w:highlight w:val="yellow"/>
              </w:rPr>
            </w:pPr>
            <w:r w:rsidRPr="00923F9E">
              <w:rPr>
                <w:color w:val="002060"/>
                <w:highlight w:val="yellow"/>
              </w:rPr>
              <w:t>SANGIUSTESE M.G.</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4CD03" w14:textId="77777777" w:rsidR="00FD2047" w:rsidRPr="00923F9E" w:rsidRDefault="00FD2047" w:rsidP="00147C84">
            <w:pPr>
              <w:pStyle w:val="rowtabella0"/>
              <w:rPr>
                <w:color w:val="002060"/>
                <w:highlight w:val="yellow"/>
              </w:rPr>
            </w:pPr>
            <w:r w:rsidRPr="00923F9E">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9BBB3" w14:textId="77777777" w:rsidR="00FD2047" w:rsidRPr="00923F9E" w:rsidRDefault="00FD2047" w:rsidP="00147C84">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2AEC9" w14:textId="77777777" w:rsidR="00FD2047" w:rsidRPr="00923F9E" w:rsidRDefault="00FD2047" w:rsidP="00147C84">
            <w:pPr>
              <w:pStyle w:val="rowtabella0"/>
              <w:jc w:val="center"/>
              <w:rPr>
                <w:color w:val="002060"/>
              </w:rPr>
            </w:pPr>
            <w:r w:rsidRPr="00923F9E">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834B5" w14:textId="77777777" w:rsidR="00FD2047" w:rsidRPr="00923F9E" w:rsidRDefault="00FD2047" w:rsidP="00147C84">
            <w:pPr>
              <w:pStyle w:val="rowtabella0"/>
              <w:jc w:val="center"/>
              <w:rPr>
                <w:color w:val="002060"/>
              </w:rPr>
            </w:pPr>
            <w:r w:rsidRPr="00923F9E">
              <w:rPr>
                <w:color w:val="002060"/>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AB581" w14:textId="77777777" w:rsidR="00FD2047" w:rsidRPr="00923F9E" w:rsidRDefault="00FD2047" w:rsidP="00147C84">
            <w:pPr>
              <w:rPr>
                <w:color w:val="002060"/>
              </w:rPr>
            </w:pPr>
          </w:p>
        </w:tc>
      </w:tr>
    </w:tbl>
    <w:p w14:paraId="1D9675CA" w14:textId="77777777" w:rsidR="00FD2047" w:rsidRPr="00923F9E" w:rsidRDefault="00FD2047" w:rsidP="00FD2047">
      <w:pPr>
        <w:pStyle w:val="breakline"/>
        <w:rPr>
          <w:rFonts w:eastAsiaTheme="minorEastAsia"/>
          <w:color w:val="002060"/>
        </w:rPr>
      </w:pPr>
    </w:p>
    <w:p w14:paraId="303192F6" w14:textId="77777777" w:rsidR="00FD2047" w:rsidRPr="00923F9E" w:rsidRDefault="00FD2047" w:rsidP="00FD2047">
      <w:pPr>
        <w:pStyle w:val="breakline"/>
        <w:rPr>
          <w:color w:val="002060"/>
        </w:rPr>
      </w:pPr>
    </w:p>
    <w:p w14:paraId="78DFB344" w14:textId="77777777" w:rsidR="00FD2047" w:rsidRPr="00923F9E" w:rsidRDefault="00FD2047" w:rsidP="00FD2047">
      <w:pPr>
        <w:pStyle w:val="titoloprinc0"/>
        <w:rPr>
          <w:color w:val="002060"/>
        </w:rPr>
      </w:pPr>
      <w:r w:rsidRPr="00923F9E">
        <w:rPr>
          <w:color w:val="002060"/>
        </w:rPr>
        <w:t>RISULTATI</w:t>
      </w:r>
    </w:p>
    <w:p w14:paraId="38ED37FB" w14:textId="77777777" w:rsidR="00FD2047" w:rsidRPr="00923F9E" w:rsidRDefault="00FD2047" w:rsidP="00FD2047">
      <w:pPr>
        <w:pStyle w:val="breakline"/>
        <w:rPr>
          <w:color w:val="002060"/>
        </w:rPr>
      </w:pPr>
    </w:p>
    <w:p w14:paraId="7F8970D2" w14:textId="77777777" w:rsidR="00FD2047" w:rsidRPr="00923F9E" w:rsidRDefault="00FD2047" w:rsidP="00FD2047">
      <w:pPr>
        <w:pStyle w:val="sottotitolocampionato10"/>
        <w:rPr>
          <w:color w:val="002060"/>
        </w:rPr>
      </w:pPr>
      <w:r w:rsidRPr="00923F9E">
        <w:rPr>
          <w:color w:val="002060"/>
        </w:rPr>
        <w:t>RISULTATI UFFICIALI GARE DEL 20/03/2022</w:t>
      </w:r>
    </w:p>
    <w:p w14:paraId="3BB5B904" w14:textId="77777777" w:rsidR="00FD2047" w:rsidRPr="00FD2047" w:rsidRDefault="00FD2047" w:rsidP="00FD2047">
      <w:pPr>
        <w:pStyle w:val="sottotitolocampionato20"/>
        <w:spacing w:before="0" w:beforeAutospacing="0" w:after="0" w:afterAutospacing="0"/>
        <w:rPr>
          <w:rFonts w:ascii="Arial" w:hAnsi="Arial" w:cs="Arial"/>
          <w:color w:val="002060"/>
          <w:sz w:val="20"/>
          <w:szCs w:val="20"/>
        </w:rPr>
      </w:pPr>
      <w:r w:rsidRPr="00FD2047">
        <w:rPr>
          <w:rFonts w:ascii="Arial" w:hAnsi="Arial" w:cs="Arial"/>
          <w:color w:val="002060"/>
          <w:sz w:val="20"/>
          <w:szCs w:val="20"/>
        </w:rPr>
        <w:t>Si trascrivono qui di seguito i risultati ufficiali delle gare disputate</w:t>
      </w:r>
    </w:p>
    <w:p w14:paraId="3E00E37C" w14:textId="77777777" w:rsidR="00FD2047" w:rsidRPr="00923F9E" w:rsidRDefault="00FD2047" w:rsidP="00FD204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D2047" w:rsidRPr="00923F9E" w14:paraId="15196EA0" w14:textId="77777777" w:rsidTr="00147C8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D2047" w:rsidRPr="00923F9E" w14:paraId="52AA2D79" w14:textId="77777777" w:rsidTr="00147C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3E237" w14:textId="77777777" w:rsidR="00FD2047" w:rsidRPr="00923F9E" w:rsidRDefault="00FD2047" w:rsidP="00147C84">
                  <w:pPr>
                    <w:pStyle w:val="headertabella0"/>
                    <w:rPr>
                      <w:color w:val="002060"/>
                    </w:rPr>
                  </w:pPr>
                  <w:r w:rsidRPr="00923F9E">
                    <w:rPr>
                      <w:color w:val="002060"/>
                    </w:rPr>
                    <w:t>GIRONE G - 2 Giornata - R</w:t>
                  </w:r>
                </w:p>
              </w:tc>
            </w:tr>
            <w:tr w:rsidR="00FD2047" w:rsidRPr="00923F9E" w14:paraId="291323D9" w14:textId="77777777" w:rsidTr="00147C8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9F5E76" w14:textId="77777777" w:rsidR="00FD2047" w:rsidRPr="00923F9E" w:rsidRDefault="00FD2047" w:rsidP="00147C84">
                  <w:pPr>
                    <w:pStyle w:val="rowtabella0"/>
                    <w:rPr>
                      <w:color w:val="002060"/>
                    </w:rPr>
                  </w:pPr>
                  <w:r w:rsidRPr="00923F9E">
                    <w:rPr>
                      <w:color w:val="002060"/>
                    </w:rPr>
                    <w:t>(1) 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F7B719" w14:textId="77777777" w:rsidR="00FD2047" w:rsidRPr="00923F9E" w:rsidRDefault="00FD2047" w:rsidP="00147C84">
                  <w:pPr>
                    <w:pStyle w:val="rowtabella0"/>
                    <w:rPr>
                      <w:color w:val="002060"/>
                    </w:rPr>
                  </w:pPr>
                  <w:r w:rsidRPr="00923F9E">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3818F2" w14:textId="77777777" w:rsidR="00FD2047" w:rsidRPr="00923F9E" w:rsidRDefault="00FD2047" w:rsidP="00147C84">
                  <w:pPr>
                    <w:pStyle w:val="rowtabella0"/>
                    <w:jc w:val="center"/>
                    <w:rPr>
                      <w:color w:val="002060"/>
                    </w:rPr>
                  </w:pPr>
                  <w:r w:rsidRPr="00923F9E">
                    <w:rPr>
                      <w:color w:val="002060"/>
                    </w:rPr>
                    <w:t>7 - 0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21ADBD" w14:textId="77777777" w:rsidR="00FD2047" w:rsidRPr="00923F9E" w:rsidRDefault="00FD2047" w:rsidP="00147C84">
                  <w:pPr>
                    <w:pStyle w:val="rowtabella0"/>
                    <w:jc w:val="center"/>
                    <w:rPr>
                      <w:color w:val="002060"/>
                    </w:rPr>
                  </w:pPr>
                  <w:r w:rsidRPr="00923F9E">
                    <w:rPr>
                      <w:color w:val="002060"/>
                    </w:rPr>
                    <w:t> </w:t>
                  </w:r>
                </w:p>
              </w:tc>
            </w:tr>
            <w:tr w:rsidR="00FD2047" w:rsidRPr="00923F9E" w14:paraId="22C9E59E" w14:textId="77777777" w:rsidTr="00147C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52FCCB" w14:textId="77777777" w:rsidR="00FD2047" w:rsidRPr="00923F9E" w:rsidRDefault="00FD2047" w:rsidP="00147C84">
                  <w:pPr>
                    <w:pStyle w:val="rowtabella0"/>
                    <w:rPr>
                      <w:color w:val="002060"/>
                    </w:rPr>
                  </w:pPr>
                  <w:r w:rsidRPr="00923F9E">
                    <w:rPr>
                      <w:color w:val="002060"/>
                    </w:rPr>
                    <w:t>CALDAROLA G.N.C.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B8E418" w14:textId="77777777" w:rsidR="00FD2047" w:rsidRPr="00923F9E" w:rsidRDefault="00FD2047" w:rsidP="00147C84">
                  <w:pPr>
                    <w:pStyle w:val="rowtabella0"/>
                    <w:rPr>
                      <w:color w:val="002060"/>
                    </w:rPr>
                  </w:pPr>
                  <w:r w:rsidRPr="00923F9E">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133939" w14:textId="77777777" w:rsidR="00FD2047" w:rsidRPr="00923F9E" w:rsidRDefault="00FD2047" w:rsidP="00147C84">
                  <w:pPr>
                    <w:pStyle w:val="rowtabella0"/>
                    <w:jc w:val="center"/>
                    <w:rPr>
                      <w:color w:val="002060"/>
                    </w:rPr>
                  </w:pPr>
                  <w:r w:rsidRPr="00923F9E">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8704A4" w14:textId="77777777" w:rsidR="00FD2047" w:rsidRPr="00923F9E" w:rsidRDefault="00FD2047" w:rsidP="00147C84">
                  <w:pPr>
                    <w:pStyle w:val="rowtabella0"/>
                    <w:jc w:val="center"/>
                    <w:rPr>
                      <w:color w:val="002060"/>
                    </w:rPr>
                  </w:pPr>
                  <w:r w:rsidRPr="00923F9E">
                    <w:rPr>
                      <w:color w:val="002060"/>
                    </w:rPr>
                    <w:t> </w:t>
                  </w:r>
                </w:p>
              </w:tc>
            </w:tr>
            <w:tr w:rsidR="00FD2047" w:rsidRPr="00923F9E" w14:paraId="0BE4DBD4" w14:textId="77777777" w:rsidTr="00147C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7A904D" w14:textId="77777777" w:rsidR="00FD2047" w:rsidRPr="00923F9E" w:rsidRDefault="00FD2047" w:rsidP="00147C84">
                  <w:pPr>
                    <w:pStyle w:val="rowtabella0"/>
                    <w:rPr>
                      <w:color w:val="002060"/>
                    </w:rPr>
                  </w:pPr>
                  <w:r w:rsidRPr="00923F9E">
                    <w:rPr>
                      <w:color w:val="002060"/>
                    </w:rPr>
                    <w:t>REAL EAGLES VIRTUS PAGLIA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FEB2C4" w14:textId="77777777" w:rsidR="00FD2047" w:rsidRPr="00923F9E" w:rsidRDefault="00FD2047" w:rsidP="00147C84">
                  <w:pPr>
                    <w:pStyle w:val="rowtabella0"/>
                    <w:rPr>
                      <w:color w:val="002060"/>
                    </w:rPr>
                  </w:pPr>
                  <w:r w:rsidRPr="00923F9E">
                    <w:rPr>
                      <w:color w:val="002060"/>
                    </w:rPr>
                    <w:t xml:space="preserve">- AUDAX 1970 </w:t>
                  </w:r>
                  <w:proofErr w:type="gramStart"/>
                  <w:r w:rsidRPr="00923F9E">
                    <w:rPr>
                      <w:color w:val="002060"/>
                    </w:rPr>
                    <w:t>S.ANGELO</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1CC60C" w14:textId="77777777" w:rsidR="00FD2047" w:rsidRPr="00923F9E" w:rsidRDefault="00FD2047" w:rsidP="00147C84">
                  <w:pPr>
                    <w:pStyle w:val="rowtabella0"/>
                    <w:jc w:val="center"/>
                    <w:rPr>
                      <w:color w:val="002060"/>
                    </w:rPr>
                  </w:pPr>
                  <w:r w:rsidRPr="00923F9E">
                    <w:rPr>
                      <w:color w:val="002060"/>
                    </w:rPr>
                    <w:t>9 - 4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E680B8" w14:textId="77777777" w:rsidR="00FD2047" w:rsidRPr="00923F9E" w:rsidRDefault="00FD2047" w:rsidP="00147C84">
                  <w:pPr>
                    <w:pStyle w:val="rowtabella0"/>
                    <w:jc w:val="center"/>
                    <w:rPr>
                      <w:color w:val="002060"/>
                    </w:rPr>
                  </w:pPr>
                  <w:r w:rsidRPr="00923F9E">
                    <w:rPr>
                      <w:color w:val="002060"/>
                    </w:rPr>
                    <w:t> </w:t>
                  </w:r>
                </w:p>
              </w:tc>
            </w:tr>
            <w:tr w:rsidR="00FD2047" w:rsidRPr="00923F9E" w14:paraId="44FD83E1" w14:textId="77777777" w:rsidTr="00147C84">
              <w:tc>
                <w:tcPr>
                  <w:tcW w:w="4700" w:type="dxa"/>
                  <w:gridSpan w:val="4"/>
                  <w:tcBorders>
                    <w:top w:val="nil"/>
                    <w:left w:val="nil"/>
                    <w:bottom w:val="nil"/>
                    <w:right w:val="nil"/>
                  </w:tcBorders>
                  <w:tcMar>
                    <w:top w:w="20" w:type="dxa"/>
                    <w:left w:w="20" w:type="dxa"/>
                    <w:bottom w:w="20" w:type="dxa"/>
                    <w:right w:w="20" w:type="dxa"/>
                  </w:tcMar>
                  <w:vAlign w:val="center"/>
                  <w:hideMark/>
                </w:tcPr>
                <w:p w14:paraId="65D20458" w14:textId="77777777" w:rsidR="00FD2047" w:rsidRPr="00923F9E" w:rsidRDefault="00FD2047" w:rsidP="00147C84">
                  <w:pPr>
                    <w:pStyle w:val="rowtabella0"/>
                    <w:rPr>
                      <w:color w:val="002060"/>
                    </w:rPr>
                  </w:pPr>
                  <w:r w:rsidRPr="00923F9E">
                    <w:rPr>
                      <w:color w:val="002060"/>
                    </w:rPr>
                    <w:t>(1) - disputata il 22/03/2022</w:t>
                  </w:r>
                </w:p>
              </w:tc>
            </w:tr>
          </w:tbl>
          <w:p w14:paraId="4CB91565" w14:textId="77777777" w:rsidR="00FD2047" w:rsidRPr="00923F9E" w:rsidRDefault="00FD2047" w:rsidP="00147C8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D2047" w:rsidRPr="00923F9E" w14:paraId="2A2CC912" w14:textId="77777777" w:rsidTr="00147C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6A88B" w14:textId="77777777" w:rsidR="00FD2047" w:rsidRPr="00923F9E" w:rsidRDefault="00FD2047" w:rsidP="00147C84">
                  <w:pPr>
                    <w:pStyle w:val="headertabella0"/>
                    <w:rPr>
                      <w:color w:val="002060"/>
                    </w:rPr>
                  </w:pPr>
                  <w:r w:rsidRPr="00923F9E">
                    <w:rPr>
                      <w:color w:val="002060"/>
                    </w:rPr>
                    <w:t>GIRONE SA - 2 Giornata - R</w:t>
                  </w:r>
                </w:p>
              </w:tc>
            </w:tr>
            <w:tr w:rsidR="00FD2047" w:rsidRPr="00923F9E" w14:paraId="3D9A189A" w14:textId="77777777" w:rsidTr="00147C8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2A72A9" w14:textId="77777777" w:rsidR="00FD2047" w:rsidRPr="00923F9E" w:rsidRDefault="00FD2047" w:rsidP="00147C84">
                  <w:pPr>
                    <w:pStyle w:val="rowtabella0"/>
                    <w:rPr>
                      <w:color w:val="002060"/>
                    </w:rPr>
                  </w:pPr>
                  <w:r w:rsidRPr="00923F9E">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7D7CEF" w14:textId="77777777" w:rsidR="00FD2047" w:rsidRPr="00923F9E" w:rsidRDefault="00FD2047" w:rsidP="00147C84">
                  <w:pPr>
                    <w:pStyle w:val="rowtabella0"/>
                    <w:rPr>
                      <w:color w:val="002060"/>
                    </w:rPr>
                  </w:pPr>
                  <w:r w:rsidRPr="00923F9E">
                    <w:rPr>
                      <w:color w:val="002060"/>
                    </w:rPr>
                    <w:t>- TAVERNELLE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2EB7DE" w14:textId="77777777" w:rsidR="00FD2047" w:rsidRPr="00923F9E" w:rsidRDefault="00FD2047" w:rsidP="00147C84">
                  <w:pPr>
                    <w:pStyle w:val="rowtabella0"/>
                    <w:jc w:val="center"/>
                    <w:rPr>
                      <w:color w:val="002060"/>
                    </w:rPr>
                  </w:pPr>
                  <w:r w:rsidRPr="00923F9E">
                    <w:rPr>
                      <w:color w:val="002060"/>
                    </w:rPr>
                    <w:t>1 - 6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50675D" w14:textId="77777777" w:rsidR="00FD2047" w:rsidRPr="00923F9E" w:rsidRDefault="00FD2047" w:rsidP="00147C84">
                  <w:pPr>
                    <w:pStyle w:val="rowtabella0"/>
                    <w:jc w:val="center"/>
                    <w:rPr>
                      <w:color w:val="002060"/>
                    </w:rPr>
                  </w:pPr>
                  <w:r w:rsidRPr="00923F9E">
                    <w:rPr>
                      <w:color w:val="002060"/>
                    </w:rPr>
                    <w:t> </w:t>
                  </w:r>
                </w:p>
              </w:tc>
            </w:tr>
            <w:tr w:rsidR="00FD2047" w:rsidRPr="00923F9E" w14:paraId="431E6E1F" w14:textId="77777777" w:rsidTr="00147C8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AEA02A" w14:textId="77777777" w:rsidR="00FD2047" w:rsidRPr="00923F9E" w:rsidRDefault="00FD2047" w:rsidP="00147C84">
                  <w:pPr>
                    <w:pStyle w:val="rowtabella0"/>
                    <w:rPr>
                      <w:color w:val="002060"/>
                    </w:rPr>
                  </w:pPr>
                  <w:r w:rsidRPr="00923F9E">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434B64" w14:textId="77777777" w:rsidR="00FD2047" w:rsidRPr="00923F9E" w:rsidRDefault="00FD2047" w:rsidP="00147C84">
                  <w:pPr>
                    <w:pStyle w:val="rowtabella0"/>
                    <w:rPr>
                      <w:color w:val="002060"/>
                    </w:rPr>
                  </w:pPr>
                  <w:r w:rsidRPr="00923F9E">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B016E5" w14:textId="77777777" w:rsidR="00FD2047" w:rsidRPr="00923F9E" w:rsidRDefault="00FD2047" w:rsidP="00147C84">
                  <w:pPr>
                    <w:pStyle w:val="rowtabella0"/>
                    <w:jc w:val="center"/>
                    <w:rPr>
                      <w:color w:val="002060"/>
                    </w:rPr>
                  </w:pPr>
                  <w:r w:rsidRPr="00923F9E">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6B0152" w14:textId="77777777" w:rsidR="00FD2047" w:rsidRPr="00923F9E" w:rsidRDefault="00FD2047" w:rsidP="00147C84">
                  <w:pPr>
                    <w:pStyle w:val="rowtabella0"/>
                    <w:jc w:val="center"/>
                    <w:rPr>
                      <w:color w:val="002060"/>
                    </w:rPr>
                  </w:pPr>
                  <w:r w:rsidRPr="00923F9E">
                    <w:rPr>
                      <w:color w:val="002060"/>
                    </w:rPr>
                    <w:t> </w:t>
                  </w:r>
                </w:p>
              </w:tc>
            </w:tr>
            <w:tr w:rsidR="00FD2047" w:rsidRPr="00923F9E" w14:paraId="5C8A8460" w14:textId="77777777" w:rsidTr="00147C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73721C" w14:textId="77777777" w:rsidR="00FD2047" w:rsidRPr="00923F9E" w:rsidRDefault="00FD2047" w:rsidP="00147C84">
                  <w:pPr>
                    <w:pStyle w:val="rowtabella0"/>
                    <w:rPr>
                      <w:color w:val="002060"/>
                    </w:rPr>
                  </w:pPr>
                  <w:r w:rsidRPr="00923F9E">
                    <w:rPr>
                      <w:color w:val="002060"/>
                    </w:rPr>
                    <w:t>(1) VIRTUS FORTITUDO 1950 SSD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ED3D4A" w14:textId="77777777" w:rsidR="00FD2047" w:rsidRPr="00923F9E" w:rsidRDefault="00FD2047" w:rsidP="00147C84">
                  <w:pPr>
                    <w:pStyle w:val="rowtabella0"/>
                    <w:rPr>
                      <w:color w:val="002060"/>
                    </w:rPr>
                  </w:pPr>
                  <w:r w:rsidRPr="00923F9E">
                    <w:rPr>
                      <w:color w:val="002060"/>
                    </w:rPr>
                    <w:t xml:space="preserve">- AMICI DEL </w:t>
                  </w:r>
                  <w:proofErr w:type="spellStart"/>
                  <w:r w:rsidRPr="00923F9E">
                    <w:rPr>
                      <w:color w:val="002060"/>
                    </w:rPr>
                    <w:t>CENTROSOCIOsq.B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5524A9" w14:textId="77777777" w:rsidR="00FD2047" w:rsidRPr="00923F9E" w:rsidRDefault="00FD2047" w:rsidP="00147C84">
                  <w:pPr>
                    <w:pStyle w:val="rowtabella0"/>
                    <w:jc w:val="center"/>
                    <w:rPr>
                      <w:color w:val="002060"/>
                    </w:rPr>
                  </w:pPr>
                  <w:r w:rsidRPr="00923F9E">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6C5876" w14:textId="77777777" w:rsidR="00FD2047" w:rsidRPr="00923F9E" w:rsidRDefault="00FD2047" w:rsidP="00147C84">
                  <w:pPr>
                    <w:pStyle w:val="rowtabella0"/>
                    <w:jc w:val="center"/>
                    <w:rPr>
                      <w:color w:val="002060"/>
                    </w:rPr>
                  </w:pPr>
                  <w:r w:rsidRPr="00923F9E">
                    <w:rPr>
                      <w:color w:val="002060"/>
                    </w:rPr>
                    <w:t> </w:t>
                  </w:r>
                </w:p>
              </w:tc>
            </w:tr>
            <w:tr w:rsidR="00FD2047" w:rsidRPr="00923F9E" w14:paraId="6B1E80A1" w14:textId="77777777" w:rsidTr="00147C84">
              <w:tc>
                <w:tcPr>
                  <w:tcW w:w="4700" w:type="dxa"/>
                  <w:gridSpan w:val="4"/>
                  <w:tcBorders>
                    <w:top w:val="nil"/>
                    <w:left w:val="nil"/>
                    <w:bottom w:val="nil"/>
                    <w:right w:val="nil"/>
                  </w:tcBorders>
                  <w:tcMar>
                    <w:top w:w="20" w:type="dxa"/>
                    <w:left w:w="20" w:type="dxa"/>
                    <w:bottom w:w="20" w:type="dxa"/>
                    <w:right w:w="20" w:type="dxa"/>
                  </w:tcMar>
                  <w:vAlign w:val="center"/>
                  <w:hideMark/>
                </w:tcPr>
                <w:p w14:paraId="49054B17" w14:textId="77777777" w:rsidR="00FD2047" w:rsidRPr="00923F9E" w:rsidRDefault="00FD2047" w:rsidP="00147C84">
                  <w:pPr>
                    <w:pStyle w:val="rowtabella0"/>
                    <w:rPr>
                      <w:color w:val="002060"/>
                    </w:rPr>
                  </w:pPr>
                  <w:r w:rsidRPr="00923F9E">
                    <w:rPr>
                      <w:color w:val="002060"/>
                    </w:rPr>
                    <w:t>(1) - disputata il 19/03/2022</w:t>
                  </w:r>
                </w:p>
              </w:tc>
            </w:tr>
          </w:tbl>
          <w:p w14:paraId="0C398113" w14:textId="77777777" w:rsidR="00FD2047" w:rsidRPr="00923F9E" w:rsidRDefault="00FD2047" w:rsidP="00147C84">
            <w:pPr>
              <w:rPr>
                <w:color w:val="002060"/>
              </w:rPr>
            </w:pPr>
          </w:p>
        </w:tc>
      </w:tr>
    </w:tbl>
    <w:p w14:paraId="0BB5B6DC" w14:textId="77777777" w:rsidR="00FD2047" w:rsidRPr="00923F9E" w:rsidRDefault="00FD2047" w:rsidP="00FD2047">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D2047" w:rsidRPr="00923F9E" w14:paraId="7F7350D5" w14:textId="77777777" w:rsidTr="00147C8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D2047" w:rsidRPr="00923F9E" w14:paraId="67D100B0" w14:textId="77777777" w:rsidTr="00147C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4DB61" w14:textId="77777777" w:rsidR="00FD2047" w:rsidRPr="00923F9E" w:rsidRDefault="00FD2047" w:rsidP="00147C84">
                  <w:pPr>
                    <w:pStyle w:val="headertabella0"/>
                    <w:rPr>
                      <w:color w:val="002060"/>
                    </w:rPr>
                  </w:pPr>
                  <w:r w:rsidRPr="00923F9E">
                    <w:rPr>
                      <w:color w:val="002060"/>
                    </w:rPr>
                    <w:t>GIRONE SB - 2 Giornata - R</w:t>
                  </w:r>
                </w:p>
              </w:tc>
            </w:tr>
            <w:tr w:rsidR="00FD2047" w:rsidRPr="00923F9E" w14:paraId="2F0FB847" w14:textId="77777777" w:rsidTr="00147C8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1441B8" w14:textId="77777777" w:rsidR="00FD2047" w:rsidRPr="00923F9E" w:rsidRDefault="00FD2047" w:rsidP="00147C84">
                  <w:pPr>
                    <w:pStyle w:val="rowtabella0"/>
                    <w:rPr>
                      <w:color w:val="002060"/>
                    </w:rPr>
                  </w:pPr>
                  <w:r w:rsidRPr="00923F9E">
                    <w:rPr>
                      <w:color w:val="002060"/>
                    </w:rPr>
                    <w:t>(1) DAMIANI E GATTI ASCOLI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2A0B42" w14:textId="77777777" w:rsidR="00FD2047" w:rsidRPr="00923F9E" w:rsidRDefault="00FD2047" w:rsidP="00147C84">
                  <w:pPr>
                    <w:pStyle w:val="rowtabella0"/>
                    <w:rPr>
                      <w:color w:val="002060"/>
                    </w:rPr>
                  </w:pPr>
                  <w:r w:rsidRPr="00923F9E">
                    <w:rPr>
                      <w:color w:val="002060"/>
                    </w:rPr>
                    <w:t>- SANGIUSTESE M.G.</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FEAD89" w14:textId="77777777" w:rsidR="00FD2047" w:rsidRPr="00923F9E" w:rsidRDefault="00FD2047" w:rsidP="00147C84">
                  <w:pPr>
                    <w:pStyle w:val="rowtabella0"/>
                    <w:jc w:val="center"/>
                    <w:rPr>
                      <w:color w:val="002060"/>
                    </w:rPr>
                  </w:pPr>
                  <w:r w:rsidRPr="00923F9E">
                    <w:rPr>
                      <w:color w:val="002060"/>
                    </w:rPr>
                    <w:t>4 - 9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5409FB" w14:textId="77777777" w:rsidR="00FD2047" w:rsidRPr="00923F9E" w:rsidRDefault="00FD2047" w:rsidP="00147C84">
                  <w:pPr>
                    <w:pStyle w:val="rowtabella0"/>
                    <w:jc w:val="center"/>
                    <w:rPr>
                      <w:color w:val="002060"/>
                    </w:rPr>
                  </w:pPr>
                  <w:r w:rsidRPr="00923F9E">
                    <w:rPr>
                      <w:color w:val="002060"/>
                    </w:rPr>
                    <w:t> </w:t>
                  </w:r>
                </w:p>
              </w:tc>
            </w:tr>
            <w:tr w:rsidR="00FD2047" w:rsidRPr="00923F9E" w14:paraId="2B1C5D3D" w14:textId="77777777" w:rsidTr="00147C8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1D4A52" w14:textId="77777777" w:rsidR="00FD2047" w:rsidRPr="00923F9E" w:rsidRDefault="00FD2047" w:rsidP="00147C84">
                  <w:pPr>
                    <w:pStyle w:val="rowtabella0"/>
                    <w:rPr>
                      <w:color w:val="002060"/>
                    </w:rPr>
                  </w:pPr>
                  <w:r w:rsidRPr="00923F9E">
                    <w:rPr>
                      <w:color w:val="002060"/>
                    </w:rPr>
                    <w:t>(2) 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B8ED0D" w14:textId="77777777" w:rsidR="00FD2047" w:rsidRPr="00923F9E" w:rsidRDefault="00FD2047" w:rsidP="00147C84">
                  <w:pPr>
                    <w:pStyle w:val="rowtabella0"/>
                    <w:rPr>
                      <w:color w:val="002060"/>
                    </w:rPr>
                  </w:pPr>
                  <w:r w:rsidRPr="00923F9E">
                    <w:rPr>
                      <w:color w:val="002060"/>
                    </w:rPr>
                    <w:t>- BORGO ROSSELLI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6AED95" w14:textId="77777777" w:rsidR="00FD2047" w:rsidRPr="00923F9E" w:rsidRDefault="00FD2047" w:rsidP="00147C84">
                  <w:pPr>
                    <w:pStyle w:val="rowtabella0"/>
                    <w:jc w:val="center"/>
                    <w:rPr>
                      <w:color w:val="002060"/>
                    </w:rPr>
                  </w:pPr>
                  <w:r w:rsidRPr="00923F9E">
                    <w:rPr>
                      <w:color w:val="002060"/>
                    </w:rPr>
                    <w:t>1 - 6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292926" w14:textId="77777777" w:rsidR="00FD2047" w:rsidRPr="00923F9E" w:rsidRDefault="00FD2047" w:rsidP="00147C84">
                  <w:pPr>
                    <w:pStyle w:val="rowtabella0"/>
                    <w:jc w:val="center"/>
                    <w:rPr>
                      <w:color w:val="002060"/>
                    </w:rPr>
                  </w:pPr>
                  <w:r w:rsidRPr="00923F9E">
                    <w:rPr>
                      <w:color w:val="002060"/>
                    </w:rPr>
                    <w:t> </w:t>
                  </w:r>
                </w:p>
              </w:tc>
            </w:tr>
            <w:tr w:rsidR="00FD2047" w:rsidRPr="00923F9E" w14:paraId="6130ADBE" w14:textId="77777777" w:rsidTr="00147C84">
              <w:tc>
                <w:tcPr>
                  <w:tcW w:w="4700" w:type="dxa"/>
                  <w:gridSpan w:val="4"/>
                  <w:tcBorders>
                    <w:top w:val="nil"/>
                    <w:left w:val="nil"/>
                    <w:bottom w:val="nil"/>
                    <w:right w:val="nil"/>
                  </w:tcBorders>
                  <w:tcMar>
                    <w:top w:w="20" w:type="dxa"/>
                    <w:left w:w="20" w:type="dxa"/>
                    <w:bottom w:w="20" w:type="dxa"/>
                    <w:right w:w="20" w:type="dxa"/>
                  </w:tcMar>
                  <w:vAlign w:val="center"/>
                  <w:hideMark/>
                </w:tcPr>
                <w:p w14:paraId="7A31BD1B" w14:textId="77777777" w:rsidR="00FD2047" w:rsidRPr="00923F9E" w:rsidRDefault="00FD2047" w:rsidP="00147C84">
                  <w:pPr>
                    <w:pStyle w:val="rowtabella0"/>
                    <w:rPr>
                      <w:color w:val="002060"/>
                    </w:rPr>
                  </w:pPr>
                  <w:r w:rsidRPr="00923F9E">
                    <w:rPr>
                      <w:color w:val="002060"/>
                    </w:rPr>
                    <w:t>(1) - disputata il 22/03/2022</w:t>
                  </w:r>
                </w:p>
              </w:tc>
            </w:tr>
            <w:tr w:rsidR="00FD2047" w:rsidRPr="00923F9E" w14:paraId="6E4A8393" w14:textId="77777777" w:rsidTr="00147C84">
              <w:tc>
                <w:tcPr>
                  <w:tcW w:w="4700" w:type="dxa"/>
                  <w:gridSpan w:val="4"/>
                  <w:tcBorders>
                    <w:top w:val="nil"/>
                    <w:left w:val="nil"/>
                    <w:bottom w:val="nil"/>
                    <w:right w:val="nil"/>
                  </w:tcBorders>
                  <w:tcMar>
                    <w:top w:w="20" w:type="dxa"/>
                    <w:left w:w="20" w:type="dxa"/>
                    <w:bottom w:w="20" w:type="dxa"/>
                    <w:right w:w="20" w:type="dxa"/>
                  </w:tcMar>
                  <w:vAlign w:val="center"/>
                  <w:hideMark/>
                </w:tcPr>
                <w:p w14:paraId="23863275" w14:textId="77777777" w:rsidR="00FD2047" w:rsidRPr="00923F9E" w:rsidRDefault="00FD2047" w:rsidP="00147C84">
                  <w:pPr>
                    <w:pStyle w:val="rowtabella0"/>
                    <w:rPr>
                      <w:color w:val="002060"/>
                    </w:rPr>
                  </w:pPr>
                  <w:r w:rsidRPr="00923F9E">
                    <w:rPr>
                      <w:color w:val="002060"/>
                    </w:rPr>
                    <w:t>(2) - disputata il 19/03/2022</w:t>
                  </w:r>
                </w:p>
              </w:tc>
            </w:tr>
          </w:tbl>
          <w:p w14:paraId="3BA68CC6" w14:textId="77777777" w:rsidR="00FD2047" w:rsidRPr="00923F9E" w:rsidRDefault="00FD2047" w:rsidP="00147C84">
            <w:pPr>
              <w:rPr>
                <w:color w:val="002060"/>
              </w:rPr>
            </w:pPr>
          </w:p>
        </w:tc>
      </w:tr>
    </w:tbl>
    <w:p w14:paraId="05F0F178" w14:textId="77777777" w:rsidR="00FD2047" w:rsidRPr="00923F9E" w:rsidRDefault="00FD2047" w:rsidP="00FD2047">
      <w:pPr>
        <w:pStyle w:val="breakline"/>
        <w:rPr>
          <w:rFonts w:eastAsiaTheme="minorEastAsia"/>
          <w:color w:val="002060"/>
        </w:rPr>
      </w:pPr>
    </w:p>
    <w:p w14:paraId="076C4643" w14:textId="77777777" w:rsidR="00FD2047" w:rsidRPr="00923F9E" w:rsidRDefault="00FD2047" w:rsidP="00FD2047">
      <w:pPr>
        <w:pStyle w:val="breakline"/>
        <w:rPr>
          <w:color w:val="002060"/>
        </w:rPr>
      </w:pPr>
    </w:p>
    <w:p w14:paraId="5FD03E9F" w14:textId="77777777" w:rsidR="00FD2047" w:rsidRPr="00923F9E" w:rsidRDefault="00FD2047" w:rsidP="00FD2047">
      <w:pPr>
        <w:pStyle w:val="titoloprinc0"/>
        <w:rPr>
          <w:color w:val="002060"/>
        </w:rPr>
      </w:pPr>
      <w:r w:rsidRPr="00923F9E">
        <w:rPr>
          <w:color w:val="002060"/>
        </w:rPr>
        <w:t>GIUDICE SPORTIVO</w:t>
      </w:r>
    </w:p>
    <w:p w14:paraId="52FF4223" w14:textId="77777777" w:rsidR="00FD2047" w:rsidRPr="00923F9E" w:rsidRDefault="00FD2047" w:rsidP="00FD2047">
      <w:pPr>
        <w:pStyle w:val="diffida"/>
        <w:rPr>
          <w:color w:val="002060"/>
        </w:rPr>
      </w:pPr>
      <w:r w:rsidRPr="00923F9E">
        <w:rPr>
          <w:color w:val="002060"/>
        </w:rPr>
        <w:t>Il Sostituto Giudice Sportivo Avv. Federica Sorrentino, nella seduta del 23/03/2022 ha adottato le decisioni che di seguito integralmente si riportano:</w:t>
      </w:r>
    </w:p>
    <w:p w14:paraId="25991388" w14:textId="77777777" w:rsidR="00FD2047" w:rsidRPr="00923F9E" w:rsidRDefault="00FD2047" w:rsidP="00FD2047">
      <w:pPr>
        <w:pStyle w:val="titolo10"/>
        <w:rPr>
          <w:color w:val="002060"/>
        </w:rPr>
      </w:pPr>
      <w:r w:rsidRPr="00923F9E">
        <w:rPr>
          <w:color w:val="002060"/>
        </w:rPr>
        <w:lastRenderedPageBreak/>
        <w:t xml:space="preserve">GARE DEL 19/ 3/2022 </w:t>
      </w:r>
    </w:p>
    <w:p w14:paraId="7C8F0193" w14:textId="77777777" w:rsidR="00FD2047" w:rsidRPr="00923F9E" w:rsidRDefault="00FD2047" w:rsidP="00FD2047">
      <w:pPr>
        <w:pStyle w:val="titolo7a"/>
        <w:rPr>
          <w:color w:val="002060"/>
        </w:rPr>
      </w:pPr>
      <w:r w:rsidRPr="00923F9E">
        <w:rPr>
          <w:color w:val="002060"/>
        </w:rPr>
        <w:t xml:space="preserve">PROVVEDIMENTI DISCIPLINARI </w:t>
      </w:r>
    </w:p>
    <w:p w14:paraId="153C54F3" w14:textId="77777777" w:rsidR="00FD2047" w:rsidRPr="00923F9E" w:rsidRDefault="00FD2047" w:rsidP="00FD2047">
      <w:pPr>
        <w:pStyle w:val="titolo7b0"/>
        <w:rPr>
          <w:color w:val="002060"/>
        </w:rPr>
      </w:pPr>
      <w:r w:rsidRPr="00923F9E">
        <w:rPr>
          <w:color w:val="002060"/>
        </w:rPr>
        <w:t xml:space="preserve">In base alle risultanze degli atti ufficiali sono state deliberate le seguenti sanzioni disciplinari. </w:t>
      </w:r>
    </w:p>
    <w:p w14:paraId="46939B29" w14:textId="77777777" w:rsidR="00FD2047" w:rsidRPr="00923F9E" w:rsidRDefault="00FD2047" w:rsidP="00FD2047">
      <w:pPr>
        <w:pStyle w:val="titolo30"/>
        <w:rPr>
          <w:color w:val="002060"/>
        </w:rPr>
      </w:pPr>
      <w:r w:rsidRPr="00923F9E">
        <w:rPr>
          <w:color w:val="002060"/>
        </w:rPr>
        <w:t xml:space="preserve">CALCIATORI NON ESPULSI </w:t>
      </w:r>
    </w:p>
    <w:p w14:paraId="27B4462B" w14:textId="77777777" w:rsidR="00FD2047" w:rsidRPr="00923F9E" w:rsidRDefault="00FD2047" w:rsidP="00FD2047">
      <w:pPr>
        <w:pStyle w:val="titolo20"/>
        <w:rPr>
          <w:color w:val="002060"/>
        </w:rPr>
      </w:pPr>
      <w:r w:rsidRPr="00923F9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D2047" w:rsidRPr="00923F9E" w14:paraId="2F139002" w14:textId="77777777" w:rsidTr="00147C84">
        <w:tc>
          <w:tcPr>
            <w:tcW w:w="2200" w:type="dxa"/>
            <w:tcMar>
              <w:top w:w="20" w:type="dxa"/>
              <w:left w:w="20" w:type="dxa"/>
              <w:bottom w:w="20" w:type="dxa"/>
              <w:right w:w="20" w:type="dxa"/>
            </w:tcMar>
            <w:vAlign w:val="center"/>
            <w:hideMark/>
          </w:tcPr>
          <w:p w14:paraId="49F4A408" w14:textId="77777777" w:rsidR="00FD2047" w:rsidRPr="00923F9E" w:rsidRDefault="00FD2047" w:rsidP="00147C84">
            <w:pPr>
              <w:pStyle w:val="movimento"/>
              <w:rPr>
                <w:color w:val="002060"/>
              </w:rPr>
            </w:pPr>
            <w:r w:rsidRPr="00923F9E">
              <w:rPr>
                <w:color w:val="002060"/>
              </w:rPr>
              <w:t>ISSINI RICCARDO</w:t>
            </w:r>
          </w:p>
        </w:tc>
        <w:tc>
          <w:tcPr>
            <w:tcW w:w="2200" w:type="dxa"/>
            <w:tcMar>
              <w:top w:w="20" w:type="dxa"/>
              <w:left w:w="20" w:type="dxa"/>
              <w:bottom w:w="20" w:type="dxa"/>
              <w:right w:w="20" w:type="dxa"/>
            </w:tcMar>
            <w:vAlign w:val="center"/>
            <w:hideMark/>
          </w:tcPr>
          <w:p w14:paraId="49459A87" w14:textId="77777777" w:rsidR="00FD2047" w:rsidRPr="00923F9E" w:rsidRDefault="00FD2047" w:rsidP="00147C84">
            <w:pPr>
              <w:pStyle w:val="movimento2"/>
              <w:rPr>
                <w:color w:val="002060"/>
              </w:rPr>
            </w:pPr>
            <w:r w:rsidRPr="00923F9E">
              <w:rPr>
                <w:color w:val="002060"/>
              </w:rPr>
              <w:t xml:space="preserve">(MONTELUPONE CALCIO A 5) </w:t>
            </w:r>
          </w:p>
        </w:tc>
        <w:tc>
          <w:tcPr>
            <w:tcW w:w="800" w:type="dxa"/>
            <w:tcMar>
              <w:top w:w="20" w:type="dxa"/>
              <w:left w:w="20" w:type="dxa"/>
              <w:bottom w:w="20" w:type="dxa"/>
              <w:right w:w="20" w:type="dxa"/>
            </w:tcMar>
            <w:vAlign w:val="center"/>
            <w:hideMark/>
          </w:tcPr>
          <w:p w14:paraId="0E45FBCC"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2DD970EA"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09CD9681" w14:textId="77777777" w:rsidR="00FD2047" w:rsidRPr="00923F9E" w:rsidRDefault="00FD2047" w:rsidP="00147C84">
            <w:pPr>
              <w:pStyle w:val="movimento2"/>
              <w:rPr>
                <w:color w:val="002060"/>
              </w:rPr>
            </w:pPr>
            <w:r w:rsidRPr="00923F9E">
              <w:rPr>
                <w:color w:val="002060"/>
              </w:rPr>
              <w:t> </w:t>
            </w:r>
          </w:p>
        </w:tc>
      </w:tr>
    </w:tbl>
    <w:p w14:paraId="1C885899" w14:textId="77777777" w:rsidR="00FD2047" w:rsidRPr="00923F9E" w:rsidRDefault="00FD2047" w:rsidP="00FD2047">
      <w:pPr>
        <w:pStyle w:val="titolo10"/>
        <w:rPr>
          <w:rFonts w:eastAsiaTheme="minorEastAsia"/>
          <w:color w:val="002060"/>
        </w:rPr>
      </w:pPr>
      <w:r w:rsidRPr="00923F9E">
        <w:rPr>
          <w:color w:val="002060"/>
        </w:rPr>
        <w:t xml:space="preserve">GARE DEL 20/ 3/2022 </w:t>
      </w:r>
    </w:p>
    <w:p w14:paraId="35BB9E14" w14:textId="77777777" w:rsidR="00FD2047" w:rsidRPr="00923F9E" w:rsidRDefault="00FD2047" w:rsidP="00FD2047">
      <w:pPr>
        <w:pStyle w:val="titolo7a"/>
        <w:rPr>
          <w:color w:val="002060"/>
        </w:rPr>
      </w:pPr>
      <w:r w:rsidRPr="00923F9E">
        <w:rPr>
          <w:color w:val="002060"/>
        </w:rPr>
        <w:t xml:space="preserve">PROVVEDIMENTI DISCIPLINARI </w:t>
      </w:r>
    </w:p>
    <w:p w14:paraId="79AC3D74" w14:textId="77777777" w:rsidR="00FD2047" w:rsidRPr="00923F9E" w:rsidRDefault="00FD2047" w:rsidP="00FD2047">
      <w:pPr>
        <w:pStyle w:val="titolo7b0"/>
        <w:rPr>
          <w:color w:val="002060"/>
        </w:rPr>
      </w:pPr>
      <w:r w:rsidRPr="00923F9E">
        <w:rPr>
          <w:color w:val="002060"/>
        </w:rPr>
        <w:t xml:space="preserve">In base alle risultanze degli atti ufficiali sono state deliberate le seguenti sanzioni disciplinari. </w:t>
      </w:r>
    </w:p>
    <w:p w14:paraId="5FBE8353" w14:textId="77777777" w:rsidR="00FD2047" w:rsidRPr="00923F9E" w:rsidRDefault="00FD2047" w:rsidP="00FD2047">
      <w:pPr>
        <w:pStyle w:val="titolo30"/>
        <w:rPr>
          <w:color w:val="002060"/>
        </w:rPr>
      </w:pPr>
      <w:r w:rsidRPr="00923F9E">
        <w:rPr>
          <w:color w:val="002060"/>
        </w:rPr>
        <w:t xml:space="preserve">ALLENATORI </w:t>
      </w:r>
    </w:p>
    <w:p w14:paraId="2AC0EE7B" w14:textId="77777777" w:rsidR="00FD2047" w:rsidRPr="00923F9E" w:rsidRDefault="00FD2047" w:rsidP="00FD2047">
      <w:pPr>
        <w:pStyle w:val="titolo20"/>
        <w:rPr>
          <w:color w:val="002060"/>
        </w:rPr>
      </w:pPr>
      <w:r w:rsidRPr="00923F9E">
        <w:rPr>
          <w:color w:val="002060"/>
        </w:rPr>
        <w:t xml:space="preserve">SQUALIFICA FINO AL 30/ 3/2022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D2047" w:rsidRPr="00923F9E" w14:paraId="66047CDA" w14:textId="77777777" w:rsidTr="00147C84">
        <w:tc>
          <w:tcPr>
            <w:tcW w:w="2200" w:type="dxa"/>
            <w:tcMar>
              <w:top w:w="20" w:type="dxa"/>
              <w:left w:w="20" w:type="dxa"/>
              <w:bottom w:w="20" w:type="dxa"/>
              <w:right w:w="20" w:type="dxa"/>
            </w:tcMar>
            <w:vAlign w:val="center"/>
            <w:hideMark/>
          </w:tcPr>
          <w:p w14:paraId="4689AAAB" w14:textId="77777777" w:rsidR="00FD2047" w:rsidRPr="00923F9E" w:rsidRDefault="00FD2047" w:rsidP="00147C84">
            <w:pPr>
              <w:pStyle w:val="movimento"/>
              <w:rPr>
                <w:color w:val="002060"/>
              </w:rPr>
            </w:pPr>
            <w:r w:rsidRPr="00923F9E">
              <w:rPr>
                <w:color w:val="002060"/>
              </w:rPr>
              <w:t>SILVESTRI NICHOLAS</w:t>
            </w:r>
          </w:p>
        </w:tc>
        <w:tc>
          <w:tcPr>
            <w:tcW w:w="2200" w:type="dxa"/>
            <w:tcMar>
              <w:top w:w="20" w:type="dxa"/>
              <w:left w:w="20" w:type="dxa"/>
              <w:bottom w:w="20" w:type="dxa"/>
              <w:right w:w="20" w:type="dxa"/>
            </w:tcMar>
            <w:vAlign w:val="center"/>
            <w:hideMark/>
          </w:tcPr>
          <w:p w14:paraId="2A652EA0" w14:textId="77777777" w:rsidR="00FD2047" w:rsidRPr="00923F9E" w:rsidRDefault="00FD2047" w:rsidP="00147C84">
            <w:pPr>
              <w:pStyle w:val="movimento2"/>
              <w:rPr>
                <w:color w:val="002060"/>
              </w:rPr>
            </w:pPr>
            <w:r w:rsidRPr="00923F9E">
              <w:rPr>
                <w:color w:val="002060"/>
              </w:rPr>
              <w:t xml:space="preserve">(ITALSERVICE C5) </w:t>
            </w:r>
          </w:p>
        </w:tc>
        <w:tc>
          <w:tcPr>
            <w:tcW w:w="800" w:type="dxa"/>
            <w:tcMar>
              <w:top w:w="20" w:type="dxa"/>
              <w:left w:w="20" w:type="dxa"/>
              <w:bottom w:w="20" w:type="dxa"/>
              <w:right w:w="20" w:type="dxa"/>
            </w:tcMar>
            <w:vAlign w:val="center"/>
            <w:hideMark/>
          </w:tcPr>
          <w:p w14:paraId="06BA7510"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3A299E7C"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69B1D34F" w14:textId="77777777" w:rsidR="00FD2047" w:rsidRPr="00923F9E" w:rsidRDefault="00FD2047" w:rsidP="00147C84">
            <w:pPr>
              <w:pStyle w:val="movimento2"/>
              <w:rPr>
                <w:color w:val="002060"/>
              </w:rPr>
            </w:pPr>
            <w:r w:rsidRPr="00923F9E">
              <w:rPr>
                <w:color w:val="002060"/>
              </w:rPr>
              <w:t> </w:t>
            </w:r>
          </w:p>
        </w:tc>
      </w:tr>
    </w:tbl>
    <w:p w14:paraId="55369A66" w14:textId="77777777" w:rsidR="00FD2047" w:rsidRPr="00923F9E" w:rsidRDefault="00FD2047" w:rsidP="00FD2047">
      <w:pPr>
        <w:pStyle w:val="diffida"/>
        <w:spacing w:before="80" w:beforeAutospacing="0" w:after="40" w:afterAutospacing="0"/>
        <w:rPr>
          <w:rFonts w:eastAsiaTheme="minorEastAsia"/>
          <w:color w:val="002060"/>
        </w:rPr>
      </w:pPr>
      <w:r w:rsidRPr="00923F9E">
        <w:rPr>
          <w:color w:val="002060"/>
        </w:rPr>
        <w:t xml:space="preserve">Per proteste nei confronti dell'arbitro. Allontanato. </w:t>
      </w:r>
    </w:p>
    <w:p w14:paraId="2ACE27C7" w14:textId="77777777" w:rsidR="00FD2047" w:rsidRPr="00923F9E" w:rsidRDefault="00FD2047" w:rsidP="00FD2047">
      <w:pPr>
        <w:pStyle w:val="titolo30"/>
        <w:rPr>
          <w:color w:val="002060"/>
        </w:rPr>
      </w:pPr>
      <w:r w:rsidRPr="00923F9E">
        <w:rPr>
          <w:color w:val="002060"/>
        </w:rPr>
        <w:t xml:space="preserve">ASSISTENTE ARBITRO </w:t>
      </w:r>
    </w:p>
    <w:p w14:paraId="41D8C646" w14:textId="77777777" w:rsidR="00FD2047" w:rsidRPr="00923F9E" w:rsidRDefault="00FD2047" w:rsidP="00FD2047">
      <w:pPr>
        <w:pStyle w:val="titolo20"/>
        <w:rPr>
          <w:color w:val="002060"/>
        </w:rPr>
      </w:pPr>
      <w:r w:rsidRPr="00923F9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D2047" w:rsidRPr="00923F9E" w14:paraId="7838C7E3" w14:textId="77777777" w:rsidTr="00147C84">
        <w:tc>
          <w:tcPr>
            <w:tcW w:w="2200" w:type="dxa"/>
            <w:tcMar>
              <w:top w:w="20" w:type="dxa"/>
              <w:left w:w="20" w:type="dxa"/>
              <w:bottom w:w="20" w:type="dxa"/>
              <w:right w:w="20" w:type="dxa"/>
            </w:tcMar>
            <w:vAlign w:val="center"/>
            <w:hideMark/>
          </w:tcPr>
          <w:p w14:paraId="343B421F" w14:textId="77777777" w:rsidR="00FD2047" w:rsidRPr="00923F9E" w:rsidRDefault="00FD2047" w:rsidP="00147C84">
            <w:pPr>
              <w:pStyle w:val="movimento"/>
              <w:rPr>
                <w:color w:val="002060"/>
              </w:rPr>
            </w:pPr>
            <w:r w:rsidRPr="00923F9E">
              <w:rPr>
                <w:color w:val="002060"/>
              </w:rPr>
              <w:t>DI DIANA GIUSEPPE</w:t>
            </w:r>
          </w:p>
        </w:tc>
        <w:tc>
          <w:tcPr>
            <w:tcW w:w="2200" w:type="dxa"/>
            <w:tcMar>
              <w:top w:w="20" w:type="dxa"/>
              <w:left w:w="20" w:type="dxa"/>
              <w:bottom w:w="20" w:type="dxa"/>
              <w:right w:w="20" w:type="dxa"/>
            </w:tcMar>
            <w:vAlign w:val="center"/>
            <w:hideMark/>
          </w:tcPr>
          <w:p w14:paraId="60647F2B" w14:textId="77777777" w:rsidR="00FD2047" w:rsidRPr="00923F9E" w:rsidRDefault="00FD2047" w:rsidP="00147C84">
            <w:pPr>
              <w:pStyle w:val="movimento2"/>
              <w:rPr>
                <w:color w:val="002060"/>
              </w:rPr>
            </w:pPr>
            <w:r w:rsidRPr="00923F9E">
              <w:rPr>
                <w:color w:val="002060"/>
              </w:rPr>
              <w:t xml:space="preserve">(ITALSERVICE C5) </w:t>
            </w:r>
          </w:p>
        </w:tc>
        <w:tc>
          <w:tcPr>
            <w:tcW w:w="800" w:type="dxa"/>
            <w:tcMar>
              <w:top w:w="20" w:type="dxa"/>
              <w:left w:w="20" w:type="dxa"/>
              <w:bottom w:w="20" w:type="dxa"/>
              <w:right w:w="20" w:type="dxa"/>
            </w:tcMar>
            <w:vAlign w:val="center"/>
            <w:hideMark/>
          </w:tcPr>
          <w:p w14:paraId="0A6F81A5"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72CD556E" w14:textId="77777777" w:rsidR="00FD2047" w:rsidRPr="00923F9E" w:rsidRDefault="00FD2047" w:rsidP="00147C84">
            <w:pPr>
              <w:pStyle w:val="movimento"/>
              <w:rPr>
                <w:color w:val="002060"/>
              </w:rPr>
            </w:pPr>
            <w:r w:rsidRPr="00923F9E">
              <w:rPr>
                <w:color w:val="002060"/>
              </w:rPr>
              <w:t> </w:t>
            </w:r>
          </w:p>
        </w:tc>
        <w:tc>
          <w:tcPr>
            <w:tcW w:w="2200" w:type="dxa"/>
            <w:tcMar>
              <w:top w:w="20" w:type="dxa"/>
              <w:left w:w="20" w:type="dxa"/>
              <w:bottom w:w="20" w:type="dxa"/>
              <w:right w:w="20" w:type="dxa"/>
            </w:tcMar>
            <w:vAlign w:val="center"/>
            <w:hideMark/>
          </w:tcPr>
          <w:p w14:paraId="4A534988" w14:textId="77777777" w:rsidR="00FD2047" w:rsidRPr="00923F9E" w:rsidRDefault="00FD2047" w:rsidP="00147C84">
            <w:pPr>
              <w:pStyle w:val="movimento2"/>
              <w:rPr>
                <w:color w:val="002060"/>
              </w:rPr>
            </w:pPr>
            <w:r w:rsidRPr="00923F9E">
              <w:rPr>
                <w:color w:val="002060"/>
              </w:rPr>
              <w:t> </w:t>
            </w:r>
          </w:p>
        </w:tc>
      </w:tr>
    </w:tbl>
    <w:p w14:paraId="3559355E" w14:textId="77777777" w:rsidR="00FD2047" w:rsidRPr="00923F9E" w:rsidRDefault="00FD2047" w:rsidP="00FD2047">
      <w:pPr>
        <w:pStyle w:val="breakline"/>
        <w:rPr>
          <w:color w:val="002060"/>
        </w:rPr>
      </w:pPr>
    </w:p>
    <w:p w14:paraId="3A613230" w14:textId="77777777" w:rsidR="00FD2047" w:rsidRPr="00923F9E" w:rsidRDefault="00FD2047" w:rsidP="00FD2047">
      <w:pPr>
        <w:ind w:left="4956"/>
        <w:rPr>
          <w:rFonts w:ascii="Arial" w:hAnsi="Arial" w:cs="Arial"/>
          <w:noProof/>
          <w:color w:val="002060"/>
          <w:sz w:val="22"/>
          <w:szCs w:val="22"/>
        </w:rPr>
      </w:pPr>
      <w:r w:rsidRPr="00923F9E">
        <w:rPr>
          <w:rFonts w:ascii="Arial" w:hAnsi="Arial" w:cs="Arial"/>
          <w:noProof/>
          <w:color w:val="002060"/>
          <w:sz w:val="22"/>
          <w:szCs w:val="22"/>
        </w:rPr>
        <w:t>F.to IL SOSTITUTO GIUDICE SPORTIVO      </w:t>
      </w:r>
    </w:p>
    <w:p w14:paraId="3DCF2983" w14:textId="77777777" w:rsidR="00FD2047" w:rsidRPr="00923F9E" w:rsidRDefault="00FD2047" w:rsidP="00FD2047">
      <w:pPr>
        <w:pStyle w:val="breakline"/>
        <w:rPr>
          <w:rFonts w:eastAsiaTheme="minorEastAsia"/>
          <w:color w:val="002060"/>
        </w:rPr>
      </w:pPr>
      <w:r w:rsidRPr="00923F9E">
        <w:rPr>
          <w:rFonts w:ascii="Arial" w:hAnsi="Arial" w:cs="Arial"/>
          <w:noProof/>
          <w:color w:val="002060"/>
          <w:sz w:val="22"/>
          <w:szCs w:val="22"/>
        </w:rPr>
        <w:t xml:space="preserve"> </w:t>
      </w:r>
      <w:r w:rsidRPr="00923F9E">
        <w:rPr>
          <w:rFonts w:ascii="Arial" w:hAnsi="Arial" w:cs="Arial"/>
          <w:noProof/>
          <w:color w:val="002060"/>
          <w:sz w:val="22"/>
          <w:szCs w:val="22"/>
        </w:rPr>
        <w:tab/>
      </w:r>
      <w:r w:rsidRPr="00923F9E">
        <w:rPr>
          <w:rFonts w:ascii="Arial" w:hAnsi="Arial" w:cs="Arial"/>
          <w:noProof/>
          <w:color w:val="002060"/>
          <w:sz w:val="22"/>
          <w:szCs w:val="22"/>
        </w:rPr>
        <w:tab/>
      </w:r>
      <w:r w:rsidRPr="00923F9E">
        <w:rPr>
          <w:rFonts w:ascii="Arial" w:hAnsi="Arial" w:cs="Arial"/>
          <w:noProof/>
          <w:color w:val="002060"/>
          <w:sz w:val="22"/>
          <w:szCs w:val="22"/>
        </w:rPr>
        <w:tab/>
      </w:r>
      <w:r w:rsidRPr="00923F9E">
        <w:rPr>
          <w:rFonts w:ascii="Arial" w:hAnsi="Arial" w:cs="Arial"/>
          <w:noProof/>
          <w:color w:val="002060"/>
          <w:sz w:val="22"/>
          <w:szCs w:val="22"/>
        </w:rPr>
        <w:tab/>
      </w:r>
      <w:r w:rsidRPr="00923F9E">
        <w:rPr>
          <w:rFonts w:ascii="Arial" w:hAnsi="Arial" w:cs="Arial"/>
          <w:noProof/>
          <w:color w:val="002060"/>
          <w:sz w:val="22"/>
          <w:szCs w:val="22"/>
        </w:rPr>
        <w:tab/>
      </w:r>
      <w:r w:rsidRPr="00923F9E">
        <w:rPr>
          <w:rFonts w:ascii="Arial" w:hAnsi="Arial" w:cs="Arial"/>
          <w:noProof/>
          <w:color w:val="002060"/>
          <w:sz w:val="22"/>
          <w:szCs w:val="22"/>
        </w:rPr>
        <w:tab/>
        <w:t xml:space="preserve">   </w:t>
      </w:r>
      <w:r w:rsidRPr="00923F9E">
        <w:rPr>
          <w:rFonts w:ascii="Arial" w:hAnsi="Arial" w:cs="Arial"/>
          <w:noProof/>
          <w:color w:val="002060"/>
          <w:sz w:val="22"/>
          <w:szCs w:val="22"/>
        </w:rPr>
        <w:tab/>
        <w:t xml:space="preserve">                Federica Sorrentino</w:t>
      </w:r>
    </w:p>
    <w:p w14:paraId="4F786AC5" w14:textId="77777777" w:rsidR="00FD2047" w:rsidRPr="00923F9E" w:rsidRDefault="00FD2047" w:rsidP="00FD2047">
      <w:pPr>
        <w:pStyle w:val="breakline"/>
        <w:rPr>
          <w:rFonts w:eastAsiaTheme="minorEastAsia"/>
          <w:color w:val="002060"/>
        </w:rPr>
      </w:pPr>
    </w:p>
    <w:p w14:paraId="59A4DBC9" w14:textId="77777777" w:rsidR="00FD2047" w:rsidRPr="00923F9E" w:rsidRDefault="00FD2047" w:rsidP="00FD2047">
      <w:pPr>
        <w:pStyle w:val="titoloprinc0"/>
        <w:rPr>
          <w:color w:val="002060"/>
        </w:rPr>
      </w:pPr>
      <w:r w:rsidRPr="00923F9E">
        <w:rPr>
          <w:color w:val="002060"/>
        </w:rPr>
        <w:t>CLASSIFICA</w:t>
      </w:r>
    </w:p>
    <w:p w14:paraId="24908E28" w14:textId="77777777" w:rsidR="00FD2047" w:rsidRPr="00923F9E" w:rsidRDefault="00FD2047" w:rsidP="00FD2047">
      <w:pPr>
        <w:pStyle w:val="breakline"/>
        <w:rPr>
          <w:color w:val="002060"/>
        </w:rPr>
      </w:pPr>
    </w:p>
    <w:p w14:paraId="58AA49BB" w14:textId="77777777" w:rsidR="00FD2047" w:rsidRPr="00923F9E" w:rsidRDefault="00FD2047" w:rsidP="00FD2047">
      <w:pPr>
        <w:pStyle w:val="breakline"/>
        <w:rPr>
          <w:color w:val="002060"/>
        </w:rPr>
      </w:pPr>
    </w:p>
    <w:p w14:paraId="17DB636D" w14:textId="77777777" w:rsidR="00FD2047" w:rsidRPr="00923F9E" w:rsidRDefault="00FD2047" w:rsidP="00FD2047">
      <w:pPr>
        <w:pStyle w:val="sottotitolocampionato10"/>
        <w:rPr>
          <w:color w:val="002060"/>
        </w:rPr>
      </w:pPr>
      <w:r w:rsidRPr="00923F9E">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D2047" w:rsidRPr="00923F9E" w14:paraId="72767E41" w14:textId="77777777" w:rsidTr="00147C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213EE" w14:textId="77777777" w:rsidR="00FD2047" w:rsidRPr="00923F9E" w:rsidRDefault="00FD2047" w:rsidP="00147C84">
            <w:pPr>
              <w:pStyle w:val="headertabella0"/>
              <w:rPr>
                <w:color w:val="002060"/>
              </w:rPr>
            </w:pPr>
            <w:r w:rsidRPr="00923F9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3684D" w14:textId="77777777" w:rsidR="00FD2047" w:rsidRPr="00923F9E" w:rsidRDefault="00FD2047" w:rsidP="00147C84">
            <w:pPr>
              <w:pStyle w:val="headertabella0"/>
              <w:rPr>
                <w:color w:val="002060"/>
              </w:rPr>
            </w:pPr>
            <w:r w:rsidRPr="00923F9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53FD1" w14:textId="77777777" w:rsidR="00FD2047" w:rsidRPr="00923F9E" w:rsidRDefault="00FD2047" w:rsidP="00147C84">
            <w:pPr>
              <w:pStyle w:val="headertabella0"/>
              <w:rPr>
                <w:color w:val="002060"/>
              </w:rPr>
            </w:pPr>
            <w:r w:rsidRPr="00923F9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E19B4" w14:textId="77777777" w:rsidR="00FD2047" w:rsidRPr="00923F9E" w:rsidRDefault="00FD2047" w:rsidP="00147C84">
            <w:pPr>
              <w:pStyle w:val="headertabella0"/>
              <w:rPr>
                <w:color w:val="002060"/>
              </w:rPr>
            </w:pPr>
            <w:r w:rsidRPr="00923F9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CF3FE" w14:textId="77777777" w:rsidR="00FD2047" w:rsidRPr="00923F9E" w:rsidRDefault="00FD2047" w:rsidP="00147C84">
            <w:pPr>
              <w:pStyle w:val="headertabella0"/>
              <w:rPr>
                <w:color w:val="002060"/>
              </w:rPr>
            </w:pPr>
            <w:r w:rsidRPr="00923F9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93CCD" w14:textId="77777777" w:rsidR="00FD2047" w:rsidRPr="00923F9E" w:rsidRDefault="00FD2047" w:rsidP="00147C84">
            <w:pPr>
              <w:pStyle w:val="headertabella0"/>
              <w:rPr>
                <w:color w:val="002060"/>
              </w:rPr>
            </w:pPr>
            <w:r w:rsidRPr="00923F9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EE6308" w14:textId="77777777" w:rsidR="00FD2047" w:rsidRPr="00923F9E" w:rsidRDefault="00FD2047" w:rsidP="00147C84">
            <w:pPr>
              <w:pStyle w:val="headertabella0"/>
              <w:rPr>
                <w:color w:val="002060"/>
              </w:rPr>
            </w:pPr>
            <w:r w:rsidRPr="00923F9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A0C96" w14:textId="77777777" w:rsidR="00FD2047" w:rsidRPr="00923F9E" w:rsidRDefault="00FD2047" w:rsidP="00147C84">
            <w:pPr>
              <w:pStyle w:val="headertabella0"/>
              <w:rPr>
                <w:color w:val="002060"/>
              </w:rPr>
            </w:pPr>
            <w:r w:rsidRPr="00923F9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1B8CD" w14:textId="77777777" w:rsidR="00FD2047" w:rsidRPr="00923F9E" w:rsidRDefault="00FD2047" w:rsidP="00147C84">
            <w:pPr>
              <w:pStyle w:val="headertabella0"/>
              <w:rPr>
                <w:color w:val="002060"/>
              </w:rPr>
            </w:pPr>
            <w:r w:rsidRPr="00923F9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B4FF1" w14:textId="77777777" w:rsidR="00FD2047" w:rsidRPr="00923F9E" w:rsidRDefault="00FD2047" w:rsidP="00147C84">
            <w:pPr>
              <w:pStyle w:val="headertabella0"/>
              <w:rPr>
                <w:color w:val="002060"/>
              </w:rPr>
            </w:pPr>
            <w:r w:rsidRPr="00923F9E">
              <w:rPr>
                <w:color w:val="002060"/>
              </w:rPr>
              <w:t>PE</w:t>
            </w:r>
          </w:p>
        </w:tc>
      </w:tr>
      <w:tr w:rsidR="00FD2047" w:rsidRPr="00923F9E" w14:paraId="3A3D1469" w14:textId="77777777" w:rsidTr="00147C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D67C2C" w14:textId="77777777" w:rsidR="00FD2047" w:rsidRPr="00923F9E" w:rsidRDefault="00FD2047" w:rsidP="00147C84">
            <w:pPr>
              <w:pStyle w:val="rowtabella0"/>
              <w:rPr>
                <w:color w:val="002060"/>
              </w:rPr>
            </w:pPr>
            <w:r w:rsidRPr="00923F9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687DE" w14:textId="77777777" w:rsidR="00FD2047" w:rsidRPr="00923F9E" w:rsidRDefault="00FD2047" w:rsidP="00147C84">
            <w:pPr>
              <w:pStyle w:val="rowtabella0"/>
              <w:jc w:val="center"/>
              <w:rPr>
                <w:color w:val="002060"/>
              </w:rPr>
            </w:pPr>
            <w:r w:rsidRPr="00923F9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707FE"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A8BE4" w14:textId="77777777" w:rsidR="00FD2047" w:rsidRPr="00923F9E" w:rsidRDefault="00FD2047" w:rsidP="00147C84">
            <w:pPr>
              <w:pStyle w:val="rowtabella0"/>
              <w:jc w:val="center"/>
              <w:rPr>
                <w:color w:val="002060"/>
              </w:rPr>
            </w:pPr>
            <w:r w:rsidRPr="00923F9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583E5"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1A867"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66ACF" w14:textId="77777777" w:rsidR="00FD2047" w:rsidRPr="00923F9E" w:rsidRDefault="00FD2047" w:rsidP="00147C84">
            <w:pPr>
              <w:pStyle w:val="rowtabella0"/>
              <w:jc w:val="center"/>
              <w:rPr>
                <w:color w:val="002060"/>
              </w:rPr>
            </w:pPr>
            <w:r w:rsidRPr="00923F9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C568C" w14:textId="77777777" w:rsidR="00FD2047" w:rsidRPr="00923F9E" w:rsidRDefault="00FD2047" w:rsidP="00147C84">
            <w:pPr>
              <w:pStyle w:val="rowtabella0"/>
              <w:jc w:val="center"/>
              <w:rPr>
                <w:color w:val="002060"/>
              </w:rPr>
            </w:pPr>
            <w:r w:rsidRPr="00923F9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12069" w14:textId="77777777" w:rsidR="00FD2047" w:rsidRPr="00923F9E" w:rsidRDefault="00FD2047" w:rsidP="00147C84">
            <w:pPr>
              <w:pStyle w:val="rowtabella0"/>
              <w:jc w:val="center"/>
              <w:rPr>
                <w:color w:val="002060"/>
              </w:rPr>
            </w:pPr>
            <w:r w:rsidRPr="00923F9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53709" w14:textId="77777777" w:rsidR="00FD2047" w:rsidRPr="00923F9E" w:rsidRDefault="00FD2047" w:rsidP="00147C84">
            <w:pPr>
              <w:pStyle w:val="rowtabella0"/>
              <w:jc w:val="center"/>
              <w:rPr>
                <w:color w:val="002060"/>
              </w:rPr>
            </w:pPr>
            <w:r w:rsidRPr="00923F9E">
              <w:rPr>
                <w:color w:val="002060"/>
              </w:rPr>
              <w:t>0</w:t>
            </w:r>
          </w:p>
        </w:tc>
      </w:tr>
      <w:tr w:rsidR="00FD2047" w:rsidRPr="00923F9E" w14:paraId="70F3AC28"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44C634" w14:textId="77777777" w:rsidR="00FD2047" w:rsidRPr="00923F9E" w:rsidRDefault="00FD2047" w:rsidP="00147C84">
            <w:pPr>
              <w:pStyle w:val="rowtabella0"/>
              <w:rPr>
                <w:color w:val="002060"/>
              </w:rPr>
            </w:pPr>
            <w:r w:rsidRPr="00923F9E">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497D3" w14:textId="77777777" w:rsidR="00FD2047" w:rsidRPr="00923F9E" w:rsidRDefault="00FD2047" w:rsidP="00147C84">
            <w:pPr>
              <w:pStyle w:val="rowtabella0"/>
              <w:jc w:val="center"/>
              <w:rPr>
                <w:color w:val="002060"/>
              </w:rPr>
            </w:pPr>
            <w:r w:rsidRPr="00923F9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158D0"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8F16A" w14:textId="77777777" w:rsidR="00FD2047" w:rsidRPr="00923F9E" w:rsidRDefault="00FD2047" w:rsidP="00147C84">
            <w:pPr>
              <w:pStyle w:val="rowtabella0"/>
              <w:jc w:val="center"/>
              <w:rPr>
                <w:color w:val="002060"/>
              </w:rPr>
            </w:pPr>
            <w:r w:rsidRPr="00923F9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23EC9"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F5F3D"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5862B" w14:textId="77777777" w:rsidR="00FD2047" w:rsidRPr="00923F9E" w:rsidRDefault="00FD2047" w:rsidP="00147C84">
            <w:pPr>
              <w:pStyle w:val="rowtabella0"/>
              <w:jc w:val="center"/>
              <w:rPr>
                <w:color w:val="002060"/>
              </w:rPr>
            </w:pPr>
            <w:r w:rsidRPr="00923F9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905C0" w14:textId="77777777" w:rsidR="00FD2047" w:rsidRPr="00923F9E" w:rsidRDefault="00FD2047" w:rsidP="00147C84">
            <w:pPr>
              <w:pStyle w:val="rowtabella0"/>
              <w:jc w:val="center"/>
              <w:rPr>
                <w:color w:val="002060"/>
              </w:rPr>
            </w:pPr>
            <w:r w:rsidRPr="00923F9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E6055"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25E98" w14:textId="77777777" w:rsidR="00FD2047" w:rsidRPr="00923F9E" w:rsidRDefault="00FD2047" w:rsidP="00147C84">
            <w:pPr>
              <w:pStyle w:val="rowtabella0"/>
              <w:jc w:val="center"/>
              <w:rPr>
                <w:color w:val="002060"/>
              </w:rPr>
            </w:pPr>
            <w:r w:rsidRPr="00923F9E">
              <w:rPr>
                <w:color w:val="002060"/>
              </w:rPr>
              <w:t>0</w:t>
            </w:r>
          </w:p>
        </w:tc>
      </w:tr>
      <w:tr w:rsidR="00FD2047" w:rsidRPr="00923F9E" w14:paraId="799EC917"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206A8C" w14:textId="77777777" w:rsidR="00FD2047" w:rsidRPr="00923F9E" w:rsidRDefault="00FD2047" w:rsidP="00147C84">
            <w:pPr>
              <w:pStyle w:val="rowtabella0"/>
              <w:rPr>
                <w:color w:val="002060"/>
              </w:rPr>
            </w:pPr>
            <w:r w:rsidRPr="00923F9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46BFB" w14:textId="77777777" w:rsidR="00FD2047" w:rsidRPr="00923F9E" w:rsidRDefault="00FD2047" w:rsidP="00147C84">
            <w:pPr>
              <w:pStyle w:val="rowtabella0"/>
              <w:jc w:val="center"/>
              <w:rPr>
                <w:color w:val="002060"/>
              </w:rPr>
            </w:pPr>
            <w:r w:rsidRPr="00923F9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F3DF9"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93F5D"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0BEAF"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008A2"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7E626" w14:textId="77777777" w:rsidR="00FD2047" w:rsidRPr="00923F9E" w:rsidRDefault="00FD2047" w:rsidP="00147C84">
            <w:pPr>
              <w:pStyle w:val="rowtabella0"/>
              <w:jc w:val="center"/>
              <w:rPr>
                <w:color w:val="002060"/>
              </w:rPr>
            </w:pPr>
            <w:r w:rsidRPr="00923F9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51B97" w14:textId="77777777" w:rsidR="00FD2047" w:rsidRPr="00923F9E" w:rsidRDefault="00FD2047" w:rsidP="00147C84">
            <w:pPr>
              <w:pStyle w:val="rowtabella0"/>
              <w:jc w:val="center"/>
              <w:rPr>
                <w:color w:val="002060"/>
              </w:rPr>
            </w:pPr>
            <w:r w:rsidRPr="00923F9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05D40"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64196" w14:textId="77777777" w:rsidR="00FD2047" w:rsidRPr="00923F9E" w:rsidRDefault="00FD2047" w:rsidP="00147C84">
            <w:pPr>
              <w:pStyle w:val="rowtabella0"/>
              <w:jc w:val="center"/>
              <w:rPr>
                <w:color w:val="002060"/>
              </w:rPr>
            </w:pPr>
            <w:r w:rsidRPr="00923F9E">
              <w:rPr>
                <w:color w:val="002060"/>
              </w:rPr>
              <w:t>0</w:t>
            </w:r>
          </w:p>
        </w:tc>
      </w:tr>
      <w:tr w:rsidR="00FD2047" w:rsidRPr="00923F9E" w14:paraId="7918841B"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9580FF" w14:textId="77777777" w:rsidR="00FD2047" w:rsidRPr="00923F9E" w:rsidRDefault="00FD2047" w:rsidP="00147C84">
            <w:pPr>
              <w:pStyle w:val="rowtabella0"/>
              <w:rPr>
                <w:color w:val="002060"/>
              </w:rPr>
            </w:pPr>
            <w:r w:rsidRPr="00923F9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2AA67" w14:textId="77777777" w:rsidR="00FD2047" w:rsidRPr="00923F9E" w:rsidRDefault="00FD2047" w:rsidP="00147C84">
            <w:pPr>
              <w:pStyle w:val="rowtabella0"/>
              <w:jc w:val="center"/>
              <w:rPr>
                <w:color w:val="002060"/>
              </w:rPr>
            </w:pPr>
            <w:r w:rsidRPr="00923F9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FFD3E"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32CD5"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BC423"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06DF9"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7BBA6" w14:textId="77777777" w:rsidR="00FD2047" w:rsidRPr="00923F9E" w:rsidRDefault="00FD2047" w:rsidP="00147C84">
            <w:pPr>
              <w:pStyle w:val="rowtabella0"/>
              <w:jc w:val="center"/>
              <w:rPr>
                <w:color w:val="002060"/>
              </w:rPr>
            </w:pPr>
            <w:r w:rsidRPr="00923F9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6D97A" w14:textId="77777777" w:rsidR="00FD2047" w:rsidRPr="00923F9E" w:rsidRDefault="00FD2047" w:rsidP="00147C84">
            <w:pPr>
              <w:pStyle w:val="rowtabella0"/>
              <w:jc w:val="center"/>
              <w:rPr>
                <w:color w:val="002060"/>
              </w:rPr>
            </w:pPr>
            <w:r w:rsidRPr="00923F9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1CEB3"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37768" w14:textId="77777777" w:rsidR="00FD2047" w:rsidRPr="00923F9E" w:rsidRDefault="00FD2047" w:rsidP="00147C84">
            <w:pPr>
              <w:pStyle w:val="rowtabella0"/>
              <w:jc w:val="center"/>
              <w:rPr>
                <w:color w:val="002060"/>
              </w:rPr>
            </w:pPr>
            <w:r w:rsidRPr="00923F9E">
              <w:rPr>
                <w:color w:val="002060"/>
              </w:rPr>
              <w:t>0</w:t>
            </w:r>
          </w:p>
        </w:tc>
      </w:tr>
      <w:tr w:rsidR="00FD2047" w:rsidRPr="00923F9E" w14:paraId="4CD05469"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90E9E8" w14:textId="77777777" w:rsidR="00FD2047" w:rsidRPr="00923F9E" w:rsidRDefault="00FD2047" w:rsidP="00147C84">
            <w:pPr>
              <w:pStyle w:val="rowtabella0"/>
              <w:rPr>
                <w:color w:val="002060"/>
              </w:rPr>
            </w:pPr>
            <w:r w:rsidRPr="00923F9E">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A4AEA" w14:textId="77777777" w:rsidR="00FD2047" w:rsidRPr="00923F9E" w:rsidRDefault="00FD2047" w:rsidP="00147C84">
            <w:pPr>
              <w:pStyle w:val="rowtabella0"/>
              <w:jc w:val="center"/>
              <w:rPr>
                <w:color w:val="002060"/>
              </w:rPr>
            </w:pPr>
            <w:r w:rsidRPr="00923F9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8C07B"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D27D8"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E585F"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0F241" w14:textId="77777777" w:rsidR="00FD2047" w:rsidRPr="00923F9E" w:rsidRDefault="00FD2047" w:rsidP="00147C84">
            <w:pPr>
              <w:pStyle w:val="rowtabella0"/>
              <w:jc w:val="center"/>
              <w:rPr>
                <w:color w:val="002060"/>
              </w:rPr>
            </w:pPr>
            <w:r w:rsidRPr="00923F9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A74DD" w14:textId="77777777" w:rsidR="00FD2047" w:rsidRPr="00923F9E" w:rsidRDefault="00FD2047" w:rsidP="00147C84">
            <w:pPr>
              <w:pStyle w:val="rowtabella0"/>
              <w:jc w:val="center"/>
              <w:rPr>
                <w:color w:val="002060"/>
              </w:rPr>
            </w:pPr>
            <w:r w:rsidRPr="00923F9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2268B" w14:textId="77777777" w:rsidR="00FD2047" w:rsidRPr="00923F9E" w:rsidRDefault="00FD2047" w:rsidP="00147C84">
            <w:pPr>
              <w:pStyle w:val="rowtabella0"/>
              <w:jc w:val="center"/>
              <w:rPr>
                <w:color w:val="002060"/>
              </w:rPr>
            </w:pPr>
            <w:r w:rsidRPr="00923F9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D5752" w14:textId="77777777" w:rsidR="00FD2047" w:rsidRPr="00923F9E" w:rsidRDefault="00FD2047" w:rsidP="00147C84">
            <w:pPr>
              <w:pStyle w:val="rowtabella0"/>
              <w:jc w:val="center"/>
              <w:rPr>
                <w:color w:val="002060"/>
              </w:rPr>
            </w:pPr>
            <w:r w:rsidRPr="00923F9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BC0CC" w14:textId="77777777" w:rsidR="00FD2047" w:rsidRPr="00923F9E" w:rsidRDefault="00FD2047" w:rsidP="00147C84">
            <w:pPr>
              <w:pStyle w:val="rowtabella0"/>
              <w:jc w:val="center"/>
              <w:rPr>
                <w:color w:val="002060"/>
              </w:rPr>
            </w:pPr>
            <w:r w:rsidRPr="00923F9E">
              <w:rPr>
                <w:color w:val="002060"/>
              </w:rPr>
              <w:t>0</w:t>
            </w:r>
          </w:p>
        </w:tc>
      </w:tr>
      <w:tr w:rsidR="00FD2047" w:rsidRPr="00923F9E" w14:paraId="6C7B1F79" w14:textId="77777777" w:rsidTr="00147C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431530" w14:textId="77777777" w:rsidR="00FD2047" w:rsidRPr="00923F9E" w:rsidRDefault="00FD2047" w:rsidP="00147C84">
            <w:pPr>
              <w:pStyle w:val="rowtabella0"/>
              <w:rPr>
                <w:color w:val="002060"/>
              </w:rPr>
            </w:pPr>
            <w:r w:rsidRPr="00923F9E">
              <w:rPr>
                <w:color w:val="002060"/>
              </w:rPr>
              <w:t xml:space="preserve">G.S. AUDAX 1970 </w:t>
            </w:r>
            <w:proofErr w:type="gramStart"/>
            <w:r w:rsidRPr="00923F9E">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0B27E"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C86E1"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F505C"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AC58C"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94375" w14:textId="77777777" w:rsidR="00FD2047" w:rsidRPr="00923F9E" w:rsidRDefault="00FD2047" w:rsidP="00147C84">
            <w:pPr>
              <w:pStyle w:val="rowtabella0"/>
              <w:jc w:val="center"/>
              <w:rPr>
                <w:color w:val="002060"/>
              </w:rPr>
            </w:pPr>
            <w:r w:rsidRPr="00923F9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DB0CE" w14:textId="77777777" w:rsidR="00FD2047" w:rsidRPr="00923F9E" w:rsidRDefault="00FD2047" w:rsidP="00147C84">
            <w:pPr>
              <w:pStyle w:val="rowtabella0"/>
              <w:jc w:val="center"/>
              <w:rPr>
                <w:color w:val="002060"/>
              </w:rPr>
            </w:pPr>
            <w:r w:rsidRPr="00923F9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48562" w14:textId="77777777" w:rsidR="00FD2047" w:rsidRPr="00923F9E" w:rsidRDefault="00FD2047" w:rsidP="00147C84">
            <w:pPr>
              <w:pStyle w:val="rowtabella0"/>
              <w:jc w:val="center"/>
              <w:rPr>
                <w:color w:val="002060"/>
              </w:rPr>
            </w:pPr>
            <w:r w:rsidRPr="00923F9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DE36F" w14:textId="77777777" w:rsidR="00FD2047" w:rsidRPr="00923F9E" w:rsidRDefault="00FD2047" w:rsidP="00147C84">
            <w:pPr>
              <w:pStyle w:val="rowtabella0"/>
              <w:jc w:val="center"/>
              <w:rPr>
                <w:color w:val="002060"/>
              </w:rPr>
            </w:pPr>
            <w:r w:rsidRPr="00923F9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AE333" w14:textId="77777777" w:rsidR="00FD2047" w:rsidRPr="00923F9E" w:rsidRDefault="00FD2047" w:rsidP="00147C84">
            <w:pPr>
              <w:pStyle w:val="rowtabella0"/>
              <w:jc w:val="center"/>
              <w:rPr>
                <w:color w:val="002060"/>
              </w:rPr>
            </w:pPr>
            <w:r w:rsidRPr="00923F9E">
              <w:rPr>
                <w:color w:val="002060"/>
              </w:rPr>
              <w:t>0</w:t>
            </w:r>
          </w:p>
        </w:tc>
      </w:tr>
    </w:tbl>
    <w:p w14:paraId="4A736037" w14:textId="77777777" w:rsidR="00FD2047" w:rsidRPr="00923F9E" w:rsidRDefault="00FD2047" w:rsidP="00FD2047">
      <w:pPr>
        <w:pStyle w:val="breakline"/>
        <w:rPr>
          <w:rFonts w:eastAsiaTheme="minorEastAsia"/>
          <w:color w:val="002060"/>
        </w:rPr>
      </w:pPr>
    </w:p>
    <w:p w14:paraId="473EF02D" w14:textId="77777777" w:rsidR="00FD2047" w:rsidRPr="00923F9E" w:rsidRDefault="00FD2047" w:rsidP="00FD2047">
      <w:pPr>
        <w:pStyle w:val="breakline"/>
        <w:rPr>
          <w:color w:val="002060"/>
        </w:rPr>
      </w:pPr>
    </w:p>
    <w:p w14:paraId="5490D227" w14:textId="77777777" w:rsidR="00FD2047" w:rsidRPr="00923F9E" w:rsidRDefault="00FD2047" w:rsidP="00FD2047">
      <w:pPr>
        <w:pStyle w:val="sottotitolocampionato10"/>
        <w:rPr>
          <w:color w:val="002060"/>
        </w:rPr>
      </w:pPr>
      <w:r w:rsidRPr="00923F9E">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D2047" w:rsidRPr="00923F9E" w14:paraId="43A31465" w14:textId="77777777" w:rsidTr="00147C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AF9E8" w14:textId="77777777" w:rsidR="00FD2047" w:rsidRPr="00923F9E" w:rsidRDefault="00FD2047" w:rsidP="00147C84">
            <w:pPr>
              <w:pStyle w:val="headertabella0"/>
              <w:rPr>
                <w:color w:val="002060"/>
              </w:rPr>
            </w:pPr>
            <w:r w:rsidRPr="00923F9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22E05" w14:textId="77777777" w:rsidR="00FD2047" w:rsidRPr="00923F9E" w:rsidRDefault="00FD2047" w:rsidP="00147C84">
            <w:pPr>
              <w:pStyle w:val="headertabella0"/>
              <w:rPr>
                <w:color w:val="002060"/>
              </w:rPr>
            </w:pPr>
            <w:r w:rsidRPr="00923F9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C4F82" w14:textId="77777777" w:rsidR="00FD2047" w:rsidRPr="00923F9E" w:rsidRDefault="00FD2047" w:rsidP="00147C84">
            <w:pPr>
              <w:pStyle w:val="headertabella0"/>
              <w:rPr>
                <w:color w:val="002060"/>
              </w:rPr>
            </w:pPr>
            <w:r w:rsidRPr="00923F9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2F1F5" w14:textId="77777777" w:rsidR="00FD2047" w:rsidRPr="00923F9E" w:rsidRDefault="00FD2047" w:rsidP="00147C84">
            <w:pPr>
              <w:pStyle w:val="headertabella0"/>
              <w:rPr>
                <w:color w:val="002060"/>
              </w:rPr>
            </w:pPr>
            <w:r w:rsidRPr="00923F9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94BFF" w14:textId="77777777" w:rsidR="00FD2047" w:rsidRPr="00923F9E" w:rsidRDefault="00FD2047" w:rsidP="00147C84">
            <w:pPr>
              <w:pStyle w:val="headertabella0"/>
              <w:rPr>
                <w:color w:val="002060"/>
              </w:rPr>
            </w:pPr>
            <w:r w:rsidRPr="00923F9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5698D" w14:textId="77777777" w:rsidR="00FD2047" w:rsidRPr="00923F9E" w:rsidRDefault="00FD2047" w:rsidP="00147C84">
            <w:pPr>
              <w:pStyle w:val="headertabella0"/>
              <w:rPr>
                <w:color w:val="002060"/>
              </w:rPr>
            </w:pPr>
            <w:r w:rsidRPr="00923F9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F1FFD" w14:textId="77777777" w:rsidR="00FD2047" w:rsidRPr="00923F9E" w:rsidRDefault="00FD2047" w:rsidP="00147C84">
            <w:pPr>
              <w:pStyle w:val="headertabella0"/>
              <w:rPr>
                <w:color w:val="002060"/>
              </w:rPr>
            </w:pPr>
            <w:r w:rsidRPr="00923F9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AF79D" w14:textId="77777777" w:rsidR="00FD2047" w:rsidRPr="00923F9E" w:rsidRDefault="00FD2047" w:rsidP="00147C84">
            <w:pPr>
              <w:pStyle w:val="headertabella0"/>
              <w:rPr>
                <w:color w:val="002060"/>
              </w:rPr>
            </w:pPr>
            <w:r w:rsidRPr="00923F9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A1F8D" w14:textId="77777777" w:rsidR="00FD2047" w:rsidRPr="00923F9E" w:rsidRDefault="00FD2047" w:rsidP="00147C84">
            <w:pPr>
              <w:pStyle w:val="headertabella0"/>
              <w:rPr>
                <w:color w:val="002060"/>
              </w:rPr>
            </w:pPr>
            <w:r w:rsidRPr="00923F9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90BB7" w14:textId="77777777" w:rsidR="00FD2047" w:rsidRPr="00923F9E" w:rsidRDefault="00FD2047" w:rsidP="00147C84">
            <w:pPr>
              <w:pStyle w:val="headertabella0"/>
              <w:rPr>
                <w:color w:val="002060"/>
              </w:rPr>
            </w:pPr>
            <w:r w:rsidRPr="00923F9E">
              <w:rPr>
                <w:color w:val="002060"/>
              </w:rPr>
              <w:t>PE</w:t>
            </w:r>
          </w:p>
        </w:tc>
      </w:tr>
      <w:tr w:rsidR="00FD2047" w:rsidRPr="00923F9E" w14:paraId="290BC743" w14:textId="77777777" w:rsidTr="00147C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5237E7" w14:textId="77777777" w:rsidR="00FD2047" w:rsidRPr="00923F9E" w:rsidRDefault="00FD2047" w:rsidP="00147C84">
            <w:pPr>
              <w:pStyle w:val="rowtabella0"/>
              <w:rPr>
                <w:color w:val="002060"/>
              </w:rPr>
            </w:pPr>
            <w:r w:rsidRPr="00923F9E">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785F1" w14:textId="77777777" w:rsidR="00FD2047" w:rsidRPr="00923F9E" w:rsidRDefault="00FD2047" w:rsidP="00147C84">
            <w:pPr>
              <w:pStyle w:val="rowtabella0"/>
              <w:jc w:val="center"/>
              <w:rPr>
                <w:color w:val="002060"/>
              </w:rPr>
            </w:pPr>
            <w:r w:rsidRPr="00923F9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A2D0A"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EC535" w14:textId="77777777" w:rsidR="00FD2047" w:rsidRPr="00923F9E" w:rsidRDefault="00FD2047" w:rsidP="00147C84">
            <w:pPr>
              <w:pStyle w:val="rowtabella0"/>
              <w:jc w:val="center"/>
              <w:rPr>
                <w:color w:val="002060"/>
              </w:rPr>
            </w:pPr>
            <w:r w:rsidRPr="00923F9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03D5F"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F4B6A"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CFC8B" w14:textId="77777777" w:rsidR="00FD2047" w:rsidRPr="00923F9E" w:rsidRDefault="00FD2047" w:rsidP="00147C84">
            <w:pPr>
              <w:pStyle w:val="rowtabella0"/>
              <w:jc w:val="center"/>
              <w:rPr>
                <w:color w:val="002060"/>
              </w:rPr>
            </w:pPr>
            <w:r w:rsidRPr="00923F9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154EF" w14:textId="77777777" w:rsidR="00FD2047" w:rsidRPr="00923F9E" w:rsidRDefault="00FD2047" w:rsidP="00147C84">
            <w:pPr>
              <w:pStyle w:val="rowtabella0"/>
              <w:jc w:val="center"/>
              <w:rPr>
                <w:color w:val="002060"/>
              </w:rPr>
            </w:pPr>
            <w:r w:rsidRPr="00923F9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43902" w14:textId="77777777" w:rsidR="00FD2047" w:rsidRPr="00923F9E" w:rsidRDefault="00FD2047" w:rsidP="00147C84">
            <w:pPr>
              <w:pStyle w:val="rowtabella0"/>
              <w:jc w:val="center"/>
              <w:rPr>
                <w:color w:val="002060"/>
              </w:rPr>
            </w:pPr>
            <w:r w:rsidRPr="00923F9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BAF95" w14:textId="77777777" w:rsidR="00FD2047" w:rsidRPr="00923F9E" w:rsidRDefault="00FD2047" w:rsidP="00147C84">
            <w:pPr>
              <w:pStyle w:val="rowtabella0"/>
              <w:jc w:val="center"/>
              <w:rPr>
                <w:color w:val="002060"/>
              </w:rPr>
            </w:pPr>
            <w:r w:rsidRPr="00923F9E">
              <w:rPr>
                <w:color w:val="002060"/>
              </w:rPr>
              <w:t>0</w:t>
            </w:r>
          </w:p>
        </w:tc>
      </w:tr>
      <w:tr w:rsidR="00FD2047" w:rsidRPr="00923F9E" w14:paraId="06944DD9"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E830E7" w14:textId="77777777" w:rsidR="00FD2047" w:rsidRPr="00923F9E" w:rsidRDefault="00FD2047" w:rsidP="00147C84">
            <w:pPr>
              <w:pStyle w:val="rowtabella0"/>
              <w:rPr>
                <w:color w:val="002060"/>
              </w:rPr>
            </w:pPr>
            <w:r w:rsidRPr="00923F9E">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8E669" w14:textId="77777777" w:rsidR="00FD2047" w:rsidRPr="00923F9E" w:rsidRDefault="00FD2047" w:rsidP="00147C84">
            <w:pPr>
              <w:pStyle w:val="rowtabella0"/>
              <w:jc w:val="center"/>
              <w:rPr>
                <w:color w:val="002060"/>
              </w:rPr>
            </w:pPr>
            <w:r w:rsidRPr="00923F9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C117B"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74C29" w14:textId="77777777" w:rsidR="00FD2047" w:rsidRPr="00923F9E" w:rsidRDefault="00FD2047" w:rsidP="00147C84">
            <w:pPr>
              <w:pStyle w:val="rowtabella0"/>
              <w:jc w:val="center"/>
              <w:rPr>
                <w:color w:val="002060"/>
              </w:rPr>
            </w:pPr>
            <w:r w:rsidRPr="00923F9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1AEBD"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96D6F"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8474B" w14:textId="77777777" w:rsidR="00FD2047" w:rsidRPr="00923F9E" w:rsidRDefault="00FD2047" w:rsidP="00147C84">
            <w:pPr>
              <w:pStyle w:val="rowtabella0"/>
              <w:jc w:val="center"/>
              <w:rPr>
                <w:color w:val="002060"/>
              </w:rPr>
            </w:pPr>
            <w:r w:rsidRPr="00923F9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3C769" w14:textId="77777777" w:rsidR="00FD2047" w:rsidRPr="00923F9E" w:rsidRDefault="00FD2047" w:rsidP="00147C84">
            <w:pPr>
              <w:pStyle w:val="rowtabella0"/>
              <w:jc w:val="center"/>
              <w:rPr>
                <w:color w:val="002060"/>
              </w:rPr>
            </w:pPr>
            <w:r w:rsidRPr="00923F9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5E5B5" w14:textId="77777777" w:rsidR="00FD2047" w:rsidRPr="00923F9E" w:rsidRDefault="00FD2047" w:rsidP="00147C84">
            <w:pPr>
              <w:pStyle w:val="rowtabella0"/>
              <w:jc w:val="center"/>
              <w:rPr>
                <w:color w:val="002060"/>
              </w:rPr>
            </w:pPr>
            <w:r w:rsidRPr="00923F9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A0D13" w14:textId="77777777" w:rsidR="00FD2047" w:rsidRPr="00923F9E" w:rsidRDefault="00FD2047" w:rsidP="00147C84">
            <w:pPr>
              <w:pStyle w:val="rowtabella0"/>
              <w:jc w:val="center"/>
              <w:rPr>
                <w:color w:val="002060"/>
              </w:rPr>
            </w:pPr>
            <w:r w:rsidRPr="00923F9E">
              <w:rPr>
                <w:color w:val="002060"/>
              </w:rPr>
              <w:t>0</w:t>
            </w:r>
          </w:p>
        </w:tc>
      </w:tr>
      <w:tr w:rsidR="00FD2047" w:rsidRPr="00923F9E" w14:paraId="0FD941C6"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7B3D4D" w14:textId="77777777" w:rsidR="00FD2047" w:rsidRPr="00923F9E" w:rsidRDefault="00FD2047" w:rsidP="00147C84">
            <w:pPr>
              <w:pStyle w:val="rowtabella0"/>
              <w:rPr>
                <w:color w:val="002060"/>
              </w:rPr>
            </w:pPr>
            <w:r w:rsidRPr="00923F9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B60AE" w14:textId="77777777" w:rsidR="00FD2047" w:rsidRPr="00923F9E" w:rsidRDefault="00FD2047" w:rsidP="00147C84">
            <w:pPr>
              <w:pStyle w:val="rowtabella0"/>
              <w:jc w:val="center"/>
              <w:rPr>
                <w:color w:val="002060"/>
              </w:rPr>
            </w:pPr>
            <w:r w:rsidRPr="00923F9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8C568"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A2198"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76C9C"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E4C7A"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8B9D0" w14:textId="77777777" w:rsidR="00FD2047" w:rsidRPr="00923F9E" w:rsidRDefault="00FD2047" w:rsidP="00147C84">
            <w:pPr>
              <w:pStyle w:val="rowtabella0"/>
              <w:jc w:val="center"/>
              <w:rPr>
                <w:color w:val="002060"/>
              </w:rPr>
            </w:pPr>
            <w:r w:rsidRPr="00923F9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D4411" w14:textId="77777777" w:rsidR="00FD2047" w:rsidRPr="00923F9E" w:rsidRDefault="00FD2047" w:rsidP="00147C84">
            <w:pPr>
              <w:pStyle w:val="rowtabella0"/>
              <w:jc w:val="center"/>
              <w:rPr>
                <w:color w:val="002060"/>
              </w:rPr>
            </w:pPr>
            <w:r w:rsidRPr="00923F9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92268" w14:textId="77777777" w:rsidR="00FD2047" w:rsidRPr="00923F9E" w:rsidRDefault="00FD2047" w:rsidP="00147C84">
            <w:pPr>
              <w:pStyle w:val="rowtabella0"/>
              <w:jc w:val="center"/>
              <w:rPr>
                <w:color w:val="002060"/>
              </w:rPr>
            </w:pPr>
            <w:r w:rsidRPr="00923F9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9CEA5" w14:textId="77777777" w:rsidR="00FD2047" w:rsidRPr="00923F9E" w:rsidRDefault="00FD2047" w:rsidP="00147C84">
            <w:pPr>
              <w:pStyle w:val="rowtabella0"/>
              <w:jc w:val="center"/>
              <w:rPr>
                <w:color w:val="002060"/>
              </w:rPr>
            </w:pPr>
            <w:r w:rsidRPr="00923F9E">
              <w:rPr>
                <w:color w:val="002060"/>
              </w:rPr>
              <w:t>0</w:t>
            </w:r>
          </w:p>
        </w:tc>
      </w:tr>
      <w:tr w:rsidR="00FD2047" w:rsidRPr="00923F9E" w14:paraId="639FF63D"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BCF464" w14:textId="77777777" w:rsidR="00FD2047" w:rsidRPr="00923F9E" w:rsidRDefault="00FD2047" w:rsidP="00147C84">
            <w:pPr>
              <w:pStyle w:val="rowtabella0"/>
              <w:rPr>
                <w:color w:val="002060"/>
              </w:rPr>
            </w:pPr>
            <w:r w:rsidRPr="00923F9E">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8614B"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9403B"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1E3F0"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2331F"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00A4B" w14:textId="77777777" w:rsidR="00FD2047" w:rsidRPr="00923F9E" w:rsidRDefault="00FD2047" w:rsidP="00147C84">
            <w:pPr>
              <w:pStyle w:val="rowtabella0"/>
              <w:jc w:val="center"/>
              <w:rPr>
                <w:color w:val="002060"/>
              </w:rPr>
            </w:pPr>
            <w:r w:rsidRPr="00923F9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7DDE1" w14:textId="77777777" w:rsidR="00FD2047" w:rsidRPr="00923F9E" w:rsidRDefault="00FD2047" w:rsidP="00147C84">
            <w:pPr>
              <w:pStyle w:val="rowtabella0"/>
              <w:jc w:val="center"/>
              <w:rPr>
                <w:color w:val="002060"/>
              </w:rPr>
            </w:pPr>
            <w:r w:rsidRPr="00923F9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7B352" w14:textId="77777777" w:rsidR="00FD2047" w:rsidRPr="00923F9E" w:rsidRDefault="00FD2047" w:rsidP="00147C84">
            <w:pPr>
              <w:pStyle w:val="rowtabella0"/>
              <w:jc w:val="center"/>
              <w:rPr>
                <w:color w:val="002060"/>
              </w:rPr>
            </w:pPr>
            <w:r w:rsidRPr="00923F9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6F535" w14:textId="77777777" w:rsidR="00FD2047" w:rsidRPr="00923F9E" w:rsidRDefault="00FD2047" w:rsidP="00147C84">
            <w:pPr>
              <w:pStyle w:val="rowtabella0"/>
              <w:jc w:val="center"/>
              <w:rPr>
                <w:color w:val="002060"/>
              </w:rPr>
            </w:pPr>
            <w:r w:rsidRPr="00923F9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9B05F" w14:textId="77777777" w:rsidR="00FD2047" w:rsidRPr="00923F9E" w:rsidRDefault="00FD2047" w:rsidP="00147C84">
            <w:pPr>
              <w:pStyle w:val="rowtabella0"/>
              <w:jc w:val="center"/>
              <w:rPr>
                <w:color w:val="002060"/>
              </w:rPr>
            </w:pPr>
            <w:r w:rsidRPr="00923F9E">
              <w:rPr>
                <w:color w:val="002060"/>
              </w:rPr>
              <w:t>0</w:t>
            </w:r>
          </w:p>
        </w:tc>
      </w:tr>
      <w:tr w:rsidR="00FD2047" w:rsidRPr="00923F9E" w14:paraId="77FC43A9"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B6782D" w14:textId="77777777" w:rsidR="00FD2047" w:rsidRPr="00923F9E" w:rsidRDefault="00FD2047" w:rsidP="00147C84">
            <w:pPr>
              <w:pStyle w:val="rowtabella0"/>
              <w:rPr>
                <w:color w:val="002060"/>
              </w:rPr>
            </w:pPr>
            <w:r w:rsidRPr="00923F9E">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D0D0C"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A4FC3"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2D3D7"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5BD70"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165D4" w14:textId="77777777" w:rsidR="00FD2047" w:rsidRPr="00923F9E" w:rsidRDefault="00FD2047" w:rsidP="00147C84">
            <w:pPr>
              <w:pStyle w:val="rowtabella0"/>
              <w:jc w:val="center"/>
              <w:rPr>
                <w:color w:val="002060"/>
              </w:rPr>
            </w:pPr>
            <w:r w:rsidRPr="00923F9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C3E78" w14:textId="77777777" w:rsidR="00FD2047" w:rsidRPr="00923F9E" w:rsidRDefault="00FD2047" w:rsidP="00147C84">
            <w:pPr>
              <w:pStyle w:val="rowtabella0"/>
              <w:jc w:val="center"/>
              <w:rPr>
                <w:color w:val="002060"/>
              </w:rPr>
            </w:pPr>
            <w:r w:rsidRPr="00923F9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5743C" w14:textId="77777777" w:rsidR="00FD2047" w:rsidRPr="00923F9E" w:rsidRDefault="00FD2047" w:rsidP="00147C84">
            <w:pPr>
              <w:pStyle w:val="rowtabella0"/>
              <w:jc w:val="center"/>
              <w:rPr>
                <w:color w:val="002060"/>
              </w:rPr>
            </w:pPr>
            <w:r w:rsidRPr="00923F9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8F857" w14:textId="77777777" w:rsidR="00FD2047" w:rsidRPr="00923F9E" w:rsidRDefault="00FD2047" w:rsidP="00147C84">
            <w:pPr>
              <w:pStyle w:val="rowtabella0"/>
              <w:jc w:val="center"/>
              <w:rPr>
                <w:color w:val="002060"/>
              </w:rPr>
            </w:pPr>
            <w:r w:rsidRPr="00923F9E">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BF393" w14:textId="77777777" w:rsidR="00FD2047" w:rsidRPr="00923F9E" w:rsidRDefault="00FD2047" w:rsidP="00147C84">
            <w:pPr>
              <w:pStyle w:val="rowtabella0"/>
              <w:jc w:val="center"/>
              <w:rPr>
                <w:color w:val="002060"/>
              </w:rPr>
            </w:pPr>
            <w:r w:rsidRPr="00923F9E">
              <w:rPr>
                <w:color w:val="002060"/>
              </w:rPr>
              <w:t>0</w:t>
            </w:r>
          </w:p>
        </w:tc>
      </w:tr>
      <w:tr w:rsidR="00FD2047" w:rsidRPr="00923F9E" w14:paraId="02C7E33D" w14:textId="77777777" w:rsidTr="00147C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BCB4DD" w14:textId="77777777" w:rsidR="00FD2047" w:rsidRPr="00923F9E" w:rsidRDefault="00FD2047" w:rsidP="00147C84">
            <w:pPr>
              <w:pStyle w:val="rowtabella0"/>
              <w:rPr>
                <w:color w:val="002060"/>
              </w:rPr>
            </w:pPr>
            <w:proofErr w:type="spellStart"/>
            <w:proofErr w:type="gramStart"/>
            <w:r w:rsidRPr="00923F9E">
              <w:rPr>
                <w:color w:val="002060"/>
              </w:rPr>
              <w:t>sq.B</w:t>
            </w:r>
            <w:proofErr w:type="spellEnd"/>
            <w:proofErr w:type="gramEnd"/>
            <w:r w:rsidRPr="00923F9E">
              <w:rPr>
                <w:color w:val="002060"/>
              </w:rPr>
              <w:t xml:space="preserve"> AMICI DEL </w:t>
            </w:r>
            <w:proofErr w:type="spellStart"/>
            <w:r w:rsidRPr="00923F9E">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34F8A"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F1F05"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6045D"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2663C"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8EEC8"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D201C"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5A783"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84887"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300F0" w14:textId="77777777" w:rsidR="00FD2047" w:rsidRPr="00923F9E" w:rsidRDefault="00FD2047" w:rsidP="00147C84">
            <w:pPr>
              <w:pStyle w:val="rowtabella0"/>
              <w:jc w:val="center"/>
              <w:rPr>
                <w:color w:val="002060"/>
              </w:rPr>
            </w:pPr>
            <w:r w:rsidRPr="00923F9E">
              <w:rPr>
                <w:color w:val="002060"/>
              </w:rPr>
              <w:t>0</w:t>
            </w:r>
          </w:p>
        </w:tc>
      </w:tr>
    </w:tbl>
    <w:p w14:paraId="49655754" w14:textId="77777777" w:rsidR="00FD2047" w:rsidRPr="00923F9E" w:rsidRDefault="00FD2047" w:rsidP="00FD2047">
      <w:pPr>
        <w:pStyle w:val="breakline"/>
        <w:rPr>
          <w:rFonts w:eastAsiaTheme="minorEastAsia"/>
          <w:color w:val="002060"/>
        </w:rPr>
      </w:pPr>
    </w:p>
    <w:p w14:paraId="4FD405E3" w14:textId="77777777" w:rsidR="00FD2047" w:rsidRPr="00923F9E" w:rsidRDefault="00FD2047" w:rsidP="00FD2047">
      <w:pPr>
        <w:pStyle w:val="breakline"/>
        <w:rPr>
          <w:color w:val="002060"/>
        </w:rPr>
      </w:pPr>
    </w:p>
    <w:p w14:paraId="13F2B42D" w14:textId="77777777" w:rsidR="00FD2047" w:rsidRPr="00923F9E" w:rsidRDefault="00FD2047" w:rsidP="00FD2047">
      <w:pPr>
        <w:pStyle w:val="sottotitolocampionato10"/>
        <w:rPr>
          <w:color w:val="002060"/>
        </w:rPr>
      </w:pPr>
      <w:r w:rsidRPr="00923F9E">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D2047" w:rsidRPr="00923F9E" w14:paraId="1129A62C" w14:textId="77777777" w:rsidTr="00147C8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6EC9A" w14:textId="77777777" w:rsidR="00FD2047" w:rsidRPr="00923F9E" w:rsidRDefault="00FD2047" w:rsidP="00147C84">
            <w:pPr>
              <w:pStyle w:val="headertabella0"/>
              <w:rPr>
                <w:color w:val="002060"/>
              </w:rPr>
            </w:pPr>
            <w:r w:rsidRPr="00923F9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FAA01" w14:textId="77777777" w:rsidR="00FD2047" w:rsidRPr="00923F9E" w:rsidRDefault="00FD2047" w:rsidP="00147C84">
            <w:pPr>
              <w:pStyle w:val="headertabella0"/>
              <w:rPr>
                <w:color w:val="002060"/>
              </w:rPr>
            </w:pPr>
            <w:r w:rsidRPr="00923F9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9F54E" w14:textId="77777777" w:rsidR="00FD2047" w:rsidRPr="00923F9E" w:rsidRDefault="00FD2047" w:rsidP="00147C84">
            <w:pPr>
              <w:pStyle w:val="headertabella0"/>
              <w:rPr>
                <w:color w:val="002060"/>
              </w:rPr>
            </w:pPr>
            <w:r w:rsidRPr="00923F9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47E71" w14:textId="77777777" w:rsidR="00FD2047" w:rsidRPr="00923F9E" w:rsidRDefault="00FD2047" w:rsidP="00147C84">
            <w:pPr>
              <w:pStyle w:val="headertabella0"/>
              <w:rPr>
                <w:color w:val="002060"/>
              </w:rPr>
            </w:pPr>
            <w:r w:rsidRPr="00923F9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36501" w14:textId="77777777" w:rsidR="00FD2047" w:rsidRPr="00923F9E" w:rsidRDefault="00FD2047" w:rsidP="00147C84">
            <w:pPr>
              <w:pStyle w:val="headertabella0"/>
              <w:rPr>
                <w:color w:val="002060"/>
              </w:rPr>
            </w:pPr>
            <w:r w:rsidRPr="00923F9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06BACB" w14:textId="77777777" w:rsidR="00FD2047" w:rsidRPr="00923F9E" w:rsidRDefault="00FD2047" w:rsidP="00147C84">
            <w:pPr>
              <w:pStyle w:val="headertabella0"/>
              <w:rPr>
                <w:color w:val="002060"/>
              </w:rPr>
            </w:pPr>
            <w:r w:rsidRPr="00923F9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8D903" w14:textId="77777777" w:rsidR="00FD2047" w:rsidRPr="00923F9E" w:rsidRDefault="00FD2047" w:rsidP="00147C84">
            <w:pPr>
              <w:pStyle w:val="headertabella0"/>
              <w:rPr>
                <w:color w:val="002060"/>
              </w:rPr>
            </w:pPr>
            <w:r w:rsidRPr="00923F9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A04B5" w14:textId="77777777" w:rsidR="00FD2047" w:rsidRPr="00923F9E" w:rsidRDefault="00FD2047" w:rsidP="00147C84">
            <w:pPr>
              <w:pStyle w:val="headertabella0"/>
              <w:rPr>
                <w:color w:val="002060"/>
              </w:rPr>
            </w:pPr>
            <w:r w:rsidRPr="00923F9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C36B92" w14:textId="77777777" w:rsidR="00FD2047" w:rsidRPr="00923F9E" w:rsidRDefault="00FD2047" w:rsidP="00147C84">
            <w:pPr>
              <w:pStyle w:val="headertabella0"/>
              <w:rPr>
                <w:color w:val="002060"/>
              </w:rPr>
            </w:pPr>
            <w:r w:rsidRPr="00923F9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029562" w14:textId="77777777" w:rsidR="00FD2047" w:rsidRPr="00923F9E" w:rsidRDefault="00FD2047" w:rsidP="00147C84">
            <w:pPr>
              <w:pStyle w:val="headertabella0"/>
              <w:rPr>
                <w:color w:val="002060"/>
              </w:rPr>
            </w:pPr>
            <w:r w:rsidRPr="00923F9E">
              <w:rPr>
                <w:color w:val="002060"/>
              </w:rPr>
              <w:t>PE</w:t>
            </w:r>
          </w:p>
        </w:tc>
      </w:tr>
      <w:tr w:rsidR="00FD2047" w:rsidRPr="00923F9E" w14:paraId="52BC6D99" w14:textId="77777777" w:rsidTr="00147C8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D8AA19" w14:textId="77777777" w:rsidR="00FD2047" w:rsidRPr="00923F9E" w:rsidRDefault="00FD2047" w:rsidP="00147C84">
            <w:pPr>
              <w:pStyle w:val="rowtabella0"/>
              <w:rPr>
                <w:color w:val="002060"/>
              </w:rPr>
            </w:pPr>
            <w:r w:rsidRPr="00923F9E">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238D4" w14:textId="77777777" w:rsidR="00FD2047" w:rsidRPr="00923F9E" w:rsidRDefault="00FD2047" w:rsidP="00147C84">
            <w:pPr>
              <w:pStyle w:val="rowtabella0"/>
              <w:jc w:val="center"/>
              <w:rPr>
                <w:color w:val="002060"/>
              </w:rPr>
            </w:pPr>
            <w:r w:rsidRPr="00923F9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AFC40"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BF7EC" w14:textId="77777777" w:rsidR="00FD2047" w:rsidRPr="00923F9E" w:rsidRDefault="00FD2047" w:rsidP="00147C84">
            <w:pPr>
              <w:pStyle w:val="rowtabella0"/>
              <w:jc w:val="center"/>
              <w:rPr>
                <w:color w:val="002060"/>
              </w:rPr>
            </w:pPr>
            <w:r w:rsidRPr="00923F9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2D5F3"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6B47A"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6870F" w14:textId="77777777" w:rsidR="00FD2047" w:rsidRPr="00923F9E" w:rsidRDefault="00FD2047" w:rsidP="00147C84">
            <w:pPr>
              <w:pStyle w:val="rowtabella0"/>
              <w:jc w:val="center"/>
              <w:rPr>
                <w:color w:val="002060"/>
              </w:rPr>
            </w:pPr>
            <w:r w:rsidRPr="00923F9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82303" w14:textId="77777777" w:rsidR="00FD2047" w:rsidRPr="00923F9E" w:rsidRDefault="00FD2047" w:rsidP="00147C84">
            <w:pPr>
              <w:pStyle w:val="rowtabella0"/>
              <w:jc w:val="center"/>
              <w:rPr>
                <w:color w:val="002060"/>
              </w:rPr>
            </w:pPr>
            <w:r w:rsidRPr="00923F9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41EC1" w14:textId="77777777" w:rsidR="00FD2047" w:rsidRPr="00923F9E" w:rsidRDefault="00FD2047" w:rsidP="00147C84">
            <w:pPr>
              <w:pStyle w:val="rowtabella0"/>
              <w:jc w:val="center"/>
              <w:rPr>
                <w:color w:val="002060"/>
              </w:rPr>
            </w:pPr>
            <w:r w:rsidRPr="00923F9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CA4D6" w14:textId="77777777" w:rsidR="00FD2047" w:rsidRPr="00923F9E" w:rsidRDefault="00FD2047" w:rsidP="00147C84">
            <w:pPr>
              <w:pStyle w:val="rowtabella0"/>
              <w:jc w:val="center"/>
              <w:rPr>
                <w:color w:val="002060"/>
              </w:rPr>
            </w:pPr>
            <w:r w:rsidRPr="00923F9E">
              <w:rPr>
                <w:color w:val="002060"/>
              </w:rPr>
              <w:t>0</w:t>
            </w:r>
          </w:p>
        </w:tc>
      </w:tr>
      <w:tr w:rsidR="00FD2047" w:rsidRPr="00923F9E" w14:paraId="20FC0D06"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C567D7" w14:textId="77777777" w:rsidR="00FD2047" w:rsidRPr="00923F9E" w:rsidRDefault="00FD2047" w:rsidP="00147C84">
            <w:pPr>
              <w:pStyle w:val="rowtabella0"/>
              <w:rPr>
                <w:color w:val="002060"/>
              </w:rPr>
            </w:pPr>
            <w:r w:rsidRPr="00923F9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D741B" w14:textId="77777777" w:rsidR="00FD2047" w:rsidRPr="00923F9E" w:rsidRDefault="00FD2047" w:rsidP="00147C84">
            <w:pPr>
              <w:pStyle w:val="rowtabella0"/>
              <w:jc w:val="center"/>
              <w:rPr>
                <w:color w:val="002060"/>
              </w:rPr>
            </w:pPr>
            <w:r w:rsidRPr="00923F9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BF0D9" w14:textId="77777777" w:rsidR="00FD2047" w:rsidRPr="00923F9E" w:rsidRDefault="00FD2047" w:rsidP="00147C84">
            <w:pPr>
              <w:pStyle w:val="rowtabella0"/>
              <w:jc w:val="center"/>
              <w:rPr>
                <w:color w:val="002060"/>
              </w:rPr>
            </w:pPr>
            <w:r w:rsidRPr="00923F9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381CA" w14:textId="77777777" w:rsidR="00FD2047" w:rsidRPr="00923F9E" w:rsidRDefault="00FD2047" w:rsidP="00147C84">
            <w:pPr>
              <w:pStyle w:val="rowtabella0"/>
              <w:jc w:val="center"/>
              <w:rPr>
                <w:color w:val="002060"/>
              </w:rPr>
            </w:pPr>
            <w:r w:rsidRPr="00923F9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6C467"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968BC"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39917" w14:textId="77777777" w:rsidR="00FD2047" w:rsidRPr="00923F9E" w:rsidRDefault="00FD2047" w:rsidP="00147C84">
            <w:pPr>
              <w:pStyle w:val="rowtabella0"/>
              <w:jc w:val="center"/>
              <w:rPr>
                <w:color w:val="002060"/>
              </w:rPr>
            </w:pPr>
            <w:r w:rsidRPr="00923F9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4C1F4" w14:textId="77777777" w:rsidR="00FD2047" w:rsidRPr="00923F9E" w:rsidRDefault="00FD2047" w:rsidP="00147C84">
            <w:pPr>
              <w:pStyle w:val="rowtabella0"/>
              <w:jc w:val="center"/>
              <w:rPr>
                <w:color w:val="002060"/>
              </w:rPr>
            </w:pPr>
            <w:r w:rsidRPr="00923F9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162C3" w14:textId="77777777" w:rsidR="00FD2047" w:rsidRPr="00923F9E" w:rsidRDefault="00FD2047" w:rsidP="00147C84">
            <w:pPr>
              <w:pStyle w:val="rowtabella0"/>
              <w:jc w:val="center"/>
              <w:rPr>
                <w:color w:val="002060"/>
              </w:rPr>
            </w:pPr>
            <w:r w:rsidRPr="00923F9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6CABA" w14:textId="77777777" w:rsidR="00FD2047" w:rsidRPr="00923F9E" w:rsidRDefault="00FD2047" w:rsidP="00147C84">
            <w:pPr>
              <w:pStyle w:val="rowtabella0"/>
              <w:jc w:val="center"/>
              <w:rPr>
                <w:color w:val="002060"/>
              </w:rPr>
            </w:pPr>
            <w:r w:rsidRPr="00923F9E">
              <w:rPr>
                <w:color w:val="002060"/>
              </w:rPr>
              <w:t>0</w:t>
            </w:r>
          </w:p>
        </w:tc>
      </w:tr>
      <w:tr w:rsidR="00FD2047" w:rsidRPr="00923F9E" w14:paraId="2EDCA4BE"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8C75A7" w14:textId="77777777" w:rsidR="00FD2047" w:rsidRPr="00923F9E" w:rsidRDefault="00FD2047" w:rsidP="00147C84">
            <w:pPr>
              <w:pStyle w:val="rowtabella0"/>
              <w:rPr>
                <w:color w:val="002060"/>
              </w:rPr>
            </w:pPr>
            <w:r w:rsidRPr="00923F9E">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A2C4F" w14:textId="77777777" w:rsidR="00FD2047" w:rsidRPr="00923F9E" w:rsidRDefault="00FD2047" w:rsidP="00147C84">
            <w:pPr>
              <w:pStyle w:val="rowtabella0"/>
              <w:jc w:val="center"/>
              <w:rPr>
                <w:color w:val="002060"/>
              </w:rPr>
            </w:pPr>
            <w:r w:rsidRPr="00923F9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2A5B8"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C7312" w14:textId="77777777" w:rsidR="00FD2047" w:rsidRPr="00923F9E" w:rsidRDefault="00FD2047" w:rsidP="00147C84">
            <w:pPr>
              <w:pStyle w:val="rowtabella0"/>
              <w:jc w:val="center"/>
              <w:rPr>
                <w:color w:val="002060"/>
              </w:rPr>
            </w:pPr>
            <w:r w:rsidRPr="00923F9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77F71"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0B5F0" w14:textId="77777777" w:rsidR="00FD2047" w:rsidRPr="00923F9E" w:rsidRDefault="00FD2047" w:rsidP="00147C84">
            <w:pPr>
              <w:pStyle w:val="rowtabella0"/>
              <w:jc w:val="center"/>
              <w:rPr>
                <w:color w:val="002060"/>
              </w:rPr>
            </w:pPr>
            <w:r w:rsidRPr="00923F9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0B89D" w14:textId="77777777" w:rsidR="00FD2047" w:rsidRPr="00923F9E" w:rsidRDefault="00FD2047" w:rsidP="00147C84">
            <w:pPr>
              <w:pStyle w:val="rowtabella0"/>
              <w:jc w:val="center"/>
              <w:rPr>
                <w:color w:val="002060"/>
              </w:rPr>
            </w:pPr>
            <w:r w:rsidRPr="00923F9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745C4" w14:textId="77777777" w:rsidR="00FD2047" w:rsidRPr="00923F9E" w:rsidRDefault="00FD2047" w:rsidP="00147C84">
            <w:pPr>
              <w:pStyle w:val="rowtabella0"/>
              <w:jc w:val="center"/>
              <w:rPr>
                <w:color w:val="002060"/>
              </w:rPr>
            </w:pPr>
            <w:r w:rsidRPr="00923F9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C24E1" w14:textId="77777777" w:rsidR="00FD2047" w:rsidRPr="00923F9E" w:rsidRDefault="00FD2047" w:rsidP="00147C84">
            <w:pPr>
              <w:pStyle w:val="rowtabella0"/>
              <w:jc w:val="center"/>
              <w:rPr>
                <w:color w:val="002060"/>
              </w:rPr>
            </w:pPr>
            <w:r w:rsidRPr="00923F9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F99D0" w14:textId="77777777" w:rsidR="00FD2047" w:rsidRPr="00923F9E" w:rsidRDefault="00FD2047" w:rsidP="00147C84">
            <w:pPr>
              <w:pStyle w:val="rowtabella0"/>
              <w:jc w:val="center"/>
              <w:rPr>
                <w:color w:val="002060"/>
              </w:rPr>
            </w:pPr>
            <w:r w:rsidRPr="00923F9E">
              <w:rPr>
                <w:color w:val="002060"/>
              </w:rPr>
              <w:t>0</w:t>
            </w:r>
          </w:p>
        </w:tc>
      </w:tr>
      <w:tr w:rsidR="00FD2047" w:rsidRPr="00923F9E" w14:paraId="4B4F6F2D"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A8E13E" w14:textId="77777777" w:rsidR="00FD2047" w:rsidRPr="00923F9E" w:rsidRDefault="00FD2047" w:rsidP="00147C84">
            <w:pPr>
              <w:pStyle w:val="rowtabella0"/>
              <w:rPr>
                <w:color w:val="002060"/>
              </w:rPr>
            </w:pPr>
            <w:r w:rsidRPr="00923F9E">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5E7A9"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4F397" w14:textId="77777777" w:rsidR="00FD2047" w:rsidRPr="00923F9E" w:rsidRDefault="00FD2047" w:rsidP="00147C84">
            <w:pPr>
              <w:pStyle w:val="rowtabella0"/>
              <w:jc w:val="center"/>
              <w:rPr>
                <w:color w:val="002060"/>
              </w:rPr>
            </w:pPr>
            <w:r w:rsidRPr="00923F9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1E6B5" w14:textId="77777777" w:rsidR="00FD2047" w:rsidRPr="00923F9E" w:rsidRDefault="00FD2047" w:rsidP="00147C84">
            <w:pPr>
              <w:pStyle w:val="rowtabella0"/>
              <w:jc w:val="center"/>
              <w:rPr>
                <w:color w:val="002060"/>
              </w:rPr>
            </w:pPr>
            <w:r w:rsidRPr="00923F9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C9B86"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7417E" w14:textId="77777777" w:rsidR="00FD2047" w:rsidRPr="00923F9E" w:rsidRDefault="00FD2047" w:rsidP="00147C84">
            <w:pPr>
              <w:pStyle w:val="rowtabella0"/>
              <w:jc w:val="center"/>
              <w:rPr>
                <w:color w:val="002060"/>
              </w:rPr>
            </w:pPr>
            <w:r w:rsidRPr="00923F9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84222" w14:textId="77777777" w:rsidR="00FD2047" w:rsidRPr="00923F9E" w:rsidRDefault="00FD2047" w:rsidP="00147C84">
            <w:pPr>
              <w:pStyle w:val="rowtabella0"/>
              <w:jc w:val="center"/>
              <w:rPr>
                <w:color w:val="002060"/>
              </w:rPr>
            </w:pPr>
            <w:r w:rsidRPr="00923F9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DF781" w14:textId="77777777" w:rsidR="00FD2047" w:rsidRPr="00923F9E" w:rsidRDefault="00FD2047" w:rsidP="00147C84">
            <w:pPr>
              <w:pStyle w:val="rowtabella0"/>
              <w:jc w:val="center"/>
              <w:rPr>
                <w:color w:val="002060"/>
              </w:rPr>
            </w:pPr>
            <w:r w:rsidRPr="00923F9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CF1F2" w14:textId="77777777" w:rsidR="00FD2047" w:rsidRPr="00923F9E" w:rsidRDefault="00FD2047" w:rsidP="00147C84">
            <w:pPr>
              <w:pStyle w:val="rowtabella0"/>
              <w:jc w:val="center"/>
              <w:rPr>
                <w:color w:val="002060"/>
              </w:rPr>
            </w:pPr>
            <w:r w:rsidRPr="00923F9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AA1D6" w14:textId="77777777" w:rsidR="00FD2047" w:rsidRPr="00923F9E" w:rsidRDefault="00FD2047" w:rsidP="00147C84">
            <w:pPr>
              <w:pStyle w:val="rowtabella0"/>
              <w:jc w:val="center"/>
              <w:rPr>
                <w:color w:val="002060"/>
              </w:rPr>
            </w:pPr>
            <w:r w:rsidRPr="00923F9E">
              <w:rPr>
                <w:color w:val="002060"/>
              </w:rPr>
              <w:t>0</w:t>
            </w:r>
          </w:p>
        </w:tc>
      </w:tr>
      <w:tr w:rsidR="00FD2047" w:rsidRPr="00923F9E" w14:paraId="40390DB2" w14:textId="77777777" w:rsidTr="00147C8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68E26C" w14:textId="77777777" w:rsidR="00FD2047" w:rsidRPr="00923F9E" w:rsidRDefault="00FD2047" w:rsidP="00147C84">
            <w:pPr>
              <w:pStyle w:val="rowtabella0"/>
              <w:rPr>
                <w:color w:val="002060"/>
              </w:rPr>
            </w:pPr>
            <w:r w:rsidRPr="00923F9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3113D"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9405B"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6ABD1"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A32B7"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85C63" w14:textId="77777777" w:rsidR="00FD2047" w:rsidRPr="00923F9E" w:rsidRDefault="00FD2047" w:rsidP="00147C84">
            <w:pPr>
              <w:pStyle w:val="rowtabella0"/>
              <w:jc w:val="center"/>
              <w:rPr>
                <w:color w:val="002060"/>
              </w:rPr>
            </w:pPr>
            <w:r w:rsidRPr="00923F9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D2DDC"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54058" w14:textId="77777777" w:rsidR="00FD2047" w:rsidRPr="00923F9E" w:rsidRDefault="00FD2047" w:rsidP="00147C84">
            <w:pPr>
              <w:pStyle w:val="rowtabella0"/>
              <w:jc w:val="center"/>
              <w:rPr>
                <w:color w:val="002060"/>
              </w:rPr>
            </w:pPr>
            <w:r w:rsidRPr="00923F9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22758" w14:textId="77777777" w:rsidR="00FD2047" w:rsidRPr="00923F9E" w:rsidRDefault="00FD2047" w:rsidP="00147C84">
            <w:pPr>
              <w:pStyle w:val="rowtabella0"/>
              <w:jc w:val="center"/>
              <w:rPr>
                <w:color w:val="002060"/>
              </w:rPr>
            </w:pPr>
            <w:r w:rsidRPr="00923F9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C175D" w14:textId="77777777" w:rsidR="00FD2047" w:rsidRPr="00923F9E" w:rsidRDefault="00FD2047" w:rsidP="00147C84">
            <w:pPr>
              <w:pStyle w:val="rowtabella0"/>
              <w:jc w:val="center"/>
              <w:rPr>
                <w:color w:val="002060"/>
              </w:rPr>
            </w:pPr>
            <w:r w:rsidRPr="00923F9E">
              <w:rPr>
                <w:color w:val="002060"/>
              </w:rPr>
              <w:t>0</w:t>
            </w:r>
          </w:p>
        </w:tc>
      </w:tr>
      <w:tr w:rsidR="00FD2047" w:rsidRPr="00923F9E" w14:paraId="24A80B8C" w14:textId="77777777" w:rsidTr="00147C8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CF475E" w14:textId="77777777" w:rsidR="00FD2047" w:rsidRPr="00923F9E" w:rsidRDefault="00FD2047" w:rsidP="00147C84">
            <w:pPr>
              <w:pStyle w:val="rowtabella0"/>
              <w:rPr>
                <w:color w:val="002060"/>
              </w:rPr>
            </w:pPr>
            <w:r w:rsidRPr="00923F9E">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1DBF5"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014AD" w14:textId="77777777" w:rsidR="00FD2047" w:rsidRPr="00923F9E" w:rsidRDefault="00FD2047" w:rsidP="00147C84">
            <w:pPr>
              <w:pStyle w:val="rowtabella0"/>
              <w:jc w:val="center"/>
              <w:rPr>
                <w:color w:val="002060"/>
              </w:rPr>
            </w:pPr>
            <w:r w:rsidRPr="00923F9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6266A"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C63D5"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ECC7A"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745F3"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36F1F"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AA4B2" w14:textId="77777777" w:rsidR="00FD2047" w:rsidRPr="00923F9E" w:rsidRDefault="00FD2047" w:rsidP="00147C84">
            <w:pPr>
              <w:pStyle w:val="rowtabella0"/>
              <w:jc w:val="center"/>
              <w:rPr>
                <w:color w:val="002060"/>
              </w:rPr>
            </w:pPr>
            <w:r w:rsidRPr="00923F9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D0F7C" w14:textId="77777777" w:rsidR="00FD2047" w:rsidRPr="00923F9E" w:rsidRDefault="00FD2047" w:rsidP="00147C84">
            <w:pPr>
              <w:pStyle w:val="rowtabella0"/>
              <w:jc w:val="center"/>
              <w:rPr>
                <w:color w:val="002060"/>
              </w:rPr>
            </w:pPr>
            <w:r w:rsidRPr="00923F9E">
              <w:rPr>
                <w:color w:val="002060"/>
              </w:rPr>
              <w:t>0</w:t>
            </w:r>
          </w:p>
        </w:tc>
      </w:tr>
    </w:tbl>
    <w:p w14:paraId="5DCFCB4E" w14:textId="77777777" w:rsidR="00FD2047" w:rsidRPr="00923F9E" w:rsidRDefault="00FD2047" w:rsidP="00FD2047">
      <w:pPr>
        <w:pStyle w:val="breakline"/>
        <w:rPr>
          <w:color w:val="002060"/>
        </w:rPr>
      </w:pPr>
    </w:p>
    <w:p w14:paraId="07B75A30" w14:textId="77777777" w:rsidR="00FD2047" w:rsidRPr="00923F9E" w:rsidRDefault="00FD2047" w:rsidP="00FD2047">
      <w:pPr>
        <w:pStyle w:val="titoloprinc0"/>
        <w:rPr>
          <w:color w:val="002060"/>
        </w:rPr>
      </w:pPr>
      <w:r w:rsidRPr="00923F9E">
        <w:rPr>
          <w:color w:val="002060"/>
        </w:rPr>
        <w:lastRenderedPageBreak/>
        <w:t>PROGRAMMA GARE</w:t>
      </w:r>
    </w:p>
    <w:p w14:paraId="200B97AA" w14:textId="77777777" w:rsidR="00FD2047" w:rsidRPr="00923F9E" w:rsidRDefault="00FD2047" w:rsidP="00FD2047">
      <w:pPr>
        <w:pStyle w:val="sottotitolocampionato10"/>
        <w:rPr>
          <w:color w:val="002060"/>
        </w:rPr>
      </w:pPr>
      <w:r w:rsidRPr="00923F9E">
        <w:rPr>
          <w:color w:val="002060"/>
        </w:rPr>
        <w:t>GIRONE G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0"/>
        <w:gridCol w:w="385"/>
        <w:gridCol w:w="898"/>
        <w:gridCol w:w="1183"/>
        <w:gridCol w:w="1552"/>
        <w:gridCol w:w="1556"/>
      </w:tblGrid>
      <w:tr w:rsidR="00FD2047" w:rsidRPr="00923F9E" w14:paraId="09212F60" w14:textId="77777777" w:rsidTr="00147C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61F62" w14:textId="77777777" w:rsidR="00FD2047" w:rsidRPr="00923F9E" w:rsidRDefault="00FD2047" w:rsidP="00147C84">
            <w:pPr>
              <w:pStyle w:val="headertabella0"/>
              <w:rPr>
                <w:color w:val="002060"/>
              </w:rPr>
            </w:pPr>
            <w:r w:rsidRPr="00923F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EEF83" w14:textId="77777777" w:rsidR="00FD2047" w:rsidRPr="00923F9E" w:rsidRDefault="00FD2047" w:rsidP="00147C84">
            <w:pPr>
              <w:pStyle w:val="headertabella0"/>
              <w:rPr>
                <w:color w:val="002060"/>
              </w:rPr>
            </w:pPr>
            <w:r w:rsidRPr="00923F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72047" w14:textId="77777777" w:rsidR="00FD2047" w:rsidRPr="00923F9E" w:rsidRDefault="00FD2047" w:rsidP="00147C84">
            <w:pPr>
              <w:pStyle w:val="headertabella0"/>
              <w:rPr>
                <w:color w:val="002060"/>
              </w:rPr>
            </w:pPr>
            <w:r w:rsidRPr="00923F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DF34B" w14:textId="77777777" w:rsidR="00FD2047" w:rsidRPr="00923F9E" w:rsidRDefault="00FD2047" w:rsidP="00147C84">
            <w:pPr>
              <w:pStyle w:val="headertabella0"/>
              <w:rPr>
                <w:color w:val="002060"/>
              </w:rPr>
            </w:pPr>
            <w:r w:rsidRPr="00923F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B8A98" w14:textId="77777777" w:rsidR="00FD2047" w:rsidRPr="00923F9E" w:rsidRDefault="00FD2047" w:rsidP="00147C84">
            <w:pPr>
              <w:pStyle w:val="headertabella0"/>
              <w:rPr>
                <w:color w:val="002060"/>
              </w:rPr>
            </w:pPr>
            <w:r w:rsidRPr="00923F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0C54E" w14:textId="77777777" w:rsidR="00FD2047" w:rsidRPr="00923F9E" w:rsidRDefault="00FD2047" w:rsidP="00147C84">
            <w:pPr>
              <w:pStyle w:val="headertabella0"/>
              <w:rPr>
                <w:color w:val="002060"/>
              </w:rPr>
            </w:pPr>
            <w:proofErr w:type="spellStart"/>
            <w:r w:rsidRPr="00923F9E">
              <w:rPr>
                <w:color w:val="002060"/>
              </w:rPr>
              <w:t>Localita'</w:t>
            </w:r>
            <w:proofErr w:type="spellEnd"/>
            <w:r w:rsidRPr="00923F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DE243D" w14:textId="77777777" w:rsidR="00FD2047" w:rsidRPr="00923F9E" w:rsidRDefault="00FD2047" w:rsidP="00147C84">
            <w:pPr>
              <w:pStyle w:val="headertabella0"/>
              <w:rPr>
                <w:color w:val="002060"/>
              </w:rPr>
            </w:pPr>
            <w:r w:rsidRPr="00923F9E">
              <w:rPr>
                <w:color w:val="002060"/>
              </w:rPr>
              <w:t>Indirizzo Impianto</w:t>
            </w:r>
          </w:p>
        </w:tc>
      </w:tr>
      <w:tr w:rsidR="00FD2047" w:rsidRPr="00923F9E" w14:paraId="6E56A418" w14:textId="77777777" w:rsidTr="00147C8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23290D" w14:textId="77777777" w:rsidR="00FD2047" w:rsidRPr="00923F9E" w:rsidRDefault="00FD2047" w:rsidP="00147C84">
            <w:pPr>
              <w:pStyle w:val="rowtabella0"/>
              <w:rPr>
                <w:color w:val="002060"/>
              </w:rPr>
            </w:pPr>
            <w:r w:rsidRPr="00923F9E">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EAB3E3" w14:textId="77777777" w:rsidR="00FD2047" w:rsidRPr="00923F9E" w:rsidRDefault="00FD2047" w:rsidP="00147C84">
            <w:pPr>
              <w:pStyle w:val="rowtabella0"/>
              <w:rPr>
                <w:color w:val="002060"/>
              </w:rPr>
            </w:pPr>
            <w:r w:rsidRPr="00923F9E">
              <w:rPr>
                <w:color w:val="002060"/>
              </w:rPr>
              <w:t>REAL EAGLES VIRTUS PAGLIA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03CEFA" w14:textId="77777777" w:rsidR="00FD2047" w:rsidRPr="00923F9E" w:rsidRDefault="00FD2047" w:rsidP="00147C84">
            <w:pPr>
              <w:pStyle w:val="rowtabella0"/>
              <w:jc w:val="center"/>
              <w:rPr>
                <w:color w:val="002060"/>
              </w:rPr>
            </w:pPr>
            <w:r w:rsidRPr="00923F9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28198C" w14:textId="77777777" w:rsidR="00FD2047" w:rsidRPr="00923F9E" w:rsidRDefault="00FD2047" w:rsidP="00147C84">
            <w:pPr>
              <w:pStyle w:val="rowtabella0"/>
              <w:rPr>
                <w:color w:val="002060"/>
              </w:rPr>
            </w:pPr>
            <w:r w:rsidRPr="00923F9E">
              <w:rPr>
                <w:color w:val="002060"/>
              </w:rPr>
              <w:t>26/03/2022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68E9B3" w14:textId="77777777" w:rsidR="00FD2047" w:rsidRPr="00923F9E" w:rsidRDefault="00FD2047" w:rsidP="00147C84">
            <w:pPr>
              <w:pStyle w:val="rowtabella0"/>
              <w:rPr>
                <w:color w:val="002060"/>
              </w:rPr>
            </w:pPr>
            <w:r w:rsidRPr="00923F9E">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DA49B4" w14:textId="77777777" w:rsidR="00FD2047" w:rsidRPr="00923F9E" w:rsidRDefault="00FD2047" w:rsidP="00147C84">
            <w:pPr>
              <w:pStyle w:val="rowtabella0"/>
              <w:rPr>
                <w:color w:val="002060"/>
              </w:rPr>
            </w:pPr>
            <w:r w:rsidRPr="00923F9E">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4A316B" w14:textId="77777777" w:rsidR="00FD2047" w:rsidRPr="00923F9E" w:rsidRDefault="00FD2047" w:rsidP="00147C84">
            <w:pPr>
              <w:pStyle w:val="rowtabella0"/>
              <w:rPr>
                <w:color w:val="002060"/>
              </w:rPr>
            </w:pPr>
            <w:r w:rsidRPr="00923F9E">
              <w:rPr>
                <w:color w:val="002060"/>
              </w:rPr>
              <w:t>VIA MADRE TERESA DI CALCUTTA</w:t>
            </w:r>
          </w:p>
        </w:tc>
      </w:tr>
      <w:tr w:rsidR="00FD2047" w:rsidRPr="00923F9E" w14:paraId="51EF533F" w14:textId="77777777" w:rsidTr="00147C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E21ED7" w14:textId="77777777" w:rsidR="00FD2047" w:rsidRPr="00923F9E" w:rsidRDefault="00FD2047" w:rsidP="00147C84">
            <w:pPr>
              <w:pStyle w:val="rowtabella0"/>
              <w:rPr>
                <w:color w:val="002060"/>
              </w:rPr>
            </w:pPr>
            <w:r w:rsidRPr="00923F9E">
              <w:rPr>
                <w:color w:val="002060"/>
              </w:rPr>
              <w:t xml:space="preserve">AUDAX 1970 </w:t>
            </w:r>
            <w:proofErr w:type="gramStart"/>
            <w:r w:rsidRPr="00923F9E">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C5C3CB" w14:textId="77777777" w:rsidR="00FD2047" w:rsidRPr="00923F9E" w:rsidRDefault="00FD2047" w:rsidP="00147C84">
            <w:pPr>
              <w:pStyle w:val="rowtabella0"/>
              <w:rPr>
                <w:color w:val="002060"/>
              </w:rPr>
            </w:pPr>
            <w:r w:rsidRPr="00923F9E">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F52A9A" w14:textId="77777777" w:rsidR="00FD2047" w:rsidRPr="00923F9E" w:rsidRDefault="00FD2047" w:rsidP="00147C84">
            <w:pPr>
              <w:pStyle w:val="rowtabella0"/>
              <w:jc w:val="center"/>
              <w:rPr>
                <w:color w:val="002060"/>
              </w:rPr>
            </w:pPr>
            <w:r w:rsidRPr="00923F9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6FFFFA" w14:textId="77777777" w:rsidR="00FD2047" w:rsidRPr="00923F9E" w:rsidRDefault="00FD2047" w:rsidP="00147C84">
            <w:pPr>
              <w:pStyle w:val="rowtabella0"/>
              <w:rPr>
                <w:color w:val="002060"/>
              </w:rPr>
            </w:pPr>
            <w:r w:rsidRPr="00923F9E">
              <w:rPr>
                <w:color w:val="002060"/>
              </w:rPr>
              <w:t>26/03/2022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BC1633" w14:textId="77777777" w:rsidR="00FD2047" w:rsidRPr="00923F9E" w:rsidRDefault="00FD2047" w:rsidP="00147C84">
            <w:pPr>
              <w:pStyle w:val="rowtabella0"/>
              <w:rPr>
                <w:color w:val="002060"/>
              </w:rPr>
            </w:pPr>
            <w:r w:rsidRPr="00923F9E">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AC9073" w14:textId="77777777" w:rsidR="00FD2047" w:rsidRPr="00923F9E" w:rsidRDefault="00FD2047" w:rsidP="00147C84">
            <w:pPr>
              <w:pStyle w:val="rowtabella0"/>
              <w:rPr>
                <w:color w:val="002060"/>
              </w:rPr>
            </w:pPr>
            <w:r w:rsidRPr="00923F9E">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2E513B" w14:textId="77777777" w:rsidR="00FD2047" w:rsidRPr="00923F9E" w:rsidRDefault="00FD2047" w:rsidP="00147C84">
            <w:pPr>
              <w:pStyle w:val="rowtabella0"/>
              <w:rPr>
                <w:color w:val="002060"/>
              </w:rPr>
            </w:pPr>
            <w:r w:rsidRPr="00923F9E">
              <w:rPr>
                <w:color w:val="002060"/>
              </w:rPr>
              <w:t>VIA ANTONIO ROSMINI 22/B</w:t>
            </w:r>
          </w:p>
        </w:tc>
      </w:tr>
      <w:tr w:rsidR="00FD2047" w:rsidRPr="00923F9E" w14:paraId="15FBDB70" w14:textId="77777777" w:rsidTr="00147C8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5979D1" w14:textId="77777777" w:rsidR="00FD2047" w:rsidRPr="00923F9E" w:rsidRDefault="00FD2047" w:rsidP="00147C84">
            <w:pPr>
              <w:pStyle w:val="rowtabella0"/>
              <w:rPr>
                <w:color w:val="002060"/>
              </w:rPr>
            </w:pPr>
            <w:r w:rsidRPr="00923F9E">
              <w:rPr>
                <w:color w:val="002060"/>
              </w:rPr>
              <w:t>AMICI DEL CENTROSOCIO SP.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A33047" w14:textId="77777777" w:rsidR="00FD2047" w:rsidRPr="00923F9E" w:rsidRDefault="00FD2047" w:rsidP="00147C84">
            <w:pPr>
              <w:pStyle w:val="rowtabella0"/>
              <w:rPr>
                <w:color w:val="002060"/>
              </w:rPr>
            </w:pPr>
            <w:r w:rsidRPr="00923F9E">
              <w:rPr>
                <w:color w:val="002060"/>
              </w:rPr>
              <w:t>CALDAROLA G.N.C.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7FD61A" w14:textId="77777777" w:rsidR="00FD2047" w:rsidRPr="00923F9E" w:rsidRDefault="00FD2047" w:rsidP="00147C84">
            <w:pPr>
              <w:pStyle w:val="rowtabella0"/>
              <w:jc w:val="center"/>
              <w:rPr>
                <w:color w:val="002060"/>
              </w:rPr>
            </w:pPr>
            <w:r w:rsidRPr="00923F9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459A23" w14:textId="77777777" w:rsidR="00FD2047" w:rsidRPr="00923F9E" w:rsidRDefault="00FD2047" w:rsidP="00147C84">
            <w:pPr>
              <w:pStyle w:val="rowtabella0"/>
              <w:rPr>
                <w:color w:val="002060"/>
              </w:rPr>
            </w:pPr>
            <w:r w:rsidRPr="00923F9E">
              <w:rPr>
                <w:color w:val="002060"/>
              </w:rPr>
              <w:t>27/03/2022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36D967" w14:textId="77777777" w:rsidR="00FD2047" w:rsidRPr="00923F9E" w:rsidRDefault="00FD2047" w:rsidP="00147C84">
            <w:pPr>
              <w:pStyle w:val="rowtabella0"/>
              <w:rPr>
                <w:color w:val="002060"/>
              </w:rPr>
            </w:pPr>
            <w:r w:rsidRPr="00923F9E">
              <w:rPr>
                <w:color w:val="002060"/>
              </w:rPr>
              <w:t>5447 CAMPO DI C5 ENTRO PAL OLIMPIA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3F1018" w14:textId="77777777" w:rsidR="00FD2047" w:rsidRPr="00923F9E" w:rsidRDefault="00FD2047" w:rsidP="00147C84">
            <w:pPr>
              <w:pStyle w:val="rowtabella0"/>
              <w:rPr>
                <w:color w:val="002060"/>
              </w:rPr>
            </w:pPr>
            <w:r w:rsidRPr="00923F9E">
              <w:rPr>
                <w:color w:val="002060"/>
              </w:rPr>
              <w:t>MONTEPORZIO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595416" w14:textId="77777777" w:rsidR="00FD2047" w:rsidRPr="00923F9E" w:rsidRDefault="00FD2047" w:rsidP="00147C84">
            <w:pPr>
              <w:pStyle w:val="rowtabella0"/>
              <w:rPr>
                <w:color w:val="002060"/>
              </w:rPr>
            </w:pPr>
            <w:r w:rsidRPr="00923F9E">
              <w:rPr>
                <w:color w:val="002060"/>
              </w:rPr>
              <w:t>VIA RISORGIMENTO 16</w:t>
            </w:r>
          </w:p>
        </w:tc>
      </w:tr>
    </w:tbl>
    <w:p w14:paraId="7A1E0C82" w14:textId="77777777" w:rsidR="00FD2047" w:rsidRPr="00923F9E" w:rsidRDefault="00FD2047" w:rsidP="00FD2047">
      <w:pPr>
        <w:pStyle w:val="breakline"/>
        <w:rPr>
          <w:rFonts w:eastAsiaTheme="minorEastAsia"/>
          <w:color w:val="002060"/>
        </w:rPr>
      </w:pPr>
    </w:p>
    <w:p w14:paraId="6DD2D999" w14:textId="77777777" w:rsidR="00FD2047" w:rsidRPr="00923F9E" w:rsidRDefault="00FD2047" w:rsidP="00FD2047">
      <w:pPr>
        <w:pStyle w:val="breakline"/>
        <w:rPr>
          <w:color w:val="002060"/>
        </w:rPr>
      </w:pPr>
    </w:p>
    <w:p w14:paraId="4CF2C4E2" w14:textId="77777777" w:rsidR="00FD2047" w:rsidRPr="00923F9E" w:rsidRDefault="00FD2047" w:rsidP="00FD2047">
      <w:pPr>
        <w:pStyle w:val="breakline"/>
        <w:rPr>
          <w:color w:val="002060"/>
        </w:rPr>
      </w:pPr>
    </w:p>
    <w:p w14:paraId="1877E726" w14:textId="77777777" w:rsidR="00FD2047" w:rsidRPr="00923F9E" w:rsidRDefault="00FD2047" w:rsidP="00FD2047">
      <w:pPr>
        <w:pStyle w:val="sottotitolocampionato10"/>
        <w:rPr>
          <w:color w:val="002060"/>
        </w:rPr>
      </w:pPr>
      <w:r w:rsidRPr="00923F9E">
        <w:rPr>
          <w:color w:val="002060"/>
        </w:rPr>
        <w:t>GIRONE SA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32"/>
        <w:gridCol w:w="385"/>
        <w:gridCol w:w="898"/>
        <w:gridCol w:w="1176"/>
        <w:gridCol w:w="1556"/>
        <w:gridCol w:w="1546"/>
      </w:tblGrid>
      <w:tr w:rsidR="00FD2047" w:rsidRPr="00923F9E" w14:paraId="22655C22" w14:textId="77777777" w:rsidTr="00147C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B5680" w14:textId="77777777" w:rsidR="00FD2047" w:rsidRPr="00923F9E" w:rsidRDefault="00FD2047" w:rsidP="00147C84">
            <w:pPr>
              <w:pStyle w:val="headertabella0"/>
              <w:rPr>
                <w:color w:val="002060"/>
              </w:rPr>
            </w:pPr>
            <w:r w:rsidRPr="00923F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24118" w14:textId="77777777" w:rsidR="00FD2047" w:rsidRPr="00923F9E" w:rsidRDefault="00FD2047" w:rsidP="00147C84">
            <w:pPr>
              <w:pStyle w:val="headertabella0"/>
              <w:rPr>
                <w:color w:val="002060"/>
              </w:rPr>
            </w:pPr>
            <w:r w:rsidRPr="00923F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81254" w14:textId="77777777" w:rsidR="00FD2047" w:rsidRPr="00923F9E" w:rsidRDefault="00FD2047" w:rsidP="00147C84">
            <w:pPr>
              <w:pStyle w:val="headertabella0"/>
              <w:rPr>
                <w:color w:val="002060"/>
              </w:rPr>
            </w:pPr>
            <w:r w:rsidRPr="00923F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40DD6" w14:textId="77777777" w:rsidR="00FD2047" w:rsidRPr="00923F9E" w:rsidRDefault="00FD2047" w:rsidP="00147C84">
            <w:pPr>
              <w:pStyle w:val="headertabella0"/>
              <w:rPr>
                <w:color w:val="002060"/>
              </w:rPr>
            </w:pPr>
            <w:r w:rsidRPr="00923F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3A52F" w14:textId="77777777" w:rsidR="00FD2047" w:rsidRPr="00923F9E" w:rsidRDefault="00FD2047" w:rsidP="00147C84">
            <w:pPr>
              <w:pStyle w:val="headertabella0"/>
              <w:rPr>
                <w:color w:val="002060"/>
              </w:rPr>
            </w:pPr>
            <w:r w:rsidRPr="00923F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4B8C4" w14:textId="77777777" w:rsidR="00FD2047" w:rsidRPr="00923F9E" w:rsidRDefault="00FD2047" w:rsidP="00147C84">
            <w:pPr>
              <w:pStyle w:val="headertabella0"/>
              <w:rPr>
                <w:color w:val="002060"/>
              </w:rPr>
            </w:pPr>
            <w:proofErr w:type="spellStart"/>
            <w:r w:rsidRPr="00923F9E">
              <w:rPr>
                <w:color w:val="002060"/>
              </w:rPr>
              <w:t>Localita'</w:t>
            </w:r>
            <w:proofErr w:type="spellEnd"/>
            <w:r w:rsidRPr="00923F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115FD" w14:textId="77777777" w:rsidR="00FD2047" w:rsidRPr="00923F9E" w:rsidRDefault="00FD2047" w:rsidP="00147C84">
            <w:pPr>
              <w:pStyle w:val="headertabella0"/>
              <w:rPr>
                <w:color w:val="002060"/>
              </w:rPr>
            </w:pPr>
            <w:r w:rsidRPr="00923F9E">
              <w:rPr>
                <w:color w:val="002060"/>
              </w:rPr>
              <w:t>Indirizzo Impianto</w:t>
            </w:r>
          </w:p>
        </w:tc>
      </w:tr>
      <w:tr w:rsidR="00FD2047" w:rsidRPr="00923F9E" w14:paraId="601C5076" w14:textId="77777777" w:rsidTr="00147C8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8C5A4C" w14:textId="77777777" w:rsidR="00FD2047" w:rsidRPr="00923F9E" w:rsidRDefault="00FD2047" w:rsidP="00147C84">
            <w:pPr>
              <w:pStyle w:val="rowtabella0"/>
              <w:rPr>
                <w:color w:val="002060"/>
              </w:rPr>
            </w:pPr>
            <w:r w:rsidRPr="00923F9E">
              <w:rPr>
                <w:color w:val="002060"/>
              </w:rPr>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70D633" w14:textId="77777777" w:rsidR="00FD2047" w:rsidRPr="00923F9E" w:rsidRDefault="00FD2047" w:rsidP="00147C84">
            <w:pPr>
              <w:pStyle w:val="rowtabella0"/>
              <w:rPr>
                <w:color w:val="002060"/>
              </w:rPr>
            </w:pPr>
            <w:r w:rsidRPr="00923F9E">
              <w:rPr>
                <w:color w:val="002060"/>
              </w:rPr>
              <w:t xml:space="preserve">AMICI DEL </w:t>
            </w:r>
            <w:proofErr w:type="spellStart"/>
            <w:r w:rsidRPr="00923F9E">
              <w:rPr>
                <w:color w:val="002060"/>
              </w:rPr>
              <w:t>CENTROSOCIOsq.B</w:t>
            </w:r>
            <w:proofErr w:type="spell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D62C08" w14:textId="77777777" w:rsidR="00FD2047" w:rsidRPr="00923F9E" w:rsidRDefault="00FD2047" w:rsidP="00147C84">
            <w:pPr>
              <w:pStyle w:val="rowtabella0"/>
              <w:jc w:val="center"/>
              <w:rPr>
                <w:color w:val="002060"/>
              </w:rPr>
            </w:pPr>
            <w:r w:rsidRPr="00923F9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641003" w14:textId="77777777" w:rsidR="00FD2047" w:rsidRPr="00923F9E" w:rsidRDefault="00FD2047" w:rsidP="00147C84">
            <w:pPr>
              <w:pStyle w:val="rowtabella0"/>
              <w:rPr>
                <w:color w:val="002060"/>
              </w:rPr>
            </w:pPr>
            <w:r w:rsidRPr="00923F9E">
              <w:rPr>
                <w:color w:val="002060"/>
              </w:rPr>
              <w:t>27/03/2022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C72C83" w14:textId="77777777" w:rsidR="00FD2047" w:rsidRPr="00923F9E" w:rsidRDefault="00FD2047" w:rsidP="00147C84">
            <w:pPr>
              <w:pStyle w:val="rowtabella0"/>
              <w:rPr>
                <w:color w:val="002060"/>
              </w:rPr>
            </w:pPr>
            <w:r w:rsidRPr="00923F9E">
              <w:rPr>
                <w:color w:val="002060"/>
              </w:rPr>
              <w:t>5472 CAMPO SCOPERTO C5 LUCREZIA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038D4E" w14:textId="77777777" w:rsidR="00FD2047" w:rsidRPr="00923F9E" w:rsidRDefault="00FD2047" w:rsidP="00147C84">
            <w:pPr>
              <w:pStyle w:val="rowtabella0"/>
              <w:rPr>
                <w:color w:val="002060"/>
              </w:rPr>
            </w:pPr>
            <w:r w:rsidRPr="00923F9E">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50E2DE" w14:textId="77777777" w:rsidR="00FD2047" w:rsidRPr="00923F9E" w:rsidRDefault="00FD2047" w:rsidP="00147C84">
            <w:pPr>
              <w:pStyle w:val="rowtabella0"/>
              <w:rPr>
                <w:color w:val="002060"/>
              </w:rPr>
            </w:pPr>
            <w:r w:rsidRPr="00923F9E">
              <w:rPr>
                <w:color w:val="002060"/>
              </w:rPr>
              <w:t>VIA MIA MARTINI</w:t>
            </w:r>
          </w:p>
        </w:tc>
      </w:tr>
      <w:tr w:rsidR="00FD2047" w:rsidRPr="00923F9E" w14:paraId="6A080257" w14:textId="77777777" w:rsidTr="00147C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47BBB3" w14:textId="77777777" w:rsidR="00FD2047" w:rsidRPr="00923F9E" w:rsidRDefault="00FD2047" w:rsidP="00147C84">
            <w:pPr>
              <w:pStyle w:val="rowtabella0"/>
              <w:rPr>
                <w:color w:val="002060"/>
              </w:rPr>
            </w:pPr>
            <w:r w:rsidRPr="00923F9E">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F88D09" w14:textId="77777777" w:rsidR="00FD2047" w:rsidRPr="00923F9E" w:rsidRDefault="00FD2047" w:rsidP="00147C84">
            <w:pPr>
              <w:pStyle w:val="rowtabella0"/>
              <w:rPr>
                <w:color w:val="002060"/>
              </w:rPr>
            </w:pPr>
            <w:r w:rsidRPr="00923F9E">
              <w:rPr>
                <w:color w:val="002060"/>
              </w:rPr>
              <w:t>VIRTUS FORTITUDO 1950 SSD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473EED" w14:textId="77777777" w:rsidR="00FD2047" w:rsidRPr="00923F9E" w:rsidRDefault="00FD2047" w:rsidP="00147C84">
            <w:pPr>
              <w:pStyle w:val="rowtabella0"/>
              <w:jc w:val="center"/>
              <w:rPr>
                <w:color w:val="002060"/>
              </w:rPr>
            </w:pPr>
            <w:r w:rsidRPr="00923F9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45EDD4" w14:textId="77777777" w:rsidR="00FD2047" w:rsidRPr="00923F9E" w:rsidRDefault="00FD2047" w:rsidP="00147C84">
            <w:pPr>
              <w:pStyle w:val="rowtabella0"/>
              <w:rPr>
                <w:color w:val="002060"/>
              </w:rPr>
            </w:pPr>
            <w:r w:rsidRPr="00923F9E">
              <w:rPr>
                <w:color w:val="002060"/>
              </w:rPr>
              <w:t>27/03/2022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C1AECA" w14:textId="77777777" w:rsidR="00FD2047" w:rsidRPr="00923F9E" w:rsidRDefault="00FD2047" w:rsidP="00147C84">
            <w:pPr>
              <w:pStyle w:val="rowtabella0"/>
              <w:rPr>
                <w:color w:val="002060"/>
              </w:rPr>
            </w:pPr>
            <w:r w:rsidRPr="00923F9E">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5B4DE1" w14:textId="77777777" w:rsidR="00FD2047" w:rsidRPr="00923F9E" w:rsidRDefault="00FD2047" w:rsidP="00147C84">
            <w:pPr>
              <w:pStyle w:val="rowtabella0"/>
              <w:rPr>
                <w:color w:val="002060"/>
              </w:rPr>
            </w:pPr>
            <w:r w:rsidRPr="00923F9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C78A0E" w14:textId="77777777" w:rsidR="00FD2047" w:rsidRPr="00923F9E" w:rsidRDefault="00FD2047" w:rsidP="00147C84">
            <w:pPr>
              <w:pStyle w:val="rowtabella0"/>
              <w:rPr>
                <w:color w:val="002060"/>
              </w:rPr>
            </w:pPr>
            <w:r w:rsidRPr="00923F9E">
              <w:rPr>
                <w:color w:val="002060"/>
              </w:rPr>
              <w:t>VIA PETRARCA</w:t>
            </w:r>
          </w:p>
        </w:tc>
      </w:tr>
      <w:tr w:rsidR="00FD2047" w:rsidRPr="00923F9E" w14:paraId="4E2E479D" w14:textId="77777777" w:rsidTr="00147C8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4EB9D7" w14:textId="77777777" w:rsidR="00FD2047" w:rsidRPr="00923F9E" w:rsidRDefault="00FD2047" w:rsidP="00147C84">
            <w:pPr>
              <w:pStyle w:val="rowtabella0"/>
              <w:rPr>
                <w:color w:val="002060"/>
              </w:rPr>
            </w:pPr>
            <w:r w:rsidRPr="00923F9E">
              <w:rPr>
                <w:color w:val="002060"/>
              </w:rPr>
              <w:t>TAVERNELLE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3C5F11" w14:textId="77777777" w:rsidR="00FD2047" w:rsidRPr="00923F9E" w:rsidRDefault="00FD2047" w:rsidP="00147C84">
            <w:pPr>
              <w:pStyle w:val="rowtabella0"/>
              <w:rPr>
                <w:color w:val="002060"/>
              </w:rPr>
            </w:pPr>
            <w:r w:rsidRPr="00923F9E">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1819F1" w14:textId="77777777" w:rsidR="00FD2047" w:rsidRPr="00923F9E" w:rsidRDefault="00FD2047" w:rsidP="00147C84">
            <w:pPr>
              <w:pStyle w:val="rowtabella0"/>
              <w:jc w:val="center"/>
              <w:rPr>
                <w:color w:val="002060"/>
              </w:rPr>
            </w:pPr>
            <w:r w:rsidRPr="00923F9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A81BAD" w14:textId="77777777" w:rsidR="00FD2047" w:rsidRPr="00923F9E" w:rsidRDefault="00FD2047" w:rsidP="00147C84">
            <w:pPr>
              <w:pStyle w:val="rowtabella0"/>
              <w:rPr>
                <w:color w:val="002060"/>
              </w:rPr>
            </w:pPr>
            <w:r w:rsidRPr="00923F9E">
              <w:rPr>
                <w:color w:val="002060"/>
              </w:rPr>
              <w:t>27/03/2022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3A8F9E" w14:textId="77777777" w:rsidR="00FD2047" w:rsidRPr="00923F9E" w:rsidRDefault="00FD2047" w:rsidP="00147C84">
            <w:pPr>
              <w:pStyle w:val="rowtabella0"/>
              <w:rPr>
                <w:color w:val="002060"/>
              </w:rPr>
            </w:pPr>
            <w:r w:rsidRPr="00923F9E">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A47D16" w14:textId="77777777" w:rsidR="00FD2047" w:rsidRPr="00923F9E" w:rsidRDefault="00FD2047" w:rsidP="00147C84">
            <w:pPr>
              <w:pStyle w:val="rowtabella0"/>
              <w:rPr>
                <w:color w:val="002060"/>
              </w:rPr>
            </w:pPr>
            <w:r w:rsidRPr="00923F9E">
              <w:rPr>
                <w:color w:val="002060"/>
              </w:rPr>
              <w:t>SERRUNGARINA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5F82EB" w14:textId="77777777" w:rsidR="00FD2047" w:rsidRPr="00923F9E" w:rsidRDefault="00FD2047" w:rsidP="00147C84">
            <w:pPr>
              <w:pStyle w:val="rowtabella0"/>
              <w:rPr>
                <w:color w:val="002060"/>
              </w:rPr>
            </w:pPr>
            <w:r w:rsidRPr="00923F9E">
              <w:rPr>
                <w:color w:val="002060"/>
              </w:rPr>
              <w:t>VIA DEI LECCI-TAVERNELLE</w:t>
            </w:r>
          </w:p>
        </w:tc>
      </w:tr>
    </w:tbl>
    <w:p w14:paraId="607E2E7F" w14:textId="77777777" w:rsidR="00FD2047" w:rsidRPr="00923F9E" w:rsidRDefault="00FD2047" w:rsidP="00FD2047">
      <w:pPr>
        <w:pStyle w:val="breakline"/>
        <w:rPr>
          <w:rFonts w:eastAsiaTheme="minorEastAsia"/>
          <w:color w:val="002060"/>
        </w:rPr>
      </w:pPr>
    </w:p>
    <w:p w14:paraId="63CA9D85" w14:textId="77777777" w:rsidR="00FD2047" w:rsidRPr="00923F9E" w:rsidRDefault="00FD2047" w:rsidP="00FD2047">
      <w:pPr>
        <w:pStyle w:val="breakline"/>
        <w:rPr>
          <w:color w:val="002060"/>
        </w:rPr>
      </w:pPr>
    </w:p>
    <w:p w14:paraId="6F09D9EB" w14:textId="77777777" w:rsidR="00FD2047" w:rsidRPr="00923F9E" w:rsidRDefault="00FD2047" w:rsidP="00FD2047">
      <w:pPr>
        <w:pStyle w:val="breakline"/>
        <w:rPr>
          <w:color w:val="002060"/>
        </w:rPr>
      </w:pPr>
    </w:p>
    <w:p w14:paraId="67FA0E12" w14:textId="77777777" w:rsidR="00FD2047" w:rsidRPr="00923F9E" w:rsidRDefault="00FD2047" w:rsidP="00FD2047">
      <w:pPr>
        <w:pStyle w:val="sottotitolocampionato10"/>
        <w:rPr>
          <w:color w:val="002060"/>
        </w:rPr>
      </w:pPr>
      <w:r w:rsidRPr="00923F9E">
        <w:rPr>
          <w:color w:val="002060"/>
        </w:rPr>
        <w:t>GIRONE SB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03"/>
        <w:gridCol w:w="385"/>
        <w:gridCol w:w="898"/>
        <w:gridCol w:w="1198"/>
        <w:gridCol w:w="1551"/>
        <w:gridCol w:w="1553"/>
      </w:tblGrid>
      <w:tr w:rsidR="00FD2047" w:rsidRPr="00923F9E" w14:paraId="42C2B2EF" w14:textId="77777777" w:rsidTr="00147C8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AB28F" w14:textId="77777777" w:rsidR="00FD2047" w:rsidRPr="00923F9E" w:rsidRDefault="00FD2047" w:rsidP="00147C84">
            <w:pPr>
              <w:pStyle w:val="headertabella0"/>
              <w:rPr>
                <w:color w:val="002060"/>
              </w:rPr>
            </w:pPr>
            <w:r w:rsidRPr="00923F9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118F9" w14:textId="77777777" w:rsidR="00FD2047" w:rsidRPr="00923F9E" w:rsidRDefault="00FD2047" w:rsidP="00147C84">
            <w:pPr>
              <w:pStyle w:val="headertabella0"/>
              <w:rPr>
                <w:color w:val="002060"/>
              </w:rPr>
            </w:pPr>
            <w:r w:rsidRPr="00923F9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80092" w14:textId="77777777" w:rsidR="00FD2047" w:rsidRPr="00923F9E" w:rsidRDefault="00FD2047" w:rsidP="00147C84">
            <w:pPr>
              <w:pStyle w:val="headertabella0"/>
              <w:rPr>
                <w:color w:val="002060"/>
              </w:rPr>
            </w:pPr>
            <w:r w:rsidRPr="00923F9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A9B1C" w14:textId="77777777" w:rsidR="00FD2047" w:rsidRPr="00923F9E" w:rsidRDefault="00FD2047" w:rsidP="00147C84">
            <w:pPr>
              <w:pStyle w:val="headertabella0"/>
              <w:rPr>
                <w:color w:val="002060"/>
              </w:rPr>
            </w:pPr>
            <w:r w:rsidRPr="00923F9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D523F" w14:textId="77777777" w:rsidR="00FD2047" w:rsidRPr="00923F9E" w:rsidRDefault="00FD2047" w:rsidP="00147C84">
            <w:pPr>
              <w:pStyle w:val="headertabella0"/>
              <w:rPr>
                <w:color w:val="002060"/>
              </w:rPr>
            </w:pPr>
            <w:r w:rsidRPr="00923F9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902E6" w14:textId="77777777" w:rsidR="00FD2047" w:rsidRPr="00923F9E" w:rsidRDefault="00FD2047" w:rsidP="00147C84">
            <w:pPr>
              <w:pStyle w:val="headertabella0"/>
              <w:rPr>
                <w:color w:val="002060"/>
              </w:rPr>
            </w:pPr>
            <w:proofErr w:type="spellStart"/>
            <w:r w:rsidRPr="00923F9E">
              <w:rPr>
                <w:color w:val="002060"/>
              </w:rPr>
              <w:t>Localita'</w:t>
            </w:r>
            <w:proofErr w:type="spellEnd"/>
            <w:r w:rsidRPr="00923F9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B0D406" w14:textId="77777777" w:rsidR="00FD2047" w:rsidRPr="00923F9E" w:rsidRDefault="00FD2047" w:rsidP="00147C84">
            <w:pPr>
              <w:pStyle w:val="headertabella0"/>
              <w:rPr>
                <w:color w:val="002060"/>
              </w:rPr>
            </w:pPr>
            <w:r w:rsidRPr="00923F9E">
              <w:rPr>
                <w:color w:val="002060"/>
              </w:rPr>
              <w:t>Indirizzo Impianto</w:t>
            </w:r>
          </w:p>
        </w:tc>
      </w:tr>
      <w:tr w:rsidR="00FD2047" w:rsidRPr="00923F9E" w14:paraId="4DEC99AA" w14:textId="77777777" w:rsidTr="00147C8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5762FA" w14:textId="77777777" w:rsidR="00FD2047" w:rsidRPr="00923F9E" w:rsidRDefault="00FD2047" w:rsidP="00147C84">
            <w:pPr>
              <w:pStyle w:val="rowtabella0"/>
              <w:rPr>
                <w:color w:val="002060"/>
              </w:rPr>
            </w:pPr>
            <w:r w:rsidRPr="00923F9E">
              <w:rPr>
                <w:color w:val="002060"/>
              </w:rPr>
              <w:t>MONTELUPONE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7CD6BB" w14:textId="77777777" w:rsidR="00FD2047" w:rsidRPr="00923F9E" w:rsidRDefault="00FD2047" w:rsidP="00147C84">
            <w:pPr>
              <w:pStyle w:val="rowtabella0"/>
              <w:rPr>
                <w:color w:val="002060"/>
              </w:rPr>
            </w:pPr>
            <w:r w:rsidRPr="00923F9E">
              <w:rPr>
                <w:color w:val="002060"/>
              </w:rPr>
              <w:t>DAMIANI E GATTI ASCOLI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468978" w14:textId="77777777" w:rsidR="00FD2047" w:rsidRPr="00923F9E" w:rsidRDefault="00FD2047" w:rsidP="00147C84">
            <w:pPr>
              <w:pStyle w:val="rowtabella0"/>
              <w:jc w:val="center"/>
              <w:rPr>
                <w:color w:val="002060"/>
              </w:rPr>
            </w:pPr>
            <w:r w:rsidRPr="00923F9E">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1489A7" w14:textId="77777777" w:rsidR="00FD2047" w:rsidRPr="00923F9E" w:rsidRDefault="00FD2047" w:rsidP="00147C84">
            <w:pPr>
              <w:pStyle w:val="rowtabella0"/>
              <w:rPr>
                <w:color w:val="002060"/>
              </w:rPr>
            </w:pPr>
            <w:r w:rsidRPr="00923F9E">
              <w:rPr>
                <w:color w:val="002060"/>
              </w:rPr>
              <w:t>26/03/2022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F182F7" w14:textId="77777777" w:rsidR="00FD2047" w:rsidRPr="00923F9E" w:rsidRDefault="00FD2047" w:rsidP="00147C84">
            <w:pPr>
              <w:pStyle w:val="rowtabella0"/>
              <w:rPr>
                <w:color w:val="002060"/>
              </w:rPr>
            </w:pPr>
            <w:r w:rsidRPr="00923F9E">
              <w:rPr>
                <w:color w:val="002060"/>
              </w:rPr>
              <w:t>5262 TENSOSTRUTTURA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3A1985" w14:textId="77777777" w:rsidR="00FD2047" w:rsidRPr="00923F9E" w:rsidRDefault="00FD2047" w:rsidP="00147C84">
            <w:pPr>
              <w:pStyle w:val="rowtabella0"/>
              <w:rPr>
                <w:color w:val="002060"/>
              </w:rPr>
            </w:pPr>
            <w:r w:rsidRPr="00923F9E">
              <w:rPr>
                <w:color w:val="002060"/>
              </w:rPr>
              <w:t>MONTELUPONE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F1CA59" w14:textId="77777777" w:rsidR="00FD2047" w:rsidRPr="00923F9E" w:rsidRDefault="00FD2047" w:rsidP="00147C84">
            <w:pPr>
              <w:pStyle w:val="rowtabella0"/>
              <w:rPr>
                <w:color w:val="002060"/>
              </w:rPr>
            </w:pPr>
            <w:r w:rsidRPr="00923F9E">
              <w:rPr>
                <w:color w:val="002060"/>
              </w:rPr>
              <w:t>VIA ALESSANDRO MANZONI</w:t>
            </w:r>
          </w:p>
        </w:tc>
      </w:tr>
      <w:tr w:rsidR="00FD2047" w:rsidRPr="00923F9E" w14:paraId="6174FC34" w14:textId="77777777" w:rsidTr="00147C8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CFE6BA" w14:textId="77777777" w:rsidR="00FD2047" w:rsidRPr="00923F9E" w:rsidRDefault="00FD2047" w:rsidP="00147C84">
            <w:pPr>
              <w:pStyle w:val="rowtabella0"/>
              <w:rPr>
                <w:color w:val="002060"/>
              </w:rPr>
            </w:pPr>
            <w:r w:rsidRPr="00923F9E">
              <w:rPr>
                <w:color w:val="002060"/>
              </w:rPr>
              <w:t>BORGO ROSSELLI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D32A7D" w14:textId="77777777" w:rsidR="00FD2047" w:rsidRPr="00923F9E" w:rsidRDefault="00FD2047" w:rsidP="00147C84">
            <w:pPr>
              <w:pStyle w:val="rowtabella0"/>
              <w:rPr>
                <w:color w:val="002060"/>
              </w:rPr>
            </w:pPr>
            <w:r w:rsidRPr="00923F9E">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11CABE" w14:textId="77777777" w:rsidR="00FD2047" w:rsidRPr="00923F9E" w:rsidRDefault="00FD2047" w:rsidP="00147C84">
            <w:pPr>
              <w:pStyle w:val="rowtabella0"/>
              <w:jc w:val="center"/>
              <w:rPr>
                <w:color w:val="002060"/>
              </w:rPr>
            </w:pPr>
            <w:r w:rsidRPr="00923F9E">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9B7984" w14:textId="77777777" w:rsidR="00FD2047" w:rsidRPr="00923F9E" w:rsidRDefault="00FD2047" w:rsidP="00147C84">
            <w:pPr>
              <w:pStyle w:val="rowtabella0"/>
              <w:rPr>
                <w:color w:val="002060"/>
              </w:rPr>
            </w:pPr>
            <w:r w:rsidRPr="00923F9E">
              <w:rPr>
                <w:color w:val="002060"/>
              </w:rPr>
              <w:t>27/03/2022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91BA64" w14:textId="77777777" w:rsidR="00FD2047" w:rsidRPr="00923F9E" w:rsidRDefault="00FD2047" w:rsidP="00147C84">
            <w:pPr>
              <w:pStyle w:val="rowtabella0"/>
              <w:rPr>
                <w:color w:val="002060"/>
              </w:rPr>
            </w:pPr>
            <w:r w:rsidRPr="00923F9E">
              <w:rPr>
                <w:color w:val="002060"/>
              </w:rPr>
              <w:t>5737 CAMPO COMUNALE VECCHIO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A83512" w14:textId="77777777" w:rsidR="00FD2047" w:rsidRPr="00923F9E" w:rsidRDefault="00FD2047" w:rsidP="00147C84">
            <w:pPr>
              <w:pStyle w:val="rowtabella0"/>
              <w:rPr>
                <w:color w:val="002060"/>
              </w:rPr>
            </w:pPr>
            <w:r w:rsidRPr="00923F9E">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08A37E" w14:textId="77777777" w:rsidR="00FD2047" w:rsidRPr="00923F9E" w:rsidRDefault="00FD2047" w:rsidP="00147C84">
            <w:pPr>
              <w:pStyle w:val="rowtabella0"/>
              <w:rPr>
                <w:color w:val="002060"/>
              </w:rPr>
            </w:pPr>
            <w:r w:rsidRPr="00923F9E">
              <w:rPr>
                <w:color w:val="002060"/>
              </w:rPr>
              <w:t>VIA ASPOROMONTE</w:t>
            </w:r>
          </w:p>
        </w:tc>
      </w:tr>
      <w:tr w:rsidR="00FD2047" w:rsidRPr="00923F9E" w14:paraId="6F569727" w14:textId="77777777" w:rsidTr="00147C8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FC3227" w14:textId="77777777" w:rsidR="00FD2047" w:rsidRPr="00923F9E" w:rsidRDefault="00FD2047" w:rsidP="00147C84">
            <w:pPr>
              <w:pStyle w:val="rowtabella0"/>
              <w:rPr>
                <w:color w:val="002060"/>
              </w:rPr>
            </w:pPr>
            <w:r w:rsidRPr="00923F9E">
              <w:rPr>
                <w:color w:val="002060"/>
              </w:rPr>
              <w:t>SANGIUSTESE M.G.</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1CE525" w14:textId="77777777" w:rsidR="00FD2047" w:rsidRPr="00923F9E" w:rsidRDefault="00FD2047" w:rsidP="00147C84">
            <w:pPr>
              <w:pStyle w:val="rowtabella0"/>
              <w:rPr>
                <w:color w:val="002060"/>
              </w:rPr>
            </w:pPr>
            <w:r w:rsidRPr="00923F9E">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8FBAA0" w14:textId="77777777" w:rsidR="00FD2047" w:rsidRPr="00923F9E" w:rsidRDefault="00FD2047" w:rsidP="00147C84">
            <w:pPr>
              <w:pStyle w:val="rowtabella0"/>
              <w:jc w:val="center"/>
              <w:rPr>
                <w:color w:val="002060"/>
              </w:rPr>
            </w:pPr>
            <w:r w:rsidRPr="00923F9E">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F73B1A" w14:textId="77777777" w:rsidR="00FD2047" w:rsidRPr="00923F9E" w:rsidRDefault="00FD2047" w:rsidP="00147C84">
            <w:pPr>
              <w:pStyle w:val="rowtabella0"/>
              <w:rPr>
                <w:color w:val="002060"/>
              </w:rPr>
            </w:pPr>
            <w:r w:rsidRPr="00923F9E">
              <w:rPr>
                <w:color w:val="002060"/>
              </w:rPr>
              <w:t>27/03/2022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A35060" w14:textId="77777777" w:rsidR="00FD2047" w:rsidRPr="00923F9E" w:rsidRDefault="00FD2047" w:rsidP="00147C84">
            <w:pPr>
              <w:pStyle w:val="rowtabella0"/>
              <w:rPr>
                <w:color w:val="002060"/>
              </w:rPr>
            </w:pPr>
            <w:r w:rsidRPr="00923F9E">
              <w:rPr>
                <w:color w:val="002060"/>
              </w:rPr>
              <w:t>5251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4F5D59" w14:textId="77777777" w:rsidR="00FD2047" w:rsidRPr="00923F9E" w:rsidRDefault="00FD2047" w:rsidP="00147C84">
            <w:pPr>
              <w:pStyle w:val="rowtabella0"/>
              <w:rPr>
                <w:color w:val="002060"/>
              </w:rPr>
            </w:pPr>
            <w:r w:rsidRPr="00923F9E">
              <w:rPr>
                <w:color w:val="002060"/>
              </w:rPr>
              <w:t>MONTE SAN GIUSTO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BCFD84" w14:textId="77777777" w:rsidR="00FD2047" w:rsidRPr="00923F9E" w:rsidRDefault="00FD2047" w:rsidP="00147C84">
            <w:pPr>
              <w:pStyle w:val="rowtabella0"/>
              <w:rPr>
                <w:color w:val="002060"/>
              </w:rPr>
            </w:pPr>
            <w:r w:rsidRPr="00923F9E">
              <w:rPr>
                <w:color w:val="002060"/>
              </w:rPr>
              <w:t>VIALE GIUSTOZZI</w:t>
            </w:r>
          </w:p>
        </w:tc>
      </w:tr>
    </w:tbl>
    <w:p w14:paraId="67F1AA14" w14:textId="77777777" w:rsidR="00FD2047" w:rsidRPr="00923F9E" w:rsidRDefault="00FD2047" w:rsidP="00FD2047">
      <w:pPr>
        <w:pStyle w:val="breakline"/>
        <w:rPr>
          <w:rFonts w:eastAsiaTheme="minorEastAsia"/>
          <w:color w:val="002060"/>
        </w:rPr>
      </w:pPr>
    </w:p>
    <w:p w14:paraId="311BD57F" w14:textId="77777777" w:rsidR="00FD2047" w:rsidRPr="00FD2047" w:rsidRDefault="00FD2047" w:rsidP="00FD2047">
      <w:pPr>
        <w:pStyle w:val="Corpodeltesto21"/>
        <w:rPr>
          <w:rFonts w:ascii="Arial" w:hAnsi="Arial" w:cs="Arial"/>
          <w:bCs/>
          <w:color w:val="002060"/>
          <w:sz w:val="22"/>
          <w:szCs w:val="22"/>
        </w:rPr>
      </w:pPr>
    </w:p>
    <w:p w14:paraId="4FE142DB" w14:textId="0140E19C"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0355C82D" w:rsidR="00641F6F" w:rsidRDefault="00641F6F" w:rsidP="00641F6F">
      <w:pPr>
        <w:pStyle w:val="Nessunaspaziatura"/>
        <w:jc w:val="both"/>
        <w:rPr>
          <w:rFonts w:ascii="Arial" w:hAnsi="Arial" w:cs="Arial"/>
          <w:color w:val="002060"/>
        </w:rPr>
      </w:pPr>
      <w:r w:rsidRPr="007F76C2">
        <w:rPr>
          <w:rFonts w:ascii="Arial" w:hAnsi="Arial" w:cs="Arial"/>
          <w:color w:val="002060"/>
        </w:rPr>
        <w:t>Il versamento delle somme relative alle ammende comminate con il presente Comunicato Ufficiale deve essere effettuato entro il</w:t>
      </w:r>
      <w:r w:rsidR="008D47EC">
        <w:rPr>
          <w:rFonts w:ascii="Arial" w:hAnsi="Arial" w:cs="Arial"/>
          <w:color w:val="002060"/>
        </w:rPr>
        <w:t xml:space="preserve"> </w:t>
      </w:r>
      <w:r w:rsidR="00FD2047">
        <w:rPr>
          <w:rFonts w:ascii="Arial" w:hAnsi="Arial" w:cs="Arial"/>
          <w:b/>
          <w:bCs/>
          <w:color w:val="002060"/>
        </w:rPr>
        <w:t>04</w:t>
      </w:r>
      <w:r w:rsidRPr="008D47EC">
        <w:rPr>
          <w:rFonts w:ascii="Arial" w:hAnsi="Arial" w:cs="Arial"/>
          <w:b/>
          <w:bCs/>
          <w:color w:val="002060"/>
        </w:rPr>
        <w:t xml:space="preserve"> </w:t>
      </w:r>
      <w:r w:rsidR="00FD2047">
        <w:rPr>
          <w:rFonts w:ascii="Arial" w:hAnsi="Arial" w:cs="Arial"/>
          <w:b/>
          <w:bCs/>
          <w:color w:val="002060"/>
        </w:rPr>
        <w:t>aprile</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Via Schiavoni, snc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lastRenderedPageBreak/>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08944565" w14:textId="7715FAD4" w:rsidR="00641F6F" w:rsidRDefault="00641F6F" w:rsidP="00641F6F">
      <w:pPr>
        <w:pStyle w:val="LndNormale1"/>
        <w:rPr>
          <w:b/>
          <w:sz w:val="28"/>
          <w:szCs w:val="28"/>
          <w:u w:val="single"/>
        </w:rPr>
      </w:pPr>
    </w:p>
    <w:p w14:paraId="21448F34" w14:textId="65405052" w:rsidR="00B07888" w:rsidRDefault="00B07888" w:rsidP="00641F6F">
      <w:pPr>
        <w:pStyle w:val="LndNormale1"/>
        <w:rPr>
          <w:b/>
          <w:sz w:val="28"/>
          <w:szCs w:val="28"/>
          <w:u w:val="single"/>
        </w:rPr>
      </w:pPr>
    </w:p>
    <w:p w14:paraId="59F60E6D" w14:textId="77777777" w:rsidR="00B07888" w:rsidRPr="00F53C2C" w:rsidRDefault="00B07888" w:rsidP="00B07888">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6F5639D8" w14:textId="77777777" w:rsidR="00B07888" w:rsidRDefault="00B07888"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t>Ciò p</w:t>
      </w:r>
      <w:r w:rsidRPr="00F76ACB">
        <w:rPr>
          <w:rFonts w:ascii="Arial" w:hAnsi="Arial" w:cs="Arial"/>
          <w:color w:val="002060"/>
          <w:sz w:val="22"/>
          <w:szCs w:val="22"/>
        </w:rPr>
        <w:t xml:space="preserve">remesso, si informa che i contatti possono avvenire per e-mail all’indirizzo </w:t>
      </w:r>
      <w:hyperlink r:id="rId13"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4"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5"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1EFFB306"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FD2047">
        <w:rPr>
          <w:b/>
          <w:color w:val="002060"/>
          <w:u w:val="single"/>
        </w:rPr>
        <w:t>23</w:t>
      </w:r>
      <w:r w:rsidR="00830450" w:rsidRPr="000039D0">
        <w:rPr>
          <w:b/>
          <w:color w:val="002060"/>
          <w:u w:val="single"/>
        </w:rPr>
        <w:t>/</w:t>
      </w:r>
      <w:r w:rsidR="00496B75">
        <w:rPr>
          <w:b/>
          <w:color w:val="002060"/>
          <w:u w:val="single"/>
        </w:rPr>
        <w:t>0</w:t>
      </w:r>
      <w:r w:rsidR="0069576C">
        <w:rPr>
          <w:b/>
          <w:color w:val="002060"/>
          <w:u w:val="single"/>
        </w:rPr>
        <w:t>3</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6"/>
      <w:footerReference w:type="even" r:id="rId17"/>
      <w:footerReference w:type="default" r:id="rId18"/>
      <w:headerReference w:type="first" r:id="rId19"/>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3295E" w14:textId="77777777" w:rsidR="00827CEC" w:rsidRDefault="00827CEC">
      <w:r>
        <w:separator/>
      </w:r>
    </w:p>
  </w:endnote>
  <w:endnote w:type="continuationSeparator" w:id="0">
    <w:p w14:paraId="18D52840" w14:textId="77777777" w:rsidR="00827CEC" w:rsidRDefault="00827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w:panose1 w:val="02020603050405020304"/>
    <w:charset w:val="00"/>
    <w:family w:val="roman"/>
    <w:pitch w:val="variable"/>
    <w:sig w:usb0="E0002EFF" w:usb1="C000785B" w:usb2="00000009" w:usb3="00000000" w:csb0="000001FF" w:csb1="00000000"/>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70F150DD"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FD2047">
      <w:rPr>
        <w:rStyle w:val="Numeropagina"/>
        <w:rFonts w:ascii="Arial" w:hAnsi="Arial" w:cs="Arial"/>
        <w:color w:val="002060"/>
      </w:rPr>
      <w:t>83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6988F" w14:textId="77777777" w:rsidR="00827CEC" w:rsidRDefault="00827CEC">
      <w:r>
        <w:separator/>
      </w:r>
    </w:p>
  </w:footnote>
  <w:footnote w:type="continuationSeparator" w:id="0">
    <w:p w14:paraId="7786CF43" w14:textId="77777777" w:rsidR="00827CEC" w:rsidRDefault="00827C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A764972"/>
    <w:multiLevelType w:val="hybridMultilevel"/>
    <w:tmpl w:val="D69256F8"/>
    <w:lvl w:ilvl="0" w:tplc="8F2AA11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7"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25363ADF"/>
    <w:multiLevelType w:val="hybridMultilevel"/>
    <w:tmpl w:val="DCAAE0B8"/>
    <w:lvl w:ilvl="0" w:tplc="F5484CC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0"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7"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9"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3"/>
  </w:num>
  <w:num w:numId="2">
    <w:abstractNumId w:val="13"/>
  </w:num>
  <w:num w:numId="3">
    <w:abstractNumId w:val="12"/>
  </w:num>
  <w:num w:numId="4">
    <w:abstractNumId w:val="15"/>
  </w:num>
  <w:num w:numId="5">
    <w:abstractNumId w:val="17"/>
  </w:num>
  <w:num w:numId="6">
    <w:abstractNumId w:val="10"/>
  </w:num>
  <w:num w:numId="7">
    <w:abstractNumId w:val="9"/>
  </w:num>
  <w:num w:numId="8">
    <w:abstractNumId w:val="33"/>
  </w:num>
  <w:num w:numId="9">
    <w:abstractNumId w:val="1"/>
  </w:num>
  <w:num w:numId="10">
    <w:abstractNumId w:val="2"/>
  </w:num>
  <w:num w:numId="11">
    <w:abstractNumId w:val="32"/>
  </w:num>
  <w:num w:numId="12">
    <w:abstractNumId w:val="8"/>
  </w:num>
  <w:num w:numId="13">
    <w:abstractNumId w:val="34"/>
  </w:num>
  <w:num w:numId="14">
    <w:abstractNumId w:val="24"/>
  </w:num>
  <w:num w:numId="15">
    <w:abstractNumId w:val="14"/>
  </w:num>
  <w:num w:numId="16">
    <w:abstractNumId w:val="25"/>
  </w:num>
  <w:num w:numId="17">
    <w:abstractNumId w:val="18"/>
  </w:num>
  <w:num w:numId="18">
    <w:abstractNumId w:val="29"/>
  </w:num>
  <w:num w:numId="19">
    <w:abstractNumId w:val="31"/>
  </w:num>
  <w:num w:numId="20">
    <w:abstractNumId w:val="26"/>
  </w:num>
  <w:num w:numId="21">
    <w:abstractNumId w:val="19"/>
  </w:num>
  <w:num w:numId="22">
    <w:abstractNumId w:val="3"/>
  </w:num>
  <w:num w:numId="23">
    <w:abstractNumId w:val="20"/>
  </w:num>
  <w:num w:numId="24">
    <w:abstractNumId w:val="20"/>
    <w:lvlOverride w:ilvl="0">
      <w:startOverride w:val="1"/>
    </w:lvlOverride>
  </w:num>
  <w:num w:numId="25">
    <w:abstractNumId w:val="7"/>
  </w:num>
  <w:num w:numId="26">
    <w:abstractNumId w:val="7"/>
    <w:lvlOverride w:ilvl="0">
      <w:startOverride w:val="1"/>
    </w:lvlOverride>
  </w:num>
  <w:num w:numId="27">
    <w:abstractNumId w:val="7"/>
    <w:lvlOverride w:ilvl="0">
      <w:startOverride w:val="1"/>
    </w:lvlOverride>
  </w:num>
  <w:num w:numId="28">
    <w:abstractNumId w:val="7"/>
    <w:lvlOverride w:ilvl="0">
      <w:startOverride w:val="1"/>
    </w:lvlOverride>
  </w:num>
  <w:num w:numId="29">
    <w:abstractNumId w:val="16"/>
  </w:num>
  <w:num w:numId="30">
    <w:abstractNumId w:val="5"/>
  </w:num>
  <w:num w:numId="31">
    <w:abstractNumId w:val="1"/>
    <w:lvlOverride w:ilvl="0">
      <w:startOverride w:val="1"/>
    </w:lvlOverride>
  </w:num>
  <w:num w:numId="32">
    <w:abstractNumId w:val="6"/>
  </w:num>
  <w:num w:numId="33">
    <w:abstractNumId w:val="35"/>
  </w:num>
  <w:num w:numId="34">
    <w:abstractNumId w:val="0"/>
  </w:num>
  <w:num w:numId="35">
    <w:abstractNumId w:val="21"/>
  </w:num>
  <w:num w:numId="36">
    <w:abstractNumId w:val="0"/>
    <w:lvlOverride w:ilvl="0">
      <w:startOverride w:val="1"/>
    </w:lvlOverride>
  </w:num>
  <w:num w:numId="37">
    <w:abstractNumId w:val="28"/>
  </w:num>
  <w:num w:numId="38">
    <w:abstractNumId w:val="11"/>
  </w:num>
  <w:num w:numId="39">
    <w:abstractNumId w:val="30"/>
  </w:num>
  <w:num w:numId="40">
    <w:abstractNumId w:val="22"/>
  </w:num>
  <w:num w:numId="41">
    <w:abstractNumId w:val="27"/>
  </w:num>
  <w:num w:numId="4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33C"/>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D76"/>
    <w:rsid w:val="00073FA0"/>
    <w:rsid w:val="00073FF4"/>
    <w:rsid w:val="00074171"/>
    <w:rsid w:val="000747ED"/>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8A9"/>
    <w:rsid w:val="000C1937"/>
    <w:rsid w:val="000C1DDB"/>
    <w:rsid w:val="000C235A"/>
    <w:rsid w:val="000C30D5"/>
    <w:rsid w:val="000C3E7B"/>
    <w:rsid w:val="000C43B7"/>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2A3"/>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308"/>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3C5"/>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979F5"/>
    <w:rsid w:val="001A0A5E"/>
    <w:rsid w:val="001A1126"/>
    <w:rsid w:val="001A11AD"/>
    <w:rsid w:val="001A19F1"/>
    <w:rsid w:val="001A26BF"/>
    <w:rsid w:val="001A2994"/>
    <w:rsid w:val="001A3E33"/>
    <w:rsid w:val="001A5B5A"/>
    <w:rsid w:val="001A60F8"/>
    <w:rsid w:val="001A61B6"/>
    <w:rsid w:val="001A77D1"/>
    <w:rsid w:val="001A7C6B"/>
    <w:rsid w:val="001A7ED5"/>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25B"/>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A4E"/>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3A58"/>
    <w:rsid w:val="00435BBB"/>
    <w:rsid w:val="00436136"/>
    <w:rsid w:val="004361AF"/>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027"/>
    <w:rsid w:val="00486565"/>
    <w:rsid w:val="004866C8"/>
    <w:rsid w:val="0048722C"/>
    <w:rsid w:val="00487796"/>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51F"/>
    <w:rsid w:val="004E1F88"/>
    <w:rsid w:val="004E1FD0"/>
    <w:rsid w:val="004E2C2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3CF0"/>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AC5"/>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A74"/>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751"/>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519"/>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C8A"/>
    <w:rsid w:val="00645F86"/>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DA6"/>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22"/>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904"/>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534"/>
    <w:rsid w:val="00741F18"/>
    <w:rsid w:val="00745B3C"/>
    <w:rsid w:val="00746260"/>
    <w:rsid w:val="007466FE"/>
    <w:rsid w:val="00747008"/>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BCB"/>
    <w:rsid w:val="00771D3A"/>
    <w:rsid w:val="007721F7"/>
    <w:rsid w:val="0077271C"/>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139"/>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B1C"/>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19E"/>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27CEC"/>
    <w:rsid w:val="00830450"/>
    <w:rsid w:val="008304EC"/>
    <w:rsid w:val="00830957"/>
    <w:rsid w:val="00830FE4"/>
    <w:rsid w:val="00831671"/>
    <w:rsid w:val="00831D17"/>
    <w:rsid w:val="00833798"/>
    <w:rsid w:val="00834049"/>
    <w:rsid w:val="008353C0"/>
    <w:rsid w:val="0083556B"/>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14"/>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452"/>
    <w:rsid w:val="008D3FA7"/>
    <w:rsid w:val="008D47EC"/>
    <w:rsid w:val="008D5350"/>
    <w:rsid w:val="008D6F88"/>
    <w:rsid w:val="008D7FA3"/>
    <w:rsid w:val="008E05A8"/>
    <w:rsid w:val="008E0B3C"/>
    <w:rsid w:val="008E0E04"/>
    <w:rsid w:val="008E1BBD"/>
    <w:rsid w:val="008E34DF"/>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6F57"/>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5ABB"/>
    <w:rsid w:val="009C5F2B"/>
    <w:rsid w:val="009C5F62"/>
    <w:rsid w:val="009C7FA9"/>
    <w:rsid w:val="009D0B82"/>
    <w:rsid w:val="009D0C38"/>
    <w:rsid w:val="009D0D94"/>
    <w:rsid w:val="009D13CD"/>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3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87B7F"/>
    <w:rsid w:val="00A90B4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07888"/>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389"/>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31"/>
    <w:rsid w:val="00B44A70"/>
    <w:rsid w:val="00B45C66"/>
    <w:rsid w:val="00B471CE"/>
    <w:rsid w:val="00B47C25"/>
    <w:rsid w:val="00B5087C"/>
    <w:rsid w:val="00B5148F"/>
    <w:rsid w:val="00B520DA"/>
    <w:rsid w:val="00B544B6"/>
    <w:rsid w:val="00B547F2"/>
    <w:rsid w:val="00B556E6"/>
    <w:rsid w:val="00B55D59"/>
    <w:rsid w:val="00B60C59"/>
    <w:rsid w:val="00B61016"/>
    <w:rsid w:val="00B613E7"/>
    <w:rsid w:val="00B646C3"/>
    <w:rsid w:val="00B64B8B"/>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47148"/>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54C4"/>
    <w:rsid w:val="00C96071"/>
    <w:rsid w:val="00C967AF"/>
    <w:rsid w:val="00C96874"/>
    <w:rsid w:val="00CA0A07"/>
    <w:rsid w:val="00CA1583"/>
    <w:rsid w:val="00CA2185"/>
    <w:rsid w:val="00CA2824"/>
    <w:rsid w:val="00CA2BD8"/>
    <w:rsid w:val="00CA30CD"/>
    <w:rsid w:val="00CA3611"/>
    <w:rsid w:val="00CA434D"/>
    <w:rsid w:val="00CA48F6"/>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E15FD"/>
    <w:rsid w:val="00CE199C"/>
    <w:rsid w:val="00CE291A"/>
    <w:rsid w:val="00CE3535"/>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CF7BAE"/>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4A4"/>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2838"/>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2270"/>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38E"/>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11"/>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B7681"/>
    <w:rsid w:val="00EC14AD"/>
    <w:rsid w:val="00EC1E66"/>
    <w:rsid w:val="00EC2830"/>
    <w:rsid w:val="00EC2BCF"/>
    <w:rsid w:val="00EC2F4F"/>
    <w:rsid w:val="00EC372B"/>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0897"/>
    <w:rsid w:val="00F61161"/>
    <w:rsid w:val="00F61327"/>
    <w:rsid w:val="00F61631"/>
    <w:rsid w:val="00F61637"/>
    <w:rsid w:val="00F622D9"/>
    <w:rsid w:val="00F62F26"/>
    <w:rsid w:val="00F6406A"/>
    <w:rsid w:val="00F64DF5"/>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96421"/>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047"/>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77265466">
      <w:bodyDiv w:val="1"/>
      <w:marLeft w:val="0"/>
      <w:marRight w:val="0"/>
      <w:marTop w:val="0"/>
      <w:marBottom w:val="0"/>
      <w:divBdr>
        <w:top w:val="none" w:sz="0" w:space="0" w:color="auto"/>
        <w:left w:val="none" w:sz="0" w:space="0" w:color="auto"/>
        <w:bottom w:val="none" w:sz="0" w:space="0" w:color="auto"/>
        <w:right w:val="none" w:sz="0" w:space="0" w:color="auto"/>
      </w:divBdr>
      <w:divsChild>
        <w:div w:id="389381268">
          <w:marLeft w:val="0"/>
          <w:marRight w:val="0"/>
          <w:marTop w:val="0"/>
          <w:marBottom w:val="0"/>
          <w:divBdr>
            <w:top w:val="none" w:sz="0" w:space="0" w:color="auto"/>
            <w:left w:val="none" w:sz="0" w:space="0" w:color="auto"/>
            <w:bottom w:val="none" w:sz="0" w:space="0" w:color="auto"/>
            <w:right w:val="none" w:sz="0" w:space="0" w:color="auto"/>
          </w:divBdr>
          <w:divsChild>
            <w:div w:id="429550175">
              <w:marLeft w:val="0"/>
              <w:marRight w:val="0"/>
              <w:marTop w:val="0"/>
              <w:marBottom w:val="0"/>
              <w:divBdr>
                <w:top w:val="none" w:sz="0" w:space="0" w:color="auto"/>
                <w:left w:val="none" w:sz="0" w:space="0" w:color="auto"/>
                <w:bottom w:val="none" w:sz="0" w:space="0" w:color="auto"/>
                <w:right w:val="none" w:sz="0" w:space="0" w:color="auto"/>
              </w:divBdr>
              <w:divsChild>
                <w:div w:id="866406760">
                  <w:marLeft w:val="0"/>
                  <w:marRight w:val="0"/>
                  <w:marTop w:val="0"/>
                  <w:marBottom w:val="0"/>
                  <w:divBdr>
                    <w:top w:val="none" w:sz="0" w:space="0" w:color="auto"/>
                    <w:left w:val="none" w:sz="0" w:space="0" w:color="auto"/>
                    <w:bottom w:val="none" w:sz="0" w:space="0" w:color="auto"/>
                    <w:right w:val="none" w:sz="0" w:space="0" w:color="auto"/>
                  </w:divBdr>
                </w:div>
              </w:divsChild>
            </w:div>
            <w:div w:id="90519116">
              <w:marLeft w:val="0"/>
              <w:marRight w:val="0"/>
              <w:marTop w:val="0"/>
              <w:marBottom w:val="0"/>
              <w:divBdr>
                <w:top w:val="none" w:sz="0" w:space="0" w:color="auto"/>
                <w:left w:val="none" w:sz="0" w:space="0" w:color="auto"/>
                <w:bottom w:val="none" w:sz="0" w:space="0" w:color="auto"/>
                <w:right w:val="none" w:sz="0" w:space="0" w:color="auto"/>
              </w:divBdr>
              <w:divsChild>
                <w:div w:id="1833520320">
                  <w:marLeft w:val="0"/>
                  <w:marRight w:val="0"/>
                  <w:marTop w:val="0"/>
                  <w:marBottom w:val="0"/>
                  <w:divBdr>
                    <w:top w:val="none" w:sz="0" w:space="0" w:color="auto"/>
                    <w:left w:val="none" w:sz="0" w:space="0" w:color="auto"/>
                    <w:bottom w:val="none" w:sz="0" w:space="0" w:color="auto"/>
                    <w:right w:val="none" w:sz="0" w:space="0" w:color="auto"/>
                  </w:divBdr>
                </w:div>
                <w:div w:id="1907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lnd.i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5marche@lnd.i"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yperlink" Target="mailto:c5marche@pec.figcmarche.it" TargetMode="External"/><Relationship Id="rId10" Type="http://schemas.openxmlformats.org/officeDocument/2006/relationships/hyperlink" Target="mailto:c5marche@lnd.i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rlnd.marche01@figc.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140</TotalTime>
  <Pages>19</Pages>
  <Words>5608</Words>
  <Characters>31967</Characters>
  <Application>Microsoft Office Word</Application>
  <DocSecurity>0</DocSecurity>
  <Lines>266</Lines>
  <Paragraphs>74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37501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14</cp:revision>
  <cp:lastPrinted>2022-01-29T09:43:00Z</cp:lastPrinted>
  <dcterms:created xsi:type="dcterms:W3CDTF">2022-03-23T12:26:00Z</dcterms:created>
  <dcterms:modified xsi:type="dcterms:W3CDTF">2022-03-23T15:19:00Z</dcterms:modified>
</cp:coreProperties>
</file>