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72BB9A0F"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4E151F">
              <w:rPr>
                <w:rFonts w:ascii="Arial" w:hAnsi="Arial" w:cs="Arial"/>
                <w:color w:val="002060"/>
                <w:sz w:val="40"/>
                <w:szCs w:val="40"/>
              </w:rPr>
              <w:t>8</w:t>
            </w:r>
            <w:r w:rsidR="003B58EB">
              <w:rPr>
                <w:rFonts w:ascii="Arial" w:hAnsi="Arial" w:cs="Arial"/>
                <w:color w:val="002060"/>
                <w:sz w:val="40"/>
                <w:szCs w:val="40"/>
              </w:rPr>
              <w:t>5</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FD2047">
              <w:rPr>
                <w:rFonts w:ascii="Arial" w:hAnsi="Arial" w:cs="Arial"/>
                <w:color w:val="002060"/>
                <w:sz w:val="40"/>
                <w:szCs w:val="40"/>
              </w:rPr>
              <w:t>2</w:t>
            </w:r>
            <w:r w:rsidR="003B58EB">
              <w:rPr>
                <w:rFonts w:ascii="Arial" w:hAnsi="Arial" w:cs="Arial"/>
                <w:color w:val="002060"/>
                <w:sz w:val="40"/>
                <w:szCs w:val="40"/>
              </w:rPr>
              <w:t>5</w:t>
            </w:r>
            <w:r w:rsidR="00CF4C7D" w:rsidRPr="000039D0">
              <w:rPr>
                <w:rFonts w:ascii="Arial" w:hAnsi="Arial" w:cs="Arial"/>
                <w:color w:val="002060"/>
                <w:sz w:val="40"/>
                <w:szCs w:val="40"/>
              </w:rPr>
              <w:t>/</w:t>
            </w:r>
            <w:r w:rsidR="00F65B41">
              <w:rPr>
                <w:rFonts w:ascii="Arial" w:hAnsi="Arial" w:cs="Arial"/>
                <w:color w:val="002060"/>
                <w:sz w:val="40"/>
                <w:szCs w:val="40"/>
              </w:rPr>
              <w:t>0</w:t>
            </w:r>
            <w:r w:rsidR="0069576C">
              <w:rPr>
                <w:rFonts w:ascii="Arial" w:hAnsi="Arial" w:cs="Arial"/>
                <w:color w:val="002060"/>
                <w:sz w:val="40"/>
                <w:szCs w:val="40"/>
              </w:rPr>
              <w:t>3</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558A9BCD"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6672A7">
          <w:rPr>
            <w:noProof/>
            <w:webHidden/>
            <w:color w:val="002060"/>
          </w:rPr>
          <w:t>1</w:t>
        </w:r>
        <w:r w:rsidR="00AC19D9" w:rsidRPr="002419EA">
          <w:rPr>
            <w:noProof/>
            <w:webHidden/>
            <w:color w:val="002060"/>
          </w:rPr>
          <w:fldChar w:fldCharType="end"/>
        </w:r>
      </w:hyperlink>
    </w:p>
    <w:p w14:paraId="112EDB38" w14:textId="019C301F" w:rsidR="00AC19D9" w:rsidRPr="002419EA" w:rsidRDefault="00173956">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6672A7">
          <w:rPr>
            <w:noProof/>
            <w:webHidden/>
            <w:color w:val="002060"/>
          </w:rPr>
          <w:t>1</w:t>
        </w:r>
        <w:r w:rsidR="00AC19D9" w:rsidRPr="002419EA">
          <w:rPr>
            <w:noProof/>
            <w:webHidden/>
            <w:color w:val="002060"/>
          </w:rPr>
          <w:fldChar w:fldCharType="end"/>
        </w:r>
      </w:hyperlink>
    </w:p>
    <w:p w14:paraId="4D9CAD43" w14:textId="62559D1D" w:rsidR="00AC19D9" w:rsidRPr="002419EA" w:rsidRDefault="00173956">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6672A7">
          <w:rPr>
            <w:noProof/>
            <w:webHidden/>
            <w:color w:val="002060"/>
          </w:rPr>
          <w:t>1</w:t>
        </w:r>
        <w:r w:rsidR="00AC19D9" w:rsidRPr="002419EA">
          <w:rPr>
            <w:noProof/>
            <w:webHidden/>
            <w:color w:val="002060"/>
          </w:rPr>
          <w:fldChar w:fldCharType="end"/>
        </w:r>
      </w:hyperlink>
    </w:p>
    <w:p w14:paraId="0EAFCCD8" w14:textId="6BA040C7" w:rsidR="00AC19D9" w:rsidRPr="002419EA" w:rsidRDefault="00173956">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6672A7">
          <w:rPr>
            <w:noProof/>
            <w:webHidden/>
            <w:color w:val="002060"/>
          </w:rPr>
          <w:t>1</w:t>
        </w:r>
        <w:r w:rsidR="00AC19D9" w:rsidRPr="002419EA">
          <w:rPr>
            <w:noProof/>
            <w:webHidden/>
            <w:color w:val="002060"/>
          </w:rPr>
          <w:fldChar w:fldCharType="end"/>
        </w:r>
      </w:hyperlink>
    </w:p>
    <w:p w14:paraId="0952245B" w14:textId="6FE08401" w:rsidR="00AC19D9" w:rsidRPr="002419EA" w:rsidRDefault="00173956">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6672A7">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3750271C" w14:textId="77777777" w:rsidR="005A22F7" w:rsidRPr="00830FE4" w:rsidRDefault="005A22F7" w:rsidP="005A22F7">
      <w:pPr>
        <w:pStyle w:val="LndNormale1"/>
        <w:rPr>
          <w:bCs/>
          <w:color w:val="002060"/>
          <w:szCs w:val="22"/>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2BE5E6F3" w14:textId="250124C2" w:rsidR="0077271C" w:rsidRDefault="0077271C" w:rsidP="0077271C">
      <w:pPr>
        <w:pStyle w:val="LndNormale1"/>
        <w:rPr>
          <w:rFonts w:cs="Arial"/>
          <w:color w:val="002060"/>
          <w:szCs w:val="22"/>
        </w:rPr>
      </w:pPr>
    </w:p>
    <w:p w14:paraId="707F3B81" w14:textId="77777777" w:rsidR="00772269" w:rsidRPr="00772269" w:rsidRDefault="00772269" w:rsidP="00772269">
      <w:pPr>
        <w:pStyle w:val="LndNormale1"/>
        <w:rPr>
          <w:b/>
          <w:color w:val="002060"/>
          <w:sz w:val="28"/>
          <w:szCs w:val="28"/>
        </w:rPr>
      </w:pPr>
      <w:r w:rsidRPr="00772269">
        <w:rPr>
          <w:b/>
          <w:color w:val="002060"/>
          <w:sz w:val="28"/>
          <w:szCs w:val="28"/>
        </w:rPr>
        <w:t>CIRCOLARE N. 2 DEL 22.03.2022</w:t>
      </w:r>
    </w:p>
    <w:p w14:paraId="1D129F6E" w14:textId="77777777" w:rsidR="00772269" w:rsidRDefault="00772269" w:rsidP="00772269">
      <w:pPr>
        <w:pStyle w:val="LndNormale1"/>
        <w:rPr>
          <w:color w:val="002060"/>
        </w:rPr>
      </w:pPr>
    </w:p>
    <w:p w14:paraId="5C1ABFF1" w14:textId="50245661" w:rsidR="00772269" w:rsidRPr="00772269" w:rsidRDefault="00772269" w:rsidP="00772269">
      <w:pPr>
        <w:pStyle w:val="LndNormale1"/>
        <w:rPr>
          <w:color w:val="002060"/>
        </w:rPr>
      </w:pPr>
      <w:r>
        <w:rPr>
          <w:color w:val="002060"/>
        </w:rPr>
        <w:t>S</w:t>
      </w:r>
      <w:r w:rsidRPr="00772269">
        <w:rPr>
          <w:color w:val="002060"/>
        </w:rPr>
        <w:t>i trasmette, per opportuna conoscenza, la copia della circolare n. 13-2022 elaborata dal Centro Studi Tributari della L.N.D. inerente l’oggetto:</w:t>
      </w:r>
    </w:p>
    <w:p w14:paraId="094278F7" w14:textId="77777777" w:rsidR="00772269" w:rsidRPr="00772269" w:rsidRDefault="00772269" w:rsidP="00772269">
      <w:pPr>
        <w:pStyle w:val="LndNormale1"/>
        <w:rPr>
          <w:b/>
          <w:i/>
          <w:color w:val="002060"/>
        </w:rPr>
      </w:pPr>
      <w:r w:rsidRPr="00772269">
        <w:rPr>
          <w:b/>
          <w:i/>
          <w:color w:val="002060"/>
        </w:rPr>
        <w:t>“Dipartimento per lo Sport – Pubblicazione degli elenchi delle Associazioni e Società Sportive Dilettantistiche ammesse e non ammesse ai contributi per contratti di locazione e concessioni e contributi a fondo perduto”</w:t>
      </w:r>
    </w:p>
    <w:p w14:paraId="37EBEA10" w14:textId="77777777" w:rsidR="00772269" w:rsidRPr="00772269" w:rsidRDefault="00772269" w:rsidP="0077271C">
      <w:pPr>
        <w:pStyle w:val="LndNormale1"/>
        <w:rPr>
          <w:rFonts w:cs="Arial"/>
          <w:color w:val="002060"/>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381BA996" w14:textId="77777777" w:rsidR="003E5098" w:rsidRPr="00F336CC" w:rsidRDefault="003E5098"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w:t>
      </w:r>
      <w:r w:rsidRPr="007F5272">
        <w:rPr>
          <w:color w:val="002060"/>
          <w:sz w:val="26"/>
          <w:szCs w:val="26"/>
        </w:rPr>
        <w:lastRenderedPageBreak/>
        <w:t xml:space="preserve">di utilizzare la casella e-mail comunicata all'atto dell'iscrizione per ogni tipo di comunicazione verso il Comitato Regionale Marche. </w:t>
      </w:r>
    </w:p>
    <w:p w14:paraId="34013FFF" w14:textId="47C3487B" w:rsidR="003A02EB" w:rsidRDefault="003A02EB" w:rsidP="009D0C38">
      <w:pPr>
        <w:pStyle w:val="LndNormale1"/>
        <w:rPr>
          <w:color w:val="002060"/>
          <w:szCs w:val="22"/>
        </w:rPr>
      </w:pPr>
    </w:p>
    <w:p w14:paraId="29C07BC3" w14:textId="5858C2F4" w:rsidR="009F3802" w:rsidRDefault="009F3802" w:rsidP="009D0C38">
      <w:pPr>
        <w:pStyle w:val="LndNormale1"/>
        <w:rPr>
          <w:color w:val="002060"/>
          <w:szCs w:val="22"/>
        </w:rPr>
      </w:pPr>
    </w:p>
    <w:p w14:paraId="604E3813" w14:textId="77777777" w:rsidR="008D47EC" w:rsidRDefault="008D47EC" w:rsidP="008D47EC">
      <w:pPr>
        <w:pStyle w:val="LndNormale1"/>
        <w:jc w:val="left"/>
        <w:rPr>
          <w:b/>
          <w:color w:val="002060"/>
          <w:sz w:val="28"/>
          <w:szCs w:val="28"/>
        </w:rPr>
      </w:pPr>
      <w:r>
        <w:rPr>
          <w:b/>
          <w:color w:val="002060"/>
          <w:sz w:val="28"/>
          <w:szCs w:val="28"/>
        </w:rPr>
        <w:t>SPOSTAMENTO GARE</w:t>
      </w:r>
    </w:p>
    <w:p w14:paraId="33CA1D2D" w14:textId="77777777" w:rsidR="008D47EC" w:rsidRDefault="008D47EC" w:rsidP="008D47EC">
      <w:pPr>
        <w:pStyle w:val="LndNormale1"/>
        <w:rPr>
          <w:color w:val="002060"/>
          <w:szCs w:val="22"/>
        </w:rPr>
      </w:pPr>
    </w:p>
    <w:p w14:paraId="6BCE0CE1" w14:textId="77777777" w:rsidR="008D47EC" w:rsidRDefault="008D47EC" w:rsidP="008D47EC">
      <w:pPr>
        <w:pStyle w:val="LndNormale1"/>
        <w:rPr>
          <w:color w:val="002060"/>
          <w:szCs w:val="22"/>
        </w:rPr>
      </w:pPr>
      <w:r>
        <w:rPr>
          <w:color w:val="002060"/>
          <w:szCs w:val="22"/>
        </w:rPr>
        <w:t xml:space="preserve">Non saranno rinviate gare a data da destinarsi. </w:t>
      </w:r>
    </w:p>
    <w:p w14:paraId="5AD10328" w14:textId="77777777" w:rsidR="008D47EC" w:rsidRDefault="008D47EC" w:rsidP="008D47EC">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1F72F345" w14:textId="77777777" w:rsidR="008D47EC" w:rsidRDefault="008D47EC" w:rsidP="008D47EC">
      <w:pPr>
        <w:pStyle w:val="LndNormale1"/>
        <w:rPr>
          <w:color w:val="002060"/>
          <w:szCs w:val="22"/>
        </w:rPr>
      </w:pPr>
      <w:r>
        <w:rPr>
          <w:color w:val="002060"/>
          <w:szCs w:val="22"/>
        </w:rPr>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7EB5A76" w14:textId="77777777" w:rsidR="008D47EC" w:rsidRPr="0044061F" w:rsidRDefault="008D47EC" w:rsidP="008D47EC">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3AFA23C7" w14:textId="77777777" w:rsidR="008D47EC" w:rsidRDefault="008D47EC" w:rsidP="008D47EC">
      <w:pPr>
        <w:pStyle w:val="LndNormale1"/>
        <w:rPr>
          <w:color w:val="002060"/>
          <w:szCs w:val="22"/>
        </w:rPr>
      </w:pPr>
    </w:p>
    <w:p w14:paraId="293B6B00" w14:textId="3D5F4560" w:rsidR="008D47EC" w:rsidRDefault="008D47EC" w:rsidP="008D47EC">
      <w:pPr>
        <w:pStyle w:val="LndNormale1"/>
        <w:rPr>
          <w:color w:val="002060"/>
          <w:szCs w:val="22"/>
        </w:rPr>
      </w:pPr>
    </w:p>
    <w:p w14:paraId="6335D89E" w14:textId="134696A8" w:rsidR="00B44A31" w:rsidRPr="00B55D59" w:rsidRDefault="00B44A31" w:rsidP="00E86F11">
      <w:pPr>
        <w:pStyle w:val="Default"/>
        <w:rPr>
          <w:rFonts w:ascii="Arial" w:hAnsi="Arial" w:cs="Arial"/>
          <w:b/>
          <w:color w:val="002060"/>
          <w:sz w:val="28"/>
          <w:szCs w:val="28"/>
        </w:rPr>
      </w:pPr>
      <w:bookmarkStart w:id="6" w:name="_Hlk98409818"/>
      <w:r w:rsidRPr="00B55D59">
        <w:rPr>
          <w:rFonts w:ascii="Arial" w:hAnsi="Arial" w:cs="Arial"/>
          <w:b/>
          <w:color w:val="002060"/>
          <w:sz w:val="28"/>
          <w:szCs w:val="28"/>
        </w:rPr>
        <w:t>CIRCOLARE</w:t>
      </w:r>
      <w:r w:rsidR="00E86F11">
        <w:rPr>
          <w:rFonts w:ascii="Arial" w:hAnsi="Arial" w:cs="Arial"/>
          <w:b/>
          <w:color w:val="002060"/>
          <w:sz w:val="28"/>
          <w:szCs w:val="28"/>
        </w:rPr>
        <w:t xml:space="preserve"> </w:t>
      </w:r>
      <w:r w:rsidRPr="00B55D59">
        <w:rPr>
          <w:rFonts w:ascii="Arial" w:hAnsi="Arial" w:cs="Arial"/>
          <w:b/>
          <w:color w:val="002060"/>
          <w:sz w:val="28"/>
          <w:szCs w:val="28"/>
        </w:rPr>
        <w:t>CAMPIONATI 2021/2022</w:t>
      </w:r>
      <w:r w:rsidR="00E86F11">
        <w:rPr>
          <w:rFonts w:ascii="Arial" w:hAnsi="Arial" w:cs="Arial"/>
          <w:b/>
          <w:color w:val="002060"/>
          <w:sz w:val="28"/>
          <w:szCs w:val="28"/>
        </w:rPr>
        <w:t xml:space="preserve"> </w:t>
      </w:r>
      <w:r w:rsidRPr="00B55D59">
        <w:rPr>
          <w:rFonts w:ascii="Arial" w:hAnsi="Arial" w:cs="Arial"/>
          <w:b/>
          <w:color w:val="002060"/>
          <w:sz w:val="28"/>
          <w:szCs w:val="28"/>
        </w:rPr>
        <w:t>DISPOSIZIONI EMERGENZA COVID-19</w:t>
      </w:r>
      <w:r w:rsidR="00E86F11">
        <w:rPr>
          <w:rFonts w:ascii="Arial" w:hAnsi="Arial" w:cs="Arial"/>
          <w:b/>
          <w:color w:val="002060"/>
          <w:sz w:val="28"/>
          <w:szCs w:val="28"/>
        </w:rPr>
        <w:t xml:space="preserve"> VIGENTE</w:t>
      </w:r>
    </w:p>
    <w:p w14:paraId="23C408A3" w14:textId="77777777" w:rsidR="00B44A31" w:rsidRPr="00E86F11" w:rsidRDefault="00B44A31" w:rsidP="00E86F11">
      <w:pPr>
        <w:pStyle w:val="Default"/>
        <w:rPr>
          <w:rFonts w:ascii="Arial" w:hAnsi="Arial" w:cs="Arial"/>
          <w:color w:val="002060"/>
          <w:sz w:val="22"/>
          <w:szCs w:val="22"/>
        </w:rPr>
      </w:pPr>
      <w:r w:rsidRPr="00E86F11">
        <w:rPr>
          <w:rFonts w:ascii="Arial" w:hAnsi="Arial" w:cs="Arial"/>
          <w:color w:val="002060"/>
          <w:sz w:val="22"/>
          <w:szCs w:val="22"/>
        </w:rPr>
        <w:t xml:space="preserve"> </w:t>
      </w:r>
      <w:r w:rsidRPr="00E86F11">
        <w:rPr>
          <w:rFonts w:ascii="Arial" w:hAnsi="Arial" w:cs="Arial"/>
          <w:color w:val="002060"/>
          <w:sz w:val="22"/>
          <w:szCs w:val="22"/>
        </w:rPr>
        <w:tab/>
      </w:r>
      <w:r w:rsidRPr="00E86F11">
        <w:rPr>
          <w:rFonts w:ascii="Arial" w:hAnsi="Arial" w:cs="Arial"/>
          <w:color w:val="002060"/>
          <w:sz w:val="22"/>
          <w:szCs w:val="22"/>
        </w:rPr>
        <w:tab/>
      </w:r>
      <w:r w:rsidRPr="00E86F11">
        <w:rPr>
          <w:rFonts w:ascii="Arial" w:hAnsi="Arial" w:cs="Arial"/>
          <w:color w:val="002060"/>
          <w:sz w:val="22"/>
          <w:szCs w:val="22"/>
        </w:rPr>
        <w:tab/>
      </w:r>
      <w:r w:rsidRPr="00E86F11">
        <w:rPr>
          <w:rFonts w:ascii="Arial" w:hAnsi="Arial" w:cs="Arial"/>
          <w:color w:val="002060"/>
          <w:sz w:val="22"/>
          <w:szCs w:val="22"/>
        </w:rPr>
        <w:tab/>
      </w:r>
      <w:r w:rsidRPr="00E86F11">
        <w:rPr>
          <w:rFonts w:ascii="Arial" w:hAnsi="Arial" w:cs="Arial"/>
          <w:color w:val="002060"/>
          <w:sz w:val="22"/>
          <w:szCs w:val="22"/>
        </w:rPr>
        <w:tab/>
      </w:r>
    </w:p>
    <w:p w14:paraId="7D63B86E" w14:textId="441DAE03" w:rsidR="00B44A31" w:rsidRPr="00E86F11" w:rsidRDefault="00E86F11" w:rsidP="00E86F11">
      <w:pPr>
        <w:pStyle w:val="Paragrafoelenco"/>
        <w:suppressAutoHyphens w:val="0"/>
        <w:overflowPunct/>
        <w:autoSpaceDE/>
        <w:ind w:left="0"/>
        <w:contextualSpacing w:val="0"/>
        <w:jc w:val="both"/>
        <w:textAlignment w:val="auto"/>
        <w:rPr>
          <w:rFonts w:ascii="Arial" w:hAnsi="Arial" w:cs="Arial"/>
          <w:color w:val="002060"/>
          <w:sz w:val="22"/>
          <w:szCs w:val="22"/>
        </w:rPr>
      </w:pPr>
      <w:proofErr w:type="gramStart"/>
      <w:r w:rsidRPr="00E86F11">
        <w:rPr>
          <w:rFonts w:ascii="Arial" w:hAnsi="Arial" w:cs="Arial"/>
          <w:color w:val="002060"/>
          <w:sz w:val="22"/>
          <w:szCs w:val="22"/>
        </w:rPr>
        <w:t>….</w:t>
      </w:r>
      <w:proofErr w:type="gramEnd"/>
      <w:r w:rsidRPr="00E86F11">
        <w:rPr>
          <w:rFonts w:ascii="Arial" w:hAnsi="Arial" w:cs="Arial"/>
          <w:color w:val="002060"/>
          <w:sz w:val="22"/>
          <w:szCs w:val="22"/>
        </w:rPr>
        <w:t>omissis…</w:t>
      </w:r>
    </w:p>
    <w:p w14:paraId="75A7415A" w14:textId="77777777" w:rsidR="00B44A31" w:rsidRPr="006B790E" w:rsidRDefault="00B44A31" w:rsidP="00E86F11">
      <w:pPr>
        <w:tabs>
          <w:tab w:val="left" w:pos="426"/>
        </w:tabs>
        <w:rPr>
          <w:rFonts w:ascii="Arial" w:hAnsi="Arial" w:cs="Arial"/>
          <w:color w:val="002060"/>
          <w:sz w:val="22"/>
          <w:szCs w:val="22"/>
        </w:rPr>
      </w:pPr>
    </w:p>
    <w:p w14:paraId="2C832164" w14:textId="77777777" w:rsidR="00B44A31" w:rsidRPr="00470511" w:rsidRDefault="00B44A31" w:rsidP="00E86F11">
      <w:pPr>
        <w:pStyle w:val="Paragrafoelenco"/>
        <w:numPr>
          <w:ilvl w:val="0"/>
          <w:numId w:val="12"/>
        </w:numPr>
        <w:suppressAutoHyphens w:val="0"/>
        <w:overflowPunct/>
        <w:autoSpaceDE/>
        <w:ind w:left="426"/>
        <w:contextualSpacing w:val="0"/>
        <w:jc w:val="both"/>
        <w:textAlignment w:val="auto"/>
        <w:rPr>
          <w:rFonts w:ascii="Arial" w:hAnsi="Arial" w:cs="Arial"/>
          <w:color w:val="002060"/>
          <w:sz w:val="22"/>
          <w:szCs w:val="22"/>
        </w:rPr>
      </w:pPr>
      <w:r w:rsidRPr="00470511">
        <w:rPr>
          <w:rFonts w:ascii="Arial" w:hAnsi="Arial" w:cs="Arial"/>
          <w:color w:val="002060"/>
          <w:sz w:val="22"/>
          <w:szCs w:val="22"/>
        </w:rPr>
        <w:t xml:space="preserve">La gara sarà regolarmente disputata qualora non risultino positivi al virus SARS-CoV-2 un numero di calciatori/calciatrici superiore a n. </w:t>
      </w:r>
      <w:r>
        <w:rPr>
          <w:rFonts w:ascii="Arial" w:hAnsi="Arial" w:cs="Arial"/>
          <w:color w:val="002060"/>
          <w:sz w:val="22"/>
          <w:szCs w:val="22"/>
        </w:rPr>
        <w:t>2</w:t>
      </w:r>
      <w:r w:rsidRPr="00470511">
        <w:rPr>
          <w:rFonts w:ascii="Arial" w:hAnsi="Arial" w:cs="Arial"/>
          <w:color w:val="002060"/>
          <w:sz w:val="22"/>
          <w:szCs w:val="22"/>
        </w:rPr>
        <w:t xml:space="preserve"> (</w:t>
      </w:r>
      <w:r>
        <w:rPr>
          <w:rFonts w:ascii="Arial" w:hAnsi="Arial" w:cs="Arial"/>
          <w:color w:val="002060"/>
          <w:sz w:val="22"/>
          <w:szCs w:val="22"/>
        </w:rPr>
        <w:t>due</w:t>
      </w:r>
      <w:r w:rsidRPr="00470511">
        <w:rPr>
          <w:rFonts w:ascii="Arial" w:hAnsi="Arial" w:cs="Arial"/>
          <w:color w:val="002060"/>
          <w:sz w:val="22"/>
          <w:szCs w:val="22"/>
        </w:rPr>
        <w:t>).</w:t>
      </w:r>
    </w:p>
    <w:p w14:paraId="3DA4D15F" w14:textId="77777777" w:rsidR="00B44A31" w:rsidRPr="00470511" w:rsidRDefault="00B44A31" w:rsidP="00E86F11">
      <w:pPr>
        <w:pStyle w:val="Paragrafoelenco"/>
        <w:ind w:left="426" w:hanging="360"/>
        <w:contextualSpacing w:val="0"/>
        <w:rPr>
          <w:rFonts w:ascii="Arial" w:hAnsi="Arial" w:cs="Arial"/>
          <w:color w:val="002060"/>
          <w:sz w:val="22"/>
          <w:szCs w:val="22"/>
        </w:rPr>
      </w:pPr>
    </w:p>
    <w:p w14:paraId="7700ED65" w14:textId="77777777" w:rsidR="00B44A31" w:rsidRPr="00470511" w:rsidRDefault="00B44A31" w:rsidP="00E86F11">
      <w:pPr>
        <w:pStyle w:val="Paragrafoelenco"/>
        <w:numPr>
          <w:ilvl w:val="0"/>
          <w:numId w:val="12"/>
        </w:numPr>
        <w:tabs>
          <w:tab w:val="left" w:pos="426"/>
        </w:tabs>
        <w:suppressAutoHyphens w:val="0"/>
        <w:overflowPunct/>
        <w:autoSpaceDE/>
        <w:ind w:left="426"/>
        <w:contextualSpacing w:val="0"/>
        <w:jc w:val="both"/>
        <w:textAlignment w:val="auto"/>
        <w:rPr>
          <w:rFonts w:ascii="Arial" w:hAnsi="Arial" w:cs="Arial"/>
          <w:color w:val="002060"/>
          <w:sz w:val="22"/>
          <w:szCs w:val="22"/>
        </w:rPr>
      </w:pPr>
      <w:r w:rsidRPr="00470511">
        <w:rPr>
          <w:rFonts w:ascii="Arial" w:hAnsi="Arial" w:cs="Arial"/>
          <w:color w:val="002060"/>
          <w:sz w:val="22"/>
          <w:szCs w:val="22"/>
        </w:rPr>
        <w:t xml:space="preserve">In caso di un numero di calciatori/calciatrici positivi </w:t>
      </w:r>
      <w:r w:rsidRPr="006B790E">
        <w:rPr>
          <w:rFonts w:ascii="Arial" w:hAnsi="Arial" w:cs="Arial"/>
          <w:color w:val="002060"/>
          <w:sz w:val="22"/>
          <w:szCs w:val="22"/>
        </w:rPr>
        <w:t>o negativizzati da meno di 7 giorni</w:t>
      </w:r>
      <w:r>
        <w:rPr>
          <w:rFonts w:ascii="Arial" w:hAnsi="Arial" w:cs="Arial"/>
          <w:color w:val="002060"/>
          <w:sz w:val="22"/>
          <w:szCs w:val="22"/>
        </w:rPr>
        <w:t xml:space="preserve"> </w:t>
      </w:r>
      <w:r w:rsidRPr="00470511">
        <w:rPr>
          <w:rFonts w:ascii="Arial" w:hAnsi="Arial" w:cs="Arial"/>
          <w:color w:val="002060"/>
          <w:sz w:val="22"/>
          <w:szCs w:val="22"/>
        </w:rPr>
        <w:t xml:space="preserve">al virus SARS-CoV-2 superiore a n. </w:t>
      </w:r>
      <w:r>
        <w:rPr>
          <w:rFonts w:ascii="Arial" w:hAnsi="Arial" w:cs="Arial"/>
          <w:color w:val="002060"/>
          <w:sz w:val="22"/>
          <w:szCs w:val="22"/>
        </w:rPr>
        <w:t>2</w:t>
      </w:r>
      <w:r w:rsidRPr="00470511">
        <w:rPr>
          <w:rFonts w:ascii="Arial" w:hAnsi="Arial" w:cs="Arial"/>
          <w:color w:val="002060"/>
          <w:sz w:val="22"/>
          <w:szCs w:val="22"/>
        </w:rPr>
        <w:t xml:space="preserve"> (</w:t>
      </w:r>
      <w:r>
        <w:rPr>
          <w:rFonts w:ascii="Arial" w:hAnsi="Arial" w:cs="Arial"/>
          <w:color w:val="002060"/>
          <w:sz w:val="22"/>
          <w:szCs w:val="22"/>
        </w:rPr>
        <w:t>due</w:t>
      </w:r>
      <w:r w:rsidRPr="00470511">
        <w:rPr>
          <w:rFonts w:ascii="Arial" w:hAnsi="Arial" w:cs="Arial"/>
          <w:color w:val="002060"/>
          <w:sz w:val="22"/>
          <w:szCs w:val="22"/>
        </w:rPr>
        <w:t xml:space="preserve">) ed anche nell’ipotesi in cui, invece, su n. </w:t>
      </w:r>
      <w:r>
        <w:rPr>
          <w:rFonts w:ascii="Arial" w:hAnsi="Arial" w:cs="Arial"/>
          <w:color w:val="002060"/>
          <w:sz w:val="22"/>
          <w:szCs w:val="22"/>
        </w:rPr>
        <w:t>2</w:t>
      </w:r>
      <w:r w:rsidRPr="00470511">
        <w:rPr>
          <w:rFonts w:ascii="Arial" w:hAnsi="Arial" w:cs="Arial"/>
          <w:color w:val="002060"/>
          <w:sz w:val="22"/>
          <w:szCs w:val="22"/>
        </w:rPr>
        <w:t xml:space="preserve"> (</w:t>
      </w:r>
      <w:r>
        <w:rPr>
          <w:rFonts w:ascii="Arial" w:hAnsi="Arial" w:cs="Arial"/>
          <w:color w:val="002060"/>
          <w:sz w:val="22"/>
          <w:szCs w:val="22"/>
        </w:rPr>
        <w:t>due</w:t>
      </w:r>
      <w:r w:rsidRPr="00470511">
        <w:rPr>
          <w:rFonts w:ascii="Arial" w:hAnsi="Arial" w:cs="Arial"/>
          <w:color w:val="002060"/>
          <w:sz w:val="22"/>
          <w:szCs w:val="22"/>
        </w:rPr>
        <w:t xml:space="preserve">) calciatori/calciatrici risultati positivi al virus SARS-CoV-2 ci siano più di n. 1 portiere la Società </w:t>
      </w:r>
      <w:r>
        <w:rPr>
          <w:rFonts w:ascii="Arial" w:hAnsi="Arial" w:cs="Arial"/>
          <w:color w:val="002060"/>
          <w:sz w:val="22"/>
          <w:szCs w:val="22"/>
        </w:rPr>
        <w:t xml:space="preserve">potrà </w:t>
      </w:r>
      <w:r w:rsidRPr="00470511">
        <w:rPr>
          <w:rFonts w:ascii="Arial" w:hAnsi="Arial" w:cs="Arial"/>
          <w:color w:val="002060"/>
          <w:sz w:val="22"/>
          <w:szCs w:val="22"/>
        </w:rPr>
        <w:t>comunicare tale circostanza al Comitato Regionale, sempre a mezzo mail (</w:t>
      </w:r>
      <w:hyperlink r:id="rId12" w:history="1">
        <w:r w:rsidRPr="00470511">
          <w:rPr>
            <w:rStyle w:val="Collegamentoipertestuale"/>
            <w:rFonts w:ascii="Arial" w:hAnsi="Arial" w:cs="Arial"/>
            <w:sz w:val="22"/>
            <w:szCs w:val="22"/>
          </w:rPr>
          <w:t>c5marche@lnd.i</w:t>
        </w:r>
      </w:hyperlink>
      <w:r w:rsidRPr="00470511">
        <w:rPr>
          <w:rFonts w:ascii="Arial" w:hAnsi="Arial" w:cs="Arial"/>
          <w:color w:val="002060"/>
          <w:sz w:val="22"/>
          <w:szCs w:val="22"/>
        </w:rPr>
        <w:t xml:space="preserve">t) entro e non oltre le </w:t>
      </w:r>
      <w:r>
        <w:rPr>
          <w:rFonts w:ascii="Arial" w:hAnsi="Arial" w:cs="Arial"/>
          <w:color w:val="002060"/>
          <w:sz w:val="22"/>
          <w:szCs w:val="22"/>
        </w:rPr>
        <w:t>12</w:t>
      </w:r>
      <w:r w:rsidRPr="00470511">
        <w:rPr>
          <w:rFonts w:ascii="Arial" w:hAnsi="Arial" w:cs="Arial"/>
          <w:color w:val="002060"/>
          <w:sz w:val="22"/>
          <w:szCs w:val="22"/>
        </w:rPr>
        <w:t xml:space="preserve"> ore precedenti, che, espletate le opportune verifiche provvederà al rinvio della gara.  </w:t>
      </w:r>
    </w:p>
    <w:p w14:paraId="79A02B42" w14:textId="77777777" w:rsidR="00B44A31" w:rsidRDefault="00B44A31" w:rsidP="00E86F11">
      <w:pPr>
        <w:ind w:left="426" w:hanging="360"/>
        <w:rPr>
          <w:rFonts w:ascii="Arial" w:hAnsi="Arial" w:cs="Arial"/>
          <w:color w:val="002060"/>
          <w:sz w:val="22"/>
          <w:szCs w:val="22"/>
        </w:rPr>
      </w:pPr>
    </w:p>
    <w:p w14:paraId="10A86EA7" w14:textId="77777777" w:rsidR="00B44A31" w:rsidRPr="001F1039" w:rsidRDefault="00B44A31" w:rsidP="00E86F11">
      <w:pPr>
        <w:pStyle w:val="Paragrafoelenco"/>
        <w:numPr>
          <w:ilvl w:val="0"/>
          <w:numId w:val="12"/>
        </w:numPr>
        <w:tabs>
          <w:tab w:val="left" w:pos="426"/>
        </w:tabs>
        <w:suppressAutoHyphens w:val="0"/>
        <w:overflowPunct/>
        <w:autoSpaceDE/>
        <w:ind w:left="426"/>
        <w:contextualSpacing w:val="0"/>
        <w:jc w:val="both"/>
        <w:textAlignment w:val="auto"/>
        <w:rPr>
          <w:rFonts w:ascii="Arial" w:hAnsi="Arial" w:cs="Arial"/>
          <w:color w:val="002060"/>
          <w:sz w:val="22"/>
          <w:szCs w:val="22"/>
        </w:rPr>
      </w:pPr>
      <w:r w:rsidRPr="001F1039">
        <w:rPr>
          <w:rFonts w:ascii="Arial" w:hAnsi="Arial" w:cs="Arial"/>
          <w:color w:val="002060"/>
          <w:sz w:val="22"/>
          <w:szCs w:val="22"/>
        </w:rPr>
        <w:t>Non saranno considerati nel computo del numero di calciatori/calciatrici superiori a n. 3 (tre) ai fini</w:t>
      </w:r>
      <w:r w:rsidRPr="001F1039">
        <w:rPr>
          <w:color w:val="002060"/>
          <w:sz w:val="22"/>
          <w:szCs w:val="22"/>
        </w:rPr>
        <w:t xml:space="preserve"> </w:t>
      </w:r>
      <w:r w:rsidRPr="001F1039">
        <w:rPr>
          <w:rFonts w:ascii="Arial" w:hAnsi="Arial" w:cs="Arial"/>
          <w:color w:val="002060"/>
          <w:sz w:val="22"/>
          <w:szCs w:val="22"/>
        </w:rPr>
        <w:t>della richiesta di rinvio, i casi positivi che riguardano quelli inseriti nell’elenco comunicato al Comitato Regionale Marche da meno di 10 giorni.</w:t>
      </w:r>
    </w:p>
    <w:p w14:paraId="28A9B0E5" w14:textId="77777777" w:rsidR="00B44A31" w:rsidRPr="00C96874" w:rsidRDefault="00B44A31" w:rsidP="00E86F11">
      <w:pPr>
        <w:rPr>
          <w:rFonts w:ascii="Arial" w:hAnsi="Arial" w:cs="Arial"/>
          <w:color w:val="002060"/>
          <w:sz w:val="22"/>
          <w:szCs w:val="22"/>
        </w:rPr>
      </w:pPr>
    </w:p>
    <w:p w14:paraId="3E94B65A" w14:textId="7FACEE31" w:rsidR="00B44A31" w:rsidRPr="00E86F11" w:rsidRDefault="00E86F11" w:rsidP="00E86F11">
      <w:pPr>
        <w:tabs>
          <w:tab w:val="left" w:pos="426"/>
        </w:tabs>
        <w:rPr>
          <w:rFonts w:ascii="Arial" w:hAnsi="Arial" w:cs="Arial"/>
          <w:color w:val="002060"/>
          <w:sz w:val="22"/>
          <w:szCs w:val="22"/>
        </w:rPr>
      </w:pPr>
      <w:r>
        <w:rPr>
          <w:rFonts w:ascii="Arial" w:hAnsi="Arial" w:cs="Arial"/>
          <w:color w:val="002060"/>
          <w:sz w:val="22"/>
          <w:szCs w:val="22"/>
        </w:rPr>
        <w:t>…omissis…</w:t>
      </w:r>
    </w:p>
    <w:p w14:paraId="0AF559B5" w14:textId="5CCCFE71" w:rsidR="00B44A31" w:rsidRDefault="00B44A31" w:rsidP="00E86F11">
      <w:pPr>
        <w:pStyle w:val="LndNormale1"/>
        <w:rPr>
          <w:color w:val="002060"/>
          <w:szCs w:val="22"/>
        </w:rPr>
      </w:pPr>
    </w:p>
    <w:p w14:paraId="3F4A2C30" w14:textId="77777777" w:rsidR="00E86F11" w:rsidRDefault="00E86F11" w:rsidP="00E86F11">
      <w:pPr>
        <w:pStyle w:val="LndNormale1"/>
        <w:rPr>
          <w:color w:val="002060"/>
          <w:szCs w:val="22"/>
        </w:rPr>
      </w:pPr>
    </w:p>
    <w:p w14:paraId="0568F2F0" w14:textId="22DD875A" w:rsidR="00E86F11" w:rsidRPr="00BB1DCE" w:rsidRDefault="00E86F11" w:rsidP="00E86F11">
      <w:pPr>
        <w:pStyle w:val="p1"/>
        <w:rPr>
          <w:rFonts w:ascii="Arial" w:hAnsi="Arial" w:cs="Arial"/>
          <w:b/>
          <w:bCs/>
          <w:color w:val="002060"/>
        </w:rPr>
      </w:pPr>
      <w:r w:rsidRPr="00BB1DCE">
        <w:rPr>
          <w:rStyle w:val="s1"/>
          <w:rFonts w:ascii="Arial" w:hAnsi="Arial" w:cs="Arial"/>
          <w:b/>
          <w:bCs/>
          <w:color w:val="002060"/>
        </w:rPr>
        <w:t xml:space="preserve">MODALITA’ DI 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r>
        <w:rPr>
          <w:rStyle w:val="s1"/>
          <w:rFonts w:ascii="Arial" w:hAnsi="Arial" w:cs="Arial"/>
          <w:b/>
          <w:bCs/>
          <w:color w:val="002060"/>
        </w:rPr>
        <w:t xml:space="preserve"> VIGENTI</w:t>
      </w:r>
    </w:p>
    <w:p w14:paraId="263C8AD9" w14:textId="77777777" w:rsidR="00E86F11" w:rsidRPr="00BB1DCE" w:rsidRDefault="00E86F11" w:rsidP="00E86F11">
      <w:pPr>
        <w:pStyle w:val="p2"/>
        <w:rPr>
          <w:rFonts w:ascii="Arial" w:hAnsi="Arial" w:cs="Arial"/>
          <w:color w:val="002060"/>
          <w:sz w:val="22"/>
          <w:szCs w:val="22"/>
        </w:rPr>
      </w:pPr>
    </w:p>
    <w:p w14:paraId="7BA7805E" w14:textId="77777777" w:rsidR="00E86F11" w:rsidRDefault="00E86F11" w:rsidP="00E86F11">
      <w:pPr>
        <w:pStyle w:val="p1"/>
        <w:jc w:val="both"/>
        <w:rPr>
          <w:color w:val="002060"/>
          <w:szCs w:val="22"/>
        </w:rPr>
      </w:pPr>
      <w:r>
        <w:rPr>
          <w:rStyle w:val="s1"/>
          <w:rFonts w:ascii="Arial" w:hAnsi="Arial" w:cs="Arial"/>
          <w:color w:val="002060"/>
          <w:sz w:val="22"/>
          <w:szCs w:val="22"/>
        </w:rPr>
        <w:t xml:space="preserve">Le gare dei Campionati Regionali di Calcio a Cinque rinviate causa Covid-19, saranno programmate in </w:t>
      </w:r>
      <w:r w:rsidRPr="00F329EB">
        <w:rPr>
          <w:rStyle w:val="s1"/>
          <w:rFonts w:ascii="Arial" w:hAnsi="Arial" w:cs="Arial"/>
          <w:b/>
          <w:bCs/>
          <w:color w:val="002060"/>
          <w:sz w:val="22"/>
          <w:szCs w:val="22"/>
        </w:rPr>
        <w:t>data infrasettimanale trascorse due giornate regolarmente disputate</w:t>
      </w:r>
      <w:r>
        <w:rPr>
          <w:rStyle w:val="s1"/>
          <w:rFonts w:ascii="Arial" w:hAnsi="Arial" w:cs="Arial"/>
          <w:b/>
          <w:bCs/>
          <w:color w:val="002060"/>
          <w:sz w:val="22"/>
          <w:szCs w:val="22"/>
        </w:rPr>
        <w:t xml:space="preserve"> </w:t>
      </w:r>
      <w:r w:rsidRPr="00BF4A38">
        <w:rPr>
          <w:rStyle w:val="s1"/>
          <w:rFonts w:ascii="Arial" w:hAnsi="Arial" w:cs="Arial"/>
          <w:color w:val="002060"/>
          <w:sz w:val="22"/>
          <w:szCs w:val="22"/>
        </w:rPr>
        <w:t>(compreso eventuale turno di riposo)</w:t>
      </w:r>
      <w:r>
        <w:rPr>
          <w:rStyle w:val="s1"/>
          <w:rFonts w:ascii="Arial" w:hAnsi="Arial" w:cs="Arial"/>
          <w:color w:val="002060"/>
          <w:sz w:val="22"/>
          <w:szCs w:val="22"/>
        </w:rPr>
        <w:t xml:space="preserve"> da parte della società richiedente il rinvio.</w:t>
      </w:r>
    </w:p>
    <w:p w14:paraId="44597E62" w14:textId="691B89C6" w:rsidR="00E86F11" w:rsidRPr="00FD2047" w:rsidRDefault="00E86F11" w:rsidP="008D47EC">
      <w:pPr>
        <w:pStyle w:val="p1"/>
        <w:rPr>
          <w:rStyle w:val="s1"/>
          <w:rFonts w:ascii="Arial" w:hAnsi="Arial" w:cs="Arial"/>
          <w:b/>
          <w:bCs/>
          <w:color w:val="002060"/>
          <w:sz w:val="22"/>
          <w:szCs w:val="22"/>
        </w:rPr>
      </w:pPr>
    </w:p>
    <w:p w14:paraId="60816F2F" w14:textId="77777777" w:rsidR="00E86F11" w:rsidRPr="00FD2047" w:rsidRDefault="00E86F11" w:rsidP="008D47EC">
      <w:pPr>
        <w:pStyle w:val="p1"/>
        <w:rPr>
          <w:rStyle w:val="s1"/>
          <w:rFonts w:ascii="Arial" w:hAnsi="Arial" w:cs="Arial"/>
          <w:b/>
          <w:bCs/>
          <w:color w:val="002060"/>
          <w:sz w:val="22"/>
          <w:szCs w:val="22"/>
        </w:rPr>
      </w:pPr>
    </w:p>
    <w:p w14:paraId="6784B371" w14:textId="40A646E0" w:rsidR="008D47EC" w:rsidRPr="00BB1DCE" w:rsidRDefault="008D47EC" w:rsidP="00E86F11">
      <w:pPr>
        <w:pStyle w:val="p1"/>
        <w:jc w:val="both"/>
        <w:rPr>
          <w:rFonts w:ascii="Arial" w:hAnsi="Arial" w:cs="Arial"/>
          <w:b/>
          <w:bCs/>
          <w:color w:val="002060"/>
        </w:rPr>
      </w:pPr>
      <w:r w:rsidRPr="00487796">
        <w:rPr>
          <w:rStyle w:val="s1"/>
          <w:rFonts w:ascii="Arial" w:hAnsi="Arial" w:cs="Arial"/>
          <w:b/>
          <w:bCs/>
          <w:color w:val="002060"/>
          <w:u w:val="single"/>
        </w:rPr>
        <w:t xml:space="preserve">MODALITA’ </w:t>
      </w:r>
      <w:r w:rsidR="00487796" w:rsidRPr="00487796">
        <w:rPr>
          <w:rStyle w:val="s1"/>
          <w:rFonts w:ascii="Arial" w:hAnsi="Arial" w:cs="Arial"/>
          <w:b/>
          <w:bCs/>
          <w:color w:val="002060"/>
          <w:u w:val="single"/>
        </w:rPr>
        <w:t>AGGIORNATE</w:t>
      </w:r>
      <w:r w:rsidR="00487796">
        <w:rPr>
          <w:rStyle w:val="s1"/>
          <w:rFonts w:ascii="Arial" w:hAnsi="Arial" w:cs="Arial"/>
          <w:b/>
          <w:bCs/>
          <w:color w:val="002060"/>
        </w:rPr>
        <w:t xml:space="preserve"> </w:t>
      </w:r>
      <w:r w:rsidRPr="00BB1DCE">
        <w:rPr>
          <w:rStyle w:val="s1"/>
          <w:rFonts w:ascii="Arial" w:hAnsi="Arial" w:cs="Arial"/>
          <w:b/>
          <w:bCs/>
          <w:color w:val="002060"/>
        </w:rPr>
        <w:t xml:space="preserve">DI </w:t>
      </w:r>
      <w:r w:rsidR="00797B1C">
        <w:rPr>
          <w:rStyle w:val="s1"/>
          <w:rFonts w:ascii="Arial" w:hAnsi="Arial" w:cs="Arial"/>
          <w:b/>
          <w:bCs/>
          <w:color w:val="002060"/>
        </w:rPr>
        <w:t xml:space="preserve">RINVIO E </w:t>
      </w:r>
      <w:r w:rsidRPr="00BB1DCE">
        <w:rPr>
          <w:rStyle w:val="s1"/>
          <w:rFonts w:ascii="Arial" w:hAnsi="Arial" w:cs="Arial"/>
          <w:b/>
          <w:bCs/>
          <w:color w:val="002060"/>
        </w:rPr>
        <w:t xml:space="preserve">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r w:rsidR="00487796">
        <w:rPr>
          <w:rStyle w:val="s1"/>
          <w:rFonts w:ascii="Arial" w:hAnsi="Arial" w:cs="Arial"/>
          <w:b/>
          <w:bCs/>
          <w:color w:val="002060"/>
        </w:rPr>
        <w:t xml:space="preserve"> </w:t>
      </w:r>
      <w:r w:rsidR="00487796" w:rsidRPr="00487796">
        <w:rPr>
          <w:rStyle w:val="s1"/>
          <w:rFonts w:ascii="Arial" w:hAnsi="Arial" w:cs="Arial"/>
          <w:b/>
          <w:bCs/>
          <w:color w:val="002060"/>
          <w:u w:val="single"/>
        </w:rPr>
        <w:t>IN VIGORE DAL 4 APRILE 2022</w:t>
      </w:r>
    </w:p>
    <w:p w14:paraId="68E4EB16" w14:textId="77777777" w:rsidR="008D47EC" w:rsidRPr="00BB1DCE" w:rsidRDefault="008D47EC" w:rsidP="008D47EC">
      <w:pPr>
        <w:pStyle w:val="p2"/>
        <w:rPr>
          <w:rFonts w:ascii="Arial" w:hAnsi="Arial" w:cs="Arial"/>
          <w:color w:val="002060"/>
          <w:sz w:val="22"/>
          <w:szCs w:val="22"/>
        </w:rPr>
      </w:pPr>
    </w:p>
    <w:p w14:paraId="7A7CCF09" w14:textId="0A3685D1" w:rsidR="00F96421" w:rsidRPr="00797B1C" w:rsidRDefault="00B5148F" w:rsidP="009D0C38">
      <w:pPr>
        <w:pStyle w:val="LndNormale1"/>
        <w:rPr>
          <w:b/>
          <w:bCs/>
          <w:color w:val="002060"/>
          <w:szCs w:val="22"/>
        </w:rPr>
      </w:pPr>
      <w:r w:rsidRPr="00797B1C">
        <w:rPr>
          <w:b/>
          <w:bCs/>
          <w:color w:val="002060"/>
          <w:szCs w:val="22"/>
        </w:rPr>
        <w:t xml:space="preserve">Visto il termine dello stato di emergenza </w:t>
      </w:r>
      <w:r w:rsidR="00771BCB" w:rsidRPr="00797B1C">
        <w:rPr>
          <w:b/>
          <w:bCs/>
          <w:color w:val="002060"/>
          <w:szCs w:val="22"/>
        </w:rPr>
        <w:t xml:space="preserve">fissato per il </w:t>
      </w:r>
      <w:r w:rsidRPr="00797B1C">
        <w:rPr>
          <w:b/>
          <w:bCs/>
          <w:color w:val="002060"/>
          <w:szCs w:val="22"/>
        </w:rPr>
        <w:t>31</w:t>
      </w:r>
      <w:r w:rsidR="00771BCB" w:rsidRPr="00797B1C">
        <w:rPr>
          <w:b/>
          <w:bCs/>
          <w:color w:val="002060"/>
          <w:szCs w:val="22"/>
        </w:rPr>
        <w:t xml:space="preserve"> Marzo p.v.</w:t>
      </w:r>
      <w:r w:rsidRPr="00797B1C">
        <w:rPr>
          <w:b/>
          <w:bCs/>
          <w:color w:val="002060"/>
          <w:szCs w:val="22"/>
        </w:rPr>
        <w:t xml:space="preserve"> e </w:t>
      </w:r>
      <w:r w:rsidR="00771BCB" w:rsidRPr="00797B1C">
        <w:rPr>
          <w:b/>
          <w:bCs/>
          <w:color w:val="002060"/>
          <w:szCs w:val="22"/>
        </w:rPr>
        <w:t>tenuto conto</w:t>
      </w:r>
      <w:r w:rsidRPr="00797B1C">
        <w:rPr>
          <w:b/>
          <w:bCs/>
          <w:color w:val="002060"/>
          <w:szCs w:val="22"/>
        </w:rPr>
        <w:t xml:space="preserve"> </w:t>
      </w:r>
      <w:r w:rsidR="00771BCB" w:rsidRPr="00797B1C">
        <w:rPr>
          <w:b/>
          <w:bCs/>
          <w:color w:val="002060"/>
          <w:szCs w:val="22"/>
        </w:rPr>
        <w:t>del</w:t>
      </w:r>
      <w:r w:rsidRPr="00797B1C">
        <w:rPr>
          <w:b/>
          <w:bCs/>
          <w:color w:val="002060"/>
          <w:szCs w:val="22"/>
        </w:rPr>
        <w:t xml:space="preserve">l’approssimarsi </w:t>
      </w:r>
      <w:r w:rsidR="00797B1C" w:rsidRPr="00797B1C">
        <w:rPr>
          <w:b/>
          <w:bCs/>
          <w:color w:val="002060"/>
          <w:szCs w:val="22"/>
        </w:rPr>
        <w:t>della fine</w:t>
      </w:r>
      <w:r w:rsidRPr="00797B1C">
        <w:rPr>
          <w:b/>
          <w:bCs/>
          <w:color w:val="002060"/>
          <w:szCs w:val="22"/>
        </w:rPr>
        <w:t xml:space="preserve"> dei campionati</w:t>
      </w:r>
      <w:r w:rsidR="00771BCB" w:rsidRPr="00797B1C">
        <w:rPr>
          <w:b/>
          <w:bCs/>
          <w:color w:val="002060"/>
          <w:szCs w:val="22"/>
        </w:rPr>
        <w:t>,</w:t>
      </w:r>
      <w:r w:rsidRPr="00797B1C">
        <w:rPr>
          <w:b/>
          <w:bCs/>
          <w:color w:val="002060"/>
          <w:szCs w:val="22"/>
        </w:rPr>
        <w:t xml:space="preserve"> le disposizioni</w:t>
      </w:r>
      <w:r w:rsidR="00771BCB" w:rsidRPr="00797B1C">
        <w:rPr>
          <w:b/>
          <w:bCs/>
          <w:color w:val="002060"/>
          <w:szCs w:val="22"/>
        </w:rPr>
        <w:t xml:space="preserve"> in merito al </w:t>
      </w:r>
      <w:r w:rsidR="00771BCB" w:rsidRPr="00747008">
        <w:rPr>
          <w:b/>
          <w:bCs/>
          <w:color w:val="002060"/>
          <w:szCs w:val="22"/>
          <w:u w:val="single"/>
        </w:rPr>
        <w:t>rinvio delle gare</w:t>
      </w:r>
      <w:r w:rsidR="00771BCB" w:rsidRPr="00797B1C">
        <w:rPr>
          <w:b/>
          <w:bCs/>
          <w:color w:val="002060"/>
          <w:szCs w:val="22"/>
        </w:rPr>
        <w:t xml:space="preserve"> causa </w:t>
      </w:r>
      <w:r w:rsidR="00771BCB" w:rsidRPr="00797B1C">
        <w:rPr>
          <w:b/>
          <w:bCs/>
          <w:color w:val="002060"/>
          <w:szCs w:val="22"/>
        </w:rPr>
        <w:lastRenderedPageBreak/>
        <w:t xml:space="preserve">Covid-19 e alle relative </w:t>
      </w:r>
      <w:r w:rsidR="00771BCB" w:rsidRPr="00747008">
        <w:rPr>
          <w:b/>
          <w:bCs/>
          <w:color w:val="002060"/>
          <w:szCs w:val="22"/>
          <w:u w:val="single"/>
        </w:rPr>
        <w:t>modalità di recupero</w:t>
      </w:r>
      <w:r w:rsidRPr="00797B1C">
        <w:rPr>
          <w:b/>
          <w:bCs/>
          <w:color w:val="002060"/>
          <w:szCs w:val="22"/>
        </w:rPr>
        <w:t xml:space="preserve"> </w:t>
      </w:r>
      <w:r w:rsidR="00771BCB" w:rsidRPr="00797B1C">
        <w:rPr>
          <w:b/>
          <w:bCs/>
          <w:color w:val="002060"/>
          <w:szCs w:val="22"/>
        </w:rPr>
        <w:t xml:space="preserve">di cui sopra </w:t>
      </w:r>
      <w:r w:rsidR="00487796" w:rsidRPr="00487796">
        <w:rPr>
          <w:b/>
          <w:bCs/>
          <w:color w:val="002060"/>
          <w:szCs w:val="22"/>
          <w:u w:val="single"/>
        </w:rPr>
        <w:t>DAL 4 APRILE 2022</w:t>
      </w:r>
      <w:r w:rsidR="00487796">
        <w:rPr>
          <w:b/>
          <w:bCs/>
          <w:color w:val="002060"/>
          <w:szCs w:val="22"/>
        </w:rPr>
        <w:t xml:space="preserve"> </w:t>
      </w:r>
      <w:r w:rsidRPr="00747008">
        <w:rPr>
          <w:b/>
          <w:bCs/>
          <w:color w:val="002060"/>
          <w:szCs w:val="22"/>
          <w:u w:val="single"/>
        </w:rPr>
        <w:t>cambiano come di seguito</w:t>
      </w:r>
      <w:r w:rsidR="00771BCB" w:rsidRPr="00747008">
        <w:rPr>
          <w:b/>
          <w:bCs/>
          <w:color w:val="002060"/>
          <w:szCs w:val="22"/>
          <w:u w:val="single"/>
        </w:rPr>
        <w:t xml:space="preserve"> riportato</w:t>
      </w:r>
      <w:r w:rsidR="00771BCB" w:rsidRPr="00797B1C">
        <w:rPr>
          <w:b/>
          <w:bCs/>
          <w:color w:val="002060"/>
          <w:szCs w:val="22"/>
        </w:rPr>
        <w:t>:</w:t>
      </w:r>
    </w:p>
    <w:p w14:paraId="0D1B782C" w14:textId="71DDF417" w:rsidR="00771BCB" w:rsidRPr="00797B1C" w:rsidRDefault="00771BCB" w:rsidP="009D0C38">
      <w:pPr>
        <w:pStyle w:val="LndNormale1"/>
        <w:rPr>
          <w:b/>
          <w:bCs/>
          <w:color w:val="002060"/>
          <w:szCs w:val="22"/>
        </w:rPr>
      </w:pPr>
    </w:p>
    <w:p w14:paraId="6AEA1AD4" w14:textId="3EE99103" w:rsidR="00771BCB" w:rsidRPr="00797B1C" w:rsidRDefault="00771BCB" w:rsidP="009D0C38">
      <w:pPr>
        <w:pStyle w:val="LndNormale1"/>
        <w:rPr>
          <w:b/>
          <w:bCs/>
          <w:color w:val="002060"/>
          <w:szCs w:val="22"/>
        </w:rPr>
      </w:pPr>
      <w:r w:rsidRPr="00797B1C">
        <w:rPr>
          <w:b/>
          <w:bCs/>
          <w:color w:val="002060"/>
          <w:szCs w:val="22"/>
        </w:rPr>
        <w:t>RINVIO GARE:</w:t>
      </w:r>
    </w:p>
    <w:p w14:paraId="490AC3B3" w14:textId="16D70C79" w:rsidR="00B5148F" w:rsidRPr="00797B1C" w:rsidRDefault="00B5148F" w:rsidP="009D0C38">
      <w:pPr>
        <w:pStyle w:val="LndNormale1"/>
        <w:rPr>
          <w:b/>
          <w:bCs/>
          <w:color w:val="002060"/>
          <w:szCs w:val="22"/>
        </w:rPr>
      </w:pPr>
      <w:r w:rsidRPr="00747008">
        <w:rPr>
          <w:color w:val="002060"/>
          <w:szCs w:val="22"/>
        </w:rPr>
        <w:t xml:space="preserve">Per rinviare una gara </w:t>
      </w:r>
      <w:r w:rsidR="00771BCB" w:rsidRPr="00747008">
        <w:rPr>
          <w:color w:val="002060"/>
          <w:szCs w:val="22"/>
        </w:rPr>
        <w:t>debbono risultare</w:t>
      </w:r>
      <w:r w:rsidR="00771BCB" w:rsidRPr="00797B1C">
        <w:rPr>
          <w:b/>
          <w:bCs/>
          <w:color w:val="002060"/>
          <w:szCs w:val="22"/>
        </w:rPr>
        <w:t xml:space="preserve"> positivi </w:t>
      </w:r>
      <w:r w:rsidR="00771BCB" w:rsidRPr="00747008">
        <w:rPr>
          <w:color w:val="002060"/>
          <w:szCs w:val="22"/>
        </w:rPr>
        <w:t xml:space="preserve">un </w:t>
      </w:r>
      <w:r w:rsidR="00771BCB" w:rsidRPr="00747008">
        <w:rPr>
          <w:b/>
          <w:bCs/>
          <w:color w:val="002060"/>
          <w:szCs w:val="22"/>
        </w:rPr>
        <w:t>numero di</w:t>
      </w:r>
      <w:r w:rsidR="00771BCB" w:rsidRPr="00797B1C">
        <w:rPr>
          <w:b/>
          <w:bCs/>
          <w:color w:val="002060"/>
          <w:szCs w:val="22"/>
        </w:rPr>
        <w:t xml:space="preserve"> calciatori </w:t>
      </w:r>
      <w:r w:rsidR="00771BCB" w:rsidRPr="00747008">
        <w:rPr>
          <w:color w:val="002060"/>
          <w:szCs w:val="22"/>
        </w:rPr>
        <w:t>presenti nel gruppo squadra</w:t>
      </w:r>
      <w:r w:rsidR="00771BCB" w:rsidRPr="00797B1C">
        <w:rPr>
          <w:b/>
          <w:bCs/>
          <w:color w:val="002060"/>
          <w:szCs w:val="22"/>
        </w:rPr>
        <w:t xml:space="preserve"> superiore a</w:t>
      </w:r>
      <w:r w:rsidRPr="00797B1C">
        <w:rPr>
          <w:b/>
          <w:bCs/>
          <w:color w:val="002060"/>
          <w:szCs w:val="22"/>
        </w:rPr>
        <w:t xml:space="preserve"> </w:t>
      </w:r>
      <w:r w:rsidR="00797B1C" w:rsidRPr="00797B1C">
        <w:rPr>
          <w:b/>
          <w:bCs/>
          <w:color w:val="002060"/>
          <w:szCs w:val="22"/>
        </w:rPr>
        <w:t>2 o 2 portieri</w:t>
      </w:r>
      <w:r w:rsidR="00771BCB" w:rsidRPr="00797B1C">
        <w:rPr>
          <w:b/>
          <w:bCs/>
          <w:color w:val="002060"/>
          <w:szCs w:val="22"/>
        </w:rPr>
        <w:t>.</w:t>
      </w:r>
    </w:p>
    <w:p w14:paraId="4E22E701" w14:textId="77777777" w:rsidR="00797B1C" w:rsidRPr="00797B1C" w:rsidRDefault="00797B1C" w:rsidP="009D0C38">
      <w:pPr>
        <w:pStyle w:val="LndNormale1"/>
        <w:rPr>
          <w:b/>
          <w:bCs/>
          <w:color w:val="002060"/>
          <w:szCs w:val="22"/>
        </w:rPr>
      </w:pPr>
    </w:p>
    <w:p w14:paraId="0E1B55B9" w14:textId="23E4F319" w:rsidR="00797B1C" w:rsidRPr="00797B1C" w:rsidRDefault="00797B1C" w:rsidP="009D0C38">
      <w:pPr>
        <w:pStyle w:val="LndNormale1"/>
        <w:rPr>
          <w:b/>
          <w:bCs/>
          <w:color w:val="002060"/>
          <w:szCs w:val="22"/>
        </w:rPr>
      </w:pPr>
      <w:r w:rsidRPr="00797B1C">
        <w:rPr>
          <w:b/>
          <w:bCs/>
          <w:color w:val="002060"/>
          <w:szCs w:val="22"/>
        </w:rPr>
        <w:t>RECUPERO GARE:</w:t>
      </w:r>
    </w:p>
    <w:p w14:paraId="549137B6" w14:textId="57D40E83" w:rsidR="00B5148F" w:rsidRPr="00B5148F" w:rsidRDefault="00B5148F" w:rsidP="009D0C38">
      <w:pPr>
        <w:pStyle w:val="LndNormale1"/>
        <w:rPr>
          <w:b/>
          <w:bCs/>
          <w:color w:val="002060"/>
          <w:szCs w:val="22"/>
        </w:rPr>
      </w:pPr>
      <w:r w:rsidRPr="00797B1C">
        <w:rPr>
          <w:b/>
          <w:bCs/>
          <w:color w:val="002060"/>
          <w:szCs w:val="22"/>
        </w:rPr>
        <w:t>I recuperi saranno programmati alla prima data utile.</w:t>
      </w:r>
    </w:p>
    <w:bookmarkEnd w:id="6"/>
    <w:p w14:paraId="01B173F0" w14:textId="0E86A98E" w:rsidR="005A22F7" w:rsidRPr="00772269" w:rsidRDefault="005A22F7" w:rsidP="009D0C38">
      <w:pPr>
        <w:pStyle w:val="LndNormale1"/>
        <w:rPr>
          <w:color w:val="002060"/>
          <w:szCs w:val="22"/>
        </w:rPr>
      </w:pPr>
    </w:p>
    <w:p w14:paraId="5F235D83" w14:textId="6AC75BE1" w:rsidR="00772269" w:rsidRPr="00772269" w:rsidRDefault="00772269" w:rsidP="009D0C38">
      <w:pPr>
        <w:pStyle w:val="LndNormale1"/>
        <w:rPr>
          <w:color w:val="002060"/>
          <w:szCs w:val="22"/>
        </w:rPr>
      </w:pPr>
    </w:p>
    <w:p w14:paraId="51F7F518" w14:textId="77777777" w:rsidR="00772269" w:rsidRPr="00772269" w:rsidRDefault="00772269" w:rsidP="00772269">
      <w:pPr>
        <w:pStyle w:val="LndNormale1"/>
        <w:rPr>
          <w:b/>
          <w:color w:val="002060"/>
          <w:sz w:val="28"/>
          <w:szCs w:val="28"/>
        </w:rPr>
      </w:pPr>
      <w:r w:rsidRPr="00772269">
        <w:rPr>
          <w:b/>
          <w:color w:val="002060"/>
          <w:sz w:val="28"/>
          <w:szCs w:val="28"/>
        </w:rPr>
        <w:t>REVOCA TESSERAMENTO ANNUALE</w:t>
      </w:r>
    </w:p>
    <w:p w14:paraId="30827129" w14:textId="77777777" w:rsidR="00772269" w:rsidRPr="00772269" w:rsidRDefault="00772269" w:rsidP="00772269">
      <w:pPr>
        <w:pStyle w:val="LndNormale1"/>
        <w:rPr>
          <w:color w:val="002060"/>
        </w:rPr>
      </w:pPr>
    </w:p>
    <w:p w14:paraId="173C0AC3" w14:textId="77777777" w:rsidR="00772269" w:rsidRPr="00772269" w:rsidRDefault="00772269" w:rsidP="00772269">
      <w:pPr>
        <w:pStyle w:val="LndNormale1"/>
        <w:rPr>
          <w:b/>
          <w:color w:val="002060"/>
          <w:u w:val="single"/>
        </w:rPr>
      </w:pPr>
      <w:r w:rsidRPr="00772269">
        <w:rPr>
          <w:b/>
          <w:color w:val="002060"/>
          <w:u w:val="single"/>
        </w:rPr>
        <w:t>Art.42/1/c NOIF</w:t>
      </w:r>
    </w:p>
    <w:p w14:paraId="75759EA6" w14:textId="77777777" w:rsidR="00772269" w:rsidRPr="00772269" w:rsidRDefault="00772269" w:rsidP="00772269">
      <w:pPr>
        <w:pStyle w:val="LndNormale1"/>
        <w:rPr>
          <w:color w:val="002060"/>
        </w:rPr>
      </w:pPr>
      <w:r w:rsidRPr="00772269">
        <w:rPr>
          <w:color w:val="002060"/>
        </w:rPr>
        <w:t>Il Presidente federale, vista l’istanza avanzata dagli esercenti la potesta genitoriale del sottoindicato calciatore, ha ritenuto di accogliere la richiesta di revoca del tesseramento giovanile di validità annuale riconoscendo le motivazioni addotte a suffragio che ostano la prosecuzione del rapporto:</w:t>
      </w:r>
    </w:p>
    <w:p w14:paraId="3C542EE8" w14:textId="77777777" w:rsidR="00772269" w:rsidRPr="00772269" w:rsidRDefault="00772269" w:rsidP="00772269">
      <w:pPr>
        <w:pStyle w:val="LndNormale1"/>
        <w:rPr>
          <w:b/>
          <w:color w:val="002060"/>
        </w:rPr>
      </w:pPr>
      <w:r w:rsidRPr="00772269">
        <w:rPr>
          <w:b/>
          <w:color w:val="002060"/>
        </w:rPr>
        <w:t xml:space="preserve">CHIARIOTTI LEONARDO </w:t>
      </w:r>
      <w:r w:rsidRPr="00772269">
        <w:rPr>
          <w:b/>
          <w:color w:val="002060"/>
        </w:rPr>
        <w:tab/>
        <w:t>nato 23.12.2005</w:t>
      </w:r>
      <w:r w:rsidRPr="00772269">
        <w:rPr>
          <w:b/>
          <w:color w:val="002060"/>
        </w:rPr>
        <w:tab/>
        <w:t>US TOLENTINO 1919 SSDARL</w:t>
      </w:r>
    </w:p>
    <w:p w14:paraId="7D1CB926" w14:textId="11BF948E" w:rsidR="00772269" w:rsidRPr="00EF3EF9" w:rsidRDefault="00772269" w:rsidP="009D0C38">
      <w:pPr>
        <w:pStyle w:val="LndNormale1"/>
        <w:rPr>
          <w:color w:val="002060"/>
          <w:szCs w:val="22"/>
        </w:rPr>
      </w:pPr>
    </w:p>
    <w:p w14:paraId="7DB2D41D" w14:textId="50805625" w:rsidR="00EF3EF9" w:rsidRPr="00EF3EF9" w:rsidRDefault="00EF3EF9" w:rsidP="009D0C38">
      <w:pPr>
        <w:pStyle w:val="LndNormale1"/>
        <w:rPr>
          <w:color w:val="002060"/>
          <w:szCs w:val="22"/>
        </w:rPr>
      </w:pPr>
    </w:p>
    <w:p w14:paraId="48E65FC3" w14:textId="77777777" w:rsidR="00EF3EF9" w:rsidRPr="00EF3EF9" w:rsidRDefault="00EF3EF9" w:rsidP="00EF3EF9">
      <w:pPr>
        <w:pStyle w:val="LndNormale1"/>
        <w:rPr>
          <w:b/>
          <w:color w:val="002060"/>
          <w:sz w:val="28"/>
          <w:szCs w:val="28"/>
        </w:rPr>
      </w:pPr>
      <w:r w:rsidRPr="00EF3EF9">
        <w:rPr>
          <w:b/>
          <w:color w:val="002060"/>
          <w:sz w:val="28"/>
          <w:szCs w:val="28"/>
        </w:rPr>
        <w:t>ANNULLAMENTO CARTA ASS.VA PICCOLI AMICI – PRIMI CALCI</w:t>
      </w:r>
    </w:p>
    <w:p w14:paraId="48F48B57" w14:textId="77777777" w:rsidR="00EF3EF9" w:rsidRPr="00EF3EF9" w:rsidRDefault="00EF3EF9" w:rsidP="00EF3EF9">
      <w:pPr>
        <w:pStyle w:val="LndNormale1"/>
        <w:rPr>
          <w:color w:val="002060"/>
          <w:szCs w:val="22"/>
        </w:rPr>
      </w:pPr>
    </w:p>
    <w:p w14:paraId="689257BA" w14:textId="77777777" w:rsidR="00EF3EF9" w:rsidRPr="00EF3EF9" w:rsidRDefault="00EF3EF9" w:rsidP="00EF3EF9">
      <w:pPr>
        <w:pStyle w:val="LndNormale1"/>
        <w:rPr>
          <w:color w:val="002060"/>
          <w:szCs w:val="22"/>
        </w:rPr>
      </w:pPr>
      <w:r w:rsidRPr="00EF3EF9">
        <w:rPr>
          <w:color w:val="002060"/>
          <w:szCs w:val="22"/>
        </w:rPr>
        <w:t>Viste le richieste avnazate, si procede all’annullamento della “Carta Assicurativa” Piccoli Amici – Primi Calci dei sottoindicati giovani calciatori:</w:t>
      </w:r>
    </w:p>
    <w:p w14:paraId="513C7394" w14:textId="77777777" w:rsidR="00EF3EF9" w:rsidRPr="00EF3EF9" w:rsidRDefault="00EF3EF9" w:rsidP="00EF3EF9">
      <w:pPr>
        <w:pStyle w:val="LndNormale1"/>
        <w:rPr>
          <w:b/>
          <w:color w:val="002060"/>
          <w:szCs w:val="22"/>
        </w:rPr>
      </w:pPr>
      <w:r w:rsidRPr="00EF3EF9">
        <w:rPr>
          <w:b/>
          <w:color w:val="002060"/>
          <w:szCs w:val="22"/>
        </w:rPr>
        <w:t xml:space="preserve">DE DOMINICIS ELIA  </w:t>
      </w:r>
      <w:r w:rsidRPr="00EF3EF9">
        <w:rPr>
          <w:b/>
          <w:color w:val="002060"/>
          <w:szCs w:val="22"/>
        </w:rPr>
        <w:tab/>
        <w:t xml:space="preserve">nato 25.08.2014 </w:t>
      </w:r>
      <w:r w:rsidRPr="00EF3EF9">
        <w:rPr>
          <w:b/>
          <w:color w:val="002060"/>
          <w:szCs w:val="22"/>
        </w:rPr>
        <w:tab/>
        <w:t>FC TORRIONE CALCIO 1919</w:t>
      </w:r>
    </w:p>
    <w:p w14:paraId="172ADC05" w14:textId="77777777" w:rsidR="00EF3EF9" w:rsidRPr="00EF3EF9" w:rsidRDefault="00EF3EF9" w:rsidP="00EF3EF9">
      <w:pPr>
        <w:pStyle w:val="LndNormale1"/>
        <w:rPr>
          <w:b/>
          <w:color w:val="002060"/>
          <w:szCs w:val="22"/>
        </w:rPr>
      </w:pPr>
      <w:r w:rsidRPr="00EF3EF9">
        <w:rPr>
          <w:b/>
          <w:color w:val="002060"/>
          <w:szCs w:val="22"/>
        </w:rPr>
        <w:t>FIORETTI NICHOLAS</w:t>
      </w:r>
      <w:r w:rsidRPr="00EF3EF9">
        <w:rPr>
          <w:b/>
          <w:color w:val="002060"/>
          <w:szCs w:val="22"/>
        </w:rPr>
        <w:tab/>
        <w:t>nato 02.06.2014</w:t>
      </w:r>
      <w:r w:rsidRPr="00EF3EF9">
        <w:rPr>
          <w:b/>
          <w:color w:val="002060"/>
          <w:szCs w:val="22"/>
        </w:rPr>
        <w:tab/>
        <w:t xml:space="preserve">A.S.D. UNION PICENA  </w:t>
      </w:r>
    </w:p>
    <w:p w14:paraId="66759BC9" w14:textId="77777777" w:rsidR="00EF3EF9" w:rsidRPr="00EF3EF9" w:rsidRDefault="00EF3EF9" w:rsidP="009D0C38">
      <w:pPr>
        <w:pStyle w:val="LndNormale1"/>
        <w:rPr>
          <w:color w:val="002060"/>
          <w:szCs w:val="22"/>
        </w:rPr>
      </w:pPr>
    </w:p>
    <w:p w14:paraId="659BA453" w14:textId="77777777" w:rsidR="00797B1C" w:rsidRPr="00EF3EF9" w:rsidRDefault="00797B1C" w:rsidP="009D0C38">
      <w:pPr>
        <w:pStyle w:val="LndNormale1"/>
        <w:rPr>
          <w:color w:val="002060"/>
          <w:szCs w:val="22"/>
        </w:rPr>
      </w:pPr>
    </w:p>
    <w:p w14:paraId="4FE6D121" w14:textId="01B41467" w:rsidR="009C2032" w:rsidRPr="00EB53CB" w:rsidRDefault="009C2032" w:rsidP="009C2032">
      <w:pPr>
        <w:pStyle w:val="TITOLOCAMPIONATO"/>
        <w:shd w:val="clear" w:color="auto" w:fill="002060"/>
        <w:spacing w:before="0" w:beforeAutospacing="0" w:after="0" w:afterAutospacing="0"/>
        <w:rPr>
          <w:color w:val="FFFFFF" w:themeColor="background1"/>
        </w:rPr>
      </w:pPr>
      <w:r>
        <w:rPr>
          <w:color w:val="FFFFFF" w:themeColor="background1"/>
        </w:rPr>
        <w:t>NOTIZIE SU ATTIVITA’ AGONISTICA</w:t>
      </w:r>
    </w:p>
    <w:p w14:paraId="08680E32" w14:textId="0F59CEA7" w:rsidR="00DE2270" w:rsidRPr="00DE2270" w:rsidRDefault="00DE2270" w:rsidP="00DE2270">
      <w:pPr>
        <w:pStyle w:val="breakline"/>
        <w:rPr>
          <w:rFonts w:eastAsiaTheme="minorEastAsia"/>
          <w:color w:val="002060"/>
        </w:rPr>
      </w:pPr>
    </w:p>
    <w:p w14:paraId="536B2E77" w14:textId="77777777" w:rsidR="00257570" w:rsidRPr="00896139" w:rsidRDefault="00257570" w:rsidP="00257570">
      <w:pPr>
        <w:pStyle w:val="titolocampionato0"/>
        <w:shd w:val="clear" w:color="auto" w:fill="CCCCCC"/>
        <w:spacing w:before="80" w:after="40"/>
        <w:rPr>
          <w:color w:val="002060"/>
        </w:rPr>
      </w:pPr>
      <w:r w:rsidRPr="00896139">
        <w:rPr>
          <w:color w:val="002060"/>
        </w:rPr>
        <w:t>UNDER 21 CALCIO A 5 REGIONALE</w:t>
      </w:r>
    </w:p>
    <w:p w14:paraId="51E27225" w14:textId="77777777" w:rsidR="00257570" w:rsidRPr="00896139" w:rsidRDefault="00257570" w:rsidP="00257570">
      <w:pPr>
        <w:pStyle w:val="titoloprinc0"/>
        <w:rPr>
          <w:color w:val="002060"/>
        </w:rPr>
      </w:pPr>
      <w:r w:rsidRPr="00896139">
        <w:rPr>
          <w:color w:val="002060"/>
        </w:rPr>
        <w:t>VARIAZIONI AL PROGRAMMA GARE</w:t>
      </w:r>
    </w:p>
    <w:p w14:paraId="7741CE9A" w14:textId="77777777" w:rsidR="00257570" w:rsidRPr="00896139" w:rsidRDefault="00257570" w:rsidP="00257570">
      <w:pPr>
        <w:pStyle w:val="breakline"/>
        <w:rPr>
          <w:color w:val="002060"/>
        </w:rPr>
      </w:pPr>
    </w:p>
    <w:p w14:paraId="329FEFFE" w14:textId="77777777" w:rsidR="00257570" w:rsidRPr="00896139" w:rsidRDefault="00257570" w:rsidP="00257570">
      <w:pPr>
        <w:pStyle w:val="breakline"/>
        <w:rPr>
          <w:color w:val="002060"/>
        </w:rPr>
      </w:pPr>
    </w:p>
    <w:p w14:paraId="3CC6BB77" w14:textId="77777777" w:rsidR="00257570" w:rsidRPr="00896139" w:rsidRDefault="00257570" w:rsidP="00257570">
      <w:pPr>
        <w:pStyle w:val="sottotitolocampionato10"/>
        <w:rPr>
          <w:color w:val="002060"/>
        </w:rPr>
      </w:pPr>
      <w:r w:rsidRPr="00896139">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57570" w:rsidRPr="00896139" w14:paraId="4259D744" w14:textId="77777777" w:rsidTr="001C244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2960E" w14:textId="77777777" w:rsidR="00257570" w:rsidRPr="00896139" w:rsidRDefault="00257570" w:rsidP="001C244F">
            <w:pPr>
              <w:pStyle w:val="headertabella0"/>
              <w:rPr>
                <w:color w:val="002060"/>
              </w:rPr>
            </w:pPr>
            <w:r w:rsidRPr="0089613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3580C" w14:textId="77777777" w:rsidR="00257570" w:rsidRPr="00896139" w:rsidRDefault="00257570" w:rsidP="001C244F">
            <w:pPr>
              <w:pStyle w:val="headertabella0"/>
              <w:rPr>
                <w:color w:val="002060"/>
              </w:rPr>
            </w:pPr>
            <w:r w:rsidRPr="00896139">
              <w:rPr>
                <w:color w:val="002060"/>
              </w:rPr>
              <w:t xml:space="preserve">N° </w:t>
            </w:r>
            <w:proofErr w:type="spellStart"/>
            <w:r w:rsidRPr="00896139">
              <w:rPr>
                <w:color w:val="002060"/>
              </w:rPr>
              <w:t>Gior</w:t>
            </w:r>
            <w:proofErr w:type="spellEnd"/>
            <w:r w:rsidRPr="0089613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25B0B5" w14:textId="77777777" w:rsidR="00257570" w:rsidRPr="00896139" w:rsidRDefault="00257570" w:rsidP="001C244F">
            <w:pPr>
              <w:pStyle w:val="headertabella0"/>
              <w:rPr>
                <w:color w:val="002060"/>
              </w:rPr>
            </w:pPr>
            <w:r w:rsidRPr="0089613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8DC69" w14:textId="77777777" w:rsidR="00257570" w:rsidRPr="00896139" w:rsidRDefault="00257570" w:rsidP="001C244F">
            <w:pPr>
              <w:pStyle w:val="headertabella0"/>
              <w:rPr>
                <w:color w:val="002060"/>
              </w:rPr>
            </w:pPr>
            <w:r w:rsidRPr="0089613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2C54A7" w14:textId="77777777" w:rsidR="00257570" w:rsidRPr="00896139" w:rsidRDefault="00257570" w:rsidP="001C244F">
            <w:pPr>
              <w:pStyle w:val="headertabella0"/>
              <w:rPr>
                <w:color w:val="002060"/>
              </w:rPr>
            </w:pPr>
            <w:r w:rsidRPr="00896139">
              <w:rPr>
                <w:color w:val="002060"/>
              </w:rPr>
              <w:t xml:space="preserve">Data </w:t>
            </w:r>
            <w:proofErr w:type="spellStart"/>
            <w:r w:rsidRPr="00896139">
              <w:rPr>
                <w:color w:val="002060"/>
              </w:rPr>
              <w:t>Orig</w:t>
            </w:r>
            <w:proofErr w:type="spellEnd"/>
            <w:r w:rsidRPr="0089613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86076" w14:textId="77777777" w:rsidR="00257570" w:rsidRPr="00896139" w:rsidRDefault="00257570" w:rsidP="001C244F">
            <w:pPr>
              <w:pStyle w:val="headertabella0"/>
              <w:rPr>
                <w:color w:val="002060"/>
              </w:rPr>
            </w:pPr>
            <w:r w:rsidRPr="0089613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967E1" w14:textId="77777777" w:rsidR="00257570" w:rsidRPr="00896139" w:rsidRDefault="00257570" w:rsidP="001C244F">
            <w:pPr>
              <w:pStyle w:val="headertabella0"/>
              <w:rPr>
                <w:color w:val="002060"/>
              </w:rPr>
            </w:pPr>
            <w:r w:rsidRPr="00896139">
              <w:rPr>
                <w:color w:val="002060"/>
              </w:rPr>
              <w:t xml:space="preserve">Ora </w:t>
            </w:r>
            <w:proofErr w:type="spellStart"/>
            <w:r w:rsidRPr="00896139">
              <w:rPr>
                <w:color w:val="002060"/>
              </w:rPr>
              <w:t>Orig</w:t>
            </w:r>
            <w:proofErr w:type="spellEnd"/>
            <w:r w:rsidRPr="0089613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F31ADA" w14:textId="77777777" w:rsidR="00257570" w:rsidRPr="00896139" w:rsidRDefault="00257570" w:rsidP="001C244F">
            <w:pPr>
              <w:pStyle w:val="headertabella0"/>
              <w:rPr>
                <w:color w:val="002060"/>
              </w:rPr>
            </w:pPr>
            <w:r w:rsidRPr="00896139">
              <w:rPr>
                <w:color w:val="002060"/>
              </w:rPr>
              <w:t>Impianto</w:t>
            </w:r>
          </w:p>
        </w:tc>
      </w:tr>
      <w:tr w:rsidR="00257570" w:rsidRPr="00896139" w14:paraId="067279DE" w14:textId="77777777" w:rsidTr="001C244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41CC7" w14:textId="77777777" w:rsidR="00257570" w:rsidRPr="00896139" w:rsidRDefault="00257570" w:rsidP="001C244F">
            <w:pPr>
              <w:pStyle w:val="rowtabella0"/>
              <w:rPr>
                <w:color w:val="002060"/>
                <w:highlight w:val="yellow"/>
              </w:rPr>
            </w:pPr>
            <w:r w:rsidRPr="00896139">
              <w:rPr>
                <w:color w:val="002060"/>
                <w:highlight w:val="yellow"/>
              </w:rPr>
              <w:t>26/03/2022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0C64D" w14:textId="77777777" w:rsidR="00257570" w:rsidRPr="00896139" w:rsidRDefault="00257570" w:rsidP="001C244F">
            <w:pPr>
              <w:pStyle w:val="rowtabella0"/>
              <w:jc w:val="center"/>
              <w:rPr>
                <w:color w:val="002060"/>
                <w:highlight w:val="yellow"/>
              </w:rPr>
            </w:pPr>
            <w:r w:rsidRPr="00896139">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440CD" w14:textId="77777777" w:rsidR="00257570" w:rsidRPr="00896139" w:rsidRDefault="00257570" w:rsidP="001C244F">
            <w:pPr>
              <w:pStyle w:val="rowtabella0"/>
              <w:rPr>
                <w:color w:val="002060"/>
                <w:highlight w:val="yellow"/>
              </w:rPr>
            </w:pPr>
            <w:r w:rsidRPr="00896139">
              <w:rPr>
                <w:color w:val="002060"/>
                <w:highlight w:val="yellow"/>
              </w:rPr>
              <w:t xml:space="preserve">AUDAX 1970 </w:t>
            </w:r>
            <w:proofErr w:type="gramStart"/>
            <w:r w:rsidRPr="00896139">
              <w:rPr>
                <w:color w:val="002060"/>
                <w:highlight w:val="yellow"/>
              </w:rPr>
              <w:t>S.ANGELO</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6E797" w14:textId="77777777" w:rsidR="00257570" w:rsidRPr="00896139" w:rsidRDefault="00257570" w:rsidP="001C244F">
            <w:pPr>
              <w:pStyle w:val="rowtabella0"/>
              <w:rPr>
                <w:color w:val="002060"/>
                <w:highlight w:val="yellow"/>
              </w:rPr>
            </w:pPr>
            <w:r w:rsidRPr="00896139">
              <w:rPr>
                <w:color w:val="002060"/>
                <w:highlight w:val="yellow"/>
              </w:rPr>
              <w:t>CSI STELLA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F7415" w14:textId="77777777" w:rsidR="00257570" w:rsidRPr="00896139" w:rsidRDefault="00257570" w:rsidP="001C244F">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51681" w14:textId="77777777" w:rsidR="00257570" w:rsidRPr="00896139" w:rsidRDefault="00257570" w:rsidP="001C244F">
            <w:pPr>
              <w:pStyle w:val="rowtabella0"/>
              <w:jc w:val="center"/>
              <w:rPr>
                <w:color w:val="002060"/>
              </w:rPr>
            </w:pPr>
            <w:r w:rsidRPr="00896139">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D3AA4" w14:textId="77777777" w:rsidR="00257570" w:rsidRPr="00896139" w:rsidRDefault="00257570" w:rsidP="001C244F">
            <w:pPr>
              <w:pStyle w:val="rowtabella0"/>
              <w:jc w:val="center"/>
              <w:rPr>
                <w:color w:val="002060"/>
              </w:rPr>
            </w:pPr>
            <w:r w:rsidRPr="00896139">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F6F02" w14:textId="77777777" w:rsidR="00257570" w:rsidRPr="00896139" w:rsidRDefault="00257570" w:rsidP="001C244F">
            <w:pPr>
              <w:rPr>
                <w:color w:val="002060"/>
              </w:rPr>
            </w:pPr>
          </w:p>
        </w:tc>
      </w:tr>
    </w:tbl>
    <w:p w14:paraId="70BA00D4" w14:textId="77777777" w:rsidR="00257570" w:rsidRPr="00896139" w:rsidRDefault="00257570" w:rsidP="00257570">
      <w:pPr>
        <w:pStyle w:val="breakline"/>
        <w:rPr>
          <w:color w:val="002060"/>
        </w:rPr>
      </w:pPr>
    </w:p>
    <w:p w14:paraId="2ABEB449" w14:textId="77777777" w:rsidR="00257570" w:rsidRPr="00896139" w:rsidRDefault="00257570" w:rsidP="00257570">
      <w:pPr>
        <w:pStyle w:val="breakline"/>
        <w:rPr>
          <w:color w:val="002060"/>
        </w:rPr>
      </w:pPr>
    </w:p>
    <w:p w14:paraId="71172451" w14:textId="77777777" w:rsidR="00257570" w:rsidRPr="00896139" w:rsidRDefault="00257570" w:rsidP="00257570">
      <w:pPr>
        <w:pStyle w:val="titolocampionato0"/>
        <w:shd w:val="clear" w:color="auto" w:fill="CCCCCC"/>
        <w:spacing w:before="80" w:after="40"/>
        <w:rPr>
          <w:color w:val="002060"/>
        </w:rPr>
      </w:pPr>
      <w:r w:rsidRPr="00896139">
        <w:rPr>
          <w:color w:val="002060"/>
        </w:rPr>
        <w:t>UNDER 17 C5 REGIONALI MASCHILI</w:t>
      </w:r>
    </w:p>
    <w:p w14:paraId="1FD9226D" w14:textId="77777777" w:rsidR="00257570" w:rsidRPr="00896139" w:rsidRDefault="00257570" w:rsidP="00257570">
      <w:pPr>
        <w:pStyle w:val="titoloprinc0"/>
        <w:rPr>
          <w:color w:val="002060"/>
        </w:rPr>
      </w:pPr>
      <w:r w:rsidRPr="00896139">
        <w:rPr>
          <w:color w:val="002060"/>
        </w:rPr>
        <w:t>VARIAZIONI AL PROGRAMMA GARE</w:t>
      </w:r>
    </w:p>
    <w:p w14:paraId="680A71C2" w14:textId="77777777" w:rsidR="00257570" w:rsidRPr="00896139" w:rsidRDefault="00257570" w:rsidP="00257570">
      <w:pPr>
        <w:pStyle w:val="breakline"/>
        <w:rPr>
          <w:color w:val="002060"/>
        </w:rPr>
      </w:pPr>
    </w:p>
    <w:p w14:paraId="73BB0839" w14:textId="77777777" w:rsidR="00257570" w:rsidRPr="00896139" w:rsidRDefault="00257570" w:rsidP="00257570">
      <w:pPr>
        <w:pStyle w:val="breakline"/>
        <w:rPr>
          <w:color w:val="002060"/>
        </w:rPr>
      </w:pPr>
    </w:p>
    <w:p w14:paraId="6937705C" w14:textId="77777777" w:rsidR="00257570" w:rsidRPr="00896139" w:rsidRDefault="00257570" w:rsidP="00257570">
      <w:pPr>
        <w:pStyle w:val="breakline"/>
        <w:rPr>
          <w:color w:val="002060"/>
        </w:rPr>
      </w:pPr>
    </w:p>
    <w:p w14:paraId="0EDE6ACB" w14:textId="77777777" w:rsidR="00257570" w:rsidRPr="00896139" w:rsidRDefault="00257570" w:rsidP="00257570">
      <w:pPr>
        <w:pStyle w:val="sottotitolocampionato10"/>
        <w:rPr>
          <w:color w:val="002060"/>
        </w:rPr>
      </w:pPr>
      <w:r w:rsidRPr="00896139">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57570" w:rsidRPr="00896139" w14:paraId="5ED691AB" w14:textId="77777777" w:rsidTr="001C244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B39A68" w14:textId="77777777" w:rsidR="00257570" w:rsidRPr="00896139" w:rsidRDefault="00257570" w:rsidP="001C244F">
            <w:pPr>
              <w:pStyle w:val="headertabella0"/>
              <w:rPr>
                <w:color w:val="002060"/>
              </w:rPr>
            </w:pPr>
            <w:r w:rsidRPr="0089613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374526" w14:textId="77777777" w:rsidR="00257570" w:rsidRPr="00896139" w:rsidRDefault="00257570" w:rsidP="001C244F">
            <w:pPr>
              <w:pStyle w:val="headertabella0"/>
              <w:rPr>
                <w:color w:val="002060"/>
              </w:rPr>
            </w:pPr>
            <w:r w:rsidRPr="00896139">
              <w:rPr>
                <w:color w:val="002060"/>
              </w:rPr>
              <w:t xml:space="preserve">N° </w:t>
            </w:r>
            <w:proofErr w:type="spellStart"/>
            <w:r w:rsidRPr="00896139">
              <w:rPr>
                <w:color w:val="002060"/>
              </w:rPr>
              <w:t>Gior</w:t>
            </w:r>
            <w:proofErr w:type="spellEnd"/>
            <w:r w:rsidRPr="0089613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649394" w14:textId="77777777" w:rsidR="00257570" w:rsidRPr="00896139" w:rsidRDefault="00257570" w:rsidP="001C244F">
            <w:pPr>
              <w:pStyle w:val="headertabella0"/>
              <w:rPr>
                <w:color w:val="002060"/>
              </w:rPr>
            </w:pPr>
            <w:r w:rsidRPr="0089613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E6743" w14:textId="77777777" w:rsidR="00257570" w:rsidRPr="00896139" w:rsidRDefault="00257570" w:rsidP="001C244F">
            <w:pPr>
              <w:pStyle w:val="headertabella0"/>
              <w:rPr>
                <w:color w:val="002060"/>
              </w:rPr>
            </w:pPr>
            <w:r w:rsidRPr="0089613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C4EA7" w14:textId="77777777" w:rsidR="00257570" w:rsidRPr="00896139" w:rsidRDefault="00257570" w:rsidP="001C244F">
            <w:pPr>
              <w:pStyle w:val="headertabella0"/>
              <w:rPr>
                <w:color w:val="002060"/>
              </w:rPr>
            </w:pPr>
            <w:r w:rsidRPr="00896139">
              <w:rPr>
                <w:color w:val="002060"/>
              </w:rPr>
              <w:t xml:space="preserve">Data </w:t>
            </w:r>
            <w:proofErr w:type="spellStart"/>
            <w:r w:rsidRPr="00896139">
              <w:rPr>
                <w:color w:val="002060"/>
              </w:rPr>
              <w:t>Orig</w:t>
            </w:r>
            <w:proofErr w:type="spellEnd"/>
            <w:r w:rsidRPr="0089613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724A49" w14:textId="77777777" w:rsidR="00257570" w:rsidRPr="00896139" w:rsidRDefault="00257570" w:rsidP="001C244F">
            <w:pPr>
              <w:pStyle w:val="headertabella0"/>
              <w:rPr>
                <w:color w:val="002060"/>
              </w:rPr>
            </w:pPr>
            <w:r w:rsidRPr="0089613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8C8C2" w14:textId="77777777" w:rsidR="00257570" w:rsidRPr="00896139" w:rsidRDefault="00257570" w:rsidP="001C244F">
            <w:pPr>
              <w:pStyle w:val="headertabella0"/>
              <w:rPr>
                <w:color w:val="002060"/>
              </w:rPr>
            </w:pPr>
            <w:r w:rsidRPr="00896139">
              <w:rPr>
                <w:color w:val="002060"/>
              </w:rPr>
              <w:t xml:space="preserve">Ora </w:t>
            </w:r>
            <w:proofErr w:type="spellStart"/>
            <w:r w:rsidRPr="00896139">
              <w:rPr>
                <w:color w:val="002060"/>
              </w:rPr>
              <w:t>Orig</w:t>
            </w:r>
            <w:proofErr w:type="spellEnd"/>
            <w:r w:rsidRPr="0089613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A8614" w14:textId="77777777" w:rsidR="00257570" w:rsidRPr="00896139" w:rsidRDefault="00257570" w:rsidP="001C244F">
            <w:pPr>
              <w:pStyle w:val="headertabella0"/>
              <w:rPr>
                <w:color w:val="002060"/>
              </w:rPr>
            </w:pPr>
            <w:r w:rsidRPr="00896139">
              <w:rPr>
                <w:color w:val="002060"/>
              </w:rPr>
              <w:t>Impianto</w:t>
            </w:r>
          </w:p>
        </w:tc>
      </w:tr>
      <w:tr w:rsidR="00257570" w:rsidRPr="00896139" w14:paraId="45DB4418" w14:textId="77777777" w:rsidTr="001C244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F363E" w14:textId="77777777" w:rsidR="00257570" w:rsidRPr="00896139" w:rsidRDefault="00257570" w:rsidP="001C244F">
            <w:pPr>
              <w:pStyle w:val="rowtabella0"/>
              <w:rPr>
                <w:color w:val="002060"/>
                <w:highlight w:val="yellow"/>
              </w:rPr>
            </w:pPr>
            <w:r w:rsidRPr="00896139">
              <w:rPr>
                <w:color w:val="002060"/>
                <w:highlight w:val="yellow"/>
              </w:rPr>
              <w:t>26/03/2022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0E2A8" w14:textId="77777777" w:rsidR="00257570" w:rsidRPr="00896139" w:rsidRDefault="00257570" w:rsidP="001C244F">
            <w:pPr>
              <w:pStyle w:val="rowtabella0"/>
              <w:jc w:val="center"/>
              <w:rPr>
                <w:color w:val="002060"/>
                <w:highlight w:val="yellow"/>
              </w:rPr>
            </w:pPr>
            <w:r w:rsidRPr="00896139">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423B8" w14:textId="77777777" w:rsidR="00257570" w:rsidRPr="00896139" w:rsidRDefault="00257570" w:rsidP="001C244F">
            <w:pPr>
              <w:pStyle w:val="rowtabella0"/>
              <w:rPr>
                <w:color w:val="002060"/>
                <w:highlight w:val="yellow"/>
              </w:rPr>
            </w:pPr>
            <w:r w:rsidRPr="00896139">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B17C4" w14:textId="77777777" w:rsidR="00257570" w:rsidRPr="00896139" w:rsidRDefault="00257570" w:rsidP="001C244F">
            <w:pPr>
              <w:pStyle w:val="rowtabella0"/>
              <w:rPr>
                <w:color w:val="002060"/>
                <w:highlight w:val="yellow"/>
              </w:rPr>
            </w:pPr>
            <w:r w:rsidRPr="00896139">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BB6CF" w14:textId="77777777" w:rsidR="00257570" w:rsidRPr="00896139" w:rsidRDefault="00257570" w:rsidP="001C244F">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0FFBC" w14:textId="77777777" w:rsidR="00257570" w:rsidRPr="00896139" w:rsidRDefault="00257570" w:rsidP="001C244F">
            <w:pPr>
              <w:pStyle w:val="rowtabella0"/>
              <w:jc w:val="center"/>
              <w:rPr>
                <w:color w:val="002060"/>
              </w:rPr>
            </w:pPr>
            <w:r w:rsidRPr="00896139">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FB5A7" w14:textId="77777777" w:rsidR="00257570" w:rsidRPr="00896139" w:rsidRDefault="00257570" w:rsidP="001C244F">
            <w:pPr>
              <w:pStyle w:val="rowtabella0"/>
              <w:jc w:val="center"/>
              <w:rPr>
                <w:color w:val="002060"/>
              </w:rPr>
            </w:pPr>
            <w:r w:rsidRPr="00896139">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87FCA" w14:textId="77777777" w:rsidR="00257570" w:rsidRPr="00896139" w:rsidRDefault="00257570" w:rsidP="001C244F">
            <w:pPr>
              <w:pStyle w:val="rowtabella0"/>
              <w:rPr>
                <w:color w:val="002060"/>
              </w:rPr>
            </w:pPr>
            <w:r w:rsidRPr="00896139">
              <w:rPr>
                <w:color w:val="002060"/>
                <w:highlight w:val="yellow"/>
              </w:rPr>
              <w:t>CAMPO DI C5 ENTRO PAL OLIMPIA MONTEPORZIO VIA RISORGIMENTO 16</w:t>
            </w:r>
          </w:p>
        </w:tc>
      </w:tr>
    </w:tbl>
    <w:p w14:paraId="07D03326" w14:textId="77777777" w:rsidR="00257570" w:rsidRPr="00896139" w:rsidRDefault="00257570" w:rsidP="00257570">
      <w:pPr>
        <w:pStyle w:val="breakline"/>
        <w:rPr>
          <w:rFonts w:eastAsiaTheme="minorEastAsia"/>
          <w:color w:val="002060"/>
        </w:rPr>
      </w:pPr>
    </w:p>
    <w:p w14:paraId="5946F7E5" w14:textId="77777777" w:rsidR="00257570" w:rsidRPr="00896139" w:rsidRDefault="00257570" w:rsidP="00257570">
      <w:pPr>
        <w:pStyle w:val="breakline"/>
        <w:rPr>
          <w:color w:val="002060"/>
        </w:rPr>
      </w:pPr>
    </w:p>
    <w:p w14:paraId="12A0E3C9" w14:textId="77777777" w:rsidR="00257570" w:rsidRPr="00896139" w:rsidRDefault="00257570" w:rsidP="00257570">
      <w:pPr>
        <w:pStyle w:val="titoloprinc0"/>
        <w:rPr>
          <w:color w:val="002060"/>
        </w:rPr>
      </w:pPr>
      <w:r w:rsidRPr="00896139">
        <w:rPr>
          <w:color w:val="002060"/>
        </w:rPr>
        <w:t>RISULTATI</w:t>
      </w:r>
    </w:p>
    <w:p w14:paraId="414F5675" w14:textId="77777777" w:rsidR="00257570" w:rsidRPr="00896139" w:rsidRDefault="00257570" w:rsidP="00257570">
      <w:pPr>
        <w:pStyle w:val="breakline"/>
        <w:rPr>
          <w:color w:val="002060"/>
        </w:rPr>
      </w:pPr>
    </w:p>
    <w:p w14:paraId="1BB4A870" w14:textId="77777777" w:rsidR="00257570" w:rsidRPr="00896139" w:rsidRDefault="00257570" w:rsidP="00257570">
      <w:pPr>
        <w:pStyle w:val="sottotitolocampionato10"/>
        <w:rPr>
          <w:color w:val="002060"/>
        </w:rPr>
      </w:pPr>
      <w:r w:rsidRPr="00896139">
        <w:rPr>
          <w:color w:val="002060"/>
        </w:rPr>
        <w:t>RISULTATI UFFICIALI GARE DEL 24/03/2022</w:t>
      </w:r>
    </w:p>
    <w:p w14:paraId="7CAE93AC" w14:textId="77777777" w:rsidR="00257570" w:rsidRPr="00257570" w:rsidRDefault="00257570" w:rsidP="00257570">
      <w:pPr>
        <w:pStyle w:val="sottotitolocampionato20"/>
        <w:spacing w:before="0" w:beforeAutospacing="0" w:after="0" w:afterAutospacing="0"/>
        <w:rPr>
          <w:rFonts w:ascii="Arial" w:hAnsi="Arial" w:cs="Arial"/>
          <w:color w:val="002060"/>
          <w:sz w:val="20"/>
          <w:szCs w:val="20"/>
        </w:rPr>
      </w:pPr>
      <w:r w:rsidRPr="00257570">
        <w:rPr>
          <w:rFonts w:ascii="Arial" w:hAnsi="Arial" w:cs="Arial"/>
          <w:color w:val="002060"/>
          <w:sz w:val="20"/>
          <w:szCs w:val="20"/>
        </w:rPr>
        <w:lastRenderedPageBreak/>
        <w:t>Si trascrivono qui di seguito i risultati ufficiali delle gare disputate</w:t>
      </w:r>
    </w:p>
    <w:p w14:paraId="50641629" w14:textId="77777777" w:rsidR="00257570" w:rsidRPr="00896139" w:rsidRDefault="00257570" w:rsidP="0025757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57570" w:rsidRPr="00896139" w14:paraId="66D43424" w14:textId="77777777" w:rsidTr="001C244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57570" w:rsidRPr="00896139" w14:paraId="2E2C5A44" w14:textId="77777777" w:rsidTr="001C244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B2F34B" w14:textId="77777777" w:rsidR="00257570" w:rsidRPr="00896139" w:rsidRDefault="00257570" w:rsidP="001C244F">
                  <w:pPr>
                    <w:pStyle w:val="headertabella0"/>
                    <w:rPr>
                      <w:color w:val="002060"/>
                    </w:rPr>
                  </w:pPr>
                  <w:r w:rsidRPr="00896139">
                    <w:rPr>
                      <w:color w:val="002060"/>
                    </w:rPr>
                    <w:t>GIRONE SA - 2 Giornata - R</w:t>
                  </w:r>
                </w:p>
              </w:tc>
            </w:tr>
            <w:tr w:rsidR="00257570" w:rsidRPr="00896139" w14:paraId="2AA8C264" w14:textId="77777777" w:rsidTr="001C244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68FAA42" w14:textId="77777777" w:rsidR="00257570" w:rsidRPr="00896139" w:rsidRDefault="00257570" w:rsidP="001C244F">
                  <w:pPr>
                    <w:pStyle w:val="rowtabella0"/>
                    <w:rPr>
                      <w:color w:val="002060"/>
                    </w:rPr>
                  </w:pPr>
                  <w:r w:rsidRPr="00896139">
                    <w:rPr>
                      <w:color w:val="002060"/>
                    </w:rPr>
                    <w:t>REAL FABRIANO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8391BA" w14:textId="77777777" w:rsidR="00257570" w:rsidRPr="00896139" w:rsidRDefault="00257570" w:rsidP="001C244F">
                  <w:pPr>
                    <w:pStyle w:val="rowtabella0"/>
                    <w:rPr>
                      <w:color w:val="002060"/>
                    </w:rPr>
                  </w:pPr>
                  <w:r w:rsidRPr="00896139">
                    <w:rPr>
                      <w:color w:val="002060"/>
                    </w:rPr>
                    <w:t>- CALCIO A 5 CORINALDO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7A47D6" w14:textId="77777777" w:rsidR="00257570" w:rsidRPr="00896139" w:rsidRDefault="00257570" w:rsidP="001C244F">
                  <w:pPr>
                    <w:pStyle w:val="rowtabella0"/>
                    <w:jc w:val="center"/>
                    <w:rPr>
                      <w:color w:val="002060"/>
                    </w:rPr>
                  </w:pPr>
                  <w:r w:rsidRPr="00896139">
                    <w:rPr>
                      <w:color w:val="002060"/>
                    </w:rPr>
                    <w:t>0 - 4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22D095" w14:textId="77777777" w:rsidR="00257570" w:rsidRPr="00896139" w:rsidRDefault="00257570" w:rsidP="001C244F">
                  <w:pPr>
                    <w:pStyle w:val="rowtabella0"/>
                    <w:jc w:val="center"/>
                    <w:rPr>
                      <w:color w:val="002060"/>
                    </w:rPr>
                  </w:pPr>
                  <w:r w:rsidRPr="00896139">
                    <w:rPr>
                      <w:color w:val="002060"/>
                    </w:rPr>
                    <w:t> </w:t>
                  </w:r>
                </w:p>
              </w:tc>
            </w:tr>
          </w:tbl>
          <w:p w14:paraId="27363D23" w14:textId="77777777" w:rsidR="00257570" w:rsidRPr="00896139" w:rsidRDefault="00257570" w:rsidP="001C244F">
            <w:pPr>
              <w:rPr>
                <w:color w:val="002060"/>
              </w:rPr>
            </w:pPr>
          </w:p>
        </w:tc>
      </w:tr>
    </w:tbl>
    <w:p w14:paraId="75E12D67" w14:textId="77777777" w:rsidR="00257570" w:rsidRPr="00896139" w:rsidRDefault="00257570" w:rsidP="00257570">
      <w:pPr>
        <w:pStyle w:val="breakline"/>
        <w:rPr>
          <w:rFonts w:eastAsiaTheme="minorEastAsia"/>
          <w:color w:val="002060"/>
        </w:rPr>
      </w:pPr>
    </w:p>
    <w:p w14:paraId="5A97D0F0" w14:textId="77777777" w:rsidR="00257570" w:rsidRPr="00896139" w:rsidRDefault="00257570" w:rsidP="00257570">
      <w:pPr>
        <w:pStyle w:val="breakline"/>
        <w:rPr>
          <w:color w:val="002060"/>
        </w:rPr>
      </w:pPr>
    </w:p>
    <w:p w14:paraId="0D375F3B" w14:textId="77777777" w:rsidR="00257570" w:rsidRPr="00896139" w:rsidRDefault="00257570" w:rsidP="00257570">
      <w:pPr>
        <w:pStyle w:val="titoloprinc0"/>
        <w:rPr>
          <w:color w:val="002060"/>
        </w:rPr>
      </w:pPr>
      <w:r w:rsidRPr="00896139">
        <w:rPr>
          <w:color w:val="002060"/>
        </w:rPr>
        <w:t>GIUDICE SPORTIVO</w:t>
      </w:r>
    </w:p>
    <w:p w14:paraId="204D1E52" w14:textId="77777777" w:rsidR="00257570" w:rsidRPr="00896139" w:rsidRDefault="00257570" w:rsidP="00257570">
      <w:pPr>
        <w:pStyle w:val="diffida"/>
        <w:rPr>
          <w:color w:val="002060"/>
        </w:rPr>
      </w:pPr>
      <w:r w:rsidRPr="00896139">
        <w:rPr>
          <w:color w:val="002060"/>
        </w:rPr>
        <w:t>Il Sostituto Giudice Sportivo Avv. Federica Sorrentino nella seduta del 25/03/2022 ha adottato le decisioni che di seguito integralmente si riportano:</w:t>
      </w:r>
    </w:p>
    <w:p w14:paraId="4990F8FE" w14:textId="77777777" w:rsidR="00257570" w:rsidRPr="00896139" w:rsidRDefault="00257570" w:rsidP="00257570">
      <w:pPr>
        <w:pStyle w:val="titolo10"/>
        <w:rPr>
          <w:color w:val="002060"/>
        </w:rPr>
      </w:pPr>
      <w:r w:rsidRPr="00896139">
        <w:rPr>
          <w:color w:val="002060"/>
        </w:rPr>
        <w:t xml:space="preserve">GARE DEL 24/ 3/2022 </w:t>
      </w:r>
    </w:p>
    <w:p w14:paraId="59AD13DF" w14:textId="77777777" w:rsidR="00257570" w:rsidRPr="00896139" w:rsidRDefault="00257570" w:rsidP="00257570">
      <w:pPr>
        <w:pStyle w:val="titolo7a"/>
        <w:rPr>
          <w:color w:val="002060"/>
        </w:rPr>
      </w:pPr>
      <w:r w:rsidRPr="00896139">
        <w:rPr>
          <w:color w:val="002060"/>
        </w:rPr>
        <w:t xml:space="preserve">PROVVEDIMENTI DISCIPLINARI </w:t>
      </w:r>
    </w:p>
    <w:p w14:paraId="5FE0258E" w14:textId="77777777" w:rsidR="00257570" w:rsidRPr="00896139" w:rsidRDefault="00257570" w:rsidP="00257570">
      <w:pPr>
        <w:pStyle w:val="titolo7b0"/>
        <w:rPr>
          <w:color w:val="002060"/>
        </w:rPr>
      </w:pPr>
      <w:r w:rsidRPr="00896139">
        <w:rPr>
          <w:color w:val="002060"/>
        </w:rPr>
        <w:t xml:space="preserve">In base alle risultanze degli atti ufficiali sono state deliberate le seguenti sanzioni disciplinari. </w:t>
      </w:r>
    </w:p>
    <w:p w14:paraId="350DA6BB" w14:textId="77777777" w:rsidR="00257570" w:rsidRPr="00896139" w:rsidRDefault="00257570" w:rsidP="00257570">
      <w:pPr>
        <w:pStyle w:val="titolo30"/>
        <w:rPr>
          <w:color w:val="002060"/>
        </w:rPr>
      </w:pPr>
      <w:r w:rsidRPr="00896139">
        <w:rPr>
          <w:color w:val="002060"/>
        </w:rPr>
        <w:t xml:space="preserve">CALCIATORI NON ESPULSI </w:t>
      </w:r>
    </w:p>
    <w:p w14:paraId="67C22E38" w14:textId="77777777" w:rsidR="00257570" w:rsidRPr="00896139" w:rsidRDefault="00257570" w:rsidP="00257570">
      <w:pPr>
        <w:pStyle w:val="titolo20"/>
        <w:rPr>
          <w:color w:val="002060"/>
        </w:rPr>
      </w:pPr>
      <w:r w:rsidRPr="0089613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57570" w:rsidRPr="00896139" w14:paraId="0554E183" w14:textId="77777777" w:rsidTr="001C244F">
        <w:tc>
          <w:tcPr>
            <w:tcW w:w="2200" w:type="dxa"/>
            <w:tcMar>
              <w:top w:w="20" w:type="dxa"/>
              <w:left w:w="20" w:type="dxa"/>
              <w:bottom w:w="20" w:type="dxa"/>
              <w:right w:w="20" w:type="dxa"/>
            </w:tcMar>
            <w:vAlign w:val="center"/>
            <w:hideMark/>
          </w:tcPr>
          <w:p w14:paraId="1F7415D4" w14:textId="77777777" w:rsidR="00257570" w:rsidRPr="00896139" w:rsidRDefault="00257570" w:rsidP="001C244F">
            <w:pPr>
              <w:pStyle w:val="movimento"/>
              <w:rPr>
                <w:color w:val="002060"/>
              </w:rPr>
            </w:pPr>
            <w:r w:rsidRPr="00896139">
              <w:rPr>
                <w:color w:val="002060"/>
              </w:rPr>
              <w:t>PJESHKA FLAVIO</w:t>
            </w:r>
          </w:p>
        </w:tc>
        <w:tc>
          <w:tcPr>
            <w:tcW w:w="2200" w:type="dxa"/>
            <w:tcMar>
              <w:top w:w="20" w:type="dxa"/>
              <w:left w:w="20" w:type="dxa"/>
              <w:bottom w:w="20" w:type="dxa"/>
              <w:right w:w="20" w:type="dxa"/>
            </w:tcMar>
            <w:vAlign w:val="center"/>
            <w:hideMark/>
          </w:tcPr>
          <w:p w14:paraId="437626AE" w14:textId="77777777" w:rsidR="00257570" w:rsidRPr="00896139" w:rsidRDefault="00257570" w:rsidP="001C244F">
            <w:pPr>
              <w:pStyle w:val="movimento2"/>
              <w:rPr>
                <w:color w:val="002060"/>
              </w:rPr>
            </w:pPr>
            <w:r w:rsidRPr="00896139">
              <w:rPr>
                <w:color w:val="002060"/>
              </w:rPr>
              <w:t xml:space="preserve">(REAL FABRIANO) </w:t>
            </w:r>
          </w:p>
        </w:tc>
        <w:tc>
          <w:tcPr>
            <w:tcW w:w="800" w:type="dxa"/>
            <w:tcMar>
              <w:top w:w="20" w:type="dxa"/>
              <w:left w:w="20" w:type="dxa"/>
              <w:bottom w:w="20" w:type="dxa"/>
              <w:right w:w="20" w:type="dxa"/>
            </w:tcMar>
            <w:vAlign w:val="center"/>
            <w:hideMark/>
          </w:tcPr>
          <w:p w14:paraId="26B6B1B0" w14:textId="77777777" w:rsidR="00257570" w:rsidRPr="00896139" w:rsidRDefault="00257570" w:rsidP="001C244F">
            <w:pPr>
              <w:pStyle w:val="movimento"/>
              <w:rPr>
                <w:color w:val="002060"/>
              </w:rPr>
            </w:pPr>
            <w:r w:rsidRPr="00896139">
              <w:rPr>
                <w:color w:val="002060"/>
              </w:rPr>
              <w:t> </w:t>
            </w:r>
          </w:p>
        </w:tc>
        <w:tc>
          <w:tcPr>
            <w:tcW w:w="2200" w:type="dxa"/>
            <w:tcMar>
              <w:top w:w="20" w:type="dxa"/>
              <w:left w:w="20" w:type="dxa"/>
              <w:bottom w:w="20" w:type="dxa"/>
              <w:right w:w="20" w:type="dxa"/>
            </w:tcMar>
            <w:vAlign w:val="center"/>
            <w:hideMark/>
          </w:tcPr>
          <w:p w14:paraId="49CB638F" w14:textId="77777777" w:rsidR="00257570" w:rsidRPr="00896139" w:rsidRDefault="00257570" w:rsidP="001C244F">
            <w:pPr>
              <w:pStyle w:val="movimento"/>
              <w:rPr>
                <w:color w:val="002060"/>
              </w:rPr>
            </w:pPr>
            <w:r w:rsidRPr="00896139">
              <w:rPr>
                <w:color w:val="002060"/>
              </w:rPr>
              <w:t> </w:t>
            </w:r>
          </w:p>
        </w:tc>
        <w:tc>
          <w:tcPr>
            <w:tcW w:w="2200" w:type="dxa"/>
            <w:tcMar>
              <w:top w:w="20" w:type="dxa"/>
              <w:left w:w="20" w:type="dxa"/>
              <w:bottom w:w="20" w:type="dxa"/>
              <w:right w:w="20" w:type="dxa"/>
            </w:tcMar>
            <w:vAlign w:val="center"/>
            <w:hideMark/>
          </w:tcPr>
          <w:p w14:paraId="1AB74EC0" w14:textId="77777777" w:rsidR="00257570" w:rsidRPr="00896139" w:rsidRDefault="00257570" w:rsidP="001C244F">
            <w:pPr>
              <w:pStyle w:val="movimento2"/>
              <w:rPr>
                <w:color w:val="002060"/>
              </w:rPr>
            </w:pPr>
            <w:r w:rsidRPr="00896139">
              <w:rPr>
                <w:color w:val="002060"/>
              </w:rPr>
              <w:t> </w:t>
            </w:r>
          </w:p>
        </w:tc>
      </w:tr>
    </w:tbl>
    <w:p w14:paraId="245C1630" w14:textId="77777777" w:rsidR="00257570" w:rsidRPr="00896139" w:rsidRDefault="00257570" w:rsidP="00257570">
      <w:pPr>
        <w:pStyle w:val="titolo20"/>
        <w:rPr>
          <w:rFonts w:eastAsiaTheme="minorEastAsia"/>
          <w:color w:val="002060"/>
        </w:rPr>
      </w:pPr>
      <w:r w:rsidRPr="0089613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57570" w:rsidRPr="00896139" w14:paraId="67C8E466" w14:textId="77777777" w:rsidTr="001C244F">
        <w:tc>
          <w:tcPr>
            <w:tcW w:w="2200" w:type="dxa"/>
            <w:tcMar>
              <w:top w:w="20" w:type="dxa"/>
              <w:left w:w="20" w:type="dxa"/>
              <w:bottom w:w="20" w:type="dxa"/>
              <w:right w:w="20" w:type="dxa"/>
            </w:tcMar>
            <w:vAlign w:val="center"/>
            <w:hideMark/>
          </w:tcPr>
          <w:p w14:paraId="7BCC00BB" w14:textId="77777777" w:rsidR="00257570" w:rsidRPr="00896139" w:rsidRDefault="00257570" w:rsidP="001C244F">
            <w:pPr>
              <w:pStyle w:val="movimento"/>
              <w:rPr>
                <w:color w:val="002060"/>
              </w:rPr>
            </w:pPr>
            <w:r w:rsidRPr="00896139">
              <w:rPr>
                <w:color w:val="002060"/>
              </w:rPr>
              <w:t>GUIDUCCI DAVIDE</w:t>
            </w:r>
          </w:p>
        </w:tc>
        <w:tc>
          <w:tcPr>
            <w:tcW w:w="2200" w:type="dxa"/>
            <w:tcMar>
              <w:top w:w="20" w:type="dxa"/>
              <w:left w:w="20" w:type="dxa"/>
              <w:bottom w:w="20" w:type="dxa"/>
              <w:right w:w="20" w:type="dxa"/>
            </w:tcMar>
            <w:vAlign w:val="center"/>
            <w:hideMark/>
          </w:tcPr>
          <w:p w14:paraId="5C450935" w14:textId="77777777" w:rsidR="00257570" w:rsidRPr="00896139" w:rsidRDefault="00257570" w:rsidP="001C244F">
            <w:pPr>
              <w:pStyle w:val="movimento2"/>
              <w:rPr>
                <w:color w:val="002060"/>
              </w:rPr>
            </w:pPr>
            <w:r w:rsidRPr="00896139">
              <w:rPr>
                <w:color w:val="002060"/>
              </w:rPr>
              <w:t xml:space="preserve">(CALCIO A 5 CORINALDO) </w:t>
            </w:r>
          </w:p>
        </w:tc>
        <w:tc>
          <w:tcPr>
            <w:tcW w:w="800" w:type="dxa"/>
            <w:tcMar>
              <w:top w:w="20" w:type="dxa"/>
              <w:left w:w="20" w:type="dxa"/>
              <w:bottom w:w="20" w:type="dxa"/>
              <w:right w:w="20" w:type="dxa"/>
            </w:tcMar>
            <w:vAlign w:val="center"/>
            <w:hideMark/>
          </w:tcPr>
          <w:p w14:paraId="5F7F1915" w14:textId="77777777" w:rsidR="00257570" w:rsidRPr="00896139" w:rsidRDefault="00257570" w:rsidP="001C244F">
            <w:pPr>
              <w:pStyle w:val="movimento"/>
              <w:rPr>
                <w:color w:val="002060"/>
              </w:rPr>
            </w:pPr>
            <w:r w:rsidRPr="00896139">
              <w:rPr>
                <w:color w:val="002060"/>
              </w:rPr>
              <w:t> </w:t>
            </w:r>
          </w:p>
        </w:tc>
        <w:tc>
          <w:tcPr>
            <w:tcW w:w="2200" w:type="dxa"/>
            <w:tcMar>
              <w:top w:w="20" w:type="dxa"/>
              <w:left w:w="20" w:type="dxa"/>
              <w:bottom w:w="20" w:type="dxa"/>
              <w:right w:w="20" w:type="dxa"/>
            </w:tcMar>
            <w:vAlign w:val="center"/>
            <w:hideMark/>
          </w:tcPr>
          <w:p w14:paraId="29F22AE0" w14:textId="77777777" w:rsidR="00257570" w:rsidRPr="00896139" w:rsidRDefault="00257570" w:rsidP="001C244F">
            <w:pPr>
              <w:pStyle w:val="movimento"/>
              <w:rPr>
                <w:color w:val="002060"/>
              </w:rPr>
            </w:pPr>
            <w:r w:rsidRPr="00896139">
              <w:rPr>
                <w:color w:val="002060"/>
              </w:rPr>
              <w:t> </w:t>
            </w:r>
          </w:p>
        </w:tc>
        <w:tc>
          <w:tcPr>
            <w:tcW w:w="2200" w:type="dxa"/>
            <w:tcMar>
              <w:top w:w="20" w:type="dxa"/>
              <w:left w:w="20" w:type="dxa"/>
              <w:bottom w:w="20" w:type="dxa"/>
              <w:right w:w="20" w:type="dxa"/>
            </w:tcMar>
            <w:vAlign w:val="center"/>
            <w:hideMark/>
          </w:tcPr>
          <w:p w14:paraId="4A638A99" w14:textId="77777777" w:rsidR="00257570" w:rsidRPr="00896139" w:rsidRDefault="00257570" w:rsidP="001C244F">
            <w:pPr>
              <w:pStyle w:val="movimento2"/>
              <w:rPr>
                <w:color w:val="002060"/>
              </w:rPr>
            </w:pPr>
            <w:r w:rsidRPr="00896139">
              <w:rPr>
                <w:color w:val="002060"/>
              </w:rPr>
              <w:t> </w:t>
            </w:r>
          </w:p>
        </w:tc>
      </w:tr>
    </w:tbl>
    <w:p w14:paraId="20EF0E93" w14:textId="77777777" w:rsidR="00257570" w:rsidRPr="00896139" w:rsidRDefault="00257570" w:rsidP="00257570">
      <w:pPr>
        <w:pStyle w:val="breakline"/>
        <w:rPr>
          <w:color w:val="002060"/>
        </w:rPr>
      </w:pPr>
    </w:p>
    <w:p w14:paraId="0E0ED800" w14:textId="77777777" w:rsidR="00257570" w:rsidRPr="00896139" w:rsidRDefault="00257570" w:rsidP="00257570">
      <w:pPr>
        <w:ind w:left="4956"/>
        <w:rPr>
          <w:rFonts w:ascii="Arial" w:hAnsi="Arial" w:cs="Arial"/>
          <w:noProof/>
          <w:color w:val="002060"/>
          <w:sz w:val="22"/>
          <w:szCs w:val="22"/>
        </w:rPr>
      </w:pPr>
      <w:r w:rsidRPr="00896139">
        <w:rPr>
          <w:rFonts w:ascii="Arial" w:hAnsi="Arial" w:cs="Arial"/>
          <w:noProof/>
          <w:color w:val="002060"/>
          <w:sz w:val="22"/>
          <w:szCs w:val="22"/>
        </w:rPr>
        <w:t>F.to IL SOSTITUTO GIUDICE SPORTIVO      </w:t>
      </w:r>
    </w:p>
    <w:p w14:paraId="6A812D1F" w14:textId="77777777" w:rsidR="00257570" w:rsidRPr="00896139" w:rsidRDefault="00257570" w:rsidP="00257570">
      <w:pPr>
        <w:pStyle w:val="breakline"/>
        <w:rPr>
          <w:rFonts w:eastAsiaTheme="minorEastAsia"/>
          <w:color w:val="002060"/>
        </w:rPr>
      </w:pPr>
      <w:r w:rsidRPr="00896139">
        <w:rPr>
          <w:rFonts w:ascii="Arial" w:hAnsi="Arial" w:cs="Arial"/>
          <w:noProof/>
          <w:color w:val="002060"/>
          <w:sz w:val="22"/>
          <w:szCs w:val="22"/>
        </w:rPr>
        <w:t xml:space="preserve"> </w:t>
      </w:r>
      <w:r w:rsidRPr="00896139">
        <w:rPr>
          <w:rFonts w:ascii="Arial" w:hAnsi="Arial" w:cs="Arial"/>
          <w:noProof/>
          <w:color w:val="002060"/>
          <w:sz w:val="22"/>
          <w:szCs w:val="22"/>
        </w:rPr>
        <w:tab/>
      </w:r>
      <w:r w:rsidRPr="00896139">
        <w:rPr>
          <w:rFonts w:ascii="Arial" w:hAnsi="Arial" w:cs="Arial"/>
          <w:noProof/>
          <w:color w:val="002060"/>
          <w:sz w:val="22"/>
          <w:szCs w:val="22"/>
        </w:rPr>
        <w:tab/>
      </w:r>
      <w:r w:rsidRPr="00896139">
        <w:rPr>
          <w:rFonts w:ascii="Arial" w:hAnsi="Arial" w:cs="Arial"/>
          <w:noProof/>
          <w:color w:val="002060"/>
          <w:sz w:val="22"/>
          <w:szCs w:val="22"/>
        </w:rPr>
        <w:tab/>
      </w:r>
      <w:r w:rsidRPr="00896139">
        <w:rPr>
          <w:rFonts w:ascii="Arial" w:hAnsi="Arial" w:cs="Arial"/>
          <w:noProof/>
          <w:color w:val="002060"/>
          <w:sz w:val="22"/>
          <w:szCs w:val="22"/>
        </w:rPr>
        <w:tab/>
      </w:r>
      <w:r w:rsidRPr="00896139">
        <w:rPr>
          <w:rFonts w:ascii="Arial" w:hAnsi="Arial" w:cs="Arial"/>
          <w:noProof/>
          <w:color w:val="002060"/>
          <w:sz w:val="22"/>
          <w:szCs w:val="22"/>
        </w:rPr>
        <w:tab/>
      </w:r>
      <w:r w:rsidRPr="00896139">
        <w:rPr>
          <w:rFonts w:ascii="Arial" w:hAnsi="Arial" w:cs="Arial"/>
          <w:noProof/>
          <w:color w:val="002060"/>
          <w:sz w:val="22"/>
          <w:szCs w:val="22"/>
        </w:rPr>
        <w:tab/>
        <w:t xml:space="preserve">   </w:t>
      </w:r>
      <w:r w:rsidRPr="00896139">
        <w:rPr>
          <w:rFonts w:ascii="Arial" w:hAnsi="Arial" w:cs="Arial"/>
          <w:noProof/>
          <w:color w:val="002060"/>
          <w:sz w:val="22"/>
          <w:szCs w:val="22"/>
        </w:rPr>
        <w:tab/>
        <w:t xml:space="preserve">                Federica Sorrentino</w:t>
      </w:r>
    </w:p>
    <w:p w14:paraId="78ACF625" w14:textId="77777777" w:rsidR="00257570" w:rsidRPr="00896139" w:rsidRDefault="00257570" w:rsidP="00257570">
      <w:pPr>
        <w:pStyle w:val="breakline"/>
        <w:rPr>
          <w:rFonts w:eastAsiaTheme="minorEastAsia"/>
          <w:color w:val="002060"/>
        </w:rPr>
      </w:pPr>
    </w:p>
    <w:p w14:paraId="1E6BDB43" w14:textId="77777777" w:rsidR="00257570" w:rsidRPr="00896139" w:rsidRDefault="00257570" w:rsidP="00257570">
      <w:pPr>
        <w:pStyle w:val="titoloprinc0"/>
        <w:rPr>
          <w:color w:val="002060"/>
        </w:rPr>
      </w:pPr>
      <w:r w:rsidRPr="00896139">
        <w:rPr>
          <w:color w:val="002060"/>
        </w:rPr>
        <w:t>CLASSIFICA</w:t>
      </w:r>
    </w:p>
    <w:p w14:paraId="2AC74985" w14:textId="77777777" w:rsidR="00257570" w:rsidRPr="00896139" w:rsidRDefault="00257570" w:rsidP="00257570">
      <w:pPr>
        <w:pStyle w:val="breakline"/>
        <w:rPr>
          <w:color w:val="002060"/>
        </w:rPr>
      </w:pPr>
    </w:p>
    <w:p w14:paraId="3A5C454A" w14:textId="77777777" w:rsidR="00257570" w:rsidRPr="00896139" w:rsidRDefault="00257570" w:rsidP="00257570">
      <w:pPr>
        <w:pStyle w:val="breakline"/>
        <w:rPr>
          <w:color w:val="002060"/>
        </w:rPr>
      </w:pPr>
    </w:p>
    <w:p w14:paraId="00DAF6C9" w14:textId="77777777" w:rsidR="00257570" w:rsidRPr="00896139" w:rsidRDefault="00257570" w:rsidP="00257570">
      <w:pPr>
        <w:pStyle w:val="sottotitolocampionato10"/>
        <w:rPr>
          <w:color w:val="002060"/>
        </w:rPr>
      </w:pPr>
      <w:r w:rsidRPr="00896139">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57570" w:rsidRPr="00896139" w14:paraId="62AB806E" w14:textId="77777777" w:rsidTr="001C244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A3AC2" w14:textId="77777777" w:rsidR="00257570" w:rsidRPr="00896139" w:rsidRDefault="00257570" w:rsidP="001C244F">
            <w:pPr>
              <w:pStyle w:val="headertabella0"/>
              <w:rPr>
                <w:color w:val="002060"/>
              </w:rPr>
            </w:pPr>
            <w:r w:rsidRPr="0089613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ED1818" w14:textId="77777777" w:rsidR="00257570" w:rsidRPr="00896139" w:rsidRDefault="00257570" w:rsidP="001C244F">
            <w:pPr>
              <w:pStyle w:val="headertabella0"/>
              <w:rPr>
                <w:color w:val="002060"/>
              </w:rPr>
            </w:pPr>
            <w:r w:rsidRPr="0089613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C21A3A" w14:textId="77777777" w:rsidR="00257570" w:rsidRPr="00896139" w:rsidRDefault="00257570" w:rsidP="001C244F">
            <w:pPr>
              <w:pStyle w:val="headertabella0"/>
              <w:rPr>
                <w:color w:val="002060"/>
              </w:rPr>
            </w:pPr>
            <w:r w:rsidRPr="0089613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74DDD1" w14:textId="77777777" w:rsidR="00257570" w:rsidRPr="00896139" w:rsidRDefault="00257570" w:rsidP="001C244F">
            <w:pPr>
              <w:pStyle w:val="headertabella0"/>
              <w:rPr>
                <w:color w:val="002060"/>
              </w:rPr>
            </w:pPr>
            <w:r w:rsidRPr="0089613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E5DFD" w14:textId="77777777" w:rsidR="00257570" w:rsidRPr="00896139" w:rsidRDefault="00257570" w:rsidP="001C244F">
            <w:pPr>
              <w:pStyle w:val="headertabella0"/>
              <w:rPr>
                <w:color w:val="002060"/>
              </w:rPr>
            </w:pPr>
            <w:r w:rsidRPr="0089613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87C30" w14:textId="77777777" w:rsidR="00257570" w:rsidRPr="00896139" w:rsidRDefault="00257570" w:rsidP="001C244F">
            <w:pPr>
              <w:pStyle w:val="headertabella0"/>
              <w:rPr>
                <w:color w:val="002060"/>
              </w:rPr>
            </w:pPr>
            <w:r w:rsidRPr="0089613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13001" w14:textId="77777777" w:rsidR="00257570" w:rsidRPr="00896139" w:rsidRDefault="00257570" w:rsidP="001C244F">
            <w:pPr>
              <w:pStyle w:val="headertabella0"/>
              <w:rPr>
                <w:color w:val="002060"/>
              </w:rPr>
            </w:pPr>
            <w:r w:rsidRPr="0089613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7B65CA" w14:textId="77777777" w:rsidR="00257570" w:rsidRPr="00896139" w:rsidRDefault="00257570" w:rsidP="001C244F">
            <w:pPr>
              <w:pStyle w:val="headertabella0"/>
              <w:rPr>
                <w:color w:val="002060"/>
              </w:rPr>
            </w:pPr>
            <w:r w:rsidRPr="0089613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CBE8A" w14:textId="77777777" w:rsidR="00257570" w:rsidRPr="00896139" w:rsidRDefault="00257570" w:rsidP="001C244F">
            <w:pPr>
              <w:pStyle w:val="headertabella0"/>
              <w:rPr>
                <w:color w:val="002060"/>
              </w:rPr>
            </w:pPr>
            <w:r w:rsidRPr="0089613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268AE6" w14:textId="77777777" w:rsidR="00257570" w:rsidRPr="00896139" w:rsidRDefault="00257570" w:rsidP="001C244F">
            <w:pPr>
              <w:pStyle w:val="headertabella0"/>
              <w:rPr>
                <w:color w:val="002060"/>
              </w:rPr>
            </w:pPr>
            <w:r w:rsidRPr="00896139">
              <w:rPr>
                <w:color w:val="002060"/>
              </w:rPr>
              <w:t>PE</w:t>
            </w:r>
          </w:p>
        </w:tc>
      </w:tr>
      <w:tr w:rsidR="00257570" w:rsidRPr="00896139" w14:paraId="07EF1E5E" w14:textId="77777777" w:rsidTr="001C244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6AE4EF" w14:textId="77777777" w:rsidR="00257570" w:rsidRPr="00896139" w:rsidRDefault="00257570" w:rsidP="001C244F">
            <w:pPr>
              <w:pStyle w:val="rowtabella0"/>
              <w:rPr>
                <w:color w:val="002060"/>
              </w:rPr>
            </w:pPr>
            <w:r w:rsidRPr="00896139">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D9105" w14:textId="77777777" w:rsidR="00257570" w:rsidRPr="00896139" w:rsidRDefault="00257570" w:rsidP="001C244F">
            <w:pPr>
              <w:pStyle w:val="rowtabella0"/>
              <w:jc w:val="center"/>
              <w:rPr>
                <w:color w:val="002060"/>
              </w:rPr>
            </w:pPr>
            <w:r w:rsidRPr="0089613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151BF" w14:textId="77777777" w:rsidR="00257570" w:rsidRPr="00896139" w:rsidRDefault="00257570" w:rsidP="001C244F">
            <w:pPr>
              <w:pStyle w:val="rowtabella0"/>
              <w:jc w:val="center"/>
              <w:rPr>
                <w:color w:val="002060"/>
              </w:rPr>
            </w:pPr>
            <w:r w:rsidRPr="0089613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9D990" w14:textId="77777777" w:rsidR="00257570" w:rsidRPr="00896139" w:rsidRDefault="00257570" w:rsidP="001C244F">
            <w:pPr>
              <w:pStyle w:val="rowtabella0"/>
              <w:jc w:val="center"/>
              <w:rPr>
                <w:color w:val="002060"/>
              </w:rPr>
            </w:pPr>
            <w:r w:rsidRPr="0089613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C4699" w14:textId="77777777" w:rsidR="00257570" w:rsidRPr="00896139" w:rsidRDefault="00257570" w:rsidP="001C244F">
            <w:pPr>
              <w:pStyle w:val="rowtabella0"/>
              <w:jc w:val="center"/>
              <w:rPr>
                <w:color w:val="002060"/>
              </w:rPr>
            </w:pPr>
            <w:r w:rsidRPr="0089613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D3AE3" w14:textId="77777777" w:rsidR="00257570" w:rsidRPr="00896139" w:rsidRDefault="00257570" w:rsidP="001C244F">
            <w:pPr>
              <w:pStyle w:val="rowtabella0"/>
              <w:jc w:val="center"/>
              <w:rPr>
                <w:color w:val="002060"/>
              </w:rPr>
            </w:pPr>
            <w:r w:rsidRPr="0089613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91877" w14:textId="77777777" w:rsidR="00257570" w:rsidRPr="00896139" w:rsidRDefault="00257570" w:rsidP="001C244F">
            <w:pPr>
              <w:pStyle w:val="rowtabella0"/>
              <w:jc w:val="center"/>
              <w:rPr>
                <w:color w:val="002060"/>
              </w:rPr>
            </w:pPr>
            <w:r w:rsidRPr="0089613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C6CC3" w14:textId="77777777" w:rsidR="00257570" w:rsidRPr="00896139" w:rsidRDefault="00257570" w:rsidP="001C244F">
            <w:pPr>
              <w:pStyle w:val="rowtabella0"/>
              <w:jc w:val="center"/>
              <w:rPr>
                <w:color w:val="002060"/>
              </w:rPr>
            </w:pPr>
            <w:r w:rsidRPr="0089613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56562" w14:textId="77777777" w:rsidR="00257570" w:rsidRPr="00896139" w:rsidRDefault="00257570" w:rsidP="001C244F">
            <w:pPr>
              <w:pStyle w:val="rowtabella0"/>
              <w:jc w:val="center"/>
              <w:rPr>
                <w:color w:val="002060"/>
              </w:rPr>
            </w:pPr>
            <w:r w:rsidRPr="0089613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F33B4" w14:textId="77777777" w:rsidR="00257570" w:rsidRPr="00896139" w:rsidRDefault="00257570" w:rsidP="001C244F">
            <w:pPr>
              <w:pStyle w:val="rowtabella0"/>
              <w:jc w:val="center"/>
              <w:rPr>
                <w:color w:val="002060"/>
              </w:rPr>
            </w:pPr>
            <w:r w:rsidRPr="00896139">
              <w:rPr>
                <w:color w:val="002060"/>
              </w:rPr>
              <w:t>0</w:t>
            </w:r>
          </w:p>
        </w:tc>
      </w:tr>
      <w:tr w:rsidR="00257570" w:rsidRPr="00896139" w14:paraId="27189068" w14:textId="77777777" w:rsidTr="001C244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6CA26F" w14:textId="77777777" w:rsidR="00257570" w:rsidRPr="00896139" w:rsidRDefault="00257570" w:rsidP="001C244F">
            <w:pPr>
              <w:pStyle w:val="rowtabella0"/>
              <w:rPr>
                <w:color w:val="002060"/>
              </w:rPr>
            </w:pPr>
            <w:r w:rsidRPr="00896139">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08110" w14:textId="77777777" w:rsidR="00257570" w:rsidRPr="00896139" w:rsidRDefault="00257570" w:rsidP="001C244F">
            <w:pPr>
              <w:pStyle w:val="rowtabella0"/>
              <w:jc w:val="center"/>
              <w:rPr>
                <w:color w:val="002060"/>
              </w:rPr>
            </w:pPr>
            <w:r w:rsidRPr="0089613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400ED" w14:textId="77777777" w:rsidR="00257570" w:rsidRPr="00896139" w:rsidRDefault="00257570" w:rsidP="001C244F">
            <w:pPr>
              <w:pStyle w:val="rowtabella0"/>
              <w:jc w:val="center"/>
              <w:rPr>
                <w:color w:val="002060"/>
              </w:rPr>
            </w:pPr>
            <w:r w:rsidRPr="0089613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47431" w14:textId="77777777" w:rsidR="00257570" w:rsidRPr="00896139" w:rsidRDefault="00257570" w:rsidP="001C244F">
            <w:pPr>
              <w:pStyle w:val="rowtabella0"/>
              <w:jc w:val="center"/>
              <w:rPr>
                <w:color w:val="002060"/>
              </w:rPr>
            </w:pPr>
            <w:r w:rsidRPr="0089613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A4B73" w14:textId="77777777" w:rsidR="00257570" w:rsidRPr="00896139" w:rsidRDefault="00257570" w:rsidP="001C244F">
            <w:pPr>
              <w:pStyle w:val="rowtabella0"/>
              <w:jc w:val="center"/>
              <w:rPr>
                <w:color w:val="002060"/>
              </w:rPr>
            </w:pPr>
            <w:r w:rsidRPr="0089613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D57D6" w14:textId="77777777" w:rsidR="00257570" w:rsidRPr="00896139" w:rsidRDefault="00257570" w:rsidP="001C244F">
            <w:pPr>
              <w:pStyle w:val="rowtabella0"/>
              <w:jc w:val="center"/>
              <w:rPr>
                <w:color w:val="002060"/>
              </w:rPr>
            </w:pPr>
            <w:r w:rsidRPr="0089613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F9D83" w14:textId="77777777" w:rsidR="00257570" w:rsidRPr="00896139" w:rsidRDefault="00257570" w:rsidP="001C244F">
            <w:pPr>
              <w:pStyle w:val="rowtabella0"/>
              <w:jc w:val="center"/>
              <w:rPr>
                <w:color w:val="002060"/>
              </w:rPr>
            </w:pPr>
            <w:r w:rsidRPr="0089613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A6C3A" w14:textId="77777777" w:rsidR="00257570" w:rsidRPr="00896139" w:rsidRDefault="00257570" w:rsidP="001C244F">
            <w:pPr>
              <w:pStyle w:val="rowtabella0"/>
              <w:jc w:val="center"/>
              <w:rPr>
                <w:color w:val="002060"/>
              </w:rPr>
            </w:pPr>
            <w:r w:rsidRPr="0089613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6CB67" w14:textId="77777777" w:rsidR="00257570" w:rsidRPr="00896139" w:rsidRDefault="00257570" w:rsidP="001C244F">
            <w:pPr>
              <w:pStyle w:val="rowtabella0"/>
              <w:jc w:val="center"/>
              <w:rPr>
                <w:color w:val="002060"/>
              </w:rPr>
            </w:pPr>
            <w:r w:rsidRPr="0089613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6228F" w14:textId="77777777" w:rsidR="00257570" w:rsidRPr="00896139" w:rsidRDefault="00257570" w:rsidP="001C244F">
            <w:pPr>
              <w:pStyle w:val="rowtabella0"/>
              <w:jc w:val="center"/>
              <w:rPr>
                <w:color w:val="002060"/>
              </w:rPr>
            </w:pPr>
            <w:r w:rsidRPr="00896139">
              <w:rPr>
                <w:color w:val="002060"/>
              </w:rPr>
              <w:t>0</w:t>
            </w:r>
          </w:p>
        </w:tc>
      </w:tr>
      <w:tr w:rsidR="00257570" w:rsidRPr="00896139" w14:paraId="0CB7E637" w14:textId="77777777" w:rsidTr="001C244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68B20E" w14:textId="77777777" w:rsidR="00257570" w:rsidRPr="00896139" w:rsidRDefault="00257570" w:rsidP="001C244F">
            <w:pPr>
              <w:pStyle w:val="rowtabella0"/>
              <w:rPr>
                <w:color w:val="002060"/>
              </w:rPr>
            </w:pPr>
            <w:r w:rsidRPr="00896139">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3BFD7" w14:textId="77777777" w:rsidR="00257570" w:rsidRPr="00896139" w:rsidRDefault="00257570" w:rsidP="001C244F">
            <w:pPr>
              <w:pStyle w:val="rowtabella0"/>
              <w:jc w:val="center"/>
              <w:rPr>
                <w:color w:val="002060"/>
              </w:rPr>
            </w:pPr>
            <w:r w:rsidRPr="0089613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38595" w14:textId="77777777" w:rsidR="00257570" w:rsidRPr="00896139" w:rsidRDefault="00257570" w:rsidP="001C244F">
            <w:pPr>
              <w:pStyle w:val="rowtabella0"/>
              <w:jc w:val="center"/>
              <w:rPr>
                <w:color w:val="002060"/>
              </w:rPr>
            </w:pPr>
            <w:r w:rsidRPr="0089613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85CF4" w14:textId="77777777" w:rsidR="00257570" w:rsidRPr="00896139" w:rsidRDefault="00257570" w:rsidP="001C244F">
            <w:pPr>
              <w:pStyle w:val="rowtabella0"/>
              <w:jc w:val="center"/>
              <w:rPr>
                <w:color w:val="002060"/>
              </w:rPr>
            </w:pPr>
            <w:r w:rsidRPr="0089613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2BC7B" w14:textId="77777777" w:rsidR="00257570" w:rsidRPr="00896139" w:rsidRDefault="00257570" w:rsidP="001C244F">
            <w:pPr>
              <w:pStyle w:val="rowtabella0"/>
              <w:jc w:val="center"/>
              <w:rPr>
                <w:color w:val="002060"/>
              </w:rPr>
            </w:pPr>
            <w:r w:rsidRPr="0089613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58B3B" w14:textId="77777777" w:rsidR="00257570" w:rsidRPr="00896139" w:rsidRDefault="00257570" w:rsidP="001C244F">
            <w:pPr>
              <w:pStyle w:val="rowtabella0"/>
              <w:jc w:val="center"/>
              <w:rPr>
                <w:color w:val="002060"/>
              </w:rPr>
            </w:pPr>
            <w:r w:rsidRPr="0089613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B45DA" w14:textId="77777777" w:rsidR="00257570" w:rsidRPr="00896139" w:rsidRDefault="00257570" w:rsidP="001C244F">
            <w:pPr>
              <w:pStyle w:val="rowtabella0"/>
              <w:jc w:val="center"/>
              <w:rPr>
                <w:color w:val="002060"/>
              </w:rPr>
            </w:pPr>
            <w:r w:rsidRPr="0089613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399EE" w14:textId="77777777" w:rsidR="00257570" w:rsidRPr="00896139" w:rsidRDefault="00257570" w:rsidP="001C244F">
            <w:pPr>
              <w:pStyle w:val="rowtabella0"/>
              <w:jc w:val="center"/>
              <w:rPr>
                <w:color w:val="002060"/>
              </w:rPr>
            </w:pPr>
            <w:r w:rsidRPr="0089613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5224A" w14:textId="77777777" w:rsidR="00257570" w:rsidRPr="00896139" w:rsidRDefault="00257570" w:rsidP="001C244F">
            <w:pPr>
              <w:pStyle w:val="rowtabella0"/>
              <w:jc w:val="center"/>
              <w:rPr>
                <w:color w:val="002060"/>
              </w:rPr>
            </w:pPr>
            <w:r w:rsidRPr="0089613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16120" w14:textId="77777777" w:rsidR="00257570" w:rsidRPr="00896139" w:rsidRDefault="00257570" w:rsidP="001C244F">
            <w:pPr>
              <w:pStyle w:val="rowtabella0"/>
              <w:jc w:val="center"/>
              <w:rPr>
                <w:color w:val="002060"/>
              </w:rPr>
            </w:pPr>
            <w:r w:rsidRPr="00896139">
              <w:rPr>
                <w:color w:val="002060"/>
              </w:rPr>
              <w:t>1</w:t>
            </w:r>
          </w:p>
        </w:tc>
      </w:tr>
      <w:tr w:rsidR="00257570" w:rsidRPr="00896139" w14:paraId="085E0CA8" w14:textId="77777777" w:rsidTr="001C244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077A71" w14:textId="77777777" w:rsidR="00257570" w:rsidRPr="00896139" w:rsidRDefault="00257570" w:rsidP="001C244F">
            <w:pPr>
              <w:pStyle w:val="rowtabella0"/>
              <w:rPr>
                <w:color w:val="002060"/>
              </w:rPr>
            </w:pPr>
            <w:r w:rsidRPr="00896139">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0E5D7" w14:textId="77777777" w:rsidR="00257570" w:rsidRPr="00896139" w:rsidRDefault="00257570" w:rsidP="001C244F">
            <w:pPr>
              <w:pStyle w:val="rowtabella0"/>
              <w:jc w:val="center"/>
              <w:rPr>
                <w:color w:val="002060"/>
              </w:rPr>
            </w:pPr>
            <w:r w:rsidRPr="0089613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E4A11" w14:textId="77777777" w:rsidR="00257570" w:rsidRPr="00896139" w:rsidRDefault="00257570" w:rsidP="001C244F">
            <w:pPr>
              <w:pStyle w:val="rowtabella0"/>
              <w:jc w:val="center"/>
              <w:rPr>
                <w:color w:val="002060"/>
              </w:rPr>
            </w:pPr>
            <w:r w:rsidRPr="0089613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C234C" w14:textId="77777777" w:rsidR="00257570" w:rsidRPr="00896139" w:rsidRDefault="00257570" w:rsidP="001C244F">
            <w:pPr>
              <w:pStyle w:val="rowtabella0"/>
              <w:jc w:val="center"/>
              <w:rPr>
                <w:color w:val="002060"/>
              </w:rPr>
            </w:pPr>
            <w:r w:rsidRPr="0089613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3127E" w14:textId="77777777" w:rsidR="00257570" w:rsidRPr="00896139" w:rsidRDefault="00257570" w:rsidP="001C244F">
            <w:pPr>
              <w:pStyle w:val="rowtabella0"/>
              <w:jc w:val="center"/>
              <w:rPr>
                <w:color w:val="002060"/>
              </w:rPr>
            </w:pPr>
            <w:r w:rsidRPr="0089613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95D97" w14:textId="77777777" w:rsidR="00257570" w:rsidRPr="00896139" w:rsidRDefault="00257570" w:rsidP="001C244F">
            <w:pPr>
              <w:pStyle w:val="rowtabella0"/>
              <w:jc w:val="center"/>
              <w:rPr>
                <w:color w:val="002060"/>
              </w:rPr>
            </w:pPr>
            <w:r w:rsidRPr="0089613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84067" w14:textId="77777777" w:rsidR="00257570" w:rsidRPr="00896139" w:rsidRDefault="00257570" w:rsidP="001C244F">
            <w:pPr>
              <w:pStyle w:val="rowtabella0"/>
              <w:jc w:val="center"/>
              <w:rPr>
                <w:color w:val="002060"/>
              </w:rPr>
            </w:pPr>
            <w:r w:rsidRPr="0089613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B5B06" w14:textId="77777777" w:rsidR="00257570" w:rsidRPr="00896139" w:rsidRDefault="00257570" w:rsidP="001C244F">
            <w:pPr>
              <w:pStyle w:val="rowtabella0"/>
              <w:jc w:val="center"/>
              <w:rPr>
                <w:color w:val="002060"/>
              </w:rPr>
            </w:pPr>
            <w:r w:rsidRPr="0089613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FEA72" w14:textId="77777777" w:rsidR="00257570" w:rsidRPr="00896139" w:rsidRDefault="00257570" w:rsidP="001C244F">
            <w:pPr>
              <w:pStyle w:val="rowtabella0"/>
              <w:jc w:val="center"/>
              <w:rPr>
                <w:color w:val="002060"/>
              </w:rPr>
            </w:pPr>
            <w:r w:rsidRPr="0089613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1D53B" w14:textId="77777777" w:rsidR="00257570" w:rsidRPr="00896139" w:rsidRDefault="00257570" w:rsidP="001C244F">
            <w:pPr>
              <w:pStyle w:val="rowtabella0"/>
              <w:jc w:val="center"/>
              <w:rPr>
                <w:color w:val="002060"/>
              </w:rPr>
            </w:pPr>
            <w:r w:rsidRPr="00896139">
              <w:rPr>
                <w:color w:val="002060"/>
              </w:rPr>
              <w:t>0</w:t>
            </w:r>
          </w:p>
        </w:tc>
      </w:tr>
      <w:tr w:rsidR="00257570" w:rsidRPr="00896139" w14:paraId="330CB6AD" w14:textId="77777777" w:rsidTr="001C244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1842CE" w14:textId="77777777" w:rsidR="00257570" w:rsidRPr="00896139" w:rsidRDefault="00257570" w:rsidP="001C244F">
            <w:pPr>
              <w:pStyle w:val="rowtabella0"/>
              <w:rPr>
                <w:color w:val="002060"/>
              </w:rPr>
            </w:pPr>
            <w:r w:rsidRPr="00896139">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78E0A" w14:textId="77777777" w:rsidR="00257570" w:rsidRPr="00896139" w:rsidRDefault="00257570" w:rsidP="001C244F">
            <w:pPr>
              <w:pStyle w:val="rowtabella0"/>
              <w:jc w:val="center"/>
              <w:rPr>
                <w:color w:val="002060"/>
              </w:rPr>
            </w:pPr>
            <w:r w:rsidRPr="0089613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0C7C2" w14:textId="77777777" w:rsidR="00257570" w:rsidRPr="00896139" w:rsidRDefault="00257570" w:rsidP="001C244F">
            <w:pPr>
              <w:pStyle w:val="rowtabella0"/>
              <w:jc w:val="center"/>
              <w:rPr>
                <w:color w:val="002060"/>
              </w:rPr>
            </w:pPr>
            <w:r w:rsidRPr="0089613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C4B2C" w14:textId="77777777" w:rsidR="00257570" w:rsidRPr="00896139" w:rsidRDefault="00257570" w:rsidP="001C244F">
            <w:pPr>
              <w:pStyle w:val="rowtabella0"/>
              <w:jc w:val="center"/>
              <w:rPr>
                <w:color w:val="002060"/>
              </w:rPr>
            </w:pPr>
            <w:r w:rsidRPr="0089613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CADD4" w14:textId="77777777" w:rsidR="00257570" w:rsidRPr="00896139" w:rsidRDefault="00257570" w:rsidP="001C244F">
            <w:pPr>
              <w:pStyle w:val="rowtabella0"/>
              <w:jc w:val="center"/>
              <w:rPr>
                <w:color w:val="002060"/>
              </w:rPr>
            </w:pPr>
            <w:r w:rsidRPr="0089613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56580" w14:textId="77777777" w:rsidR="00257570" w:rsidRPr="00896139" w:rsidRDefault="00257570" w:rsidP="001C244F">
            <w:pPr>
              <w:pStyle w:val="rowtabella0"/>
              <w:jc w:val="center"/>
              <w:rPr>
                <w:color w:val="002060"/>
              </w:rPr>
            </w:pPr>
            <w:r w:rsidRPr="0089613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39DEA" w14:textId="77777777" w:rsidR="00257570" w:rsidRPr="00896139" w:rsidRDefault="00257570" w:rsidP="001C244F">
            <w:pPr>
              <w:pStyle w:val="rowtabella0"/>
              <w:jc w:val="center"/>
              <w:rPr>
                <w:color w:val="002060"/>
              </w:rPr>
            </w:pPr>
            <w:r w:rsidRPr="0089613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DFF9C" w14:textId="77777777" w:rsidR="00257570" w:rsidRPr="00896139" w:rsidRDefault="00257570" w:rsidP="001C244F">
            <w:pPr>
              <w:pStyle w:val="rowtabella0"/>
              <w:jc w:val="center"/>
              <w:rPr>
                <w:color w:val="002060"/>
              </w:rPr>
            </w:pPr>
            <w:r w:rsidRPr="0089613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3E933" w14:textId="77777777" w:rsidR="00257570" w:rsidRPr="00896139" w:rsidRDefault="00257570" w:rsidP="001C244F">
            <w:pPr>
              <w:pStyle w:val="rowtabella0"/>
              <w:jc w:val="center"/>
              <w:rPr>
                <w:color w:val="002060"/>
              </w:rPr>
            </w:pPr>
            <w:r w:rsidRPr="0089613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62815" w14:textId="77777777" w:rsidR="00257570" w:rsidRPr="00896139" w:rsidRDefault="00257570" w:rsidP="001C244F">
            <w:pPr>
              <w:pStyle w:val="rowtabella0"/>
              <w:jc w:val="center"/>
              <w:rPr>
                <w:color w:val="002060"/>
              </w:rPr>
            </w:pPr>
            <w:r w:rsidRPr="00896139">
              <w:rPr>
                <w:color w:val="002060"/>
              </w:rPr>
              <w:t>0</w:t>
            </w:r>
          </w:p>
        </w:tc>
      </w:tr>
      <w:tr w:rsidR="00257570" w:rsidRPr="00896139" w14:paraId="02F1920B" w14:textId="77777777" w:rsidTr="001C244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C8C6DE" w14:textId="77777777" w:rsidR="00257570" w:rsidRPr="00896139" w:rsidRDefault="00257570" w:rsidP="001C244F">
            <w:pPr>
              <w:pStyle w:val="rowtabella0"/>
              <w:rPr>
                <w:color w:val="002060"/>
              </w:rPr>
            </w:pPr>
            <w:r w:rsidRPr="00896139">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1F914" w14:textId="77777777" w:rsidR="00257570" w:rsidRPr="00896139" w:rsidRDefault="00257570" w:rsidP="001C244F">
            <w:pPr>
              <w:pStyle w:val="rowtabella0"/>
              <w:jc w:val="center"/>
              <w:rPr>
                <w:color w:val="002060"/>
              </w:rPr>
            </w:pPr>
            <w:r w:rsidRPr="0089613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D6A93" w14:textId="77777777" w:rsidR="00257570" w:rsidRPr="00896139" w:rsidRDefault="00257570" w:rsidP="001C244F">
            <w:pPr>
              <w:pStyle w:val="rowtabella0"/>
              <w:jc w:val="center"/>
              <w:rPr>
                <w:color w:val="002060"/>
              </w:rPr>
            </w:pPr>
            <w:r w:rsidRPr="0089613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E826A" w14:textId="77777777" w:rsidR="00257570" w:rsidRPr="00896139" w:rsidRDefault="00257570" w:rsidP="001C244F">
            <w:pPr>
              <w:pStyle w:val="rowtabella0"/>
              <w:jc w:val="center"/>
              <w:rPr>
                <w:color w:val="002060"/>
              </w:rPr>
            </w:pPr>
            <w:r w:rsidRPr="0089613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DDD79" w14:textId="77777777" w:rsidR="00257570" w:rsidRPr="00896139" w:rsidRDefault="00257570" w:rsidP="001C244F">
            <w:pPr>
              <w:pStyle w:val="rowtabella0"/>
              <w:jc w:val="center"/>
              <w:rPr>
                <w:color w:val="002060"/>
              </w:rPr>
            </w:pPr>
            <w:r w:rsidRPr="0089613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630F0" w14:textId="77777777" w:rsidR="00257570" w:rsidRPr="00896139" w:rsidRDefault="00257570" w:rsidP="001C244F">
            <w:pPr>
              <w:pStyle w:val="rowtabella0"/>
              <w:jc w:val="center"/>
              <w:rPr>
                <w:color w:val="002060"/>
              </w:rPr>
            </w:pPr>
            <w:r w:rsidRPr="0089613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05A0F" w14:textId="77777777" w:rsidR="00257570" w:rsidRPr="00896139" w:rsidRDefault="00257570" w:rsidP="001C244F">
            <w:pPr>
              <w:pStyle w:val="rowtabella0"/>
              <w:jc w:val="center"/>
              <w:rPr>
                <w:color w:val="002060"/>
              </w:rPr>
            </w:pPr>
            <w:r w:rsidRPr="0089613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B9019" w14:textId="77777777" w:rsidR="00257570" w:rsidRPr="00896139" w:rsidRDefault="00257570" w:rsidP="001C244F">
            <w:pPr>
              <w:pStyle w:val="rowtabella0"/>
              <w:jc w:val="center"/>
              <w:rPr>
                <w:color w:val="002060"/>
              </w:rPr>
            </w:pPr>
            <w:r w:rsidRPr="00896139">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3CDB9" w14:textId="77777777" w:rsidR="00257570" w:rsidRPr="00896139" w:rsidRDefault="00257570" w:rsidP="001C244F">
            <w:pPr>
              <w:pStyle w:val="rowtabella0"/>
              <w:jc w:val="center"/>
              <w:rPr>
                <w:color w:val="002060"/>
              </w:rPr>
            </w:pPr>
            <w:r w:rsidRPr="0089613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811D9" w14:textId="77777777" w:rsidR="00257570" w:rsidRPr="00896139" w:rsidRDefault="00257570" w:rsidP="001C244F">
            <w:pPr>
              <w:pStyle w:val="rowtabella0"/>
              <w:jc w:val="center"/>
              <w:rPr>
                <w:color w:val="002060"/>
              </w:rPr>
            </w:pPr>
            <w:r w:rsidRPr="00896139">
              <w:rPr>
                <w:color w:val="002060"/>
              </w:rPr>
              <w:t>0</w:t>
            </w:r>
          </w:p>
        </w:tc>
      </w:tr>
    </w:tbl>
    <w:p w14:paraId="087C6C2B" w14:textId="77777777" w:rsidR="00257570" w:rsidRPr="00896139" w:rsidRDefault="00257570" w:rsidP="00257570">
      <w:pPr>
        <w:pStyle w:val="breakline"/>
        <w:rPr>
          <w:rFonts w:eastAsiaTheme="minorEastAsia"/>
          <w:color w:val="002060"/>
        </w:rPr>
      </w:pPr>
    </w:p>
    <w:p w14:paraId="284E5BA2" w14:textId="77777777" w:rsidR="00257570" w:rsidRPr="00896139" w:rsidRDefault="00257570" w:rsidP="00257570">
      <w:pPr>
        <w:pStyle w:val="breakline"/>
        <w:rPr>
          <w:color w:val="002060"/>
        </w:rPr>
      </w:pPr>
    </w:p>
    <w:p w14:paraId="611E0E30" w14:textId="77777777" w:rsidR="00257570" w:rsidRPr="00896139" w:rsidRDefault="00257570" w:rsidP="00257570">
      <w:pPr>
        <w:pStyle w:val="sottotitolocampionato10"/>
        <w:rPr>
          <w:color w:val="002060"/>
        </w:rPr>
      </w:pPr>
      <w:r w:rsidRPr="00896139">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57570" w:rsidRPr="00896139" w14:paraId="14879B15" w14:textId="77777777" w:rsidTr="001C244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328CE" w14:textId="77777777" w:rsidR="00257570" w:rsidRPr="00896139" w:rsidRDefault="00257570" w:rsidP="001C244F">
            <w:pPr>
              <w:pStyle w:val="headertabella0"/>
              <w:rPr>
                <w:color w:val="002060"/>
              </w:rPr>
            </w:pPr>
            <w:r w:rsidRPr="0089613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11556E" w14:textId="77777777" w:rsidR="00257570" w:rsidRPr="00896139" w:rsidRDefault="00257570" w:rsidP="001C244F">
            <w:pPr>
              <w:pStyle w:val="headertabella0"/>
              <w:rPr>
                <w:color w:val="002060"/>
              </w:rPr>
            </w:pPr>
            <w:r w:rsidRPr="0089613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073AB2" w14:textId="77777777" w:rsidR="00257570" w:rsidRPr="00896139" w:rsidRDefault="00257570" w:rsidP="001C244F">
            <w:pPr>
              <w:pStyle w:val="headertabella0"/>
              <w:rPr>
                <w:color w:val="002060"/>
              </w:rPr>
            </w:pPr>
            <w:r w:rsidRPr="0089613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3A16C" w14:textId="77777777" w:rsidR="00257570" w:rsidRPr="00896139" w:rsidRDefault="00257570" w:rsidP="001C244F">
            <w:pPr>
              <w:pStyle w:val="headertabella0"/>
              <w:rPr>
                <w:color w:val="002060"/>
              </w:rPr>
            </w:pPr>
            <w:r w:rsidRPr="0089613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46F25" w14:textId="77777777" w:rsidR="00257570" w:rsidRPr="00896139" w:rsidRDefault="00257570" w:rsidP="001C244F">
            <w:pPr>
              <w:pStyle w:val="headertabella0"/>
              <w:rPr>
                <w:color w:val="002060"/>
              </w:rPr>
            </w:pPr>
            <w:r w:rsidRPr="0089613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8C025" w14:textId="77777777" w:rsidR="00257570" w:rsidRPr="00896139" w:rsidRDefault="00257570" w:rsidP="001C244F">
            <w:pPr>
              <w:pStyle w:val="headertabella0"/>
              <w:rPr>
                <w:color w:val="002060"/>
              </w:rPr>
            </w:pPr>
            <w:r w:rsidRPr="0089613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0463F" w14:textId="77777777" w:rsidR="00257570" w:rsidRPr="00896139" w:rsidRDefault="00257570" w:rsidP="001C244F">
            <w:pPr>
              <w:pStyle w:val="headertabella0"/>
              <w:rPr>
                <w:color w:val="002060"/>
              </w:rPr>
            </w:pPr>
            <w:r w:rsidRPr="0089613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3D401" w14:textId="77777777" w:rsidR="00257570" w:rsidRPr="00896139" w:rsidRDefault="00257570" w:rsidP="001C244F">
            <w:pPr>
              <w:pStyle w:val="headertabella0"/>
              <w:rPr>
                <w:color w:val="002060"/>
              </w:rPr>
            </w:pPr>
            <w:r w:rsidRPr="0089613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8DA3D" w14:textId="77777777" w:rsidR="00257570" w:rsidRPr="00896139" w:rsidRDefault="00257570" w:rsidP="001C244F">
            <w:pPr>
              <w:pStyle w:val="headertabella0"/>
              <w:rPr>
                <w:color w:val="002060"/>
              </w:rPr>
            </w:pPr>
            <w:r w:rsidRPr="0089613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6958FB" w14:textId="77777777" w:rsidR="00257570" w:rsidRPr="00896139" w:rsidRDefault="00257570" w:rsidP="001C244F">
            <w:pPr>
              <w:pStyle w:val="headertabella0"/>
              <w:rPr>
                <w:color w:val="002060"/>
              </w:rPr>
            </w:pPr>
            <w:r w:rsidRPr="00896139">
              <w:rPr>
                <w:color w:val="002060"/>
              </w:rPr>
              <w:t>PE</w:t>
            </w:r>
          </w:p>
        </w:tc>
      </w:tr>
      <w:tr w:rsidR="00257570" w:rsidRPr="00896139" w14:paraId="17A410EE" w14:textId="77777777" w:rsidTr="001C244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553EE2" w14:textId="77777777" w:rsidR="00257570" w:rsidRPr="00896139" w:rsidRDefault="00257570" w:rsidP="001C244F">
            <w:pPr>
              <w:pStyle w:val="rowtabella0"/>
              <w:rPr>
                <w:color w:val="002060"/>
              </w:rPr>
            </w:pPr>
            <w:r w:rsidRPr="00896139">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A3E2B" w14:textId="77777777" w:rsidR="00257570" w:rsidRPr="00896139" w:rsidRDefault="00257570" w:rsidP="001C244F">
            <w:pPr>
              <w:pStyle w:val="rowtabella0"/>
              <w:jc w:val="center"/>
              <w:rPr>
                <w:color w:val="002060"/>
              </w:rPr>
            </w:pPr>
            <w:r w:rsidRPr="0089613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FB7D5" w14:textId="77777777" w:rsidR="00257570" w:rsidRPr="00896139" w:rsidRDefault="00257570" w:rsidP="001C244F">
            <w:pPr>
              <w:pStyle w:val="rowtabella0"/>
              <w:jc w:val="center"/>
              <w:rPr>
                <w:color w:val="002060"/>
              </w:rPr>
            </w:pPr>
            <w:r w:rsidRPr="0089613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C59C6" w14:textId="77777777" w:rsidR="00257570" w:rsidRPr="00896139" w:rsidRDefault="00257570" w:rsidP="001C244F">
            <w:pPr>
              <w:pStyle w:val="rowtabella0"/>
              <w:jc w:val="center"/>
              <w:rPr>
                <w:color w:val="002060"/>
              </w:rPr>
            </w:pPr>
            <w:r w:rsidRPr="0089613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CA9EB" w14:textId="77777777" w:rsidR="00257570" w:rsidRPr="00896139" w:rsidRDefault="00257570" w:rsidP="001C244F">
            <w:pPr>
              <w:pStyle w:val="rowtabella0"/>
              <w:jc w:val="center"/>
              <w:rPr>
                <w:color w:val="002060"/>
              </w:rPr>
            </w:pPr>
            <w:r w:rsidRPr="0089613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F5D8F" w14:textId="77777777" w:rsidR="00257570" w:rsidRPr="00896139" w:rsidRDefault="00257570" w:rsidP="001C244F">
            <w:pPr>
              <w:pStyle w:val="rowtabella0"/>
              <w:jc w:val="center"/>
              <w:rPr>
                <w:color w:val="002060"/>
              </w:rPr>
            </w:pPr>
            <w:r w:rsidRPr="0089613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511D7" w14:textId="77777777" w:rsidR="00257570" w:rsidRPr="00896139" w:rsidRDefault="00257570" w:rsidP="001C244F">
            <w:pPr>
              <w:pStyle w:val="rowtabella0"/>
              <w:jc w:val="center"/>
              <w:rPr>
                <w:color w:val="002060"/>
              </w:rPr>
            </w:pPr>
            <w:r w:rsidRPr="0089613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A253F" w14:textId="77777777" w:rsidR="00257570" w:rsidRPr="00896139" w:rsidRDefault="00257570" w:rsidP="001C244F">
            <w:pPr>
              <w:pStyle w:val="rowtabella0"/>
              <w:jc w:val="center"/>
              <w:rPr>
                <w:color w:val="002060"/>
              </w:rPr>
            </w:pPr>
            <w:r w:rsidRPr="0089613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3A7F1" w14:textId="77777777" w:rsidR="00257570" w:rsidRPr="00896139" w:rsidRDefault="00257570" w:rsidP="001C244F">
            <w:pPr>
              <w:pStyle w:val="rowtabella0"/>
              <w:jc w:val="center"/>
              <w:rPr>
                <w:color w:val="002060"/>
              </w:rPr>
            </w:pPr>
            <w:r w:rsidRPr="0089613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EC263" w14:textId="77777777" w:rsidR="00257570" w:rsidRPr="00896139" w:rsidRDefault="00257570" w:rsidP="001C244F">
            <w:pPr>
              <w:pStyle w:val="rowtabella0"/>
              <w:jc w:val="center"/>
              <w:rPr>
                <w:color w:val="002060"/>
              </w:rPr>
            </w:pPr>
            <w:r w:rsidRPr="00896139">
              <w:rPr>
                <w:color w:val="002060"/>
              </w:rPr>
              <w:t>0</w:t>
            </w:r>
          </w:p>
        </w:tc>
      </w:tr>
      <w:tr w:rsidR="00257570" w:rsidRPr="00896139" w14:paraId="7ADC3CAE" w14:textId="77777777" w:rsidTr="001C244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2A4073" w14:textId="77777777" w:rsidR="00257570" w:rsidRPr="00896139" w:rsidRDefault="00257570" w:rsidP="001C244F">
            <w:pPr>
              <w:pStyle w:val="rowtabella0"/>
              <w:rPr>
                <w:color w:val="002060"/>
              </w:rPr>
            </w:pPr>
            <w:r w:rsidRPr="00896139">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721EA" w14:textId="77777777" w:rsidR="00257570" w:rsidRPr="00896139" w:rsidRDefault="00257570" w:rsidP="001C244F">
            <w:pPr>
              <w:pStyle w:val="rowtabella0"/>
              <w:jc w:val="center"/>
              <w:rPr>
                <w:color w:val="002060"/>
              </w:rPr>
            </w:pPr>
            <w:r w:rsidRPr="0089613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CF94E" w14:textId="77777777" w:rsidR="00257570" w:rsidRPr="00896139" w:rsidRDefault="00257570" w:rsidP="001C244F">
            <w:pPr>
              <w:pStyle w:val="rowtabella0"/>
              <w:jc w:val="center"/>
              <w:rPr>
                <w:color w:val="002060"/>
              </w:rPr>
            </w:pPr>
            <w:r w:rsidRPr="0089613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5035F" w14:textId="77777777" w:rsidR="00257570" w:rsidRPr="00896139" w:rsidRDefault="00257570" w:rsidP="001C244F">
            <w:pPr>
              <w:pStyle w:val="rowtabella0"/>
              <w:jc w:val="center"/>
              <w:rPr>
                <w:color w:val="002060"/>
              </w:rPr>
            </w:pPr>
            <w:r w:rsidRPr="0089613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F2BC8" w14:textId="77777777" w:rsidR="00257570" w:rsidRPr="00896139" w:rsidRDefault="00257570" w:rsidP="001C244F">
            <w:pPr>
              <w:pStyle w:val="rowtabella0"/>
              <w:jc w:val="center"/>
              <w:rPr>
                <w:color w:val="002060"/>
              </w:rPr>
            </w:pPr>
            <w:r w:rsidRPr="0089613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F4A16" w14:textId="77777777" w:rsidR="00257570" w:rsidRPr="00896139" w:rsidRDefault="00257570" w:rsidP="001C244F">
            <w:pPr>
              <w:pStyle w:val="rowtabella0"/>
              <w:jc w:val="center"/>
              <w:rPr>
                <w:color w:val="002060"/>
              </w:rPr>
            </w:pPr>
            <w:r w:rsidRPr="0089613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9EAD5" w14:textId="77777777" w:rsidR="00257570" w:rsidRPr="00896139" w:rsidRDefault="00257570" w:rsidP="001C244F">
            <w:pPr>
              <w:pStyle w:val="rowtabella0"/>
              <w:jc w:val="center"/>
              <w:rPr>
                <w:color w:val="002060"/>
              </w:rPr>
            </w:pPr>
            <w:r w:rsidRPr="0089613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2DA1A" w14:textId="77777777" w:rsidR="00257570" w:rsidRPr="00896139" w:rsidRDefault="00257570" w:rsidP="001C244F">
            <w:pPr>
              <w:pStyle w:val="rowtabella0"/>
              <w:jc w:val="center"/>
              <w:rPr>
                <w:color w:val="002060"/>
              </w:rPr>
            </w:pPr>
            <w:r w:rsidRPr="0089613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5E080" w14:textId="77777777" w:rsidR="00257570" w:rsidRPr="00896139" w:rsidRDefault="00257570" w:rsidP="001C244F">
            <w:pPr>
              <w:pStyle w:val="rowtabella0"/>
              <w:jc w:val="center"/>
              <w:rPr>
                <w:color w:val="002060"/>
              </w:rPr>
            </w:pPr>
            <w:r w:rsidRPr="0089613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26C2A" w14:textId="77777777" w:rsidR="00257570" w:rsidRPr="00896139" w:rsidRDefault="00257570" w:rsidP="001C244F">
            <w:pPr>
              <w:pStyle w:val="rowtabella0"/>
              <w:jc w:val="center"/>
              <w:rPr>
                <w:color w:val="002060"/>
              </w:rPr>
            </w:pPr>
            <w:r w:rsidRPr="00896139">
              <w:rPr>
                <w:color w:val="002060"/>
              </w:rPr>
              <w:t>0</w:t>
            </w:r>
          </w:p>
        </w:tc>
      </w:tr>
      <w:tr w:rsidR="00257570" w:rsidRPr="00896139" w14:paraId="1EE73C97" w14:textId="77777777" w:rsidTr="001C244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10CC9B" w14:textId="77777777" w:rsidR="00257570" w:rsidRPr="00896139" w:rsidRDefault="00257570" w:rsidP="001C244F">
            <w:pPr>
              <w:pStyle w:val="rowtabella0"/>
              <w:rPr>
                <w:color w:val="002060"/>
              </w:rPr>
            </w:pPr>
            <w:r w:rsidRPr="00896139">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637A5" w14:textId="77777777" w:rsidR="00257570" w:rsidRPr="00896139" w:rsidRDefault="00257570" w:rsidP="001C244F">
            <w:pPr>
              <w:pStyle w:val="rowtabella0"/>
              <w:jc w:val="center"/>
              <w:rPr>
                <w:color w:val="002060"/>
              </w:rPr>
            </w:pPr>
            <w:r w:rsidRPr="0089613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1669E" w14:textId="77777777" w:rsidR="00257570" w:rsidRPr="00896139" w:rsidRDefault="00257570" w:rsidP="001C244F">
            <w:pPr>
              <w:pStyle w:val="rowtabella0"/>
              <w:jc w:val="center"/>
              <w:rPr>
                <w:color w:val="002060"/>
              </w:rPr>
            </w:pPr>
            <w:r w:rsidRPr="0089613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AA5A6" w14:textId="77777777" w:rsidR="00257570" w:rsidRPr="00896139" w:rsidRDefault="00257570" w:rsidP="001C244F">
            <w:pPr>
              <w:pStyle w:val="rowtabella0"/>
              <w:jc w:val="center"/>
              <w:rPr>
                <w:color w:val="002060"/>
              </w:rPr>
            </w:pPr>
            <w:r w:rsidRPr="0089613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19A82" w14:textId="77777777" w:rsidR="00257570" w:rsidRPr="00896139" w:rsidRDefault="00257570" w:rsidP="001C244F">
            <w:pPr>
              <w:pStyle w:val="rowtabella0"/>
              <w:jc w:val="center"/>
              <w:rPr>
                <w:color w:val="002060"/>
              </w:rPr>
            </w:pPr>
            <w:r w:rsidRPr="0089613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158D2" w14:textId="77777777" w:rsidR="00257570" w:rsidRPr="00896139" w:rsidRDefault="00257570" w:rsidP="001C244F">
            <w:pPr>
              <w:pStyle w:val="rowtabella0"/>
              <w:jc w:val="center"/>
              <w:rPr>
                <w:color w:val="002060"/>
              </w:rPr>
            </w:pPr>
            <w:r w:rsidRPr="0089613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96A34" w14:textId="77777777" w:rsidR="00257570" w:rsidRPr="00896139" w:rsidRDefault="00257570" w:rsidP="001C244F">
            <w:pPr>
              <w:pStyle w:val="rowtabella0"/>
              <w:jc w:val="center"/>
              <w:rPr>
                <w:color w:val="002060"/>
              </w:rPr>
            </w:pPr>
            <w:r w:rsidRPr="0089613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BEE61" w14:textId="77777777" w:rsidR="00257570" w:rsidRPr="00896139" w:rsidRDefault="00257570" w:rsidP="001C244F">
            <w:pPr>
              <w:pStyle w:val="rowtabella0"/>
              <w:jc w:val="center"/>
              <w:rPr>
                <w:color w:val="002060"/>
              </w:rPr>
            </w:pPr>
            <w:r w:rsidRPr="0089613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506DB" w14:textId="77777777" w:rsidR="00257570" w:rsidRPr="00896139" w:rsidRDefault="00257570" w:rsidP="001C244F">
            <w:pPr>
              <w:pStyle w:val="rowtabella0"/>
              <w:jc w:val="center"/>
              <w:rPr>
                <w:color w:val="002060"/>
              </w:rPr>
            </w:pPr>
            <w:r w:rsidRPr="0089613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4F712" w14:textId="77777777" w:rsidR="00257570" w:rsidRPr="00896139" w:rsidRDefault="00257570" w:rsidP="001C244F">
            <w:pPr>
              <w:pStyle w:val="rowtabella0"/>
              <w:jc w:val="center"/>
              <w:rPr>
                <w:color w:val="002060"/>
              </w:rPr>
            </w:pPr>
            <w:r w:rsidRPr="00896139">
              <w:rPr>
                <w:color w:val="002060"/>
              </w:rPr>
              <w:t>0</w:t>
            </w:r>
          </w:p>
        </w:tc>
      </w:tr>
      <w:tr w:rsidR="00257570" w:rsidRPr="00896139" w14:paraId="378E89AF" w14:textId="77777777" w:rsidTr="001C244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0C3889" w14:textId="77777777" w:rsidR="00257570" w:rsidRPr="00896139" w:rsidRDefault="00257570" w:rsidP="001C244F">
            <w:pPr>
              <w:pStyle w:val="rowtabella0"/>
              <w:rPr>
                <w:color w:val="002060"/>
              </w:rPr>
            </w:pPr>
            <w:r w:rsidRPr="00896139">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1A4C7" w14:textId="77777777" w:rsidR="00257570" w:rsidRPr="00896139" w:rsidRDefault="00257570" w:rsidP="001C244F">
            <w:pPr>
              <w:pStyle w:val="rowtabella0"/>
              <w:jc w:val="center"/>
              <w:rPr>
                <w:color w:val="002060"/>
              </w:rPr>
            </w:pPr>
            <w:r w:rsidRPr="0089613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B4B4C" w14:textId="77777777" w:rsidR="00257570" w:rsidRPr="00896139" w:rsidRDefault="00257570" w:rsidP="001C244F">
            <w:pPr>
              <w:pStyle w:val="rowtabella0"/>
              <w:jc w:val="center"/>
              <w:rPr>
                <w:color w:val="002060"/>
              </w:rPr>
            </w:pPr>
            <w:r w:rsidRPr="0089613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476C1" w14:textId="77777777" w:rsidR="00257570" w:rsidRPr="00896139" w:rsidRDefault="00257570" w:rsidP="001C244F">
            <w:pPr>
              <w:pStyle w:val="rowtabella0"/>
              <w:jc w:val="center"/>
              <w:rPr>
                <w:color w:val="002060"/>
              </w:rPr>
            </w:pPr>
            <w:r w:rsidRPr="0089613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CA347" w14:textId="77777777" w:rsidR="00257570" w:rsidRPr="00896139" w:rsidRDefault="00257570" w:rsidP="001C244F">
            <w:pPr>
              <w:pStyle w:val="rowtabella0"/>
              <w:jc w:val="center"/>
              <w:rPr>
                <w:color w:val="002060"/>
              </w:rPr>
            </w:pPr>
            <w:r w:rsidRPr="0089613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0BA7A" w14:textId="77777777" w:rsidR="00257570" w:rsidRPr="00896139" w:rsidRDefault="00257570" w:rsidP="001C244F">
            <w:pPr>
              <w:pStyle w:val="rowtabella0"/>
              <w:jc w:val="center"/>
              <w:rPr>
                <w:color w:val="002060"/>
              </w:rPr>
            </w:pPr>
            <w:r w:rsidRPr="0089613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EB270" w14:textId="77777777" w:rsidR="00257570" w:rsidRPr="00896139" w:rsidRDefault="00257570" w:rsidP="001C244F">
            <w:pPr>
              <w:pStyle w:val="rowtabella0"/>
              <w:jc w:val="center"/>
              <w:rPr>
                <w:color w:val="002060"/>
              </w:rPr>
            </w:pPr>
            <w:r w:rsidRPr="0089613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03D8A" w14:textId="77777777" w:rsidR="00257570" w:rsidRPr="00896139" w:rsidRDefault="00257570" w:rsidP="001C244F">
            <w:pPr>
              <w:pStyle w:val="rowtabella0"/>
              <w:jc w:val="center"/>
              <w:rPr>
                <w:color w:val="002060"/>
              </w:rPr>
            </w:pPr>
            <w:r w:rsidRPr="0089613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5C295" w14:textId="77777777" w:rsidR="00257570" w:rsidRPr="00896139" w:rsidRDefault="00257570" w:rsidP="001C244F">
            <w:pPr>
              <w:pStyle w:val="rowtabella0"/>
              <w:jc w:val="center"/>
              <w:rPr>
                <w:color w:val="002060"/>
              </w:rPr>
            </w:pPr>
            <w:r w:rsidRPr="0089613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693BD" w14:textId="77777777" w:rsidR="00257570" w:rsidRPr="00896139" w:rsidRDefault="00257570" w:rsidP="001C244F">
            <w:pPr>
              <w:pStyle w:val="rowtabella0"/>
              <w:jc w:val="center"/>
              <w:rPr>
                <w:color w:val="002060"/>
              </w:rPr>
            </w:pPr>
            <w:r w:rsidRPr="00896139">
              <w:rPr>
                <w:color w:val="002060"/>
              </w:rPr>
              <w:t>0</w:t>
            </w:r>
          </w:p>
        </w:tc>
      </w:tr>
      <w:tr w:rsidR="00257570" w:rsidRPr="00896139" w14:paraId="6D2913E2" w14:textId="77777777" w:rsidTr="001C244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44D81C" w14:textId="77777777" w:rsidR="00257570" w:rsidRPr="00896139" w:rsidRDefault="00257570" w:rsidP="001C244F">
            <w:pPr>
              <w:pStyle w:val="rowtabella0"/>
              <w:rPr>
                <w:color w:val="002060"/>
              </w:rPr>
            </w:pPr>
            <w:r w:rsidRPr="00896139">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3ACB2" w14:textId="77777777" w:rsidR="00257570" w:rsidRPr="00896139" w:rsidRDefault="00257570" w:rsidP="001C244F">
            <w:pPr>
              <w:pStyle w:val="rowtabella0"/>
              <w:jc w:val="center"/>
              <w:rPr>
                <w:color w:val="002060"/>
              </w:rPr>
            </w:pPr>
            <w:r w:rsidRPr="0089613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512B0" w14:textId="77777777" w:rsidR="00257570" w:rsidRPr="00896139" w:rsidRDefault="00257570" w:rsidP="001C244F">
            <w:pPr>
              <w:pStyle w:val="rowtabella0"/>
              <w:jc w:val="center"/>
              <w:rPr>
                <w:color w:val="002060"/>
              </w:rPr>
            </w:pPr>
            <w:r w:rsidRPr="0089613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AC49A" w14:textId="77777777" w:rsidR="00257570" w:rsidRPr="00896139" w:rsidRDefault="00257570" w:rsidP="001C244F">
            <w:pPr>
              <w:pStyle w:val="rowtabella0"/>
              <w:jc w:val="center"/>
              <w:rPr>
                <w:color w:val="002060"/>
              </w:rPr>
            </w:pPr>
            <w:r w:rsidRPr="0089613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5198C" w14:textId="77777777" w:rsidR="00257570" w:rsidRPr="00896139" w:rsidRDefault="00257570" w:rsidP="001C244F">
            <w:pPr>
              <w:pStyle w:val="rowtabella0"/>
              <w:jc w:val="center"/>
              <w:rPr>
                <w:color w:val="002060"/>
              </w:rPr>
            </w:pPr>
            <w:r w:rsidRPr="0089613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1BBEB" w14:textId="77777777" w:rsidR="00257570" w:rsidRPr="00896139" w:rsidRDefault="00257570" w:rsidP="001C244F">
            <w:pPr>
              <w:pStyle w:val="rowtabella0"/>
              <w:jc w:val="center"/>
              <w:rPr>
                <w:color w:val="002060"/>
              </w:rPr>
            </w:pPr>
            <w:r w:rsidRPr="0089613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2F8B8" w14:textId="77777777" w:rsidR="00257570" w:rsidRPr="00896139" w:rsidRDefault="00257570" w:rsidP="001C244F">
            <w:pPr>
              <w:pStyle w:val="rowtabella0"/>
              <w:jc w:val="center"/>
              <w:rPr>
                <w:color w:val="002060"/>
              </w:rPr>
            </w:pPr>
            <w:r w:rsidRPr="0089613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C763A" w14:textId="77777777" w:rsidR="00257570" w:rsidRPr="00896139" w:rsidRDefault="00257570" w:rsidP="001C244F">
            <w:pPr>
              <w:pStyle w:val="rowtabella0"/>
              <w:jc w:val="center"/>
              <w:rPr>
                <w:color w:val="002060"/>
              </w:rPr>
            </w:pPr>
            <w:r w:rsidRPr="0089613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03836" w14:textId="77777777" w:rsidR="00257570" w:rsidRPr="00896139" w:rsidRDefault="00257570" w:rsidP="001C244F">
            <w:pPr>
              <w:pStyle w:val="rowtabella0"/>
              <w:jc w:val="center"/>
              <w:rPr>
                <w:color w:val="002060"/>
              </w:rPr>
            </w:pPr>
            <w:r w:rsidRPr="0089613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91862" w14:textId="77777777" w:rsidR="00257570" w:rsidRPr="00896139" w:rsidRDefault="00257570" w:rsidP="001C244F">
            <w:pPr>
              <w:pStyle w:val="rowtabella0"/>
              <w:jc w:val="center"/>
              <w:rPr>
                <w:color w:val="002060"/>
              </w:rPr>
            </w:pPr>
            <w:r w:rsidRPr="00896139">
              <w:rPr>
                <w:color w:val="002060"/>
              </w:rPr>
              <w:t>0</w:t>
            </w:r>
          </w:p>
        </w:tc>
      </w:tr>
    </w:tbl>
    <w:p w14:paraId="5BECAC5A" w14:textId="77777777" w:rsidR="00257570" w:rsidRPr="00896139" w:rsidRDefault="00257570" w:rsidP="00257570">
      <w:pPr>
        <w:pStyle w:val="breakline"/>
        <w:rPr>
          <w:rFonts w:eastAsiaTheme="minorEastAsia"/>
          <w:color w:val="002060"/>
        </w:rPr>
      </w:pPr>
    </w:p>
    <w:p w14:paraId="219CDE3A" w14:textId="77777777" w:rsidR="00257570" w:rsidRPr="00896139" w:rsidRDefault="00257570" w:rsidP="00257570">
      <w:pPr>
        <w:pStyle w:val="breakline"/>
        <w:rPr>
          <w:color w:val="002060"/>
        </w:rPr>
      </w:pPr>
    </w:p>
    <w:p w14:paraId="1A060F45" w14:textId="77777777" w:rsidR="00257570" w:rsidRPr="00896139" w:rsidRDefault="00257570" w:rsidP="00257570">
      <w:pPr>
        <w:pStyle w:val="sottotitolocampionato10"/>
        <w:rPr>
          <w:color w:val="002060"/>
        </w:rPr>
      </w:pPr>
      <w:r w:rsidRPr="00896139">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57570" w:rsidRPr="00896139" w14:paraId="1E0944DE" w14:textId="77777777" w:rsidTr="001C244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848661" w14:textId="77777777" w:rsidR="00257570" w:rsidRPr="00896139" w:rsidRDefault="00257570" w:rsidP="001C244F">
            <w:pPr>
              <w:pStyle w:val="headertabella0"/>
              <w:rPr>
                <w:color w:val="002060"/>
              </w:rPr>
            </w:pPr>
            <w:r w:rsidRPr="0089613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43FE8" w14:textId="77777777" w:rsidR="00257570" w:rsidRPr="00896139" w:rsidRDefault="00257570" w:rsidP="001C244F">
            <w:pPr>
              <w:pStyle w:val="headertabella0"/>
              <w:rPr>
                <w:color w:val="002060"/>
              </w:rPr>
            </w:pPr>
            <w:r w:rsidRPr="0089613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48D1C" w14:textId="77777777" w:rsidR="00257570" w:rsidRPr="00896139" w:rsidRDefault="00257570" w:rsidP="001C244F">
            <w:pPr>
              <w:pStyle w:val="headertabella0"/>
              <w:rPr>
                <w:color w:val="002060"/>
              </w:rPr>
            </w:pPr>
            <w:r w:rsidRPr="0089613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63F51" w14:textId="77777777" w:rsidR="00257570" w:rsidRPr="00896139" w:rsidRDefault="00257570" w:rsidP="001C244F">
            <w:pPr>
              <w:pStyle w:val="headertabella0"/>
              <w:rPr>
                <w:color w:val="002060"/>
              </w:rPr>
            </w:pPr>
            <w:r w:rsidRPr="0089613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07DF97" w14:textId="77777777" w:rsidR="00257570" w:rsidRPr="00896139" w:rsidRDefault="00257570" w:rsidP="001C244F">
            <w:pPr>
              <w:pStyle w:val="headertabella0"/>
              <w:rPr>
                <w:color w:val="002060"/>
              </w:rPr>
            </w:pPr>
            <w:r w:rsidRPr="0089613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9838A" w14:textId="77777777" w:rsidR="00257570" w:rsidRPr="00896139" w:rsidRDefault="00257570" w:rsidP="001C244F">
            <w:pPr>
              <w:pStyle w:val="headertabella0"/>
              <w:rPr>
                <w:color w:val="002060"/>
              </w:rPr>
            </w:pPr>
            <w:r w:rsidRPr="0089613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81D54" w14:textId="77777777" w:rsidR="00257570" w:rsidRPr="00896139" w:rsidRDefault="00257570" w:rsidP="001C244F">
            <w:pPr>
              <w:pStyle w:val="headertabella0"/>
              <w:rPr>
                <w:color w:val="002060"/>
              </w:rPr>
            </w:pPr>
            <w:r w:rsidRPr="0089613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E9CAFA" w14:textId="77777777" w:rsidR="00257570" w:rsidRPr="00896139" w:rsidRDefault="00257570" w:rsidP="001C244F">
            <w:pPr>
              <w:pStyle w:val="headertabella0"/>
              <w:rPr>
                <w:color w:val="002060"/>
              </w:rPr>
            </w:pPr>
            <w:r w:rsidRPr="0089613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1C99C9" w14:textId="77777777" w:rsidR="00257570" w:rsidRPr="00896139" w:rsidRDefault="00257570" w:rsidP="001C244F">
            <w:pPr>
              <w:pStyle w:val="headertabella0"/>
              <w:rPr>
                <w:color w:val="002060"/>
              </w:rPr>
            </w:pPr>
            <w:r w:rsidRPr="0089613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447A01" w14:textId="77777777" w:rsidR="00257570" w:rsidRPr="00896139" w:rsidRDefault="00257570" w:rsidP="001C244F">
            <w:pPr>
              <w:pStyle w:val="headertabella0"/>
              <w:rPr>
                <w:color w:val="002060"/>
              </w:rPr>
            </w:pPr>
            <w:r w:rsidRPr="00896139">
              <w:rPr>
                <w:color w:val="002060"/>
              </w:rPr>
              <w:t>PE</w:t>
            </w:r>
          </w:p>
        </w:tc>
      </w:tr>
      <w:tr w:rsidR="00257570" w:rsidRPr="00896139" w14:paraId="45490A21" w14:textId="77777777" w:rsidTr="001C244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A3BD95" w14:textId="77777777" w:rsidR="00257570" w:rsidRPr="00896139" w:rsidRDefault="00257570" w:rsidP="001C244F">
            <w:pPr>
              <w:pStyle w:val="rowtabella0"/>
              <w:rPr>
                <w:color w:val="002060"/>
              </w:rPr>
            </w:pPr>
            <w:r w:rsidRPr="00896139">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CDB29" w14:textId="77777777" w:rsidR="00257570" w:rsidRPr="00896139" w:rsidRDefault="00257570" w:rsidP="001C244F">
            <w:pPr>
              <w:pStyle w:val="rowtabella0"/>
              <w:jc w:val="center"/>
              <w:rPr>
                <w:color w:val="002060"/>
              </w:rPr>
            </w:pPr>
            <w:r w:rsidRPr="0089613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0B287" w14:textId="77777777" w:rsidR="00257570" w:rsidRPr="00896139" w:rsidRDefault="00257570" w:rsidP="001C244F">
            <w:pPr>
              <w:pStyle w:val="rowtabella0"/>
              <w:jc w:val="center"/>
              <w:rPr>
                <w:color w:val="002060"/>
              </w:rPr>
            </w:pPr>
            <w:r w:rsidRPr="0089613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D97A0" w14:textId="77777777" w:rsidR="00257570" w:rsidRPr="00896139" w:rsidRDefault="00257570" w:rsidP="001C244F">
            <w:pPr>
              <w:pStyle w:val="rowtabella0"/>
              <w:jc w:val="center"/>
              <w:rPr>
                <w:color w:val="002060"/>
              </w:rPr>
            </w:pPr>
            <w:r w:rsidRPr="0089613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E798A" w14:textId="77777777" w:rsidR="00257570" w:rsidRPr="00896139" w:rsidRDefault="00257570" w:rsidP="001C244F">
            <w:pPr>
              <w:pStyle w:val="rowtabella0"/>
              <w:jc w:val="center"/>
              <w:rPr>
                <w:color w:val="002060"/>
              </w:rPr>
            </w:pPr>
            <w:r w:rsidRPr="0089613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9879D" w14:textId="77777777" w:rsidR="00257570" w:rsidRPr="00896139" w:rsidRDefault="00257570" w:rsidP="001C244F">
            <w:pPr>
              <w:pStyle w:val="rowtabella0"/>
              <w:jc w:val="center"/>
              <w:rPr>
                <w:color w:val="002060"/>
              </w:rPr>
            </w:pPr>
            <w:r w:rsidRPr="0089613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45BC3" w14:textId="77777777" w:rsidR="00257570" w:rsidRPr="00896139" w:rsidRDefault="00257570" w:rsidP="001C244F">
            <w:pPr>
              <w:pStyle w:val="rowtabella0"/>
              <w:jc w:val="center"/>
              <w:rPr>
                <w:color w:val="002060"/>
              </w:rPr>
            </w:pPr>
            <w:r w:rsidRPr="0089613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13DDA" w14:textId="77777777" w:rsidR="00257570" w:rsidRPr="00896139" w:rsidRDefault="00257570" w:rsidP="001C244F">
            <w:pPr>
              <w:pStyle w:val="rowtabella0"/>
              <w:jc w:val="center"/>
              <w:rPr>
                <w:color w:val="002060"/>
              </w:rPr>
            </w:pPr>
            <w:r w:rsidRPr="0089613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EB155" w14:textId="77777777" w:rsidR="00257570" w:rsidRPr="00896139" w:rsidRDefault="00257570" w:rsidP="001C244F">
            <w:pPr>
              <w:pStyle w:val="rowtabella0"/>
              <w:jc w:val="center"/>
              <w:rPr>
                <w:color w:val="002060"/>
              </w:rPr>
            </w:pPr>
            <w:r w:rsidRPr="0089613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5DB40" w14:textId="77777777" w:rsidR="00257570" w:rsidRPr="00896139" w:rsidRDefault="00257570" w:rsidP="001C244F">
            <w:pPr>
              <w:pStyle w:val="rowtabella0"/>
              <w:jc w:val="center"/>
              <w:rPr>
                <w:color w:val="002060"/>
              </w:rPr>
            </w:pPr>
            <w:r w:rsidRPr="00896139">
              <w:rPr>
                <w:color w:val="002060"/>
              </w:rPr>
              <w:t>0</w:t>
            </w:r>
          </w:p>
        </w:tc>
      </w:tr>
      <w:tr w:rsidR="00257570" w:rsidRPr="00896139" w14:paraId="34002C31" w14:textId="77777777" w:rsidTr="001C244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1672B3" w14:textId="77777777" w:rsidR="00257570" w:rsidRPr="00896139" w:rsidRDefault="00257570" w:rsidP="001C244F">
            <w:pPr>
              <w:pStyle w:val="rowtabella0"/>
              <w:rPr>
                <w:color w:val="002060"/>
              </w:rPr>
            </w:pPr>
            <w:r w:rsidRPr="00896139">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B0748" w14:textId="77777777" w:rsidR="00257570" w:rsidRPr="00896139" w:rsidRDefault="00257570" w:rsidP="001C244F">
            <w:pPr>
              <w:pStyle w:val="rowtabella0"/>
              <w:jc w:val="center"/>
              <w:rPr>
                <w:color w:val="002060"/>
              </w:rPr>
            </w:pPr>
            <w:r w:rsidRPr="0089613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32F39" w14:textId="77777777" w:rsidR="00257570" w:rsidRPr="00896139" w:rsidRDefault="00257570" w:rsidP="001C244F">
            <w:pPr>
              <w:pStyle w:val="rowtabella0"/>
              <w:jc w:val="center"/>
              <w:rPr>
                <w:color w:val="002060"/>
              </w:rPr>
            </w:pPr>
            <w:r w:rsidRPr="0089613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75DEC" w14:textId="77777777" w:rsidR="00257570" w:rsidRPr="00896139" w:rsidRDefault="00257570" w:rsidP="001C244F">
            <w:pPr>
              <w:pStyle w:val="rowtabella0"/>
              <w:jc w:val="center"/>
              <w:rPr>
                <w:color w:val="002060"/>
              </w:rPr>
            </w:pPr>
            <w:r w:rsidRPr="0089613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AF3C2" w14:textId="77777777" w:rsidR="00257570" w:rsidRPr="00896139" w:rsidRDefault="00257570" w:rsidP="001C244F">
            <w:pPr>
              <w:pStyle w:val="rowtabella0"/>
              <w:jc w:val="center"/>
              <w:rPr>
                <w:color w:val="002060"/>
              </w:rPr>
            </w:pPr>
            <w:r w:rsidRPr="0089613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64F31" w14:textId="77777777" w:rsidR="00257570" w:rsidRPr="00896139" w:rsidRDefault="00257570" w:rsidP="001C244F">
            <w:pPr>
              <w:pStyle w:val="rowtabella0"/>
              <w:jc w:val="center"/>
              <w:rPr>
                <w:color w:val="002060"/>
              </w:rPr>
            </w:pPr>
            <w:r w:rsidRPr="0089613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8CBFE" w14:textId="77777777" w:rsidR="00257570" w:rsidRPr="00896139" w:rsidRDefault="00257570" w:rsidP="001C244F">
            <w:pPr>
              <w:pStyle w:val="rowtabella0"/>
              <w:jc w:val="center"/>
              <w:rPr>
                <w:color w:val="002060"/>
              </w:rPr>
            </w:pPr>
            <w:r w:rsidRPr="0089613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683CD" w14:textId="77777777" w:rsidR="00257570" w:rsidRPr="00896139" w:rsidRDefault="00257570" w:rsidP="001C244F">
            <w:pPr>
              <w:pStyle w:val="rowtabella0"/>
              <w:jc w:val="center"/>
              <w:rPr>
                <w:color w:val="002060"/>
              </w:rPr>
            </w:pPr>
            <w:r w:rsidRPr="0089613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B0F9C" w14:textId="77777777" w:rsidR="00257570" w:rsidRPr="00896139" w:rsidRDefault="00257570" w:rsidP="001C244F">
            <w:pPr>
              <w:pStyle w:val="rowtabella0"/>
              <w:jc w:val="center"/>
              <w:rPr>
                <w:color w:val="002060"/>
              </w:rPr>
            </w:pPr>
            <w:r w:rsidRPr="0089613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2C019" w14:textId="77777777" w:rsidR="00257570" w:rsidRPr="00896139" w:rsidRDefault="00257570" w:rsidP="001C244F">
            <w:pPr>
              <w:pStyle w:val="rowtabella0"/>
              <w:jc w:val="center"/>
              <w:rPr>
                <w:color w:val="002060"/>
              </w:rPr>
            </w:pPr>
            <w:r w:rsidRPr="00896139">
              <w:rPr>
                <w:color w:val="002060"/>
              </w:rPr>
              <w:t>0</w:t>
            </w:r>
          </w:p>
        </w:tc>
      </w:tr>
      <w:tr w:rsidR="00257570" w:rsidRPr="00896139" w14:paraId="06A33BDA" w14:textId="77777777" w:rsidTr="001C244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AC149E" w14:textId="77777777" w:rsidR="00257570" w:rsidRPr="00896139" w:rsidRDefault="00257570" w:rsidP="001C244F">
            <w:pPr>
              <w:pStyle w:val="rowtabella0"/>
              <w:rPr>
                <w:color w:val="002060"/>
              </w:rPr>
            </w:pPr>
            <w:r w:rsidRPr="00896139">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FA972" w14:textId="77777777" w:rsidR="00257570" w:rsidRPr="00896139" w:rsidRDefault="00257570" w:rsidP="001C244F">
            <w:pPr>
              <w:pStyle w:val="rowtabella0"/>
              <w:jc w:val="center"/>
              <w:rPr>
                <w:color w:val="002060"/>
              </w:rPr>
            </w:pPr>
            <w:r w:rsidRPr="0089613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44F28" w14:textId="77777777" w:rsidR="00257570" w:rsidRPr="00896139" w:rsidRDefault="00257570" w:rsidP="001C244F">
            <w:pPr>
              <w:pStyle w:val="rowtabella0"/>
              <w:jc w:val="center"/>
              <w:rPr>
                <w:color w:val="002060"/>
              </w:rPr>
            </w:pPr>
            <w:r w:rsidRPr="0089613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D9C14" w14:textId="77777777" w:rsidR="00257570" w:rsidRPr="00896139" w:rsidRDefault="00257570" w:rsidP="001C244F">
            <w:pPr>
              <w:pStyle w:val="rowtabella0"/>
              <w:jc w:val="center"/>
              <w:rPr>
                <w:color w:val="002060"/>
              </w:rPr>
            </w:pPr>
            <w:r w:rsidRPr="0089613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99058" w14:textId="77777777" w:rsidR="00257570" w:rsidRPr="00896139" w:rsidRDefault="00257570" w:rsidP="001C244F">
            <w:pPr>
              <w:pStyle w:val="rowtabella0"/>
              <w:jc w:val="center"/>
              <w:rPr>
                <w:color w:val="002060"/>
              </w:rPr>
            </w:pPr>
            <w:r w:rsidRPr="0089613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35B28" w14:textId="77777777" w:rsidR="00257570" w:rsidRPr="00896139" w:rsidRDefault="00257570" w:rsidP="001C244F">
            <w:pPr>
              <w:pStyle w:val="rowtabella0"/>
              <w:jc w:val="center"/>
              <w:rPr>
                <w:color w:val="002060"/>
              </w:rPr>
            </w:pPr>
            <w:r w:rsidRPr="0089613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CE98A" w14:textId="77777777" w:rsidR="00257570" w:rsidRPr="00896139" w:rsidRDefault="00257570" w:rsidP="001C244F">
            <w:pPr>
              <w:pStyle w:val="rowtabella0"/>
              <w:jc w:val="center"/>
              <w:rPr>
                <w:color w:val="002060"/>
              </w:rPr>
            </w:pPr>
            <w:r w:rsidRPr="0089613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85570" w14:textId="77777777" w:rsidR="00257570" w:rsidRPr="00896139" w:rsidRDefault="00257570" w:rsidP="001C244F">
            <w:pPr>
              <w:pStyle w:val="rowtabella0"/>
              <w:jc w:val="center"/>
              <w:rPr>
                <w:color w:val="002060"/>
              </w:rPr>
            </w:pPr>
            <w:r w:rsidRPr="0089613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2585E" w14:textId="77777777" w:rsidR="00257570" w:rsidRPr="00896139" w:rsidRDefault="00257570" w:rsidP="001C244F">
            <w:pPr>
              <w:pStyle w:val="rowtabella0"/>
              <w:jc w:val="center"/>
              <w:rPr>
                <w:color w:val="002060"/>
              </w:rPr>
            </w:pPr>
            <w:r w:rsidRPr="0089613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4EE35" w14:textId="77777777" w:rsidR="00257570" w:rsidRPr="00896139" w:rsidRDefault="00257570" w:rsidP="001C244F">
            <w:pPr>
              <w:pStyle w:val="rowtabella0"/>
              <w:jc w:val="center"/>
              <w:rPr>
                <w:color w:val="002060"/>
              </w:rPr>
            </w:pPr>
            <w:r w:rsidRPr="00896139">
              <w:rPr>
                <w:color w:val="002060"/>
              </w:rPr>
              <w:t>0</w:t>
            </w:r>
          </w:p>
        </w:tc>
      </w:tr>
      <w:tr w:rsidR="00257570" w:rsidRPr="00896139" w14:paraId="69B0F8D3" w14:textId="77777777" w:rsidTr="001C244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3BD072" w14:textId="77777777" w:rsidR="00257570" w:rsidRPr="00896139" w:rsidRDefault="00257570" w:rsidP="001C244F">
            <w:pPr>
              <w:pStyle w:val="rowtabella0"/>
              <w:rPr>
                <w:color w:val="002060"/>
              </w:rPr>
            </w:pPr>
            <w:r w:rsidRPr="00896139">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86C5E" w14:textId="77777777" w:rsidR="00257570" w:rsidRPr="00896139" w:rsidRDefault="00257570" w:rsidP="001C244F">
            <w:pPr>
              <w:pStyle w:val="rowtabella0"/>
              <w:jc w:val="center"/>
              <w:rPr>
                <w:color w:val="002060"/>
              </w:rPr>
            </w:pPr>
            <w:r w:rsidRPr="0089613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252E0" w14:textId="77777777" w:rsidR="00257570" w:rsidRPr="00896139" w:rsidRDefault="00257570" w:rsidP="001C244F">
            <w:pPr>
              <w:pStyle w:val="rowtabella0"/>
              <w:jc w:val="center"/>
              <w:rPr>
                <w:color w:val="002060"/>
              </w:rPr>
            </w:pPr>
            <w:r w:rsidRPr="0089613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2379C" w14:textId="77777777" w:rsidR="00257570" w:rsidRPr="00896139" w:rsidRDefault="00257570" w:rsidP="001C244F">
            <w:pPr>
              <w:pStyle w:val="rowtabella0"/>
              <w:jc w:val="center"/>
              <w:rPr>
                <w:color w:val="002060"/>
              </w:rPr>
            </w:pPr>
            <w:r w:rsidRPr="0089613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C4C83" w14:textId="77777777" w:rsidR="00257570" w:rsidRPr="00896139" w:rsidRDefault="00257570" w:rsidP="001C244F">
            <w:pPr>
              <w:pStyle w:val="rowtabella0"/>
              <w:jc w:val="center"/>
              <w:rPr>
                <w:color w:val="002060"/>
              </w:rPr>
            </w:pPr>
            <w:r w:rsidRPr="0089613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02C90" w14:textId="77777777" w:rsidR="00257570" w:rsidRPr="00896139" w:rsidRDefault="00257570" w:rsidP="001C244F">
            <w:pPr>
              <w:pStyle w:val="rowtabella0"/>
              <w:jc w:val="center"/>
              <w:rPr>
                <w:color w:val="002060"/>
              </w:rPr>
            </w:pPr>
            <w:r w:rsidRPr="0089613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A443D" w14:textId="77777777" w:rsidR="00257570" w:rsidRPr="00896139" w:rsidRDefault="00257570" w:rsidP="001C244F">
            <w:pPr>
              <w:pStyle w:val="rowtabella0"/>
              <w:jc w:val="center"/>
              <w:rPr>
                <w:color w:val="002060"/>
              </w:rPr>
            </w:pPr>
            <w:r w:rsidRPr="0089613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8AD47" w14:textId="77777777" w:rsidR="00257570" w:rsidRPr="00896139" w:rsidRDefault="00257570" w:rsidP="001C244F">
            <w:pPr>
              <w:pStyle w:val="rowtabella0"/>
              <w:jc w:val="center"/>
              <w:rPr>
                <w:color w:val="002060"/>
              </w:rPr>
            </w:pPr>
            <w:r w:rsidRPr="0089613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C63D3" w14:textId="77777777" w:rsidR="00257570" w:rsidRPr="00896139" w:rsidRDefault="00257570" w:rsidP="001C244F">
            <w:pPr>
              <w:pStyle w:val="rowtabella0"/>
              <w:jc w:val="center"/>
              <w:rPr>
                <w:color w:val="002060"/>
              </w:rPr>
            </w:pPr>
            <w:r w:rsidRPr="0089613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E3FC4" w14:textId="77777777" w:rsidR="00257570" w:rsidRPr="00896139" w:rsidRDefault="00257570" w:rsidP="001C244F">
            <w:pPr>
              <w:pStyle w:val="rowtabella0"/>
              <w:jc w:val="center"/>
              <w:rPr>
                <w:color w:val="002060"/>
              </w:rPr>
            </w:pPr>
            <w:r w:rsidRPr="00896139">
              <w:rPr>
                <w:color w:val="002060"/>
              </w:rPr>
              <w:t>0</w:t>
            </w:r>
          </w:p>
        </w:tc>
      </w:tr>
    </w:tbl>
    <w:p w14:paraId="4546ABF4" w14:textId="77777777" w:rsidR="00257570" w:rsidRPr="00896139" w:rsidRDefault="00257570" w:rsidP="00257570">
      <w:pPr>
        <w:pStyle w:val="breakline"/>
        <w:rPr>
          <w:rFonts w:eastAsiaTheme="minorEastAsia"/>
          <w:color w:val="002060"/>
        </w:rPr>
      </w:pPr>
    </w:p>
    <w:p w14:paraId="433F8403" w14:textId="77777777" w:rsidR="00257570" w:rsidRPr="00896139" w:rsidRDefault="00257570" w:rsidP="00257570">
      <w:pPr>
        <w:pStyle w:val="breakline"/>
        <w:rPr>
          <w:color w:val="002060"/>
        </w:rPr>
      </w:pPr>
    </w:p>
    <w:p w14:paraId="76B82ECB" w14:textId="77777777" w:rsidR="00257570" w:rsidRPr="00896139" w:rsidRDefault="00257570" w:rsidP="00257570">
      <w:pPr>
        <w:pStyle w:val="titolocampionato0"/>
        <w:shd w:val="clear" w:color="auto" w:fill="CCCCCC"/>
        <w:spacing w:before="80" w:after="40"/>
        <w:rPr>
          <w:color w:val="002060"/>
        </w:rPr>
      </w:pPr>
      <w:r w:rsidRPr="00896139">
        <w:rPr>
          <w:color w:val="002060"/>
        </w:rPr>
        <w:t>UNDER 15 C5 REGIONALI MASCHILI</w:t>
      </w:r>
    </w:p>
    <w:p w14:paraId="12E81B6F" w14:textId="77777777" w:rsidR="00257570" w:rsidRPr="00896139" w:rsidRDefault="00257570" w:rsidP="00257570">
      <w:pPr>
        <w:pStyle w:val="breakline"/>
        <w:rPr>
          <w:color w:val="002060"/>
        </w:rPr>
      </w:pPr>
    </w:p>
    <w:p w14:paraId="6D712433" w14:textId="77777777" w:rsidR="00257570" w:rsidRPr="00896139" w:rsidRDefault="00257570" w:rsidP="00257570">
      <w:pPr>
        <w:pStyle w:val="titoloprinc0"/>
        <w:rPr>
          <w:color w:val="002060"/>
        </w:rPr>
      </w:pPr>
      <w:r w:rsidRPr="00896139">
        <w:rPr>
          <w:color w:val="002060"/>
        </w:rPr>
        <w:t>RINVII GARE CAUSA COVID-19</w:t>
      </w:r>
    </w:p>
    <w:p w14:paraId="28869F2E" w14:textId="77777777" w:rsidR="00257570" w:rsidRPr="00896139" w:rsidRDefault="00257570" w:rsidP="00257570">
      <w:pPr>
        <w:pStyle w:val="breakline"/>
        <w:rPr>
          <w:color w:val="002060"/>
        </w:rPr>
      </w:pPr>
    </w:p>
    <w:p w14:paraId="01BE8E5C" w14:textId="1B3E1FBC" w:rsidR="004B1666" w:rsidRPr="004B1666" w:rsidRDefault="00257570" w:rsidP="004B1666">
      <w:pPr>
        <w:pStyle w:val="A119"/>
        <w:numPr>
          <w:ilvl w:val="0"/>
          <w:numId w:val="43"/>
        </w:numPr>
        <w:spacing w:line="240" w:lineRule="auto"/>
        <w:ind w:left="426"/>
        <w:rPr>
          <w:rFonts w:cs="Arial"/>
          <w:color w:val="002060"/>
          <w:sz w:val="22"/>
          <w:szCs w:val="22"/>
        </w:rPr>
      </w:pPr>
      <w:r w:rsidRPr="00896139">
        <w:rPr>
          <w:rFonts w:cs="Arial"/>
          <w:color w:val="002060"/>
          <w:sz w:val="22"/>
          <w:szCs w:val="22"/>
        </w:rPr>
        <w:lastRenderedPageBreak/>
        <w:t>Preso atto della richiesta di rinvio</w:t>
      </w:r>
      <w:r w:rsidR="004B1666">
        <w:rPr>
          <w:rFonts w:cs="Arial"/>
          <w:color w:val="002060"/>
          <w:sz w:val="22"/>
          <w:szCs w:val="22"/>
        </w:rPr>
        <w:t xml:space="preserve"> previo accordo intercorso con la squadra avversaria,</w:t>
      </w:r>
      <w:r w:rsidRPr="00896139">
        <w:rPr>
          <w:rFonts w:cs="Arial"/>
          <w:color w:val="002060"/>
          <w:sz w:val="22"/>
          <w:szCs w:val="22"/>
        </w:rPr>
        <w:t xml:space="preserve"> trasmessa dalla società </w:t>
      </w:r>
      <w:r>
        <w:rPr>
          <w:rFonts w:cs="Arial"/>
          <w:color w:val="002060"/>
          <w:sz w:val="22"/>
          <w:szCs w:val="22"/>
        </w:rPr>
        <w:t>DAMIANI E GATTI ASCOLI</w:t>
      </w:r>
      <w:r w:rsidRPr="00896139">
        <w:rPr>
          <w:rFonts w:cs="Arial"/>
          <w:color w:val="002060"/>
          <w:sz w:val="22"/>
          <w:szCs w:val="22"/>
        </w:rPr>
        <w:t xml:space="preserve"> per casi di </w:t>
      </w:r>
      <w:proofErr w:type="spellStart"/>
      <w:r>
        <w:rPr>
          <w:rFonts w:cs="Arial"/>
          <w:color w:val="002060"/>
          <w:sz w:val="22"/>
          <w:szCs w:val="22"/>
        </w:rPr>
        <w:t>autosorveglianza</w:t>
      </w:r>
      <w:proofErr w:type="spellEnd"/>
      <w:r w:rsidRPr="00896139">
        <w:rPr>
          <w:rFonts w:cs="Arial"/>
          <w:color w:val="002060"/>
          <w:sz w:val="22"/>
          <w:szCs w:val="22"/>
        </w:rPr>
        <w:t xml:space="preserve"> ed espletate le verifiche di rito</w:t>
      </w:r>
      <w:r>
        <w:rPr>
          <w:rFonts w:cs="Arial"/>
          <w:color w:val="002060"/>
          <w:sz w:val="22"/>
          <w:szCs w:val="22"/>
        </w:rPr>
        <w:t>;</w:t>
      </w:r>
    </w:p>
    <w:p w14:paraId="34BD59B9" w14:textId="77777777" w:rsidR="00257570" w:rsidRDefault="00257570" w:rsidP="00257570">
      <w:pPr>
        <w:pStyle w:val="A119"/>
        <w:numPr>
          <w:ilvl w:val="0"/>
          <w:numId w:val="43"/>
        </w:numPr>
        <w:spacing w:line="240" w:lineRule="auto"/>
        <w:ind w:left="426"/>
        <w:rPr>
          <w:rFonts w:cs="Arial"/>
          <w:color w:val="002060"/>
          <w:sz w:val="22"/>
          <w:szCs w:val="22"/>
        </w:rPr>
      </w:pPr>
      <w:r>
        <w:rPr>
          <w:rFonts w:cs="Arial"/>
          <w:color w:val="002060"/>
          <w:sz w:val="22"/>
          <w:szCs w:val="22"/>
        </w:rPr>
        <w:t xml:space="preserve">rilevato che la gara oggetto di richiesta di rinvio MONTELUPONE CALCIO A 5 – DAMIANI E GATTI ASCOLI non ha interessi ai fini della classifica del girone “Silver – B”; </w:t>
      </w:r>
    </w:p>
    <w:p w14:paraId="5F27EDE4" w14:textId="77777777" w:rsidR="00257570" w:rsidRPr="001765B8" w:rsidRDefault="00257570" w:rsidP="00257570">
      <w:pPr>
        <w:pStyle w:val="A119"/>
        <w:numPr>
          <w:ilvl w:val="0"/>
          <w:numId w:val="43"/>
        </w:numPr>
        <w:spacing w:line="240" w:lineRule="auto"/>
        <w:ind w:left="426"/>
        <w:rPr>
          <w:rFonts w:cs="Arial"/>
          <w:color w:val="002060"/>
          <w:sz w:val="22"/>
          <w:szCs w:val="22"/>
        </w:rPr>
      </w:pPr>
      <w:r>
        <w:rPr>
          <w:rFonts w:cs="Arial"/>
          <w:color w:val="002060"/>
          <w:sz w:val="22"/>
          <w:szCs w:val="22"/>
        </w:rPr>
        <w:t>tenuto conto che trattasi di un Campionato di Settore Giovanile e Scolastico il cui termine è previsto per il 10/04/2022;</w:t>
      </w:r>
    </w:p>
    <w:p w14:paraId="19DE1BF2" w14:textId="0AFDA4D6" w:rsidR="00257570" w:rsidRPr="007C7446" w:rsidRDefault="007C7446" w:rsidP="004B1666">
      <w:pPr>
        <w:pStyle w:val="LndNormale1"/>
        <w:ind w:left="66"/>
        <w:rPr>
          <w:bCs/>
          <w:color w:val="002060"/>
          <w:szCs w:val="22"/>
          <w:lang w:val="x-none"/>
        </w:rPr>
      </w:pPr>
      <w:r>
        <w:rPr>
          <w:bCs/>
          <w:color w:val="002060"/>
          <w:szCs w:val="22"/>
        </w:rPr>
        <w:t>per quanto sopra esposto, al fine di</w:t>
      </w:r>
      <w:r w:rsidR="00257570">
        <w:rPr>
          <w:bCs/>
          <w:color w:val="002060"/>
          <w:szCs w:val="22"/>
        </w:rPr>
        <w:t xml:space="preserve"> permettere ai ragazzi di </w:t>
      </w:r>
      <w:r>
        <w:rPr>
          <w:bCs/>
          <w:color w:val="002060"/>
          <w:szCs w:val="22"/>
        </w:rPr>
        <w:t>completare l’attività sportiva</w:t>
      </w:r>
    </w:p>
    <w:p w14:paraId="3FA96C53" w14:textId="77777777" w:rsidR="007C7446" w:rsidRPr="006D423F" w:rsidRDefault="007C7446" w:rsidP="007C7446">
      <w:pPr>
        <w:pStyle w:val="LndNormale1"/>
        <w:ind w:left="426"/>
        <w:rPr>
          <w:bCs/>
          <w:color w:val="002060"/>
          <w:szCs w:val="22"/>
          <w:lang w:val="x-none"/>
        </w:rPr>
      </w:pPr>
    </w:p>
    <w:p w14:paraId="78E2DDC4" w14:textId="33BA46A5" w:rsidR="00257570" w:rsidRDefault="00257570" w:rsidP="00257570">
      <w:pPr>
        <w:pStyle w:val="LndNormale1"/>
        <w:ind w:left="426"/>
        <w:jc w:val="center"/>
        <w:rPr>
          <w:bCs/>
          <w:color w:val="002060"/>
          <w:szCs w:val="22"/>
        </w:rPr>
      </w:pPr>
      <w:r>
        <w:rPr>
          <w:bCs/>
          <w:color w:val="002060"/>
          <w:szCs w:val="22"/>
        </w:rPr>
        <w:t>si dispone</w:t>
      </w:r>
    </w:p>
    <w:p w14:paraId="0C350934" w14:textId="77777777" w:rsidR="00257570" w:rsidRDefault="00257570" w:rsidP="00257570">
      <w:pPr>
        <w:pStyle w:val="LndNormale1"/>
        <w:ind w:left="426"/>
        <w:jc w:val="center"/>
        <w:rPr>
          <w:bCs/>
          <w:color w:val="002060"/>
          <w:szCs w:val="22"/>
        </w:rPr>
      </w:pPr>
    </w:p>
    <w:p w14:paraId="326293A7" w14:textId="56EC9B44" w:rsidR="00257570" w:rsidRPr="00896139" w:rsidRDefault="00257570" w:rsidP="00257570">
      <w:pPr>
        <w:pStyle w:val="A119"/>
        <w:spacing w:line="240" w:lineRule="auto"/>
        <w:rPr>
          <w:rFonts w:cs="Arial"/>
          <w:color w:val="002060"/>
          <w:sz w:val="22"/>
          <w:szCs w:val="22"/>
        </w:rPr>
      </w:pPr>
      <w:r>
        <w:rPr>
          <w:rFonts w:cs="Arial"/>
          <w:color w:val="002060"/>
          <w:sz w:val="22"/>
          <w:szCs w:val="22"/>
        </w:rPr>
        <w:t xml:space="preserve">il </w:t>
      </w:r>
      <w:r w:rsidRPr="00257570">
        <w:rPr>
          <w:rFonts w:cs="Arial"/>
          <w:b/>
          <w:bCs/>
          <w:color w:val="002060"/>
          <w:sz w:val="22"/>
          <w:szCs w:val="22"/>
        </w:rPr>
        <w:t>rinvio</w:t>
      </w:r>
      <w:r>
        <w:rPr>
          <w:rFonts w:cs="Arial"/>
          <w:color w:val="002060"/>
          <w:sz w:val="22"/>
          <w:szCs w:val="22"/>
        </w:rPr>
        <w:t xml:space="preserve"> della gara </w:t>
      </w:r>
      <w:r w:rsidRPr="00257570">
        <w:rPr>
          <w:rFonts w:cs="Arial"/>
          <w:b/>
          <w:bCs/>
          <w:color w:val="002060"/>
          <w:sz w:val="22"/>
          <w:szCs w:val="22"/>
        </w:rPr>
        <w:t>MONTELUPONE CALCIO A 5 – DAMIANI E GATTI ASCOLI</w:t>
      </w:r>
      <w:r>
        <w:rPr>
          <w:rFonts w:cs="Arial"/>
          <w:color w:val="002060"/>
          <w:sz w:val="22"/>
          <w:szCs w:val="22"/>
        </w:rPr>
        <w:t xml:space="preserve"> </w:t>
      </w:r>
      <w:r w:rsidR="007C7446">
        <w:rPr>
          <w:rFonts w:cs="Arial"/>
          <w:color w:val="002060"/>
          <w:sz w:val="22"/>
          <w:szCs w:val="22"/>
        </w:rPr>
        <w:t xml:space="preserve">al termine del campionato, ovvero </w:t>
      </w:r>
      <w:r>
        <w:rPr>
          <w:rFonts w:cs="Arial"/>
          <w:color w:val="002060"/>
          <w:sz w:val="22"/>
          <w:szCs w:val="22"/>
        </w:rPr>
        <w:t>23/04/2022 come di seguito riportato:</w:t>
      </w:r>
      <w:r w:rsidRPr="00896139">
        <w:rPr>
          <w:rFonts w:cs="Arial"/>
          <w:color w:val="002060"/>
          <w:sz w:val="22"/>
          <w:szCs w:val="22"/>
        </w:rPr>
        <w:t xml:space="preserve"> </w:t>
      </w:r>
    </w:p>
    <w:p w14:paraId="0AC7336E" w14:textId="77777777" w:rsidR="00257570" w:rsidRPr="00896139" w:rsidRDefault="00257570" w:rsidP="00257570">
      <w:pPr>
        <w:pStyle w:val="breakline"/>
        <w:rPr>
          <w:color w:val="002060"/>
        </w:rPr>
      </w:pPr>
    </w:p>
    <w:p w14:paraId="170CBA90" w14:textId="77777777" w:rsidR="00257570" w:rsidRPr="00896139" w:rsidRDefault="00257570" w:rsidP="00257570">
      <w:pPr>
        <w:pStyle w:val="breakline"/>
        <w:rPr>
          <w:color w:val="002060"/>
        </w:rPr>
      </w:pPr>
    </w:p>
    <w:p w14:paraId="5E5DD13F" w14:textId="77777777" w:rsidR="00257570" w:rsidRPr="00896139" w:rsidRDefault="00257570" w:rsidP="00257570">
      <w:pPr>
        <w:pStyle w:val="sottotitolocampionato10"/>
        <w:rPr>
          <w:color w:val="002060"/>
        </w:rPr>
      </w:pPr>
      <w:r w:rsidRPr="00896139">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57570" w:rsidRPr="00896139" w14:paraId="2B51AA80" w14:textId="77777777" w:rsidTr="001C244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13ACC" w14:textId="77777777" w:rsidR="00257570" w:rsidRPr="00896139" w:rsidRDefault="00257570" w:rsidP="001C244F">
            <w:pPr>
              <w:pStyle w:val="headertabella0"/>
              <w:rPr>
                <w:color w:val="002060"/>
              </w:rPr>
            </w:pPr>
            <w:r w:rsidRPr="00896139">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986F1" w14:textId="77777777" w:rsidR="00257570" w:rsidRPr="00896139" w:rsidRDefault="00257570" w:rsidP="001C244F">
            <w:pPr>
              <w:pStyle w:val="headertabella0"/>
              <w:rPr>
                <w:color w:val="002060"/>
              </w:rPr>
            </w:pPr>
            <w:r w:rsidRPr="00896139">
              <w:rPr>
                <w:color w:val="002060"/>
              </w:rPr>
              <w:t xml:space="preserve">N° </w:t>
            </w:r>
            <w:proofErr w:type="spellStart"/>
            <w:r w:rsidRPr="00896139">
              <w:rPr>
                <w:color w:val="002060"/>
              </w:rPr>
              <w:t>Gior</w:t>
            </w:r>
            <w:proofErr w:type="spellEnd"/>
            <w:r w:rsidRPr="00896139">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AA956F" w14:textId="77777777" w:rsidR="00257570" w:rsidRPr="00896139" w:rsidRDefault="00257570" w:rsidP="001C244F">
            <w:pPr>
              <w:pStyle w:val="headertabella0"/>
              <w:rPr>
                <w:color w:val="002060"/>
              </w:rPr>
            </w:pPr>
            <w:r w:rsidRPr="00896139">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37A8D" w14:textId="77777777" w:rsidR="00257570" w:rsidRPr="00896139" w:rsidRDefault="00257570" w:rsidP="001C244F">
            <w:pPr>
              <w:pStyle w:val="headertabella0"/>
              <w:rPr>
                <w:color w:val="002060"/>
              </w:rPr>
            </w:pPr>
            <w:r w:rsidRPr="0089613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F121AE" w14:textId="77777777" w:rsidR="00257570" w:rsidRPr="00896139" w:rsidRDefault="00257570" w:rsidP="001C244F">
            <w:pPr>
              <w:pStyle w:val="headertabella0"/>
              <w:rPr>
                <w:color w:val="002060"/>
              </w:rPr>
            </w:pPr>
            <w:r w:rsidRPr="00896139">
              <w:rPr>
                <w:color w:val="002060"/>
              </w:rPr>
              <w:t xml:space="preserve">Data </w:t>
            </w:r>
            <w:proofErr w:type="spellStart"/>
            <w:r w:rsidRPr="00896139">
              <w:rPr>
                <w:color w:val="002060"/>
              </w:rPr>
              <w:t>Orig</w:t>
            </w:r>
            <w:proofErr w:type="spellEnd"/>
            <w:r w:rsidRPr="0089613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5F25B" w14:textId="77777777" w:rsidR="00257570" w:rsidRPr="00896139" w:rsidRDefault="00257570" w:rsidP="001C244F">
            <w:pPr>
              <w:pStyle w:val="headertabella0"/>
              <w:rPr>
                <w:color w:val="002060"/>
              </w:rPr>
            </w:pPr>
            <w:r w:rsidRPr="0089613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4F7C07" w14:textId="77777777" w:rsidR="00257570" w:rsidRPr="00896139" w:rsidRDefault="00257570" w:rsidP="001C244F">
            <w:pPr>
              <w:pStyle w:val="headertabella0"/>
              <w:rPr>
                <w:color w:val="002060"/>
              </w:rPr>
            </w:pPr>
            <w:r w:rsidRPr="00896139">
              <w:rPr>
                <w:color w:val="002060"/>
              </w:rPr>
              <w:t xml:space="preserve">Ora </w:t>
            </w:r>
            <w:proofErr w:type="spellStart"/>
            <w:r w:rsidRPr="00896139">
              <w:rPr>
                <w:color w:val="002060"/>
              </w:rPr>
              <w:t>Orig</w:t>
            </w:r>
            <w:proofErr w:type="spellEnd"/>
            <w:r w:rsidRPr="00896139">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55F2D4" w14:textId="77777777" w:rsidR="00257570" w:rsidRPr="00896139" w:rsidRDefault="00257570" w:rsidP="001C244F">
            <w:pPr>
              <w:pStyle w:val="headertabella0"/>
              <w:rPr>
                <w:color w:val="002060"/>
              </w:rPr>
            </w:pPr>
            <w:r w:rsidRPr="00896139">
              <w:rPr>
                <w:color w:val="002060"/>
              </w:rPr>
              <w:t>Impianto</w:t>
            </w:r>
          </w:p>
        </w:tc>
      </w:tr>
      <w:tr w:rsidR="00257570" w:rsidRPr="00896139" w14:paraId="64D0A194" w14:textId="77777777" w:rsidTr="001C244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6B129" w14:textId="77777777" w:rsidR="00257570" w:rsidRPr="00896139" w:rsidRDefault="00257570" w:rsidP="001C244F">
            <w:pPr>
              <w:pStyle w:val="rowtabella0"/>
              <w:rPr>
                <w:color w:val="002060"/>
                <w:highlight w:val="yellow"/>
              </w:rPr>
            </w:pPr>
            <w:r w:rsidRPr="00896139">
              <w:rPr>
                <w:color w:val="002060"/>
                <w:highlight w:val="yellow"/>
              </w:rPr>
              <w:t>23/04/2022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768BB" w14:textId="77777777" w:rsidR="00257570" w:rsidRPr="00896139" w:rsidRDefault="00257570" w:rsidP="001C244F">
            <w:pPr>
              <w:pStyle w:val="rowtabella0"/>
              <w:jc w:val="center"/>
              <w:rPr>
                <w:color w:val="002060"/>
                <w:highlight w:val="yellow"/>
              </w:rPr>
            </w:pPr>
            <w:r w:rsidRPr="00896139">
              <w:rPr>
                <w:color w:val="002060"/>
                <w:highlight w:val="yellow"/>
              </w:rPr>
              <w:t>3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9AB12" w14:textId="77777777" w:rsidR="00257570" w:rsidRPr="00896139" w:rsidRDefault="00257570" w:rsidP="001C244F">
            <w:pPr>
              <w:pStyle w:val="rowtabella0"/>
              <w:rPr>
                <w:color w:val="002060"/>
                <w:highlight w:val="yellow"/>
              </w:rPr>
            </w:pPr>
            <w:r w:rsidRPr="00896139">
              <w:rPr>
                <w:color w:val="002060"/>
                <w:highlight w:val="yellow"/>
              </w:rPr>
              <w:t>MONTELUPONE CALCIO A 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4A2E8" w14:textId="77777777" w:rsidR="00257570" w:rsidRPr="00896139" w:rsidRDefault="00257570" w:rsidP="001C244F">
            <w:pPr>
              <w:pStyle w:val="rowtabella0"/>
              <w:rPr>
                <w:color w:val="002060"/>
                <w:highlight w:val="yellow"/>
              </w:rPr>
            </w:pPr>
            <w:r w:rsidRPr="00896139">
              <w:rPr>
                <w:color w:val="002060"/>
                <w:highlight w:val="yellow"/>
              </w:rPr>
              <w:t>DAMIANI E GATTI ASCOLI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AA886" w14:textId="77777777" w:rsidR="00257570" w:rsidRPr="00896139" w:rsidRDefault="00257570" w:rsidP="001C244F">
            <w:pPr>
              <w:pStyle w:val="rowtabella0"/>
              <w:rPr>
                <w:color w:val="002060"/>
              </w:rPr>
            </w:pPr>
            <w:r w:rsidRPr="00896139">
              <w:rPr>
                <w:color w:val="002060"/>
              </w:rPr>
              <w:t>25/03/2022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FFB77" w14:textId="77777777" w:rsidR="00257570" w:rsidRPr="00896139" w:rsidRDefault="00257570" w:rsidP="001C244F">
            <w:pPr>
              <w:pStyle w:val="rowtabella0"/>
              <w:jc w:val="center"/>
              <w:rPr>
                <w:color w:val="002060"/>
              </w:rPr>
            </w:pPr>
            <w:r w:rsidRPr="00896139">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ED574" w14:textId="77777777" w:rsidR="00257570" w:rsidRPr="00896139" w:rsidRDefault="00257570" w:rsidP="001C244F">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F9915" w14:textId="77777777" w:rsidR="00257570" w:rsidRPr="00896139" w:rsidRDefault="00257570" w:rsidP="001C244F">
            <w:pPr>
              <w:rPr>
                <w:color w:val="002060"/>
              </w:rPr>
            </w:pPr>
          </w:p>
        </w:tc>
      </w:tr>
    </w:tbl>
    <w:p w14:paraId="32D39AA2" w14:textId="77777777" w:rsidR="00257570" w:rsidRPr="00896139" w:rsidRDefault="00257570" w:rsidP="00257570">
      <w:pPr>
        <w:pStyle w:val="breakline"/>
        <w:rPr>
          <w:rFonts w:eastAsiaTheme="minorEastAsia"/>
          <w:color w:val="002060"/>
        </w:rPr>
      </w:pPr>
    </w:p>
    <w:p w14:paraId="7AE019F5" w14:textId="77777777" w:rsidR="00257570" w:rsidRPr="00896139" w:rsidRDefault="00257570" w:rsidP="00257570">
      <w:pPr>
        <w:pStyle w:val="breakline"/>
        <w:rPr>
          <w:rFonts w:eastAsiaTheme="minorEastAsia"/>
          <w:color w:val="002060"/>
        </w:rPr>
      </w:pPr>
    </w:p>
    <w:p w14:paraId="0250B56F" w14:textId="77777777" w:rsidR="00257570" w:rsidRPr="00896139" w:rsidRDefault="00257570" w:rsidP="00257570">
      <w:pPr>
        <w:pStyle w:val="titoloprinc0"/>
        <w:rPr>
          <w:color w:val="002060"/>
        </w:rPr>
      </w:pPr>
      <w:r w:rsidRPr="00896139">
        <w:rPr>
          <w:color w:val="002060"/>
        </w:rPr>
        <w:t>VARIAZIONI AL PROGRAMMA GARE</w:t>
      </w:r>
    </w:p>
    <w:p w14:paraId="6D4D0650" w14:textId="77777777" w:rsidR="00257570" w:rsidRPr="00896139" w:rsidRDefault="00257570" w:rsidP="00257570">
      <w:pPr>
        <w:pStyle w:val="breakline"/>
        <w:rPr>
          <w:color w:val="002060"/>
        </w:rPr>
      </w:pPr>
    </w:p>
    <w:p w14:paraId="3EF82499" w14:textId="77777777" w:rsidR="00257570" w:rsidRPr="00896139" w:rsidRDefault="00257570" w:rsidP="00257570">
      <w:pPr>
        <w:pStyle w:val="sottotitolocampionato10"/>
        <w:rPr>
          <w:color w:val="002060"/>
        </w:rPr>
      </w:pPr>
      <w:r w:rsidRPr="00896139">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57570" w:rsidRPr="00896139" w14:paraId="158E8881" w14:textId="77777777" w:rsidTr="001C244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0E3F6" w14:textId="77777777" w:rsidR="00257570" w:rsidRPr="00896139" w:rsidRDefault="00257570" w:rsidP="001C244F">
            <w:pPr>
              <w:pStyle w:val="headertabella0"/>
              <w:rPr>
                <w:color w:val="002060"/>
              </w:rPr>
            </w:pPr>
            <w:r w:rsidRPr="0089613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6412A" w14:textId="77777777" w:rsidR="00257570" w:rsidRPr="00896139" w:rsidRDefault="00257570" w:rsidP="001C244F">
            <w:pPr>
              <w:pStyle w:val="headertabella0"/>
              <w:rPr>
                <w:color w:val="002060"/>
              </w:rPr>
            </w:pPr>
            <w:r w:rsidRPr="00896139">
              <w:rPr>
                <w:color w:val="002060"/>
              </w:rPr>
              <w:t xml:space="preserve">N° </w:t>
            </w:r>
            <w:proofErr w:type="spellStart"/>
            <w:r w:rsidRPr="00896139">
              <w:rPr>
                <w:color w:val="002060"/>
              </w:rPr>
              <w:t>Gior</w:t>
            </w:r>
            <w:proofErr w:type="spellEnd"/>
            <w:r w:rsidRPr="0089613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EB835" w14:textId="77777777" w:rsidR="00257570" w:rsidRPr="00896139" w:rsidRDefault="00257570" w:rsidP="001C244F">
            <w:pPr>
              <w:pStyle w:val="headertabella0"/>
              <w:rPr>
                <w:color w:val="002060"/>
              </w:rPr>
            </w:pPr>
            <w:r w:rsidRPr="0089613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D9BD2" w14:textId="77777777" w:rsidR="00257570" w:rsidRPr="00896139" w:rsidRDefault="00257570" w:rsidP="001C244F">
            <w:pPr>
              <w:pStyle w:val="headertabella0"/>
              <w:rPr>
                <w:color w:val="002060"/>
              </w:rPr>
            </w:pPr>
            <w:r w:rsidRPr="0089613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FCDEF" w14:textId="77777777" w:rsidR="00257570" w:rsidRPr="00896139" w:rsidRDefault="00257570" w:rsidP="001C244F">
            <w:pPr>
              <w:pStyle w:val="headertabella0"/>
              <w:rPr>
                <w:color w:val="002060"/>
              </w:rPr>
            </w:pPr>
            <w:r w:rsidRPr="00896139">
              <w:rPr>
                <w:color w:val="002060"/>
              </w:rPr>
              <w:t xml:space="preserve">Data </w:t>
            </w:r>
            <w:proofErr w:type="spellStart"/>
            <w:r w:rsidRPr="00896139">
              <w:rPr>
                <w:color w:val="002060"/>
              </w:rPr>
              <w:t>Orig</w:t>
            </w:r>
            <w:proofErr w:type="spellEnd"/>
            <w:r w:rsidRPr="0089613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C3365" w14:textId="77777777" w:rsidR="00257570" w:rsidRPr="00896139" w:rsidRDefault="00257570" w:rsidP="001C244F">
            <w:pPr>
              <w:pStyle w:val="headertabella0"/>
              <w:rPr>
                <w:color w:val="002060"/>
              </w:rPr>
            </w:pPr>
            <w:r w:rsidRPr="0089613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2CA746" w14:textId="77777777" w:rsidR="00257570" w:rsidRPr="00896139" w:rsidRDefault="00257570" w:rsidP="001C244F">
            <w:pPr>
              <w:pStyle w:val="headertabella0"/>
              <w:rPr>
                <w:color w:val="002060"/>
              </w:rPr>
            </w:pPr>
            <w:r w:rsidRPr="00896139">
              <w:rPr>
                <w:color w:val="002060"/>
              </w:rPr>
              <w:t xml:space="preserve">Ora </w:t>
            </w:r>
            <w:proofErr w:type="spellStart"/>
            <w:r w:rsidRPr="00896139">
              <w:rPr>
                <w:color w:val="002060"/>
              </w:rPr>
              <w:t>Orig</w:t>
            </w:r>
            <w:proofErr w:type="spellEnd"/>
            <w:r w:rsidRPr="0089613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19EC63" w14:textId="77777777" w:rsidR="00257570" w:rsidRPr="00896139" w:rsidRDefault="00257570" w:rsidP="001C244F">
            <w:pPr>
              <w:pStyle w:val="headertabella0"/>
              <w:rPr>
                <w:color w:val="002060"/>
              </w:rPr>
            </w:pPr>
            <w:r w:rsidRPr="00896139">
              <w:rPr>
                <w:color w:val="002060"/>
              </w:rPr>
              <w:t>Impianto</w:t>
            </w:r>
          </w:p>
        </w:tc>
      </w:tr>
      <w:tr w:rsidR="00257570" w:rsidRPr="00896139" w14:paraId="7595FDF0" w14:textId="77777777" w:rsidTr="001C244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77E21" w14:textId="77777777" w:rsidR="00257570" w:rsidRPr="00896139" w:rsidRDefault="00257570" w:rsidP="001C244F">
            <w:pPr>
              <w:pStyle w:val="rowtabella0"/>
              <w:rPr>
                <w:color w:val="002060"/>
                <w:highlight w:val="yellow"/>
              </w:rPr>
            </w:pPr>
            <w:r w:rsidRPr="00896139">
              <w:rPr>
                <w:color w:val="002060"/>
                <w:highlight w:val="yellow"/>
              </w:rPr>
              <w:t>03/04/2022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E737B" w14:textId="77777777" w:rsidR="00257570" w:rsidRPr="00896139" w:rsidRDefault="00257570" w:rsidP="001C244F">
            <w:pPr>
              <w:pStyle w:val="rowtabella0"/>
              <w:jc w:val="center"/>
              <w:rPr>
                <w:color w:val="002060"/>
                <w:highlight w:val="yellow"/>
              </w:rPr>
            </w:pPr>
            <w:r w:rsidRPr="00896139">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11810" w14:textId="77777777" w:rsidR="00257570" w:rsidRPr="00896139" w:rsidRDefault="00257570" w:rsidP="001C244F">
            <w:pPr>
              <w:pStyle w:val="rowtabella0"/>
              <w:rPr>
                <w:color w:val="002060"/>
                <w:highlight w:val="yellow"/>
              </w:rPr>
            </w:pPr>
            <w:r w:rsidRPr="00896139">
              <w:rPr>
                <w:color w:val="002060"/>
                <w:highlight w:val="yellow"/>
              </w:rPr>
              <w:t>BORGO ROSSELLI A.S.D.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50A9C" w14:textId="77777777" w:rsidR="00257570" w:rsidRPr="00896139" w:rsidRDefault="00257570" w:rsidP="001C244F">
            <w:pPr>
              <w:pStyle w:val="rowtabella0"/>
              <w:rPr>
                <w:color w:val="002060"/>
                <w:highlight w:val="yellow"/>
              </w:rPr>
            </w:pPr>
            <w:r w:rsidRPr="00896139">
              <w:rPr>
                <w:color w:val="002060"/>
                <w:highlight w:val="yellow"/>
              </w:rPr>
              <w:t>DAMIANI E GATTI ASCOLI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A4D29E" w14:textId="77777777" w:rsidR="00257570" w:rsidRPr="00896139" w:rsidRDefault="00257570" w:rsidP="001C244F">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0F055" w14:textId="77777777" w:rsidR="00257570" w:rsidRPr="00896139" w:rsidRDefault="00257570" w:rsidP="001C244F">
            <w:pPr>
              <w:pStyle w:val="rowtabella0"/>
              <w:jc w:val="center"/>
              <w:rPr>
                <w:color w:val="002060"/>
              </w:rPr>
            </w:pPr>
            <w:r w:rsidRPr="00896139">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0CD2A" w14:textId="77777777" w:rsidR="00257570" w:rsidRPr="00896139" w:rsidRDefault="00257570" w:rsidP="001C244F">
            <w:pPr>
              <w:pStyle w:val="rowtabella0"/>
              <w:jc w:val="center"/>
              <w:rPr>
                <w:color w:val="002060"/>
              </w:rPr>
            </w:pPr>
            <w:r w:rsidRPr="00896139">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B8765" w14:textId="77777777" w:rsidR="00257570" w:rsidRPr="00896139" w:rsidRDefault="00257570" w:rsidP="001C244F">
            <w:pPr>
              <w:pStyle w:val="rowtabella0"/>
              <w:rPr>
                <w:color w:val="002060"/>
              </w:rPr>
            </w:pPr>
          </w:p>
        </w:tc>
      </w:tr>
    </w:tbl>
    <w:p w14:paraId="163BCEA2" w14:textId="77777777" w:rsidR="00257570" w:rsidRPr="00896139" w:rsidRDefault="00257570" w:rsidP="00257570">
      <w:pPr>
        <w:pStyle w:val="breakline"/>
        <w:rPr>
          <w:rFonts w:eastAsiaTheme="minorEastAsia"/>
          <w:color w:val="002060"/>
        </w:rPr>
      </w:pPr>
    </w:p>
    <w:p w14:paraId="3A9EEDD7" w14:textId="77777777" w:rsidR="00D42581" w:rsidRPr="00AC57B5" w:rsidRDefault="00D42581" w:rsidP="00D42581">
      <w:pPr>
        <w:pStyle w:val="breakline"/>
        <w:rPr>
          <w:color w:val="002060"/>
        </w:rPr>
      </w:pPr>
    </w:p>
    <w:p w14:paraId="001B2CA2" w14:textId="77777777" w:rsidR="00D42581" w:rsidRPr="00AC57B5" w:rsidRDefault="00D42581" w:rsidP="00D42581">
      <w:pPr>
        <w:pStyle w:val="breakline"/>
        <w:rPr>
          <w:rFonts w:eastAsiaTheme="minorEastAsia"/>
          <w:color w:val="002060"/>
        </w:rPr>
      </w:pPr>
    </w:p>
    <w:p w14:paraId="311BD57F" w14:textId="77777777" w:rsidR="00FD2047" w:rsidRPr="00FD2047" w:rsidRDefault="00FD2047" w:rsidP="00FD2047">
      <w:pPr>
        <w:pStyle w:val="Corpodeltesto21"/>
        <w:rPr>
          <w:rFonts w:ascii="Arial" w:hAnsi="Arial" w:cs="Arial"/>
          <w:bCs/>
          <w:color w:val="002060"/>
          <w:sz w:val="22"/>
          <w:szCs w:val="22"/>
        </w:rPr>
      </w:pPr>
    </w:p>
    <w:p w14:paraId="4FE142DB" w14:textId="0140E19C"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FCEB1FD" w14:textId="77777777" w:rsidR="00641F6F" w:rsidRDefault="00641F6F" w:rsidP="00641F6F">
      <w:pPr>
        <w:pStyle w:val="Corpodeltesto21"/>
        <w:jc w:val="center"/>
        <w:rPr>
          <w:rFonts w:ascii="Arial" w:hAnsi="Arial" w:cs="Arial"/>
          <w:b/>
          <w:color w:val="002060"/>
          <w:sz w:val="30"/>
          <w:szCs w:val="30"/>
        </w:rPr>
      </w:pPr>
    </w:p>
    <w:p w14:paraId="078EF601" w14:textId="0355C82D" w:rsidR="00641F6F" w:rsidRDefault="00641F6F" w:rsidP="00641F6F">
      <w:pPr>
        <w:pStyle w:val="Nessunaspaziatura"/>
        <w:jc w:val="both"/>
        <w:rPr>
          <w:rFonts w:ascii="Arial" w:hAnsi="Arial" w:cs="Arial"/>
          <w:color w:val="002060"/>
        </w:rPr>
      </w:pPr>
      <w:r w:rsidRPr="007F76C2">
        <w:rPr>
          <w:rFonts w:ascii="Arial" w:hAnsi="Arial" w:cs="Arial"/>
          <w:color w:val="002060"/>
        </w:rPr>
        <w:t>Il versamento delle somme relative alle ammende comminate con il presente Comunicato Ufficiale deve essere effettuato entro il</w:t>
      </w:r>
      <w:r w:rsidR="008D47EC">
        <w:rPr>
          <w:rFonts w:ascii="Arial" w:hAnsi="Arial" w:cs="Arial"/>
          <w:color w:val="002060"/>
        </w:rPr>
        <w:t xml:space="preserve"> </w:t>
      </w:r>
      <w:r w:rsidR="00FD2047">
        <w:rPr>
          <w:rFonts w:ascii="Arial" w:hAnsi="Arial" w:cs="Arial"/>
          <w:b/>
          <w:bCs/>
          <w:color w:val="002060"/>
        </w:rPr>
        <w:t>04</w:t>
      </w:r>
      <w:r w:rsidRPr="008D47EC">
        <w:rPr>
          <w:rFonts w:ascii="Arial" w:hAnsi="Arial" w:cs="Arial"/>
          <w:b/>
          <w:bCs/>
          <w:color w:val="002060"/>
        </w:rPr>
        <w:t xml:space="preserve"> </w:t>
      </w:r>
      <w:r w:rsidR="00FD2047">
        <w:rPr>
          <w:rFonts w:ascii="Arial" w:hAnsi="Arial" w:cs="Arial"/>
          <w:b/>
          <w:bCs/>
          <w:color w:val="002060"/>
        </w:rPr>
        <w:t>aprile</w:t>
      </w:r>
      <w:r>
        <w:rPr>
          <w:rFonts w:ascii="Arial" w:hAnsi="Arial" w:cs="Arial"/>
          <w:b/>
          <w:bCs/>
          <w:color w:val="002060"/>
        </w:rPr>
        <w:t xml:space="preserve">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2803598" w14:textId="77777777" w:rsidR="00641F6F" w:rsidRDefault="00641F6F" w:rsidP="00641F6F">
      <w:pPr>
        <w:pStyle w:val="Nessunaspaziatura"/>
        <w:jc w:val="both"/>
        <w:rPr>
          <w:rFonts w:ascii="Arial" w:hAnsi="Arial" w:cs="Arial"/>
          <w:color w:val="002060"/>
        </w:rPr>
      </w:pPr>
    </w:p>
    <w:p w14:paraId="5B94C8A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BNL – ANCONA</w:t>
      </w:r>
    </w:p>
    <w:p w14:paraId="75E2B6F6" w14:textId="677FACA2"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591E4B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1900294F" w14:textId="77777777" w:rsidR="00641F6F" w:rsidRPr="007F76C2" w:rsidRDefault="00641F6F" w:rsidP="00641F6F">
      <w:pPr>
        <w:pStyle w:val="Nessunaspaziatura"/>
        <w:jc w:val="both"/>
        <w:rPr>
          <w:rFonts w:ascii="Arial" w:hAnsi="Arial" w:cs="Arial"/>
          <w:color w:val="002060"/>
        </w:rPr>
      </w:pPr>
    </w:p>
    <w:p w14:paraId="363D7399" w14:textId="77777777" w:rsidR="00641F6F" w:rsidRPr="007F76C2" w:rsidRDefault="00641F6F" w:rsidP="00641F6F">
      <w:pPr>
        <w:pStyle w:val="Corpodeltesto21"/>
        <w:rPr>
          <w:rFonts w:ascii="Arial" w:hAnsi="Arial" w:cs="Arial"/>
          <w:color w:val="002060"/>
          <w:sz w:val="22"/>
          <w:szCs w:val="22"/>
        </w:rPr>
      </w:pPr>
    </w:p>
    <w:p w14:paraId="6E887B63" w14:textId="77777777" w:rsidR="00641F6F" w:rsidRPr="007F76C2"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4F277C2" w14:textId="77777777" w:rsidR="00641F6F" w:rsidRPr="007F76C2" w:rsidRDefault="00641F6F" w:rsidP="00641F6F">
      <w:pPr>
        <w:pStyle w:val="Corpodeltesto21"/>
        <w:rPr>
          <w:rFonts w:ascii="Arial" w:hAnsi="Arial" w:cs="Arial"/>
          <w:color w:val="002060"/>
          <w:sz w:val="22"/>
          <w:szCs w:val="22"/>
        </w:rPr>
      </w:pPr>
    </w:p>
    <w:p w14:paraId="64E90B71"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B68D03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Via Schiavoni, snc – 60131 ANCONA (AN)</w:t>
      </w:r>
    </w:p>
    <w:p w14:paraId="5F08592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PEC: marche@pec.figcmarche.it</w:t>
      </w:r>
    </w:p>
    <w:p w14:paraId="5E50BCC0" w14:textId="77777777" w:rsidR="00641F6F" w:rsidRPr="007F76C2" w:rsidRDefault="00641F6F" w:rsidP="00641F6F">
      <w:pPr>
        <w:pStyle w:val="Corpodeltesto21"/>
        <w:rPr>
          <w:rFonts w:ascii="Arial" w:hAnsi="Arial" w:cs="Arial"/>
          <w:color w:val="002060"/>
          <w:sz w:val="22"/>
          <w:szCs w:val="22"/>
        </w:rPr>
      </w:pPr>
    </w:p>
    <w:p w14:paraId="5A66098F" w14:textId="77777777" w:rsidR="00641F6F" w:rsidRPr="000056DA"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7899DCD" w14:textId="77777777" w:rsidR="00641F6F" w:rsidRDefault="00641F6F" w:rsidP="00641F6F">
      <w:pPr>
        <w:pStyle w:val="Corpodeltesto21"/>
        <w:rPr>
          <w:rFonts w:ascii="Arial" w:hAnsi="Arial" w:cs="Arial"/>
          <w:color w:val="002060"/>
          <w:sz w:val="22"/>
          <w:szCs w:val="22"/>
        </w:rPr>
      </w:pPr>
    </w:p>
    <w:p w14:paraId="157775B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22EB1EA8"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3103E99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7E247E5F" w14:textId="77777777" w:rsidR="00641F6F" w:rsidRDefault="00641F6F" w:rsidP="00641F6F">
      <w:pPr>
        <w:pStyle w:val="Corpodeltesto21"/>
        <w:rPr>
          <w:rFonts w:ascii="Arial" w:hAnsi="Arial" w:cs="Arial"/>
          <w:color w:val="002060"/>
          <w:sz w:val="22"/>
          <w:szCs w:val="22"/>
        </w:rPr>
      </w:pPr>
    </w:p>
    <w:p w14:paraId="08944565" w14:textId="7715FAD4" w:rsidR="00641F6F" w:rsidRDefault="00641F6F" w:rsidP="00641F6F">
      <w:pPr>
        <w:pStyle w:val="LndNormale1"/>
        <w:rPr>
          <w:b/>
          <w:sz w:val="28"/>
          <w:szCs w:val="28"/>
          <w:u w:val="single"/>
        </w:rPr>
      </w:pPr>
    </w:p>
    <w:p w14:paraId="21448F34" w14:textId="65405052" w:rsidR="00B07888" w:rsidRDefault="00B07888" w:rsidP="00641F6F">
      <w:pPr>
        <w:pStyle w:val="LndNormale1"/>
        <w:rPr>
          <w:b/>
          <w:sz w:val="28"/>
          <w:szCs w:val="28"/>
          <w:u w:val="single"/>
        </w:rPr>
      </w:pPr>
    </w:p>
    <w:p w14:paraId="59F60E6D" w14:textId="77777777" w:rsidR="00B07888" w:rsidRPr="00F53C2C" w:rsidRDefault="00B07888" w:rsidP="00B07888">
      <w:pPr>
        <w:pStyle w:val="Corpodeltesto21"/>
        <w:jc w:val="center"/>
        <w:rPr>
          <w:rFonts w:ascii="Arial" w:hAnsi="Arial" w:cs="Arial"/>
          <w:b/>
          <w:color w:val="002060"/>
          <w:sz w:val="30"/>
          <w:szCs w:val="30"/>
        </w:rPr>
      </w:pPr>
      <w:r w:rsidRPr="007F5272">
        <w:rPr>
          <w:rFonts w:ascii="Arial" w:hAnsi="Arial" w:cs="Arial"/>
          <w:b/>
          <w:color w:val="002060"/>
          <w:sz w:val="30"/>
          <w:szCs w:val="30"/>
        </w:rPr>
        <w:lastRenderedPageBreak/>
        <w:t>*     *     *</w:t>
      </w:r>
    </w:p>
    <w:p w14:paraId="6F5639D8" w14:textId="77777777" w:rsidR="00B07888" w:rsidRDefault="00B07888" w:rsidP="00641F6F">
      <w:pPr>
        <w:pStyle w:val="LndNormale1"/>
        <w:rPr>
          <w:b/>
          <w:sz w:val="28"/>
          <w:szCs w:val="28"/>
          <w:u w:val="single"/>
        </w:rPr>
      </w:pPr>
    </w:p>
    <w:p w14:paraId="3B36ED76" w14:textId="77777777" w:rsidR="00641F6F" w:rsidRPr="009D0C38" w:rsidRDefault="00641F6F" w:rsidP="00641F6F">
      <w:pPr>
        <w:pStyle w:val="LndNormale1"/>
        <w:rPr>
          <w:b/>
          <w:color w:val="002060"/>
          <w:sz w:val="28"/>
          <w:szCs w:val="28"/>
        </w:rPr>
      </w:pPr>
      <w:r w:rsidRPr="009D0C38">
        <w:rPr>
          <w:b/>
          <w:color w:val="002060"/>
          <w:sz w:val="28"/>
          <w:szCs w:val="28"/>
        </w:rPr>
        <w:t>ORARIO UFFICI</w:t>
      </w:r>
    </w:p>
    <w:p w14:paraId="4540A36E" w14:textId="77777777" w:rsidR="00641F6F" w:rsidRPr="009D0C38" w:rsidRDefault="00641F6F" w:rsidP="00641F6F">
      <w:pPr>
        <w:pStyle w:val="LndNormale1"/>
        <w:rPr>
          <w:color w:val="002060"/>
        </w:rPr>
      </w:pPr>
    </w:p>
    <w:p w14:paraId="5BCA8B73" w14:textId="77777777" w:rsidR="00641F6F" w:rsidRPr="009D0C38" w:rsidRDefault="00641F6F" w:rsidP="00641F6F">
      <w:pPr>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0454A87A" w14:textId="77777777" w:rsidR="00641F6F" w:rsidRPr="009D0C38" w:rsidRDefault="00641F6F" w:rsidP="00641F6F">
      <w:pPr>
        <w:rPr>
          <w:color w:val="002060"/>
        </w:rPr>
      </w:pPr>
      <w:r w:rsidRPr="009D0C38">
        <w:rPr>
          <w:rFonts w:ascii="Arial" w:hAnsi="Arial" w:cs="Arial"/>
          <w:color w:val="002060"/>
          <w:sz w:val="22"/>
          <w:szCs w:val="22"/>
        </w:rPr>
        <w:t>Ciò p</w:t>
      </w:r>
      <w:r w:rsidRPr="00F76ACB">
        <w:rPr>
          <w:rFonts w:ascii="Arial" w:hAnsi="Arial" w:cs="Arial"/>
          <w:color w:val="002060"/>
          <w:sz w:val="22"/>
          <w:szCs w:val="22"/>
        </w:rPr>
        <w:t xml:space="preserve">remesso, si informa che i contatti possono avvenire per e-mail all’indirizzo </w:t>
      </w:r>
      <w:hyperlink r:id="rId13" w:history="1">
        <w:r w:rsidRPr="00F76ACB">
          <w:rPr>
            <w:rStyle w:val="Collegamentoipertestuale"/>
            <w:rFonts w:ascii="Arial" w:hAnsi="Arial" w:cs="Arial"/>
            <w:color w:val="002060"/>
            <w:sz w:val="22"/>
            <w:szCs w:val="22"/>
          </w:rPr>
          <w:t>c5marche@lnd.it</w:t>
        </w:r>
      </w:hyperlink>
      <w:r w:rsidRPr="00F76ACB">
        <w:rPr>
          <w:rFonts w:ascii="Arial" w:hAnsi="Arial" w:cs="Arial"/>
          <w:color w:val="002060"/>
          <w:sz w:val="22"/>
          <w:szCs w:val="22"/>
        </w:rPr>
        <w:t xml:space="preserve">, </w:t>
      </w:r>
      <w:hyperlink r:id="rId14"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(Segreteria Generale, Ufficio Tesseramento) 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5" w:history="1">
        <w:r w:rsidRPr="00F76ACB">
          <w:rPr>
            <w:rStyle w:val="Collegamentoipertestuale"/>
            <w:rFonts w:ascii="Arial" w:hAnsi="Arial" w:cs="Arial"/>
            <w:color w:val="002060"/>
            <w:sz w:val="22"/>
            <w:szCs w:val="22"/>
          </w:rPr>
          <w:t>c5marche@pec.figcmarche.it</w:t>
        </w:r>
      </w:hyperlink>
    </w:p>
    <w:p w14:paraId="3ED000CD" w14:textId="77777777" w:rsidR="00641F6F" w:rsidRPr="009D0C38" w:rsidRDefault="00641F6F" w:rsidP="00641F6F">
      <w:pPr>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4CBB7FF4" w14:textId="77777777" w:rsidR="00641F6F" w:rsidRPr="009D0C38" w:rsidRDefault="00641F6F" w:rsidP="00641F6F">
      <w:pPr>
        <w:pStyle w:val="LndNormale1"/>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028986B" w14:textId="77777777" w:rsidR="00641F6F" w:rsidRPr="009D0C38" w:rsidRDefault="00641F6F" w:rsidP="00641F6F">
      <w:pPr>
        <w:pStyle w:val="LndNormale1"/>
        <w:rPr>
          <w:b/>
          <w:color w:val="002060"/>
          <w:sz w:val="18"/>
          <w:szCs w:val="18"/>
        </w:rPr>
      </w:pPr>
      <w:r w:rsidRPr="009D0C38">
        <w:rPr>
          <w:color w:val="002060"/>
          <w:szCs w:val="22"/>
        </w:rPr>
        <w:t>Ufficio Amministrazione</w:t>
      </w:r>
      <w:r w:rsidRPr="009D0C38">
        <w:rPr>
          <w:color w:val="002060"/>
          <w:szCs w:val="22"/>
        </w:rPr>
        <w:tab/>
        <w:t xml:space="preserve">071/28560322 </w:t>
      </w:r>
    </w:p>
    <w:p w14:paraId="406C2679" w14:textId="77777777" w:rsidR="00641F6F" w:rsidRPr="009D0C38" w:rsidRDefault="00641F6F" w:rsidP="00641F6F">
      <w:pPr>
        <w:pStyle w:val="LndNormale1"/>
        <w:rPr>
          <w:color w:val="002060"/>
          <w:szCs w:val="22"/>
        </w:rPr>
      </w:pPr>
      <w:r w:rsidRPr="009D0C38">
        <w:rPr>
          <w:color w:val="002060"/>
          <w:szCs w:val="22"/>
        </w:rPr>
        <w:t xml:space="preserve">Ufficio Tesseramento </w:t>
      </w:r>
      <w:r w:rsidRPr="009D0C38">
        <w:rPr>
          <w:color w:val="002060"/>
          <w:szCs w:val="22"/>
        </w:rPr>
        <w:tab/>
        <w:t xml:space="preserve">071/28560408 </w:t>
      </w:r>
    </w:p>
    <w:p w14:paraId="100CD57D" w14:textId="77777777" w:rsidR="00641F6F" w:rsidRPr="009D0C38" w:rsidRDefault="00641F6F" w:rsidP="00641F6F">
      <w:pPr>
        <w:pStyle w:val="LndNormale1"/>
        <w:rPr>
          <w:color w:val="002060"/>
          <w:szCs w:val="22"/>
        </w:rPr>
      </w:pPr>
      <w:r w:rsidRPr="009D0C38">
        <w:rPr>
          <w:color w:val="002060"/>
          <w:szCs w:val="22"/>
        </w:rPr>
        <w:t>Ufficio emissione tessere</w:t>
      </w:r>
      <w:r w:rsidRPr="009D0C38">
        <w:rPr>
          <w:color w:val="002060"/>
          <w:szCs w:val="22"/>
        </w:rPr>
        <w:tab/>
        <w:t>071/28560401</w:t>
      </w:r>
    </w:p>
    <w:p w14:paraId="6FACB679" w14:textId="77777777" w:rsidR="00641F6F" w:rsidRDefault="00641F6F" w:rsidP="009D0C38">
      <w:pPr>
        <w:pStyle w:val="LndNormale1"/>
        <w:rPr>
          <w:color w:val="002060"/>
          <w:szCs w:val="22"/>
        </w:rPr>
      </w:pPr>
    </w:p>
    <w:p w14:paraId="18717277" w14:textId="77777777" w:rsidR="00CE62A9" w:rsidRDefault="00CE62A9" w:rsidP="009D0C38">
      <w:pPr>
        <w:pStyle w:val="LndNormale1"/>
        <w:rPr>
          <w:color w:val="002060"/>
          <w:szCs w:val="22"/>
        </w:rPr>
      </w:pPr>
    </w:p>
    <w:p w14:paraId="537A9A79" w14:textId="18169F85"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1D4746">
        <w:rPr>
          <w:b/>
          <w:color w:val="002060"/>
          <w:u w:val="single"/>
        </w:rPr>
        <w:t>2</w:t>
      </w:r>
      <w:r w:rsidR="00AA0AFA">
        <w:rPr>
          <w:b/>
          <w:color w:val="002060"/>
          <w:u w:val="single"/>
        </w:rPr>
        <w:t>5</w:t>
      </w:r>
      <w:r w:rsidR="00830450" w:rsidRPr="000039D0">
        <w:rPr>
          <w:b/>
          <w:color w:val="002060"/>
          <w:u w:val="single"/>
        </w:rPr>
        <w:t>/</w:t>
      </w:r>
      <w:r w:rsidR="00496B75">
        <w:rPr>
          <w:b/>
          <w:color w:val="002060"/>
          <w:u w:val="single"/>
        </w:rPr>
        <w:t>0</w:t>
      </w:r>
      <w:r w:rsidR="0069576C">
        <w:rPr>
          <w:b/>
          <w:color w:val="002060"/>
          <w:u w:val="single"/>
        </w:rPr>
        <w:t>3</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6"/>
      <w:footerReference w:type="even" r:id="rId17"/>
      <w:footerReference w:type="default" r:id="rId18"/>
      <w:headerReference w:type="first" r:id="rId19"/>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FDB6F" w14:textId="77777777" w:rsidR="00173956" w:rsidRDefault="00173956">
      <w:r>
        <w:separator/>
      </w:r>
    </w:p>
  </w:endnote>
  <w:endnote w:type="continuationSeparator" w:id="0">
    <w:p w14:paraId="7E19E0BA" w14:textId="77777777" w:rsidR="00173956" w:rsidRDefault="001739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w:panose1 w:val="02020603050405020304"/>
    <w:charset w:val="00"/>
    <w:family w:val="auto"/>
    <w:pitch w:val="variable"/>
    <w:sig w:usb0="E00002FF" w:usb1="5000205A" w:usb2="00000000" w:usb3="00000000" w:csb0="0000019F" w:csb1="00000000"/>
  </w:font>
  <w:font w:name="FIGC - Azzurri Light">
    <w:altName w:val="Courier New"/>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7E1A8A5F"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FD2047">
      <w:rPr>
        <w:rStyle w:val="Numeropagina"/>
        <w:rFonts w:ascii="Arial" w:hAnsi="Arial" w:cs="Arial"/>
        <w:color w:val="002060"/>
      </w:rPr>
      <w:t>8</w:t>
    </w:r>
    <w:r w:rsidR="00AA0AFA">
      <w:rPr>
        <w:rStyle w:val="Numeropagina"/>
        <w:rFonts w:ascii="Arial" w:hAnsi="Arial" w:cs="Arial"/>
        <w:color w:val="00206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1AC75" w14:textId="77777777" w:rsidR="00173956" w:rsidRDefault="00173956">
      <w:r>
        <w:separator/>
      </w:r>
    </w:p>
  </w:footnote>
  <w:footnote w:type="continuationSeparator" w:id="0">
    <w:p w14:paraId="481EA278" w14:textId="77777777" w:rsidR="00173956" w:rsidRDefault="001739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A764972"/>
    <w:multiLevelType w:val="hybridMultilevel"/>
    <w:tmpl w:val="D69256F8"/>
    <w:lvl w:ilvl="0" w:tplc="8F2AA11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7"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25363ADF"/>
    <w:multiLevelType w:val="hybridMultilevel"/>
    <w:tmpl w:val="DCAAE0B8"/>
    <w:lvl w:ilvl="0" w:tplc="F5484CC0">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0"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15:restartNumberingAfterBreak="0">
    <w:nsid w:val="2D3C0647"/>
    <w:multiLevelType w:val="hybridMultilevel"/>
    <w:tmpl w:val="2124A598"/>
    <w:lvl w:ilvl="0" w:tplc="195E85A6">
      <w:start w:val="14"/>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7"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9"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990523D"/>
    <w:multiLevelType w:val="hybridMultilevel"/>
    <w:tmpl w:val="6D20CD5E"/>
    <w:lvl w:ilvl="0" w:tplc="195E85A6">
      <w:start w:val="14"/>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1"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2"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A80783"/>
    <w:multiLevelType w:val="hybridMultilevel"/>
    <w:tmpl w:val="BEDA5D14"/>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B5C77A7"/>
    <w:multiLevelType w:val="hybridMultilevel"/>
    <w:tmpl w:val="4A6C6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5F0406E"/>
    <w:multiLevelType w:val="hybridMultilevel"/>
    <w:tmpl w:val="084EDB4C"/>
    <w:lvl w:ilvl="0" w:tplc="195E85A6">
      <w:start w:val="1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4"/>
  </w:num>
  <w:num w:numId="2">
    <w:abstractNumId w:val="13"/>
  </w:num>
  <w:num w:numId="3">
    <w:abstractNumId w:val="12"/>
  </w:num>
  <w:num w:numId="4">
    <w:abstractNumId w:val="15"/>
  </w:num>
  <w:num w:numId="5">
    <w:abstractNumId w:val="17"/>
  </w:num>
  <w:num w:numId="6">
    <w:abstractNumId w:val="10"/>
  </w:num>
  <w:num w:numId="7">
    <w:abstractNumId w:val="9"/>
  </w:num>
  <w:num w:numId="8">
    <w:abstractNumId w:val="34"/>
  </w:num>
  <w:num w:numId="9">
    <w:abstractNumId w:val="1"/>
  </w:num>
  <w:num w:numId="10">
    <w:abstractNumId w:val="2"/>
  </w:num>
  <w:num w:numId="11">
    <w:abstractNumId w:val="33"/>
  </w:num>
  <w:num w:numId="12">
    <w:abstractNumId w:val="8"/>
  </w:num>
  <w:num w:numId="13">
    <w:abstractNumId w:val="35"/>
  </w:num>
  <w:num w:numId="14">
    <w:abstractNumId w:val="25"/>
  </w:num>
  <w:num w:numId="15">
    <w:abstractNumId w:val="14"/>
  </w:num>
  <w:num w:numId="16">
    <w:abstractNumId w:val="26"/>
  </w:num>
  <w:num w:numId="17">
    <w:abstractNumId w:val="18"/>
  </w:num>
  <w:num w:numId="18">
    <w:abstractNumId w:val="30"/>
  </w:num>
  <w:num w:numId="19">
    <w:abstractNumId w:val="32"/>
  </w:num>
  <w:num w:numId="20">
    <w:abstractNumId w:val="27"/>
  </w:num>
  <w:num w:numId="21">
    <w:abstractNumId w:val="19"/>
  </w:num>
  <w:num w:numId="22">
    <w:abstractNumId w:val="3"/>
  </w:num>
  <w:num w:numId="23">
    <w:abstractNumId w:val="21"/>
  </w:num>
  <w:num w:numId="24">
    <w:abstractNumId w:val="21"/>
    <w:lvlOverride w:ilvl="0">
      <w:startOverride w:val="1"/>
    </w:lvlOverride>
  </w:num>
  <w:num w:numId="25">
    <w:abstractNumId w:val="7"/>
  </w:num>
  <w:num w:numId="26">
    <w:abstractNumId w:val="7"/>
    <w:lvlOverride w:ilvl="0">
      <w:startOverride w:val="1"/>
    </w:lvlOverride>
  </w:num>
  <w:num w:numId="27">
    <w:abstractNumId w:val="7"/>
    <w:lvlOverride w:ilvl="0">
      <w:startOverride w:val="1"/>
    </w:lvlOverride>
  </w:num>
  <w:num w:numId="28">
    <w:abstractNumId w:val="7"/>
    <w:lvlOverride w:ilvl="0">
      <w:startOverride w:val="1"/>
    </w:lvlOverride>
  </w:num>
  <w:num w:numId="29">
    <w:abstractNumId w:val="16"/>
  </w:num>
  <w:num w:numId="30">
    <w:abstractNumId w:val="5"/>
  </w:num>
  <w:num w:numId="31">
    <w:abstractNumId w:val="1"/>
    <w:lvlOverride w:ilvl="0">
      <w:startOverride w:val="1"/>
    </w:lvlOverride>
  </w:num>
  <w:num w:numId="32">
    <w:abstractNumId w:val="6"/>
  </w:num>
  <w:num w:numId="33">
    <w:abstractNumId w:val="36"/>
  </w:num>
  <w:num w:numId="34">
    <w:abstractNumId w:val="0"/>
  </w:num>
  <w:num w:numId="35">
    <w:abstractNumId w:val="22"/>
  </w:num>
  <w:num w:numId="36">
    <w:abstractNumId w:val="0"/>
    <w:lvlOverride w:ilvl="0">
      <w:startOverride w:val="1"/>
    </w:lvlOverride>
  </w:num>
  <w:num w:numId="37">
    <w:abstractNumId w:val="29"/>
  </w:num>
  <w:num w:numId="38">
    <w:abstractNumId w:val="11"/>
  </w:num>
  <w:num w:numId="39">
    <w:abstractNumId w:val="31"/>
  </w:num>
  <w:num w:numId="40">
    <w:abstractNumId w:val="23"/>
  </w:num>
  <w:num w:numId="41">
    <w:abstractNumId w:val="28"/>
  </w:num>
  <w:num w:numId="42">
    <w:abstractNumId w:val="4"/>
  </w:num>
  <w:num w:numId="43">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33C"/>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D76"/>
    <w:rsid w:val="00073FA0"/>
    <w:rsid w:val="00073FF4"/>
    <w:rsid w:val="00074171"/>
    <w:rsid w:val="000747ED"/>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9DA"/>
    <w:rsid w:val="000B3C91"/>
    <w:rsid w:val="000B4152"/>
    <w:rsid w:val="000B42C5"/>
    <w:rsid w:val="000B6171"/>
    <w:rsid w:val="000C18A9"/>
    <w:rsid w:val="000C1937"/>
    <w:rsid w:val="000C1DDB"/>
    <w:rsid w:val="000C235A"/>
    <w:rsid w:val="000C30D5"/>
    <w:rsid w:val="000C3E7B"/>
    <w:rsid w:val="000C43B7"/>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73C"/>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308"/>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37FC5"/>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761"/>
    <w:rsid w:val="0017299B"/>
    <w:rsid w:val="00173191"/>
    <w:rsid w:val="001735C3"/>
    <w:rsid w:val="00173956"/>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5D82"/>
    <w:rsid w:val="001965CF"/>
    <w:rsid w:val="0019673C"/>
    <w:rsid w:val="00196DEF"/>
    <w:rsid w:val="00196EB3"/>
    <w:rsid w:val="00197177"/>
    <w:rsid w:val="001979F5"/>
    <w:rsid w:val="001A0A5E"/>
    <w:rsid w:val="001A1126"/>
    <w:rsid w:val="001A11AD"/>
    <w:rsid w:val="001A19F1"/>
    <w:rsid w:val="001A26BF"/>
    <w:rsid w:val="001A2994"/>
    <w:rsid w:val="001A3E33"/>
    <w:rsid w:val="001A5B5A"/>
    <w:rsid w:val="001A60F8"/>
    <w:rsid w:val="001A61B6"/>
    <w:rsid w:val="001A77D1"/>
    <w:rsid w:val="001A7C6B"/>
    <w:rsid w:val="001A7ED5"/>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746"/>
    <w:rsid w:val="001D4D49"/>
    <w:rsid w:val="001D5034"/>
    <w:rsid w:val="001D61BC"/>
    <w:rsid w:val="001D671C"/>
    <w:rsid w:val="001D69E2"/>
    <w:rsid w:val="001D7A07"/>
    <w:rsid w:val="001D7FE1"/>
    <w:rsid w:val="001E1B39"/>
    <w:rsid w:val="001E2007"/>
    <w:rsid w:val="001E251A"/>
    <w:rsid w:val="001E282E"/>
    <w:rsid w:val="001E2B7D"/>
    <w:rsid w:val="001E325B"/>
    <w:rsid w:val="001E3411"/>
    <w:rsid w:val="001E3676"/>
    <w:rsid w:val="001E4766"/>
    <w:rsid w:val="001E5A35"/>
    <w:rsid w:val="001E5A40"/>
    <w:rsid w:val="001E63F2"/>
    <w:rsid w:val="001E6A72"/>
    <w:rsid w:val="001E6FC7"/>
    <w:rsid w:val="001E7F86"/>
    <w:rsid w:val="001F06E2"/>
    <w:rsid w:val="001F0ADE"/>
    <w:rsid w:val="001F1039"/>
    <w:rsid w:val="001F20E4"/>
    <w:rsid w:val="001F3475"/>
    <w:rsid w:val="001F4353"/>
    <w:rsid w:val="001F4E6F"/>
    <w:rsid w:val="001F552D"/>
    <w:rsid w:val="001F5F0F"/>
    <w:rsid w:val="001F6FC1"/>
    <w:rsid w:val="001F7C50"/>
    <w:rsid w:val="0020062B"/>
    <w:rsid w:val="002009F1"/>
    <w:rsid w:val="00200A7E"/>
    <w:rsid w:val="00202AC1"/>
    <w:rsid w:val="00202CAB"/>
    <w:rsid w:val="00203156"/>
    <w:rsid w:val="0020364C"/>
    <w:rsid w:val="0020745A"/>
    <w:rsid w:val="00210424"/>
    <w:rsid w:val="00210F80"/>
    <w:rsid w:val="00211492"/>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96B"/>
    <w:rsid w:val="00233CB4"/>
    <w:rsid w:val="00234029"/>
    <w:rsid w:val="00234765"/>
    <w:rsid w:val="0023617C"/>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570"/>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D785C"/>
    <w:rsid w:val="002E116E"/>
    <w:rsid w:val="002E16E7"/>
    <w:rsid w:val="002E2633"/>
    <w:rsid w:val="002E3BFF"/>
    <w:rsid w:val="002E41ED"/>
    <w:rsid w:val="002E4D17"/>
    <w:rsid w:val="002E50FF"/>
    <w:rsid w:val="002E579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8EB"/>
    <w:rsid w:val="003B59E9"/>
    <w:rsid w:val="003B76C6"/>
    <w:rsid w:val="003B78AA"/>
    <w:rsid w:val="003B7E52"/>
    <w:rsid w:val="003C0137"/>
    <w:rsid w:val="003C08C1"/>
    <w:rsid w:val="003C08F2"/>
    <w:rsid w:val="003C09F8"/>
    <w:rsid w:val="003C0FBA"/>
    <w:rsid w:val="003C120D"/>
    <w:rsid w:val="003C15C5"/>
    <w:rsid w:val="003C180B"/>
    <w:rsid w:val="003C25B7"/>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20F7"/>
    <w:rsid w:val="003E2A21"/>
    <w:rsid w:val="003E3D3E"/>
    <w:rsid w:val="003E4440"/>
    <w:rsid w:val="003E5098"/>
    <w:rsid w:val="003E6875"/>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3A58"/>
    <w:rsid w:val="00435BBB"/>
    <w:rsid w:val="00436136"/>
    <w:rsid w:val="004361AF"/>
    <w:rsid w:val="00436BAA"/>
    <w:rsid w:val="00436F00"/>
    <w:rsid w:val="00437445"/>
    <w:rsid w:val="00437A92"/>
    <w:rsid w:val="004405B1"/>
    <w:rsid w:val="0044061F"/>
    <w:rsid w:val="0044067C"/>
    <w:rsid w:val="00441691"/>
    <w:rsid w:val="004420D0"/>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3C79"/>
    <w:rsid w:val="004847B2"/>
    <w:rsid w:val="00484943"/>
    <w:rsid w:val="00486027"/>
    <w:rsid w:val="00486565"/>
    <w:rsid w:val="004866C8"/>
    <w:rsid w:val="0048722C"/>
    <w:rsid w:val="00487796"/>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B30"/>
    <w:rsid w:val="004A4C05"/>
    <w:rsid w:val="004A56F3"/>
    <w:rsid w:val="004A5841"/>
    <w:rsid w:val="004A59BB"/>
    <w:rsid w:val="004A75E4"/>
    <w:rsid w:val="004A79CA"/>
    <w:rsid w:val="004B13FD"/>
    <w:rsid w:val="004B14A5"/>
    <w:rsid w:val="004B1666"/>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51F"/>
    <w:rsid w:val="004E1F88"/>
    <w:rsid w:val="004E1FD0"/>
    <w:rsid w:val="004E2C2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626C"/>
    <w:rsid w:val="005173BE"/>
    <w:rsid w:val="0051745B"/>
    <w:rsid w:val="00524492"/>
    <w:rsid w:val="00526208"/>
    <w:rsid w:val="00527F16"/>
    <w:rsid w:val="005306DA"/>
    <w:rsid w:val="00531621"/>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3CF0"/>
    <w:rsid w:val="00553F75"/>
    <w:rsid w:val="0055433A"/>
    <w:rsid w:val="00555424"/>
    <w:rsid w:val="005558AE"/>
    <w:rsid w:val="005558B5"/>
    <w:rsid w:val="0055783E"/>
    <w:rsid w:val="00557E74"/>
    <w:rsid w:val="005603CA"/>
    <w:rsid w:val="005603DE"/>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AC5"/>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A74"/>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E90"/>
    <w:rsid w:val="005F12D5"/>
    <w:rsid w:val="005F1751"/>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519"/>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1F6F"/>
    <w:rsid w:val="00644703"/>
    <w:rsid w:val="00644863"/>
    <w:rsid w:val="00645597"/>
    <w:rsid w:val="00645C8A"/>
    <w:rsid w:val="00645F86"/>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2A7"/>
    <w:rsid w:val="00667D4D"/>
    <w:rsid w:val="0067064A"/>
    <w:rsid w:val="00671648"/>
    <w:rsid w:val="00672B32"/>
    <w:rsid w:val="00673513"/>
    <w:rsid w:val="0067374C"/>
    <w:rsid w:val="00674877"/>
    <w:rsid w:val="00674B26"/>
    <w:rsid w:val="00675144"/>
    <w:rsid w:val="00675862"/>
    <w:rsid w:val="00677AA4"/>
    <w:rsid w:val="00677B6A"/>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76C"/>
    <w:rsid w:val="00695C63"/>
    <w:rsid w:val="00695DA6"/>
    <w:rsid w:val="00695EB7"/>
    <w:rsid w:val="00696510"/>
    <w:rsid w:val="00696D00"/>
    <w:rsid w:val="00697CB9"/>
    <w:rsid w:val="006A20B0"/>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22"/>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904"/>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64F"/>
    <w:rsid w:val="00724892"/>
    <w:rsid w:val="007249FD"/>
    <w:rsid w:val="00724C16"/>
    <w:rsid w:val="00725BAF"/>
    <w:rsid w:val="007272B8"/>
    <w:rsid w:val="00730B73"/>
    <w:rsid w:val="00732815"/>
    <w:rsid w:val="00733806"/>
    <w:rsid w:val="00735134"/>
    <w:rsid w:val="00735574"/>
    <w:rsid w:val="00735BB4"/>
    <w:rsid w:val="00735D31"/>
    <w:rsid w:val="00735D4D"/>
    <w:rsid w:val="00737DEA"/>
    <w:rsid w:val="00740168"/>
    <w:rsid w:val="007401B7"/>
    <w:rsid w:val="00740A81"/>
    <w:rsid w:val="00741534"/>
    <w:rsid w:val="00741F18"/>
    <w:rsid w:val="00745B3C"/>
    <w:rsid w:val="00746260"/>
    <w:rsid w:val="007466FE"/>
    <w:rsid w:val="00747008"/>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BCB"/>
    <w:rsid w:val="00771D3A"/>
    <w:rsid w:val="007721F7"/>
    <w:rsid w:val="00772269"/>
    <w:rsid w:val="0077271C"/>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139"/>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B1C"/>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C7446"/>
    <w:rsid w:val="007D4406"/>
    <w:rsid w:val="007D4666"/>
    <w:rsid w:val="007D52A2"/>
    <w:rsid w:val="007D5AB5"/>
    <w:rsid w:val="007D69C3"/>
    <w:rsid w:val="007D737F"/>
    <w:rsid w:val="007E08DE"/>
    <w:rsid w:val="007E180B"/>
    <w:rsid w:val="007E19B9"/>
    <w:rsid w:val="007E2B35"/>
    <w:rsid w:val="007E3000"/>
    <w:rsid w:val="007E32B3"/>
    <w:rsid w:val="007E3E8F"/>
    <w:rsid w:val="007E4211"/>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19E"/>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0FE4"/>
    <w:rsid w:val="00831671"/>
    <w:rsid w:val="00831D17"/>
    <w:rsid w:val="00833798"/>
    <w:rsid w:val="00834049"/>
    <w:rsid w:val="008353C0"/>
    <w:rsid w:val="0083556B"/>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14"/>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B40"/>
    <w:rsid w:val="008A6CC9"/>
    <w:rsid w:val="008A73D4"/>
    <w:rsid w:val="008B08F9"/>
    <w:rsid w:val="008B09D7"/>
    <w:rsid w:val="008B0B47"/>
    <w:rsid w:val="008B1006"/>
    <w:rsid w:val="008B2436"/>
    <w:rsid w:val="008B265B"/>
    <w:rsid w:val="008B2918"/>
    <w:rsid w:val="008B2A42"/>
    <w:rsid w:val="008B2B95"/>
    <w:rsid w:val="008B2C6F"/>
    <w:rsid w:val="008B3855"/>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530"/>
    <w:rsid w:val="008D0977"/>
    <w:rsid w:val="008D0C91"/>
    <w:rsid w:val="008D2452"/>
    <w:rsid w:val="008D3FA7"/>
    <w:rsid w:val="008D47EC"/>
    <w:rsid w:val="008D5350"/>
    <w:rsid w:val="008D6F88"/>
    <w:rsid w:val="008D7FA3"/>
    <w:rsid w:val="008E05A8"/>
    <w:rsid w:val="008E0B3C"/>
    <w:rsid w:val="008E0E04"/>
    <w:rsid w:val="008E1BBD"/>
    <w:rsid w:val="008E34DF"/>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6F57"/>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5ABB"/>
    <w:rsid w:val="009C5F2B"/>
    <w:rsid w:val="009C5F62"/>
    <w:rsid w:val="009C7FA9"/>
    <w:rsid w:val="009D0B82"/>
    <w:rsid w:val="009D0C38"/>
    <w:rsid w:val="009D0D94"/>
    <w:rsid w:val="009D13CD"/>
    <w:rsid w:val="009D244C"/>
    <w:rsid w:val="009D261F"/>
    <w:rsid w:val="009D38B5"/>
    <w:rsid w:val="009D5D1C"/>
    <w:rsid w:val="009D5D5B"/>
    <w:rsid w:val="009D60BA"/>
    <w:rsid w:val="009D62BF"/>
    <w:rsid w:val="009D68DE"/>
    <w:rsid w:val="009D6E96"/>
    <w:rsid w:val="009D6EE5"/>
    <w:rsid w:val="009D734C"/>
    <w:rsid w:val="009D7E40"/>
    <w:rsid w:val="009E003A"/>
    <w:rsid w:val="009E01DC"/>
    <w:rsid w:val="009E0200"/>
    <w:rsid w:val="009E02B2"/>
    <w:rsid w:val="009E16A1"/>
    <w:rsid w:val="009E1EF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173"/>
    <w:rsid w:val="00A5680A"/>
    <w:rsid w:val="00A5749D"/>
    <w:rsid w:val="00A57A56"/>
    <w:rsid w:val="00A57A84"/>
    <w:rsid w:val="00A60BD6"/>
    <w:rsid w:val="00A618CE"/>
    <w:rsid w:val="00A6273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87B7F"/>
    <w:rsid w:val="00A90B49"/>
    <w:rsid w:val="00A91ADC"/>
    <w:rsid w:val="00A923BC"/>
    <w:rsid w:val="00A9371C"/>
    <w:rsid w:val="00A949AA"/>
    <w:rsid w:val="00A94FA9"/>
    <w:rsid w:val="00A962F1"/>
    <w:rsid w:val="00A96440"/>
    <w:rsid w:val="00A965C1"/>
    <w:rsid w:val="00A96CB1"/>
    <w:rsid w:val="00A97291"/>
    <w:rsid w:val="00A97E4E"/>
    <w:rsid w:val="00A97F1C"/>
    <w:rsid w:val="00AA0AFA"/>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72B"/>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71C2"/>
    <w:rsid w:val="00B07888"/>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7A5"/>
    <w:rsid w:val="00B23150"/>
    <w:rsid w:val="00B24F15"/>
    <w:rsid w:val="00B2697F"/>
    <w:rsid w:val="00B26AB0"/>
    <w:rsid w:val="00B26D9D"/>
    <w:rsid w:val="00B27099"/>
    <w:rsid w:val="00B30ADF"/>
    <w:rsid w:val="00B31225"/>
    <w:rsid w:val="00B31389"/>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31"/>
    <w:rsid w:val="00B44A70"/>
    <w:rsid w:val="00B45C66"/>
    <w:rsid w:val="00B471CE"/>
    <w:rsid w:val="00B47C25"/>
    <w:rsid w:val="00B5087C"/>
    <w:rsid w:val="00B5148F"/>
    <w:rsid w:val="00B520DA"/>
    <w:rsid w:val="00B544B6"/>
    <w:rsid w:val="00B547F2"/>
    <w:rsid w:val="00B556E6"/>
    <w:rsid w:val="00B55D59"/>
    <w:rsid w:val="00B60C59"/>
    <w:rsid w:val="00B61016"/>
    <w:rsid w:val="00B613E7"/>
    <w:rsid w:val="00B646C3"/>
    <w:rsid w:val="00B64B8B"/>
    <w:rsid w:val="00B6587E"/>
    <w:rsid w:val="00B65F87"/>
    <w:rsid w:val="00B67BC3"/>
    <w:rsid w:val="00B67D90"/>
    <w:rsid w:val="00B700B7"/>
    <w:rsid w:val="00B7024C"/>
    <w:rsid w:val="00B70533"/>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A38"/>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2DB"/>
    <w:rsid w:val="00C36925"/>
    <w:rsid w:val="00C36F94"/>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47148"/>
    <w:rsid w:val="00C5035C"/>
    <w:rsid w:val="00C50DCE"/>
    <w:rsid w:val="00C51AE3"/>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CB3"/>
    <w:rsid w:val="00C950D0"/>
    <w:rsid w:val="00C954C4"/>
    <w:rsid w:val="00C96071"/>
    <w:rsid w:val="00C967AF"/>
    <w:rsid w:val="00C96874"/>
    <w:rsid w:val="00CA0A07"/>
    <w:rsid w:val="00CA1583"/>
    <w:rsid w:val="00CA2185"/>
    <w:rsid w:val="00CA2824"/>
    <w:rsid w:val="00CA2BD8"/>
    <w:rsid w:val="00CA30CD"/>
    <w:rsid w:val="00CA3611"/>
    <w:rsid w:val="00CA434D"/>
    <w:rsid w:val="00CA48F6"/>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B6BC5"/>
    <w:rsid w:val="00CB7D2D"/>
    <w:rsid w:val="00CC0633"/>
    <w:rsid w:val="00CC10F9"/>
    <w:rsid w:val="00CC27C1"/>
    <w:rsid w:val="00CC505A"/>
    <w:rsid w:val="00CC544C"/>
    <w:rsid w:val="00CC63ED"/>
    <w:rsid w:val="00CC655A"/>
    <w:rsid w:val="00CC6F18"/>
    <w:rsid w:val="00CC7D00"/>
    <w:rsid w:val="00CD05DD"/>
    <w:rsid w:val="00CD23A0"/>
    <w:rsid w:val="00CD3AC4"/>
    <w:rsid w:val="00CD4387"/>
    <w:rsid w:val="00CD4784"/>
    <w:rsid w:val="00CD58F5"/>
    <w:rsid w:val="00CD5E88"/>
    <w:rsid w:val="00CD696E"/>
    <w:rsid w:val="00CE15FD"/>
    <w:rsid w:val="00CE199C"/>
    <w:rsid w:val="00CE291A"/>
    <w:rsid w:val="00CE3535"/>
    <w:rsid w:val="00CE47C1"/>
    <w:rsid w:val="00CE609D"/>
    <w:rsid w:val="00CE60DF"/>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4A4"/>
    <w:rsid w:val="00D239A4"/>
    <w:rsid w:val="00D23E30"/>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2581"/>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4632"/>
    <w:rsid w:val="00D55517"/>
    <w:rsid w:val="00D558E4"/>
    <w:rsid w:val="00D55B80"/>
    <w:rsid w:val="00D55BD4"/>
    <w:rsid w:val="00D573AC"/>
    <w:rsid w:val="00D60220"/>
    <w:rsid w:val="00D61356"/>
    <w:rsid w:val="00D62B5B"/>
    <w:rsid w:val="00D62E82"/>
    <w:rsid w:val="00D62F20"/>
    <w:rsid w:val="00D63918"/>
    <w:rsid w:val="00D63D89"/>
    <w:rsid w:val="00D64A61"/>
    <w:rsid w:val="00D66329"/>
    <w:rsid w:val="00D66CC5"/>
    <w:rsid w:val="00D67529"/>
    <w:rsid w:val="00D67AA8"/>
    <w:rsid w:val="00D67C6E"/>
    <w:rsid w:val="00D67E1B"/>
    <w:rsid w:val="00D70BA2"/>
    <w:rsid w:val="00D70F82"/>
    <w:rsid w:val="00D719F9"/>
    <w:rsid w:val="00D71E1C"/>
    <w:rsid w:val="00D723B6"/>
    <w:rsid w:val="00D726A2"/>
    <w:rsid w:val="00D72838"/>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2A55"/>
    <w:rsid w:val="00D92CF3"/>
    <w:rsid w:val="00D93EE4"/>
    <w:rsid w:val="00D95D59"/>
    <w:rsid w:val="00D97A57"/>
    <w:rsid w:val="00DA08D2"/>
    <w:rsid w:val="00DA0BD0"/>
    <w:rsid w:val="00DA15B9"/>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4A9"/>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2270"/>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083"/>
    <w:rsid w:val="00E5638E"/>
    <w:rsid w:val="00E564C1"/>
    <w:rsid w:val="00E566D0"/>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11"/>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B7681"/>
    <w:rsid w:val="00EC14AD"/>
    <w:rsid w:val="00EC1E66"/>
    <w:rsid w:val="00EC2830"/>
    <w:rsid w:val="00EC2BCF"/>
    <w:rsid w:val="00EC2F4F"/>
    <w:rsid w:val="00EC372B"/>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3FE7"/>
    <w:rsid w:val="00ED42AF"/>
    <w:rsid w:val="00ED4617"/>
    <w:rsid w:val="00ED4AE4"/>
    <w:rsid w:val="00ED58B4"/>
    <w:rsid w:val="00ED5A09"/>
    <w:rsid w:val="00ED7867"/>
    <w:rsid w:val="00ED7FD2"/>
    <w:rsid w:val="00EE1D78"/>
    <w:rsid w:val="00EE1EAB"/>
    <w:rsid w:val="00EE3434"/>
    <w:rsid w:val="00EE3DCA"/>
    <w:rsid w:val="00EE5524"/>
    <w:rsid w:val="00EE687E"/>
    <w:rsid w:val="00EE6C23"/>
    <w:rsid w:val="00EE6D2E"/>
    <w:rsid w:val="00EE7552"/>
    <w:rsid w:val="00EE7CC5"/>
    <w:rsid w:val="00EF0853"/>
    <w:rsid w:val="00EF16CF"/>
    <w:rsid w:val="00EF1A0D"/>
    <w:rsid w:val="00EF1D51"/>
    <w:rsid w:val="00EF2B76"/>
    <w:rsid w:val="00EF3EF9"/>
    <w:rsid w:val="00EF3FBD"/>
    <w:rsid w:val="00EF411E"/>
    <w:rsid w:val="00EF4527"/>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21CD"/>
    <w:rsid w:val="00F23658"/>
    <w:rsid w:val="00F245AB"/>
    <w:rsid w:val="00F245EA"/>
    <w:rsid w:val="00F24769"/>
    <w:rsid w:val="00F248A0"/>
    <w:rsid w:val="00F26500"/>
    <w:rsid w:val="00F26594"/>
    <w:rsid w:val="00F267CF"/>
    <w:rsid w:val="00F27EA5"/>
    <w:rsid w:val="00F30849"/>
    <w:rsid w:val="00F30E46"/>
    <w:rsid w:val="00F30E71"/>
    <w:rsid w:val="00F31119"/>
    <w:rsid w:val="00F329EB"/>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56A07"/>
    <w:rsid w:val="00F601B6"/>
    <w:rsid w:val="00F6032C"/>
    <w:rsid w:val="00F61161"/>
    <w:rsid w:val="00F61327"/>
    <w:rsid w:val="00F61631"/>
    <w:rsid w:val="00F61637"/>
    <w:rsid w:val="00F622D9"/>
    <w:rsid w:val="00F62F26"/>
    <w:rsid w:val="00F6406A"/>
    <w:rsid w:val="00F64DF5"/>
    <w:rsid w:val="00F65288"/>
    <w:rsid w:val="00F65700"/>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96421"/>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047"/>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77265466">
      <w:bodyDiv w:val="1"/>
      <w:marLeft w:val="0"/>
      <w:marRight w:val="0"/>
      <w:marTop w:val="0"/>
      <w:marBottom w:val="0"/>
      <w:divBdr>
        <w:top w:val="none" w:sz="0" w:space="0" w:color="auto"/>
        <w:left w:val="none" w:sz="0" w:space="0" w:color="auto"/>
        <w:bottom w:val="none" w:sz="0" w:space="0" w:color="auto"/>
        <w:right w:val="none" w:sz="0" w:space="0" w:color="auto"/>
      </w:divBdr>
      <w:divsChild>
        <w:div w:id="389381268">
          <w:marLeft w:val="0"/>
          <w:marRight w:val="0"/>
          <w:marTop w:val="0"/>
          <w:marBottom w:val="0"/>
          <w:divBdr>
            <w:top w:val="none" w:sz="0" w:space="0" w:color="auto"/>
            <w:left w:val="none" w:sz="0" w:space="0" w:color="auto"/>
            <w:bottom w:val="none" w:sz="0" w:space="0" w:color="auto"/>
            <w:right w:val="none" w:sz="0" w:space="0" w:color="auto"/>
          </w:divBdr>
          <w:divsChild>
            <w:div w:id="429550175">
              <w:marLeft w:val="0"/>
              <w:marRight w:val="0"/>
              <w:marTop w:val="0"/>
              <w:marBottom w:val="0"/>
              <w:divBdr>
                <w:top w:val="none" w:sz="0" w:space="0" w:color="auto"/>
                <w:left w:val="none" w:sz="0" w:space="0" w:color="auto"/>
                <w:bottom w:val="none" w:sz="0" w:space="0" w:color="auto"/>
                <w:right w:val="none" w:sz="0" w:space="0" w:color="auto"/>
              </w:divBdr>
              <w:divsChild>
                <w:div w:id="866406760">
                  <w:marLeft w:val="0"/>
                  <w:marRight w:val="0"/>
                  <w:marTop w:val="0"/>
                  <w:marBottom w:val="0"/>
                  <w:divBdr>
                    <w:top w:val="none" w:sz="0" w:space="0" w:color="auto"/>
                    <w:left w:val="none" w:sz="0" w:space="0" w:color="auto"/>
                    <w:bottom w:val="none" w:sz="0" w:space="0" w:color="auto"/>
                    <w:right w:val="none" w:sz="0" w:space="0" w:color="auto"/>
                  </w:divBdr>
                </w:div>
              </w:divsChild>
            </w:div>
            <w:div w:id="90519116">
              <w:marLeft w:val="0"/>
              <w:marRight w:val="0"/>
              <w:marTop w:val="0"/>
              <w:marBottom w:val="0"/>
              <w:divBdr>
                <w:top w:val="none" w:sz="0" w:space="0" w:color="auto"/>
                <w:left w:val="none" w:sz="0" w:space="0" w:color="auto"/>
                <w:bottom w:val="none" w:sz="0" w:space="0" w:color="auto"/>
                <w:right w:val="none" w:sz="0" w:space="0" w:color="auto"/>
              </w:divBdr>
              <w:divsChild>
                <w:div w:id="1833520320">
                  <w:marLeft w:val="0"/>
                  <w:marRight w:val="0"/>
                  <w:marTop w:val="0"/>
                  <w:marBottom w:val="0"/>
                  <w:divBdr>
                    <w:top w:val="none" w:sz="0" w:space="0" w:color="auto"/>
                    <w:left w:val="none" w:sz="0" w:space="0" w:color="auto"/>
                    <w:bottom w:val="none" w:sz="0" w:space="0" w:color="auto"/>
                    <w:right w:val="none" w:sz="0" w:space="0" w:color="auto"/>
                  </w:divBdr>
                </w:div>
                <w:div w:id="19072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lnd.it"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5marche@lnd.i"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yperlink" Target="mailto:c5marche@pec.figcmarche.it" TargetMode="External"/><Relationship Id="rId10" Type="http://schemas.openxmlformats.org/officeDocument/2006/relationships/hyperlink" Target="mailto:c5marche@lnd.i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rlnd.marche01@figc.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110</TotalTime>
  <Pages>6</Pages>
  <Words>1571</Words>
  <Characters>8957</Characters>
  <Application>Microsoft Office Word</Application>
  <DocSecurity>0</DocSecurity>
  <Lines>74</Lines>
  <Paragraphs>21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10507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7</cp:revision>
  <cp:lastPrinted>2022-01-29T09:43:00Z</cp:lastPrinted>
  <dcterms:created xsi:type="dcterms:W3CDTF">2022-03-25T10:15:00Z</dcterms:created>
  <dcterms:modified xsi:type="dcterms:W3CDTF">2022-03-25T12:33:00Z</dcterms:modified>
</cp:coreProperties>
</file>