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719A68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520DF">
              <w:rPr>
                <w:rFonts w:ascii="Arial" w:hAnsi="Arial" w:cs="Arial"/>
                <w:color w:val="002060"/>
                <w:sz w:val="40"/>
                <w:szCs w:val="40"/>
              </w:rPr>
              <w:t>86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520DF">
              <w:rPr>
                <w:rFonts w:ascii="Arial" w:hAnsi="Arial" w:cs="Arial"/>
                <w:color w:val="002060"/>
                <w:sz w:val="40"/>
                <w:szCs w:val="40"/>
              </w:rPr>
              <w:t>26</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AC00BC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112EDB38" w14:textId="207E5956" w:rsidR="00AC19D9" w:rsidRPr="002419EA" w:rsidRDefault="00F306F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4D9CAD43" w14:textId="68DF8AF7" w:rsidR="00AC19D9" w:rsidRPr="002419EA" w:rsidRDefault="00F306F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0EAFCCD8" w14:textId="1E22727D" w:rsidR="00AC19D9" w:rsidRPr="002419EA" w:rsidRDefault="00F306F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0952245B" w14:textId="337FFAE7" w:rsidR="00AC19D9" w:rsidRPr="002419EA" w:rsidRDefault="00F306F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Default="00E86F11" w:rsidP="008D47EC">
      <w:pPr>
        <w:pStyle w:val="p1"/>
        <w:rPr>
          <w:rStyle w:val="s1"/>
          <w:rFonts w:ascii="Arial" w:hAnsi="Arial" w:cs="Arial"/>
          <w:b/>
          <w:bCs/>
          <w:color w:val="002060"/>
        </w:rPr>
      </w:pPr>
    </w:p>
    <w:p w14:paraId="60816F2F" w14:textId="77777777" w:rsidR="00E86F11" w:rsidRDefault="00E86F11" w:rsidP="008D47EC">
      <w:pPr>
        <w:pStyle w:val="p1"/>
        <w:rPr>
          <w:rStyle w:val="s1"/>
          <w:rFonts w:ascii="Arial" w:hAnsi="Arial" w:cs="Arial"/>
          <w:b/>
          <w:bCs/>
          <w:color w:val="002060"/>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2DB44876" w14:textId="77777777" w:rsidR="00A520DF" w:rsidRPr="00BC7F50" w:rsidRDefault="00A520DF" w:rsidP="00A520DF">
      <w:pPr>
        <w:pStyle w:val="titolocampionato0"/>
        <w:shd w:val="clear" w:color="auto" w:fill="CCCCCC"/>
        <w:spacing w:before="80" w:after="40"/>
        <w:rPr>
          <w:color w:val="002060"/>
        </w:rPr>
      </w:pPr>
      <w:r w:rsidRPr="00BC7F50">
        <w:rPr>
          <w:color w:val="002060"/>
        </w:rPr>
        <w:t>CALCIO A CINQUE SERIE C1</w:t>
      </w:r>
    </w:p>
    <w:p w14:paraId="784CA53D" w14:textId="77777777" w:rsidR="00A520DF" w:rsidRPr="00BC7F50" w:rsidRDefault="00A520DF" w:rsidP="00A520DF">
      <w:pPr>
        <w:pStyle w:val="titoloprinc0"/>
        <w:rPr>
          <w:color w:val="002060"/>
        </w:rPr>
      </w:pPr>
      <w:r w:rsidRPr="00BC7F50">
        <w:rPr>
          <w:color w:val="002060"/>
        </w:rPr>
        <w:t>RISULTATI</w:t>
      </w:r>
    </w:p>
    <w:p w14:paraId="2F6C1537" w14:textId="77777777" w:rsidR="00A520DF" w:rsidRPr="00BC7F50" w:rsidRDefault="00A520DF" w:rsidP="00A520DF">
      <w:pPr>
        <w:pStyle w:val="breakline"/>
        <w:rPr>
          <w:color w:val="002060"/>
        </w:rPr>
      </w:pPr>
    </w:p>
    <w:p w14:paraId="6076A2CA" w14:textId="77777777" w:rsidR="00A520DF" w:rsidRPr="00BC7F50" w:rsidRDefault="00A520DF" w:rsidP="00A520DF">
      <w:pPr>
        <w:pStyle w:val="sottotitolocampionato10"/>
        <w:rPr>
          <w:color w:val="002060"/>
        </w:rPr>
      </w:pPr>
      <w:r w:rsidRPr="00BC7F50">
        <w:rPr>
          <w:color w:val="002060"/>
        </w:rPr>
        <w:t>RISULTATI UFFICIALI GARE DEL 25/03/2022</w:t>
      </w:r>
    </w:p>
    <w:p w14:paraId="425007FC" w14:textId="77777777" w:rsidR="00A520DF" w:rsidRPr="0043649C" w:rsidRDefault="00A520DF" w:rsidP="0043649C">
      <w:pPr>
        <w:pStyle w:val="sottotitolocampionato20"/>
        <w:spacing w:before="0" w:beforeAutospacing="0" w:after="0" w:afterAutospacing="0"/>
        <w:rPr>
          <w:rFonts w:ascii="Arial" w:hAnsi="Arial" w:cs="Arial"/>
          <w:color w:val="002060"/>
          <w:sz w:val="20"/>
          <w:szCs w:val="20"/>
        </w:rPr>
      </w:pPr>
      <w:r w:rsidRPr="0043649C">
        <w:rPr>
          <w:rFonts w:ascii="Arial" w:hAnsi="Arial" w:cs="Arial"/>
          <w:color w:val="002060"/>
          <w:sz w:val="20"/>
          <w:szCs w:val="20"/>
        </w:rPr>
        <w:t>Si trascrivono qui di seguito i risultati ufficiali delle gare disputate</w:t>
      </w:r>
    </w:p>
    <w:p w14:paraId="134F17E8" w14:textId="77777777" w:rsidR="00A520DF" w:rsidRPr="00BC7F50" w:rsidRDefault="00A520DF" w:rsidP="00A520D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20DF" w:rsidRPr="00BC7F50" w14:paraId="5C5D1C6D" w14:textId="77777777" w:rsidTr="009560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20DF" w:rsidRPr="00BC7F50" w14:paraId="3C2659A9" w14:textId="77777777" w:rsidTr="009560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4CC16" w14:textId="77777777" w:rsidR="00A520DF" w:rsidRPr="00BC7F50" w:rsidRDefault="00A520DF" w:rsidP="009560D3">
                  <w:pPr>
                    <w:pStyle w:val="headertabella0"/>
                    <w:rPr>
                      <w:color w:val="002060"/>
                    </w:rPr>
                  </w:pPr>
                  <w:r w:rsidRPr="00BC7F50">
                    <w:rPr>
                      <w:color w:val="002060"/>
                    </w:rPr>
                    <w:t>GIRONE A - 11 Giornata - R</w:t>
                  </w:r>
                </w:p>
              </w:tc>
            </w:tr>
            <w:tr w:rsidR="00A520DF" w:rsidRPr="00BC7F50" w14:paraId="67EC6F71" w14:textId="77777777" w:rsidTr="009560D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4A70ED" w14:textId="77777777" w:rsidR="00A520DF" w:rsidRPr="00BC7F50" w:rsidRDefault="00A520DF" w:rsidP="009560D3">
                  <w:pPr>
                    <w:pStyle w:val="rowtabella0"/>
                    <w:rPr>
                      <w:color w:val="002060"/>
                    </w:rPr>
                  </w:pPr>
                  <w:r w:rsidRPr="00BC7F50">
                    <w:rPr>
                      <w:color w:val="002060"/>
                    </w:rPr>
                    <w:t xml:space="preserve">AUDAX 1970 </w:t>
                  </w:r>
                  <w:proofErr w:type="gramStart"/>
                  <w:r w:rsidRPr="00BC7F50">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B0759" w14:textId="77777777" w:rsidR="00A520DF" w:rsidRPr="00BC7F50" w:rsidRDefault="00A520DF" w:rsidP="009560D3">
                  <w:pPr>
                    <w:pStyle w:val="rowtabella0"/>
                    <w:rPr>
                      <w:color w:val="002060"/>
                    </w:rPr>
                  </w:pPr>
                  <w:r w:rsidRPr="00BC7F50">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58D3E" w14:textId="77777777" w:rsidR="00A520DF" w:rsidRPr="00BC7F50" w:rsidRDefault="00A520DF" w:rsidP="009560D3">
                  <w:pPr>
                    <w:pStyle w:val="rowtabella0"/>
                    <w:jc w:val="center"/>
                    <w:rPr>
                      <w:color w:val="002060"/>
                    </w:rPr>
                  </w:pPr>
                  <w:r w:rsidRPr="00BC7F50">
                    <w:rPr>
                      <w:color w:val="002060"/>
                    </w:rPr>
                    <w:t>4 - 7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F847EE" w14:textId="77777777" w:rsidR="00A520DF" w:rsidRPr="00BC7F50" w:rsidRDefault="00A520DF" w:rsidP="009560D3">
                  <w:pPr>
                    <w:pStyle w:val="rowtabella0"/>
                    <w:jc w:val="center"/>
                    <w:rPr>
                      <w:color w:val="002060"/>
                    </w:rPr>
                  </w:pPr>
                  <w:r w:rsidRPr="00BC7F50">
                    <w:rPr>
                      <w:color w:val="002060"/>
                    </w:rPr>
                    <w:t> </w:t>
                  </w:r>
                </w:p>
              </w:tc>
            </w:tr>
          </w:tbl>
          <w:p w14:paraId="747C3729" w14:textId="77777777" w:rsidR="00A520DF" w:rsidRPr="00BC7F50" w:rsidRDefault="00A520DF" w:rsidP="009560D3">
            <w:pPr>
              <w:rPr>
                <w:color w:val="002060"/>
              </w:rPr>
            </w:pPr>
          </w:p>
        </w:tc>
      </w:tr>
    </w:tbl>
    <w:p w14:paraId="7B18573D" w14:textId="77777777" w:rsidR="00A520DF" w:rsidRPr="00BC7F50" w:rsidRDefault="00A520DF" w:rsidP="00A520DF">
      <w:pPr>
        <w:pStyle w:val="breakline"/>
        <w:rPr>
          <w:rFonts w:eastAsiaTheme="minorEastAsia"/>
          <w:color w:val="002060"/>
        </w:rPr>
      </w:pPr>
    </w:p>
    <w:p w14:paraId="6FD7B099" w14:textId="77777777" w:rsidR="00A520DF" w:rsidRPr="00BC7F50" w:rsidRDefault="00A520DF" w:rsidP="00A520DF">
      <w:pPr>
        <w:pStyle w:val="breakline"/>
        <w:rPr>
          <w:color w:val="002060"/>
        </w:rPr>
      </w:pPr>
    </w:p>
    <w:p w14:paraId="409EDE16" w14:textId="77777777" w:rsidR="00A520DF" w:rsidRPr="00BC7F50" w:rsidRDefault="00A520DF" w:rsidP="00A520DF">
      <w:pPr>
        <w:pStyle w:val="titoloprinc0"/>
        <w:rPr>
          <w:color w:val="002060"/>
        </w:rPr>
      </w:pPr>
      <w:r w:rsidRPr="00BC7F50">
        <w:rPr>
          <w:color w:val="002060"/>
        </w:rPr>
        <w:t>GIUDICE SPORTIVO</w:t>
      </w:r>
    </w:p>
    <w:p w14:paraId="29BAB940" w14:textId="77777777" w:rsidR="00A520DF" w:rsidRPr="00BC7F50" w:rsidRDefault="00A520DF" w:rsidP="00A520DF">
      <w:pPr>
        <w:pStyle w:val="diffida"/>
        <w:rPr>
          <w:color w:val="002060"/>
        </w:rPr>
      </w:pPr>
      <w:r w:rsidRPr="00BC7F50">
        <w:rPr>
          <w:color w:val="002060"/>
        </w:rPr>
        <w:t>Il Sostituto Giudice Sportivo Avv. Federica Sorrentino, nella seduta del 26/03/2022 ha adottato le decisioni che di seguito integralmente si riportano:</w:t>
      </w:r>
    </w:p>
    <w:p w14:paraId="7B619C1F" w14:textId="77777777" w:rsidR="00A520DF" w:rsidRPr="00BC7F50" w:rsidRDefault="00A520DF" w:rsidP="00A520DF">
      <w:pPr>
        <w:pStyle w:val="titolo10"/>
        <w:rPr>
          <w:color w:val="002060"/>
        </w:rPr>
      </w:pPr>
      <w:r w:rsidRPr="00BC7F50">
        <w:rPr>
          <w:color w:val="002060"/>
        </w:rPr>
        <w:t xml:space="preserve">GARE DEL 25/ 3/2022 </w:t>
      </w:r>
    </w:p>
    <w:p w14:paraId="6AAF433A" w14:textId="77777777" w:rsidR="00A520DF" w:rsidRPr="00BC7F50" w:rsidRDefault="00A520DF" w:rsidP="00A520DF">
      <w:pPr>
        <w:pStyle w:val="titolo7a"/>
        <w:rPr>
          <w:color w:val="002060"/>
        </w:rPr>
      </w:pPr>
      <w:r w:rsidRPr="00BC7F50">
        <w:rPr>
          <w:color w:val="002060"/>
        </w:rPr>
        <w:t xml:space="preserve">PROVVEDIMENTI DISCIPLINARI </w:t>
      </w:r>
    </w:p>
    <w:p w14:paraId="60B2EC8C" w14:textId="77777777" w:rsidR="00A520DF" w:rsidRPr="00BC7F50" w:rsidRDefault="00A520DF" w:rsidP="00A520DF">
      <w:pPr>
        <w:pStyle w:val="titolo7b0"/>
        <w:rPr>
          <w:color w:val="002060"/>
        </w:rPr>
      </w:pPr>
      <w:r w:rsidRPr="00BC7F50">
        <w:rPr>
          <w:color w:val="002060"/>
        </w:rPr>
        <w:t xml:space="preserve">In base alle risultanze degli atti ufficiali sono state deliberate le seguenti sanzioni disciplinari. </w:t>
      </w:r>
    </w:p>
    <w:p w14:paraId="4B29A6F4" w14:textId="77777777" w:rsidR="00A520DF" w:rsidRPr="00BC7F50" w:rsidRDefault="00A520DF" w:rsidP="00A520DF">
      <w:pPr>
        <w:pStyle w:val="titolo30"/>
        <w:rPr>
          <w:color w:val="002060"/>
        </w:rPr>
      </w:pPr>
      <w:r w:rsidRPr="00BC7F50">
        <w:rPr>
          <w:color w:val="002060"/>
        </w:rPr>
        <w:t xml:space="preserve">SOCIETA' </w:t>
      </w:r>
    </w:p>
    <w:p w14:paraId="17F6AE4B" w14:textId="77777777" w:rsidR="00A520DF" w:rsidRPr="00BC7F50" w:rsidRDefault="00A520DF" w:rsidP="00A520DF">
      <w:pPr>
        <w:pStyle w:val="titolo20"/>
        <w:rPr>
          <w:color w:val="002060"/>
        </w:rPr>
      </w:pPr>
      <w:r w:rsidRPr="00BC7F50">
        <w:rPr>
          <w:color w:val="002060"/>
        </w:rPr>
        <w:t xml:space="preserve">AMMENDA </w:t>
      </w:r>
    </w:p>
    <w:p w14:paraId="6D8929F1" w14:textId="77777777" w:rsidR="00A520DF" w:rsidRPr="00BC7F50" w:rsidRDefault="00A520DF" w:rsidP="00A520DF">
      <w:pPr>
        <w:pStyle w:val="diffida"/>
        <w:spacing w:before="80" w:beforeAutospacing="0" w:after="40" w:afterAutospacing="0"/>
        <w:jc w:val="left"/>
        <w:rPr>
          <w:color w:val="002060"/>
        </w:rPr>
      </w:pPr>
      <w:r w:rsidRPr="00BC7F50">
        <w:rPr>
          <w:color w:val="002060"/>
        </w:rPr>
        <w:t xml:space="preserve">Euro 100,00 AUDAX 1970 </w:t>
      </w:r>
      <w:proofErr w:type="gramStart"/>
      <w:r w:rsidRPr="00BC7F50">
        <w:rPr>
          <w:color w:val="002060"/>
        </w:rPr>
        <w:t>S.ANGELO</w:t>
      </w:r>
      <w:proofErr w:type="gramEnd"/>
      <w:r w:rsidRPr="00BC7F50">
        <w:rPr>
          <w:color w:val="002060"/>
        </w:rPr>
        <w:t xml:space="preserve"> </w:t>
      </w:r>
      <w:r w:rsidRPr="00BC7F50">
        <w:rPr>
          <w:color w:val="002060"/>
        </w:rPr>
        <w:br/>
        <w:t xml:space="preserve">per aver permesso a persone non in distinta di sostare negli spazi davanti agli spogliatoi. </w:t>
      </w:r>
    </w:p>
    <w:p w14:paraId="421AF351" w14:textId="77777777" w:rsidR="00A520DF" w:rsidRPr="00BC7F50" w:rsidRDefault="00A520DF" w:rsidP="00A520DF">
      <w:pPr>
        <w:pStyle w:val="diffida"/>
        <w:spacing w:before="80" w:beforeAutospacing="0" w:after="40" w:afterAutospacing="0"/>
        <w:jc w:val="left"/>
        <w:rPr>
          <w:color w:val="002060"/>
        </w:rPr>
      </w:pPr>
      <w:r w:rsidRPr="00BC7F50">
        <w:rPr>
          <w:color w:val="002060"/>
        </w:rPr>
        <w:br/>
        <w:t xml:space="preserve">Euro 50,00 AUDAX 1970 </w:t>
      </w:r>
      <w:proofErr w:type="gramStart"/>
      <w:r w:rsidRPr="00BC7F50">
        <w:rPr>
          <w:color w:val="002060"/>
        </w:rPr>
        <w:t>S.ANGELO</w:t>
      </w:r>
      <w:proofErr w:type="gramEnd"/>
      <w:r w:rsidRPr="00BC7F50">
        <w:rPr>
          <w:color w:val="002060"/>
        </w:rPr>
        <w:t xml:space="preserve"> </w:t>
      </w:r>
      <w:r w:rsidRPr="00BC7F50">
        <w:rPr>
          <w:color w:val="002060"/>
        </w:rPr>
        <w:br/>
        <w:t xml:space="preserve">per mancanza di acqua calda nello spogliatoio dell'arbitro. </w:t>
      </w:r>
    </w:p>
    <w:p w14:paraId="1EF55281" w14:textId="77777777" w:rsidR="00A520DF" w:rsidRPr="00BC7F50" w:rsidRDefault="00A520DF" w:rsidP="00A520DF">
      <w:pPr>
        <w:pStyle w:val="titolo30"/>
        <w:rPr>
          <w:color w:val="002060"/>
        </w:rPr>
      </w:pPr>
      <w:r w:rsidRPr="00BC7F50">
        <w:rPr>
          <w:color w:val="002060"/>
        </w:rPr>
        <w:t xml:space="preserve">DIRIGENTI </w:t>
      </w:r>
    </w:p>
    <w:p w14:paraId="446ADDCE" w14:textId="77777777" w:rsidR="00A520DF" w:rsidRPr="00BC7F50" w:rsidRDefault="00A520DF" w:rsidP="00A520DF">
      <w:pPr>
        <w:pStyle w:val="titolo20"/>
        <w:rPr>
          <w:color w:val="002060"/>
        </w:rPr>
      </w:pPr>
      <w:r w:rsidRPr="00BC7F50">
        <w:rPr>
          <w:color w:val="002060"/>
        </w:rPr>
        <w:t xml:space="preserve">INIBIZIONE A SVOLGERE OGNI ATTIVITA' FINO AL 4/ 5/2022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20DF" w:rsidRPr="00BC7F50" w14:paraId="3E088444" w14:textId="77777777" w:rsidTr="009560D3">
        <w:tc>
          <w:tcPr>
            <w:tcW w:w="2200" w:type="dxa"/>
            <w:tcMar>
              <w:top w:w="20" w:type="dxa"/>
              <w:left w:w="20" w:type="dxa"/>
              <w:bottom w:w="20" w:type="dxa"/>
              <w:right w:w="20" w:type="dxa"/>
            </w:tcMar>
            <w:vAlign w:val="center"/>
            <w:hideMark/>
          </w:tcPr>
          <w:p w14:paraId="52CBF17D" w14:textId="77777777" w:rsidR="00A520DF" w:rsidRPr="00BC7F50" w:rsidRDefault="00A520DF" w:rsidP="009560D3">
            <w:pPr>
              <w:pStyle w:val="movimento"/>
              <w:rPr>
                <w:color w:val="002060"/>
              </w:rPr>
            </w:pPr>
            <w:r w:rsidRPr="00BC7F50">
              <w:rPr>
                <w:color w:val="002060"/>
              </w:rPr>
              <w:t>GREGORINI DAVIDE</w:t>
            </w:r>
          </w:p>
        </w:tc>
        <w:tc>
          <w:tcPr>
            <w:tcW w:w="2200" w:type="dxa"/>
            <w:tcMar>
              <w:top w:w="20" w:type="dxa"/>
              <w:left w:w="20" w:type="dxa"/>
              <w:bottom w:w="20" w:type="dxa"/>
              <w:right w:w="20" w:type="dxa"/>
            </w:tcMar>
            <w:vAlign w:val="center"/>
            <w:hideMark/>
          </w:tcPr>
          <w:p w14:paraId="74FC3773" w14:textId="77777777" w:rsidR="00A520DF" w:rsidRPr="00BC7F50" w:rsidRDefault="00A520DF" w:rsidP="009560D3">
            <w:pPr>
              <w:pStyle w:val="movimento2"/>
              <w:rPr>
                <w:color w:val="002060"/>
              </w:rPr>
            </w:pPr>
            <w:r w:rsidRPr="00BC7F50">
              <w:rPr>
                <w:color w:val="002060"/>
              </w:rPr>
              <w:t xml:space="preserve">(AUDAX 1970 </w:t>
            </w:r>
            <w:proofErr w:type="gramStart"/>
            <w:r w:rsidRPr="00BC7F50">
              <w:rPr>
                <w:color w:val="002060"/>
              </w:rPr>
              <w:t>S.ANGELO</w:t>
            </w:r>
            <w:proofErr w:type="gramEnd"/>
            <w:r w:rsidRPr="00BC7F50">
              <w:rPr>
                <w:color w:val="002060"/>
              </w:rPr>
              <w:t xml:space="preserve">) </w:t>
            </w:r>
          </w:p>
        </w:tc>
        <w:tc>
          <w:tcPr>
            <w:tcW w:w="800" w:type="dxa"/>
            <w:tcMar>
              <w:top w:w="20" w:type="dxa"/>
              <w:left w:w="20" w:type="dxa"/>
              <w:bottom w:w="20" w:type="dxa"/>
              <w:right w:w="20" w:type="dxa"/>
            </w:tcMar>
            <w:vAlign w:val="center"/>
            <w:hideMark/>
          </w:tcPr>
          <w:p w14:paraId="0AE83E54"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0AABC043"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79FB701A" w14:textId="77777777" w:rsidR="00A520DF" w:rsidRPr="00BC7F50" w:rsidRDefault="00A520DF" w:rsidP="009560D3">
            <w:pPr>
              <w:pStyle w:val="movimento2"/>
              <w:rPr>
                <w:color w:val="002060"/>
              </w:rPr>
            </w:pPr>
            <w:r w:rsidRPr="00BC7F50">
              <w:rPr>
                <w:color w:val="002060"/>
              </w:rPr>
              <w:t> </w:t>
            </w:r>
          </w:p>
        </w:tc>
      </w:tr>
    </w:tbl>
    <w:p w14:paraId="67C6F10E" w14:textId="6E8D1E8D" w:rsidR="00A520DF" w:rsidRPr="00BC7F50" w:rsidRDefault="00A520DF" w:rsidP="00A520DF">
      <w:pPr>
        <w:pStyle w:val="diffida"/>
        <w:spacing w:before="80" w:beforeAutospacing="0" w:after="40" w:afterAutospacing="0"/>
        <w:jc w:val="left"/>
        <w:rPr>
          <w:rFonts w:eastAsiaTheme="minorEastAsia"/>
          <w:color w:val="002060"/>
        </w:rPr>
      </w:pPr>
      <w:r w:rsidRPr="00BC7F50">
        <w:rPr>
          <w:color w:val="002060"/>
        </w:rPr>
        <w:t>allontanato per proteste, dagli spalti proferiva parole offensive nei confronti della terna arbitrale. Lo stesso, inoltre, aspettava gli arbitri con fare minaccioso davanti alla porta degli spogliatoi al fine di impedirne l'ingresso e per reiterare il comportamento offensivo e minaccioso gi</w:t>
      </w:r>
      <w:r w:rsidR="0043649C">
        <w:rPr>
          <w:color w:val="002060"/>
        </w:rPr>
        <w:t>à</w:t>
      </w:r>
      <w:r w:rsidRPr="00BC7F50">
        <w:rPr>
          <w:color w:val="002060"/>
        </w:rPr>
        <w:t xml:space="preserve"> in precedenza tenuto, coadiuvato da altre persone non in distinta. </w:t>
      </w:r>
    </w:p>
    <w:p w14:paraId="561A8372" w14:textId="77777777" w:rsidR="00A520DF" w:rsidRPr="00BC7F50" w:rsidRDefault="00A520DF" w:rsidP="00A520DF">
      <w:pPr>
        <w:pStyle w:val="titolo30"/>
        <w:rPr>
          <w:color w:val="002060"/>
        </w:rPr>
      </w:pPr>
      <w:r w:rsidRPr="00BC7F50">
        <w:rPr>
          <w:color w:val="002060"/>
        </w:rPr>
        <w:t xml:space="preserve">CALCIATORI ESPULSI </w:t>
      </w:r>
    </w:p>
    <w:p w14:paraId="523192B1" w14:textId="77777777" w:rsidR="00A520DF" w:rsidRPr="00BC7F50" w:rsidRDefault="00A520DF" w:rsidP="00A520DF">
      <w:pPr>
        <w:pStyle w:val="titolo20"/>
        <w:rPr>
          <w:color w:val="002060"/>
        </w:rPr>
      </w:pPr>
      <w:r w:rsidRPr="00BC7F50">
        <w:rPr>
          <w:color w:val="002060"/>
        </w:rPr>
        <w:t xml:space="preserve">SQUALIFICA FINO AL 25/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20DF" w:rsidRPr="00BC7F50" w14:paraId="4AFA6E2E" w14:textId="77777777" w:rsidTr="009560D3">
        <w:tc>
          <w:tcPr>
            <w:tcW w:w="2200" w:type="dxa"/>
            <w:tcMar>
              <w:top w:w="20" w:type="dxa"/>
              <w:left w:w="20" w:type="dxa"/>
              <w:bottom w:w="20" w:type="dxa"/>
              <w:right w:w="20" w:type="dxa"/>
            </w:tcMar>
            <w:vAlign w:val="center"/>
            <w:hideMark/>
          </w:tcPr>
          <w:p w14:paraId="52D567D1" w14:textId="77777777" w:rsidR="00A520DF" w:rsidRPr="00BC7F50" w:rsidRDefault="00A520DF" w:rsidP="009560D3">
            <w:pPr>
              <w:pStyle w:val="movimento"/>
              <w:rPr>
                <w:color w:val="002060"/>
              </w:rPr>
            </w:pPr>
            <w:r w:rsidRPr="00BC7F50">
              <w:rPr>
                <w:color w:val="002060"/>
              </w:rPr>
              <w:t>BENIGNI MARCO</w:t>
            </w:r>
          </w:p>
        </w:tc>
        <w:tc>
          <w:tcPr>
            <w:tcW w:w="2200" w:type="dxa"/>
            <w:tcMar>
              <w:top w:w="20" w:type="dxa"/>
              <w:left w:w="20" w:type="dxa"/>
              <w:bottom w:w="20" w:type="dxa"/>
              <w:right w:w="20" w:type="dxa"/>
            </w:tcMar>
            <w:vAlign w:val="center"/>
            <w:hideMark/>
          </w:tcPr>
          <w:p w14:paraId="5FFC9CC2" w14:textId="77777777" w:rsidR="00A520DF" w:rsidRPr="00BC7F50" w:rsidRDefault="00A520DF" w:rsidP="009560D3">
            <w:pPr>
              <w:pStyle w:val="movimento2"/>
              <w:rPr>
                <w:color w:val="002060"/>
              </w:rPr>
            </w:pPr>
            <w:r w:rsidRPr="00BC7F50">
              <w:rPr>
                <w:color w:val="002060"/>
              </w:rPr>
              <w:t xml:space="preserve">(AUDAX 1970 </w:t>
            </w:r>
            <w:proofErr w:type="gramStart"/>
            <w:r w:rsidRPr="00BC7F50">
              <w:rPr>
                <w:color w:val="002060"/>
              </w:rPr>
              <w:t>S.ANGELO</w:t>
            </w:r>
            <w:proofErr w:type="gramEnd"/>
            <w:r w:rsidRPr="00BC7F50">
              <w:rPr>
                <w:color w:val="002060"/>
              </w:rPr>
              <w:t xml:space="preserve">) </w:t>
            </w:r>
          </w:p>
        </w:tc>
        <w:tc>
          <w:tcPr>
            <w:tcW w:w="800" w:type="dxa"/>
            <w:tcMar>
              <w:top w:w="20" w:type="dxa"/>
              <w:left w:w="20" w:type="dxa"/>
              <w:bottom w:w="20" w:type="dxa"/>
              <w:right w:w="20" w:type="dxa"/>
            </w:tcMar>
            <w:vAlign w:val="center"/>
            <w:hideMark/>
          </w:tcPr>
          <w:p w14:paraId="7916A487"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74B2B804"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074A5DBA" w14:textId="77777777" w:rsidR="00A520DF" w:rsidRPr="00BC7F50" w:rsidRDefault="00A520DF" w:rsidP="009560D3">
            <w:pPr>
              <w:pStyle w:val="movimento2"/>
              <w:rPr>
                <w:color w:val="002060"/>
              </w:rPr>
            </w:pPr>
            <w:r w:rsidRPr="00BC7F50">
              <w:rPr>
                <w:color w:val="002060"/>
              </w:rPr>
              <w:t> </w:t>
            </w:r>
          </w:p>
        </w:tc>
      </w:tr>
    </w:tbl>
    <w:p w14:paraId="0461AABD" w14:textId="36D9FA17" w:rsidR="00A520DF" w:rsidRPr="00BC7F50" w:rsidRDefault="00A520DF" w:rsidP="00A520DF">
      <w:pPr>
        <w:pStyle w:val="diffida"/>
        <w:spacing w:before="80" w:beforeAutospacing="0" w:after="40" w:afterAutospacing="0"/>
        <w:jc w:val="left"/>
        <w:rPr>
          <w:rFonts w:eastAsiaTheme="minorEastAsia"/>
          <w:color w:val="002060"/>
        </w:rPr>
      </w:pPr>
      <w:r w:rsidRPr="00BC7F50">
        <w:rPr>
          <w:color w:val="002060"/>
        </w:rPr>
        <w:t>espulso per somma di ammonizioni, alla notifica del provvedimento teneva un comportamento gravemente irriguardoso e minaccioso nei confronti degli arbitri. Il suddetto calciatore, inoltre, dopo aver lasciato il terreno di gioco, si sedeva sulle tribune reiterando tale comportamento non solo per tutta la durata del</w:t>
      </w:r>
      <w:r w:rsidR="0043649C">
        <w:rPr>
          <w:color w:val="002060"/>
        </w:rPr>
        <w:t>l</w:t>
      </w:r>
      <w:r w:rsidRPr="00BC7F50">
        <w:rPr>
          <w:color w:val="002060"/>
        </w:rPr>
        <w:t xml:space="preserve">a partita, ma anche dopo la conclusione della stessa. </w:t>
      </w:r>
    </w:p>
    <w:p w14:paraId="31DFC7D6" w14:textId="77777777" w:rsidR="00A520DF" w:rsidRPr="00BC7F50" w:rsidRDefault="00A520DF" w:rsidP="00A520DF">
      <w:pPr>
        <w:pStyle w:val="titolo20"/>
        <w:rPr>
          <w:color w:val="002060"/>
        </w:rPr>
      </w:pPr>
      <w:r w:rsidRPr="00BC7F5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20DF" w:rsidRPr="00BC7F50" w14:paraId="40B8BD24" w14:textId="77777777" w:rsidTr="009560D3">
        <w:tc>
          <w:tcPr>
            <w:tcW w:w="2200" w:type="dxa"/>
            <w:tcMar>
              <w:top w:w="20" w:type="dxa"/>
              <w:left w:w="20" w:type="dxa"/>
              <w:bottom w:w="20" w:type="dxa"/>
              <w:right w:w="20" w:type="dxa"/>
            </w:tcMar>
            <w:vAlign w:val="center"/>
            <w:hideMark/>
          </w:tcPr>
          <w:p w14:paraId="710238E7" w14:textId="77777777" w:rsidR="00A520DF" w:rsidRPr="00BC7F50" w:rsidRDefault="00A520DF" w:rsidP="009560D3">
            <w:pPr>
              <w:pStyle w:val="movimento"/>
              <w:rPr>
                <w:color w:val="002060"/>
              </w:rPr>
            </w:pPr>
            <w:r w:rsidRPr="00BC7F50">
              <w:rPr>
                <w:color w:val="002060"/>
              </w:rPr>
              <w:lastRenderedPageBreak/>
              <w:t>TOPPI SIMONE</w:t>
            </w:r>
          </w:p>
        </w:tc>
        <w:tc>
          <w:tcPr>
            <w:tcW w:w="2200" w:type="dxa"/>
            <w:tcMar>
              <w:top w:w="20" w:type="dxa"/>
              <w:left w:w="20" w:type="dxa"/>
              <w:bottom w:w="20" w:type="dxa"/>
              <w:right w:w="20" w:type="dxa"/>
            </w:tcMar>
            <w:vAlign w:val="center"/>
            <w:hideMark/>
          </w:tcPr>
          <w:p w14:paraId="7D4DDFCA" w14:textId="77777777" w:rsidR="00A520DF" w:rsidRPr="00BC7F50" w:rsidRDefault="00A520DF" w:rsidP="009560D3">
            <w:pPr>
              <w:pStyle w:val="movimento2"/>
              <w:rPr>
                <w:color w:val="002060"/>
              </w:rPr>
            </w:pPr>
            <w:r w:rsidRPr="00BC7F50">
              <w:rPr>
                <w:color w:val="002060"/>
              </w:rPr>
              <w:t xml:space="preserve">(AUDAX 1970 </w:t>
            </w:r>
            <w:proofErr w:type="gramStart"/>
            <w:r w:rsidRPr="00BC7F50">
              <w:rPr>
                <w:color w:val="002060"/>
              </w:rPr>
              <w:t>S.ANGELO</w:t>
            </w:r>
            <w:proofErr w:type="gramEnd"/>
            <w:r w:rsidRPr="00BC7F50">
              <w:rPr>
                <w:color w:val="002060"/>
              </w:rPr>
              <w:t xml:space="preserve">) </w:t>
            </w:r>
          </w:p>
        </w:tc>
        <w:tc>
          <w:tcPr>
            <w:tcW w:w="800" w:type="dxa"/>
            <w:tcMar>
              <w:top w:w="20" w:type="dxa"/>
              <w:left w:w="20" w:type="dxa"/>
              <w:bottom w:w="20" w:type="dxa"/>
              <w:right w:w="20" w:type="dxa"/>
            </w:tcMar>
            <w:vAlign w:val="center"/>
            <w:hideMark/>
          </w:tcPr>
          <w:p w14:paraId="2F8F3B8D"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24EC4ABE"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17FC2F8C" w14:textId="77777777" w:rsidR="00A520DF" w:rsidRPr="00BC7F50" w:rsidRDefault="00A520DF" w:rsidP="009560D3">
            <w:pPr>
              <w:pStyle w:val="movimento2"/>
              <w:rPr>
                <w:color w:val="002060"/>
              </w:rPr>
            </w:pPr>
            <w:r w:rsidRPr="00BC7F50">
              <w:rPr>
                <w:color w:val="002060"/>
              </w:rPr>
              <w:t> </w:t>
            </w:r>
          </w:p>
        </w:tc>
      </w:tr>
    </w:tbl>
    <w:p w14:paraId="0A3CD929" w14:textId="77777777" w:rsidR="00A520DF" w:rsidRPr="00BC7F50" w:rsidRDefault="00A520DF" w:rsidP="00A520DF">
      <w:pPr>
        <w:pStyle w:val="titolo30"/>
        <w:rPr>
          <w:rFonts w:eastAsiaTheme="minorEastAsia"/>
          <w:color w:val="002060"/>
        </w:rPr>
      </w:pPr>
      <w:r w:rsidRPr="00BC7F50">
        <w:rPr>
          <w:color w:val="002060"/>
        </w:rPr>
        <w:t xml:space="preserve">CALCIATORI NON ESPULSI </w:t>
      </w:r>
    </w:p>
    <w:p w14:paraId="5B63AD85" w14:textId="77777777" w:rsidR="00A520DF" w:rsidRPr="00BC7F50" w:rsidRDefault="00A520DF" w:rsidP="00A520DF">
      <w:pPr>
        <w:pStyle w:val="titolo20"/>
        <w:rPr>
          <w:color w:val="002060"/>
        </w:rPr>
      </w:pPr>
      <w:r w:rsidRPr="00BC7F5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20DF" w:rsidRPr="00BC7F50" w14:paraId="51F0A6D5" w14:textId="77777777" w:rsidTr="009560D3">
        <w:tc>
          <w:tcPr>
            <w:tcW w:w="2200" w:type="dxa"/>
            <w:tcMar>
              <w:top w:w="20" w:type="dxa"/>
              <w:left w:w="20" w:type="dxa"/>
              <w:bottom w:w="20" w:type="dxa"/>
              <w:right w:w="20" w:type="dxa"/>
            </w:tcMar>
            <w:vAlign w:val="center"/>
            <w:hideMark/>
          </w:tcPr>
          <w:p w14:paraId="1A04A6ED" w14:textId="77777777" w:rsidR="00A520DF" w:rsidRPr="00BC7F50" w:rsidRDefault="00A520DF" w:rsidP="009560D3">
            <w:pPr>
              <w:pStyle w:val="movimento"/>
              <w:rPr>
                <w:color w:val="002060"/>
              </w:rPr>
            </w:pPr>
            <w:r w:rsidRPr="00BC7F50">
              <w:rPr>
                <w:color w:val="002060"/>
              </w:rPr>
              <w:t>ARBUSTI NICHOLAS</w:t>
            </w:r>
          </w:p>
        </w:tc>
        <w:tc>
          <w:tcPr>
            <w:tcW w:w="2200" w:type="dxa"/>
            <w:tcMar>
              <w:top w:w="20" w:type="dxa"/>
              <w:left w:w="20" w:type="dxa"/>
              <w:bottom w:w="20" w:type="dxa"/>
              <w:right w:w="20" w:type="dxa"/>
            </w:tcMar>
            <w:vAlign w:val="center"/>
            <w:hideMark/>
          </w:tcPr>
          <w:p w14:paraId="3F84A33F" w14:textId="77777777" w:rsidR="00A520DF" w:rsidRPr="00BC7F50" w:rsidRDefault="00A520DF" w:rsidP="009560D3">
            <w:pPr>
              <w:pStyle w:val="movimento2"/>
              <w:rPr>
                <w:color w:val="002060"/>
              </w:rPr>
            </w:pPr>
            <w:r w:rsidRPr="00BC7F50">
              <w:rPr>
                <w:color w:val="002060"/>
              </w:rPr>
              <w:t xml:space="preserve">(FUTSAL MONTURANO) </w:t>
            </w:r>
          </w:p>
        </w:tc>
        <w:tc>
          <w:tcPr>
            <w:tcW w:w="800" w:type="dxa"/>
            <w:tcMar>
              <w:top w:w="20" w:type="dxa"/>
              <w:left w:w="20" w:type="dxa"/>
              <w:bottom w:w="20" w:type="dxa"/>
              <w:right w:w="20" w:type="dxa"/>
            </w:tcMar>
            <w:vAlign w:val="center"/>
            <w:hideMark/>
          </w:tcPr>
          <w:p w14:paraId="5E7776DC"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2817C0FF"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3253BFC5" w14:textId="77777777" w:rsidR="00A520DF" w:rsidRPr="00BC7F50" w:rsidRDefault="00A520DF" w:rsidP="009560D3">
            <w:pPr>
              <w:pStyle w:val="movimento2"/>
              <w:rPr>
                <w:color w:val="002060"/>
              </w:rPr>
            </w:pPr>
            <w:r w:rsidRPr="00BC7F50">
              <w:rPr>
                <w:color w:val="002060"/>
              </w:rPr>
              <w:t> </w:t>
            </w:r>
          </w:p>
        </w:tc>
      </w:tr>
    </w:tbl>
    <w:p w14:paraId="183D110C" w14:textId="77777777" w:rsidR="00A520DF" w:rsidRPr="00BC7F50" w:rsidRDefault="00A520DF" w:rsidP="00A520DF">
      <w:pPr>
        <w:pStyle w:val="titolo20"/>
        <w:rPr>
          <w:rFonts w:eastAsiaTheme="minorEastAsia"/>
          <w:color w:val="002060"/>
        </w:rPr>
      </w:pPr>
      <w:r w:rsidRPr="00BC7F5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20DF" w:rsidRPr="00BC7F50" w14:paraId="5425A44F" w14:textId="77777777" w:rsidTr="009560D3">
        <w:tc>
          <w:tcPr>
            <w:tcW w:w="2200" w:type="dxa"/>
            <w:tcMar>
              <w:top w:w="20" w:type="dxa"/>
              <w:left w:w="20" w:type="dxa"/>
              <w:bottom w:w="20" w:type="dxa"/>
              <w:right w:w="20" w:type="dxa"/>
            </w:tcMar>
            <w:vAlign w:val="center"/>
            <w:hideMark/>
          </w:tcPr>
          <w:p w14:paraId="79C3C0C3" w14:textId="77777777" w:rsidR="00A520DF" w:rsidRPr="00BC7F50" w:rsidRDefault="00A520DF" w:rsidP="009560D3">
            <w:pPr>
              <w:pStyle w:val="movimento"/>
              <w:rPr>
                <w:color w:val="002060"/>
              </w:rPr>
            </w:pPr>
            <w:r w:rsidRPr="00BC7F50">
              <w:rPr>
                <w:color w:val="002060"/>
              </w:rPr>
              <w:t>ANTRONACO JACOPO</w:t>
            </w:r>
          </w:p>
        </w:tc>
        <w:tc>
          <w:tcPr>
            <w:tcW w:w="2200" w:type="dxa"/>
            <w:tcMar>
              <w:top w:w="20" w:type="dxa"/>
              <w:left w:w="20" w:type="dxa"/>
              <w:bottom w:w="20" w:type="dxa"/>
              <w:right w:w="20" w:type="dxa"/>
            </w:tcMar>
            <w:vAlign w:val="center"/>
            <w:hideMark/>
          </w:tcPr>
          <w:p w14:paraId="65C6FD03" w14:textId="77777777" w:rsidR="00A520DF" w:rsidRPr="00BC7F50" w:rsidRDefault="00A520DF" w:rsidP="009560D3">
            <w:pPr>
              <w:pStyle w:val="movimento2"/>
              <w:rPr>
                <w:color w:val="002060"/>
              </w:rPr>
            </w:pPr>
            <w:r w:rsidRPr="00BC7F50">
              <w:rPr>
                <w:color w:val="002060"/>
              </w:rPr>
              <w:t xml:space="preserve">(AUDAX 1970 </w:t>
            </w:r>
            <w:proofErr w:type="gramStart"/>
            <w:r w:rsidRPr="00BC7F50">
              <w:rPr>
                <w:color w:val="002060"/>
              </w:rPr>
              <w:t>S.ANGELO</w:t>
            </w:r>
            <w:proofErr w:type="gramEnd"/>
            <w:r w:rsidRPr="00BC7F50">
              <w:rPr>
                <w:color w:val="002060"/>
              </w:rPr>
              <w:t xml:space="preserve">) </w:t>
            </w:r>
          </w:p>
        </w:tc>
        <w:tc>
          <w:tcPr>
            <w:tcW w:w="800" w:type="dxa"/>
            <w:tcMar>
              <w:top w:w="20" w:type="dxa"/>
              <w:left w:w="20" w:type="dxa"/>
              <w:bottom w:w="20" w:type="dxa"/>
              <w:right w:w="20" w:type="dxa"/>
            </w:tcMar>
            <w:vAlign w:val="center"/>
            <w:hideMark/>
          </w:tcPr>
          <w:p w14:paraId="1DE545D1"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7FB421B6"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3C7E4B90" w14:textId="77777777" w:rsidR="00A520DF" w:rsidRPr="00BC7F50" w:rsidRDefault="00A520DF" w:rsidP="009560D3">
            <w:pPr>
              <w:pStyle w:val="movimento2"/>
              <w:rPr>
                <w:color w:val="002060"/>
              </w:rPr>
            </w:pPr>
            <w:r w:rsidRPr="00BC7F50">
              <w:rPr>
                <w:color w:val="002060"/>
              </w:rPr>
              <w:t> </w:t>
            </w:r>
          </w:p>
        </w:tc>
      </w:tr>
    </w:tbl>
    <w:p w14:paraId="431D521A" w14:textId="77777777" w:rsidR="00A520DF" w:rsidRPr="00BC7F50" w:rsidRDefault="00A520DF" w:rsidP="00A520DF">
      <w:pPr>
        <w:pStyle w:val="titolo20"/>
        <w:rPr>
          <w:rFonts w:eastAsiaTheme="minorEastAsia"/>
          <w:color w:val="002060"/>
        </w:rPr>
      </w:pPr>
      <w:r w:rsidRPr="00BC7F5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20DF" w:rsidRPr="00BC7F50" w14:paraId="09031F93" w14:textId="77777777" w:rsidTr="009560D3">
        <w:tc>
          <w:tcPr>
            <w:tcW w:w="2200" w:type="dxa"/>
            <w:tcMar>
              <w:top w:w="20" w:type="dxa"/>
              <w:left w:w="20" w:type="dxa"/>
              <w:bottom w:w="20" w:type="dxa"/>
              <w:right w:w="20" w:type="dxa"/>
            </w:tcMar>
            <w:vAlign w:val="center"/>
            <w:hideMark/>
          </w:tcPr>
          <w:p w14:paraId="56E37C65" w14:textId="77777777" w:rsidR="00A520DF" w:rsidRPr="00BC7F50" w:rsidRDefault="00A520DF" w:rsidP="009560D3">
            <w:pPr>
              <w:pStyle w:val="movimento"/>
              <w:rPr>
                <w:color w:val="002060"/>
              </w:rPr>
            </w:pPr>
            <w:r w:rsidRPr="00BC7F50">
              <w:rPr>
                <w:color w:val="002060"/>
              </w:rPr>
              <w:t>ALBERTI LEONARDO LUIS</w:t>
            </w:r>
          </w:p>
        </w:tc>
        <w:tc>
          <w:tcPr>
            <w:tcW w:w="2200" w:type="dxa"/>
            <w:tcMar>
              <w:top w:w="20" w:type="dxa"/>
              <w:left w:w="20" w:type="dxa"/>
              <w:bottom w:w="20" w:type="dxa"/>
              <w:right w:w="20" w:type="dxa"/>
            </w:tcMar>
            <w:vAlign w:val="center"/>
            <w:hideMark/>
          </w:tcPr>
          <w:p w14:paraId="70281D6F" w14:textId="77777777" w:rsidR="00A520DF" w:rsidRPr="00BC7F50" w:rsidRDefault="00A520DF" w:rsidP="009560D3">
            <w:pPr>
              <w:pStyle w:val="movimento2"/>
              <w:rPr>
                <w:color w:val="002060"/>
              </w:rPr>
            </w:pPr>
            <w:r w:rsidRPr="00BC7F50">
              <w:rPr>
                <w:color w:val="002060"/>
              </w:rPr>
              <w:t xml:space="preserve">(FUTSAL MONTURANO) </w:t>
            </w:r>
          </w:p>
        </w:tc>
        <w:tc>
          <w:tcPr>
            <w:tcW w:w="800" w:type="dxa"/>
            <w:tcMar>
              <w:top w:w="20" w:type="dxa"/>
              <w:left w:w="20" w:type="dxa"/>
              <w:bottom w:w="20" w:type="dxa"/>
              <w:right w:w="20" w:type="dxa"/>
            </w:tcMar>
            <w:vAlign w:val="center"/>
            <w:hideMark/>
          </w:tcPr>
          <w:p w14:paraId="4DFE16FF"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27C50F3A" w14:textId="77777777" w:rsidR="00A520DF" w:rsidRPr="00BC7F50" w:rsidRDefault="00A520DF" w:rsidP="009560D3">
            <w:pPr>
              <w:pStyle w:val="movimento"/>
              <w:rPr>
                <w:color w:val="002060"/>
              </w:rPr>
            </w:pPr>
            <w:r w:rsidRPr="00BC7F50">
              <w:rPr>
                <w:color w:val="002060"/>
              </w:rPr>
              <w:t> </w:t>
            </w:r>
          </w:p>
        </w:tc>
        <w:tc>
          <w:tcPr>
            <w:tcW w:w="2200" w:type="dxa"/>
            <w:tcMar>
              <w:top w:w="20" w:type="dxa"/>
              <w:left w:w="20" w:type="dxa"/>
              <w:bottom w:w="20" w:type="dxa"/>
              <w:right w:w="20" w:type="dxa"/>
            </w:tcMar>
            <w:vAlign w:val="center"/>
            <w:hideMark/>
          </w:tcPr>
          <w:p w14:paraId="4DE5EEB3" w14:textId="77777777" w:rsidR="00A520DF" w:rsidRPr="00BC7F50" w:rsidRDefault="00A520DF" w:rsidP="009560D3">
            <w:pPr>
              <w:pStyle w:val="movimento2"/>
              <w:rPr>
                <w:color w:val="002060"/>
              </w:rPr>
            </w:pPr>
            <w:r w:rsidRPr="00BC7F50">
              <w:rPr>
                <w:color w:val="002060"/>
              </w:rPr>
              <w:t> </w:t>
            </w:r>
          </w:p>
        </w:tc>
      </w:tr>
    </w:tbl>
    <w:p w14:paraId="57DEF602" w14:textId="4B17BD26" w:rsidR="00A520DF" w:rsidRDefault="00A520DF" w:rsidP="00A520DF">
      <w:pPr>
        <w:pStyle w:val="breakline"/>
        <w:rPr>
          <w:rFonts w:eastAsiaTheme="minorEastAsia"/>
          <w:color w:val="002060"/>
        </w:rPr>
      </w:pPr>
    </w:p>
    <w:p w14:paraId="2E9CA78A" w14:textId="77777777" w:rsidR="00A520DF" w:rsidRPr="00E12575" w:rsidRDefault="00A520DF" w:rsidP="00A520DF">
      <w:pPr>
        <w:ind w:left="4956"/>
        <w:rPr>
          <w:rFonts w:ascii="Arial" w:hAnsi="Arial" w:cs="Arial"/>
          <w:noProof/>
          <w:color w:val="002060"/>
          <w:sz w:val="22"/>
          <w:szCs w:val="22"/>
        </w:rPr>
      </w:pPr>
      <w:r w:rsidRPr="00E12575">
        <w:rPr>
          <w:rFonts w:ascii="Arial" w:hAnsi="Arial" w:cs="Arial"/>
          <w:noProof/>
          <w:color w:val="002060"/>
          <w:sz w:val="22"/>
          <w:szCs w:val="22"/>
        </w:rPr>
        <w:t>F.to IL SOSTITUTO GIUDICE SPORTIVO      </w:t>
      </w:r>
    </w:p>
    <w:p w14:paraId="4AD42DA7" w14:textId="77777777" w:rsidR="00A520DF" w:rsidRPr="00E12575" w:rsidRDefault="00A520DF" w:rsidP="00A520DF">
      <w:pPr>
        <w:pStyle w:val="breakline"/>
        <w:rPr>
          <w:rFonts w:eastAsiaTheme="minorEastAsia"/>
          <w:color w:val="002060"/>
        </w:rPr>
      </w:pPr>
      <w:r w:rsidRPr="00E12575">
        <w:rPr>
          <w:rFonts w:ascii="Arial" w:hAnsi="Arial" w:cs="Arial"/>
          <w:noProof/>
          <w:color w:val="002060"/>
          <w:sz w:val="22"/>
          <w:szCs w:val="22"/>
        </w:rPr>
        <w:t xml:space="preserve"> </w:t>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t xml:space="preserve">   </w:t>
      </w:r>
      <w:r w:rsidRPr="00E12575">
        <w:rPr>
          <w:rFonts w:ascii="Arial" w:hAnsi="Arial" w:cs="Arial"/>
          <w:noProof/>
          <w:color w:val="002060"/>
          <w:sz w:val="22"/>
          <w:szCs w:val="22"/>
        </w:rPr>
        <w:tab/>
        <w:t xml:space="preserve">                Federica Sorrentino</w:t>
      </w:r>
    </w:p>
    <w:p w14:paraId="68C026C8" w14:textId="77777777" w:rsidR="00A520DF" w:rsidRPr="00BC7F50" w:rsidRDefault="00A520DF" w:rsidP="00A520DF">
      <w:pPr>
        <w:pStyle w:val="breakline"/>
        <w:rPr>
          <w:rFonts w:eastAsiaTheme="minorEastAsia"/>
          <w:color w:val="002060"/>
        </w:rPr>
      </w:pPr>
    </w:p>
    <w:p w14:paraId="1F909FFE" w14:textId="77777777" w:rsidR="00A520DF" w:rsidRPr="00BC7F50" w:rsidRDefault="00A520DF" w:rsidP="00A520DF">
      <w:pPr>
        <w:pStyle w:val="titoloprinc0"/>
        <w:rPr>
          <w:color w:val="002060"/>
        </w:rPr>
      </w:pPr>
      <w:r w:rsidRPr="00BC7F50">
        <w:rPr>
          <w:color w:val="002060"/>
        </w:rPr>
        <w:t>CLASSIFICA</w:t>
      </w:r>
    </w:p>
    <w:p w14:paraId="0A569105" w14:textId="77777777" w:rsidR="00A520DF" w:rsidRPr="00BC7F50" w:rsidRDefault="00A520DF" w:rsidP="00A520DF">
      <w:pPr>
        <w:pStyle w:val="breakline"/>
        <w:rPr>
          <w:color w:val="002060"/>
        </w:rPr>
      </w:pPr>
    </w:p>
    <w:p w14:paraId="360613B5" w14:textId="77777777" w:rsidR="00A520DF" w:rsidRPr="00BC7F50" w:rsidRDefault="00A520DF" w:rsidP="00A520DF">
      <w:pPr>
        <w:pStyle w:val="breakline"/>
        <w:rPr>
          <w:color w:val="002060"/>
        </w:rPr>
      </w:pPr>
    </w:p>
    <w:p w14:paraId="222EC4A6" w14:textId="77777777" w:rsidR="00A520DF" w:rsidRPr="00BC7F50" w:rsidRDefault="00A520DF" w:rsidP="00A520DF">
      <w:pPr>
        <w:pStyle w:val="sottotitolocampionato10"/>
        <w:rPr>
          <w:color w:val="002060"/>
        </w:rPr>
      </w:pPr>
      <w:r w:rsidRPr="00BC7F5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20DF" w:rsidRPr="00BC7F50" w14:paraId="67C135D9" w14:textId="77777777" w:rsidTr="009560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AC920" w14:textId="77777777" w:rsidR="00A520DF" w:rsidRPr="00BC7F50" w:rsidRDefault="00A520DF" w:rsidP="009560D3">
            <w:pPr>
              <w:pStyle w:val="headertabella0"/>
              <w:rPr>
                <w:color w:val="002060"/>
              </w:rPr>
            </w:pPr>
            <w:r w:rsidRPr="00BC7F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2D301" w14:textId="77777777" w:rsidR="00A520DF" w:rsidRPr="00BC7F50" w:rsidRDefault="00A520DF" w:rsidP="009560D3">
            <w:pPr>
              <w:pStyle w:val="headertabella0"/>
              <w:rPr>
                <w:color w:val="002060"/>
              </w:rPr>
            </w:pPr>
            <w:r w:rsidRPr="00BC7F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582F1" w14:textId="77777777" w:rsidR="00A520DF" w:rsidRPr="00BC7F50" w:rsidRDefault="00A520DF" w:rsidP="009560D3">
            <w:pPr>
              <w:pStyle w:val="headertabella0"/>
              <w:rPr>
                <w:color w:val="002060"/>
              </w:rPr>
            </w:pPr>
            <w:r w:rsidRPr="00BC7F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D0628" w14:textId="77777777" w:rsidR="00A520DF" w:rsidRPr="00BC7F50" w:rsidRDefault="00A520DF" w:rsidP="009560D3">
            <w:pPr>
              <w:pStyle w:val="headertabella0"/>
              <w:rPr>
                <w:color w:val="002060"/>
              </w:rPr>
            </w:pPr>
            <w:r w:rsidRPr="00BC7F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2059F" w14:textId="77777777" w:rsidR="00A520DF" w:rsidRPr="00BC7F50" w:rsidRDefault="00A520DF" w:rsidP="009560D3">
            <w:pPr>
              <w:pStyle w:val="headertabella0"/>
              <w:rPr>
                <w:color w:val="002060"/>
              </w:rPr>
            </w:pPr>
            <w:r w:rsidRPr="00BC7F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E7D7B" w14:textId="77777777" w:rsidR="00A520DF" w:rsidRPr="00BC7F50" w:rsidRDefault="00A520DF" w:rsidP="009560D3">
            <w:pPr>
              <w:pStyle w:val="headertabella0"/>
              <w:rPr>
                <w:color w:val="002060"/>
              </w:rPr>
            </w:pPr>
            <w:r w:rsidRPr="00BC7F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08D8E" w14:textId="77777777" w:rsidR="00A520DF" w:rsidRPr="00BC7F50" w:rsidRDefault="00A520DF" w:rsidP="009560D3">
            <w:pPr>
              <w:pStyle w:val="headertabella0"/>
              <w:rPr>
                <w:color w:val="002060"/>
              </w:rPr>
            </w:pPr>
            <w:r w:rsidRPr="00BC7F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716D" w14:textId="77777777" w:rsidR="00A520DF" w:rsidRPr="00BC7F50" w:rsidRDefault="00A520DF" w:rsidP="009560D3">
            <w:pPr>
              <w:pStyle w:val="headertabella0"/>
              <w:rPr>
                <w:color w:val="002060"/>
              </w:rPr>
            </w:pPr>
            <w:r w:rsidRPr="00BC7F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35191" w14:textId="77777777" w:rsidR="00A520DF" w:rsidRPr="00BC7F50" w:rsidRDefault="00A520DF" w:rsidP="009560D3">
            <w:pPr>
              <w:pStyle w:val="headertabella0"/>
              <w:rPr>
                <w:color w:val="002060"/>
              </w:rPr>
            </w:pPr>
            <w:r w:rsidRPr="00BC7F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D01F7" w14:textId="77777777" w:rsidR="00A520DF" w:rsidRPr="00BC7F50" w:rsidRDefault="00A520DF" w:rsidP="009560D3">
            <w:pPr>
              <w:pStyle w:val="headertabella0"/>
              <w:rPr>
                <w:color w:val="002060"/>
              </w:rPr>
            </w:pPr>
            <w:r w:rsidRPr="00BC7F50">
              <w:rPr>
                <w:color w:val="002060"/>
              </w:rPr>
              <w:t>PE</w:t>
            </w:r>
          </w:p>
        </w:tc>
      </w:tr>
      <w:tr w:rsidR="00A520DF" w:rsidRPr="00BC7F50" w14:paraId="7DCF090E" w14:textId="77777777" w:rsidTr="009560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3BACDB" w14:textId="77777777" w:rsidR="00A520DF" w:rsidRPr="00BC7F50" w:rsidRDefault="00A520DF" w:rsidP="009560D3">
            <w:pPr>
              <w:pStyle w:val="rowtabella0"/>
              <w:rPr>
                <w:color w:val="002060"/>
              </w:rPr>
            </w:pPr>
            <w:r w:rsidRPr="00BC7F5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4465" w14:textId="77777777" w:rsidR="00A520DF" w:rsidRPr="00BC7F50" w:rsidRDefault="00A520DF" w:rsidP="009560D3">
            <w:pPr>
              <w:pStyle w:val="rowtabella0"/>
              <w:jc w:val="center"/>
              <w:rPr>
                <w:color w:val="002060"/>
              </w:rPr>
            </w:pPr>
            <w:r w:rsidRPr="00BC7F5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B3D4"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9D63" w14:textId="77777777" w:rsidR="00A520DF" w:rsidRPr="00BC7F50" w:rsidRDefault="00A520DF" w:rsidP="009560D3">
            <w:pPr>
              <w:pStyle w:val="rowtabella0"/>
              <w:jc w:val="center"/>
              <w:rPr>
                <w:color w:val="002060"/>
              </w:rPr>
            </w:pPr>
            <w:r w:rsidRPr="00BC7F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C2D8" w14:textId="77777777" w:rsidR="00A520DF" w:rsidRPr="00BC7F50" w:rsidRDefault="00A520DF" w:rsidP="009560D3">
            <w:pPr>
              <w:pStyle w:val="rowtabella0"/>
              <w:jc w:val="center"/>
              <w:rPr>
                <w:color w:val="002060"/>
              </w:rPr>
            </w:pPr>
            <w:r w:rsidRPr="00BC7F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B72D" w14:textId="77777777" w:rsidR="00A520DF" w:rsidRPr="00BC7F50" w:rsidRDefault="00A520DF" w:rsidP="009560D3">
            <w:pPr>
              <w:pStyle w:val="rowtabella0"/>
              <w:jc w:val="center"/>
              <w:rPr>
                <w:color w:val="002060"/>
              </w:rPr>
            </w:pPr>
            <w:r w:rsidRPr="00BC7F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29F7" w14:textId="77777777" w:rsidR="00A520DF" w:rsidRPr="00BC7F50" w:rsidRDefault="00A520DF" w:rsidP="009560D3">
            <w:pPr>
              <w:pStyle w:val="rowtabella0"/>
              <w:jc w:val="center"/>
              <w:rPr>
                <w:color w:val="002060"/>
              </w:rPr>
            </w:pPr>
            <w:r w:rsidRPr="00BC7F5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C2CB" w14:textId="77777777" w:rsidR="00A520DF" w:rsidRPr="00BC7F50" w:rsidRDefault="00A520DF" w:rsidP="009560D3">
            <w:pPr>
              <w:pStyle w:val="rowtabella0"/>
              <w:jc w:val="center"/>
              <w:rPr>
                <w:color w:val="002060"/>
              </w:rPr>
            </w:pPr>
            <w:r w:rsidRPr="00BC7F5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CC53" w14:textId="77777777" w:rsidR="00A520DF" w:rsidRPr="00BC7F50" w:rsidRDefault="00A520DF" w:rsidP="009560D3">
            <w:pPr>
              <w:pStyle w:val="rowtabella0"/>
              <w:jc w:val="center"/>
              <w:rPr>
                <w:color w:val="002060"/>
              </w:rPr>
            </w:pPr>
            <w:r w:rsidRPr="00BC7F5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592D" w14:textId="77777777" w:rsidR="00A520DF" w:rsidRPr="00BC7F50" w:rsidRDefault="00A520DF" w:rsidP="009560D3">
            <w:pPr>
              <w:pStyle w:val="rowtabella0"/>
              <w:jc w:val="center"/>
              <w:rPr>
                <w:color w:val="002060"/>
              </w:rPr>
            </w:pPr>
            <w:r w:rsidRPr="00BC7F50">
              <w:rPr>
                <w:color w:val="002060"/>
              </w:rPr>
              <w:t>0</w:t>
            </w:r>
          </w:p>
        </w:tc>
      </w:tr>
      <w:tr w:rsidR="00A520DF" w:rsidRPr="00BC7F50" w14:paraId="5E9A7EB2"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B6C01" w14:textId="77777777" w:rsidR="00A520DF" w:rsidRPr="00BC7F50" w:rsidRDefault="00A520DF" w:rsidP="009560D3">
            <w:pPr>
              <w:pStyle w:val="rowtabella0"/>
              <w:rPr>
                <w:color w:val="002060"/>
              </w:rPr>
            </w:pPr>
            <w:r w:rsidRPr="00BC7F5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B170B" w14:textId="77777777" w:rsidR="00A520DF" w:rsidRPr="00BC7F50" w:rsidRDefault="00A520DF" w:rsidP="009560D3">
            <w:pPr>
              <w:pStyle w:val="rowtabella0"/>
              <w:jc w:val="center"/>
              <w:rPr>
                <w:color w:val="002060"/>
              </w:rPr>
            </w:pPr>
            <w:r w:rsidRPr="00BC7F5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A8B4"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0BEF" w14:textId="77777777" w:rsidR="00A520DF" w:rsidRPr="00BC7F50" w:rsidRDefault="00A520DF" w:rsidP="009560D3">
            <w:pPr>
              <w:pStyle w:val="rowtabella0"/>
              <w:jc w:val="center"/>
              <w:rPr>
                <w:color w:val="002060"/>
              </w:rPr>
            </w:pPr>
            <w:r w:rsidRPr="00BC7F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A41E" w14:textId="77777777" w:rsidR="00A520DF" w:rsidRPr="00BC7F50" w:rsidRDefault="00A520DF" w:rsidP="009560D3">
            <w:pPr>
              <w:pStyle w:val="rowtabella0"/>
              <w:jc w:val="center"/>
              <w:rPr>
                <w:color w:val="002060"/>
              </w:rPr>
            </w:pPr>
            <w:r w:rsidRPr="00BC7F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F9FF" w14:textId="77777777" w:rsidR="00A520DF" w:rsidRPr="00BC7F50" w:rsidRDefault="00A520DF" w:rsidP="009560D3">
            <w:pPr>
              <w:pStyle w:val="rowtabella0"/>
              <w:jc w:val="center"/>
              <w:rPr>
                <w:color w:val="002060"/>
              </w:rPr>
            </w:pPr>
            <w:r w:rsidRPr="00BC7F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A971" w14:textId="77777777" w:rsidR="00A520DF" w:rsidRPr="00BC7F50" w:rsidRDefault="00A520DF" w:rsidP="009560D3">
            <w:pPr>
              <w:pStyle w:val="rowtabella0"/>
              <w:jc w:val="center"/>
              <w:rPr>
                <w:color w:val="002060"/>
              </w:rPr>
            </w:pPr>
            <w:r w:rsidRPr="00BC7F50">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2CFE" w14:textId="77777777" w:rsidR="00A520DF" w:rsidRPr="00BC7F50" w:rsidRDefault="00A520DF" w:rsidP="009560D3">
            <w:pPr>
              <w:pStyle w:val="rowtabella0"/>
              <w:jc w:val="center"/>
              <w:rPr>
                <w:color w:val="002060"/>
              </w:rPr>
            </w:pPr>
            <w:r w:rsidRPr="00BC7F5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D70D" w14:textId="77777777" w:rsidR="00A520DF" w:rsidRPr="00BC7F50" w:rsidRDefault="00A520DF" w:rsidP="009560D3">
            <w:pPr>
              <w:pStyle w:val="rowtabella0"/>
              <w:jc w:val="center"/>
              <w:rPr>
                <w:color w:val="002060"/>
              </w:rPr>
            </w:pPr>
            <w:r w:rsidRPr="00BC7F5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F233" w14:textId="77777777" w:rsidR="00A520DF" w:rsidRPr="00BC7F50" w:rsidRDefault="00A520DF" w:rsidP="009560D3">
            <w:pPr>
              <w:pStyle w:val="rowtabella0"/>
              <w:jc w:val="center"/>
              <w:rPr>
                <w:color w:val="002060"/>
              </w:rPr>
            </w:pPr>
            <w:r w:rsidRPr="00BC7F50">
              <w:rPr>
                <w:color w:val="002060"/>
              </w:rPr>
              <w:t>0</w:t>
            </w:r>
          </w:p>
        </w:tc>
      </w:tr>
      <w:tr w:rsidR="00A520DF" w:rsidRPr="00BC7F50" w14:paraId="20ED02DB"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B4947" w14:textId="77777777" w:rsidR="00A520DF" w:rsidRPr="00BC7F50" w:rsidRDefault="00A520DF" w:rsidP="009560D3">
            <w:pPr>
              <w:pStyle w:val="rowtabella0"/>
              <w:rPr>
                <w:color w:val="002060"/>
              </w:rPr>
            </w:pPr>
            <w:r w:rsidRPr="00BC7F5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2819" w14:textId="77777777" w:rsidR="00A520DF" w:rsidRPr="00BC7F50" w:rsidRDefault="00A520DF" w:rsidP="009560D3">
            <w:pPr>
              <w:pStyle w:val="rowtabella0"/>
              <w:jc w:val="center"/>
              <w:rPr>
                <w:color w:val="002060"/>
              </w:rPr>
            </w:pPr>
            <w:r w:rsidRPr="00BC7F5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11DD"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0967" w14:textId="77777777" w:rsidR="00A520DF" w:rsidRPr="00BC7F50" w:rsidRDefault="00A520DF" w:rsidP="009560D3">
            <w:pPr>
              <w:pStyle w:val="rowtabella0"/>
              <w:jc w:val="center"/>
              <w:rPr>
                <w:color w:val="002060"/>
              </w:rPr>
            </w:pPr>
            <w:r w:rsidRPr="00BC7F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7E25" w14:textId="77777777" w:rsidR="00A520DF" w:rsidRPr="00BC7F50" w:rsidRDefault="00A520DF" w:rsidP="009560D3">
            <w:pPr>
              <w:pStyle w:val="rowtabella0"/>
              <w:jc w:val="center"/>
              <w:rPr>
                <w:color w:val="002060"/>
              </w:rPr>
            </w:pPr>
            <w:r w:rsidRPr="00BC7F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4774" w14:textId="77777777" w:rsidR="00A520DF" w:rsidRPr="00BC7F50" w:rsidRDefault="00A520DF" w:rsidP="009560D3">
            <w:pPr>
              <w:pStyle w:val="rowtabella0"/>
              <w:jc w:val="center"/>
              <w:rPr>
                <w:color w:val="002060"/>
              </w:rPr>
            </w:pPr>
            <w:r w:rsidRPr="00BC7F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0A46" w14:textId="77777777" w:rsidR="00A520DF" w:rsidRPr="00BC7F50" w:rsidRDefault="00A520DF" w:rsidP="009560D3">
            <w:pPr>
              <w:pStyle w:val="rowtabella0"/>
              <w:jc w:val="center"/>
              <w:rPr>
                <w:color w:val="002060"/>
              </w:rPr>
            </w:pPr>
            <w:r w:rsidRPr="00BC7F5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172A" w14:textId="77777777" w:rsidR="00A520DF" w:rsidRPr="00BC7F50" w:rsidRDefault="00A520DF" w:rsidP="009560D3">
            <w:pPr>
              <w:pStyle w:val="rowtabella0"/>
              <w:jc w:val="center"/>
              <w:rPr>
                <w:color w:val="002060"/>
              </w:rPr>
            </w:pPr>
            <w:r w:rsidRPr="00BC7F5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8A23" w14:textId="77777777" w:rsidR="00A520DF" w:rsidRPr="00BC7F50" w:rsidRDefault="00A520DF" w:rsidP="009560D3">
            <w:pPr>
              <w:pStyle w:val="rowtabella0"/>
              <w:jc w:val="center"/>
              <w:rPr>
                <w:color w:val="002060"/>
              </w:rPr>
            </w:pPr>
            <w:r w:rsidRPr="00BC7F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B3F6E" w14:textId="77777777" w:rsidR="00A520DF" w:rsidRPr="00BC7F50" w:rsidRDefault="00A520DF" w:rsidP="009560D3">
            <w:pPr>
              <w:pStyle w:val="rowtabella0"/>
              <w:jc w:val="center"/>
              <w:rPr>
                <w:color w:val="002060"/>
              </w:rPr>
            </w:pPr>
            <w:r w:rsidRPr="00BC7F50">
              <w:rPr>
                <w:color w:val="002060"/>
              </w:rPr>
              <w:t>0</w:t>
            </w:r>
          </w:p>
        </w:tc>
      </w:tr>
      <w:tr w:rsidR="00A520DF" w:rsidRPr="00BC7F50" w14:paraId="01E47BDB"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33F42" w14:textId="77777777" w:rsidR="00A520DF" w:rsidRPr="00BC7F50" w:rsidRDefault="00A520DF" w:rsidP="009560D3">
            <w:pPr>
              <w:pStyle w:val="rowtabella0"/>
              <w:rPr>
                <w:color w:val="002060"/>
              </w:rPr>
            </w:pPr>
            <w:r w:rsidRPr="00BC7F5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AD8F" w14:textId="77777777" w:rsidR="00A520DF" w:rsidRPr="00BC7F50" w:rsidRDefault="00A520DF" w:rsidP="009560D3">
            <w:pPr>
              <w:pStyle w:val="rowtabella0"/>
              <w:jc w:val="center"/>
              <w:rPr>
                <w:color w:val="002060"/>
              </w:rPr>
            </w:pPr>
            <w:r w:rsidRPr="00BC7F5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ED9C"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6F63" w14:textId="77777777" w:rsidR="00A520DF" w:rsidRPr="00BC7F50" w:rsidRDefault="00A520DF" w:rsidP="009560D3">
            <w:pPr>
              <w:pStyle w:val="rowtabella0"/>
              <w:jc w:val="center"/>
              <w:rPr>
                <w:color w:val="002060"/>
              </w:rPr>
            </w:pPr>
            <w:r w:rsidRPr="00BC7F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EA3B" w14:textId="77777777" w:rsidR="00A520DF" w:rsidRPr="00BC7F50" w:rsidRDefault="00A520DF" w:rsidP="009560D3">
            <w:pPr>
              <w:pStyle w:val="rowtabella0"/>
              <w:jc w:val="center"/>
              <w:rPr>
                <w:color w:val="002060"/>
              </w:rPr>
            </w:pPr>
            <w:r w:rsidRPr="00BC7F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94ED" w14:textId="77777777" w:rsidR="00A520DF" w:rsidRPr="00BC7F50" w:rsidRDefault="00A520DF" w:rsidP="009560D3">
            <w:pPr>
              <w:pStyle w:val="rowtabella0"/>
              <w:jc w:val="center"/>
              <w:rPr>
                <w:color w:val="002060"/>
              </w:rPr>
            </w:pPr>
            <w:r w:rsidRPr="00BC7F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D2A7A" w14:textId="77777777" w:rsidR="00A520DF" w:rsidRPr="00BC7F50" w:rsidRDefault="00A520DF" w:rsidP="009560D3">
            <w:pPr>
              <w:pStyle w:val="rowtabella0"/>
              <w:jc w:val="center"/>
              <w:rPr>
                <w:color w:val="002060"/>
              </w:rPr>
            </w:pPr>
            <w:r w:rsidRPr="00BC7F5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3771D" w14:textId="77777777" w:rsidR="00A520DF" w:rsidRPr="00BC7F50" w:rsidRDefault="00A520DF" w:rsidP="009560D3">
            <w:pPr>
              <w:pStyle w:val="rowtabella0"/>
              <w:jc w:val="center"/>
              <w:rPr>
                <w:color w:val="002060"/>
              </w:rPr>
            </w:pPr>
            <w:r w:rsidRPr="00BC7F5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89D8" w14:textId="77777777" w:rsidR="00A520DF" w:rsidRPr="00BC7F50" w:rsidRDefault="00A520DF" w:rsidP="009560D3">
            <w:pPr>
              <w:pStyle w:val="rowtabella0"/>
              <w:jc w:val="center"/>
              <w:rPr>
                <w:color w:val="002060"/>
              </w:rPr>
            </w:pPr>
            <w:r w:rsidRPr="00BC7F5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1C67" w14:textId="77777777" w:rsidR="00A520DF" w:rsidRPr="00BC7F50" w:rsidRDefault="00A520DF" w:rsidP="009560D3">
            <w:pPr>
              <w:pStyle w:val="rowtabella0"/>
              <w:jc w:val="center"/>
              <w:rPr>
                <w:color w:val="002060"/>
              </w:rPr>
            </w:pPr>
            <w:r w:rsidRPr="00BC7F50">
              <w:rPr>
                <w:color w:val="002060"/>
              </w:rPr>
              <w:t>0</w:t>
            </w:r>
          </w:p>
        </w:tc>
      </w:tr>
      <w:tr w:rsidR="00A520DF" w:rsidRPr="00BC7F50" w14:paraId="46E1E786"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02B45" w14:textId="77777777" w:rsidR="00A520DF" w:rsidRPr="00BC7F50" w:rsidRDefault="00A520DF" w:rsidP="009560D3">
            <w:pPr>
              <w:pStyle w:val="rowtabella0"/>
              <w:rPr>
                <w:color w:val="002060"/>
              </w:rPr>
            </w:pPr>
            <w:r w:rsidRPr="00BC7F5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BE14" w14:textId="77777777" w:rsidR="00A520DF" w:rsidRPr="00BC7F50" w:rsidRDefault="00A520DF" w:rsidP="009560D3">
            <w:pPr>
              <w:pStyle w:val="rowtabella0"/>
              <w:jc w:val="center"/>
              <w:rPr>
                <w:color w:val="002060"/>
              </w:rPr>
            </w:pPr>
            <w:r w:rsidRPr="00BC7F5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BEBC" w14:textId="77777777" w:rsidR="00A520DF" w:rsidRPr="00BC7F50" w:rsidRDefault="00A520DF" w:rsidP="009560D3">
            <w:pPr>
              <w:pStyle w:val="rowtabella0"/>
              <w:jc w:val="center"/>
              <w:rPr>
                <w:color w:val="002060"/>
              </w:rPr>
            </w:pPr>
            <w:r w:rsidRPr="00BC7F5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1859" w14:textId="77777777" w:rsidR="00A520DF" w:rsidRPr="00BC7F50" w:rsidRDefault="00A520DF" w:rsidP="009560D3">
            <w:pPr>
              <w:pStyle w:val="rowtabella0"/>
              <w:jc w:val="center"/>
              <w:rPr>
                <w:color w:val="002060"/>
              </w:rPr>
            </w:pPr>
            <w:r w:rsidRPr="00BC7F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F74E" w14:textId="77777777" w:rsidR="00A520DF" w:rsidRPr="00BC7F50" w:rsidRDefault="00A520DF" w:rsidP="009560D3">
            <w:pPr>
              <w:pStyle w:val="rowtabella0"/>
              <w:jc w:val="center"/>
              <w:rPr>
                <w:color w:val="002060"/>
              </w:rPr>
            </w:pPr>
            <w:r w:rsidRPr="00BC7F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5788" w14:textId="77777777" w:rsidR="00A520DF" w:rsidRPr="00BC7F50" w:rsidRDefault="00A520DF" w:rsidP="009560D3">
            <w:pPr>
              <w:pStyle w:val="rowtabella0"/>
              <w:jc w:val="center"/>
              <w:rPr>
                <w:color w:val="002060"/>
              </w:rPr>
            </w:pPr>
            <w:r w:rsidRPr="00BC7F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2E155" w14:textId="77777777" w:rsidR="00A520DF" w:rsidRPr="00BC7F50" w:rsidRDefault="00A520DF" w:rsidP="009560D3">
            <w:pPr>
              <w:pStyle w:val="rowtabella0"/>
              <w:jc w:val="center"/>
              <w:rPr>
                <w:color w:val="002060"/>
              </w:rPr>
            </w:pPr>
            <w:r w:rsidRPr="00BC7F5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6D6B" w14:textId="77777777" w:rsidR="00A520DF" w:rsidRPr="00BC7F50" w:rsidRDefault="00A520DF" w:rsidP="009560D3">
            <w:pPr>
              <w:pStyle w:val="rowtabella0"/>
              <w:jc w:val="center"/>
              <w:rPr>
                <w:color w:val="002060"/>
              </w:rPr>
            </w:pPr>
            <w:r w:rsidRPr="00BC7F5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7F4E" w14:textId="77777777" w:rsidR="00A520DF" w:rsidRPr="00BC7F50" w:rsidRDefault="00A520DF" w:rsidP="009560D3">
            <w:pPr>
              <w:pStyle w:val="rowtabella0"/>
              <w:jc w:val="center"/>
              <w:rPr>
                <w:color w:val="002060"/>
              </w:rPr>
            </w:pPr>
            <w:r w:rsidRPr="00BC7F5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C095" w14:textId="77777777" w:rsidR="00A520DF" w:rsidRPr="00BC7F50" w:rsidRDefault="00A520DF" w:rsidP="009560D3">
            <w:pPr>
              <w:pStyle w:val="rowtabella0"/>
              <w:jc w:val="center"/>
              <w:rPr>
                <w:color w:val="002060"/>
              </w:rPr>
            </w:pPr>
            <w:r w:rsidRPr="00BC7F50">
              <w:rPr>
                <w:color w:val="002060"/>
              </w:rPr>
              <w:t>0</w:t>
            </w:r>
          </w:p>
        </w:tc>
      </w:tr>
      <w:tr w:rsidR="00A520DF" w:rsidRPr="00BC7F50" w14:paraId="77ED4EE8"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BDFE3" w14:textId="77777777" w:rsidR="00A520DF" w:rsidRPr="00A520DF" w:rsidRDefault="00A520DF" w:rsidP="009560D3">
            <w:pPr>
              <w:pStyle w:val="rowtabella0"/>
              <w:rPr>
                <w:color w:val="002060"/>
                <w:lang w:val="en-US"/>
              </w:rPr>
            </w:pPr>
            <w:r w:rsidRPr="00A520DF">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E9FF" w14:textId="77777777" w:rsidR="00A520DF" w:rsidRPr="00BC7F50" w:rsidRDefault="00A520DF" w:rsidP="009560D3">
            <w:pPr>
              <w:pStyle w:val="rowtabella0"/>
              <w:jc w:val="center"/>
              <w:rPr>
                <w:color w:val="002060"/>
              </w:rPr>
            </w:pPr>
            <w:r w:rsidRPr="00BC7F5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B001"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046F" w14:textId="77777777" w:rsidR="00A520DF" w:rsidRPr="00BC7F50" w:rsidRDefault="00A520DF" w:rsidP="009560D3">
            <w:pPr>
              <w:pStyle w:val="rowtabella0"/>
              <w:jc w:val="center"/>
              <w:rPr>
                <w:color w:val="002060"/>
              </w:rPr>
            </w:pPr>
            <w:r w:rsidRPr="00BC7F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E9A5" w14:textId="77777777" w:rsidR="00A520DF" w:rsidRPr="00BC7F50" w:rsidRDefault="00A520DF" w:rsidP="009560D3">
            <w:pPr>
              <w:pStyle w:val="rowtabella0"/>
              <w:jc w:val="center"/>
              <w:rPr>
                <w:color w:val="002060"/>
              </w:rPr>
            </w:pPr>
            <w:r w:rsidRPr="00BC7F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382F" w14:textId="77777777" w:rsidR="00A520DF" w:rsidRPr="00BC7F50" w:rsidRDefault="00A520DF" w:rsidP="009560D3">
            <w:pPr>
              <w:pStyle w:val="rowtabella0"/>
              <w:jc w:val="center"/>
              <w:rPr>
                <w:color w:val="002060"/>
              </w:rPr>
            </w:pPr>
            <w:r w:rsidRPr="00BC7F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235C" w14:textId="77777777" w:rsidR="00A520DF" w:rsidRPr="00BC7F50" w:rsidRDefault="00A520DF" w:rsidP="009560D3">
            <w:pPr>
              <w:pStyle w:val="rowtabella0"/>
              <w:jc w:val="center"/>
              <w:rPr>
                <w:color w:val="002060"/>
              </w:rPr>
            </w:pPr>
            <w:r w:rsidRPr="00BC7F5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7AC8" w14:textId="77777777" w:rsidR="00A520DF" w:rsidRPr="00BC7F50" w:rsidRDefault="00A520DF" w:rsidP="009560D3">
            <w:pPr>
              <w:pStyle w:val="rowtabella0"/>
              <w:jc w:val="center"/>
              <w:rPr>
                <w:color w:val="002060"/>
              </w:rPr>
            </w:pPr>
            <w:r w:rsidRPr="00BC7F5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15E2" w14:textId="77777777" w:rsidR="00A520DF" w:rsidRPr="00BC7F50" w:rsidRDefault="00A520DF" w:rsidP="009560D3">
            <w:pPr>
              <w:pStyle w:val="rowtabella0"/>
              <w:jc w:val="center"/>
              <w:rPr>
                <w:color w:val="002060"/>
              </w:rPr>
            </w:pPr>
            <w:r w:rsidRPr="00BC7F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6707" w14:textId="77777777" w:rsidR="00A520DF" w:rsidRPr="00BC7F50" w:rsidRDefault="00A520DF" w:rsidP="009560D3">
            <w:pPr>
              <w:pStyle w:val="rowtabella0"/>
              <w:jc w:val="center"/>
              <w:rPr>
                <w:color w:val="002060"/>
              </w:rPr>
            </w:pPr>
            <w:r w:rsidRPr="00BC7F50">
              <w:rPr>
                <w:color w:val="002060"/>
              </w:rPr>
              <w:t>0</w:t>
            </w:r>
          </w:p>
        </w:tc>
      </w:tr>
      <w:tr w:rsidR="00A520DF" w:rsidRPr="00BC7F50" w14:paraId="58723769"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9128A" w14:textId="77777777" w:rsidR="00A520DF" w:rsidRPr="00BC7F50" w:rsidRDefault="00A520DF" w:rsidP="009560D3">
            <w:pPr>
              <w:pStyle w:val="rowtabella0"/>
              <w:rPr>
                <w:color w:val="002060"/>
              </w:rPr>
            </w:pPr>
            <w:r w:rsidRPr="00BC7F50">
              <w:rPr>
                <w:color w:val="002060"/>
              </w:rPr>
              <w:t xml:space="preserve">G.S. AUDAX 1970 </w:t>
            </w:r>
            <w:proofErr w:type="gramStart"/>
            <w:r w:rsidRPr="00BC7F5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2681" w14:textId="77777777" w:rsidR="00A520DF" w:rsidRPr="00BC7F50" w:rsidRDefault="00A520DF" w:rsidP="009560D3">
            <w:pPr>
              <w:pStyle w:val="rowtabella0"/>
              <w:jc w:val="center"/>
              <w:rPr>
                <w:color w:val="002060"/>
              </w:rPr>
            </w:pPr>
            <w:r w:rsidRPr="00BC7F5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EBB1"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D46C" w14:textId="77777777" w:rsidR="00A520DF" w:rsidRPr="00BC7F50" w:rsidRDefault="00A520DF" w:rsidP="009560D3">
            <w:pPr>
              <w:pStyle w:val="rowtabella0"/>
              <w:jc w:val="center"/>
              <w:rPr>
                <w:color w:val="002060"/>
              </w:rPr>
            </w:pPr>
            <w:r w:rsidRPr="00BC7F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F506" w14:textId="77777777" w:rsidR="00A520DF" w:rsidRPr="00BC7F50" w:rsidRDefault="00A520DF" w:rsidP="009560D3">
            <w:pPr>
              <w:pStyle w:val="rowtabella0"/>
              <w:jc w:val="center"/>
              <w:rPr>
                <w:color w:val="002060"/>
              </w:rPr>
            </w:pPr>
            <w:r w:rsidRPr="00BC7F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DAD17" w14:textId="77777777" w:rsidR="00A520DF" w:rsidRPr="00BC7F50" w:rsidRDefault="00A520DF" w:rsidP="009560D3">
            <w:pPr>
              <w:pStyle w:val="rowtabella0"/>
              <w:jc w:val="center"/>
              <w:rPr>
                <w:color w:val="002060"/>
              </w:rPr>
            </w:pPr>
            <w:r w:rsidRPr="00BC7F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10E3" w14:textId="77777777" w:rsidR="00A520DF" w:rsidRPr="00BC7F50" w:rsidRDefault="00A520DF" w:rsidP="009560D3">
            <w:pPr>
              <w:pStyle w:val="rowtabella0"/>
              <w:jc w:val="center"/>
              <w:rPr>
                <w:color w:val="002060"/>
              </w:rPr>
            </w:pPr>
            <w:r w:rsidRPr="00BC7F5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C3E3" w14:textId="77777777" w:rsidR="00A520DF" w:rsidRPr="00BC7F50" w:rsidRDefault="00A520DF" w:rsidP="009560D3">
            <w:pPr>
              <w:pStyle w:val="rowtabella0"/>
              <w:jc w:val="center"/>
              <w:rPr>
                <w:color w:val="002060"/>
              </w:rPr>
            </w:pPr>
            <w:r w:rsidRPr="00BC7F5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92D7" w14:textId="77777777" w:rsidR="00A520DF" w:rsidRPr="00BC7F50" w:rsidRDefault="00A520DF" w:rsidP="009560D3">
            <w:pPr>
              <w:pStyle w:val="rowtabella0"/>
              <w:jc w:val="center"/>
              <w:rPr>
                <w:color w:val="002060"/>
              </w:rPr>
            </w:pPr>
            <w:r w:rsidRPr="00BC7F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FE80" w14:textId="77777777" w:rsidR="00A520DF" w:rsidRPr="00BC7F50" w:rsidRDefault="00A520DF" w:rsidP="009560D3">
            <w:pPr>
              <w:pStyle w:val="rowtabella0"/>
              <w:jc w:val="center"/>
              <w:rPr>
                <w:color w:val="002060"/>
              </w:rPr>
            </w:pPr>
            <w:r w:rsidRPr="00BC7F50">
              <w:rPr>
                <w:color w:val="002060"/>
              </w:rPr>
              <w:t>0</w:t>
            </w:r>
          </w:p>
        </w:tc>
      </w:tr>
      <w:tr w:rsidR="00A520DF" w:rsidRPr="00BC7F50" w14:paraId="1773F2C2"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498DA" w14:textId="77777777" w:rsidR="00A520DF" w:rsidRPr="00BC7F50" w:rsidRDefault="00A520DF" w:rsidP="009560D3">
            <w:pPr>
              <w:pStyle w:val="rowtabella0"/>
              <w:rPr>
                <w:color w:val="002060"/>
              </w:rPr>
            </w:pPr>
            <w:r w:rsidRPr="00BC7F5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B7A5" w14:textId="77777777" w:rsidR="00A520DF" w:rsidRPr="00BC7F50" w:rsidRDefault="00A520DF" w:rsidP="009560D3">
            <w:pPr>
              <w:pStyle w:val="rowtabella0"/>
              <w:jc w:val="center"/>
              <w:rPr>
                <w:color w:val="002060"/>
              </w:rPr>
            </w:pPr>
            <w:r w:rsidRPr="00BC7F5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DD42" w14:textId="77777777" w:rsidR="00A520DF" w:rsidRPr="00BC7F50" w:rsidRDefault="00A520DF" w:rsidP="009560D3">
            <w:pPr>
              <w:pStyle w:val="rowtabella0"/>
              <w:jc w:val="center"/>
              <w:rPr>
                <w:color w:val="002060"/>
              </w:rPr>
            </w:pPr>
            <w:r w:rsidRPr="00BC7F5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D5D1" w14:textId="77777777" w:rsidR="00A520DF" w:rsidRPr="00BC7F50" w:rsidRDefault="00A520DF" w:rsidP="009560D3">
            <w:pPr>
              <w:pStyle w:val="rowtabella0"/>
              <w:jc w:val="center"/>
              <w:rPr>
                <w:color w:val="002060"/>
              </w:rPr>
            </w:pPr>
            <w:r w:rsidRPr="00BC7F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71AD" w14:textId="77777777" w:rsidR="00A520DF" w:rsidRPr="00BC7F50" w:rsidRDefault="00A520DF" w:rsidP="009560D3">
            <w:pPr>
              <w:pStyle w:val="rowtabella0"/>
              <w:jc w:val="center"/>
              <w:rPr>
                <w:color w:val="002060"/>
              </w:rPr>
            </w:pPr>
            <w:r w:rsidRPr="00BC7F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EBA1" w14:textId="77777777" w:rsidR="00A520DF" w:rsidRPr="00BC7F50" w:rsidRDefault="00A520DF" w:rsidP="009560D3">
            <w:pPr>
              <w:pStyle w:val="rowtabella0"/>
              <w:jc w:val="center"/>
              <w:rPr>
                <w:color w:val="002060"/>
              </w:rPr>
            </w:pPr>
            <w:r w:rsidRPr="00BC7F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3F66" w14:textId="77777777" w:rsidR="00A520DF" w:rsidRPr="00BC7F50" w:rsidRDefault="00A520DF" w:rsidP="009560D3">
            <w:pPr>
              <w:pStyle w:val="rowtabella0"/>
              <w:jc w:val="center"/>
              <w:rPr>
                <w:color w:val="002060"/>
              </w:rPr>
            </w:pPr>
            <w:r w:rsidRPr="00BC7F5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29EF" w14:textId="77777777" w:rsidR="00A520DF" w:rsidRPr="00BC7F50" w:rsidRDefault="00A520DF" w:rsidP="009560D3">
            <w:pPr>
              <w:pStyle w:val="rowtabella0"/>
              <w:jc w:val="center"/>
              <w:rPr>
                <w:color w:val="002060"/>
              </w:rPr>
            </w:pPr>
            <w:r w:rsidRPr="00BC7F5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95A7" w14:textId="77777777" w:rsidR="00A520DF" w:rsidRPr="00BC7F50" w:rsidRDefault="00A520DF" w:rsidP="009560D3">
            <w:pPr>
              <w:pStyle w:val="rowtabella0"/>
              <w:jc w:val="center"/>
              <w:rPr>
                <w:color w:val="002060"/>
              </w:rPr>
            </w:pPr>
            <w:r w:rsidRPr="00BC7F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3416" w14:textId="77777777" w:rsidR="00A520DF" w:rsidRPr="00BC7F50" w:rsidRDefault="00A520DF" w:rsidP="009560D3">
            <w:pPr>
              <w:pStyle w:val="rowtabella0"/>
              <w:jc w:val="center"/>
              <w:rPr>
                <w:color w:val="002060"/>
              </w:rPr>
            </w:pPr>
            <w:r w:rsidRPr="00BC7F50">
              <w:rPr>
                <w:color w:val="002060"/>
              </w:rPr>
              <w:t>0</w:t>
            </w:r>
          </w:p>
        </w:tc>
      </w:tr>
      <w:tr w:rsidR="00A520DF" w:rsidRPr="00BC7F50" w14:paraId="279B090F"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34A9E2" w14:textId="77777777" w:rsidR="00A520DF" w:rsidRPr="00BC7F50" w:rsidRDefault="00A520DF" w:rsidP="009560D3">
            <w:pPr>
              <w:pStyle w:val="rowtabella0"/>
              <w:rPr>
                <w:color w:val="002060"/>
              </w:rPr>
            </w:pPr>
            <w:r w:rsidRPr="00BC7F5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1FCA" w14:textId="77777777" w:rsidR="00A520DF" w:rsidRPr="00BC7F50" w:rsidRDefault="00A520DF" w:rsidP="009560D3">
            <w:pPr>
              <w:pStyle w:val="rowtabella0"/>
              <w:jc w:val="center"/>
              <w:rPr>
                <w:color w:val="002060"/>
              </w:rPr>
            </w:pPr>
            <w:r w:rsidRPr="00BC7F5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5650"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EAF2" w14:textId="77777777" w:rsidR="00A520DF" w:rsidRPr="00BC7F50" w:rsidRDefault="00A520DF" w:rsidP="009560D3">
            <w:pPr>
              <w:pStyle w:val="rowtabella0"/>
              <w:jc w:val="center"/>
              <w:rPr>
                <w:color w:val="002060"/>
              </w:rPr>
            </w:pPr>
            <w:r w:rsidRPr="00BC7F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FC02" w14:textId="77777777" w:rsidR="00A520DF" w:rsidRPr="00BC7F50" w:rsidRDefault="00A520DF" w:rsidP="009560D3">
            <w:pPr>
              <w:pStyle w:val="rowtabella0"/>
              <w:jc w:val="center"/>
              <w:rPr>
                <w:color w:val="002060"/>
              </w:rPr>
            </w:pPr>
            <w:r w:rsidRPr="00BC7F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DE7A" w14:textId="77777777" w:rsidR="00A520DF" w:rsidRPr="00BC7F50" w:rsidRDefault="00A520DF" w:rsidP="009560D3">
            <w:pPr>
              <w:pStyle w:val="rowtabella0"/>
              <w:jc w:val="center"/>
              <w:rPr>
                <w:color w:val="002060"/>
              </w:rPr>
            </w:pPr>
            <w:r w:rsidRPr="00BC7F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AAA3" w14:textId="77777777" w:rsidR="00A520DF" w:rsidRPr="00BC7F50" w:rsidRDefault="00A520DF" w:rsidP="009560D3">
            <w:pPr>
              <w:pStyle w:val="rowtabella0"/>
              <w:jc w:val="center"/>
              <w:rPr>
                <w:color w:val="002060"/>
              </w:rPr>
            </w:pPr>
            <w:r w:rsidRPr="00BC7F5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1185" w14:textId="77777777" w:rsidR="00A520DF" w:rsidRPr="00BC7F50" w:rsidRDefault="00A520DF" w:rsidP="009560D3">
            <w:pPr>
              <w:pStyle w:val="rowtabella0"/>
              <w:jc w:val="center"/>
              <w:rPr>
                <w:color w:val="002060"/>
              </w:rPr>
            </w:pPr>
            <w:r w:rsidRPr="00BC7F5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0C9D" w14:textId="77777777" w:rsidR="00A520DF" w:rsidRPr="00BC7F50" w:rsidRDefault="00A520DF" w:rsidP="009560D3">
            <w:pPr>
              <w:pStyle w:val="rowtabella0"/>
              <w:jc w:val="center"/>
              <w:rPr>
                <w:color w:val="002060"/>
              </w:rPr>
            </w:pPr>
            <w:r w:rsidRPr="00BC7F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88BA" w14:textId="77777777" w:rsidR="00A520DF" w:rsidRPr="00BC7F50" w:rsidRDefault="00A520DF" w:rsidP="009560D3">
            <w:pPr>
              <w:pStyle w:val="rowtabella0"/>
              <w:jc w:val="center"/>
              <w:rPr>
                <w:color w:val="002060"/>
              </w:rPr>
            </w:pPr>
            <w:r w:rsidRPr="00BC7F50">
              <w:rPr>
                <w:color w:val="002060"/>
              </w:rPr>
              <w:t>0</w:t>
            </w:r>
          </w:p>
        </w:tc>
      </w:tr>
      <w:tr w:rsidR="00A520DF" w:rsidRPr="00BC7F50" w14:paraId="40709D2D"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754DA" w14:textId="77777777" w:rsidR="00A520DF" w:rsidRPr="00BC7F50" w:rsidRDefault="00A520DF" w:rsidP="009560D3">
            <w:pPr>
              <w:pStyle w:val="rowtabella0"/>
              <w:rPr>
                <w:color w:val="002060"/>
              </w:rPr>
            </w:pPr>
            <w:r w:rsidRPr="00BC7F5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DED9" w14:textId="77777777" w:rsidR="00A520DF" w:rsidRPr="00BC7F50" w:rsidRDefault="00A520DF" w:rsidP="009560D3">
            <w:pPr>
              <w:pStyle w:val="rowtabella0"/>
              <w:jc w:val="center"/>
              <w:rPr>
                <w:color w:val="002060"/>
              </w:rPr>
            </w:pPr>
            <w:r w:rsidRPr="00BC7F5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18C2"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8080" w14:textId="77777777" w:rsidR="00A520DF" w:rsidRPr="00BC7F50" w:rsidRDefault="00A520DF" w:rsidP="009560D3">
            <w:pPr>
              <w:pStyle w:val="rowtabella0"/>
              <w:jc w:val="center"/>
              <w:rPr>
                <w:color w:val="002060"/>
              </w:rPr>
            </w:pPr>
            <w:r w:rsidRPr="00BC7F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86EA" w14:textId="77777777" w:rsidR="00A520DF" w:rsidRPr="00BC7F50" w:rsidRDefault="00A520DF" w:rsidP="009560D3">
            <w:pPr>
              <w:pStyle w:val="rowtabella0"/>
              <w:jc w:val="center"/>
              <w:rPr>
                <w:color w:val="002060"/>
              </w:rPr>
            </w:pPr>
            <w:r w:rsidRPr="00BC7F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A5BD" w14:textId="77777777" w:rsidR="00A520DF" w:rsidRPr="00BC7F50" w:rsidRDefault="00A520DF" w:rsidP="009560D3">
            <w:pPr>
              <w:pStyle w:val="rowtabella0"/>
              <w:jc w:val="center"/>
              <w:rPr>
                <w:color w:val="002060"/>
              </w:rPr>
            </w:pPr>
            <w:r w:rsidRPr="00BC7F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F856" w14:textId="77777777" w:rsidR="00A520DF" w:rsidRPr="00BC7F50" w:rsidRDefault="00A520DF" w:rsidP="009560D3">
            <w:pPr>
              <w:pStyle w:val="rowtabella0"/>
              <w:jc w:val="center"/>
              <w:rPr>
                <w:color w:val="002060"/>
              </w:rPr>
            </w:pPr>
            <w:r w:rsidRPr="00BC7F5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C952" w14:textId="77777777" w:rsidR="00A520DF" w:rsidRPr="00BC7F50" w:rsidRDefault="00A520DF" w:rsidP="009560D3">
            <w:pPr>
              <w:pStyle w:val="rowtabella0"/>
              <w:jc w:val="center"/>
              <w:rPr>
                <w:color w:val="002060"/>
              </w:rPr>
            </w:pPr>
            <w:r w:rsidRPr="00BC7F50">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0C9B" w14:textId="77777777" w:rsidR="00A520DF" w:rsidRPr="00BC7F50" w:rsidRDefault="00A520DF" w:rsidP="009560D3">
            <w:pPr>
              <w:pStyle w:val="rowtabella0"/>
              <w:jc w:val="center"/>
              <w:rPr>
                <w:color w:val="002060"/>
              </w:rPr>
            </w:pPr>
            <w:r w:rsidRPr="00BC7F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6A88" w14:textId="77777777" w:rsidR="00A520DF" w:rsidRPr="00BC7F50" w:rsidRDefault="00A520DF" w:rsidP="009560D3">
            <w:pPr>
              <w:pStyle w:val="rowtabella0"/>
              <w:jc w:val="center"/>
              <w:rPr>
                <w:color w:val="002060"/>
              </w:rPr>
            </w:pPr>
            <w:r w:rsidRPr="00BC7F50">
              <w:rPr>
                <w:color w:val="002060"/>
              </w:rPr>
              <w:t>0</w:t>
            </w:r>
          </w:p>
        </w:tc>
      </w:tr>
      <w:tr w:rsidR="00A520DF" w:rsidRPr="00BC7F50" w14:paraId="0F5CF6AB"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AA2E9" w14:textId="77777777" w:rsidR="00A520DF" w:rsidRPr="00BC7F50" w:rsidRDefault="00A520DF" w:rsidP="009560D3">
            <w:pPr>
              <w:pStyle w:val="rowtabella0"/>
              <w:rPr>
                <w:color w:val="002060"/>
              </w:rPr>
            </w:pPr>
            <w:r w:rsidRPr="00BC7F5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89D23"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0F0D" w14:textId="77777777" w:rsidR="00A520DF" w:rsidRPr="00BC7F50" w:rsidRDefault="00A520DF" w:rsidP="009560D3">
            <w:pPr>
              <w:pStyle w:val="rowtabella0"/>
              <w:jc w:val="center"/>
              <w:rPr>
                <w:color w:val="002060"/>
              </w:rPr>
            </w:pPr>
            <w:r w:rsidRPr="00BC7F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1634" w14:textId="77777777" w:rsidR="00A520DF" w:rsidRPr="00BC7F50" w:rsidRDefault="00A520DF" w:rsidP="009560D3">
            <w:pPr>
              <w:pStyle w:val="rowtabella0"/>
              <w:jc w:val="center"/>
              <w:rPr>
                <w:color w:val="002060"/>
              </w:rPr>
            </w:pPr>
            <w:r w:rsidRPr="00BC7F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905F" w14:textId="77777777" w:rsidR="00A520DF" w:rsidRPr="00BC7F50" w:rsidRDefault="00A520DF" w:rsidP="009560D3">
            <w:pPr>
              <w:pStyle w:val="rowtabella0"/>
              <w:jc w:val="center"/>
              <w:rPr>
                <w:color w:val="002060"/>
              </w:rPr>
            </w:pPr>
            <w:r w:rsidRPr="00BC7F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714A" w14:textId="77777777" w:rsidR="00A520DF" w:rsidRPr="00BC7F50" w:rsidRDefault="00A520DF" w:rsidP="009560D3">
            <w:pPr>
              <w:pStyle w:val="rowtabella0"/>
              <w:jc w:val="center"/>
              <w:rPr>
                <w:color w:val="002060"/>
              </w:rPr>
            </w:pPr>
            <w:r w:rsidRPr="00BC7F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097D" w14:textId="77777777" w:rsidR="00A520DF" w:rsidRPr="00BC7F50" w:rsidRDefault="00A520DF" w:rsidP="009560D3">
            <w:pPr>
              <w:pStyle w:val="rowtabella0"/>
              <w:jc w:val="center"/>
              <w:rPr>
                <w:color w:val="002060"/>
              </w:rPr>
            </w:pPr>
            <w:r w:rsidRPr="00BC7F5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BF93" w14:textId="77777777" w:rsidR="00A520DF" w:rsidRPr="00BC7F50" w:rsidRDefault="00A520DF" w:rsidP="009560D3">
            <w:pPr>
              <w:pStyle w:val="rowtabella0"/>
              <w:jc w:val="center"/>
              <w:rPr>
                <w:color w:val="002060"/>
              </w:rPr>
            </w:pPr>
            <w:r w:rsidRPr="00BC7F5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48F6" w14:textId="77777777" w:rsidR="00A520DF" w:rsidRPr="00BC7F50" w:rsidRDefault="00A520DF" w:rsidP="009560D3">
            <w:pPr>
              <w:pStyle w:val="rowtabella0"/>
              <w:jc w:val="center"/>
              <w:rPr>
                <w:color w:val="002060"/>
              </w:rPr>
            </w:pPr>
            <w:r w:rsidRPr="00BC7F5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E80D" w14:textId="77777777" w:rsidR="00A520DF" w:rsidRPr="00BC7F50" w:rsidRDefault="00A520DF" w:rsidP="009560D3">
            <w:pPr>
              <w:pStyle w:val="rowtabella0"/>
              <w:jc w:val="center"/>
              <w:rPr>
                <w:color w:val="002060"/>
              </w:rPr>
            </w:pPr>
            <w:r w:rsidRPr="00BC7F50">
              <w:rPr>
                <w:color w:val="002060"/>
              </w:rPr>
              <w:t>0</w:t>
            </w:r>
          </w:p>
        </w:tc>
      </w:tr>
      <w:tr w:rsidR="00A520DF" w:rsidRPr="00BC7F50" w14:paraId="6DE55998"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FBD95" w14:textId="77777777" w:rsidR="00A520DF" w:rsidRPr="00BC7F50" w:rsidRDefault="00A520DF" w:rsidP="009560D3">
            <w:pPr>
              <w:pStyle w:val="rowtabella0"/>
              <w:rPr>
                <w:color w:val="002060"/>
              </w:rPr>
            </w:pPr>
            <w:r w:rsidRPr="00BC7F5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F78F" w14:textId="77777777" w:rsidR="00A520DF" w:rsidRPr="00BC7F50" w:rsidRDefault="00A520DF" w:rsidP="009560D3">
            <w:pPr>
              <w:pStyle w:val="rowtabella0"/>
              <w:jc w:val="center"/>
              <w:rPr>
                <w:color w:val="002060"/>
              </w:rPr>
            </w:pPr>
            <w:r w:rsidRPr="00BC7F5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E21A8" w14:textId="77777777" w:rsidR="00A520DF" w:rsidRPr="00BC7F50" w:rsidRDefault="00A520DF" w:rsidP="009560D3">
            <w:pPr>
              <w:pStyle w:val="rowtabella0"/>
              <w:jc w:val="center"/>
              <w:rPr>
                <w:color w:val="002060"/>
              </w:rPr>
            </w:pPr>
            <w:r w:rsidRPr="00BC7F5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1BC6" w14:textId="77777777" w:rsidR="00A520DF" w:rsidRPr="00BC7F50" w:rsidRDefault="00A520DF" w:rsidP="009560D3">
            <w:pPr>
              <w:pStyle w:val="rowtabella0"/>
              <w:jc w:val="center"/>
              <w:rPr>
                <w:color w:val="002060"/>
              </w:rPr>
            </w:pPr>
            <w:r w:rsidRPr="00BC7F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4A6F" w14:textId="77777777" w:rsidR="00A520DF" w:rsidRPr="00BC7F50" w:rsidRDefault="00A520DF" w:rsidP="009560D3">
            <w:pPr>
              <w:pStyle w:val="rowtabella0"/>
              <w:jc w:val="center"/>
              <w:rPr>
                <w:color w:val="002060"/>
              </w:rPr>
            </w:pPr>
            <w:r w:rsidRPr="00BC7F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2D15" w14:textId="77777777" w:rsidR="00A520DF" w:rsidRPr="00BC7F50" w:rsidRDefault="00A520DF" w:rsidP="009560D3">
            <w:pPr>
              <w:pStyle w:val="rowtabella0"/>
              <w:jc w:val="center"/>
              <w:rPr>
                <w:color w:val="002060"/>
              </w:rPr>
            </w:pPr>
            <w:r w:rsidRPr="00BC7F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77A4" w14:textId="77777777" w:rsidR="00A520DF" w:rsidRPr="00BC7F50" w:rsidRDefault="00A520DF" w:rsidP="009560D3">
            <w:pPr>
              <w:pStyle w:val="rowtabella0"/>
              <w:jc w:val="center"/>
              <w:rPr>
                <w:color w:val="002060"/>
              </w:rPr>
            </w:pPr>
            <w:r w:rsidRPr="00BC7F5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9B14" w14:textId="77777777" w:rsidR="00A520DF" w:rsidRPr="00BC7F50" w:rsidRDefault="00A520DF" w:rsidP="009560D3">
            <w:pPr>
              <w:pStyle w:val="rowtabella0"/>
              <w:jc w:val="center"/>
              <w:rPr>
                <w:color w:val="002060"/>
              </w:rPr>
            </w:pPr>
            <w:r w:rsidRPr="00BC7F5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3990" w14:textId="77777777" w:rsidR="00A520DF" w:rsidRPr="00BC7F50" w:rsidRDefault="00A520DF" w:rsidP="009560D3">
            <w:pPr>
              <w:pStyle w:val="rowtabella0"/>
              <w:jc w:val="center"/>
              <w:rPr>
                <w:color w:val="002060"/>
              </w:rPr>
            </w:pPr>
            <w:r w:rsidRPr="00BC7F5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2758" w14:textId="77777777" w:rsidR="00A520DF" w:rsidRPr="00BC7F50" w:rsidRDefault="00A520DF" w:rsidP="009560D3">
            <w:pPr>
              <w:pStyle w:val="rowtabella0"/>
              <w:jc w:val="center"/>
              <w:rPr>
                <w:color w:val="002060"/>
              </w:rPr>
            </w:pPr>
            <w:r w:rsidRPr="00BC7F50">
              <w:rPr>
                <w:color w:val="002060"/>
              </w:rPr>
              <w:t>0</w:t>
            </w:r>
          </w:p>
        </w:tc>
      </w:tr>
      <w:tr w:rsidR="00A520DF" w:rsidRPr="00BC7F50" w14:paraId="4D74D7B0" w14:textId="77777777" w:rsidTr="009560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B1B86" w14:textId="77777777" w:rsidR="00A520DF" w:rsidRPr="00BC7F50" w:rsidRDefault="00A520DF" w:rsidP="009560D3">
            <w:pPr>
              <w:pStyle w:val="rowtabella0"/>
              <w:rPr>
                <w:color w:val="002060"/>
              </w:rPr>
            </w:pPr>
            <w:r w:rsidRPr="00BC7F5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AE88" w14:textId="77777777" w:rsidR="00A520DF" w:rsidRPr="00BC7F50" w:rsidRDefault="00A520DF" w:rsidP="009560D3">
            <w:pPr>
              <w:pStyle w:val="rowtabella0"/>
              <w:jc w:val="center"/>
              <w:rPr>
                <w:color w:val="002060"/>
              </w:rPr>
            </w:pPr>
            <w:r w:rsidRPr="00BC7F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82DA" w14:textId="77777777" w:rsidR="00A520DF" w:rsidRPr="00BC7F50" w:rsidRDefault="00A520DF" w:rsidP="009560D3">
            <w:pPr>
              <w:pStyle w:val="rowtabella0"/>
              <w:jc w:val="center"/>
              <w:rPr>
                <w:color w:val="002060"/>
              </w:rPr>
            </w:pPr>
            <w:r w:rsidRPr="00BC7F5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D12B" w14:textId="77777777" w:rsidR="00A520DF" w:rsidRPr="00BC7F50" w:rsidRDefault="00A520DF" w:rsidP="009560D3">
            <w:pPr>
              <w:pStyle w:val="rowtabella0"/>
              <w:jc w:val="center"/>
              <w:rPr>
                <w:color w:val="002060"/>
              </w:rPr>
            </w:pPr>
            <w:r w:rsidRPr="00BC7F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2EB8" w14:textId="77777777" w:rsidR="00A520DF" w:rsidRPr="00BC7F50" w:rsidRDefault="00A520DF" w:rsidP="009560D3">
            <w:pPr>
              <w:pStyle w:val="rowtabella0"/>
              <w:jc w:val="center"/>
              <w:rPr>
                <w:color w:val="002060"/>
              </w:rPr>
            </w:pPr>
            <w:r w:rsidRPr="00BC7F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295A" w14:textId="77777777" w:rsidR="00A520DF" w:rsidRPr="00BC7F50" w:rsidRDefault="00A520DF" w:rsidP="009560D3">
            <w:pPr>
              <w:pStyle w:val="rowtabella0"/>
              <w:jc w:val="center"/>
              <w:rPr>
                <w:color w:val="002060"/>
              </w:rPr>
            </w:pPr>
            <w:r w:rsidRPr="00BC7F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39BC" w14:textId="77777777" w:rsidR="00A520DF" w:rsidRPr="00BC7F50" w:rsidRDefault="00A520DF" w:rsidP="009560D3">
            <w:pPr>
              <w:pStyle w:val="rowtabella0"/>
              <w:jc w:val="center"/>
              <w:rPr>
                <w:color w:val="002060"/>
              </w:rPr>
            </w:pPr>
            <w:r w:rsidRPr="00BC7F5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CB8C" w14:textId="77777777" w:rsidR="00A520DF" w:rsidRPr="00BC7F50" w:rsidRDefault="00A520DF" w:rsidP="009560D3">
            <w:pPr>
              <w:pStyle w:val="rowtabella0"/>
              <w:jc w:val="center"/>
              <w:rPr>
                <w:color w:val="002060"/>
              </w:rPr>
            </w:pPr>
            <w:r w:rsidRPr="00BC7F5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48311" w14:textId="77777777" w:rsidR="00A520DF" w:rsidRPr="00BC7F50" w:rsidRDefault="00A520DF" w:rsidP="009560D3">
            <w:pPr>
              <w:pStyle w:val="rowtabella0"/>
              <w:jc w:val="center"/>
              <w:rPr>
                <w:color w:val="002060"/>
              </w:rPr>
            </w:pPr>
            <w:r w:rsidRPr="00BC7F5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E869" w14:textId="77777777" w:rsidR="00A520DF" w:rsidRPr="00BC7F50" w:rsidRDefault="00A520DF" w:rsidP="009560D3">
            <w:pPr>
              <w:pStyle w:val="rowtabella0"/>
              <w:jc w:val="center"/>
              <w:rPr>
                <w:color w:val="002060"/>
              </w:rPr>
            </w:pPr>
            <w:r w:rsidRPr="00BC7F50">
              <w:rPr>
                <w:color w:val="002060"/>
              </w:rPr>
              <w:t>0</w:t>
            </w:r>
          </w:p>
        </w:tc>
      </w:tr>
      <w:tr w:rsidR="00A520DF" w:rsidRPr="00BC7F50" w14:paraId="42AEB71C" w14:textId="77777777" w:rsidTr="009560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36916" w14:textId="77777777" w:rsidR="00A520DF" w:rsidRPr="00BC7F50" w:rsidRDefault="00A520DF" w:rsidP="009560D3">
            <w:pPr>
              <w:pStyle w:val="rowtabella0"/>
              <w:rPr>
                <w:color w:val="002060"/>
              </w:rPr>
            </w:pPr>
            <w:r w:rsidRPr="00BC7F5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24EB" w14:textId="77777777" w:rsidR="00A520DF" w:rsidRPr="00BC7F50" w:rsidRDefault="00A520DF" w:rsidP="009560D3">
            <w:pPr>
              <w:pStyle w:val="rowtabella0"/>
              <w:jc w:val="center"/>
              <w:rPr>
                <w:color w:val="002060"/>
              </w:rPr>
            </w:pPr>
            <w:r w:rsidRPr="00BC7F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207D" w14:textId="77777777" w:rsidR="00A520DF" w:rsidRPr="00BC7F50" w:rsidRDefault="00A520DF" w:rsidP="009560D3">
            <w:pPr>
              <w:pStyle w:val="rowtabella0"/>
              <w:jc w:val="center"/>
              <w:rPr>
                <w:color w:val="002060"/>
              </w:rPr>
            </w:pPr>
            <w:r w:rsidRPr="00BC7F5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4271" w14:textId="77777777" w:rsidR="00A520DF" w:rsidRPr="00BC7F50" w:rsidRDefault="00A520DF" w:rsidP="009560D3">
            <w:pPr>
              <w:pStyle w:val="rowtabella0"/>
              <w:jc w:val="center"/>
              <w:rPr>
                <w:color w:val="002060"/>
              </w:rPr>
            </w:pPr>
            <w:r w:rsidRPr="00BC7F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932A" w14:textId="77777777" w:rsidR="00A520DF" w:rsidRPr="00BC7F50" w:rsidRDefault="00A520DF" w:rsidP="009560D3">
            <w:pPr>
              <w:pStyle w:val="rowtabella0"/>
              <w:jc w:val="center"/>
              <w:rPr>
                <w:color w:val="002060"/>
              </w:rPr>
            </w:pPr>
            <w:r w:rsidRPr="00BC7F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68E1" w14:textId="77777777" w:rsidR="00A520DF" w:rsidRPr="00BC7F50" w:rsidRDefault="00A520DF" w:rsidP="009560D3">
            <w:pPr>
              <w:pStyle w:val="rowtabella0"/>
              <w:jc w:val="center"/>
              <w:rPr>
                <w:color w:val="002060"/>
              </w:rPr>
            </w:pPr>
            <w:r w:rsidRPr="00BC7F5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6989" w14:textId="77777777" w:rsidR="00A520DF" w:rsidRPr="00BC7F50" w:rsidRDefault="00A520DF" w:rsidP="009560D3">
            <w:pPr>
              <w:pStyle w:val="rowtabella0"/>
              <w:jc w:val="center"/>
              <w:rPr>
                <w:color w:val="002060"/>
              </w:rPr>
            </w:pPr>
            <w:r w:rsidRPr="00BC7F5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7A46D" w14:textId="77777777" w:rsidR="00A520DF" w:rsidRPr="00BC7F50" w:rsidRDefault="00A520DF" w:rsidP="009560D3">
            <w:pPr>
              <w:pStyle w:val="rowtabella0"/>
              <w:jc w:val="center"/>
              <w:rPr>
                <w:color w:val="002060"/>
              </w:rPr>
            </w:pPr>
            <w:r w:rsidRPr="00BC7F5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ECF2" w14:textId="77777777" w:rsidR="00A520DF" w:rsidRPr="00BC7F50" w:rsidRDefault="00A520DF" w:rsidP="009560D3">
            <w:pPr>
              <w:pStyle w:val="rowtabella0"/>
              <w:jc w:val="center"/>
              <w:rPr>
                <w:color w:val="002060"/>
              </w:rPr>
            </w:pPr>
            <w:r w:rsidRPr="00BC7F5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DE9C9" w14:textId="77777777" w:rsidR="00A520DF" w:rsidRPr="00BC7F50" w:rsidRDefault="00A520DF" w:rsidP="009560D3">
            <w:pPr>
              <w:pStyle w:val="rowtabella0"/>
              <w:jc w:val="center"/>
              <w:rPr>
                <w:color w:val="002060"/>
              </w:rPr>
            </w:pPr>
            <w:r w:rsidRPr="00BC7F50">
              <w:rPr>
                <w:color w:val="002060"/>
              </w:rPr>
              <w:t>0</w:t>
            </w:r>
          </w:p>
        </w:tc>
      </w:tr>
    </w:tbl>
    <w:p w14:paraId="4594B58A" w14:textId="77777777" w:rsidR="001E325B" w:rsidRDefault="001E325B"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DE54BE6"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520DF">
        <w:rPr>
          <w:rFonts w:ascii="Arial" w:hAnsi="Arial" w:cs="Arial"/>
          <w:b/>
          <w:bCs/>
          <w:color w:val="002060"/>
        </w:rPr>
        <w:t>11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lastRenderedPageBreak/>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FF470A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520DF">
        <w:rPr>
          <w:b/>
          <w:color w:val="002060"/>
          <w:u w:val="single"/>
        </w:rPr>
        <w:t>26</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5C728" w14:textId="77777777" w:rsidR="00F306FC" w:rsidRDefault="00F306FC">
      <w:r>
        <w:separator/>
      </w:r>
    </w:p>
  </w:endnote>
  <w:endnote w:type="continuationSeparator" w:id="0">
    <w:p w14:paraId="00C83D51" w14:textId="77777777" w:rsidR="00F306FC" w:rsidRDefault="00F30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CE6E11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520DF">
      <w:rPr>
        <w:rStyle w:val="Numeropagina"/>
        <w:rFonts w:ascii="Arial" w:hAnsi="Arial" w:cs="Arial"/>
        <w:color w:val="002060"/>
      </w:rPr>
      <w:t>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27BA4" w14:textId="77777777" w:rsidR="00F306FC" w:rsidRDefault="00F306FC">
      <w:r>
        <w:separator/>
      </w:r>
    </w:p>
  </w:footnote>
  <w:footnote w:type="continuationSeparator" w:id="0">
    <w:p w14:paraId="043E64C1" w14:textId="77777777" w:rsidR="00F306FC" w:rsidRDefault="00F30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TotalTime>
  <Pages>5</Pages>
  <Words>1345</Words>
  <Characters>7667</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8995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2022-01-29T09:43:00Z</cp:lastPrinted>
  <dcterms:created xsi:type="dcterms:W3CDTF">2022-03-17T19:30:00Z</dcterms:created>
  <dcterms:modified xsi:type="dcterms:W3CDTF">2022-03-26T22:44:00Z</dcterms:modified>
</cp:coreProperties>
</file>