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633156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E151F">
              <w:rPr>
                <w:rFonts w:ascii="Arial" w:hAnsi="Arial" w:cs="Arial"/>
                <w:color w:val="002060"/>
                <w:sz w:val="40"/>
                <w:szCs w:val="40"/>
              </w:rPr>
              <w:t>8</w:t>
            </w:r>
            <w:r w:rsidR="00CB0F6E">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B0F6E">
              <w:rPr>
                <w:rFonts w:ascii="Arial" w:hAnsi="Arial" w:cs="Arial"/>
                <w:color w:val="002060"/>
                <w:sz w:val="40"/>
                <w:szCs w:val="40"/>
              </w:rPr>
              <w:t>30</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B208D3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55569">
          <w:rPr>
            <w:noProof/>
            <w:webHidden/>
            <w:color w:val="002060"/>
          </w:rPr>
          <w:t>1</w:t>
        </w:r>
        <w:r w:rsidR="00AC19D9" w:rsidRPr="002419EA">
          <w:rPr>
            <w:noProof/>
            <w:webHidden/>
            <w:color w:val="002060"/>
          </w:rPr>
          <w:fldChar w:fldCharType="end"/>
        </w:r>
      </w:hyperlink>
    </w:p>
    <w:p w14:paraId="112EDB38" w14:textId="53536AB2" w:rsidR="00AC19D9" w:rsidRPr="002419EA" w:rsidRDefault="009B3C4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55569">
          <w:rPr>
            <w:noProof/>
            <w:webHidden/>
            <w:color w:val="002060"/>
          </w:rPr>
          <w:t>1</w:t>
        </w:r>
        <w:r w:rsidR="00AC19D9" w:rsidRPr="002419EA">
          <w:rPr>
            <w:noProof/>
            <w:webHidden/>
            <w:color w:val="002060"/>
          </w:rPr>
          <w:fldChar w:fldCharType="end"/>
        </w:r>
      </w:hyperlink>
    </w:p>
    <w:p w14:paraId="4D9CAD43" w14:textId="07C4155C" w:rsidR="00AC19D9" w:rsidRPr="002419EA" w:rsidRDefault="009B3C4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55569">
          <w:rPr>
            <w:noProof/>
            <w:webHidden/>
            <w:color w:val="002060"/>
          </w:rPr>
          <w:t>1</w:t>
        </w:r>
        <w:r w:rsidR="00AC19D9" w:rsidRPr="002419EA">
          <w:rPr>
            <w:noProof/>
            <w:webHidden/>
            <w:color w:val="002060"/>
          </w:rPr>
          <w:fldChar w:fldCharType="end"/>
        </w:r>
      </w:hyperlink>
    </w:p>
    <w:p w14:paraId="0EAFCCD8" w14:textId="5C39A83D" w:rsidR="00AC19D9" w:rsidRPr="002419EA" w:rsidRDefault="009B3C4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55569">
          <w:rPr>
            <w:noProof/>
            <w:webHidden/>
            <w:color w:val="002060"/>
          </w:rPr>
          <w:t>1</w:t>
        </w:r>
        <w:r w:rsidR="00AC19D9" w:rsidRPr="002419EA">
          <w:rPr>
            <w:noProof/>
            <w:webHidden/>
            <w:color w:val="002060"/>
          </w:rPr>
          <w:fldChar w:fldCharType="end"/>
        </w:r>
      </w:hyperlink>
    </w:p>
    <w:p w14:paraId="0952245B" w14:textId="3FF110BF" w:rsidR="00AC19D9" w:rsidRPr="002419EA" w:rsidRDefault="009B3C4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55569">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389914A9" w:rsidR="00C954C4"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Pr="00FD2047" w:rsidRDefault="00E86F11" w:rsidP="008D47EC">
      <w:pPr>
        <w:pStyle w:val="p1"/>
        <w:rPr>
          <w:rStyle w:val="s1"/>
          <w:rFonts w:ascii="Arial" w:hAnsi="Arial" w:cs="Arial"/>
          <w:b/>
          <w:bCs/>
          <w:color w:val="002060"/>
          <w:sz w:val="22"/>
          <w:szCs w:val="22"/>
        </w:rPr>
      </w:pPr>
    </w:p>
    <w:p w14:paraId="60816F2F" w14:textId="77777777" w:rsidR="00E86F11" w:rsidRPr="00FD2047" w:rsidRDefault="00E86F11" w:rsidP="008D47EC">
      <w:pPr>
        <w:pStyle w:val="p1"/>
        <w:rPr>
          <w:rStyle w:val="s1"/>
          <w:rFonts w:ascii="Arial" w:hAnsi="Arial" w:cs="Arial"/>
          <w:b/>
          <w:bCs/>
          <w:color w:val="002060"/>
          <w:sz w:val="22"/>
          <w:szCs w:val="22"/>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7D6C1B9C" w14:textId="77777777" w:rsidR="00855569" w:rsidRPr="002A23D5" w:rsidRDefault="00855569" w:rsidP="00855569">
      <w:pPr>
        <w:pStyle w:val="breakline"/>
        <w:rPr>
          <w:color w:val="002060"/>
        </w:rPr>
      </w:pPr>
    </w:p>
    <w:p w14:paraId="376C247C" w14:textId="77777777" w:rsidR="00855569" w:rsidRPr="002A23D5" w:rsidRDefault="00855569" w:rsidP="00855569">
      <w:pPr>
        <w:pStyle w:val="titolocampionato0"/>
        <w:shd w:val="clear" w:color="auto" w:fill="CCCCCC"/>
        <w:spacing w:before="80" w:after="40"/>
        <w:rPr>
          <w:color w:val="002060"/>
        </w:rPr>
      </w:pPr>
      <w:r w:rsidRPr="002A23D5">
        <w:rPr>
          <w:color w:val="002060"/>
        </w:rPr>
        <w:t>CALCIO A CINQUE SERIE C1</w:t>
      </w:r>
    </w:p>
    <w:p w14:paraId="4AC089C7" w14:textId="77777777" w:rsidR="00855569" w:rsidRPr="002A23D5" w:rsidRDefault="00855569" w:rsidP="00855569">
      <w:pPr>
        <w:pStyle w:val="titoloprinc0"/>
        <w:rPr>
          <w:color w:val="002060"/>
        </w:rPr>
      </w:pPr>
      <w:r w:rsidRPr="002A23D5">
        <w:rPr>
          <w:color w:val="002060"/>
        </w:rPr>
        <w:t>RISULTATI</w:t>
      </w:r>
    </w:p>
    <w:p w14:paraId="5772843D" w14:textId="77777777" w:rsidR="00855569" w:rsidRPr="002A23D5" w:rsidRDefault="00855569" w:rsidP="00855569">
      <w:pPr>
        <w:pStyle w:val="breakline"/>
        <w:rPr>
          <w:color w:val="002060"/>
        </w:rPr>
      </w:pPr>
    </w:p>
    <w:p w14:paraId="5F47F60B" w14:textId="77777777" w:rsidR="00855569" w:rsidRPr="002A23D5" w:rsidRDefault="00855569" w:rsidP="00855569">
      <w:pPr>
        <w:pStyle w:val="sottotitolocampionato10"/>
        <w:rPr>
          <w:color w:val="002060"/>
        </w:rPr>
      </w:pPr>
      <w:r w:rsidRPr="002A23D5">
        <w:rPr>
          <w:color w:val="002060"/>
        </w:rPr>
        <w:t>RISULTATI UFFICIALI GARE DEL 25/03/2022</w:t>
      </w:r>
    </w:p>
    <w:p w14:paraId="66B6F4B0" w14:textId="77777777" w:rsidR="00855569" w:rsidRPr="00855569" w:rsidRDefault="00855569" w:rsidP="00855569">
      <w:pPr>
        <w:pStyle w:val="sottotitolocampionato20"/>
        <w:spacing w:before="0" w:beforeAutospacing="0" w:after="0" w:afterAutospacing="0"/>
        <w:rPr>
          <w:rFonts w:ascii="Arial" w:hAnsi="Arial" w:cs="Arial"/>
          <w:color w:val="002060"/>
          <w:sz w:val="20"/>
          <w:szCs w:val="20"/>
        </w:rPr>
      </w:pPr>
      <w:r w:rsidRPr="00855569">
        <w:rPr>
          <w:rFonts w:ascii="Arial" w:hAnsi="Arial" w:cs="Arial"/>
          <w:color w:val="002060"/>
          <w:sz w:val="20"/>
          <w:szCs w:val="20"/>
        </w:rPr>
        <w:t>Si trascrivono qui di seguito i risultati ufficiali delle gare disputate</w:t>
      </w:r>
    </w:p>
    <w:p w14:paraId="13D5E4F9" w14:textId="77777777" w:rsidR="00855569" w:rsidRPr="002A23D5" w:rsidRDefault="00855569" w:rsidP="008555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5569" w:rsidRPr="002A23D5" w14:paraId="6DCE9B60"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025C4EA1"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DE08E" w14:textId="77777777" w:rsidR="00855569" w:rsidRPr="002A23D5" w:rsidRDefault="00855569" w:rsidP="00974C23">
                  <w:pPr>
                    <w:pStyle w:val="headertabella0"/>
                    <w:rPr>
                      <w:color w:val="002060"/>
                    </w:rPr>
                  </w:pPr>
                  <w:r w:rsidRPr="002A23D5">
                    <w:rPr>
                      <w:color w:val="002060"/>
                    </w:rPr>
                    <w:t>GIRONE A - 11 Giornata - R</w:t>
                  </w:r>
                </w:p>
              </w:tc>
            </w:tr>
            <w:tr w:rsidR="00855569" w:rsidRPr="002A23D5" w14:paraId="20BD9CC9"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11BF4" w14:textId="77777777" w:rsidR="00855569" w:rsidRPr="002A23D5" w:rsidRDefault="00855569" w:rsidP="00974C23">
                  <w:pPr>
                    <w:pStyle w:val="rowtabella0"/>
                    <w:rPr>
                      <w:color w:val="002060"/>
                    </w:rPr>
                  </w:pPr>
                  <w:r w:rsidRPr="002A23D5">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DA3297" w14:textId="77777777" w:rsidR="00855569" w:rsidRPr="002A23D5" w:rsidRDefault="00855569" w:rsidP="00974C23">
                  <w:pPr>
                    <w:pStyle w:val="rowtabella0"/>
                    <w:rPr>
                      <w:color w:val="002060"/>
                    </w:rPr>
                  </w:pPr>
                  <w:r w:rsidRPr="002A23D5">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D39842" w14:textId="77777777" w:rsidR="00855569" w:rsidRPr="002A23D5" w:rsidRDefault="00855569" w:rsidP="00974C23">
                  <w:pPr>
                    <w:pStyle w:val="rowtabella0"/>
                    <w:jc w:val="center"/>
                    <w:rPr>
                      <w:color w:val="002060"/>
                    </w:rPr>
                  </w:pPr>
                  <w:r w:rsidRPr="002A23D5">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84E7CE" w14:textId="77777777" w:rsidR="00855569" w:rsidRPr="002A23D5" w:rsidRDefault="00855569" w:rsidP="00974C23">
                  <w:pPr>
                    <w:pStyle w:val="rowtabella0"/>
                    <w:jc w:val="center"/>
                    <w:rPr>
                      <w:color w:val="002060"/>
                    </w:rPr>
                  </w:pPr>
                  <w:r w:rsidRPr="002A23D5">
                    <w:rPr>
                      <w:color w:val="002060"/>
                    </w:rPr>
                    <w:t> </w:t>
                  </w:r>
                </w:p>
              </w:tc>
            </w:tr>
            <w:tr w:rsidR="00855569" w:rsidRPr="002A23D5" w14:paraId="18F57CDA"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34816B" w14:textId="77777777" w:rsidR="00855569" w:rsidRPr="002A23D5" w:rsidRDefault="00855569" w:rsidP="00974C23">
                  <w:pPr>
                    <w:pStyle w:val="rowtabella0"/>
                    <w:rPr>
                      <w:color w:val="002060"/>
                    </w:rPr>
                  </w:pPr>
                  <w:r w:rsidRPr="002A23D5">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55BAC3" w14:textId="77777777" w:rsidR="00855569" w:rsidRPr="002A23D5" w:rsidRDefault="00855569" w:rsidP="00974C23">
                  <w:pPr>
                    <w:pStyle w:val="rowtabella0"/>
                    <w:rPr>
                      <w:color w:val="002060"/>
                    </w:rPr>
                  </w:pPr>
                  <w:r w:rsidRPr="002A23D5">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EAC352" w14:textId="77777777" w:rsidR="00855569" w:rsidRPr="002A23D5" w:rsidRDefault="00855569" w:rsidP="00974C23">
                  <w:pPr>
                    <w:pStyle w:val="rowtabella0"/>
                    <w:jc w:val="center"/>
                    <w:rPr>
                      <w:color w:val="002060"/>
                    </w:rPr>
                  </w:pPr>
                  <w:r w:rsidRPr="002A23D5">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5423FD" w14:textId="77777777" w:rsidR="00855569" w:rsidRPr="002A23D5" w:rsidRDefault="00855569" w:rsidP="00974C23">
                  <w:pPr>
                    <w:pStyle w:val="rowtabella0"/>
                    <w:jc w:val="center"/>
                    <w:rPr>
                      <w:color w:val="002060"/>
                    </w:rPr>
                  </w:pPr>
                  <w:r w:rsidRPr="002A23D5">
                    <w:rPr>
                      <w:color w:val="002060"/>
                    </w:rPr>
                    <w:t> </w:t>
                  </w:r>
                </w:p>
              </w:tc>
            </w:tr>
            <w:tr w:rsidR="00855569" w:rsidRPr="002A23D5" w14:paraId="5872EA22"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C365CE" w14:textId="77777777" w:rsidR="00855569" w:rsidRPr="002A23D5" w:rsidRDefault="00855569" w:rsidP="00974C23">
                  <w:pPr>
                    <w:pStyle w:val="rowtabella0"/>
                    <w:rPr>
                      <w:color w:val="002060"/>
                    </w:rPr>
                  </w:pPr>
                  <w:r w:rsidRPr="002A23D5">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254291" w14:textId="77777777" w:rsidR="00855569" w:rsidRPr="002A23D5" w:rsidRDefault="00855569" w:rsidP="00974C23">
                  <w:pPr>
                    <w:pStyle w:val="rowtabella0"/>
                    <w:rPr>
                      <w:color w:val="002060"/>
                    </w:rPr>
                  </w:pPr>
                  <w:r w:rsidRPr="002A23D5">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776708" w14:textId="77777777" w:rsidR="00855569" w:rsidRPr="002A23D5" w:rsidRDefault="00855569" w:rsidP="00974C23">
                  <w:pPr>
                    <w:pStyle w:val="rowtabella0"/>
                    <w:jc w:val="center"/>
                    <w:rPr>
                      <w:color w:val="002060"/>
                    </w:rPr>
                  </w:pPr>
                  <w:r w:rsidRPr="002A23D5">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B853C8" w14:textId="77777777" w:rsidR="00855569" w:rsidRPr="002A23D5" w:rsidRDefault="00855569" w:rsidP="00974C23">
                  <w:pPr>
                    <w:pStyle w:val="rowtabella0"/>
                    <w:jc w:val="center"/>
                    <w:rPr>
                      <w:color w:val="002060"/>
                    </w:rPr>
                  </w:pPr>
                  <w:r w:rsidRPr="002A23D5">
                    <w:rPr>
                      <w:color w:val="002060"/>
                    </w:rPr>
                    <w:t> </w:t>
                  </w:r>
                </w:p>
              </w:tc>
            </w:tr>
            <w:tr w:rsidR="00855569" w:rsidRPr="002A23D5" w14:paraId="08777FA2"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8D0952" w14:textId="77777777" w:rsidR="00855569" w:rsidRPr="002A23D5" w:rsidRDefault="00855569" w:rsidP="00974C23">
                  <w:pPr>
                    <w:pStyle w:val="rowtabella0"/>
                    <w:rPr>
                      <w:color w:val="002060"/>
                    </w:rPr>
                  </w:pPr>
                  <w:r w:rsidRPr="002A23D5">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AB6900" w14:textId="77777777" w:rsidR="00855569" w:rsidRPr="002A23D5" w:rsidRDefault="00855569" w:rsidP="00974C23">
                  <w:pPr>
                    <w:pStyle w:val="rowtabella0"/>
                    <w:rPr>
                      <w:color w:val="002060"/>
                    </w:rPr>
                  </w:pPr>
                  <w:r w:rsidRPr="002A23D5">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E81983" w14:textId="77777777" w:rsidR="00855569" w:rsidRPr="002A23D5" w:rsidRDefault="00855569" w:rsidP="00974C23">
                  <w:pPr>
                    <w:pStyle w:val="rowtabella0"/>
                    <w:jc w:val="center"/>
                    <w:rPr>
                      <w:color w:val="002060"/>
                    </w:rPr>
                  </w:pPr>
                  <w:r w:rsidRPr="002A23D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27A1D0" w14:textId="77777777" w:rsidR="00855569" w:rsidRPr="002A23D5" w:rsidRDefault="00855569" w:rsidP="00974C23">
                  <w:pPr>
                    <w:pStyle w:val="rowtabella0"/>
                    <w:jc w:val="center"/>
                    <w:rPr>
                      <w:color w:val="002060"/>
                    </w:rPr>
                  </w:pPr>
                  <w:r w:rsidRPr="002A23D5">
                    <w:rPr>
                      <w:color w:val="002060"/>
                    </w:rPr>
                    <w:t> </w:t>
                  </w:r>
                </w:p>
              </w:tc>
            </w:tr>
            <w:tr w:rsidR="00855569" w:rsidRPr="002A23D5" w14:paraId="49FDA6D2"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81FDF" w14:textId="77777777" w:rsidR="00855569" w:rsidRPr="002A23D5" w:rsidRDefault="00855569" w:rsidP="00974C23">
                  <w:pPr>
                    <w:pStyle w:val="rowtabella0"/>
                    <w:rPr>
                      <w:color w:val="002060"/>
                    </w:rPr>
                  </w:pPr>
                  <w:r w:rsidRPr="002A23D5">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BACCB" w14:textId="77777777" w:rsidR="00855569" w:rsidRPr="002A23D5" w:rsidRDefault="00855569" w:rsidP="00974C23">
                  <w:pPr>
                    <w:pStyle w:val="rowtabella0"/>
                    <w:rPr>
                      <w:color w:val="002060"/>
                    </w:rPr>
                  </w:pPr>
                  <w:r w:rsidRPr="002A23D5">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0A81C" w14:textId="77777777" w:rsidR="00855569" w:rsidRPr="002A23D5" w:rsidRDefault="00855569" w:rsidP="00974C23">
                  <w:pPr>
                    <w:pStyle w:val="rowtabella0"/>
                    <w:jc w:val="center"/>
                    <w:rPr>
                      <w:color w:val="002060"/>
                    </w:rPr>
                  </w:pPr>
                  <w:r w:rsidRPr="002A23D5">
                    <w:rPr>
                      <w:color w:val="002060"/>
                    </w:rPr>
                    <w:t>9 - 9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E1522" w14:textId="77777777" w:rsidR="00855569" w:rsidRPr="002A23D5" w:rsidRDefault="00855569" w:rsidP="00974C23">
                  <w:pPr>
                    <w:pStyle w:val="rowtabella0"/>
                    <w:jc w:val="center"/>
                    <w:rPr>
                      <w:color w:val="002060"/>
                    </w:rPr>
                  </w:pPr>
                  <w:r w:rsidRPr="002A23D5">
                    <w:rPr>
                      <w:color w:val="002060"/>
                    </w:rPr>
                    <w:t> </w:t>
                  </w:r>
                </w:p>
              </w:tc>
            </w:tr>
            <w:tr w:rsidR="00855569" w:rsidRPr="002A23D5" w14:paraId="4637AAB3"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22F5AE97" w14:textId="77777777" w:rsidR="00855569" w:rsidRPr="002A23D5" w:rsidRDefault="00855569" w:rsidP="00974C23">
                  <w:pPr>
                    <w:pStyle w:val="rowtabella0"/>
                    <w:rPr>
                      <w:color w:val="002060"/>
                    </w:rPr>
                  </w:pPr>
                  <w:r w:rsidRPr="002A23D5">
                    <w:rPr>
                      <w:color w:val="002060"/>
                    </w:rPr>
                    <w:t>(1) - disputata il 26/03/2022</w:t>
                  </w:r>
                </w:p>
              </w:tc>
            </w:tr>
          </w:tbl>
          <w:p w14:paraId="609C78AE" w14:textId="77777777" w:rsidR="00855569" w:rsidRPr="002A23D5" w:rsidRDefault="00855569" w:rsidP="00974C23">
            <w:pPr>
              <w:rPr>
                <w:color w:val="002060"/>
              </w:rPr>
            </w:pPr>
          </w:p>
        </w:tc>
      </w:tr>
    </w:tbl>
    <w:p w14:paraId="2A2BAEDB" w14:textId="77777777" w:rsidR="00855569" w:rsidRPr="002A23D5" w:rsidRDefault="00855569" w:rsidP="00855569">
      <w:pPr>
        <w:pStyle w:val="breakline"/>
        <w:rPr>
          <w:rFonts w:eastAsiaTheme="minorEastAsia"/>
          <w:color w:val="002060"/>
        </w:rPr>
      </w:pPr>
    </w:p>
    <w:p w14:paraId="68DFE07F" w14:textId="77777777" w:rsidR="00855569" w:rsidRPr="002A23D5" w:rsidRDefault="00855569" w:rsidP="00855569">
      <w:pPr>
        <w:pStyle w:val="breakline"/>
        <w:rPr>
          <w:color w:val="002060"/>
        </w:rPr>
      </w:pPr>
    </w:p>
    <w:p w14:paraId="6FB45947" w14:textId="77777777" w:rsidR="00855569" w:rsidRPr="002A23D5" w:rsidRDefault="00855569" w:rsidP="00855569">
      <w:pPr>
        <w:pStyle w:val="titoloprinc0"/>
        <w:rPr>
          <w:color w:val="002060"/>
        </w:rPr>
      </w:pPr>
      <w:r w:rsidRPr="002A23D5">
        <w:rPr>
          <w:color w:val="002060"/>
        </w:rPr>
        <w:t>GIUDICE SPORTIVO</w:t>
      </w:r>
    </w:p>
    <w:p w14:paraId="74D1DD45" w14:textId="77777777" w:rsidR="00855569" w:rsidRPr="002A23D5" w:rsidRDefault="00855569" w:rsidP="00855569">
      <w:pPr>
        <w:pStyle w:val="diffida"/>
        <w:rPr>
          <w:color w:val="002060"/>
        </w:rPr>
      </w:pPr>
      <w:r w:rsidRPr="002A23D5">
        <w:rPr>
          <w:color w:val="002060"/>
        </w:rPr>
        <w:t>Il Sostituto Giudice Sportivo Avv. Federica Sorrentino, nella seduta del 30/03/2022 ha adottato le decisioni che di seguito integralmente si riportano:</w:t>
      </w:r>
    </w:p>
    <w:p w14:paraId="3222903C" w14:textId="77777777" w:rsidR="00855569" w:rsidRPr="002A23D5" w:rsidRDefault="00855569" w:rsidP="00855569">
      <w:pPr>
        <w:pStyle w:val="titolo10"/>
        <w:rPr>
          <w:color w:val="002060"/>
        </w:rPr>
      </w:pPr>
      <w:r w:rsidRPr="002A23D5">
        <w:rPr>
          <w:color w:val="002060"/>
        </w:rPr>
        <w:t xml:space="preserve">GARE DEL 25/ 3/2022 </w:t>
      </w:r>
    </w:p>
    <w:p w14:paraId="7304247C" w14:textId="77777777" w:rsidR="00855569" w:rsidRPr="002A23D5" w:rsidRDefault="00855569" w:rsidP="00855569">
      <w:pPr>
        <w:pStyle w:val="titolo7a"/>
        <w:rPr>
          <w:color w:val="002060"/>
        </w:rPr>
      </w:pPr>
      <w:r w:rsidRPr="002A23D5">
        <w:rPr>
          <w:color w:val="002060"/>
        </w:rPr>
        <w:t xml:space="preserve">PROVVEDIMENTI DISCIPLINARI </w:t>
      </w:r>
    </w:p>
    <w:p w14:paraId="00F8AF53"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5F6AA372" w14:textId="77777777" w:rsidR="00855569" w:rsidRPr="002A23D5" w:rsidRDefault="00855569" w:rsidP="00855569">
      <w:pPr>
        <w:pStyle w:val="titolo30"/>
        <w:rPr>
          <w:color w:val="002060"/>
        </w:rPr>
      </w:pPr>
      <w:r w:rsidRPr="002A23D5">
        <w:rPr>
          <w:color w:val="002060"/>
        </w:rPr>
        <w:t xml:space="preserve">SOCIETA' </w:t>
      </w:r>
    </w:p>
    <w:p w14:paraId="190D3145" w14:textId="77777777" w:rsidR="00855569" w:rsidRPr="002A23D5" w:rsidRDefault="00855569" w:rsidP="00855569">
      <w:pPr>
        <w:pStyle w:val="titolo20"/>
        <w:rPr>
          <w:color w:val="002060"/>
        </w:rPr>
      </w:pPr>
      <w:r w:rsidRPr="002A23D5">
        <w:rPr>
          <w:color w:val="002060"/>
        </w:rPr>
        <w:t xml:space="preserve">AMMENDA </w:t>
      </w:r>
    </w:p>
    <w:p w14:paraId="2A27F5BD" w14:textId="77777777" w:rsidR="00855569" w:rsidRPr="002A23D5" w:rsidRDefault="00855569" w:rsidP="00855569">
      <w:pPr>
        <w:pStyle w:val="diffida"/>
        <w:spacing w:before="80" w:beforeAutospacing="0" w:after="40" w:afterAutospacing="0"/>
        <w:jc w:val="left"/>
        <w:rPr>
          <w:color w:val="002060"/>
        </w:rPr>
      </w:pPr>
      <w:r w:rsidRPr="002A23D5">
        <w:rPr>
          <w:color w:val="002060"/>
        </w:rPr>
        <w:t xml:space="preserve">Euro 80,00 OLYMPIA FANO C5 </w:t>
      </w:r>
      <w:r w:rsidRPr="002A23D5">
        <w:rPr>
          <w:color w:val="002060"/>
        </w:rPr>
        <w:br/>
        <w:t xml:space="preserve">Per aver la propria tifoseria proferito frasi offensive nei confronti dell'arbitro. </w:t>
      </w:r>
    </w:p>
    <w:p w14:paraId="5A0B2D0C" w14:textId="77777777" w:rsidR="00855569" w:rsidRPr="002A23D5" w:rsidRDefault="00855569" w:rsidP="00855569">
      <w:pPr>
        <w:pStyle w:val="titolo30"/>
        <w:rPr>
          <w:color w:val="002060"/>
        </w:rPr>
      </w:pPr>
      <w:r w:rsidRPr="002A23D5">
        <w:rPr>
          <w:color w:val="002060"/>
        </w:rPr>
        <w:t xml:space="preserve">CALCIATORI NON ESPULSI </w:t>
      </w:r>
    </w:p>
    <w:p w14:paraId="79CC19F2" w14:textId="77777777" w:rsidR="00855569" w:rsidRPr="002A23D5" w:rsidRDefault="00855569" w:rsidP="00855569">
      <w:pPr>
        <w:pStyle w:val="titolo20"/>
        <w:rPr>
          <w:color w:val="002060"/>
        </w:rPr>
      </w:pPr>
      <w:r w:rsidRPr="002A23D5">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42B129C" w14:textId="77777777" w:rsidTr="00974C23">
        <w:tc>
          <w:tcPr>
            <w:tcW w:w="2200" w:type="dxa"/>
            <w:tcMar>
              <w:top w:w="20" w:type="dxa"/>
              <w:left w:w="20" w:type="dxa"/>
              <w:bottom w:w="20" w:type="dxa"/>
              <w:right w:w="20" w:type="dxa"/>
            </w:tcMar>
            <w:vAlign w:val="center"/>
            <w:hideMark/>
          </w:tcPr>
          <w:p w14:paraId="260C4B08" w14:textId="77777777" w:rsidR="00855569" w:rsidRPr="002A23D5" w:rsidRDefault="00855569" w:rsidP="00974C23">
            <w:pPr>
              <w:pStyle w:val="movimento"/>
              <w:rPr>
                <w:color w:val="002060"/>
              </w:rPr>
            </w:pPr>
            <w:r w:rsidRPr="002A23D5">
              <w:rPr>
                <w:color w:val="002060"/>
              </w:rPr>
              <w:t>ROSSI RICCARDO</w:t>
            </w:r>
          </w:p>
        </w:tc>
        <w:tc>
          <w:tcPr>
            <w:tcW w:w="2200" w:type="dxa"/>
            <w:tcMar>
              <w:top w:w="20" w:type="dxa"/>
              <w:left w:w="20" w:type="dxa"/>
              <w:bottom w:w="20" w:type="dxa"/>
              <w:right w:w="20" w:type="dxa"/>
            </w:tcMar>
            <w:vAlign w:val="center"/>
            <w:hideMark/>
          </w:tcPr>
          <w:p w14:paraId="40A73DF5" w14:textId="77777777" w:rsidR="00855569" w:rsidRPr="002A23D5" w:rsidRDefault="00855569" w:rsidP="00974C23">
            <w:pPr>
              <w:pStyle w:val="movimento2"/>
              <w:rPr>
                <w:color w:val="002060"/>
              </w:rPr>
            </w:pPr>
            <w:r w:rsidRPr="002A23D5">
              <w:rPr>
                <w:color w:val="002060"/>
              </w:rPr>
              <w:t xml:space="preserve">(REAL SAN GIORGIO) </w:t>
            </w:r>
          </w:p>
        </w:tc>
        <w:tc>
          <w:tcPr>
            <w:tcW w:w="800" w:type="dxa"/>
            <w:tcMar>
              <w:top w:w="20" w:type="dxa"/>
              <w:left w:w="20" w:type="dxa"/>
              <w:bottom w:w="20" w:type="dxa"/>
              <w:right w:w="20" w:type="dxa"/>
            </w:tcMar>
            <w:vAlign w:val="center"/>
            <w:hideMark/>
          </w:tcPr>
          <w:p w14:paraId="6B00C7D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7FFECF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0324919" w14:textId="77777777" w:rsidR="00855569" w:rsidRPr="002A23D5" w:rsidRDefault="00855569" w:rsidP="00974C23">
            <w:pPr>
              <w:pStyle w:val="movimento2"/>
              <w:rPr>
                <w:color w:val="002060"/>
              </w:rPr>
            </w:pPr>
            <w:r w:rsidRPr="002A23D5">
              <w:rPr>
                <w:color w:val="002060"/>
              </w:rPr>
              <w:t> </w:t>
            </w:r>
          </w:p>
        </w:tc>
      </w:tr>
    </w:tbl>
    <w:p w14:paraId="7375ABEE" w14:textId="77777777" w:rsidR="00855569" w:rsidRPr="002A23D5" w:rsidRDefault="00855569" w:rsidP="00855569">
      <w:pPr>
        <w:pStyle w:val="titolo20"/>
        <w:rPr>
          <w:rFonts w:eastAsiaTheme="minorEastAsia"/>
          <w:color w:val="002060"/>
        </w:rPr>
      </w:pPr>
      <w:r w:rsidRPr="002A23D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78BB04FB" w14:textId="77777777" w:rsidTr="00974C23">
        <w:tc>
          <w:tcPr>
            <w:tcW w:w="2200" w:type="dxa"/>
            <w:tcMar>
              <w:top w:w="20" w:type="dxa"/>
              <w:left w:w="20" w:type="dxa"/>
              <w:bottom w:w="20" w:type="dxa"/>
              <w:right w:w="20" w:type="dxa"/>
            </w:tcMar>
            <w:vAlign w:val="center"/>
            <w:hideMark/>
          </w:tcPr>
          <w:p w14:paraId="0451D1AF" w14:textId="77777777" w:rsidR="00855569" w:rsidRPr="002A23D5" w:rsidRDefault="00855569" w:rsidP="00974C23">
            <w:pPr>
              <w:pStyle w:val="movimento"/>
              <w:rPr>
                <w:color w:val="002060"/>
              </w:rPr>
            </w:pPr>
            <w:r w:rsidRPr="002A23D5">
              <w:rPr>
                <w:color w:val="002060"/>
              </w:rPr>
              <w:t>CASSANO ALESSIO</w:t>
            </w:r>
          </w:p>
        </w:tc>
        <w:tc>
          <w:tcPr>
            <w:tcW w:w="2200" w:type="dxa"/>
            <w:tcMar>
              <w:top w:w="20" w:type="dxa"/>
              <w:left w:w="20" w:type="dxa"/>
              <w:bottom w:w="20" w:type="dxa"/>
              <w:right w:w="20" w:type="dxa"/>
            </w:tcMar>
            <w:vAlign w:val="center"/>
            <w:hideMark/>
          </w:tcPr>
          <w:p w14:paraId="51E5E2BE" w14:textId="77777777" w:rsidR="00855569" w:rsidRPr="002A23D5" w:rsidRDefault="00855569" w:rsidP="00974C23">
            <w:pPr>
              <w:pStyle w:val="movimento2"/>
              <w:rPr>
                <w:color w:val="002060"/>
              </w:rPr>
            </w:pPr>
            <w:r w:rsidRPr="002A23D5">
              <w:rPr>
                <w:color w:val="002060"/>
              </w:rPr>
              <w:t xml:space="preserve">(CASTELBELLINO CALCIO A 5) </w:t>
            </w:r>
          </w:p>
        </w:tc>
        <w:tc>
          <w:tcPr>
            <w:tcW w:w="800" w:type="dxa"/>
            <w:tcMar>
              <w:top w:w="20" w:type="dxa"/>
              <w:left w:w="20" w:type="dxa"/>
              <w:bottom w:w="20" w:type="dxa"/>
              <w:right w:w="20" w:type="dxa"/>
            </w:tcMar>
            <w:vAlign w:val="center"/>
            <w:hideMark/>
          </w:tcPr>
          <w:p w14:paraId="7B386764"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DE3556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54FFD73" w14:textId="77777777" w:rsidR="00855569" w:rsidRPr="002A23D5" w:rsidRDefault="00855569" w:rsidP="00974C23">
            <w:pPr>
              <w:pStyle w:val="movimento2"/>
              <w:rPr>
                <w:color w:val="002060"/>
              </w:rPr>
            </w:pPr>
            <w:r w:rsidRPr="002A23D5">
              <w:rPr>
                <w:color w:val="002060"/>
              </w:rPr>
              <w:t> </w:t>
            </w:r>
          </w:p>
        </w:tc>
      </w:tr>
    </w:tbl>
    <w:p w14:paraId="39BB1A14" w14:textId="77777777" w:rsidR="00855569" w:rsidRPr="002A23D5" w:rsidRDefault="00855569" w:rsidP="00855569">
      <w:pPr>
        <w:pStyle w:val="titolo20"/>
        <w:rPr>
          <w:rFonts w:eastAsiaTheme="minorEastAsia"/>
          <w:color w:val="002060"/>
        </w:rPr>
      </w:pPr>
      <w:r w:rsidRPr="002A23D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477496BD" w14:textId="77777777" w:rsidTr="00974C23">
        <w:tc>
          <w:tcPr>
            <w:tcW w:w="2200" w:type="dxa"/>
            <w:tcMar>
              <w:top w:w="20" w:type="dxa"/>
              <w:left w:w="20" w:type="dxa"/>
              <w:bottom w:w="20" w:type="dxa"/>
              <w:right w:w="20" w:type="dxa"/>
            </w:tcMar>
            <w:vAlign w:val="center"/>
            <w:hideMark/>
          </w:tcPr>
          <w:p w14:paraId="59E445B5" w14:textId="77777777" w:rsidR="00855569" w:rsidRPr="002A23D5" w:rsidRDefault="00855569" w:rsidP="00974C23">
            <w:pPr>
              <w:pStyle w:val="movimento"/>
              <w:rPr>
                <w:color w:val="002060"/>
              </w:rPr>
            </w:pPr>
            <w:r w:rsidRPr="002A23D5">
              <w:rPr>
                <w:color w:val="002060"/>
              </w:rPr>
              <w:t>MINCONE RAMON</w:t>
            </w:r>
          </w:p>
        </w:tc>
        <w:tc>
          <w:tcPr>
            <w:tcW w:w="2200" w:type="dxa"/>
            <w:tcMar>
              <w:top w:w="20" w:type="dxa"/>
              <w:left w:w="20" w:type="dxa"/>
              <w:bottom w:w="20" w:type="dxa"/>
              <w:right w:w="20" w:type="dxa"/>
            </w:tcMar>
            <w:vAlign w:val="center"/>
            <w:hideMark/>
          </w:tcPr>
          <w:p w14:paraId="255325CB" w14:textId="77777777" w:rsidR="00855569" w:rsidRPr="002A23D5" w:rsidRDefault="00855569" w:rsidP="00974C23">
            <w:pPr>
              <w:pStyle w:val="movimento2"/>
              <w:rPr>
                <w:color w:val="002060"/>
              </w:rPr>
            </w:pPr>
            <w:r w:rsidRPr="002A23D5">
              <w:rPr>
                <w:color w:val="002060"/>
              </w:rPr>
              <w:t xml:space="preserve">(C.U.S. MACERATA CALCIO A5) </w:t>
            </w:r>
          </w:p>
        </w:tc>
        <w:tc>
          <w:tcPr>
            <w:tcW w:w="800" w:type="dxa"/>
            <w:tcMar>
              <w:top w:w="20" w:type="dxa"/>
              <w:left w:w="20" w:type="dxa"/>
              <w:bottom w:w="20" w:type="dxa"/>
              <w:right w:w="20" w:type="dxa"/>
            </w:tcMar>
            <w:vAlign w:val="center"/>
            <w:hideMark/>
          </w:tcPr>
          <w:p w14:paraId="01DDABF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01A3C88" w14:textId="77777777" w:rsidR="00855569" w:rsidRPr="002A23D5" w:rsidRDefault="00855569" w:rsidP="00974C23">
            <w:pPr>
              <w:pStyle w:val="movimento"/>
              <w:rPr>
                <w:color w:val="002060"/>
              </w:rPr>
            </w:pPr>
            <w:r w:rsidRPr="002A23D5">
              <w:rPr>
                <w:color w:val="002060"/>
              </w:rPr>
              <w:t>CRESCIMBENI LEONARDO</w:t>
            </w:r>
          </w:p>
        </w:tc>
        <w:tc>
          <w:tcPr>
            <w:tcW w:w="2200" w:type="dxa"/>
            <w:tcMar>
              <w:top w:w="20" w:type="dxa"/>
              <w:left w:w="20" w:type="dxa"/>
              <w:bottom w:w="20" w:type="dxa"/>
              <w:right w:w="20" w:type="dxa"/>
            </w:tcMar>
            <w:vAlign w:val="center"/>
            <w:hideMark/>
          </w:tcPr>
          <w:p w14:paraId="7990EA2C" w14:textId="77777777" w:rsidR="00855569" w:rsidRPr="002A23D5" w:rsidRDefault="00855569" w:rsidP="00974C23">
            <w:pPr>
              <w:pStyle w:val="movimento2"/>
              <w:rPr>
                <w:color w:val="002060"/>
              </w:rPr>
            </w:pPr>
            <w:r w:rsidRPr="002A23D5">
              <w:rPr>
                <w:color w:val="002060"/>
              </w:rPr>
              <w:t xml:space="preserve">(GROTTACCIA 2005) </w:t>
            </w:r>
          </w:p>
        </w:tc>
      </w:tr>
      <w:tr w:rsidR="00855569" w:rsidRPr="002A23D5" w14:paraId="6918E063" w14:textId="77777777" w:rsidTr="00974C23">
        <w:tc>
          <w:tcPr>
            <w:tcW w:w="2200" w:type="dxa"/>
            <w:tcMar>
              <w:top w:w="20" w:type="dxa"/>
              <w:left w:w="20" w:type="dxa"/>
              <w:bottom w:w="20" w:type="dxa"/>
              <w:right w:w="20" w:type="dxa"/>
            </w:tcMar>
            <w:vAlign w:val="center"/>
            <w:hideMark/>
          </w:tcPr>
          <w:p w14:paraId="5EC7BB22" w14:textId="77777777" w:rsidR="00855569" w:rsidRPr="002A23D5" w:rsidRDefault="00855569" w:rsidP="00974C23">
            <w:pPr>
              <w:pStyle w:val="movimento"/>
              <w:rPr>
                <w:color w:val="002060"/>
              </w:rPr>
            </w:pPr>
            <w:r w:rsidRPr="002A23D5">
              <w:rPr>
                <w:color w:val="002060"/>
              </w:rPr>
              <w:t>CATINI LEONARDO</w:t>
            </w:r>
          </w:p>
        </w:tc>
        <w:tc>
          <w:tcPr>
            <w:tcW w:w="2200" w:type="dxa"/>
            <w:tcMar>
              <w:top w:w="20" w:type="dxa"/>
              <w:left w:w="20" w:type="dxa"/>
              <w:bottom w:w="20" w:type="dxa"/>
              <w:right w:w="20" w:type="dxa"/>
            </w:tcMar>
            <w:vAlign w:val="center"/>
            <w:hideMark/>
          </w:tcPr>
          <w:p w14:paraId="2F62E576" w14:textId="77777777" w:rsidR="00855569" w:rsidRPr="002A23D5" w:rsidRDefault="00855569" w:rsidP="00974C23">
            <w:pPr>
              <w:pStyle w:val="movimento2"/>
              <w:rPr>
                <w:color w:val="002060"/>
              </w:rPr>
            </w:pPr>
            <w:r w:rsidRPr="002A23D5">
              <w:rPr>
                <w:color w:val="002060"/>
              </w:rPr>
              <w:t xml:space="preserve">(NUOVA JUVENTINA FFC) </w:t>
            </w:r>
          </w:p>
        </w:tc>
        <w:tc>
          <w:tcPr>
            <w:tcW w:w="800" w:type="dxa"/>
            <w:tcMar>
              <w:top w:w="20" w:type="dxa"/>
              <w:left w:w="20" w:type="dxa"/>
              <w:bottom w:w="20" w:type="dxa"/>
              <w:right w:w="20" w:type="dxa"/>
            </w:tcMar>
            <w:vAlign w:val="center"/>
            <w:hideMark/>
          </w:tcPr>
          <w:p w14:paraId="0009BF1B"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0F51D1E" w14:textId="77777777" w:rsidR="00855569" w:rsidRPr="002A23D5" w:rsidRDefault="00855569" w:rsidP="00974C23">
            <w:pPr>
              <w:pStyle w:val="movimento"/>
              <w:rPr>
                <w:color w:val="002060"/>
              </w:rPr>
            </w:pPr>
            <w:r w:rsidRPr="002A23D5">
              <w:rPr>
                <w:color w:val="002060"/>
              </w:rPr>
              <w:t>CAPPANERA ANDREA</w:t>
            </w:r>
          </w:p>
        </w:tc>
        <w:tc>
          <w:tcPr>
            <w:tcW w:w="2200" w:type="dxa"/>
            <w:tcMar>
              <w:top w:w="20" w:type="dxa"/>
              <w:left w:w="20" w:type="dxa"/>
              <w:bottom w:w="20" w:type="dxa"/>
              <w:right w:w="20" w:type="dxa"/>
            </w:tcMar>
            <w:vAlign w:val="center"/>
            <w:hideMark/>
          </w:tcPr>
          <w:p w14:paraId="266AC51E" w14:textId="77777777" w:rsidR="00855569" w:rsidRPr="002A23D5" w:rsidRDefault="00855569" w:rsidP="00974C23">
            <w:pPr>
              <w:pStyle w:val="movimento2"/>
              <w:rPr>
                <w:color w:val="002060"/>
              </w:rPr>
            </w:pPr>
            <w:r w:rsidRPr="002A23D5">
              <w:rPr>
                <w:color w:val="002060"/>
              </w:rPr>
              <w:t xml:space="preserve">(PIETRALACROCE 73) </w:t>
            </w:r>
          </w:p>
        </w:tc>
      </w:tr>
    </w:tbl>
    <w:p w14:paraId="7A653172" w14:textId="77777777" w:rsidR="00855569" w:rsidRPr="002A23D5" w:rsidRDefault="00855569" w:rsidP="00855569">
      <w:pPr>
        <w:pStyle w:val="titolo20"/>
        <w:rPr>
          <w:rFonts w:eastAsiaTheme="minorEastAsia"/>
          <w:color w:val="002060"/>
        </w:rPr>
      </w:pPr>
      <w:r w:rsidRPr="002A23D5">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094D016" w14:textId="77777777" w:rsidTr="00974C23">
        <w:tc>
          <w:tcPr>
            <w:tcW w:w="2200" w:type="dxa"/>
            <w:tcMar>
              <w:top w:w="20" w:type="dxa"/>
              <w:left w:w="20" w:type="dxa"/>
              <w:bottom w:w="20" w:type="dxa"/>
              <w:right w:w="20" w:type="dxa"/>
            </w:tcMar>
            <w:vAlign w:val="center"/>
            <w:hideMark/>
          </w:tcPr>
          <w:p w14:paraId="1726C971" w14:textId="77777777" w:rsidR="00855569" w:rsidRPr="002A23D5" w:rsidRDefault="00855569" w:rsidP="00974C23">
            <w:pPr>
              <w:pStyle w:val="movimento"/>
              <w:rPr>
                <w:color w:val="002060"/>
              </w:rPr>
            </w:pPr>
            <w:r w:rsidRPr="002A23D5">
              <w:rPr>
                <w:color w:val="002060"/>
              </w:rPr>
              <w:t>DE CARLONIS NICOLO</w:t>
            </w:r>
          </w:p>
        </w:tc>
        <w:tc>
          <w:tcPr>
            <w:tcW w:w="2200" w:type="dxa"/>
            <w:tcMar>
              <w:top w:w="20" w:type="dxa"/>
              <w:left w:w="20" w:type="dxa"/>
              <w:bottom w:w="20" w:type="dxa"/>
              <w:right w:w="20" w:type="dxa"/>
            </w:tcMar>
            <w:vAlign w:val="center"/>
            <w:hideMark/>
          </w:tcPr>
          <w:p w14:paraId="460AC499" w14:textId="77777777" w:rsidR="00855569" w:rsidRPr="002A23D5" w:rsidRDefault="00855569" w:rsidP="00974C23">
            <w:pPr>
              <w:pStyle w:val="movimento2"/>
              <w:rPr>
                <w:color w:val="002060"/>
              </w:rPr>
            </w:pPr>
            <w:r w:rsidRPr="002A23D5">
              <w:rPr>
                <w:color w:val="002060"/>
              </w:rPr>
              <w:t xml:space="preserve">(REAL SAN GIORGIO) </w:t>
            </w:r>
          </w:p>
        </w:tc>
        <w:tc>
          <w:tcPr>
            <w:tcW w:w="800" w:type="dxa"/>
            <w:tcMar>
              <w:top w:w="20" w:type="dxa"/>
              <w:left w:w="20" w:type="dxa"/>
              <w:bottom w:w="20" w:type="dxa"/>
              <w:right w:w="20" w:type="dxa"/>
            </w:tcMar>
            <w:vAlign w:val="center"/>
            <w:hideMark/>
          </w:tcPr>
          <w:p w14:paraId="2625058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5523E7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F3287E8" w14:textId="77777777" w:rsidR="00855569" w:rsidRPr="002A23D5" w:rsidRDefault="00855569" w:rsidP="00974C23">
            <w:pPr>
              <w:pStyle w:val="movimento2"/>
              <w:rPr>
                <w:color w:val="002060"/>
              </w:rPr>
            </w:pPr>
            <w:r w:rsidRPr="002A23D5">
              <w:rPr>
                <w:color w:val="002060"/>
              </w:rPr>
              <w:t> </w:t>
            </w:r>
          </w:p>
        </w:tc>
      </w:tr>
    </w:tbl>
    <w:p w14:paraId="67FF98C2" w14:textId="77777777" w:rsidR="00855569" w:rsidRPr="002A23D5" w:rsidRDefault="00855569" w:rsidP="00855569">
      <w:pPr>
        <w:pStyle w:val="titolo20"/>
        <w:rPr>
          <w:rFonts w:eastAsiaTheme="minorEastAsia"/>
          <w:color w:val="002060"/>
        </w:rPr>
      </w:pPr>
      <w:r w:rsidRPr="002A23D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425CAEE" w14:textId="77777777" w:rsidTr="00974C23">
        <w:tc>
          <w:tcPr>
            <w:tcW w:w="2200" w:type="dxa"/>
            <w:tcMar>
              <w:top w:w="20" w:type="dxa"/>
              <w:left w:w="20" w:type="dxa"/>
              <w:bottom w:w="20" w:type="dxa"/>
              <w:right w:w="20" w:type="dxa"/>
            </w:tcMar>
            <w:vAlign w:val="center"/>
            <w:hideMark/>
          </w:tcPr>
          <w:p w14:paraId="5394303B" w14:textId="77777777" w:rsidR="00855569" w:rsidRPr="002A23D5" w:rsidRDefault="00855569" w:rsidP="00974C23">
            <w:pPr>
              <w:pStyle w:val="movimento"/>
              <w:rPr>
                <w:color w:val="002060"/>
              </w:rPr>
            </w:pPr>
            <w:r w:rsidRPr="002A23D5">
              <w:rPr>
                <w:color w:val="002060"/>
              </w:rPr>
              <w:t>BACALONI RUDY</w:t>
            </w:r>
          </w:p>
        </w:tc>
        <w:tc>
          <w:tcPr>
            <w:tcW w:w="2200" w:type="dxa"/>
            <w:tcMar>
              <w:top w:w="20" w:type="dxa"/>
              <w:left w:w="20" w:type="dxa"/>
              <w:bottom w:w="20" w:type="dxa"/>
              <w:right w:w="20" w:type="dxa"/>
            </w:tcMar>
            <w:vAlign w:val="center"/>
            <w:hideMark/>
          </w:tcPr>
          <w:p w14:paraId="770B1FFF" w14:textId="77777777" w:rsidR="00855569" w:rsidRPr="002A23D5" w:rsidRDefault="00855569" w:rsidP="00974C23">
            <w:pPr>
              <w:pStyle w:val="movimento2"/>
              <w:rPr>
                <w:color w:val="002060"/>
              </w:rPr>
            </w:pPr>
            <w:r w:rsidRPr="002A23D5">
              <w:rPr>
                <w:color w:val="002060"/>
              </w:rPr>
              <w:t xml:space="preserve">(MONTELUPONE CALCIO A 5) </w:t>
            </w:r>
          </w:p>
        </w:tc>
        <w:tc>
          <w:tcPr>
            <w:tcW w:w="800" w:type="dxa"/>
            <w:tcMar>
              <w:top w:w="20" w:type="dxa"/>
              <w:left w:w="20" w:type="dxa"/>
              <w:bottom w:w="20" w:type="dxa"/>
              <w:right w:w="20" w:type="dxa"/>
            </w:tcMar>
            <w:vAlign w:val="center"/>
            <w:hideMark/>
          </w:tcPr>
          <w:p w14:paraId="00D76E4E"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3AF52C4"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8071E64" w14:textId="77777777" w:rsidR="00855569" w:rsidRPr="002A23D5" w:rsidRDefault="00855569" w:rsidP="00974C23">
            <w:pPr>
              <w:pStyle w:val="movimento2"/>
              <w:rPr>
                <w:color w:val="002060"/>
              </w:rPr>
            </w:pPr>
            <w:r w:rsidRPr="002A23D5">
              <w:rPr>
                <w:color w:val="002060"/>
              </w:rPr>
              <w:t> </w:t>
            </w:r>
          </w:p>
        </w:tc>
      </w:tr>
    </w:tbl>
    <w:p w14:paraId="58E6D5D1" w14:textId="77777777" w:rsidR="00855569" w:rsidRPr="002A23D5" w:rsidRDefault="00855569" w:rsidP="00855569">
      <w:pPr>
        <w:pStyle w:val="titolo20"/>
        <w:rPr>
          <w:rFonts w:eastAsiaTheme="minorEastAsia"/>
          <w:color w:val="002060"/>
        </w:rPr>
      </w:pPr>
      <w:r w:rsidRPr="002A23D5">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1A9F3C9" w14:textId="77777777" w:rsidTr="00974C23">
        <w:tc>
          <w:tcPr>
            <w:tcW w:w="2200" w:type="dxa"/>
            <w:tcMar>
              <w:top w:w="20" w:type="dxa"/>
              <w:left w:w="20" w:type="dxa"/>
              <w:bottom w:w="20" w:type="dxa"/>
              <w:right w:w="20" w:type="dxa"/>
            </w:tcMar>
            <w:vAlign w:val="center"/>
            <w:hideMark/>
          </w:tcPr>
          <w:p w14:paraId="2AA58619" w14:textId="77777777" w:rsidR="00855569" w:rsidRPr="002A23D5" w:rsidRDefault="00855569" w:rsidP="00974C23">
            <w:pPr>
              <w:pStyle w:val="movimento"/>
              <w:rPr>
                <w:color w:val="002060"/>
              </w:rPr>
            </w:pPr>
            <w:r w:rsidRPr="002A23D5">
              <w:rPr>
                <w:color w:val="002060"/>
              </w:rPr>
              <w:t>CAFIERO FABIO</w:t>
            </w:r>
          </w:p>
        </w:tc>
        <w:tc>
          <w:tcPr>
            <w:tcW w:w="2200" w:type="dxa"/>
            <w:tcMar>
              <w:top w:w="20" w:type="dxa"/>
              <w:left w:w="20" w:type="dxa"/>
              <w:bottom w:w="20" w:type="dxa"/>
              <w:right w:w="20" w:type="dxa"/>
            </w:tcMar>
            <w:vAlign w:val="center"/>
            <w:hideMark/>
          </w:tcPr>
          <w:p w14:paraId="2B163863" w14:textId="77777777" w:rsidR="00855569" w:rsidRPr="002A23D5" w:rsidRDefault="00855569" w:rsidP="00974C23">
            <w:pPr>
              <w:pStyle w:val="movimento2"/>
              <w:rPr>
                <w:color w:val="002060"/>
              </w:rPr>
            </w:pPr>
            <w:r w:rsidRPr="002A23D5">
              <w:rPr>
                <w:color w:val="002060"/>
              </w:rPr>
              <w:t xml:space="preserve">(OLYMPIA FANO C5) </w:t>
            </w:r>
          </w:p>
        </w:tc>
        <w:tc>
          <w:tcPr>
            <w:tcW w:w="800" w:type="dxa"/>
            <w:tcMar>
              <w:top w:w="20" w:type="dxa"/>
              <w:left w:w="20" w:type="dxa"/>
              <w:bottom w:w="20" w:type="dxa"/>
              <w:right w:w="20" w:type="dxa"/>
            </w:tcMar>
            <w:vAlign w:val="center"/>
            <w:hideMark/>
          </w:tcPr>
          <w:p w14:paraId="0E7DF68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1663963" w14:textId="77777777" w:rsidR="00855569" w:rsidRPr="002A23D5" w:rsidRDefault="00855569" w:rsidP="00974C23">
            <w:pPr>
              <w:pStyle w:val="movimento"/>
              <w:rPr>
                <w:color w:val="002060"/>
              </w:rPr>
            </w:pPr>
            <w:r w:rsidRPr="002A23D5">
              <w:rPr>
                <w:color w:val="002060"/>
              </w:rPr>
              <w:t>DE RUGGIERO RICCARDO</w:t>
            </w:r>
          </w:p>
        </w:tc>
        <w:tc>
          <w:tcPr>
            <w:tcW w:w="2200" w:type="dxa"/>
            <w:tcMar>
              <w:top w:w="20" w:type="dxa"/>
              <w:left w:w="20" w:type="dxa"/>
              <w:bottom w:w="20" w:type="dxa"/>
              <w:right w:w="20" w:type="dxa"/>
            </w:tcMar>
            <w:vAlign w:val="center"/>
            <w:hideMark/>
          </w:tcPr>
          <w:p w14:paraId="19B436E0" w14:textId="77777777" w:rsidR="00855569" w:rsidRPr="002A23D5" w:rsidRDefault="00855569" w:rsidP="00974C23">
            <w:pPr>
              <w:pStyle w:val="movimento2"/>
              <w:rPr>
                <w:color w:val="002060"/>
              </w:rPr>
            </w:pPr>
            <w:r w:rsidRPr="002A23D5">
              <w:rPr>
                <w:color w:val="002060"/>
              </w:rPr>
              <w:t xml:space="preserve">(REAL SAN GIORGIO) </w:t>
            </w:r>
          </w:p>
        </w:tc>
      </w:tr>
    </w:tbl>
    <w:p w14:paraId="5FFA39A3" w14:textId="77777777" w:rsidR="00855569" w:rsidRPr="002A23D5" w:rsidRDefault="00855569" w:rsidP="00855569">
      <w:pPr>
        <w:pStyle w:val="titolo20"/>
        <w:rPr>
          <w:rFonts w:eastAsiaTheme="minorEastAsia"/>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74B7B7E8" w14:textId="77777777" w:rsidTr="00974C23">
        <w:tc>
          <w:tcPr>
            <w:tcW w:w="2200" w:type="dxa"/>
            <w:tcMar>
              <w:top w:w="20" w:type="dxa"/>
              <w:left w:w="20" w:type="dxa"/>
              <w:bottom w:w="20" w:type="dxa"/>
              <w:right w:w="20" w:type="dxa"/>
            </w:tcMar>
            <w:vAlign w:val="center"/>
            <w:hideMark/>
          </w:tcPr>
          <w:p w14:paraId="1D821755" w14:textId="77777777" w:rsidR="00855569" w:rsidRPr="002A23D5" w:rsidRDefault="00855569" w:rsidP="00974C23">
            <w:pPr>
              <w:pStyle w:val="movimento"/>
              <w:rPr>
                <w:color w:val="002060"/>
              </w:rPr>
            </w:pPr>
            <w:r w:rsidRPr="002A23D5">
              <w:rPr>
                <w:color w:val="002060"/>
              </w:rPr>
              <w:t>BARIGELLI DAVIDE</w:t>
            </w:r>
          </w:p>
        </w:tc>
        <w:tc>
          <w:tcPr>
            <w:tcW w:w="2200" w:type="dxa"/>
            <w:tcMar>
              <w:top w:w="20" w:type="dxa"/>
              <w:left w:w="20" w:type="dxa"/>
              <w:bottom w:w="20" w:type="dxa"/>
              <w:right w:w="20" w:type="dxa"/>
            </w:tcMar>
            <w:vAlign w:val="center"/>
            <w:hideMark/>
          </w:tcPr>
          <w:p w14:paraId="22C5C7AF" w14:textId="77777777" w:rsidR="00855569" w:rsidRPr="002A23D5" w:rsidRDefault="00855569" w:rsidP="00974C23">
            <w:pPr>
              <w:pStyle w:val="movimento2"/>
              <w:rPr>
                <w:color w:val="002060"/>
              </w:rPr>
            </w:pPr>
            <w:r w:rsidRPr="002A23D5">
              <w:rPr>
                <w:color w:val="002060"/>
              </w:rPr>
              <w:t xml:space="preserve">(GROTTACCIA 2005) </w:t>
            </w:r>
          </w:p>
        </w:tc>
        <w:tc>
          <w:tcPr>
            <w:tcW w:w="800" w:type="dxa"/>
            <w:tcMar>
              <w:top w:w="20" w:type="dxa"/>
              <w:left w:w="20" w:type="dxa"/>
              <w:bottom w:w="20" w:type="dxa"/>
              <w:right w:w="20" w:type="dxa"/>
            </w:tcMar>
            <w:vAlign w:val="center"/>
            <w:hideMark/>
          </w:tcPr>
          <w:p w14:paraId="188A5A1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EAE21AF" w14:textId="77777777" w:rsidR="00855569" w:rsidRPr="002A23D5" w:rsidRDefault="00855569" w:rsidP="00974C23">
            <w:pPr>
              <w:pStyle w:val="movimento"/>
              <w:rPr>
                <w:color w:val="002060"/>
              </w:rPr>
            </w:pPr>
            <w:r w:rsidRPr="002A23D5">
              <w:rPr>
                <w:color w:val="002060"/>
              </w:rPr>
              <w:t>POLVERARI GIOVANNI</w:t>
            </w:r>
          </w:p>
        </w:tc>
        <w:tc>
          <w:tcPr>
            <w:tcW w:w="2200" w:type="dxa"/>
            <w:tcMar>
              <w:top w:w="20" w:type="dxa"/>
              <w:left w:w="20" w:type="dxa"/>
              <w:bottom w:w="20" w:type="dxa"/>
              <w:right w:w="20" w:type="dxa"/>
            </w:tcMar>
            <w:vAlign w:val="center"/>
            <w:hideMark/>
          </w:tcPr>
          <w:p w14:paraId="494EF271" w14:textId="77777777" w:rsidR="00855569" w:rsidRPr="002A23D5" w:rsidRDefault="00855569" w:rsidP="00974C23">
            <w:pPr>
              <w:pStyle w:val="movimento2"/>
              <w:rPr>
                <w:color w:val="002060"/>
              </w:rPr>
            </w:pPr>
            <w:r w:rsidRPr="002A23D5">
              <w:rPr>
                <w:color w:val="002060"/>
              </w:rPr>
              <w:t xml:space="preserve">(OLYMPIA FANO C5) </w:t>
            </w:r>
          </w:p>
        </w:tc>
      </w:tr>
    </w:tbl>
    <w:p w14:paraId="47173DD6"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0B6BADE" w14:textId="77777777" w:rsidTr="00974C23">
        <w:tc>
          <w:tcPr>
            <w:tcW w:w="2200" w:type="dxa"/>
            <w:tcMar>
              <w:top w:w="20" w:type="dxa"/>
              <w:left w:w="20" w:type="dxa"/>
              <w:bottom w:w="20" w:type="dxa"/>
              <w:right w:w="20" w:type="dxa"/>
            </w:tcMar>
            <w:vAlign w:val="center"/>
            <w:hideMark/>
          </w:tcPr>
          <w:p w14:paraId="61AC0CA3" w14:textId="77777777" w:rsidR="00855569" w:rsidRPr="002A23D5" w:rsidRDefault="00855569" w:rsidP="00974C23">
            <w:pPr>
              <w:pStyle w:val="movimento"/>
              <w:rPr>
                <w:color w:val="002060"/>
              </w:rPr>
            </w:pPr>
            <w:r w:rsidRPr="002A23D5">
              <w:rPr>
                <w:color w:val="002060"/>
              </w:rPr>
              <w:t>DI GREGORIO ALESSANDRO</w:t>
            </w:r>
          </w:p>
        </w:tc>
        <w:tc>
          <w:tcPr>
            <w:tcW w:w="2200" w:type="dxa"/>
            <w:tcMar>
              <w:top w:w="20" w:type="dxa"/>
              <w:left w:w="20" w:type="dxa"/>
              <w:bottom w:w="20" w:type="dxa"/>
              <w:right w:w="20" w:type="dxa"/>
            </w:tcMar>
            <w:vAlign w:val="center"/>
            <w:hideMark/>
          </w:tcPr>
          <w:p w14:paraId="206DB783" w14:textId="77777777" w:rsidR="00855569" w:rsidRPr="002A23D5" w:rsidRDefault="00855569" w:rsidP="00974C23">
            <w:pPr>
              <w:pStyle w:val="movimento2"/>
              <w:rPr>
                <w:color w:val="002060"/>
              </w:rPr>
            </w:pPr>
            <w:r w:rsidRPr="002A23D5">
              <w:rPr>
                <w:color w:val="002060"/>
              </w:rPr>
              <w:t xml:space="preserve">(C.U.S. MACERATA CALCIO A5) </w:t>
            </w:r>
          </w:p>
        </w:tc>
        <w:tc>
          <w:tcPr>
            <w:tcW w:w="800" w:type="dxa"/>
            <w:tcMar>
              <w:top w:w="20" w:type="dxa"/>
              <w:left w:w="20" w:type="dxa"/>
              <w:bottom w:w="20" w:type="dxa"/>
              <w:right w:w="20" w:type="dxa"/>
            </w:tcMar>
            <w:vAlign w:val="center"/>
            <w:hideMark/>
          </w:tcPr>
          <w:p w14:paraId="2C25DE74"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3D3D504" w14:textId="77777777" w:rsidR="00855569" w:rsidRPr="002A23D5" w:rsidRDefault="00855569" w:rsidP="00974C23">
            <w:pPr>
              <w:pStyle w:val="movimento"/>
              <w:rPr>
                <w:color w:val="002060"/>
              </w:rPr>
            </w:pPr>
            <w:r w:rsidRPr="002A23D5">
              <w:rPr>
                <w:color w:val="002060"/>
              </w:rPr>
              <w:t>CATALINI JACOPO</w:t>
            </w:r>
          </w:p>
        </w:tc>
        <w:tc>
          <w:tcPr>
            <w:tcW w:w="2200" w:type="dxa"/>
            <w:tcMar>
              <w:top w:w="20" w:type="dxa"/>
              <w:left w:w="20" w:type="dxa"/>
              <w:bottom w:w="20" w:type="dxa"/>
              <w:right w:w="20" w:type="dxa"/>
            </w:tcMar>
            <w:vAlign w:val="center"/>
            <w:hideMark/>
          </w:tcPr>
          <w:p w14:paraId="309FE23B" w14:textId="77777777" w:rsidR="00855569" w:rsidRPr="002A23D5" w:rsidRDefault="00855569" w:rsidP="00974C23">
            <w:pPr>
              <w:pStyle w:val="movimento2"/>
              <w:rPr>
                <w:color w:val="002060"/>
              </w:rPr>
            </w:pPr>
            <w:r w:rsidRPr="002A23D5">
              <w:rPr>
                <w:color w:val="002060"/>
              </w:rPr>
              <w:t xml:space="preserve">(REAL SAN GIORGIO) </w:t>
            </w:r>
          </w:p>
        </w:tc>
      </w:tr>
    </w:tbl>
    <w:p w14:paraId="7D2B8A6C" w14:textId="77777777" w:rsidR="00855569" w:rsidRPr="002A23D5" w:rsidRDefault="00855569" w:rsidP="00855569">
      <w:pPr>
        <w:pStyle w:val="titolo10"/>
        <w:rPr>
          <w:rFonts w:eastAsiaTheme="minorEastAsia"/>
          <w:color w:val="002060"/>
        </w:rPr>
      </w:pPr>
      <w:r w:rsidRPr="002A23D5">
        <w:rPr>
          <w:color w:val="002060"/>
        </w:rPr>
        <w:t xml:space="preserve">GARE DEL 26/ 3/2022 </w:t>
      </w:r>
    </w:p>
    <w:p w14:paraId="0A6A3EC9" w14:textId="77777777" w:rsidR="00855569" w:rsidRPr="002A23D5" w:rsidRDefault="00855569" w:rsidP="00855569">
      <w:pPr>
        <w:pStyle w:val="titolo7a"/>
        <w:rPr>
          <w:color w:val="002060"/>
        </w:rPr>
      </w:pPr>
      <w:r w:rsidRPr="002A23D5">
        <w:rPr>
          <w:color w:val="002060"/>
        </w:rPr>
        <w:t xml:space="preserve">PROVVEDIMENTI DISCIPLINARI </w:t>
      </w:r>
    </w:p>
    <w:p w14:paraId="28F7531A"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333BDB1F" w14:textId="77777777" w:rsidR="00855569" w:rsidRPr="002A23D5" w:rsidRDefault="00855569" w:rsidP="00855569">
      <w:pPr>
        <w:pStyle w:val="titolo30"/>
        <w:rPr>
          <w:color w:val="002060"/>
        </w:rPr>
      </w:pPr>
      <w:r w:rsidRPr="002A23D5">
        <w:rPr>
          <w:color w:val="002060"/>
        </w:rPr>
        <w:t xml:space="preserve">CALCIATORI NON ESPULSI </w:t>
      </w:r>
    </w:p>
    <w:p w14:paraId="1A520377" w14:textId="77777777" w:rsidR="00855569" w:rsidRPr="002A23D5" w:rsidRDefault="00855569" w:rsidP="00855569">
      <w:pPr>
        <w:pStyle w:val="titolo20"/>
        <w:rPr>
          <w:color w:val="002060"/>
        </w:rPr>
      </w:pPr>
      <w:r w:rsidRPr="002A23D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BDAA682" w14:textId="77777777" w:rsidTr="00974C23">
        <w:tc>
          <w:tcPr>
            <w:tcW w:w="2200" w:type="dxa"/>
            <w:tcMar>
              <w:top w:w="20" w:type="dxa"/>
              <w:left w:w="20" w:type="dxa"/>
              <w:bottom w:w="20" w:type="dxa"/>
              <w:right w:w="20" w:type="dxa"/>
            </w:tcMar>
            <w:vAlign w:val="center"/>
            <w:hideMark/>
          </w:tcPr>
          <w:p w14:paraId="575B9F7B" w14:textId="77777777" w:rsidR="00855569" w:rsidRPr="002A23D5" w:rsidRDefault="00855569" w:rsidP="00974C23">
            <w:pPr>
              <w:pStyle w:val="movimento"/>
              <w:rPr>
                <w:color w:val="002060"/>
              </w:rPr>
            </w:pPr>
            <w:r w:rsidRPr="002A23D5">
              <w:rPr>
                <w:color w:val="002060"/>
              </w:rPr>
              <w:t>MARTURANO WALTER ALEJANDR</w:t>
            </w:r>
          </w:p>
        </w:tc>
        <w:tc>
          <w:tcPr>
            <w:tcW w:w="2200" w:type="dxa"/>
            <w:tcMar>
              <w:top w:w="20" w:type="dxa"/>
              <w:left w:w="20" w:type="dxa"/>
              <w:bottom w:w="20" w:type="dxa"/>
              <w:right w:w="20" w:type="dxa"/>
            </w:tcMar>
            <w:vAlign w:val="center"/>
            <w:hideMark/>
          </w:tcPr>
          <w:p w14:paraId="710214D0" w14:textId="77777777" w:rsidR="00855569" w:rsidRPr="002A23D5" w:rsidRDefault="00855569" w:rsidP="00974C23">
            <w:pPr>
              <w:pStyle w:val="movimento2"/>
              <w:rPr>
                <w:color w:val="002060"/>
              </w:rPr>
            </w:pPr>
            <w:r w:rsidRPr="002A23D5">
              <w:rPr>
                <w:color w:val="002060"/>
              </w:rPr>
              <w:t xml:space="preserve">(CERRETO D ESI C5 A.S.D.) </w:t>
            </w:r>
          </w:p>
        </w:tc>
        <w:tc>
          <w:tcPr>
            <w:tcW w:w="800" w:type="dxa"/>
            <w:tcMar>
              <w:top w:w="20" w:type="dxa"/>
              <w:left w:w="20" w:type="dxa"/>
              <w:bottom w:w="20" w:type="dxa"/>
              <w:right w:w="20" w:type="dxa"/>
            </w:tcMar>
            <w:vAlign w:val="center"/>
            <w:hideMark/>
          </w:tcPr>
          <w:p w14:paraId="77E5555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406D1AE"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4A6BE2E" w14:textId="77777777" w:rsidR="00855569" w:rsidRPr="002A23D5" w:rsidRDefault="00855569" w:rsidP="00974C23">
            <w:pPr>
              <w:pStyle w:val="movimento2"/>
              <w:rPr>
                <w:color w:val="002060"/>
              </w:rPr>
            </w:pPr>
            <w:r w:rsidRPr="002A23D5">
              <w:rPr>
                <w:color w:val="002060"/>
              </w:rPr>
              <w:t> </w:t>
            </w:r>
          </w:p>
        </w:tc>
      </w:tr>
    </w:tbl>
    <w:p w14:paraId="5E327AC1" w14:textId="77777777" w:rsidR="00855569" w:rsidRPr="002A23D5" w:rsidRDefault="00855569" w:rsidP="00855569">
      <w:pPr>
        <w:pStyle w:val="breakline"/>
        <w:rPr>
          <w:color w:val="002060"/>
        </w:rPr>
      </w:pPr>
    </w:p>
    <w:p w14:paraId="519C1A6D" w14:textId="77777777" w:rsidR="00855569" w:rsidRPr="002A23D5" w:rsidRDefault="00855569" w:rsidP="00855569">
      <w:pPr>
        <w:ind w:left="4956"/>
        <w:rPr>
          <w:rFonts w:ascii="Arial" w:hAnsi="Arial" w:cs="Arial"/>
          <w:noProof/>
          <w:color w:val="002060"/>
          <w:sz w:val="22"/>
          <w:szCs w:val="22"/>
        </w:rPr>
      </w:pPr>
      <w:r w:rsidRPr="002A23D5">
        <w:rPr>
          <w:rFonts w:ascii="Arial" w:hAnsi="Arial" w:cs="Arial"/>
          <w:noProof/>
          <w:color w:val="002060"/>
          <w:sz w:val="22"/>
          <w:szCs w:val="22"/>
        </w:rPr>
        <w:t>F.to IL SOSTITUTO GIUDICE SPORTIVO      </w:t>
      </w:r>
    </w:p>
    <w:p w14:paraId="6CAE990B" w14:textId="77777777" w:rsidR="00855569" w:rsidRPr="002A23D5" w:rsidRDefault="00855569" w:rsidP="00855569">
      <w:pPr>
        <w:pStyle w:val="breakline"/>
        <w:rPr>
          <w:rFonts w:eastAsiaTheme="minorEastAsia"/>
          <w:color w:val="002060"/>
        </w:rPr>
      </w:pPr>
      <w:r w:rsidRPr="002A23D5">
        <w:rPr>
          <w:rFonts w:ascii="Arial" w:hAnsi="Arial" w:cs="Arial"/>
          <w:noProof/>
          <w:color w:val="002060"/>
          <w:sz w:val="22"/>
          <w:szCs w:val="22"/>
        </w:rPr>
        <w:t xml:space="preserve"> </w:t>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t xml:space="preserve">   </w:t>
      </w:r>
      <w:r w:rsidRPr="002A23D5">
        <w:rPr>
          <w:rFonts w:ascii="Arial" w:hAnsi="Arial" w:cs="Arial"/>
          <w:noProof/>
          <w:color w:val="002060"/>
          <w:sz w:val="22"/>
          <w:szCs w:val="22"/>
        </w:rPr>
        <w:tab/>
        <w:t xml:space="preserve">                Federica Sorrentino</w:t>
      </w:r>
    </w:p>
    <w:p w14:paraId="013225D9" w14:textId="77777777" w:rsidR="00855569" w:rsidRPr="002A23D5" w:rsidRDefault="00855569" w:rsidP="00855569">
      <w:pPr>
        <w:pStyle w:val="breakline"/>
        <w:rPr>
          <w:rFonts w:eastAsiaTheme="minorEastAsia"/>
          <w:color w:val="002060"/>
        </w:rPr>
      </w:pPr>
    </w:p>
    <w:p w14:paraId="7BE2AA34" w14:textId="77777777" w:rsidR="00855569" w:rsidRPr="002A23D5" w:rsidRDefault="00855569" w:rsidP="00855569">
      <w:pPr>
        <w:pStyle w:val="titoloprinc0"/>
        <w:rPr>
          <w:color w:val="002060"/>
        </w:rPr>
      </w:pPr>
      <w:r w:rsidRPr="002A23D5">
        <w:rPr>
          <w:color w:val="002060"/>
        </w:rPr>
        <w:t>CLASSIFICA</w:t>
      </w:r>
    </w:p>
    <w:p w14:paraId="41A88BD2" w14:textId="77777777" w:rsidR="00855569" w:rsidRPr="002A23D5" w:rsidRDefault="00855569" w:rsidP="00855569">
      <w:pPr>
        <w:pStyle w:val="breakline"/>
        <w:rPr>
          <w:color w:val="002060"/>
        </w:rPr>
      </w:pPr>
    </w:p>
    <w:p w14:paraId="7A08D120" w14:textId="77777777" w:rsidR="00855569" w:rsidRPr="002A23D5" w:rsidRDefault="00855569" w:rsidP="00855569">
      <w:pPr>
        <w:pStyle w:val="breakline"/>
        <w:rPr>
          <w:color w:val="002060"/>
        </w:rPr>
      </w:pPr>
    </w:p>
    <w:p w14:paraId="3F4BB0A9" w14:textId="77777777" w:rsidR="00855569" w:rsidRPr="002A23D5" w:rsidRDefault="00855569" w:rsidP="00855569">
      <w:pPr>
        <w:pStyle w:val="sottotitolocampionato10"/>
        <w:rPr>
          <w:color w:val="002060"/>
        </w:rPr>
      </w:pPr>
      <w:r w:rsidRPr="002A23D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4B5B28A0"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51CEF"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3D8FD"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8256B"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06CF6"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0F335"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F09EC"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CA27D"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263B6"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80FD7"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472F7" w14:textId="77777777" w:rsidR="00855569" w:rsidRPr="002A23D5" w:rsidRDefault="00855569" w:rsidP="00974C23">
            <w:pPr>
              <w:pStyle w:val="headertabella0"/>
              <w:rPr>
                <w:color w:val="002060"/>
              </w:rPr>
            </w:pPr>
            <w:r w:rsidRPr="002A23D5">
              <w:rPr>
                <w:color w:val="002060"/>
              </w:rPr>
              <w:t>PE</w:t>
            </w:r>
          </w:p>
        </w:tc>
      </w:tr>
      <w:tr w:rsidR="00855569" w:rsidRPr="002A23D5" w14:paraId="17F606EB"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325321" w14:textId="77777777" w:rsidR="00855569" w:rsidRPr="002A23D5" w:rsidRDefault="00855569" w:rsidP="00974C23">
            <w:pPr>
              <w:pStyle w:val="rowtabella0"/>
              <w:rPr>
                <w:color w:val="002060"/>
              </w:rPr>
            </w:pPr>
            <w:r w:rsidRPr="002A23D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CAAB" w14:textId="77777777" w:rsidR="00855569" w:rsidRPr="002A23D5" w:rsidRDefault="00855569" w:rsidP="00974C23">
            <w:pPr>
              <w:pStyle w:val="rowtabella0"/>
              <w:jc w:val="center"/>
              <w:rPr>
                <w:color w:val="002060"/>
              </w:rPr>
            </w:pPr>
            <w:r w:rsidRPr="002A23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C603"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1AEF"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255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E86D"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8BAC" w14:textId="77777777" w:rsidR="00855569" w:rsidRPr="002A23D5" w:rsidRDefault="00855569" w:rsidP="00974C23">
            <w:pPr>
              <w:pStyle w:val="rowtabella0"/>
              <w:jc w:val="center"/>
              <w:rPr>
                <w:color w:val="002060"/>
              </w:rPr>
            </w:pPr>
            <w:r w:rsidRPr="002A23D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F271" w14:textId="77777777" w:rsidR="00855569" w:rsidRPr="002A23D5" w:rsidRDefault="00855569" w:rsidP="00974C23">
            <w:pPr>
              <w:pStyle w:val="rowtabella0"/>
              <w:jc w:val="center"/>
              <w:rPr>
                <w:color w:val="002060"/>
              </w:rPr>
            </w:pPr>
            <w:r w:rsidRPr="002A23D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B24A" w14:textId="77777777" w:rsidR="00855569" w:rsidRPr="002A23D5" w:rsidRDefault="00855569" w:rsidP="00974C23">
            <w:pPr>
              <w:pStyle w:val="rowtabella0"/>
              <w:jc w:val="center"/>
              <w:rPr>
                <w:color w:val="002060"/>
              </w:rPr>
            </w:pPr>
            <w:r w:rsidRPr="002A23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A789" w14:textId="77777777" w:rsidR="00855569" w:rsidRPr="002A23D5" w:rsidRDefault="00855569" w:rsidP="00974C23">
            <w:pPr>
              <w:pStyle w:val="rowtabella0"/>
              <w:jc w:val="center"/>
              <w:rPr>
                <w:color w:val="002060"/>
              </w:rPr>
            </w:pPr>
            <w:r w:rsidRPr="002A23D5">
              <w:rPr>
                <w:color w:val="002060"/>
              </w:rPr>
              <w:t>0</w:t>
            </w:r>
          </w:p>
        </w:tc>
      </w:tr>
      <w:tr w:rsidR="00855569" w:rsidRPr="002A23D5" w14:paraId="39822D4E"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4182C" w14:textId="77777777" w:rsidR="00855569" w:rsidRPr="002A23D5" w:rsidRDefault="00855569" w:rsidP="00974C23">
            <w:pPr>
              <w:pStyle w:val="rowtabella0"/>
              <w:rPr>
                <w:color w:val="002060"/>
              </w:rPr>
            </w:pPr>
            <w:r w:rsidRPr="002A23D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2FAC" w14:textId="77777777" w:rsidR="00855569" w:rsidRPr="002A23D5" w:rsidRDefault="00855569" w:rsidP="00974C23">
            <w:pPr>
              <w:pStyle w:val="rowtabella0"/>
              <w:jc w:val="center"/>
              <w:rPr>
                <w:color w:val="002060"/>
              </w:rPr>
            </w:pPr>
            <w:r w:rsidRPr="002A2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8B3D"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76E04"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5489"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F7BE"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041F" w14:textId="77777777" w:rsidR="00855569" w:rsidRPr="002A23D5" w:rsidRDefault="00855569" w:rsidP="00974C23">
            <w:pPr>
              <w:pStyle w:val="rowtabella0"/>
              <w:jc w:val="center"/>
              <w:rPr>
                <w:color w:val="002060"/>
              </w:rPr>
            </w:pPr>
            <w:r w:rsidRPr="002A23D5">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F9C5" w14:textId="77777777" w:rsidR="00855569" w:rsidRPr="002A23D5" w:rsidRDefault="00855569" w:rsidP="00974C23">
            <w:pPr>
              <w:pStyle w:val="rowtabella0"/>
              <w:jc w:val="center"/>
              <w:rPr>
                <w:color w:val="002060"/>
              </w:rPr>
            </w:pPr>
            <w:r w:rsidRPr="002A23D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D29B" w14:textId="77777777" w:rsidR="00855569" w:rsidRPr="002A23D5" w:rsidRDefault="00855569" w:rsidP="00974C23">
            <w:pPr>
              <w:pStyle w:val="rowtabella0"/>
              <w:jc w:val="center"/>
              <w:rPr>
                <w:color w:val="002060"/>
              </w:rPr>
            </w:pPr>
            <w:r w:rsidRPr="002A23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46E8F" w14:textId="77777777" w:rsidR="00855569" w:rsidRPr="002A23D5" w:rsidRDefault="00855569" w:rsidP="00974C23">
            <w:pPr>
              <w:pStyle w:val="rowtabella0"/>
              <w:jc w:val="center"/>
              <w:rPr>
                <w:color w:val="002060"/>
              </w:rPr>
            </w:pPr>
            <w:r w:rsidRPr="002A23D5">
              <w:rPr>
                <w:color w:val="002060"/>
              </w:rPr>
              <w:t>0</w:t>
            </w:r>
          </w:p>
        </w:tc>
      </w:tr>
      <w:tr w:rsidR="00855569" w:rsidRPr="002A23D5" w14:paraId="7C3A24EA"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0DC81" w14:textId="77777777" w:rsidR="00855569" w:rsidRPr="002A23D5" w:rsidRDefault="00855569" w:rsidP="00974C23">
            <w:pPr>
              <w:pStyle w:val="rowtabella0"/>
              <w:rPr>
                <w:color w:val="002060"/>
              </w:rPr>
            </w:pPr>
            <w:r w:rsidRPr="002A23D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3287" w14:textId="77777777" w:rsidR="00855569" w:rsidRPr="002A23D5" w:rsidRDefault="00855569" w:rsidP="00974C23">
            <w:pPr>
              <w:pStyle w:val="rowtabella0"/>
              <w:jc w:val="center"/>
              <w:rPr>
                <w:color w:val="002060"/>
              </w:rPr>
            </w:pPr>
            <w:r w:rsidRPr="002A23D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53F0"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F16F"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0198"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0EFD"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F9E6" w14:textId="77777777" w:rsidR="00855569" w:rsidRPr="002A23D5" w:rsidRDefault="00855569" w:rsidP="00974C23">
            <w:pPr>
              <w:pStyle w:val="rowtabella0"/>
              <w:jc w:val="center"/>
              <w:rPr>
                <w:color w:val="002060"/>
              </w:rPr>
            </w:pPr>
            <w:r w:rsidRPr="002A23D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94F0" w14:textId="77777777" w:rsidR="00855569" w:rsidRPr="002A23D5" w:rsidRDefault="00855569" w:rsidP="00974C23">
            <w:pPr>
              <w:pStyle w:val="rowtabella0"/>
              <w:jc w:val="center"/>
              <w:rPr>
                <w:color w:val="002060"/>
              </w:rPr>
            </w:pPr>
            <w:r w:rsidRPr="002A23D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B7B8"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F1B8" w14:textId="77777777" w:rsidR="00855569" w:rsidRPr="002A23D5" w:rsidRDefault="00855569" w:rsidP="00974C23">
            <w:pPr>
              <w:pStyle w:val="rowtabella0"/>
              <w:jc w:val="center"/>
              <w:rPr>
                <w:color w:val="002060"/>
              </w:rPr>
            </w:pPr>
            <w:r w:rsidRPr="002A23D5">
              <w:rPr>
                <w:color w:val="002060"/>
              </w:rPr>
              <w:t>0</w:t>
            </w:r>
          </w:p>
        </w:tc>
      </w:tr>
      <w:tr w:rsidR="00855569" w:rsidRPr="002A23D5" w14:paraId="7BEE4520"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715A0" w14:textId="77777777" w:rsidR="00855569" w:rsidRPr="002A23D5" w:rsidRDefault="00855569" w:rsidP="00974C23">
            <w:pPr>
              <w:pStyle w:val="rowtabella0"/>
              <w:rPr>
                <w:color w:val="002060"/>
              </w:rPr>
            </w:pPr>
            <w:r w:rsidRPr="002A23D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7543" w14:textId="77777777" w:rsidR="00855569" w:rsidRPr="002A23D5" w:rsidRDefault="00855569" w:rsidP="00974C23">
            <w:pPr>
              <w:pStyle w:val="rowtabella0"/>
              <w:jc w:val="center"/>
              <w:rPr>
                <w:color w:val="002060"/>
              </w:rPr>
            </w:pPr>
            <w:r w:rsidRPr="002A23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78E2"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6585"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7D0D"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3E7A"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B798" w14:textId="77777777" w:rsidR="00855569" w:rsidRPr="002A23D5" w:rsidRDefault="00855569" w:rsidP="00974C23">
            <w:pPr>
              <w:pStyle w:val="rowtabella0"/>
              <w:jc w:val="center"/>
              <w:rPr>
                <w:color w:val="002060"/>
              </w:rPr>
            </w:pPr>
            <w:r w:rsidRPr="002A23D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23EC" w14:textId="77777777" w:rsidR="00855569" w:rsidRPr="002A23D5" w:rsidRDefault="00855569" w:rsidP="00974C23">
            <w:pPr>
              <w:pStyle w:val="rowtabella0"/>
              <w:jc w:val="center"/>
              <w:rPr>
                <w:color w:val="002060"/>
              </w:rPr>
            </w:pPr>
            <w:r w:rsidRPr="002A23D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0F8A"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163E" w14:textId="77777777" w:rsidR="00855569" w:rsidRPr="002A23D5" w:rsidRDefault="00855569" w:rsidP="00974C23">
            <w:pPr>
              <w:pStyle w:val="rowtabella0"/>
              <w:jc w:val="center"/>
              <w:rPr>
                <w:color w:val="002060"/>
              </w:rPr>
            </w:pPr>
            <w:r w:rsidRPr="002A23D5">
              <w:rPr>
                <w:color w:val="002060"/>
              </w:rPr>
              <w:t>0</w:t>
            </w:r>
          </w:p>
        </w:tc>
      </w:tr>
      <w:tr w:rsidR="00855569" w:rsidRPr="002A23D5" w14:paraId="4DCF23EF"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EDF72" w14:textId="77777777" w:rsidR="00855569" w:rsidRPr="002A23D5" w:rsidRDefault="00855569" w:rsidP="00974C23">
            <w:pPr>
              <w:pStyle w:val="rowtabella0"/>
              <w:rPr>
                <w:color w:val="002060"/>
              </w:rPr>
            </w:pPr>
            <w:r w:rsidRPr="002A23D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1E50" w14:textId="77777777" w:rsidR="00855569" w:rsidRPr="002A23D5" w:rsidRDefault="00855569" w:rsidP="00974C23">
            <w:pPr>
              <w:pStyle w:val="rowtabella0"/>
              <w:jc w:val="center"/>
              <w:rPr>
                <w:color w:val="002060"/>
              </w:rPr>
            </w:pPr>
            <w:r w:rsidRPr="002A23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AD50"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D67E"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6024"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F9AD"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4F52" w14:textId="77777777" w:rsidR="00855569" w:rsidRPr="002A23D5" w:rsidRDefault="00855569" w:rsidP="00974C23">
            <w:pPr>
              <w:pStyle w:val="rowtabella0"/>
              <w:jc w:val="center"/>
              <w:rPr>
                <w:color w:val="002060"/>
              </w:rPr>
            </w:pPr>
            <w:r w:rsidRPr="002A23D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BEB9" w14:textId="77777777" w:rsidR="00855569" w:rsidRPr="002A23D5" w:rsidRDefault="00855569" w:rsidP="00974C23">
            <w:pPr>
              <w:pStyle w:val="rowtabella0"/>
              <w:jc w:val="center"/>
              <w:rPr>
                <w:color w:val="002060"/>
              </w:rPr>
            </w:pPr>
            <w:r w:rsidRPr="002A23D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B96B"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FB3D" w14:textId="77777777" w:rsidR="00855569" w:rsidRPr="002A23D5" w:rsidRDefault="00855569" w:rsidP="00974C23">
            <w:pPr>
              <w:pStyle w:val="rowtabella0"/>
              <w:jc w:val="center"/>
              <w:rPr>
                <w:color w:val="002060"/>
              </w:rPr>
            </w:pPr>
            <w:r w:rsidRPr="002A23D5">
              <w:rPr>
                <w:color w:val="002060"/>
              </w:rPr>
              <w:t>0</w:t>
            </w:r>
          </w:p>
        </w:tc>
      </w:tr>
      <w:tr w:rsidR="00855569" w:rsidRPr="002A23D5" w14:paraId="599FE7F1"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25A53" w14:textId="77777777" w:rsidR="00855569" w:rsidRPr="002A23D5" w:rsidRDefault="00855569" w:rsidP="00974C23">
            <w:pPr>
              <w:pStyle w:val="rowtabella0"/>
              <w:rPr>
                <w:color w:val="002060"/>
              </w:rPr>
            </w:pPr>
            <w:r w:rsidRPr="002A23D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D51A" w14:textId="77777777" w:rsidR="00855569" w:rsidRPr="002A23D5" w:rsidRDefault="00855569" w:rsidP="00974C23">
            <w:pPr>
              <w:pStyle w:val="rowtabella0"/>
              <w:jc w:val="center"/>
              <w:rPr>
                <w:color w:val="002060"/>
              </w:rPr>
            </w:pPr>
            <w:r w:rsidRPr="002A2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3411"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400C"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FE53"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9AA1"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0295" w14:textId="77777777" w:rsidR="00855569" w:rsidRPr="002A23D5" w:rsidRDefault="00855569" w:rsidP="00974C23">
            <w:pPr>
              <w:pStyle w:val="rowtabella0"/>
              <w:jc w:val="center"/>
              <w:rPr>
                <w:color w:val="002060"/>
              </w:rPr>
            </w:pPr>
            <w:r w:rsidRPr="002A23D5">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DDC7" w14:textId="77777777" w:rsidR="00855569" w:rsidRPr="002A23D5" w:rsidRDefault="00855569" w:rsidP="00974C23">
            <w:pPr>
              <w:pStyle w:val="rowtabella0"/>
              <w:jc w:val="center"/>
              <w:rPr>
                <w:color w:val="002060"/>
              </w:rPr>
            </w:pPr>
            <w:r w:rsidRPr="002A23D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F85A"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8577" w14:textId="77777777" w:rsidR="00855569" w:rsidRPr="002A23D5" w:rsidRDefault="00855569" w:rsidP="00974C23">
            <w:pPr>
              <w:pStyle w:val="rowtabella0"/>
              <w:jc w:val="center"/>
              <w:rPr>
                <w:color w:val="002060"/>
              </w:rPr>
            </w:pPr>
            <w:r w:rsidRPr="002A23D5">
              <w:rPr>
                <w:color w:val="002060"/>
              </w:rPr>
              <w:t>0</w:t>
            </w:r>
          </w:p>
        </w:tc>
      </w:tr>
      <w:tr w:rsidR="00855569" w:rsidRPr="002A23D5" w14:paraId="4406E43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1EDDA" w14:textId="77777777" w:rsidR="00855569" w:rsidRPr="002A23D5" w:rsidRDefault="00855569" w:rsidP="00974C23">
            <w:pPr>
              <w:pStyle w:val="rowtabella0"/>
              <w:rPr>
                <w:color w:val="002060"/>
              </w:rPr>
            </w:pPr>
            <w:r w:rsidRPr="002A23D5">
              <w:rPr>
                <w:color w:val="002060"/>
              </w:rPr>
              <w:t xml:space="preserve">G.S. AUDAX 1970 </w:t>
            </w:r>
            <w:proofErr w:type="gramStart"/>
            <w:r w:rsidRPr="002A23D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B438" w14:textId="77777777" w:rsidR="00855569" w:rsidRPr="002A23D5" w:rsidRDefault="00855569" w:rsidP="00974C23">
            <w:pPr>
              <w:pStyle w:val="rowtabella0"/>
              <w:jc w:val="center"/>
              <w:rPr>
                <w:color w:val="002060"/>
              </w:rPr>
            </w:pPr>
            <w:r w:rsidRPr="002A23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6AA9"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B694"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15CB"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F844"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3BA5" w14:textId="77777777" w:rsidR="00855569" w:rsidRPr="002A23D5" w:rsidRDefault="00855569" w:rsidP="00974C23">
            <w:pPr>
              <w:pStyle w:val="rowtabella0"/>
              <w:jc w:val="center"/>
              <w:rPr>
                <w:color w:val="002060"/>
              </w:rPr>
            </w:pPr>
            <w:r w:rsidRPr="002A23D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F4FE" w14:textId="77777777" w:rsidR="00855569" w:rsidRPr="002A23D5" w:rsidRDefault="00855569" w:rsidP="00974C23">
            <w:pPr>
              <w:pStyle w:val="rowtabella0"/>
              <w:jc w:val="center"/>
              <w:rPr>
                <w:color w:val="002060"/>
              </w:rPr>
            </w:pPr>
            <w:r w:rsidRPr="002A23D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9C1F"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4805" w14:textId="77777777" w:rsidR="00855569" w:rsidRPr="002A23D5" w:rsidRDefault="00855569" w:rsidP="00974C23">
            <w:pPr>
              <w:pStyle w:val="rowtabella0"/>
              <w:jc w:val="center"/>
              <w:rPr>
                <w:color w:val="002060"/>
              </w:rPr>
            </w:pPr>
            <w:r w:rsidRPr="002A23D5">
              <w:rPr>
                <w:color w:val="002060"/>
              </w:rPr>
              <w:t>0</w:t>
            </w:r>
          </w:p>
        </w:tc>
      </w:tr>
      <w:tr w:rsidR="00855569" w:rsidRPr="002A23D5" w14:paraId="395FC09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D4015" w14:textId="77777777" w:rsidR="00855569" w:rsidRPr="002A23D5" w:rsidRDefault="00855569" w:rsidP="00974C23">
            <w:pPr>
              <w:pStyle w:val="rowtabella0"/>
              <w:rPr>
                <w:color w:val="002060"/>
              </w:rPr>
            </w:pPr>
            <w:r w:rsidRPr="002A23D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05161"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B15B"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D5F7"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1967"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78DB"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4DE3" w14:textId="77777777" w:rsidR="00855569" w:rsidRPr="002A23D5" w:rsidRDefault="00855569" w:rsidP="00974C23">
            <w:pPr>
              <w:pStyle w:val="rowtabella0"/>
              <w:jc w:val="center"/>
              <w:rPr>
                <w:color w:val="002060"/>
              </w:rPr>
            </w:pPr>
            <w:r w:rsidRPr="002A23D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DFB1" w14:textId="77777777" w:rsidR="00855569" w:rsidRPr="002A23D5" w:rsidRDefault="00855569" w:rsidP="00974C23">
            <w:pPr>
              <w:pStyle w:val="rowtabella0"/>
              <w:jc w:val="center"/>
              <w:rPr>
                <w:color w:val="002060"/>
              </w:rPr>
            </w:pPr>
            <w:r w:rsidRPr="002A23D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8E99"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62D1" w14:textId="77777777" w:rsidR="00855569" w:rsidRPr="002A23D5" w:rsidRDefault="00855569" w:rsidP="00974C23">
            <w:pPr>
              <w:pStyle w:val="rowtabella0"/>
              <w:jc w:val="center"/>
              <w:rPr>
                <w:color w:val="002060"/>
              </w:rPr>
            </w:pPr>
            <w:r w:rsidRPr="002A23D5">
              <w:rPr>
                <w:color w:val="002060"/>
              </w:rPr>
              <w:t>0</w:t>
            </w:r>
          </w:p>
        </w:tc>
      </w:tr>
      <w:tr w:rsidR="00855569" w:rsidRPr="002A23D5" w14:paraId="7C3389C9"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C6ACD" w14:textId="77777777" w:rsidR="00855569" w:rsidRPr="002A23D5" w:rsidRDefault="00855569" w:rsidP="00974C23">
            <w:pPr>
              <w:pStyle w:val="rowtabella0"/>
              <w:rPr>
                <w:color w:val="002060"/>
              </w:rPr>
            </w:pPr>
            <w:r w:rsidRPr="002A23D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FD4F"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9A71"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9341"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F2E9"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CDBA"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46CB" w14:textId="77777777" w:rsidR="00855569" w:rsidRPr="002A23D5" w:rsidRDefault="00855569" w:rsidP="00974C23">
            <w:pPr>
              <w:pStyle w:val="rowtabella0"/>
              <w:jc w:val="center"/>
              <w:rPr>
                <w:color w:val="002060"/>
              </w:rPr>
            </w:pPr>
            <w:r w:rsidRPr="002A23D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94A4" w14:textId="77777777" w:rsidR="00855569" w:rsidRPr="002A23D5" w:rsidRDefault="00855569" w:rsidP="00974C23">
            <w:pPr>
              <w:pStyle w:val="rowtabella0"/>
              <w:jc w:val="center"/>
              <w:rPr>
                <w:color w:val="002060"/>
              </w:rPr>
            </w:pPr>
            <w:r w:rsidRPr="002A23D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2893"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76CE" w14:textId="77777777" w:rsidR="00855569" w:rsidRPr="002A23D5" w:rsidRDefault="00855569" w:rsidP="00974C23">
            <w:pPr>
              <w:pStyle w:val="rowtabella0"/>
              <w:jc w:val="center"/>
              <w:rPr>
                <w:color w:val="002060"/>
              </w:rPr>
            </w:pPr>
            <w:r w:rsidRPr="002A23D5">
              <w:rPr>
                <w:color w:val="002060"/>
              </w:rPr>
              <w:t>0</w:t>
            </w:r>
          </w:p>
        </w:tc>
      </w:tr>
      <w:tr w:rsidR="00855569" w:rsidRPr="002A23D5" w14:paraId="297B4EFA"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9D2C3" w14:textId="77777777" w:rsidR="00855569" w:rsidRPr="002A23D5" w:rsidRDefault="00855569" w:rsidP="00974C23">
            <w:pPr>
              <w:pStyle w:val="rowtabella0"/>
              <w:rPr>
                <w:color w:val="002060"/>
              </w:rPr>
            </w:pPr>
            <w:r w:rsidRPr="002A23D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6EAA"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31D9"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0D41"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2BA9"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E350"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43B7" w14:textId="77777777" w:rsidR="00855569" w:rsidRPr="002A23D5" w:rsidRDefault="00855569" w:rsidP="00974C23">
            <w:pPr>
              <w:pStyle w:val="rowtabella0"/>
              <w:jc w:val="center"/>
              <w:rPr>
                <w:color w:val="002060"/>
              </w:rPr>
            </w:pPr>
            <w:r w:rsidRPr="002A23D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7A2D" w14:textId="77777777" w:rsidR="00855569" w:rsidRPr="002A23D5" w:rsidRDefault="00855569" w:rsidP="00974C23">
            <w:pPr>
              <w:pStyle w:val="rowtabella0"/>
              <w:jc w:val="center"/>
              <w:rPr>
                <w:color w:val="002060"/>
              </w:rPr>
            </w:pPr>
            <w:r w:rsidRPr="002A23D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011D"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9D9C" w14:textId="77777777" w:rsidR="00855569" w:rsidRPr="002A23D5" w:rsidRDefault="00855569" w:rsidP="00974C23">
            <w:pPr>
              <w:pStyle w:val="rowtabella0"/>
              <w:jc w:val="center"/>
              <w:rPr>
                <w:color w:val="002060"/>
              </w:rPr>
            </w:pPr>
            <w:r w:rsidRPr="002A23D5">
              <w:rPr>
                <w:color w:val="002060"/>
              </w:rPr>
              <w:t>0</w:t>
            </w:r>
          </w:p>
        </w:tc>
      </w:tr>
      <w:tr w:rsidR="00855569" w:rsidRPr="002A23D5" w14:paraId="35E75D6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19679" w14:textId="77777777" w:rsidR="00855569" w:rsidRPr="002A23D5" w:rsidRDefault="00855569" w:rsidP="00974C23">
            <w:pPr>
              <w:pStyle w:val="rowtabella0"/>
              <w:rPr>
                <w:color w:val="002060"/>
              </w:rPr>
            </w:pPr>
            <w:r w:rsidRPr="002A23D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8F00"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8D455"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98D9"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79C0"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8813"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2C1F" w14:textId="77777777" w:rsidR="00855569" w:rsidRPr="002A23D5" w:rsidRDefault="00855569" w:rsidP="00974C23">
            <w:pPr>
              <w:pStyle w:val="rowtabella0"/>
              <w:jc w:val="center"/>
              <w:rPr>
                <w:color w:val="002060"/>
              </w:rPr>
            </w:pPr>
            <w:r w:rsidRPr="002A23D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9EC3" w14:textId="77777777" w:rsidR="00855569" w:rsidRPr="002A23D5" w:rsidRDefault="00855569" w:rsidP="00974C23">
            <w:pPr>
              <w:pStyle w:val="rowtabella0"/>
              <w:jc w:val="center"/>
              <w:rPr>
                <w:color w:val="002060"/>
              </w:rPr>
            </w:pPr>
            <w:r w:rsidRPr="002A23D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A8A2" w14:textId="77777777" w:rsidR="00855569" w:rsidRPr="002A23D5" w:rsidRDefault="00855569" w:rsidP="00974C23">
            <w:pPr>
              <w:pStyle w:val="rowtabella0"/>
              <w:jc w:val="center"/>
              <w:rPr>
                <w:color w:val="002060"/>
              </w:rPr>
            </w:pPr>
            <w:r w:rsidRPr="002A23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2A31" w14:textId="77777777" w:rsidR="00855569" w:rsidRPr="002A23D5" w:rsidRDefault="00855569" w:rsidP="00974C23">
            <w:pPr>
              <w:pStyle w:val="rowtabella0"/>
              <w:jc w:val="center"/>
              <w:rPr>
                <w:color w:val="002060"/>
              </w:rPr>
            </w:pPr>
            <w:r w:rsidRPr="002A23D5">
              <w:rPr>
                <w:color w:val="002060"/>
              </w:rPr>
              <w:t>0</w:t>
            </w:r>
          </w:p>
        </w:tc>
      </w:tr>
      <w:tr w:rsidR="00855569" w:rsidRPr="002A23D5" w14:paraId="06902F0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672AA" w14:textId="77777777" w:rsidR="00855569" w:rsidRPr="002A23D5" w:rsidRDefault="00855569" w:rsidP="00974C23">
            <w:pPr>
              <w:pStyle w:val="rowtabella0"/>
              <w:rPr>
                <w:color w:val="002060"/>
              </w:rPr>
            </w:pPr>
            <w:r w:rsidRPr="002A23D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931E"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9194"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D6FF"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D49E"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A562"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A7B3" w14:textId="77777777" w:rsidR="00855569" w:rsidRPr="002A23D5" w:rsidRDefault="00855569" w:rsidP="00974C23">
            <w:pPr>
              <w:pStyle w:val="rowtabella0"/>
              <w:jc w:val="center"/>
              <w:rPr>
                <w:color w:val="002060"/>
              </w:rPr>
            </w:pPr>
            <w:r w:rsidRPr="002A23D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44AF" w14:textId="77777777" w:rsidR="00855569" w:rsidRPr="002A23D5" w:rsidRDefault="00855569" w:rsidP="00974C23">
            <w:pPr>
              <w:pStyle w:val="rowtabella0"/>
              <w:jc w:val="center"/>
              <w:rPr>
                <w:color w:val="002060"/>
              </w:rPr>
            </w:pPr>
            <w:r w:rsidRPr="002A23D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D26E" w14:textId="77777777" w:rsidR="00855569" w:rsidRPr="002A23D5" w:rsidRDefault="00855569" w:rsidP="00974C23">
            <w:pPr>
              <w:pStyle w:val="rowtabella0"/>
              <w:jc w:val="center"/>
              <w:rPr>
                <w:color w:val="002060"/>
              </w:rPr>
            </w:pPr>
            <w:r w:rsidRPr="002A23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8C2C" w14:textId="77777777" w:rsidR="00855569" w:rsidRPr="002A23D5" w:rsidRDefault="00855569" w:rsidP="00974C23">
            <w:pPr>
              <w:pStyle w:val="rowtabella0"/>
              <w:jc w:val="center"/>
              <w:rPr>
                <w:color w:val="002060"/>
              </w:rPr>
            </w:pPr>
            <w:r w:rsidRPr="002A23D5">
              <w:rPr>
                <w:color w:val="002060"/>
              </w:rPr>
              <w:t>0</w:t>
            </w:r>
          </w:p>
        </w:tc>
      </w:tr>
      <w:tr w:rsidR="00855569" w:rsidRPr="002A23D5" w14:paraId="3A3D3E7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8FE7A" w14:textId="77777777" w:rsidR="00855569" w:rsidRPr="002A23D5" w:rsidRDefault="00855569" w:rsidP="00974C23">
            <w:pPr>
              <w:pStyle w:val="rowtabella0"/>
              <w:rPr>
                <w:color w:val="002060"/>
              </w:rPr>
            </w:pPr>
            <w:r w:rsidRPr="002A23D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6D7B"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D562"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F84D"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8AC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925F"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0D52" w14:textId="77777777" w:rsidR="00855569" w:rsidRPr="002A23D5" w:rsidRDefault="00855569" w:rsidP="00974C23">
            <w:pPr>
              <w:pStyle w:val="rowtabella0"/>
              <w:jc w:val="center"/>
              <w:rPr>
                <w:color w:val="002060"/>
              </w:rPr>
            </w:pPr>
            <w:r w:rsidRPr="002A23D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CF37" w14:textId="77777777" w:rsidR="00855569" w:rsidRPr="002A23D5" w:rsidRDefault="00855569" w:rsidP="00974C23">
            <w:pPr>
              <w:pStyle w:val="rowtabella0"/>
              <w:jc w:val="center"/>
              <w:rPr>
                <w:color w:val="002060"/>
              </w:rPr>
            </w:pPr>
            <w:r w:rsidRPr="002A23D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5550" w14:textId="77777777" w:rsidR="00855569" w:rsidRPr="002A23D5" w:rsidRDefault="00855569" w:rsidP="00974C23">
            <w:pPr>
              <w:pStyle w:val="rowtabella0"/>
              <w:jc w:val="center"/>
              <w:rPr>
                <w:color w:val="002060"/>
              </w:rPr>
            </w:pPr>
            <w:r w:rsidRPr="002A2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99DB" w14:textId="77777777" w:rsidR="00855569" w:rsidRPr="002A23D5" w:rsidRDefault="00855569" w:rsidP="00974C23">
            <w:pPr>
              <w:pStyle w:val="rowtabella0"/>
              <w:jc w:val="center"/>
              <w:rPr>
                <w:color w:val="002060"/>
              </w:rPr>
            </w:pPr>
            <w:r w:rsidRPr="002A23D5">
              <w:rPr>
                <w:color w:val="002060"/>
              </w:rPr>
              <w:t>0</w:t>
            </w:r>
          </w:p>
        </w:tc>
      </w:tr>
      <w:tr w:rsidR="00855569" w:rsidRPr="002A23D5" w14:paraId="0CC8073D"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919E16" w14:textId="77777777" w:rsidR="00855569" w:rsidRPr="002A23D5" w:rsidRDefault="00855569" w:rsidP="00974C23">
            <w:pPr>
              <w:pStyle w:val="rowtabella0"/>
              <w:rPr>
                <w:color w:val="002060"/>
              </w:rPr>
            </w:pPr>
            <w:r w:rsidRPr="002A23D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A9CE"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0852"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0C60"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AFDF"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AE30"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5FC5" w14:textId="77777777" w:rsidR="00855569" w:rsidRPr="002A23D5" w:rsidRDefault="00855569" w:rsidP="00974C23">
            <w:pPr>
              <w:pStyle w:val="rowtabella0"/>
              <w:jc w:val="center"/>
              <w:rPr>
                <w:color w:val="002060"/>
              </w:rPr>
            </w:pPr>
            <w:r w:rsidRPr="002A23D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FDD5" w14:textId="77777777" w:rsidR="00855569" w:rsidRPr="002A23D5" w:rsidRDefault="00855569" w:rsidP="00974C23">
            <w:pPr>
              <w:pStyle w:val="rowtabella0"/>
              <w:jc w:val="center"/>
              <w:rPr>
                <w:color w:val="002060"/>
              </w:rPr>
            </w:pPr>
            <w:r w:rsidRPr="002A23D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9232" w14:textId="77777777" w:rsidR="00855569" w:rsidRPr="002A23D5" w:rsidRDefault="00855569" w:rsidP="00974C23">
            <w:pPr>
              <w:pStyle w:val="rowtabella0"/>
              <w:jc w:val="center"/>
              <w:rPr>
                <w:color w:val="002060"/>
              </w:rPr>
            </w:pPr>
            <w:r w:rsidRPr="002A2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5C63" w14:textId="77777777" w:rsidR="00855569" w:rsidRPr="002A23D5" w:rsidRDefault="00855569" w:rsidP="00974C23">
            <w:pPr>
              <w:pStyle w:val="rowtabella0"/>
              <w:jc w:val="center"/>
              <w:rPr>
                <w:color w:val="002060"/>
              </w:rPr>
            </w:pPr>
            <w:r w:rsidRPr="002A23D5">
              <w:rPr>
                <w:color w:val="002060"/>
              </w:rPr>
              <w:t>0</w:t>
            </w:r>
          </w:p>
        </w:tc>
      </w:tr>
    </w:tbl>
    <w:p w14:paraId="70CA7301" w14:textId="77777777" w:rsidR="00855569" w:rsidRPr="002A23D5" w:rsidRDefault="00855569" w:rsidP="00855569">
      <w:pPr>
        <w:pStyle w:val="breakline"/>
        <w:rPr>
          <w:rFonts w:eastAsiaTheme="minorEastAsia"/>
          <w:color w:val="002060"/>
        </w:rPr>
      </w:pPr>
    </w:p>
    <w:p w14:paraId="21AAECA2" w14:textId="77777777" w:rsidR="00855569" w:rsidRPr="002A23D5" w:rsidRDefault="00855569" w:rsidP="00855569">
      <w:pPr>
        <w:pStyle w:val="titoloprinc0"/>
        <w:rPr>
          <w:color w:val="002060"/>
        </w:rPr>
      </w:pPr>
      <w:r w:rsidRPr="002A23D5">
        <w:rPr>
          <w:color w:val="002060"/>
        </w:rPr>
        <w:t>PROGRAMMA GARE</w:t>
      </w:r>
    </w:p>
    <w:p w14:paraId="3544B714" w14:textId="77777777" w:rsidR="00855569" w:rsidRPr="002A23D5" w:rsidRDefault="00855569" w:rsidP="00855569">
      <w:pPr>
        <w:pStyle w:val="sottotitolocampionato10"/>
        <w:rPr>
          <w:color w:val="002060"/>
        </w:rPr>
      </w:pPr>
      <w:r w:rsidRPr="002A23D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50"/>
        <w:gridCol w:w="1550"/>
      </w:tblGrid>
      <w:tr w:rsidR="00855569" w:rsidRPr="002A23D5" w14:paraId="6AED493A"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044E5"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FDBBB"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D8D44"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15EF7"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50DD6"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097FF"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3CF86"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3A2D1EDE"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F3886" w14:textId="77777777" w:rsidR="00855569" w:rsidRPr="002A23D5" w:rsidRDefault="00855569" w:rsidP="00974C23">
            <w:pPr>
              <w:pStyle w:val="rowtabella0"/>
              <w:rPr>
                <w:color w:val="002060"/>
              </w:rPr>
            </w:pPr>
            <w:r w:rsidRPr="002A23D5">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8294C" w14:textId="77777777" w:rsidR="00855569" w:rsidRPr="002A23D5" w:rsidRDefault="00855569" w:rsidP="00974C23">
            <w:pPr>
              <w:pStyle w:val="rowtabella0"/>
              <w:rPr>
                <w:color w:val="002060"/>
              </w:rPr>
            </w:pPr>
            <w:r w:rsidRPr="002A23D5">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5206D"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9CAF0" w14:textId="77777777" w:rsidR="00855569" w:rsidRPr="002A23D5" w:rsidRDefault="00855569" w:rsidP="00974C23">
            <w:pPr>
              <w:pStyle w:val="rowtabella0"/>
              <w:rPr>
                <w:color w:val="002060"/>
              </w:rPr>
            </w:pPr>
            <w:r w:rsidRPr="002A23D5">
              <w:rPr>
                <w:color w:val="002060"/>
              </w:rPr>
              <w:t>01/04/2022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B551E" w14:textId="77777777" w:rsidR="00855569" w:rsidRPr="002A23D5" w:rsidRDefault="00855569" w:rsidP="00974C23">
            <w:pPr>
              <w:pStyle w:val="rowtabella0"/>
              <w:rPr>
                <w:color w:val="002060"/>
              </w:rPr>
            </w:pPr>
            <w:r w:rsidRPr="002A23D5">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D4A5F" w14:textId="77777777" w:rsidR="00855569" w:rsidRPr="002A23D5" w:rsidRDefault="00855569" w:rsidP="00974C23">
            <w:pPr>
              <w:pStyle w:val="rowtabella0"/>
              <w:rPr>
                <w:color w:val="002060"/>
              </w:rPr>
            </w:pPr>
            <w:r w:rsidRPr="002A23D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AFCB3" w14:textId="77777777" w:rsidR="00855569" w:rsidRPr="002A23D5" w:rsidRDefault="00855569" w:rsidP="00974C23">
            <w:pPr>
              <w:pStyle w:val="rowtabella0"/>
              <w:rPr>
                <w:color w:val="002060"/>
              </w:rPr>
            </w:pPr>
            <w:r w:rsidRPr="002A23D5">
              <w:rPr>
                <w:color w:val="002060"/>
              </w:rPr>
              <w:t>VIA FRATELLI CERVI</w:t>
            </w:r>
          </w:p>
        </w:tc>
      </w:tr>
      <w:tr w:rsidR="00855569" w:rsidRPr="002A23D5" w14:paraId="5E85E202"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5FB32" w14:textId="77777777" w:rsidR="00855569" w:rsidRPr="002A23D5" w:rsidRDefault="00855569" w:rsidP="00974C23">
            <w:pPr>
              <w:pStyle w:val="rowtabella0"/>
              <w:rPr>
                <w:color w:val="002060"/>
              </w:rPr>
            </w:pPr>
            <w:r w:rsidRPr="002A23D5">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2911F" w14:textId="77777777" w:rsidR="00855569" w:rsidRPr="002A23D5" w:rsidRDefault="00855569" w:rsidP="00974C23">
            <w:pPr>
              <w:pStyle w:val="rowtabella0"/>
              <w:rPr>
                <w:color w:val="002060"/>
              </w:rPr>
            </w:pPr>
            <w:r w:rsidRPr="002A23D5">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0611BA"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E2E0A4" w14:textId="77777777" w:rsidR="00855569" w:rsidRPr="002A23D5" w:rsidRDefault="00855569" w:rsidP="00974C23">
            <w:pPr>
              <w:pStyle w:val="rowtabella0"/>
              <w:rPr>
                <w:color w:val="002060"/>
              </w:rPr>
            </w:pPr>
            <w:r w:rsidRPr="002A23D5">
              <w:rPr>
                <w:color w:val="002060"/>
              </w:rPr>
              <w:t>01/04/2022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D0C5C7" w14:textId="77777777" w:rsidR="00855569" w:rsidRPr="002A23D5" w:rsidRDefault="00855569" w:rsidP="00974C23">
            <w:pPr>
              <w:pStyle w:val="rowtabella0"/>
              <w:rPr>
                <w:color w:val="002060"/>
              </w:rPr>
            </w:pPr>
            <w:r w:rsidRPr="002A23D5">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020BC" w14:textId="77777777" w:rsidR="00855569" w:rsidRPr="002A23D5" w:rsidRDefault="00855569" w:rsidP="00974C23">
            <w:pPr>
              <w:pStyle w:val="rowtabella0"/>
              <w:rPr>
                <w:color w:val="002060"/>
              </w:rPr>
            </w:pPr>
            <w:r w:rsidRPr="002A23D5">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4A409" w14:textId="77777777" w:rsidR="00855569" w:rsidRPr="002A23D5" w:rsidRDefault="00855569" w:rsidP="00974C23">
            <w:pPr>
              <w:pStyle w:val="rowtabella0"/>
              <w:rPr>
                <w:color w:val="002060"/>
              </w:rPr>
            </w:pPr>
            <w:r w:rsidRPr="002A23D5">
              <w:rPr>
                <w:color w:val="002060"/>
              </w:rPr>
              <w:t>VIA TOBAGI STAZ. CASTELBELLINO</w:t>
            </w:r>
          </w:p>
        </w:tc>
      </w:tr>
      <w:tr w:rsidR="00855569" w:rsidRPr="002A23D5" w14:paraId="75754858"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3C406A" w14:textId="77777777" w:rsidR="00855569" w:rsidRPr="002A23D5" w:rsidRDefault="00855569" w:rsidP="00974C23">
            <w:pPr>
              <w:pStyle w:val="rowtabella0"/>
              <w:rPr>
                <w:color w:val="002060"/>
              </w:rPr>
            </w:pPr>
            <w:r w:rsidRPr="002A23D5">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800C9C" w14:textId="77777777" w:rsidR="00855569" w:rsidRPr="002A23D5" w:rsidRDefault="00855569" w:rsidP="00974C23">
            <w:pPr>
              <w:pStyle w:val="rowtabella0"/>
              <w:rPr>
                <w:color w:val="002060"/>
              </w:rPr>
            </w:pPr>
            <w:r w:rsidRPr="002A23D5">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077F1"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62606" w14:textId="77777777" w:rsidR="00855569" w:rsidRPr="002A23D5" w:rsidRDefault="00855569" w:rsidP="00974C23">
            <w:pPr>
              <w:pStyle w:val="rowtabella0"/>
              <w:rPr>
                <w:color w:val="002060"/>
              </w:rPr>
            </w:pPr>
            <w:r w:rsidRPr="002A23D5">
              <w:rPr>
                <w:color w:val="002060"/>
              </w:rPr>
              <w:t>01/04/2022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DAD57" w14:textId="77777777" w:rsidR="00855569" w:rsidRPr="002A23D5" w:rsidRDefault="00855569" w:rsidP="00974C23">
            <w:pPr>
              <w:pStyle w:val="rowtabella0"/>
              <w:rPr>
                <w:color w:val="002060"/>
              </w:rPr>
            </w:pPr>
            <w:r w:rsidRPr="002A23D5">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FB181" w14:textId="77777777" w:rsidR="00855569" w:rsidRPr="002A23D5" w:rsidRDefault="00855569" w:rsidP="00974C23">
            <w:pPr>
              <w:pStyle w:val="rowtabella0"/>
              <w:rPr>
                <w:color w:val="002060"/>
              </w:rPr>
            </w:pPr>
            <w:r w:rsidRPr="002A23D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985F8" w14:textId="77777777" w:rsidR="00855569" w:rsidRPr="002A23D5" w:rsidRDefault="00855569" w:rsidP="00974C23">
            <w:pPr>
              <w:pStyle w:val="rowtabella0"/>
              <w:rPr>
                <w:color w:val="002060"/>
              </w:rPr>
            </w:pPr>
            <w:r w:rsidRPr="002A23D5">
              <w:rPr>
                <w:color w:val="002060"/>
              </w:rPr>
              <w:t>VIA DELLO STADIO</w:t>
            </w:r>
          </w:p>
        </w:tc>
      </w:tr>
      <w:tr w:rsidR="00855569" w:rsidRPr="002A23D5" w14:paraId="3DC88902"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53C39" w14:textId="77777777" w:rsidR="00855569" w:rsidRPr="002A23D5" w:rsidRDefault="00855569" w:rsidP="00974C23">
            <w:pPr>
              <w:pStyle w:val="rowtabella0"/>
              <w:rPr>
                <w:color w:val="002060"/>
              </w:rPr>
            </w:pPr>
            <w:r w:rsidRPr="002A23D5">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C4320B" w14:textId="77777777" w:rsidR="00855569" w:rsidRPr="002A23D5" w:rsidRDefault="00855569" w:rsidP="00974C23">
            <w:pPr>
              <w:pStyle w:val="rowtabella0"/>
              <w:rPr>
                <w:color w:val="002060"/>
              </w:rPr>
            </w:pPr>
            <w:r w:rsidRPr="002A23D5">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C0B9F2"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A4C9C" w14:textId="77777777" w:rsidR="00855569" w:rsidRPr="002A23D5" w:rsidRDefault="00855569" w:rsidP="00974C23">
            <w:pPr>
              <w:pStyle w:val="rowtabella0"/>
              <w:rPr>
                <w:color w:val="002060"/>
              </w:rPr>
            </w:pPr>
            <w:r w:rsidRPr="002A23D5">
              <w:rPr>
                <w:color w:val="002060"/>
              </w:rPr>
              <w:t>01/04/2022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49D264" w14:textId="77777777" w:rsidR="00855569" w:rsidRPr="002A23D5" w:rsidRDefault="00855569" w:rsidP="00974C23">
            <w:pPr>
              <w:pStyle w:val="rowtabella0"/>
              <w:rPr>
                <w:color w:val="002060"/>
              </w:rPr>
            </w:pPr>
            <w:r w:rsidRPr="002A23D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91860" w14:textId="77777777" w:rsidR="00855569" w:rsidRPr="002A23D5" w:rsidRDefault="00855569" w:rsidP="00974C23">
            <w:pPr>
              <w:pStyle w:val="rowtabella0"/>
              <w:rPr>
                <w:color w:val="002060"/>
              </w:rPr>
            </w:pPr>
            <w:r w:rsidRPr="002A23D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8F0BE" w14:textId="77777777" w:rsidR="00855569" w:rsidRPr="002A23D5" w:rsidRDefault="00855569" w:rsidP="00974C23">
            <w:pPr>
              <w:pStyle w:val="rowtabella0"/>
              <w:rPr>
                <w:color w:val="002060"/>
              </w:rPr>
            </w:pPr>
            <w:r w:rsidRPr="002A23D5">
              <w:rPr>
                <w:color w:val="002060"/>
              </w:rPr>
              <w:t>VIA DEI TESSITORI</w:t>
            </w:r>
          </w:p>
        </w:tc>
      </w:tr>
      <w:tr w:rsidR="00855569" w:rsidRPr="002A23D5" w14:paraId="0A72750A"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3CDF5A" w14:textId="77777777" w:rsidR="00855569" w:rsidRPr="002A23D5" w:rsidRDefault="00855569" w:rsidP="00974C23">
            <w:pPr>
              <w:pStyle w:val="rowtabella0"/>
              <w:rPr>
                <w:color w:val="002060"/>
              </w:rPr>
            </w:pPr>
            <w:r w:rsidRPr="002A23D5">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51606E" w14:textId="77777777" w:rsidR="00855569" w:rsidRPr="002A23D5" w:rsidRDefault="00855569" w:rsidP="00974C23">
            <w:pPr>
              <w:pStyle w:val="rowtabella0"/>
              <w:rPr>
                <w:color w:val="002060"/>
              </w:rPr>
            </w:pPr>
            <w:r w:rsidRPr="002A23D5">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D228A"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530C61" w14:textId="77777777" w:rsidR="00855569" w:rsidRPr="002A23D5" w:rsidRDefault="00855569" w:rsidP="00974C23">
            <w:pPr>
              <w:pStyle w:val="rowtabella0"/>
              <w:rPr>
                <w:color w:val="002060"/>
              </w:rPr>
            </w:pPr>
            <w:r w:rsidRPr="002A23D5">
              <w:rPr>
                <w:color w:val="002060"/>
              </w:rPr>
              <w:t>01/04/2022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0ED602" w14:textId="77777777" w:rsidR="00855569" w:rsidRPr="002A23D5" w:rsidRDefault="00855569" w:rsidP="00974C23">
            <w:pPr>
              <w:pStyle w:val="rowtabella0"/>
              <w:rPr>
                <w:color w:val="002060"/>
              </w:rPr>
            </w:pPr>
            <w:r w:rsidRPr="002A23D5">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4CC5E" w14:textId="77777777" w:rsidR="00855569" w:rsidRPr="002A23D5" w:rsidRDefault="00855569" w:rsidP="00974C23">
            <w:pPr>
              <w:pStyle w:val="rowtabella0"/>
              <w:rPr>
                <w:color w:val="002060"/>
              </w:rPr>
            </w:pPr>
            <w:r w:rsidRPr="002A23D5">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0EA1F" w14:textId="77777777" w:rsidR="00855569" w:rsidRPr="002A23D5" w:rsidRDefault="00855569" w:rsidP="00974C23">
            <w:pPr>
              <w:pStyle w:val="rowtabella0"/>
              <w:rPr>
                <w:color w:val="002060"/>
              </w:rPr>
            </w:pPr>
            <w:r w:rsidRPr="002A23D5">
              <w:rPr>
                <w:color w:val="002060"/>
              </w:rPr>
              <w:t>VIA ALESSANDRO MANZONI</w:t>
            </w:r>
          </w:p>
        </w:tc>
      </w:tr>
      <w:tr w:rsidR="00855569" w:rsidRPr="002A23D5" w14:paraId="52996053"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00C8F0" w14:textId="77777777" w:rsidR="00855569" w:rsidRPr="002A23D5" w:rsidRDefault="00855569" w:rsidP="00974C23">
            <w:pPr>
              <w:pStyle w:val="rowtabella0"/>
              <w:rPr>
                <w:color w:val="002060"/>
              </w:rPr>
            </w:pPr>
            <w:r w:rsidRPr="002A23D5">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2983E5" w14:textId="77777777" w:rsidR="00855569" w:rsidRPr="002A23D5" w:rsidRDefault="00855569" w:rsidP="00974C23">
            <w:pPr>
              <w:pStyle w:val="rowtabella0"/>
              <w:rPr>
                <w:color w:val="002060"/>
              </w:rPr>
            </w:pPr>
            <w:r w:rsidRPr="002A23D5">
              <w:rPr>
                <w:color w:val="002060"/>
              </w:rPr>
              <w:t xml:space="preserve">AUDAX 1970 </w:t>
            </w:r>
            <w:proofErr w:type="gramStart"/>
            <w:r w:rsidRPr="002A23D5">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B5A077"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9B884" w14:textId="77777777" w:rsidR="00855569" w:rsidRPr="002A23D5" w:rsidRDefault="00855569" w:rsidP="00974C23">
            <w:pPr>
              <w:pStyle w:val="rowtabella0"/>
              <w:rPr>
                <w:color w:val="002060"/>
              </w:rPr>
            </w:pPr>
            <w:r w:rsidRPr="002A23D5">
              <w:rPr>
                <w:color w:val="002060"/>
              </w:rPr>
              <w:t>01/04/2022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887E23" w14:textId="77777777" w:rsidR="00855569" w:rsidRPr="002A23D5" w:rsidRDefault="00855569" w:rsidP="00974C23">
            <w:pPr>
              <w:pStyle w:val="rowtabella0"/>
              <w:rPr>
                <w:color w:val="002060"/>
              </w:rPr>
            </w:pPr>
            <w:r w:rsidRPr="002A23D5">
              <w:rPr>
                <w:color w:val="002060"/>
              </w:rPr>
              <w:t xml:space="preserve">5454 </w:t>
            </w:r>
            <w:proofErr w:type="gramStart"/>
            <w:r w:rsidRPr="002A23D5">
              <w:rPr>
                <w:color w:val="002060"/>
              </w:rPr>
              <w:t>C.COPERTO</w:t>
            </w:r>
            <w:proofErr w:type="gramEnd"/>
            <w:r w:rsidRPr="002A23D5">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BEAEB" w14:textId="77777777" w:rsidR="00855569" w:rsidRPr="002A23D5" w:rsidRDefault="00855569" w:rsidP="00974C23">
            <w:pPr>
              <w:pStyle w:val="rowtabella0"/>
              <w:rPr>
                <w:color w:val="002060"/>
              </w:rPr>
            </w:pPr>
            <w:r w:rsidRPr="002A23D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009EC" w14:textId="77777777" w:rsidR="00855569" w:rsidRPr="002A23D5" w:rsidRDefault="00855569" w:rsidP="00974C23">
            <w:pPr>
              <w:pStyle w:val="rowtabella0"/>
              <w:rPr>
                <w:color w:val="002060"/>
              </w:rPr>
            </w:pPr>
            <w:r w:rsidRPr="002A23D5">
              <w:rPr>
                <w:color w:val="002060"/>
              </w:rPr>
              <w:t>VIA VILLA TOMBARI</w:t>
            </w:r>
          </w:p>
        </w:tc>
      </w:tr>
      <w:tr w:rsidR="00855569" w:rsidRPr="002A23D5" w14:paraId="239E7269"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135D4" w14:textId="77777777" w:rsidR="00855569" w:rsidRPr="002A23D5" w:rsidRDefault="00855569" w:rsidP="00974C23">
            <w:pPr>
              <w:pStyle w:val="rowtabella0"/>
              <w:rPr>
                <w:color w:val="002060"/>
              </w:rPr>
            </w:pPr>
            <w:r w:rsidRPr="002A23D5">
              <w:rPr>
                <w:color w:val="002060"/>
              </w:rPr>
              <w:lastRenderedPageBreak/>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AF282" w14:textId="77777777" w:rsidR="00855569" w:rsidRPr="002A23D5" w:rsidRDefault="00855569" w:rsidP="00974C23">
            <w:pPr>
              <w:pStyle w:val="rowtabella0"/>
              <w:rPr>
                <w:color w:val="002060"/>
              </w:rPr>
            </w:pPr>
            <w:r w:rsidRPr="002A23D5">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66608"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4FDAD" w14:textId="77777777" w:rsidR="00855569" w:rsidRPr="002A23D5" w:rsidRDefault="00855569" w:rsidP="00974C23">
            <w:pPr>
              <w:pStyle w:val="rowtabella0"/>
              <w:rPr>
                <w:color w:val="002060"/>
              </w:rPr>
            </w:pPr>
            <w:r w:rsidRPr="002A23D5">
              <w:rPr>
                <w:color w:val="002060"/>
              </w:rPr>
              <w:t>01/04/2022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4953C" w14:textId="77777777" w:rsidR="00855569" w:rsidRPr="002A23D5" w:rsidRDefault="00855569" w:rsidP="00974C23">
            <w:pPr>
              <w:pStyle w:val="rowtabella0"/>
              <w:rPr>
                <w:color w:val="002060"/>
              </w:rPr>
            </w:pPr>
            <w:r w:rsidRPr="002A23D5">
              <w:rPr>
                <w:color w:val="002060"/>
              </w:rPr>
              <w:t xml:space="preserve">5429 PAL.COM. </w:t>
            </w:r>
            <w:proofErr w:type="gramStart"/>
            <w:r w:rsidRPr="002A23D5">
              <w:rPr>
                <w:color w:val="002060"/>
              </w:rPr>
              <w:t>S.MICHELE</w:t>
            </w:r>
            <w:proofErr w:type="gramEnd"/>
            <w:r w:rsidRPr="002A23D5">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E1242" w14:textId="77777777" w:rsidR="00855569" w:rsidRPr="002A23D5" w:rsidRDefault="00855569" w:rsidP="00974C23">
            <w:pPr>
              <w:pStyle w:val="rowtabella0"/>
              <w:rPr>
                <w:color w:val="002060"/>
              </w:rPr>
            </w:pPr>
            <w:r w:rsidRPr="002A23D5">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F6ABB" w14:textId="77777777" w:rsidR="00855569" w:rsidRPr="002A23D5" w:rsidRDefault="00855569" w:rsidP="00974C23">
            <w:pPr>
              <w:pStyle w:val="rowtabella0"/>
              <w:rPr>
                <w:color w:val="002060"/>
              </w:rPr>
            </w:pPr>
            <w:r w:rsidRPr="002A23D5">
              <w:rPr>
                <w:color w:val="002060"/>
              </w:rPr>
              <w:t>VIA LORETO</w:t>
            </w:r>
          </w:p>
        </w:tc>
      </w:tr>
    </w:tbl>
    <w:p w14:paraId="1097DDE5" w14:textId="77777777" w:rsidR="00855569" w:rsidRPr="002A23D5" w:rsidRDefault="00855569" w:rsidP="00855569">
      <w:pPr>
        <w:pStyle w:val="breakline"/>
        <w:rPr>
          <w:rFonts w:eastAsiaTheme="minorEastAsia"/>
          <w:color w:val="002060"/>
        </w:rPr>
      </w:pPr>
    </w:p>
    <w:p w14:paraId="2D285310" w14:textId="77777777" w:rsidR="00855569" w:rsidRPr="002A23D5" w:rsidRDefault="00855569" w:rsidP="00855569">
      <w:pPr>
        <w:pStyle w:val="breakline"/>
        <w:rPr>
          <w:color w:val="002060"/>
        </w:rPr>
      </w:pPr>
    </w:p>
    <w:p w14:paraId="7F07617A" w14:textId="77777777" w:rsidR="00855569" w:rsidRPr="002A23D5" w:rsidRDefault="00855569" w:rsidP="00855569">
      <w:pPr>
        <w:pStyle w:val="breakline"/>
        <w:rPr>
          <w:color w:val="002060"/>
        </w:rPr>
      </w:pPr>
    </w:p>
    <w:p w14:paraId="59338F43" w14:textId="77777777" w:rsidR="00855569" w:rsidRPr="002A23D5" w:rsidRDefault="00855569" w:rsidP="00855569">
      <w:pPr>
        <w:pStyle w:val="sottotitolocampionato10"/>
        <w:rPr>
          <w:color w:val="002060"/>
        </w:rPr>
      </w:pPr>
      <w:r w:rsidRPr="002A23D5">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5569" w:rsidRPr="002A23D5" w14:paraId="4FED2C57"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BE69E"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AF6BE"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8AB78"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6E946"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FCB44"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5C952"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90B8E"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66C0B232" w14:textId="77777777" w:rsidTr="00974C2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CAD2B5" w14:textId="77777777" w:rsidR="00855569" w:rsidRPr="002A23D5" w:rsidRDefault="00855569" w:rsidP="00974C23">
            <w:pPr>
              <w:pStyle w:val="rowtabella0"/>
              <w:rPr>
                <w:color w:val="002060"/>
              </w:rPr>
            </w:pPr>
            <w:r w:rsidRPr="002A23D5">
              <w:rPr>
                <w:color w:val="002060"/>
              </w:rPr>
              <w:t xml:space="preserve">AUDAX 1970 </w:t>
            </w:r>
            <w:proofErr w:type="gramStart"/>
            <w:r w:rsidRPr="002A23D5">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24011" w14:textId="77777777" w:rsidR="00855569" w:rsidRPr="002A23D5" w:rsidRDefault="00855569" w:rsidP="00974C23">
            <w:pPr>
              <w:pStyle w:val="rowtabella0"/>
              <w:rPr>
                <w:color w:val="002060"/>
              </w:rPr>
            </w:pPr>
            <w:r w:rsidRPr="002A23D5">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0D5F9"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D666E" w14:textId="77777777" w:rsidR="00855569" w:rsidRPr="002A23D5" w:rsidRDefault="00855569" w:rsidP="00974C23">
            <w:pPr>
              <w:pStyle w:val="rowtabella0"/>
              <w:rPr>
                <w:color w:val="002060"/>
              </w:rPr>
            </w:pPr>
            <w:r w:rsidRPr="002A23D5">
              <w:rPr>
                <w:color w:val="002060"/>
              </w:rPr>
              <w:t>04/04/2022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F73E9" w14:textId="77777777" w:rsidR="00855569" w:rsidRPr="002A23D5" w:rsidRDefault="00855569" w:rsidP="00974C23">
            <w:pPr>
              <w:pStyle w:val="rowtabella0"/>
              <w:rPr>
                <w:color w:val="002060"/>
              </w:rPr>
            </w:pPr>
            <w:r w:rsidRPr="002A23D5">
              <w:rPr>
                <w:color w:val="002060"/>
              </w:rPr>
              <w:t>5138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E8557" w14:textId="77777777" w:rsidR="00855569" w:rsidRPr="002A23D5" w:rsidRDefault="00855569" w:rsidP="00974C23">
            <w:pPr>
              <w:pStyle w:val="rowtabella0"/>
              <w:rPr>
                <w:color w:val="002060"/>
              </w:rPr>
            </w:pPr>
            <w:r w:rsidRPr="002A23D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EE3052" w14:textId="77777777" w:rsidR="00855569" w:rsidRPr="002A23D5" w:rsidRDefault="00855569" w:rsidP="00974C23">
            <w:pPr>
              <w:pStyle w:val="rowtabella0"/>
              <w:rPr>
                <w:color w:val="002060"/>
              </w:rPr>
            </w:pPr>
            <w:r w:rsidRPr="002A23D5">
              <w:rPr>
                <w:color w:val="002060"/>
              </w:rPr>
              <w:t>VIA CAPANNA SNC</w:t>
            </w:r>
          </w:p>
        </w:tc>
      </w:tr>
    </w:tbl>
    <w:p w14:paraId="09812466" w14:textId="77777777" w:rsidR="00855569" w:rsidRPr="002A23D5" w:rsidRDefault="00855569" w:rsidP="00855569">
      <w:pPr>
        <w:pStyle w:val="breakline"/>
        <w:rPr>
          <w:color w:val="002060"/>
        </w:rPr>
      </w:pPr>
    </w:p>
    <w:p w14:paraId="3A5E16AD" w14:textId="77777777" w:rsidR="00855569" w:rsidRPr="002A23D5" w:rsidRDefault="00855569" w:rsidP="00855569">
      <w:pPr>
        <w:pStyle w:val="breakline"/>
        <w:rPr>
          <w:color w:val="002060"/>
        </w:rPr>
      </w:pPr>
    </w:p>
    <w:p w14:paraId="4698B879" w14:textId="77777777" w:rsidR="00855569" w:rsidRPr="002A23D5" w:rsidRDefault="00855569" w:rsidP="00855569">
      <w:pPr>
        <w:pStyle w:val="titolocampionato0"/>
        <w:shd w:val="clear" w:color="auto" w:fill="CCCCCC"/>
        <w:spacing w:before="80" w:after="40"/>
        <w:rPr>
          <w:color w:val="002060"/>
        </w:rPr>
      </w:pPr>
      <w:r w:rsidRPr="002A23D5">
        <w:rPr>
          <w:color w:val="002060"/>
        </w:rPr>
        <w:t>CALCIO A CINQUE SERIE C2</w:t>
      </w:r>
    </w:p>
    <w:p w14:paraId="6BE9DAB0" w14:textId="77777777" w:rsidR="00855569" w:rsidRPr="002A23D5" w:rsidRDefault="00855569" w:rsidP="00855569">
      <w:pPr>
        <w:pStyle w:val="TITOLOPRINC"/>
        <w:spacing w:before="0" w:beforeAutospacing="0" w:after="0" w:afterAutospacing="0"/>
        <w:rPr>
          <w:color w:val="002060"/>
        </w:rPr>
      </w:pPr>
      <w:r w:rsidRPr="002A23D5">
        <w:rPr>
          <w:color w:val="002060"/>
        </w:rPr>
        <w:t>CONTEMPORANEITA’ ULTIME DUE GIORNATE</w:t>
      </w:r>
    </w:p>
    <w:p w14:paraId="05777EE3" w14:textId="77777777" w:rsidR="00855569" w:rsidRPr="002A23D5" w:rsidRDefault="00855569" w:rsidP="00855569">
      <w:pPr>
        <w:pStyle w:val="LndNormale1"/>
        <w:rPr>
          <w:color w:val="002060"/>
        </w:rPr>
      </w:pPr>
    </w:p>
    <w:p w14:paraId="544B8223" w14:textId="77777777" w:rsidR="00855569" w:rsidRPr="002A23D5" w:rsidRDefault="00855569" w:rsidP="00855569">
      <w:pPr>
        <w:pStyle w:val="LndNormale1"/>
        <w:rPr>
          <w:color w:val="002060"/>
        </w:rPr>
      </w:pPr>
      <w:r w:rsidRPr="002A23D5">
        <w:rPr>
          <w:color w:val="002060"/>
        </w:rPr>
        <w:t>Si riporta di seguito lo stralcio del Comunicato Ufficiale n° 5 del 09/08/2021:</w:t>
      </w:r>
    </w:p>
    <w:p w14:paraId="6FCC50FA" w14:textId="77777777" w:rsidR="00855569" w:rsidRPr="002A23D5" w:rsidRDefault="00855569" w:rsidP="00855569">
      <w:pPr>
        <w:pStyle w:val="LndNormale1"/>
        <w:rPr>
          <w:i/>
          <w:iCs/>
          <w:color w:val="002060"/>
        </w:rPr>
      </w:pPr>
      <w:r w:rsidRPr="002A23D5">
        <w:rPr>
          <w:i/>
          <w:iCs/>
          <w:color w:val="002060"/>
        </w:rPr>
        <w:t xml:space="preserve">«Le </w:t>
      </w:r>
      <w:r w:rsidRPr="002A23D5">
        <w:rPr>
          <w:b/>
          <w:bCs/>
          <w:i/>
          <w:iCs/>
          <w:color w:val="002060"/>
        </w:rPr>
        <w:t>ultime due giornate</w:t>
      </w:r>
      <w:r w:rsidRPr="002A23D5">
        <w:rPr>
          <w:i/>
          <w:iCs/>
          <w:color w:val="002060"/>
        </w:rPr>
        <w:t xml:space="preserve"> di campionato dovranno essere disputate il </w:t>
      </w:r>
      <w:r w:rsidRPr="002A23D5">
        <w:rPr>
          <w:b/>
          <w:bCs/>
          <w:i/>
          <w:iCs/>
          <w:color w:val="002060"/>
        </w:rPr>
        <w:t>Venerdì</w:t>
      </w:r>
      <w:r w:rsidRPr="002A23D5">
        <w:rPr>
          <w:i/>
          <w:iCs/>
          <w:color w:val="002060"/>
        </w:rPr>
        <w:t xml:space="preserve"> alle </w:t>
      </w:r>
      <w:r w:rsidRPr="002A23D5">
        <w:rPr>
          <w:b/>
          <w:bCs/>
          <w:i/>
          <w:iCs/>
          <w:color w:val="002060"/>
        </w:rPr>
        <w:t>ore 21:45</w:t>
      </w:r>
      <w:r w:rsidRPr="002A23D5">
        <w:rPr>
          <w:i/>
          <w:iCs/>
          <w:color w:val="002060"/>
        </w:rPr>
        <w:t xml:space="preserve">; non saranno concessi in nessun caso anticipi e posticipi tranne l’anticipo di gare ininfluenti ai fini della classifica». </w:t>
      </w:r>
    </w:p>
    <w:p w14:paraId="0C4B85FA" w14:textId="77777777" w:rsidR="00855569" w:rsidRPr="002A23D5" w:rsidRDefault="00855569" w:rsidP="00855569">
      <w:pPr>
        <w:pStyle w:val="LndNormale1"/>
        <w:rPr>
          <w:color w:val="002060"/>
        </w:rPr>
      </w:pPr>
    </w:p>
    <w:p w14:paraId="485F84BD" w14:textId="77777777" w:rsidR="00855569" w:rsidRPr="002A23D5" w:rsidRDefault="00855569" w:rsidP="00855569">
      <w:pPr>
        <w:pStyle w:val="LndNormale1"/>
        <w:rPr>
          <w:color w:val="002060"/>
        </w:rPr>
      </w:pPr>
      <w:r w:rsidRPr="002A23D5">
        <w:rPr>
          <w:color w:val="002060"/>
        </w:rPr>
        <w:t xml:space="preserve">Alla luce di quanto sopra, si fa presente che per disputare la </w:t>
      </w:r>
      <w:r w:rsidRPr="002A23D5">
        <w:rPr>
          <w:b/>
          <w:bCs/>
          <w:color w:val="002060"/>
          <w:u w:val="single"/>
        </w:rPr>
        <w:t>gara in un impianto all’aperto</w:t>
      </w:r>
      <w:r w:rsidRPr="002A23D5">
        <w:rPr>
          <w:color w:val="002060"/>
        </w:rPr>
        <w:t xml:space="preserve"> occorre il </w:t>
      </w:r>
      <w:r w:rsidRPr="002A23D5">
        <w:rPr>
          <w:b/>
          <w:bCs/>
          <w:color w:val="002060"/>
        </w:rPr>
        <w:t>consenso della squadra avversaria</w:t>
      </w:r>
      <w:r w:rsidRPr="002A23D5">
        <w:rPr>
          <w:color w:val="002060"/>
        </w:rPr>
        <w:t>.</w:t>
      </w:r>
    </w:p>
    <w:p w14:paraId="137413FD" w14:textId="77777777" w:rsidR="00855569" w:rsidRPr="002A23D5" w:rsidRDefault="00855569" w:rsidP="00855569">
      <w:pPr>
        <w:pStyle w:val="LndNormale1"/>
        <w:rPr>
          <w:color w:val="002060"/>
        </w:rPr>
      </w:pPr>
    </w:p>
    <w:p w14:paraId="672F95C4" w14:textId="77777777" w:rsidR="00855569" w:rsidRPr="002A23D5" w:rsidRDefault="00855569" w:rsidP="00855569">
      <w:pPr>
        <w:pStyle w:val="titoloprinc0"/>
        <w:rPr>
          <w:color w:val="002060"/>
        </w:rPr>
      </w:pPr>
      <w:r w:rsidRPr="002A23D5">
        <w:rPr>
          <w:color w:val="002060"/>
        </w:rPr>
        <w:t>VARIAZIONI AL PROGRAMMA GARE</w:t>
      </w:r>
    </w:p>
    <w:p w14:paraId="27917DA3" w14:textId="77777777" w:rsidR="00855569" w:rsidRPr="002A23D5" w:rsidRDefault="00855569" w:rsidP="00855569">
      <w:pPr>
        <w:pStyle w:val="breakline"/>
        <w:rPr>
          <w:color w:val="002060"/>
        </w:rPr>
      </w:pPr>
    </w:p>
    <w:p w14:paraId="138D8C3E" w14:textId="77777777" w:rsidR="00855569" w:rsidRPr="002A23D5" w:rsidRDefault="00855569" w:rsidP="00855569">
      <w:pPr>
        <w:pStyle w:val="breakline"/>
        <w:rPr>
          <w:color w:val="002060"/>
        </w:rPr>
      </w:pPr>
    </w:p>
    <w:p w14:paraId="3849D894" w14:textId="77777777" w:rsidR="00855569" w:rsidRPr="002A23D5" w:rsidRDefault="00855569" w:rsidP="00855569">
      <w:pPr>
        <w:pStyle w:val="sottotitolocampionato10"/>
        <w:rPr>
          <w:color w:val="002060"/>
        </w:rPr>
      </w:pPr>
      <w:r w:rsidRPr="002A23D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5569" w:rsidRPr="002A23D5" w14:paraId="3BC011F1" w14:textId="77777777" w:rsidTr="00974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66622" w14:textId="77777777" w:rsidR="00855569" w:rsidRPr="002A23D5" w:rsidRDefault="00855569" w:rsidP="00974C23">
            <w:pPr>
              <w:pStyle w:val="headertabella0"/>
              <w:rPr>
                <w:color w:val="002060"/>
              </w:rPr>
            </w:pPr>
            <w:r w:rsidRPr="002A23D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8DAF5" w14:textId="77777777" w:rsidR="00855569" w:rsidRPr="002A23D5" w:rsidRDefault="00855569" w:rsidP="00974C23">
            <w:pPr>
              <w:pStyle w:val="headertabella0"/>
              <w:rPr>
                <w:color w:val="002060"/>
              </w:rPr>
            </w:pPr>
            <w:r w:rsidRPr="002A23D5">
              <w:rPr>
                <w:color w:val="002060"/>
              </w:rPr>
              <w:t xml:space="preserve">N° </w:t>
            </w:r>
            <w:proofErr w:type="spellStart"/>
            <w:r w:rsidRPr="002A23D5">
              <w:rPr>
                <w:color w:val="002060"/>
              </w:rPr>
              <w:t>Gior</w:t>
            </w:r>
            <w:proofErr w:type="spellEnd"/>
            <w:r w:rsidRPr="002A23D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489C0" w14:textId="77777777" w:rsidR="00855569" w:rsidRPr="002A23D5" w:rsidRDefault="00855569" w:rsidP="00974C23">
            <w:pPr>
              <w:pStyle w:val="headertabella0"/>
              <w:rPr>
                <w:color w:val="002060"/>
              </w:rPr>
            </w:pPr>
            <w:r w:rsidRPr="002A23D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54CB1" w14:textId="77777777" w:rsidR="00855569" w:rsidRPr="002A23D5" w:rsidRDefault="00855569" w:rsidP="00974C23">
            <w:pPr>
              <w:pStyle w:val="headertabella0"/>
              <w:rPr>
                <w:color w:val="002060"/>
              </w:rPr>
            </w:pPr>
            <w:r w:rsidRPr="002A23D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BCFC9" w14:textId="77777777" w:rsidR="00855569" w:rsidRPr="002A23D5" w:rsidRDefault="00855569" w:rsidP="00974C23">
            <w:pPr>
              <w:pStyle w:val="headertabella0"/>
              <w:rPr>
                <w:color w:val="002060"/>
              </w:rPr>
            </w:pPr>
            <w:r w:rsidRPr="002A23D5">
              <w:rPr>
                <w:color w:val="002060"/>
              </w:rPr>
              <w:t xml:space="preserve">Data </w:t>
            </w:r>
            <w:proofErr w:type="spellStart"/>
            <w:r w:rsidRPr="002A23D5">
              <w:rPr>
                <w:color w:val="002060"/>
              </w:rPr>
              <w:t>Orig</w:t>
            </w:r>
            <w:proofErr w:type="spellEnd"/>
            <w:r w:rsidRPr="002A23D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F0F4F" w14:textId="77777777" w:rsidR="00855569" w:rsidRPr="002A23D5" w:rsidRDefault="00855569" w:rsidP="00974C23">
            <w:pPr>
              <w:pStyle w:val="headertabella0"/>
              <w:rPr>
                <w:color w:val="002060"/>
              </w:rPr>
            </w:pPr>
            <w:r w:rsidRPr="002A23D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B39DF" w14:textId="77777777" w:rsidR="00855569" w:rsidRPr="002A23D5" w:rsidRDefault="00855569" w:rsidP="00974C23">
            <w:pPr>
              <w:pStyle w:val="headertabella0"/>
              <w:rPr>
                <w:color w:val="002060"/>
              </w:rPr>
            </w:pPr>
            <w:r w:rsidRPr="002A23D5">
              <w:rPr>
                <w:color w:val="002060"/>
              </w:rPr>
              <w:t xml:space="preserve">Ora </w:t>
            </w:r>
            <w:proofErr w:type="spellStart"/>
            <w:r w:rsidRPr="002A23D5">
              <w:rPr>
                <w:color w:val="002060"/>
              </w:rPr>
              <w:t>Orig</w:t>
            </w:r>
            <w:proofErr w:type="spellEnd"/>
            <w:r w:rsidRPr="002A23D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7E745" w14:textId="77777777" w:rsidR="00855569" w:rsidRPr="002A23D5" w:rsidRDefault="00855569" w:rsidP="00974C23">
            <w:pPr>
              <w:pStyle w:val="headertabella0"/>
              <w:rPr>
                <w:color w:val="002060"/>
              </w:rPr>
            </w:pPr>
            <w:r w:rsidRPr="002A23D5">
              <w:rPr>
                <w:color w:val="002060"/>
              </w:rPr>
              <w:t>Impianto</w:t>
            </w:r>
          </w:p>
        </w:tc>
      </w:tr>
      <w:tr w:rsidR="00855569" w:rsidRPr="002A23D5" w14:paraId="1690C9EF" w14:textId="77777777" w:rsidTr="00974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1627" w14:textId="77777777" w:rsidR="00855569" w:rsidRPr="00AB2DE8" w:rsidRDefault="00855569" w:rsidP="00974C23">
            <w:pPr>
              <w:pStyle w:val="rowtabella0"/>
              <w:rPr>
                <w:color w:val="002060"/>
                <w:highlight w:val="yellow"/>
              </w:rPr>
            </w:pPr>
            <w:r w:rsidRPr="00AB2DE8">
              <w:rPr>
                <w:color w:val="002060"/>
                <w:highlight w:val="yellow"/>
              </w:rPr>
              <w:t>01/04/2022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7BA93" w14:textId="77777777" w:rsidR="00855569" w:rsidRPr="00AB2DE8" w:rsidRDefault="00855569" w:rsidP="00974C23">
            <w:pPr>
              <w:pStyle w:val="rowtabella0"/>
              <w:jc w:val="center"/>
              <w:rPr>
                <w:color w:val="002060"/>
                <w:highlight w:val="yellow"/>
              </w:rPr>
            </w:pPr>
            <w:r w:rsidRPr="00AB2DE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5C2A" w14:textId="77777777" w:rsidR="00855569" w:rsidRPr="00AB2DE8" w:rsidRDefault="00855569" w:rsidP="00974C23">
            <w:pPr>
              <w:pStyle w:val="rowtabella0"/>
              <w:rPr>
                <w:color w:val="002060"/>
                <w:highlight w:val="yellow"/>
              </w:rPr>
            </w:pPr>
            <w:r w:rsidRPr="00AB2DE8">
              <w:rPr>
                <w:color w:val="002060"/>
                <w:highlight w:val="yellow"/>
              </w:rPr>
              <w:t>POLISPORTIVA VICTORIA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8B06" w14:textId="77777777" w:rsidR="00855569" w:rsidRPr="00AB2DE8" w:rsidRDefault="00855569" w:rsidP="00974C23">
            <w:pPr>
              <w:pStyle w:val="rowtabella0"/>
              <w:rPr>
                <w:color w:val="002060"/>
                <w:highlight w:val="yellow"/>
              </w:rPr>
            </w:pPr>
            <w:r w:rsidRPr="00AB2DE8">
              <w:rPr>
                <w:color w:val="002060"/>
                <w:highlight w:val="yellow"/>
              </w:rPr>
              <w:t>INVICTA FUTSAL MACERATA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683C" w14:textId="77777777" w:rsidR="00855569" w:rsidRPr="002A23D5" w:rsidRDefault="00855569" w:rsidP="00974C2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6D70" w14:textId="77777777" w:rsidR="00855569" w:rsidRPr="002A23D5" w:rsidRDefault="00855569" w:rsidP="00974C23">
            <w:pPr>
              <w:pStyle w:val="rowtabella0"/>
              <w:jc w:val="center"/>
              <w:rPr>
                <w:color w:val="002060"/>
              </w:rPr>
            </w:pPr>
            <w:r w:rsidRPr="00AB2DE8">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1889" w14:textId="77777777" w:rsidR="00855569" w:rsidRPr="002A23D5" w:rsidRDefault="00855569" w:rsidP="00974C23">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181D" w14:textId="77777777" w:rsidR="00855569" w:rsidRPr="002A23D5" w:rsidRDefault="00855569" w:rsidP="00974C23">
            <w:pPr>
              <w:pStyle w:val="rowtabella0"/>
              <w:rPr>
                <w:color w:val="002060"/>
              </w:rPr>
            </w:pPr>
            <w:r w:rsidRPr="00AB2DE8">
              <w:rPr>
                <w:color w:val="002060"/>
                <w:highlight w:val="yellow"/>
              </w:rPr>
              <w:t>PALLONE PRESSOSTATICO OSIMO FRAZ. CASENUOVE DI OSIMO</w:t>
            </w:r>
          </w:p>
        </w:tc>
      </w:tr>
    </w:tbl>
    <w:p w14:paraId="4B9F8E8B" w14:textId="77777777" w:rsidR="00855569" w:rsidRPr="002A23D5" w:rsidRDefault="00855569" w:rsidP="00855569">
      <w:pPr>
        <w:pStyle w:val="breakline"/>
        <w:rPr>
          <w:rFonts w:eastAsiaTheme="minorEastAsia"/>
          <w:color w:val="002060"/>
        </w:rPr>
      </w:pPr>
    </w:p>
    <w:p w14:paraId="432C5798" w14:textId="77777777" w:rsidR="00855569" w:rsidRPr="002A23D5" w:rsidRDefault="00855569" w:rsidP="00855569">
      <w:pPr>
        <w:pStyle w:val="breakline"/>
        <w:rPr>
          <w:color w:val="002060"/>
        </w:rPr>
      </w:pPr>
    </w:p>
    <w:p w14:paraId="172927AE" w14:textId="77777777" w:rsidR="00855569" w:rsidRPr="002A23D5" w:rsidRDefault="00855569" w:rsidP="00855569">
      <w:pPr>
        <w:pStyle w:val="titoloprinc0"/>
        <w:rPr>
          <w:color w:val="002060"/>
        </w:rPr>
      </w:pPr>
      <w:r w:rsidRPr="002A23D5">
        <w:rPr>
          <w:color w:val="002060"/>
        </w:rPr>
        <w:t>RISULTATI</w:t>
      </w:r>
    </w:p>
    <w:p w14:paraId="20E4004D" w14:textId="77777777" w:rsidR="00855569" w:rsidRPr="002A23D5" w:rsidRDefault="00855569" w:rsidP="00855569">
      <w:pPr>
        <w:pStyle w:val="breakline"/>
        <w:rPr>
          <w:color w:val="002060"/>
        </w:rPr>
      </w:pPr>
    </w:p>
    <w:p w14:paraId="65EC4564" w14:textId="77777777" w:rsidR="00855569" w:rsidRPr="002A23D5" w:rsidRDefault="00855569" w:rsidP="00855569">
      <w:pPr>
        <w:pStyle w:val="sottotitolocampionato10"/>
        <w:rPr>
          <w:color w:val="002060"/>
        </w:rPr>
      </w:pPr>
      <w:r w:rsidRPr="002A23D5">
        <w:rPr>
          <w:color w:val="002060"/>
        </w:rPr>
        <w:t>RISULTATI UFFICIALI GARE DEL 25/03/2022</w:t>
      </w:r>
    </w:p>
    <w:p w14:paraId="0F716250" w14:textId="77777777" w:rsidR="00855569" w:rsidRPr="00855569" w:rsidRDefault="00855569" w:rsidP="00855569">
      <w:pPr>
        <w:pStyle w:val="sottotitolocampionato20"/>
        <w:spacing w:before="0" w:beforeAutospacing="0" w:after="0" w:afterAutospacing="0"/>
        <w:rPr>
          <w:rFonts w:ascii="Arial" w:hAnsi="Arial" w:cs="Arial"/>
          <w:color w:val="002060"/>
          <w:sz w:val="20"/>
          <w:szCs w:val="20"/>
        </w:rPr>
      </w:pPr>
      <w:r w:rsidRPr="00855569">
        <w:rPr>
          <w:rFonts w:ascii="Arial" w:hAnsi="Arial" w:cs="Arial"/>
          <w:color w:val="002060"/>
          <w:sz w:val="20"/>
          <w:szCs w:val="20"/>
        </w:rPr>
        <w:t>Si trascrivono qui di seguito i risultati ufficiali delle gare disputate</w:t>
      </w:r>
    </w:p>
    <w:p w14:paraId="06A38B95" w14:textId="77777777" w:rsidR="00855569" w:rsidRPr="002A23D5" w:rsidRDefault="00855569" w:rsidP="008555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5569" w:rsidRPr="002A23D5" w14:paraId="53F61127"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5164EBB3"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E7C57" w14:textId="77777777" w:rsidR="00855569" w:rsidRPr="002A23D5" w:rsidRDefault="00855569" w:rsidP="00974C23">
                  <w:pPr>
                    <w:pStyle w:val="headertabella0"/>
                    <w:rPr>
                      <w:color w:val="002060"/>
                    </w:rPr>
                  </w:pPr>
                  <w:r w:rsidRPr="002A23D5">
                    <w:rPr>
                      <w:color w:val="002060"/>
                    </w:rPr>
                    <w:t>GIRONE A - 11 Giornata - R</w:t>
                  </w:r>
                </w:p>
              </w:tc>
            </w:tr>
            <w:tr w:rsidR="00855569" w:rsidRPr="002A23D5" w14:paraId="65284838"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B3008E" w14:textId="77777777" w:rsidR="00855569" w:rsidRPr="002A23D5" w:rsidRDefault="00855569" w:rsidP="00974C23">
                  <w:pPr>
                    <w:pStyle w:val="rowtabella0"/>
                    <w:rPr>
                      <w:color w:val="002060"/>
                    </w:rPr>
                  </w:pPr>
                  <w:r w:rsidRPr="002A23D5">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908DA" w14:textId="77777777" w:rsidR="00855569" w:rsidRPr="002A23D5" w:rsidRDefault="00855569" w:rsidP="00974C23">
                  <w:pPr>
                    <w:pStyle w:val="rowtabella0"/>
                    <w:rPr>
                      <w:color w:val="002060"/>
                    </w:rPr>
                  </w:pPr>
                  <w:r w:rsidRPr="002A23D5">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54EB0" w14:textId="77777777" w:rsidR="00855569" w:rsidRPr="002A23D5" w:rsidRDefault="00855569" w:rsidP="00974C23">
                  <w:pPr>
                    <w:pStyle w:val="rowtabella0"/>
                    <w:jc w:val="center"/>
                    <w:rPr>
                      <w:color w:val="002060"/>
                    </w:rPr>
                  </w:pPr>
                  <w:r w:rsidRPr="002A23D5">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89852" w14:textId="77777777" w:rsidR="00855569" w:rsidRPr="002A23D5" w:rsidRDefault="00855569" w:rsidP="00974C23">
                  <w:pPr>
                    <w:pStyle w:val="rowtabella0"/>
                    <w:jc w:val="center"/>
                    <w:rPr>
                      <w:color w:val="002060"/>
                    </w:rPr>
                  </w:pPr>
                  <w:r w:rsidRPr="002A23D5">
                    <w:rPr>
                      <w:color w:val="002060"/>
                    </w:rPr>
                    <w:t> </w:t>
                  </w:r>
                </w:p>
              </w:tc>
            </w:tr>
            <w:tr w:rsidR="00855569" w:rsidRPr="002A23D5" w14:paraId="0FFE3429"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6782A8" w14:textId="77777777" w:rsidR="00855569" w:rsidRPr="002A23D5" w:rsidRDefault="00855569" w:rsidP="00974C23">
                  <w:pPr>
                    <w:pStyle w:val="rowtabella0"/>
                    <w:rPr>
                      <w:color w:val="002060"/>
                    </w:rPr>
                  </w:pPr>
                  <w:r w:rsidRPr="002A23D5">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C3999" w14:textId="77777777" w:rsidR="00855569" w:rsidRPr="002A23D5" w:rsidRDefault="00855569" w:rsidP="00974C23">
                  <w:pPr>
                    <w:pStyle w:val="rowtabella0"/>
                    <w:rPr>
                      <w:color w:val="002060"/>
                    </w:rPr>
                  </w:pPr>
                  <w:r w:rsidRPr="002A23D5">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0AA93B" w14:textId="77777777" w:rsidR="00855569" w:rsidRPr="002A23D5" w:rsidRDefault="00855569" w:rsidP="00974C23">
                  <w:pPr>
                    <w:pStyle w:val="rowtabella0"/>
                    <w:jc w:val="center"/>
                    <w:rPr>
                      <w:color w:val="002060"/>
                    </w:rPr>
                  </w:pPr>
                  <w:r w:rsidRPr="002A23D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0AFFA6" w14:textId="77777777" w:rsidR="00855569" w:rsidRPr="002A23D5" w:rsidRDefault="00855569" w:rsidP="00974C23">
                  <w:pPr>
                    <w:pStyle w:val="rowtabella0"/>
                    <w:jc w:val="center"/>
                    <w:rPr>
                      <w:color w:val="002060"/>
                    </w:rPr>
                  </w:pPr>
                  <w:r w:rsidRPr="002A23D5">
                    <w:rPr>
                      <w:color w:val="002060"/>
                    </w:rPr>
                    <w:t> </w:t>
                  </w:r>
                </w:p>
              </w:tc>
            </w:tr>
            <w:tr w:rsidR="00855569" w:rsidRPr="002A23D5" w14:paraId="79E4666F"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23CCDB" w14:textId="77777777" w:rsidR="00855569" w:rsidRPr="002A23D5" w:rsidRDefault="00855569" w:rsidP="00974C23">
                  <w:pPr>
                    <w:pStyle w:val="rowtabella0"/>
                    <w:rPr>
                      <w:color w:val="002060"/>
                    </w:rPr>
                  </w:pPr>
                  <w:r w:rsidRPr="002A23D5">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76BDBB" w14:textId="77777777" w:rsidR="00855569" w:rsidRPr="002A23D5" w:rsidRDefault="00855569" w:rsidP="00974C23">
                  <w:pPr>
                    <w:pStyle w:val="rowtabella0"/>
                    <w:rPr>
                      <w:color w:val="002060"/>
                    </w:rPr>
                  </w:pPr>
                  <w:r w:rsidRPr="002A23D5">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599669" w14:textId="77777777" w:rsidR="00855569" w:rsidRPr="002A23D5" w:rsidRDefault="00855569" w:rsidP="00974C23">
                  <w:pPr>
                    <w:pStyle w:val="rowtabella0"/>
                    <w:jc w:val="center"/>
                    <w:rPr>
                      <w:color w:val="002060"/>
                    </w:rPr>
                  </w:pPr>
                  <w:r w:rsidRPr="002A23D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C0E11" w14:textId="77777777" w:rsidR="00855569" w:rsidRPr="002A23D5" w:rsidRDefault="00855569" w:rsidP="00974C23">
                  <w:pPr>
                    <w:pStyle w:val="rowtabella0"/>
                    <w:jc w:val="center"/>
                    <w:rPr>
                      <w:color w:val="002060"/>
                    </w:rPr>
                  </w:pPr>
                  <w:r w:rsidRPr="002A23D5">
                    <w:rPr>
                      <w:color w:val="002060"/>
                    </w:rPr>
                    <w:t> </w:t>
                  </w:r>
                </w:p>
              </w:tc>
            </w:tr>
            <w:tr w:rsidR="00855569" w:rsidRPr="002A23D5" w14:paraId="633B100E"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3A9C5F" w14:textId="77777777" w:rsidR="00855569" w:rsidRPr="002A23D5" w:rsidRDefault="00855569" w:rsidP="00974C23">
                  <w:pPr>
                    <w:pStyle w:val="rowtabella0"/>
                    <w:rPr>
                      <w:color w:val="002060"/>
                    </w:rPr>
                  </w:pPr>
                  <w:r w:rsidRPr="002A23D5">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8DBFA7" w14:textId="77777777" w:rsidR="00855569" w:rsidRPr="002A23D5" w:rsidRDefault="00855569" w:rsidP="00974C23">
                  <w:pPr>
                    <w:pStyle w:val="rowtabella0"/>
                    <w:rPr>
                      <w:color w:val="002060"/>
                    </w:rPr>
                  </w:pPr>
                  <w:r w:rsidRPr="002A23D5">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FE4D05" w14:textId="77777777" w:rsidR="00855569" w:rsidRPr="002A23D5" w:rsidRDefault="00855569" w:rsidP="00974C23">
                  <w:pPr>
                    <w:pStyle w:val="rowtabella0"/>
                    <w:jc w:val="center"/>
                    <w:rPr>
                      <w:color w:val="002060"/>
                    </w:rPr>
                  </w:pPr>
                  <w:r w:rsidRPr="002A23D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DB379" w14:textId="77777777" w:rsidR="00855569" w:rsidRPr="002A23D5" w:rsidRDefault="00855569" w:rsidP="00974C23">
                  <w:pPr>
                    <w:pStyle w:val="rowtabella0"/>
                    <w:jc w:val="center"/>
                    <w:rPr>
                      <w:color w:val="002060"/>
                    </w:rPr>
                  </w:pPr>
                  <w:r w:rsidRPr="002A23D5">
                    <w:rPr>
                      <w:color w:val="002060"/>
                    </w:rPr>
                    <w:t> </w:t>
                  </w:r>
                </w:p>
              </w:tc>
            </w:tr>
            <w:tr w:rsidR="00855569" w:rsidRPr="002A23D5" w14:paraId="2EF47216"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E3E6E3" w14:textId="77777777" w:rsidR="00855569" w:rsidRPr="002A23D5" w:rsidRDefault="00855569" w:rsidP="00974C23">
                  <w:pPr>
                    <w:pStyle w:val="rowtabella0"/>
                    <w:rPr>
                      <w:color w:val="002060"/>
                    </w:rPr>
                  </w:pPr>
                  <w:r w:rsidRPr="002A23D5">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D91B2" w14:textId="77777777" w:rsidR="00855569" w:rsidRPr="002A23D5" w:rsidRDefault="00855569" w:rsidP="00974C23">
                  <w:pPr>
                    <w:pStyle w:val="rowtabella0"/>
                    <w:rPr>
                      <w:color w:val="002060"/>
                    </w:rPr>
                  </w:pPr>
                  <w:r w:rsidRPr="002A23D5">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B1DA1" w14:textId="77777777" w:rsidR="00855569" w:rsidRPr="002A23D5" w:rsidRDefault="00855569" w:rsidP="00974C23">
                  <w:pPr>
                    <w:pStyle w:val="rowtabella0"/>
                    <w:jc w:val="center"/>
                    <w:rPr>
                      <w:color w:val="002060"/>
                    </w:rPr>
                  </w:pPr>
                  <w:r w:rsidRPr="002A23D5">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C534C" w14:textId="77777777" w:rsidR="00855569" w:rsidRPr="002A23D5" w:rsidRDefault="00855569" w:rsidP="00974C23">
                  <w:pPr>
                    <w:pStyle w:val="rowtabella0"/>
                    <w:jc w:val="center"/>
                    <w:rPr>
                      <w:color w:val="002060"/>
                    </w:rPr>
                  </w:pPr>
                  <w:r w:rsidRPr="002A23D5">
                    <w:rPr>
                      <w:color w:val="002060"/>
                    </w:rPr>
                    <w:t> </w:t>
                  </w:r>
                </w:p>
              </w:tc>
            </w:tr>
            <w:tr w:rsidR="00855569" w:rsidRPr="002A23D5" w14:paraId="38BC9A45"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72C989E9" w14:textId="77777777" w:rsidR="00855569" w:rsidRPr="002A23D5" w:rsidRDefault="00855569" w:rsidP="00974C23">
                  <w:pPr>
                    <w:pStyle w:val="rowtabella0"/>
                    <w:rPr>
                      <w:color w:val="002060"/>
                    </w:rPr>
                  </w:pPr>
                  <w:r w:rsidRPr="002A23D5">
                    <w:rPr>
                      <w:color w:val="002060"/>
                    </w:rPr>
                    <w:t>(1) - disputata il 26/03/2022</w:t>
                  </w:r>
                </w:p>
              </w:tc>
            </w:tr>
          </w:tbl>
          <w:p w14:paraId="36770ED3" w14:textId="77777777" w:rsidR="00855569" w:rsidRPr="002A23D5" w:rsidRDefault="00855569" w:rsidP="00974C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2F856255"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929E" w14:textId="77777777" w:rsidR="00855569" w:rsidRPr="002A23D5" w:rsidRDefault="00855569" w:rsidP="00974C23">
                  <w:pPr>
                    <w:pStyle w:val="headertabella0"/>
                    <w:rPr>
                      <w:color w:val="002060"/>
                    </w:rPr>
                  </w:pPr>
                  <w:r w:rsidRPr="002A23D5">
                    <w:rPr>
                      <w:color w:val="002060"/>
                    </w:rPr>
                    <w:t>GIRONE B - 11 Giornata - R</w:t>
                  </w:r>
                </w:p>
              </w:tc>
            </w:tr>
            <w:tr w:rsidR="00855569" w:rsidRPr="002A23D5" w14:paraId="1D129B0C"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1A33CB" w14:textId="77777777" w:rsidR="00855569" w:rsidRPr="002A23D5" w:rsidRDefault="00855569" w:rsidP="00974C23">
                  <w:pPr>
                    <w:pStyle w:val="rowtabella0"/>
                    <w:rPr>
                      <w:color w:val="002060"/>
                    </w:rPr>
                  </w:pPr>
                  <w:r w:rsidRPr="002A23D5">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1AF37" w14:textId="77777777" w:rsidR="00855569" w:rsidRPr="002A23D5" w:rsidRDefault="00855569" w:rsidP="00974C23">
                  <w:pPr>
                    <w:pStyle w:val="rowtabella0"/>
                    <w:rPr>
                      <w:color w:val="002060"/>
                    </w:rPr>
                  </w:pPr>
                  <w:r w:rsidRPr="002A23D5">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B9ADD" w14:textId="77777777" w:rsidR="00855569" w:rsidRPr="002A23D5" w:rsidRDefault="00855569" w:rsidP="00974C23">
                  <w:pPr>
                    <w:pStyle w:val="rowtabella0"/>
                    <w:jc w:val="center"/>
                    <w:rPr>
                      <w:color w:val="002060"/>
                    </w:rPr>
                  </w:pPr>
                  <w:r w:rsidRPr="002A23D5">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0C781" w14:textId="77777777" w:rsidR="00855569" w:rsidRPr="002A23D5" w:rsidRDefault="00855569" w:rsidP="00974C23">
                  <w:pPr>
                    <w:pStyle w:val="rowtabella0"/>
                    <w:jc w:val="center"/>
                    <w:rPr>
                      <w:color w:val="002060"/>
                    </w:rPr>
                  </w:pPr>
                  <w:r w:rsidRPr="002A23D5">
                    <w:rPr>
                      <w:color w:val="002060"/>
                    </w:rPr>
                    <w:t> </w:t>
                  </w:r>
                </w:p>
              </w:tc>
            </w:tr>
            <w:tr w:rsidR="00855569" w:rsidRPr="002A23D5" w14:paraId="7B7DF1CA"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D2E683" w14:textId="77777777" w:rsidR="00855569" w:rsidRPr="002A23D5" w:rsidRDefault="00855569" w:rsidP="00974C23">
                  <w:pPr>
                    <w:pStyle w:val="rowtabella0"/>
                    <w:rPr>
                      <w:color w:val="002060"/>
                    </w:rPr>
                  </w:pPr>
                  <w:r w:rsidRPr="002A23D5">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2108C" w14:textId="77777777" w:rsidR="00855569" w:rsidRPr="002A23D5" w:rsidRDefault="00855569" w:rsidP="00974C23">
                  <w:pPr>
                    <w:pStyle w:val="rowtabella0"/>
                    <w:rPr>
                      <w:color w:val="002060"/>
                    </w:rPr>
                  </w:pPr>
                  <w:r w:rsidRPr="002A23D5">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A1A67F" w14:textId="77777777" w:rsidR="00855569" w:rsidRPr="002A23D5" w:rsidRDefault="00855569" w:rsidP="00974C23">
                  <w:pPr>
                    <w:pStyle w:val="rowtabella0"/>
                    <w:jc w:val="center"/>
                    <w:rPr>
                      <w:color w:val="002060"/>
                    </w:rPr>
                  </w:pPr>
                  <w:r w:rsidRPr="002A23D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7D3598" w14:textId="77777777" w:rsidR="00855569" w:rsidRPr="002A23D5" w:rsidRDefault="00855569" w:rsidP="00974C23">
                  <w:pPr>
                    <w:pStyle w:val="rowtabella0"/>
                    <w:jc w:val="center"/>
                    <w:rPr>
                      <w:color w:val="002060"/>
                    </w:rPr>
                  </w:pPr>
                  <w:r w:rsidRPr="002A23D5">
                    <w:rPr>
                      <w:color w:val="002060"/>
                    </w:rPr>
                    <w:t> </w:t>
                  </w:r>
                </w:p>
              </w:tc>
            </w:tr>
            <w:tr w:rsidR="00855569" w:rsidRPr="002A23D5" w14:paraId="7BFE233E"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B1CFF7" w14:textId="77777777" w:rsidR="00855569" w:rsidRPr="002A23D5" w:rsidRDefault="00855569" w:rsidP="00974C23">
                  <w:pPr>
                    <w:pStyle w:val="rowtabella0"/>
                    <w:rPr>
                      <w:color w:val="002060"/>
                    </w:rPr>
                  </w:pPr>
                  <w:r w:rsidRPr="002A23D5">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83FAB1" w14:textId="77777777" w:rsidR="00855569" w:rsidRPr="002A23D5" w:rsidRDefault="00855569" w:rsidP="00974C23">
                  <w:pPr>
                    <w:pStyle w:val="rowtabella0"/>
                    <w:rPr>
                      <w:color w:val="002060"/>
                    </w:rPr>
                  </w:pPr>
                  <w:r w:rsidRPr="002A23D5">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352879" w14:textId="77777777" w:rsidR="00855569" w:rsidRPr="002A23D5" w:rsidRDefault="00855569" w:rsidP="00974C23">
                  <w:pPr>
                    <w:pStyle w:val="rowtabella0"/>
                    <w:jc w:val="center"/>
                    <w:rPr>
                      <w:color w:val="002060"/>
                    </w:rPr>
                  </w:pPr>
                  <w:r w:rsidRPr="002A23D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5E916F" w14:textId="77777777" w:rsidR="00855569" w:rsidRPr="002A23D5" w:rsidRDefault="00855569" w:rsidP="00974C23">
                  <w:pPr>
                    <w:pStyle w:val="rowtabella0"/>
                    <w:jc w:val="center"/>
                    <w:rPr>
                      <w:color w:val="002060"/>
                    </w:rPr>
                  </w:pPr>
                  <w:r w:rsidRPr="002A23D5">
                    <w:rPr>
                      <w:color w:val="002060"/>
                    </w:rPr>
                    <w:t> </w:t>
                  </w:r>
                </w:p>
              </w:tc>
            </w:tr>
            <w:tr w:rsidR="00855569" w:rsidRPr="002A23D5" w14:paraId="1E2C937C"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9AEC25" w14:textId="77777777" w:rsidR="00855569" w:rsidRPr="002A23D5" w:rsidRDefault="00855569" w:rsidP="00974C23">
                  <w:pPr>
                    <w:pStyle w:val="rowtabella0"/>
                    <w:rPr>
                      <w:color w:val="002060"/>
                    </w:rPr>
                  </w:pPr>
                  <w:r w:rsidRPr="002A23D5">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23390" w14:textId="77777777" w:rsidR="00855569" w:rsidRPr="002A23D5" w:rsidRDefault="00855569" w:rsidP="00974C23">
                  <w:pPr>
                    <w:pStyle w:val="rowtabella0"/>
                    <w:rPr>
                      <w:color w:val="002060"/>
                    </w:rPr>
                  </w:pPr>
                  <w:r w:rsidRPr="002A23D5">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60F946" w14:textId="77777777" w:rsidR="00855569" w:rsidRPr="002A23D5" w:rsidRDefault="00855569" w:rsidP="00974C23">
                  <w:pPr>
                    <w:pStyle w:val="rowtabella0"/>
                    <w:jc w:val="center"/>
                    <w:rPr>
                      <w:color w:val="002060"/>
                    </w:rPr>
                  </w:pPr>
                  <w:r w:rsidRPr="002A23D5">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47C3BB" w14:textId="77777777" w:rsidR="00855569" w:rsidRPr="002A23D5" w:rsidRDefault="00855569" w:rsidP="00974C23">
                  <w:pPr>
                    <w:pStyle w:val="rowtabella0"/>
                    <w:jc w:val="center"/>
                    <w:rPr>
                      <w:color w:val="002060"/>
                    </w:rPr>
                  </w:pPr>
                  <w:r w:rsidRPr="002A23D5">
                    <w:rPr>
                      <w:color w:val="002060"/>
                    </w:rPr>
                    <w:t> </w:t>
                  </w:r>
                </w:p>
              </w:tc>
            </w:tr>
            <w:tr w:rsidR="00855569" w:rsidRPr="002A23D5" w14:paraId="6F697960"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22B884" w14:textId="77777777" w:rsidR="00855569" w:rsidRPr="002A23D5" w:rsidRDefault="00855569" w:rsidP="00974C23">
                  <w:pPr>
                    <w:pStyle w:val="rowtabella0"/>
                    <w:rPr>
                      <w:color w:val="002060"/>
                    </w:rPr>
                  </w:pPr>
                  <w:r w:rsidRPr="002A23D5">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0D69D5" w14:textId="77777777" w:rsidR="00855569" w:rsidRPr="002A23D5" w:rsidRDefault="00855569" w:rsidP="00974C23">
                  <w:pPr>
                    <w:pStyle w:val="rowtabella0"/>
                    <w:rPr>
                      <w:color w:val="002060"/>
                    </w:rPr>
                  </w:pPr>
                  <w:r w:rsidRPr="002A23D5">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A1EDF7" w14:textId="77777777" w:rsidR="00855569" w:rsidRPr="002A23D5" w:rsidRDefault="00855569" w:rsidP="00974C23">
                  <w:pPr>
                    <w:pStyle w:val="rowtabella0"/>
                    <w:jc w:val="center"/>
                    <w:rPr>
                      <w:color w:val="002060"/>
                    </w:rPr>
                  </w:pPr>
                  <w:r w:rsidRPr="002A23D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32F18C" w14:textId="77777777" w:rsidR="00855569" w:rsidRPr="002A23D5" w:rsidRDefault="00855569" w:rsidP="00974C23">
                  <w:pPr>
                    <w:pStyle w:val="rowtabella0"/>
                    <w:jc w:val="center"/>
                    <w:rPr>
                      <w:color w:val="002060"/>
                    </w:rPr>
                  </w:pPr>
                  <w:r w:rsidRPr="002A23D5">
                    <w:rPr>
                      <w:color w:val="002060"/>
                    </w:rPr>
                    <w:t> </w:t>
                  </w:r>
                </w:p>
              </w:tc>
            </w:tr>
            <w:tr w:rsidR="00855569" w:rsidRPr="002A23D5" w14:paraId="25281290"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238D5" w14:textId="77777777" w:rsidR="00855569" w:rsidRPr="002A23D5" w:rsidRDefault="00855569" w:rsidP="00974C23">
                  <w:pPr>
                    <w:pStyle w:val="rowtabella0"/>
                    <w:rPr>
                      <w:color w:val="002060"/>
                    </w:rPr>
                  </w:pPr>
                  <w:r w:rsidRPr="002A23D5">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B1F05" w14:textId="77777777" w:rsidR="00855569" w:rsidRPr="002A23D5" w:rsidRDefault="00855569" w:rsidP="00974C23">
                  <w:pPr>
                    <w:pStyle w:val="rowtabella0"/>
                    <w:rPr>
                      <w:color w:val="002060"/>
                    </w:rPr>
                  </w:pPr>
                  <w:r w:rsidRPr="002A23D5">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1BBE9" w14:textId="77777777" w:rsidR="00855569" w:rsidRPr="002A23D5" w:rsidRDefault="00855569" w:rsidP="00974C23">
                  <w:pPr>
                    <w:pStyle w:val="rowtabella0"/>
                    <w:jc w:val="center"/>
                    <w:rPr>
                      <w:color w:val="002060"/>
                    </w:rPr>
                  </w:pPr>
                  <w:r w:rsidRPr="002A23D5">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2C338" w14:textId="77777777" w:rsidR="00855569" w:rsidRPr="002A23D5" w:rsidRDefault="00855569" w:rsidP="00974C23">
                  <w:pPr>
                    <w:pStyle w:val="rowtabella0"/>
                    <w:jc w:val="center"/>
                    <w:rPr>
                      <w:color w:val="002060"/>
                    </w:rPr>
                  </w:pPr>
                  <w:r w:rsidRPr="002A23D5">
                    <w:rPr>
                      <w:color w:val="002060"/>
                    </w:rPr>
                    <w:t> </w:t>
                  </w:r>
                </w:p>
              </w:tc>
            </w:tr>
            <w:tr w:rsidR="00855569" w:rsidRPr="002A23D5" w14:paraId="3F61679A"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0D5CE247" w14:textId="77777777" w:rsidR="00855569" w:rsidRPr="002A23D5" w:rsidRDefault="00855569" w:rsidP="00974C23">
                  <w:pPr>
                    <w:pStyle w:val="rowtabella0"/>
                    <w:rPr>
                      <w:color w:val="002060"/>
                    </w:rPr>
                  </w:pPr>
                  <w:r w:rsidRPr="002A23D5">
                    <w:rPr>
                      <w:color w:val="002060"/>
                    </w:rPr>
                    <w:t>(1) - disputata il 26/03/2022</w:t>
                  </w:r>
                </w:p>
              </w:tc>
            </w:tr>
          </w:tbl>
          <w:p w14:paraId="16D0666D" w14:textId="77777777" w:rsidR="00855569" w:rsidRPr="002A23D5" w:rsidRDefault="00855569" w:rsidP="00974C23">
            <w:pPr>
              <w:rPr>
                <w:color w:val="002060"/>
              </w:rPr>
            </w:pPr>
          </w:p>
        </w:tc>
      </w:tr>
    </w:tbl>
    <w:p w14:paraId="21FCEFCB" w14:textId="77777777" w:rsidR="00855569" w:rsidRPr="002A23D5" w:rsidRDefault="00855569" w:rsidP="008555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5569" w:rsidRPr="002A23D5" w14:paraId="7AB32EF6"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201EC6F4"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8046D" w14:textId="77777777" w:rsidR="00855569" w:rsidRPr="002A23D5" w:rsidRDefault="00855569" w:rsidP="00974C23">
                  <w:pPr>
                    <w:pStyle w:val="headertabella0"/>
                    <w:rPr>
                      <w:color w:val="002060"/>
                    </w:rPr>
                  </w:pPr>
                  <w:r w:rsidRPr="002A23D5">
                    <w:rPr>
                      <w:color w:val="002060"/>
                    </w:rPr>
                    <w:t>GIRONE C - 11 Giornata - R</w:t>
                  </w:r>
                </w:p>
              </w:tc>
            </w:tr>
            <w:tr w:rsidR="00855569" w:rsidRPr="002A23D5" w14:paraId="33DB1C96"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35422" w14:textId="77777777" w:rsidR="00855569" w:rsidRPr="002A23D5" w:rsidRDefault="00855569" w:rsidP="00974C23">
                  <w:pPr>
                    <w:pStyle w:val="rowtabella0"/>
                    <w:rPr>
                      <w:color w:val="002060"/>
                    </w:rPr>
                  </w:pPr>
                  <w:r w:rsidRPr="002A23D5">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F7FDA" w14:textId="77777777" w:rsidR="00855569" w:rsidRPr="002A23D5" w:rsidRDefault="00855569" w:rsidP="00974C23">
                  <w:pPr>
                    <w:pStyle w:val="rowtabella0"/>
                    <w:rPr>
                      <w:color w:val="002060"/>
                    </w:rPr>
                  </w:pPr>
                  <w:r w:rsidRPr="002A23D5">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8D6CA" w14:textId="77777777" w:rsidR="00855569" w:rsidRPr="002A23D5" w:rsidRDefault="00855569" w:rsidP="00974C23">
                  <w:pPr>
                    <w:pStyle w:val="rowtabella0"/>
                    <w:jc w:val="center"/>
                    <w:rPr>
                      <w:color w:val="002060"/>
                    </w:rPr>
                  </w:pPr>
                  <w:r w:rsidRPr="002A23D5">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4E252" w14:textId="77777777" w:rsidR="00855569" w:rsidRPr="002A23D5" w:rsidRDefault="00855569" w:rsidP="00974C23">
                  <w:pPr>
                    <w:pStyle w:val="rowtabella0"/>
                    <w:jc w:val="center"/>
                    <w:rPr>
                      <w:color w:val="002060"/>
                    </w:rPr>
                  </w:pPr>
                  <w:r w:rsidRPr="002A23D5">
                    <w:rPr>
                      <w:color w:val="002060"/>
                    </w:rPr>
                    <w:t> </w:t>
                  </w:r>
                </w:p>
              </w:tc>
            </w:tr>
            <w:tr w:rsidR="00855569" w:rsidRPr="002A23D5" w14:paraId="6CDAFD50"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E47431" w14:textId="77777777" w:rsidR="00855569" w:rsidRPr="002A23D5" w:rsidRDefault="00855569" w:rsidP="00974C23">
                  <w:pPr>
                    <w:pStyle w:val="rowtabella0"/>
                    <w:rPr>
                      <w:color w:val="002060"/>
                    </w:rPr>
                  </w:pPr>
                  <w:r w:rsidRPr="002A23D5">
                    <w:rPr>
                      <w:color w:val="002060"/>
                    </w:rPr>
                    <w:t>(1) 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4A6381" w14:textId="77777777" w:rsidR="00855569" w:rsidRPr="002A23D5" w:rsidRDefault="00855569" w:rsidP="00974C23">
                  <w:pPr>
                    <w:pStyle w:val="rowtabella0"/>
                    <w:rPr>
                      <w:color w:val="002060"/>
                    </w:rPr>
                  </w:pPr>
                  <w:r w:rsidRPr="002A23D5">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D80E53" w14:textId="77777777" w:rsidR="00855569" w:rsidRPr="002A23D5" w:rsidRDefault="00855569" w:rsidP="00974C23">
                  <w:pPr>
                    <w:pStyle w:val="rowtabella0"/>
                    <w:jc w:val="center"/>
                    <w:rPr>
                      <w:color w:val="002060"/>
                    </w:rPr>
                  </w:pPr>
                  <w:r w:rsidRPr="002A23D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AA6469" w14:textId="77777777" w:rsidR="00855569" w:rsidRPr="002A23D5" w:rsidRDefault="00855569" w:rsidP="00974C23">
                  <w:pPr>
                    <w:pStyle w:val="rowtabella0"/>
                    <w:jc w:val="center"/>
                    <w:rPr>
                      <w:color w:val="002060"/>
                    </w:rPr>
                  </w:pPr>
                  <w:r w:rsidRPr="002A23D5">
                    <w:rPr>
                      <w:color w:val="002060"/>
                    </w:rPr>
                    <w:t> </w:t>
                  </w:r>
                </w:p>
              </w:tc>
            </w:tr>
            <w:tr w:rsidR="00855569" w:rsidRPr="002A23D5" w14:paraId="6433113C"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34D8DB" w14:textId="77777777" w:rsidR="00855569" w:rsidRPr="002A23D5" w:rsidRDefault="00855569" w:rsidP="00974C23">
                  <w:pPr>
                    <w:pStyle w:val="rowtabella0"/>
                    <w:rPr>
                      <w:color w:val="002060"/>
                    </w:rPr>
                  </w:pPr>
                  <w:r w:rsidRPr="002A23D5">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700787" w14:textId="77777777" w:rsidR="00855569" w:rsidRPr="002A23D5" w:rsidRDefault="00855569" w:rsidP="00974C23">
                  <w:pPr>
                    <w:pStyle w:val="rowtabella0"/>
                    <w:rPr>
                      <w:color w:val="002060"/>
                    </w:rPr>
                  </w:pPr>
                  <w:r w:rsidRPr="002A23D5">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DD81D5" w14:textId="77777777" w:rsidR="00855569" w:rsidRPr="002A23D5" w:rsidRDefault="00855569" w:rsidP="00974C23">
                  <w:pPr>
                    <w:pStyle w:val="rowtabella0"/>
                    <w:jc w:val="center"/>
                    <w:rPr>
                      <w:color w:val="002060"/>
                    </w:rPr>
                  </w:pPr>
                  <w:r w:rsidRPr="002A23D5">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CAC6A3" w14:textId="77777777" w:rsidR="00855569" w:rsidRPr="002A23D5" w:rsidRDefault="00855569" w:rsidP="00974C23">
                  <w:pPr>
                    <w:pStyle w:val="rowtabella0"/>
                    <w:jc w:val="center"/>
                    <w:rPr>
                      <w:color w:val="002060"/>
                    </w:rPr>
                  </w:pPr>
                  <w:r w:rsidRPr="002A23D5">
                    <w:rPr>
                      <w:color w:val="002060"/>
                    </w:rPr>
                    <w:t> </w:t>
                  </w:r>
                </w:p>
              </w:tc>
            </w:tr>
            <w:tr w:rsidR="00855569" w:rsidRPr="002A23D5" w14:paraId="2A4D6DB0"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292994" w14:textId="77777777" w:rsidR="00855569" w:rsidRPr="002A23D5" w:rsidRDefault="00855569" w:rsidP="00974C23">
                  <w:pPr>
                    <w:pStyle w:val="rowtabella0"/>
                    <w:rPr>
                      <w:color w:val="002060"/>
                    </w:rPr>
                  </w:pPr>
                  <w:r w:rsidRPr="002A23D5">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2CD321" w14:textId="77777777" w:rsidR="00855569" w:rsidRPr="002A23D5" w:rsidRDefault="00855569" w:rsidP="00974C23">
                  <w:pPr>
                    <w:pStyle w:val="rowtabella0"/>
                    <w:rPr>
                      <w:color w:val="002060"/>
                    </w:rPr>
                  </w:pPr>
                  <w:r w:rsidRPr="002A23D5">
                    <w:rPr>
                      <w:color w:val="002060"/>
                    </w:rPr>
                    <w:t xml:space="preserve">- </w:t>
                  </w:r>
                  <w:proofErr w:type="gramStart"/>
                  <w:r w:rsidRPr="002A23D5">
                    <w:rPr>
                      <w:color w:val="002060"/>
                    </w:rPr>
                    <w:t>U.MANDOLESI</w:t>
                  </w:r>
                  <w:proofErr w:type="gramEnd"/>
                  <w:r w:rsidRPr="002A23D5">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AC73F4" w14:textId="77777777" w:rsidR="00855569" w:rsidRPr="002A23D5" w:rsidRDefault="00855569" w:rsidP="00974C23">
                  <w:pPr>
                    <w:pStyle w:val="rowtabella0"/>
                    <w:jc w:val="center"/>
                    <w:rPr>
                      <w:color w:val="002060"/>
                    </w:rPr>
                  </w:pPr>
                  <w:r w:rsidRPr="002A23D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E91EC0" w14:textId="77777777" w:rsidR="00855569" w:rsidRPr="002A23D5" w:rsidRDefault="00855569" w:rsidP="00974C23">
                  <w:pPr>
                    <w:pStyle w:val="rowtabella0"/>
                    <w:jc w:val="center"/>
                    <w:rPr>
                      <w:color w:val="002060"/>
                    </w:rPr>
                  </w:pPr>
                  <w:r w:rsidRPr="002A23D5">
                    <w:rPr>
                      <w:color w:val="002060"/>
                    </w:rPr>
                    <w:t> </w:t>
                  </w:r>
                </w:p>
              </w:tc>
            </w:tr>
            <w:tr w:rsidR="00855569" w:rsidRPr="002A23D5" w14:paraId="3DFFDA4C"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75CCC7" w14:textId="77777777" w:rsidR="00855569" w:rsidRPr="002A23D5" w:rsidRDefault="00855569" w:rsidP="00974C23">
                  <w:pPr>
                    <w:pStyle w:val="rowtabella0"/>
                    <w:rPr>
                      <w:color w:val="002060"/>
                    </w:rPr>
                  </w:pPr>
                  <w:r w:rsidRPr="002A23D5">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DF84F" w14:textId="77777777" w:rsidR="00855569" w:rsidRPr="002A23D5" w:rsidRDefault="00855569" w:rsidP="00974C23">
                  <w:pPr>
                    <w:pStyle w:val="rowtabella0"/>
                    <w:rPr>
                      <w:color w:val="002060"/>
                    </w:rPr>
                  </w:pPr>
                  <w:r w:rsidRPr="002A23D5">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BDF04" w14:textId="77777777" w:rsidR="00855569" w:rsidRPr="002A23D5" w:rsidRDefault="00855569" w:rsidP="00974C23">
                  <w:pPr>
                    <w:pStyle w:val="rowtabella0"/>
                    <w:jc w:val="center"/>
                    <w:rPr>
                      <w:color w:val="002060"/>
                    </w:rPr>
                  </w:pPr>
                  <w:r w:rsidRPr="002A23D5">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78115" w14:textId="77777777" w:rsidR="00855569" w:rsidRPr="002A23D5" w:rsidRDefault="00855569" w:rsidP="00974C23">
                  <w:pPr>
                    <w:pStyle w:val="rowtabella0"/>
                    <w:jc w:val="center"/>
                    <w:rPr>
                      <w:color w:val="002060"/>
                    </w:rPr>
                  </w:pPr>
                  <w:r w:rsidRPr="002A23D5">
                    <w:rPr>
                      <w:color w:val="002060"/>
                    </w:rPr>
                    <w:t> </w:t>
                  </w:r>
                </w:p>
              </w:tc>
            </w:tr>
            <w:tr w:rsidR="00855569" w:rsidRPr="002A23D5" w14:paraId="410B4043"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1B665D05" w14:textId="77777777" w:rsidR="00855569" w:rsidRPr="002A23D5" w:rsidRDefault="00855569" w:rsidP="00974C23">
                  <w:pPr>
                    <w:pStyle w:val="rowtabella0"/>
                    <w:rPr>
                      <w:color w:val="002060"/>
                    </w:rPr>
                  </w:pPr>
                  <w:r w:rsidRPr="002A23D5">
                    <w:rPr>
                      <w:color w:val="002060"/>
                    </w:rPr>
                    <w:t>(1) - disputata il 26/03/2022</w:t>
                  </w:r>
                </w:p>
              </w:tc>
            </w:tr>
          </w:tbl>
          <w:p w14:paraId="67AD3410" w14:textId="77777777" w:rsidR="00855569" w:rsidRPr="002A23D5" w:rsidRDefault="00855569" w:rsidP="00974C23">
            <w:pPr>
              <w:rPr>
                <w:color w:val="002060"/>
              </w:rPr>
            </w:pPr>
          </w:p>
        </w:tc>
      </w:tr>
    </w:tbl>
    <w:p w14:paraId="471D9BD0" w14:textId="77777777" w:rsidR="00855569" w:rsidRPr="002A23D5" w:rsidRDefault="00855569" w:rsidP="00855569">
      <w:pPr>
        <w:pStyle w:val="breakline"/>
        <w:rPr>
          <w:rFonts w:eastAsiaTheme="minorEastAsia"/>
          <w:color w:val="002060"/>
        </w:rPr>
      </w:pPr>
    </w:p>
    <w:p w14:paraId="55EF4B8F" w14:textId="77777777" w:rsidR="00855569" w:rsidRPr="002A23D5" w:rsidRDefault="00855569" w:rsidP="00855569">
      <w:pPr>
        <w:pStyle w:val="breakline"/>
        <w:rPr>
          <w:color w:val="002060"/>
        </w:rPr>
      </w:pPr>
    </w:p>
    <w:p w14:paraId="58329459" w14:textId="77777777" w:rsidR="00855569" w:rsidRPr="002A23D5" w:rsidRDefault="00855569" w:rsidP="00855569">
      <w:pPr>
        <w:pStyle w:val="titoloprinc0"/>
        <w:rPr>
          <w:color w:val="002060"/>
        </w:rPr>
      </w:pPr>
      <w:r w:rsidRPr="002A23D5">
        <w:rPr>
          <w:color w:val="002060"/>
        </w:rPr>
        <w:t>GIUDICE SPORTIVO</w:t>
      </w:r>
    </w:p>
    <w:p w14:paraId="27720DA6" w14:textId="77777777" w:rsidR="00855569" w:rsidRPr="002A23D5" w:rsidRDefault="00855569" w:rsidP="00855569">
      <w:pPr>
        <w:pStyle w:val="diffida"/>
        <w:rPr>
          <w:color w:val="002060"/>
        </w:rPr>
      </w:pPr>
      <w:r w:rsidRPr="002A23D5">
        <w:rPr>
          <w:color w:val="002060"/>
        </w:rPr>
        <w:t>Il Sostituto Giudice Sportivo Avv. Federica Sorrentino, nella seduta del 30/03/2022 ha adottato le decisioni che di seguito integralmente si riportano:</w:t>
      </w:r>
    </w:p>
    <w:p w14:paraId="5D8261AF" w14:textId="77777777" w:rsidR="00855569" w:rsidRPr="002A23D5" w:rsidRDefault="00855569" w:rsidP="00855569">
      <w:pPr>
        <w:pStyle w:val="titolo10"/>
        <w:rPr>
          <w:color w:val="002060"/>
        </w:rPr>
      </w:pPr>
      <w:r w:rsidRPr="002A23D5">
        <w:rPr>
          <w:color w:val="002060"/>
        </w:rPr>
        <w:t xml:space="preserve">GARE DEL 25/ 3/2022 </w:t>
      </w:r>
    </w:p>
    <w:p w14:paraId="6DEA623E" w14:textId="77777777" w:rsidR="00855569" w:rsidRPr="002A23D5" w:rsidRDefault="00855569" w:rsidP="00855569">
      <w:pPr>
        <w:pStyle w:val="titolo7a"/>
        <w:rPr>
          <w:color w:val="002060"/>
        </w:rPr>
      </w:pPr>
      <w:r w:rsidRPr="002A23D5">
        <w:rPr>
          <w:color w:val="002060"/>
        </w:rPr>
        <w:lastRenderedPageBreak/>
        <w:t xml:space="preserve">PROVVEDIMENTI DISCIPLINARI </w:t>
      </w:r>
    </w:p>
    <w:p w14:paraId="53C7E566"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36B86414" w14:textId="77777777" w:rsidR="00855569" w:rsidRPr="002A23D5" w:rsidRDefault="00855569" w:rsidP="00855569">
      <w:pPr>
        <w:pStyle w:val="titolo30"/>
        <w:rPr>
          <w:color w:val="002060"/>
        </w:rPr>
      </w:pPr>
      <w:r w:rsidRPr="002A23D5">
        <w:rPr>
          <w:color w:val="002060"/>
        </w:rPr>
        <w:t xml:space="preserve">DIRIGENTI </w:t>
      </w:r>
    </w:p>
    <w:p w14:paraId="5AE42DED" w14:textId="77777777" w:rsidR="00855569" w:rsidRPr="002A23D5" w:rsidRDefault="00855569" w:rsidP="00855569">
      <w:pPr>
        <w:pStyle w:val="titolo20"/>
        <w:rPr>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DB26153" w14:textId="77777777" w:rsidTr="00974C23">
        <w:tc>
          <w:tcPr>
            <w:tcW w:w="2200" w:type="dxa"/>
            <w:tcMar>
              <w:top w:w="20" w:type="dxa"/>
              <w:left w:w="20" w:type="dxa"/>
              <w:bottom w:w="20" w:type="dxa"/>
              <w:right w:w="20" w:type="dxa"/>
            </w:tcMar>
            <w:vAlign w:val="center"/>
            <w:hideMark/>
          </w:tcPr>
          <w:p w14:paraId="7EC2D50E" w14:textId="77777777" w:rsidR="00855569" w:rsidRPr="002A23D5" w:rsidRDefault="00855569" w:rsidP="00974C23">
            <w:pPr>
              <w:pStyle w:val="movimento"/>
              <w:rPr>
                <w:color w:val="002060"/>
              </w:rPr>
            </w:pPr>
            <w:r w:rsidRPr="002A23D5">
              <w:rPr>
                <w:color w:val="002060"/>
              </w:rPr>
              <w:t>FARABOLLINI SANDRO</w:t>
            </w:r>
          </w:p>
        </w:tc>
        <w:tc>
          <w:tcPr>
            <w:tcW w:w="2200" w:type="dxa"/>
            <w:tcMar>
              <w:top w:w="20" w:type="dxa"/>
              <w:left w:w="20" w:type="dxa"/>
              <w:bottom w:w="20" w:type="dxa"/>
              <w:right w:w="20" w:type="dxa"/>
            </w:tcMar>
            <w:vAlign w:val="center"/>
            <w:hideMark/>
          </w:tcPr>
          <w:p w14:paraId="137472E0" w14:textId="77777777" w:rsidR="00855569" w:rsidRPr="002A23D5" w:rsidRDefault="00855569" w:rsidP="00974C23">
            <w:pPr>
              <w:pStyle w:val="movimento2"/>
              <w:rPr>
                <w:color w:val="002060"/>
              </w:rPr>
            </w:pPr>
            <w:r w:rsidRPr="002A23D5">
              <w:rPr>
                <w:color w:val="002060"/>
              </w:rPr>
              <w:t xml:space="preserve">(AURORA TREIA) </w:t>
            </w:r>
          </w:p>
        </w:tc>
        <w:tc>
          <w:tcPr>
            <w:tcW w:w="800" w:type="dxa"/>
            <w:tcMar>
              <w:top w:w="20" w:type="dxa"/>
              <w:left w:w="20" w:type="dxa"/>
              <w:bottom w:w="20" w:type="dxa"/>
              <w:right w:w="20" w:type="dxa"/>
            </w:tcMar>
            <w:vAlign w:val="center"/>
            <w:hideMark/>
          </w:tcPr>
          <w:p w14:paraId="7567A75B"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48C3FC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3786B1F" w14:textId="77777777" w:rsidR="00855569" w:rsidRPr="002A23D5" w:rsidRDefault="00855569" w:rsidP="00974C23">
            <w:pPr>
              <w:pStyle w:val="movimento2"/>
              <w:rPr>
                <w:color w:val="002060"/>
              </w:rPr>
            </w:pPr>
            <w:r w:rsidRPr="002A23D5">
              <w:rPr>
                <w:color w:val="002060"/>
              </w:rPr>
              <w:t> </w:t>
            </w:r>
          </w:p>
        </w:tc>
      </w:tr>
    </w:tbl>
    <w:p w14:paraId="2F4C778F" w14:textId="77777777" w:rsidR="00855569" w:rsidRPr="002A23D5" w:rsidRDefault="00855569" w:rsidP="00855569">
      <w:pPr>
        <w:pStyle w:val="titolo30"/>
        <w:rPr>
          <w:rFonts w:eastAsiaTheme="minorEastAsia"/>
          <w:color w:val="002060"/>
        </w:rPr>
      </w:pPr>
      <w:r w:rsidRPr="002A23D5">
        <w:rPr>
          <w:color w:val="002060"/>
        </w:rPr>
        <w:t xml:space="preserve">ALLENATORI </w:t>
      </w:r>
    </w:p>
    <w:p w14:paraId="23936A97" w14:textId="77777777" w:rsidR="00855569" w:rsidRPr="002A23D5" w:rsidRDefault="00855569" w:rsidP="00855569">
      <w:pPr>
        <w:pStyle w:val="titolo20"/>
        <w:rPr>
          <w:color w:val="002060"/>
        </w:rPr>
      </w:pPr>
      <w:r w:rsidRPr="002A23D5">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1F427C16" w14:textId="77777777" w:rsidTr="00974C23">
        <w:tc>
          <w:tcPr>
            <w:tcW w:w="2200" w:type="dxa"/>
            <w:tcMar>
              <w:top w:w="20" w:type="dxa"/>
              <w:left w:w="20" w:type="dxa"/>
              <w:bottom w:w="20" w:type="dxa"/>
              <w:right w:w="20" w:type="dxa"/>
            </w:tcMar>
            <w:vAlign w:val="center"/>
            <w:hideMark/>
          </w:tcPr>
          <w:p w14:paraId="696CDAD3" w14:textId="77777777" w:rsidR="00855569" w:rsidRPr="002A23D5" w:rsidRDefault="00855569" w:rsidP="00974C23">
            <w:pPr>
              <w:pStyle w:val="movimento"/>
              <w:rPr>
                <w:color w:val="002060"/>
              </w:rPr>
            </w:pPr>
            <w:r w:rsidRPr="002A23D5">
              <w:rPr>
                <w:color w:val="002060"/>
              </w:rPr>
              <w:t>MAGNANELLI ENRICO</w:t>
            </w:r>
          </w:p>
        </w:tc>
        <w:tc>
          <w:tcPr>
            <w:tcW w:w="2200" w:type="dxa"/>
            <w:tcMar>
              <w:top w:w="20" w:type="dxa"/>
              <w:left w:w="20" w:type="dxa"/>
              <w:bottom w:w="20" w:type="dxa"/>
              <w:right w:w="20" w:type="dxa"/>
            </w:tcMar>
            <w:vAlign w:val="center"/>
            <w:hideMark/>
          </w:tcPr>
          <w:p w14:paraId="1013C4CB" w14:textId="77777777" w:rsidR="00855569" w:rsidRPr="002A23D5" w:rsidRDefault="00855569" w:rsidP="00974C23">
            <w:pPr>
              <w:pStyle w:val="movimento2"/>
              <w:rPr>
                <w:color w:val="002060"/>
              </w:rPr>
            </w:pPr>
            <w:r w:rsidRPr="002A23D5">
              <w:rPr>
                <w:color w:val="002060"/>
              </w:rPr>
              <w:t xml:space="preserve">(GNANO 04) 4 gare </w:t>
            </w:r>
          </w:p>
        </w:tc>
        <w:tc>
          <w:tcPr>
            <w:tcW w:w="800" w:type="dxa"/>
            <w:tcMar>
              <w:top w:w="20" w:type="dxa"/>
              <w:left w:w="20" w:type="dxa"/>
              <w:bottom w:w="20" w:type="dxa"/>
              <w:right w:w="20" w:type="dxa"/>
            </w:tcMar>
            <w:vAlign w:val="center"/>
            <w:hideMark/>
          </w:tcPr>
          <w:p w14:paraId="6171680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6B19F6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73DF73B" w14:textId="77777777" w:rsidR="00855569" w:rsidRPr="002A23D5" w:rsidRDefault="00855569" w:rsidP="00974C23">
            <w:pPr>
              <w:pStyle w:val="movimento2"/>
              <w:rPr>
                <w:color w:val="002060"/>
              </w:rPr>
            </w:pPr>
            <w:r w:rsidRPr="002A23D5">
              <w:rPr>
                <w:color w:val="002060"/>
              </w:rPr>
              <w:t> </w:t>
            </w:r>
          </w:p>
        </w:tc>
      </w:tr>
    </w:tbl>
    <w:p w14:paraId="549F0FF6" w14:textId="77777777" w:rsidR="00855569" w:rsidRPr="002A23D5" w:rsidRDefault="00855569" w:rsidP="00855569">
      <w:pPr>
        <w:pStyle w:val="diffida"/>
        <w:spacing w:before="80" w:beforeAutospacing="0" w:after="40" w:afterAutospacing="0"/>
        <w:rPr>
          <w:rFonts w:eastAsiaTheme="minorEastAsia"/>
          <w:color w:val="002060"/>
        </w:rPr>
      </w:pPr>
      <w:r w:rsidRPr="002A23D5">
        <w:rPr>
          <w:color w:val="002060"/>
        </w:rPr>
        <w:t>Espulso per proteste, alla notifica del provvedimento contestava con</w:t>
      </w:r>
      <w:r>
        <w:rPr>
          <w:color w:val="002060"/>
        </w:rPr>
        <w:t xml:space="preserve"> </w:t>
      </w:r>
      <w:r w:rsidRPr="002A23D5">
        <w:rPr>
          <w:color w:val="002060"/>
        </w:rPr>
        <w:t xml:space="preserve">foga e con atteggiamento offensivo la decisione arbitrale arrivando ad appoggiare leggermente due mani al petto del Direttore di gara senza procurare conseguenze. </w:t>
      </w:r>
    </w:p>
    <w:p w14:paraId="75344481" w14:textId="77777777" w:rsidR="00855569" w:rsidRPr="002A23D5" w:rsidRDefault="00855569" w:rsidP="00855569">
      <w:pPr>
        <w:pStyle w:val="titolo20"/>
        <w:rPr>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751FD534" w14:textId="77777777" w:rsidTr="00974C23">
        <w:tc>
          <w:tcPr>
            <w:tcW w:w="2200" w:type="dxa"/>
            <w:tcMar>
              <w:top w:w="20" w:type="dxa"/>
              <w:left w:w="20" w:type="dxa"/>
              <w:bottom w:w="20" w:type="dxa"/>
              <w:right w:w="20" w:type="dxa"/>
            </w:tcMar>
            <w:vAlign w:val="center"/>
            <w:hideMark/>
          </w:tcPr>
          <w:p w14:paraId="7134F788" w14:textId="77777777" w:rsidR="00855569" w:rsidRPr="002A23D5" w:rsidRDefault="00855569" w:rsidP="00974C23">
            <w:pPr>
              <w:pStyle w:val="movimento"/>
              <w:rPr>
                <w:color w:val="002060"/>
              </w:rPr>
            </w:pPr>
            <w:r w:rsidRPr="002A23D5">
              <w:rPr>
                <w:color w:val="002060"/>
              </w:rPr>
              <w:t>FALSETTI FABIO</w:t>
            </w:r>
          </w:p>
        </w:tc>
        <w:tc>
          <w:tcPr>
            <w:tcW w:w="2200" w:type="dxa"/>
            <w:tcMar>
              <w:top w:w="20" w:type="dxa"/>
              <w:left w:w="20" w:type="dxa"/>
              <w:bottom w:w="20" w:type="dxa"/>
              <w:right w:w="20" w:type="dxa"/>
            </w:tcMar>
            <w:vAlign w:val="center"/>
            <w:hideMark/>
          </w:tcPr>
          <w:p w14:paraId="18090130" w14:textId="77777777" w:rsidR="00855569" w:rsidRPr="002A23D5" w:rsidRDefault="00855569" w:rsidP="00974C23">
            <w:pPr>
              <w:pStyle w:val="movimento2"/>
              <w:rPr>
                <w:color w:val="002060"/>
              </w:rPr>
            </w:pPr>
            <w:r w:rsidRPr="002A23D5">
              <w:rPr>
                <w:color w:val="002060"/>
              </w:rPr>
              <w:t xml:space="preserve">(SERRALTA) </w:t>
            </w:r>
          </w:p>
        </w:tc>
        <w:tc>
          <w:tcPr>
            <w:tcW w:w="800" w:type="dxa"/>
            <w:tcMar>
              <w:top w:w="20" w:type="dxa"/>
              <w:left w:w="20" w:type="dxa"/>
              <w:bottom w:w="20" w:type="dxa"/>
              <w:right w:w="20" w:type="dxa"/>
            </w:tcMar>
            <w:vAlign w:val="center"/>
            <w:hideMark/>
          </w:tcPr>
          <w:p w14:paraId="2C7F4DC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AD6AB3F"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8746A54" w14:textId="77777777" w:rsidR="00855569" w:rsidRPr="002A23D5" w:rsidRDefault="00855569" w:rsidP="00974C23">
            <w:pPr>
              <w:pStyle w:val="movimento2"/>
              <w:rPr>
                <w:color w:val="002060"/>
              </w:rPr>
            </w:pPr>
            <w:r w:rsidRPr="002A23D5">
              <w:rPr>
                <w:color w:val="002060"/>
              </w:rPr>
              <w:t> </w:t>
            </w:r>
          </w:p>
        </w:tc>
      </w:tr>
    </w:tbl>
    <w:p w14:paraId="61433109" w14:textId="77777777" w:rsidR="00855569" w:rsidRPr="002A23D5" w:rsidRDefault="00855569" w:rsidP="00855569">
      <w:pPr>
        <w:pStyle w:val="titolo30"/>
        <w:rPr>
          <w:rFonts w:eastAsiaTheme="minorEastAsia"/>
          <w:color w:val="002060"/>
        </w:rPr>
      </w:pPr>
      <w:r w:rsidRPr="002A23D5">
        <w:rPr>
          <w:color w:val="002060"/>
        </w:rPr>
        <w:t xml:space="preserve">CALCIATORI ESPULSI </w:t>
      </w:r>
    </w:p>
    <w:p w14:paraId="69BD1DEE" w14:textId="77777777" w:rsidR="00855569" w:rsidRPr="002A23D5" w:rsidRDefault="00855569" w:rsidP="00855569">
      <w:pPr>
        <w:pStyle w:val="titolo20"/>
        <w:rPr>
          <w:color w:val="002060"/>
        </w:rPr>
      </w:pPr>
      <w:r w:rsidRPr="002A23D5">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4BA5C63" w14:textId="77777777" w:rsidTr="00974C23">
        <w:tc>
          <w:tcPr>
            <w:tcW w:w="2200" w:type="dxa"/>
            <w:tcMar>
              <w:top w:w="20" w:type="dxa"/>
              <w:left w:w="20" w:type="dxa"/>
              <w:bottom w:w="20" w:type="dxa"/>
              <w:right w:w="20" w:type="dxa"/>
            </w:tcMar>
            <w:vAlign w:val="center"/>
            <w:hideMark/>
          </w:tcPr>
          <w:p w14:paraId="17321060" w14:textId="77777777" w:rsidR="00855569" w:rsidRPr="002A23D5" w:rsidRDefault="00855569" w:rsidP="00974C23">
            <w:pPr>
              <w:pStyle w:val="movimento"/>
              <w:rPr>
                <w:color w:val="002060"/>
              </w:rPr>
            </w:pPr>
            <w:r w:rsidRPr="002A23D5">
              <w:rPr>
                <w:color w:val="002060"/>
              </w:rPr>
              <w:t>CIARIMBOLI MATTEO</w:t>
            </w:r>
          </w:p>
        </w:tc>
        <w:tc>
          <w:tcPr>
            <w:tcW w:w="2200" w:type="dxa"/>
            <w:tcMar>
              <w:top w:w="20" w:type="dxa"/>
              <w:left w:w="20" w:type="dxa"/>
              <w:bottom w:w="20" w:type="dxa"/>
              <w:right w:w="20" w:type="dxa"/>
            </w:tcMar>
            <w:vAlign w:val="center"/>
            <w:hideMark/>
          </w:tcPr>
          <w:p w14:paraId="76AAEF57" w14:textId="77777777" w:rsidR="00855569" w:rsidRPr="002A23D5" w:rsidRDefault="00855569" w:rsidP="00974C23">
            <w:pPr>
              <w:pStyle w:val="movimento2"/>
              <w:rPr>
                <w:color w:val="002060"/>
              </w:rPr>
            </w:pPr>
            <w:r w:rsidRPr="002A23D5">
              <w:rPr>
                <w:color w:val="002060"/>
              </w:rPr>
              <w:t xml:space="preserve">(FUTSAL MONTEMARCIANO C5) </w:t>
            </w:r>
          </w:p>
        </w:tc>
        <w:tc>
          <w:tcPr>
            <w:tcW w:w="800" w:type="dxa"/>
            <w:tcMar>
              <w:top w:w="20" w:type="dxa"/>
              <w:left w:w="20" w:type="dxa"/>
              <w:bottom w:w="20" w:type="dxa"/>
              <w:right w:w="20" w:type="dxa"/>
            </w:tcMar>
            <w:vAlign w:val="center"/>
            <w:hideMark/>
          </w:tcPr>
          <w:p w14:paraId="16ACCCD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E3B7E9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B73636E" w14:textId="77777777" w:rsidR="00855569" w:rsidRPr="002A23D5" w:rsidRDefault="00855569" w:rsidP="00974C23">
            <w:pPr>
              <w:pStyle w:val="movimento2"/>
              <w:rPr>
                <w:color w:val="002060"/>
              </w:rPr>
            </w:pPr>
            <w:r w:rsidRPr="002A23D5">
              <w:rPr>
                <w:color w:val="002060"/>
              </w:rPr>
              <w:t> </w:t>
            </w:r>
          </w:p>
        </w:tc>
      </w:tr>
    </w:tbl>
    <w:p w14:paraId="1C770B3F" w14:textId="77777777" w:rsidR="00855569" w:rsidRPr="002A23D5" w:rsidRDefault="00855569" w:rsidP="00855569">
      <w:pPr>
        <w:pStyle w:val="diffida"/>
        <w:spacing w:before="80" w:beforeAutospacing="0" w:after="40" w:afterAutospacing="0"/>
        <w:rPr>
          <w:rFonts w:eastAsiaTheme="minorEastAsia"/>
          <w:color w:val="002060"/>
        </w:rPr>
      </w:pPr>
      <w:r w:rsidRPr="002A23D5">
        <w:rPr>
          <w:color w:val="002060"/>
        </w:rPr>
        <w:t xml:space="preserve">Per aver colpito con un pugno il volto di un avversario. </w:t>
      </w:r>
    </w:p>
    <w:p w14:paraId="1DF73C17" w14:textId="77777777" w:rsidR="00855569" w:rsidRPr="002A23D5" w:rsidRDefault="00855569" w:rsidP="00855569">
      <w:pPr>
        <w:pStyle w:val="titolo20"/>
        <w:rPr>
          <w:color w:val="002060"/>
        </w:rPr>
      </w:pPr>
      <w:r w:rsidRPr="002A23D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9C1BF4D" w14:textId="77777777" w:rsidTr="00974C23">
        <w:tc>
          <w:tcPr>
            <w:tcW w:w="2200" w:type="dxa"/>
            <w:tcMar>
              <w:top w:w="20" w:type="dxa"/>
              <w:left w:w="20" w:type="dxa"/>
              <w:bottom w:w="20" w:type="dxa"/>
              <w:right w:w="20" w:type="dxa"/>
            </w:tcMar>
            <w:vAlign w:val="center"/>
            <w:hideMark/>
          </w:tcPr>
          <w:p w14:paraId="30C90DC8" w14:textId="77777777" w:rsidR="00855569" w:rsidRPr="002A23D5" w:rsidRDefault="00855569" w:rsidP="00974C23">
            <w:pPr>
              <w:pStyle w:val="movimento"/>
              <w:rPr>
                <w:color w:val="002060"/>
              </w:rPr>
            </w:pPr>
            <w:r w:rsidRPr="002A23D5">
              <w:rPr>
                <w:color w:val="002060"/>
              </w:rPr>
              <w:t>MULINARI MATTEO</w:t>
            </w:r>
          </w:p>
        </w:tc>
        <w:tc>
          <w:tcPr>
            <w:tcW w:w="2200" w:type="dxa"/>
            <w:tcMar>
              <w:top w:w="20" w:type="dxa"/>
              <w:left w:w="20" w:type="dxa"/>
              <w:bottom w:w="20" w:type="dxa"/>
              <w:right w:w="20" w:type="dxa"/>
            </w:tcMar>
            <w:vAlign w:val="center"/>
            <w:hideMark/>
          </w:tcPr>
          <w:p w14:paraId="2C2279D0" w14:textId="77777777" w:rsidR="00855569" w:rsidRPr="002A23D5" w:rsidRDefault="00855569" w:rsidP="00974C23">
            <w:pPr>
              <w:pStyle w:val="movimento2"/>
              <w:rPr>
                <w:color w:val="002060"/>
              </w:rPr>
            </w:pPr>
            <w:r w:rsidRPr="002A23D5">
              <w:rPr>
                <w:color w:val="002060"/>
              </w:rPr>
              <w:t xml:space="preserve">(ACLI MANTOVANI CALCIO A 5) </w:t>
            </w:r>
          </w:p>
        </w:tc>
        <w:tc>
          <w:tcPr>
            <w:tcW w:w="800" w:type="dxa"/>
            <w:tcMar>
              <w:top w:w="20" w:type="dxa"/>
              <w:left w:w="20" w:type="dxa"/>
              <w:bottom w:w="20" w:type="dxa"/>
              <w:right w:w="20" w:type="dxa"/>
            </w:tcMar>
            <w:vAlign w:val="center"/>
            <w:hideMark/>
          </w:tcPr>
          <w:p w14:paraId="41A7F754"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3C83864" w14:textId="77777777" w:rsidR="00855569" w:rsidRPr="002A23D5" w:rsidRDefault="00855569" w:rsidP="00974C23">
            <w:pPr>
              <w:pStyle w:val="movimento"/>
              <w:rPr>
                <w:color w:val="002060"/>
              </w:rPr>
            </w:pPr>
            <w:r w:rsidRPr="002A23D5">
              <w:rPr>
                <w:color w:val="002060"/>
              </w:rPr>
              <w:t>CARIZI ANDREA</w:t>
            </w:r>
          </w:p>
        </w:tc>
        <w:tc>
          <w:tcPr>
            <w:tcW w:w="2200" w:type="dxa"/>
            <w:tcMar>
              <w:top w:w="20" w:type="dxa"/>
              <w:left w:w="20" w:type="dxa"/>
              <w:bottom w:w="20" w:type="dxa"/>
              <w:right w:w="20" w:type="dxa"/>
            </w:tcMar>
            <w:vAlign w:val="center"/>
            <w:hideMark/>
          </w:tcPr>
          <w:p w14:paraId="13283D3B" w14:textId="77777777" w:rsidR="00855569" w:rsidRPr="002A23D5" w:rsidRDefault="00855569" w:rsidP="00974C23">
            <w:pPr>
              <w:pStyle w:val="movimento2"/>
              <w:rPr>
                <w:color w:val="002060"/>
              </w:rPr>
            </w:pPr>
            <w:r w:rsidRPr="002A23D5">
              <w:rPr>
                <w:color w:val="002060"/>
              </w:rPr>
              <w:t xml:space="preserve">(GNANO 04) </w:t>
            </w:r>
          </w:p>
        </w:tc>
      </w:tr>
      <w:tr w:rsidR="00855569" w:rsidRPr="002A23D5" w14:paraId="3A4A017A" w14:textId="77777777" w:rsidTr="00974C23">
        <w:tc>
          <w:tcPr>
            <w:tcW w:w="2200" w:type="dxa"/>
            <w:tcMar>
              <w:top w:w="20" w:type="dxa"/>
              <w:left w:w="20" w:type="dxa"/>
              <w:bottom w:w="20" w:type="dxa"/>
              <w:right w:w="20" w:type="dxa"/>
            </w:tcMar>
            <w:vAlign w:val="center"/>
            <w:hideMark/>
          </w:tcPr>
          <w:p w14:paraId="68D4AFA8" w14:textId="77777777" w:rsidR="00855569" w:rsidRPr="002A23D5" w:rsidRDefault="00855569" w:rsidP="00974C23">
            <w:pPr>
              <w:pStyle w:val="movimento"/>
              <w:rPr>
                <w:color w:val="002060"/>
              </w:rPr>
            </w:pPr>
            <w:r w:rsidRPr="002A23D5">
              <w:rPr>
                <w:color w:val="002060"/>
              </w:rPr>
              <w:t>DIALUCE ANDREA</w:t>
            </w:r>
          </w:p>
        </w:tc>
        <w:tc>
          <w:tcPr>
            <w:tcW w:w="2200" w:type="dxa"/>
            <w:tcMar>
              <w:top w:w="20" w:type="dxa"/>
              <w:left w:w="20" w:type="dxa"/>
              <w:bottom w:w="20" w:type="dxa"/>
              <w:right w:w="20" w:type="dxa"/>
            </w:tcMar>
            <w:vAlign w:val="center"/>
            <w:hideMark/>
          </w:tcPr>
          <w:p w14:paraId="4263B332" w14:textId="77777777" w:rsidR="00855569" w:rsidRPr="002A23D5" w:rsidRDefault="00855569" w:rsidP="00974C23">
            <w:pPr>
              <w:pStyle w:val="movimento2"/>
              <w:rPr>
                <w:color w:val="002060"/>
              </w:rPr>
            </w:pPr>
            <w:r w:rsidRPr="002A23D5">
              <w:rPr>
                <w:color w:val="002060"/>
              </w:rPr>
              <w:t xml:space="preserve">(SERRALTA) </w:t>
            </w:r>
          </w:p>
        </w:tc>
        <w:tc>
          <w:tcPr>
            <w:tcW w:w="800" w:type="dxa"/>
            <w:tcMar>
              <w:top w:w="20" w:type="dxa"/>
              <w:left w:w="20" w:type="dxa"/>
              <w:bottom w:w="20" w:type="dxa"/>
              <w:right w:w="20" w:type="dxa"/>
            </w:tcMar>
            <w:vAlign w:val="center"/>
            <w:hideMark/>
          </w:tcPr>
          <w:p w14:paraId="05DE65F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FFACF0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3E4597E" w14:textId="77777777" w:rsidR="00855569" w:rsidRPr="002A23D5" w:rsidRDefault="00855569" w:rsidP="00974C23">
            <w:pPr>
              <w:pStyle w:val="movimento2"/>
              <w:rPr>
                <w:color w:val="002060"/>
              </w:rPr>
            </w:pPr>
            <w:r w:rsidRPr="002A23D5">
              <w:rPr>
                <w:color w:val="002060"/>
              </w:rPr>
              <w:t> </w:t>
            </w:r>
          </w:p>
        </w:tc>
      </w:tr>
    </w:tbl>
    <w:p w14:paraId="442782D5" w14:textId="77777777" w:rsidR="00855569" w:rsidRPr="002A23D5" w:rsidRDefault="00855569" w:rsidP="00855569">
      <w:pPr>
        <w:pStyle w:val="titolo30"/>
        <w:rPr>
          <w:rFonts w:eastAsiaTheme="minorEastAsia"/>
          <w:color w:val="002060"/>
        </w:rPr>
      </w:pPr>
      <w:r w:rsidRPr="002A23D5">
        <w:rPr>
          <w:color w:val="002060"/>
        </w:rPr>
        <w:t xml:space="preserve">CALCIATORI NON ESPULSI </w:t>
      </w:r>
    </w:p>
    <w:p w14:paraId="3AD2F33B" w14:textId="77777777" w:rsidR="00855569" w:rsidRPr="002A23D5" w:rsidRDefault="00855569" w:rsidP="00855569">
      <w:pPr>
        <w:pStyle w:val="titolo20"/>
        <w:rPr>
          <w:color w:val="002060"/>
        </w:rPr>
      </w:pPr>
      <w:r w:rsidRPr="002A23D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4EB5C01" w14:textId="77777777" w:rsidTr="00974C23">
        <w:tc>
          <w:tcPr>
            <w:tcW w:w="2200" w:type="dxa"/>
            <w:tcMar>
              <w:top w:w="20" w:type="dxa"/>
              <w:left w:w="20" w:type="dxa"/>
              <w:bottom w:w="20" w:type="dxa"/>
              <w:right w:w="20" w:type="dxa"/>
            </w:tcMar>
            <w:vAlign w:val="center"/>
            <w:hideMark/>
          </w:tcPr>
          <w:p w14:paraId="49C9EDB5" w14:textId="77777777" w:rsidR="00855569" w:rsidRPr="002A23D5" w:rsidRDefault="00855569" w:rsidP="00974C23">
            <w:pPr>
              <w:pStyle w:val="movimento"/>
              <w:rPr>
                <w:color w:val="002060"/>
              </w:rPr>
            </w:pPr>
            <w:r w:rsidRPr="002A23D5">
              <w:rPr>
                <w:color w:val="002060"/>
              </w:rPr>
              <w:t>CARACINI FILIPPO</w:t>
            </w:r>
          </w:p>
        </w:tc>
        <w:tc>
          <w:tcPr>
            <w:tcW w:w="2200" w:type="dxa"/>
            <w:tcMar>
              <w:top w:w="20" w:type="dxa"/>
              <w:left w:w="20" w:type="dxa"/>
              <w:bottom w:w="20" w:type="dxa"/>
              <w:right w:w="20" w:type="dxa"/>
            </w:tcMar>
            <w:vAlign w:val="center"/>
            <w:hideMark/>
          </w:tcPr>
          <w:p w14:paraId="62B11956" w14:textId="77777777" w:rsidR="00855569" w:rsidRPr="002A23D5" w:rsidRDefault="00855569" w:rsidP="00974C23">
            <w:pPr>
              <w:pStyle w:val="movimento2"/>
              <w:rPr>
                <w:color w:val="002060"/>
              </w:rPr>
            </w:pPr>
            <w:r w:rsidRPr="002A23D5">
              <w:rPr>
                <w:color w:val="002060"/>
              </w:rPr>
              <w:t xml:space="preserve">(AURORA TREIA) </w:t>
            </w:r>
          </w:p>
        </w:tc>
        <w:tc>
          <w:tcPr>
            <w:tcW w:w="800" w:type="dxa"/>
            <w:tcMar>
              <w:top w:w="20" w:type="dxa"/>
              <w:left w:w="20" w:type="dxa"/>
              <w:bottom w:w="20" w:type="dxa"/>
              <w:right w:w="20" w:type="dxa"/>
            </w:tcMar>
            <w:vAlign w:val="center"/>
            <w:hideMark/>
          </w:tcPr>
          <w:p w14:paraId="3F25D74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9BF9861" w14:textId="77777777" w:rsidR="00855569" w:rsidRPr="002A23D5" w:rsidRDefault="00855569" w:rsidP="00974C23">
            <w:pPr>
              <w:pStyle w:val="movimento"/>
              <w:rPr>
                <w:color w:val="002060"/>
              </w:rPr>
            </w:pPr>
            <w:r w:rsidRPr="002A23D5">
              <w:rPr>
                <w:color w:val="002060"/>
              </w:rPr>
              <w:t>CAMPANA MATTEO</w:t>
            </w:r>
          </w:p>
        </w:tc>
        <w:tc>
          <w:tcPr>
            <w:tcW w:w="2200" w:type="dxa"/>
            <w:tcMar>
              <w:top w:w="20" w:type="dxa"/>
              <w:left w:w="20" w:type="dxa"/>
              <w:bottom w:w="20" w:type="dxa"/>
              <w:right w:w="20" w:type="dxa"/>
            </w:tcMar>
            <w:vAlign w:val="center"/>
            <w:hideMark/>
          </w:tcPr>
          <w:p w14:paraId="36458AD2" w14:textId="77777777" w:rsidR="00855569" w:rsidRPr="002A23D5" w:rsidRDefault="00855569" w:rsidP="00974C23">
            <w:pPr>
              <w:pStyle w:val="movimento2"/>
              <w:rPr>
                <w:color w:val="002060"/>
              </w:rPr>
            </w:pPr>
            <w:r w:rsidRPr="002A23D5">
              <w:rPr>
                <w:color w:val="002060"/>
              </w:rPr>
              <w:t xml:space="preserve">(AVENALE) </w:t>
            </w:r>
          </w:p>
        </w:tc>
      </w:tr>
      <w:tr w:rsidR="00855569" w:rsidRPr="002A23D5" w14:paraId="6983CDEF" w14:textId="77777777" w:rsidTr="00974C23">
        <w:tc>
          <w:tcPr>
            <w:tcW w:w="2200" w:type="dxa"/>
            <w:tcMar>
              <w:top w:w="20" w:type="dxa"/>
              <w:left w:w="20" w:type="dxa"/>
              <w:bottom w:w="20" w:type="dxa"/>
              <w:right w:w="20" w:type="dxa"/>
            </w:tcMar>
            <w:vAlign w:val="center"/>
            <w:hideMark/>
          </w:tcPr>
          <w:p w14:paraId="7435514D" w14:textId="77777777" w:rsidR="00855569" w:rsidRPr="002A23D5" w:rsidRDefault="00855569" w:rsidP="00974C23">
            <w:pPr>
              <w:pStyle w:val="movimento"/>
              <w:rPr>
                <w:color w:val="002060"/>
              </w:rPr>
            </w:pPr>
            <w:r w:rsidRPr="002A23D5">
              <w:rPr>
                <w:color w:val="002060"/>
              </w:rPr>
              <w:t>COLA LORENZO</w:t>
            </w:r>
          </w:p>
        </w:tc>
        <w:tc>
          <w:tcPr>
            <w:tcW w:w="2200" w:type="dxa"/>
            <w:tcMar>
              <w:top w:w="20" w:type="dxa"/>
              <w:left w:w="20" w:type="dxa"/>
              <w:bottom w:w="20" w:type="dxa"/>
              <w:right w:w="20" w:type="dxa"/>
            </w:tcMar>
            <w:vAlign w:val="center"/>
            <w:hideMark/>
          </w:tcPr>
          <w:p w14:paraId="3C7CE6FE" w14:textId="77777777" w:rsidR="00855569" w:rsidRPr="002A23D5" w:rsidRDefault="00855569" w:rsidP="00974C23">
            <w:pPr>
              <w:pStyle w:val="movimento2"/>
              <w:rPr>
                <w:color w:val="002060"/>
              </w:rPr>
            </w:pPr>
            <w:r w:rsidRPr="002A23D5">
              <w:rPr>
                <w:color w:val="002060"/>
              </w:rPr>
              <w:t xml:space="preserve">(AVENALE) </w:t>
            </w:r>
          </w:p>
        </w:tc>
        <w:tc>
          <w:tcPr>
            <w:tcW w:w="800" w:type="dxa"/>
            <w:tcMar>
              <w:top w:w="20" w:type="dxa"/>
              <w:left w:w="20" w:type="dxa"/>
              <w:bottom w:w="20" w:type="dxa"/>
              <w:right w:w="20" w:type="dxa"/>
            </w:tcMar>
            <w:vAlign w:val="center"/>
            <w:hideMark/>
          </w:tcPr>
          <w:p w14:paraId="1EB66708"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69B5FB1" w14:textId="77777777" w:rsidR="00855569" w:rsidRPr="002A23D5" w:rsidRDefault="00855569" w:rsidP="00974C23">
            <w:pPr>
              <w:pStyle w:val="movimento"/>
              <w:rPr>
                <w:color w:val="002060"/>
              </w:rPr>
            </w:pPr>
            <w:r w:rsidRPr="002A23D5">
              <w:rPr>
                <w:color w:val="002060"/>
              </w:rPr>
              <w:t>AMADIO LEONARDO</w:t>
            </w:r>
          </w:p>
        </w:tc>
        <w:tc>
          <w:tcPr>
            <w:tcW w:w="2200" w:type="dxa"/>
            <w:tcMar>
              <w:top w:w="20" w:type="dxa"/>
              <w:left w:w="20" w:type="dxa"/>
              <w:bottom w:w="20" w:type="dxa"/>
              <w:right w:w="20" w:type="dxa"/>
            </w:tcMar>
            <w:vAlign w:val="center"/>
            <w:hideMark/>
          </w:tcPr>
          <w:p w14:paraId="21B2F593" w14:textId="77777777" w:rsidR="00855569" w:rsidRPr="002A23D5" w:rsidRDefault="00855569" w:rsidP="00974C23">
            <w:pPr>
              <w:pStyle w:val="movimento2"/>
              <w:rPr>
                <w:color w:val="002060"/>
              </w:rPr>
            </w:pPr>
            <w:r w:rsidRPr="002A23D5">
              <w:rPr>
                <w:color w:val="002060"/>
              </w:rPr>
              <w:t xml:space="preserve">(FUTSAL SANGIUSTESE A.R.L.) </w:t>
            </w:r>
          </w:p>
        </w:tc>
      </w:tr>
      <w:tr w:rsidR="00855569" w:rsidRPr="002A23D5" w14:paraId="30DA5FB7" w14:textId="77777777" w:rsidTr="00974C23">
        <w:tc>
          <w:tcPr>
            <w:tcW w:w="2200" w:type="dxa"/>
            <w:tcMar>
              <w:top w:w="20" w:type="dxa"/>
              <w:left w:w="20" w:type="dxa"/>
              <w:bottom w:w="20" w:type="dxa"/>
              <w:right w:w="20" w:type="dxa"/>
            </w:tcMar>
            <w:vAlign w:val="center"/>
            <w:hideMark/>
          </w:tcPr>
          <w:p w14:paraId="0080393F" w14:textId="77777777" w:rsidR="00855569" w:rsidRPr="002A23D5" w:rsidRDefault="00855569" w:rsidP="00974C23">
            <w:pPr>
              <w:pStyle w:val="movimento"/>
              <w:rPr>
                <w:color w:val="002060"/>
              </w:rPr>
            </w:pPr>
            <w:r w:rsidRPr="002A23D5">
              <w:rPr>
                <w:color w:val="002060"/>
              </w:rPr>
              <w:t>BRUNO SIMONE</w:t>
            </w:r>
          </w:p>
        </w:tc>
        <w:tc>
          <w:tcPr>
            <w:tcW w:w="2200" w:type="dxa"/>
            <w:tcMar>
              <w:top w:w="20" w:type="dxa"/>
              <w:left w:w="20" w:type="dxa"/>
              <w:bottom w:w="20" w:type="dxa"/>
              <w:right w:w="20" w:type="dxa"/>
            </w:tcMar>
            <w:vAlign w:val="center"/>
            <w:hideMark/>
          </w:tcPr>
          <w:p w14:paraId="5220DD2F" w14:textId="77777777" w:rsidR="00855569" w:rsidRPr="002A23D5" w:rsidRDefault="00855569" w:rsidP="00974C23">
            <w:pPr>
              <w:pStyle w:val="movimento2"/>
              <w:rPr>
                <w:color w:val="002060"/>
              </w:rPr>
            </w:pPr>
            <w:r w:rsidRPr="002A23D5">
              <w:rPr>
                <w:color w:val="002060"/>
              </w:rPr>
              <w:t xml:space="preserve">(REAL EAGLES VIRTUS PAGLIA) </w:t>
            </w:r>
          </w:p>
        </w:tc>
        <w:tc>
          <w:tcPr>
            <w:tcW w:w="800" w:type="dxa"/>
            <w:tcMar>
              <w:top w:w="20" w:type="dxa"/>
              <w:left w:w="20" w:type="dxa"/>
              <w:bottom w:w="20" w:type="dxa"/>
              <w:right w:w="20" w:type="dxa"/>
            </w:tcMar>
            <w:vAlign w:val="center"/>
            <w:hideMark/>
          </w:tcPr>
          <w:p w14:paraId="51D22FD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78303C9" w14:textId="77777777" w:rsidR="00855569" w:rsidRPr="002A23D5" w:rsidRDefault="00855569" w:rsidP="00974C23">
            <w:pPr>
              <w:pStyle w:val="movimento"/>
              <w:rPr>
                <w:color w:val="002060"/>
              </w:rPr>
            </w:pPr>
            <w:r w:rsidRPr="002A23D5">
              <w:rPr>
                <w:color w:val="002060"/>
              </w:rPr>
              <w:t>KACILI ABAS</w:t>
            </w:r>
          </w:p>
        </w:tc>
        <w:tc>
          <w:tcPr>
            <w:tcW w:w="2200" w:type="dxa"/>
            <w:tcMar>
              <w:top w:w="20" w:type="dxa"/>
              <w:left w:w="20" w:type="dxa"/>
              <w:bottom w:w="20" w:type="dxa"/>
              <w:right w:w="20" w:type="dxa"/>
            </w:tcMar>
            <w:vAlign w:val="center"/>
            <w:hideMark/>
          </w:tcPr>
          <w:p w14:paraId="4834E8F8" w14:textId="77777777" w:rsidR="00855569" w:rsidRPr="002A23D5" w:rsidRDefault="00855569" w:rsidP="00974C23">
            <w:pPr>
              <w:pStyle w:val="movimento2"/>
              <w:rPr>
                <w:color w:val="002060"/>
              </w:rPr>
            </w:pPr>
            <w:r w:rsidRPr="002A23D5">
              <w:rPr>
                <w:color w:val="002060"/>
              </w:rPr>
              <w:t xml:space="preserve">(REAL EAGLES VIRTUS PAGLIA) </w:t>
            </w:r>
          </w:p>
        </w:tc>
      </w:tr>
      <w:tr w:rsidR="00855569" w:rsidRPr="002A23D5" w14:paraId="2367CB5D" w14:textId="77777777" w:rsidTr="00974C23">
        <w:tc>
          <w:tcPr>
            <w:tcW w:w="2200" w:type="dxa"/>
            <w:tcMar>
              <w:top w:w="20" w:type="dxa"/>
              <w:left w:w="20" w:type="dxa"/>
              <w:bottom w:w="20" w:type="dxa"/>
              <w:right w:w="20" w:type="dxa"/>
            </w:tcMar>
            <w:vAlign w:val="center"/>
            <w:hideMark/>
          </w:tcPr>
          <w:p w14:paraId="4496BF5B" w14:textId="77777777" w:rsidR="00855569" w:rsidRPr="002A23D5" w:rsidRDefault="00855569" w:rsidP="00974C23">
            <w:pPr>
              <w:pStyle w:val="movimento"/>
              <w:rPr>
                <w:color w:val="002060"/>
              </w:rPr>
            </w:pPr>
            <w:r w:rsidRPr="002A23D5">
              <w:rPr>
                <w:color w:val="002060"/>
              </w:rPr>
              <w:t>BONCI LEONARDO</w:t>
            </w:r>
          </w:p>
        </w:tc>
        <w:tc>
          <w:tcPr>
            <w:tcW w:w="2200" w:type="dxa"/>
            <w:tcMar>
              <w:top w:w="20" w:type="dxa"/>
              <w:left w:w="20" w:type="dxa"/>
              <w:bottom w:w="20" w:type="dxa"/>
              <w:right w:w="20" w:type="dxa"/>
            </w:tcMar>
            <w:vAlign w:val="center"/>
            <w:hideMark/>
          </w:tcPr>
          <w:p w14:paraId="6637D1A9" w14:textId="77777777" w:rsidR="00855569" w:rsidRPr="002A23D5" w:rsidRDefault="00855569" w:rsidP="00974C23">
            <w:pPr>
              <w:pStyle w:val="movimento2"/>
              <w:rPr>
                <w:color w:val="002060"/>
              </w:rPr>
            </w:pPr>
            <w:r w:rsidRPr="002A23D5">
              <w:rPr>
                <w:color w:val="002060"/>
              </w:rPr>
              <w:t xml:space="preserve">(SERRALTA) </w:t>
            </w:r>
          </w:p>
        </w:tc>
        <w:tc>
          <w:tcPr>
            <w:tcW w:w="800" w:type="dxa"/>
            <w:tcMar>
              <w:top w:w="20" w:type="dxa"/>
              <w:left w:w="20" w:type="dxa"/>
              <w:bottom w:w="20" w:type="dxa"/>
              <w:right w:w="20" w:type="dxa"/>
            </w:tcMar>
            <w:vAlign w:val="center"/>
            <w:hideMark/>
          </w:tcPr>
          <w:p w14:paraId="067324C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A578F3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C1EC491" w14:textId="77777777" w:rsidR="00855569" w:rsidRPr="002A23D5" w:rsidRDefault="00855569" w:rsidP="00974C23">
            <w:pPr>
              <w:pStyle w:val="movimento2"/>
              <w:rPr>
                <w:color w:val="002060"/>
              </w:rPr>
            </w:pPr>
            <w:r w:rsidRPr="002A23D5">
              <w:rPr>
                <w:color w:val="002060"/>
              </w:rPr>
              <w:t> </w:t>
            </w:r>
          </w:p>
        </w:tc>
      </w:tr>
    </w:tbl>
    <w:p w14:paraId="5FF17CB5" w14:textId="77777777" w:rsidR="00855569" w:rsidRPr="002A23D5" w:rsidRDefault="00855569" w:rsidP="00855569">
      <w:pPr>
        <w:pStyle w:val="titolo20"/>
        <w:rPr>
          <w:rFonts w:eastAsiaTheme="minorEastAsia"/>
          <w:color w:val="002060"/>
        </w:rPr>
      </w:pPr>
      <w:r w:rsidRPr="002A23D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52A80750" w14:textId="77777777" w:rsidTr="00974C23">
        <w:tc>
          <w:tcPr>
            <w:tcW w:w="2200" w:type="dxa"/>
            <w:tcMar>
              <w:top w:w="20" w:type="dxa"/>
              <w:left w:w="20" w:type="dxa"/>
              <w:bottom w:w="20" w:type="dxa"/>
              <w:right w:w="20" w:type="dxa"/>
            </w:tcMar>
            <w:vAlign w:val="center"/>
            <w:hideMark/>
          </w:tcPr>
          <w:p w14:paraId="4E4A285C" w14:textId="77777777" w:rsidR="00855569" w:rsidRPr="002A23D5" w:rsidRDefault="00855569" w:rsidP="00974C23">
            <w:pPr>
              <w:pStyle w:val="movimento"/>
              <w:rPr>
                <w:color w:val="002060"/>
              </w:rPr>
            </w:pPr>
            <w:r w:rsidRPr="002A23D5">
              <w:rPr>
                <w:color w:val="002060"/>
              </w:rPr>
              <w:t>PAOLINELLI ENRICO</w:t>
            </w:r>
          </w:p>
        </w:tc>
        <w:tc>
          <w:tcPr>
            <w:tcW w:w="2200" w:type="dxa"/>
            <w:tcMar>
              <w:top w:w="20" w:type="dxa"/>
              <w:left w:w="20" w:type="dxa"/>
              <w:bottom w:w="20" w:type="dxa"/>
              <w:right w:w="20" w:type="dxa"/>
            </w:tcMar>
            <w:vAlign w:val="center"/>
            <w:hideMark/>
          </w:tcPr>
          <w:p w14:paraId="0DFB2DE3" w14:textId="77777777" w:rsidR="00855569" w:rsidRPr="002A23D5" w:rsidRDefault="00855569" w:rsidP="00974C23">
            <w:pPr>
              <w:pStyle w:val="movimento2"/>
              <w:rPr>
                <w:color w:val="002060"/>
              </w:rPr>
            </w:pPr>
            <w:r w:rsidRPr="002A23D5">
              <w:rPr>
                <w:color w:val="002060"/>
              </w:rPr>
              <w:t xml:space="preserve">(ACLI MANTOVANI CALCIO A 5) </w:t>
            </w:r>
          </w:p>
        </w:tc>
        <w:tc>
          <w:tcPr>
            <w:tcW w:w="800" w:type="dxa"/>
            <w:tcMar>
              <w:top w:w="20" w:type="dxa"/>
              <w:left w:w="20" w:type="dxa"/>
              <w:bottom w:w="20" w:type="dxa"/>
              <w:right w:w="20" w:type="dxa"/>
            </w:tcMar>
            <w:vAlign w:val="center"/>
            <w:hideMark/>
          </w:tcPr>
          <w:p w14:paraId="781C167B"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89775A6" w14:textId="77777777" w:rsidR="00855569" w:rsidRPr="002A23D5" w:rsidRDefault="00855569" w:rsidP="00974C23">
            <w:pPr>
              <w:pStyle w:val="movimento"/>
              <w:rPr>
                <w:color w:val="002060"/>
              </w:rPr>
            </w:pPr>
            <w:r w:rsidRPr="002A23D5">
              <w:rPr>
                <w:color w:val="002060"/>
              </w:rPr>
              <w:t>GARBATINI MASSIMILIANO</w:t>
            </w:r>
          </w:p>
        </w:tc>
        <w:tc>
          <w:tcPr>
            <w:tcW w:w="2200" w:type="dxa"/>
            <w:tcMar>
              <w:top w:w="20" w:type="dxa"/>
              <w:left w:w="20" w:type="dxa"/>
              <w:bottom w:w="20" w:type="dxa"/>
              <w:right w:w="20" w:type="dxa"/>
            </w:tcMar>
            <w:vAlign w:val="center"/>
            <w:hideMark/>
          </w:tcPr>
          <w:p w14:paraId="15896302" w14:textId="77777777" w:rsidR="00855569" w:rsidRPr="002A23D5" w:rsidRDefault="00855569" w:rsidP="00974C23">
            <w:pPr>
              <w:pStyle w:val="movimento2"/>
              <w:rPr>
                <w:color w:val="002060"/>
              </w:rPr>
            </w:pPr>
            <w:r w:rsidRPr="002A23D5">
              <w:rPr>
                <w:color w:val="002060"/>
              </w:rPr>
              <w:t xml:space="preserve">(AMICI DEL CENTROSOCIO SP.) </w:t>
            </w:r>
          </w:p>
        </w:tc>
      </w:tr>
      <w:tr w:rsidR="00855569" w:rsidRPr="002A23D5" w14:paraId="7385CD87" w14:textId="77777777" w:rsidTr="00974C23">
        <w:tc>
          <w:tcPr>
            <w:tcW w:w="2200" w:type="dxa"/>
            <w:tcMar>
              <w:top w:w="20" w:type="dxa"/>
              <w:left w:w="20" w:type="dxa"/>
              <w:bottom w:w="20" w:type="dxa"/>
              <w:right w:w="20" w:type="dxa"/>
            </w:tcMar>
            <w:vAlign w:val="center"/>
            <w:hideMark/>
          </w:tcPr>
          <w:p w14:paraId="132D5BC3" w14:textId="77777777" w:rsidR="00855569" w:rsidRPr="002A23D5" w:rsidRDefault="00855569" w:rsidP="00974C23">
            <w:pPr>
              <w:pStyle w:val="movimento"/>
              <w:rPr>
                <w:color w:val="002060"/>
              </w:rPr>
            </w:pPr>
            <w:r w:rsidRPr="002A23D5">
              <w:rPr>
                <w:color w:val="002060"/>
              </w:rPr>
              <w:t>SILEONI TOMMASO</w:t>
            </w:r>
          </w:p>
        </w:tc>
        <w:tc>
          <w:tcPr>
            <w:tcW w:w="2200" w:type="dxa"/>
            <w:tcMar>
              <w:top w:w="20" w:type="dxa"/>
              <w:left w:w="20" w:type="dxa"/>
              <w:bottom w:w="20" w:type="dxa"/>
              <w:right w:w="20" w:type="dxa"/>
            </w:tcMar>
            <w:vAlign w:val="center"/>
            <w:hideMark/>
          </w:tcPr>
          <w:p w14:paraId="4E25F732" w14:textId="77777777" w:rsidR="00855569" w:rsidRPr="002A23D5" w:rsidRDefault="00855569" w:rsidP="00974C23">
            <w:pPr>
              <w:pStyle w:val="movimento2"/>
              <w:rPr>
                <w:color w:val="002060"/>
              </w:rPr>
            </w:pPr>
            <w:r w:rsidRPr="002A23D5">
              <w:rPr>
                <w:color w:val="002060"/>
              </w:rPr>
              <w:t xml:space="preserve">(AURORA TREIA) </w:t>
            </w:r>
          </w:p>
        </w:tc>
        <w:tc>
          <w:tcPr>
            <w:tcW w:w="800" w:type="dxa"/>
            <w:tcMar>
              <w:top w:w="20" w:type="dxa"/>
              <w:left w:w="20" w:type="dxa"/>
              <w:bottom w:w="20" w:type="dxa"/>
              <w:right w:w="20" w:type="dxa"/>
            </w:tcMar>
            <w:vAlign w:val="center"/>
            <w:hideMark/>
          </w:tcPr>
          <w:p w14:paraId="21890B3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17FEC7D" w14:textId="77777777" w:rsidR="00855569" w:rsidRPr="002A23D5" w:rsidRDefault="00855569" w:rsidP="00974C23">
            <w:pPr>
              <w:pStyle w:val="movimento"/>
              <w:rPr>
                <w:color w:val="002060"/>
              </w:rPr>
            </w:pPr>
            <w:r w:rsidRPr="002A23D5">
              <w:rPr>
                <w:color w:val="002060"/>
              </w:rPr>
              <w:t>SALVATORI MICHELE</w:t>
            </w:r>
          </w:p>
        </w:tc>
        <w:tc>
          <w:tcPr>
            <w:tcW w:w="2200" w:type="dxa"/>
            <w:tcMar>
              <w:top w:w="20" w:type="dxa"/>
              <w:left w:w="20" w:type="dxa"/>
              <w:bottom w:w="20" w:type="dxa"/>
              <w:right w:w="20" w:type="dxa"/>
            </w:tcMar>
            <w:vAlign w:val="center"/>
            <w:hideMark/>
          </w:tcPr>
          <w:p w14:paraId="43A03108" w14:textId="77777777" w:rsidR="00855569" w:rsidRPr="002A23D5" w:rsidRDefault="00855569" w:rsidP="00974C23">
            <w:pPr>
              <w:pStyle w:val="movimento2"/>
              <w:rPr>
                <w:color w:val="002060"/>
              </w:rPr>
            </w:pPr>
            <w:r w:rsidRPr="002A23D5">
              <w:rPr>
                <w:color w:val="002060"/>
              </w:rPr>
              <w:t xml:space="preserve">(AVENALE) </w:t>
            </w:r>
          </w:p>
        </w:tc>
      </w:tr>
      <w:tr w:rsidR="00855569" w:rsidRPr="002A23D5" w14:paraId="34C80A09" w14:textId="77777777" w:rsidTr="00974C23">
        <w:tc>
          <w:tcPr>
            <w:tcW w:w="2200" w:type="dxa"/>
            <w:tcMar>
              <w:top w:w="20" w:type="dxa"/>
              <w:left w:w="20" w:type="dxa"/>
              <w:bottom w:w="20" w:type="dxa"/>
              <w:right w:w="20" w:type="dxa"/>
            </w:tcMar>
            <w:vAlign w:val="center"/>
            <w:hideMark/>
          </w:tcPr>
          <w:p w14:paraId="6F2ABB23" w14:textId="77777777" w:rsidR="00855569" w:rsidRPr="002A23D5" w:rsidRDefault="00855569" w:rsidP="00974C23">
            <w:pPr>
              <w:pStyle w:val="movimento"/>
              <w:rPr>
                <w:color w:val="002060"/>
              </w:rPr>
            </w:pPr>
            <w:r w:rsidRPr="002A23D5">
              <w:rPr>
                <w:color w:val="002060"/>
              </w:rPr>
              <w:t>ISIDORI GREGORIO</w:t>
            </w:r>
          </w:p>
        </w:tc>
        <w:tc>
          <w:tcPr>
            <w:tcW w:w="2200" w:type="dxa"/>
            <w:tcMar>
              <w:top w:w="20" w:type="dxa"/>
              <w:left w:w="20" w:type="dxa"/>
              <w:bottom w:w="20" w:type="dxa"/>
              <w:right w:w="20" w:type="dxa"/>
            </w:tcMar>
            <w:vAlign w:val="center"/>
            <w:hideMark/>
          </w:tcPr>
          <w:p w14:paraId="555A1ABC" w14:textId="77777777" w:rsidR="00855569" w:rsidRPr="002A23D5" w:rsidRDefault="00855569" w:rsidP="00974C23">
            <w:pPr>
              <w:pStyle w:val="movimento2"/>
              <w:rPr>
                <w:color w:val="002060"/>
              </w:rPr>
            </w:pPr>
            <w:r w:rsidRPr="002A23D5">
              <w:rPr>
                <w:color w:val="002060"/>
              </w:rPr>
              <w:t xml:space="preserve">(CAPODARCO CASABIANCA C5) </w:t>
            </w:r>
          </w:p>
        </w:tc>
        <w:tc>
          <w:tcPr>
            <w:tcW w:w="800" w:type="dxa"/>
            <w:tcMar>
              <w:top w:w="20" w:type="dxa"/>
              <w:left w:w="20" w:type="dxa"/>
              <w:bottom w:w="20" w:type="dxa"/>
              <w:right w:w="20" w:type="dxa"/>
            </w:tcMar>
            <w:vAlign w:val="center"/>
            <w:hideMark/>
          </w:tcPr>
          <w:p w14:paraId="7CC08339"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0771540" w14:textId="77777777" w:rsidR="00855569" w:rsidRPr="002A23D5" w:rsidRDefault="00855569" w:rsidP="00974C23">
            <w:pPr>
              <w:pStyle w:val="movimento"/>
              <w:rPr>
                <w:color w:val="002060"/>
              </w:rPr>
            </w:pPr>
            <w:r w:rsidRPr="002A23D5">
              <w:rPr>
                <w:color w:val="002060"/>
              </w:rPr>
              <w:t>DI ROCCO MICHAEL</w:t>
            </w:r>
          </w:p>
        </w:tc>
        <w:tc>
          <w:tcPr>
            <w:tcW w:w="2200" w:type="dxa"/>
            <w:tcMar>
              <w:top w:w="20" w:type="dxa"/>
              <w:left w:w="20" w:type="dxa"/>
              <w:bottom w:w="20" w:type="dxa"/>
              <w:right w:w="20" w:type="dxa"/>
            </w:tcMar>
            <w:vAlign w:val="center"/>
            <w:hideMark/>
          </w:tcPr>
          <w:p w14:paraId="7376EF52" w14:textId="77777777" w:rsidR="00855569" w:rsidRPr="002A23D5" w:rsidRDefault="00855569" w:rsidP="00974C23">
            <w:pPr>
              <w:pStyle w:val="movimento2"/>
              <w:rPr>
                <w:color w:val="002060"/>
              </w:rPr>
            </w:pPr>
            <w:r w:rsidRPr="002A23D5">
              <w:rPr>
                <w:color w:val="002060"/>
              </w:rPr>
              <w:t xml:space="preserve">(FUTSAL MONTEMARCIANO C5) </w:t>
            </w:r>
          </w:p>
        </w:tc>
      </w:tr>
      <w:tr w:rsidR="00855569" w:rsidRPr="002A23D5" w14:paraId="537D35F8" w14:textId="77777777" w:rsidTr="00974C23">
        <w:tc>
          <w:tcPr>
            <w:tcW w:w="2200" w:type="dxa"/>
            <w:tcMar>
              <w:top w:w="20" w:type="dxa"/>
              <w:left w:w="20" w:type="dxa"/>
              <w:bottom w:w="20" w:type="dxa"/>
              <w:right w:w="20" w:type="dxa"/>
            </w:tcMar>
            <w:vAlign w:val="center"/>
            <w:hideMark/>
          </w:tcPr>
          <w:p w14:paraId="7935DA33" w14:textId="77777777" w:rsidR="00855569" w:rsidRPr="002A23D5" w:rsidRDefault="00855569" w:rsidP="00974C23">
            <w:pPr>
              <w:pStyle w:val="movimento"/>
              <w:rPr>
                <w:color w:val="002060"/>
              </w:rPr>
            </w:pPr>
            <w:r w:rsidRPr="002A23D5">
              <w:rPr>
                <w:color w:val="002060"/>
              </w:rPr>
              <w:t>VICHI FABRIZIO</w:t>
            </w:r>
          </w:p>
        </w:tc>
        <w:tc>
          <w:tcPr>
            <w:tcW w:w="2200" w:type="dxa"/>
            <w:tcMar>
              <w:top w:w="20" w:type="dxa"/>
              <w:left w:w="20" w:type="dxa"/>
              <w:bottom w:w="20" w:type="dxa"/>
              <w:right w:w="20" w:type="dxa"/>
            </w:tcMar>
            <w:vAlign w:val="center"/>
            <w:hideMark/>
          </w:tcPr>
          <w:p w14:paraId="2200DC0D" w14:textId="77777777" w:rsidR="00855569" w:rsidRPr="002A23D5" w:rsidRDefault="00855569" w:rsidP="00974C23">
            <w:pPr>
              <w:pStyle w:val="movimento2"/>
              <w:rPr>
                <w:color w:val="002060"/>
              </w:rPr>
            </w:pPr>
            <w:r w:rsidRPr="002A23D5">
              <w:rPr>
                <w:color w:val="002060"/>
              </w:rPr>
              <w:t xml:space="preserve">(FUTSAL MONTEMARCIANO C5) </w:t>
            </w:r>
          </w:p>
        </w:tc>
        <w:tc>
          <w:tcPr>
            <w:tcW w:w="800" w:type="dxa"/>
            <w:tcMar>
              <w:top w:w="20" w:type="dxa"/>
              <w:left w:w="20" w:type="dxa"/>
              <w:bottom w:w="20" w:type="dxa"/>
              <w:right w:w="20" w:type="dxa"/>
            </w:tcMar>
            <w:vAlign w:val="center"/>
            <w:hideMark/>
          </w:tcPr>
          <w:p w14:paraId="1606AC9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91752AE" w14:textId="77777777" w:rsidR="00855569" w:rsidRPr="002A23D5" w:rsidRDefault="00855569" w:rsidP="00974C23">
            <w:pPr>
              <w:pStyle w:val="movimento"/>
              <w:rPr>
                <w:color w:val="002060"/>
              </w:rPr>
            </w:pPr>
            <w:r w:rsidRPr="002A23D5">
              <w:rPr>
                <w:color w:val="002060"/>
              </w:rPr>
              <w:t>LOMBARDI ENRICO</w:t>
            </w:r>
          </w:p>
        </w:tc>
        <w:tc>
          <w:tcPr>
            <w:tcW w:w="2200" w:type="dxa"/>
            <w:tcMar>
              <w:top w:w="20" w:type="dxa"/>
              <w:left w:w="20" w:type="dxa"/>
              <w:bottom w:w="20" w:type="dxa"/>
              <w:right w:w="20" w:type="dxa"/>
            </w:tcMar>
            <w:vAlign w:val="center"/>
            <w:hideMark/>
          </w:tcPr>
          <w:p w14:paraId="2ECB976E" w14:textId="77777777" w:rsidR="00855569" w:rsidRPr="002A23D5" w:rsidRDefault="00855569" w:rsidP="00974C23">
            <w:pPr>
              <w:pStyle w:val="movimento2"/>
              <w:rPr>
                <w:color w:val="002060"/>
              </w:rPr>
            </w:pPr>
            <w:r w:rsidRPr="002A23D5">
              <w:rPr>
                <w:color w:val="002060"/>
              </w:rPr>
              <w:t xml:space="preserve">(FUTSAL SAMBUCHETO) </w:t>
            </w:r>
          </w:p>
        </w:tc>
      </w:tr>
    </w:tbl>
    <w:p w14:paraId="058C513A" w14:textId="77777777" w:rsidR="00855569" w:rsidRPr="002A23D5" w:rsidRDefault="00855569" w:rsidP="00855569">
      <w:pPr>
        <w:pStyle w:val="titolo20"/>
        <w:rPr>
          <w:rFonts w:eastAsiaTheme="minorEastAsia"/>
          <w:color w:val="002060"/>
        </w:rPr>
      </w:pPr>
      <w:r w:rsidRPr="002A23D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D90C703" w14:textId="77777777" w:rsidTr="00974C23">
        <w:tc>
          <w:tcPr>
            <w:tcW w:w="2200" w:type="dxa"/>
            <w:tcMar>
              <w:top w:w="20" w:type="dxa"/>
              <w:left w:w="20" w:type="dxa"/>
              <w:bottom w:w="20" w:type="dxa"/>
              <w:right w:w="20" w:type="dxa"/>
            </w:tcMar>
            <w:vAlign w:val="center"/>
            <w:hideMark/>
          </w:tcPr>
          <w:p w14:paraId="7314C149" w14:textId="77777777" w:rsidR="00855569" w:rsidRPr="002A23D5" w:rsidRDefault="00855569" w:rsidP="00974C23">
            <w:pPr>
              <w:pStyle w:val="movimento"/>
              <w:rPr>
                <w:color w:val="002060"/>
              </w:rPr>
            </w:pPr>
            <w:r w:rsidRPr="002A23D5">
              <w:rPr>
                <w:color w:val="002060"/>
              </w:rPr>
              <w:t>CIOTTI ALESSANDRO</w:t>
            </w:r>
          </w:p>
        </w:tc>
        <w:tc>
          <w:tcPr>
            <w:tcW w:w="2200" w:type="dxa"/>
            <w:tcMar>
              <w:top w:w="20" w:type="dxa"/>
              <w:left w:w="20" w:type="dxa"/>
              <w:bottom w:w="20" w:type="dxa"/>
              <w:right w:w="20" w:type="dxa"/>
            </w:tcMar>
            <w:vAlign w:val="center"/>
            <w:hideMark/>
          </w:tcPr>
          <w:p w14:paraId="7E47F597" w14:textId="77777777" w:rsidR="00855569" w:rsidRPr="002A23D5" w:rsidRDefault="00855569" w:rsidP="00974C23">
            <w:pPr>
              <w:pStyle w:val="movimento2"/>
              <w:rPr>
                <w:color w:val="002060"/>
              </w:rPr>
            </w:pPr>
            <w:r w:rsidRPr="002A23D5">
              <w:rPr>
                <w:color w:val="002060"/>
              </w:rPr>
              <w:t xml:space="preserve">(CSI STELLA A.S.D.) </w:t>
            </w:r>
          </w:p>
        </w:tc>
        <w:tc>
          <w:tcPr>
            <w:tcW w:w="800" w:type="dxa"/>
            <w:tcMar>
              <w:top w:w="20" w:type="dxa"/>
              <w:left w:w="20" w:type="dxa"/>
              <w:bottom w:w="20" w:type="dxa"/>
              <w:right w:w="20" w:type="dxa"/>
            </w:tcMar>
            <w:vAlign w:val="center"/>
            <w:hideMark/>
          </w:tcPr>
          <w:p w14:paraId="29A5AD99"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4019747"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C1570AF" w14:textId="77777777" w:rsidR="00855569" w:rsidRPr="002A23D5" w:rsidRDefault="00855569" w:rsidP="00974C23">
            <w:pPr>
              <w:pStyle w:val="movimento2"/>
              <w:rPr>
                <w:color w:val="002060"/>
              </w:rPr>
            </w:pPr>
            <w:r w:rsidRPr="002A23D5">
              <w:rPr>
                <w:color w:val="002060"/>
              </w:rPr>
              <w:t> </w:t>
            </w:r>
          </w:p>
        </w:tc>
      </w:tr>
    </w:tbl>
    <w:p w14:paraId="762F84F8" w14:textId="77777777" w:rsidR="00855569" w:rsidRPr="002A23D5" w:rsidRDefault="00855569" w:rsidP="00855569">
      <w:pPr>
        <w:pStyle w:val="titolo20"/>
        <w:rPr>
          <w:rFonts w:eastAsiaTheme="minorEastAsia"/>
          <w:color w:val="002060"/>
        </w:rPr>
      </w:pPr>
      <w:r w:rsidRPr="002A23D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5BB20EA6" w14:textId="77777777" w:rsidTr="00974C23">
        <w:tc>
          <w:tcPr>
            <w:tcW w:w="2200" w:type="dxa"/>
            <w:tcMar>
              <w:top w:w="20" w:type="dxa"/>
              <w:left w:w="20" w:type="dxa"/>
              <w:bottom w:w="20" w:type="dxa"/>
              <w:right w:w="20" w:type="dxa"/>
            </w:tcMar>
            <w:vAlign w:val="center"/>
            <w:hideMark/>
          </w:tcPr>
          <w:p w14:paraId="180D17DB" w14:textId="77777777" w:rsidR="00855569" w:rsidRPr="002A23D5" w:rsidRDefault="00855569" w:rsidP="00974C23">
            <w:pPr>
              <w:pStyle w:val="movimento"/>
              <w:rPr>
                <w:color w:val="002060"/>
              </w:rPr>
            </w:pPr>
            <w:r w:rsidRPr="002A23D5">
              <w:rPr>
                <w:color w:val="002060"/>
              </w:rPr>
              <w:t>ROMANUCCI MARCO</w:t>
            </w:r>
          </w:p>
        </w:tc>
        <w:tc>
          <w:tcPr>
            <w:tcW w:w="2200" w:type="dxa"/>
            <w:tcMar>
              <w:top w:w="20" w:type="dxa"/>
              <w:left w:w="20" w:type="dxa"/>
              <w:bottom w:w="20" w:type="dxa"/>
              <w:right w:w="20" w:type="dxa"/>
            </w:tcMar>
            <w:vAlign w:val="center"/>
            <w:hideMark/>
          </w:tcPr>
          <w:p w14:paraId="4958E67A" w14:textId="77777777" w:rsidR="00855569" w:rsidRPr="002A23D5" w:rsidRDefault="00855569" w:rsidP="00974C23">
            <w:pPr>
              <w:pStyle w:val="movimento2"/>
              <w:rPr>
                <w:color w:val="002060"/>
              </w:rPr>
            </w:pPr>
            <w:r w:rsidRPr="002A23D5">
              <w:rPr>
                <w:color w:val="002060"/>
              </w:rPr>
              <w:t xml:space="preserve">(CIARNIN) </w:t>
            </w:r>
          </w:p>
        </w:tc>
        <w:tc>
          <w:tcPr>
            <w:tcW w:w="800" w:type="dxa"/>
            <w:tcMar>
              <w:top w:w="20" w:type="dxa"/>
              <w:left w:w="20" w:type="dxa"/>
              <w:bottom w:w="20" w:type="dxa"/>
              <w:right w:w="20" w:type="dxa"/>
            </w:tcMar>
            <w:vAlign w:val="center"/>
            <w:hideMark/>
          </w:tcPr>
          <w:p w14:paraId="728EBFD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961AB89" w14:textId="77777777" w:rsidR="00855569" w:rsidRPr="002A23D5" w:rsidRDefault="00855569" w:rsidP="00974C23">
            <w:pPr>
              <w:pStyle w:val="movimento"/>
              <w:rPr>
                <w:color w:val="002060"/>
              </w:rPr>
            </w:pPr>
            <w:r w:rsidRPr="002A23D5">
              <w:rPr>
                <w:color w:val="002060"/>
              </w:rPr>
              <w:t>DI RUSSO MATTEO</w:t>
            </w:r>
          </w:p>
        </w:tc>
        <w:tc>
          <w:tcPr>
            <w:tcW w:w="2200" w:type="dxa"/>
            <w:tcMar>
              <w:top w:w="20" w:type="dxa"/>
              <w:left w:w="20" w:type="dxa"/>
              <w:bottom w:w="20" w:type="dxa"/>
              <w:right w:w="20" w:type="dxa"/>
            </w:tcMar>
            <w:vAlign w:val="center"/>
            <w:hideMark/>
          </w:tcPr>
          <w:p w14:paraId="62FE9549" w14:textId="77777777" w:rsidR="00855569" w:rsidRPr="002A23D5" w:rsidRDefault="00855569" w:rsidP="00974C23">
            <w:pPr>
              <w:pStyle w:val="movimento2"/>
              <w:rPr>
                <w:color w:val="002060"/>
              </w:rPr>
            </w:pPr>
            <w:r w:rsidRPr="002A23D5">
              <w:rPr>
                <w:color w:val="002060"/>
              </w:rPr>
              <w:t xml:space="preserve">(CSI STELLA A.S.D.) </w:t>
            </w:r>
          </w:p>
        </w:tc>
      </w:tr>
    </w:tbl>
    <w:p w14:paraId="58E8DD2E" w14:textId="77777777" w:rsidR="00855569" w:rsidRPr="002A23D5" w:rsidRDefault="00855569" w:rsidP="00855569">
      <w:pPr>
        <w:pStyle w:val="titolo20"/>
        <w:rPr>
          <w:rFonts w:eastAsiaTheme="minorEastAsia"/>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C96A0C6" w14:textId="77777777" w:rsidTr="00974C23">
        <w:tc>
          <w:tcPr>
            <w:tcW w:w="2200" w:type="dxa"/>
            <w:tcMar>
              <w:top w:w="20" w:type="dxa"/>
              <w:left w:w="20" w:type="dxa"/>
              <w:bottom w:w="20" w:type="dxa"/>
              <w:right w:w="20" w:type="dxa"/>
            </w:tcMar>
            <w:vAlign w:val="center"/>
            <w:hideMark/>
          </w:tcPr>
          <w:p w14:paraId="787A169C" w14:textId="77777777" w:rsidR="00855569" w:rsidRPr="002A23D5" w:rsidRDefault="00855569" w:rsidP="00974C23">
            <w:pPr>
              <w:pStyle w:val="movimento"/>
              <w:rPr>
                <w:color w:val="002060"/>
              </w:rPr>
            </w:pPr>
            <w:r w:rsidRPr="002A23D5">
              <w:rPr>
                <w:color w:val="002060"/>
              </w:rPr>
              <w:t>PAONE CARLO</w:t>
            </w:r>
          </w:p>
        </w:tc>
        <w:tc>
          <w:tcPr>
            <w:tcW w:w="2200" w:type="dxa"/>
            <w:tcMar>
              <w:top w:w="20" w:type="dxa"/>
              <w:left w:w="20" w:type="dxa"/>
              <w:bottom w:w="20" w:type="dxa"/>
              <w:right w:w="20" w:type="dxa"/>
            </w:tcMar>
            <w:vAlign w:val="center"/>
            <w:hideMark/>
          </w:tcPr>
          <w:p w14:paraId="7EC243E6" w14:textId="77777777" w:rsidR="00855569" w:rsidRPr="002A23D5" w:rsidRDefault="00855569" w:rsidP="00974C23">
            <w:pPr>
              <w:pStyle w:val="movimento2"/>
              <w:rPr>
                <w:color w:val="002060"/>
              </w:rPr>
            </w:pPr>
            <w:r w:rsidRPr="002A23D5">
              <w:rPr>
                <w:color w:val="002060"/>
              </w:rPr>
              <w:t xml:space="preserve">(FUTSAL MONTEMARCIANO C5) </w:t>
            </w:r>
          </w:p>
        </w:tc>
        <w:tc>
          <w:tcPr>
            <w:tcW w:w="800" w:type="dxa"/>
            <w:tcMar>
              <w:top w:w="20" w:type="dxa"/>
              <w:left w:w="20" w:type="dxa"/>
              <w:bottom w:w="20" w:type="dxa"/>
              <w:right w:w="20" w:type="dxa"/>
            </w:tcMar>
            <w:vAlign w:val="center"/>
            <w:hideMark/>
          </w:tcPr>
          <w:p w14:paraId="7DB3B7A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29A620E" w14:textId="77777777" w:rsidR="00855569" w:rsidRPr="002A23D5" w:rsidRDefault="00855569" w:rsidP="00974C23">
            <w:pPr>
              <w:pStyle w:val="movimento"/>
              <w:rPr>
                <w:color w:val="002060"/>
              </w:rPr>
            </w:pPr>
            <w:r w:rsidRPr="002A23D5">
              <w:rPr>
                <w:color w:val="002060"/>
              </w:rPr>
              <w:t>CASSARO GIACOMO</w:t>
            </w:r>
          </w:p>
        </w:tc>
        <w:tc>
          <w:tcPr>
            <w:tcW w:w="2200" w:type="dxa"/>
            <w:tcMar>
              <w:top w:w="20" w:type="dxa"/>
              <w:left w:w="20" w:type="dxa"/>
              <w:bottom w:w="20" w:type="dxa"/>
              <w:right w:w="20" w:type="dxa"/>
            </w:tcMar>
            <w:vAlign w:val="center"/>
            <w:hideMark/>
          </w:tcPr>
          <w:p w14:paraId="27B096D1" w14:textId="77777777" w:rsidR="00855569" w:rsidRPr="002A23D5" w:rsidRDefault="00855569" w:rsidP="00974C23">
            <w:pPr>
              <w:pStyle w:val="movimento2"/>
              <w:rPr>
                <w:color w:val="002060"/>
              </w:rPr>
            </w:pPr>
            <w:r w:rsidRPr="002A23D5">
              <w:rPr>
                <w:color w:val="002060"/>
              </w:rPr>
              <w:t xml:space="preserve">(INVICTA FUTSAL MACERATA) </w:t>
            </w:r>
          </w:p>
        </w:tc>
      </w:tr>
      <w:tr w:rsidR="00855569" w:rsidRPr="002A23D5" w14:paraId="232583F2" w14:textId="77777777" w:rsidTr="00974C23">
        <w:tc>
          <w:tcPr>
            <w:tcW w:w="2200" w:type="dxa"/>
            <w:tcMar>
              <w:top w:w="20" w:type="dxa"/>
              <w:left w:w="20" w:type="dxa"/>
              <w:bottom w:w="20" w:type="dxa"/>
              <w:right w:w="20" w:type="dxa"/>
            </w:tcMar>
            <w:vAlign w:val="center"/>
            <w:hideMark/>
          </w:tcPr>
          <w:p w14:paraId="79A2A564" w14:textId="77777777" w:rsidR="00855569" w:rsidRPr="002A23D5" w:rsidRDefault="00855569" w:rsidP="00974C23">
            <w:pPr>
              <w:pStyle w:val="movimento"/>
              <w:rPr>
                <w:color w:val="002060"/>
              </w:rPr>
            </w:pPr>
            <w:r w:rsidRPr="002A23D5">
              <w:rPr>
                <w:color w:val="002060"/>
              </w:rPr>
              <w:t>MARCACCIO MARCO</w:t>
            </w:r>
          </w:p>
        </w:tc>
        <w:tc>
          <w:tcPr>
            <w:tcW w:w="2200" w:type="dxa"/>
            <w:tcMar>
              <w:top w:w="20" w:type="dxa"/>
              <w:left w:w="20" w:type="dxa"/>
              <w:bottom w:w="20" w:type="dxa"/>
              <w:right w:w="20" w:type="dxa"/>
            </w:tcMar>
            <w:vAlign w:val="center"/>
            <w:hideMark/>
          </w:tcPr>
          <w:p w14:paraId="6FAFE8E2" w14:textId="77777777" w:rsidR="00855569" w:rsidRPr="002A23D5" w:rsidRDefault="00855569" w:rsidP="00974C23">
            <w:pPr>
              <w:pStyle w:val="movimento2"/>
              <w:rPr>
                <w:color w:val="002060"/>
              </w:rPr>
            </w:pPr>
            <w:r w:rsidRPr="002A23D5">
              <w:rPr>
                <w:color w:val="002060"/>
              </w:rPr>
              <w:t>(</w:t>
            </w:r>
            <w:proofErr w:type="gramStart"/>
            <w:r w:rsidRPr="002A23D5">
              <w:rPr>
                <w:color w:val="002060"/>
              </w:rPr>
              <w:t>U.MANDOLESI</w:t>
            </w:r>
            <w:proofErr w:type="gramEnd"/>
            <w:r w:rsidRPr="002A23D5">
              <w:rPr>
                <w:color w:val="002060"/>
              </w:rPr>
              <w:t xml:space="preserve"> CALCIO) </w:t>
            </w:r>
          </w:p>
        </w:tc>
        <w:tc>
          <w:tcPr>
            <w:tcW w:w="800" w:type="dxa"/>
            <w:tcMar>
              <w:top w:w="20" w:type="dxa"/>
              <w:left w:w="20" w:type="dxa"/>
              <w:bottom w:w="20" w:type="dxa"/>
              <w:right w:w="20" w:type="dxa"/>
            </w:tcMar>
            <w:vAlign w:val="center"/>
            <w:hideMark/>
          </w:tcPr>
          <w:p w14:paraId="4A86142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4C0AF6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F14FC72" w14:textId="77777777" w:rsidR="00855569" w:rsidRPr="002A23D5" w:rsidRDefault="00855569" w:rsidP="00974C23">
            <w:pPr>
              <w:pStyle w:val="movimento2"/>
              <w:rPr>
                <w:color w:val="002060"/>
              </w:rPr>
            </w:pPr>
            <w:r w:rsidRPr="002A23D5">
              <w:rPr>
                <w:color w:val="002060"/>
              </w:rPr>
              <w:t> </w:t>
            </w:r>
          </w:p>
        </w:tc>
      </w:tr>
    </w:tbl>
    <w:p w14:paraId="7143AF48" w14:textId="77777777" w:rsidR="00855569" w:rsidRPr="002A23D5" w:rsidRDefault="00855569" w:rsidP="00855569">
      <w:pPr>
        <w:pStyle w:val="titolo20"/>
        <w:rPr>
          <w:rFonts w:eastAsiaTheme="minorEastAsia"/>
          <w:color w:val="002060"/>
        </w:rPr>
      </w:pPr>
      <w:r w:rsidRPr="002A23D5">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60478B56" w14:textId="77777777" w:rsidTr="00974C23">
        <w:tc>
          <w:tcPr>
            <w:tcW w:w="2200" w:type="dxa"/>
            <w:tcMar>
              <w:top w:w="20" w:type="dxa"/>
              <w:left w:w="20" w:type="dxa"/>
              <w:bottom w:w="20" w:type="dxa"/>
              <w:right w:w="20" w:type="dxa"/>
            </w:tcMar>
            <w:vAlign w:val="center"/>
            <w:hideMark/>
          </w:tcPr>
          <w:p w14:paraId="4CA84B3A" w14:textId="77777777" w:rsidR="00855569" w:rsidRPr="002A23D5" w:rsidRDefault="00855569" w:rsidP="00974C23">
            <w:pPr>
              <w:pStyle w:val="movimento"/>
              <w:rPr>
                <w:color w:val="002060"/>
              </w:rPr>
            </w:pPr>
            <w:r w:rsidRPr="002A23D5">
              <w:rPr>
                <w:color w:val="002060"/>
              </w:rPr>
              <w:t>THAQI REXHEP</w:t>
            </w:r>
          </w:p>
        </w:tc>
        <w:tc>
          <w:tcPr>
            <w:tcW w:w="2200" w:type="dxa"/>
            <w:tcMar>
              <w:top w:w="20" w:type="dxa"/>
              <w:left w:w="20" w:type="dxa"/>
              <w:bottom w:w="20" w:type="dxa"/>
              <w:right w:w="20" w:type="dxa"/>
            </w:tcMar>
            <w:vAlign w:val="center"/>
            <w:hideMark/>
          </w:tcPr>
          <w:p w14:paraId="6F5AC377" w14:textId="77777777" w:rsidR="00855569" w:rsidRPr="002A23D5" w:rsidRDefault="00855569" w:rsidP="00974C23">
            <w:pPr>
              <w:pStyle w:val="movimento2"/>
              <w:rPr>
                <w:color w:val="002060"/>
              </w:rPr>
            </w:pPr>
            <w:r w:rsidRPr="002A23D5">
              <w:rPr>
                <w:color w:val="002060"/>
              </w:rPr>
              <w:t xml:space="preserve">(BORGOROSSO TOLENTINO) </w:t>
            </w:r>
          </w:p>
        </w:tc>
        <w:tc>
          <w:tcPr>
            <w:tcW w:w="800" w:type="dxa"/>
            <w:tcMar>
              <w:top w:w="20" w:type="dxa"/>
              <w:left w:w="20" w:type="dxa"/>
              <w:bottom w:w="20" w:type="dxa"/>
              <w:right w:w="20" w:type="dxa"/>
            </w:tcMar>
            <w:vAlign w:val="center"/>
            <w:hideMark/>
          </w:tcPr>
          <w:p w14:paraId="08098C7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15D8737" w14:textId="77777777" w:rsidR="00855569" w:rsidRPr="002A23D5" w:rsidRDefault="00855569" w:rsidP="00974C23">
            <w:pPr>
              <w:pStyle w:val="movimento"/>
              <w:rPr>
                <w:color w:val="002060"/>
              </w:rPr>
            </w:pPr>
            <w:r w:rsidRPr="002A23D5">
              <w:rPr>
                <w:color w:val="002060"/>
              </w:rPr>
              <w:t>LEONI MICHELE</w:t>
            </w:r>
          </w:p>
        </w:tc>
        <w:tc>
          <w:tcPr>
            <w:tcW w:w="2200" w:type="dxa"/>
            <w:tcMar>
              <w:top w:w="20" w:type="dxa"/>
              <w:left w:w="20" w:type="dxa"/>
              <w:bottom w:w="20" w:type="dxa"/>
              <w:right w:w="20" w:type="dxa"/>
            </w:tcMar>
            <w:vAlign w:val="center"/>
            <w:hideMark/>
          </w:tcPr>
          <w:p w14:paraId="2C1943B7" w14:textId="77777777" w:rsidR="00855569" w:rsidRPr="002A23D5" w:rsidRDefault="00855569" w:rsidP="00974C23">
            <w:pPr>
              <w:pStyle w:val="movimento2"/>
              <w:rPr>
                <w:color w:val="002060"/>
              </w:rPr>
            </w:pPr>
            <w:r w:rsidRPr="002A23D5">
              <w:rPr>
                <w:color w:val="002060"/>
              </w:rPr>
              <w:t xml:space="preserve">(CAPODARCO CASABIANCA C5) </w:t>
            </w:r>
          </w:p>
        </w:tc>
      </w:tr>
      <w:tr w:rsidR="00855569" w:rsidRPr="002A23D5" w14:paraId="72C9E02E" w14:textId="77777777" w:rsidTr="00974C23">
        <w:tc>
          <w:tcPr>
            <w:tcW w:w="2200" w:type="dxa"/>
            <w:tcMar>
              <w:top w:w="20" w:type="dxa"/>
              <w:left w:w="20" w:type="dxa"/>
              <w:bottom w:w="20" w:type="dxa"/>
              <w:right w:w="20" w:type="dxa"/>
            </w:tcMar>
            <w:vAlign w:val="center"/>
            <w:hideMark/>
          </w:tcPr>
          <w:p w14:paraId="33B94380" w14:textId="77777777" w:rsidR="00855569" w:rsidRPr="002A23D5" w:rsidRDefault="00855569" w:rsidP="00974C23">
            <w:pPr>
              <w:pStyle w:val="movimento"/>
              <w:rPr>
                <w:color w:val="002060"/>
              </w:rPr>
            </w:pPr>
            <w:r w:rsidRPr="002A23D5">
              <w:rPr>
                <w:color w:val="002060"/>
              </w:rPr>
              <w:t>EVANDRI ANDREA</w:t>
            </w:r>
          </w:p>
        </w:tc>
        <w:tc>
          <w:tcPr>
            <w:tcW w:w="2200" w:type="dxa"/>
            <w:tcMar>
              <w:top w:w="20" w:type="dxa"/>
              <w:left w:w="20" w:type="dxa"/>
              <w:bottom w:w="20" w:type="dxa"/>
              <w:right w:w="20" w:type="dxa"/>
            </w:tcMar>
            <w:vAlign w:val="center"/>
            <w:hideMark/>
          </w:tcPr>
          <w:p w14:paraId="655F567F" w14:textId="77777777" w:rsidR="00855569" w:rsidRPr="002A23D5" w:rsidRDefault="00855569" w:rsidP="00974C23">
            <w:pPr>
              <w:pStyle w:val="movimento2"/>
              <w:rPr>
                <w:color w:val="002060"/>
              </w:rPr>
            </w:pPr>
            <w:r w:rsidRPr="002A23D5">
              <w:rPr>
                <w:color w:val="002060"/>
              </w:rPr>
              <w:t xml:space="preserve">(FUTSAL CAMPIGLIONE) </w:t>
            </w:r>
          </w:p>
        </w:tc>
        <w:tc>
          <w:tcPr>
            <w:tcW w:w="800" w:type="dxa"/>
            <w:tcMar>
              <w:top w:w="20" w:type="dxa"/>
              <w:left w:w="20" w:type="dxa"/>
              <w:bottom w:w="20" w:type="dxa"/>
              <w:right w:w="20" w:type="dxa"/>
            </w:tcMar>
            <w:vAlign w:val="center"/>
            <w:hideMark/>
          </w:tcPr>
          <w:p w14:paraId="15862D8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78DD415" w14:textId="77777777" w:rsidR="00855569" w:rsidRPr="002A23D5" w:rsidRDefault="00855569" w:rsidP="00974C23">
            <w:pPr>
              <w:pStyle w:val="movimento"/>
              <w:rPr>
                <w:color w:val="002060"/>
              </w:rPr>
            </w:pPr>
            <w:r w:rsidRPr="002A23D5">
              <w:rPr>
                <w:color w:val="002060"/>
              </w:rPr>
              <w:t>GABALDI ALESSANDRO</w:t>
            </w:r>
          </w:p>
        </w:tc>
        <w:tc>
          <w:tcPr>
            <w:tcW w:w="2200" w:type="dxa"/>
            <w:tcMar>
              <w:top w:w="20" w:type="dxa"/>
              <w:left w:w="20" w:type="dxa"/>
              <w:bottom w:w="20" w:type="dxa"/>
              <w:right w:w="20" w:type="dxa"/>
            </w:tcMar>
            <w:vAlign w:val="center"/>
            <w:hideMark/>
          </w:tcPr>
          <w:p w14:paraId="770E185F" w14:textId="77777777" w:rsidR="00855569" w:rsidRPr="002A23D5" w:rsidRDefault="00855569" w:rsidP="00974C23">
            <w:pPr>
              <w:pStyle w:val="movimento2"/>
              <w:rPr>
                <w:color w:val="002060"/>
              </w:rPr>
            </w:pPr>
            <w:r w:rsidRPr="002A23D5">
              <w:rPr>
                <w:color w:val="002060"/>
              </w:rPr>
              <w:t xml:space="preserve">(FUTSAL SANGIUSTESE A.R.L.) </w:t>
            </w:r>
          </w:p>
        </w:tc>
      </w:tr>
      <w:tr w:rsidR="00855569" w:rsidRPr="002A23D5" w14:paraId="02450E13" w14:textId="77777777" w:rsidTr="00974C23">
        <w:tc>
          <w:tcPr>
            <w:tcW w:w="2200" w:type="dxa"/>
            <w:tcMar>
              <w:top w:w="20" w:type="dxa"/>
              <w:left w:w="20" w:type="dxa"/>
              <w:bottom w:w="20" w:type="dxa"/>
              <w:right w:w="20" w:type="dxa"/>
            </w:tcMar>
            <w:vAlign w:val="center"/>
            <w:hideMark/>
          </w:tcPr>
          <w:p w14:paraId="45AA45AA" w14:textId="77777777" w:rsidR="00855569" w:rsidRPr="002A23D5" w:rsidRDefault="00855569" w:rsidP="00974C23">
            <w:pPr>
              <w:pStyle w:val="movimento"/>
              <w:rPr>
                <w:color w:val="002060"/>
              </w:rPr>
            </w:pPr>
            <w:r w:rsidRPr="002A23D5">
              <w:rPr>
                <w:color w:val="002060"/>
              </w:rPr>
              <w:t>STORANI ALESSIO</w:t>
            </w:r>
          </w:p>
        </w:tc>
        <w:tc>
          <w:tcPr>
            <w:tcW w:w="2200" w:type="dxa"/>
            <w:tcMar>
              <w:top w:w="20" w:type="dxa"/>
              <w:left w:w="20" w:type="dxa"/>
              <w:bottom w:w="20" w:type="dxa"/>
              <w:right w:w="20" w:type="dxa"/>
            </w:tcMar>
            <w:vAlign w:val="center"/>
            <w:hideMark/>
          </w:tcPr>
          <w:p w14:paraId="303F5576" w14:textId="77777777" w:rsidR="00855569" w:rsidRPr="002A23D5" w:rsidRDefault="00855569" w:rsidP="00974C23">
            <w:pPr>
              <w:pStyle w:val="movimento2"/>
              <w:rPr>
                <w:color w:val="002060"/>
              </w:rPr>
            </w:pPr>
            <w:r w:rsidRPr="002A23D5">
              <w:rPr>
                <w:color w:val="002060"/>
              </w:rPr>
              <w:t xml:space="preserve">(FUTSAL SANGIUSTESE A.R.L.) </w:t>
            </w:r>
          </w:p>
        </w:tc>
        <w:tc>
          <w:tcPr>
            <w:tcW w:w="800" w:type="dxa"/>
            <w:tcMar>
              <w:top w:w="20" w:type="dxa"/>
              <w:left w:w="20" w:type="dxa"/>
              <w:bottom w:w="20" w:type="dxa"/>
              <w:right w:w="20" w:type="dxa"/>
            </w:tcMar>
            <w:vAlign w:val="center"/>
            <w:hideMark/>
          </w:tcPr>
          <w:p w14:paraId="08BE6D6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C76F018" w14:textId="77777777" w:rsidR="00855569" w:rsidRPr="002A23D5" w:rsidRDefault="00855569" w:rsidP="00974C23">
            <w:pPr>
              <w:pStyle w:val="movimento"/>
              <w:rPr>
                <w:color w:val="002060"/>
              </w:rPr>
            </w:pPr>
            <w:r w:rsidRPr="002A23D5">
              <w:rPr>
                <w:color w:val="002060"/>
              </w:rPr>
              <w:t>PANDOLFI MIRKO</w:t>
            </w:r>
          </w:p>
        </w:tc>
        <w:tc>
          <w:tcPr>
            <w:tcW w:w="2200" w:type="dxa"/>
            <w:tcMar>
              <w:top w:w="20" w:type="dxa"/>
              <w:left w:w="20" w:type="dxa"/>
              <w:bottom w:w="20" w:type="dxa"/>
              <w:right w:w="20" w:type="dxa"/>
            </w:tcMar>
            <w:vAlign w:val="center"/>
            <w:hideMark/>
          </w:tcPr>
          <w:p w14:paraId="49E571A1" w14:textId="77777777" w:rsidR="00855569" w:rsidRPr="002A23D5" w:rsidRDefault="00855569" w:rsidP="00974C23">
            <w:pPr>
              <w:pStyle w:val="movimento2"/>
              <w:rPr>
                <w:color w:val="002060"/>
              </w:rPr>
            </w:pPr>
            <w:r w:rsidRPr="002A23D5">
              <w:rPr>
                <w:color w:val="002060"/>
              </w:rPr>
              <w:t xml:space="preserve">(INVICTA FUTSAL MACERATA) </w:t>
            </w:r>
          </w:p>
        </w:tc>
      </w:tr>
      <w:tr w:rsidR="00855569" w:rsidRPr="002A23D5" w14:paraId="6142055C" w14:textId="77777777" w:rsidTr="00974C23">
        <w:tc>
          <w:tcPr>
            <w:tcW w:w="2200" w:type="dxa"/>
            <w:tcMar>
              <w:top w:w="20" w:type="dxa"/>
              <w:left w:w="20" w:type="dxa"/>
              <w:bottom w:w="20" w:type="dxa"/>
              <w:right w:w="20" w:type="dxa"/>
            </w:tcMar>
            <w:vAlign w:val="center"/>
            <w:hideMark/>
          </w:tcPr>
          <w:p w14:paraId="2E39A78D" w14:textId="77777777" w:rsidR="00855569" w:rsidRPr="002A23D5" w:rsidRDefault="00855569" w:rsidP="00974C23">
            <w:pPr>
              <w:pStyle w:val="movimento"/>
              <w:rPr>
                <w:color w:val="002060"/>
              </w:rPr>
            </w:pPr>
            <w:r w:rsidRPr="002A23D5">
              <w:rPr>
                <w:color w:val="002060"/>
              </w:rPr>
              <w:t>PICCIONI NICOLO</w:t>
            </w:r>
          </w:p>
        </w:tc>
        <w:tc>
          <w:tcPr>
            <w:tcW w:w="2200" w:type="dxa"/>
            <w:tcMar>
              <w:top w:w="20" w:type="dxa"/>
              <w:left w:w="20" w:type="dxa"/>
              <w:bottom w:w="20" w:type="dxa"/>
              <w:right w:w="20" w:type="dxa"/>
            </w:tcMar>
            <w:vAlign w:val="center"/>
            <w:hideMark/>
          </w:tcPr>
          <w:p w14:paraId="74DD8BFC" w14:textId="77777777" w:rsidR="00855569" w:rsidRPr="002A23D5" w:rsidRDefault="00855569" w:rsidP="00974C23">
            <w:pPr>
              <w:pStyle w:val="movimento2"/>
              <w:rPr>
                <w:color w:val="002060"/>
              </w:rPr>
            </w:pPr>
            <w:r w:rsidRPr="002A23D5">
              <w:rPr>
                <w:color w:val="002060"/>
              </w:rPr>
              <w:t xml:space="preserve">(REAL ANCARIA) </w:t>
            </w:r>
          </w:p>
        </w:tc>
        <w:tc>
          <w:tcPr>
            <w:tcW w:w="800" w:type="dxa"/>
            <w:tcMar>
              <w:top w:w="20" w:type="dxa"/>
              <w:left w:w="20" w:type="dxa"/>
              <w:bottom w:w="20" w:type="dxa"/>
              <w:right w:w="20" w:type="dxa"/>
            </w:tcMar>
            <w:vAlign w:val="center"/>
            <w:hideMark/>
          </w:tcPr>
          <w:p w14:paraId="7250497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D2045DC" w14:textId="77777777" w:rsidR="00855569" w:rsidRPr="002A23D5" w:rsidRDefault="00855569" w:rsidP="00974C23">
            <w:pPr>
              <w:pStyle w:val="movimento"/>
              <w:rPr>
                <w:color w:val="002060"/>
              </w:rPr>
            </w:pPr>
            <w:r w:rsidRPr="002A23D5">
              <w:rPr>
                <w:color w:val="002060"/>
              </w:rPr>
              <w:t>ORTENZI ANGELO</w:t>
            </w:r>
          </w:p>
        </w:tc>
        <w:tc>
          <w:tcPr>
            <w:tcW w:w="2200" w:type="dxa"/>
            <w:tcMar>
              <w:top w:w="20" w:type="dxa"/>
              <w:left w:w="20" w:type="dxa"/>
              <w:bottom w:w="20" w:type="dxa"/>
              <w:right w:w="20" w:type="dxa"/>
            </w:tcMar>
            <w:vAlign w:val="center"/>
            <w:hideMark/>
          </w:tcPr>
          <w:p w14:paraId="2A24CFBB" w14:textId="77777777" w:rsidR="00855569" w:rsidRPr="002A23D5" w:rsidRDefault="00855569" w:rsidP="00974C23">
            <w:pPr>
              <w:pStyle w:val="movimento2"/>
              <w:rPr>
                <w:color w:val="002060"/>
              </w:rPr>
            </w:pPr>
            <w:r w:rsidRPr="002A23D5">
              <w:rPr>
                <w:color w:val="002060"/>
              </w:rPr>
              <w:t xml:space="preserve">(REAL EAGLES VIRTUS PAGLIA) </w:t>
            </w:r>
          </w:p>
        </w:tc>
      </w:tr>
      <w:tr w:rsidR="00855569" w:rsidRPr="002A23D5" w14:paraId="53E361EF" w14:textId="77777777" w:rsidTr="00974C23">
        <w:tc>
          <w:tcPr>
            <w:tcW w:w="2200" w:type="dxa"/>
            <w:tcMar>
              <w:top w:w="20" w:type="dxa"/>
              <w:left w:w="20" w:type="dxa"/>
              <w:bottom w:w="20" w:type="dxa"/>
              <w:right w:w="20" w:type="dxa"/>
            </w:tcMar>
            <w:vAlign w:val="center"/>
            <w:hideMark/>
          </w:tcPr>
          <w:p w14:paraId="3CD47EC0" w14:textId="77777777" w:rsidR="00855569" w:rsidRPr="002A23D5" w:rsidRDefault="00855569" w:rsidP="00974C23">
            <w:pPr>
              <w:pStyle w:val="movimento"/>
              <w:rPr>
                <w:color w:val="002060"/>
              </w:rPr>
            </w:pPr>
            <w:r w:rsidRPr="002A23D5">
              <w:rPr>
                <w:color w:val="002060"/>
              </w:rPr>
              <w:t>CARNEVALI GABRIELE</w:t>
            </w:r>
          </w:p>
        </w:tc>
        <w:tc>
          <w:tcPr>
            <w:tcW w:w="2200" w:type="dxa"/>
            <w:tcMar>
              <w:top w:w="20" w:type="dxa"/>
              <w:left w:w="20" w:type="dxa"/>
              <w:bottom w:w="20" w:type="dxa"/>
              <w:right w:w="20" w:type="dxa"/>
            </w:tcMar>
            <w:vAlign w:val="center"/>
            <w:hideMark/>
          </w:tcPr>
          <w:p w14:paraId="3F0F6DE8" w14:textId="77777777" w:rsidR="00855569" w:rsidRPr="002A23D5" w:rsidRDefault="00855569" w:rsidP="00974C23">
            <w:pPr>
              <w:pStyle w:val="movimento2"/>
              <w:rPr>
                <w:color w:val="002060"/>
              </w:rPr>
            </w:pPr>
            <w:r w:rsidRPr="002A23D5">
              <w:rPr>
                <w:color w:val="002060"/>
              </w:rPr>
              <w:t xml:space="preserve">(REAL FABRIANO) </w:t>
            </w:r>
          </w:p>
        </w:tc>
        <w:tc>
          <w:tcPr>
            <w:tcW w:w="800" w:type="dxa"/>
            <w:tcMar>
              <w:top w:w="20" w:type="dxa"/>
              <w:left w:w="20" w:type="dxa"/>
              <w:bottom w:w="20" w:type="dxa"/>
              <w:right w:w="20" w:type="dxa"/>
            </w:tcMar>
            <w:vAlign w:val="center"/>
            <w:hideMark/>
          </w:tcPr>
          <w:p w14:paraId="4DF8352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61CB54C" w14:textId="77777777" w:rsidR="00855569" w:rsidRPr="002A23D5" w:rsidRDefault="00855569" w:rsidP="00974C23">
            <w:pPr>
              <w:pStyle w:val="movimento"/>
              <w:rPr>
                <w:color w:val="002060"/>
              </w:rPr>
            </w:pPr>
            <w:r w:rsidRPr="002A23D5">
              <w:rPr>
                <w:color w:val="002060"/>
              </w:rPr>
              <w:t>VIGNATI MIRCO</w:t>
            </w:r>
          </w:p>
        </w:tc>
        <w:tc>
          <w:tcPr>
            <w:tcW w:w="2200" w:type="dxa"/>
            <w:tcMar>
              <w:top w:w="20" w:type="dxa"/>
              <w:left w:w="20" w:type="dxa"/>
              <w:bottom w:w="20" w:type="dxa"/>
              <w:right w:w="20" w:type="dxa"/>
            </w:tcMar>
            <w:vAlign w:val="center"/>
            <w:hideMark/>
          </w:tcPr>
          <w:p w14:paraId="5663F60E" w14:textId="77777777" w:rsidR="00855569" w:rsidRPr="002A23D5" w:rsidRDefault="00855569" w:rsidP="00974C23">
            <w:pPr>
              <w:pStyle w:val="movimento2"/>
              <w:rPr>
                <w:color w:val="002060"/>
              </w:rPr>
            </w:pPr>
            <w:r w:rsidRPr="002A23D5">
              <w:rPr>
                <w:color w:val="002060"/>
              </w:rPr>
              <w:t xml:space="preserve">(SERRALTA) </w:t>
            </w:r>
          </w:p>
        </w:tc>
      </w:tr>
      <w:tr w:rsidR="00855569" w:rsidRPr="002A23D5" w14:paraId="194DE274" w14:textId="77777777" w:rsidTr="00974C23">
        <w:tc>
          <w:tcPr>
            <w:tcW w:w="2200" w:type="dxa"/>
            <w:tcMar>
              <w:top w:w="20" w:type="dxa"/>
              <w:left w:w="20" w:type="dxa"/>
              <w:bottom w:w="20" w:type="dxa"/>
              <w:right w:w="20" w:type="dxa"/>
            </w:tcMar>
            <w:vAlign w:val="center"/>
            <w:hideMark/>
          </w:tcPr>
          <w:p w14:paraId="5530E869" w14:textId="77777777" w:rsidR="00855569" w:rsidRPr="002A23D5" w:rsidRDefault="00855569" w:rsidP="00974C23">
            <w:pPr>
              <w:pStyle w:val="movimento"/>
              <w:rPr>
                <w:color w:val="002060"/>
              </w:rPr>
            </w:pPr>
            <w:r w:rsidRPr="002A23D5">
              <w:rPr>
                <w:color w:val="002060"/>
              </w:rPr>
              <w:t>BIANCUCCI DANNY FRANCESCO</w:t>
            </w:r>
          </w:p>
        </w:tc>
        <w:tc>
          <w:tcPr>
            <w:tcW w:w="2200" w:type="dxa"/>
            <w:tcMar>
              <w:top w:w="20" w:type="dxa"/>
              <w:left w:w="20" w:type="dxa"/>
              <w:bottom w:w="20" w:type="dxa"/>
              <w:right w:w="20" w:type="dxa"/>
            </w:tcMar>
            <w:vAlign w:val="center"/>
            <w:hideMark/>
          </w:tcPr>
          <w:p w14:paraId="5050F523" w14:textId="77777777" w:rsidR="00855569" w:rsidRPr="002A23D5" w:rsidRDefault="00855569" w:rsidP="00974C23">
            <w:pPr>
              <w:pStyle w:val="movimento2"/>
              <w:rPr>
                <w:color w:val="002060"/>
              </w:rPr>
            </w:pPr>
            <w:r w:rsidRPr="002A23D5">
              <w:rPr>
                <w:color w:val="002060"/>
              </w:rPr>
              <w:t>(</w:t>
            </w:r>
            <w:proofErr w:type="gramStart"/>
            <w:r w:rsidRPr="002A23D5">
              <w:rPr>
                <w:color w:val="002060"/>
              </w:rPr>
              <w:t>U.MANDOLESI</w:t>
            </w:r>
            <w:proofErr w:type="gramEnd"/>
            <w:r w:rsidRPr="002A23D5">
              <w:rPr>
                <w:color w:val="002060"/>
              </w:rPr>
              <w:t xml:space="preserve"> CALCIO) </w:t>
            </w:r>
          </w:p>
        </w:tc>
        <w:tc>
          <w:tcPr>
            <w:tcW w:w="800" w:type="dxa"/>
            <w:tcMar>
              <w:top w:w="20" w:type="dxa"/>
              <w:left w:w="20" w:type="dxa"/>
              <w:bottom w:w="20" w:type="dxa"/>
              <w:right w:w="20" w:type="dxa"/>
            </w:tcMar>
            <w:vAlign w:val="center"/>
            <w:hideMark/>
          </w:tcPr>
          <w:p w14:paraId="4CD9164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F37B3F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6FF402D" w14:textId="77777777" w:rsidR="00855569" w:rsidRPr="002A23D5" w:rsidRDefault="00855569" w:rsidP="00974C23">
            <w:pPr>
              <w:pStyle w:val="movimento2"/>
              <w:rPr>
                <w:color w:val="002060"/>
              </w:rPr>
            </w:pPr>
            <w:r w:rsidRPr="002A23D5">
              <w:rPr>
                <w:color w:val="002060"/>
              </w:rPr>
              <w:t> </w:t>
            </w:r>
          </w:p>
        </w:tc>
      </w:tr>
    </w:tbl>
    <w:p w14:paraId="5BF54964"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69B99402" w14:textId="77777777" w:rsidTr="00974C23">
        <w:tc>
          <w:tcPr>
            <w:tcW w:w="2200" w:type="dxa"/>
            <w:tcMar>
              <w:top w:w="20" w:type="dxa"/>
              <w:left w:w="20" w:type="dxa"/>
              <w:bottom w:w="20" w:type="dxa"/>
              <w:right w:w="20" w:type="dxa"/>
            </w:tcMar>
            <w:vAlign w:val="center"/>
            <w:hideMark/>
          </w:tcPr>
          <w:p w14:paraId="6C0D6594" w14:textId="77777777" w:rsidR="00855569" w:rsidRPr="002A23D5" w:rsidRDefault="00855569" w:rsidP="00974C23">
            <w:pPr>
              <w:pStyle w:val="movimento"/>
              <w:rPr>
                <w:color w:val="002060"/>
              </w:rPr>
            </w:pPr>
            <w:r w:rsidRPr="002A23D5">
              <w:rPr>
                <w:color w:val="002060"/>
              </w:rPr>
              <w:t>FRONZI FEDERICO</w:t>
            </w:r>
          </w:p>
        </w:tc>
        <w:tc>
          <w:tcPr>
            <w:tcW w:w="2200" w:type="dxa"/>
            <w:tcMar>
              <w:top w:w="20" w:type="dxa"/>
              <w:left w:w="20" w:type="dxa"/>
              <w:bottom w:w="20" w:type="dxa"/>
              <w:right w:w="20" w:type="dxa"/>
            </w:tcMar>
            <w:vAlign w:val="center"/>
            <w:hideMark/>
          </w:tcPr>
          <w:p w14:paraId="58FEE051" w14:textId="77777777" w:rsidR="00855569" w:rsidRPr="002A23D5" w:rsidRDefault="00855569" w:rsidP="00974C23">
            <w:pPr>
              <w:pStyle w:val="movimento2"/>
              <w:rPr>
                <w:color w:val="002060"/>
              </w:rPr>
            </w:pPr>
            <w:r w:rsidRPr="002A23D5">
              <w:rPr>
                <w:color w:val="002060"/>
              </w:rPr>
              <w:t xml:space="preserve">(ALMA JUVENTUS FANO) </w:t>
            </w:r>
          </w:p>
        </w:tc>
        <w:tc>
          <w:tcPr>
            <w:tcW w:w="800" w:type="dxa"/>
            <w:tcMar>
              <w:top w:w="20" w:type="dxa"/>
              <w:left w:w="20" w:type="dxa"/>
              <w:bottom w:w="20" w:type="dxa"/>
              <w:right w:w="20" w:type="dxa"/>
            </w:tcMar>
            <w:vAlign w:val="center"/>
            <w:hideMark/>
          </w:tcPr>
          <w:p w14:paraId="44F05F8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48D077F" w14:textId="77777777" w:rsidR="00855569" w:rsidRPr="002A23D5" w:rsidRDefault="00855569" w:rsidP="00974C23">
            <w:pPr>
              <w:pStyle w:val="movimento"/>
              <w:rPr>
                <w:color w:val="002060"/>
              </w:rPr>
            </w:pPr>
            <w:r w:rsidRPr="002A23D5">
              <w:rPr>
                <w:color w:val="002060"/>
              </w:rPr>
              <w:t>VALENTE DANIELE</w:t>
            </w:r>
          </w:p>
        </w:tc>
        <w:tc>
          <w:tcPr>
            <w:tcW w:w="2200" w:type="dxa"/>
            <w:tcMar>
              <w:top w:w="20" w:type="dxa"/>
              <w:left w:w="20" w:type="dxa"/>
              <w:bottom w:w="20" w:type="dxa"/>
              <w:right w:w="20" w:type="dxa"/>
            </w:tcMar>
            <w:vAlign w:val="center"/>
            <w:hideMark/>
          </w:tcPr>
          <w:p w14:paraId="416563FC" w14:textId="77777777" w:rsidR="00855569" w:rsidRPr="002A23D5" w:rsidRDefault="00855569" w:rsidP="00974C23">
            <w:pPr>
              <w:pStyle w:val="movimento2"/>
              <w:rPr>
                <w:color w:val="002060"/>
              </w:rPr>
            </w:pPr>
            <w:r w:rsidRPr="002A23D5">
              <w:rPr>
                <w:color w:val="002060"/>
              </w:rPr>
              <w:t xml:space="preserve">(AMICI DEL CENTROSOCIO SP.) </w:t>
            </w:r>
          </w:p>
        </w:tc>
      </w:tr>
      <w:tr w:rsidR="00855569" w:rsidRPr="002A23D5" w14:paraId="5B8A3524" w14:textId="77777777" w:rsidTr="00974C23">
        <w:tc>
          <w:tcPr>
            <w:tcW w:w="2200" w:type="dxa"/>
            <w:tcMar>
              <w:top w:w="20" w:type="dxa"/>
              <w:left w:w="20" w:type="dxa"/>
              <w:bottom w:w="20" w:type="dxa"/>
              <w:right w:w="20" w:type="dxa"/>
            </w:tcMar>
            <w:vAlign w:val="center"/>
            <w:hideMark/>
          </w:tcPr>
          <w:p w14:paraId="0F700C49" w14:textId="77777777" w:rsidR="00855569" w:rsidRPr="002A23D5" w:rsidRDefault="00855569" w:rsidP="00974C23">
            <w:pPr>
              <w:pStyle w:val="movimento"/>
              <w:rPr>
                <w:color w:val="002060"/>
              </w:rPr>
            </w:pPr>
            <w:r w:rsidRPr="002A23D5">
              <w:rPr>
                <w:color w:val="002060"/>
              </w:rPr>
              <w:t>TOURE MAMADOU BANTA</w:t>
            </w:r>
          </w:p>
        </w:tc>
        <w:tc>
          <w:tcPr>
            <w:tcW w:w="2200" w:type="dxa"/>
            <w:tcMar>
              <w:top w:w="20" w:type="dxa"/>
              <w:left w:w="20" w:type="dxa"/>
              <w:bottom w:w="20" w:type="dxa"/>
              <w:right w:w="20" w:type="dxa"/>
            </w:tcMar>
            <w:vAlign w:val="center"/>
            <w:hideMark/>
          </w:tcPr>
          <w:p w14:paraId="58941426" w14:textId="77777777" w:rsidR="00855569" w:rsidRPr="002A23D5" w:rsidRDefault="00855569" w:rsidP="00974C23">
            <w:pPr>
              <w:pStyle w:val="movimento2"/>
              <w:rPr>
                <w:color w:val="002060"/>
              </w:rPr>
            </w:pPr>
            <w:r w:rsidRPr="002A23D5">
              <w:rPr>
                <w:color w:val="002060"/>
              </w:rPr>
              <w:t xml:space="preserve">(AURORA TREIA) </w:t>
            </w:r>
          </w:p>
        </w:tc>
        <w:tc>
          <w:tcPr>
            <w:tcW w:w="800" w:type="dxa"/>
            <w:tcMar>
              <w:top w:w="20" w:type="dxa"/>
              <w:left w:w="20" w:type="dxa"/>
              <w:bottom w:w="20" w:type="dxa"/>
              <w:right w:w="20" w:type="dxa"/>
            </w:tcMar>
            <w:vAlign w:val="center"/>
            <w:hideMark/>
          </w:tcPr>
          <w:p w14:paraId="43D5E885"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04613AE" w14:textId="77777777" w:rsidR="00855569" w:rsidRPr="002A23D5" w:rsidRDefault="00855569" w:rsidP="00974C23">
            <w:pPr>
              <w:pStyle w:val="movimento"/>
              <w:rPr>
                <w:color w:val="002060"/>
              </w:rPr>
            </w:pPr>
            <w:r w:rsidRPr="002A23D5">
              <w:rPr>
                <w:color w:val="002060"/>
              </w:rPr>
              <w:t>BUSTI FABRIZIO</w:t>
            </w:r>
          </w:p>
        </w:tc>
        <w:tc>
          <w:tcPr>
            <w:tcW w:w="2200" w:type="dxa"/>
            <w:tcMar>
              <w:top w:w="20" w:type="dxa"/>
              <w:left w:w="20" w:type="dxa"/>
              <w:bottom w:w="20" w:type="dxa"/>
              <w:right w:w="20" w:type="dxa"/>
            </w:tcMar>
            <w:vAlign w:val="center"/>
            <w:hideMark/>
          </w:tcPr>
          <w:p w14:paraId="1B6DBA21" w14:textId="77777777" w:rsidR="00855569" w:rsidRPr="002A23D5" w:rsidRDefault="00855569" w:rsidP="00974C23">
            <w:pPr>
              <w:pStyle w:val="movimento2"/>
              <w:rPr>
                <w:color w:val="002060"/>
              </w:rPr>
            </w:pPr>
            <w:r w:rsidRPr="002A23D5">
              <w:rPr>
                <w:color w:val="002060"/>
              </w:rPr>
              <w:t xml:space="preserve">(BORGOROSSO TOLENTINO) </w:t>
            </w:r>
          </w:p>
        </w:tc>
      </w:tr>
      <w:tr w:rsidR="00855569" w:rsidRPr="002A23D5" w14:paraId="73650C30" w14:textId="77777777" w:rsidTr="00974C23">
        <w:tc>
          <w:tcPr>
            <w:tcW w:w="2200" w:type="dxa"/>
            <w:tcMar>
              <w:top w:w="20" w:type="dxa"/>
              <w:left w:w="20" w:type="dxa"/>
              <w:bottom w:w="20" w:type="dxa"/>
              <w:right w:w="20" w:type="dxa"/>
            </w:tcMar>
            <w:vAlign w:val="center"/>
            <w:hideMark/>
          </w:tcPr>
          <w:p w14:paraId="6025944C" w14:textId="77777777" w:rsidR="00855569" w:rsidRPr="002A23D5" w:rsidRDefault="00855569" w:rsidP="00974C23">
            <w:pPr>
              <w:pStyle w:val="movimento"/>
              <w:rPr>
                <w:color w:val="002060"/>
              </w:rPr>
            </w:pPr>
            <w:r w:rsidRPr="002A23D5">
              <w:rPr>
                <w:color w:val="002060"/>
              </w:rPr>
              <w:t>BUONINSEGNI MASSIMO</w:t>
            </w:r>
          </w:p>
        </w:tc>
        <w:tc>
          <w:tcPr>
            <w:tcW w:w="2200" w:type="dxa"/>
            <w:tcMar>
              <w:top w:w="20" w:type="dxa"/>
              <w:left w:w="20" w:type="dxa"/>
              <w:bottom w:w="20" w:type="dxa"/>
              <w:right w:w="20" w:type="dxa"/>
            </w:tcMar>
            <w:vAlign w:val="center"/>
            <w:hideMark/>
          </w:tcPr>
          <w:p w14:paraId="1CB708DE" w14:textId="77777777" w:rsidR="00855569" w:rsidRPr="002A23D5" w:rsidRDefault="00855569" w:rsidP="00974C23">
            <w:pPr>
              <w:pStyle w:val="movimento2"/>
              <w:rPr>
                <w:color w:val="002060"/>
              </w:rPr>
            </w:pPr>
            <w:r w:rsidRPr="002A23D5">
              <w:rPr>
                <w:color w:val="002060"/>
              </w:rPr>
              <w:t xml:space="preserve">(CIARNIN) </w:t>
            </w:r>
          </w:p>
        </w:tc>
        <w:tc>
          <w:tcPr>
            <w:tcW w:w="800" w:type="dxa"/>
            <w:tcMar>
              <w:top w:w="20" w:type="dxa"/>
              <w:left w:w="20" w:type="dxa"/>
              <w:bottom w:w="20" w:type="dxa"/>
              <w:right w:w="20" w:type="dxa"/>
            </w:tcMar>
            <w:vAlign w:val="center"/>
            <w:hideMark/>
          </w:tcPr>
          <w:p w14:paraId="34DBFDA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69E8A57" w14:textId="77777777" w:rsidR="00855569" w:rsidRPr="002A23D5" w:rsidRDefault="00855569" w:rsidP="00974C23">
            <w:pPr>
              <w:pStyle w:val="movimento"/>
              <w:rPr>
                <w:color w:val="002060"/>
              </w:rPr>
            </w:pPr>
            <w:r w:rsidRPr="002A23D5">
              <w:rPr>
                <w:color w:val="002060"/>
              </w:rPr>
              <w:t>TIDEI ALESSANDRO</w:t>
            </w:r>
          </w:p>
        </w:tc>
        <w:tc>
          <w:tcPr>
            <w:tcW w:w="2200" w:type="dxa"/>
            <w:tcMar>
              <w:top w:w="20" w:type="dxa"/>
              <w:left w:w="20" w:type="dxa"/>
              <w:bottom w:w="20" w:type="dxa"/>
              <w:right w:w="20" w:type="dxa"/>
            </w:tcMar>
            <w:vAlign w:val="center"/>
            <w:hideMark/>
          </w:tcPr>
          <w:p w14:paraId="3B2E1EEC" w14:textId="77777777" w:rsidR="00855569" w:rsidRPr="002A23D5" w:rsidRDefault="00855569" w:rsidP="00974C23">
            <w:pPr>
              <w:pStyle w:val="movimento2"/>
              <w:rPr>
                <w:color w:val="002060"/>
              </w:rPr>
            </w:pPr>
            <w:r w:rsidRPr="002A23D5">
              <w:rPr>
                <w:color w:val="002060"/>
              </w:rPr>
              <w:t xml:space="preserve">(FUTSAL CAMPIGLIONE) </w:t>
            </w:r>
          </w:p>
        </w:tc>
      </w:tr>
      <w:tr w:rsidR="00855569" w:rsidRPr="002A23D5" w14:paraId="1C8CE682" w14:textId="77777777" w:rsidTr="00974C23">
        <w:tc>
          <w:tcPr>
            <w:tcW w:w="2200" w:type="dxa"/>
            <w:tcMar>
              <w:top w:w="20" w:type="dxa"/>
              <w:left w:w="20" w:type="dxa"/>
              <w:bottom w:w="20" w:type="dxa"/>
              <w:right w:w="20" w:type="dxa"/>
            </w:tcMar>
            <w:vAlign w:val="center"/>
            <w:hideMark/>
          </w:tcPr>
          <w:p w14:paraId="06918015" w14:textId="77777777" w:rsidR="00855569" w:rsidRPr="002A23D5" w:rsidRDefault="00855569" w:rsidP="00974C23">
            <w:pPr>
              <w:pStyle w:val="movimento"/>
              <w:rPr>
                <w:color w:val="002060"/>
              </w:rPr>
            </w:pPr>
            <w:r w:rsidRPr="002A23D5">
              <w:rPr>
                <w:color w:val="002060"/>
              </w:rPr>
              <w:t>MAQKAJ URIM</w:t>
            </w:r>
          </w:p>
        </w:tc>
        <w:tc>
          <w:tcPr>
            <w:tcW w:w="2200" w:type="dxa"/>
            <w:tcMar>
              <w:top w:w="20" w:type="dxa"/>
              <w:left w:w="20" w:type="dxa"/>
              <w:bottom w:w="20" w:type="dxa"/>
              <w:right w:w="20" w:type="dxa"/>
            </w:tcMar>
            <w:vAlign w:val="center"/>
            <w:hideMark/>
          </w:tcPr>
          <w:p w14:paraId="16EB55D0" w14:textId="77777777" w:rsidR="00855569" w:rsidRPr="002A23D5" w:rsidRDefault="00855569" w:rsidP="00974C23">
            <w:pPr>
              <w:pStyle w:val="movimento2"/>
              <w:rPr>
                <w:color w:val="002060"/>
              </w:rPr>
            </w:pPr>
            <w:r w:rsidRPr="002A23D5">
              <w:rPr>
                <w:color w:val="002060"/>
              </w:rPr>
              <w:t xml:space="preserve">(GNANO 04) </w:t>
            </w:r>
          </w:p>
        </w:tc>
        <w:tc>
          <w:tcPr>
            <w:tcW w:w="800" w:type="dxa"/>
            <w:tcMar>
              <w:top w:w="20" w:type="dxa"/>
              <w:left w:w="20" w:type="dxa"/>
              <w:bottom w:w="20" w:type="dxa"/>
              <w:right w:w="20" w:type="dxa"/>
            </w:tcMar>
            <w:vAlign w:val="center"/>
            <w:hideMark/>
          </w:tcPr>
          <w:p w14:paraId="5D47B82B"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3713EE3" w14:textId="77777777" w:rsidR="00855569" w:rsidRPr="002A23D5" w:rsidRDefault="00855569" w:rsidP="00974C23">
            <w:pPr>
              <w:pStyle w:val="movimento"/>
              <w:rPr>
                <w:color w:val="002060"/>
              </w:rPr>
            </w:pPr>
            <w:r w:rsidRPr="002A23D5">
              <w:rPr>
                <w:color w:val="002060"/>
              </w:rPr>
              <w:t>MARCHIONNI FEDERICO</w:t>
            </w:r>
          </w:p>
        </w:tc>
        <w:tc>
          <w:tcPr>
            <w:tcW w:w="2200" w:type="dxa"/>
            <w:tcMar>
              <w:top w:w="20" w:type="dxa"/>
              <w:left w:w="20" w:type="dxa"/>
              <w:bottom w:w="20" w:type="dxa"/>
              <w:right w:w="20" w:type="dxa"/>
            </w:tcMar>
            <w:vAlign w:val="center"/>
            <w:hideMark/>
          </w:tcPr>
          <w:p w14:paraId="4A864835" w14:textId="77777777" w:rsidR="00855569" w:rsidRPr="002A23D5" w:rsidRDefault="00855569" w:rsidP="00974C23">
            <w:pPr>
              <w:pStyle w:val="movimento2"/>
              <w:rPr>
                <w:color w:val="002060"/>
              </w:rPr>
            </w:pPr>
            <w:r w:rsidRPr="002A23D5">
              <w:rPr>
                <w:color w:val="002060"/>
              </w:rPr>
              <w:t xml:space="preserve">(GNANO 04) </w:t>
            </w:r>
          </w:p>
        </w:tc>
      </w:tr>
      <w:tr w:rsidR="00855569" w:rsidRPr="002A23D5" w14:paraId="20F42BCB" w14:textId="77777777" w:rsidTr="00974C23">
        <w:tc>
          <w:tcPr>
            <w:tcW w:w="2200" w:type="dxa"/>
            <w:tcMar>
              <w:top w:w="20" w:type="dxa"/>
              <w:left w:w="20" w:type="dxa"/>
              <w:bottom w:w="20" w:type="dxa"/>
              <w:right w:w="20" w:type="dxa"/>
            </w:tcMar>
            <w:vAlign w:val="center"/>
            <w:hideMark/>
          </w:tcPr>
          <w:p w14:paraId="6473C71E" w14:textId="77777777" w:rsidR="00855569" w:rsidRPr="002A23D5" w:rsidRDefault="00855569" w:rsidP="00974C23">
            <w:pPr>
              <w:pStyle w:val="movimento"/>
              <w:rPr>
                <w:color w:val="002060"/>
              </w:rPr>
            </w:pPr>
            <w:r w:rsidRPr="002A23D5">
              <w:rPr>
                <w:color w:val="002060"/>
              </w:rPr>
              <w:t>URBINATI LORENZO</w:t>
            </w:r>
          </w:p>
        </w:tc>
        <w:tc>
          <w:tcPr>
            <w:tcW w:w="2200" w:type="dxa"/>
            <w:tcMar>
              <w:top w:w="20" w:type="dxa"/>
              <w:left w:w="20" w:type="dxa"/>
              <w:bottom w:w="20" w:type="dxa"/>
              <w:right w:w="20" w:type="dxa"/>
            </w:tcMar>
            <w:vAlign w:val="center"/>
            <w:hideMark/>
          </w:tcPr>
          <w:p w14:paraId="48AAA516" w14:textId="77777777" w:rsidR="00855569" w:rsidRPr="002A23D5" w:rsidRDefault="00855569" w:rsidP="00974C23">
            <w:pPr>
              <w:pStyle w:val="movimento2"/>
              <w:rPr>
                <w:color w:val="002060"/>
              </w:rPr>
            </w:pPr>
            <w:r w:rsidRPr="002A23D5">
              <w:rPr>
                <w:color w:val="002060"/>
              </w:rPr>
              <w:t xml:space="preserve">(REAL EAGLES VIRTUS PAGLIA) </w:t>
            </w:r>
          </w:p>
        </w:tc>
        <w:tc>
          <w:tcPr>
            <w:tcW w:w="800" w:type="dxa"/>
            <w:tcMar>
              <w:top w:w="20" w:type="dxa"/>
              <w:left w:w="20" w:type="dxa"/>
              <w:bottom w:w="20" w:type="dxa"/>
              <w:right w:w="20" w:type="dxa"/>
            </w:tcMar>
            <w:vAlign w:val="center"/>
            <w:hideMark/>
          </w:tcPr>
          <w:p w14:paraId="558C190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AA8174C" w14:textId="77777777" w:rsidR="00855569" w:rsidRPr="002A23D5" w:rsidRDefault="00855569" w:rsidP="00974C23">
            <w:pPr>
              <w:pStyle w:val="movimento"/>
              <w:rPr>
                <w:color w:val="002060"/>
              </w:rPr>
            </w:pPr>
            <w:r w:rsidRPr="002A23D5">
              <w:rPr>
                <w:color w:val="002060"/>
              </w:rPr>
              <w:t>FARNETI ALESSANDRO</w:t>
            </w:r>
          </w:p>
        </w:tc>
        <w:tc>
          <w:tcPr>
            <w:tcW w:w="2200" w:type="dxa"/>
            <w:tcMar>
              <w:top w:w="20" w:type="dxa"/>
              <w:left w:w="20" w:type="dxa"/>
              <w:bottom w:w="20" w:type="dxa"/>
              <w:right w:w="20" w:type="dxa"/>
            </w:tcMar>
            <w:vAlign w:val="center"/>
            <w:hideMark/>
          </w:tcPr>
          <w:p w14:paraId="1D92B9F2" w14:textId="77777777" w:rsidR="00855569" w:rsidRPr="002A23D5" w:rsidRDefault="00855569" w:rsidP="00974C23">
            <w:pPr>
              <w:pStyle w:val="movimento2"/>
              <w:rPr>
                <w:color w:val="002060"/>
              </w:rPr>
            </w:pPr>
            <w:r w:rsidRPr="002A23D5">
              <w:rPr>
                <w:color w:val="002060"/>
              </w:rPr>
              <w:t xml:space="preserve">(REAL FABRIANO) </w:t>
            </w:r>
          </w:p>
        </w:tc>
      </w:tr>
      <w:tr w:rsidR="00855569" w:rsidRPr="002A23D5" w14:paraId="2F0A9CC7" w14:textId="77777777" w:rsidTr="00974C23">
        <w:tc>
          <w:tcPr>
            <w:tcW w:w="2200" w:type="dxa"/>
            <w:tcMar>
              <w:top w:w="20" w:type="dxa"/>
              <w:left w:w="20" w:type="dxa"/>
              <w:bottom w:w="20" w:type="dxa"/>
              <w:right w:w="20" w:type="dxa"/>
            </w:tcMar>
            <w:vAlign w:val="center"/>
            <w:hideMark/>
          </w:tcPr>
          <w:p w14:paraId="5240CB09" w14:textId="77777777" w:rsidR="00855569" w:rsidRPr="002A23D5" w:rsidRDefault="00855569" w:rsidP="00974C23">
            <w:pPr>
              <w:pStyle w:val="movimento"/>
              <w:rPr>
                <w:color w:val="002060"/>
              </w:rPr>
            </w:pPr>
            <w:r w:rsidRPr="002A23D5">
              <w:rPr>
                <w:color w:val="002060"/>
              </w:rPr>
              <w:t>TASSOTTI SIMONE</w:t>
            </w:r>
          </w:p>
        </w:tc>
        <w:tc>
          <w:tcPr>
            <w:tcW w:w="2200" w:type="dxa"/>
            <w:tcMar>
              <w:top w:w="20" w:type="dxa"/>
              <w:left w:w="20" w:type="dxa"/>
              <w:bottom w:w="20" w:type="dxa"/>
              <w:right w:w="20" w:type="dxa"/>
            </w:tcMar>
            <w:vAlign w:val="center"/>
            <w:hideMark/>
          </w:tcPr>
          <w:p w14:paraId="1AB9EC44" w14:textId="77777777" w:rsidR="00855569" w:rsidRPr="002A23D5" w:rsidRDefault="00855569" w:rsidP="00974C23">
            <w:pPr>
              <w:pStyle w:val="movimento2"/>
              <w:rPr>
                <w:color w:val="002060"/>
              </w:rPr>
            </w:pPr>
            <w:r w:rsidRPr="002A23D5">
              <w:rPr>
                <w:color w:val="002060"/>
              </w:rPr>
              <w:t>(</w:t>
            </w:r>
            <w:proofErr w:type="gramStart"/>
            <w:r w:rsidRPr="002A23D5">
              <w:rPr>
                <w:color w:val="002060"/>
              </w:rPr>
              <w:t>U.MANDOLESI</w:t>
            </w:r>
            <w:proofErr w:type="gramEnd"/>
            <w:r w:rsidRPr="002A23D5">
              <w:rPr>
                <w:color w:val="002060"/>
              </w:rPr>
              <w:t xml:space="preserve"> CALCIO) </w:t>
            </w:r>
          </w:p>
        </w:tc>
        <w:tc>
          <w:tcPr>
            <w:tcW w:w="800" w:type="dxa"/>
            <w:tcMar>
              <w:top w:w="20" w:type="dxa"/>
              <w:left w:w="20" w:type="dxa"/>
              <w:bottom w:w="20" w:type="dxa"/>
              <w:right w:w="20" w:type="dxa"/>
            </w:tcMar>
            <w:vAlign w:val="center"/>
            <w:hideMark/>
          </w:tcPr>
          <w:p w14:paraId="69A9B7EE"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F020D6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CC86654" w14:textId="77777777" w:rsidR="00855569" w:rsidRPr="002A23D5" w:rsidRDefault="00855569" w:rsidP="00974C23">
            <w:pPr>
              <w:pStyle w:val="movimento2"/>
              <w:rPr>
                <w:color w:val="002060"/>
              </w:rPr>
            </w:pPr>
            <w:r w:rsidRPr="002A23D5">
              <w:rPr>
                <w:color w:val="002060"/>
              </w:rPr>
              <w:t> </w:t>
            </w:r>
          </w:p>
        </w:tc>
      </w:tr>
    </w:tbl>
    <w:p w14:paraId="452D464D" w14:textId="77777777" w:rsidR="00855569" w:rsidRPr="002A23D5" w:rsidRDefault="00855569" w:rsidP="00855569">
      <w:pPr>
        <w:pStyle w:val="titolo10"/>
        <w:rPr>
          <w:rFonts w:eastAsiaTheme="minorEastAsia"/>
          <w:color w:val="002060"/>
        </w:rPr>
      </w:pPr>
      <w:r w:rsidRPr="002A23D5">
        <w:rPr>
          <w:color w:val="002060"/>
        </w:rPr>
        <w:t xml:space="preserve">GARE DEL 26/ 3/2022 </w:t>
      </w:r>
    </w:p>
    <w:p w14:paraId="74EEC0CD" w14:textId="77777777" w:rsidR="00855569" w:rsidRPr="002A23D5" w:rsidRDefault="00855569" w:rsidP="00855569">
      <w:pPr>
        <w:pStyle w:val="titolo7a"/>
        <w:rPr>
          <w:color w:val="002060"/>
        </w:rPr>
      </w:pPr>
      <w:r w:rsidRPr="002A23D5">
        <w:rPr>
          <w:color w:val="002060"/>
        </w:rPr>
        <w:t xml:space="preserve">PROVVEDIMENTI DISCIPLINARI </w:t>
      </w:r>
    </w:p>
    <w:p w14:paraId="06676798"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47FDF415" w14:textId="77777777" w:rsidR="00855569" w:rsidRPr="002A23D5" w:rsidRDefault="00855569" w:rsidP="00855569">
      <w:pPr>
        <w:pStyle w:val="titolo30"/>
        <w:rPr>
          <w:color w:val="002060"/>
        </w:rPr>
      </w:pPr>
      <w:r w:rsidRPr="002A23D5">
        <w:rPr>
          <w:color w:val="002060"/>
        </w:rPr>
        <w:t xml:space="preserve">ALLENATORI </w:t>
      </w:r>
    </w:p>
    <w:p w14:paraId="74899681" w14:textId="77777777" w:rsidR="00855569" w:rsidRPr="002A23D5" w:rsidRDefault="00855569" w:rsidP="00855569">
      <w:pPr>
        <w:pStyle w:val="titolo20"/>
        <w:rPr>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49087B9D" w14:textId="77777777" w:rsidTr="00974C23">
        <w:tc>
          <w:tcPr>
            <w:tcW w:w="2200" w:type="dxa"/>
            <w:tcMar>
              <w:top w:w="20" w:type="dxa"/>
              <w:left w:w="20" w:type="dxa"/>
              <w:bottom w:w="20" w:type="dxa"/>
              <w:right w:w="20" w:type="dxa"/>
            </w:tcMar>
            <w:vAlign w:val="center"/>
            <w:hideMark/>
          </w:tcPr>
          <w:p w14:paraId="5D5FBAA3" w14:textId="77777777" w:rsidR="00855569" w:rsidRPr="002A23D5" w:rsidRDefault="00855569" w:rsidP="00974C23">
            <w:pPr>
              <w:pStyle w:val="movimento"/>
              <w:rPr>
                <w:color w:val="002060"/>
              </w:rPr>
            </w:pPr>
            <w:r w:rsidRPr="002A23D5">
              <w:rPr>
                <w:color w:val="002060"/>
              </w:rPr>
              <w:t>TIRRI MASSIMO</w:t>
            </w:r>
          </w:p>
        </w:tc>
        <w:tc>
          <w:tcPr>
            <w:tcW w:w="2200" w:type="dxa"/>
            <w:tcMar>
              <w:top w:w="20" w:type="dxa"/>
              <w:left w:w="20" w:type="dxa"/>
              <w:bottom w:w="20" w:type="dxa"/>
              <w:right w:w="20" w:type="dxa"/>
            </w:tcMar>
            <w:vAlign w:val="center"/>
            <w:hideMark/>
          </w:tcPr>
          <w:p w14:paraId="3C87EF15" w14:textId="77777777" w:rsidR="00855569" w:rsidRPr="002A23D5" w:rsidRDefault="00855569" w:rsidP="00974C23">
            <w:pPr>
              <w:pStyle w:val="movimento2"/>
              <w:rPr>
                <w:color w:val="002060"/>
              </w:rPr>
            </w:pPr>
            <w:r w:rsidRPr="002A23D5">
              <w:rPr>
                <w:color w:val="002060"/>
              </w:rPr>
              <w:t xml:space="preserve">(BAYER CAPPUCCINI) </w:t>
            </w:r>
          </w:p>
        </w:tc>
        <w:tc>
          <w:tcPr>
            <w:tcW w:w="800" w:type="dxa"/>
            <w:tcMar>
              <w:top w:w="20" w:type="dxa"/>
              <w:left w:w="20" w:type="dxa"/>
              <w:bottom w:w="20" w:type="dxa"/>
              <w:right w:w="20" w:type="dxa"/>
            </w:tcMar>
            <w:vAlign w:val="center"/>
            <w:hideMark/>
          </w:tcPr>
          <w:p w14:paraId="45EBD9B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40CEAB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E95847C" w14:textId="77777777" w:rsidR="00855569" w:rsidRPr="002A23D5" w:rsidRDefault="00855569" w:rsidP="00974C23">
            <w:pPr>
              <w:pStyle w:val="movimento2"/>
              <w:rPr>
                <w:color w:val="002060"/>
              </w:rPr>
            </w:pPr>
            <w:r w:rsidRPr="002A23D5">
              <w:rPr>
                <w:color w:val="002060"/>
              </w:rPr>
              <w:t> </w:t>
            </w:r>
          </w:p>
        </w:tc>
      </w:tr>
    </w:tbl>
    <w:p w14:paraId="657B0588" w14:textId="77777777" w:rsidR="00855569" w:rsidRPr="002A23D5" w:rsidRDefault="00855569" w:rsidP="00855569">
      <w:pPr>
        <w:pStyle w:val="titolo30"/>
        <w:rPr>
          <w:rFonts w:eastAsiaTheme="minorEastAsia"/>
          <w:color w:val="002060"/>
        </w:rPr>
      </w:pPr>
      <w:r w:rsidRPr="002A23D5">
        <w:rPr>
          <w:color w:val="002060"/>
        </w:rPr>
        <w:t xml:space="preserve">CALCIATORI ESPULSI </w:t>
      </w:r>
    </w:p>
    <w:p w14:paraId="3B9027E5" w14:textId="77777777" w:rsidR="00855569" w:rsidRPr="002A23D5" w:rsidRDefault="00855569" w:rsidP="00855569">
      <w:pPr>
        <w:pStyle w:val="titolo20"/>
        <w:rPr>
          <w:color w:val="002060"/>
        </w:rPr>
      </w:pPr>
      <w:r w:rsidRPr="002A23D5">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07B6366" w14:textId="77777777" w:rsidTr="00974C23">
        <w:tc>
          <w:tcPr>
            <w:tcW w:w="2200" w:type="dxa"/>
            <w:tcMar>
              <w:top w:w="20" w:type="dxa"/>
              <w:left w:w="20" w:type="dxa"/>
              <w:bottom w:w="20" w:type="dxa"/>
              <w:right w:w="20" w:type="dxa"/>
            </w:tcMar>
            <w:vAlign w:val="center"/>
            <w:hideMark/>
          </w:tcPr>
          <w:p w14:paraId="24574ED7" w14:textId="77777777" w:rsidR="00855569" w:rsidRPr="002A23D5" w:rsidRDefault="00855569" w:rsidP="00974C23">
            <w:pPr>
              <w:pStyle w:val="movimento"/>
              <w:rPr>
                <w:color w:val="002060"/>
              </w:rPr>
            </w:pPr>
            <w:r w:rsidRPr="002A23D5">
              <w:rPr>
                <w:color w:val="002060"/>
              </w:rPr>
              <w:t>EL GHOUAT ABDELGHANI</w:t>
            </w:r>
          </w:p>
        </w:tc>
        <w:tc>
          <w:tcPr>
            <w:tcW w:w="2200" w:type="dxa"/>
            <w:tcMar>
              <w:top w:w="20" w:type="dxa"/>
              <w:left w:w="20" w:type="dxa"/>
              <w:bottom w:w="20" w:type="dxa"/>
              <w:right w:w="20" w:type="dxa"/>
            </w:tcMar>
            <w:vAlign w:val="center"/>
            <w:hideMark/>
          </w:tcPr>
          <w:p w14:paraId="44784EFE" w14:textId="77777777" w:rsidR="00855569" w:rsidRPr="002A23D5" w:rsidRDefault="00855569" w:rsidP="00974C23">
            <w:pPr>
              <w:pStyle w:val="movimento2"/>
              <w:rPr>
                <w:color w:val="002060"/>
              </w:rPr>
            </w:pPr>
            <w:r w:rsidRPr="002A23D5">
              <w:rPr>
                <w:color w:val="002060"/>
              </w:rPr>
              <w:t xml:space="preserve">(BAYER CAPPUCCINI) </w:t>
            </w:r>
          </w:p>
        </w:tc>
        <w:tc>
          <w:tcPr>
            <w:tcW w:w="800" w:type="dxa"/>
            <w:tcMar>
              <w:top w:w="20" w:type="dxa"/>
              <w:left w:w="20" w:type="dxa"/>
              <w:bottom w:w="20" w:type="dxa"/>
              <w:right w:w="20" w:type="dxa"/>
            </w:tcMar>
            <w:vAlign w:val="center"/>
            <w:hideMark/>
          </w:tcPr>
          <w:p w14:paraId="567B4BA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312164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7EDFFCD" w14:textId="77777777" w:rsidR="00855569" w:rsidRPr="002A23D5" w:rsidRDefault="00855569" w:rsidP="00974C23">
            <w:pPr>
              <w:pStyle w:val="movimento2"/>
              <w:rPr>
                <w:color w:val="002060"/>
              </w:rPr>
            </w:pPr>
            <w:r w:rsidRPr="002A23D5">
              <w:rPr>
                <w:color w:val="002060"/>
              </w:rPr>
              <w:t> </w:t>
            </w:r>
          </w:p>
        </w:tc>
      </w:tr>
    </w:tbl>
    <w:p w14:paraId="18A0E05A" w14:textId="77777777" w:rsidR="00855569" w:rsidRPr="002A23D5" w:rsidRDefault="00855569" w:rsidP="00855569">
      <w:pPr>
        <w:pStyle w:val="diffida"/>
        <w:spacing w:before="80" w:beforeAutospacing="0" w:after="40" w:afterAutospacing="0"/>
        <w:rPr>
          <w:rFonts w:eastAsiaTheme="minorEastAsia"/>
          <w:color w:val="002060"/>
        </w:rPr>
      </w:pPr>
      <w:r w:rsidRPr="002A23D5">
        <w:rPr>
          <w:color w:val="002060"/>
        </w:rPr>
        <w:t xml:space="preserve">Ammonito per proteste, alla notifica del provvedimento iniziava ad insultare il Direttore di gara lanciando contro lo stesso la maglia che indossava e colpendolo di striscio senza ulteriori conseguenze. </w:t>
      </w:r>
    </w:p>
    <w:p w14:paraId="6ECB9B2F" w14:textId="77777777" w:rsidR="00855569" w:rsidRPr="002A23D5" w:rsidRDefault="00855569" w:rsidP="00855569">
      <w:pPr>
        <w:pStyle w:val="titolo20"/>
        <w:rPr>
          <w:color w:val="002060"/>
        </w:rPr>
      </w:pPr>
      <w:r w:rsidRPr="002A23D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79E3744F" w14:textId="77777777" w:rsidTr="00974C23">
        <w:tc>
          <w:tcPr>
            <w:tcW w:w="2200" w:type="dxa"/>
            <w:tcMar>
              <w:top w:w="20" w:type="dxa"/>
              <w:left w:w="20" w:type="dxa"/>
              <w:bottom w:w="20" w:type="dxa"/>
              <w:right w:w="20" w:type="dxa"/>
            </w:tcMar>
            <w:vAlign w:val="center"/>
            <w:hideMark/>
          </w:tcPr>
          <w:p w14:paraId="140D5226" w14:textId="77777777" w:rsidR="00855569" w:rsidRPr="002A23D5" w:rsidRDefault="00855569" w:rsidP="00974C23">
            <w:pPr>
              <w:pStyle w:val="movimento"/>
              <w:rPr>
                <w:color w:val="002060"/>
              </w:rPr>
            </w:pPr>
            <w:r w:rsidRPr="002A23D5">
              <w:rPr>
                <w:color w:val="002060"/>
              </w:rPr>
              <w:t>PIERPAOLI MATTEO</w:t>
            </w:r>
          </w:p>
        </w:tc>
        <w:tc>
          <w:tcPr>
            <w:tcW w:w="2200" w:type="dxa"/>
            <w:tcMar>
              <w:top w:w="20" w:type="dxa"/>
              <w:left w:w="20" w:type="dxa"/>
              <w:bottom w:w="20" w:type="dxa"/>
              <w:right w:w="20" w:type="dxa"/>
            </w:tcMar>
            <w:vAlign w:val="center"/>
            <w:hideMark/>
          </w:tcPr>
          <w:p w14:paraId="5E15459C" w14:textId="77777777" w:rsidR="00855569" w:rsidRPr="002A23D5" w:rsidRDefault="00855569" w:rsidP="00974C23">
            <w:pPr>
              <w:pStyle w:val="movimento2"/>
              <w:rPr>
                <w:color w:val="002060"/>
              </w:rPr>
            </w:pPr>
            <w:r w:rsidRPr="002A23D5">
              <w:rPr>
                <w:color w:val="002060"/>
              </w:rPr>
              <w:t xml:space="preserve">(CHIARAVALLE FUTSAL) </w:t>
            </w:r>
          </w:p>
        </w:tc>
        <w:tc>
          <w:tcPr>
            <w:tcW w:w="800" w:type="dxa"/>
            <w:tcMar>
              <w:top w:w="20" w:type="dxa"/>
              <w:left w:w="20" w:type="dxa"/>
              <w:bottom w:w="20" w:type="dxa"/>
              <w:right w:w="20" w:type="dxa"/>
            </w:tcMar>
            <w:vAlign w:val="center"/>
            <w:hideMark/>
          </w:tcPr>
          <w:p w14:paraId="711C4849"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50E17D2" w14:textId="77777777" w:rsidR="00855569" w:rsidRPr="002A23D5" w:rsidRDefault="00855569" w:rsidP="00974C23">
            <w:pPr>
              <w:pStyle w:val="movimento"/>
              <w:rPr>
                <w:color w:val="002060"/>
              </w:rPr>
            </w:pPr>
            <w:r w:rsidRPr="002A23D5">
              <w:rPr>
                <w:color w:val="002060"/>
              </w:rPr>
              <w:t>COSTANTINI ANTONIO</w:t>
            </w:r>
          </w:p>
        </w:tc>
        <w:tc>
          <w:tcPr>
            <w:tcW w:w="2200" w:type="dxa"/>
            <w:tcMar>
              <w:top w:w="20" w:type="dxa"/>
              <w:left w:w="20" w:type="dxa"/>
              <w:bottom w:w="20" w:type="dxa"/>
              <w:right w:w="20" w:type="dxa"/>
            </w:tcMar>
            <w:vAlign w:val="center"/>
            <w:hideMark/>
          </w:tcPr>
          <w:p w14:paraId="68B4C481" w14:textId="77777777" w:rsidR="00855569" w:rsidRPr="002A23D5" w:rsidRDefault="00855569" w:rsidP="00974C23">
            <w:pPr>
              <w:pStyle w:val="movimento2"/>
              <w:rPr>
                <w:color w:val="002060"/>
              </w:rPr>
            </w:pPr>
            <w:r w:rsidRPr="002A23D5">
              <w:rPr>
                <w:color w:val="002060"/>
              </w:rPr>
              <w:t xml:space="preserve">(FUTSAL CASELLE) </w:t>
            </w:r>
          </w:p>
        </w:tc>
      </w:tr>
    </w:tbl>
    <w:p w14:paraId="25F1E6AC" w14:textId="77777777" w:rsidR="00855569" w:rsidRPr="002A23D5" w:rsidRDefault="00855569" w:rsidP="00855569">
      <w:pPr>
        <w:pStyle w:val="titolo30"/>
        <w:rPr>
          <w:rFonts w:eastAsiaTheme="minorEastAsia"/>
          <w:color w:val="002060"/>
        </w:rPr>
      </w:pPr>
      <w:r w:rsidRPr="002A23D5">
        <w:rPr>
          <w:color w:val="002060"/>
        </w:rPr>
        <w:t xml:space="preserve">CALCIATORI NON ESPULSI </w:t>
      </w:r>
    </w:p>
    <w:p w14:paraId="4C2B2495" w14:textId="77777777" w:rsidR="00855569" w:rsidRPr="002A23D5" w:rsidRDefault="00855569" w:rsidP="00855569">
      <w:pPr>
        <w:pStyle w:val="titolo20"/>
        <w:rPr>
          <w:color w:val="002060"/>
        </w:rPr>
      </w:pPr>
      <w:r w:rsidRPr="002A23D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66464A24" w14:textId="77777777" w:rsidTr="00974C23">
        <w:tc>
          <w:tcPr>
            <w:tcW w:w="2200" w:type="dxa"/>
            <w:tcMar>
              <w:top w:w="20" w:type="dxa"/>
              <w:left w:w="20" w:type="dxa"/>
              <w:bottom w:w="20" w:type="dxa"/>
              <w:right w:w="20" w:type="dxa"/>
            </w:tcMar>
            <w:vAlign w:val="center"/>
            <w:hideMark/>
          </w:tcPr>
          <w:p w14:paraId="2E2748A3" w14:textId="77777777" w:rsidR="00855569" w:rsidRPr="002A23D5" w:rsidRDefault="00855569" w:rsidP="00974C23">
            <w:pPr>
              <w:pStyle w:val="movimento"/>
              <w:rPr>
                <w:color w:val="002060"/>
              </w:rPr>
            </w:pPr>
            <w:r w:rsidRPr="002A23D5">
              <w:rPr>
                <w:color w:val="002060"/>
              </w:rPr>
              <w:t>IMERAJ SKANDILAJDI</w:t>
            </w:r>
          </w:p>
        </w:tc>
        <w:tc>
          <w:tcPr>
            <w:tcW w:w="2200" w:type="dxa"/>
            <w:tcMar>
              <w:top w:w="20" w:type="dxa"/>
              <w:left w:w="20" w:type="dxa"/>
              <w:bottom w:w="20" w:type="dxa"/>
              <w:right w:w="20" w:type="dxa"/>
            </w:tcMar>
            <w:vAlign w:val="center"/>
            <w:hideMark/>
          </w:tcPr>
          <w:p w14:paraId="341A6D42" w14:textId="77777777" w:rsidR="00855569" w:rsidRPr="002A23D5" w:rsidRDefault="00855569" w:rsidP="00974C23">
            <w:pPr>
              <w:pStyle w:val="movimento2"/>
              <w:rPr>
                <w:color w:val="002060"/>
              </w:rPr>
            </w:pPr>
            <w:r w:rsidRPr="002A23D5">
              <w:rPr>
                <w:color w:val="002060"/>
              </w:rPr>
              <w:t xml:space="preserve">(BAYER CAPPUCCINI) </w:t>
            </w:r>
          </w:p>
        </w:tc>
        <w:tc>
          <w:tcPr>
            <w:tcW w:w="800" w:type="dxa"/>
            <w:tcMar>
              <w:top w:w="20" w:type="dxa"/>
              <w:left w:w="20" w:type="dxa"/>
              <w:bottom w:w="20" w:type="dxa"/>
              <w:right w:w="20" w:type="dxa"/>
            </w:tcMar>
            <w:vAlign w:val="center"/>
            <w:hideMark/>
          </w:tcPr>
          <w:p w14:paraId="74DE40D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D6B277E" w14:textId="77777777" w:rsidR="00855569" w:rsidRPr="002A23D5" w:rsidRDefault="00855569" w:rsidP="00974C23">
            <w:pPr>
              <w:pStyle w:val="movimento"/>
              <w:rPr>
                <w:color w:val="002060"/>
              </w:rPr>
            </w:pPr>
            <w:r w:rsidRPr="002A23D5">
              <w:rPr>
                <w:color w:val="002060"/>
              </w:rPr>
              <w:t>DE CAROLIS MATTEO</w:t>
            </w:r>
          </w:p>
        </w:tc>
        <w:tc>
          <w:tcPr>
            <w:tcW w:w="2200" w:type="dxa"/>
            <w:tcMar>
              <w:top w:w="20" w:type="dxa"/>
              <w:left w:w="20" w:type="dxa"/>
              <w:bottom w:w="20" w:type="dxa"/>
              <w:right w:w="20" w:type="dxa"/>
            </w:tcMar>
            <w:vAlign w:val="center"/>
            <w:hideMark/>
          </w:tcPr>
          <w:p w14:paraId="62D6D215" w14:textId="77777777" w:rsidR="00855569" w:rsidRPr="002A23D5" w:rsidRDefault="00855569" w:rsidP="00974C23">
            <w:pPr>
              <w:pStyle w:val="movimento2"/>
              <w:rPr>
                <w:color w:val="002060"/>
              </w:rPr>
            </w:pPr>
            <w:r w:rsidRPr="002A23D5">
              <w:rPr>
                <w:color w:val="002060"/>
              </w:rPr>
              <w:t xml:space="preserve">(FUTSAL CASELLE) </w:t>
            </w:r>
          </w:p>
        </w:tc>
      </w:tr>
    </w:tbl>
    <w:p w14:paraId="3197311A" w14:textId="77777777" w:rsidR="00855569" w:rsidRPr="002A23D5" w:rsidRDefault="00855569" w:rsidP="00855569">
      <w:pPr>
        <w:pStyle w:val="titolo20"/>
        <w:rPr>
          <w:rFonts w:eastAsiaTheme="minorEastAsia"/>
          <w:color w:val="002060"/>
        </w:rPr>
      </w:pPr>
      <w:r w:rsidRPr="002A23D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5ED5090" w14:textId="77777777" w:rsidTr="00974C23">
        <w:tc>
          <w:tcPr>
            <w:tcW w:w="2200" w:type="dxa"/>
            <w:tcMar>
              <w:top w:w="20" w:type="dxa"/>
              <w:left w:w="20" w:type="dxa"/>
              <w:bottom w:w="20" w:type="dxa"/>
              <w:right w:w="20" w:type="dxa"/>
            </w:tcMar>
            <w:vAlign w:val="center"/>
            <w:hideMark/>
          </w:tcPr>
          <w:p w14:paraId="10438D1D" w14:textId="77777777" w:rsidR="00855569" w:rsidRPr="002A23D5" w:rsidRDefault="00855569" w:rsidP="00974C23">
            <w:pPr>
              <w:pStyle w:val="movimento"/>
              <w:rPr>
                <w:color w:val="002060"/>
              </w:rPr>
            </w:pPr>
            <w:r w:rsidRPr="002A23D5">
              <w:rPr>
                <w:color w:val="002060"/>
              </w:rPr>
              <w:t>SEFERI SOKOL</w:t>
            </w:r>
          </w:p>
        </w:tc>
        <w:tc>
          <w:tcPr>
            <w:tcW w:w="2200" w:type="dxa"/>
            <w:tcMar>
              <w:top w:w="20" w:type="dxa"/>
              <w:left w:w="20" w:type="dxa"/>
              <w:bottom w:w="20" w:type="dxa"/>
              <w:right w:w="20" w:type="dxa"/>
            </w:tcMar>
            <w:vAlign w:val="center"/>
            <w:hideMark/>
          </w:tcPr>
          <w:p w14:paraId="0A893CC6" w14:textId="77777777" w:rsidR="00855569" w:rsidRPr="002A23D5" w:rsidRDefault="00855569" w:rsidP="00974C23">
            <w:pPr>
              <w:pStyle w:val="movimento2"/>
              <w:rPr>
                <w:color w:val="002060"/>
              </w:rPr>
            </w:pPr>
            <w:r w:rsidRPr="002A23D5">
              <w:rPr>
                <w:color w:val="002060"/>
              </w:rPr>
              <w:t xml:space="preserve">(BAYER CAPPUCCINI) </w:t>
            </w:r>
          </w:p>
        </w:tc>
        <w:tc>
          <w:tcPr>
            <w:tcW w:w="800" w:type="dxa"/>
            <w:tcMar>
              <w:top w:w="20" w:type="dxa"/>
              <w:left w:w="20" w:type="dxa"/>
              <w:bottom w:w="20" w:type="dxa"/>
              <w:right w:w="20" w:type="dxa"/>
            </w:tcMar>
            <w:vAlign w:val="center"/>
            <w:hideMark/>
          </w:tcPr>
          <w:p w14:paraId="4DED23F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D8A734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374765A" w14:textId="77777777" w:rsidR="00855569" w:rsidRPr="002A23D5" w:rsidRDefault="00855569" w:rsidP="00974C23">
            <w:pPr>
              <w:pStyle w:val="movimento2"/>
              <w:rPr>
                <w:color w:val="002060"/>
              </w:rPr>
            </w:pPr>
            <w:r w:rsidRPr="002A23D5">
              <w:rPr>
                <w:color w:val="002060"/>
              </w:rPr>
              <w:t> </w:t>
            </w:r>
          </w:p>
        </w:tc>
      </w:tr>
    </w:tbl>
    <w:p w14:paraId="7C384D12" w14:textId="77777777" w:rsidR="00855569" w:rsidRPr="002A23D5" w:rsidRDefault="00855569" w:rsidP="00855569">
      <w:pPr>
        <w:pStyle w:val="titolo20"/>
        <w:rPr>
          <w:rFonts w:eastAsiaTheme="minorEastAsia"/>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6EA33C40" w14:textId="77777777" w:rsidTr="00974C23">
        <w:tc>
          <w:tcPr>
            <w:tcW w:w="2200" w:type="dxa"/>
            <w:tcMar>
              <w:top w:w="20" w:type="dxa"/>
              <w:left w:w="20" w:type="dxa"/>
              <w:bottom w:w="20" w:type="dxa"/>
              <w:right w:w="20" w:type="dxa"/>
            </w:tcMar>
            <w:vAlign w:val="center"/>
            <w:hideMark/>
          </w:tcPr>
          <w:p w14:paraId="16F1A48D" w14:textId="77777777" w:rsidR="00855569" w:rsidRPr="002A23D5" w:rsidRDefault="00855569" w:rsidP="00974C23">
            <w:pPr>
              <w:pStyle w:val="movimento"/>
              <w:rPr>
                <w:color w:val="002060"/>
              </w:rPr>
            </w:pPr>
            <w:r w:rsidRPr="002A23D5">
              <w:rPr>
                <w:color w:val="002060"/>
              </w:rPr>
              <w:t>PISTELLI FRANCESCO</w:t>
            </w:r>
          </w:p>
        </w:tc>
        <w:tc>
          <w:tcPr>
            <w:tcW w:w="2200" w:type="dxa"/>
            <w:tcMar>
              <w:top w:w="20" w:type="dxa"/>
              <w:left w:w="20" w:type="dxa"/>
              <w:bottom w:w="20" w:type="dxa"/>
              <w:right w:w="20" w:type="dxa"/>
            </w:tcMar>
            <w:vAlign w:val="center"/>
            <w:hideMark/>
          </w:tcPr>
          <w:p w14:paraId="4F42762F" w14:textId="77777777" w:rsidR="00855569" w:rsidRPr="002A23D5" w:rsidRDefault="00855569" w:rsidP="00974C23">
            <w:pPr>
              <w:pStyle w:val="movimento2"/>
              <w:rPr>
                <w:color w:val="002060"/>
              </w:rPr>
            </w:pPr>
            <w:r w:rsidRPr="002A23D5">
              <w:rPr>
                <w:color w:val="002060"/>
              </w:rPr>
              <w:t xml:space="preserve">(CHIARAVALLE FUTSAL) </w:t>
            </w:r>
          </w:p>
        </w:tc>
        <w:tc>
          <w:tcPr>
            <w:tcW w:w="800" w:type="dxa"/>
            <w:tcMar>
              <w:top w:w="20" w:type="dxa"/>
              <w:left w:w="20" w:type="dxa"/>
              <w:bottom w:w="20" w:type="dxa"/>
              <w:right w:w="20" w:type="dxa"/>
            </w:tcMar>
            <w:vAlign w:val="center"/>
            <w:hideMark/>
          </w:tcPr>
          <w:p w14:paraId="43BCD56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E545CBD" w14:textId="77777777" w:rsidR="00855569" w:rsidRPr="002A23D5" w:rsidRDefault="00855569" w:rsidP="00974C23">
            <w:pPr>
              <w:pStyle w:val="movimento"/>
              <w:rPr>
                <w:color w:val="002060"/>
              </w:rPr>
            </w:pPr>
            <w:r w:rsidRPr="002A23D5">
              <w:rPr>
                <w:color w:val="002060"/>
              </w:rPr>
              <w:t>SIMONETTI ANDREA</w:t>
            </w:r>
          </w:p>
        </w:tc>
        <w:tc>
          <w:tcPr>
            <w:tcW w:w="2200" w:type="dxa"/>
            <w:tcMar>
              <w:top w:w="20" w:type="dxa"/>
              <w:left w:w="20" w:type="dxa"/>
              <w:bottom w:w="20" w:type="dxa"/>
              <w:right w:w="20" w:type="dxa"/>
            </w:tcMar>
            <w:vAlign w:val="center"/>
            <w:hideMark/>
          </w:tcPr>
          <w:p w14:paraId="45768398" w14:textId="77777777" w:rsidR="00855569" w:rsidRPr="002A23D5" w:rsidRDefault="00855569" w:rsidP="00974C23">
            <w:pPr>
              <w:pStyle w:val="movimento2"/>
              <w:rPr>
                <w:color w:val="002060"/>
              </w:rPr>
            </w:pPr>
            <w:r w:rsidRPr="002A23D5">
              <w:rPr>
                <w:color w:val="002060"/>
              </w:rPr>
              <w:t xml:space="preserve">(POLISPORTIVA VICTORIA) </w:t>
            </w:r>
          </w:p>
        </w:tc>
      </w:tr>
      <w:tr w:rsidR="00855569" w:rsidRPr="002A23D5" w14:paraId="01733CE2" w14:textId="77777777" w:rsidTr="00974C23">
        <w:tc>
          <w:tcPr>
            <w:tcW w:w="2200" w:type="dxa"/>
            <w:tcMar>
              <w:top w:w="20" w:type="dxa"/>
              <w:left w:w="20" w:type="dxa"/>
              <w:bottom w:w="20" w:type="dxa"/>
              <w:right w:w="20" w:type="dxa"/>
            </w:tcMar>
            <w:vAlign w:val="center"/>
            <w:hideMark/>
          </w:tcPr>
          <w:p w14:paraId="074B61E2" w14:textId="77777777" w:rsidR="00855569" w:rsidRPr="002A23D5" w:rsidRDefault="00855569" w:rsidP="00974C23">
            <w:pPr>
              <w:pStyle w:val="movimento"/>
              <w:rPr>
                <w:color w:val="002060"/>
              </w:rPr>
            </w:pPr>
            <w:r w:rsidRPr="002A23D5">
              <w:rPr>
                <w:color w:val="002060"/>
              </w:rPr>
              <w:t>PELLEGRINO LUCIANO</w:t>
            </w:r>
          </w:p>
        </w:tc>
        <w:tc>
          <w:tcPr>
            <w:tcW w:w="2200" w:type="dxa"/>
            <w:tcMar>
              <w:top w:w="20" w:type="dxa"/>
              <w:left w:w="20" w:type="dxa"/>
              <w:bottom w:w="20" w:type="dxa"/>
              <w:right w:w="20" w:type="dxa"/>
            </w:tcMar>
            <w:vAlign w:val="center"/>
            <w:hideMark/>
          </w:tcPr>
          <w:p w14:paraId="71F6CDAD" w14:textId="77777777" w:rsidR="00855569" w:rsidRPr="002A23D5" w:rsidRDefault="00855569" w:rsidP="00974C23">
            <w:pPr>
              <w:pStyle w:val="movimento2"/>
              <w:rPr>
                <w:color w:val="002060"/>
              </w:rPr>
            </w:pPr>
            <w:r w:rsidRPr="002A23D5">
              <w:rPr>
                <w:color w:val="002060"/>
              </w:rPr>
              <w:t xml:space="preserve">(VERBENA C5 ANCONA) </w:t>
            </w:r>
          </w:p>
        </w:tc>
        <w:tc>
          <w:tcPr>
            <w:tcW w:w="800" w:type="dxa"/>
            <w:tcMar>
              <w:top w:w="20" w:type="dxa"/>
              <w:left w:w="20" w:type="dxa"/>
              <w:bottom w:w="20" w:type="dxa"/>
              <w:right w:w="20" w:type="dxa"/>
            </w:tcMar>
            <w:vAlign w:val="center"/>
            <w:hideMark/>
          </w:tcPr>
          <w:p w14:paraId="243D56FE"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03F0C8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DD0E1CC" w14:textId="77777777" w:rsidR="00855569" w:rsidRPr="002A23D5" w:rsidRDefault="00855569" w:rsidP="00974C23">
            <w:pPr>
              <w:pStyle w:val="movimento2"/>
              <w:rPr>
                <w:color w:val="002060"/>
              </w:rPr>
            </w:pPr>
            <w:r w:rsidRPr="002A23D5">
              <w:rPr>
                <w:color w:val="002060"/>
              </w:rPr>
              <w:t> </w:t>
            </w:r>
          </w:p>
        </w:tc>
      </w:tr>
    </w:tbl>
    <w:p w14:paraId="3CF361A0" w14:textId="77777777" w:rsidR="00855569" w:rsidRPr="002A23D5" w:rsidRDefault="00855569" w:rsidP="00855569">
      <w:pPr>
        <w:pStyle w:val="titolo20"/>
        <w:rPr>
          <w:rFonts w:eastAsiaTheme="minorEastAsia"/>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560A6B50" w14:textId="77777777" w:rsidTr="00974C23">
        <w:tc>
          <w:tcPr>
            <w:tcW w:w="2200" w:type="dxa"/>
            <w:tcMar>
              <w:top w:w="20" w:type="dxa"/>
              <w:left w:w="20" w:type="dxa"/>
              <w:bottom w:w="20" w:type="dxa"/>
              <w:right w:w="20" w:type="dxa"/>
            </w:tcMar>
            <w:vAlign w:val="center"/>
            <w:hideMark/>
          </w:tcPr>
          <w:p w14:paraId="5FF50174" w14:textId="77777777" w:rsidR="00855569" w:rsidRPr="002A23D5" w:rsidRDefault="00855569" w:rsidP="00974C23">
            <w:pPr>
              <w:pStyle w:val="movimento"/>
              <w:rPr>
                <w:color w:val="002060"/>
              </w:rPr>
            </w:pPr>
            <w:r w:rsidRPr="002A23D5">
              <w:rPr>
                <w:color w:val="002060"/>
              </w:rPr>
              <w:t>LOSANI ALFREDO</w:t>
            </w:r>
          </w:p>
        </w:tc>
        <w:tc>
          <w:tcPr>
            <w:tcW w:w="2200" w:type="dxa"/>
            <w:tcMar>
              <w:top w:w="20" w:type="dxa"/>
              <w:left w:w="20" w:type="dxa"/>
              <w:bottom w:w="20" w:type="dxa"/>
              <w:right w:w="20" w:type="dxa"/>
            </w:tcMar>
            <w:vAlign w:val="center"/>
            <w:hideMark/>
          </w:tcPr>
          <w:p w14:paraId="5545ABA3" w14:textId="77777777" w:rsidR="00855569" w:rsidRPr="002A23D5" w:rsidRDefault="00855569" w:rsidP="00974C23">
            <w:pPr>
              <w:pStyle w:val="movimento2"/>
              <w:rPr>
                <w:color w:val="002060"/>
              </w:rPr>
            </w:pPr>
            <w:r w:rsidRPr="002A23D5">
              <w:rPr>
                <w:color w:val="002060"/>
              </w:rPr>
              <w:t xml:space="preserve">(FUTSAL PRANDONE) </w:t>
            </w:r>
          </w:p>
        </w:tc>
        <w:tc>
          <w:tcPr>
            <w:tcW w:w="800" w:type="dxa"/>
            <w:tcMar>
              <w:top w:w="20" w:type="dxa"/>
              <w:left w:w="20" w:type="dxa"/>
              <w:bottom w:w="20" w:type="dxa"/>
              <w:right w:w="20" w:type="dxa"/>
            </w:tcMar>
            <w:vAlign w:val="center"/>
            <w:hideMark/>
          </w:tcPr>
          <w:p w14:paraId="6CD666A7"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82CF7B8" w14:textId="77777777" w:rsidR="00855569" w:rsidRPr="002A23D5" w:rsidRDefault="00855569" w:rsidP="00974C23">
            <w:pPr>
              <w:pStyle w:val="movimento"/>
              <w:rPr>
                <w:color w:val="002060"/>
              </w:rPr>
            </w:pPr>
            <w:r w:rsidRPr="002A23D5">
              <w:rPr>
                <w:color w:val="002060"/>
              </w:rPr>
              <w:t>BANCHETTI JOHANNES</w:t>
            </w:r>
          </w:p>
        </w:tc>
        <w:tc>
          <w:tcPr>
            <w:tcW w:w="2200" w:type="dxa"/>
            <w:tcMar>
              <w:top w:w="20" w:type="dxa"/>
              <w:left w:w="20" w:type="dxa"/>
              <w:bottom w:w="20" w:type="dxa"/>
              <w:right w:w="20" w:type="dxa"/>
            </w:tcMar>
            <w:vAlign w:val="center"/>
            <w:hideMark/>
          </w:tcPr>
          <w:p w14:paraId="70285323" w14:textId="77777777" w:rsidR="00855569" w:rsidRPr="002A23D5" w:rsidRDefault="00855569" w:rsidP="00974C23">
            <w:pPr>
              <w:pStyle w:val="movimento2"/>
              <w:rPr>
                <w:color w:val="002060"/>
              </w:rPr>
            </w:pPr>
            <w:r w:rsidRPr="002A23D5">
              <w:rPr>
                <w:color w:val="002060"/>
              </w:rPr>
              <w:t xml:space="preserve">(POLISPORTIVA VICTORIA) </w:t>
            </w:r>
          </w:p>
        </w:tc>
      </w:tr>
      <w:tr w:rsidR="00855569" w:rsidRPr="002A23D5" w14:paraId="22F93A39" w14:textId="77777777" w:rsidTr="00974C23">
        <w:tc>
          <w:tcPr>
            <w:tcW w:w="2200" w:type="dxa"/>
            <w:tcMar>
              <w:top w:w="20" w:type="dxa"/>
              <w:left w:w="20" w:type="dxa"/>
              <w:bottom w:w="20" w:type="dxa"/>
              <w:right w:w="20" w:type="dxa"/>
            </w:tcMar>
            <w:vAlign w:val="center"/>
            <w:hideMark/>
          </w:tcPr>
          <w:p w14:paraId="68C3B0CE" w14:textId="77777777" w:rsidR="00855569" w:rsidRPr="002A23D5" w:rsidRDefault="00855569" w:rsidP="00974C23">
            <w:pPr>
              <w:pStyle w:val="movimento"/>
              <w:rPr>
                <w:color w:val="002060"/>
              </w:rPr>
            </w:pPr>
            <w:r w:rsidRPr="002A23D5">
              <w:rPr>
                <w:color w:val="002060"/>
              </w:rPr>
              <w:t>BONSERVIZI NICOLA</w:t>
            </w:r>
          </w:p>
        </w:tc>
        <w:tc>
          <w:tcPr>
            <w:tcW w:w="2200" w:type="dxa"/>
            <w:tcMar>
              <w:top w:w="20" w:type="dxa"/>
              <w:left w:w="20" w:type="dxa"/>
              <w:bottom w:w="20" w:type="dxa"/>
              <w:right w:w="20" w:type="dxa"/>
            </w:tcMar>
            <w:vAlign w:val="center"/>
            <w:hideMark/>
          </w:tcPr>
          <w:p w14:paraId="3662B963" w14:textId="77777777" w:rsidR="00855569" w:rsidRPr="002A23D5" w:rsidRDefault="00855569" w:rsidP="00974C23">
            <w:pPr>
              <w:pStyle w:val="movimento2"/>
              <w:rPr>
                <w:color w:val="002060"/>
              </w:rPr>
            </w:pPr>
            <w:r w:rsidRPr="002A23D5">
              <w:rPr>
                <w:color w:val="002060"/>
              </w:rPr>
              <w:t xml:space="preserve">(POLISPORTIVA VICTORIA) </w:t>
            </w:r>
          </w:p>
        </w:tc>
        <w:tc>
          <w:tcPr>
            <w:tcW w:w="800" w:type="dxa"/>
            <w:tcMar>
              <w:top w:w="20" w:type="dxa"/>
              <w:left w:w="20" w:type="dxa"/>
              <w:bottom w:w="20" w:type="dxa"/>
              <w:right w:w="20" w:type="dxa"/>
            </w:tcMar>
            <w:vAlign w:val="center"/>
            <w:hideMark/>
          </w:tcPr>
          <w:p w14:paraId="046EC9AF"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93BF35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BF28C31" w14:textId="77777777" w:rsidR="00855569" w:rsidRPr="002A23D5" w:rsidRDefault="00855569" w:rsidP="00974C23">
            <w:pPr>
              <w:pStyle w:val="movimento2"/>
              <w:rPr>
                <w:color w:val="002060"/>
              </w:rPr>
            </w:pPr>
            <w:r w:rsidRPr="002A23D5">
              <w:rPr>
                <w:color w:val="002060"/>
              </w:rPr>
              <w:t> </w:t>
            </w:r>
          </w:p>
        </w:tc>
      </w:tr>
    </w:tbl>
    <w:p w14:paraId="4E3B7173"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152C516B" w14:textId="77777777" w:rsidTr="00974C23">
        <w:tc>
          <w:tcPr>
            <w:tcW w:w="2200" w:type="dxa"/>
            <w:tcMar>
              <w:top w:w="20" w:type="dxa"/>
              <w:left w:w="20" w:type="dxa"/>
              <w:bottom w:w="20" w:type="dxa"/>
              <w:right w:w="20" w:type="dxa"/>
            </w:tcMar>
            <w:vAlign w:val="center"/>
            <w:hideMark/>
          </w:tcPr>
          <w:p w14:paraId="597C3353" w14:textId="77777777" w:rsidR="00855569" w:rsidRPr="002A23D5" w:rsidRDefault="00855569" w:rsidP="00974C23">
            <w:pPr>
              <w:pStyle w:val="movimento"/>
              <w:rPr>
                <w:color w:val="002060"/>
              </w:rPr>
            </w:pPr>
            <w:r w:rsidRPr="002A23D5">
              <w:rPr>
                <w:color w:val="002060"/>
              </w:rPr>
              <w:lastRenderedPageBreak/>
              <w:t>EL GHOUAT ABDELGHANI</w:t>
            </w:r>
          </w:p>
        </w:tc>
        <w:tc>
          <w:tcPr>
            <w:tcW w:w="2200" w:type="dxa"/>
            <w:tcMar>
              <w:top w:w="20" w:type="dxa"/>
              <w:left w:w="20" w:type="dxa"/>
              <w:bottom w:w="20" w:type="dxa"/>
              <w:right w:w="20" w:type="dxa"/>
            </w:tcMar>
            <w:vAlign w:val="center"/>
            <w:hideMark/>
          </w:tcPr>
          <w:p w14:paraId="0CC9DC3C" w14:textId="77777777" w:rsidR="00855569" w:rsidRPr="002A23D5" w:rsidRDefault="00855569" w:rsidP="00974C23">
            <w:pPr>
              <w:pStyle w:val="movimento2"/>
              <w:rPr>
                <w:color w:val="002060"/>
              </w:rPr>
            </w:pPr>
            <w:r w:rsidRPr="002A23D5">
              <w:rPr>
                <w:color w:val="002060"/>
              </w:rPr>
              <w:t xml:space="preserve">(BAYER CAPPUCCINI) </w:t>
            </w:r>
          </w:p>
        </w:tc>
        <w:tc>
          <w:tcPr>
            <w:tcW w:w="800" w:type="dxa"/>
            <w:tcMar>
              <w:top w:w="20" w:type="dxa"/>
              <w:left w:w="20" w:type="dxa"/>
              <w:bottom w:w="20" w:type="dxa"/>
              <w:right w:w="20" w:type="dxa"/>
            </w:tcMar>
            <w:vAlign w:val="center"/>
            <w:hideMark/>
          </w:tcPr>
          <w:p w14:paraId="37129E8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05935E7" w14:textId="77777777" w:rsidR="00855569" w:rsidRPr="002A23D5" w:rsidRDefault="00855569" w:rsidP="00974C23">
            <w:pPr>
              <w:pStyle w:val="movimento"/>
              <w:rPr>
                <w:color w:val="002060"/>
              </w:rPr>
            </w:pPr>
            <w:r w:rsidRPr="002A23D5">
              <w:rPr>
                <w:color w:val="002060"/>
              </w:rPr>
              <w:t>FANINI TOMMASO</w:t>
            </w:r>
          </w:p>
        </w:tc>
        <w:tc>
          <w:tcPr>
            <w:tcW w:w="2200" w:type="dxa"/>
            <w:tcMar>
              <w:top w:w="20" w:type="dxa"/>
              <w:left w:w="20" w:type="dxa"/>
              <w:bottom w:w="20" w:type="dxa"/>
              <w:right w:w="20" w:type="dxa"/>
            </w:tcMar>
            <w:vAlign w:val="center"/>
            <w:hideMark/>
          </w:tcPr>
          <w:p w14:paraId="5975BEFA" w14:textId="77777777" w:rsidR="00855569" w:rsidRPr="002A23D5" w:rsidRDefault="00855569" w:rsidP="00974C23">
            <w:pPr>
              <w:pStyle w:val="movimento2"/>
              <w:rPr>
                <w:color w:val="002060"/>
              </w:rPr>
            </w:pPr>
            <w:r w:rsidRPr="002A23D5">
              <w:rPr>
                <w:color w:val="002060"/>
              </w:rPr>
              <w:t xml:space="preserve">(FUTSAL CASELLE) </w:t>
            </w:r>
          </w:p>
        </w:tc>
      </w:tr>
      <w:tr w:rsidR="00855569" w:rsidRPr="002A23D5" w14:paraId="2A3E17DF" w14:textId="77777777" w:rsidTr="00974C23">
        <w:tc>
          <w:tcPr>
            <w:tcW w:w="2200" w:type="dxa"/>
            <w:tcMar>
              <w:top w:w="20" w:type="dxa"/>
              <w:left w:w="20" w:type="dxa"/>
              <w:bottom w:w="20" w:type="dxa"/>
              <w:right w:w="20" w:type="dxa"/>
            </w:tcMar>
            <w:vAlign w:val="center"/>
            <w:hideMark/>
          </w:tcPr>
          <w:p w14:paraId="603C2C1E" w14:textId="77777777" w:rsidR="00855569" w:rsidRPr="002A23D5" w:rsidRDefault="00855569" w:rsidP="00974C23">
            <w:pPr>
              <w:pStyle w:val="movimento"/>
              <w:rPr>
                <w:color w:val="002060"/>
              </w:rPr>
            </w:pPr>
            <w:r w:rsidRPr="002A23D5">
              <w:rPr>
                <w:color w:val="002060"/>
              </w:rPr>
              <w:t>TRAINI SERGIO</w:t>
            </w:r>
          </w:p>
        </w:tc>
        <w:tc>
          <w:tcPr>
            <w:tcW w:w="2200" w:type="dxa"/>
            <w:tcMar>
              <w:top w:w="20" w:type="dxa"/>
              <w:left w:w="20" w:type="dxa"/>
              <w:bottom w:w="20" w:type="dxa"/>
              <w:right w:w="20" w:type="dxa"/>
            </w:tcMar>
            <w:vAlign w:val="center"/>
            <w:hideMark/>
          </w:tcPr>
          <w:p w14:paraId="7F756837" w14:textId="77777777" w:rsidR="00855569" w:rsidRPr="002A23D5" w:rsidRDefault="00855569" w:rsidP="00974C23">
            <w:pPr>
              <w:pStyle w:val="movimento2"/>
              <w:rPr>
                <w:color w:val="002060"/>
              </w:rPr>
            </w:pPr>
            <w:r w:rsidRPr="002A23D5">
              <w:rPr>
                <w:color w:val="002060"/>
              </w:rPr>
              <w:t xml:space="preserve">(FUTSAL CASELLE) </w:t>
            </w:r>
          </w:p>
        </w:tc>
        <w:tc>
          <w:tcPr>
            <w:tcW w:w="800" w:type="dxa"/>
            <w:tcMar>
              <w:top w:w="20" w:type="dxa"/>
              <w:left w:w="20" w:type="dxa"/>
              <w:bottom w:w="20" w:type="dxa"/>
              <w:right w:w="20" w:type="dxa"/>
            </w:tcMar>
            <w:vAlign w:val="center"/>
            <w:hideMark/>
          </w:tcPr>
          <w:p w14:paraId="562C06B5"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20A29FD" w14:textId="77777777" w:rsidR="00855569" w:rsidRPr="002A23D5" w:rsidRDefault="00855569" w:rsidP="00974C23">
            <w:pPr>
              <w:pStyle w:val="movimento"/>
              <w:rPr>
                <w:color w:val="002060"/>
              </w:rPr>
            </w:pPr>
            <w:r w:rsidRPr="002A23D5">
              <w:rPr>
                <w:color w:val="002060"/>
              </w:rPr>
              <w:t>DERUVA ANDREA JOELE</w:t>
            </w:r>
          </w:p>
        </w:tc>
        <w:tc>
          <w:tcPr>
            <w:tcW w:w="2200" w:type="dxa"/>
            <w:tcMar>
              <w:top w:w="20" w:type="dxa"/>
              <w:left w:w="20" w:type="dxa"/>
              <w:bottom w:w="20" w:type="dxa"/>
              <w:right w:w="20" w:type="dxa"/>
            </w:tcMar>
            <w:vAlign w:val="center"/>
            <w:hideMark/>
          </w:tcPr>
          <w:p w14:paraId="0AF9BFC1" w14:textId="77777777" w:rsidR="00855569" w:rsidRPr="002A23D5" w:rsidRDefault="00855569" w:rsidP="00974C23">
            <w:pPr>
              <w:pStyle w:val="movimento2"/>
              <w:rPr>
                <w:color w:val="002060"/>
              </w:rPr>
            </w:pPr>
            <w:r w:rsidRPr="002A23D5">
              <w:rPr>
                <w:color w:val="002060"/>
              </w:rPr>
              <w:t xml:space="preserve">(VERBENA C5 ANCONA) </w:t>
            </w:r>
          </w:p>
        </w:tc>
      </w:tr>
    </w:tbl>
    <w:p w14:paraId="2B2687CD" w14:textId="77777777" w:rsidR="00855569" w:rsidRPr="002A23D5" w:rsidRDefault="00855569" w:rsidP="00855569">
      <w:pPr>
        <w:pStyle w:val="breakline"/>
        <w:rPr>
          <w:color w:val="002060"/>
        </w:rPr>
      </w:pPr>
    </w:p>
    <w:p w14:paraId="00348963" w14:textId="77777777" w:rsidR="00855569" w:rsidRPr="002A23D5" w:rsidRDefault="00855569" w:rsidP="00855569">
      <w:pPr>
        <w:ind w:left="4956"/>
        <w:rPr>
          <w:rFonts w:ascii="Arial" w:hAnsi="Arial" w:cs="Arial"/>
          <w:noProof/>
          <w:color w:val="002060"/>
          <w:sz w:val="22"/>
          <w:szCs w:val="22"/>
        </w:rPr>
      </w:pPr>
      <w:r w:rsidRPr="002A23D5">
        <w:rPr>
          <w:rFonts w:ascii="Arial" w:hAnsi="Arial" w:cs="Arial"/>
          <w:noProof/>
          <w:color w:val="002060"/>
          <w:sz w:val="22"/>
          <w:szCs w:val="22"/>
        </w:rPr>
        <w:t>F.to IL SOSTITUTO GIUDICE SPORTIVO      </w:t>
      </w:r>
    </w:p>
    <w:p w14:paraId="7A873A22" w14:textId="77777777" w:rsidR="00855569" w:rsidRPr="002A23D5" w:rsidRDefault="00855569" w:rsidP="00855569">
      <w:pPr>
        <w:pStyle w:val="breakline"/>
        <w:rPr>
          <w:rFonts w:eastAsiaTheme="minorEastAsia"/>
          <w:color w:val="002060"/>
        </w:rPr>
      </w:pPr>
      <w:r w:rsidRPr="002A23D5">
        <w:rPr>
          <w:rFonts w:ascii="Arial" w:hAnsi="Arial" w:cs="Arial"/>
          <w:noProof/>
          <w:color w:val="002060"/>
          <w:sz w:val="22"/>
          <w:szCs w:val="22"/>
        </w:rPr>
        <w:t xml:space="preserve"> </w:t>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t xml:space="preserve">   </w:t>
      </w:r>
      <w:r w:rsidRPr="002A23D5">
        <w:rPr>
          <w:rFonts w:ascii="Arial" w:hAnsi="Arial" w:cs="Arial"/>
          <w:noProof/>
          <w:color w:val="002060"/>
          <w:sz w:val="22"/>
          <w:szCs w:val="22"/>
        </w:rPr>
        <w:tab/>
        <w:t xml:space="preserve">                Federica Sorrentino</w:t>
      </w:r>
    </w:p>
    <w:p w14:paraId="30CE19C6" w14:textId="77777777" w:rsidR="00855569" w:rsidRPr="002A23D5" w:rsidRDefault="00855569" w:rsidP="00855569">
      <w:pPr>
        <w:pStyle w:val="breakline"/>
        <w:rPr>
          <w:rFonts w:eastAsiaTheme="minorEastAsia"/>
          <w:color w:val="002060"/>
        </w:rPr>
      </w:pPr>
    </w:p>
    <w:p w14:paraId="6DBF86AF" w14:textId="77777777" w:rsidR="00855569" w:rsidRPr="002A23D5" w:rsidRDefault="00855569" w:rsidP="00855569">
      <w:pPr>
        <w:pStyle w:val="titoloprinc0"/>
        <w:rPr>
          <w:color w:val="002060"/>
        </w:rPr>
      </w:pPr>
      <w:r w:rsidRPr="002A23D5">
        <w:rPr>
          <w:color w:val="002060"/>
        </w:rPr>
        <w:t>CLASSIFICA</w:t>
      </w:r>
    </w:p>
    <w:p w14:paraId="679EEBE5" w14:textId="77777777" w:rsidR="00855569" w:rsidRPr="002A23D5" w:rsidRDefault="00855569" w:rsidP="00855569">
      <w:pPr>
        <w:pStyle w:val="breakline"/>
        <w:rPr>
          <w:color w:val="002060"/>
        </w:rPr>
      </w:pPr>
    </w:p>
    <w:p w14:paraId="56CCA800" w14:textId="77777777" w:rsidR="00855569" w:rsidRPr="002A23D5" w:rsidRDefault="00855569" w:rsidP="00855569">
      <w:pPr>
        <w:pStyle w:val="breakline"/>
        <w:rPr>
          <w:color w:val="002060"/>
        </w:rPr>
      </w:pPr>
    </w:p>
    <w:p w14:paraId="0455F2DA" w14:textId="77777777" w:rsidR="00855569" w:rsidRPr="002A23D5" w:rsidRDefault="00855569" w:rsidP="00855569">
      <w:pPr>
        <w:pStyle w:val="sottotitolocampionato10"/>
        <w:rPr>
          <w:color w:val="002060"/>
        </w:rPr>
      </w:pPr>
      <w:r w:rsidRPr="002A23D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2B7FD772"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2496B"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77EDE"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ABAD4"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E28FC"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740CF"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E294E"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36297"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9F8BF"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89294"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BED6A" w14:textId="77777777" w:rsidR="00855569" w:rsidRPr="002A23D5" w:rsidRDefault="00855569" w:rsidP="00974C23">
            <w:pPr>
              <w:pStyle w:val="headertabella0"/>
              <w:rPr>
                <w:color w:val="002060"/>
              </w:rPr>
            </w:pPr>
            <w:r w:rsidRPr="002A23D5">
              <w:rPr>
                <w:color w:val="002060"/>
              </w:rPr>
              <w:t>PE</w:t>
            </w:r>
          </w:p>
        </w:tc>
      </w:tr>
      <w:tr w:rsidR="00855569" w:rsidRPr="002A23D5" w14:paraId="407E9898"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90562" w14:textId="77777777" w:rsidR="00855569" w:rsidRPr="002A23D5" w:rsidRDefault="00855569" w:rsidP="00974C23">
            <w:pPr>
              <w:pStyle w:val="rowtabella0"/>
              <w:rPr>
                <w:color w:val="002060"/>
              </w:rPr>
            </w:pPr>
            <w:r w:rsidRPr="002A23D5">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59B1" w14:textId="77777777" w:rsidR="00855569" w:rsidRPr="002A23D5" w:rsidRDefault="00855569" w:rsidP="00974C23">
            <w:pPr>
              <w:pStyle w:val="rowtabella0"/>
              <w:jc w:val="center"/>
              <w:rPr>
                <w:color w:val="002060"/>
              </w:rPr>
            </w:pPr>
            <w:r w:rsidRPr="002A2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DB403"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D9B0"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25DC"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1236"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5850" w14:textId="77777777" w:rsidR="00855569" w:rsidRPr="002A23D5" w:rsidRDefault="00855569" w:rsidP="00974C23">
            <w:pPr>
              <w:pStyle w:val="rowtabella0"/>
              <w:jc w:val="center"/>
              <w:rPr>
                <w:color w:val="002060"/>
              </w:rPr>
            </w:pPr>
            <w:r w:rsidRPr="002A23D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E5D5" w14:textId="77777777" w:rsidR="00855569" w:rsidRPr="002A23D5" w:rsidRDefault="00855569" w:rsidP="00974C23">
            <w:pPr>
              <w:pStyle w:val="rowtabella0"/>
              <w:jc w:val="center"/>
              <w:rPr>
                <w:color w:val="002060"/>
              </w:rPr>
            </w:pPr>
            <w:r w:rsidRPr="002A2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F505" w14:textId="77777777" w:rsidR="00855569" w:rsidRPr="002A23D5" w:rsidRDefault="00855569" w:rsidP="00974C23">
            <w:pPr>
              <w:pStyle w:val="rowtabella0"/>
              <w:jc w:val="center"/>
              <w:rPr>
                <w:color w:val="002060"/>
              </w:rPr>
            </w:pPr>
            <w:r w:rsidRPr="002A23D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9615" w14:textId="77777777" w:rsidR="00855569" w:rsidRPr="002A23D5" w:rsidRDefault="00855569" w:rsidP="00974C23">
            <w:pPr>
              <w:pStyle w:val="rowtabella0"/>
              <w:jc w:val="center"/>
              <w:rPr>
                <w:color w:val="002060"/>
              </w:rPr>
            </w:pPr>
            <w:r w:rsidRPr="002A23D5">
              <w:rPr>
                <w:color w:val="002060"/>
              </w:rPr>
              <w:t>0</w:t>
            </w:r>
          </w:p>
        </w:tc>
      </w:tr>
      <w:tr w:rsidR="00855569" w:rsidRPr="002A23D5" w14:paraId="532E338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0C786" w14:textId="77777777" w:rsidR="00855569" w:rsidRPr="002A23D5" w:rsidRDefault="00855569" w:rsidP="00974C23">
            <w:pPr>
              <w:pStyle w:val="rowtabella0"/>
              <w:rPr>
                <w:color w:val="002060"/>
              </w:rPr>
            </w:pPr>
            <w:r w:rsidRPr="002A23D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4462"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423D"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E172"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B09A"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C3C8"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C691" w14:textId="77777777" w:rsidR="00855569" w:rsidRPr="002A23D5" w:rsidRDefault="00855569" w:rsidP="00974C23">
            <w:pPr>
              <w:pStyle w:val="rowtabella0"/>
              <w:jc w:val="center"/>
              <w:rPr>
                <w:color w:val="002060"/>
              </w:rPr>
            </w:pPr>
            <w:r w:rsidRPr="002A23D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8CA2"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E22A" w14:textId="77777777" w:rsidR="00855569" w:rsidRPr="002A23D5" w:rsidRDefault="00855569" w:rsidP="00974C23">
            <w:pPr>
              <w:pStyle w:val="rowtabella0"/>
              <w:jc w:val="center"/>
              <w:rPr>
                <w:color w:val="002060"/>
              </w:rPr>
            </w:pPr>
            <w:r w:rsidRPr="002A23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51C1" w14:textId="77777777" w:rsidR="00855569" w:rsidRPr="002A23D5" w:rsidRDefault="00855569" w:rsidP="00974C23">
            <w:pPr>
              <w:pStyle w:val="rowtabella0"/>
              <w:jc w:val="center"/>
              <w:rPr>
                <w:color w:val="002060"/>
              </w:rPr>
            </w:pPr>
            <w:r w:rsidRPr="002A23D5">
              <w:rPr>
                <w:color w:val="002060"/>
              </w:rPr>
              <w:t>0</w:t>
            </w:r>
          </w:p>
        </w:tc>
      </w:tr>
      <w:tr w:rsidR="00855569" w:rsidRPr="002A23D5" w14:paraId="1C55972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C8B47" w14:textId="77777777" w:rsidR="00855569" w:rsidRPr="002A23D5" w:rsidRDefault="00855569" w:rsidP="00974C23">
            <w:pPr>
              <w:pStyle w:val="rowtabella0"/>
              <w:rPr>
                <w:color w:val="002060"/>
              </w:rPr>
            </w:pPr>
            <w:r w:rsidRPr="002A23D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0193"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5BFE"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CEDB"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6826"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4350"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0ECE" w14:textId="77777777" w:rsidR="00855569" w:rsidRPr="002A23D5" w:rsidRDefault="00855569" w:rsidP="00974C23">
            <w:pPr>
              <w:pStyle w:val="rowtabella0"/>
              <w:jc w:val="center"/>
              <w:rPr>
                <w:color w:val="002060"/>
              </w:rPr>
            </w:pPr>
            <w:r w:rsidRPr="002A23D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DE43" w14:textId="77777777" w:rsidR="00855569" w:rsidRPr="002A23D5" w:rsidRDefault="00855569" w:rsidP="00974C23">
            <w:pPr>
              <w:pStyle w:val="rowtabella0"/>
              <w:jc w:val="center"/>
              <w:rPr>
                <w:color w:val="002060"/>
              </w:rPr>
            </w:pPr>
            <w:r w:rsidRPr="002A23D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799F"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94F7" w14:textId="77777777" w:rsidR="00855569" w:rsidRPr="002A23D5" w:rsidRDefault="00855569" w:rsidP="00974C23">
            <w:pPr>
              <w:pStyle w:val="rowtabella0"/>
              <w:jc w:val="center"/>
              <w:rPr>
                <w:color w:val="002060"/>
              </w:rPr>
            </w:pPr>
            <w:r w:rsidRPr="002A23D5">
              <w:rPr>
                <w:color w:val="002060"/>
              </w:rPr>
              <w:t>0</w:t>
            </w:r>
          </w:p>
        </w:tc>
      </w:tr>
      <w:tr w:rsidR="00855569" w:rsidRPr="002A23D5" w14:paraId="029838B5"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4A1B1" w14:textId="77777777" w:rsidR="00855569" w:rsidRPr="002A23D5" w:rsidRDefault="00855569" w:rsidP="00974C23">
            <w:pPr>
              <w:pStyle w:val="rowtabella0"/>
              <w:rPr>
                <w:color w:val="002060"/>
              </w:rPr>
            </w:pPr>
            <w:r w:rsidRPr="002A23D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B3B4"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E745"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049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6D2E"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3109"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105F" w14:textId="77777777" w:rsidR="00855569" w:rsidRPr="002A23D5" w:rsidRDefault="00855569" w:rsidP="00974C23">
            <w:pPr>
              <w:pStyle w:val="rowtabella0"/>
              <w:jc w:val="center"/>
              <w:rPr>
                <w:color w:val="002060"/>
              </w:rPr>
            </w:pPr>
            <w:r w:rsidRPr="002A23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C7C7"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1121"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1826" w14:textId="77777777" w:rsidR="00855569" w:rsidRPr="002A23D5" w:rsidRDefault="00855569" w:rsidP="00974C23">
            <w:pPr>
              <w:pStyle w:val="rowtabella0"/>
              <w:jc w:val="center"/>
              <w:rPr>
                <w:color w:val="002060"/>
              </w:rPr>
            </w:pPr>
            <w:r w:rsidRPr="002A23D5">
              <w:rPr>
                <w:color w:val="002060"/>
              </w:rPr>
              <w:t>0</w:t>
            </w:r>
          </w:p>
        </w:tc>
      </w:tr>
      <w:tr w:rsidR="00855569" w:rsidRPr="002A23D5" w14:paraId="66B8E99B"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4357F" w14:textId="77777777" w:rsidR="00855569" w:rsidRPr="002A23D5" w:rsidRDefault="00855569" w:rsidP="00974C23">
            <w:pPr>
              <w:pStyle w:val="rowtabella0"/>
              <w:rPr>
                <w:color w:val="002060"/>
              </w:rPr>
            </w:pPr>
            <w:r w:rsidRPr="002A23D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1665" w14:textId="77777777" w:rsidR="00855569" w:rsidRPr="002A23D5" w:rsidRDefault="00855569" w:rsidP="00974C23">
            <w:pPr>
              <w:pStyle w:val="rowtabella0"/>
              <w:jc w:val="center"/>
              <w:rPr>
                <w:color w:val="002060"/>
              </w:rPr>
            </w:pPr>
            <w:r w:rsidRPr="002A23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CF38"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8FD3"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94D9"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4B23"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2C51" w14:textId="77777777" w:rsidR="00855569" w:rsidRPr="002A23D5" w:rsidRDefault="00855569" w:rsidP="00974C23">
            <w:pPr>
              <w:pStyle w:val="rowtabella0"/>
              <w:jc w:val="center"/>
              <w:rPr>
                <w:color w:val="002060"/>
              </w:rPr>
            </w:pPr>
            <w:r w:rsidRPr="002A23D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1EE0" w14:textId="77777777" w:rsidR="00855569" w:rsidRPr="002A23D5" w:rsidRDefault="00855569" w:rsidP="00974C23">
            <w:pPr>
              <w:pStyle w:val="rowtabella0"/>
              <w:jc w:val="center"/>
              <w:rPr>
                <w:color w:val="002060"/>
              </w:rPr>
            </w:pPr>
            <w:r w:rsidRPr="002A23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768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FC40" w14:textId="77777777" w:rsidR="00855569" w:rsidRPr="002A23D5" w:rsidRDefault="00855569" w:rsidP="00974C23">
            <w:pPr>
              <w:pStyle w:val="rowtabella0"/>
              <w:jc w:val="center"/>
              <w:rPr>
                <w:color w:val="002060"/>
              </w:rPr>
            </w:pPr>
            <w:r w:rsidRPr="002A23D5">
              <w:rPr>
                <w:color w:val="002060"/>
              </w:rPr>
              <w:t>0</w:t>
            </w:r>
          </w:p>
        </w:tc>
      </w:tr>
      <w:tr w:rsidR="00855569" w:rsidRPr="002A23D5" w14:paraId="5625162F"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6CEA7" w14:textId="77777777" w:rsidR="00855569" w:rsidRPr="002A23D5" w:rsidRDefault="00855569" w:rsidP="00974C23">
            <w:pPr>
              <w:pStyle w:val="rowtabella0"/>
              <w:rPr>
                <w:color w:val="002060"/>
              </w:rPr>
            </w:pPr>
            <w:r w:rsidRPr="002A23D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B35C" w14:textId="77777777" w:rsidR="00855569" w:rsidRPr="002A23D5" w:rsidRDefault="00855569" w:rsidP="00974C23">
            <w:pPr>
              <w:pStyle w:val="rowtabella0"/>
              <w:jc w:val="center"/>
              <w:rPr>
                <w:color w:val="002060"/>
              </w:rPr>
            </w:pPr>
            <w:r w:rsidRPr="002A23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B055"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738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33A0"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4755"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6949" w14:textId="77777777" w:rsidR="00855569" w:rsidRPr="002A23D5" w:rsidRDefault="00855569" w:rsidP="00974C23">
            <w:pPr>
              <w:pStyle w:val="rowtabella0"/>
              <w:jc w:val="center"/>
              <w:rPr>
                <w:color w:val="002060"/>
              </w:rPr>
            </w:pPr>
            <w:r w:rsidRPr="002A23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F475" w14:textId="77777777" w:rsidR="00855569" w:rsidRPr="002A23D5" w:rsidRDefault="00855569" w:rsidP="00974C23">
            <w:pPr>
              <w:pStyle w:val="rowtabella0"/>
              <w:jc w:val="center"/>
              <w:rPr>
                <w:color w:val="002060"/>
              </w:rPr>
            </w:pPr>
            <w:r w:rsidRPr="002A23D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8E54D"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88AB" w14:textId="77777777" w:rsidR="00855569" w:rsidRPr="002A23D5" w:rsidRDefault="00855569" w:rsidP="00974C23">
            <w:pPr>
              <w:pStyle w:val="rowtabella0"/>
              <w:jc w:val="center"/>
              <w:rPr>
                <w:color w:val="002060"/>
              </w:rPr>
            </w:pPr>
            <w:r w:rsidRPr="002A23D5">
              <w:rPr>
                <w:color w:val="002060"/>
              </w:rPr>
              <w:t>0</w:t>
            </w:r>
          </w:p>
        </w:tc>
      </w:tr>
      <w:tr w:rsidR="00855569" w:rsidRPr="002A23D5" w14:paraId="59C2040A"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0F1E6" w14:textId="77777777" w:rsidR="00855569" w:rsidRPr="002A23D5" w:rsidRDefault="00855569" w:rsidP="00974C23">
            <w:pPr>
              <w:pStyle w:val="rowtabella0"/>
              <w:rPr>
                <w:color w:val="002060"/>
              </w:rPr>
            </w:pPr>
            <w:r w:rsidRPr="002A23D5">
              <w:rPr>
                <w:color w:val="002060"/>
              </w:rPr>
              <w:t xml:space="preserve">A.S.D. </w:t>
            </w:r>
            <w:proofErr w:type="gramStart"/>
            <w:r w:rsidRPr="002A23D5">
              <w:rPr>
                <w:color w:val="002060"/>
              </w:rPr>
              <w:t>CITTA</w:t>
            </w:r>
            <w:proofErr w:type="gramEnd"/>
            <w:r w:rsidRPr="002A23D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E2D0" w14:textId="77777777" w:rsidR="00855569" w:rsidRPr="002A23D5" w:rsidRDefault="00855569" w:rsidP="00974C23">
            <w:pPr>
              <w:pStyle w:val="rowtabella0"/>
              <w:jc w:val="center"/>
              <w:rPr>
                <w:color w:val="002060"/>
              </w:rPr>
            </w:pPr>
            <w:r w:rsidRPr="002A23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32BC"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22B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F789"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24EE"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6FFE" w14:textId="77777777" w:rsidR="00855569" w:rsidRPr="002A23D5" w:rsidRDefault="00855569" w:rsidP="00974C23">
            <w:pPr>
              <w:pStyle w:val="rowtabella0"/>
              <w:jc w:val="center"/>
              <w:rPr>
                <w:color w:val="002060"/>
              </w:rPr>
            </w:pPr>
            <w:r w:rsidRPr="002A23D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1938" w14:textId="77777777" w:rsidR="00855569" w:rsidRPr="002A23D5" w:rsidRDefault="00855569" w:rsidP="00974C23">
            <w:pPr>
              <w:pStyle w:val="rowtabella0"/>
              <w:jc w:val="center"/>
              <w:rPr>
                <w:color w:val="002060"/>
              </w:rPr>
            </w:pPr>
            <w:r w:rsidRPr="002A23D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7128"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D003" w14:textId="77777777" w:rsidR="00855569" w:rsidRPr="002A23D5" w:rsidRDefault="00855569" w:rsidP="00974C23">
            <w:pPr>
              <w:pStyle w:val="rowtabella0"/>
              <w:jc w:val="center"/>
              <w:rPr>
                <w:color w:val="002060"/>
              </w:rPr>
            </w:pPr>
            <w:r w:rsidRPr="002A23D5">
              <w:rPr>
                <w:color w:val="002060"/>
              </w:rPr>
              <w:t>0</w:t>
            </w:r>
          </w:p>
        </w:tc>
      </w:tr>
      <w:tr w:rsidR="00855569" w:rsidRPr="002A23D5" w14:paraId="31716AEC"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1E4B4" w14:textId="77777777" w:rsidR="00855569" w:rsidRPr="002A23D5" w:rsidRDefault="00855569" w:rsidP="00974C23">
            <w:pPr>
              <w:pStyle w:val="rowtabella0"/>
              <w:rPr>
                <w:color w:val="002060"/>
              </w:rPr>
            </w:pPr>
            <w:r w:rsidRPr="002A23D5">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848A"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6FFC"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FCD3"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023F"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EB53"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B116" w14:textId="77777777" w:rsidR="00855569" w:rsidRPr="002A23D5" w:rsidRDefault="00855569" w:rsidP="00974C23">
            <w:pPr>
              <w:pStyle w:val="rowtabella0"/>
              <w:jc w:val="center"/>
              <w:rPr>
                <w:color w:val="002060"/>
              </w:rPr>
            </w:pPr>
            <w:r w:rsidRPr="002A23D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85BFB" w14:textId="77777777" w:rsidR="00855569" w:rsidRPr="002A23D5" w:rsidRDefault="00855569" w:rsidP="00974C23">
            <w:pPr>
              <w:pStyle w:val="rowtabella0"/>
              <w:jc w:val="center"/>
              <w:rPr>
                <w:color w:val="002060"/>
              </w:rPr>
            </w:pPr>
            <w:r w:rsidRPr="002A23D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6E7E"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4CE76" w14:textId="77777777" w:rsidR="00855569" w:rsidRPr="002A23D5" w:rsidRDefault="00855569" w:rsidP="00974C23">
            <w:pPr>
              <w:pStyle w:val="rowtabella0"/>
              <w:jc w:val="center"/>
              <w:rPr>
                <w:color w:val="002060"/>
              </w:rPr>
            </w:pPr>
            <w:r w:rsidRPr="002A23D5">
              <w:rPr>
                <w:color w:val="002060"/>
              </w:rPr>
              <w:t>0</w:t>
            </w:r>
          </w:p>
        </w:tc>
      </w:tr>
      <w:tr w:rsidR="00855569" w:rsidRPr="002A23D5" w14:paraId="41768B69"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FA27E" w14:textId="77777777" w:rsidR="00855569" w:rsidRPr="002A23D5" w:rsidRDefault="00855569" w:rsidP="00974C23">
            <w:pPr>
              <w:pStyle w:val="rowtabella0"/>
              <w:rPr>
                <w:color w:val="002060"/>
              </w:rPr>
            </w:pPr>
            <w:r w:rsidRPr="002A23D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B5E8"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61F7"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3506"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D70F"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36E9"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7F07" w14:textId="77777777" w:rsidR="00855569" w:rsidRPr="002A23D5" w:rsidRDefault="00855569" w:rsidP="00974C23">
            <w:pPr>
              <w:pStyle w:val="rowtabella0"/>
              <w:jc w:val="center"/>
              <w:rPr>
                <w:color w:val="002060"/>
              </w:rPr>
            </w:pPr>
            <w:r w:rsidRPr="002A23D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2F73" w14:textId="77777777" w:rsidR="00855569" w:rsidRPr="002A23D5" w:rsidRDefault="00855569" w:rsidP="00974C23">
            <w:pPr>
              <w:pStyle w:val="rowtabella0"/>
              <w:jc w:val="center"/>
              <w:rPr>
                <w:color w:val="002060"/>
              </w:rPr>
            </w:pPr>
            <w:r w:rsidRPr="002A23D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04A6"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4526" w14:textId="77777777" w:rsidR="00855569" w:rsidRPr="002A23D5" w:rsidRDefault="00855569" w:rsidP="00974C23">
            <w:pPr>
              <w:pStyle w:val="rowtabella0"/>
              <w:jc w:val="center"/>
              <w:rPr>
                <w:color w:val="002060"/>
              </w:rPr>
            </w:pPr>
            <w:r w:rsidRPr="002A23D5">
              <w:rPr>
                <w:color w:val="002060"/>
              </w:rPr>
              <w:t>0</w:t>
            </w:r>
          </w:p>
        </w:tc>
      </w:tr>
      <w:tr w:rsidR="00855569" w:rsidRPr="002A23D5" w14:paraId="2B7BD407"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F155B" w14:textId="77777777" w:rsidR="00855569" w:rsidRPr="002A23D5" w:rsidRDefault="00855569" w:rsidP="00974C23">
            <w:pPr>
              <w:pStyle w:val="rowtabella0"/>
              <w:rPr>
                <w:color w:val="002060"/>
              </w:rPr>
            </w:pPr>
            <w:r w:rsidRPr="002A23D5">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3892"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E2443"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F568"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732B"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1109"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6CFF" w14:textId="77777777" w:rsidR="00855569" w:rsidRPr="002A23D5" w:rsidRDefault="00855569" w:rsidP="00974C23">
            <w:pPr>
              <w:pStyle w:val="rowtabella0"/>
              <w:jc w:val="center"/>
              <w:rPr>
                <w:color w:val="002060"/>
              </w:rPr>
            </w:pPr>
            <w:r w:rsidRPr="002A2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4D9B" w14:textId="77777777" w:rsidR="00855569" w:rsidRPr="002A23D5" w:rsidRDefault="00855569" w:rsidP="00974C23">
            <w:pPr>
              <w:pStyle w:val="rowtabella0"/>
              <w:jc w:val="center"/>
              <w:rPr>
                <w:color w:val="002060"/>
              </w:rPr>
            </w:pPr>
            <w:r w:rsidRPr="002A23D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D40D"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DF06" w14:textId="77777777" w:rsidR="00855569" w:rsidRPr="002A23D5" w:rsidRDefault="00855569" w:rsidP="00974C23">
            <w:pPr>
              <w:pStyle w:val="rowtabella0"/>
              <w:jc w:val="center"/>
              <w:rPr>
                <w:color w:val="002060"/>
              </w:rPr>
            </w:pPr>
            <w:r w:rsidRPr="002A23D5">
              <w:rPr>
                <w:color w:val="002060"/>
              </w:rPr>
              <w:t>0</w:t>
            </w:r>
          </w:p>
        </w:tc>
      </w:tr>
      <w:tr w:rsidR="00855569" w:rsidRPr="002A23D5" w14:paraId="0825C107"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81EB22" w14:textId="77777777" w:rsidR="00855569" w:rsidRPr="002A23D5" w:rsidRDefault="00855569" w:rsidP="00974C23">
            <w:pPr>
              <w:pStyle w:val="rowtabella0"/>
              <w:rPr>
                <w:color w:val="002060"/>
              </w:rPr>
            </w:pPr>
            <w:r w:rsidRPr="002A23D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41FB"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10BA"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818B"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A8066"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86CB"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0D5B" w14:textId="77777777" w:rsidR="00855569" w:rsidRPr="002A23D5" w:rsidRDefault="00855569" w:rsidP="00974C23">
            <w:pPr>
              <w:pStyle w:val="rowtabella0"/>
              <w:jc w:val="center"/>
              <w:rPr>
                <w:color w:val="002060"/>
              </w:rPr>
            </w:pPr>
            <w:r w:rsidRPr="002A23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66AD" w14:textId="77777777" w:rsidR="00855569" w:rsidRPr="002A23D5" w:rsidRDefault="00855569" w:rsidP="00974C23">
            <w:pPr>
              <w:pStyle w:val="rowtabella0"/>
              <w:jc w:val="center"/>
              <w:rPr>
                <w:color w:val="002060"/>
              </w:rPr>
            </w:pPr>
            <w:r w:rsidRPr="002A23D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D62F" w14:textId="77777777" w:rsidR="00855569" w:rsidRPr="002A23D5" w:rsidRDefault="00855569" w:rsidP="00974C23">
            <w:pPr>
              <w:pStyle w:val="rowtabella0"/>
              <w:jc w:val="center"/>
              <w:rPr>
                <w:color w:val="002060"/>
              </w:rPr>
            </w:pPr>
            <w:r w:rsidRPr="002A2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B306" w14:textId="77777777" w:rsidR="00855569" w:rsidRPr="002A23D5" w:rsidRDefault="00855569" w:rsidP="00974C23">
            <w:pPr>
              <w:pStyle w:val="rowtabella0"/>
              <w:jc w:val="center"/>
              <w:rPr>
                <w:color w:val="002060"/>
              </w:rPr>
            </w:pPr>
            <w:r w:rsidRPr="002A23D5">
              <w:rPr>
                <w:color w:val="002060"/>
              </w:rPr>
              <w:t>0</w:t>
            </w:r>
          </w:p>
        </w:tc>
      </w:tr>
    </w:tbl>
    <w:p w14:paraId="2B6AE6D6" w14:textId="77777777" w:rsidR="00855569" w:rsidRPr="002A23D5" w:rsidRDefault="00855569" w:rsidP="00855569">
      <w:pPr>
        <w:pStyle w:val="breakline"/>
        <w:rPr>
          <w:rFonts w:eastAsiaTheme="minorEastAsia"/>
          <w:color w:val="002060"/>
        </w:rPr>
      </w:pPr>
    </w:p>
    <w:p w14:paraId="3F26698C" w14:textId="77777777" w:rsidR="00855569" w:rsidRPr="002A23D5" w:rsidRDefault="00855569" w:rsidP="00855569">
      <w:pPr>
        <w:pStyle w:val="breakline"/>
        <w:rPr>
          <w:color w:val="002060"/>
        </w:rPr>
      </w:pPr>
    </w:p>
    <w:p w14:paraId="3FABF67A" w14:textId="77777777" w:rsidR="00855569" w:rsidRPr="002A23D5" w:rsidRDefault="00855569" w:rsidP="00855569">
      <w:pPr>
        <w:pStyle w:val="sottotitolocampionato10"/>
        <w:rPr>
          <w:color w:val="002060"/>
        </w:rPr>
      </w:pPr>
      <w:r w:rsidRPr="002A23D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0E847A74"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B7F43"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DF81F"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47B61"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E01F9"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E56BF"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29415"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7DA66"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23CB0"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F30A3"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9AB10" w14:textId="77777777" w:rsidR="00855569" w:rsidRPr="002A23D5" w:rsidRDefault="00855569" w:rsidP="00974C23">
            <w:pPr>
              <w:pStyle w:val="headertabella0"/>
              <w:rPr>
                <w:color w:val="002060"/>
              </w:rPr>
            </w:pPr>
            <w:r w:rsidRPr="002A23D5">
              <w:rPr>
                <w:color w:val="002060"/>
              </w:rPr>
              <w:t>PE</w:t>
            </w:r>
          </w:p>
        </w:tc>
      </w:tr>
      <w:tr w:rsidR="00855569" w:rsidRPr="002A23D5" w14:paraId="14F00F32"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5A6E5D" w14:textId="77777777" w:rsidR="00855569" w:rsidRPr="002A23D5" w:rsidRDefault="00855569" w:rsidP="00974C23">
            <w:pPr>
              <w:pStyle w:val="rowtabella0"/>
              <w:rPr>
                <w:color w:val="002060"/>
              </w:rPr>
            </w:pPr>
            <w:r w:rsidRPr="002A23D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9E6F" w14:textId="77777777" w:rsidR="00855569" w:rsidRPr="002A23D5" w:rsidRDefault="00855569" w:rsidP="00974C23">
            <w:pPr>
              <w:pStyle w:val="rowtabella0"/>
              <w:jc w:val="center"/>
              <w:rPr>
                <w:color w:val="002060"/>
              </w:rPr>
            </w:pPr>
            <w:r w:rsidRPr="002A23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C817"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E3F0"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2FE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6FDC"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91494" w14:textId="77777777" w:rsidR="00855569" w:rsidRPr="002A23D5" w:rsidRDefault="00855569" w:rsidP="00974C23">
            <w:pPr>
              <w:pStyle w:val="rowtabella0"/>
              <w:jc w:val="center"/>
              <w:rPr>
                <w:color w:val="002060"/>
              </w:rPr>
            </w:pPr>
            <w:r w:rsidRPr="002A23D5">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3A73" w14:textId="77777777" w:rsidR="00855569" w:rsidRPr="002A23D5" w:rsidRDefault="00855569" w:rsidP="00974C23">
            <w:pPr>
              <w:pStyle w:val="rowtabella0"/>
              <w:jc w:val="center"/>
              <w:rPr>
                <w:color w:val="002060"/>
              </w:rPr>
            </w:pPr>
            <w:r w:rsidRPr="002A23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0899"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9F9C" w14:textId="77777777" w:rsidR="00855569" w:rsidRPr="002A23D5" w:rsidRDefault="00855569" w:rsidP="00974C23">
            <w:pPr>
              <w:pStyle w:val="rowtabella0"/>
              <w:jc w:val="center"/>
              <w:rPr>
                <w:color w:val="002060"/>
              </w:rPr>
            </w:pPr>
            <w:r w:rsidRPr="002A23D5">
              <w:rPr>
                <w:color w:val="002060"/>
              </w:rPr>
              <w:t>0</w:t>
            </w:r>
          </w:p>
        </w:tc>
      </w:tr>
      <w:tr w:rsidR="00855569" w:rsidRPr="002A23D5" w14:paraId="697AF72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3BDBD" w14:textId="77777777" w:rsidR="00855569" w:rsidRPr="002A23D5" w:rsidRDefault="00855569" w:rsidP="00974C23">
            <w:pPr>
              <w:pStyle w:val="rowtabella0"/>
              <w:rPr>
                <w:color w:val="002060"/>
              </w:rPr>
            </w:pPr>
            <w:r w:rsidRPr="002A23D5">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EDED" w14:textId="77777777" w:rsidR="00855569" w:rsidRPr="002A23D5" w:rsidRDefault="00855569" w:rsidP="00974C23">
            <w:pPr>
              <w:pStyle w:val="rowtabella0"/>
              <w:jc w:val="center"/>
              <w:rPr>
                <w:color w:val="002060"/>
              </w:rPr>
            </w:pPr>
            <w:r w:rsidRPr="002A23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E7703"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86BC"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8934"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5E7E"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D002" w14:textId="77777777" w:rsidR="00855569" w:rsidRPr="002A23D5" w:rsidRDefault="00855569" w:rsidP="00974C23">
            <w:pPr>
              <w:pStyle w:val="rowtabella0"/>
              <w:jc w:val="center"/>
              <w:rPr>
                <w:color w:val="002060"/>
              </w:rPr>
            </w:pPr>
            <w:r w:rsidRPr="002A23D5">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E941A" w14:textId="77777777" w:rsidR="00855569" w:rsidRPr="002A23D5" w:rsidRDefault="00855569" w:rsidP="00974C23">
            <w:pPr>
              <w:pStyle w:val="rowtabella0"/>
              <w:jc w:val="center"/>
              <w:rPr>
                <w:color w:val="002060"/>
              </w:rPr>
            </w:pPr>
            <w:r w:rsidRPr="002A23D5">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65D7"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AC05" w14:textId="77777777" w:rsidR="00855569" w:rsidRPr="002A23D5" w:rsidRDefault="00855569" w:rsidP="00974C23">
            <w:pPr>
              <w:pStyle w:val="rowtabella0"/>
              <w:jc w:val="center"/>
              <w:rPr>
                <w:color w:val="002060"/>
              </w:rPr>
            </w:pPr>
            <w:r w:rsidRPr="002A23D5">
              <w:rPr>
                <w:color w:val="002060"/>
              </w:rPr>
              <w:t>0</w:t>
            </w:r>
          </w:p>
        </w:tc>
      </w:tr>
      <w:tr w:rsidR="00855569" w:rsidRPr="002A23D5" w14:paraId="7CF62AC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8B457" w14:textId="77777777" w:rsidR="00855569" w:rsidRPr="002A23D5" w:rsidRDefault="00855569" w:rsidP="00974C23">
            <w:pPr>
              <w:pStyle w:val="rowtabella0"/>
              <w:rPr>
                <w:color w:val="002060"/>
              </w:rPr>
            </w:pPr>
            <w:r w:rsidRPr="002A23D5">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3C48" w14:textId="77777777" w:rsidR="00855569" w:rsidRPr="002A23D5" w:rsidRDefault="00855569" w:rsidP="00974C23">
            <w:pPr>
              <w:pStyle w:val="rowtabella0"/>
              <w:jc w:val="center"/>
              <w:rPr>
                <w:color w:val="002060"/>
              </w:rPr>
            </w:pPr>
            <w:r w:rsidRPr="002A2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655C"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2DAD"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029E"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26CA"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F77C" w14:textId="77777777" w:rsidR="00855569" w:rsidRPr="002A23D5" w:rsidRDefault="00855569" w:rsidP="00974C23">
            <w:pPr>
              <w:pStyle w:val="rowtabella0"/>
              <w:jc w:val="center"/>
              <w:rPr>
                <w:color w:val="002060"/>
              </w:rPr>
            </w:pPr>
            <w:r w:rsidRPr="002A23D5">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243A9" w14:textId="77777777" w:rsidR="00855569" w:rsidRPr="002A23D5" w:rsidRDefault="00855569" w:rsidP="00974C23">
            <w:pPr>
              <w:pStyle w:val="rowtabella0"/>
              <w:jc w:val="center"/>
              <w:rPr>
                <w:color w:val="002060"/>
              </w:rPr>
            </w:pPr>
            <w:r w:rsidRPr="002A23D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8EA7"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517F" w14:textId="77777777" w:rsidR="00855569" w:rsidRPr="002A23D5" w:rsidRDefault="00855569" w:rsidP="00974C23">
            <w:pPr>
              <w:pStyle w:val="rowtabella0"/>
              <w:jc w:val="center"/>
              <w:rPr>
                <w:color w:val="002060"/>
              </w:rPr>
            </w:pPr>
            <w:r w:rsidRPr="002A23D5">
              <w:rPr>
                <w:color w:val="002060"/>
              </w:rPr>
              <w:t>0</w:t>
            </w:r>
          </w:p>
        </w:tc>
      </w:tr>
      <w:tr w:rsidR="00855569" w:rsidRPr="002A23D5" w14:paraId="5A2BF9F7"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43CF6" w14:textId="77777777" w:rsidR="00855569" w:rsidRPr="002A23D5" w:rsidRDefault="00855569" w:rsidP="00974C23">
            <w:pPr>
              <w:pStyle w:val="rowtabella0"/>
              <w:rPr>
                <w:color w:val="002060"/>
              </w:rPr>
            </w:pPr>
            <w:r w:rsidRPr="002A23D5">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3580D" w14:textId="77777777" w:rsidR="00855569" w:rsidRPr="002A23D5" w:rsidRDefault="00855569" w:rsidP="00974C23">
            <w:pPr>
              <w:pStyle w:val="rowtabella0"/>
              <w:jc w:val="center"/>
              <w:rPr>
                <w:color w:val="002060"/>
              </w:rPr>
            </w:pPr>
            <w:r w:rsidRPr="002A23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A46B"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7176"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BED9"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2B6E"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CEF7" w14:textId="77777777" w:rsidR="00855569" w:rsidRPr="002A23D5" w:rsidRDefault="00855569" w:rsidP="00974C23">
            <w:pPr>
              <w:pStyle w:val="rowtabella0"/>
              <w:jc w:val="center"/>
              <w:rPr>
                <w:color w:val="002060"/>
              </w:rPr>
            </w:pPr>
            <w:r w:rsidRPr="002A23D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A676" w14:textId="77777777" w:rsidR="00855569" w:rsidRPr="002A23D5" w:rsidRDefault="00855569" w:rsidP="00974C23">
            <w:pPr>
              <w:pStyle w:val="rowtabella0"/>
              <w:jc w:val="center"/>
              <w:rPr>
                <w:color w:val="002060"/>
              </w:rPr>
            </w:pPr>
            <w:r w:rsidRPr="002A23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B057"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F1A3" w14:textId="77777777" w:rsidR="00855569" w:rsidRPr="002A23D5" w:rsidRDefault="00855569" w:rsidP="00974C23">
            <w:pPr>
              <w:pStyle w:val="rowtabella0"/>
              <w:jc w:val="center"/>
              <w:rPr>
                <w:color w:val="002060"/>
              </w:rPr>
            </w:pPr>
            <w:r w:rsidRPr="002A23D5">
              <w:rPr>
                <w:color w:val="002060"/>
              </w:rPr>
              <w:t>0</w:t>
            </w:r>
          </w:p>
        </w:tc>
      </w:tr>
      <w:tr w:rsidR="00855569" w:rsidRPr="002A23D5" w14:paraId="235FA1C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16D51" w14:textId="77777777" w:rsidR="00855569" w:rsidRPr="002A23D5" w:rsidRDefault="00855569" w:rsidP="00974C23">
            <w:pPr>
              <w:pStyle w:val="rowtabella0"/>
              <w:rPr>
                <w:color w:val="002060"/>
              </w:rPr>
            </w:pPr>
            <w:r w:rsidRPr="002A23D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AE8A" w14:textId="77777777" w:rsidR="00855569" w:rsidRPr="002A23D5" w:rsidRDefault="00855569" w:rsidP="00974C23">
            <w:pPr>
              <w:pStyle w:val="rowtabella0"/>
              <w:jc w:val="center"/>
              <w:rPr>
                <w:color w:val="002060"/>
              </w:rPr>
            </w:pPr>
            <w:r w:rsidRPr="002A23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D679"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7C0FD"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8C5D"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BF8E"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500C" w14:textId="77777777" w:rsidR="00855569" w:rsidRPr="002A23D5" w:rsidRDefault="00855569" w:rsidP="00974C23">
            <w:pPr>
              <w:pStyle w:val="rowtabella0"/>
              <w:jc w:val="center"/>
              <w:rPr>
                <w:color w:val="002060"/>
              </w:rPr>
            </w:pPr>
            <w:r w:rsidRPr="002A23D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D5AB" w14:textId="77777777" w:rsidR="00855569" w:rsidRPr="002A23D5" w:rsidRDefault="00855569" w:rsidP="00974C23">
            <w:pPr>
              <w:pStyle w:val="rowtabella0"/>
              <w:jc w:val="center"/>
              <w:rPr>
                <w:color w:val="002060"/>
              </w:rPr>
            </w:pPr>
            <w:r w:rsidRPr="002A23D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DDF4"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DBDE" w14:textId="77777777" w:rsidR="00855569" w:rsidRPr="002A23D5" w:rsidRDefault="00855569" w:rsidP="00974C23">
            <w:pPr>
              <w:pStyle w:val="rowtabella0"/>
              <w:jc w:val="center"/>
              <w:rPr>
                <w:color w:val="002060"/>
              </w:rPr>
            </w:pPr>
            <w:r w:rsidRPr="002A23D5">
              <w:rPr>
                <w:color w:val="002060"/>
              </w:rPr>
              <w:t>0</w:t>
            </w:r>
          </w:p>
        </w:tc>
      </w:tr>
      <w:tr w:rsidR="00855569" w:rsidRPr="002A23D5" w14:paraId="133CE6EE"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EFA42" w14:textId="77777777" w:rsidR="00855569" w:rsidRPr="002A23D5" w:rsidRDefault="00855569" w:rsidP="00974C23">
            <w:pPr>
              <w:pStyle w:val="rowtabella0"/>
              <w:rPr>
                <w:color w:val="002060"/>
              </w:rPr>
            </w:pPr>
            <w:r w:rsidRPr="002A23D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8613"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676A"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FF30"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9852"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715C"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9BA8" w14:textId="77777777" w:rsidR="00855569" w:rsidRPr="002A23D5" w:rsidRDefault="00855569" w:rsidP="00974C23">
            <w:pPr>
              <w:pStyle w:val="rowtabella0"/>
              <w:jc w:val="center"/>
              <w:rPr>
                <w:color w:val="002060"/>
              </w:rPr>
            </w:pPr>
            <w:r w:rsidRPr="002A23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4F95" w14:textId="77777777" w:rsidR="00855569" w:rsidRPr="002A23D5" w:rsidRDefault="00855569" w:rsidP="00974C23">
            <w:pPr>
              <w:pStyle w:val="rowtabella0"/>
              <w:jc w:val="center"/>
              <w:rPr>
                <w:color w:val="002060"/>
              </w:rPr>
            </w:pPr>
            <w:r w:rsidRPr="002A23D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A88C"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DD27" w14:textId="77777777" w:rsidR="00855569" w:rsidRPr="002A23D5" w:rsidRDefault="00855569" w:rsidP="00974C23">
            <w:pPr>
              <w:pStyle w:val="rowtabella0"/>
              <w:jc w:val="center"/>
              <w:rPr>
                <w:color w:val="002060"/>
              </w:rPr>
            </w:pPr>
            <w:r w:rsidRPr="002A23D5">
              <w:rPr>
                <w:color w:val="002060"/>
              </w:rPr>
              <w:t>0</w:t>
            </w:r>
          </w:p>
        </w:tc>
      </w:tr>
      <w:tr w:rsidR="00855569" w:rsidRPr="002A23D5" w14:paraId="18BEEF51"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3F00F" w14:textId="77777777" w:rsidR="00855569" w:rsidRPr="002A23D5" w:rsidRDefault="00855569" w:rsidP="00974C23">
            <w:pPr>
              <w:pStyle w:val="rowtabella0"/>
              <w:rPr>
                <w:color w:val="002060"/>
              </w:rPr>
            </w:pPr>
            <w:r w:rsidRPr="002A23D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40BF"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BC4C"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9270"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C2EE"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0232"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1AEB" w14:textId="77777777" w:rsidR="00855569" w:rsidRPr="002A23D5" w:rsidRDefault="00855569" w:rsidP="00974C23">
            <w:pPr>
              <w:pStyle w:val="rowtabella0"/>
              <w:jc w:val="center"/>
              <w:rPr>
                <w:color w:val="002060"/>
              </w:rPr>
            </w:pPr>
            <w:r w:rsidRPr="002A23D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92A5" w14:textId="77777777" w:rsidR="00855569" w:rsidRPr="002A23D5" w:rsidRDefault="00855569" w:rsidP="00974C23">
            <w:pPr>
              <w:pStyle w:val="rowtabella0"/>
              <w:jc w:val="center"/>
              <w:rPr>
                <w:color w:val="002060"/>
              </w:rPr>
            </w:pPr>
            <w:r w:rsidRPr="002A23D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A5B9"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859F" w14:textId="77777777" w:rsidR="00855569" w:rsidRPr="002A23D5" w:rsidRDefault="00855569" w:rsidP="00974C23">
            <w:pPr>
              <w:pStyle w:val="rowtabella0"/>
              <w:jc w:val="center"/>
              <w:rPr>
                <w:color w:val="002060"/>
              </w:rPr>
            </w:pPr>
            <w:r w:rsidRPr="002A23D5">
              <w:rPr>
                <w:color w:val="002060"/>
              </w:rPr>
              <w:t>0</w:t>
            </w:r>
          </w:p>
        </w:tc>
      </w:tr>
      <w:tr w:rsidR="00855569" w:rsidRPr="002A23D5" w14:paraId="768674B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FC5FF" w14:textId="77777777" w:rsidR="00855569" w:rsidRPr="002A23D5" w:rsidRDefault="00855569" w:rsidP="00974C23">
            <w:pPr>
              <w:pStyle w:val="rowtabella0"/>
              <w:rPr>
                <w:color w:val="002060"/>
              </w:rPr>
            </w:pPr>
            <w:r w:rsidRPr="002A23D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C417"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9B51"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6104"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DA8D"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360E"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8109" w14:textId="77777777" w:rsidR="00855569" w:rsidRPr="002A23D5" w:rsidRDefault="00855569" w:rsidP="00974C23">
            <w:pPr>
              <w:pStyle w:val="rowtabella0"/>
              <w:jc w:val="center"/>
              <w:rPr>
                <w:color w:val="002060"/>
              </w:rPr>
            </w:pPr>
            <w:r w:rsidRPr="002A23D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4130" w14:textId="77777777" w:rsidR="00855569" w:rsidRPr="002A23D5" w:rsidRDefault="00855569" w:rsidP="00974C23">
            <w:pPr>
              <w:pStyle w:val="rowtabella0"/>
              <w:jc w:val="center"/>
              <w:rPr>
                <w:color w:val="002060"/>
              </w:rPr>
            </w:pPr>
            <w:r w:rsidRPr="002A23D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9F49"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8CFC" w14:textId="77777777" w:rsidR="00855569" w:rsidRPr="002A23D5" w:rsidRDefault="00855569" w:rsidP="00974C23">
            <w:pPr>
              <w:pStyle w:val="rowtabella0"/>
              <w:jc w:val="center"/>
              <w:rPr>
                <w:color w:val="002060"/>
              </w:rPr>
            </w:pPr>
            <w:r w:rsidRPr="002A23D5">
              <w:rPr>
                <w:color w:val="002060"/>
              </w:rPr>
              <w:t>0</w:t>
            </w:r>
          </w:p>
        </w:tc>
      </w:tr>
      <w:tr w:rsidR="00855569" w:rsidRPr="002A23D5" w14:paraId="2C438735"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964A8" w14:textId="77777777" w:rsidR="00855569" w:rsidRPr="002A23D5" w:rsidRDefault="00855569" w:rsidP="00974C23">
            <w:pPr>
              <w:pStyle w:val="rowtabella0"/>
              <w:rPr>
                <w:color w:val="002060"/>
              </w:rPr>
            </w:pPr>
            <w:r w:rsidRPr="002A23D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4D61"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85F7"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014CC"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9532"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9D1F"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6EC6" w14:textId="77777777" w:rsidR="00855569" w:rsidRPr="002A23D5" w:rsidRDefault="00855569" w:rsidP="00974C23">
            <w:pPr>
              <w:pStyle w:val="rowtabella0"/>
              <w:jc w:val="center"/>
              <w:rPr>
                <w:color w:val="002060"/>
              </w:rPr>
            </w:pPr>
            <w:r w:rsidRPr="002A23D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8AD4" w14:textId="77777777" w:rsidR="00855569" w:rsidRPr="002A23D5" w:rsidRDefault="00855569" w:rsidP="00974C23">
            <w:pPr>
              <w:pStyle w:val="rowtabella0"/>
              <w:jc w:val="center"/>
              <w:rPr>
                <w:color w:val="002060"/>
              </w:rPr>
            </w:pPr>
            <w:r w:rsidRPr="002A23D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CC3F"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4F92" w14:textId="77777777" w:rsidR="00855569" w:rsidRPr="002A23D5" w:rsidRDefault="00855569" w:rsidP="00974C23">
            <w:pPr>
              <w:pStyle w:val="rowtabella0"/>
              <w:jc w:val="center"/>
              <w:rPr>
                <w:color w:val="002060"/>
              </w:rPr>
            </w:pPr>
            <w:r w:rsidRPr="002A23D5">
              <w:rPr>
                <w:color w:val="002060"/>
              </w:rPr>
              <w:t>0</w:t>
            </w:r>
          </w:p>
        </w:tc>
      </w:tr>
      <w:tr w:rsidR="00855569" w:rsidRPr="002A23D5" w14:paraId="4CA5AC16"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6CDB4" w14:textId="77777777" w:rsidR="00855569" w:rsidRPr="002A23D5" w:rsidRDefault="00855569" w:rsidP="00974C23">
            <w:pPr>
              <w:pStyle w:val="rowtabella0"/>
              <w:rPr>
                <w:color w:val="002060"/>
              </w:rPr>
            </w:pPr>
            <w:r w:rsidRPr="002A23D5">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36E0"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09F7"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135C"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86F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83B3"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5F49" w14:textId="77777777" w:rsidR="00855569" w:rsidRPr="002A23D5" w:rsidRDefault="00855569" w:rsidP="00974C23">
            <w:pPr>
              <w:pStyle w:val="rowtabella0"/>
              <w:jc w:val="center"/>
              <w:rPr>
                <w:color w:val="002060"/>
              </w:rPr>
            </w:pPr>
            <w:r w:rsidRPr="002A23D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7E10" w14:textId="77777777" w:rsidR="00855569" w:rsidRPr="002A23D5" w:rsidRDefault="00855569" w:rsidP="00974C23">
            <w:pPr>
              <w:pStyle w:val="rowtabella0"/>
              <w:jc w:val="center"/>
              <w:rPr>
                <w:color w:val="002060"/>
              </w:rPr>
            </w:pPr>
            <w:r w:rsidRPr="002A23D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001C"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F2E9" w14:textId="77777777" w:rsidR="00855569" w:rsidRPr="002A23D5" w:rsidRDefault="00855569" w:rsidP="00974C23">
            <w:pPr>
              <w:pStyle w:val="rowtabella0"/>
              <w:jc w:val="center"/>
              <w:rPr>
                <w:color w:val="002060"/>
              </w:rPr>
            </w:pPr>
            <w:r w:rsidRPr="002A23D5">
              <w:rPr>
                <w:color w:val="002060"/>
              </w:rPr>
              <w:t>0</w:t>
            </w:r>
          </w:p>
        </w:tc>
      </w:tr>
      <w:tr w:rsidR="00855569" w:rsidRPr="002A23D5" w14:paraId="1E13156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7A0DC" w14:textId="77777777" w:rsidR="00855569" w:rsidRPr="002A23D5" w:rsidRDefault="00855569" w:rsidP="00974C23">
            <w:pPr>
              <w:pStyle w:val="rowtabella0"/>
              <w:rPr>
                <w:color w:val="002060"/>
              </w:rPr>
            </w:pPr>
            <w:r w:rsidRPr="002A23D5">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DBBC"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7D88"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0BA20"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30E0"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AD48"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8DED" w14:textId="77777777" w:rsidR="00855569" w:rsidRPr="002A23D5" w:rsidRDefault="00855569" w:rsidP="00974C23">
            <w:pPr>
              <w:pStyle w:val="rowtabella0"/>
              <w:jc w:val="center"/>
              <w:rPr>
                <w:color w:val="002060"/>
              </w:rPr>
            </w:pPr>
            <w:r w:rsidRPr="002A23D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B716" w14:textId="77777777" w:rsidR="00855569" w:rsidRPr="002A23D5" w:rsidRDefault="00855569" w:rsidP="00974C23">
            <w:pPr>
              <w:pStyle w:val="rowtabella0"/>
              <w:jc w:val="center"/>
              <w:rPr>
                <w:color w:val="002060"/>
              </w:rPr>
            </w:pPr>
            <w:r w:rsidRPr="002A23D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6F60" w14:textId="77777777" w:rsidR="00855569" w:rsidRPr="002A23D5" w:rsidRDefault="00855569" w:rsidP="00974C23">
            <w:pPr>
              <w:pStyle w:val="rowtabella0"/>
              <w:jc w:val="center"/>
              <w:rPr>
                <w:color w:val="002060"/>
              </w:rPr>
            </w:pPr>
            <w:r w:rsidRPr="002A23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2B268" w14:textId="77777777" w:rsidR="00855569" w:rsidRPr="002A23D5" w:rsidRDefault="00855569" w:rsidP="00974C23">
            <w:pPr>
              <w:pStyle w:val="rowtabella0"/>
              <w:jc w:val="center"/>
              <w:rPr>
                <w:color w:val="002060"/>
              </w:rPr>
            </w:pPr>
            <w:r w:rsidRPr="002A23D5">
              <w:rPr>
                <w:color w:val="002060"/>
              </w:rPr>
              <w:t>0</w:t>
            </w:r>
          </w:p>
        </w:tc>
      </w:tr>
      <w:tr w:rsidR="00855569" w:rsidRPr="002A23D5" w14:paraId="6BA09A90"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29C1AD" w14:textId="77777777" w:rsidR="00855569" w:rsidRPr="002A23D5" w:rsidRDefault="00855569" w:rsidP="00974C23">
            <w:pPr>
              <w:pStyle w:val="rowtabella0"/>
              <w:rPr>
                <w:color w:val="002060"/>
              </w:rPr>
            </w:pPr>
            <w:r w:rsidRPr="002A23D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E3D7"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685A"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15D7"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CE72"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B020"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84C2" w14:textId="77777777" w:rsidR="00855569" w:rsidRPr="002A23D5" w:rsidRDefault="00855569" w:rsidP="00974C23">
            <w:pPr>
              <w:pStyle w:val="rowtabella0"/>
              <w:jc w:val="center"/>
              <w:rPr>
                <w:color w:val="002060"/>
              </w:rPr>
            </w:pPr>
            <w:r w:rsidRPr="002A23D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C4BE" w14:textId="77777777" w:rsidR="00855569" w:rsidRPr="002A23D5" w:rsidRDefault="00855569" w:rsidP="00974C23">
            <w:pPr>
              <w:pStyle w:val="rowtabella0"/>
              <w:jc w:val="center"/>
              <w:rPr>
                <w:color w:val="002060"/>
              </w:rPr>
            </w:pPr>
            <w:r w:rsidRPr="002A23D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84B1" w14:textId="77777777" w:rsidR="00855569" w:rsidRPr="002A23D5" w:rsidRDefault="00855569" w:rsidP="00974C23">
            <w:pPr>
              <w:pStyle w:val="rowtabella0"/>
              <w:jc w:val="center"/>
              <w:rPr>
                <w:color w:val="002060"/>
              </w:rPr>
            </w:pPr>
            <w:r w:rsidRPr="002A2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41B6" w14:textId="77777777" w:rsidR="00855569" w:rsidRPr="002A23D5" w:rsidRDefault="00855569" w:rsidP="00974C23">
            <w:pPr>
              <w:pStyle w:val="rowtabella0"/>
              <w:jc w:val="center"/>
              <w:rPr>
                <w:color w:val="002060"/>
              </w:rPr>
            </w:pPr>
            <w:r w:rsidRPr="002A23D5">
              <w:rPr>
                <w:color w:val="002060"/>
              </w:rPr>
              <w:t>0</w:t>
            </w:r>
          </w:p>
        </w:tc>
      </w:tr>
    </w:tbl>
    <w:p w14:paraId="0B56700A" w14:textId="77777777" w:rsidR="00855569" w:rsidRPr="002A23D5" w:rsidRDefault="00855569" w:rsidP="00855569">
      <w:pPr>
        <w:pStyle w:val="breakline"/>
        <w:rPr>
          <w:rFonts w:eastAsiaTheme="minorEastAsia"/>
          <w:color w:val="002060"/>
        </w:rPr>
      </w:pPr>
    </w:p>
    <w:p w14:paraId="0E14EE80" w14:textId="77777777" w:rsidR="00855569" w:rsidRPr="002A23D5" w:rsidRDefault="00855569" w:rsidP="00855569">
      <w:pPr>
        <w:pStyle w:val="breakline"/>
        <w:rPr>
          <w:color w:val="002060"/>
        </w:rPr>
      </w:pPr>
    </w:p>
    <w:p w14:paraId="540E672F" w14:textId="77777777" w:rsidR="00855569" w:rsidRPr="002A23D5" w:rsidRDefault="00855569" w:rsidP="00855569">
      <w:pPr>
        <w:pStyle w:val="sottotitolocampionato10"/>
        <w:rPr>
          <w:color w:val="002060"/>
        </w:rPr>
      </w:pPr>
      <w:r w:rsidRPr="002A23D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3C1BB3E4"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9693D"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729F7"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1DCA6"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A7FB5"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20D75"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B1F05"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1AA4E"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419D"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4DE42"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F429E" w14:textId="77777777" w:rsidR="00855569" w:rsidRPr="002A23D5" w:rsidRDefault="00855569" w:rsidP="00974C23">
            <w:pPr>
              <w:pStyle w:val="headertabella0"/>
              <w:rPr>
                <w:color w:val="002060"/>
              </w:rPr>
            </w:pPr>
            <w:r w:rsidRPr="002A23D5">
              <w:rPr>
                <w:color w:val="002060"/>
              </w:rPr>
              <w:t>PE</w:t>
            </w:r>
          </w:p>
        </w:tc>
      </w:tr>
      <w:tr w:rsidR="00855569" w:rsidRPr="002A23D5" w14:paraId="0FF59BDA"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D0FB7C" w14:textId="77777777" w:rsidR="00855569" w:rsidRPr="002A23D5" w:rsidRDefault="00855569" w:rsidP="00974C23">
            <w:pPr>
              <w:pStyle w:val="rowtabella0"/>
              <w:rPr>
                <w:color w:val="002060"/>
              </w:rPr>
            </w:pPr>
            <w:r w:rsidRPr="002A23D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8CBB"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9CC2"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D6224"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EA9A"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E285"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FA95" w14:textId="77777777" w:rsidR="00855569" w:rsidRPr="002A23D5" w:rsidRDefault="00855569" w:rsidP="00974C23">
            <w:pPr>
              <w:pStyle w:val="rowtabella0"/>
              <w:jc w:val="center"/>
              <w:rPr>
                <w:color w:val="002060"/>
              </w:rPr>
            </w:pPr>
            <w:r w:rsidRPr="002A23D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001E"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5E82" w14:textId="77777777" w:rsidR="00855569" w:rsidRPr="002A23D5" w:rsidRDefault="00855569" w:rsidP="00974C23">
            <w:pPr>
              <w:pStyle w:val="rowtabella0"/>
              <w:jc w:val="center"/>
              <w:rPr>
                <w:color w:val="002060"/>
              </w:rPr>
            </w:pPr>
            <w:r w:rsidRPr="002A23D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7261" w14:textId="77777777" w:rsidR="00855569" w:rsidRPr="002A23D5" w:rsidRDefault="00855569" w:rsidP="00974C23">
            <w:pPr>
              <w:pStyle w:val="rowtabella0"/>
              <w:jc w:val="center"/>
              <w:rPr>
                <w:color w:val="002060"/>
              </w:rPr>
            </w:pPr>
            <w:r w:rsidRPr="002A23D5">
              <w:rPr>
                <w:color w:val="002060"/>
              </w:rPr>
              <w:t>0</w:t>
            </w:r>
          </w:p>
        </w:tc>
      </w:tr>
      <w:tr w:rsidR="00855569" w:rsidRPr="002A23D5" w14:paraId="6AAEC1CB"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8BEE7" w14:textId="77777777" w:rsidR="00855569" w:rsidRPr="002A23D5" w:rsidRDefault="00855569" w:rsidP="00974C23">
            <w:pPr>
              <w:pStyle w:val="rowtabella0"/>
              <w:rPr>
                <w:color w:val="002060"/>
              </w:rPr>
            </w:pPr>
            <w:r w:rsidRPr="002A23D5">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9369" w14:textId="77777777" w:rsidR="00855569" w:rsidRPr="002A23D5" w:rsidRDefault="00855569" w:rsidP="00974C23">
            <w:pPr>
              <w:pStyle w:val="rowtabella0"/>
              <w:jc w:val="center"/>
              <w:rPr>
                <w:color w:val="002060"/>
              </w:rPr>
            </w:pPr>
            <w:r w:rsidRPr="002A23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07C6"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0E99"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CAF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29B9"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6192" w14:textId="77777777" w:rsidR="00855569" w:rsidRPr="002A23D5" w:rsidRDefault="00855569" w:rsidP="00974C23">
            <w:pPr>
              <w:pStyle w:val="rowtabella0"/>
              <w:jc w:val="center"/>
              <w:rPr>
                <w:color w:val="002060"/>
              </w:rPr>
            </w:pPr>
            <w:r w:rsidRPr="002A23D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DCD5" w14:textId="77777777" w:rsidR="00855569" w:rsidRPr="002A23D5" w:rsidRDefault="00855569" w:rsidP="00974C23">
            <w:pPr>
              <w:pStyle w:val="rowtabella0"/>
              <w:jc w:val="center"/>
              <w:rPr>
                <w:color w:val="002060"/>
              </w:rPr>
            </w:pPr>
            <w:r w:rsidRPr="002A23D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9318" w14:textId="77777777" w:rsidR="00855569" w:rsidRPr="002A23D5" w:rsidRDefault="00855569" w:rsidP="00974C23">
            <w:pPr>
              <w:pStyle w:val="rowtabella0"/>
              <w:jc w:val="center"/>
              <w:rPr>
                <w:color w:val="002060"/>
              </w:rPr>
            </w:pPr>
            <w:r w:rsidRPr="002A23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6F702" w14:textId="77777777" w:rsidR="00855569" w:rsidRPr="002A23D5" w:rsidRDefault="00855569" w:rsidP="00974C23">
            <w:pPr>
              <w:pStyle w:val="rowtabella0"/>
              <w:jc w:val="center"/>
              <w:rPr>
                <w:color w:val="002060"/>
              </w:rPr>
            </w:pPr>
            <w:r w:rsidRPr="002A23D5">
              <w:rPr>
                <w:color w:val="002060"/>
              </w:rPr>
              <w:t>0</w:t>
            </w:r>
          </w:p>
        </w:tc>
      </w:tr>
      <w:tr w:rsidR="00855569" w:rsidRPr="002A23D5" w14:paraId="453F71C9"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D802E" w14:textId="77777777" w:rsidR="00855569" w:rsidRPr="002A23D5" w:rsidRDefault="00855569" w:rsidP="00974C23">
            <w:pPr>
              <w:pStyle w:val="rowtabella0"/>
              <w:rPr>
                <w:color w:val="002060"/>
              </w:rPr>
            </w:pPr>
            <w:r w:rsidRPr="002A23D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5315" w14:textId="77777777" w:rsidR="00855569" w:rsidRPr="002A23D5" w:rsidRDefault="00855569" w:rsidP="00974C23">
            <w:pPr>
              <w:pStyle w:val="rowtabella0"/>
              <w:jc w:val="center"/>
              <w:rPr>
                <w:color w:val="002060"/>
              </w:rPr>
            </w:pPr>
            <w:r w:rsidRPr="002A2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F1575"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18A0"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73E9"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9DEB"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05E8" w14:textId="77777777" w:rsidR="00855569" w:rsidRPr="002A23D5" w:rsidRDefault="00855569" w:rsidP="00974C23">
            <w:pPr>
              <w:pStyle w:val="rowtabella0"/>
              <w:jc w:val="center"/>
              <w:rPr>
                <w:color w:val="002060"/>
              </w:rPr>
            </w:pPr>
            <w:r w:rsidRPr="002A23D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5E56" w14:textId="77777777" w:rsidR="00855569" w:rsidRPr="002A23D5" w:rsidRDefault="00855569" w:rsidP="00974C23">
            <w:pPr>
              <w:pStyle w:val="rowtabella0"/>
              <w:jc w:val="center"/>
              <w:rPr>
                <w:color w:val="002060"/>
              </w:rPr>
            </w:pPr>
            <w:r w:rsidRPr="002A23D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E6E7"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07B4" w14:textId="77777777" w:rsidR="00855569" w:rsidRPr="002A23D5" w:rsidRDefault="00855569" w:rsidP="00974C23">
            <w:pPr>
              <w:pStyle w:val="rowtabella0"/>
              <w:jc w:val="center"/>
              <w:rPr>
                <w:color w:val="002060"/>
              </w:rPr>
            </w:pPr>
            <w:r w:rsidRPr="002A23D5">
              <w:rPr>
                <w:color w:val="002060"/>
              </w:rPr>
              <w:t>0</w:t>
            </w:r>
          </w:p>
        </w:tc>
      </w:tr>
      <w:tr w:rsidR="00855569" w:rsidRPr="002A23D5" w14:paraId="74A94AAF"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D0D5A" w14:textId="77777777" w:rsidR="00855569" w:rsidRPr="002A23D5" w:rsidRDefault="00855569" w:rsidP="00974C23">
            <w:pPr>
              <w:pStyle w:val="rowtabella0"/>
              <w:rPr>
                <w:color w:val="002060"/>
              </w:rPr>
            </w:pPr>
            <w:r w:rsidRPr="002A23D5">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0DA9" w14:textId="77777777" w:rsidR="00855569" w:rsidRPr="002A23D5" w:rsidRDefault="00855569" w:rsidP="00974C23">
            <w:pPr>
              <w:pStyle w:val="rowtabella0"/>
              <w:jc w:val="center"/>
              <w:rPr>
                <w:color w:val="002060"/>
              </w:rPr>
            </w:pPr>
            <w:r w:rsidRPr="002A23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6EFAC"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8D2C"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BC35"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1452"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6A2D"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18C4" w14:textId="77777777" w:rsidR="00855569" w:rsidRPr="002A23D5" w:rsidRDefault="00855569" w:rsidP="00974C23">
            <w:pPr>
              <w:pStyle w:val="rowtabella0"/>
              <w:jc w:val="center"/>
              <w:rPr>
                <w:color w:val="002060"/>
              </w:rPr>
            </w:pPr>
            <w:r w:rsidRPr="002A23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2D792"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B0A5" w14:textId="77777777" w:rsidR="00855569" w:rsidRPr="002A23D5" w:rsidRDefault="00855569" w:rsidP="00974C23">
            <w:pPr>
              <w:pStyle w:val="rowtabella0"/>
              <w:jc w:val="center"/>
              <w:rPr>
                <w:color w:val="002060"/>
              </w:rPr>
            </w:pPr>
            <w:r w:rsidRPr="002A23D5">
              <w:rPr>
                <w:color w:val="002060"/>
              </w:rPr>
              <w:t>0</w:t>
            </w:r>
          </w:p>
        </w:tc>
      </w:tr>
      <w:tr w:rsidR="00855569" w:rsidRPr="002A23D5" w14:paraId="504CACB6"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303E1" w14:textId="77777777" w:rsidR="00855569" w:rsidRPr="002A23D5" w:rsidRDefault="00855569" w:rsidP="00974C23">
            <w:pPr>
              <w:pStyle w:val="rowtabella0"/>
              <w:rPr>
                <w:color w:val="002060"/>
              </w:rPr>
            </w:pPr>
            <w:r w:rsidRPr="002A23D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87C3"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0015"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00F7"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EDAE"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FFE8"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3D00" w14:textId="77777777" w:rsidR="00855569" w:rsidRPr="002A23D5" w:rsidRDefault="00855569" w:rsidP="00974C23">
            <w:pPr>
              <w:pStyle w:val="rowtabella0"/>
              <w:jc w:val="center"/>
              <w:rPr>
                <w:color w:val="002060"/>
              </w:rPr>
            </w:pPr>
            <w:r w:rsidRPr="002A23D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FB0B" w14:textId="77777777" w:rsidR="00855569" w:rsidRPr="002A23D5" w:rsidRDefault="00855569" w:rsidP="00974C23">
            <w:pPr>
              <w:pStyle w:val="rowtabella0"/>
              <w:jc w:val="center"/>
              <w:rPr>
                <w:color w:val="002060"/>
              </w:rPr>
            </w:pPr>
            <w:r w:rsidRPr="002A23D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D13A"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7E0E" w14:textId="77777777" w:rsidR="00855569" w:rsidRPr="002A23D5" w:rsidRDefault="00855569" w:rsidP="00974C23">
            <w:pPr>
              <w:pStyle w:val="rowtabella0"/>
              <w:jc w:val="center"/>
              <w:rPr>
                <w:color w:val="002060"/>
              </w:rPr>
            </w:pPr>
            <w:r w:rsidRPr="002A23D5">
              <w:rPr>
                <w:color w:val="002060"/>
              </w:rPr>
              <w:t>0</w:t>
            </w:r>
          </w:p>
        </w:tc>
      </w:tr>
      <w:tr w:rsidR="00855569" w:rsidRPr="002A23D5" w14:paraId="6272CDE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AA2DA" w14:textId="77777777" w:rsidR="00855569" w:rsidRPr="002A23D5" w:rsidRDefault="00855569" w:rsidP="00974C23">
            <w:pPr>
              <w:pStyle w:val="rowtabella0"/>
              <w:rPr>
                <w:color w:val="002060"/>
              </w:rPr>
            </w:pPr>
            <w:r w:rsidRPr="002A23D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4BC7"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EF2E"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820B"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9AA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4E36"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6162" w14:textId="77777777" w:rsidR="00855569" w:rsidRPr="002A23D5" w:rsidRDefault="00855569" w:rsidP="00974C23">
            <w:pPr>
              <w:pStyle w:val="rowtabella0"/>
              <w:jc w:val="center"/>
              <w:rPr>
                <w:color w:val="002060"/>
              </w:rPr>
            </w:pPr>
            <w:r w:rsidRPr="002A23D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B86E"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26E9"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6F0A" w14:textId="77777777" w:rsidR="00855569" w:rsidRPr="002A23D5" w:rsidRDefault="00855569" w:rsidP="00974C23">
            <w:pPr>
              <w:pStyle w:val="rowtabella0"/>
              <w:jc w:val="center"/>
              <w:rPr>
                <w:color w:val="002060"/>
              </w:rPr>
            </w:pPr>
            <w:r w:rsidRPr="002A23D5">
              <w:rPr>
                <w:color w:val="002060"/>
              </w:rPr>
              <w:t>0</w:t>
            </w:r>
          </w:p>
        </w:tc>
      </w:tr>
      <w:tr w:rsidR="00855569" w:rsidRPr="002A23D5" w14:paraId="0F6C715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175F3" w14:textId="77777777" w:rsidR="00855569" w:rsidRPr="002A23D5" w:rsidRDefault="00855569" w:rsidP="00974C23">
            <w:pPr>
              <w:pStyle w:val="rowtabella0"/>
              <w:rPr>
                <w:color w:val="002060"/>
              </w:rPr>
            </w:pPr>
            <w:r w:rsidRPr="002A23D5">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C81C"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DC65"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0334"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ACD1D"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A89A"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F855" w14:textId="77777777" w:rsidR="00855569" w:rsidRPr="002A23D5" w:rsidRDefault="00855569" w:rsidP="00974C23">
            <w:pPr>
              <w:pStyle w:val="rowtabella0"/>
              <w:jc w:val="center"/>
              <w:rPr>
                <w:color w:val="002060"/>
              </w:rPr>
            </w:pPr>
            <w:r w:rsidRPr="002A23D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AD4C" w14:textId="77777777" w:rsidR="00855569" w:rsidRPr="002A23D5" w:rsidRDefault="00855569" w:rsidP="00974C23">
            <w:pPr>
              <w:pStyle w:val="rowtabella0"/>
              <w:jc w:val="center"/>
              <w:rPr>
                <w:color w:val="002060"/>
              </w:rPr>
            </w:pPr>
            <w:r w:rsidRPr="002A23D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FCFA"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B76C" w14:textId="77777777" w:rsidR="00855569" w:rsidRPr="002A23D5" w:rsidRDefault="00855569" w:rsidP="00974C23">
            <w:pPr>
              <w:pStyle w:val="rowtabella0"/>
              <w:jc w:val="center"/>
              <w:rPr>
                <w:color w:val="002060"/>
              </w:rPr>
            </w:pPr>
            <w:r w:rsidRPr="002A23D5">
              <w:rPr>
                <w:color w:val="002060"/>
              </w:rPr>
              <w:t>0</w:t>
            </w:r>
          </w:p>
        </w:tc>
      </w:tr>
      <w:tr w:rsidR="00855569" w:rsidRPr="002A23D5" w14:paraId="31A0F9EF"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4FEE8" w14:textId="77777777" w:rsidR="00855569" w:rsidRPr="002A23D5" w:rsidRDefault="00855569" w:rsidP="00974C23">
            <w:pPr>
              <w:pStyle w:val="rowtabella0"/>
              <w:rPr>
                <w:color w:val="002060"/>
              </w:rPr>
            </w:pPr>
            <w:r w:rsidRPr="002A23D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DE20"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5547"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74F6"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CD80F"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975B"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6B14" w14:textId="77777777" w:rsidR="00855569" w:rsidRPr="002A23D5" w:rsidRDefault="00855569" w:rsidP="00974C23">
            <w:pPr>
              <w:pStyle w:val="rowtabella0"/>
              <w:jc w:val="center"/>
              <w:rPr>
                <w:color w:val="002060"/>
              </w:rPr>
            </w:pPr>
            <w:r w:rsidRPr="002A23D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C31F" w14:textId="77777777" w:rsidR="00855569" w:rsidRPr="002A23D5" w:rsidRDefault="00855569" w:rsidP="00974C23">
            <w:pPr>
              <w:pStyle w:val="rowtabella0"/>
              <w:jc w:val="center"/>
              <w:rPr>
                <w:color w:val="002060"/>
              </w:rPr>
            </w:pPr>
            <w:r w:rsidRPr="002A23D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4279" w14:textId="77777777" w:rsidR="00855569" w:rsidRPr="002A23D5" w:rsidRDefault="00855569" w:rsidP="00974C23">
            <w:pPr>
              <w:pStyle w:val="rowtabella0"/>
              <w:jc w:val="center"/>
              <w:rPr>
                <w:color w:val="002060"/>
              </w:rPr>
            </w:pPr>
            <w:r w:rsidRPr="002A23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D700" w14:textId="77777777" w:rsidR="00855569" w:rsidRPr="002A23D5" w:rsidRDefault="00855569" w:rsidP="00974C23">
            <w:pPr>
              <w:pStyle w:val="rowtabella0"/>
              <w:jc w:val="center"/>
              <w:rPr>
                <w:color w:val="002060"/>
              </w:rPr>
            </w:pPr>
            <w:r w:rsidRPr="002A23D5">
              <w:rPr>
                <w:color w:val="002060"/>
              </w:rPr>
              <w:t>0</w:t>
            </w:r>
          </w:p>
        </w:tc>
      </w:tr>
      <w:tr w:rsidR="00855569" w:rsidRPr="002A23D5" w14:paraId="20F55500"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124FD" w14:textId="77777777" w:rsidR="00855569" w:rsidRPr="002A23D5" w:rsidRDefault="00855569" w:rsidP="00974C23">
            <w:pPr>
              <w:pStyle w:val="rowtabella0"/>
              <w:rPr>
                <w:color w:val="002060"/>
              </w:rPr>
            </w:pPr>
            <w:r w:rsidRPr="002A23D5">
              <w:rPr>
                <w:color w:val="002060"/>
              </w:rPr>
              <w:t xml:space="preserve">POL.D. </w:t>
            </w:r>
            <w:proofErr w:type="gramStart"/>
            <w:r w:rsidRPr="002A23D5">
              <w:rPr>
                <w:color w:val="002060"/>
              </w:rPr>
              <w:t>U.MANDOLESI</w:t>
            </w:r>
            <w:proofErr w:type="gramEnd"/>
            <w:r w:rsidRPr="002A23D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A53F"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4996"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E851"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49B0"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ABC0"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8AD0" w14:textId="77777777" w:rsidR="00855569" w:rsidRPr="002A23D5" w:rsidRDefault="00855569" w:rsidP="00974C23">
            <w:pPr>
              <w:pStyle w:val="rowtabella0"/>
              <w:jc w:val="center"/>
              <w:rPr>
                <w:color w:val="002060"/>
              </w:rPr>
            </w:pPr>
            <w:r w:rsidRPr="002A23D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31E5" w14:textId="77777777" w:rsidR="00855569" w:rsidRPr="002A23D5" w:rsidRDefault="00855569" w:rsidP="00974C23">
            <w:pPr>
              <w:pStyle w:val="rowtabella0"/>
              <w:jc w:val="center"/>
              <w:rPr>
                <w:color w:val="002060"/>
              </w:rPr>
            </w:pPr>
            <w:r w:rsidRPr="002A23D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4D9FD"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706F" w14:textId="77777777" w:rsidR="00855569" w:rsidRPr="002A23D5" w:rsidRDefault="00855569" w:rsidP="00974C23">
            <w:pPr>
              <w:pStyle w:val="rowtabella0"/>
              <w:jc w:val="center"/>
              <w:rPr>
                <w:color w:val="002060"/>
              </w:rPr>
            </w:pPr>
            <w:r w:rsidRPr="002A23D5">
              <w:rPr>
                <w:color w:val="002060"/>
              </w:rPr>
              <w:t>0</w:t>
            </w:r>
          </w:p>
        </w:tc>
      </w:tr>
      <w:tr w:rsidR="00855569" w:rsidRPr="002A23D5" w14:paraId="780EDCE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AB272" w14:textId="77777777" w:rsidR="00855569" w:rsidRPr="002A23D5" w:rsidRDefault="00855569" w:rsidP="00974C23">
            <w:pPr>
              <w:pStyle w:val="rowtabella0"/>
              <w:rPr>
                <w:color w:val="002060"/>
              </w:rPr>
            </w:pPr>
            <w:r w:rsidRPr="002A23D5">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AA43"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A713"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282D4"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1F3AF"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2CEF"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94AE" w14:textId="77777777" w:rsidR="00855569" w:rsidRPr="002A23D5" w:rsidRDefault="00855569" w:rsidP="00974C23">
            <w:pPr>
              <w:pStyle w:val="rowtabella0"/>
              <w:jc w:val="center"/>
              <w:rPr>
                <w:color w:val="002060"/>
              </w:rPr>
            </w:pPr>
            <w:r w:rsidRPr="002A23D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AB877" w14:textId="77777777" w:rsidR="00855569" w:rsidRPr="002A23D5" w:rsidRDefault="00855569" w:rsidP="00974C23">
            <w:pPr>
              <w:pStyle w:val="rowtabella0"/>
              <w:jc w:val="center"/>
              <w:rPr>
                <w:color w:val="002060"/>
              </w:rPr>
            </w:pPr>
            <w:r w:rsidRPr="002A23D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A498" w14:textId="77777777" w:rsidR="00855569" w:rsidRPr="002A23D5" w:rsidRDefault="00855569" w:rsidP="00974C23">
            <w:pPr>
              <w:pStyle w:val="rowtabella0"/>
              <w:jc w:val="center"/>
              <w:rPr>
                <w:color w:val="002060"/>
              </w:rPr>
            </w:pPr>
            <w:r w:rsidRPr="002A23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1C41" w14:textId="77777777" w:rsidR="00855569" w:rsidRPr="002A23D5" w:rsidRDefault="00855569" w:rsidP="00974C23">
            <w:pPr>
              <w:pStyle w:val="rowtabella0"/>
              <w:jc w:val="center"/>
              <w:rPr>
                <w:color w:val="002060"/>
              </w:rPr>
            </w:pPr>
            <w:r w:rsidRPr="002A23D5">
              <w:rPr>
                <w:color w:val="002060"/>
              </w:rPr>
              <w:t>0</w:t>
            </w:r>
          </w:p>
        </w:tc>
      </w:tr>
      <w:tr w:rsidR="00855569" w:rsidRPr="002A23D5" w14:paraId="5AEBCD9B"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E5ED7" w14:textId="77777777" w:rsidR="00855569" w:rsidRPr="002A23D5" w:rsidRDefault="00855569" w:rsidP="00974C23">
            <w:pPr>
              <w:pStyle w:val="rowtabella0"/>
              <w:rPr>
                <w:color w:val="002060"/>
              </w:rPr>
            </w:pPr>
            <w:r w:rsidRPr="002A23D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49EE"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F1A0"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4983"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FDE2"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9207"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08F5"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86DA" w14:textId="77777777" w:rsidR="00855569" w:rsidRPr="002A23D5" w:rsidRDefault="00855569" w:rsidP="00974C23">
            <w:pPr>
              <w:pStyle w:val="rowtabella0"/>
              <w:jc w:val="center"/>
              <w:rPr>
                <w:color w:val="002060"/>
              </w:rPr>
            </w:pPr>
            <w:r w:rsidRPr="002A23D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4FF6" w14:textId="77777777" w:rsidR="00855569" w:rsidRPr="002A23D5" w:rsidRDefault="00855569" w:rsidP="00974C23">
            <w:pPr>
              <w:pStyle w:val="rowtabella0"/>
              <w:jc w:val="center"/>
              <w:rPr>
                <w:color w:val="002060"/>
              </w:rPr>
            </w:pPr>
            <w:r w:rsidRPr="002A2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4019" w14:textId="77777777" w:rsidR="00855569" w:rsidRPr="002A23D5" w:rsidRDefault="00855569" w:rsidP="00974C23">
            <w:pPr>
              <w:pStyle w:val="rowtabella0"/>
              <w:jc w:val="center"/>
              <w:rPr>
                <w:color w:val="002060"/>
              </w:rPr>
            </w:pPr>
            <w:r w:rsidRPr="002A23D5">
              <w:rPr>
                <w:color w:val="002060"/>
              </w:rPr>
              <w:t>0</w:t>
            </w:r>
          </w:p>
        </w:tc>
      </w:tr>
    </w:tbl>
    <w:p w14:paraId="233B9AF0" w14:textId="77777777" w:rsidR="00855569" w:rsidRPr="002A23D5" w:rsidRDefault="00855569" w:rsidP="00855569">
      <w:pPr>
        <w:pStyle w:val="breakline"/>
        <w:rPr>
          <w:color w:val="002060"/>
        </w:rPr>
      </w:pPr>
    </w:p>
    <w:p w14:paraId="40B3A4AE" w14:textId="77777777" w:rsidR="00855569" w:rsidRPr="002A23D5" w:rsidRDefault="00855569" w:rsidP="00855569">
      <w:pPr>
        <w:pStyle w:val="titoloprinc0"/>
        <w:rPr>
          <w:color w:val="002060"/>
        </w:rPr>
      </w:pPr>
      <w:r w:rsidRPr="002A23D5">
        <w:rPr>
          <w:color w:val="002060"/>
        </w:rPr>
        <w:t>PROGRAMMA GARE</w:t>
      </w:r>
    </w:p>
    <w:p w14:paraId="46C18997" w14:textId="77777777" w:rsidR="00855569" w:rsidRPr="002A23D5" w:rsidRDefault="00855569" w:rsidP="00855569">
      <w:pPr>
        <w:pStyle w:val="sottotitolocampionato10"/>
        <w:rPr>
          <w:color w:val="002060"/>
        </w:rPr>
      </w:pPr>
      <w:r w:rsidRPr="002A23D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8"/>
        <w:gridCol w:w="385"/>
        <w:gridCol w:w="898"/>
        <w:gridCol w:w="1176"/>
        <w:gridCol w:w="1549"/>
        <w:gridCol w:w="1557"/>
      </w:tblGrid>
      <w:tr w:rsidR="00855569" w:rsidRPr="002A23D5" w14:paraId="7C833A8D"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852A8"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7A09D"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99FF8"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ACD61"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5C560"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1C421"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DC7B4"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0BF28DDA"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6A1E38" w14:textId="77777777" w:rsidR="00855569" w:rsidRPr="002A23D5" w:rsidRDefault="00855569" w:rsidP="00974C23">
            <w:pPr>
              <w:pStyle w:val="rowtabella0"/>
              <w:rPr>
                <w:color w:val="002060"/>
              </w:rPr>
            </w:pPr>
            <w:r w:rsidRPr="002A23D5">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632DE" w14:textId="77777777" w:rsidR="00855569" w:rsidRPr="002A23D5" w:rsidRDefault="00855569" w:rsidP="00974C23">
            <w:pPr>
              <w:pStyle w:val="rowtabella0"/>
              <w:rPr>
                <w:color w:val="002060"/>
              </w:rPr>
            </w:pPr>
            <w:r w:rsidRPr="002A23D5">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A5766"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7BB7F" w14:textId="77777777" w:rsidR="00855569" w:rsidRPr="002A23D5" w:rsidRDefault="00855569" w:rsidP="00974C23">
            <w:pPr>
              <w:pStyle w:val="rowtabella0"/>
              <w:rPr>
                <w:color w:val="002060"/>
              </w:rPr>
            </w:pPr>
            <w:r w:rsidRPr="002A23D5">
              <w:rPr>
                <w:color w:val="002060"/>
              </w:rPr>
              <w:t>01/04/2022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0D000" w14:textId="77777777" w:rsidR="00855569" w:rsidRPr="002A23D5" w:rsidRDefault="00855569" w:rsidP="00974C23">
            <w:pPr>
              <w:pStyle w:val="rowtabella0"/>
              <w:rPr>
                <w:color w:val="002060"/>
              </w:rPr>
            </w:pPr>
            <w:r w:rsidRPr="002A23D5">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87A2D" w14:textId="77777777" w:rsidR="00855569" w:rsidRPr="002A23D5" w:rsidRDefault="00855569" w:rsidP="00974C23">
            <w:pPr>
              <w:pStyle w:val="rowtabella0"/>
              <w:rPr>
                <w:color w:val="002060"/>
              </w:rPr>
            </w:pPr>
            <w:r w:rsidRPr="002A23D5">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3D295" w14:textId="77777777" w:rsidR="00855569" w:rsidRPr="002A23D5" w:rsidRDefault="00855569" w:rsidP="00974C23">
            <w:pPr>
              <w:pStyle w:val="rowtabella0"/>
              <w:rPr>
                <w:color w:val="002060"/>
              </w:rPr>
            </w:pPr>
            <w:r w:rsidRPr="002A23D5">
              <w:rPr>
                <w:color w:val="002060"/>
              </w:rPr>
              <w:t>FRAZIONE COPPO VIA FORMA</w:t>
            </w:r>
          </w:p>
        </w:tc>
      </w:tr>
      <w:tr w:rsidR="00855569" w:rsidRPr="002A23D5" w14:paraId="69CBC72B"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89113" w14:textId="77777777" w:rsidR="00855569" w:rsidRPr="002A23D5" w:rsidRDefault="00855569" w:rsidP="00974C23">
            <w:pPr>
              <w:pStyle w:val="rowtabella0"/>
              <w:rPr>
                <w:color w:val="002060"/>
              </w:rPr>
            </w:pPr>
            <w:r w:rsidRPr="002A23D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27E89" w14:textId="77777777" w:rsidR="00855569" w:rsidRPr="002A23D5" w:rsidRDefault="00855569" w:rsidP="00974C23">
            <w:pPr>
              <w:pStyle w:val="rowtabella0"/>
              <w:rPr>
                <w:color w:val="002060"/>
              </w:rPr>
            </w:pPr>
            <w:r w:rsidRPr="002A23D5">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D38B2"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54BFDC"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51216D" w14:textId="77777777" w:rsidR="00855569" w:rsidRPr="002A23D5" w:rsidRDefault="00855569" w:rsidP="00974C23">
            <w:pPr>
              <w:pStyle w:val="rowtabella0"/>
              <w:rPr>
                <w:color w:val="002060"/>
              </w:rPr>
            </w:pPr>
            <w:r w:rsidRPr="002A23D5">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C4FE0" w14:textId="77777777" w:rsidR="00855569" w:rsidRPr="002A23D5" w:rsidRDefault="00855569" w:rsidP="00974C23">
            <w:pPr>
              <w:pStyle w:val="rowtabella0"/>
              <w:rPr>
                <w:color w:val="002060"/>
              </w:rPr>
            </w:pPr>
            <w:r w:rsidRPr="002A23D5">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13931" w14:textId="77777777" w:rsidR="00855569" w:rsidRPr="002A23D5" w:rsidRDefault="00855569" w:rsidP="00974C23">
            <w:pPr>
              <w:pStyle w:val="rowtabella0"/>
              <w:rPr>
                <w:color w:val="002060"/>
              </w:rPr>
            </w:pPr>
            <w:r w:rsidRPr="002A23D5">
              <w:rPr>
                <w:color w:val="002060"/>
              </w:rPr>
              <w:t>VIA ROSSINI</w:t>
            </w:r>
          </w:p>
        </w:tc>
      </w:tr>
      <w:tr w:rsidR="00855569" w:rsidRPr="002A23D5" w14:paraId="1CA507CA"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A4A992" w14:textId="77777777" w:rsidR="00855569" w:rsidRPr="002A23D5" w:rsidRDefault="00855569" w:rsidP="00974C23">
            <w:pPr>
              <w:pStyle w:val="rowtabella0"/>
              <w:rPr>
                <w:color w:val="002060"/>
              </w:rPr>
            </w:pPr>
            <w:r w:rsidRPr="002A23D5">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0A1490" w14:textId="77777777" w:rsidR="00855569" w:rsidRPr="002A23D5" w:rsidRDefault="00855569" w:rsidP="00974C23">
            <w:pPr>
              <w:pStyle w:val="rowtabella0"/>
              <w:rPr>
                <w:color w:val="002060"/>
              </w:rPr>
            </w:pPr>
            <w:r w:rsidRPr="002A23D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C3BFF1"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A73C0B"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B75461" w14:textId="77777777" w:rsidR="00855569" w:rsidRPr="002A23D5" w:rsidRDefault="00855569" w:rsidP="00974C23">
            <w:pPr>
              <w:pStyle w:val="rowtabella0"/>
              <w:rPr>
                <w:color w:val="002060"/>
              </w:rPr>
            </w:pPr>
            <w:r w:rsidRPr="002A23D5">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CD3BF" w14:textId="77777777" w:rsidR="00855569" w:rsidRPr="002A23D5" w:rsidRDefault="00855569" w:rsidP="00974C23">
            <w:pPr>
              <w:pStyle w:val="rowtabella0"/>
              <w:rPr>
                <w:color w:val="002060"/>
              </w:rPr>
            </w:pPr>
            <w:r w:rsidRPr="002A23D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41D4E" w14:textId="77777777" w:rsidR="00855569" w:rsidRPr="002A23D5" w:rsidRDefault="00855569" w:rsidP="00974C23">
            <w:pPr>
              <w:pStyle w:val="rowtabella0"/>
              <w:rPr>
                <w:color w:val="002060"/>
              </w:rPr>
            </w:pPr>
            <w:r w:rsidRPr="002A23D5">
              <w:rPr>
                <w:color w:val="002060"/>
              </w:rPr>
              <w:t>VIA ANTONIO ROSMINI 22/B</w:t>
            </w:r>
          </w:p>
        </w:tc>
      </w:tr>
      <w:tr w:rsidR="00855569" w:rsidRPr="002A23D5" w14:paraId="5368A0BC"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288AAE" w14:textId="77777777" w:rsidR="00855569" w:rsidRPr="002A23D5" w:rsidRDefault="00855569" w:rsidP="00974C23">
            <w:pPr>
              <w:pStyle w:val="rowtabella0"/>
              <w:rPr>
                <w:color w:val="002060"/>
              </w:rPr>
            </w:pPr>
            <w:proofErr w:type="gramStart"/>
            <w:r w:rsidRPr="002A23D5">
              <w:rPr>
                <w:color w:val="002060"/>
              </w:rPr>
              <w:t>CITTA</w:t>
            </w:r>
            <w:proofErr w:type="gramEnd"/>
            <w:r w:rsidRPr="002A23D5">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5CF4D3" w14:textId="77777777" w:rsidR="00855569" w:rsidRPr="002A23D5" w:rsidRDefault="00855569" w:rsidP="00974C23">
            <w:pPr>
              <w:pStyle w:val="rowtabella0"/>
              <w:rPr>
                <w:color w:val="002060"/>
              </w:rPr>
            </w:pPr>
            <w:r w:rsidRPr="002A23D5">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924A9"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0485A"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94802F" w14:textId="77777777" w:rsidR="00855569" w:rsidRPr="002A23D5" w:rsidRDefault="00855569" w:rsidP="00974C23">
            <w:pPr>
              <w:pStyle w:val="rowtabella0"/>
              <w:rPr>
                <w:color w:val="002060"/>
              </w:rPr>
            </w:pPr>
            <w:r w:rsidRPr="002A23D5">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65C99" w14:textId="77777777" w:rsidR="00855569" w:rsidRPr="002A23D5" w:rsidRDefault="00855569" w:rsidP="00974C23">
            <w:pPr>
              <w:pStyle w:val="rowtabella0"/>
              <w:rPr>
                <w:color w:val="002060"/>
              </w:rPr>
            </w:pPr>
            <w:r w:rsidRPr="002A23D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B2509" w14:textId="77777777" w:rsidR="00855569" w:rsidRPr="002A23D5" w:rsidRDefault="00855569" w:rsidP="00974C23">
            <w:pPr>
              <w:pStyle w:val="rowtabella0"/>
              <w:rPr>
                <w:color w:val="002060"/>
              </w:rPr>
            </w:pPr>
            <w:r w:rsidRPr="002A23D5">
              <w:rPr>
                <w:color w:val="002060"/>
              </w:rPr>
              <w:t>VIA MATTEOTTI</w:t>
            </w:r>
          </w:p>
        </w:tc>
      </w:tr>
      <w:tr w:rsidR="00855569" w:rsidRPr="002A23D5" w14:paraId="56B93521"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EB3DA9" w14:textId="77777777" w:rsidR="00855569" w:rsidRPr="002A23D5" w:rsidRDefault="00855569" w:rsidP="00974C23">
            <w:pPr>
              <w:pStyle w:val="rowtabella0"/>
              <w:rPr>
                <w:color w:val="002060"/>
              </w:rPr>
            </w:pPr>
            <w:r w:rsidRPr="002A23D5">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975C8" w14:textId="77777777" w:rsidR="00855569" w:rsidRPr="002A23D5" w:rsidRDefault="00855569" w:rsidP="00974C23">
            <w:pPr>
              <w:pStyle w:val="rowtabella0"/>
              <w:rPr>
                <w:color w:val="002060"/>
              </w:rPr>
            </w:pPr>
            <w:r w:rsidRPr="002A23D5">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83706"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3B1F3"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EB023" w14:textId="77777777" w:rsidR="00855569" w:rsidRPr="002A23D5" w:rsidRDefault="00855569" w:rsidP="00974C23">
            <w:pPr>
              <w:pStyle w:val="rowtabella0"/>
              <w:rPr>
                <w:color w:val="002060"/>
              </w:rPr>
            </w:pPr>
            <w:r w:rsidRPr="002A23D5">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80808" w14:textId="77777777" w:rsidR="00855569" w:rsidRPr="002A23D5" w:rsidRDefault="00855569" w:rsidP="00974C23">
            <w:pPr>
              <w:pStyle w:val="rowtabella0"/>
              <w:rPr>
                <w:color w:val="002060"/>
              </w:rPr>
            </w:pPr>
            <w:r w:rsidRPr="002A23D5">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8E22A" w14:textId="77777777" w:rsidR="00855569" w:rsidRPr="002A23D5" w:rsidRDefault="00855569" w:rsidP="00974C23">
            <w:pPr>
              <w:pStyle w:val="rowtabella0"/>
              <w:rPr>
                <w:color w:val="002060"/>
              </w:rPr>
            </w:pPr>
            <w:r w:rsidRPr="002A23D5">
              <w:rPr>
                <w:color w:val="002060"/>
              </w:rPr>
              <w:t>VIA DELL'INDUSTRIA</w:t>
            </w:r>
          </w:p>
        </w:tc>
      </w:tr>
    </w:tbl>
    <w:p w14:paraId="1A3824F5" w14:textId="77777777" w:rsidR="00855569" w:rsidRPr="002A23D5" w:rsidRDefault="00855569" w:rsidP="00855569">
      <w:pPr>
        <w:pStyle w:val="breakline"/>
        <w:rPr>
          <w:rFonts w:eastAsiaTheme="minorEastAsia"/>
          <w:color w:val="002060"/>
        </w:rPr>
      </w:pPr>
    </w:p>
    <w:p w14:paraId="76EE890B" w14:textId="77777777" w:rsidR="00855569" w:rsidRPr="002A23D5" w:rsidRDefault="00855569" w:rsidP="00855569">
      <w:pPr>
        <w:pStyle w:val="breakline"/>
        <w:rPr>
          <w:color w:val="002060"/>
        </w:rPr>
      </w:pPr>
    </w:p>
    <w:p w14:paraId="380C541F" w14:textId="77777777" w:rsidR="00855569" w:rsidRPr="002A23D5" w:rsidRDefault="00855569" w:rsidP="00855569">
      <w:pPr>
        <w:pStyle w:val="breakline"/>
        <w:rPr>
          <w:color w:val="002060"/>
        </w:rPr>
      </w:pPr>
    </w:p>
    <w:p w14:paraId="4C03FD1B" w14:textId="77777777" w:rsidR="00855569" w:rsidRPr="002A23D5" w:rsidRDefault="00855569" w:rsidP="00855569">
      <w:pPr>
        <w:pStyle w:val="sottotitolocampionato10"/>
        <w:rPr>
          <w:color w:val="002060"/>
        </w:rPr>
      </w:pPr>
      <w:r w:rsidRPr="002A23D5">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855569" w:rsidRPr="002A23D5" w14:paraId="3C30D7F3"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D876"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A1709"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28AE3"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6FF68"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1038F"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2696E"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36AB1"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10C14890" w14:textId="77777777" w:rsidTr="00974C2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D96257" w14:textId="77777777" w:rsidR="00855569" w:rsidRPr="002A23D5" w:rsidRDefault="00855569" w:rsidP="00974C23">
            <w:pPr>
              <w:pStyle w:val="rowtabella0"/>
              <w:rPr>
                <w:color w:val="002060"/>
              </w:rPr>
            </w:pPr>
            <w:r w:rsidRPr="002A23D5">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E6E03" w14:textId="77777777" w:rsidR="00855569" w:rsidRPr="002A23D5" w:rsidRDefault="00855569" w:rsidP="00974C23">
            <w:pPr>
              <w:pStyle w:val="rowtabella0"/>
              <w:rPr>
                <w:color w:val="002060"/>
              </w:rPr>
            </w:pPr>
            <w:r w:rsidRPr="002A23D5">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F2ABB"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6FFE8" w14:textId="77777777" w:rsidR="00855569" w:rsidRPr="002A23D5" w:rsidRDefault="00855569" w:rsidP="00974C23">
            <w:pPr>
              <w:pStyle w:val="rowtabella0"/>
              <w:rPr>
                <w:color w:val="002060"/>
              </w:rPr>
            </w:pPr>
            <w:r w:rsidRPr="002A23D5">
              <w:rPr>
                <w:color w:val="002060"/>
              </w:rPr>
              <w:t>06/04/2022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D4350E" w14:textId="77777777" w:rsidR="00855569" w:rsidRPr="002A23D5" w:rsidRDefault="00855569" w:rsidP="00974C23">
            <w:pPr>
              <w:pStyle w:val="rowtabella0"/>
              <w:rPr>
                <w:color w:val="002060"/>
              </w:rPr>
            </w:pPr>
            <w:r w:rsidRPr="002A23D5">
              <w:rPr>
                <w:color w:val="002060"/>
              </w:rPr>
              <w:t>5493 PALA BIVIO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448C2" w14:textId="77777777" w:rsidR="00855569" w:rsidRPr="002A23D5" w:rsidRDefault="00855569" w:rsidP="00974C23">
            <w:pPr>
              <w:pStyle w:val="rowtabella0"/>
              <w:rPr>
                <w:color w:val="002060"/>
              </w:rPr>
            </w:pPr>
            <w:r w:rsidRPr="002A23D5">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7F8D1" w14:textId="77777777" w:rsidR="00855569" w:rsidRPr="002A23D5" w:rsidRDefault="00855569" w:rsidP="00974C23">
            <w:pPr>
              <w:pStyle w:val="rowtabella0"/>
              <w:rPr>
                <w:color w:val="002060"/>
              </w:rPr>
            </w:pPr>
            <w:r w:rsidRPr="002A23D5">
              <w:rPr>
                <w:color w:val="002060"/>
              </w:rPr>
              <w:t>VIA DELL'INDUSTRIA</w:t>
            </w:r>
          </w:p>
        </w:tc>
      </w:tr>
    </w:tbl>
    <w:p w14:paraId="62097F99" w14:textId="77777777" w:rsidR="00855569" w:rsidRPr="002A23D5" w:rsidRDefault="00855569" w:rsidP="00855569">
      <w:pPr>
        <w:pStyle w:val="breakline"/>
        <w:rPr>
          <w:rFonts w:eastAsiaTheme="minorEastAsia"/>
          <w:color w:val="002060"/>
        </w:rPr>
      </w:pPr>
    </w:p>
    <w:p w14:paraId="2170EEC5" w14:textId="77777777" w:rsidR="00855569" w:rsidRPr="002A23D5" w:rsidRDefault="00855569" w:rsidP="00855569">
      <w:pPr>
        <w:pStyle w:val="breakline"/>
        <w:rPr>
          <w:color w:val="002060"/>
        </w:rPr>
      </w:pPr>
    </w:p>
    <w:p w14:paraId="0484BB69" w14:textId="77777777" w:rsidR="00855569" w:rsidRPr="002A23D5" w:rsidRDefault="00855569" w:rsidP="00855569">
      <w:pPr>
        <w:pStyle w:val="breakline"/>
        <w:rPr>
          <w:color w:val="002060"/>
        </w:rPr>
      </w:pPr>
    </w:p>
    <w:p w14:paraId="73165554" w14:textId="77777777" w:rsidR="00855569" w:rsidRPr="002A23D5" w:rsidRDefault="00855569" w:rsidP="00855569">
      <w:pPr>
        <w:pStyle w:val="sottotitolocampionato10"/>
        <w:rPr>
          <w:color w:val="002060"/>
        </w:rPr>
      </w:pPr>
      <w:r w:rsidRPr="002A23D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855569" w:rsidRPr="002A23D5" w14:paraId="0BA82E69"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45B78"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5F06B"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5334D"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09AF"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649F3"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FE524"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66547"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356416EA"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092EE9" w14:textId="77777777" w:rsidR="00855569" w:rsidRPr="002A23D5" w:rsidRDefault="00855569" w:rsidP="00974C23">
            <w:pPr>
              <w:pStyle w:val="rowtabella0"/>
              <w:rPr>
                <w:color w:val="002060"/>
              </w:rPr>
            </w:pPr>
            <w:r w:rsidRPr="002A23D5">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98665" w14:textId="77777777" w:rsidR="00855569" w:rsidRPr="002A23D5" w:rsidRDefault="00855569" w:rsidP="00974C23">
            <w:pPr>
              <w:pStyle w:val="rowtabella0"/>
              <w:rPr>
                <w:color w:val="002060"/>
              </w:rPr>
            </w:pPr>
            <w:r w:rsidRPr="002A23D5">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5C427"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308DA" w14:textId="77777777" w:rsidR="00855569" w:rsidRPr="002A23D5" w:rsidRDefault="00855569" w:rsidP="00974C23">
            <w:pPr>
              <w:pStyle w:val="rowtabella0"/>
              <w:rPr>
                <w:color w:val="002060"/>
              </w:rPr>
            </w:pPr>
            <w:r w:rsidRPr="002A23D5">
              <w:rPr>
                <w:color w:val="002060"/>
              </w:rPr>
              <w:t>01/04/2022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75044" w14:textId="77777777" w:rsidR="00855569" w:rsidRPr="002A23D5" w:rsidRDefault="00855569" w:rsidP="00974C23">
            <w:pPr>
              <w:pStyle w:val="rowtabella0"/>
              <w:rPr>
                <w:color w:val="002060"/>
              </w:rPr>
            </w:pPr>
            <w:r w:rsidRPr="002A23D5">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EF59A" w14:textId="77777777" w:rsidR="00855569" w:rsidRPr="002A23D5" w:rsidRDefault="00855569" w:rsidP="00974C23">
            <w:pPr>
              <w:pStyle w:val="rowtabella0"/>
              <w:rPr>
                <w:color w:val="002060"/>
              </w:rPr>
            </w:pPr>
            <w:r w:rsidRPr="002A23D5">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0F7EE" w14:textId="77777777" w:rsidR="00855569" w:rsidRPr="002A23D5" w:rsidRDefault="00855569" w:rsidP="00974C23">
            <w:pPr>
              <w:pStyle w:val="rowtabella0"/>
              <w:rPr>
                <w:color w:val="002060"/>
              </w:rPr>
            </w:pPr>
            <w:r w:rsidRPr="002A23D5">
              <w:rPr>
                <w:color w:val="002060"/>
              </w:rPr>
              <w:t>VIA CERQUATTI</w:t>
            </w:r>
          </w:p>
        </w:tc>
      </w:tr>
      <w:tr w:rsidR="00855569" w:rsidRPr="002A23D5" w14:paraId="20ACB6E6"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CFE45A" w14:textId="77777777" w:rsidR="00855569" w:rsidRPr="002A23D5" w:rsidRDefault="00855569" w:rsidP="00974C23">
            <w:pPr>
              <w:pStyle w:val="rowtabella0"/>
              <w:rPr>
                <w:color w:val="002060"/>
              </w:rPr>
            </w:pPr>
            <w:r w:rsidRPr="002A23D5">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782643" w14:textId="77777777" w:rsidR="00855569" w:rsidRPr="002A23D5" w:rsidRDefault="00855569" w:rsidP="00974C23">
            <w:pPr>
              <w:pStyle w:val="rowtabella0"/>
              <w:rPr>
                <w:color w:val="002060"/>
              </w:rPr>
            </w:pPr>
            <w:r w:rsidRPr="002A23D5">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60C2D1"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E83AC"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AE3CB9" w14:textId="77777777" w:rsidR="00855569" w:rsidRPr="002A23D5" w:rsidRDefault="00855569" w:rsidP="00974C23">
            <w:pPr>
              <w:pStyle w:val="rowtabella0"/>
              <w:rPr>
                <w:color w:val="002060"/>
              </w:rPr>
            </w:pPr>
            <w:r w:rsidRPr="002A23D5">
              <w:rPr>
                <w:color w:val="002060"/>
              </w:rPr>
              <w:t xml:space="preserve">5286 PALESTRA </w:t>
            </w:r>
            <w:proofErr w:type="gramStart"/>
            <w:r w:rsidRPr="002A23D5">
              <w:rPr>
                <w:color w:val="002060"/>
              </w:rPr>
              <w:t>C.SPORTIVO</w:t>
            </w:r>
            <w:proofErr w:type="gramEnd"/>
            <w:r w:rsidRPr="002A23D5">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C3383" w14:textId="77777777" w:rsidR="00855569" w:rsidRPr="002A23D5" w:rsidRDefault="00855569" w:rsidP="00974C23">
            <w:pPr>
              <w:pStyle w:val="rowtabella0"/>
              <w:rPr>
                <w:color w:val="002060"/>
              </w:rPr>
            </w:pPr>
            <w:r w:rsidRPr="002A23D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10C2C" w14:textId="77777777" w:rsidR="00855569" w:rsidRPr="002A23D5" w:rsidRDefault="00855569" w:rsidP="00974C23">
            <w:pPr>
              <w:pStyle w:val="rowtabella0"/>
              <w:rPr>
                <w:color w:val="002060"/>
              </w:rPr>
            </w:pPr>
            <w:r w:rsidRPr="002A23D5">
              <w:rPr>
                <w:color w:val="002060"/>
              </w:rPr>
              <w:t>VIA ALFIERI SNC</w:t>
            </w:r>
          </w:p>
        </w:tc>
      </w:tr>
      <w:tr w:rsidR="00855569" w:rsidRPr="002A23D5" w14:paraId="51F71E99"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F150E6" w14:textId="77777777" w:rsidR="00855569" w:rsidRPr="002A23D5" w:rsidRDefault="00855569" w:rsidP="00974C23">
            <w:pPr>
              <w:pStyle w:val="rowtabella0"/>
              <w:rPr>
                <w:color w:val="002060"/>
              </w:rPr>
            </w:pPr>
            <w:r w:rsidRPr="002A23D5">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B95BFF" w14:textId="77777777" w:rsidR="00855569" w:rsidRPr="002A23D5" w:rsidRDefault="00855569" w:rsidP="00974C23">
            <w:pPr>
              <w:pStyle w:val="rowtabella0"/>
              <w:rPr>
                <w:color w:val="002060"/>
              </w:rPr>
            </w:pPr>
            <w:r w:rsidRPr="002A23D5">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0B3AAE"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D6CE32"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B13BB6" w14:textId="77777777" w:rsidR="00855569" w:rsidRPr="002A23D5" w:rsidRDefault="00855569" w:rsidP="00974C23">
            <w:pPr>
              <w:pStyle w:val="rowtabella0"/>
              <w:rPr>
                <w:color w:val="002060"/>
              </w:rPr>
            </w:pPr>
            <w:r w:rsidRPr="002A23D5">
              <w:rPr>
                <w:color w:val="002060"/>
              </w:rPr>
              <w:t>5280 TENSOSTRUTTURA S.</w:t>
            </w:r>
            <w:proofErr w:type="gramStart"/>
            <w:r w:rsidRPr="002A23D5">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4CB65F" w14:textId="77777777" w:rsidR="00855569" w:rsidRPr="002A23D5" w:rsidRDefault="00855569" w:rsidP="00974C23">
            <w:pPr>
              <w:pStyle w:val="rowtabella0"/>
              <w:rPr>
                <w:color w:val="002060"/>
              </w:rPr>
            </w:pPr>
            <w:r w:rsidRPr="002A23D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D1AB9" w14:textId="77777777" w:rsidR="00855569" w:rsidRPr="002A23D5" w:rsidRDefault="00855569" w:rsidP="00974C23">
            <w:pPr>
              <w:pStyle w:val="rowtabella0"/>
              <w:rPr>
                <w:color w:val="002060"/>
              </w:rPr>
            </w:pPr>
            <w:r w:rsidRPr="002A23D5">
              <w:rPr>
                <w:color w:val="002060"/>
              </w:rPr>
              <w:t>VIA LORENZO LOTTO</w:t>
            </w:r>
          </w:p>
        </w:tc>
      </w:tr>
      <w:tr w:rsidR="00855569" w:rsidRPr="002A23D5" w14:paraId="1632018D"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5DA2EF" w14:textId="77777777" w:rsidR="00855569" w:rsidRPr="002A23D5" w:rsidRDefault="00855569" w:rsidP="00974C23">
            <w:pPr>
              <w:pStyle w:val="rowtabella0"/>
              <w:rPr>
                <w:color w:val="002060"/>
              </w:rPr>
            </w:pPr>
            <w:r w:rsidRPr="002A23D5">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406C02" w14:textId="77777777" w:rsidR="00855569" w:rsidRPr="002A23D5" w:rsidRDefault="00855569" w:rsidP="00974C23">
            <w:pPr>
              <w:pStyle w:val="rowtabella0"/>
              <w:rPr>
                <w:color w:val="002060"/>
              </w:rPr>
            </w:pPr>
            <w:r w:rsidRPr="002A23D5">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7C89FB"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C62267"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227016" w14:textId="77777777" w:rsidR="00855569" w:rsidRPr="002A23D5" w:rsidRDefault="00855569" w:rsidP="00974C23">
            <w:pPr>
              <w:pStyle w:val="rowtabella0"/>
              <w:rPr>
                <w:color w:val="002060"/>
              </w:rPr>
            </w:pPr>
            <w:r w:rsidRPr="002A23D5">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2A4FA" w14:textId="77777777" w:rsidR="00855569" w:rsidRPr="002A23D5" w:rsidRDefault="00855569" w:rsidP="00974C23">
            <w:pPr>
              <w:pStyle w:val="rowtabella0"/>
              <w:rPr>
                <w:color w:val="002060"/>
              </w:rPr>
            </w:pPr>
            <w:r w:rsidRPr="002A23D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FF25F" w14:textId="77777777" w:rsidR="00855569" w:rsidRPr="002A23D5" w:rsidRDefault="00855569" w:rsidP="00974C23">
            <w:pPr>
              <w:pStyle w:val="rowtabella0"/>
              <w:rPr>
                <w:color w:val="002060"/>
              </w:rPr>
            </w:pPr>
            <w:r w:rsidRPr="002A23D5">
              <w:rPr>
                <w:color w:val="002060"/>
              </w:rPr>
              <w:t>FRAZ. CASENUOVE DI OSIMO</w:t>
            </w:r>
          </w:p>
        </w:tc>
      </w:tr>
      <w:tr w:rsidR="00855569" w:rsidRPr="002A23D5" w14:paraId="7B6E1D92"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24C4D" w14:textId="77777777" w:rsidR="00855569" w:rsidRPr="002A23D5" w:rsidRDefault="00855569" w:rsidP="00974C23">
            <w:pPr>
              <w:pStyle w:val="rowtabella0"/>
              <w:rPr>
                <w:color w:val="002060"/>
              </w:rPr>
            </w:pPr>
            <w:r w:rsidRPr="002A23D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E5E3CB" w14:textId="77777777" w:rsidR="00855569" w:rsidRPr="002A23D5" w:rsidRDefault="00855569" w:rsidP="00974C23">
            <w:pPr>
              <w:pStyle w:val="rowtabella0"/>
              <w:rPr>
                <w:color w:val="002060"/>
              </w:rPr>
            </w:pPr>
            <w:r w:rsidRPr="002A23D5">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60909B"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84413"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788ED4" w14:textId="77777777" w:rsidR="00855569" w:rsidRPr="002A23D5" w:rsidRDefault="00855569" w:rsidP="00974C23">
            <w:pPr>
              <w:pStyle w:val="rowtabella0"/>
              <w:rPr>
                <w:color w:val="002060"/>
              </w:rPr>
            </w:pPr>
            <w:r w:rsidRPr="002A23D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C33A9" w14:textId="77777777" w:rsidR="00855569" w:rsidRPr="002A23D5" w:rsidRDefault="00855569" w:rsidP="00974C23">
            <w:pPr>
              <w:pStyle w:val="rowtabella0"/>
              <w:rPr>
                <w:color w:val="002060"/>
              </w:rPr>
            </w:pPr>
            <w:r w:rsidRPr="002A23D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6894C"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B.BUOZZI</w:t>
            </w:r>
            <w:proofErr w:type="gramEnd"/>
          </w:p>
        </w:tc>
      </w:tr>
      <w:tr w:rsidR="00855569" w:rsidRPr="002A23D5" w14:paraId="27E4F84D"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7158A2" w14:textId="77777777" w:rsidR="00855569" w:rsidRPr="002A23D5" w:rsidRDefault="00855569" w:rsidP="00974C23">
            <w:pPr>
              <w:pStyle w:val="rowtabella0"/>
              <w:rPr>
                <w:color w:val="002060"/>
              </w:rPr>
            </w:pPr>
            <w:r w:rsidRPr="002A23D5">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21C95" w14:textId="77777777" w:rsidR="00855569" w:rsidRPr="002A23D5" w:rsidRDefault="00855569" w:rsidP="00974C23">
            <w:pPr>
              <w:pStyle w:val="rowtabella0"/>
              <w:rPr>
                <w:color w:val="002060"/>
              </w:rPr>
            </w:pPr>
            <w:r w:rsidRPr="002A23D5">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F893F"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11F4F"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B0958" w14:textId="77777777" w:rsidR="00855569" w:rsidRPr="002A23D5" w:rsidRDefault="00855569" w:rsidP="00974C23">
            <w:pPr>
              <w:pStyle w:val="rowtabella0"/>
              <w:rPr>
                <w:color w:val="002060"/>
              </w:rPr>
            </w:pPr>
            <w:r w:rsidRPr="002A23D5">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2412B" w14:textId="77777777" w:rsidR="00855569" w:rsidRPr="002A23D5" w:rsidRDefault="00855569" w:rsidP="00974C23">
            <w:pPr>
              <w:pStyle w:val="rowtabella0"/>
              <w:rPr>
                <w:color w:val="002060"/>
              </w:rPr>
            </w:pPr>
            <w:r w:rsidRPr="002A23D5">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B0469" w14:textId="77777777" w:rsidR="00855569" w:rsidRPr="002A23D5" w:rsidRDefault="00855569" w:rsidP="00974C23">
            <w:pPr>
              <w:pStyle w:val="rowtabella0"/>
              <w:rPr>
                <w:color w:val="002060"/>
              </w:rPr>
            </w:pPr>
            <w:r w:rsidRPr="002A23D5">
              <w:rPr>
                <w:color w:val="002060"/>
              </w:rPr>
              <w:t>VIALE MAZZINI</w:t>
            </w:r>
          </w:p>
        </w:tc>
      </w:tr>
    </w:tbl>
    <w:p w14:paraId="161678BE" w14:textId="77777777" w:rsidR="00855569" w:rsidRPr="002A23D5" w:rsidRDefault="00855569" w:rsidP="00855569">
      <w:pPr>
        <w:pStyle w:val="breakline"/>
        <w:rPr>
          <w:rFonts w:eastAsiaTheme="minorEastAsia"/>
          <w:color w:val="002060"/>
        </w:rPr>
      </w:pPr>
    </w:p>
    <w:p w14:paraId="7722D189" w14:textId="77777777" w:rsidR="00855569" w:rsidRPr="002A23D5" w:rsidRDefault="00855569" w:rsidP="00855569">
      <w:pPr>
        <w:pStyle w:val="breakline"/>
        <w:rPr>
          <w:color w:val="002060"/>
        </w:rPr>
      </w:pPr>
    </w:p>
    <w:p w14:paraId="0DCD5DAC" w14:textId="77777777" w:rsidR="00855569" w:rsidRPr="002A23D5" w:rsidRDefault="00855569" w:rsidP="00855569">
      <w:pPr>
        <w:pStyle w:val="breakline"/>
        <w:rPr>
          <w:color w:val="002060"/>
        </w:rPr>
      </w:pPr>
    </w:p>
    <w:p w14:paraId="1A8F4E5A" w14:textId="77777777" w:rsidR="00855569" w:rsidRPr="002A23D5" w:rsidRDefault="00855569" w:rsidP="00855569">
      <w:pPr>
        <w:pStyle w:val="sottotitolocampionato10"/>
        <w:rPr>
          <w:color w:val="002060"/>
        </w:rPr>
      </w:pPr>
      <w:r w:rsidRPr="002A23D5">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76"/>
        <w:gridCol w:w="1566"/>
        <w:gridCol w:w="1545"/>
      </w:tblGrid>
      <w:tr w:rsidR="00855569" w:rsidRPr="002A23D5" w14:paraId="0E9E329C"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D9563"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89D67"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B5939"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AD39F"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5549A"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B699F"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FABCA"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5AE8457F"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8566C" w14:textId="77777777" w:rsidR="00855569" w:rsidRPr="002A23D5" w:rsidRDefault="00855569" w:rsidP="00974C23">
            <w:pPr>
              <w:pStyle w:val="rowtabella0"/>
              <w:rPr>
                <w:color w:val="002060"/>
              </w:rPr>
            </w:pPr>
            <w:r w:rsidRPr="002A23D5">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85F93" w14:textId="77777777" w:rsidR="00855569" w:rsidRPr="002A23D5" w:rsidRDefault="00855569" w:rsidP="00974C23">
            <w:pPr>
              <w:pStyle w:val="rowtabella0"/>
              <w:rPr>
                <w:color w:val="002060"/>
              </w:rPr>
            </w:pPr>
            <w:r w:rsidRPr="002A23D5">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76B49"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BA409" w14:textId="77777777" w:rsidR="00855569" w:rsidRPr="002A23D5" w:rsidRDefault="00855569" w:rsidP="00974C23">
            <w:pPr>
              <w:pStyle w:val="rowtabella0"/>
              <w:rPr>
                <w:color w:val="002060"/>
              </w:rPr>
            </w:pPr>
            <w:r w:rsidRPr="002A23D5">
              <w:rPr>
                <w:color w:val="002060"/>
              </w:rPr>
              <w:t>01/04/2022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0E948" w14:textId="77777777" w:rsidR="00855569" w:rsidRPr="002A23D5" w:rsidRDefault="00855569" w:rsidP="00974C23">
            <w:pPr>
              <w:pStyle w:val="rowtabella0"/>
              <w:rPr>
                <w:color w:val="002060"/>
              </w:rPr>
            </w:pPr>
            <w:r w:rsidRPr="002A23D5">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213F2" w14:textId="77777777" w:rsidR="00855569" w:rsidRPr="002A23D5" w:rsidRDefault="00855569" w:rsidP="00974C23">
            <w:pPr>
              <w:pStyle w:val="rowtabella0"/>
              <w:rPr>
                <w:color w:val="002060"/>
              </w:rPr>
            </w:pPr>
            <w:r w:rsidRPr="002A23D5">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40BDF"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C.ULPIANI</w:t>
            </w:r>
            <w:proofErr w:type="gramEnd"/>
          </w:p>
        </w:tc>
      </w:tr>
      <w:tr w:rsidR="00855569" w:rsidRPr="002A23D5" w14:paraId="2B6F7048"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BF1106" w14:textId="77777777" w:rsidR="00855569" w:rsidRPr="002A23D5" w:rsidRDefault="00855569" w:rsidP="00974C23">
            <w:pPr>
              <w:pStyle w:val="rowtabella0"/>
              <w:rPr>
                <w:color w:val="002060"/>
              </w:rPr>
            </w:pPr>
            <w:r w:rsidRPr="002A23D5">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FCDEA3" w14:textId="77777777" w:rsidR="00855569" w:rsidRPr="002A23D5" w:rsidRDefault="00855569" w:rsidP="00974C23">
            <w:pPr>
              <w:pStyle w:val="rowtabella0"/>
              <w:rPr>
                <w:color w:val="002060"/>
              </w:rPr>
            </w:pPr>
            <w:r w:rsidRPr="002A23D5">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F5C351"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2EBCB"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2C9DD7" w14:textId="77777777" w:rsidR="00855569" w:rsidRPr="002A23D5" w:rsidRDefault="00855569" w:rsidP="00974C23">
            <w:pPr>
              <w:pStyle w:val="rowtabella0"/>
              <w:rPr>
                <w:color w:val="002060"/>
              </w:rPr>
            </w:pPr>
            <w:r w:rsidRPr="002A23D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02BCD" w14:textId="77777777" w:rsidR="00855569" w:rsidRPr="002A23D5" w:rsidRDefault="00855569" w:rsidP="00974C23">
            <w:pPr>
              <w:pStyle w:val="rowtabella0"/>
              <w:rPr>
                <w:color w:val="002060"/>
              </w:rPr>
            </w:pPr>
            <w:r w:rsidRPr="002A23D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8D4A7D" w14:textId="77777777" w:rsidR="00855569" w:rsidRPr="002A23D5" w:rsidRDefault="00855569" w:rsidP="00974C23">
            <w:pPr>
              <w:pStyle w:val="rowtabella0"/>
              <w:rPr>
                <w:color w:val="002060"/>
              </w:rPr>
            </w:pPr>
            <w:r w:rsidRPr="002A23D5">
              <w:rPr>
                <w:color w:val="002060"/>
              </w:rPr>
              <w:t>PIAZZA S. D'ACQUISTO</w:t>
            </w:r>
          </w:p>
        </w:tc>
      </w:tr>
      <w:tr w:rsidR="00855569" w:rsidRPr="002A23D5" w14:paraId="2743487A"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334FF2" w14:textId="77777777" w:rsidR="00855569" w:rsidRPr="002A23D5" w:rsidRDefault="00855569" w:rsidP="00974C23">
            <w:pPr>
              <w:pStyle w:val="rowtabella0"/>
              <w:rPr>
                <w:color w:val="002060"/>
              </w:rPr>
            </w:pPr>
            <w:r w:rsidRPr="002A23D5">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8EF64A" w14:textId="77777777" w:rsidR="00855569" w:rsidRPr="002A23D5" w:rsidRDefault="00855569" w:rsidP="00974C23">
            <w:pPr>
              <w:pStyle w:val="rowtabella0"/>
              <w:rPr>
                <w:color w:val="002060"/>
              </w:rPr>
            </w:pPr>
            <w:r w:rsidRPr="002A23D5">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8B6CFE"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E12CA2"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7A0CF4" w14:textId="77777777" w:rsidR="00855569" w:rsidRPr="002A23D5" w:rsidRDefault="00855569" w:rsidP="00974C23">
            <w:pPr>
              <w:pStyle w:val="rowtabella0"/>
              <w:rPr>
                <w:color w:val="002060"/>
              </w:rPr>
            </w:pPr>
            <w:r w:rsidRPr="002A23D5">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FDF22" w14:textId="77777777" w:rsidR="00855569" w:rsidRPr="002A23D5" w:rsidRDefault="00855569" w:rsidP="00974C23">
            <w:pPr>
              <w:pStyle w:val="rowtabella0"/>
              <w:rPr>
                <w:color w:val="002060"/>
              </w:rPr>
            </w:pPr>
            <w:r w:rsidRPr="002A23D5">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FE3CE" w14:textId="77777777" w:rsidR="00855569" w:rsidRPr="002A23D5" w:rsidRDefault="00855569" w:rsidP="00974C23">
            <w:pPr>
              <w:pStyle w:val="rowtabella0"/>
              <w:rPr>
                <w:color w:val="002060"/>
              </w:rPr>
            </w:pPr>
            <w:r w:rsidRPr="002A23D5">
              <w:rPr>
                <w:color w:val="002060"/>
              </w:rPr>
              <w:t>VIA COLLE GIOIOSO</w:t>
            </w:r>
          </w:p>
        </w:tc>
      </w:tr>
      <w:tr w:rsidR="00855569" w:rsidRPr="002A23D5" w14:paraId="6BE7313A"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4046DC" w14:textId="77777777" w:rsidR="00855569" w:rsidRPr="002A23D5" w:rsidRDefault="00855569" w:rsidP="00974C23">
            <w:pPr>
              <w:pStyle w:val="rowtabella0"/>
              <w:rPr>
                <w:color w:val="002060"/>
              </w:rPr>
            </w:pPr>
            <w:r w:rsidRPr="002A23D5">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B5E42" w14:textId="77777777" w:rsidR="00855569" w:rsidRPr="002A23D5" w:rsidRDefault="00855569" w:rsidP="00974C23">
            <w:pPr>
              <w:pStyle w:val="rowtabella0"/>
              <w:rPr>
                <w:color w:val="002060"/>
              </w:rPr>
            </w:pPr>
            <w:r w:rsidRPr="002A23D5">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BD8E1"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BED7A"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A254F0" w14:textId="77777777" w:rsidR="00855569" w:rsidRPr="002A23D5" w:rsidRDefault="00855569" w:rsidP="00974C23">
            <w:pPr>
              <w:pStyle w:val="rowtabella0"/>
              <w:rPr>
                <w:color w:val="002060"/>
              </w:rPr>
            </w:pPr>
            <w:r w:rsidRPr="002A23D5">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13913" w14:textId="77777777" w:rsidR="00855569" w:rsidRPr="002A23D5" w:rsidRDefault="00855569" w:rsidP="00974C23">
            <w:pPr>
              <w:pStyle w:val="rowtabella0"/>
              <w:rPr>
                <w:color w:val="002060"/>
              </w:rPr>
            </w:pPr>
            <w:r w:rsidRPr="002A23D5">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178F74" w14:textId="77777777" w:rsidR="00855569" w:rsidRPr="002A23D5" w:rsidRDefault="00855569" w:rsidP="00974C23">
            <w:pPr>
              <w:pStyle w:val="rowtabella0"/>
              <w:rPr>
                <w:color w:val="002060"/>
              </w:rPr>
            </w:pPr>
            <w:r w:rsidRPr="002A23D5">
              <w:rPr>
                <w:color w:val="002060"/>
              </w:rPr>
              <w:t>VIA DELLO SPORT</w:t>
            </w:r>
          </w:p>
        </w:tc>
      </w:tr>
      <w:tr w:rsidR="00855569" w:rsidRPr="002A23D5" w14:paraId="7285566A"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860FA" w14:textId="77777777" w:rsidR="00855569" w:rsidRPr="002A23D5" w:rsidRDefault="00855569" w:rsidP="00974C23">
            <w:pPr>
              <w:pStyle w:val="rowtabella0"/>
              <w:rPr>
                <w:color w:val="002060"/>
              </w:rPr>
            </w:pPr>
            <w:r w:rsidRPr="002A23D5">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D27AC" w14:textId="77777777" w:rsidR="00855569" w:rsidRPr="002A23D5" w:rsidRDefault="00855569" w:rsidP="00974C23">
            <w:pPr>
              <w:pStyle w:val="rowtabella0"/>
              <w:rPr>
                <w:color w:val="002060"/>
              </w:rPr>
            </w:pPr>
            <w:r w:rsidRPr="002A23D5">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7A495"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1E3AF" w14:textId="77777777" w:rsidR="00855569" w:rsidRPr="002A23D5" w:rsidRDefault="00855569" w:rsidP="00974C23">
            <w:pPr>
              <w:pStyle w:val="rowtabella0"/>
              <w:rPr>
                <w:color w:val="002060"/>
              </w:rPr>
            </w:pPr>
            <w:r w:rsidRPr="002A23D5">
              <w:rPr>
                <w:color w:val="002060"/>
              </w:rPr>
              <w:t>01/04/2022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89EA5" w14:textId="77777777" w:rsidR="00855569" w:rsidRPr="002A23D5" w:rsidRDefault="00855569" w:rsidP="00974C23">
            <w:pPr>
              <w:pStyle w:val="rowtabella0"/>
              <w:rPr>
                <w:color w:val="002060"/>
              </w:rPr>
            </w:pPr>
            <w:r w:rsidRPr="002A23D5">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AF343" w14:textId="77777777" w:rsidR="00855569" w:rsidRPr="002A23D5" w:rsidRDefault="00855569" w:rsidP="00974C23">
            <w:pPr>
              <w:pStyle w:val="rowtabella0"/>
              <w:rPr>
                <w:color w:val="002060"/>
              </w:rPr>
            </w:pPr>
            <w:r w:rsidRPr="002A23D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32A94"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S.VITTORIA</w:t>
            </w:r>
            <w:proofErr w:type="gramEnd"/>
            <w:r w:rsidRPr="002A23D5">
              <w:rPr>
                <w:color w:val="002060"/>
              </w:rPr>
              <w:t>, 5</w:t>
            </w:r>
          </w:p>
        </w:tc>
      </w:tr>
    </w:tbl>
    <w:p w14:paraId="00511B05" w14:textId="77777777" w:rsidR="00855569" w:rsidRPr="002A23D5" w:rsidRDefault="00855569" w:rsidP="00855569">
      <w:pPr>
        <w:pStyle w:val="breakline"/>
        <w:rPr>
          <w:rFonts w:eastAsiaTheme="minorEastAsia"/>
          <w:color w:val="002060"/>
        </w:rPr>
      </w:pPr>
    </w:p>
    <w:p w14:paraId="428641B1" w14:textId="77777777" w:rsidR="00855569" w:rsidRPr="002A23D5" w:rsidRDefault="00855569" w:rsidP="00855569">
      <w:pPr>
        <w:pStyle w:val="breakline"/>
        <w:rPr>
          <w:color w:val="002060"/>
        </w:rPr>
      </w:pPr>
    </w:p>
    <w:p w14:paraId="339309F5" w14:textId="77777777" w:rsidR="00855569" w:rsidRPr="002A23D5" w:rsidRDefault="00855569" w:rsidP="00855569">
      <w:pPr>
        <w:pStyle w:val="titolocampionato0"/>
        <w:shd w:val="clear" w:color="auto" w:fill="CCCCCC"/>
        <w:spacing w:before="80" w:after="40"/>
        <w:rPr>
          <w:color w:val="002060"/>
        </w:rPr>
      </w:pPr>
      <w:r w:rsidRPr="002A23D5">
        <w:rPr>
          <w:color w:val="002060"/>
        </w:rPr>
        <w:t>REGIONALE CALCIO A 5 FEMMINILE</w:t>
      </w:r>
    </w:p>
    <w:p w14:paraId="2AF1B806" w14:textId="77777777" w:rsidR="00855569" w:rsidRPr="002A23D5" w:rsidRDefault="00855569" w:rsidP="00855569">
      <w:pPr>
        <w:pStyle w:val="TITOLOPRINC"/>
        <w:spacing w:before="0" w:beforeAutospacing="0" w:after="0" w:afterAutospacing="0"/>
        <w:rPr>
          <w:color w:val="002060"/>
        </w:rPr>
      </w:pPr>
      <w:r w:rsidRPr="002A23D5">
        <w:rPr>
          <w:color w:val="002060"/>
        </w:rPr>
        <w:t>TURNO INFRASETTIMANALE</w:t>
      </w:r>
    </w:p>
    <w:p w14:paraId="162D849D" w14:textId="77777777" w:rsidR="00855569" w:rsidRPr="002A23D5" w:rsidRDefault="00855569" w:rsidP="00855569">
      <w:pPr>
        <w:pStyle w:val="LndNormale1"/>
        <w:rPr>
          <w:color w:val="002060"/>
        </w:rPr>
      </w:pPr>
    </w:p>
    <w:p w14:paraId="6B454AFB" w14:textId="77777777" w:rsidR="00855569" w:rsidRPr="002A23D5" w:rsidRDefault="00855569" w:rsidP="00855569">
      <w:pPr>
        <w:pStyle w:val="LndNormale1"/>
        <w:rPr>
          <w:color w:val="002060"/>
        </w:rPr>
      </w:pPr>
      <w:r w:rsidRPr="002A23D5">
        <w:rPr>
          <w:color w:val="002060"/>
        </w:rPr>
        <w:t xml:space="preserve">Si ricorda a tutte le Società che il recupero delle gare della </w:t>
      </w:r>
      <w:r w:rsidRPr="002A23D5">
        <w:rPr>
          <w:b/>
          <w:bCs/>
          <w:color w:val="002060"/>
        </w:rPr>
        <w:t>XIII^ giornata di andata</w:t>
      </w:r>
      <w:r w:rsidRPr="002A23D5">
        <w:rPr>
          <w:color w:val="002060"/>
        </w:rPr>
        <w:t xml:space="preserve"> è programmato per </w:t>
      </w:r>
      <w:r w:rsidRPr="002A23D5">
        <w:rPr>
          <w:b/>
          <w:bCs/>
          <w:color w:val="002060"/>
        </w:rPr>
        <w:t>MERCOLEDI’ 13 APRILE 2022</w:t>
      </w:r>
      <w:r w:rsidRPr="002A23D5">
        <w:rPr>
          <w:color w:val="002060"/>
        </w:rPr>
        <w:t xml:space="preserve"> come da C.U. n° 56 del 31/01/2022.</w:t>
      </w:r>
    </w:p>
    <w:p w14:paraId="5C5A781E" w14:textId="77777777" w:rsidR="00855569" w:rsidRPr="002A23D5" w:rsidRDefault="00855569" w:rsidP="00855569">
      <w:pPr>
        <w:pStyle w:val="LndNormale1"/>
        <w:rPr>
          <w:color w:val="002060"/>
          <w:u w:val="single"/>
        </w:rPr>
      </w:pPr>
      <w:r w:rsidRPr="002A23D5">
        <w:rPr>
          <w:color w:val="002060"/>
        </w:rPr>
        <w:t xml:space="preserve">Qualora le </w:t>
      </w:r>
      <w:r w:rsidRPr="002A23D5">
        <w:rPr>
          <w:color w:val="002060"/>
          <w:u w:val="single"/>
        </w:rPr>
        <w:t>Società ospitanti</w:t>
      </w:r>
      <w:r w:rsidRPr="002A23D5">
        <w:rPr>
          <w:color w:val="002060"/>
        </w:rPr>
        <w:t xml:space="preserve"> volessero </w:t>
      </w:r>
      <w:r w:rsidRPr="002A23D5">
        <w:rPr>
          <w:color w:val="002060"/>
          <w:u w:val="single"/>
        </w:rPr>
        <w:t xml:space="preserve">variare il giorno </w:t>
      </w:r>
      <w:r w:rsidRPr="002A23D5">
        <w:rPr>
          <w:color w:val="002060"/>
        </w:rPr>
        <w:t>(lunedì, martedì, giovedì) e l’</w:t>
      </w:r>
      <w:r w:rsidRPr="002A23D5">
        <w:rPr>
          <w:color w:val="002060"/>
          <w:u w:val="single"/>
        </w:rPr>
        <w:t>orario</w:t>
      </w:r>
      <w:r w:rsidRPr="002A23D5">
        <w:rPr>
          <w:color w:val="002060"/>
        </w:rPr>
        <w:t xml:space="preserve"> di gara in base alla disponibilità del proprio impianto di giuoco, sono pregate di comunicarlo a mezzo e-mail (</w:t>
      </w:r>
      <w:hyperlink r:id="rId13" w:history="1">
        <w:r w:rsidRPr="002A23D5">
          <w:rPr>
            <w:rStyle w:val="Collegamentoipertestuale"/>
            <w:color w:val="002060"/>
          </w:rPr>
          <w:t>c5marche@lnd.it</w:t>
        </w:r>
      </w:hyperlink>
      <w:r w:rsidRPr="002A23D5">
        <w:rPr>
          <w:color w:val="002060"/>
        </w:rPr>
        <w:t xml:space="preserve">) al Comitato Regionale Marche </w:t>
      </w:r>
      <w:r w:rsidRPr="002A23D5">
        <w:rPr>
          <w:color w:val="002060"/>
          <w:u w:val="single"/>
        </w:rPr>
        <w:t>entro Martedì 5 aprile p.v.</w:t>
      </w:r>
    </w:p>
    <w:p w14:paraId="15BEF756" w14:textId="77777777" w:rsidR="00855569" w:rsidRPr="002A23D5" w:rsidRDefault="00855569" w:rsidP="00855569">
      <w:pPr>
        <w:pStyle w:val="LndNormale1"/>
        <w:rPr>
          <w:color w:val="002060"/>
        </w:rPr>
      </w:pPr>
    </w:p>
    <w:p w14:paraId="5A2348F3" w14:textId="77777777" w:rsidR="00855569" w:rsidRPr="002A23D5" w:rsidRDefault="00855569" w:rsidP="00855569">
      <w:pPr>
        <w:pStyle w:val="LndNormale1"/>
        <w:rPr>
          <w:b/>
          <w:bCs/>
          <w:i/>
          <w:iCs/>
          <w:color w:val="002060"/>
        </w:rPr>
      </w:pPr>
      <w:r w:rsidRPr="002A23D5">
        <w:rPr>
          <w:b/>
          <w:bCs/>
          <w:i/>
          <w:iCs/>
          <w:color w:val="002060"/>
        </w:rPr>
        <w:t>Nulla ricevendo, la gara resterà programmata per Mercoledì 13 aprile alle ore 21:30.</w:t>
      </w:r>
    </w:p>
    <w:p w14:paraId="16B280A6" w14:textId="77777777" w:rsidR="00855569" w:rsidRPr="002A23D5" w:rsidRDefault="00855569" w:rsidP="00855569">
      <w:pPr>
        <w:pStyle w:val="LndNormale1"/>
        <w:rPr>
          <w:color w:val="002060"/>
        </w:rPr>
      </w:pPr>
    </w:p>
    <w:p w14:paraId="58FE2922" w14:textId="77777777" w:rsidR="00855569" w:rsidRPr="002A23D5" w:rsidRDefault="00855569" w:rsidP="00855569">
      <w:pPr>
        <w:pStyle w:val="titoloprinc0"/>
        <w:rPr>
          <w:color w:val="002060"/>
        </w:rPr>
      </w:pPr>
      <w:r w:rsidRPr="002A23D5">
        <w:rPr>
          <w:color w:val="002060"/>
        </w:rPr>
        <w:t>VARIAZIONI AL PROGRAMMA GARE</w:t>
      </w:r>
    </w:p>
    <w:p w14:paraId="297CEC79" w14:textId="77777777" w:rsidR="00855569" w:rsidRPr="002A23D5" w:rsidRDefault="00855569" w:rsidP="00855569">
      <w:pPr>
        <w:pStyle w:val="breakline"/>
        <w:rPr>
          <w:color w:val="002060"/>
        </w:rPr>
      </w:pPr>
    </w:p>
    <w:p w14:paraId="38889FBF" w14:textId="77777777" w:rsidR="00855569" w:rsidRPr="002A23D5" w:rsidRDefault="00855569" w:rsidP="00855569">
      <w:pPr>
        <w:pStyle w:val="breakline"/>
        <w:rPr>
          <w:color w:val="002060"/>
        </w:rPr>
      </w:pPr>
    </w:p>
    <w:p w14:paraId="6C65284B" w14:textId="77777777" w:rsidR="00855569" w:rsidRPr="002A23D5" w:rsidRDefault="00855569" w:rsidP="00855569">
      <w:pPr>
        <w:pStyle w:val="breakline"/>
        <w:rPr>
          <w:color w:val="002060"/>
        </w:rPr>
      </w:pPr>
    </w:p>
    <w:p w14:paraId="7FC7B124" w14:textId="77777777" w:rsidR="00855569" w:rsidRPr="002A23D5" w:rsidRDefault="00855569" w:rsidP="00855569">
      <w:pPr>
        <w:pStyle w:val="sottotitolocampionato10"/>
        <w:rPr>
          <w:color w:val="002060"/>
        </w:rPr>
      </w:pPr>
      <w:r w:rsidRPr="002A23D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5569" w:rsidRPr="002A23D5" w14:paraId="49DE6435" w14:textId="77777777" w:rsidTr="00974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3A180" w14:textId="77777777" w:rsidR="00855569" w:rsidRPr="002A23D5" w:rsidRDefault="00855569" w:rsidP="00974C23">
            <w:pPr>
              <w:pStyle w:val="headertabella0"/>
              <w:rPr>
                <w:color w:val="002060"/>
              </w:rPr>
            </w:pPr>
            <w:r w:rsidRPr="002A23D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762DE" w14:textId="77777777" w:rsidR="00855569" w:rsidRPr="002A23D5" w:rsidRDefault="00855569" w:rsidP="00974C23">
            <w:pPr>
              <w:pStyle w:val="headertabella0"/>
              <w:rPr>
                <w:color w:val="002060"/>
              </w:rPr>
            </w:pPr>
            <w:r w:rsidRPr="002A23D5">
              <w:rPr>
                <w:color w:val="002060"/>
              </w:rPr>
              <w:t xml:space="preserve">N° </w:t>
            </w:r>
            <w:proofErr w:type="spellStart"/>
            <w:r w:rsidRPr="002A23D5">
              <w:rPr>
                <w:color w:val="002060"/>
              </w:rPr>
              <w:t>Gior</w:t>
            </w:r>
            <w:proofErr w:type="spellEnd"/>
            <w:r w:rsidRPr="002A23D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8E7C5" w14:textId="77777777" w:rsidR="00855569" w:rsidRPr="002A23D5" w:rsidRDefault="00855569" w:rsidP="00974C23">
            <w:pPr>
              <w:pStyle w:val="headertabella0"/>
              <w:rPr>
                <w:color w:val="002060"/>
              </w:rPr>
            </w:pPr>
            <w:r w:rsidRPr="002A23D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033A0" w14:textId="77777777" w:rsidR="00855569" w:rsidRPr="002A23D5" w:rsidRDefault="00855569" w:rsidP="00974C23">
            <w:pPr>
              <w:pStyle w:val="headertabella0"/>
              <w:rPr>
                <w:color w:val="002060"/>
              </w:rPr>
            </w:pPr>
            <w:r w:rsidRPr="002A23D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70C5" w14:textId="77777777" w:rsidR="00855569" w:rsidRPr="002A23D5" w:rsidRDefault="00855569" w:rsidP="00974C23">
            <w:pPr>
              <w:pStyle w:val="headertabella0"/>
              <w:rPr>
                <w:color w:val="002060"/>
              </w:rPr>
            </w:pPr>
            <w:r w:rsidRPr="002A23D5">
              <w:rPr>
                <w:color w:val="002060"/>
              </w:rPr>
              <w:t xml:space="preserve">Data </w:t>
            </w:r>
            <w:proofErr w:type="spellStart"/>
            <w:r w:rsidRPr="002A23D5">
              <w:rPr>
                <w:color w:val="002060"/>
              </w:rPr>
              <w:t>Orig</w:t>
            </w:r>
            <w:proofErr w:type="spellEnd"/>
            <w:r w:rsidRPr="002A23D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801EB" w14:textId="77777777" w:rsidR="00855569" w:rsidRPr="002A23D5" w:rsidRDefault="00855569" w:rsidP="00974C23">
            <w:pPr>
              <w:pStyle w:val="headertabella0"/>
              <w:rPr>
                <w:color w:val="002060"/>
              </w:rPr>
            </w:pPr>
            <w:r w:rsidRPr="002A23D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71BB" w14:textId="77777777" w:rsidR="00855569" w:rsidRPr="002A23D5" w:rsidRDefault="00855569" w:rsidP="00974C23">
            <w:pPr>
              <w:pStyle w:val="headertabella0"/>
              <w:rPr>
                <w:color w:val="002060"/>
              </w:rPr>
            </w:pPr>
            <w:r w:rsidRPr="002A23D5">
              <w:rPr>
                <w:color w:val="002060"/>
              </w:rPr>
              <w:t xml:space="preserve">Ora </w:t>
            </w:r>
            <w:proofErr w:type="spellStart"/>
            <w:r w:rsidRPr="002A23D5">
              <w:rPr>
                <w:color w:val="002060"/>
              </w:rPr>
              <w:t>Orig</w:t>
            </w:r>
            <w:proofErr w:type="spellEnd"/>
            <w:r w:rsidRPr="002A23D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DF937" w14:textId="77777777" w:rsidR="00855569" w:rsidRPr="002A23D5" w:rsidRDefault="00855569" w:rsidP="00974C23">
            <w:pPr>
              <w:pStyle w:val="headertabella0"/>
              <w:rPr>
                <w:color w:val="002060"/>
              </w:rPr>
            </w:pPr>
            <w:r w:rsidRPr="002A23D5">
              <w:rPr>
                <w:color w:val="002060"/>
              </w:rPr>
              <w:t>Impianto</w:t>
            </w:r>
          </w:p>
        </w:tc>
      </w:tr>
      <w:tr w:rsidR="00855569" w:rsidRPr="002A23D5" w14:paraId="5FA59DB2" w14:textId="77777777" w:rsidTr="00974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2C0D" w14:textId="77777777" w:rsidR="00855569" w:rsidRPr="00AB2DE8" w:rsidRDefault="00855569" w:rsidP="00974C23">
            <w:pPr>
              <w:pStyle w:val="rowtabella0"/>
              <w:rPr>
                <w:color w:val="002060"/>
                <w:highlight w:val="yellow"/>
              </w:rPr>
            </w:pPr>
            <w:r w:rsidRPr="00AB2DE8">
              <w:rPr>
                <w:color w:val="002060"/>
                <w:highlight w:val="yellow"/>
              </w:rPr>
              <w:t>05/04/2022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1F704" w14:textId="77777777" w:rsidR="00855569" w:rsidRPr="00AB2DE8" w:rsidRDefault="00855569" w:rsidP="00974C23">
            <w:pPr>
              <w:pStyle w:val="rowtabella0"/>
              <w:jc w:val="center"/>
              <w:rPr>
                <w:color w:val="002060"/>
                <w:highlight w:val="yellow"/>
              </w:rPr>
            </w:pPr>
            <w:r w:rsidRPr="00AB2DE8">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3DE1" w14:textId="77777777" w:rsidR="00855569" w:rsidRPr="00AB2DE8" w:rsidRDefault="00855569" w:rsidP="00974C23">
            <w:pPr>
              <w:pStyle w:val="rowtabella0"/>
              <w:rPr>
                <w:color w:val="002060"/>
                <w:highlight w:val="yellow"/>
              </w:rPr>
            </w:pPr>
            <w:r w:rsidRPr="00AB2DE8">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AA05" w14:textId="77777777" w:rsidR="00855569" w:rsidRPr="00AB2DE8" w:rsidRDefault="00855569" w:rsidP="00974C23">
            <w:pPr>
              <w:pStyle w:val="rowtabella0"/>
              <w:rPr>
                <w:color w:val="002060"/>
                <w:highlight w:val="yellow"/>
              </w:rPr>
            </w:pPr>
            <w:r w:rsidRPr="00AB2DE8">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4E04" w14:textId="77777777" w:rsidR="00855569" w:rsidRPr="002A23D5" w:rsidRDefault="00855569" w:rsidP="00974C23">
            <w:pPr>
              <w:pStyle w:val="rowtabella0"/>
              <w:rPr>
                <w:color w:val="002060"/>
              </w:rPr>
            </w:pPr>
            <w:r>
              <w:rPr>
                <w:color w:val="002060"/>
              </w:rPr>
              <w:t>01</w:t>
            </w:r>
            <w:r w:rsidRPr="002A23D5">
              <w:rPr>
                <w:color w:val="002060"/>
              </w:rPr>
              <w:t>/0</w:t>
            </w:r>
            <w:r>
              <w:rPr>
                <w:color w:val="002060"/>
              </w:rPr>
              <w:t>4</w:t>
            </w:r>
            <w:r w:rsidRPr="002A23D5">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E53E" w14:textId="77777777" w:rsidR="00855569" w:rsidRPr="002A23D5" w:rsidRDefault="00855569" w:rsidP="00974C23">
            <w:pPr>
              <w:pStyle w:val="rowtabella0"/>
              <w:jc w:val="center"/>
              <w:rPr>
                <w:color w:val="002060"/>
              </w:rPr>
            </w:pPr>
            <w:r w:rsidRPr="00AB2DE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43AE" w14:textId="77777777" w:rsidR="00855569" w:rsidRPr="002A23D5" w:rsidRDefault="00855569" w:rsidP="00974C23">
            <w:pPr>
              <w:pStyle w:val="rowtabella0"/>
              <w:jc w:val="center"/>
              <w:rPr>
                <w:color w:val="002060"/>
              </w:rPr>
            </w:pPr>
            <w:r w:rsidRPr="002A23D5">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40FA" w14:textId="77777777" w:rsidR="00855569" w:rsidRPr="002A23D5" w:rsidRDefault="00855569" w:rsidP="00974C23">
            <w:pPr>
              <w:rPr>
                <w:color w:val="002060"/>
              </w:rPr>
            </w:pPr>
          </w:p>
        </w:tc>
      </w:tr>
      <w:tr w:rsidR="00855569" w:rsidRPr="002A23D5" w14:paraId="6E98B8CF" w14:textId="77777777" w:rsidTr="00974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9E90" w14:textId="77777777" w:rsidR="00855569" w:rsidRPr="00AB2DE8" w:rsidRDefault="00855569" w:rsidP="00974C23">
            <w:pPr>
              <w:pStyle w:val="rowtabella0"/>
              <w:rPr>
                <w:color w:val="002060"/>
                <w:highlight w:val="yellow"/>
              </w:rPr>
            </w:pPr>
            <w:r w:rsidRPr="00AB2DE8">
              <w:rPr>
                <w:color w:val="002060"/>
                <w:highlight w:val="yellow"/>
              </w:rPr>
              <w:t>14/04/2022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DF8A" w14:textId="77777777" w:rsidR="00855569" w:rsidRPr="00AB2DE8" w:rsidRDefault="00855569" w:rsidP="00974C23">
            <w:pPr>
              <w:pStyle w:val="rowtabella0"/>
              <w:jc w:val="center"/>
              <w:rPr>
                <w:color w:val="002060"/>
                <w:highlight w:val="yellow"/>
              </w:rPr>
            </w:pPr>
            <w:r w:rsidRPr="00AB2DE8">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9A41" w14:textId="77777777" w:rsidR="00855569" w:rsidRPr="00AB2DE8" w:rsidRDefault="00855569" w:rsidP="00974C23">
            <w:pPr>
              <w:pStyle w:val="rowtabella0"/>
              <w:rPr>
                <w:color w:val="002060"/>
                <w:highlight w:val="yellow"/>
              </w:rPr>
            </w:pPr>
            <w:r w:rsidRPr="00AB2DE8">
              <w:rPr>
                <w:color w:val="002060"/>
                <w:highlight w:val="yellow"/>
              </w:rPr>
              <w:t>SANTA MARIA APPARENTE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A9C0" w14:textId="77777777" w:rsidR="00855569" w:rsidRPr="00AB2DE8" w:rsidRDefault="00855569" w:rsidP="00974C23">
            <w:pPr>
              <w:pStyle w:val="rowtabella0"/>
              <w:rPr>
                <w:color w:val="002060"/>
                <w:highlight w:val="yellow"/>
              </w:rPr>
            </w:pPr>
            <w:r w:rsidRPr="00AB2DE8">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E139" w14:textId="77777777" w:rsidR="00855569" w:rsidRPr="002A23D5" w:rsidRDefault="00855569" w:rsidP="00974C23">
            <w:pPr>
              <w:pStyle w:val="rowtabella0"/>
              <w:rPr>
                <w:color w:val="002060"/>
              </w:rPr>
            </w:pPr>
            <w:r>
              <w:rPr>
                <w:color w:val="002060"/>
              </w:rPr>
              <w:t>13</w:t>
            </w:r>
            <w:r w:rsidRPr="002A23D5">
              <w:rPr>
                <w:color w:val="002060"/>
              </w:rPr>
              <w:t>/0</w:t>
            </w:r>
            <w:r>
              <w:rPr>
                <w:color w:val="002060"/>
              </w:rPr>
              <w:t>3</w:t>
            </w:r>
            <w:r w:rsidRPr="002A23D5">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2393" w14:textId="77777777" w:rsidR="00855569" w:rsidRPr="002A23D5" w:rsidRDefault="00855569" w:rsidP="00974C23">
            <w:pPr>
              <w:pStyle w:val="rowtabella0"/>
              <w:jc w:val="center"/>
              <w:rPr>
                <w:color w:val="002060"/>
              </w:rPr>
            </w:pPr>
            <w:r w:rsidRPr="00AB2DE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660B" w14:textId="77777777" w:rsidR="00855569" w:rsidRPr="002A23D5" w:rsidRDefault="00855569" w:rsidP="00974C23">
            <w:pPr>
              <w:pStyle w:val="rowtabella0"/>
              <w:jc w:val="center"/>
              <w:rPr>
                <w:color w:val="002060"/>
              </w:rPr>
            </w:pPr>
            <w:r>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6AD7" w14:textId="77777777" w:rsidR="00855569" w:rsidRPr="002A23D5" w:rsidRDefault="00855569" w:rsidP="00974C23">
            <w:pPr>
              <w:rPr>
                <w:color w:val="002060"/>
              </w:rPr>
            </w:pPr>
          </w:p>
        </w:tc>
      </w:tr>
      <w:tr w:rsidR="00855569" w:rsidRPr="002A23D5" w14:paraId="74FD55BD" w14:textId="77777777" w:rsidTr="00974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BCF4" w14:textId="77777777" w:rsidR="00855569" w:rsidRPr="00AB2DE8" w:rsidRDefault="00855569" w:rsidP="00974C23">
            <w:pPr>
              <w:pStyle w:val="rowtabella0"/>
              <w:rPr>
                <w:color w:val="002060"/>
                <w:highlight w:val="yellow"/>
              </w:rPr>
            </w:pPr>
            <w:r w:rsidRPr="00AB2DE8">
              <w:rPr>
                <w:color w:val="002060"/>
                <w:highlight w:val="yellow"/>
              </w:rPr>
              <w:t>20/04/2022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E23D" w14:textId="77777777" w:rsidR="00855569" w:rsidRPr="00AB2DE8" w:rsidRDefault="00855569" w:rsidP="00974C23">
            <w:pPr>
              <w:pStyle w:val="rowtabella0"/>
              <w:jc w:val="center"/>
              <w:rPr>
                <w:color w:val="002060"/>
                <w:highlight w:val="yellow"/>
              </w:rPr>
            </w:pPr>
            <w:r w:rsidRPr="00AB2DE8">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12E7" w14:textId="77777777" w:rsidR="00855569" w:rsidRPr="00AB2DE8" w:rsidRDefault="00855569" w:rsidP="00974C23">
            <w:pPr>
              <w:pStyle w:val="rowtabella0"/>
              <w:rPr>
                <w:color w:val="002060"/>
                <w:highlight w:val="yellow"/>
              </w:rPr>
            </w:pPr>
            <w:r w:rsidRPr="00AB2DE8">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1278" w14:textId="77777777" w:rsidR="00855569" w:rsidRPr="00AB2DE8" w:rsidRDefault="00855569" w:rsidP="00974C23">
            <w:pPr>
              <w:pStyle w:val="rowtabella0"/>
              <w:rPr>
                <w:color w:val="002060"/>
                <w:highlight w:val="yellow"/>
              </w:rPr>
            </w:pPr>
            <w:r w:rsidRPr="00AB2DE8">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444F" w14:textId="77777777" w:rsidR="00855569" w:rsidRPr="002A23D5" w:rsidRDefault="00855569" w:rsidP="00974C23">
            <w:pPr>
              <w:pStyle w:val="rowtabella0"/>
              <w:rPr>
                <w:color w:val="002060"/>
              </w:rPr>
            </w:pPr>
            <w:r>
              <w:rPr>
                <w:color w:val="002060"/>
              </w:rPr>
              <w:t>13</w:t>
            </w:r>
            <w:r w:rsidRPr="002A23D5">
              <w:rPr>
                <w:color w:val="002060"/>
              </w:rPr>
              <w:t>/0</w:t>
            </w:r>
            <w:r>
              <w:rPr>
                <w:color w:val="002060"/>
              </w:rPr>
              <w:t>3</w:t>
            </w:r>
            <w:r w:rsidRPr="002A23D5">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65D0" w14:textId="77777777" w:rsidR="00855569" w:rsidRPr="002A23D5" w:rsidRDefault="00855569" w:rsidP="00974C23">
            <w:pPr>
              <w:pStyle w:val="rowtabella0"/>
              <w:jc w:val="center"/>
              <w:rPr>
                <w:color w:val="002060"/>
              </w:rPr>
            </w:pPr>
            <w:r w:rsidRPr="00AB2DE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B19C" w14:textId="77777777" w:rsidR="00855569" w:rsidRPr="002A23D5" w:rsidRDefault="00855569" w:rsidP="00974C2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675F" w14:textId="77777777" w:rsidR="00855569" w:rsidRPr="002A23D5" w:rsidRDefault="00855569" w:rsidP="00974C23">
            <w:pPr>
              <w:rPr>
                <w:color w:val="002060"/>
              </w:rPr>
            </w:pPr>
          </w:p>
        </w:tc>
      </w:tr>
    </w:tbl>
    <w:p w14:paraId="35CF36A3" w14:textId="77777777" w:rsidR="00855569" w:rsidRPr="002A23D5" w:rsidRDefault="00855569" w:rsidP="00855569">
      <w:pPr>
        <w:pStyle w:val="breakline"/>
        <w:rPr>
          <w:rFonts w:eastAsiaTheme="minorEastAsia"/>
          <w:color w:val="002060"/>
        </w:rPr>
      </w:pPr>
    </w:p>
    <w:p w14:paraId="696FD22B" w14:textId="77777777" w:rsidR="00855569" w:rsidRPr="002A23D5" w:rsidRDefault="00855569" w:rsidP="00855569">
      <w:pPr>
        <w:pStyle w:val="breakline"/>
        <w:rPr>
          <w:color w:val="002060"/>
        </w:rPr>
      </w:pPr>
    </w:p>
    <w:p w14:paraId="01DEBC5A" w14:textId="77777777" w:rsidR="00855569" w:rsidRPr="002A23D5" w:rsidRDefault="00855569" w:rsidP="00855569">
      <w:pPr>
        <w:pStyle w:val="titoloprinc0"/>
        <w:rPr>
          <w:color w:val="002060"/>
        </w:rPr>
      </w:pPr>
      <w:r w:rsidRPr="002A23D5">
        <w:rPr>
          <w:color w:val="002060"/>
        </w:rPr>
        <w:t>RISULTATI</w:t>
      </w:r>
    </w:p>
    <w:p w14:paraId="58EC7E6B" w14:textId="77777777" w:rsidR="00855569" w:rsidRPr="002A23D5" w:rsidRDefault="00855569" w:rsidP="00855569">
      <w:pPr>
        <w:pStyle w:val="breakline"/>
        <w:rPr>
          <w:color w:val="002060"/>
        </w:rPr>
      </w:pPr>
    </w:p>
    <w:p w14:paraId="03BAB1C8" w14:textId="77777777" w:rsidR="00855569" w:rsidRPr="002A23D5" w:rsidRDefault="00855569" w:rsidP="00855569">
      <w:pPr>
        <w:pStyle w:val="sottotitolocampionato10"/>
        <w:rPr>
          <w:color w:val="002060"/>
        </w:rPr>
      </w:pPr>
      <w:r w:rsidRPr="002A23D5">
        <w:rPr>
          <w:color w:val="002060"/>
        </w:rPr>
        <w:t>RISULTATI UFFICIALI GARE DEL 27/03/2022</w:t>
      </w:r>
    </w:p>
    <w:p w14:paraId="0BD562D2" w14:textId="77777777" w:rsidR="00855569" w:rsidRPr="00855569" w:rsidRDefault="00855569" w:rsidP="00855569">
      <w:pPr>
        <w:pStyle w:val="sottotitolocampionato20"/>
        <w:spacing w:before="0" w:beforeAutospacing="0" w:after="0" w:afterAutospacing="0"/>
        <w:rPr>
          <w:rFonts w:ascii="Arial" w:hAnsi="Arial" w:cs="Arial"/>
          <w:color w:val="002060"/>
          <w:sz w:val="20"/>
          <w:szCs w:val="20"/>
        </w:rPr>
      </w:pPr>
      <w:r w:rsidRPr="00855569">
        <w:rPr>
          <w:rFonts w:ascii="Arial" w:hAnsi="Arial" w:cs="Arial"/>
          <w:color w:val="002060"/>
          <w:sz w:val="20"/>
          <w:szCs w:val="20"/>
        </w:rPr>
        <w:t>Si trascrivono qui di seguito i risultati ufficiali delle gare disputate</w:t>
      </w:r>
    </w:p>
    <w:p w14:paraId="2275E6D7" w14:textId="77777777" w:rsidR="00855569" w:rsidRPr="002A23D5" w:rsidRDefault="00855569" w:rsidP="008555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5569" w:rsidRPr="002A23D5" w14:paraId="0A4F5130"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5DE33F2E"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59C20" w14:textId="77777777" w:rsidR="00855569" w:rsidRPr="002A23D5" w:rsidRDefault="00855569" w:rsidP="00974C23">
                  <w:pPr>
                    <w:pStyle w:val="headertabella0"/>
                    <w:rPr>
                      <w:color w:val="002060"/>
                    </w:rPr>
                  </w:pPr>
                  <w:r w:rsidRPr="002A23D5">
                    <w:rPr>
                      <w:color w:val="002060"/>
                    </w:rPr>
                    <w:t>GIRONE A - 9 Giornata - R</w:t>
                  </w:r>
                </w:p>
              </w:tc>
            </w:tr>
            <w:tr w:rsidR="00855569" w:rsidRPr="002A23D5" w14:paraId="3B5268E4"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BB375" w14:textId="77777777" w:rsidR="00855569" w:rsidRPr="002A23D5" w:rsidRDefault="00855569" w:rsidP="00974C23">
                  <w:pPr>
                    <w:pStyle w:val="rowtabella0"/>
                    <w:rPr>
                      <w:color w:val="002060"/>
                    </w:rPr>
                  </w:pPr>
                  <w:r w:rsidRPr="002A23D5">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070FC" w14:textId="77777777" w:rsidR="00855569" w:rsidRPr="002A23D5" w:rsidRDefault="00855569" w:rsidP="00974C23">
                  <w:pPr>
                    <w:pStyle w:val="rowtabella0"/>
                    <w:rPr>
                      <w:color w:val="002060"/>
                    </w:rPr>
                  </w:pPr>
                  <w:r w:rsidRPr="002A23D5">
                    <w:rPr>
                      <w:color w:val="002060"/>
                    </w:rPr>
                    <w:t>- CSKA CORRIDONIA C5F</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B5986" w14:textId="77777777" w:rsidR="00855569" w:rsidRPr="002A23D5" w:rsidRDefault="00855569" w:rsidP="00974C23">
                  <w:pPr>
                    <w:pStyle w:val="rowtabella0"/>
                    <w:jc w:val="center"/>
                    <w:rPr>
                      <w:color w:val="002060"/>
                    </w:rPr>
                  </w:pPr>
                  <w:r w:rsidRPr="002A23D5">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64BAF" w14:textId="77777777" w:rsidR="00855569" w:rsidRPr="002A23D5" w:rsidRDefault="00855569" w:rsidP="00974C23">
                  <w:pPr>
                    <w:pStyle w:val="rowtabella0"/>
                    <w:jc w:val="center"/>
                    <w:rPr>
                      <w:color w:val="002060"/>
                    </w:rPr>
                  </w:pPr>
                  <w:r w:rsidRPr="002A23D5">
                    <w:rPr>
                      <w:color w:val="002060"/>
                    </w:rPr>
                    <w:t> </w:t>
                  </w:r>
                </w:p>
              </w:tc>
            </w:tr>
            <w:tr w:rsidR="00855569" w:rsidRPr="002A23D5" w14:paraId="099E3850"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ED774" w14:textId="77777777" w:rsidR="00855569" w:rsidRPr="002A23D5" w:rsidRDefault="00855569" w:rsidP="00974C23">
                  <w:pPr>
                    <w:pStyle w:val="rowtabella0"/>
                    <w:rPr>
                      <w:color w:val="002060"/>
                    </w:rPr>
                  </w:pPr>
                  <w:r w:rsidRPr="002A23D5">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EC7B2B" w14:textId="77777777" w:rsidR="00855569" w:rsidRPr="002A23D5" w:rsidRDefault="00855569" w:rsidP="00974C23">
                  <w:pPr>
                    <w:pStyle w:val="rowtabella0"/>
                    <w:rPr>
                      <w:color w:val="002060"/>
                    </w:rPr>
                  </w:pPr>
                  <w:r w:rsidRPr="002A23D5">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3E0E65" w14:textId="77777777" w:rsidR="00855569" w:rsidRPr="002A23D5" w:rsidRDefault="00855569" w:rsidP="00974C23">
                  <w:pPr>
                    <w:pStyle w:val="rowtabella0"/>
                    <w:jc w:val="center"/>
                    <w:rPr>
                      <w:color w:val="002060"/>
                    </w:rPr>
                  </w:pPr>
                  <w:r w:rsidRPr="002A23D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AF036" w14:textId="77777777" w:rsidR="00855569" w:rsidRPr="002A23D5" w:rsidRDefault="00855569" w:rsidP="00974C23">
                  <w:pPr>
                    <w:pStyle w:val="rowtabella0"/>
                    <w:jc w:val="center"/>
                    <w:rPr>
                      <w:color w:val="002060"/>
                    </w:rPr>
                  </w:pPr>
                  <w:r w:rsidRPr="002A23D5">
                    <w:rPr>
                      <w:color w:val="002060"/>
                    </w:rPr>
                    <w:t> </w:t>
                  </w:r>
                </w:p>
              </w:tc>
            </w:tr>
            <w:tr w:rsidR="00855569" w:rsidRPr="002A23D5" w14:paraId="125017A3"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E31E1F" w14:textId="77777777" w:rsidR="00855569" w:rsidRPr="002A23D5" w:rsidRDefault="00855569" w:rsidP="00974C23">
                  <w:pPr>
                    <w:pStyle w:val="rowtabella0"/>
                    <w:rPr>
                      <w:color w:val="002060"/>
                    </w:rPr>
                  </w:pPr>
                  <w:r w:rsidRPr="002A23D5">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7428F" w14:textId="77777777" w:rsidR="00855569" w:rsidRPr="002A23D5" w:rsidRDefault="00855569" w:rsidP="00974C23">
                  <w:pPr>
                    <w:pStyle w:val="rowtabella0"/>
                    <w:rPr>
                      <w:color w:val="002060"/>
                    </w:rPr>
                  </w:pPr>
                  <w:r w:rsidRPr="002A23D5">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9143BD" w14:textId="77777777" w:rsidR="00855569" w:rsidRPr="002A23D5" w:rsidRDefault="00855569" w:rsidP="00974C23">
                  <w:pPr>
                    <w:pStyle w:val="rowtabella0"/>
                    <w:jc w:val="center"/>
                    <w:rPr>
                      <w:color w:val="002060"/>
                    </w:rPr>
                  </w:pPr>
                  <w:r w:rsidRPr="002A23D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E070B1" w14:textId="77777777" w:rsidR="00855569" w:rsidRPr="002A23D5" w:rsidRDefault="00855569" w:rsidP="00974C23">
                  <w:pPr>
                    <w:pStyle w:val="rowtabella0"/>
                    <w:jc w:val="center"/>
                    <w:rPr>
                      <w:color w:val="002060"/>
                    </w:rPr>
                  </w:pPr>
                  <w:r w:rsidRPr="002A23D5">
                    <w:rPr>
                      <w:color w:val="002060"/>
                    </w:rPr>
                    <w:t> </w:t>
                  </w:r>
                </w:p>
              </w:tc>
            </w:tr>
            <w:tr w:rsidR="00855569" w:rsidRPr="002A23D5" w14:paraId="01BF78FB"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A779D2" w14:textId="77777777" w:rsidR="00855569" w:rsidRPr="002A23D5" w:rsidRDefault="00855569" w:rsidP="00974C23">
                  <w:pPr>
                    <w:pStyle w:val="rowtabella0"/>
                    <w:rPr>
                      <w:color w:val="002060"/>
                    </w:rPr>
                  </w:pPr>
                  <w:r w:rsidRPr="002A23D5">
                    <w:rPr>
                      <w:color w:val="002060"/>
                    </w:rPr>
                    <w:t>(3)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F92A35" w14:textId="77777777" w:rsidR="00855569" w:rsidRPr="002A23D5" w:rsidRDefault="00855569" w:rsidP="00974C23">
                  <w:pPr>
                    <w:pStyle w:val="rowtabella0"/>
                    <w:rPr>
                      <w:color w:val="002060"/>
                    </w:rPr>
                  </w:pPr>
                  <w:r w:rsidRPr="002A23D5">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D50095" w14:textId="77777777" w:rsidR="00855569" w:rsidRPr="002A23D5" w:rsidRDefault="00855569" w:rsidP="00974C23">
                  <w:pPr>
                    <w:pStyle w:val="rowtabella0"/>
                    <w:jc w:val="center"/>
                    <w:rPr>
                      <w:color w:val="002060"/>
                    </w:rPr>
                  </w:pPr>
                  <w:r w:rsidRPr="002A23D5">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8418FD" w14:textId="77777777" w:rsidR="00855569" w:rsidRPr="002A23D5" w:rsidRDefault="00855569" w:rsidP="00974C23">
                  <w:pPr>
                    <w:pStyle w:val="rowtabella0"/>
                    <w:jc w:val="center"/>
                    <w:rPr>
                      <w:color w:val="002060"/>
                    </w:rPr>
                  </w:pPr>
                  <w:r w:rsidRPr="002A23D5">
                    <w:rPr>
                      <w:color w:val="002060"/>
                    </w:rPr>
                    <w:t> </w:t>
                  </w:r>
                </w:p>
              </w:tc>
            </w:tr>
            <w:tr w:rsidR="00855569" w:rsidRPr="002A23D5" w14:paraId="3EABD6BA"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90EB35" w14:textId="77777777" w:rsidR="00855569" w:rsidRPr="002A23D5" w:rsidRDefault="00855569" w:rsidP="00974C23">
                  <w:pPr>
                    <w:pStyle w:val="rowtabella0"/>
                    <w:rPr>
                      <w:color w:val="002060"/>
                    </w:rPr>
                  </w:pPr>
                  <w:r w:rsidRPr="002A23D5">
                    <w:rPr>
                      <w:color w:val="002060"/>
                    </w:rPr>
                    <w:t>(3)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9C28AC" w14:textId="77777777" w:rsidR="00855569" w:rsidRPr="002A23D5" w:rsidRDefault="00855569" w:rsidP="00974C23">
                  <w:pPr>
                    <w:pStyle w:val="rowtabella0"/>
                    <w:rPr>
                      <w:color w:val="002060"/>
                    </w:rPr>
                  </w:pPr>
                  <w:r w:rsidRPr="002A23D5">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D125D9" w14:textId="77777777" w:rsidR="00855569" w:rsidRPr="002A23D5" w:rsidRDefault="00855569" w:rsidP="00974C23">
                  <w:pPr>
                    <w:pStyle w:val="rowtabella0"/>
                    <w:jc w:val="center"/>
                    <w:rPr>
                      <w:color w:val="002060"/>
                    </w:rPr>
                  </w:pPr>
                  <w:r w:rsidRPr="002A23D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A5EE17" w14:textId="77777777" w:rsidR="00855569" w:rsidRPr="002A23D5" w:rsidRDefault="00855569" w:rsidP="00974C23">
                  <w:pPr>
                    <w:pStyle w:val="rowtabella0"/>
                    <w:jc w:val="center"/>
                    <w:rPr>
                      <w:color w:val="002060"/>
                    </w:rPr>
                  </w:pPr>
                  <w:r w:rsidRPr="002A23D5">
                    <w:rPr>
                      <w:color w:val="002060"/>
                    </w:rPr>
                    <w:t> </w:t>
                  </w:r>
                </w:p>
              </w:tc>
            </w:tr>
            <w:tr w:rsidR="00855569" w:rsidRPr="002A23D5" w14:paraId="390BE907"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596679" w14:textId="77777777" w:rsidR="00855569" w:rsidRPr="002A23D5" w:rsidRDefault="00855569" w:rsidP="00974C23">
                  <w:pPr>
                    <w:pStyle w:val="rowtabella0"/>
                    <w:rPr>
                      <w:color w:val="002060"/>
                    </w:rPr>
                  </w:pPr>
                  <w:r w:rsidRPr="002A23D5">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D260B" w14:textId="77777777" w:rsidR="00855569" w:rsidRPr="002A23D5" w:rsidRDefault="00855569" w:rsidP="00974C23">
                  <w:pPr>
                    <w:pStyle w:val="rowtabella0"/>
                    <w:rPr>
                      <w:color w:val="002060"/>
                    </w:rPr>
                  </w:pPr>
                  <w:r w:rsidRPr="002A23D5">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95807" w14:textId="77777777" w:rsidR="00855569" w:rsidRPr="002A23D5" w:rsidRDefault="00855569" w:rsidP="00974C23">
                  <w:pPr>
                    <w:pStyle w:val="rowtabella0"/>
                    <w:jc w:val="center"/>
                    <w:rPr>
                      <w:color w:val="002060"/>
                    </w:rPr>
                  </w:pPr>
                  <w:r w:rsidRPr="002A23D5">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2CAD4" w14:textId="77777777" w:rsidR="00855569" w:rsidRPr="002A23D5" w:rsidRDefault="00855569" w:rsidP="00974C23">
                  <w:pPr>
                    <w:pStyle w:val="rowtabella0"/>
                    <w:jc w:val="center"/>
                    <w:rPr>
                      <w:color w:val="002060"/>
                    </w:rPr>
                  </w:pPr>
                  <w:r w:rsidRPr="002A23D5">
                    <w:rPr>
                      <w:color w:val="002060"/>
                    </w:rPr>
                    <w:t> </w:t>
                  </w:r>
                </w:p>
              </w:tc>
            </w:tr>
            <w:tr w:rsidR="00855569" w:rsidRPr="002A23D5" w14:paraId="6BD05E97"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18F78C5C" w14:textId="77777777" w:rsidR="00855569" w:rsidRPr="002A23D5" w:rsidRDefault="00855569" w:rsidP="00974C23">
                  <w:pPr>
                    <w:pStyle w:val="rowtabella0"/>
                    <w:rPr>
                      <w:color w:val="002060"/>
                    </w:rPr>
                  </w:pPr>
                  <w:r w:rsidRPr="002A23D5">
                    <w:rPr>
                      <w:color w:val="002060"/>
                    </w:rPr>
                    <w:t>(1) - disputata il 28/03/2022</w:t>
                  </w:r>
                </w:p>
              </w:tc>
            </w:tr>
            <w:tr w:rsidR="00855569" w:rsidRPr="002A23D5" w14:paraId="5C8D974C"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33C9B766" w14:textId="77777777" w:rsidR="00855569" w:rsidRPr="002A23D5" w:rsidRDefault="00855569" w:rsidP="00974C23">
                  <w:pPr>
                    <w:pStyle w:val="rowtabella0"/>
                    <w:rPr>
                      <w:color w:val="002060"/>
                    </w:rPr>
                  </w:pPr>
                  <w:r w:rsidRPr="002A23D5">
                    <w:rPr>
                      <w:color w:val="002060"/>
                    </w:rPr>
                    <w:t>(2) - disputata il 26/03/2022</w:t>
                  </w:r>
                </w:p>
              </w:tc>
            </w:tr>
            <w:tr w:rsidR="00855569" w:rsidRPr="002A23D5" w14:paraId="6D3E304B"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3EF2373F" w14:textId="77777777" w:rsidR="00855569" w:rsidRPr="002A23D5" w:rsidRDefault="00855569" w:rsidP="00974C23">
                  <w:pPr>
                    <w:pStyle w:val="rowtabella0"/>
                    <w:rPr>
                      <w:color w:val="002060"/>
                    </w:rPr>
                  </w:pPr>
                  <w:r w:rsidRPr="002A23D5">
                    <w:rPr>
                      <w:color w:val="002060"/>
                    </w:rPr>
                    <w:t>(3) - disputata il 25/03/2022</w:t>
                  </w:r>
                </w:p>
              </w:tc>
            </w:tr>
          </w:tbl>
          <w:p w14:paraId="05CFA73C" w14:textId="77777777" w:rsidR="00855569" w:rsidRPr="002A23D5" w:rsidRDefault="00855569" w:rsidP="00974C23">
            <w:pPr>
              <w:rPr>
                <w:color w:val="002060"/>
              </w:rPr>
            </w:pPr>
          </w:p>
        </w:tc>
      </w:tr>
    </w:tbl>
    <w:p w14:paraId="1FEA4E3E" w14:textId="77777777" w:rsidR="00855569" w:rsidRPr="002A23D5" w:rsidRDefault="00855569" w:rsidP="00855569">
      <w:pPr>
        <w:pStyle w:val="breakline"/>
        <w:rPr>
          <w:rFonts w:eastAsiaTheme="minorEastAsia"/>
          <w:color w:val="002060"/>
        </w:rPr>
      </w:pPr>
    </w:p>
    <w:p w14:paraId="7AC87603" w14:textId="77777777" w:rsidR="00855569" w:rsidRPr="002A23D5" w:rsidRDefault="00855569" w:rsidP="00855569">
      <w:pPr>
        <w:pStyle w:val="breakline"/>
        <w:rPr>
          <w:color w:val="002060"/>
        </w:rPr>
      </w:pPr>
    </w:p>
    <w:p w14:paraId="77645AF4" w14:textId="77777777" w:rsidR="00855569" w:rsidRPr="002A23D5" w:rsidRDefault="00855569" w:rsidP="00855569">
      <w:pPr>
        <w:pStyle w:val="titoloprinc0"/>
        <w:rPr>
          <w:color w:val="002060"/>
        </w:rPr>
      </w:pPr>
      <w:r w:rsidRPr="002A23D5">
        <w:rPr>
          <w:color w:val="002060"/>
        </w:rPr>
        <w:t>GIUDICE SPORTIVO</w:t>
      </w:r>
    </w:p>
    <w:p w14:paraId="60024B3C" w14:textId="77777777" w:rsidR="00855569" w:rsidRPr="002A23D5" w:rsidRDefault="00855569" w:rsidP="00855569">
      <w:pPr>
        <w:pStyle w:val="diffida"/>
        <w:rPr>
          <w:color w:val="002060"/>
        </w:rPr>
      </w:pPr>
      <w:r w:rsidRPr="002A23D5">
        <w:rPr>
          <w:color w:val="002060"/>
        </w:rPr>
        <w:t>Il Sostituto Giudice Sportivo Avv. Federica Sorrentino, nella seduta del 30/03/2022 ha adottato le decisioni che di seguito integralmente si riportano:</w:t>
      </w:r>
    </w:p>
    <w:p w14:paraId="530D1BBB" w14:textId="77777777" w:rsidR="00855569" w:rsidRPr="002A23D5" w:rsidRDefault="00855569" w:rsidP="00855569">
      <w:pPr>
        <w:pStyle w:val="titolo10"/>
        <w:rPr>
          <w:color w:val="002060"/>
        </w:rPr>
      </w:pPr>
      <w:r w:rsidRPr="002A23D5">
        <w:rPr>
          <w:color w:val="002060"/>
        </w:rPr>
        <w:t xml:space="preserve">GARE DEL 26/ 3/2022 </w:t>
      </w:r>
    </w:p>
    <w:p w14:paraId="38EDB418" w14:textId="77777777" w:rsidR="00855569" w:rsidRPr="002A23D5" w:rsidRDefault="00855569" w:rsidP="00855569">
      <w:pPr>
        <w:pStyle w:val="titolo7a"/>
        <w:rPr>
          <w:color w:val="002060"/>
        </w:rPr>
      </w:pPr>
      <w:r w:rsidRPr="002A23D5">
        <w:rPr>
          <w:color w:val="002060"/>
        </w:rPr>
        <w:t xml:space="preserve">PROVVEDIMENTI DISCIPLINARI </w:t>
      </w:r>
    </w:p>
    <w:p w14:paraId="1222CA6C"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5BBC5292" w14:textId="77777777" w:rsidR="00855569" w:rsidRPr="002A23D5" w:rsidRDefault="00855569" w:rsidP="00855569">
      <w:pPr>
        <w:pStyle w:val="titolo30"/>
        <w:rPr>
          <w:color w:val="002060"/>
        </w:rPr>
      </w:pPr>
      <w:r w:rsidRPr="002A23D5">
        <w:rPr>
          <w:color w:val="002060"/>
        </w:rPr>
        <w:t xml:space="preserve">CALCIATORI NON ESPULSI </w:t>
      </w:r>
    </w:p>
    <w:p w14:paraId="62B893DD" w14:textId="77777777" w:rsidR="00855569" w:rsidRPr="002A23D5" w:rsidRDefault="00855569" w:rsidP="00855569">
      <w:pPr>
        <w:pStyle w:val="titolo20"/>
        <w:rPr>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8E9F11C" w14:textId="77777777" w:rsidTr="00974C23">
        <w:tc>
          <w:tcPr>
            <w:tcW w:w="2200" w:type="dxa"/>
            <w:tcMar>
              <w:top w:w="20" w:type="dxa"/>
              <w:left w:w="20" w:type="dxa"/>
              <w:bottom w:w="20" w:type="dxa"/>
              <w:right w:w="20" w:type="dxa"/>
            </w:tcMar>
            <w:vAlign w:val="center"/>
            <w:hideMark/>
          </w:tcPr>
          <w:p w14:paraId="5E0D638B" w14:textId="77777777" w:rsidR="00855569" w:rsidRPr="002A23D5" w:rsidRDefault="00855569" w:rsidP="00974C23">
            <w:pPr>
              <w:pStyle w:val="movimento"/>
              <w:rPr>
                <w:color w:val="002060"/>
              </w:rPr>
            </w:pPr>
            <w:r w:rsidRPr="002A23D5">
              <w:rPr>
                <w:color w:val="002060"/>
              </w:rPr>
              <w:t>MARIOTTI ELENA</w:t>
            </w:r>
          </w:p>
        </w:tc>
        <w:tc>
          <w:tcPr>
            <w:tcW w:w="2200" w:type="dxa"/>
            <w:tcMar>
              <w:top w:w="20" w:type="dxa"/>
              <w:left w:w="20" w:type="dxa"/>
              <w:bottom w:w="20" w:type="dxa"/>
              <w:right w:w="20" w:type="dxa"/>
            </w:tcMar>
            <w:vAlign w:val="center"/>
            <w:hideMark/>
          </w:tcPr>
          <w:p w14:paraId="42B0B8AB" w14:textId="77777777" w:rsidR="00855569" w:rsidRPr="002A23D5" w:rsidRDefault="00855569" w:rsidP="00974C23">
            <w:pPr>
              <w:pStyle w:val="movimento2"/>
              <w:rPr>
                <w:color w:val="002060"/>
              </w:rPr>
            </w:pPr>
            <w:r w:rsidRPr="002A23D5">
              <w:rPr>
                <w:color w:val="002060"/>
              </w:rPr>
              <w:t xml:space="preserve">(FANO CALCIO FEMMINILE) </w:t>
            </w:r>
          </w:p>
        </w:tc>
        <w:tc>
          <w:tcPr>
            <w:tcW w:w="800" w:type="dxa"/>
            <w:tcMar>
              <w:top w:w="20" w:type="dxa"/>
              <w:left w:w="20" w:type="dxa"/>
              <w:bottom w:w="20" w:type="dxa"/>
              <w:right w:w="20" w:type="dxa"/>
            </w:tcMar>
            <w:vAlign w:val="center"/>
            <w:hideMark/>
          </w:tcPr>
          <w:p w14:paraId="10A9448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8B7933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5967A98" w14:textId="77777777" w:rsidR="00855569" w:rsidRPr="002A23D5" w:rsidRDefault="00855569" w:rsidP="00974C23">
            <w:pPr>
              <w:pStyle w:val="movimento2"/>
              <w:rPr>
                <w:color w:val="002060"/>
              </w:rPr>
            </w:pPr>
            <w:r w:rsidRPr="002A23D5">
              <w:rPr>
                <w:color w:val="002060"/>
              </w:rPr>
              <w:t> </w:t>
            </w:r>
          </w:p>
        </w:tc>
      </w:tr>
    </w:tbl>
    <w:p w14:paraId="01D39B7D" w14:textId="77777777" w:rsidR="00855569" w:rsidRPr="002A23D5" w:rsidRDefault="00855569" w:rsidP="00855569">
      <w:pPr>
        <w:pStyle w:val="titolo10"/>
        <w:rPr>
          <w:rFonts w:eastAsiaTheme="minorEastAsia"/>
          <w:color w:val="002060"/>
        </w:rPr>
      </w:pPr>
      <w:r w:rsidRPr="002A23D5">
        <w:rPr>
          <w:color w:val="002060"/>
        </w:rPr>
        <w:t xml:space="preserve">GARE DEL 28/ 3/2022 </w:t>
      </w:r>
    </w:p>
    <w:p w14:paraId="2E00B57F" w14:textId="77777777" w:rsidR="00855569" w:rsidRPr="002A23D5" w:rsidRDefault="00855569" w:rsidP="00855569">
      <w:pPr>
        <w:pStyle w:val="titolo7a"/>
        <w:rPr>
          <w:color w:val="002060"/>
        </w:rPr>
      </w:pPr>
      <w:r w:rsidRPr="002A23D5">
        <w:rPr>
          <w:color w:val="002060"/>
        </w:rPr>
        <w:t xml:space="preserve">PROVVEDIMENTI DISCIPLINARI </w:t>
      </w:r>
    </w:p>
    <w:p w14:paraId="6C3F8D9F"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5D28FE5A" w14:textId="77777777" w:rsidR="00855569" w:rsidRPr="002A23D5" w:rsidRDefault="00855569" w:rsidP="00855569">
      <w:pPr>
        <w:pStyle w:val="titolo30"/>
        <w:rPr>
          <w:color w:val="002060"/>
        </w:rPr>
      </w:pPr>
      <w:r w:rsidRPr="002A23D5">
        <w:rPr>
          <w:color w:val="002060"/>
        </w:rPr>
        <w:t xml:space="preserve">ALLENATORI </w:t>
      </w:r>
    </w:p>
    <w:p w14:paraId="08B2AAA0" w14:textId="77777777" w:rsidR="00855569" w:rsidRPr="002A23D5" w:rsidRDefault="00855569" w:rsidP="00855569">
      <w:pPr>
        <w:pStyle w:val="titolo20"/>
        <w:rPr>
          <w:color w:val="002060"/>
        </w:rPr>
      </w:pPr>
      <w:r w:rsidRPr="002A23D5">
        <w:rPr>
          <w:color w:val="002060"/>
        </w:rPr>
        <w:t xml:space="preserve">SQUALIFICA FINO AL 14/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6DDBEAB" w14:textId="77777777" w:rsidTr="00974C23">
        <w:tc>
          <w:tcPr>
            <w:tcW w:w="2200" w:type="dxa"/>
            <w:tcMar>
              <w:top w:w="20" w:type="dxa"/>
              <w:left w:w="20" w:type="dxa"/>
              <w:bottom w:w="20" w:type="dxa"/>
              <w:right w:w="20" w:type="dxa"/>
            </w:tcMar>
            <w:vAlign w:val="center"/>
            <w:hideMark/>
          </w:tcPr>
          <w:p w14:paraId="49486D21" w14:textId="77777777" w:rsidR="00855569" w:rsidRPr="002A23D5" w:rsidRDefault="00855569" w:rsidP="00974C23">
            <w:pPr>
              <w:pStyle w:val="movimento"/>
              <w:rPr>
                <w:color w:val="002060"/>
              </w:rPr>
            </w:pPr>
            <w:r w:rsidRPr="002A23D5">
              <w:rPr>
                <w:color w:val="002060"/>
              </w:rPr>
              <w:t>GERMANI ROBERTO</w:t>
            </w:r>
          </w:p>
        </w:tc>
        <w:tc>
          <w:tcPr>
            <w:tcW w:w="2200" w:type="dxa"/>
            <w:tcMar>
              <w:top w:w="20" w:type="dxa"/>
              <w:left w:w="20" w:type="dxa"/>
              <w:bottom w:w="20" w:type="dxa"/>
              <w:right w:w="20" w:type="dxa"/>
            </w:tcMar>
            <w:vAlign w:val="center"/>
            <w:hideMark/>
          </w:tcPr>
          <w:p w14:paraId="7A8F5CE2" w14:textId="77777777" w:rsidR="00855569" w:rsidRPr="002A23D5" w:rsidRDefault="00855569" w:rsidP="00974C23">
            <w:pPr>
              <w:pStyle w:val="movimento2"/>
              <w:rPr>
                <w:color w:val="002060"/>
              </w:rPr>
            </w:pPr>
            <w:r w:rsidRPr="002A23D5">
              <w:rPr>
                <w:color w:val="002060"/>
              </w:rPr>
              <w:t xml:space="preserve">(CANTINE RIUNITE CSI) </w:t>
            </w:r>
          </w:p>
        </w:tc>
        <w:tc>
          <w:tcPr>
            <w:tcW w:w="800" w:type="dxa"/>
            <w:tcMar>
              <w:top w:w="20" w:type="dxa"/>
              <w:left w:w="20" w:type="dxa"/>
              <w:bottom w:w="20" w:type="dxa"/>
              <w:right w:w="20" w:type="dxa"/>
            </w:tcMar>
            <w:vAlign w:val="center"/>
            <w:hideMark/>
          </w:tcPr>
          <w:p w14:paraId="68EB3865"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2DF62EB"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EE29E3F" w14:textId="77777777" w:rsidR="00855569" w:rsidRPr="002A23D5" w:rsidRDefault="00855569" w:rsidP="00974C23">
            <w:pPr>
              <w:pStyle w:val="movimento2"/>
              <w:rPr>
                <w:color w:val="002060"/>
              </w:rPr>
            </w:pPr>
            <w:r w:rsidRPr="002A23D5">
              <w:rPr>
                <w:color w:val="002060"/>
              </w:rPr>
              <w:t> </w:t>
            </w:r>
          </w:p>
        </w:tc>
      </w:tr>
    </w:tbl>
    <w:p w14:paraId="03E84944" w14:textId="77777777" w:rsidR="00855569" w:rsidRPr="002A23D5" w:rsidRDefault="00855569" w:rsidP="00855569">
      <w:pPr>
        <w:pStyle w:val="diffida"/>
        <w:spacing w:before="80" w:beforeAutospacing="0" w:after="40" w:afterAutospacing="0"/>
        <w:rPr>
          <w:rFonts w:eastAsiaTheme="minorEastAsia"/>
          <w:color w:val="002060"/>
        </w:rPr>
      </w:pPr>
      <w:r w:rsidRPr="002A23D5">
        <w:rPr>
          <w:color w:val="002060"/>
        </w:rPr>
        <w:t xml:space="preserve">Già ammonito per proteste e comportamento irriguardoso nei confronti del direttore di gara, al termine della partita reiterava tali atteggiamenti con veemenza. Veniva allontanato solo grazie all'intervento delle giocatrici della sua squadra. </w:t>
      </w:r>
    </w:p>
    <w:p w14:paraId="014F7073" w14:textId="77777777" w:rsidR="00855569" w:rsidRPr="002A23D5" w:rsidRDefault="00855569" w:rsidP="00855569">
      <w:pPr>
        <w:pStyle w:val="titolo20"/>
        <w:rPr>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A6B4B9D" w14:textId="77777777" w:rsidTr="00974C23">
        <w:tc>
          <w:tcPr>
            <w:tcW w:w="2200" w:type="dxa"/>
            <w:tcMar>
              <w:top w:w="20" w:type="dxa"/>
              <w:left w:w="20" w:type="dxa"/>
              <w:bottom w:w="20" w:type="dxa"/>
              <w:right w:w="20" w:type="dxa"/>
            </w:tcMar>
            <w:vAlign w:val="center"/>
            <w:hideMark/>
          </w:tcPr>
          <w:p w14:paraId="5F99AED6" w14:textId="77777777" w:rsidR="00855569" w:rsidRPr="002A23D5" w:rsidRDefault="00855569" w:rsidP="00974C23">
            <w:pPr>
              <w:pStyle w:val="movimento"/>
              <w:rPr>
                <w:color w:val="002060"/>
              </w:rPr>
            </w:pPr>
            <w:r w:rsidRPr="002A23D5">
              <w:rPr>
                <w:color w:val="002060"/>
              </w:rPr>
              <w:t>GERMANI ROBERTO</w:t>
            </w:r>
          </w:p>
        </w:tc>
        <w:tc>
          <w:tcPr>
            <w:tcW w:w="2200" w:type="dxa"/>
            <w:tcMar>
              <w:top w:w="20" w:type="dxa"/>
              <w:left w:w="20" w:type="dxa"/>
              <w:bottom w:w="20" w:type="dxa"/>
              <w:right w:w="20" w:type="dxa"/>
            </w:tcMar>
            <w:vAlign w:val="center"/>
            <w:hideMark/>
          </w:tcPr>
          <w:p w14:paraId="25D53763" w14:textId="77777777" w:rsidR="00855569" w:rsidRPr="002A23D5" w:rsidRDefault="00855569" w:rsidP="00974C23">
            <w:pPr>
              <w:pStyle w:val="movimento2"/>
              <w:rPr>
                <w:color w:val="002060"/>
              </w:rPr>
            </w:pPr>
            <w:r w:rsidRPr="002A23D5">
              <w:rPr>
                <w:color w:val="002060"/>
              </w:rPr>
              <w:t xml:space="preserve">(CANTINE RIUNITE CSI) </w:t>
            </w:r>
          </w:p>
        </w:tc>
        <w:tc>
          <w:tcPr>
            <w:tcW w:w="800" w:type="dxa"/>
            <w:tcMar>
              <w:top w:w="20" w:type="dxa"/>
              <w:left w:w="20" w:type="dxa"/>
              <w:bottom w:w="20" w:type="dxa"/>
              <w:right w:w="20" w:type="dxa"/>
            </w:tcMar>
            <w:vAlign w:val="center"/>
            <w:hideMark/>
          </w:tcPr>
          <w:p w14:paraId="7FBAA8A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6E4164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736BFDC" w14:textId="77777777" w:rsidR="00855569" w:rsidRPr="002A23D5" w:rsidRDefault="00855569" w:rsidP="00974C23">
            <w:pPr>
              <w:pStyle w:val="movimento2"/>
              <w:rPr>
                <w:color w:val="002060"/>
              </w:rPr>
            </w:pPr>
            <w:r w:rsidRPr="002A23D5">
              <w:rPr>
                <w:color w:val="002060"/>
              </w:rPr>
              <w:t> </w:t>
            </w:r>
          </w:p>
        </w:tc>
      </w:tr>
    </w:tbl>
    <w:p w14:paraId="4140A711" w14:textId="77777777" w:rsidR="00855569" w:rsidRPr="002A23D5" w:rsidRDefault="00855569" w:rsidP="00855569">
      <w:pPr>
        <w:pStyle w:val="titolo30"/>
        <w:rPr>
          <w:rFonts w:eastAsiaTheme="minorEastAsia"/>
          <w:color w:val="002060"/>
        </w:rPr>
      </w:pPr>
      <w:r w:rsidRPr="002A23D5">
        <w:rPr>
          <w:color w:val="002060"/>
        </w:rPr>
        <w:t xml:space="preserve">CALCIATORI NON ESPULSI </w:t>
      </w:r>
    </w:p>
    <w:p w14:paraId="685619A1" w14:textId="77777777" w:rsidR="00855569" w:rsidRPr="002A23D5" w:rsidRDefault="00855569" w:rsidP="00855569">
      <w:pPr>
        <w:pStyle w:val="titolo20"/>
        <w:rPr>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1B74437A" w14:textId="77777777" w:rsidTr="00974C23">
        <w:tc>
          <w:tcPr>
            <w:tcW w:w="2200" w:type="dxa"/>
            <w:tcMar>
              <w:top w:w="20" w:type="dxa"/>
              <w:left w:w="20" w:type="dxa"/>
              <w:bottom w:w="20" w:type="dxa"/>
              <w:right w:w="20" w:type="dxa"/>
            </w:tcMar>
            <w:vAlign w:val="center"/>
            <w:hideMark/>
          </w:tcPr>
          <w:p w14:paraId="4A222941" w14:textId="77777777" w:rsidR="00855569" w:rsidRPr="002A23D5" w:rsidRDefault="00855569" w:rsidP="00974C23">
            <w:pPr>
              <w:pStyle w:val="movimento"/>
              <w:rPr>
                <w:color w:val="002060"/>
              </w:rPr>
            </w:pPr>
            <w:r w:rsidRPr="002A23D5">
              <w:rPr>
                <w:color w:val="002060"/>
              </w:rPr>
              <w:t>CORRADETTI VERONICA</w:t>
            </w:r>
          </w:p>
        </w:tc>
        <w:tc>
          <w:tcPr>
            <w:tcW w:w="2200" w:type="dxa"/>
            <w:tcMar>
              <w:top w:w="20" w:type="dxa"/>
              <w:left w:w="20" w:type="dxa"/>
              <w:bottom w:w="20" w:type="dxa"/>
              <w:right w:w="20" w:type="dxa"/>
            </w:tcMar>
            <w:vAlign w:val="center"/>
            <w:hideMark/>
          </w:tcPr>
          <w:p w14:paraId="1B956E71" w14:textId="77777777" w:rsidR="00855569" w:rsidRPr="002A23D5" w:rsidRDefault="00855569" w:rsidP="00974C23">
            <w:pPr>
              <w:pStyle w:val="movimento2"/>
              <w:rPr>
                <w:color w:val="002060"/>
              </w:rPr>
            </w:pPr>
            <w:r w:rsidRPr="002A23D5">
              <w:rPr>
                <w:color w:val="002060"/>
              </w:rPr>
              <w:t xml:space="preserve">(RIPABERARDA) </w:t>
            </w:r>
          </w:p>
        </w:tc>
        <w:tc>
          <w:tcPr>
            <w:tcW w:w="800" w:type="dxa"/>
            <w:tcMar>
              <w:top w:w="20" w:type="dxa"/>
              <w:left w:w="20" w:type="dxa"/>
              <w:bottom w:w="20" w:type="dxa"/>
              <w:right w:w="20" w:type="dxa"/>
            </w:tcMar>
            <w:vAlign w:val="center"/>
            <w:hideMark/>
          </w:tcPr>
          <w:p w14:paraId="4EBAB7FF"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C318E65" w14:textId="77777777" w:rsidR="00855569" w:rsidRPr="002A23D5" w:rsidRDefault="00855569" w:rsidP="00974C23">
            <w:pPr>
              <w:pStyle w:val="movimento"/>
              <w:rPr>
                <w:color w:val="002060"/>
              </w:rPr>
            </w:pPr>
            <w:r w:rsidRPr="002A23D5">
              <w:rPr>
                <w:color w:val="002060"/>
              </w:rPr>
              <w:t>MAZZACANE LUISANA</w:t>
            </w:r>
          </w:p>
        </w:tc>
        <w:tc>
          <w:tcPr>
            <w:tcW w:w="2200" w:type="dxa"/>
            <w:tcMar>
              <w:top w:w="20" w:type="dxa"/>
              <w:left w:w="20" w:type="dxa"/>
              <w:bottom w:w="20" w:type="dxa"/>
              <w:right w:w="20" w:type="dxa"/>
            </w:tcMar>
            <w:vAlign w:val="center"/>
            <w:hideMark/>
          </w:tcPr>
          <w:p w14:paraId="4430B3F3" w14:textId="77777777" w:rsidR="00855569" w:rsidRPr="002A23D5" w:rsidRDefault="00855569" w:rsidP="00974C23">
            <w:pPr>
              <w:pStyle w:val="movimento2"/>
              <w:rPr>
                <w:color w:val="002060"/>
              </w:rPr>
            </w:pPr>
            <w:r w:rsidRPr="002A23D5">
              <w:rPr>
                <w:color w:val="002060"/>
              </w:rPr>
              <w:t xml:space="preserve">(RIPABERARDA) </w:t>
            </w:r>
          </w:p>
        </w:tc>
      </w:tr>
    </w:tbl>
    <w:p w14:paraId="564D5CC3" w14:textId="77777777" w:rsidR="00855569" w:rsidRPr="002A23D5" w:rsidRDefault="00855569" w:rsidP="00855569">
      <w:pPr>
        <w:pStyle w:val="breakline"/>
        <w:rPr>
          <w:color w:val="002060"/>
        </w:rPr>
      </w:pPr>
    </w:p>
    <w:p w14:paraId="70EC7C94" w14:textId="77777777" w:rsidR="00855569" w:rsidRPr="002A23D5" w:rsidRDefault="00855569" w:rsidP="00855569">
      <w:pPr>
        <w:ind w:left="4956"/>
        <w:rPr>
          <w:rFonts w:ascii="Arial" w:hAnsi="Arial" w:cs="Arial"/>
          <w:noProof/>
          <w:color w:val="002060"/>
          <w:sz w:val="22"/>
          <w:szCs w:val="22"/>
        </w:rPr>
      </w:pPr>
      <w:r w:rsidRPr="002A23D5">
        <w:rPr>
          <w:rFonts w:ascii="Arial" w:hAnsi="Arial" w:cs="Arial"/>
          <w:noProof/>
          <w:color w:val="002060"/>
          <w:sz w:val="22"/>
          <w:szCs w:val="22"/>
        </w:rPr>
        <w:t>F.to IL SOSTITUTO GIUDICE SPORTIVO      </w:t>
      </w:r>
    </w:p>
    <w:p w14:paraId="3B742E81" w14:textId="77777777" w:rsidR="00855569" w:rsidRPr="002A23D5" w:rsidRDefault="00855569" w:rsidP="00855569">
      <w:pPr>
        <w:pStyle w:val="breakline"/>
        <w:rPr>
          <w:rFonts w:eastAsiaTheme="minorEastAsia"/>
          <w:color w:val="002060"/>
        </w:rPr>
      </w:pPr>
      <w:r w:rsidRPr="002A23D5">
        <w:rPr>
          <w:rFonts w:ascii="Arial" w:hAnsi="Arial" w:cs="Arial"/>
          <w:noProof/>
          <w:color w:val="002060"/>
          <w:sz w:val="22"/>
          <w:szCs w:val="22"/>
        </w:rPr>
        <w:t xml:space="preserve"> </w:t>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t xml:space="preserve">   </w:t>
      </w:r>
      <w:r w:rsidRPr="002A23D5">
        <w:rPr>
          <w:rFonts w:ascii="Arial" w:hAnsi="Arial" w:cs="Arial"/>
          <w:noProof/>
          <w:color w:val="002060"/>
          <w:sz w:val="22"/>
          <w:szCs w:val="22"/>
        </w:rPr>
        <w:tab/>
        <w:t xml:space="preserve">                Federica Sorrentino</w:t>
      </w:r>
    </w:p>
    <w:p w14:paraId="7328E4B3" w14:textId="77777777" w:rsidR="00855569" w:rsidRPr="002A23D5" w:rsidRDefault="00855569" w:rsidP="00855569">
      <w:pPr>
        <w:pStyle w:val="breakline"/>
        <w:rPr>
          <w:rFonts w:eastAsiaTheme="minorEastAsia"/>
          <w:color w:val="002060"/>
        </w:rPr>
      </w:pPr>
    </w:p>
    <w:p w14:paraId="02DA9F11" w14:textId="77777777" w:rsidR="00855569" w:rsidRPr="002A23D5" w:rsidRDefault="00855569" w:rsidP="00855569">
      <w:pPr>
        <w:pStyle w:val="titoloprinc0"/>
        <w:rPr>
          <w:color w:val="002060"/>
        </w:rPr>
      </w:pPr>
      <w:r w:rsidRPr="002A23D5">
        <w:rPr>
          <w:color w:val="002060"/>
        </w:rPr>
        <w:t>CLASSIFICA</w:t>
      </w:r>
    </w:p>
    <w:p w14:paraId="1815025B" w14:textId="77777777" w:rsidR="00855569" w:rsidRPr="002A23D5" w:rsidRDefault="00855569" w:rsidP="00855569">
      <w:pPr>
        <w:pStyle w:val="breakline"/>
        <w:rPr>
          <w:color w:val="002060"/>
        </w:rPr>
      </w:pPr>
    </w:p>
    <w:p w14:paraId="790812DB" w14:textId="77777777" w:rsidR="00855569" w:rsidRPr="002A23D5" w:rsidRDefault="00855569" w:rsidP="00855569">
      <w:pPr>
        <w:pStyle w:val="breakline"/>
        <w:rPr>
          <w:color w:val="002060"/>
        </w:rPr>
      </w:pPr>
    </w:p>
    <w:p w14:paraId="45C85C6F" w14:textId="77777777" w:rsidR="00855569" w:rsidRPr="002A23D5" w:rsidRDefault="00855569" w:rsidP="00855569">
      <w:pPr>
        <w:pStyle w:val="sottotitolocampionato10"/>
        <w:rPr>
          <w:color w:val="002060"/>
        </w:rPr>
      </w:pPr>
      <w:r w:rsidRPr="002A23D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31E37B64"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F859"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A48FF"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F303C"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A4039"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E76B2"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C2FAE"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DF5B6"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8163E"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A1B2C"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127DF" w14:textId="77777777" w:rsidR="00855569" w:rsidRPr="002A23D5" w:rsidRDefault="00855569" w:rsidP="00974C23">
            <w:pPr>
              <w:pStyle w:val="headertabella0"/>
              <w:rPr>
                <w:color w:val="002060"/>
              </w:rPr>
            </w:pPr>
            <w:r w:rsidRPr="002A23D5">
              <w:rPr>
                <w:color w:val="002060"/>
              </w:rPr>
              <w:t>PE</w:t>
            </w:r>
          </w:p>
        </w:tc>
      </w:tr>
      <w:tr w:rsidR="00855569" w:rsidRPr="002A23D5" w14:paraId="50CFBC63"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017C06" w14:textId="77777777" w:rsidR="00855569" w:rsidRPr="002A23D5" w:rsidRDefault="00855569" w:rsidP="00974C23">
            <w:pPr>
              <w:pStyle w:val="rowtabella0"/>
              <w:rPr>
                <w:color w:val="002060"/>
              </w:rPr>
            </w:pPr>
            <w:r w:rsidRPr="002A23D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E411" w14:textId="77777777" w:rsidR="00855569" w:rsidRPr="002A23D5" w:rsidRDefault="00855569" w:rsidP="00974C23">
            <w:pPr>
              <w:pStyle w:val="rowtabella0"/>
              <w:jc w:val="center"/>
              <w:rPr>
                <w:color w:val="002060"/>
              </w:rPr>
            </w:pPr>
            <w:r w:rsidRPr="002A23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63F9"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34C7"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90A9"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591E"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B6CE" w14:textId="77777777" w:rsidR="00855569" w:rsidRPr="002A23D5" w:rsidRDefault="00855569" w:rsidP="00974C23">
            <w:pPr>
              <w:pStyle w:val="rowtabella0"/>
              <w:jc w:val="center"/>
              <w:rPr>
                <w:color w:val="002060"/>
              </w:rPr>
            </w:pPr>
            <w:r w:rsidRPr="002A23D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0CDAE"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8C0A" w14:textId="77777777" w:rsidR="00855569" w:rsidRPr="002A23D5" w:rsidRDefault="00855569" w:rsidP="00974C23">
            <w:pPr>
              <w:pStyle w:val="rowtabella0"/>
              <w:jc w:val="center"/>
              <w:rPr>
                <w:color w:val="002060"/>
              </w:rPr>
            </w:pPr>
            <w:r w:rsidRPr="002A23D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30FA" w14:textId="77777777" w:rsidR="00855569" w:rsidRPr="002A23D5" w:rsidRDefault="00855569" w:rsidP="00974C23">
            <w:pPr>
              <w:pStyle w:val="rowtabella0"/>
              <w:jc w:val="center"/>
              <w:rPr>
                <w:color w:val="002060"/>
              </w:rPr>
            </w:pPr>
            <w:r w:rsidRPr="002A23D5">
              <w:rPr>
                <w:color w:val="002060"/>
              </w:rPr>
              <w:t>0</w:t>
            </w:r>
          </w:p>
        </w:tc>
      </w:tr>
      <w:tr w:rsidR="00855569" w:rsidRPr="002A23D5" w14:paraId="09FA45D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B0C70" w14:textId="77777777" w:rsidR="00855569" w:rsidRPr="002A23D5" w:rsidRDefault="00855569" w:rsidP="00974C23">
            <w:pPr>
              <w:pStyle w:val="rowtabella0"/>
              <w:rPr>
                <w:color w:val="002060"/>
              </w:rPr>
            </w:pPr>
            <w:r w:rsidRPr="002A23D5">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02CD" w14:textId="77777777" w:rsidR="00855569" w:rsidRPr="002A23D5" w:rsidRDefault="00855569" w:rsidP="00974C23">
            <w:pPr>
              <w:pStyle w:val="rowtabella0"/>
              <w:jc w:val="center"/>
              <w:rPr>
                <w:color w:val="002060"/>
              </w:rPr>
            </w:pPr>
            <w:r w:rsidRPr="002A23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2B58"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A3A2"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87CB"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6005"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8199" w14:textId="77777777" w:rsidR="00855569" w:rsidRPr="002A23D5" w:rsidRDefault="00855569" w:rsidP="00974C23">
            <w:pPr>
              <w:pStyle w:val="rowtabella0"/>
              <w:jc w:val="center"/>
              <w:rPr>
                <w:color w:val="002060"/>
              </w:rPr>
            </w:pPr>
            <w:r w:rsidRPr="002A23D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A5FE"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F230" w14:textId="77777777" w:rsidR="00855569" w:rsidRPr="002A23D5" w:rsidRDefault="00855569" w:rsidP="00974C23">
            <w:pPr>
              <w:pStyle w:val="rowtabella0"/>
              <w:jc w:val="center"/>
              <w:rPr>
                <w:color w:val="002060"/>
              </w:rPr>
            </w:pPr>
            <w:r w:rsidRPr="002A23D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1173" w14:textId="77777777" w:rsidR="00855569" w:rsidRPr="002A23D5" w:rsidRDefault="00855569" w:rsidP="00974C23">
            <w:pPr>
              <w:pStyle w:val="rowtabella0"/>
              <w:jc w:val="center"/>
              <w:rPr>
                <w:color w:val="002060"/>
              </w:rPr>
            </w:pPr>
            <w:r w:rsidRPr="002A23D5">
              <w:rPr>
                <w:color w:val="002060"/>
              </w:rPr>
              <w:t>0</w:t>
            </w:r>
          </w:p>
        </w:tc>
      </w:tr>
      <w:tr w:rsidR="00855569" w:rsidRPr="002A23D5" w14:paraId="3E81B6D4"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61382" w14:textId="77777777" w:rsidR="00855569" w:rsidRPr="002A23D5" w:rsidRDefault="00855569" w:rsidP="00974C23">
            <w:pPr>
              <w:pStyle w:val="rowtabella0"/>
              <w:rPr>
                <w:color w:val="002060"/>
              </w:rPr>
            </w:pPr>
            <w:r w:rsidRPr="002A23D5">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4A3A" w14:textId="77777777" w:rsidR="00855569" w:rsidRPr="002A23D5" w:rsidRDefault="00855569" w:rsidP="00974C23">
            <w:pPr>
              <w:pStyle w:val="rowtabella0"/>
              <w:jc w:val="center"/>
              <w:rPr>
                <w:color w:val="002060"/>
              </w:rPr>
            </w:pPr>
            <w:r w:rsidRPr="002A23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7167"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7090"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8E641"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3052"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7210" w14:textId="77777777" w:rsidR="00855569" w:rsidRPr="002A23D5" w:rsidRDefault="00855569" w:rsidP="00974C23">
            <w:pPr>
              <w:pStyle w:val="rowtabella0"/>
              <w:jc w:val="center"/>
              <w:rPr>
                <w:color w:val="002060"/>
              </w:rPr>
            </w:pPr>
            <w:r w:rsidRPr="002A2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9319"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0445" w14:textId="77777777" w:rsidR="00855569" w:rsidRPr="002A23D5" w:rsidRDefault="00855569" w:rsidP="00974C23">
            <w:pPr>
              <w:pStyle w:val="rowtabella0"/>
              <w:jc w:val="center"/>
              <w:rPr>
                <w:color w:val="002060"/>
              </w:rPr>
            </w:pPr>
            <w:r w:rsidRPr="002A23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8AE8" w14:textId="77777777" w:rsidR="00855569" w:rsidRPr="002A23D5" w:rsidRDefault="00855569" w:rsidP="00974C23">
            <w:pPr>
              <w:pStyle w:val="rowtabella0"/>
              <w:jc w:val="center"/>
              <w:rPr>
                <w:color w:val="002060"/>
              </w:rPr>
            </w:pPr>
            <w:r w:rsidRPr="002A23D5">
              <w:rPr>
                <w:color w:val="002060"/>
              </w:rPr>
              <w:t>0</w:t>
            </w:r>
          </w:p>
        </w:tc>
      </w:tr>
      <w:tr w:rsidR="00855569" w:rsidRPr="002A23D5" w14:paraId="01BD513C"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FC6F9" w14:textId="77777777" w:rsidR="00855569" w:rsidRPr="002A23D5" w:rsidRDefault="00855569" w:rsidP="00974C23">
            <w:pPr>
              <w:pStyle w:val="rowtabella0"/>
              <w:rPr>
                <w:color w:val="002060"/>
              </w:rPr>
            </w:pPr>
            <w:r w:rsidRPr="002A23D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0FDC6" w14:textId="77777777" w:rsidR="00855569" w:rsidRPr="002A23D5" w:rsidRDefault="00855569" w:rsidP="00974C23">
            <w:pPr>
              <w:pStyle w:val="rowtabella0"/>
              <w:jc w:val="center"/>
              <w:rPr>
                <w:color w:val="002060"/>
              </w:rPr>
            </w:pPr>
            <w:r w:rsidRPr="002A23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5B11"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4F41"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2D4E"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E81F"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BE7C" w14:textId="77777777" w:rsidR="00855569" w:rsidRPr="002A23D5" w:rsidRDefault="00855569" w:rsidP="00974C23">
            <w:pPr>
              <w:pStyle w:val="rowtabella0"/>
              <w:jc w:val="center"/>
              <w:rPr>
                <w:color w:val="002060"/>
              </w:rPr>
            </w:pPr>
            <w:r w:rsidRPr="002A23D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70FD" w14:textId="77777777" w:rsidR="00855569" w:rsidRPr="002A23D5" w:rsidRDefault="00855569" w:rsidP="00974C23">
            <w:pPr>
              <w:pStyle w:val="rowtabella0"/>
              <w:jc w:val="center"/>
              <w:rPr>
                <w:color w:val="002060"/>
              </w:rPr>
            </w:pPr>
            <w:r w:rsidRPr="002A23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80DD" w14:textId="77777777" w:rsidR="00855569" w:rsidRPr="002A23D5" w:rsidRDefault="00855569" w:rsidP="00974C23">
            <w:pPr>
              <w:pStyle w:val="rowtabella0"/>
              <w:jc w:val="center"/>
              <w:rPr>
                <w:color w:val="002060"/>
              </w:rPr>
            </w:pPr>
            <w:r w:rsidRPr="002A2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67F0" w14:textId="77777777" w:rsidR="00855569" w:rsidRPr="002A23D5" w:rsidRDefault="00855569" w:rsidP="00974C23">
            <w:pPr>
              <w:pStyle w:val="rowtabella0"/>
              <w:jc w:val="center"/>
              <w:rPr>
                <w:color w:val="002060"/>
              </w:rPr>
            </w:pPr>
            <w:r w:rsidRPr="002A23D5">
              <w:rPr>
                <w:color w:val="002060"/>
              </w:rPr>
              <w:t>0</w:t>
            </w:r>
          </w:p>
        </w:tc>
      </w:tr>
      <w:tr w:rsidR="00855569" w:rsidRPr="002A23D5" w14:paraId="4D0437F9"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2259D" w14:textId="77777777" w:rsidR="00855569" w:rsidRPr="002A23D5" w:rsidRDefault="00855569" w:rsidP="00974C23">
            <w:pPr>
              <w:pStyle w:val="rowtabella0"/>
              <w:rPr>
                <w:color w:val="002060"/>
              </w:rPr>
            </w:pPr>
            <w:r w:rsidRPr="002A23D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E86E" w14:textId="77777777" w:rsidR="00855569" w:rsidRPr="002A23D5" w:rsidRDefault="00855569" w:rsidP="00974C23">
            <w:pPr>
              <w:pStyle w:val="rowtabella0"/>
              <w:jc w:val="center"/>
              <w:rPr>
                <w:color w:val="002060"/>
              </w:rPr>
            </w:pPr>
            <w:r w:rsidRPr="002A23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A020"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AF23"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9E71"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2EE3"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B27F"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B1E4"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4621"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32B6" w14:textId="77777777" w:rsidR="00855569" w:rsidRPr="002A23D5" w:rsidRDefault="00855569" w:rsidP="00974C23">
            <w:pPr>
              <w:pStyle w:val="rowtabella0"/>
              <w:jc w:val="center"/>
              <w:rPr>
                <w:color w:val="002060"/>
              </w:rPr>
            </w:pPr>
            <w:r w:rsidRPr="002A23D5">
              <w:rPr>
                <w:color w:val="002060"/>
              </w:rPr>
              <w:t>0</w:t>
            </w:r>
          </w:p>
        </w:tc>
      </w:tr>
      <w:tr w:rsidR="00855569" w:rsidRPr="002A23D5" w14:paraId="2899269E"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42CB7" w14:textId="77777777" w:rsidR="00855569" w:rsidRPr="002A23D5" w:rsidRDefault="00855569" w:rsidP="00974C23">
            <w:pPr>
              <w:pStyle w:val="rowtabella0"/>
              <w:rPr>
                <w:color w:val="002060"/>
              </w:rPr>
            </w:pPr>
            <w:r w:rsidRPr="002A23D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397B" w14:textId="77777777" w:rsidR="00855569" w:rsidRPr="002A23D5" w:rsidRDefault="00855569" w:rsidP="00974C23">
            <w:pPr>
              <w:pStyle w:val="rowtabella0"/>
              <w:jc w:val="center"/>
              <w:rPr>
                <w:color w:val="002060"/>
              </w:rPr>
            </w:pPr>
            <w:r w:rsidRPr="002A23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E4BA"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5A29"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9F46"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2C19"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BBF5"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9008"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3734"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BDDA" w14:textId="77777777" w:rsidR="00855569" w:rsidRPr="002A23D5" w:rsidRDefault="00855569" w:rsidP="00974C23">
            <w:pPr>
              <w:pStyle w:val="rowtabella0"/>
              <w:jc w:val="center"/>
              <w:rPr>
                <w:color w:val="002060"/>
              </w:rPr>
            </w:pPr>
            <w:r w:rsidRPr="002A23D5">
              <w:rPr>
                <w:color w:val="002060"/>
              </w:rPr>
              <w:t>0</w:t>
            </w:r>
          </w:p>
        </w:tc>
      </w:tr>
      <w:tr w:rsidR="00855569" w:rsidRPr="002A23D5" w14:paraId="2021A627"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B4DBF" w14:textId="77777777" w:rsidR="00855569" w:rsidRPr="002A23D5" w:rsidRDefault="00855569" w:rsidP="00974C23">
            <w:pPr>
              <w:pStyle w:val="rowtabella0"/>
              <w:rPr>
                <w:color w:val="002060"/>
              </w:rPr>
            </w:pPr>
            <w:r w:rsidRPr="002A23D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63C4"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25B3"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3983"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4F9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87E9"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BBA0" w14:textId="77777777" w:rsidR="00855569" w:rsidRPr="002A23D5" w:rsidRDefault="00855569" w:rsidP="00974C23">
            <w:pPr>
              <w:pStyle w:val="rowtabella0"/>
              <w:jc w:val="center"/>
              <w:rPr>
                <w:color w:val="002060"/>
              </w:rPr>
            </w:pPr>
            <w:r w:rsidRPr="002A23D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DBFD" w14:textId="77777777" w:rsidR="00855569" w:rsidRPr="002A23D5" w:rsidRDefault="00855569" w:rsidP="00974C23">
            <w:pPr>
              <w:pStyle w:val="rowtabella0"/>
              <w:jc w:val="center"/>
              <w:rPr>
                <w:color w:val="002060"/>
              </w:rPr>
            </w:pPr>
            <w:r w:rsidRPr="002A2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6436"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234B" w14:textId="77777777" w:rsidR="00855569" w:rsidRPr="002A23D5" w:rsidRDefault="00855569" w:rsidP="00974C23">
            <w:pPr>
              <w:pStyle w:val="rowtabella0"/>
              <w:jc w:val="center"/>
              <w:rPr>
                <w:color w:val="002060"/>
              </w:rPr>
            </w:pPr>
            <w:r w:rsidRPr="002A23D5">
              <w:rPr>
                <w:color w:val="002060"/>
              </w:rPr>
              <w:t>0</w:t>
            </w:r>
          </w:p>
        </w:tc>
      </w:tr>
      <w:tr w:rsidR="00855569" w:rsidRPr="002A23D5" w14:paraId="3FC4506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FD898" w14:textId="77777777" w:rsidR="00855569" w:rsidRPr="002A23D5" w:rsidRDefault="00855569" w:rsidP="00974C23">
            <w:pPr>
              <w:pStyle w:val="rowtabella0"/>
              <w:rPr>
                <w:color w:val="002060"/>
              </w:rPr>
            </w:pPr>
            <w:r w:rsidRPr="002A23D5">
              <w:rPr>
                <w:color w:val="002060"/>
              </w:rPr>
              <w:t xml:space="preserve">POL.D. </w:t>
            </w:r>
            <w:proofErr w:type="gramStart"/>
            <w:r w:rsidRPr="002A23D5">
              <w:rPr>
                <w:color w:val="002060"/>
              </w:rPr>
              <w:t>U.MANDOLESI</w:t>
            </w:r>
            <w:proofErr w:type="gramEnd"/>
            <w:r w:rsidRPr="002A23D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226D"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75F4"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00FD"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9A3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F612"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D733" w14:textId="77777777" w:rsidR="00855569" w:rsidRPr="002A23D5" w:rsidRDefault="00855569" w:rsidP="00974C23">
            <w:pPr>
              <w:pStyle w:val="rowtabella0"/>
              <w:jc w:val="center"/>
              <w:rPr>
                <w:color w:val="002060"/>
              </w:rPr>
            </w:pPr>
            <w:r w:rsidRPr="002A2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7E05" w14:textId="77777777" w:rsidR="00855569" w:rsidRPr="002A23D5" w:rsidRDefault="00855569" w:rsidP="00974C23">
            <w:pPr>
              <w:pStyle w:val="rowtabella0"/>
              <w:jc w:val="center"/>
              <w:rPr>
                <w:color w:val="002060"/>
              </w:rPr>
            </w:pPr>
            <w:r w:rsidRPr="002A23D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4C07"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6397" w14:textId="77777777" w:rsidR="00855569" w:rsidRPr="002A23D5" w:rsidRDefault="00855569" w:rsidP="00974C23">
            <w:pPr>
              <w:pStyle w:val="rowtabella0"/>
              <w:jc w:val="center"/>
              <w:rPr>
                <w:color w:val="002060"/>
              </w:rPr>
            </w:pPr>
            <w:r w:rsidRPr="002A23D5">
              <w:rPr>
                <w:color w:val="002060"/>
              </w:rPr>
              <w:t>0</w:t>
            </w:r>
          </w:p>
        </w:tc>
      </w:tr>
      <w:tr w:rsidR="00855569" w:rsidRPr="002A23D5" w14:paraId="051B352C"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E44C1" w14:textId="77777777" w:rsidR="00855569" w:rsidRPr="002A23D5" w:rsidRDefault="00855569" w:rsidP="00974C23">
            <w:pPr>
              <w:pStyle w:val="rowtabella0"/>
              <w:rPr>
                <w:color w:val="002060"/>
              </w:rPr>
            </w:pPr>
            <w:r w:rsidRPr="002A23D5">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942D"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6A0C"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372E"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E456"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7E32"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944E4" w14:textId="77777777" w:rsidR="00855569" w:rsidRPr="002A23D5" w:rsidRDefault="00855569" w:rsidP="00974C23">
            <w:pPr>
              <w:pStyle w:val="rowtabella0"/>
              <w:jc w:val="center"/>
              <w:rPr>
                <w:color w:val="002060"/>
              </w:rPr>
            </w:pPr>
            <w:r w:rsidRPr="002A2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BB10" w14:textId="77777777" w:rsidR="00855569" w:rsidRPr="002A23D5" w:rsidRDefault="00855569" w:rsidP="00974C23">
            <w:pPr>
              <w:pStyle w:val="rowtabella0"/>
              <w:jc w:val="center"/>
              <w:rPr>
                <w:color w:val="002060"/>
              </w:rPr>
            </w:pPr>
            <w:r w:rsidRPr="002A23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45A8"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06CA" w14:textId="77777777" w:rsidR="00855569" w:rsidRPr="002A23D5" w:rsidRDefault="00855569" w:rsidP="00974C23">
            <w:pPr>
              <w:pStyle w:val="rowtabella0"/>
              <w:jc w:val="center"/>
              <w:rPr>
                <w:color w:val="002060"/>
              </w:rPr>
            </w:pPr>
            <w:r w:rsidRPr="002A23D5">
              <w:rPr>
                <w:color w:val="002060"/>
              </w:rPr>
              <w:t>0</w:t>
            </w:r>
          </w:p>
        </w:tc>
      </w:tr>
      <w:tr w:rsidR="00855569" w:rsidRPr="002A23D5" w14:paraId="4D942E07"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39EE4" w14:textId="77777777" w:rsidR="00855569" w:rsidRPr="002A23D5" w:rsidRDefault="00855569" w:rsidP="00974C23">
            <w:pPr>
              <w:pStyle w:val="rowtabella0"/>
              <w:rPr>
                <w:color w:val="002060"/>
              </w:rPr>
            </w:pPr>
            <w:r w:rsidRPr="002A23D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7CB9"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B49F"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3BDD"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49C0"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3AFD"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FFDC" w14:textId="77777777" w:rsidR="00855569" w:rsidRPr="002A23D5" w:rsidRDefault="00855569" w:rsidP="00974C23">
            <w:pPr>
              <w:pStyle w:val="rowtabella0"/>
              <w:jc w:val="center"/>
              <w:rPr>
                <w:color w:val="002060"/>
              </w:rPr>
            </w:pPr>
            <w:r w:rsidRPr="002A2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6FD0" w14:textId="77777777" w:rsidR="00855569" w:rsidRPr="002A23D5" w:rsidRDefault="00855569" w:rsidP="00974C23">
            <w:pPr>
              <w:pStyle w:val="rowtabella0"/>
              <w:jc w:val="center"/>
              <w:rPr>
                <w:color w:val="002060"/>
              </w:rPr>
            </w:pPr>
            <w:r w:rsidRPr="002A23D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770D"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E433" w14:textId="77777777" w:rsidR="00855569" w:rsidRPr="002A23D5" w:rsidRDefault="00855569" w:rsidP="00974C23">
            <w:pPr>
              <w:pStyle w:val="rowtabella0"/>
              <w:jc w:val="center"/>
              <w:rPr>
                <w:color w:val="002060"/>
              </w:rPr>
            </w:pPr>
            <w:r w:rsidRPr="002A23D5">
              <w:rPr>
                <w:color w:val="002060"/>
              </w:rPr>
              <w:t>0</w:t>
            </w:r>
          </w:p>
        </w:tc>
      </w:tr>
      <w:tr w:rsidR="00855569" w:rsidRPr="002A23D5" w14:paraId="3D0FBC17"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6908C" w14:textId="77777777" w:rsidR="00855569" w:rsidRPr="002A23D5" w:rsidRDefault="00855569" w:rsidP="00974C23">
            <w:pPr>
              <w:pStyle w:val="rowtabella0"/>
              <w:rPr>
                <w:color w:val="002060"/>
              </w:rPr>
            </w:pPr>
            <w:r w:rsidRPr="002A23D5">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18B6"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CD64"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55E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AAA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AECC"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91B0" w14:textId="77777777" w:rsidR="00855569" w:rsidRPr="002A23D5" w:rsidRDefault="00855569" w:rsidP="00974C23">
            <w:pPr>
              <w:pStyle w:val="rowtabella0"/>
              <w:jc w:val="center"/>
              <w:rPr>
                <w:color w:val="002060"/>
              </w:rPr>
            </w:pPr>
            <w:r w:rsidRPr="002A23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F503" w14:textId="77777777" w:rsidR="00855569" w:rsidRPr="002A23D5" w:rsidRDefault="00855569" w:rsidP="00974C23">
            <w:pPr>
              <w:pStyle w:val="rowtabella0"/>
              <w:jc w:val="center"/>
              <w:rPr>
                <w:color w:val="002060"/>
              </w:rPr>
            </w:pPr>
            <w:r w:rsidRPr="002A23D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5964" w14:textId="77777777" w:rsidR="00855569" w:rsidRPr="002A23D5" w:rsidRDefault="00855569" w:rsidP="00974C23">
            <w:pPr>
              <w:pStyle w:val="rowtabella0"/>
              <w:jc w:val="center"/>
              <w:rPr>
                <w:color w:val="002060"/>
              </w:rPr>
            </w:pPr>
            <w:r w:rsidRPr="002A23D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415A" w14:textId="77777777" w:rsidR="00855569" w:rsidRPr="002A23D5" w:rsidRDefault="00855569" w:rsidP="00974C23">
            <w:pPr>
              <w:pStyle w:val="rowtabella0"/>
              <w:jc w:val="center"/>
              <w:rPr>
                <w:color w:val="002060"/>
              </w:rPr>
            </w:pPr>
            <w:r w:rsidRPr="002A23D5">
              <w:rPr>
                <w:color w:val="002060"/>
              </w:rPr>
              <w:t>0</w:t>
            </w:r>
          </w:p>
        </w:tc>
      </w:tr>
      <w:tr w:rsidR="00855569" w:rsidRPr="002A23D5" w14:paraId="2E161DAB"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F8025" w14:textId="77777777" w:rsidR="00855569" w:rsidRPr="002A23D5" w:rsidRDefault="00855569" w:rsidP="00974C23">
            <w:pPr>
              <w:pStyle w:val="rowtabella0"/>
              <w:rPr>
                <w:color w:val="002060"/>
              </w:rPr>
            </w:pPr>
            <w:r w:rsidRPr="002A23D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3D15A"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2F3B"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B37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A013"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AE55"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938D"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4332" w14:textId="77777777" w:rsidR="00855569" w:rsidRPr="002A23D5" w:rsidRDefault="00855569" w:rsidP="00974C23">
            <w:pPr>
              <w:pStyle w:val="rowtabella0"/>
              <w:jc w:val="center"/>
              <w:rPr>
                <w:color w:val="002060"/>
              </w:rPr>
            </w:pPr>
            <w:r w:rsidRPr="002A23D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9DC2" w14:textId="77777777" w:rsidR="00855569" w:rsidRPr="002A23D5" w:rsidRDefault="00855569" w:rsidP="00974C23">
            <w:pPr>
              <w:pStyle w:val="rowtabella0"/>
              <w:jc w:val="center"/>
              <w:rPr>
                <w:color w:val="002060"/>
              </w:rPr>
            </w:pPr>
            <w:r w:rsidRPr="002A23D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0CCE" w14:textId="77777777" w:rsidR="00855569" w:rsidRPr="002A23D5" w:rsidRDefault="00855569" w:rsidP="00974C23">
            <w:pPr>
              <w:pStyle w:val="rowtabella0"/>
              <w:jc w:val="center"/>
              <w:rPr>
                <w:color w:val="002060"/>
              </w:rPr>
            </w:pPr>
            <w:r w:rsidRPr="002A23D5">
              <w:rPr>
                <w:color w:val="002060"/>
              </w:rPr>
              <w:t>0</w:t>
            </w:r>
          </w:p>
        </w:tc>
      </w:tr>
      <w:tr w:rsidR="00855569" w:rsidRPr="002A23D5" w14:paraId="410FF56D"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CF301" w14:textId="77777777" w:rsidR="00855569" w:rsidRPr="002A23D5" w:rsidRDefault="00855569" w:rsidP="00974C23">
            <w:pPr>
              <w:pStyle w:val="rowtabella0"/>
              <w:rPr>
                <w:color w:val="002060"/>
              </w:rPr>
            </w:pPr>
            <w:r w:rsidRPr="002A23D5">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2496"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6350"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BF3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81F0"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AFAC"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515F"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74F8" w14:textId="77777777" w:rsidR="00855569" w:rsidRPr="002A23D5" w:rsidRDefault="00855569" w:rsidP="00974C23">
            <w:pPr>
              <w:pStyle w:val="rowtabella0"/>
              <w:jc w:val="center"/>
              <w:rPr>
                <w:color w:val="002060"/>
              </w:rPr>
            </w:pPr>
            <w:r w:rsidRPr="002A23D5">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3FE34" w14:textId="77777777" w:rsidR="00855569" w:rsidRPr="002A23D5" w:rsidRDefault="00855569" w:rsidP="00974C23">
            <w:pPr>
              <w:pStyle w:val="rowtabella0"/>
              <w:jc w:val="center"/>
              <w:rPr>
                <w:color w:val="002060"/>
              </w:rPr>
            </w:pPr>
            <w:r w:rsidRPr="002A23D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B589" w14:textId="77777777" w:rsidR="00855569" w:rsidRPr="002A23D5" w:rsidRDefault="00855569" w:rsidP="00974C23">
            <w:pPr>
              <w:pStyle w:val="rowtabella0"/>
              <w:jc w:val="center"/>
              <w:rPr>
                <w:color w:val="002060"/>
              </w:rPr>
            </w:pPr>
            <w:r w:rsidRPr="002A23D5">
              <w:rPr>
                <w:color w:val="002060"/>
              </w:rPr>
              <w:t>0</w:t>
            </w:r>
          </w:p>
        </w:tc>
      </w:tr>
    </w:tbl>
    <w:p w14:paraId="1C473A54" w14:textId="77777777" w:rsidR="00855569" w:rsidRPr="002A23D5" w:rsidRDefault="00855569" w:rsidP="00855569">
      <w:pPr>
        <w:pStyle w:val="breakline"/>
        <w:rPr>
          <w:color w:val="002060"/>
        </w:rPr>
      </w:pPr>
    </w:p>
    <w:p w14:paraId="73957949" w14:textId="77777777" w:rsidR="00855569" w:rsidRPr="002A23D5" w:rsidRDefault="00855569" w:rsidP="00855569">
      <w:pPr>
        <w:pStyle w:val="titoloprinc0"/>
        <w:rPr>
          <w:color w:val="002060"/>
        </w:rPr>
      </w:pPr>
      <w:r w:rsidRPr="002A23D5">
        <w:rPr>
          <w:color w:val="002060"/>
        </w:rPr>
        <w:t>PROGRAMMA GARE</w:t>
      </w:r>
    </w:p>
    <w:p w14:paraId="485ADE61" w14:textId="77777777" w:rsidR="00855569" w:rsidRPr="002A23D5" w:rsidRDefault="00855569" w:rsidP="00855569">
      <w:pPr>
        <w:pStyle w:val="sottotitolocampionato10"/>
        <w:rPr>
          <w:color w:val="002060"/>
        </w:rPr>
      </w:pPr>
      <w:r w:rsidRPr="002A23D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855569" w:rsidRPr="002A23D5" w14:paraId="6372AAE9"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208A0"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D6B8"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6F63B"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127C7"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FB7F7"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13AD4"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A7E0D"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6508972B"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3A5F4" w14:textId="77777777" w:rsidR="00855569" w:rsidRPr="002A23D5" w:rsidRDefault="00855569" w:rsidP="00974C23">
            <w:pPr>
              <w:pStyle w:val="rowtabella0"/>
              <w:rPr>
                <w:color w:val="002060"/>
              </w:rPr>
            </w:pPr>
            <w:r w:rsidRPr="002A23D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25E67" w14:textId="77777777" w:rsidR="00855569" w:rsidRPr="002A23D5" w:rsidRDefault="00855569" w:rsidP="00974C23">
            <w:pPr>
              <w:pStyle w:val="rowtabella0"/>
              <w:rPr>
                <w:color w:val="002060"/>
              </w:rPr>
            </w:pPr>
            <w:r w:rsidRPr="002A23D5">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C6A51" w14:textId="77777777" w:rsidR="00855569" w:rsidRPr="002A23D5" w:rsidRDefault="00855569" w:rsidP="00974C23">
            <w:pPr>
              <w:pStyle w:val="rowtabella0"/>
              <w:jc w:val="center"/>
              <w:rPr>
                <w:color w:val="002060"/>
              </w:rPr>
            </w:pPr>
            <w:r w:rsidRPr="002A2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7512E" w14:textId="77777777" w:rsidR="00855569" w:rsidRPr="002A23D5" w:rsidRDefault="00855569" w:rsidP="00974C23">
            <w:pPr>
              <w:pStyle w:val="rowtabella0"/>
              <w:rPr>
                <w:color w:val="002060"/>
              </w:rPr>
            </w:pPr>
            <w:r w:rsidRPr="002A23D5">
              <w:rPr>
                <w:color w:val="002060"/>
              </w:rPr>
              <w:t>01/04/2022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254E9" w14:textId="77777777" w:rsidR="00855569" w:rsidRPr="002A23D5" w:rsidRDefault="00855569" w:rsidP="00974C23">
            <w:pPr>
              <w:pStyle w:val="rowtabella0"/>
              <w:rPr>
                <w:color w:val="002060"/>
              </w:rPr>
            </w:pPr>
            <w:r w:rsidRPr="002A23D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04A95" w14:textId="77777777" w:rsidR="00855569" w:rsidRPr="002A23D5" w:rsidRDefault="00855569" w:rsidP="00974C23">
            <w:pPr>
              <w:pStyle w:val="rowtabella0"/>
              <w:rPr>
                <w:color w:val="002060"/>
              </w:rPr>
            </w:pPr>
            <w:r w:rsidRPr="002A23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A0B1A" w14:textId="77777777" w:rsidR="00855569" w:rsidRPr="002A23D5" w:rsidRDefault="00855569" w:rsidP="00974C23">
            <w:pPr>
              <w:pStyle w:val="rowtabella0"/>
              <w:rPr>
                <w:color w:val="002060"/>
              </w:rPr>
            </w:pPr>
            <w:r w:rsidRPr="002A23D5">
              <w:rPr>
                <w:color w:val="002060"/>
              </w:rPr>
              <w:t>VIA MADRE TERESA DI CALCUTTA</w:t>
            </w:r>
          </w:p>
        </w:tc>
      </w:tr>
      <w:tr w:rsidR="00855569" w:rsidRPr="002A23D5" w14:paraId="39734D80"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9C4BB4" w14:textId="77777777" w:rsidR="00855569" w:rsidRPr="002A23D5" w:rsidRDefault="00855569" w:rsidP="00974C23">
            <w:pPr>
              <w:pStyle w:val="rowtabella0"/>
              <w:rPr>
                <w:color w:val="002060"/>
              </w:rPr>
            </w:pPr>
            <w:r w:rsidRPr="002A23D5">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10F9BB" w14:textId="77777777" w:rsidR="00855569" w:rsidRPr="002A23D5" w:rsidRDefault="00855569" w:rsidP="00974C23">
            <w:pPr>
              <w:pStyle w:val="rowtabella0"/>
              <w:rPr>
                <w:color w:val="002060"/>
              </w:rPr>
            </w:pPr>
            <w:r w:rsidRPr="002A23D5">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93D65"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C529F3" w14:textId="77777777" w:rsidR="00855569" w:rsidRPr="002A23D5" w:rsidRDefault="00855569" w:rsidP="00974C23">
            <w:pPr>
              <w:pStyle w:val="rowtabella0"/>
              <w:rPr>
                <w:color w:val="002060"/>
              </w:rPr>
            </w:pPr>
            <w:r w:rsidRPr="002A23D5">
              <w:rPr>
                <w:color w:val="002060"/>
              </w:rPr>
              <w:t>01/04/2022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E73C74" w14:textId="77777777" w:rsidR="00855569" w:rsidRPr="002A23D5" w:rsidRDefault="00855569" w:rsidP="00974C23">
            <w:pPr>
              <w:pStyle w:val="rowtabella0"/>
              <w:rPr>
                <w:color w:val="002060"/>
              </w:rPr>
            </w:pPr>
            <w:r w:rsidRPr="002A23D5">
              <w:rPr>
                <w:color w:val="002060"/>
              </w:rPr>
              <w:t xml:space="preserve">5295 TENSOSTRUTTURA VIA </w:t>
            </w:r>
            <w:proofErr w:type="gramStart"/>
            <w:r w:rsidRPr="002A23D5">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6D435" w14:textId="77777777" w:rsidR="00855569" w:rsidRPr="002A23D5" w:rsidRDefault="00855569" w:rsidP="00974C23">
            <w:pPr>
              <w:pStyle w:val="rowtabella0"/>
              <w:rPr>
                <w:color w:val="002060"/>
              </w:rPr>
            </w:pPr>
            <w:r w:rsidRPr="002A23D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7B338"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E.MATTEI</w:t>
            </w:r>
            <w:proofErr w:type="gramEnd"/>
          </w:p>
        </w:tc>
      </w:tr>
      <w:tr w:rsidR="00855569" w:rsidRPr="002A23D5" w14:paraId="0ECDFC70"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0FF65" w14:textId="77777777" w:rsidR="00855569" w:rsidRPr="002A23D5" w:rsidRDefault="00855569" w:rsidP="00974C23">
            <w:pPr>
              <w:pStyle w:val="rowtabella0"/>
              <w:rPr>
                <w:color w:val="002060"/>
              </w:rPr>
            </w:pPr>
            <w:r w:rsidRPr="002A23D5">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27BA3" w14:textId="77777777" w:rsidR="00855569" w:rsidRPr="002A23D5" w:rsidRDefault="00855569" w:rsidP="00974C23">
            <w:pPr>
              <w:pStyle w:val="rowtabella0"/>
              <w:rPr>
                <w:color w:val="002060"/>
              </w:rPr>
            </w:pPr>
            <w:r w:rsidRPr="002A23D5">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E1407"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31506" w14:textId="77777777" w:rsidR="00855569" w:rsidRPr="002A23D5" w:rsidRDefault="00855569" w:rsidP="00974C23">
            <w:pPr>
              <w:pStyle w:val="rowtabella0"/>
              <w:rPr>
                <w:color w:val="002060"/>
              </w:rPr>
            </w:pPr>
            <w:r w:rsidRPr="002A23D5">
              <w:rPr>
                <w:color w:val="002060"/>
              </w:rPr>
              <w:t>01/04/2022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A8822" w14:textId="77777777" w:rsidR="00855569" w:rsidRPr="002A23D5" w:rsidRDefault="00855569" w:rsidP="00974C23">
            <w:pPr>
              <w:pStyle w:val="rowtabella0"/>
              <w:rPr>
                <w:color w:val="002060"/>
              </w:rPr>
            </w:pPr>
            <w:r w:rsidRPr="002A23D5">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54B0E" w14:textId="77777777" w:rsidR="00855569" w:rsidRPr="002A23D5" w:rsidRDefault="00855569" w:rsidP="00974C23">
            <w:pPr>
              <w:pStyle w:val="rowtabella0"/>
              <w:rPr>
                <w:color w:val="002060"/>
              </w:rPr>
            </w:pPr>
            <w:r w:rsidRPr="002A23D5">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D3599" w14:textId="77777777" w:rsidR="00855569" w:rsidRPr="002A23D5" w:rsidRDefault="00855569" w:rsidP="00974C23">
            <w:pPr>
              <w:pStyle w:val="rowtabella0"/>
              <w:rPr>
                <w:color w:val="002060"/>
              </w:rPr>
            </w:pPr>
            <w:r w:rsidRPr="002A23D5">
              <w:rPr>
                <w:color w:val="002060"/>
              </w:rPr>
              <w:t>VIA DON GIUSEPPE MARUCCI</w:t>
            </w:r>
          </w:p>
        </w:tc>
      </w:tr>
      <w:tr w:rsidR="00855569" w:rsidRPr="002A23D5" w14:paraId="5C3590B1"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59FD9A" w14:textId="77777777" w:rsidR="00855569" w:rsidRPr="002A23D5" w:rsidRDefault="00855569" w:rsidP="00974C23">
            <w:pPr>
              <w:pStyle w:val="rowtabella0"/>
              <w:rPr>
                <w:color w:val="002060"/>
              </w:rPr>
            </w:pPr>
            <w:proofErr w:type="gramStart"/>
            <w:r w:rsidRPr="002A23D5">
              <w:rPr>
                <w:color w:val="002060"/>
              </w:rPr>
              <w:t>U.MANDOLESI</w:t>
            </w:r>
            <w:proofErr w:type="gramEnd"/>
            <w:r w:rsidRPr="002A23D5">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62B72B" w14:textId="77777777" w:rsidR="00855569" w:rsidRPr="002A23D5" w:rsidRDefault="00855569" w:rsidP="00974C23">
            <w:pPr>
              <w:pStyle w:val="rowtabella0"/>
              <w:rPr>
                <w:color w:val="002060"/>
              </w:rPr>
            </w:pPr>
            <w:r w:rsidRPr="002A23D5">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19A545"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E607D4" w14:textId="77777777" w:rsidR="00855569" w:rsidRPr="002A23D5" w:rsidRDefault="00855569" w:rsidP="00974C23">
            <w:pPr>
              <w:pStyle w:val="rowtabella0"/>
              <w:rPr>
                <w:color w:val="002060"/>
              </w:rPr>
            </w:pPr>
            <w:r w:rsidRPr="002A23D5">
              <w:rPr>
                <w:color w:val="002060"/>
              </w:rPr>
              <w:t>01/04/2022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73FF5" w14:textId="77777777" w:rsidR="00855569" w:rsidRPr="002A23D5" w:rsidRDefault="00855569" w:rsidP="00974C23">
            <w:pPr>
              <w:pStyle w:val="rowtabella0"/>
              <w:rPr>
                <w:color w:val="002060"/>
              </w:rPr>
            </w:pPr>
            <w:r w:rsidRPr="002A23D5">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D8215" w14:textId="77777777" w:rsidR="00855569" w:rsidRPr="002A23D5" w:rsidRDefault="00855569" w:rsidP="00974C23">
            <w:pPr>
              <w:pStyle w:val="rowtabella0"/>
              <w:rPr>
                <w:color w:val="002060"/>
              </w:rPr>
            </w:pPr>
            <w:r w:rsidRPr="002A23D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A41E92" w14:textId="77777777" w:rsidR="00855569" w:rsidRPr="002A23D5" w:rsidRDefault="00855569" w:rsidP="00974C23">
            <w:pPr>
              <w:pStyle w:val="rowtabella0"/>
              <w:rPr>
                <w:color w:val="002060"/>
              </w:rPr>
            </w:pPr>
            <w:r w:rsidRPr="002A23D5">
              <w:rPr>
                <w:color w:val="002060"/>
              </w:rPr>
              <w:t>VIA DELLE REGIONI, 8</w:t>
            </w:r>
          </w:p>
        </w:tc>
      </w:tr>
      <w:tr w:rsidR="00855569" w:rsidRPr="002A23D5" w14:paraId="4A59F110"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FCC559" w14:textId="77777777" w:rsidR="00855569" w:rsidRPr="002A23D5" w:rsidRDefault="00855569" w:rsidP="00974C23">
            <w:pPr>
              <w:pStyle w:val="rowtabella0"/>
              <w:rPr>
                <w:color w:val="002060"/>
              </w:rPr>
            </w:pPr>
            <w:r w:rsidRPr="002A23D5">
              <w:rPr>
                <w:color w:val="002060"/>
              </w:rPr>
              <w:t>VALDICHIENTI PONTE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2BA227" w14:textId="77777777" w:rsidR="00855569" w:rsidRPr="002A23D5" w:rsidRDefault="00855569" w:rsidP="00974C23">
            <w:pPr>
              <w:pStyle w:val="rowtabella0"/>
              <w:rPr>
                <w:color w:val="002060"/>
              </w:rPr>
            </w:pPr>
            <w:r w:rsidRPr="002A23D5">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F87C32"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C175B1" w14:textId="77777777" w:rsidR="00855569" w:rsidRPr="002A23D5" w:rsidRDefault="00855569" w:rsidP="00974C23">
            <w:pPr>
              <w:pStyle w:val="rowtabella0"/>
              <w:rPr>
                <w:color w:val="002060"/>
              </w:rPr>
            </w:pPr>
            <w:r w:rsidRPr="002A23D5">
              <w:rPr>
                <w:color w:val="002060"/>
              </w:rPr>
              <w:t>03/04/2022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CCAD85" w14:textId="77777777" w:rsidR="00855569" w:rsidRPr="002A23D5" w:rsidRDefault="00855569" w:rsidP="00974C23">
            <w:pPr>
              <w:pStyle w:val="rowtabella0"/>
              <w:rPr>
                <w:color w:val="002060"/>
              </w:rPr>
            </w:pPr>
            <w:r w:rsidRPr="002A23D5">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96CDB" w14:textId="77777777" w:rsidR="00855569" w:rsidRPr="002A23D5" w:rsidRDefault="00855569" w:rsidP="00974C23">
            <w:pPr>
              <w:pStyle w:val="rowtabella0"/>
              <w:rPr>
                <w:color w:val="002060"/>
              </w:rPr>
            </w:pPr>
            <w:r w:rsidRPr="002A23D5">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1E77A" w14:textId="77777777" w:rsidR="00855569" w:rsidRPr="002A23D5" w:rsidRDefault="00855569" w:rsidP="00974C23">
            <w:pPr>
              <w:pStyle w:val="rowtabella0"/>
              <w:rPr>
                <w:color w:val="002060"/>
              </w:rPr>
            </w:pPr>
            <w:r w:rsidRPr="002A23D5">
              <w:rPr>
                <w:color w:val="002060"/>
              </w:rPr>
              <w:t>VIA LIGURIA - BORGO PINTURA</w:t>
            </w:r>
          </w:p>
        </w:tc>
      </w:tr>
      <w:tr w:rsidR="00855569" w:rsidRPr="002A23D5" w14:paraId="0509D49A"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81C00F" w14:textId="77777777" w:rsidR="00855569" w:rsidRPr="002A23D5" w:rsidRDefault="00855569" w:rsidP="00974C23">
            <w:pPr>
              <w:pStyle w:val="rowtabella0"/>
              <w:rPr>
                <w:color w:val="002060"/>
              </w:rPr>
            </w:pPr>
            <w:r w:rsidRPr="002A23D5">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20A11" w14:textId="77777777" w:rsidR="00855569" w:rsidRPr="002A23D5" w:rsidRDefault="00855569" w:rsidP="00974C23">
            <w:pPr>
              <w:pStyle w:val="rowtabella0"/>
              <w:rPr>
                <w:color w:val="002060"/>
              </w:rPr>
            </w:pPr>
            <w:r w:rsidRPr="002A23D5">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90984"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ED089" w14:textId="77777777" w:rsidR="00855569" w:rsidRPr="002A23D5" w:rsidRDefault="00855569" w:rsidP="00974C23">
            <w:pPr>
              <w:pStyle w:val="rowtabella0"/>
              <w:rPr>
                <w:color w:val="002060"/>
              </w:rPr>
            </w:pPr>
            <w:r w:rsidRPr="002A23D5">
              <w:rPr>
                <w:color w:val="002060"/>
              </w:rPr>
              <w:t>05/04/2022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311D3" w14:textId="77777777" w:rsidR="00855569" w:rsidRPr="002A23D5" w:rsidRDefault="00855569" w:rsidP="00974C23">
            <w:pPr>
              <w:pStyle w:val="rowtabella0"/>
              <w:rPr>
                <w:color w:val="002060"/>
              </w:rPr>
            </w:pPr>
            <w:r w:rsidRPr="002A23D5">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FC7CF" w14:textId="77777777" w:rsidR="00855569" w:rsidRPr="002A23D5" w:rsidRDefault="00855569" w:rsidP="00974C23">
            <w:pPr>
              <w:pStyle w:val="rowtabella0"/>
              <w:rPr>
                <w:color w:val="002060"/>
              </w:rPr>
            </w:pPr>
            <w:r w:rsidRPr="002A23D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12949" w14:textId="77777777" w:rsidR="00855569" w:rsidRPr="002A23D5" w:rsidRDefault="00855569" w:rsidP="00974C23">
            <w:pPr>
              <w:pStyle w:val="rowtabella0"/>
              <w:rPr>
                <w:color w:val="002060"/>
              </w:rPr>
            </w:pPr>
            <w:r w:rsidRPr="002A23D5">
              <w:rPr>
                <w:color w:val="002060"/>
              </w:rPr>
              <w:t>VIA GROTTE DI POSATORA 19/A</w:t>
            </w:r>
          </w:p>
        </w:tc>
      </w:tr>
    </w:tbl>
    <w:p w14:paraId="652DCDD1" w14:textId="77777777" w:rsidR="00855569" w:rsidRPr="002A23D5" w:rsidRDefault="00855569" w:rsidP="00855569">
      <w:pPr>
        <w:pStyle w:val="breakline"/>
        <w:rPr>
          <w:rFonts w:eastAsiaTheme="minorEastAsia"/>
          <w:color w:val="002060"/>
        </w:rPr>
      </w:pPr>
    </w:p>
    <w:p w14:paraId="293DBBC5" w14:textId="77777777" w:rsidR="00855569" w:rsidRPr="002A23D5" w:rsidRDefault="00855569" w:rsidP="00855569">
      <w:pPr>
        <w:pStyle w:val="breakline"/>
        <w:rPr>
          <w:color w:val="002060"/>
        </w:rPr>
      </w:pPr>
    </w:p>
    <w:p w14:paraId="40593D2C" w14:textId="77777777" w:rsidR="00855569" w:rsidRPr="002A23D5" w:rsidRDefault="00855569" w:rsidP="00855569">
      <w:pPr>
        <w:pStyle w:val="titolocampionato0"/>
        <w:shd w:val="clear" w:color="auto" w:fill="CCCCCC"/>
        <w:spacing w:before="80" w:after="40"/>
        <w:rPr>
          <w:color w:val="002060"/>
        </w:rPr>
      </w:pPr>
      <w:r w:rsidRPr="002A23D5">
        <w:rPr>
          <w:color w:val="002060"/>
        </w:rPr>
        <w:t>UNDER 21 CALCIO A 5 REGIONALE</w:t>
      </w:r>
    </w:p>
    <w:p w14:paraId="3A8C9B33" w14:textId="77777777" w:rsidR="00855569" w:rsidRPr="002A23D5" w:rsidRDefault="00855569" w:rsidP="00855569">
      <w:pPr>
        <w:pStyle w:val="breakline"/>
        <w:rPr>
          <w:color w:val="002060"/>
        </w:rPr>
      </w:pPr>
    </w:p>
    <w:p w14:paraId="3F2AC1AE" w14:textId="77777777" w:rsidR="00855569" w:rsidRPr="002A23D5" w:rsidRDefault="00855569" w:rsidP="00855569">
      <w:pPr>
        <w:pStyle w:val="titoloprinc0"/>
        <w:rPr>
          <w:color w:val="002060"/>
        </w:rPr>
      </w:pPr>
      <w:r w:rsidRPr="002A23D5">
        <w:rPr>
          <w:color w:val="002060"/>
        </w:rPr>
        <w:t>RISULTATI</w:t>
      </w:r>
    </w:p>
    <w:p w14:paraId="6654F4FE" w14:textId="77777777" w:rsidR="00855569" w:rsidRPr="002A23D5" w:rsidRDefault="00855569" w:rsidP="00855569">
      <w:pPr>
        <w:pStyle w:val="breakline"/>
        <w:rPr>
          <w:color w:val="002060"/>
        </w:rPr>
      </w:pPr>
    </w:p>
    <w:p w14:paraId="6447AABC" w14:textId="77777777" w:rsidR="00855569" w:rsidRPr="002A23D5" w:rsidRDefault="00855569" w:rsidP="00855569">
      <w:pPr>
        <w:pStyle w:val="sottotitolocampionato10"/>
        <w:rPr>
          <w:color w:val="002060"/>
        </w:rPr>
      </w:pPr>
      <w:r w:rsidRPr="002A23D5">
        <w:rPr>
          <w:color w:val="002060"/>
        </w:rPr>
        <w:t>RISULTATI UFFICIALI GARE DEL 26/03/2022</w:t>
      </w:r>
    </w:p>
    <w:p w14:paraId="143CC368" w14:textId="77777777" w:rsidR="00855569" w:rsidRPr="00855569" w:rsidRDefault="00855569" w:rsidP="00855569">
      <w:pPr>
        <w:pStyle w:val="sottotitolocampionato20"/>
        <w:spacing w:before="0" w:beforeAutospacing="0" w:after="0" w:afterAutospacing="0"/>
        <w:rPr>
          <w:rFonts w:ascii="Arial" w:hAnsi="Arial" w:cs="Arial"/>
          <w:color w:val="002060"/>
          <w:sz w:val="20"/>
          <w:szCs w:val="20"/>
        </w:rPr>
      </w:pPr>
      <w:r w:rsidRPr="00855569">
        <w:rPr>
          <w:rFonts w:ascii="Arial" w:hAnsi="Arial" w:cs="Arial"/>
          <w:color w:val="002060"/>
          <w:sz w:val="20"/>
          <w:szCs w:val="20"/>
        </w:rPr>
        <w:t>Si trascrivono qui di seguito i risultati ufficiali delle gare disputate</w:t>
      </w:r>
    </w:p>
    <w:p w14:paraId="0BA38CE1" w14:textId="77777777" w:rsidR="00855569" w:rsidRPr="002A23D5" w:rsidRDefault="00855569" w:rsidP="008555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5569" w:rsidRPr="002A23D5" w14:paraId="56026516"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370E5E55"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057A0" w14:textId="77777777" w:rsidR="00855569" w:rsidRPr="002A23D5" w:rsidRDefault="00855569" w:rsidP="00974C23">
                  <w:pPr>
                    <w:pStyle w:val="headertabella0"/>
                    <w:rPr>
                      <w:color w:val="002060"/>
                    </w:rPr>
                  </w:pPr>
                  <w:r w:rsidRPr="002A23D5">
                    <w:rPr>
                      <w:color w:val="002060"/>
                    </w:rPr>
                    <w:t>GIRONE G - 3 Giornata - R</w:t>
                  </w:r>
                </w:p>
              </w:tc>
            </w:tr>
            <w:tr w:rsidR="00855569" w:rsidRPr="002A23D5" w14:paraId="496A0E71"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5A81D" w14:textId="77777777" w:rsidR="00855569" w:rsidRPr="002A23D5" w:rsidRDefault="00855569" w:rsidP="00974C23">
                  <w:pPr>
                    <w:pStyle w:val="rowtabella0"/>
                    <w:rPr>
                      <w:color w:val="002060"/>
                    </w:rPr>
                  </w:pPr>
                  <w:r w:rsidRPr="002A23D5">
                    <w:rPr>
                      <w:color w:val="002060"/>
                    </w:rPr>
                    <w:t xml:space="preserve">AUDAX 1970 </w:t>
                  </w:r>
                  <w:proofErr w:type="gramStart"/>
                  <w:r w:rsidRPr="002A23D5">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F3415" w14:textId="77777777" w:rsidR="00855569" w:rsidRPr="002A23D5" w:rsidRDefault="00855569" w:rsidP="00974C23">
                  <w:pPr>
                    <w:pStyle w:val="rowtabella0"/>
                    <w:rPr>
                      <w:color w:val="002060"/>
                    </w:rPr>
                  </w:pPr>
                  <w:r w:rsidRPr="002A23D5">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DD169" w14:textId="77777777" w:rsidR="00855569" w:rsidRPr="002A23D5" w:rsidRDefault="00855569" w:rsidP="00974C23">
                  <w:pPr>
                    <w:pStyle w:val="rowtabella0"/>
                    <w:jc w:val="center"/>
                    <w:rPr>
                      <w:color w:val="002060"/>
                    </w:rPr>
                  </w:pPr>
                  <w:r w:rsidRPr="002A23D5">
                    <w:rPr>
                      <w:color w:val="002060"/>
                    </w:rPr>
                    <w:t>10 - 3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7836F" w14:textId="77777777" w:rsidR="00855569" w:rsidRPr="002A23D5" w:rsidRDefault="00855569" w:rsidP="00974C23">
                  <w:pPr>
                    <w:pStyle w:val="rowtabella0"/>
                    <w:jc w:val="center"/>
                    <w:rPr>
                      <w:color w:val="002060"/>
                    </w:rPr>
                  </w:pPr>
                  <w:r w:rsidRPr="002A23D5">
                    <w:rPr>
                      <w:color w:val="002060"/>
                    </w:rPr>
                    <w:t> </w:t>
                  </w:r>
                </w:p>
              </w:tc>
            </w:tr>
            <w:tr w:rsidR="00855569" w:rsidRPr="002A23D5" w14:paraId="1A0413C9"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B8EC15" w14:textId="77777777" w:rsidR="00855569" w:rsidRPr="002A23D5" w:rsidRDefault="00855569" w:rsidP="00974C23">
                  <w:pPr>
                    <w:pStyle w:val="rowtabella0"/>
                    <w:rPr>
                      <w:color w:val="002060"/>
                    </w:rPr>
                  </w:pPr>
                  <w:r w:rsidRPr="002A23D5">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458BBD" w14:textId="77777777" w:rsidR="00855569" w:rsidRPr="002A23D5" w:rsidRDefault="00855569" w:rsidP="00974C23">
                  <w:pPr>
                    <w:pStyle w:val="rowtabella0"/>
                    <w:rPr>
                      <w:color w:val="002060"/>
                    </w:rPr>
                  </w:pPr>
                  <w:r w:rsidRPr="002A23D5">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0EAEA6" w14:textId="77777777" w:rsidR="00855569" w:rsidRPr="002A23D5" w:rsidRDefault="00855569" w:rsidP="00974C23">
                  <w:pPr>
                    <w:pStyle w:val="rowtabella0"/>
                    <w:jc w:val="center"/>
                    <w:rPr>
                      <w:color w:val="002060"/>
                    </w:rPr>
                  </w:pPr>
                  <w:r w:rsidRPr="002A23D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4ED9BE" w14:textId="77777777" w:rsidR="00855569" w:rsidRPr="002A23D5" w:rsidRDefault="00855569" w:rsidP="00974C23">
                  <w:pPr>
                    <w:pStyle w:val="rowtabella0"/>
                    <w:jc w:val="center"/>
                    <w:rPr>
                      <w:color w:val="002060"/>
                    </w:rPr>
                  </w:pPr>
                  <w:r w:rsidRPr="002A23D5">
                    <w:rPr>
                      <w:color w:val="002060"/>
                    </w:rPr>
                    <w:t> </w:t>
                  </w:r>
                </w:p>
              </w:tc>
            </w:tr>
            <w:tr w:rsidR="00855569" w:rsidRPr="002A23D5" w14:paraId="6AA31DAD"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7BD9E" w14:textId="77777777" w:rsidR="00855569" w:rsidRPr="002A23D5" w:rsidRDefault="00855569" w:rsidP="00974C23">
                  <w:pPr>
                    <w:pStyle w:val="rowtabella0"/>
                    <w:rPr>
                      <w:color w:val="002060"/>
                    </w:rPr>
                  </w:pPr>
                  <w:proofErr w:type="gramStart"/>
                  <w:r w:rsidRPr="002A23D5">
                    <w:rPr>
                      <w:color w:val="002060"/>
                    </w:rPr>
                    <w:t>U.MANDOLESI</w:t>
                  </w:r>
                  <w:proofErr w:type="gramEnd"/>
                  <w:r w:rsidRPr="002A23D5">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227B1" w14:textId="77777777" w:rsidR="00855569" w:rsidRPr="002A23D5" w:rsidRDefault="00855569" w:rsidP="00974C23">
                  <w:pPr>
                    <w:pStyle w:val="rowtabella0"/>
                    <w:rPr>
                      <w:color w:val="002060"/>
                    </w:rPr>
                  </w:pPr>
                  <w:r w:rsidRPr="002A23D5">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9B493" w14:textId="77777777" w:rsidR="00855569" w:rsidRPr="002A23D5" w:rsidRDefault="00855569" w:rsidP="00974C23">
                  <w:pPr>
                    <w:pStyle w:val="rowtabella0"/>
                    <w:jc w:val="center"/>
                    <w:rPr>
                      <w:color w:val="002060"/>
                    </w:rPr>
                  </w:pPr>
                  <w:r w:rsidRPr="002A23D5">
                    <w:rPr>
                      <w:color w:val="002060"/>
                    </w:rPr>
                    <w:t>5 - 9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14E3C" w14:textId="77777777" w:rsidR="00855569" w:rsidRPr="002A23D5" w:rsidRDefault="00855569" w:rsidP="00974C23">
                  <w:pPr>
                    <w:pStyle w:val="rowtabella0"/>
                    <w:jc w:val="center"/>
                    <w:rPr>
                      <w:color w:val="002060"/>
                    </w:rPr>
                  </w:pPr>
                  <w:r w:rsidRPr="002A23D5">
                    <w:rPr>
                      <w:color w:val="002060"/>
                    </w:rPr>
                    <w:t> </w:t>
                  </w:r>
                </w:p>
              </w:tc>
            </w:tr>
            <w:tr w:rsidR="00855569" w:rsidRPr="002A23D5" w14:paraId="03AB9E26"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0EB65370" w14:textId="77777777" w:rsidR="00855569" w:rsidRPr="002A23D5" w:rsidRDefault="00855569" w:rsidP="00974C23">
                  <w:pPr>
                    <w:pStyle w:val="rowtabella0"/>
                    <w:rPr>
                      <w:color w:val="002060"/>
                    </w:rPr>
                  </w:pPr>
                  <w:r w:rsidRPr="002A23D5">
                    <w:rPr>
                      <w:color w:val="002060"/>
                    </w:rPr>
                    <w:t>(1) - disputata il 27/03/2022</w:t>
                  </w:r>
                </w:p>
              </w:tc>
            </w:tr>
          </w:tbl>
          <w:p w14:paraId="69DEBC98" w14:textId="77777777" w:rsidR="00855569" w:rsidRPr="002A23D5" w:rsidRDefault="00855569" w:rsidP="00974C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16A53DD7"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5F42E" w14:textId="77777777" w:rsidR="00855569" w:rsidRPr="002A23D5" w:rsidRDefault="00855569" w:rsidP="00974C23">
                  <w:pPr>
                    <w:pStyle w:val="headertabella0"/>
                    <w:rPr>
                      <w:color w:val="002060"/>
                    </w:rPr>
                  </w:pPr>
                  <w:r w:rsidRPr="002A23D5">
                    <w:rPr>
                      <w:color w:val="002060"/>
                    </w:rPr>
                    <w:t>GIRONE S - 3 Giornata - R</w:t>
                  </w:r>
                </w:p>
              </w:tc>
            </w:tr>
            <w:tr w:rsidR="00855569" w:rsidRPr="002A23D5" w14:paraId="7DF76D20"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20C43" w14:textId="77777777" w:rsidR="00855569" w:rsidRPr="002A23D5" w:rsidRDefault="00855569" w:rsidP="00974C23">
                  <w:pPr>
                    <w:pStyle w:val="rowtabella0"/>
                    <w:rPr>
                      <w:color w:val="002060"/>
                    </w:rPr>
                  </w:pPr>
                  <w:r w:rsidRPr="002A23D5">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D5827" w14:textId="77777777" w:rsidR="00855569" w:rsidRPr="002A23D5" w:rsidRDefault="00855569" w:rsidP="00974C23">
                  <w:pPr>
                    <w:pStyle w:val="rowtabella0"/>
                    <w:rPr>
                      <w:color w:val="002060"/>
                    </w:rPr>
                  </w:pPr>
                  <w:r w:rsidRPr="002A23D5">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BCD01" w14:textId="77777777" w:rsidR="00855569" w:rsidRPr="002A23D5" w:rsidRDefault="00855569" w:rsidP="00974C23">
                  <w:pPr>
                    <w:pStyle w:val="rowtabella0"/>
                    <w:jc w:val="center"/>
                    <w:rPr>
                      <w:color w:val="002060"/>
                    </w:rPr>
                  </w:pPr>
                  <w:r w:rsidRPr="002A23D5">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44427" w14:textId="77777777" w:rsidR="00855569" w:rsidRPr="002A23D5" w:rsidRDefault="00855569" w:rsidP="00974C23">
                  <w:pPr>
                    <w:pStyle w:val="rowtabella0"/>
                    <w:jc w:val="center"/>
                    <w:rPr>
                      <w:color w:val="002060"/>
                    </w:rPr>
                  </w:pPr>
                  <w:r w:rsidRPr="002A23D5">
                    <w:rPr>
                      <w:color w:val="002060"/>
                    </w:rPr>
                    <w:t> </w:t>
                  </w:r>
                </w:p>
              </w:tc>
            </w:tr>
            <w:tr w:rsidR="00855569" w:rsidRPr="002A23D5" w14:paraId="5285B6FE"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22571E" w14:textId="77777777" w:rsidR="00855569" w:rsidRPr="002A23D5" w:rsidRDefault="00855569" w:rsidP="00974C23">
                  <w:pPr>
                    <w:pStyle w:val="rowtabella0"/>
                    <w:rPr>
                      <w:color w:val="002060"/>
                    </w:rPr>
                  </w:pPr>
                  <w:r w:rsidRPr="002A23D5">
                    <w:rPr>
                      <w:color w:val="002060"/>
                    </w:rPr>
                    <w:t>FUTSAL MONTURANO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4E25A" w14:textId="77777777" w:rsidR="00855569" w:rsidRPr="002A23D5" w:rsidRDefault="00855569" w:rsidP="00974C23">
                  <w:pPr>
                    <w:pStyle w:val="rowtabella0"/>
                    <w:rPr>
                      <w:color w:val="002060"/>
                    </w:rPr>
                  </w:pPr>
                  <w:r w:rsidRPr="002A23D5">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C8956" w14:textId="77777777" w:rsidR="00855569" w:rsidRPr="002A23D5" w:rsidRDefault="00855569" w:rsidP="00974C23">
                  <w:pPr>
                    <w:pStyle w:val="rowtabella0"/>
                    <w:jc w:val="center"/>
                    <w:rPr>
                      <w:color w:val="002060"/>
                    </w:rPr>
                  </w:pPr>
                  <w:r w:rsidRPr="002A23D5">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D7EC8" w14:textId="77777777" w:rsidR="00855569" w:rsidRPr="002A23D5" w:rsidRDefault="00855569" w:rsidP="00974C23">
                  <w:pPr>
                    <w:pStyle w:val="rowtabella0"/>
                    <w:jc w:val="center"/>
                    <w:rPr>
                      <w:color w:val="002060"/>
                    </w:rPr>
                  </w:pPr>
                  <w:r w:rsidRPr="002A23D5">
                    <w:rPr>
                      <w:color w:val="002060"/>
                    </w:rPr>
                    <w:t> </w:t>
                  </w:r>
                </w:p>
              </w:tc>
            </w:tr>
          </w:tbl>
          <w:p w14:paraId="6EC9FD2C" w14:textId="77777777" w:rsidR="00855569" w:rsidRPr="002A23D5" w:rsidRDefault="00855569" w:rsidP="00974C23">
            <w:pPr>
              <w:rPr>
                <w:color w:val="002060"/>
              </w:rPr>
            </w:pPr>
          </w:p>
        </w:tc>
      </w:tr>
    </w:tbl>
    <w:p w14:paraId="34ECF09C" w14:textId="77777777" w:rsidR="00855569" w:rsidRPr="002A23D5" w:rsidRDefault="00855569" w:rsidP="00855569">
      <w:pPr>
        <w:pStyle w:val="breakline"/>
        <w:rPr>
          <w:rFonts w:eastAsiaTheme="minorEastAsia"/>
          <w:color w:val="002060"/>
        </w:rPr>
      </w:pPr>
    </w:p>
    <w:p w14:paraId="00D74E91" w14:textId="77777777" w:rsidR="00855569" w:rsidRPr="002A23D5" w:rsidRDefault="00855569" w:rsidP="00855569">
      <w:pPr>
        <w:pStyle w:val="breakline"/>
        <w:rPr>
          <w:color w:val="002060"/>
        </w:rPr>
      </w:pPr>
    </w:p>
    <w:p w14:paraId="5EEDC580" w14:textId="77777777" w:rsidR="00855569" w:rsidRPr="002A23D5" w:rsidRDefault="00855569" w:rsidP="00855569">
      <w:pPr>
        <w:pStyle w:val="titoloprinc0"/>
        <w:rPr>
          <w:color w:val="002060"/>
        </w:rPr>
      </w:pPr>
      <w:r w:rsidRPr="002A23D5">
        <w:rPr>
          <w:color w:val="002060"/>
        </w:rPr>
        <w:t>GIUDICE SPORTIVO</w:t>
      </w:r>
    </w:p>
    <w:p w14:paraId="62BE9B83" w14:textId="77777777" w:rsidR="00855569" w:rsidRPr="002A23D5" w:rsidRDefault="00855569" w:rsidP="00855569">
      <w:pPr>
        <w:pStyle w:val="diffida"/>
        <w:rPr>
          <w:color w:val="002060"/>
        </w:rPr>
      </w:pPr>
      <w:r w:rsidRPr="002A23D5">
        <w:rPr>
          <w:color w:val="002060"/>
        </w:rPr>
        <w:t>Il Sostituto Giudice Sportivo Avv. Federica Sorrentino, nella seduta del 30/03/2022 ha adottato le decisioni che di seguito integralmente si riportano:</w:t>
      </w:r>
    </w:p>
    <w:p w14:paraId="4560D7FE" w14:textId="77777777" w:rsidR="00855569" w:rsidRPr="002A23D5" w:rsidRDefault="00855569" w:rsidP="00855569">
      <w:pPr>
        <w:pStyle w:val="titolo10"/>
        <w:rPr>
          <w:color w:val="002060"/>
        </w:rPr>
      </w:pPr>
      <w:r w:rsidRPr="002A23D5">
        <w:rPr>
          <w:color w:val="002060"/>
        </w:rPr>
        <w:t xml:space="preserve">GARE DEL 26/ 3/2022 </w:t>
      </w:r>
    </w:p>
    <w:p w14:paraId="2F4AF83A" w14:textId="77777777" w:rsidR="00855569" w:rsidRPr="002A23D5" w:rsidRDefault="00855569" w:rsidP="00855569">
      <w:pPr>
        <w:pStyle w:val="titolo7a"/>
        <w:rPr>
          <w:color w:val="002060"/>
        </w:rPr>
      </w:pPr>
      <w:r w:rsidRPr="002A23D5">
        <w:rPr>
          <w:color w:val="002060"/>
        </w:rPr>
        <w:t xml:space="preserve">PROVVEDIMENTI DISCIPLINARI </w:t>
      </w:r>
    </w:p>
    <w:p w14:paraId="6A219173"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24D5D474" w14:textId="77777777" w:rsidR="00855569" w:rsidRPr="002A23D5" w:rsidRDefault="00855569" w:rsidP="00855569">
      <w:pPr>
        <w:pStyle w:val="titolo30"/>
        <w:rPr>
          <w:color w:val="002060"/>
        </w:rPr>
      </w:pPr>
      <w:r w:rsidRPr="002A23D5">
        <w:rPr>
          <w:color w:val="002060"/>
        </w:rPr>
        <w:t xml:space="preserve">ALLENATORI </w:t>
      </w:r>
    </w:p>
    <w:p w14:paraId="3A441A4B" w14:textId="77777777" w:rsidR="00855569" w:rsidRPr="002A23D5" w:rsidRDefault="00855569" w:rsidP="00855569">
      <w:pPr>
        <w:pStyle w:val="titolo20"/>
        <w:rPr>
          <w:color w:val="002060"/>
        </w:rPr>
      </w:pPr>
      <w:r w:rsidRPr="002A23D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A6113F5" w14:textId="77777777" w:rsidTr="00974C23">
        <w:tc>
          <w:tcPr>
            <w:tcW w:w="2200" w:type="dxa"/>
            <w:tcMar>
              <w:top w:w="20" w:type="dxa"/>
              <w:left w:w="20" w:type="dxa"/>
              <w:bottom w:w="20" w:type="dxa"/>
              <w:right w:w="20" w:type="dxa"/>
            </w:tcMar>
            <w:vAlign w:val="center"/>
            <w:hideMark/>
          </w:tcPr>
          <w:p w14:paraId="61B172E8" w14:textId="77777777" w:rsidR="00855569" w:rsidRPr="002A23D5" w:rsidRDefault="00855569" w:rsidP="00974C23">
            <w:pPr>
              <w:pStyle w:val="movimento"/>
              <w:rPr>
                <w:color w:val="002060"/>
              </w:rPr>
            </w:pPr>
            <w:r w:rsidRPr="002A23D5">
              <w:rPr>
                <w:color w:val="002060"/>
              </w:rPr>
              <w:lastRenderedPageBreak/>
              <w:t>PASCUCCI NICOLA</w:t>
            </w:r>
          </w:p>
        </w:tc>
        <w:tc>
          <w:tcPr>
            <w:tcW w:w="2200" w:type="dxa"/>
            <w:tcMar>
              <w:top w:w="20" w:type="dxa"/>
              <w:left w:w="20" w:type="dxa"/>
              <w:bottom w:w="20" w:type="dxa"/>
              <w:right w:w="20" w:type="dxa"/>
            </w:tcMar>
            <w:vAlign w:val="center"/>
            <w:hideMark/>
          </w:tcPr>
          <w:p w14:paraId="6F9208F1" w14:textId="77777777" w:rsidR="00855569" w:rsidRPr="002A23D5" w:rsidRDefault="00855569" w:rsidP="00974C23">
            <w:pPr>
              <w:pStyle w:val="movimento2"/>
              <w:rPr>
                <w:color w:val="002060"/>
              </w:rPr>
            </w:pPr>
            <w:r w:rsidRPr="002A23D5">
              <w:rPr>
                <w:color w:val="002060"/>
              </w:rPr>
              <w:t>(</w:t>
            </w:r>
            <w:proofErr w:type="gramStart"/>
            <w:r w:rsidRPr="002A23D5">
              <w:rPr>
                <w:color w:val="002060"/>
              </w:rPr>
              <w:t>U.MANDOLESI</w:t>
            </w:r>
            <w:proofErr w:type="gramEnd"/>
            <w:r w:rsidRPr="002A23D5">
              <w:rPr>
                <w:color w:val="002060"/>
              </w:rPr>
              <w:t xml:space="preserve"> CALCIO) </w:t>
            </w:r>
          </w:p>
        </w:tc>
        <w:tc>
          <w:tcPr>
            <w:tcW w:w="800" w:type="dxa"/>
            <w:tcMar>
              <w:top w:w="20" w:type="dxa"/>
              <w:left w:w="20" w:type="dxa"/>
              <w:bottom w:w="20" w:type="dxa"/>
              <w:right w:w="20" w:type="dxa"/>
            </w:tcMar>
            <w:vAlign w:val="center"/>
            <w:hideMark/>
          </w:tcPr>
          <w:p w14:paraId="506DFD8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6A35D1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436EE4E" w14:textId="77777777" w:rsidR="00855569" w:rsidRPr="002A23D5" w:rsidRDefault="00855569" w:rsidP="00974C23">
            <w:pPr>
              <w:pStyle w:val="movimento2"/>
              <w:rPr>
                <w:color w:val="002060"/>
              </w:rPr>
            </w:pPr>
            <w:r w:rsidRPr="002A23D5">
              <w:rPr>
                <w:color w:val="002060"/>
              </w:rPr>
              <w:t> </w:t>
            </w:r>
          </w:p>
        </w:tc>
      </w:tr>
    </w:tbl>
    <w:p w14:paraId="69476DE0" w14:textId="77777777" w:rsidR="00855569" w:rsidRPr="002A23D5" w:rsidRDefault="00855569" w:rsidP="00855569">
      <w:pPr>
        <w:pStyle w:val="titolo30"/>
        <w:rPr>
          <w:rFonts w:eastAsiaTheme="minorEastAsia"/>
          <w:color w:val="002060"/>
        </w:rPr>
      </w:pPr>
      <w:r w:rsidRPr="002A23D5">
        <w:rPr>
          <w:color w:val="002060"/>
        </w:rPr>
        <w:t xml:space="preserve">CALCIATORI NON ESPULSI </w:t>
      </w:r>
    </w:p>
    <w:p w14:paraId="744F1C57" w14:textId="77777777" w:rsidR="00855569" w:rsidRPr="002A23D5" w:rsidRDefault="00855569" w:rsidP="00855569">
      <w:pPr>
        <w:pStyle w:val="titolo20"/>
        <w:rPr>
          <w:color w:val="002060"/>
        </w:rPr>
      </w:pPr>
      <w:r w:rsidRPr="002A23D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FA3D35B" w14:textId="77777777" w:rsidTr="00974C23">
        <w:tc>
          <w:tcPr>
            <w:tcW w:w="2200" w:type="dxa"/>
            <w:tcMar>
              <w:top w:w="20" w:type="dxa"/>
              <w:left w:w="20" w:type="dxa"/>
              <w:bottom w:w="20" w:type="dxa"/>
              <w:right w:w="20" w:type="dxa"/>
            </w:tcMar>
            <w:vAlign w:val="center"/>
            <w:hideMark/>
          </w:tcPr>
          <w:p w14:paraId="19FF1A03" w14:textId="77777777" w:rsidR="00855569" w:rsidRPr="002A23D5" w:rsidRDefault="00855569" w:rsidP="00974C23">
            <w:pPr>
              <w:pStyle w:val="movimento"/>
              <w:rPr>
                <w:color w:val="002060"/>
              </w:rPr>
            </w:pPr>
            <w:r w:rsidRPr="002A23D5">
              <w:rPr>
                <w:color w:val="002060"/>
              </w:rPr>
              <w:t>BOREA MARCO</w:t>
            </w:r>
          </w:p>
        </w:tc>
        <w:tc>
          <w:tcPr>
            <w:tcW w:w="2200" w:type="dxa"/>
            <w:tcMar>
              <w:top w:w="20" w:type="dxa"/>
              <w:left w:w="20" w:type="dxa"/>
              <w:bottom w:w="20" w:type="dxa"/>
              <w:right w:w="20" w:type="dxa"/>
            </w:tcMar>
            <w:vAlign w:val="center"/>
            <w:hideMark/>
          </w:tcPr>
          <w:p w14:paraId="6A95A7D9" w14:textId="77777777" w:rsidR="00855569" w:rsidRPr="002A23D5" w:rsidRDefault="00855569" w:rsidP="00974C23">
            <w:pPr>
              <w:pStyle w:val="movimento2"/>
              <w:rPr>
                <w:color w:val="002060"/>
              </w:rPr>
            </w:pPr>
            <w:r w:rsidRPr="002A23D5">
              <w:rPr>
                <w:color w:val="002060"/>
              </w:rPr>
              <w:t xml:space="preserve">(ITALSERVICE C5) </w:t>
            </w:r>
          </w:p>
        </w:tc>
        <w:tc>
          <w:tcPr>
            <w:tcW w:w="800" w:type="dxa"/>
            <w:tcMar>
              <w:top w:w="20" w:type="dxa"/>
              <w:left w:w="20" w:type="dxa"/>
              <w:bottom w:w="20" w:type="dxa"/>
              <w:right w:w="20" w:type="dxa"/>
            </w:tcMar>
            <w:vAlign w:val="center"/>
            <w:hideMark/>
          </w:tcPr>
          <w:p w14:paraId="0A5529F8"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037C56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69D67CB" w14:textId="77777777" w:rsidR="00855569" w:rsidRPr="002A23D5" w:rsidRDefault="00855569" w:rsidP="00974C23">
            <w:pPr>
              <w:pStyle w:val="movimento2"/>
              <w:rPr>
                <w:color w:val="002060"/>
              </w:rPr>
            </w:pPr>
            <w:r w:rsidRPr="002A23D5">
              <w:rPr>
                <w:color w:val="002060"/>
              </w:rPr>
              <w:t> </w:t>
            </w:r>
          </w:p>
        </w:tc>
      </w:tr>
    </w:tbl>
    <w:p w14:paraId="1AF00E9F" w14:textId="77777777" w:rsidR="00855569" w:rsidRPr="002A23D5" w:rsidRDefault="00855569" w:rsidP="00855569">
      <w:pPr>
        <w:pStyle w:val="titolo20"/>
        <w:rPr>
          <w:rFonts w:eastAsiaTheme="minorEastAsia"/>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4DEA3DD7" w14:textId="77777777" w:rsidTr="00974C23">
        <w:tc>
          <w:tcPr>
            <w:tcW w:w="2200" w:type="dxa"/>
            <w:tcMar>
              <w:top w:w="20" w:type="dxa"/>
              <w:left w:w="20" w:type="dxa"/>
              <w:bottom w:w="20" w:type="dxa"/>
              <w:right w:w="20" w:type="dxa"/>
            </w:tcMar>
            <w:vAlign w:val="center"/>
            <w:hideMark/>
          </w:tcPr>
          <w:p w14:paraId="066DA4F5" w14:textId="77777777" w:rsidR="00855569" w:rsidRPr="002A23D5" w:rsidRDefault="00855569" w:rsidP="00974C23">
            <w:pPr>
              <w:pStyle w:val="movimento"/>
              <w:rPr>
                <w:color w:val="002060"/>
              </w:rPr>
            </w:pPr>
            <w:r w:rsidRPr="002A23D5">
              <w:rPr>
                <w:color w:val="002060"/>
              </w:rPr>
              <w:t>HAMOLLI MATEO</w:t>
            </w:r>
          </w:p>
        </w:tc>
        <w:tc>
          <w:tcPr>
            <w:tcW w:w="2200" w:type="dxa"/>
            <w:tcMar>
              <w:top w:w="20" w:type="dxa"/>
              <w:left w:w="20" w:type="dxa"/>
              <w:bottom w:w="20" w:type="dxa"/>
              <w:right w:w="20" w:type="dxa"/>
            </w:tcMar>
            <w:vAlign w:val="center"/>
            <w:hideMark/>
          </w:tcPr>
          <w:p w14:paraId="375E1183" w14:textId="77777777" w:rsidR="00855569" w:rsidRPr="002A23D5" w:rsidRDefault="00855569" w:rsidP="00974C23">
            <w:pPr>
              <w:pStyle w:val="movimento2"/>
              <w:rPr>
                <w:color w:val="002060"/>
              </w:rPr>
            </w:pPr>
            <w:r w:rsidRPr="002A23D5">
              <w:rPr>
                <w:color w:val="002060"/>
              </w:rPr>
              <w:t xml:space="preserve">(ACLI VILLA MUSONE) </w:t>
            </w:r>
          </w:p>
        </w:tc>
        <w:tc>
          <w:tcPr>
            <w:tcW w:w="800" w:type="dxa"/>
            <w:tcMar>
              <w:top w:w="20" w:type="dxa"/>
              <w:left w:w="20" w:type="dxa"/>
              <w:bottom w:w="20" w:type="dxa"/>
              <w:right w:w="20" w:type="dxa"/>
            </w:tcMar>
            <w:vAlign w:val="center"/>
            <w:hideMark/>
          </w:tcPr>
          <w:p w14:paraId="2ED2A58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2243AA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2EBDF82" w14:textId="77777777" w:rsidR="00855569" w:rsidRPr="002A23D5" w:rsidRDefault="00855569" w:rsidP="00974C23">
            <w:pPr>
              <w:pStyle w:val="movimento2"/>
              <w:rPr>
                <w:color w:val="002060"/>
              </w:rPr>
            </w:pPr>
            <w:r w:rsidRPr="002A23D5">
              <w:rPr>
                <w:color w:val="002060"/>
              </w:rPr>
              <w:t> </w:t>
            </w:r>
          </w:p>
        </w:tc>
      </w:tr>
    </w:tbl>
    <w:p w14:paraId="2E53431D"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1683AB7" w14:textId="77777777" w:rsidTr="00974C23">
        <w:tc>
          <w:tcPr>
            <w:tcW w:w="2200" w:type="dxa"/>
            <w:tcMar>
              <w:top w:w="20" w:type="dxa"/>
              <w:left w:w="20" w:type="dxa"/>
              <w:bottom w:w="20" w:type="dxa"/>
              <w:right w:w="20" w:type="dxa"/>
            </w:tcMar>
            <w:vAlign w:val="center"/>
            <w:hideMark/>
          </w:tcPr>
          <w:p w14:paraId="4B42797D" w14:textId="77777777" w:rsidR="00855569" w:rsidRPr="002A23D5" w:rsidRDefault="00855569" w:rsidP="00974C23">
            <w:pPr>
              <w:pStyle w:val="movimento"/>
              <w:rPr>
                <w:color w:val="002060"/>
              </w:rPr>
            </w:pPr>
            <w:r w:rsidRPr="002A23D5">
              <w:rPr>
                <w:color w:val="002060"/>
              </w:rPr>
              <w:t>BELLAGAMBA ALESSANDRO</w:t>
            </w:r>
          </w:p>
        </w:tc>
        <w:tc>
          <w:tcPr>
            <w:tcW w:w="2200" w:type="dxa"/>
            <w:tcMar>
              <w:top w:w="20" w:type="dxa"/>
              <w:left w:w="20" w:type="dxa"/>
              <w:bottom w:w="20" w:type="dxa"/>
              <w:right w:w="20" w:type="dxa"/>
            </w:tcMar>
            <w:vAlign w:val="center"/>
            <w:hideMark/>
          </w:tcPr>
          <w:p w14:paraId="503B94F7" w14:textId="77777777" w:rsidR="00855569" w:rsidRPr="002A23D5" w:rsidRDefault="00855569" w:rsidP="00974C23">
            <w:pPr>
              <w:pStyle w:val="movimento2"/>
              <w:rPr>
                <w:color w:val="002060"/>
              </w:rPr>
            </w:pPr>
            <w:r w:rsidRPr="002A23D5">
              <w:rPr>
                <w:color w:val="002060"/>
              </w:rPr>
              <w:t xml:space="preserve">(AUDAX 1970 </w:t>
            </w:r>
            <w:proofErr w:type="gramStart"/>
            <w:r w:rsidRPr="002A23D5">
              <w:rPr>
                <w:color w:val="002060"/>
              </w:rPr>
              <w:t>S.ANGELO</w:t>
            </w:r>
            <w:proofErr w:type="gramEnd"/>
            <w:r w:rsidRPr="002A23D5">
              <w:rPr>
                <w:color w:val="002060"/>
              </w:rPr>
              <w:t xml:space="preserve">) </w:t>
            </w:r>
          </w:p>
        </w:tc>
        <w:tc>
          <w:tcPr>
            <w:tcW w:w="800" w:type="dxa"/>
            <w:tcMar>
              <w:top w:w="20" w:type="dxa"/>
              <w:left w:w="20" w:type="dxa"/>
              <w:bottom w:w="20" w:type="dxa"/>
              <w:right w:w="20" w:type="dxa"/>
            </w:tcMar>
            <w:vAlign w:val="center"/>
            <w:hideMark/>
          </w:tcPr>
          <w:p w14:paraId="18CE986E"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8BA7F7D" w14:textId="77777777" w:rsidR="00855569" w:rsidRPr="002A23D5" w:rsidRDefault="00855569" w:rsidP="00974C23">
            <w:pPr>
              <w:pStyle w:val="movimento"/>
              <w:rPr>
                <w:color w:val="002060"/>
              </w:rPr>
            </w:pPr>
            <w:r w:rsidRPr="002A23D5">
              <w:rPr>
                <w:color w:val="002060"/>
              </w:rPr>
              <w:t>MUSAKU ENGL</w:t>
            </w:r>
          </w:p>
        </w:tc>
        <w:tc>
          <w:tcPr>
            <w:tcW w:w="2200" w:type="dxa"/>
            <w:tcMar>
              <w:top w:w="20" w:type="dxa"/>
              <w:left w:w="20" w:type="dxa"/>
              <w:bottom w:w="20" w:type="dxa"/>
              <w:right w:w="20" w:type="dxa"/>
            </w:tcMar>
            <w:vAlign w:val="center"/>
            <w:hideMark/>
          </w:tcPr>
          <w:p w14:paraId="35B9BBD9" w14:textId="77777777" w:rsidR="00855569" w:rsidRPr="002A23D5" w:rsidRDefault="00855569" w:rsidP="00974C23">
            <w:pPr>
              <w:pStyle w:val="movimento2"/>
              <w:rPr>
                <w:color w:val="002060"/>
              </w:rPr>
            </w:pPr>
            <w:r w:rsidRPr="002A23D5">
              <w:rPr>
                <w:color w:val="002060"/>
              </w:rPr>
              <w:t xml:space="preserve">(CSI STELLA A.S.D.) </w:t>
            </w:r>
          </w:p>
        </w:tc>
      </w:tr>
      <w:tr w:rsidR="00855569" w:rsidRPr="002A23D5" w14:paraId="733EE0DA" w14:textId="77777777" w:rsidTr="00974C23">
        <w:tc>
          <w:tcPr>
            <w:tcW w:w="2200" w:type="dxa"/>
            <w:tcMar>
              <w:top w:w="20" w:type="dxa"/>
              <w:left w:w="20" w:type="dxa"/>
              <w:bottom w:w="20" w:type="dxa"/>
              <w:right w:w="20" w:type="dxa"/>
            </w:tcMar>
            <w:vAlign w:val="center"/>
            <w:hideMark/>
          </w:tcPr>
          <w:p w14:paraId="06A151E1" w14:textId="77777777" w:rsidR="00855569" w:rsidRPr="002A23D5" w:rsidRDefault="00855569" w:rsidP="00974C23">
            <w:pPr>
              <w:pStyle w:val="movimento"/>
              <w:rPr>
                <w:color w:val="002060"/>
              </w:rPr>
            </w:pPr>
            <w:r w:rsidRPr="002A23D5">
              <w:rPr>
                <w:color w:val="002060"/>
              </w:rPr>
              <w:t>LIUZZI MATTEO</w:t>
            </w:r>
          </w:p>
        </w:tc>
        <w:tc>
          <w:tcPr>
            <w:tcW w:w="2200" w:type="dxa"/>
            <w:tcMar>
              <w:top w:w="20" w:type="dxa"/>
              <w:left w:w="20" w:type="dxa"/>
              <w:bottom w:w="20" w:type="dxa"/>
              <w:right w:w="20" w:type="dxa"/>
            </w:tcMar>
            <w:vAlign w:val="center"/>
            <w:hideMark/>
          </w:tcPr>
          <w:p w14:paraId="75CEDE94" w14:textId="77777777" w:rsidR="00855569" w:rsidRPr="002A23D5" w:rsidRDefault="00855569" w:rsidP="00974C23">
            <w:pPr>
              <w:pStyle w:val="movimento2"/>
              <w:rPr>
                <w:color w:val="002060"/>
              </w:rPr>
            </w:pPr>
            <w:r w:rsidRPr="002A23D5">
              <w:rPr>
                <w:color w:val="002060"/>
              </w:rPr>
              <w:t xml:space="preserve">(FUTSAL MONTURANO) </w:t>
            </w:r>
          </w:p>
        </w:tc>
        <w:tc>
          <w:tcPr>
            <w:tcW w:w="800" w:type="dxa"/>
            <w:tcMar>
              <w:top w:w="20" w:type="dxa"/>
              <w:left w:w="20" w:type="dxa"/>
              <w:bottom w:w="20" w:type="dxa"/>
              <w:right w:w="20" w:type="dxa"/>
            </w:tcMar>
            <w:vAlign w:val="center"/>
            <w:hideMark/>
          </w:tcPr>
          <w:p w14:paraId="1C3DDCA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C4713D8" w14:textId="77777777" w:rsidR="00855569" w:rsidRPr="002A23D5" w:rsidRDefault="00855569" w:rsidP="00974C23">
            <w:pPr>
              <w:pStyle w:val="movimento"/>
              <w:rPr>
                <w:color w:val="002060"/>
              </w:rPr>
            </w:pPr>
            <w:r w:rsidRPr="002A23D5">
              <w:rPr>
                <w:color w:val="002060"/>
              </w:rPr>
              <w:t>SACRIPANTI STEFANO</w:t>
            </w:r>
          </w:p>
        </w:tc>
        <w:tc>
          <w:tcPr>
            <w:tcW w:w="2200" w:type="dxa"/>
            <w:tcMar>
              <w:top w:w="20" w:type="dxa"/>
              <w:left w:w="20" w:type="dxa"/>
              <w:bottom w:w="20" w:type="dxa"/>
              <w:right w:w="20" w:type="dxa"/>
            </w:tcMar>
            <w:vAlign w:val="center"/>
            <w:hideMark/>
          </w:tcPr>
          <w:p w14:paraId="1DD0EDC8" w14:textId="77777777" w:rsidR="00855569" w:rsidRPr="002A23D5" w:rsidRDefault="00855569" w:rsidP="00974C23">
            <w:pPr>
              <w:pStyle w:val="movimento2"/>
              <w:rPr>
                <w:color w:val="002060"/>
              </w:rPr>
            </w:pPr>
            <w:r w:rsidRPr="002A23D5">
              <w:rPr>
                <w:color w:val="002060"/>
              </w:rPr>
              <w:t xml:space="preserve">(FUTSAL MONTURANO) </w:t>
            </w:r>
          </w:p>
        </w:tc>
      </w:tr>
      <w:tr w:rsidR="00855569" w:rsidRPr="002A23D5" w14:paraId="53CA81A9" w14:textId="77777777" w:rsidTr="00974C23">
        <w:tc>
          <w:tcPr>
            <w:tcW w:w="2200" w:type="dxa"/>
            <w:tcMar>
              <w:top w:w="20" w:type="dxa"/>
              <w:left w:w="20" w:type="dxa"/>
              <w:bottom w:w="20" w:type="dxa"/>
              <w:right w:w="20" w:type="dxa"/>
            </w:tcMar>
            <w:vAlign w:val="center"/>
            <w:hideMark/>
          </w:tcPr>
          <w:p w14:paraId="4E450B2C" w14:textId="77777777" w:rsidR="00855569" w:rsidRPr="002A23D5" w:rsidRDefault="00855569" w:rsidP="00974C23">
            <w:pPr>
              <w:pStyle w:val="movimento"/>
              <w:rPr>
                <w:color w:val="002060"/>
              </w:rPr>
            </w:pPr>
            <w:r w:rsidRPr="002A23D5">
              <w:rPr>
                <w:color w:val="002060"/>
              </w:rPr>
              <w:t>CINTIO GIACOMO</w:t>
            </w:r>
          </w:p>
        </w:tc>
        <w:tc>
          <w:tcPr>
            <w:tcW w:w="2200" w:type="dxa"/>
            <w:tcMar>
              <w:top w:w="20" w:type="dxa"/>
              <w:left w:w="20" w:type="dxa"/>
              <w:bottom w:w="20" w:type="dxa"/>
              <w:right w:w="20" w:type="dxa"/>
            </w:tcMar>
            <w:vAlign w:val="center"/>
            <w:hideMark/>
          </w:tcPr>
          <w:p w14:paraId="49CA7A1D" w14:textId="77777777" w:rsidR="00855569" w:rsidRPr="002A23D5" w:rsidRDefault="00855569" w:rsidP="00974C23">
            <w:pPr>
              <w:pStyle w:val="movimento2"/>
              <w:rPr>
                <w:color w:val="002060"/>
              </w:rPr>
            </w:pPr>
            <w:r w:rsidRPr="002A23D5">
              <w:rPr>
                <w:color w:val="002060"/>
              </w:rPr>
              <w:t>(</w:t>
            </w:r>
            <w:proofErr w:type="gramStart"/>
            <w:r w:rsidRPr="002A23D5">
              <w:rPr>
                <w:color w:val="002060"/>
              </w:rPr>
              <w:t>U.MANDOLESI</w:t>
            </w:r>
            <w:proofErr w:type="gramEnd"/>
            <w:r w:rsidRPr="002A23D5">
              <w:rPr>
                <w:color w:val="002060"/>
              </w:rPr>
              <w:t xml:space="preserve"> CALCIO) </w:t>
            </w:r>
          </w:p>
        </w:tc>
        <w:tc>
          <w:tcPr>
            <w:tcW w:w="800" w:type="dxa"/>
            <w:tcMar>
              <w:top w:w="20" w:type="dxa"/>
              <w:left w:w="20" w:type="dxa"/>
              <w:bottom w:w="20" w:type="dxa"/>
              <w:right w:w="20" w:type="dxa"/>
            </w:tcMar>
            <w:vAlign w:val="center"/>
            <w:hideMark/>
          </w:tcPr>
          <w:p w14:paraId="77BB9049"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19B33FB"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A2620F0" w14:textId="77777777" w:rsidR="00855569" w:rsidRPr="002A23D5" w:rsidRDefault="00855569" w:rsidP="00974C23">
            <w:pPr>
              <w:pStyle w:val="movimento2"/>
              <w:rPr>
                <w:color w:val="002060"/>
              </w:rPr>
            </w:pPr>
            <w:r w:rsidRPr="002A23D5">
              <w:rPr>
                <w:color w:val="002060"/>
              </w:rPr>
              <w:t> </w:t>
            </w:r>
          </w:p>
        </w:tc>
      </w:tr>
    </w:tbl>
    <w:p w14:paraId="1ADD0E82" w14:textId="77777777" w:rsidR="00855569" w:rsidRPr="002A23D5" w:rsidRDefault="00855569" w:rsidP="00855569">
      <w:pPr>
        <w:pStyle w:val="titolo10"/>
        <w:rPr>
          <w:rFonts w:eastAsiaTheme="minorEastAsia"/>
          <w:color w:val="002060"/>
        </w:rPr>
      </w:pPr>
      <w:r w:rsidRPr="002A23D5">
        <w:rPr>
          <w:color w:val="002060"/>
        </w:rPr>
        <w:t xml:space="preserve">GARE DEL 27/ 3/2022 </w:t>
      </w:r>
    </w:p>
    <w:p w14:paraId="2D824A19" w14:textId="77777777" w:rsidR="00855569" w:rsidRPr="002A23D5" w:rsidRDefault="00855569" w:rsidP="00855569">
      <w:pPr>
        <w:pStyle w:val="titolo7a"/>
        <w:rPr>
          <w:color w:val="002060"/>
        </w:rPr>
      </w:pPr>
      <w:r w:rsidRPr="002A23D5">
        <w:rPr>
          <w:color w:val="002060"/>
        </w:rPr>
        <w:t xml:space="preserve">PROVVEDIMENTI DISCIPLINARI </w:t>
      </w:r>
    </w:p>
    <w:p w14:paraId="7A6175BF"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07EF2A55" w14:textId="77777777" w:rsidR="00855569" w:rsidRPr="002A23D5" w:rsidRDefault="00855569" w:rsidP="00855569">
      <w:pPr>
        <w:pStyle w:val="titolo30"/>
        <w:rPr>
          <w:color w:val="002060"/>
        </w:rPr>
      </w:pPr>
      <w:r w:rsidRPr="002A23D5">
        <w:rPr>
          <w:color w:val="002060"/>
        </w:rPr>
        <w:t xml:space="preserve">ALLENATORI </w:t>
      </w:r>
    </w:p>
    <w:p w14:paraId="7D37C1C9" w14:textId="77777777" w:rsidR="00855569" w:rsidRPr="002A23D5" w:rsidRDefault="00855569" w:rsidP="00855569">
      <w:pPr>
        <w:pStyle w:val="titolo20"/>
        <w:rPr>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5F2702F3" w14:textId="77777777" w:rsidTr="00974C23">
        <w:tc>
          <w:tcPr>
            <w:tcW w:w="2200" w:type="dxa"/>
            <w:tcMar>
              <w:top w:w="20" w:type="dxa"/>
              <w:left w:w="20" w:type="dxa"/>
              <w:bottom w:w="20" w:type="dxa"/>
              <w:right w:w="20" w:type="dxa"/>
            </w:tcMar>
            <w:vAlign w:val="center"/>
            <w:hideMark/>
          </w:tcPr>
          <w:p w14:paraId="5F124416" w14:textId="77777777" w:rsidR="00855569" w:rsidRPr="002A23D5" w:rsidRDefault="00855569" w:rsidP="00974C23">
            <w:pPr>
              <w:pStyle w:val="movimento"/>
              <w:rPr>
                <w:color w:val="002060"/>
              </w:rPr>
            </w:pPr>
            <w:r w:rsidRPr="002A23D5">
              <w:rPr>
                <w:color w:val="002060"/>
              </w:rPr>
              <w:t>FANELLI MARCO</w:t>
            </w:r>
          </w:p>
        </w:tc>
        <w:tc>
          <w:tcPr>
            <w:tcW w:w="2200" w:type="dxa"/>
            <w:tcMar>
              <w:top w:w="20" w:type="dxa"/>
              <w:left w:w="20" w:type="dxa"/>
              <w:bottom w:w="20" w:type="dxa"/>
              <w:right w:w="20" w:type="dxa"/>
            </w:tcMar>
            <w:vAlign w:val="center"/>
            <w:hideMark/>
          </w:tcPr>
          <w:p w14:paraId="5ACAFACC" w14:textId="77777777" w:rsidR="00855569" w:rsidRPr="002A23D5" w:rsidRDefault="00855569" w:rsidP="00974C23">
            <w:pPr>
              <w:pStyle w:val="movimento2"/>
              <w:rPr>
                <w:color w:val="002060"/>
              </w:rPr>
            </w:pPr>
            <w:r w:rsidRPr="002A23D5">
              <w:rPr>
                <w:color w:val="002060"/>
              </w:rPr>
              <w:t xml:space="preserve">(REAL FABRIANO) </w:t>
            </w:r>
          </w:p>
        </w:tc>
        <w:tc>
          <w:tcPr>
            <w:tcW w:w="800" w:type="dxa"/>
            <w:tcMar>
              <w:top w:w="20" w:type="dxa"/>
              <w:left w:w="20" w:type="dxa"/>
              <w:bottom w:w="20" w:type="dxa"/>
              <w:right w:w="20" w:type="dxa"/>
            </w:tcMar>
            <w:vAlign w:val="center"/>
            <w:hideMark/>
          </w:tcPr>
          <w:p w14:paraId="3804592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9DCD60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80ABDFA" w14:textId="77777777" w:rsidR="00855569" w:rsidRPr="002A23D5" w:rsidRDefault="00855569" w:rsidP="00974C23">
            <w:pPr>
              <w:pStyle w:val="movimento2"/>
              <w:rPr>
                <w:color w:val="002060"/>
              </w:rPr>
            </w:pPr>
            <w:r w:rsidRPr="002A23D5">
              <w:rPr>
                <w:color w:val="002060"/>
              </w:rPr>
              <w:t> </w:t>
            </w:r>
          </w:p>
        </w:tc>
      </w:tr>
    </w:tbl>
    <w:p w14:paraId="76A90A07" w14:textId="77777777" w:rsidR="00855569" w:rsidRPr="002A23D5" w:rsidRDefault="00855569" w:rsidP="00855569">
      <w:pPr>
        <w:pStyle w:val="titolo30"/>
        <w:rPr>
          <w:rFonts w:eastAsiaTheme="minorEastAsia"/>
          <w:color w:val="002060"/>
        </w:rPr>
      </w:pPr>
      <w:r w:rsidRPr="002A23D5">
        <w:rPr>
          <w:color w:val="002060"/>
        </w:rPr>
        <w:t xml:space="preserve">CALCIATORI NON ESPULSI </w:t>
      </w:r>
    </w:p>
    <w:p w14:paraId="4DF2A202" w14:textId="77777777" w:rsidR="00855569" w:rsidRPr="002A23D5" w:rsidRDefault="00855569" w:rsidP="00855569">
      <w:pPr>
        <w:pStyle w:val="titolo20"/>
        <w:rPr>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05AF18D" w14:textId="77777777" w:rsidTr="00974C23">
        <w:tc>
          <w:tcPr>
            <w:tcW w:w="2200" w:type="dxa"/>
            <w:tcMar>
              <w:top w:w="20" w:type="dxa"/>
              <w:left w:w="20" w:type="dxa"/>
              <w:bottom w:w="20" w:type="dxa"/>
              <w:right w:w="20" w:type="dxa"/>
            </w:tcMar>
            <w:vAlign w:val="center"/>
            <w:hideMark/>
          </w:tcPr>
          <w:p w14:paraId="703DFD1E" w14:textId="77777777" w:rsidR="00855569" w:rsidRPr="002A23D5" w:rsidRDefault="00855569" w:rsidP="00974C23">
            <w:pPr>
              <w:pStyle w:val="movimento"/>
              <w:rPr>
                <w:color w:val="002060"/>
              </w:rPr>
            </w:pPr>
            <w:r w:rsidRPr="002A23D5">
              <w:rPr>
                <w:color w:val="002060"/>
              </w:rPr>
              <w:t>FRANCAVILLA MATTEO</w:t>
            </w:r>
          </w:p>
        </w:tc>
        <w:tc>
          <w:tcPr>
            <w:tcW w:w="2200" w:type="dxa"/>
            <w:tcMar>
              <w:top w:w="20" w:type="dxa"/>
              <w:left w:w="20" w:type="dxa"/>
              <w:bottom w:w="20" w:type="dxa"/>
              <w:right w:w="20" w:type="dxa"/>
            </w:tcMar>
            <w:vAlign w:val="center"/>
            <w:hideMark/>
          </w:tcPr>
          <w:p w14:paraId="1524524D" w14:textId="77777777" w:rsidR="00855569" w:rsidRPr="002A23D5" w:rsidRDefault="00855569" w:rsidP="00974C23">
            <w:pPr>
              <w:pStyle w:val="movimento2"/>
              <w:rPr>
                <w:color w:val="002060"/>
              </w:rPr>
            </w:pPr>
            <w:r w:rsidRPr="002A23D5">
              <w:rPr>
                <w:color w:val="002060"/>
              </w:rPr>
              <w:t xml:space="preserve">(C.U.S. MACERATA CALCIO A5) </w:t>
            </w:r>
          </w:p>
        </w:tc>
        <w:tc>
          <w:tcPr>
            <w:tcW w:w="800" w:type="dxa"/>
            <w:tcMar>
              <w:top w:w="20" w:type="dxa"/>
              <w:left w:w="20" w:type="dxa"/>
              <w:bottom w:w="20" w:type="dxa"/>
              <w:right w:w="20" w:type="dxa"/>
            </w:tcMar>
            <w:vAlign w:val="center"/>
            <w:hideMark/>
          </w:tcPr>
          <w:p w14:paraId="2D7604C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3A11D1B" w14:textId="77777777" w:rsidR="00855569" w:rsidRPr="002A23D5" w:rsidRDefault="00855569" w:rsidP="00974C23">
            <w:pPr>
              <w:pStyle w:val="movimento"/>
              <w:rPr>
                <w:color w:val="002060"/>
              </w:rPr>
            </w:pPr>
            <w:r w:rsidRPr="002A23D5">
              <w:rPr>
                <w:color w:val="002060"/>
              </w:rPr>
              <w:t>GIACOMETTI DIEGO</w:t>
            </w:r>
          </w:p>
        </w:tc>
        <w:tc>
          <w:tcPr>
            <w:tcW w:w="2200" w:type="dxa"/>
            <w:tcMar>
              <w:top w:w="20" w:type="dxa"/>
              <w:left w:w="20" w:type="dxa"/>
              <w:bottom w:w="20" w:type="dxa"/>
              <w:right w:w="20" w:type="dxa"/>
            </w:tcMar>
            <w:vAlign w:val="center"/>
            <w:hideMark/>
          </w:tcPr>
          <w:p w14:paraId="76E6691A" w14:textId="77777777" w:rsidR="00855569" w:rsidRPr="002A23D5" w:rsidRDefault="00855569" w:rsidP="00974C23">
            <w:pPr>
              <w:pStyle w:val="movimento2"/>
              <w:rPr>
                <w:color w:val="002060"/>
              </w:rPr>
            </w:pPr>
            <w:r w:rsidRPr="002A23D5">
              <w:rPr>
                <w:color w:val="002060"/>
              </w:rPr>
              <w:t xml:space="preserve">(REAL FABRIANO) </w:t>
            </w:r>
          </w:p>
        </w:tc>
      </w:tr>
    </w:tbl>
    <w:p w14:paraId="3BF15F4D" w14:textId="77777777" w:rsidR="00855569" w:rsidRPr="002A23D5" w:rsidRDefault="00855569" w:rsidP="00855569">
      <w:pPr>
        <w:pStyle w:val="titolo20"/>
        <w:rPr>
          <w:rFonts w:eastAsiaTheme="minorEastAsia"/>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1CF84A2" w14:textId="77777777" w:rsidTr="00974C23">
        <w:tc>
          <w:tcPr>
            <w:tcW w:w="2200" w:type="dxa"/>
            <w:tcMar>
              <w:top w:w="20" w:type="dxa"/>
              <w:left w:w="20" w:type="dxa"/>
              <w:bottom w:w="20" w:type="dxa"/>
              <w:right w:w="20" w:type="dxa"/>
            </w:tcMar>
            <w:vAlign w:val="center"/>
            <w:hideMark/>
          </w:tcPr>
          <w:p w14:paraId="35E1E5D7" w14:textId="77777777" w:rsidR="00855569" w:rsidRPr="002A23D5" w:rsidRDefault="00855569" w:rsidP="00974C23">
            <w:pPr>
              <w:pStyle w:val="movimento"/>
              <w:rPr>
                <w:color w:val="002060"/>
              </w:rPr>
            </w:pPr>
            <w:r w:rsidRPr="002A23D5">
              <w:rPr>
                <w:color w:val="002060"/>
              </w:rPr>
              <w:t>ROSCINI LORENZO</w:t>
            </w:r>
          </w:p>
        </w:tc>
        <w:tc>
          <w:tcPr>
            <w:tcW w:w="2200" w:type="dxa"/>
            <w:tcMar>
              <w:top w:w="20" w:type="dxa"/>
              <w:left w:w="20" w:type="dxa"/>
              <w:bottom w:w="20" w:type="dxa"/>
              <w:right w:w="20" w:type="dxa"/>
            </w:tcMar>
            <w:vAlign w:val="center"/>
            <w:hideMark/>
          </w:tcPr>
          <w:p w14:paraId="363B3B4D" w14:textId="77777777" w:rsidR="00855569" w:rsidRPr="002A23D5" w:rsidRDefault="00855569" w:rsidP="00974C23">
            <w:pPr>
              <w:pStyle w:val="movimento2"/>
              <w:rPr>
                <w:color w:val="002060"/>
              </w:rPr>
            </w:pPr>
            <w:r w:rsidRPr="002A23D5">
              <w:rPr>
                <w:color w:val="002060"/>
              </w:rPr>
              <w:t xml:space="preserve">(REAL FABRIANO) </w:t>
            </w:r>
          </w:p>
        </w:tc>
        <w:tc>
          <w:tcPr>
            <w:tcW w:w="800" w:type="dxa"/>
            <w:tcMar>
              <w:top w:w="20" w:type="dxa"/>
              <w:left w:w="20" w:type="dxa"/>
              <w:bottom w:w="20" w:type="dxa"/>
              <w:right w:w="20" w:type="dxa"/>
            </w:tcMar>
            <w:vAlign w:val="center"/>
            <w:hideMark/>
          </w:tcPr>
          <w:p w14:paraId="195EDCC8"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7489608"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6B0A5A4" w14:textId="77777777" w:rsidR="00855569" w:rsidRPr="002A23D5" w:rsidRDefault="00855569" w:rsidP="00974C23">
            <w:pPr>
              <w:pStyle w:val="movimento2"/>
              <w:rPr>
                <w:color w:val="002060"/>
              </w:rPr>
            </w:pPr>
            <w:r w:rsidRPr="002A23D5">
              <w:rPr>
                <w:color w:val="002060"/>
              </w:rPr>
              <w:t> </w:t>
            </w:r>
          </w:p>
        </w:tc>
      </w:tr>
    </w:tbl>
    <w:p w14:paraId="311FFE97"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7FD06FF6" w14:textId="77777777" w:rsidTr="00974C23">
        <w:tc>
          <w:tcPr>
            <w:tcW w:w="2200" w:type="dxa"/>
            <w:tcMar>
              <w:top w:w="20" w:type="dxa"/>
              <w:left w:w="20" w:type="dxa"/>
              <w:bottom w:w="20" w:type="dxa"/>
              <w:right w:w="20" w:type="dxa"/>
            </w:tcMar>
            <w:vAlign w:val="center"/>
            <w:hideMark/>
          </w:tcPr>
          <w:p w14:paraId="3376A220" w14:textId="77777777" w:rsidR="00855569" w:rsidRPr="002A23D5" w:rsidRDefault="00855569" w:rsidP="00974C23">
            <w:pPr>
              <w:pStyle w:val="movimento"/>
              <w:rPr>
                <w:color w:val="002060"/>
              </w:rPr>
            </w:pPr>
            <w:r w:rsidRPr="002A23D5">
              <w:rPr>
                <w:color w:val="002060"/>
              </w:rPr>
              <w:t>RAPARI ENRICO</w:t>
            </w:r>
          </w:p>
        </w:tc>
        <w:tc>
          <w:tcPr>
            <w:tcW w:w="2200" w:type="dxa"/>
            <w:tcMar>
              <w:top w:w="20" w:type="dxa"/>
              <w:left w:w="20" w:type="dxa"/>
              <w:bottom w:w="20" w:type="dxa"/>
              <w:right w:w="20" w:type="dxa"/>
            </w:tcMar>
            <w:vAlign w:val="center"/>
            <w:hideMark/>
          </w:tcPr>
          <w:p w14:paraId="69367319" w14:textId="77777777" w:rsidR="00855569" w:rsidRPr="002A23D5" w:rsidRDefault="00855569" w:rsidP="00974C23">
            <w:pPr>
              <w:pStyle w:val="movimento2"/>
              <w:rPr>
                <w:color w:val="002060"/>
              </w:rPr>
            </w:pPr>
            <w:r w:rsidRPr="002A23D5">
              <w:rPr>
                <w:color w:val="002060"/>
              </w:rPr>
              <w:t xml:space="preserve">(C.U.S. MACERATA CALCIO A5) </w:t>
            </w:r>
          </w:p>
        </w:tc>
        <w:tc>
          <w:tcPr>
            <w:tcW w:w="800" w:type="dxa"/>
            <w:tcMar>
              <w:top w:w="20" w:type="dxa"/>
              <w:left w:w="20" w:type="dxa"/>
              <w:bottom w:w="20" w:type="dxa"/>
              <w:right w:w="20" w:type="dxa"/>
            </w:tcMar>
            <w:vAlign w:val="center"/>
            <w:hideMark/>
          </w:tcPr>
          <w:p w14:paraId="68EA7F3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7203C5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AB7FF77" w14:textId="77777777" w:rsidR="00855569" w:rsidRPr="002A23D5" w:rsidRDefault="00855569" w:rsidP="00974C23">
            <w:pPr>
              <w:pStyle w:val="movimento2"/>
              <w:rPr>
                <w:color w:val="002060"/>
              </w:rPr>
            </w:pPr>
            <w:r w:rsidRPr="002A23D5">
              <w:rPr>
                <w:color w:val="002060"/>
              </w:rPr>
              <w:t> </w:t>
            </w:r>
          </w:p>
        </w:tc>
      </w:tr>
    </w:tbl>
    <w:p w14:paraId="7A643AC2" w14:textId="77777777" w:rsidR="00855569" w:rsidRPr="002A23D5" w:rsidRDefault="00855569" w:rsidP="00855569">
      <w:pPr>
        <w:pStyle w:val="breakline"/>
        <w:rPr>
          <w:color w:val="002060"/>
        </w:rPr>
      </w:pPr>
    </w:p>
    <w:p w14:paraId="722F1132" w14:textId="77777777" w:rsidR="00855569" w:rsidRPr="002A23D5" w:rsidRDefault="00855569" w:rsidP="00855569">
      <w:pPr>
        <w:ind w:left="4956"/>
        <w:rPr>
          <w:rFonts w:ascii="Arial" w:hAnsi="Arial" w:cs="Arial"/>
          <w:noProof/>
          <w:color w:val="002060"/>
          <w:sz w:val="22"/>
          <w:szCs w:val="22"/>
        </w:rPr>
      </w:pPr>
      <w:r w:rsidRPr="002A23D5">
        <w:rPr>
          <w:rFonts w:ascii="Arial" w:hAnsi="Arial" w:cs="Arial"/>
          <w:noProof/>
          <w:color w:val="002060"/>
          <w:sz w:val="22"/>
          <w:szCs w:val="22"/>
        </w:rPr>
        <w:t>F.to IL SOSTITUTO GIUDICE SPORTIVO      </w:t>
      </w:r>
    </w:p>
    <w:p w14:paraId="12B39A96" w14:textId="77777777" w:rsidR="00855569" w:rsidRPr="002A23D5" w:rsidRDefault="00855569" w:rsidP="00855569">
      <w:pPr>
        <w:pStyle w:val="breakline"/>
        <w:rPr>
          <w:rFonts w:eastAsiaTheme="minorEastAsia"/>
          <w:color w:val="002060"/>
        </w:rPr>
      </w:pPr>
      <w:r w:rsidRPr="002A23D5">
        <w:rPr>
          <w:rFonts w:ascii="Arial" w:hAnsi="Arial" w:cs="Arial"/>
          <w:noProof/>
          <w:color w:val="002060"/>
          <w:sz w:val="22"/>
          <w:szCs w:val="22"/>
        </w:rPr>
        <w:t xml:space="preserve"> </w:t>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t xml:space="preserve">   </w:t>
      </w:r>
      <w:r w:rsidRPr="002A23D5">
        <w:rPr>
          <w:rFonts w:ascii="Arial" w:hAnsi="Arial" w:cs="Arial"/>
          <w:noProof/>
          <w:color w:val="002060"/>
          <w:sz w:val="22"/>
          <w:szCs w:val="22"/>
        </w:rPr>
        <w:tab/>
        <w:t xml:space="preserve">                Federica Sorrentino</w:t>
      </w:r>
    </w:p>
    <w:p w14:paraId="0F3E23DE" w14:textId="77777777" w:rsidR="00855569" w:rsidRPr="002A23D5" w:rsidRDefault="00855569" w:rsidP="00855569">
      <w:pPr>
        <w:pStyle w:val="breakline"/>
        <w:rPr>
          <w:rFonts w:eastAsiaTheme="minorEastAsia"/>
          <w:color w:val="002060"/>
        </w:rPr>
      </w:pPr>
    </w:p>
    <w:p w14:paraId="5DF2B80A" w14:textId="77777777" w:rsidR="00855569" w:rsidRPr="002A23D5" w:rsidRDefault="00855569" w:rsidP="00855569">
      <w:pPr>
        <w:pStyle w:val="titoloprinc0"/>
        <w:rPr>
          <w:color w:val="002060"/>
        </w:rPr>
      </w:pPr>
      <w:r w:rsidRPr="002A23D5">
        <w:rPr>
          <w:color w:val="002060"/>
        </w:rPr>
        <w:t>CLASSIFICA</w:t>
      </w:r>
    </w:p>
    <w:p w14:paraId="438B40E8" w14:textId="77777777" w:rsidR="00855569" w:rsidRPr="002A23D5" w:rsidRDefault="00855569" w:rsidP="00855569">
      <w:pPr>
        <w:pStyle w:val="breakline"/>
        <w:rPr>
          <w:color w:val="002060"/>
        </w:rPr>
      </w:pPr>
    </w:p>
    <w:p w14:paraId="5045E5FD" w14:textId="77777777" w:rsidR="00855569" w:rsidRPr="002A23D5" w:rsidRDefault="00855569" w:rsidP="00855569">
      <w:pPr>
        <w:pStyle w:val="breakline"/>
        <w:rPr>
          <w:color w:val="002060"/>
        </w:rPr>
      </w:pPr>
    </w:p>
    <w:p w14:paraId="2494EF5B" w14:textId="77777777" w:rsidR="00855569" w:rsidRPr="002A23D5" w:rsidRDefault="00855569" w:rsidP="00855569">
      <w:pPr>
        <w:pStyle w:val="sottotitolocampionato10"/>
        <w:rPr>
          <w:color w:val="002060"/>
        </w:rPr>
      </w:pPr>
      <w:r w:rsidRPr="002A23D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736DEDA4"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F44BD"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CAF7F"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574C1"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D859"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485B4"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A2D26"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CDB7"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AC731"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850E1"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3BCC6" w14:textId="77777777" w:rsidR="00855569" w:rsidRPr="002A23D5" w:rsidRDefault="00855569" w:rsidP="00974C23">
            <w:pPr>
              <w:pStyle w:val="headertabella0"/>
              <w:rPr>
                <w:color w:val="002060"/>
              </w:rPr>
            </w:pPr>
            <w:r w:rsidRPr="002A23D5">
              <w:rPr>
                <w:color w:val="002060"/>
              </w:rPr>
              <w:t>PE</w:t>
            </w:r>
          </w:p>
        </w:tc>
      </w:tr>
      <w:tr w:rsidR="00855569" w:rsidRPr="002A23D5" w14:paraId="0A7836CD"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29421" w14:textId="77777777" w:rsidR="00855569" w:rsidRPr="002A23D5" w:rsidRDefault="00855569" w:rsidP="00974C23">
            <w:pPr>
              <w:pStyle w:val="rowtabella0"/>
              <w:rPr>
                <w:color w:val="002060"/>
              </w:rPr>
            </w:pPr>
            <w:r w:rsidRPr="002A23D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9107"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879E"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9C94"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ADFC"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7CAF"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FAC6" w14:textId="77777777" w:rsidR="00855569" w:rsidRPr="002A23D5" w:rsidRDefault="00855569" w:rsidP="00974C23">
            <w:pPr>
              <w:pStyle w:val="rowtabella0"/>
              <w:jc w:val="center"/>
              <w:rPr>
                <w:color w:val="002060"/>
              </w:rPr>
            </w:pPr>
            <w:r w:rsidRPr="002A2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566B"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3491"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7584" w14:textId="77777777" w:rsidR="00855569" w:rsidRPr="002A23D5" w:rsidRDefault="00855569" w:rsidP="00974C23">
            <w:pPr>
              <w:pStyle w:val="rowtabella0"/>
              <w:jc w:val="center"/>
              <w:rPr>
                <w:color w:val="002060"/>
              </w:rPr>
            </w:pPr>
            <w:r w:rsidRPr="002A23D5">
              <w:rPr>
                <w:color w:val="002060"/>
              </w:rPr>
              <w:t>0</w:t>
            </w:r>
          </w:p>
        </w:tc>
      </w:tr>
      <w:tr w:rsidR="00855569" w:rsidRPr="002A23D5" w14:paraId="27E37D6B"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B150A" w14:textId="77777777" w:rsidR="00855569" w:rsidRPr="002A23D5" w:rsidRDefault="00855569" w:rsidP="00974C23">
            <w:pPr>
              <w:pStyle w:val="rowtabella0"/>
              <w:rPr>
                <w:color w:val="002060"/>
              </w:rPr>
            </w:pPr>
            <w:r w:rsidRPr="002A23D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EDCF"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FB7C"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A35B"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B5B3"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4D20"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87D5"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F3F6"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E855"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AEB1" w14:textId="77777777" w:rsidR="00855569" w:rsidRPr="002A23D5" w:rsidRDefault="00855569" w:rsidP="00974C23">
            <w:pPr>
              <w:pStyle w:val="rowtabella0"/>
              <w:jc w:val="center"/>
              <w:rPr>
                <w:color w:val="002060"/>
              </w:rPr>
            </w:pPr>
            <w:r w:rsidRPr="002A23D5">
              <w:rPr>
                <w:color w:val="002060"/>
              </w:rPr>
              <w:t>0</w:t>
            </w:r>
          </w:p>
        </w:tc>
      </w:tr>
      <w:tr w:rsidR="00855569" w:rsidRPr="002A23D5" w14:paraId="5C0F610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F2DD0" w14:textId="77777777" w:rsidR="00855569" w:rsidRPr="002A23D5" w:rsidRDefault="00855569" w:rsidP="00974C23">
            <w:pPr>
              <w:pStyle w:val="rowtabella0"/>
              <w:rPr>
                <w:color w:val="002060"/>
              </w:rPr>
            </w:pPr>
            <w:r w:rsidRPr="002A23D5">
              <w:rPr>
                <w:color w:val="002060"/>
              </w:rPr>
              <w:t xml:space="preserve">G.S. AUDAX 1970 </w:t>
            </w:r>
            <w:proofErr w:type="gramStart"/>
            <w:r w:rsidRPr="002A23D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6A64"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5266"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E540"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AC0E"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6CD4"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CF64" w14:textId="77777777" w:rsidR="00855569" w:rsidRPr="002A23D5" w:rsidRDefault="00855569" w:rsidP="00974C23">
            <w:pPr>
              <w:pStyle w:val="rowtabella0"/>
              <w:jc w:val="center"/>
              <w:rPr>
                <w:color w:val="002060"/>
              </w:rPr>
            </w:pPr>
            <w:r w:rsidRPr="002A2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0904"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C88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AADA" w14:textId="77777777" w:rsidR="00855569" w:rsidRPr="002A23D5" w:rsidRDefault="00855569" w:rsidP="00974C23">
            <w:pPr>
              <w:pStyle w:val="rowtabella0"/>
              <w:jc w:val="center"/>
              <w:rPr>
                <w:color w:val="002060"/>
              </w:rPr>
            </w:pPr>
            <w:r w:rsidRPr="002A23D5">
              <w:rPr>
                <w:color w:val="002060"/>
              </w:rPr>
              <w:t>0</w:t>
            </w:r>
          </w:p>
        </w:tc>
      </w:tr>
      <w:tr w:rsidR="00855569" w:rsidRPr="002A23D5" w14:paraId="2481DDC2"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A6937" w14:textId="77777777" w:rsidR="00855569" w:rsidRPr="002A23D5" w:rsidRDefault="00855569" w:rsidP="00974C23">
            <w:pPr>
              <w:pStyle w:val="rowtabella0"/>
              <w:rPr>
                <w:color w:val="002060"/>
              </w:rPr>
            </w:pPr>
            <w:r w:rsidRPr="002A23D5">
              <w:rPr>
                <w:color w:val="002060"/>
              </w:rPr>
              <w:t xml:space="preserve">POL.D. </w:t>
            </w:r>
            <w:proofErr w:type="gramStart"/>
            <w:r w:rsidRPr="002A23D5">
              <w:rPr>
                <w:color w:val="002060"/>
              </w:rPr>
              <w:t>U.MANDOLESI</w:t>
            </w:r>
            <w:proofErr w:type="gramEnd"/>
            <w:r w:rsidRPr="002A23D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3FBF"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30E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797E"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B39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438A"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ACC5" w14:textId="77777777" w:rsidR="00855569" w:rsidRPr="002A23D5" w:rsidRDefault="00855569" w:rsidP="00974C23">
            <w:pPr>
              <w:pStyle w:val="rowtabella0"/>
              <w:jc w:val="center"/>
              <w:rPr>
                <w:color w:val="002060"/>
              </w:rPr>
            </w:pPr>
            <w:r w:rsidRPr="002A23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DEC8"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C50A2"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369D" w14:textId="77777777" w:rsidR="00855569" w:rsidRPr="002A23D5" w:rsidRDefault="00855569" w:rsidP="00974C23">
            <w:pPr>
              <w:pStyle w:val="rowtabella0"/>
              <w:jc w:val="center"/>
              <w:rPr>
                <w:color w:val="002060"/>
              </w:rPr>
            </w:pPr>
            <w:r w:rsidRPr="002A23D5">
              <w:rPr>
                <w:color w:val="002060"/>
              </w:rPr>
              <w:t>0</w:t>
            </w:r>
          </w:p>
        </w:tc>
      </w:tr>
      <w:tr w:rsidR="00855569" w:rsidRPr="002A23D5" w14:paraId="688923A5"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52236" w14:textId="77777777" w:rsidR="00855569" w:rsidRPr="002A23D5" w:rsidRDefault="00855569" w:rsidP="00974C23">
            <w:pPr>
              <w:pStyle w:val="rowtabella0"/>
              <w:rPr>
                <w:color w:val="002060"/>
              </w:rPr>
            </w:pPr>
            <w:r w:rsidRPr="002A23D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3714"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3BC59"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AA7B"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E5CF"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07B9"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0FAA" w14:textId="77777777" w:rsidR="00855569" w:rsidRPr="002A23D5" w:rsidRDefault="00855569" w:rsidP="00974C23">
            <w:pPr>
              <w:pStyle w:val="rowtabella0"/>
              <w:jc w:val="center"/>
              <w:rPr>
                <w:color w:val="002060"/>
              </w:rPr>
            </w:pPr>
            <w:r w:rsidRPr="002A2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9CDD" w14:textId="77777777" w:rsidR="00855569" w:rsidRPr="002A23D5" w:rsidRDefault="00855569" w:rsidP="00974C23">
            <w:pPr>
              <w:pStyle w:val="rowtabella0"/>
              <w:jc w:val="center"/>
              <w:rPr>
                <w:color w:val="002060"/>
              </w:rPr>
            </w:pPr>
            <w:r w:rsidRPr="002A2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954A"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0AE7" w14:textId="77777777" w:rsidR="00855569" w:rsidRPr="002A23D5" w:rsidRDefault="00855569" w:rsidP="00974C23">
            <w:pPr>
              <w:pStyle w:val="rowtabella0"/>
              <w:jc w:val="center"/>
              <w:rPr>
                <w:color w:val="002060"/>
              </w:rPr>
            </w:pPr>
            <w:r w:rsidRPr="002A23D5">
              <w:rPr>
                <w:color w:val="002060"/>
              </w:rPr>
              <w:t>0</w:t>
            </w:r>
          </w:p>
        </w:tc>
      </w:tr>
      <w:tr w:rsidR="00855569" w:rsidRPr="002A23D5" w14:paraId="03CA8F6C"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96813" w14:textId="77777777" w:rsidR="00855569" w:rsidRPr="002A23D5" w:rsidRDefault="00855569" w:rsidP="00974C23">
            <w:pPr>
              <w:pStyle w:val="rowtabella0"/>
              <w:rPr>
                <w:color w:val="002060"/>
              </w:rPr>
            </w:pPr>
            <w:r w:rsidRPr="002A23D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99C2"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A73C"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50BC"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0F05"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11AD"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F209" w14:textId="77777777" w:rsidR="00855569" w:rsidRPr="002A23D5" w:rsidRDefault="00855569" w:rsidP="00974C23">
            <w:pPr>
              <w:pStyle w:val="rowtabella0"/>
              <w:jc w:val="center"/>
              <w:rPr>
                <w:color w:val="002060"/>
              </w:rPr>
            </w:pPr>
            <w:r w:rsidRPr="002A23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3B74" w14:textId="77777777" w:rsidR="00855569" w:rsidRPr="002A23D5" w:rsidRDefault="00855569" w:rsidP="00974C23">
            <w:pPr>
              <w:pStyle w:val="rowtabella0"/>
              <w:jc w:val="center"/>
              <w:rPr>
                <w:color w:val="002060"/>
              </w:rPr>
            </w:pPr>
            <w:r w:rsidRPr="002A23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B877"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29994" w14:textId="77777777" w:rsidR="00855569" w:rsidRPr="002A23D5" w:rsidRDefault="00855569" w:rsidP="00974C23">
            <w:pPr>
              <w:pStyle w:val="rowtabella0"/>
              <w:jc w:val="center"/>
              <w:rPr>
                <w:color w:val="002060"/>
              </w:rPr>
            </w:pPr>
            <w:r w:rsidRPr="002A23D5">
              <w:rPr>
                <w:color w:val="002060"/>
              </w:rPr>
              <w:t>0</w:t>
            </w:r>
          </w:p>
        </w:tc>
      </w:tr>
    </w:tbl>
    <w:p w14:paraId="0CECCEBF" w14:textId="77777777" w:rsidR="00855569" w:rsidRPr="002A23D5" w:rsidRDefault="00855569" w:rsidP="00855569">
      <w:pPr>
        <w:pStyle w:val="breakline"/>
        <w:rPr>
          <w:rFonts w:eastAsiaTheme="minorEastAsia"/>
          <w:color w:val="002060"/>
        </w:rPr>
      </w:pPr>
    </w:p>
    <w:p w14:paraId="73C424D0" w14:textId="77777777" w:rsidR="00855569" w:rsidRPr="002A23D5" w:rsidRDefault="00855569" w:rsidP="00855569">
      <w:pPr>
        <w:pStyle w:val="breakline"/>
        <w:rPr>
          <w:color w:val="002060"/>
        </w:rPr>
      </w:pPr>
    </w:p>
    <w:p w14:paraId="46C53EF1" w14:textId="77777777" w:rsidR="00855569" w:rsidRPr="002A23D5" w:rsidRDefault="00855569" w:rsidP="00855569">
      <w:pPr>
        <w:pStyle w:val="sottotitolocampionato10"/>
        <w:rPr>
          <w:color w:val="002060"/>
        </w:rPr>
      </w:pPr>
      <w:r w:rsidRPr="002A23D5">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7A7F1830"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C754D"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C4F8"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D2832"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BF8A8"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F0D7D"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540AF"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F7655"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B5EEA"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50E27"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CAB28" w14:textId="77777777" w:rsidR="00855569" w:rsidRPr="002A23D5" w:rsidRDefault="00855569" w:rsidP="00974C23">
            <w:pPr>
              <w:pStyle w:val="headertabella0"/>
              <w:rPr>
                <w:color w:val="002060"/>
              </w:rPr>
            </w:pPr>
            <w:r w:rsidRPr="002A23D5">
              <w:rPr>
                <w:color w:val="002060"/>
              </w:rPr>
              <w:t>PE</w:t>
            </w:r>
          </w:p>
        </w:tc>
      </w:tr>
      <w:tr w:rsidR="00855569" w:rsidRPr="002A23D5" w14:paraId="62C90B9F"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CFD089" w14:textId="77777777" w:rsidR="00855569" w:rsidRPr="002A23D5" w:rsidRDefault="00855569" w:rsidP="00974C23">
            <w:pPr>
              <w:pStyle w:val="rowtabella0"/>
              <w:rPr>
                <w:color w:val="002060"/>
              </w:rPr>
            </w:pPr>
            <w:r w:rsidRPr="002A23D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1593"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8157"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D7C0"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9EDE"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E7461"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7CE2" w14:textId="77777777" w:rsidR="00855569" w:rsidRPr="002A23D5" w:rsidRDefault="00855569" w:rsidP="00974C23">
            <w:pPr>
              <w:pStyle w:val="rowtabella0"/>
              <w:jc w:val="center"/>
              <w:rPr>
                <w:color w:val="002060"/>
              </w:rPr>
            </w:pPr>
            <w:r w:rsidRPr="002A23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ED87"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1E9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A328" w14:textId="77777777" w:rsidR="00855569" w:rsidRPr="002A23D5" w:rsidRDefault="00855569" w:rsidP="00974C23">
            <w:pPr>
              <w:pStyle w:val="rowtabella0"/>
              <w:jc w:val="center"/>
              <w:rPr>
                <w:color w:val="002060"/>
              </w:rPr>
            </w:pPr>
            <w:r w:rsidRPr="002A23D5">
              <w:rPr>
                <w:color w:val="002060"/>
              </w:rPr>
              <w:t>0</w:t>
            </w:r>
          </w:p>
        </w:tc>
      </w:tr>
      <w:tr w:rsidR="00855569" w:rsidRPr="002A23D5" w14:paraId="087FC739"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FC7A6" w14:textId="77777777" w:rsidR="00855569" w:rsidRPr="002A23D5" w:rsidRDefault="00855569" w:rsidP="00974C23">
            <w:pPr>
              <w:pStyle w:val="rowtabella0"/>
              <w:rPr>
                <w:color w:val="002060"/>
              </w:rPr>
            </w:pPr>
            <w:r w:rsidRPr="002A23D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12EF"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1651"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03CE"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E2A1"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30CD"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FB0B" w14:textId="77777777" w:rsidR="00855569" w:rsidRPr="002A23D5" w:rsidRDefault="00855569" w:rsidP="00974C23">
            <w:pPr>
              <w:pStyle w:val="rowtabella0"/>
              <w:jc w:val="center"/>
              <w:rPr>
                <w:color w:val="002060"/>
              </w:rPr>
            </w:pPr>
            <w:r w:rsidRPr="002A23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B547"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4E4B"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637F" w14:textId="77777777" w:rsidR="00855569" w:rsidRPr="002A23D5" w:rsidRDefault="00855569" w:rsidP="00974C23">
            <w:pPr>
              <w:pStyle w:val="rowtabella0"/>
              <w:jc w:val="center"/>
              <w:rPr>
                <w:color w:val="002060"/>
              </w:rPr>
            </w:pPr>
            <w:r w:rsidRPr="002A23D5">
              <w:rPr>
                <w:color w:val="002060"/>
              </w:rPr>
              <w:t>0</w:t>
            </w:r>
          </w:p>
        </w:tc>
      </w:tr>
      <w:tr w:rsidR="00855569" w:rsidRPr="002A23D5" w14:paraId="3A34954B"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A7F25" w14:textId="77777777" w:rsidR="00855569" w:rsidRPr="002A23D5" w:rsidRDefault="00855569" w:rsidP="00974C23">
            <w:pPr>
              <w:pStyle w:val="rowtabella0"/>
              <w:rPr>
                <w:color w:val="002060"/>
              </w:rPr>
            </w:pPr>
            <w:r w:rsidRPr="002A23D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7314"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7886D"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A658"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7BA1"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740D"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0924" w14:textId="77777777" w:rsidR="00855569" w:rsidRPr="002A23D5" w:rsidRDefault="00855569" w:rsidP="00974C23">
            <w:pPr>
              <w:pStyle w:val="rowtabella0"/>
              <w:jc w:val="center"/>
              <w:rPr>
                <w:color w:val="002060"/>
              </w:rPr>
            </w:pPr>
            <w:r w:rsidRPr="002A23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6B91"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6A13"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30EB" w14:textId="77777777" w:rsidR="00855569" w:rsidRPr="002A23D5" w:rsidRDefault="00855569" w:rsidP="00974C23">
            <w:pPr>
              <w:pStyle w:val="rowtabella0"/>
              <w:jc w:val="center"/>
              <w:rPr>
                <w:color w:val="002060"/>
              </w:rPr>
            </w:pPr>
            <w:r w:rsidRPr="002A23D5">
              <w:rPr>
                <w:color w:val="002060"/>
              </w:rPr>
              <w:t>0</w:t>
            </w:r>
          </w:p>
        </w:tc>
      </w:tr>
      <w:tr w:rsidR="00855569" w:rsidRPr="002A23D5" w14:paraId="41489C31"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023B5" w14:textId="77777777" w:rsidR="00855569" w:rsidRPr="002A23D5" w:rsidRDefault="00855569" w:rsidP="00974C23">
            <w:pPr>
              <w:pStyle w:val="rowtabella0"/>
              <w:rPr>
                <w:color w:val="002060"/>
              </w:rPr>
            </w:pPr>
            <w:r w:rsidRPr="002A23D5">
              <w:rPr>
                <w:color w:val="002060"/>
              </w:rPr>
              <w:lastRenderedPageBreak/>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98D7"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51E3"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4CE2"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E1E4B"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F2D2"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3862"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BD621"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7140"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861C" w14:textId="77777777" w:rsidR="00855569" w:rsidRPr="002A23D5" w:rsidRDefault="00855569" w:rsidP="00974C23">
            <w:pPr>
              <w:pStyle w:val="rowtabella0"/>
              <w:jc w:val="center"/>
              <w:rPr>
                <w:color w:val="002060"/>
              </w:rPr>
            </w:pPr>
            <w:r w:rsidRPr="002A23D5">
              <w:rPr>
                <w:color w:val="002060"/>
              </w:rPr>
              <w:t>0</w:t>
            </w:r>
          </w:p>
        </w:tc>
      </w:tr>
      <w:tr w:rsidR="00855569" w:rsidRPr="002A23D5" w14:paraId="5F1047E7"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9CCA3C" w14:textId="77777777" w:rsidR="00855569" w:rsidRPr="002A23D5" w:rsidRDefault="00855569" w:rsidP="00974C23">
            <w:pPr>
              <w:pStyle w:val="rowtabella0"/>
              <w:rPr>
                <w:color w:val="002060"/>
              </w:rPr>
            </w:pPr>
            <w:r w:rsidRPr="002A23D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2FBF"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84F5"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8B49"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5904"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BE510"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8541"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04C8" w14:textId="77777777" w:rsidR="00855569" w:rsidRPr="002A23D5" w:rsidRDefault="00855569" w:rsidP="00974C23">
            <w:pPr>
              <w:pStyle w:val="rowtabella0"/>
              <w:jc w:val="center"/>
              <w:rPr>
                <w:color w:val="002060"/>
              </w:rPr>
            </w:pPr>
            <w:r w:rsidRPr="002A23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0B01"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EE7E" w14:textId="77777777" w:rsidR="00855569" w:rsidRPr="002A23D5" w:rsidRDefault="00855569" w:rsidP="00974C23">
            <w:pPr>
              <w:pStyle w:val="rowtabella0"/>
              <w:jc w:val="center"/>
              <w:rPr>
                <w:color w:val="002060"/>
              </w:rPr>
            </w:pPr>
            <w:r w:rsidRPr="002A23D5">
              <w:rPr>
                <w:color w:val="002060"/>
              </w:rPr>
              <w:t>0</w:t>
            </w:r>
          </w:p>
        </w:tc>
      </w:tr>
    </w:tbl>
    <w:p w14:paraId="0EA34F46" w14:textId="77777777" w:rsidR="00855569" w:rsidRPr="002A23D5" w:rsidRDefault="00855569" w:rsidP="00855569">
      <w:pPr>
        <w:pStyle w:val="breakline"/>
        <w:rPr>
          <w:color w:val="002060"/>
        </w:rPr>
      </w:pPr>
    </w:p>
    <w:p w14:paraId="2A24E88D" w14:textId="77777777" w:rsidR="00855569" w:rsidRPr="002A23D5" w:rsidRDefault="00855569" w:rsidP="00855569">
      <w:pPr>
        <w:pStyle w:val="titoloprinc0"/>
        <w:rPr>
          <w:color w:val="002060"/>
        </w:rPr>
      </w:pPr>
      <w:r w:rsidRPr="002A23D5">
        <w:rPr>
          <w:color w:val="002060"/>
        </w:rPr>
        <w:t>PROGRAMMA GARE</w:t>
      </w:r>
    </w:p>
    <w:p w14:paraId="64FA44EF" w14:textId="77777777" w:rsidR="00855569" w:rsidRPr="002A23D5" w:rsidRDefault="00855569" w:rsidP="00855569">
      <w:pPr>
        <w:pStyle w:val="sottotitolocampionato10"/>
        <w:rPr>
          <w:color w:val="002060"/>
        </w:rPr>
      </w:pPr>
      <w:r w:rsidRPr="002A23D5">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6"/>
        <w:gridCol w:w="385"/>
        <w:gridCol w:w="898"/>
        <w:gridCol w:w="1281"/>
        <w:gridCol w:w="1533"/>
        <w:gridCol w:w="1533"/>
      </w:tblGrid>
      <w:tr w:rsidR="00855569" w:rsidRPr="002A23D5" w14:paraId="51143F9D"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36B40"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65BB3"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8E022"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B46CD"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80722"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662F7"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F7FBC"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057956BC"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D94E98" w14:textId="77777777" w:rsidR="00855569" w:rsidRPr="002A23D5" w:rsidRDefault="00855569" w:rsidP="00974C23">
            <w:pPr>
              <w:pStyle w:val="rowtabella0"/>
              <w:rPr>
                <w:color w:val="002060"/>
              </w:rPr>
            </w:pPr>
            <w:r w:rsidRPr="002A23D5">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8C78D" w14:textId="77777777" w:rsidR="00855569" w:rsidRPr="002A23D5" w:rsidRDefault="00855569" w:rsidP="00974C23">
            <w:pPr>
              <w:pStyle w:val="rowtabella0"/>
              <w:rPr>
                <w:color w:val="002060"/>
              </w:rPr>
            </w:pPr>
            <w:r w:rsidRPr="002A23D5">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C5E1E"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35BF9" w14:textId="77777777" w:rsidR="00855569" w:rsidRPr="002A23D5" w:rsidRDefault="00855569" w:rsidP="00974C23">
            <w:pPr>
              <w:pStyle w:val="rowtabella0"/>
              <w:rPr>
                <w:color w:val="002060"/>
              </w:rPr>
            </w:pPr>
            <w:r w:rsidRPr="002A23D5">
              <w:rPr>
                <w:color w:val="002060"/>
              </w:rPr>
              <w:t>02/04/2022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C2656" w14:textId="77777777" w:rsidR="00855569" w:rsidRPr="002A23D5" w:rsidRDefault="00855569" w:rsidP="00974C23">
            <w:pPr>
              <w:pStyle w:val="rowtabella0"/>
              <w:rPr>
                <w:color w:val="002060"/>
              </w:rPr>
            </w:pPr>
            <w:r w:rsidRPr="002A23D5">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7AAFF" w14:textId="77777777" w:rsidR="00855569" w:rsidRPr="002A23D5" w:rsidRDefault="00855569" w:rsidP="00974C23">
            <w:pPr>
              <w:pStyle w:val="rowtabella0"/>
              <w:rPr>
                <w:color w:val="002060"/>
              </w:rPr>
            </w:pPr>
            <w:r w:rsidRPr="002A23D5">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7FF48" w14:textId="77777777" w:rsidR="00855569" w:rsidRPr="002A23D5" w:rsidRDefault="00855569" w:rsidP="00974C23">
            <w:pPr>
              <w:pStyle w:val="rowtabella0"/>
              <w:rPr>
                <w:color w:val="002060"/>
              </w:rPr>
            </w:pPr>
            <w:r w:rsidRPr="002A23D5">
              <w:rPr>
                <w:color w:val="002060"/>
              </w:rPr>
              <w:t>VIA MAZZINI</w:t>
            </w:r>
          </w:p>
        </w:tc>
      </w:tr>
      <w:tr w:rsidR="00855569" w:rsidRPr="002A23D5" w14:paraId="3F131457"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011B27" w14:textId="77777777" w:rsidR="00855569" w:rsidRPr="002A23D5" w:rsidRDefault="00855569" w:rsidP="00974C23">
            <w:pPr>
              <w:pStyle w:val="rowtabella0"/>
              <w:rPr>
                <w:color w:val="002060"/>
              </w:rPr>
            </w:pPr>
            <w:r w:rsidRPr="002A23D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7B6B22" w14:textId="77777777" w:rsidR="00855569" w:rsidRPr="002A23D5" w:rsidRDefault="00855569" w:rsidP="00974C23">
            <w:pPr>
              <w:pStyle w:val="rowtabella0"/>
              <w:rPr>
                <w:color w:val="002060"/>
              </w:rPr>
            </w:pPr>
            <w:r w:rsidRPr="002A23D5">
              <w:rPr>
                <w:color w:val="002060"/>
              </w:rPr>
              <w:t xml:space="preserve">AUDAX 1970 </w:t>
            </w:r>
            <w:proofErr w:type="gramStart"/>
            <w:r w:rsidRPr="002A23D5">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C9A129"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388960" w14:textId="77777777" w:rsidR="00855569" w:rsidRPr="002A23D5" w:rsidRDefault="00855569" w:rsidP="00974C23">
            <w:pPr>
              <w:pStyle w:val="rowtabella0"/>
              <w:rPr>
                <w:color w:val="002060"/>
              </w:rPr>
            </w:pPr>
            <w:r w:rsidRPr="002A23D5">
              <w:rPr>
                <w:color w:val="002060"/>
              </w:rPr>
              <w:t>03/04/2022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FAD56E" w14:textId="77777777" w:rsidR="00855569" w:rsidRPr="002A23D5" w:rsidRDefault="00855569" w:rsidP="00974C23">
            <w:pPr>
              <w:pStyle w:val="rowtabella0"/>
              <w:rPr>
                <w:color w:val="002060"/>
              </w:rPr>
            </w:pPr>
            <w:r w:rsidRPr="002A23D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AC795" w14:textId="77777777" w:rsidR="00855569" w:rsidRPr="002A23D5" w:rsidRDefault="00855569" w:rsidP="00974C23">
            <w:pPr>
              <w:pStyle w:val="rowtabella0"/>
              <w:rPr>
                <w:color w:val="002060"/>
              </w:rPr>
            </w:pPr>
            <w:r w:rsidRPr="002A23D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78B2D" w14:textId="77777777" w:rsidR="00855569" w:rsidRPr="002A23D5" w:rsidRDefault="00855569" w:rsidP="00974C23">
            <w:pPr>
              <w:pStyle w:val="rowtabella0"/>
              <w:rPr>
                <w:color w:val="002060"/>
              </w:rPr>
            </w:pPr>
            <w:r w:rsidRPr="002A23D5">
              <w:rPr>
                <w:color w:val="002060"/>
              </w:rPr>
              <w:t>VIA FRATELLI CERVI</w:t>
            </w:r>
          </w:p>
        </w:tc>
      </w:tr>
      <w:tr w:rsidR="00855569" w:rsidRPr="002A23D5" w14:paraId="76859D29"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02306" w14:textId="77777777" w:rsidR="00855569" w:rsidRPr="002A23D5" w:rsidRDefault="00855569" w:rsidP="00974C23">
            <w:pPr>
              <w:pStyle w:val="rowtabella0"/>
              <w:rPr>
                <w:color w:val="002060"/>
              </w:rPr>
            </w:pPr>
            <w:r w:rsidRPr="002A23D5">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C79B7" w14:textId="77777777" w:rsidR="00855569" w:rsidRPr="002A23D5" w:rsidRDefault="00855569" w:rsidP="00974C23">
            <w:pPr>
              <w:pStyle w:val="rowtabella0"/>
              <w:rPr>
                <w:color w:val="002060"/>
              </w:rPr>
            </w:pPr>
            <w:proofErr w:type="gramStart"/>
            <w:r w:rsidRPr="002A23D5">
              <w:rPr>
                <w:color w:val="002060"/>
              </w:rPr>
              <w:t>U.MANDOLESI</w:t>
            </w:r>
            <w:proofErr w:type="gramEnd"/>
            <w:r w:rsidRPr="002A23D5">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647D5"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E94DD" w14:textId="77777777" w:rsidR="00855569" w:rsidRPr="002A23D5" w:rsidRDefault="00855569" w:rsidP="00974C23">
            <w:pPr>
              <w:pStyle w:val="rowtabella0"/>
              <w:rPr>
                <w:color w:val="002060"/>
              </w:rPr>
            </w:pPr>
            <w:r w:rsidRPr="002A23D5">
              <w:rPr>
                <w:color w:val="002060"/>
              </w:rPr>
              <w:t>03/04/2022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1BDFE" w14:textId="77777777" w:rsidR="00855569" w:rsidRPr="002A23D5" w:rsidRDefault="00855569" w:rsidP="00974C23">
            <w:pPr>
              <w:pStyle w:val="rowtabella0"/>
              <w:rPr>
                <w:color w:val="002060"/>
              </w:rPr>
            </w:pPr>
            <w:r w:rsidRPr="002A23D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2C610" w14:textId="77777777" w:rsidR="00855569" w:rsidRPr="002A23D5" w:rsidRDefault="00855569" w:rsidP="00974C23">
            <w:pPr>
              <w:pStyle w:val="rowtabella0"/>
              <w:rPr>
                <w:color w:val="002060"/>
              </w:rPr>
            </w:pPr>
            <w:r w:rsidRPr="002A23D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53958"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B.BUOZZI</w:t>
            </w:r>
            <w:proofErr w:type="gramEnd"/>
          </w:p>
        </w:tc>
      </w:tr>
    </w:tbl>
    <w:p w14:paraId="7EEB36EF" w14:textId="77777777" w:rsidR="00855569" w:rsidRPr="002A23D5" w:rsidRDefault="00855569" w:rsidP="00855569">
      <w:pPr>
        <w:pStyle w:val="breakline"/>
        <w:rPr>
          <w:rFonts w:eastAsiaTheme="minorEastAsia"/>
          <w:color w:val="002060"/>
        </w:rPr>
      </w:pPr>
    </w:p>
    <w:p w14:paraId="20A77792" w14:textId="77777777" w:rsidR="00855569" w:rsidRPr="002A23D5" w:rsidRDefault="00855569" w:rsidP="00855569">
      <w:pPr>
        <w:pStyle w:val="breakline"/>
        <w:rPr>
          <w:color w:val="002060"/>
        </w:rPr>
      </w:pPr>
    </w:p>
    <w:p w14:paraId="53A2E28C" w14:textId="77777777" w:rsidR="00855569" w:rsidRPr="002A23D5" w:rsidRDefault="00855569" w:rsidP="00855569">
      <w:pPr>
        <w:pStyle w:val="breakline"/>
        <w:rPr>
          <w:color w:val="002060"/>
        </w:rPr>
      </w:pPr>
    </w:p>
    <w:p w14:paraId="2AD9EBC7" w14:textId="77777777" w:rsidR="00855569" w:rsidRPr="002A23D5" w:rsidRDefault="00855569" w:rsidP="00855569">
      <w:pPr>
        <w:pStyle w:val="sottotitolocampionato10"/>
        <w:rPr>
          <w:color w:val="002060"/>
        </w:rPr>
      </w:pPr>
      <w:r w:rsidRPr="002A23D5">
        <w:rPr>
          <w:color w:val="002060"/>
        </w:rPr>
        <w:t>GIRONE S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1999"/>
        <w:gridCol w:w="385"/>
        <w:gridCol w:w="898"/>
        <w:gridCol w:w="1198"/>
        <w:gridCol w:w="1553"/>
        <w:gridCol w:w="1553"/>
      </w:tblGrid>
      <w:tr w:rsidR="00855569" w:rsidRPr="002A23D5" w14:paraId="3594E8E2"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6FFBF"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DFCAF"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38531"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6472"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F335E"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281B4"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6A717"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225EF77D"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7038A" w14:textId="77777777" w:rsidR="00855569" w:rsidRPr="002A23D5" w:rsidRDefault="00855569" w:rsidP="00974C23">
            <w:pPr>
              <w:pStyle w:val="rowtabella0"/>
              <w:rPr>
                <w:color w:val="002060"/>
              </w:rPr>
            </w:pPr>
            <w:r w:rsidRPr="002A23D5">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F8C05" w14:textId="77777777" w:rsidR="00855569" w:rsidRPr="002A23D5" w:rsidRDefault="00855569" w:rsidP="00974C23">
            <w:pPr>
              <w:pStyle w:val="rowtabella0"/>
              <w:rPr>
                <w:color w:val="002060"/>
              </w:rPr>
            </w:pPr>
            <w:r w:rsidRPr="002A23D5">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B48D9"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68D0B" w14:textId="77777777" w:rsidR="00855569" w:rsidRPr="002A23D5" w:rsidRDefault="00855569" w:rsidP="00974C23">
            <w:pPr>
              <w:pStyle w:val="rowtabella0"/>
              <w:rPr>
                <w:color w:val="002060"/>
              </w:rPr>
            </w:pPr>
            <w:r w:rsidRPr="002A23D5">
              <w:rPr>
                <w:color w:val="002060"/>
              </w:rPr>
              <w:t>02/04/2022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D9B2B" w14:textId="77777777" w:rsidR="00855569" w:rsidRPr="002A23D5" w:rsidRDefault="00855569" w:rsidP="00974C23">
            <w:pPr>
              <w:pStyle w:val="rowtabella0"/>
              <w:rPr>
                <w:color w:val="002060"/>
              </w:rPr>
            </w:pPr>
            <w:r w:rsidRPr="002A23D5">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66EA0" w14:textId="77777777" w:rsidR="00855569" w:rsidRPr="002A23D5" w:rsidRDefault="00855569" w:rsidP="00974C23">
            <w:pPr>
              <w:pStyle w:val="rowtabella0"/>
              <w:rPr>
                <w:color w:val="002060"/>
              </w:rPr>
            </w:pPr>
            <w:r w:rsidRPr="002A23D5">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EDE32" w14:textId="77777777" w:rsidR="00855569" w:rsidRPr="002A23D5" w:rsidRDefault="00855569" w:rsidP="00974C23">
            <w:pPr>
              <w:pStyle w:val="rowtabella0"/>
              <w:rPr>
                <w:color w:val="002060"/>
              </w:rPr>
            </w:pPr>
            <w:r w:rsidRPr="002A23D5">
              <w:rPr>
                <w:color w:val="002060"/>
              </w:rPr>
              <w:t>VIA TOBAGI STAZ. CASTELBELLINO</w:t>
            </w:r>
          </w:p>
        </w:tc>
      </w:tr>
      <w:tr w:rsidR="00855569" w:rsidRPr="002A23D5" w14:paraId="52B0B309"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49294A" w14:textId="77777777" w:rsidR="00855569" w:rsidRPr="002A23D5" w:rsidRDefault="00855569" w:rsidP="00974C23">
            <w:pPr>
              <w:pStyle w:val="rowtabella0"/>
              <w:rPr>
                <w:color w:val="002060"/>
              </w:rPr>
            </w:pPr>
            <w:r w:rsidRPr="002A23D5">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1BC2D" w14:textId="77777777" w:rsidR="00855569" w:rsidRPr="002A23D5" w:rsidRDefault="00855569" w:rsidP="00974C23">
            <w:pPr>
              <w:pStyle w:val="rowtabella0"/>
              <w:rPr>
                <w:color w:val="002060"/>
              </w:rPr>
            </w:pPr>
            <w:r w:rsidRPr="002A23D5">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CB7FC"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AE36B" w14:textId="77777777" w:rsidR="00855569" w:rsidRPr="002A23D5" w:rsidRDefault="00855569" w:rsidP="00974C23">
            <w:pPr>
              <w:pStyle w:val="rowtabella0"/>
              <w:rPr>
                <w:color w:val="002060"/>
              </w:rPr>
            </w:pPr>
            <w:r w:rsidRPr="002A23D5">
              <w:rPr>
                <w:color w:val="002060"/>
              </w:rPr>
              <w:t>02/04/2022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33211" w14:textId="77777777" w:rsidR="00855569" w:rsidRPr="002A23D5" w:rsidRDefault="00855569" w:rsidP="00974C23">
            <w:pPr>
              <w:pStyle w:val="rowtabella0"/>
              <w:rPr>
                <w:color w:val="002060"/>
              </w:rPr>
            </w:pPr>
            <w:r w:rsidRPr="002A23D5">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49A97" w14:textId="77777777" w:rsidR="00855569" w:rsidRPr="002A23D5" w:rsidRDefault="00855569" w:rsidP="00974C23">
            <w:pPr>
              <w:pStyle w:val="rowtabella0"/>
              <w:rPr>
                <w:color w:val="002060"/>
              </w:rPr>
            </w:pPr>
            <w:r w:rsidRPr="002A23D5">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B5E62" w14:textId="77777777" w:rsidR="00855569" w:rsidRPr="002A23D5" w:rsidRDefault="00855569" w:rsidP="00974C23">
            <w:pPr>
              <w:pStyle w:val="rowtabella0"/>
              <w:rPr>
                <w:color w:val="002060"/>
              </w:rPr>
            </w:pPr>
            <w:r w:rsidRPr="002A23D5">
              <w:rPr>
                <w:color w:val="002060"/>
              </w:rPr>
              <w:t>VIA ALESSANDRO MANZONI</w:t>
            </w:r>
          </w:p>
        </w:tc>
      </w:tr>
    </w:tbl>
    <w:p w14:paraId="5FD14D83" w14:textId="77777777" w:rsidR="00855569" w:rsidRPr="002A23D5" w:rsidRDefault="00855569" w:rsidP="00855569">
      <w:pPr>
        <w:pStyle w:val="breakline"/>
        <w:rPr>
          <w:rFonts w:eastAsiaTheme="minorEastAsia"/>
          <w:color w:val="002060"/>
        </w:rPr>
      </w:pPr>
    </w:p>
    <w:p w14:paraId="7B979458" w14:textId="77777777" w:rsidR="00855569" w:rsidRPr="002A23D5" w:rsidRDefault="00855569" w:rsidP="00855569">
      <w:pPr>
        <w:pStyle w:val="breakline"/>
        <w:rPr>
          <w:color w:val="002060"/>
        </w:rPr>
      </w:pPr>
    </w:p>
    <w:p w14:paraId="0122FA8B" w14:textId="77777777" w:rsidR="00855569" w:rsidRPr="002A23D5" w:rsidRDefault="00855569" w:rsidP="00855569">
      <w:pPr>
        <w:pStyle w:val="titolocampionato0"/>
        <w:shd w:val="clear" w:color="auto" w:fill="CCCCCC"/>
        <w:spacing w:before="80" w:after="40"/>
        <w:rPr>
          <w:color w:val="002060"/>
        </w:rPr>
      </w:pPr>
      <w:r w:rsidRPr="002A23D5">
        <w:rPr>
          <w:color w:val="002060"/>
        </w:rPr>
        <w:t>UNDER 19 CALCIO A 5 REGIONALE</w:t>
      </w:r>
    </w:p>
    <w:p w14:paraId="35F262AA" w14:textId="77777777" w:rsidR="00855569" w:rsidRPr="002A23D5" w:rsidRDefault="00855569" w:rsidP="00855569">
      <w:pPr>
        <w:pStyle w:val="TITOLOPRINC"/>
        <w:spacing w:before="0" w:beforeAutospacing="0" w:after="0" w:afterAutospacing="0"/>
        <w:rPr>
          <w:color w:val="002060"/>
        </w:rPr>
      </w:pPr>
      <w:r w:rsidRPr="002A23D5">
        <w:rPr>
          <w:color w:val="002060"/>
        </w:rPr>
        <w:t>TURNI INFRASETTIMANALI GIRONE SILVER</w:t>
      </w:r>
    </w:p>
    <w:p w14:paraId="2EBFE821" w14:textId="77777777" w:rsidR="00855569" w:rsidRPr="002A23D5" w:rsidRDefault="00855569" w:rsidP="00855569">
      <w:pPr>
        <w:pStyle w:val="LndNormale1"/>
        <w:rPr>
          <w:color w:val="002060"/>
        </w:rPr>
      </w:pPr>
    </w:p>
    <w:p w14:paraId="13390D29" w14:textId="77777777" w:rsidR="00855569" w:rsidRPr="002A23D5" w:rsidRDefault="00855569" w:rsidP="00855569">
      <w:pPr>
        <w:pStyle w:val="LndNormale1"/>
        <w:rPr>
          <w:color w:val="002060"/>
        </w:rPr>
      </w:pPr>
      <w:r w:rsidRPr="002A23D5">
        <w:rPr>
          <w:color w:val="002060"/>
        </w:rPr>
        <w:t>Si ricorda a tutte le Società che la VI^ e la VII^ giornata sono programmate da calendario in giorno infrasettimanale come di seguito riportato:</w:t>
      </w:r>
    </w:p>
    <w:p w14:paraId="0EBAA933" w14:textId="77777777" w:rsidR="00855569" w:rsidRPr="002A23D5" w:rsidRDefault="00855569" w:rsidP="00855569">
      <w:pPr>
        <w:pStyle w:val="LndNormale1"/>
        <w:rPr>
          <w:b/>
          <w:bCs/>
          <w:color w:val="002060"/>
        </w:rPr>
      </w:pPr>
      <w:r w:rsidRPr="002A23D5">
        <w:rPr>
          <w:b/>
          <w:bCs/>
          <w:color w:val="002060"/>
        </w:rPr>
        <w:t>VI^ GIORNATA</w:t>
      </w:r>
      <w:r w:rsidRPr="002A23D5">
        <w:rPr>
          <w:b/>
          <w:bCs/>
          <w:color w:val="002060"/>
        </w:rPr>
        <w:tab/>
        <w:t xml:space="preserve">MERCOLEDI’ 13 APRILE 2022 </w:t>
      </w:r>
      <w:r w:rsidRPr="002A23D5">
        <w:rPr>
          <w:b/>
          <w:bCs/>
          <w:color w:val="002060"/>
        </w:rPr>
        <w:tab/>
        <w:t>ore 17:00</w:t>
      </w:r>
    </w:p>
    <w:p w14:paraId="29F9D20F" w14:textId="77777777" w:rsidR="00855569" w:rsidRPr="002A23D5" w:rsidRDefault="00855569" w:rsidP="00855569">
      <w:pPr>
        <w:pStyle w:val="LndNormale1"/>
        <w:rPr>
          <w:b/>
          <w:bCs/>
          <w:color w:val="002060"/>
        </w:rPr>
      </w:pPr>
      <w:r w:rsidRPr="002A23D5">
        <w:rPr>
          <w:b/>
          <w:bCs/>
          <w:color w:val="002060"/>
        </w:rPr>
        <w:t>VII^ GIORNATA</w:t>
      </w:r>
      <w:r w:rsidRPr="002A23D5">
        <w:rPr>
          <w:b/>
          <w:bCs/>
          <w:color w:val="002060"/>
        </w:rPr>
        <w:tab/>
        <w:t xml:space="preserve">MARTEDI’ 19 APRILE 2022 </w:t>
      </w:r>
      <w:r w:rsidRPr="002A23D5">
        <w:rPr>
          <w:b/>
          <w:bCs/>
          <w:color w:val="002060"/>
        </w:rPr>
        <w:tab/>
        <w:t>ore 17:00</w:t>
      </w:r>
    </w:p>
    <w:p w14:paraId="6FFC5CB1" w14:textId="77777777" w:rsidR="00855569" w:rsidRPr="002A23D5" w:rsidRDefault="00855569" w:rsidP="00855569">
      <w:pPr>
        <w:pStyle w:val="LndNormale1"/>
        <w:rPr>
          <w:color w:val="002060"/>
        </w:rPr>
      </w:pPr>
    </w:p>
    <w:p w14:paraId="3F7CEAF0" w14:textId="77777777" w:rsidR="00855569" w:rsidRPr="002A23D5" w:rsidRDefault="00855569" w:rsidP="00855569">
      <w:pPr>
        <w:pStyle w:val="LndNormale1"/>
        <w:rPr>
          <w:color w:val="002060"/>
          <w:u w:val="single"/>
        </w:rPr>
      </w:pPr>
      <w:r w:rsidRPr="002A23D5">
        <w:rPr>
          <w:color w:val="002060"/>
        </w:rPr>
        <w:t xml:space="preserve">Qualora le </w:t>
      </w:r>
      <w:r w:rsidRPr="002A23D5">
        <w:rPr>
          <w:color w:val="002060"/>
          <w:u w:val="single"/>
        </w:rPr>
        <w:t>Società ospitanti</w:t>
      </w:r>
      <w:r w:rsidRPr="002A23D5">
        <w:rPr>
          <w:color w:val="002060"/>
        </w:rPr>
        <w:t xml:space="preserve"> volessero </w:t>
      </w:r>
      <w:r w:rsidRPr="002A23D5">
        <w:rPr>
          <w:color w:val="002060"/>
          <w:u w:val="single"/>
        </w:rPr>
        <w:t xml:space="preserve">variare il giorno </w:t>
      </w:r>
      <w:r w:rsidRPr="002A23D5">
        <w:rPr>
          <w:color w:val="002060"/>
        </w:rPr>
        <w:t>(lunedì, martedì, mercoledì, giovedì) e l’</w:t>
      </w:r>
      <w:r w:rsidRPr="002A23D5">
        <w:rPr>
          <w:color w:val="002060"/>
          <w:u w:val="single"/>
        </w:rPr>
        <w:t>orario</w:t>
      </w:r>
      <w:r w:rsidRPr="002A23D5">
        <w:rPr>
          <w:color w:val="002060"/>
        </w:rPr>
        <w:t xml:space="preserve"> di gara in base alla disponibilità del proprio impianto di giuoco, sono pregate di comunicarlo a mezzo e-mail (</w:t>
      </w:r>
      <w:hyperlink r:id="rId14" w:history="1">
        <w:r w:rsidRPr="002A23D5">
          <w:rPr>
            <w:rStyle w:val="Collegamentoipertestuale"/>
            <w:color w:val="002060"/>
          </w:rPr>
          <w:t>c5marche@lnd.it</w:t>
        </w:r>
      </w:hyperlink>
      <w:r w:rsidRPr="002A23D5">
        <w:rPr>
          <w:color w:val="002060"/>
        </w:rPr>
        <w:t xml:space="preserve">) al Comitato Regionale Marche </w:t>
      </w:r>
      <w:r w:rsidRPr="002A23D5">
        <w:rPr>
          <w:color w:val="002060"/>
          <w:u w:val="single"/>
        </w:rPr>
        <w:t>entro Martedì 5 aprile p.v.</w:t>
      </w:r>
    </w:p>
    <w:p w14:paraId="364DBDBF" w14:textId="77777777" w:rsidR="00855569" w:rsidRPr="002A23D5" w:rsidRDefault="00855569" w:rsidP="00855569">
      <w:pPr>
        <w:pStyle w:val="LndNormale1"/>
        <w:rPr>
          <w:color w:val="002060"/>
        </w:rPr>
      </w:pPr>
    </w:p>
    <w:p w14:paraId="5F7529F1" w14:textId="77777777" w:rsidR="00855569" w:rsidRPr="002A23D5" w:rsidRDefault="00855569" w:rsidP="00855569">
      <w:pPr>
        <w:pStyle w:val="LndNormale1"/>
        <w:rPr>
          <w:b/>
          <w:bCs/>
          <w:i/>
          <w:iCs/>
          <w:color w:val="002060"/>
        </w:rPr>
      </w:pPr>
      <w:r w:rsidRPr="002A23D5">
        <w:rPr>
          <w:b/>
          <w:bCs/>
          <w:i/>
          <w:iCs/>
          <w:color w:val="002060"/>
        </w:rPr>
        <w:t>Nulla ricevendo, la gara resterà programmata come da calendario.</w:t>
      </w:r>
    </w:p>
    <w:p w14:paraId="2CD6EF6C" w14:textId="77777777" w:rsidR="00855569" w:rsidRPr="002A23D5" w:rsidRDefault="00855569" w:rsidP="00855569">
      <w:pPr>
        <w:pStyle w:val="LndNormale1"/>
        <w:rPr>
          <w:color w:val="002060"/>
        </w:rPr>
      </w:pPr>
    </w:p>
    <w:p w14:paraId="4CABD927" w14:textId="77777777" w:rsidR="00855569" w:rsidRPr="002A23D5" w:rsidRDefault="00855569" w:rsidP="00855569">
      <w:pPr>
        <w:pStyle w:val="titoloprinc0"/>
        <w:rPr>
          <w:color w:val="002060"/>
        </w:rPr>
      </w:pPr>
      <w:r w:rsidRPr="002A23D5">
        <w:rPr>
          <w:color w:val="002060"/>
        </w:rPr>
        <w:t>VARIAZIONI AL PROGRAMMA GARE</w:t>
      </w:r>
    </w:p>
    <w:p w14:paraId="77B67B9D" w14:textId="77777777" w:rsidR="00855569" w:rsidRPr="002A23D5" w:rsidRDefault="00855569" w:rsidP="00855569">
      <w:pPr>
        <w:pStyle w:val="breakline"/>
        <w:rPr>
          <w:color w:val="002060"/>
        </w:rPr>
      </w:pPr>
    </w:p>
    <w:p w14:paraId="2EB13D0F" w14:textId="77777777" w:rsidR="00855569" w:rsidRPr="002A23D5" w:rsidRDefault="00855569" w:rsidP="00855569">
      <w:pPr>
        <w:pStyle w:val="breakline"/>
        <w:rPr>
          <w:color w:val="002060"/>
        </w:rPr>
      </w:pPr>
    </w:p>
    <w:p w14:paraId="60802836" w14:textId="77777777" w:rsidR="00855569" w:rsidRPr="002A23D5" w:rsidRDefault="00855569" w:rsidP="00855569">
      <w:pPr>
        <w:pStyle w:val="sottotitolocampionato10"/>
        <w:rPr>
          <w:color w:val="002060"/>
        </w:rPr>
      </w:pPr>
      <w:r w:rsidRPr="002A23D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5569" w:rsidRPr="002A23D5" w14:paraId="3FFEAD5E" w14:textId="77777777" w:rsidTr="00974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38F90" w14:textId="77777777" w:rsidR="00855569" w:rsidRPr="002A23D5" w:rsidRDefault="00855569" w:rsidP="00974C23">
            <w:pPr>
              <w:pStyle w:val="headertabella0"/>
              <w:rPr>
                <w:color w:val="002060"/>
              </w:rPr>
            </w:pPr>
            <w:r w:rsidRPr="002A23D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74906" w14:textId="77777777" w:rsidR="00855569" w:rsidRPr="002A23D5" w:rsidRDefault="00855569" w:rsidP="00974C23">
            <w:pPr>
              <w:pStyle w:val="headertabella0"/>
              <w:rPr>
                <w:color w:val="002060"/>
              </w:rPr>
            </w:pPr>
            <w:r w:rsidRPr="002A23D5">
              <w:rPr>
                <w:color w:val="002060"/>
              </w:rPr>
              <w:t xml:space="preserve">N° </w:t>
            </w:r>
            <w:proofErr w:type="spellStart"/>
            <w:r w:rsidRPr="002A23D5">
              <w:rPr>
                <w:color w:val="002060"/>
              </w:rPr>
              <w:t>Gior</w:t>
            </w:r>
            <w:proofErr w:type="spellEnd"/>
            <w:r w:rsidRPr="002A23D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9507C" w14:textId="77777777" w:rsidR="00855569" w:rsidRPr="002A23D5" w:rsidRDefault="00855569" w:rsidP="00974C23">
            <w:pPr>
              <w:pStyle w:val="headertabella0"/>
              <w:rPr>
                <w:color w:val="002060"/>
              </w:rPr>
            </w:pPr>
            <w:r w:rsidRPr="002A23D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16EB3" w14:textId="77777777" w:rsidR="00855569" w:rsidRPr="002A23D5" w:rsidRDefault="00855569" w:rsidP="00974C23">
            <w:pPr>
              <w:pStyle w:val="headertabella0"/>
              <w:rPr>
                <w:color w:val="002060"/>
              </w:rPr>
            </w:pPr>
            <w:r w:rsidRPr="002A23D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0B812" w14:textId="77777777" w:rsidR="00855569" w:rsidRPr="002A23D5" w:rsidRDefault="00855569" w:rsidP="00974C23">
            <w:pPr>
              <w:pStyle w:val="headertabella0"/>
              <w:rPr>
                <w:color w:val="002060"/>
              </w:rPr>
            </w:pPr>
            <w:r w:rsidRPr="002A23D5">
              <w:rPr>
                <w:color w:val="002060"/>
              </w:rPr>
              <w:t xml:space="preserve">Data </w:t>
            </w:r>
            <w:proofErr w:type="spellStart"/>
            <w:r w:rsidRPr="002A23D5">
              <w:rPr>
                <w:color w:val="002060"/>
              </w:rPr>
              <w:t>Orig</w:t>
            </w:r>
            <w:proofErr w:type="spellEnd"/>
            <w:r w:rsidRPr="002A23D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26BB8" w14:textId="77777777" w:rsidR="00855569" w:rsidRPr="002A23D5" w:rsidRDefault="00855569" w:rsidP="00974C23">
            <w:pPr>
              <w:pStyle w:val="headertabella0"/>
              <w:rPr>
                <w:color w:val="002060"/>
              </w:rPr>
            </w:pPr>
            <w:r w:rsidRPr="002A23D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B623C" w14:textId="77777777" w:rsidR="00855569" w:rsidRPr="002A23D5" w:rsidRDefault="00855569" w:rsidP="00974C23">
            <w:pPr>
              <w:pStyle w:val="headertabella0"/>
              <w:rPr>
                <w:color w:val="002060"/>
              </w:rPr>
            </w:pPr>
            <w:r w:rsidRPr="002A23D5">
              <w:rPr>
                <w:color w:val="002060"/>
              </w:rPr>
              <w:t xml:space="preserve">Ora </w:t>
            </w:r>
            <w:proofErr w:type="spellStart"/>
            <w:r w:rsidRPr="002A23D5">
              <w:rPr>
                <w:color w:val="002060"/>
              </w:rPr>
              <w:t>Orig</w:t>
            </w:r>
            <w:proofErr w:type="spellEnd"/>
            <w:r w:rsidRPr="002A23D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48352" w14:textId="77777777" w:rsidR="00855569" w:rsidRPr="002A23D5" w:rsidRDefault="00855569" w:rsidP="00974C23">
            <w:pPr>
              <w:pStyle w:val="headertabella0"/>
              <w:rPr>
                <w:color w:val="002060"/>
              </w:rPr>
            </w:pPr>
            <w:r w:rsidRPr="002A23D5">
              <w:rPr>
                <w:color w:val="002060"/>
              </w:rPr>
              <w:t>Impianto</w:t>
            </w:r>
          </w:p>
        </w:tc>
      </w:tr>
      <w:tr w:rsidR="00855569" w:rsidRPr="002A23D5" w14:paraId="3801AD24" w14:textId="77777777" w:rsidTr="00974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BB0D" w14:textId="77777777" w:rsidR="00855569" w:rsidRPr="0012174A" w:rsidRDefault="00855569" w:rsidP="00974C23">
            <w:pPr>
              <w:pStyle w:val="rowtabella0"/>
              <w:rPr>
                <w:color w:val="002060"/>
                <w:highlight w:val="yellow"/>
              </w:rPr>
            </w:pPr>
            <w:r w:rsidRPr="0012174A">
              <w:rPr>
                <w:color w:val="002060"/>
                <w:highlight w:val="yellow"/>
              </w:rPr>
              <w:t>05/04/2022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BBA3" w14:textId="77777777" w:rsidR="00855569" w:rsidRPr="0012174A" w:rsidRDefault="00855569" w:rsidP="00974C23">
            <w:pPr>
              <w:pStyle w:val="rowtabella0"/>
              <w:jc w:val="center"/>
              <w:rPr>
                <w:color w:val="002060"/>
                <w:highlight w:val="yellow"/>
              </w:rPr>
            </w:pPr>
            <w:r w:rsidRPr="0012174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34DB" w14:textId="77777777" w:rsidR="00855569" w:rsidRPr="0012174A" w:rsidRDefault="00855569" w:rsidP="00974C23">
            <w:pPr>
              <w:pStyle w:val="rowtabella0"/>
              <w:rPr>
                <w:color w:val="002060"/>
                <w:highlight w:val="yellow"/>
              </w:rPr>
            </w:pPr>
            <w:r w:rsidRPr="0012174A">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8AD5" w14:textId="77777777" w:rsidR="00855569" w:rsidRPr="0012174A" w:rsidRDefault="00855569" w:rsidP="00974C23">
            <w:pPr>
              <w:pStyle w:val="rowtabella0"/>
              <w:rPr>
                <w:color w:val="002060"/>
                <w:highlight w:val="yellow"/>
              </w:rPr>
            </w:pPr>
            <w:proofErr w:type="gramStart"/>
            <w:r w:rsidRPr="0012174A">
              <w:rPr>
                <w:color w:val="002060"/>
                <w:highlight w:val="yellow"/>
              </w:rPr>
              <w:t>CITTA</w:t>
            </w:r>
            <w:proofErr w:type="gramEnd"/>
            <w:r w:rsidRPr="0012174A">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B59D" w14:textId="77777777" w:rsidR="00855569" w:rsidRPr="002A23D5" w:rsidRDefault="00855569" w:rsidP="00974C23">
            <w:pPr>
              <w:pStyle w:val="rowtabella0"/>
              <w:rPr>
                <w:color w:val="002060"/>
              </w:rPr>
            </w:pPr>
            <w:r w:rsidRPr="002A23D5">
              <w:rPr>
                <w:color w:val="002060"/>
              </w:rPr>
              <w:t>0</w:t>
            </w:r>
            <w:r>
              <w:rPr>
                <w:color w:val="002060"/>
              </w:rPr>
              <w:t>2</w:t>
            </w:r>
            <w:r w:rsidRPr="002A23D5">
              <w:rPr>
                <w:color w:val="002060"/>
              </w:rPr>
              <w:t>/04/2022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36A2" w14:textId="77777777" w:rsidR="00855569" w:rsidRPr="002A23D5" w:rsidRDefault="00855569" w:rsidP="00974C23">
            <w:pPr>
              <w:pStyle w:val="rowtabella0"/>
              <w:jc w:val="center"/>
              <w:rPr>
                <w:color w:val="002060"/>
              </w:rPr>
            </w:pPr>
            <w:r w:rsidRPr="0012174A">
              <w:rPr>
                <w:color w:val="002060"/>
                <w:highlight w:val="yellow"/>
              </w:rPr>
              <w:t>19:45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69C39" w14:textId="77777777" w:rsidR="00855569" w:rsidRPr="002A23D5" w:rsidRDefault="00855569" w:rsidP="00974C23">
            <w:pPr>
              <w:pStyle w:val="rowtabella0"/>
              <w:jc w:val="center"/>
              <w:rPr>
                <w:color w:val="002060"/>
              </w:rPr>
            </w:pPr>
            <w:r w:rsidRPr="002A23D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1977" w14:textId="77777777" w:rsidR="00855569" w:rsidRPr="002A23D5" w:rsidRDefault="00855569" w:rsidP="00974C23">
            <w:pPr>
              <w:rPr>
                <w:color w:val="002060"/>
              </w:rPr>
            </w:pPr>
          </w:p>
        </w:tc>
      </w:tr>
    </w:tbl>
    <w:p w14:paraId="335C1FC9" w14:textId="77777777" w:rsidR="00855569" w:rsidRPr="002A23D5" w:rsidRDefault="00855569" w:rsidP="00855569">
      <w:pPr>
        <w:pStyle w:val="breakline"/>
        <w:rPr>
          <w:rFonts w:eastAsiaTheme="minorEastAsia"/>
          <w:color w:val="002060"/>
        </w:rPr>
      </w:pPr>
    </w:p>
    <w:p w14:paraId="703C3676" w14:textId="77777777" w:rsidR="00855569" w:rsidRPr="002A23D5" w:rsidRDefault="00855569" w:rsidP="00855569">
      <w:pPr>
        <w:pStyle w:val="breakline"/>
        <w:rPr>
          <w:color w:val="002060"/>
        </w:rPr>
      </w:pPr>
    </w:p>
    <w:p w14:paraId="510241E8" w14:textId="77777777" w:rsidR="00855569" w:rsidRPr="002A23D5" w:rsidRDefault="00855569" w:rsidP="00855569">
      <w:pPr>
        <w:pStyle w:val="titoloprinc0"/>
        <w:rPr>
          <w:color w:val="002060"/>
        </w:rPr>
      </w:pPr>
      <w:r w:rsidRPr="002A23D5">
        <w:rPr>
          <w:color w:val="002060"/>
        </w:rPr>
        <w:t>RISULTATI</w:t>
      </w:r>
    </w:p>
    <w:p w14:paraId="5EA730A1" w14:textId="77777777" w:rsidR="00855569" w:rsidRPr="002A23D5" w:rsidRDefault="00855569" w:rsidP="00855569">
      <w:pPr>
        <w:pStyle w:val="breakline"/>
        <w:rPr>
          <w:color w:val="002060"/>
        </w:rPr>
      </w:pPr>
    </w:p>
    <w:p w14:paraId="4F01780A" w14:textId="77777777" w:rsidR="00855569" w:rsidRPr="002A23D5" w:rsidRDefault="00855569" w:rsidP="00855569">
      <w:pPr>
        <w:pStyle w:val="sottotitolocampionato10"/>
        <w:rPr>
          <w:color w:val="002060"/>
        </w:rPr>
      </w:pPr>
      <w:r w:rsidRPr="002A23D5">
        <w:rPr>
          <w:color w:val="002060"/>
        </w:rPr>
        <w:t>RISULTATI UFFICIALI GARE DEL 26/03/2022</w:t>
      </w:r>
    </w:p>
    <w:p w14:paraId="7A2135F2" w14:textId="77777777" w:rsidR="00855569" w:rsidRPr="00855569" w:rsidRDefault="00855569" w:rsidP="00855569">
      <w:pPr>
        <w:pStyle w:val="sottotitolocampionato20"/>
        <w:spacing w:before="0" w:beforeAutospacing="0" w:after="0" w:afterAutospacing="0"/>
        <w:rPr>
          <w:rFonts w:ascii="Arial" w:hAnsi="Arial" w:cs="Arial"/>
          <w:color w:val="002060"/>
          <w:sz w:val="20"/>
          <w:szCs w:val="20"/>
        </w:rPr>
      </w:pPr>
      <w:r w:rsidRPr="00855569">
        <w:rPr>
          <w:rFonts w:ascii="Arial" w:hAnsi="Arial" w:cs="Arial"/>
          <w:color w:val="002060"/>
          <w:sz w:val="20"/>
          <w:szCs w:val="20"/>
        </w:rPr>
        <w:t>Si trascrivono qui di seguito i risultati ufficiali delle gare disputate</w:t>
      </w:r>
    </w:p>
    <w:p w14:paraId="3672BED2" w14:textId="77777777" w:rsidR="00855569" w:rsidRPr="002A23D5" w:rsidRDefault="00855569" w:rsidP="008555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5569" w:rsidRPr="002A23D5" w14:paraId="2CFB2FDC"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43BDDDCD"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4458" w14:textId="77777777" w:rsidR="00855569" w:rsidRPr="002A23D5" w:rsidRDefault="00855569" w:rsidP="00974C23">
                  <w:pPr>
                    <w:pStyle w:val="headertabella0"/>
                    <w:rPr>
                      <w:color w:val="002060"/>
                    </w:rPr>
                  </w:pPr>
                  <w:r w:rsidRPr="002A23D5">
                    <w:rPr>
                      <w:color w:val="002060"/>
                    </w:rPr>
                    <w:t>GIRONE G - 3 Giornata - A</w:t>
                  </w:r>
                </w:p>
              </w:tc>
            </w:tr>
            <w:tr w:rsidR="00855569" w:rsidRPr="002A23D5" w14:paraId="4CEDF96E"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2E8CC" w14:textId="77777777" w:rsidR="00855569" w:rsidRPr="002A23D5" w:rsidRDefault="00855569" w:rsidP="00974C23">
                  <w:pPr>
                    <w:pStyle w:val="rowtabella0"/>
                    <w:rPr>
                      <w:color w:val="002060"/>
                    </w:rPr>
                  </w:pPr>
                  <w:r w:rsidRPr="002A23D5">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9C675" w14:textId="77777777" w:rsidR="00855569" w:rsidRPr="002A23D5" w:rsidRDefault="00855569" w:rsidP="00974C23">
                  <w:pPr>
                    <w:pStyle w:val="rowtabella0"/>
                    <w:rPr>
                      <w:color w:val="002060"/>
                    </w:rPr>
                  </w:pPr>
                  <w:r w:rsidRPr="002A23D5">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F4301" w14:textId="77777777" w:rsidR="00855569" w:rsidRPr="002A23D5" w:rsidRDefault="00855569" w:rsidP="00974C23">
                  <w:pPr>
                    <w:pStyle w:val="rowtabella0"/>
                    <w:jc w:val="center"/>
                    <w:rPr>
                      <w:color w:val="002060"/>
                    </w:rPr>
                  </w:pPr>
                  <w:r w:rsidRPr="002A23D5">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A68A9" w14:textId="77777777" w:rsidR="00855569" w:rsidRPr="002A23D5" w:rsidRDefault="00855569" w:rsidP="00974C23">
                  <w:pPr>
                    <w:pStyle w:val="rowtabella0"/>
                    <w:jc w:val="center"/>
                    <w:rPr>
                      <w:color w:val="002060"/>
                    </w:rPr>
                  </w:pPr>
                  <w:r w:rsidRPr="002A23D5">
                    <w:rPr>
                      <w:color w:val="002060"/>
                    </w:rPr>
                    <w:t> </w:t>
                  </w:r>
                </w:p>
              </w:tc>
            </w:tr>
            <w:tr w:rsidR="00855569" w:rsidRPr="002A23D5" w14:paraId="16E6B051"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86C93A" w14:textId="77777777" w:rsidR="00855569" w:rsidRPr="002A23D5" w:rsidRDefault="00855569" w:rsidP="00974C23">
                  <w:pPr>
                    <w:pStyle w:val="rowtabella0"/>
                    <w:rPr>
                      <w:color w:val="002060"/>
                    </w:rPr>
                  </w:pPr>
                  <w:proofErr w:type="gramStart"/>
                  <w:r w:rsidRPr="002A23D5">
                    <w:rPr>
                      <w:color w:val="002060"/>
                    </w:rPr>
                    <w:t>CITTA</w:t>
                  </w:r>
                  <w:proofErr w:type="gramEnd"/>
                  <w:r w:rsidRPr="002A23D5">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28EDD" w14:textId="77777777" w:rsidR="00855569" w:rsidRPr="002A23D5" w:rsidRDefault="00855569" w:rsidP="00974C23">
                  <w:pPr>
                    <w:pStyle w:val="rowtabella0"/>
                    <w:rPr>
                      <w:color w:val="002060"/>
                    </w:rPr>
                  </w:pPr>
                  <w:r w:rsidRPr="002A23D5">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8F7120" w14:textId="77777777" w:rsidR="00855569" w:rsidRPr="002A23D5" w:rsidRDefault="00855569" w:rsidP="00974C23">
                  <w:pPr>
                    <w:pStyle w:val="rowtabella0"/>
                    <w:jc w:val="center"/>
                    <w:rPr>
                      <w:color w:val="002060"/>
                    </w:rPr>
                  </w:pPr>
                  <w:r w:rsidRPr="002A23D5">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F3C55A" w14:textId="77777777" w:rsidR="00855569" w:rsidRPr="002A23D5" w:rsidRDefault="00855569" w:rsidP="00974C23">
                  <w:pPr>
                    <w:pStyle w:val="rowtabella0"/>
                    <w:jc w:val="center"/>
                    <w:rPr>
                      <w:color w:val="002060"/>
                    </w:rPr>
                  </w:pPr>
                  <w:r w:rsidRPr="002A23D5">
                    <w:rPr>
                      <w:color w:val="002060"/>
                    </w:rPr>
                    <w:t> </w:t>
                  </w:r>
                </w:p>
              </w:tc>
            </w:tr>
            <w:tr w:rsidR="00855569" w:rsidRPr="002A23D5" w14:paraId="5CE04CF0"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6C3C2" w14:textId="77777777" w:rsidR="00855569" w:rsidRPr="002A23D5" w:rsidRDefault="00855569" w:rsidP="00974C23">
                  <w:pPr>
                    <w:pStyle w:val="rowtabella0"/>
                    <w:rPr>
                      <w:color w:val="002060"/>
                    </w:rPr>
                  </w:pPr>
                  <w:r w:rsidRPr="002A23D5">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0A306" w14:textId="77777777" w:rsidR="00855569" w:rsidRPr="002A23D5" w:rsidRDefault="00855569" w:rsidP="00974C23">
                  <w:pPr>
                    <w:pStyle w:val="rowtabella0"/>
                    <w:rPr>
                      <w:color w:val="002060"/>
                    </w:rPr>
                  </w:pPr>
                  <w:r w:rsidRPr="002A23D5">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AE3D6" w14:textId="77777777" w:rsidR="00855569" w:rsidRPr="002A23D5" w:rsidRDefault="00855569" w:rsidP="00974C23">
                  <w:pPr>
                    <w:pStyle w:val="rowtabella0"/>
                    <w:jc w:val="center"/>
                    <w:rPr>
                      <w:color w:val="002060"/>
                    </w:rPr>
                  </w:pPr>
                  <w:r w:rsidRPr="002A23D5">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36D99" w14:textId="77777777" w:rsidR="00855569" w:rsidRPr="002A23D5" w:rsidRDefault="00855569" w:rsidP="00974C23">
                  <w:pPr>
                    <w:pStyle w:val="rowtabella0"/>
                    <w:jc w:val="center"/>
                    <w:rPr>
                      <w:color w:val="002060"/>
                    </w:rPr>
                  </w:pPr>
                  <w:r w:rsidRPr="002A23D5">
                    <w:rPr>
                      <w:color w:val="002060"/>
                    </w:rPr>
                    <w:t> </w:t>
                  </w:r>
                </w:p>
              </w:tc>
            </w:tr>
          </w:tbl>
          <w:p w14:paraId="23F48288" w14:textId="77777777" w:rsidR="00855569" w:rsidRPr="002A23D5" w:rsidRDefault="00855569" w:rsidP="00974C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216608FE"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07218" w14:textId="77777777" w:rsidR="00855569" w:rsidRPr="002A23D5" w:rsidRDefault="00855569" w:rsidP="00974C23">
                  <w:pPr>
                    <w:pStyle w:val="headertabella0"/>
                    <w:rPr>
                      <w:color w:val="002060"/>
                    </w:rPr>
                  </w:pPr>
                  <w:r w:rsidRPr="002A23D5">
                    <w:rPr>
                      <w:color w:val="002060"/>
                    </w:rPr>
                    <w:t>GIRONE S - 3 Giornata - A</w:t>
                  </w:r>
                </w:p>
              </w:tc>
            </w:tr>
            <w:tr w:rsidR="00855569" w:rsidRPr="002A23D5" w14:paraId="03B524EA"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3BEEE" w14:textId="77777777" w:rsidR="00855569" w:rsidRPr="002A23D5" w:rsidRDefault="00855569" w:rsidP="00974C23">
                  <w:pPr>
                    <w:pStyle w:val="rowtabella0"/>
                    <w:rPr>
                      <w:color w:val="002060"/>
                    </w:rPr>
                  </w:pPr>
                  <w:r w:rsidRPr="002A23D5">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09551" w14:textId="77777777" w:rsidR="00855569" w:rsidRPr="002A23D5" w:rsidRDefault="00855569" w:rsidP="00974C23">
                  <w:pPr>
                    <w:pStyle w:val="rowtabella0"/>
                    <w:rPr>
                      <w:color w:val="002060"/>
                    </w:rPr>
                  </w:pPr>
                  <w:r w:rsidRPr="002A23D5">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D0AA2" w14:textId="77777777" w:rsidR="00855569" w:rsidRPr="002A23D5" w:rsidRDefault="00855569" w:rsidP="00974C23">
                  <w:pPr>
                    <w:pStyle w:val="rowtabella0"/>
                    <w:jc w:val="center"/>
                    <w:rPr>
                      <w:color w:val="002060"/>
                    </w:rPr>
                  </w:pPr>
                  <w:r w:rsidRPr="002A23D5">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DCA41" w14:textId="77777777" w:rsidR="00855569" w:rsidRPr="002A23D5" w:rsidRDefault="00855569" w:rsidP="00974C23">
                  <w:pPr>
                    <w:pStyle w:val="rowtabella0"/>
                    <w:jc w:val="center"/>
                    <w:rPr>
                      <w:color w:val="002060"/>
                    </w:rPr>
                  </w:pPr>
                  <w:r w:rsidRPr="002A23D5">
                    <w:rPr>
                      <w:color w:val="002060"/>
                    </w:rPr>
                    <w:t> </w:t>
                  </w:r>
                </w:p>
              </w:tc>
            </w:tr>
            <w:tr w:rsidR="00855569" w:rsidRPr="002A23D5" w14:paraId="42408280"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55DDE1" w14:textId="77777777" w:rsidR="00855569" w:rsidRPr="002A23D5" w:rsidRDefault="00855569" w:rsidP="00974C23">
                  <w:pPr>
                    <w:pStyle w:val="rowtabella0"/>
                    <w:rPr>
                      <w:color w:val="002060"/>
                    </w:rPr>
                  </w:pPr>
                  <w:r w:rsidRPr="002A23D5">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2DD569" w14:textId="77777777" w:rsidR="00855569" w:rsidRPr="002A23D5" w:rsidRDefault="00855569" w:rsidP="00974C23">
                  <w:pPr>
                    <w:pStyle w:val="rowtabella0"/>
                    <w:rPr>
                      <w:color w:val="002060"/>
                    </w:rPr>
                  </w:pPr>
                  <w:r w:rsidRPr="002A23D5">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60DA5D" w14:textId="77777777" w:rsidR="00855569" w:rsidRPr="002A23D5" w:rsidRDefault="00855569" w:rsidP="00974C23">
                  <w:pPr>
                    <w:pStyle w:val="rowtabella0"/>
                    <w:jc w:val="center"/>
                    <w:rPr>
                      <w:color w:val="002060"/>
                    </w:rPr>
                  </w:pPr>
                  <w:r w:rsidRPr="002A23D5">
                    <w:rPr>
                      <w:color w:val="002060"/>
                    </w:rPr>
                    <w:t>6 - 13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A5E49F" w14:textId="77777777" w:rsidR="00855569" w:rsidRPr="002A23D5" w:rsidRDefault="00855569" w:rsidP="00974C23">
                  <w:pPr>
                    <w:pStyle w:val="rowtabella0"/>
                    <w:jc w:val="center"/>
                    <w:rPr>
                      <w:color w:val="002060"/>
                    </w:rPr>
                  </w:pPr>
                  <w:r w:rsidRPr="002A23D5">
                    <w:rPr>
                      <w:color w:val="002060"/>
                    </w:rPr>
                    <w:t> </w:t>
                  </w:r>
                </w:p>
              </w:tc>
            </w:tr>
            <w:tr w:rsidR="00855569" w:rsidRPr="002A23D5" w14:paraId="27B82B74"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B4111" w14:textId="77777777" w:rsidR="00855569" w:rsidRPr="002A23D5" w:rsidRDefault="00855569" w:rsidP="00974C23">
                  <w:pPr>
                    <w:pStyle w:val="rowtabella0"/>
                    <w:rPr>
                      <w:color w:val="002060"/>
                    </w:rPr>
                  </w:pPr>
                  <w:r w:rsidRPr="002A23D5">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BF77A" w14:textId="77777777" w:rsidR="00855569" w:rsidRPr="002A23D5" w:rsidRDefault="00855569" w:rsidP="00974C23">
                  <w:pPr>
                    <w:pStyle w:val="rowtabella0"/>
                    <w:rPr>
                      <w:color w:val="002060"/>
                    </w:rPr>
                  </w:pPr>
                  <w:r w:rsidRPr="002A23D5">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1D60B" w14:textId="77777777" w:rsidR="00855569" w:rsidRPr="002A23D5" w:rsidRDefault="00855569" w:rsidP="00974C23">
                  <w:pPr>
                    <w:pStyle w:val="rowtabella0"/>
                    <w:jc w:val="center"/>
                    <w:rPr>
                      <w:color w:val="002060"/>
                    </w:rPr>
                  </w:pPr>
                  <w:r w:rsidRPr="002A23D5">
                    <w:rPr>
                      <w:color w:val="002060"/>
                    </w:rPr>
                    <w:t>7 - 8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D2BDA" w14:textId="77777777" w:rsidR="00855569" w:rsidRPr="002A23D5" w:rsidRDefault="00855569" w:rsidP="00974C23">
                  <w:pPr>
                    <w:pStyle w:val="rowtabella0"/>
                    <w:jc w:val="center"/>
                    <w:rPr>
                      <w:color w:val="002060"/>
                    </w:rPr>
                  </w:pPr>
                  <w:r w:rsidRPr="002A23D5">
                    <w:rPr>
                      <w:color w:val="002060"/>
                    </w:rPr>
                    <w:t> </w:t>
                  </w:r>
                </w:p>
              </w:tc>
            </w:tr>
          </w:tbl>
          <w:p w14:paraId="5F67D249" w14:textId="77777777" w:rsidR="00855569" w:rsidRPr="002A23D5" w:rsidRDefault="00855569" w:rsidP="00974C23">
            <w:pPr>
              <w:rPr>
                <w:color w:val="002060"/>
              </w:rPr>
            </w:pPr>
          </w:p>
        </w:tc>
      </w:tr>
    </w:tbl>
    <w:p w14:paraId="3B67CFA2" w14:textId="77777777" w:rsidR="00855569" w:rsidRPr="002A23D5" w:rsidRDefault="00855569" w:rsidP="00855569">
      <w:pPr>
        <w:pStyle w:val="breakline"/>
        <w:rPr>
          <w:rFonts w:eastAsiaTheme="minorEastAsia"/>
          <w:color w:val="002060"/>
        </w:rPr>
      </w:pPr>
    </w:p>
    <w:p w14:paraId="189542FC" w14:textId="77777777" w:rsidR="00855569" w:rsidRPr="002A23D5" w:rsidRDefault="00855569" w:rsidP="00855569">
      <w:pPr>
        <w:pStyle w:val="breakline"/>
        <w:rPr>
          <w:color w:val="002060"/>
        </w:rPr>
      </w:pPr>
    </w:p>
    <w:p w14:paraId="31377BD0" w14:textId="77777777" w:rsidR="00855569" w:rsidRPr="002A23D5" w:rsidRDefault="00855569" w:rsidP="00855569">
      <w:pPr>
        <w:pStyle w:val="titoloprinc0"/>
        <w:rPr>
          <w:color w:val="002060"/>
        </w:rPr>
      </w:pPr>
      <w:r w:rsidRPr="002A23D5">
        <w:rPr>
          <w:color w:val="002060"/>
        </w:rPr>
        <w:t>GIUDICE SPORTIVO</w:t>
      </w:r>
    </w:p>
    <w:p w14:paraId="3895B23B" w14:textId="77777777" w:rsidR="00855569" w:rsidRPr="002A23D5" w:rsidRDefault="00855569" w:rsidP="00855569">
      <w:pPr>
        <w:pStyle w:val="diffida"/>
        <w:rPr>
          <w:color w:val="002060"/>
        </w:rPr>
      </w:pPr>
      <w:r w:rsidRPr="002A23D5">
        <w:rPr>
          <w:color w:val="002060"/>
        </w:rPr>
        <w:lastRenderedPageBreak/>
        <w:t>Il Sostituto Giudice Sportivo Avv. Federica Sorrentino, nella seduta del 30/03/2022 ha adottato le decisioni che di seguito integralmente si riportano:</w:t>
      </w:r>
    </w:p>
    <w:p w14:paraId="61E348D7" w14:textId="77777777" w:rsidR="00855569" w:rsidRPr="002A23D5" w:rsidRDefault="00855569" w:rsidP="00855569">
      <w:pPr>
        <w:pStyle w:val="titolo10"/>
        <w:rPr>
          <w:color w:val="002060"/>
        </w:rPr>
      </w:pPr>
      <w:r w:rsidRPr="002A23D5">
        <w:rPr>
          <w:color w:val="002060"/>
        </w:rPr>
        <w:t xml:space="preserve">GARE DEL 26/ 3/2022 </w:t>
      </w:r>
    </w:p>
    <w:p w14:paraId="676E3DEA" w14:textId="77777777" w:rsidR="00855569" w:rsidRPr="002A23D5" w:rsidRDefault="00855569" w:rsidP="00855569">
      <w:pPr>
        <w:pStyle w:val="titolo7a"/>
        <w:rPr>
          <w:color w:val="002060"/>
        </w:rPr>
      </w:pPr>
      <w:r w:rsidRPr="002A23D5">
        <w:rPr>
          <w:color w:val="002060"/>
        </w:rPr>
        <w:t xml:space="preserve">PROVVEDIMENTI DISCIPLINARI </w:t>
      </w:r>
    </w:p>
    <w:p w14:paraId="0B4A23BC"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3649A216" w14:textId="77777777" w:rsidR="00855569" w:rsidRPr="002A23D5" w:rsidRDefault="00855569" w:rsidP="00855569">
      <w:pPr>
        <w:pStyle w:val="titolo30"/>
        <w:rPr>
          <w:color w:val="002060"/>
        </w:rPr>
      </w:pPr>
      <w:r w:rsidRPr="002A23D5">
        <w:rPr>
          <w:color w:val="002060"/>
        </w:rPr>
        <w:t xml:space="preserve">CALCIATORI NON ESPULSI </w:t>
      </w:r>
    </w:p>
    <w:p w14:paraId="41DC0813" w14:textId="77777777" w:rsidR="00855569" w:rsidRPr="002A23D5" w:rsidRDefault="00855569" w:rsidP="00855569">
      <w:pPr>
        <w:pStyle w:val="titolo20"/>
        <w:rPr>
          <w:color w:val="002060"/>
        </w:rPr>
      </w:pPr>
      <w:r w:rsidRPr="002A23D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62BFA509" w14:textId="77777777" w:rsidTr="00974C23">
        <w:tc>
          <w:tcPr>
            <w:tcW w:w="2200" w:type="dxa"/>
            <w:tcMar>
              <w:top w:w="20" w:type="dxa"/>
              <w:left w:w="20" w:type="dxa"/>
              <w:bottom w:w="20" w:type="dxa"/>
              <w:right w:w="20" w:type="dxa"/>
            </w:tcMar>
            <w:vAlign w:val="center"/>
            <w:hideMark/>
          </w:tcPr>
          <w:p w14:paraId="312E91D3" w14:textId="77777777" w:rsidR="00855569" w:rsidRPr="002A23D5" w:rsidRDefault="00855569" w:rsidP="00974C23">
            <w:pPr>
              <w:pStyle w:val="movimento"/>
              <w:rPr>
                <w:color w:val="002060"/>
              </w:rPr>
            </w:pPr>
            <w:r w:rsidRPr="002A23D5">
              <w:rPr>
                <w:color w:val="002060"/>
              </w:rPr>
              <w:t>LAMBERTUCCI LORENZO</w:t>
            </w:r>
          </w:p>
        </w:tc>
        <w:tc>
          <w:tcPr>
            <w:tcW w:w="2200" w:type="dxa"/>
            <w:tcMar>
              <w:top w:w="20" w:type="dxa"/>
              <w:left w:w="20" w:type="dxa"/>
              <w:bottom w:w="20" w:type="dxa"/>
              <w:right w:w="20" w:type="dxa"/>
            </w:tcMar>
            <w:vAlign w:val="center"/>
            <w:hideMark/>
          </w:tcPr>
          <w:p w14:paraId="629D2C15" w14:textId="77777777" w:rsidR="00855569" w:rsidRPr="002A23D5" w:rsidRDefault="00855569" w:rsidP="00974C23">
            <w:pPr>
              <w:pStyle w:val="movimento2"/>
              <w:rPr>
                <w:color w:val="002060"/>
              </w:rPr>
            </w:pPr>
            <w:r w:rsidRPr="002A23D5">
              <w:rPr>
                <w:color w:val="002060"/>
              </w:rPr>
              <w:t xml:space="preserve">(CANTINE RIUNITE CSI) </w:t>
            </w:r>
          </w:p>
        </w:tc>
        <w:tc>
          <w:tcPr>
            <w:tcW w:w="800" w:type="dxa"/>
            <w:tcMar>
              <w:top w:w="20" w:type="dxa"/>
              <w:left w:w="20" w:type="dxa"/>
              <w:bottom w:w="20" w:type="dxa"/>
              <w:right w:w="20" w:type="dxa"/>
            </w:tcMar>
            <w:vAlign w:val="center"/>
            <w:hideMark/>
          </w:tcPr>
          <w:p w14:paraId="42B1191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F1B692F"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99EF8E7" w14:textId="77777777" w:rsidR="00855569" w:rsidRPr="002A23D5" w:rsidRDefault="00855569" w:rsidP="00974C23">
            <w:pPr>
              <w:pStyle w:val="movimento2"/>
              <w:rPr>
                <w:color w:val="002060"/>
              </w:rPr>
            </w:pPr>
            <w:r w:rsidRPr="002A23D5">
              <w:rPr>
                <w:color w:val="002060"/>
              </w:rPr>
              <w:t> </w:t>
            </w:r>
          </w:p>
        </w:tc>
      </w:tr>
    </w:tbl>
    <w:p w14:paraId="6D2B327E" w14:textId="77777777" w:rsidR="00855569" w:rsidRPr="002A23D5" w:rsidRDefault="00855569" w:rsidP="00855569">
      <w:pPr>
        <w:pStyle w:val="titolo20"/>
        <w:rPr>
          <w:rFonts w:eastAsiaTheme="minorEastAsia"/>
          <w:color w:val="002060"/>
        </w:rPr>
      </w:pPr>
      <w:r w:rsidRPr="002A23D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51BE1B5F" w14:textId="77777777" w:rsidTr="00974C23">
        <w:tc>
          <w:tcPr>
            <w:tcW w:w="2200" w:type="dxa"/>
            <w:tcMar>
              <w:top w:w="20" w:type="dxa"/>
              <w:left w:w="20" w:type="dxa"/>
              <w:bottom w:w="20" w:type="dxa"/>
              <w:right w:w="20" w:type="dxa"/>
            </w:tcMar>
            <w:vAlign w:val="center"/>
            <w:hideMark/>
          </w:tcPr>
          <w:p w14:paraId="2D3CFF04" w14:textId="77777777" w:rsidR="00855569" w:rsidRPr="002A23D5" w:rsidRDefault="00855569" w:rsidP="00974C23">
            <w:pPr>
              <w:pStyle w:val="movimento"/>
              <w:rPr>
                <w:color w:val="002060"/>
              </w:rPr>
            </w:pPr>
            <w:r w:rsidRPr="002A23D5">
              <w:rPr>
                <w:color w:val="002060"/>
              </w:rPr>
              <w:t>LUCARELLI LUDOVICO</w:t>
            </w:r>
          </w:p>
        </w:tc>
        <w:tc>
          <w:tcPr>
            <w:tcW w:w="2200" w:type="dxa"/>
            <w:tcMar>
              <w:top w:w="20" w:type="dxa"/>
              <w:left w:w="20" w:type="dxa"/>
              <w:bottom w:w="20" w:type="dxa"/>
              <w:right w:w="20" w:type="dxa"/>
            </w:tcMar>
            <w:vAlign w:val="center"/>
            <w:hideMark/>
          </w:tcPr>
          <w:p w14:paraId="180FFE05" w14:textId="77777777" w:rsidR="00855569" w:rsidRPr="002A23D5" w:rsidRDefault="00855569" w:rsidP="00974C23">
            <w:pPr>
              <w:pStyle w:val="movimento2"/>
              <w:rPr>
                <w:color w:val="002060"/>
              </w:rPr>
            </w:pPr>
            <w:r w:rsidRPr="002A23D5">
              <w:rPr>
                <w:color w:val="002060"/>
              </w:rPr>
              <w:t xml:space="preserve">(SPECIAL ONE SPORTING CLUB) </w:t>
            </w:r>
          </w:p>
        </w:tc>
        <w:tc>
          <w:tcPr>
            <w:tcW w:w="800" w:type="dxa"/>
            <w:tcMar>
              <w:top w:w="20" w:type="dxa"/>
              <w:left w:w="20" w:type="dxa"/>
              <w:bottom w:w="20" w:type="dxa"/>
              <w:right w:w="20" w:type="dxa"/>
            </w:tcMar>
            <w:vAlign w:val="center"/>
            <w:hideMark/>
          </w:tcPr>
          <w:p w14:paraId="3890B6D2"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2C2683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723C15F" w14:textId="77777777" w:rsidR="00855569" w:rsidRPr="002A23D5" w:rsidRDefault="00855569" w:rsidP="00974C23">
            <w:pPr>
              <w:pStyle w:val="movimento2"/>
              <w:rPr>
                <w:color w:val="002060"/>
              </w:rPr>
            </w:pPr>
            <w:r w:rsidRPr="002A23D5">
              <w:rPr>
                <w:color w:val="002060"/>
              </w:rPr>
              <w:t> </w:t>
            </w:r>
          </w:p>
        </w:tc>
      </w:tr>
    </w:tbl>
    <w:p w14:paraId="052CFEC1" w14:textId="77777777" w:rsidR="00855569" w:rsidRPr="002A23D5" w:rsidRDefault="00855569" w:rsidP="00855569">
      <w:pPr>
        <w:pStyle w:val="titolo20"/>
        <w:rPr>
          <w:rFonts w:eastAsiaTheme="minorEastAsia"/>
          <w:color w:val="002060"/>
        </w:rPr>
      </w:pPr>
      <w:r w:rsidRPr="002A23D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72116C6F" w14:textId="77777777" w:rsidTr="00974C23">
        <w:tc>
          <w:tcPr>
            <w:tcW w:w="2200" w:type="dxa"/>
            <w:tcMar>
              <w:top w:w="20" w:type="dxa"/>
              <w:left w:w="20" w:type="dxa"/>
              <w:bottom w:w="20" w:type="dxa"/>
              <w:right w:w="20" w:type="dxa"/>
            </w:tcMar>
            <w:vAlign w:val="center"/>
            <w:hideMark/>
          </w:tcPr>
          <w:p w14:paraId="2A35F387" w14:textId="77777777" w:rsidR="00855569" w:rsidRPr="002A23D5" w:rsidRDefault="00855569" w:rsidP="00974C23">
            <w:pPr>
              <w:pStyle w:val="movimento"/>
              <w:rPr>
                <w:color w:val="002060"/>
              </w:rPr>
            </w:pPr>
            <w:r w:rsidRPr="002A23D5">
              <w:rPr>
                <w:color w:val="002060"/>
              </w:rPr>
              <w:t>SARNO ANDREA</w:t>
            </w:r>
          </w:p>
        </w:tc>
        <w:tc>
          <w:tcPr>
            <w:tcW w:w="2200" w:type="dxa"/>
            <w:tcMar>
              <w:top w:w="20" w:type="dxa"/>
              <w:left w:w="20" w:type="dxa"/>
              <w:bottom w:w="20" w:type="dxa"/>
              <w:right w:w="20" w:type="dxa"/>
            </w:tcMar>
            <w:vAlign w:val="center"/>
            <w:hideMark/>
          </w:tcPr>
          <w:p w14:paraId="72CC4B78" w14:textId="77777777" w:rsidR="00855569" w:rsidRPr="002A23D5" w:rsidRDefault="00855569" w:rsidP="00974C23">
            <w:pPr>
              <w:pStyle w:val="movimento2"/>
              <w:rPr>
                <w:color w:val="002060"/>
              </w:rPr>
            </w:pPr>
            <w:r w:rsidRPr="002A23D5">
              <w:rPr>
                <w:color w:val="002060"/>
              </w:rPr>
              <w:t xml:space="preserve">(REAL FABRIANO) </w:t>
            </w:r>
          </w:p>
        </w:tc>
        <w:tc>
          <w:tcPr>
            <w:tcW w:w="800" w:type="dxa"/>
            <w:tcMar>
              <w:top w:w="20" w:type="dxa"/>
              <w:left w:w="20" w:type="dxa"/>
              <w:bottom w:w="20" w:type="dxa"/>
              <w:right w:w="20" w:type="dxa"/>
            </w:tcMar>
            <w:vAlign w:val="center"/>
            <w:hideMark/>
          </w:tcPr>
          <w:p w14:paraId="22783B19"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97FF556" w14:textId="77777777" w:rsidR="00855569" w:rsidRPr="002A23D5" w:rsidRDefault="00855569" w:rsidP="00974C23">
            <w:pPr>
              <w:pStyle w:val="movimento"/>
              <w:rPr>
                <w:color w:val="002060"/>
              </w:rPr>
            </w:pPr>
            <w:r w:rsidRPr="002A23D5">
              <w:rPr>
                <w:color w:val="002060"/>
              </w:rPr>
              <w:t>NEFZI ISMAIL</w:t>
            </w:r>
          </w:p>
        </w:tc>
        <w:tc>
          <w:tcPr>
            <w:tcW w:w="2200" w:type="dxa"/>
            <w:tcMar>
              <w:top w:w="20" w:type="dxa"/>
              <w:left w:w="20" w:type="dxa"/>
              <w:bottom w:w="20" w:type="dxa"/>
              <w:right w:w="20" w:type="dxa"/>
            </w:tcMar>
            <w:vAlign w:val="center"/>
            <w:hideMark/>
          </w:tcPr>
          <w:p w14:paraId="3CF3DA7B" w14:textId="77777777" w:rsidR="00855569" w:rsidRPr="002A23D5" w:rsidRDefault="00855569" w:rsidP="00974C23">
            <w:pPr>
              <w:pStyle w:val="movimento2"/>
              <w:rPr>
                <w:color w:val="002060"/>
              </w:rPr>
            </w:pPr>
            <w:r w:rsidRPr="002A23D5">
              <w:rPr>
                <w:color w:val="002060"/>
              </w:rPr>
              <w:t xml:space="preserve">(SPECIAL ONE SPORTING CLUB) </w:t>
            </w:r>
          </w:p>
        </w:tc>
      </w:tr>
    </w:tbl>
    <w:p w14:paraId="2179D0AB" w14:textId="77777777" w:rsidR="00855569" w:rsidRPr="002A23D5" w:rsidRDefault="00855569" w:rsidP="00855569">
      <w:pPr>
        <w:pStyle w:val="titolo20"/>
        <w:rPr>
          <w:rFonts w:eastAsiaTheme="minorEastAsia"/>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44781CBE" w14:textId="77777777" w:rsidTr="00974C23">
        <w:tc>
          <w:tcPr>
            <w:tcW w:w="2200" w:type="dxa"/>
            <w:tcMar>
              <w:top w:w="20" w:type="dxa"/>
              <w:left w:w="20" w:type="dxa"/>
              <w:bottom w:w="20" w:type="dxa"/>
              <w:right w:w="20" w:type="dxa"/>
            </w:tcMar>
            <w:vAlign w:val="center"/>
            <w:hideMark/>
          </w:tcPr>
          <w:p w14:paraId="5946EACA" w14:textId="77777777" w:rsidR="00855569" w:rsidRPr="002A23D5" w:rsidRDefault="00855569" w:rsidP="00974C23">
            <w:pPr>
              <w:pStyle w:val="movimento"/>
              <w:rPr>
                <w:color w:val="002060"/>
              </w:rPr>
            </w:pPr>
            <w:r w:rsidRPr="002A23D5">
              <w:rPr>
                <w:color w:val="002060"/>
              </w:rPr>
              <w:t>MEMEDOIV JETMIR</w:t>
            </w:r>
          </w:p>
        </w:tc>
        <w:tc>
          <w:tcPr>
            <w:tcW w:w="2200" w:type="dxa"/>
            <w:tcMar>
              <w:top w:w="20" w:type="dxa"/>
              <w:left w:w="20" w:type="dxa"/>
              <w:bottom w:w="20" w:type="dxa"/>
              <w:right w:w="20" w:type="dxa"/>
            </w:tcMar>
            <w:vAlign w:val="center"/>
            <w:hideMark/>
          </w:tcPr>
          <w:p w14:paraId="10AA29D8" w14:textId="77777777" w:rsidR="00855569" w:rsidRPr="002A23D5" w:rsidRDefault="00855569" w:rsidP="00974C23">
            <w:pPr>
              <w:pStyle w:val="movimento2"/>
              <w:rPr>
                <w:color w:val="002060"/>
              </w:rPr>
            </w:pPr>
            <w:r w:rsidRPr="002A23D5">
              <w:rPr>
                <w:color w:val="002060"/>
              </w:rPr>
              <w:t xml:space="preserve">(CANTINE RIUNITE CSI) </w:t>
            </w:r>
          </w:p>
        </w:tc>
        <w:tc>
          <w:tcPr>
            <w:tcW w:w="800" w:type="dxa"/>
            <w:tcMar>
              <w:top w:w="20" w:type="dxa"/>
              <w:left w:w="20" w:type="dxa"/>
              <w:bottom w:w="20" w:type="dxa"/>
              <w:right w:w="20" w:type="dxa"/>
            </w:tcMar>
            <w:vAlign w:val="center"/>
            <w:hideMark/>
          </w:tcPr>
          <w:p w14:paraId="6B13EA81"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618490D"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CB77109" w14:textId="77777777" w:rsidR="00855569" w:rsidRPr="002A23D5" w:rsidRDefault="00855569" w:rsidP="00974C23">
            <w:pPr>
              <w:pStyle w:val="movimento2"/>
              <w:rPr>
                <w:color w:val="002060"/>
              </w:rPr>
            </w:pPr>
            <w:r w:rsidRPr="002A23D5">
              <w:rPr>
                <w:color w:val="002060"/>
              </w:rPr>
              <w:t> </w:t>
            </w:r>
          </w:p>
        </w:tc>
      </w:tr>
    </w:tbl>
    <w:p w14:paraId="4EF380E3"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8AF4000" w14:textId="77777777" w:rsidTr="00974C23">
        <w:tc>
          <w:tcPr>
            <w:tcW w:w="2200" w:type="dxa"/>
            <w:tcMar>
              <w:top w:w="20" w:type="dxa"/>
              <w:left w:w="20" w:type="dxa"/>
              <w:bottom w:w="20" w:type="dxa"/>
              <w:right w:w="20" w:type="dxa"/>
            </w:tcMar>
            <w:vAlign w:val="center"/>
            <w:hideMark/>
          </w:tcPr>
          <w:p w14:paraId="6EA45276" w14:textId="77777777" w:rsidR="00855569" w:rsidRPr="002A23D5" w:rsidRDefault="00855569" w:rsidP="00974C23">
            <w:pPr>
              <w:pStyle w:val="movimento"/>
              <w:rPr>
                <w:color w:val="002060"/>
              </w:rPr>
            </w:pPr>
            <w:r w:rsidRPr="002A23D5">
              <w:rPr>
                <w:color w:val="002060"/>
              </w:rPr>
              <w:t>FATTORINI MICHELE</w:t>
            </w:r>
          </w:p>
        </w:tc>
        <w:tc>
          <w:tcPr>
            <w:tcW w:w="2200" w:type="dxa"/>
            <w:tcMar>
              <w:top w:w="20" w:type="dxa"/>
              <w:left w:w="20" w:type="dxa"/>
              <w:bottom w:w="20" w:type="dxa"/>
              <w:right w:w="20" w:type="dxa"/>
            </w:tcMar>
            <w:vAlign w:val="center"/>
            <w:hideMark/>
          </w:tcPr>
          <w:p w14:paraId="30FC7C71" w14:textId="77777777" w:rsidR="00855569" w:rsidRPr="002A23D5" w:rsidRDefault="00855569" w:rsidP="00974C23">
            <w:pPr>
              <w:pStyle w:val="movimento2"/>
              <w:rPr>
                <w:color w:val="002060"/>
              </w:rPr>
            </w:pPr>
            <w:r w:rsidRPr="002A23D5">
              <w:rPr>
                <w:color w:val="002060"/>
              </w:rPr>
              <w:t>(</w:t>
            </w:r>
            <w:proofErr w:type="gramStart"/>
            <w:r w:rsidRPr="002A23D5">
              <w:rPr>
                <w:color w:val="002060"/>
              </w:rPr>
              <w:t>CITTA</w:t>
            </w:r>
            <w:proofErr w:type="gramEnd"/>
            <w:r w:rsidRPr="002A23D5">
              <w:rPr>
                <w:color w:val="002060"/>
              </w:rPr>
              <w:t xml:space="preserve"> DI OSTRA) </w:t>
            </w:r>
          </w:p>
        </w:tc>
        <w:tc>
          <w:tcPr>
            <w:tcW w:w="800" w:type="dxa"/>
            <w:tcMar>
              <w:top w:w="20" w:type="dxa"/>
              <w:left w:w="20" w:type="dxa"/>
              <w:bottom w:w="20" w:type="dxa"/>
              <w:right w:w="20" w:type="dxa"/>
            </w:tcMar>
            <w:vAlign w:val="center"/>
            <w:hideMark/>
          </w:tcPr>
          <w:p w14:paraId="613ED364"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2408316" w14:textId="77777777" w:rsidR="00855569" w:rsidRPr="002A23D5" w:rsidRDefault="00855569" w:rsidP="00974C23">
            <w:pPr>
              <w:pStyle w:val="movimento"/>
              <w:rPr>
                <w:color w:val="002060"/>
              </w:rPr>
            </w:pPr>
            <w:r w:rsidRPr="002A23D5">
              <w:rPr>
                <w:color w:val="002060"/>
              </w:rPr>
              <w:t>SCARPONI FRANCESCO</w:t>
            </w:r>
          </w:p>
        </w:tc>
        <w:tc>
          <w:tcPr>
            <w:tcW w:w="2200" w:type="dxa"/>
            <w:tcMar>
              <w:top w:w="20" w:type="dxa"/>
              <w:left w:w="20" w:type="dxa"/>
              <w:bottom w:w="20" w:type="dxa"/>
              <w:right w:w="20" w:type="dxa"/>
            </w:tcMar>
            <w:vAlign w:val="center"/>
            <w:hideMark/>
          </w:tcPr>
          <w:p w14:paraId="3FF1C214" w14:textId="77777777" w:rsidR="00855569" w:rsidRPr="002A23D5" w:rsidRDefault="00855569" w:rsidP="00974C23">
            <w:pPr>
              <w:pStyle w:val="movimento2"/>
              <w:rPr>
                <w:color w:val="002060"/>
              </w:rPr>
            </w:pPr>
            <w:r w:rsidRPr="002A23D5">
              <w:rPr>
                <w:color w:val="002060"/>
              </w:rPr>
              <w:t>(</w:t>
            </w:r>
            <w:proofErr w:type="gramStart"/>
            <w:r w:rsidRPr="002A23D5">
              <w:rPr>
                <w:color w:val="002060"/>
              </w:rPr>
              <w:t>CITTA</w:t>
            </w:r>
            <w:proofErr w:type="gramEnd"/>
            <w:r w:rsidRPr="002A23D5">
              <w:rPr>
                <w:color w:val="002060"/>
              </w:rPr>
              <w:t xml:space="preserve"> DI OSTRA) </w:t>
            </w:r>
          </w:p>
        </w:tc>
      </w:tr>
      <w:tr w:rsidR="00855569" w:rsidRPr="002A23D5" w14:paraId="2E1A1863" w14:textId="77777777" w:rsidTr="00974C23">
        <w:tc>
          <w:tcPr>
            <w:tcW w:w="2200" w:type="dxa"/>
            <w:tcMar>
              <w:top w:w="20" w:type="dxa"/>
              <w:left w:w="20" w:type="dxa"/>
              <w:bottom w:w="20" w:type="dxa"/>
              <w:right w:w="20" w:type="dxa"/>
            </w:tcMar>
            <w:vAlign w:val="center"/>
            <w:hideMark/>
          </w:tcPr>
          <w:p w14:paraId="36370576" w14:textId="77777777" w:rsidR="00855569" w:rsidRPr="002A23D5" w:rsidRDefault="00855569" w:rsidP="00974C23">
            <w:pPr>
              <w:pStyle w:val="movimento"/>
              <w:rPr>
                <w:color w:val="002060"/>
              </w:rPr>
            </w:pPr>
            <w:r w:rsidRPr="002A23D5">
              <w:rPr>
                <w:color w:val="002060"/>
              </w:rPr>
              <w:t>MONTESI FRANCESCO</w:t>
            </w:r>
          </w:p>
        </w:tc>
        <w:tc>
          <w:tcPr>
            <w:tcW w:w="2200" w:type="dxa"/>
            <w:tcMar>
              <w:top w:w="20" w:type="dxa"/>
              <w:left w:w="20" w:type="dxa"/>
              <w:bottom w:w="20" w:type="dxa"/>
              <w:right w:w="20" w:type="dxa"/>
            </w:tcMar>
            <w:vAlign w:val="center"/>
            <w:hideMark/>
          </w:tcPr>
          <w:p w14:paraId="77D941F3" w14:textId="77777777" w:rsidR="00855569" w:rsidRPr="002A23D5" w:rsidRDefault="00855569" w:rsidP="00974C23">
            <w:pPr>
              <w:pStyle w:val="movimento2"/>
              <w:rPr>
                <w:color w:val="002060"/>
              </w:rPr>
            </w:pPr>
            <w:r w:rsidRPr="002A23D5">
              <w:rPr>
                <w:color w:val="002060"/>
              </w:rPr>
              <w:t xml:space="preserve">(ITALSERVICE C5) </w:t>
            </w:r>
          </w:p>
        </w:tc>
        <w:tc>
          <w:tcPr>
            <w:tcW w:w="800" w:type="dxa"/>
            <w:tcMar>
              <w:top w:w="20" w:type="dxa"/>
              <w:left w:w="20" w:type="dxa"/>
              <w:bottom w:w="20" w:type="dxa"/>
              <w:right w:w="20" w:type="dxa"/>
            </w:tcMar>
            <w:vAlign w:val="center"/>
            <w:hideMark/>
          </w:tcPr>
          <w:p w14:paraId="64C40F6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0907DB9" w14:textId="77777777" w:rsidR="00855569" w:rsidRPr="002A23D5" w:rsidRDefault="00855569" w:rsidP="00974C23">
            <w:pPr>
              <w:pStyle w:val="movimento"/>
              <w:rPr>
                <w:color w:val="002060"/>
              </w:rPr>
            </w:pPr>
            <w:r w:rsidRPr="002A23D5">
              <w:rPr>
                <w:color w:val="002060"/>
              </w:rPr>
              <w:t>POPESKO MAKSYM</w:t>
            </w:r>
          </w:p>
        </w:tc>
        <w:tc>
          <w:tcPr>
            <w:tcW w:w="2200" w:type="dxa"/>
            <w:tcMar>
              <w:top w:w="20" w:type="dxa"/>
              <w:left w:w="20" w:type="dxa"/>
              <w:bottom w:w="20" w:type="dxa"/>
              <w:right w:w="20" w:type="dxa"/>
            </w:tcMar>
            <w:vAlign w:val="center"/>
            <w:hideMark/>
          </w:tcPr>
          <w:p w14:paraId="5233F3BA" w14:textId="77777777" w:rsidR="00855569" w:rsidRPr="002A23D5" w:rsidRDefault="00855569" w:rsidP="00974C23">
            <w:pPr>
              <w:pStyle w:val="movimento2"/>
              <w:rPr>
                <w:color w:val="002060"/>
              </w:rPr>
            </w:pPr>
            <w:r w:rsidRPr="002A23D5">
              <w:rPr>
                <w:color w:val="002060"/>
              </w:rPr>
              <w:t xml:space="preserve">(PIETRALACROCE 73) </w:t>
            </w:r>
          </w:p>
        </w:tc>
      </w:tr>
      <w:tr w:rsidR="00855569" w:rsidRPr="002A23D5" w14:paraId="093273CD" w14:textId="77777777" w:rsidTr="00974C23">
        <w:tc>
          <w:tcPr>
            <w:tcW w:w="2200" w:type="dxa"/>
            <w:tcMar>
              <w:top w:w="20" w:type="dxa"/>
              <w:left w:w="20" w:type="dxa"/>
              <w:bottom w:w="20" w:type="dxa"/>
              <w:right w:w="20" w:type="dxa"/>
            </w:tcMar>
            <w:vAlign w:val="center"/>
            <w:hideMark/>
          </w:tcPr>
          <w:p w14:paraId="3A26646F" w14:textId="77777777" w:rsidR="00855569" w:rsidRPr="002A23D5" w:rsidRDefault="00855569" w:rsidP="00974C23">
            <w:pPr>
              <w:pStyle w:val="movimento"/>
              <w:rPr>
                <w:color w:val="002060"/>
              </w:rPr>
            </w:pPr>
            <w:r w:rsidRPr="002A23D5">
              <w:rPr>
                <w:color w:val="002060"/>
              </w:rPr>
              <w:t>RADOUAI RABIE</w:t>
            </w:r>
          </w:p>
        </w:tc>
        <w:tc>
          <w:tcPr>
            <w:tcW w:w="2200" w:type="dxa"/>
            <w:tcMar>
              <w:top w:w="20" w:type="dxa"/>
              <w:left w:w="20" w:type="dxa"/>
              <w:bottom w:w="20" w:type="dxa"/>
              <w:right w:w="20" w:type="dxa"/>
            </w:tcMar>
            <w:vAlign w:val="center"/>
            <w:hideMark/>
          </w:tcPr>
          <w:p w14:paraId="6DE7C153" w14:textId="77777777" w:rsidR="00855569" w:rsidRPr="002A23D5" w:rsidRDefault="00855569" w:rsidP="00974C23">
            <w:pPr>
              <w:pStyle w:val="movimento2"/>
              <w:rPr>
                <w:color w:val="002060"/>
              </w:rPr>
            </w:pPr>
            <w:r w:rsidRPr="002A23D5">
              <w:rPr>
                <w:color w:val="002060"/>
              </w:rPr>
              <w:t xml:space="preserve">(PIETRALACROCE 73) </w:t>
            </w:r>
          </w:p>
        </w:tc>
        <w:tc>
          <w:tcPr>
            <w:tcW w:w="800" w:type="dxa"/>
            <w:tcMar>
              <w:top w:w="20" w:type="dxa"/>
              <w:left w:w="20" w:type="dxa"/>
              <w:bottom w:w="20" w:type="dxa"/>
              <w:right w:w="20" w:type="dxa"/>
            </w:tcMar>
            <w:vAlign w:val="center"/>
            <w:hideMark/>
          </w:tcPr>
          <w:p w14:paraId="6EF08689"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C66198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3ED145A" w14:textId="77777777" w:rsidR="00855569" w:rsidRPr="002A23D5" w:rsidRDefault="00855569" w:rsidP="00974C23">
            <w:pPr>
              <w:pStyle w:val="movimento2"/>
              <w:rPr>
                <w:color w:val="002060"/>
              </w:rPr>
            </w:pPr>
            <w:r w:rsidRPr="002A23D5">
              <w:rPr>
                <w:color w:val="002060"/>
              </w:rPr>
              <w:t> </w:t>
            </w:r>
          </w:p>
        </w:tc>
      </w:tr>
    </w:tbl>
    <w:p w14:paraId="6F912E4D" w14:textId="77777777" w:rsidR="00855569" w:rsidRPr="002A23D5" w:rsidRDefault="00855569" w:rsidP="00855569">
      <w:pPr>
        <w:pStyle w:val="breakline"/>
        <w:rPr>
          <w:color w:val="002060"/>
        </w:rPr>
      </w:pPr>
    </w:p>
    <w:p w14:paraId="2FAA2DF8" w14:textId="77777777" w:rsidR="00855569" w:rsidRPr="002A23D5" w:rsidRDefault="00855569" w:rsidP="00855569">
      <w:pPr>
        <w:ind w:left="4956"/>
        <w:rPr>
          <w:rFonts w:ascii="Arial" w:hAnsi="Arial" w:cs="Arial"/>
          <w:noProof/>
          <w:color w:val="002060"/>
          <w:sz w:val="22"/>
          <w:szCs w:val="22"/>
        </w:rPr>
      </w:pPr>
      <w:r w:rsidRPr="002A23D5">
        <w:rPr>
          <w:rFonts w:ascii="Arial" w:hAnsi="Arial" w:cs="Arial"/>
          <w:noProof/>
          <w:color w:val="002060"/>
          <w:sz w:val="22"/>
          <w:szCs w:val="22"/>
        </w:rPr>
        <w:t>F.to IL SOSTITUTO GIUDICE SPORTIVO      </w:t>
      </w:r>
    </w:p>
    <w:p w14:paraId="2EB24F72" w14:textId="77777777" w:rsidR="00855569" w:rsidRPr="002A23D5" w:rsidRDefault="00855569" w:rsidP="00855569">
      <w:pPr>
        <w:pStyle w:val="breakline"/>
        <w:rPr>
          <w:rFonts w:eastAsiaTheme="minorEastAsia"/>
          <w:color w:val="002060"/>
        </w:rPr>
      </w:pPr>
      <w:r w:rsidRPr="002A23D5">
        <w:rPr>
          <w:rFonts w:ascii="Arial" w:hAnsi="Arial" w:cs="Arial"/>
          <w:noProof/>
          <w:color w:val="002060"/>
          <w:sz w:val="22"/>
          <w:szCs w:val="22"/>
        </w:rPr>
        <w:t xml:space="preserve"> </w:t>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t xml:space="preserve">   </w:t>
      </w:r>
      <w:r w:rsidRPr="002A23D5">
        <w:rPr>
          <w:rFonts w:ascii="Arial" w:hAnsi="Arial" w:cs="Arial"/>
          <w:noProof/>
          <w:color w:val="002060"/>
          <w:sz w:val="22"/>
          <w:szCs w:val="22"/>
        </w:rPr>
        <w:tab/>
        <w:t xml:space="preserve">                Federica Sorrentino</w:t>
      </w:r>
    </w:p>
    <w:p w14:paraId="099EA5C7" w14:textId="77777777" w:rsidR="00855569" w:rsidRPr="002A23D5" w:rsidRDefault="00855569" w:rsidP="00855569">
      <w:pPr>
        <w:pStyle w:val="breakline"/>
        <w:rPr>
          <w:rFonts w:eastAsiaTheme="minorEastAsia"/>
          <w:color w:val="002060"/>
        </w:rPr>
      </w:pPr>
    </w:p>
    <w:p w14:paraId="264A8335" w14:textId="77777777" w:rsidR="00855569" w:rsidRPr="002A23D5" w:rsidRDefault="00855569" w:rsidP="00855569">
      <w:pPr>
        <w:pStyle w:val="titoloprinc0"/>
        <w:rPr>
          <w:color w:val="002060"/>
        </w:rPr>
      </w:pPr>
      <w:r w:rsidRPr="002A23D5">
        <w:rPr>
          <w:color w:val="002060"/>
        </w:rPr>
        <w:t>CLASSIFICA</w:t>
      </w:r>
    </w:p>
    <w:p w14:paraId="13985FC6" w14:textId="77777777" w:rsidR="00855569" w:rsidRPr="002A23D5" w:rsidRDefault="00855569" w:rsidP="00855569">
      <w:pPr>
        <w:pStyle w:val="breakline"/>
        <w:rPr>
          <w:color w:val="002060"/>
        </w:rPr>
      </w:pPr>
    </w:p>
    <w:p w14:paraId="579EE866" w14:textId="77777777" w:rsidR="00855569" w:rsidRPr="002A23D5" w:rsidRDefault="00855569" w:rsidP="00855569">
      <w:pPr>
        <w:pStyle w:val="breakline"/>
        <w:rPr>
          <w:color w:val="002060"/>
        </w:rPr>
      </w:pPr>
    </w:p>
    <w:p w14:paraId="0646771C" w14:textId="77777777" w:rsidR="00855569" w:rsidRPr="002A23D5" w:rsidRDefault="00855569" w:rsidP="00855569">
      <w:pPr>
        <w:pStyle w:val="sottotitolocampionato10"/>
        <w:rPr>
          <w:color w:val="002060"/>
        </w:rPr>
      </w:pPr>
      <w:r w:rsidRPr="002A23D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70A8F475"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42FC8"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9F7DB"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64B1F"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CD7CE"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FB0C2"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CE1C9"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EB7A9"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8877E"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2AFFD"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644C4" w14:textId="77777777" w:rsidR="00855569" w:rsidRPr="002A23D5" w:rsidRDefault="00855569" w:rsidP="00974C23">
            <w:pPr>
              <w:pStyle w:val="headertabella0"/>
              <w:rPr>
                <w:color w:val="002060"/>
              </w:rPr>
            </w:pPr>
            <w:r w:rsidRPr="002A23D5">
              <w:rPr>
                <w:color w:val="002060"/>
              </w:rPr>
              <w:t>PE</w:t>
            </w:r>
          </w:p>
        </w:tc>
      </w:tr>
      <w:tr w:rsidR="00855569" w:rsidRPr="002A23D5" w14:paraId="03E2F592"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723DE" w14:textId="77777777" w:rsidR="00855569" w:rsidRPr="002A23D5" w:rsidRDefault="00855569" w:rsidP="00974C23">
            <w:pPr>
              <w:pStyle w:val="rowtabella0"/>
              <w:rPr>
                <w:color w:val="002060"/>
              </w:rPr>
            </w:pPr>
            <w:r w:rsidRPr="002A23D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BCC3"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58C3"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F51A"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AC21"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44FA"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269A"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BE7B"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5B0A"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46E7" w14:textId="77777777" w:rsidR="00855569" w:rsidRPr="002A23D5" w:rsidRDefault="00855569" w:rsidP="00974C23">
            <w:pPr>
              <w:pStyle w:val="rowtabella0"/>
              <w:jc w:val="center"/>
              <w:rPr>
                <w:color w:val="002060"/>
              </w:rPr>
            </w:pPr>
            <w:r w:rsidRPr="002A23D5">
              <w:rPr>
                <w:color w:val="002060"/>
              </w:rPr>
              <w:t>0</w:t>
            </w:r>
          </w:p>
        </w:tc>
      </w:tr>
      <w:tr w:rsidR="00855569" w:rsidRPr="002A23D5" w14:paraId="1F0A31FE"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399DD" w14:textId="77777777" w:rsidR="00855569" w:rsidRPr="002A23D5" w:rsidRDefault="00855569" w:rsidP="00974C23">
            <w:pPr>
              <w:pStyle w:val="rowtabella0"/>
              <w:rPr>
                <w:color w:val="002060"/>
              </w:rPr>
            </w:pPr>
            <w:r w:rsidRPr="002A23D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7321"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632C"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72F0"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5541"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5FF3"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D61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81B5"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C390"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37BE" w14:textId="77777777" w:rsidR="00855569" w:rsidRPr="002A23D5" w:rsidRDefault="00855569" w:rsidP="00974C23">
            <w:pPr>
              <w:pStyle w:val="rowtabella0"/>
              <w:jc w:val="center"/>
              <w:rPr>
                <w:color w:val="002060"/>
              </w:rPr>
            </w:pPr>
            <w:r w:rsidRPr="002A23D5">
              <w:rPr>
                <w:color w:val="002060"/>
              </w:rPr>
              <w:t>0</w:t>
            </w:r>
          </w:p>
        </w:tc>
      </w:tr>
      <w:tr w:rsidR="00855569" w:rsidRPr="002A23D5" w14:paraId="613558A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C9910" w14:textId="77777777" w:rsidR="00855569" w:rsidRPr="002A23D5" w:rsidRDefault="00855569" w:rsidP="00974C23">
            <w:pPr>
              <w:pStyle w:val="rowtabella0"/>
              <w:rPr>
                <w:color w:val="002060"/>
              </w:rPr>
            </w:pPr>
            <w:r w:rsidRPr="002A23D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F910"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DD7D"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D5DB"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1D6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F95F"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7C37"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277E"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DAA0"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FB67" w14:textId="77777777" w:rsidR="00855569" w:rsidRPr="002A23D5" w:rsidRDefault="00855569" w:rsidP="00974C23">
            <w:pPr>
              <w:pStyle w:val="rowtabella0"/>
              <w:jc w:val="center"/>
              <w:rPr>
                <w:color w:val="002060"/>
              </w:rPr>
            </w:pPr>
            <w:r w:rsidRPr="002A23D5">
              <w:rPr>
                <w:color w:val="002060"/>
              </w:rPr>
              <w:t>0</w:t>
            </w:r>
          </w:p>
        </w:tc>
      </w:tr>
      <w:tr w:rsidR="00855569" w:rsidRPr="002A23D5" w14:paraId="01446F02"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64439" w14:textId="77777777" w:rsidR="00855569" w:rsidRPr="002A23D5" w:rsidRDefault="00855569" w:rsidP="00974C23">
            <w:pPr>
              <w:pStyle w:val="rowtabella0"/>
              <w:rPr>
                <w:color w:val="002060"/>
              </w:rPr>
            </w:pPr>
            <w:r w:rsidRPr="002A23D5">
              <w:rPr>
                <w:color w:val="002060"/>
              </w:rPr>
              <w:t xml:space="preserve">A.S.D. </w:t>
            </w:r>
            <w:proofErr w:type="gramStart"/>
            <w:r w:rsidRPr="002A23D5">
              <w:rPr>
                <w:color w:val="002060"/>
              </w:rPr>
              <w:t>CITTA</w:t>
            </w:r>
            <w:proofErr w:type="gramEnd"/>
            <w:r w:rsidRPr="002A23D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24D5"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EF52"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04D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7797"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A582"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5B45"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473F"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2C4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8B50" w14:textId="77777777" w:rsidR="00855569" w:rsidRPr="002A23D5" w:rsidRDefault="00855569" w:rsidP="00974C23">
            <w:pPr>
              <w:pStyle w:val="rowtabella0"/>
              <w:jc w:val="center"/>
              <w:rPr>
                <w:color w:val="002060"/>
              </w:rPr>
            </w:pPr>
            <w:r w:rsidRPr="002A23D5">
              <w:rPr>
                <w:color w:val="002060"/>
              </w:rPr>
              <w:t>0</w:t>
            </w:r>
          </w:p>
        </w:tc>
      </w:tr>
      <w:tr w:rsidR="00855569" w:rsidRPr="002A23D5" w14:paraId="2A7BDC5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3456B" w14:textId="77777777" w:rsidR="00855569" w:rsidRPr="002A23D5" w:rsidRDefault="00855569" w:rsidP="00974C23">
            <w:pPr>
              <w:pStyle w:val="rowtabella0"/>
              <w:rPr>
                <w:color w:val="002060"/>
              </w:rPr>
            </w:pPr>
            <w:r w:rsidRPr="002A23D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DB5C"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344A"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A285"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A586"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0463"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0370"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9F60"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0EDA"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871A" w14:textId="77777777" w:rsidR="00855569" w:rsidRPr="002A23D5" w:rsidRDefault="00855569" w:rsidP="00974C23">
            <w:pPr>
              <w:pStyle w:val="rowtabella0"/>
              <w:jc w:val="center"/>
              <w:rPr>
                <w:color w:val="002060"/>
              </w:rPr>
            </w:pPr>
            <w:r w:rsidRPr="002A23D5">
              <w:rPr>
                <w:color w:val="002060"/>
              </w:rPr>
              <w:t>0</w:t>
            </w:r>
          </w:p>
        </w:tc>
      </w:tr>
      <w:tr w:rsidR="00855569" w:rsidRPr="002A23D5" w14:paraId="70CF83F5"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C0E505" w14:textId="77777777" w:rsidR="00855569" w:rsidRPr="002A23D5" w:rsidRDefault="00855569" w:rsidP="00974C23">
            <w:pPr>
              <w:pStyle w:val="rowtabella0"/>
              <w:rPr>
                <w:color w:val="002060"/>
              </w:rPr>
            </w:pPr>
            <w:r w:rsidRPr="002A23D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F4D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B80B"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852F8"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A6D2"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9F02"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C59A"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6F6D"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7134"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B21B" w14:textId="77777777" w:rsidR="00855569" w:rsidRPr="002A23D5" w:rsidRDefault="00855569" w:rsidP="00974C23">
            <w:pPr>
              <w:pStyle w:val="rowtabella0"/>
              <w:jc w:val="center"/>
              <w:rPr>
                <w:color w:val="002060"/>
              </w:rPr>
            </w:pPr>
            <w:r w:rsidRPr="002A23D5">
              <w:rPr>
                <w:color w:val="002060"/>
              </w:rPr>
              <w:t>0</w:t>
            </w:r>
          </w:p>
        </w:tc>
      </w:tr>
    </w:tbl>
    <w:p w14:paraId="64063926" w14:textId="77777777" w:rsidR="00855569" w:rsidRPr="002A23D5" w:rsidRDefault="00855569" w:rsidP="00855569">
      <w:pPr>
        <w:pStyle w:val="breakline"/>
        <w:rPr>
          <w:rFonts w:eastAsiaTheme="minorEastAsia"/>
          <w:color w:val="002060"/>
        </w:rPr>
      </w:pPr>
    </w:p>
    <w:p w14:paraId="5DCB5D6A" w14:textId="77777777" w:rsidR="00855569" w:rsidRPr="002A23D5" w:rsidRDefault="00855569" w:rsidP="00855569">
      <w:pPr>
        <w:pStyle w:val="breakline"/>
        <w:rPr>
          <w:color w:val="002060"/>
        </w:rPr>
      </w:pPr>
    </w:p>
    <w:p w14:paraId="5DCB99F3" w14:textId="77777777" w:rsidR="00855569" w:rsidRPr="002A23D5" w:rsidRDefault="00855569" w:rsidP="00855569">
      <w:pPr>
        <w:pStyle w:val="sottotitolocampionato10"/>
        <w:rPr>
          <w:color w:val="002060"/>
        </w:rPr>
      </w:pPr>
      <w:r w:rsidRPr="002A23D5">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19B33526"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DF570"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DB4AF"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98619"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A55E8"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E838B"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9324F"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BA6C3"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96B2A"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132DB"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8B421" w14:textId="77777777" w:rsidR="00855569" w:rsidRPr="002A23D5" w:rsidRDefault="00855569" w:rsidP="00974C23">
            <w:pPr>
              <w:pStyle w:val="headertabella0"/>
              <w:rPr>
                <w:color w:val="002060"/>
              </w:rPr>
            </w:pPr>
            <w:r w:rsidRPr="002A23D5">
              <w:rPr>
                <w:color w:val="002060"/>
              </w:rPr>
              <w:t>PE</w:t>
            </w:r>
          </w:p>
        </w:tc>
      </w:tr>
      <w:tr w:rsidR="00855569" w:rsidRPr="002A23D5" w14:paraId="27585A4D"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0AC082" w14:textId="77777777" w:rsidR="00855569" w:rsidRPr="002A23D5" w:rsidRDefault="00855569" w:rsidP="00974C23">
            <w:pPr>
              <w:pStyle w:val="rowtabella0"/>
              <w:rPr>
                <w:color w:val="002060"/>
              </w:rPr>
            </w:pPr>
            <w:r w:rsidRPr="002A23D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FC91"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0924"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861F9"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7AA1"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3EEB"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7B56"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7466"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4519"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93F7" w14:textId="77777777" w:rsidR="00855569" w:rsidRPr="002A23D5" w:rsidRDefault="00855569" w:rsidP="00974C23">
            <w:pPr>
              <w:pStyle w:val="rowtabella0"/>
              <w:jc w:val="center"/>
              <w:rPr>
                <w:color w:val="002060"/>
              </w:rPr>
            </w:pPr>
            <w:r w:rsidRPr="002A23D5">
              <w:rPr>
                <w:color w:val="002060"/>
              </w:rPr>
              <w:t>0</w:t>
            </w:r>
          </w:p>
        </w:tc>
      </w:tr>
      <w:tr w:rsidR="00855569" w:rsidRPr="002A23D5" w14:paraId="448D1076"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D0136" w14:textId="77777777" w:rsidR="00855569" w:rsidRPr="002A23D5" w:rsidRDefault="00855569" w:rsidP="00974C23">
            <w:pPr>
              <w:pStyle w:val="rowtabella0"/>
              <w:rPr>
                <w:color w:val="002060"/>
              </w:rPr>
            </w:pPr>
            <w:r w:rsidRPr="002A23D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21CC"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7D41"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00E7"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7309"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074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8BF16"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659D"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221D5"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D480" w14:textId="77777777" w:rsidR="00855569" w:rsidRPr="002A23D5" w:rsidRDefault="00855569" w:rsidP="00974C23">
            <w:pPr>
              <w:pStyle w:val="rowtabella0"/>
              <w:jc w:val="center"/>
              <w:rPr>
                <w:color w:val="002060"/>
              </w:rPr>
            </w:pPr>
            <w:r w:rsidRPr="002A23D5">
              <w:rPr>
                <w:color w:val="002060"/>
              </w:rPr>
              <w:t>0</w:t>
            </w:r>
          </w:p>
        </w:tc>
      </w:tr>
      <w:tr w:rsidR="00855569" w:rsidRPr="002A23D5" w14:paraId="411AD960"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D5029" w14:textId="77777777" w:rsidR="00855569" w:rsidRPr="002A23D5" w:rsidRDefault="00855569" w:rsidP="00974C23">
            <w:pPr>
              <w:pStyle w:val="rowtabella0"/>
              <w:rPr>
                <w:color w:val="002060"/>
              </w:rPr>
            </w:pPr>
            <w:r w:rsidRPr="002A23D5">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382B"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AC73"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0A806"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A566"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353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3050"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4E06"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F14E"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0EDB" w14:textId="77777777" w:rsidR="00855569" w:rsidRPr="002A23D5" w:rsidRDefault="00855569" w:rsidP="00974C23">
            <w:pPr>
              <w:pStyle w:val="rowtabella0"/>
              <w:jc w:val="center"/>
              <w:rPr>
                <w:color w:val="002060"/>
              </w:rPr>
            </w:pPr>
            <w:r w:rsidRPr="002A23D5">
              <w:rPr>
                <w:color w:val="002060"/>
              </w:rPr>
              <w:t>0</w:t>
            </w:r>
          </w:p>
        </w:tc>
      </w:tr>
      <w:tr w:rsidR="00855569" w:rsidRPr="002A23D5" w14:paraId="6A845E5C"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20E58" w14:textId="77777777" w:rsidR="00855569" w:rsidRPr="002A23D5" w:rsidRDefault="00855569" w:rsidP="00974C23">
            <w:pPr>
              <w:pStyle w:val="rowtabella0"/>
              <w:rPr>
                <w:color w:val="002060"/>
              </w:rPr>
            </w:pPr>
            <w:r w:rsidRPr="002A23D5">
              <w:rPr>
                <w:color w:val="002060"/>
              </w:rPr>
              <w:t xml:space="preserve">G.S. AUDAX 1970 </w:t>
            </w:r>
            <w:proofErr w:type="gramStart"/>
            <w:r w:rsidRPr="002A23D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10F9"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F37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730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F8A7F"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FCA2"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AC2A"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B4E0"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EB9D"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B1CA" w14:textId="77777777" w:rsidR="00855569" w:rsidRPr="002A23D5" w:rsidRDefault="00855569" w:rsidP="00974C23">
            <w:pPr>
              <w:pStyle w:val="rowtabella0"/>
              <w:jc w:val="center"/>
              <w:rPr>
                <w:color w:val="002060"/>
              </w:rPr>
            </w:pPr>
            <w:r w:rsidRPr="002A23D5">
              <w:rPr>
                <w:color w:val="002060"/>
              </w:rPr>
              <w:t>0</w:t>
            </w:r>
          </w:p>
        </w:tc>
      </w:tr>
      <w:tr w:rsidR="00855569" w:rsidRPr="002A23D5" w14:paraId="27F3F2A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4D04D" w14:textId="77777777" w:rsidR="00855569" w:rsidRPr="002A23D5" w:rsidRDefault="00855569" w:rsidP="00974C23">
            <w:pPr>
              <w:pStyle w:val="rowtabella0"/>
              <w:rPr>
                <w:color w:val="002060"/>
              </w:rPr>
            </w:pPr>
            <w:r w:rsidRPr="002A23D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14DA"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EB33"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F4F9"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A814"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0D3C"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AE4E"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DBAD"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40B4"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36D1" w14:textId="77777777" w:rsidR="00855569" w:rsidRPr="002A23D5" w:rsidRDefault="00855569" w:rsidP="00974C23">
            <w:pPr>
              <w:pStyle w:val="rowtabella0"/>
              <w:jc w:val="center"/>
              <w:rPr>
                <w:color w:val="002060"/>
              </w:rPr>
            </w:pPr>
            <w:r w:rsidRPr="002A23D5">
              <w:rPr>
                <w:color w:val="002060"/>
              </w:rPr>
              <w:t>0</w:t>
            </w:r>
          </w:p>
        </w:tc>
      </w:tr>
      <w:tr w:rsidR="00855569" w:rsidRPr="002A23D5" w14:paraId="0385D3D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1AF56" w14:textId="77777777" w:rsidR="00855569" w:rsidRPr="002A23D5" w:rsidRDefault="00855569" w:rsidP="00974C23">
            <w:pPr>
              <w:pStyle w:val="rowtabella0"/>
              <w:rPr>
                <w:color w:val="002060"/>
              </w:rPr>
            </w:pPr>
            <w:r w:rsidRPr="002A23D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63F0"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C508"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8B63"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39BE"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13B3"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A686"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3D1E"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8AF5"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916D" w14:textId="77777777" w:rsidR="00855569" w:rsidRPr="002A23D5" w:rsidRDefault="00855569" w:rsidP="00974C23">
            <w:pPr>
              <w:pStyle w:val="rowtabella0"/>
              <w:jc w:val="center"/>
              <w:rPr>
                <w:color w:val="002060"/>
              </w:rPr>
            </w:pPr>
            <w:r w:rsidRPr="002A23D5">
              <w:rPr>
                <w:color w:val="002060"/>
              </w:rPr>
              <w:t>0</w:t>
            </w:r>
          </w:p>
        </w:tc>
      </w:tr>
      <w:tr w:rsidR="00855569" w:rsidRPr="002A23D5" w14:paraId="41C0B80E"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1BF53B" w14:textId="77777777" w:rsidR="00855569" w:rsidRPr="002A23D5" w:rsidRDefault="00855569" w:rsidP="00974C23">
            <w:pPr>
              <w:pStyle w:val="rowtabella0"/>
              <w:rPr>
                <w:color w:val="002060"/>
              </w:rPr>
            </w:pPr>
            <w:r w:rsidRPr="002A23D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BF63"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0278"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96B4"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3A74"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3D6C"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246F"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AC1C"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9CB2"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0912" w14:textId="77777777" w:rsidR="00855569" w:rsidRPr="002A23D5" w:rsidRDefault="00855569" w:rsidP="00974C23">
            <w:pPr>
              <w:pStyle w:val="rowtabella0"/>
              <w:jc w:val="center"/>
              <w:rPr>
                <w:color w:val="002060"/>
              </w:rPr>
            </w:pPr>
            <w:r w:rsidRPr="002A23D5">
              <w:rPr>
                <w:color w:val="002060"/>
              </w:rPr>
              <w:t>0</w:t>
            </w:r>
          </w:p>
        </w:tc>
      </w:tr>
    </w:tbl>
    <w:p w14:paraId="1961CAA1" w14:textId="77777777" w:rsidR="00855569" w:rsidRPr="002A23D5" w:rsidRDefault="00855569" w:rsidP="00855569">
      <w:pPr>
        <w:pStyle w:val="breakline"/>
        <w:rPr>
          <w:color w:val="002060"/>
        </w:rPr>
      </w:pPr>
    </w:p>
    <w:p w14:paraId="57A73849" w14:textId="77777777" w:rsidR="00855569" w:rsidRPr="002A23D5" w:rsidRDefault="00855569" w:rsidP="00855569">
      <w:pPr>
        <w:pStyle w:val="titoloprinc0"/>
        <w:rPr>
          <w:color w:val="002060"/>
        </w:rPr>
      </w:pPr>
      <w:r w:rsidRPr="002A23D5">
        <w:rPr>
          <w:color w:val="002060"/>
        </w:rPr>
        <w:t>PROGRAMMA GARE</w:t>
      </w:r>
    </w:p>
    <w:p w14:paraId="45273265" w14:textId="77777777" w:rsidR="00855569" w:rsidRPr="002A23D5" w:rsidRDefault="00855569" w:rsidP="00855569">
      <w:pPr>
        <w:pStyle w:val="sottotitolocampionato10"/>
        <w:rPr>
          <w:color w:val="002060"/>
        </w:rPr>
      </w:pPr>
      <w:r w:rsidRPr="002A23D5">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855569" w:rsidRPr="002A23D5" w14:paraId="64491904"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5196C"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CF7B6"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7D2CA"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E68C5"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64227"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4C449"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AF07F"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20E99FCC"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51A955" w14:textId="77777777" w:rsidR="00855569" w:rsidRPr="002A23D5" w:rsidRDefault="00855569" w:rsidP="00974C23">
            <w:pPr>
              <w:pStyle w:val="rowtabella0"/>
              <w:rPr>
                <w:color w:val="002060"/>
              </w:rPr>
            </w:pPr>
            <w:r w:rsidRPr="002A23D5">
              <w:rPr>
                <w:color w:val="002060"/>
              </w:rPr>
              <w:lastRenderedPageBreak/>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A1DE2" w14:textId="77777777" w:rsidR="00855569" w:rsidRPr="002A23D5" w:rsidRDefault="00855569" w:rsidP="00974C23">
            <w:pPr>
              <w:pStyle w:val="rowtabella0"/>
              <w:rPr>
                <w:color w:val="002060"/>
              </w:rPr>
            </w:pPr>
            <w:r w:rsidRPr="002A23D5">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9588C" w14:textId="77777777" w:rsidR="00855569" w:rsidRPr="002A23D5" w:rsidRDefault="00855569" w:rsidP="00974C23">
            <w:pPr>
              <w:pStyle w:val="rowtabella0"/>
              <w:jc w:val="center"/>
              <w:rPr>
                <w:color w:val="002060"/>
              </w:rPr>
            </w:pPr>
            <w:r w:rsidRPr="002A2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6A67D" w14:textId="77777777" w:rsidR="00855569" w:rsidRPr="002A23D5" w:rsidRDefault="00855569" w:rsidP="00974C23">
            <w:pPr>
              <w:pStyle w:val="rowtabella0"/>
              <w:rPr>
                <w:color w:val="002060"/>
              </w:rPr>
            </w:pPr>
            <w:r w:rsidRPr="002A23D5">
              <w:rPr>
                <w:color w:val="002060"/>
              </w:rPr>
              <w:t>02/04/2022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DC2A8" w14:textId="77777777" w:rsidR="00855569" w:rsidRPr="002A23D5" w:rsidRDefault="00855569" w:rsidP="00974C23">
            <w:pPr>
              <w:pStyle w:val="rowtabella0"/>
              <w:rPr>
                <w:color w:val="002060"/>
              </w:rPr>
            </w:pPr>
            <w:r w:rsidRPr="002A23D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1782F" w14:textId="77777777" w:rsidR="00855569" w:rsidRPr="002A23D5" w:rsidRDefault="00855569" w:rsidP="00974C23">
            <w:pPr>
              <w:pStyle w:val="rowtabella0"/>
              <w:rPr>
                <w:color w:val="002060"/>
              </w:rPr>
            </w:pPr>
            <w:r w:rsidRPr="002A23D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C5730" w14:textId="77777777" w:rsidR="00855569" w:rsidRPr="002A23D5" w:rsidRDefault="00855569" w:rsidP="00974C23">
            <w:pPr>
              <w:pStyle w:val="rowtabella0"/>
              <w:rPr>
                <w:color w:val="002060"/>
              </w:rPr>
            </w:pPr>
            <w:r w:rsidRPr="002A23D5">
              <w:rPr>
                <w:color w:val="002060"/>
              </w:rPr>
              <w:t>VIA DELLA REPUBBLICA</w:t>
            </w:r>
          </w:p>
        </w:tc>
      </w:tr>
      <w:tr w:rsidR="00855569" w:rsidRPr="002A23D5" w14:paraId="571B7006"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A41EB0" w14:textId="77777777" w:rsidR="00855569" w:rsidRPr="002A23D5" w:rsidRDefault="00855569" w:rsidP="00974C23">
            <w:pPr>
              <w:pStyle w:val="rowtabella0"/>
              <w:rPr>
                <w:color w:val="002060"/>
              </w:rPr>
            </w:pPr>
            <w:r w:rsidRPr="002A23D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3A2E03" w14:textId="77777777" w:rsidR="00855569" w:rsidRPr="002A23D5" w:rsidRDefault="00855569" w:rsidP="00974C23">
            <w:pPr>
              <w:pStyle w:val="rowtabella0"/>
              <w:rPr>
                <w:color w:val="002060"/>
              </w:rPr>
            </w:pPr>
            <w:r w:rsidRPr="002A23D5">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040E65"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A90259" w14:textId="77777777" w:rsidR="00855569" w:rsidRPr="002A23D5" w:rsidRDefault="00855569" w:rsidP="00974C23">
            <w:pPr>
              <w:pStyle w:val="rowtabella0"/>
              <w:rPr>
                <w:color w:val="002060"/>
              </w:rPr>
            </w:pPr>
            <w:r w:rsidRPr="002A23D5">
              <w:rPr>
                <w:color w:val="002060"/>
              </w:rPr>
              <w:t>02/04/2022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BD904" w14:textId="77777777" w:rsidR="00855569" w:rsidRPr="002A23D5" w:rsidRDefault="00855569" w:rsidP="00974C23">
            <w:pPr>
              <w:pStyle w:val="rowtabella0"/>
              <w:rPr>
                <w:color w:val="002060"/>
              </w:rPr>
            </w:pPr>
            <w:r w:rsidRPr="002A23D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12946" w14:textId="77777777" w:rsidR="00855569" w:rsidRPr="002A23D5" w:rsidRDefault="00855569" w:rsidP="00974C23">
            <w:pPr>
              <w:pStyle w:val="rowtabella0"/>
              <w:rPr>
                <w:color w:val="002060"/>
              </w:rPr>
            </w:pPr>
            <w:r w:rsidRPr="002A23D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92C75"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B.BUOZZI</w:t>
            </w:r>
            <w:proofErr w:type="gramEnd"/>
          </w:p>
        </w:tc>
      </w:tr>
      <w:tr w:rsidR="00855569" w:rsidRPr="002A23D5" w14:paraId="3817320E"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A5891E" w14:textId="77777777" w:rsidR="00855569" w:rsidRPr="002A23D5" w:rsidRDefault="00855569" w:rsidP="00974C23">
            <w:pPr>
              <w:pStyle w:val="rowtabella0"/>
              <w:rPr>
                <w:color w:val="002060"/>
              </w:rPr>
            </w:pPr>
            <w:r w:rsidRPr="002A23D5">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A362A" w14:textId="77777777" w:rsidR="00855569" w:rsidRPr="002A23D5" w:rsidRDefault="00855569" w:rsidP="00974C23">
            <w:pPr>
              <w:pStyle w:val="rowtabella0"/>
              <w:rPr>
                <w:color w:val="002060"/>
              </w:rPr>
            </w:pPr>
            <w:proofErr w:type="gramStart"/>
            <w:r w:rsidRPr="002A23D5">
              <w:rPr>
                <w:color w:val="002060"/>
              </w:rPr>
              <w:t>CITTA</w:t>
            </w:r>
            <w:proofErr w:type="gramEnd"/>
            <w:r w:rsidRPr="002A23D5">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CC32C"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847A1" w14:textId="77777777" w:rsidR="00855569" w:rsidRPr="002A23D5" w:rsidRDefault="00855569" w:rsidP="00974C23">
            <w:pPr>
              <w:pStyle w:val="rowtabella0"/>
              <w:rPr>
                <w:color w:val="002060"/>
              </w:rPr>
            </w:pPr>
            <w:r w:rsidRPr="002A23D5">
              <w:rPr>
                <w:color w:val="002060"/>
              </w:rPr>
              <w:t>05/04/2022 19:45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09A65" w14:textId="77777777" w:rsidR="00855569" w:rsidRPr="002A23D5" w:rsidRDefault="00855569" w:rsidP="00974C23">
            <w:pPr>
              <w:pStyle w:val="rowtabella0"/>
              <w:rPr>
                <w:color w:val="002060"/>
              </w:rPr>
            </w:pPr>
            <w:r w:rsidRPr="002A23D5">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FE34C" w14:textId="77777777" w:rsidR="00855569" w:rsidRPr="002A23D5" w:rsidRDefault="00855569" w:rsidP="00974C23">
            <w:pPr>
              <w:pStyle w:val="rowtabella0"/>
              <w:rPr>
                <w:color w:val="002060"/>
              </w:rPr>
            </w:pPr>
            <w:r w:rsidRPr="002A23D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F7C7A" w14:textId="77777777" w:rsidR="00855569" w:rsidRPr="002A23D5" w:rsidRDefault="00855569" w:rsidP="00974C23">
            <w:pPr>
              <w:pStyle w:val="rowtabella0"/>
              <w:rPr>
                <w:color w:val="002060"/>
              </w:rPr>
            </w:pPr>
            <w:r w:rsidRPr="002A23D5">
              <w:rPr>
                <w:color w:val="002060"/>
              </w:rPr>
              <w:t>VIA MONTEPELAGO</w:t>
            </w:r>
          </w:p>
        </w:tc>
      </w:tr>
    </w:tbl>
    <w:p w14:paraId="6CE825D7" w14:textId="77777777" w:rsidR="00855569" w:rsidRPr="002A23D5" w:rsidRDefault="00855569" w:rsidP="00855569">
      <w:pPr>
        <w:pStyle w:val="breakline"/>
        <w:rPr>
          <w:rFonts w:eastAsiaTheme="minorEastAsia"/>
          <w:color w:val="002060"/>
        </w:rPr>
      </w:pPr>
    </w:p>
    <w:p w14:paraId="21009262" w14:textId="77777777" w:rsidR="00855569" w:rsidRPr="002A23D5" w:rsidRDefault="00855569" w:rsidP="00855569">
      <w:pPr>
        <w:pStyle w:val="breakline"/>
        <w:rPr>
          <w:color w:val="002060"/>
        </w:rPr>
      </w:pPr>
    </w:p>
    <w:p w14:paraId="2DFC7505" w14:textId="77777777" w:rsidR="00855569" w:rsidRPr="002A23D5" w:rsidRDefault="00855569" w:rsidP="00855569">
      <w:pPr>
        <w:pStyle w:val="breakline"/>
        <w:rPr>
          <w:color w:val="002060"/>
        </w:rPr>
      </w:pPr>
    </w:p>
    <w:p w14:paraId="49221C3B" w14:textId="77777777" w:rsidR="00855569" w:rsidRPr="002A23D5" w:rsidRDefault="00855569" w:rsidP="00855569">
      <w:pPr>
        <w:pStyle w:val="sottotitolocampionato10"/>
        <w:rPr>
          <w:color w:val="002060"/>
        </w:rPr>
      </w:pPr>
      <w:r w:rsidRPr="002A23D5">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5569" w:rsidRPr="002A23D5" w14:paraId="52749A22"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CDFD"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8327C"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59525"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7549B"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57F92"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BE5E6"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F7B93"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42979200" w14:textId="77777777" w:rsidTr="00974C2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49DB1F" w14:textId="77777777" w:rsidR="00855569" w:rsidRPr="002A23D5" w:rsidRDefault="00855569" w:rsidP="00974C23">
            <w:pPr>
              <w:pStyle w:val="rowtabella0"/>
              <w:rPr>
                <w:color w:val="002060"/>
              </w:rPr>
            </w:pPr>
            <w:r w:rsidRPr="002A23D5">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82D1F" w14:textId="77777777" w:rsidR="00855569" w:rsidRPr="002A23D5" w:rsidRDefault="00855569" w:rsidP="00974C23">
            <w:pPr>
              <w:pStyle w:val="rowtabella0"/>
              <w:rPr>
                <w:color w:val="002060"/>
              </w:rPr>
            </w:pPr>
            <w:r w:rsidRPr="002A23D5">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97D795" w14:textId="77777777" w:rsidR="00855569" w:rsidRPr="002A23D5" w:rsidRDefault="00855569" w:rsidP="00974C23">
            <w:pPr>
              <w:pStyle w:val="rowtabella0"/>
              <w:jc w:val="center"/>
              <w:rPr>
                <w:color w:val="002060"/>
              </w:rPr>
            </w:pPr>
            <w:r w:rsidRPr="002A23D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361006" w14:textId="77777777" w:rsidR="00855569" w:rsidRPr="002A23D5" w:rsidRDefault="00855569" w:rsidP="00974C23">
            <w:pPr>
              <w:pStyle w:val="rowtabella0"/>
              <w:rPr>
                <w:color w:val="002060"/>
              </w:rPr>
            </w:pPr>
            <w:r w:rsidRPr="002A23D5">
              <w:rPr>
                <w:color w:val="002060"/>
              </w:rPr>
              <w:t>31/03/2022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11860D" w14:textId="77777777" w:rsidR="00855569" w:rsidRPr="002A23D5" w:rsidRDefault="00855569" w:rsidP="00974C23">
            <w:pPr>
              <w:pStyle w:val="rowtabella0"/>
              <w:rPr>
                <w:color w:val="002060"/>
              </w:rPr>
            </w:pPr>
            <w:r w:rsidRPr="002A23D5">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509E27" w14:textId="77777777" w:rsidR="00855569" w:rsidRPr="002A23D5" w:rsidRDefault="00855569" w:rsidP="00974C23">
            <w:pPr>
              <w:pStyle w:val="rowtabella0"/>
              <w:rPr>
                <w:color w:val="002060"/>
              </w:rPr>
            </w:pPr>
            <w:r w:rsidRPr="002A23D5">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01A8E" w14:textId="77777777" w:rsidR="00855569" w:rsidRPr="002A23D5" w:rsidRDefault="00855569" w:rsidP="00974C23">
            <w:pPr>
              <w:pStyle w:val="rowtabella0"/>
              <w:rPr>
                <w:color w:val="002060"/>
              </w:rPr>
            </w:pPr>
            <w:r w:rsidRPr="002A23D5">
              <w:rPr>
                <w:color w:val="002060"/>
              </w:rPr>
              <w:t>VIA DELLO STADIO</w:t>
            </w:r>
          </w:p>
        </w:tc>
      </w:tr>
    </w:tbl>
    <w:p w14:paraId="4BC8F0BA" w14:textId="77777777" w:rsidR="00855569" w:rsidRPr="002A23D5" w:rsidRDefault="00855569" w:rsidP="00855569">
      <w:pPr>
        <w:pStyle w:val="breakline"/>
        <w:rPr>
          <w:rFonts w:eastAsiaTheme="minorEastAsia"/>
          <w:color w:val="002060"/>
        </w:rPr>
      </w:pPr>
    </w:p>
    <w:p w14:paraId="76C7EA88" w14:textId="77777777" w:rsidR="00855569" w:rsidRPr="002A23D5" w:rsidRDefault="00855569" w:rsidP="00855569">
      <w:pPr>
        <w:pStyle w:val="breakline"/>
        <w:rPr>
          <w:color w:val="002060"/>
        </w:rPr>
      </w:pPr>
    </w:p>
    <w:p w14:paraId="6E7D50E0" w14:textId="77777777" w:rsidR="00855569" w:rsidRPr="002A23D5" w:rsidRDefault="00855569" w:rsidP="00855569">
      <w:pPr>
        <w:pStyle w:val="breakline"/>
        <w:rPr>
          <w:color w:val="002060"/>
        </w:rPr>
      </w:pPr>
    </w:p>
    <w:p w14:paraId="589489C0" w14:textId="77777777" w:rsidR="00855569" w:rsidRPr="002A23D5" w:rsidRDefault="00855569" w:rsidP="00855569">
      <w:pPr>
        <w:pStyle w:val="sottotitolocampionato10"/>
        <w:rPr>
          <w:color w:val="002060"/>
        </w:rPr>
      </w:pPr>
      <w:r w:rsidRPr="002A23D5">
        <w:rPr>
          <w:color w:val="002060"/>
        </w:rPr>
        <w:t>GIRONE S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855569" w:rsidRPr="002A23D5" w14:paraId="2BF77BB8"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565A3"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904B8"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CCE7"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8D63"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FF625"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2A17D"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A0D28"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082DC4F8"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2008F" w14:textId="77777777" w:rsidR="00855569" w:rsidRPr="002A23D5" w:rsidRDefault="00855569" w:rsidP="00974C23">
            <w:pPr>
              <w:pStyle w:val="rowtabella0"/>
              <w:rPr>
                <w:color w:val="002060"/>
              </w:rPr>
            </w:pPr>
            <w:r w:rsidRPr="002A23D5">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C490F" w14:textId="77777777" w:rsidR="00855569" w:rsidRPr="002A23D5" w:rsidRDefault="00855569" w:rsidP="00974C23">
            <w:pPr>
              <w:pStyle w:val="rowtabella0"/>
              <w:rPr>
                <w:color w:val="002060"/>
              </w:rPr>
            </w:pPr>
            <w:r w:rsidRPr="002A23D5">
              <w:rPr>
                <w:color w:val="002060"/>
              </w:rPr>
              <w:t xml:space="preserve">AUDAX 1970 </w:t>
            </w:r>
            <w:proofErr w:type="gramStart"/>
            <w:r w:rsidRPr="002A23D5">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BBFDC" w14:textId="77777777" w:rsidR="00855569" w:rsidRPr="002A23D5" w:rsidRDefault="00855569" w:rsidP="00974C23">
            <w:pPr>
              <w:pStyle w:val="rowtabella0"/>
              <w:jc w:val="center"/>
              <w:rPr>
                <w:color w:val="002060"/>
              </w:rPr>
            </w:pPr>
            <w:r w:rsidRPr="002A2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C14B0" w14:textId="77777777" w:rsidR="00855569" w:rsidRPr="002A23D5" w:rsidRDefault="00855569" w:rsidP="00974C23">
            <w:pPr>
              <w:pStyle w:val="rowtabella0"/>
              <w:rPr>
                <w:color w:val="002060"/>
              </w:rPr>
            </w:pPr>
            <w:r w:rsidRPr="002A23D5">
              <w:rPr>
                <w:color w:val="002060"/>
              </w:rPr>
              <w:t>02/04/2022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2A5DE" w14:textId="77777777" w:rsidR="00855569" w:rsidRPr="002A23D5" w:rsidRDefault="00855569" w:rsidP="00974C23">
            <w:pPr>
              <w:pStyle w:val="rowtabella0"/>
              <w:rPr>
                <w:color w:val="002060"/>
              </w:rPr>
            </w:pPr>
            <w:r w:rsidRPr="002A23D5">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1E7C6" w14:textId="77777777" w:rsidR="00855569" w:rsidRPr="002A23D5" w:rsidRDefault="00855569" w:rsidP="00974C23">
            <w:pPr>
              <w:pStyle w:val="rowtabella0"/>
              <w:rPr>
                <w:color w:val="002060"/>
              </w:rPr>
            </w:pPr>
            <w:r w:rsidRPr="002A23D5">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584A1"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B.ROSSI</w:t>
            </w:r>
            <w:proofErr w:type="gramEnd"/>
            <w:r w:rsidRPr="002A23D5">
              <w:rPr>
                <w:color w:val="002060"/>
              </w:rPr>
              <w:t xml:space="preserve"> SNC</w:t>
            </w:r>
          </w:p>
        </w:tc>
      </w:tr>
      <w:tr w:rsidR="00855569" w:rsidRPr="002A23D5" w14:paraId="52E906DA"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EA2593" w14:textId="77777777" w:rsidR="00855569" w:rsidRPr="002A23D5" w:rsidRDefault="00855569" w:rsidP="00974C23">
            <w:pPr>
              <w:pStyle w:val="rowtabella0"/>
              <w:rPr>
                <w:color w:val="002060"/>
              </w:rPr>
            </w:pPr>
            <w:r w:rsidRPr="002A23D5">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B05D2E" w14:textId="77777777" w:rsidR="00855569" w:rsidRPr="002A23D5" w:rsidRDefault="00855569" w:rsidP="00974C23">
            <w:pPr>
              <w:pStyle w:val="rowtabella0"/>
              <w:rPr>
                <w:color w:val="002060"/>
              </w:rPr>
            </w:pPr>
            <w:r w:rsidRPr="002A23D5">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F39351"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674997" w14:textId="77777777" w:rsidR="00855569" w:rsidRPr="002A23D5" w:rsidRDefault="00855569" w:rsidP="00974C23">
            <w:pPr>
              <w:pStyle w:val="rowtabella0"/>
              <w:rPr>
                <w:color w:val="002060"/>
              </w:rPr>
            </w:pPr>
            <w:r w:rsidRPr="002A23D5">
              <w:rPr>
                <w:color w:val="002060"/>
              </w:rPr>
              <w:t>02/04/2022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7F046A" w14:textId="77777777" w:rsidR="00855569" w:rsidRPr="002A23D5" w:rsidRDefault="00855569" w:rsidP="00974C23">
            <w:pPr>
              <w:pStyle w:val="rowtabella0"/>
              <w:rPr>
                <w:color w:val="002060"/>
              </w:rPr>
            </w:pPr>
            <w:r w:rsidRPr="002A23D5">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93931" w14:textId="77777777" w:rsidR="00855569" w:rsidRPr="002A23D5" w:rsidRDefault="00855569" w:rsidP="00974C23">
            <w:pPr>
              <w:pStyle w:val="rowtabella0"/>
              <w:rPr>
                <w:color w:val="002060"/>
              </w:rPr>
            </w:pPr>
            <w:r w:rsidRPr="002A23D5">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3C8BE" w14:textId="77777777" w:rsidR="00855569" w:rsidRPr="002A23D5" w:rsidRDefault="00855569" w:rsidP="00974C23">
            <w:pPr>
              <w:pStyle w:val="rowtabella0"/>
              <w:rPr>
                <w:color w:val="002060"/>
              </w:rPr>
            </w:pPr>
            <w:r w:rsidRPr="002A23D5">
              <w:rPr>
                <w:color w:val="002060"/>
              </w:rPr>
              <w:t>VIA MARCONI GENGA STAZIONE</w:t>
            </w:r>
          </w:p>
        </w:tc>
      </w:tr>
      <w:tr w:rsidR="00855569" w:rsidRPr="002A23D5" w14:paraId="252F4DFD"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B8AD57" w14:textId="77777777" w:rsidR="00855569" w:rsidRPr="002A23D5" w:rsidRDefault="00855569" w:rsidP="00974C23">
            <w:pPr>
              <w:pStyle w:val="rowtabella0"/>
              <w:rPr>
                <w:color w:val="002060"/>
              </w:rPr>
            </w:pPr>
            <w:r w:rsidRPr="002A23D5">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EBBC5" w14:textId="77777777" w:rsidR="00855569" w:rsidRPr="002A23D5" w:rsidRDefault="00855569" w:rsidP="00974C23">
            <w:pPr>
              <w:pStyle w:val="rowtabella0"/>
              <w:rPr>
                <w:color w:val="002060"/>
              </w:rPr>
            </w:pPr>
            <w:r w:rsidRPr="002A23D5">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65441" w14:textId="77777777" w:rsidR="00855569" w:rsidRPr="002A23D5" w:rsidRDefault="00855569" w:rsidP="00974C23">
            <w:pPr>
              <w:pStyle w:val="rowtabella0"/>
              <w:jc w:val="center"/>
              <w:rPr>
                <w:color w:val="002060"/>
              </w:rPr>
            </w:pPr>
            <w:r w:rsidRPr="002A2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AF35E" w14:textId="77777777" w:rsidR="00855569" w:rsidRPr="002A23D5" w:rsidRDefault="00855569" w:rsidP="00974C23">
            <w:pPr>
              <w:pStyle w:val="rowtabella0"/>
              <w:rPr>
                <w:color w:val="002060"/>
              </w:rPr>
            </w:pPr>
            <w:r w:rsidRPr="002A23D5">
              <w:rPr>
                <w:color w:val="002060"/>
              </w:rPr>
              <w:t>03/04/2022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72801" w14:textId="77777777" w:rsidR="00855569" w:rsidRPr="002A23D5" w:rsidRDefault="00855569" w:rsidP="00974C23">
            <w:pPr>
              <w:pStyle w:val="rowtabella0"/>
              <w:rPr>
                <w:color w:val="002060"/>
              </w:rPr>
            </w:pPr>
            <w:r w:rsidRPr="002A23D5">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67373" w14:textId="77777777" w:rsidR="00855569" w:rsidRPr="002A23D5" w:rsidRDefault="00855569" w:rsidP="00974C23">
            <w:pPr>
              <w:pStyle w:val="rowtabella0"/>
              <w:rPr>
                <w:color w:val="002060"/>
              </w:rPr>
            </w:pPr>
            <w:r w:rsidRPr="002A23D5">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7C863" w14:textId="77777777" w:rsidR="00855569" w:rsidRPr="002A23D5" w:rsidRDefault="00855569" w:rsidP="00974C23">
            <w:pPr>
              <w:pStyle w:val="rowtabella0"/>
              <w:rPr>
                <w:color w:val="002060"/>
              </w:rPr>
            </w:pPr>
            <w:r w:rsidRPr="002A23D5">
              <w:rPr>
                <w:color w:val="002060"/>
              </w:rPr>
              <w:t>VIA FONTE ANTICA 6</w:t>
            </w:r>
          </w:p>
        </w:tc>
      </w:tr>
    </w:tbl>
    <w:p w14:paraId="22CFBC74" w14:textId="77777777" w:rsidR="00855569" w:rsidRPr="002A23D5" w:rsidRDefault="00855569" w:rsidP="00855569">
      <w:pPr>
        <w:pStyle w:val="breakline"/>
        <w:rPr>
          <w:rFonts w:eastAsiaTheme="minorEastAsia"/>
          <w:color w:val="002060"/>
        </w:rPr>
      </w:pPr>
    </w:p>
    <w:p w14:paraId="167D63F1" w14:textId="77777777" w:rsidR="00855569" w:rsidRPr="002A23D5" w:rsidRDefault="00855569" w:rsidP="00855569">
      <w:pPr>
        <w:pStyle w:val="breakline"/>
        <w:rPr>
          <w:color w:val="002060"/>
        </w:rPr>
      </w:pPr>
    </w:p>
    <w:p w14:paraId="636FD80F" w14:textId="77777777" w:rsidR="00855569" w:rsidRPr="002A23D5" w:rsidRDefault="00855569" w:rsidP="00855569">
      <w:pPr>
        <w:pStyle w:val="titolocampionato0"/>
        <w:shd w:val="clear" w:color="auto" w:fill="CCCCCC"/>
        <w:spacing w:before="80" w:after="40"/>
        <w:rPr>
          <w:color w:val="002060"/>
        </w:rPr>
      </w:pPr>
      <w:r w:rsidRPr="002A23D5">
        <w:rPr>
          <w:color w:val="002060"/>
        </w:rPr>
        <w:t>UNDER 17 C5 REGIONALI MASCHILI</w:t>
      </w:r>
    </w:p>
    <w:p w14:paraId="54C0AA8A" w14:textId="77777777" w:rsidR="00855569" w:rsidRPr="002A23D5" w:rsidRDefault="00855569" w:rsidP="00855569">
      <w:pPr>
        <w:pStyle w:val="titoloprinc0"/>
        <w:rPr>
          <w:color w:val="002060"/>
        </w:rPr>
      </w:pPr>
      <w:r w:rsidRPr="002A23D5">
        <w:rPr>
          <w:color w:val="002060"/>
        </w:rPr>
        <w:t>RISULTATI</w:t>
      </w:r>
    </w:p>
    <w:p w14:paraId="7E5B49F8" w14:textId="77777777" w:rsidR="00855569" w:rsidRPr="002A23D5" w:rsidRDefault="00855569" w:rsidP="00855569">
      <w:pPr>
        <w:pStyle w:val="breakline"/>
        <w:rPr>
          <w:color w:val="002060"/>
        </w:rPr>
      </w:pPr>
    </w:p>
    <w:p w14:paraId="0F31A722" w14:textId="77777777" w:rsidR="00855569" w:rsidRPr="002A23D5" w:rsidRDefault="00855569" w:rsidP="00855569">
      <w:pPr>
        <w:pStyle w:val="sottotitolocampionato10"/>
        <w:rPr>
          <w:color w:val="002060"/>
        </w:rPr>
      </w:pPr>
      <w:r w:rsidRPr="002A23D5">
        <w:rPr>
          <w:color w:val="002060"/>
        </w:rPr>
        <w:t>RISULTATI UFFICIALI GARE DEL 26/03/2022</w:t>
      </w:r>
    </w:p>
    <w:p w14:paraId="671F8035" w14:textId="77777777" w:rsidR="00855569" w:rsidRPr="00855569" w:rsidRDefault="00855569" w:rsidP="00855569">
      <w:pPr>
        <w:pStyle w:val="sottotitolocampionato20"/>
        <w:spacing w:before="0" w:beforeAutospacing="0" w:after="0" w:afterAutospacing="0"/>
        <w:rPr>
          <w:rFonts w:ascii="Arial" w:hAnsi="Arial" w:cs="Arial"/>
          <w:color w:val="002060"/>
          <w:sz w:val="20"/>
          <w:szCs w:val="20"/>
        </w:rPr>
      </w:pPr>
      <w:r w:rsidRPr="00855569">
        <w:rPr>
          <w:rFonts w:ascii="Arial" w:hAnsi="Arial" w:cs="Arial"/>
          <w:color w:val="002060"/>
          <w:sz w:val="20"/>
          <w:szCs w:val="20"/>
        </w:rPr>
        <w:t>Si trascrivono qui di seguito i risultati ufficiali delle gare disputate</w:t>
      </w:r>
    </w:p>
    <w:p w14:paraId="4400F534" w14:textId="77777777" w:rsidR="00855569" w:rsidRPr="002A23D5" w:rsidRDefault="00855569" w:rsidP="008555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5569" w:rsidRPr="002A23D5" w14:paraId="394A5077"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690EACAB"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BB5E9" w14:textId="77777777" w:rsidR="00855569" w:rsidRPr="002A23D5" w:rsidRDefault="00855569" w:rsidP="00974C23">
                  <w:pPr>
                    <w:pStyle w:val="headertabella0"/>
                    <w:rPr>
                      <w:color w:val="002060"/>
                    </w:rPr>
                  </w:pPr>
                  <w:r w:rsidRPr="002A23D5">
                    <w:rPr>
                      <w:color w:val="002060"/>
                    </w:rPr>
                    <w:t>GIRONE G - 3 Giornata - R</w:t>
                  </w:r>
                </w:p>
              </w:tc>
            </w:tr>
            <w:tr w:rsidR="00855569" w:rsidRPr="002A23D5" w14:paraId="52D5CB63"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03143A" w14:textId="77777777" w:rsidR="00855569" w:rsidRPr="002A23D5" w:rsidRDefault="00855569" w:rsidP="00974C23">
                  <w:pPr>
                    <w:pStyle w:val="rowtabella0"/>
                    <w:rPr>
                      <w:color w:val="002060"/>
                    </w:rPr>
                  </w:pPr>
                  <w:r w:rsidRPr="002A23D5">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BFBCA" w14:textId="77777777" w:rsidR="00855569" w:rsidRPr="002A23D5" w:rsidRDefault="00855569" w:rsidP="00974C23">
                  <w:pPr>
                    <w:pStyle w:val="rowtabella0"/>
                    <w:rPr>
                      <w:color w:val="002060"/>
                    </w:rPr>
                  </w:pPr>
                  <w:r w:rsidRPr="002A23D5">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76500" w14:textId="77777777" w:rsidR="00855569" w:rsidRPr="002A23D5" w:rsidRDefault="00855569" w:rsidP="00974C23">
                  <w:pPr>
                    <w:pStyle w:val="rowtabella0"/>
                    <w:jc w:val="center"/>
                    <w:rPr>
                      <w:color w:val="002060"/>
                    </w:rPr>
                  </w:pPr>
                  <w:r w:rsidRPr="002A23D5">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A8B10" w14:textId="77777777" w:rsidR="00855569" w:rsidRPr="002A23D5" w:rsidRDefault="00855569" w:rsidP="00974C23">
                  <w:pPr>
                    <w:pStyle w:val="rowtabella0"/>
                    <w:jc w:val="center"/>
                    <w:rPr>
                      <w:color w:val="002060"/>
                    </w:rPr>
                  </w:pPr>
                  <w:r w:rsidRPr="002A23D5">
                    <w:rPr>
                      <w:color w:val="002060"/>
                    </w:rPr>
                    <w:t> </w:t>
                  </w:r>
                </w:p>
              </w:tc>
            </w:tr>
            <w:tr w:rsidR="00855569" w:rsidRPr="002A23D5" w14:paraId="03F0F19A"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8885A" w14:textId="77777777" w:rsidR="00855569" w:rsidRPr="002A23D5" w:rsidRDefault="00855569" w:rsidP="00974C23">
                  <w:pPr>
                    <w:pStyle w:val="rowtabella0"/>
                    <w:rPr>
                      <w:color w:val="002060"/>
                    </w:rPr>
                  </w:pPr>
                  <w:r w:rsidRPr="002A23D5">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C3DA68" w14:textId="77777777" w:rsidR="00855569" w:rsidRPr="002A23D5" w:rsidRDefault="00855569" w:rsidP="00974C23">
                  <w:pPr>
                    <w:pStyle w:val="rowtabella0"/>
                    <w:rPr>
                      <w:color w:val="002060"/>
                    </w:rPr>
                  </w:pPr>
                  <w:r w:rsidRPr="002A23D5">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9EAF69" w14:textId="77777777" w:rsidR="00855569" w:rsidRPr="002A23D5" w:rsidRDefault="00855569" w:rsidP="00974C23">
                  <w:pPr>
                    <w:pStyle w:val="rowtabella0"/>
                    <w:jc w:val="center"/>
                    <w:rPr>
                      <w:color w:val="002060"/>
                    </w:rPr>
                  </w:pPr>
                  <w:r w:rsidRPr="002A23D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BC0AA2" w14:textId="77777777" w:rsidR="00855569" w:rsidRPr="002A23D5" w:rsidRDefault="00855569" w:rsidP="00974C23">
                  <w:pPr>
                    <w:pStyle w:val="rowtabella0"/>
                    <w:jc w:val="center"/>
                    <w:rPr>
                      <w:color w:val="002060"/>
                    </w:rPr>
                  </w:pPr>
                  <w:r w:rsidRPr="002A23D5">
                    <w:rPr>
                      <w:color w:val="002060"/>
                    </w:rPr>
                    <w:t> </w:t>
                  </w:r>
                </w:p>
              </w:tc>
            </w:tr>
            <w:tr w:rsidR="00855569" w:rsidRPr="002A23D5" w14:paraId="2838A1AC"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714117" w14:textId="77777777" w:rsidR="00855569" w:rsidRPr="002A23D5" w:rsidRDefault="00855569" w:rsidP="00974C23">
                  <w:pPr>
                    <w:pStyle w:val="rowtabella0"/>
                    <w:rPr>
                      <w:color w:val="002060"/>
                    </w:rPr>
                  </w:pPr>
                  <w:r w:rsidRPr="002A23D5">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AE647" w14:textId="77777777" w:rsidR="00855569" w:rsidRPr="002A23D5" w:rsidRDefault="00855569" w:rsidP="00974C23">
                  <w:pPr>
                    <w:pStyle w:val="rowtabella0"/>
                    <w:rPr>
                      <w:color w:val="002060"/>
                    </w:rPr>
                  </w:pPr>
                  <w:r w:rsidRPr="002A23D5">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0D9E1" w14:textId="77777777" w:rsidR="00855569" w:rsidRPr="002A23D5" w:rsidRDefault="00855569" w:rsidP="00974C23">
                  <w:pPr>
                    <w:pStyle w:val="rowtabella0"/>
                    <w:jc w:val="center"/>
                    <w:rPr>
                      <w:color w:val="002060"/>
                    </w:rPr>
                  </w:pPr>
                  <w:r w:rsidRPr="002A23D5">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36D66" w14:textId="77777777" w:rsidR="00855569" w:rsidRPr="002A23D5" w:rsidRDefault="00855569" w:rsidP="00974C23">
                  <w:pPr>
                    <w:pStyle w:val="rowtabella0"/>
                    <w:jc w:val="center"/>
                    <w:rPr>
                      <w:color w:val="002060"/>
                    </w:rPr>
                  </w:pPr>
                  <w:r w:rsidRPr="002A23D5">
                    <w:rPr>
                      <w:color w:val="002060"/>
                    </w:rPr>
                    <w:t> </w:t>
                  </w:r>
                </w:p>
              </w:tc>
            </w:tr>
          </w:tbl>
          <w:p w14:paraId="1F9EFF21" w14:textId="77777777" w:rsidR="00855569" w:rsidRPr="002A23D5" w:rsidRDefault="00855569" w:rsidP="00974C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097D281C"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E5EF2" w14:textId="77777777" w:rsidR="00855569" w:rsidRPr="002A23D5" w:rsidRDefault="00855569" w:rsidP="00974C23">
                  <w:pPr>
                    <w:pStyle w:val="headertabella0"/>
                    <w:rPr>
                      <w:color w:val="002060"/>
                    </w:rPr>
                  </w:pPr>
                  <w:r w:rsidRPr="002A23D5">
                    <w:rPr>
                      <w:color w:val="002060"/>
                    </w:rPr>
                    <w:t>GIRONE SA - 3 Giornata - R</w:t>
                  </w:r>
                </w:p>
              </w:tc>
            </w:tr>
            <w:tr w:rsidR="00855569" w:rsidRPr="002A23D5" w14:paraId="56DCFA34"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86482" w14:textId="77777777" w:rsidR="00855569" w:rsidRPr="002A23D5" w:rsidRDefault="00855569" w:rsidP="00974C23">
                  <w:pPr>
                    <w:pStyle w:val="rowtabella0"/>
                    <w:rPr>
                      <w:color w:val="002060"/>
                    </w:rPr>
                  </w:pPr>
                  <w:r w:rsidRPr="002A23D5">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49AC2" w14:textId="77777777" w:rsidR="00855569" w:rsidRPr="002A23D5" w:rsidRDefault="00855569" w:rsidP="00974C23">
                  <w:pPr>
                    <w:pStyle w:val="rowtabella0"/>
                    <w:rPr>
                      <w:color w:val="002060"/>
                    </w:rPr>
                  </w:pPr>
                  <w:r w:rsidRPr="002A23D5">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1BB8E" w14:textId="77777777" w:rsidR="00855569" w:rsidRPr="002A23D5" w:rsidRDefault="00855569" w:rsidP="00974C23">
                  <w:pPr>
                    <w:pStyle w:val="rowtabella0"/>
                    <w:jc w:val="center"/>
                    <w:rPr>
                      <w:color w:val="002060"/>
                    </w:rPr>
                  </w:pPr>
                  <w:r w:rsidRPr="002A23D5">
                    <w:rPr>
                      <w:color w:val="002060"/>
                    </w:rPr>
                    <w:t>16 - 1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4D71B" w14:textId="77777777" w:rsidR="00855569" w:rsidRPr="002A23D5" w:rsidRDefault="00855569" w:rsidP="00974C23">
                  <w:pPr>
                    <w:pStyle w:val="rowtabella0"/>
                    <w:jc w:val="center"/>
                    <w:rPr>
                      <w:color w:val="002060"/>
                    </w:rPr>
                  </w:pPr>
                  <w:r w:rsidRPr="002A23D5">
                    <w:rPr>
                      <w:color w:val="002060"/>
                    </w:rPr>
                    <w:t> </w:t>
                  </w:r>
                </w:p>
              </w:tc>
            </w:tr>
            <w:tr w:rsidR="00855569" w:rsidRPr="002A23D5" w14:paraId="472F669F"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777D18" w14:textId="77777777" w:rsidR="00855569" w:rsidRPr="002A23D5" w:rsidRDefault="00855569" w:rsidP="00974C23">
                  <w:pPr>
                    <w:pStyle w:val="rowtabella0"/>
                    <w:rPr>
                      <w:color w:val="002060"/>
                    </w:rPr>
                  </w:pPr>
                  <w:r w:rsidRPr="002A23D5">
                    <w:rPr>
                      <w:color w:val="002060"/>
                    </w:rPr>
                    <w:t>(1) ETA BETA FOOTBALL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70A9C" w14:textId="77777777" w:rsidR="00855569" w:rsidRPr="002A23D5" w:rsidRDefault="00855569" w:rsidP="00974C23">
                  <w:pPr>
                    <w:pStyle w:val="rowtabella0"/>
                    <w:rPr>
                      <w:color w:val="002060"/>
                    </w:rPr>
                  </w:pPr>
                  <w:r w:rsidRPr="002A23D5">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EFD7A" w14:textId="77777777" w:rsidR="00855569" w:rsidRPr="002A23D5" w:rsidRDefault="00855569" w:rsidP="00974C23">
                  <w:pPr>
                    <w:pStyle w:val="rowtabella0"/>
                    <w:jc w:val="center"/>
                    <w:rPr>
                      <w:color w:val="002060"/>
                    </w:rPr>
                  </w:pPr>
                  <w:r w:rsidRPr="002A23D5">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F265C" w14:textId="77777777" w:rsidR="00855569" w:rsidRPr="002A23D5" w:rsidRDefault="00855569" w:rsidP="00974C23">
                  <w:pPr>
                    <w:pStyle w:val="rowtabella0"/>
                    <w:jc w:val="center"/>
                    <w:rPr>
                      <w:color w:val="002060"/>
                    </w:rPr>
                  </w:pPr>
                  <w:r w:rsidRPr="002A23D5">
                    <w:rPr>
                      <w:color w:val="002060"/>
                    </w:rPr>
                    <w:t> </w:t>
                  </w:r>
                </w:p>
              </w:tc>
            </w:tr>
            <w:tr w:rsidR="00855569" w:rsidRPr="002A23D5" w14:paraId="65A13501"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0080BB61" w14:textId="77777777" w:rsidR="00855569" w:rsidRPr="002A23D5" w:rsidRDefault="00855569" w:rsidP="00974C23">
                  <w:pPr>
                    <w:pStyle w:val="rowtabella0"/>
                    <w:rPr>
                      <w:color w:val="002060"/>
                    </w:rPr>
                  </w:pPr>
                  <w:r w:rsidRPr="002A23D5">
                    <w:rPr>
                      <w:color w:val="002060"/>
                    </w:rPr>
                    <w:t>(1) - disputata il 27/03/2022</w:t>
                  </w:r>
                </w:p>
              </w:tc>
            </w:tr>
          </w:tbl>
          <w:p w14:paraId="747B4D1D" w14:textId="77777777" w:rsidR="00855569" w:rsidRPr="002A23D5" w:rsidRDefault="00855569" w:rsidP="00974C23">
            <w:pPr>
              <w:rPr>
                <w:color w:val="002060"/>
              </w:rPr>
            </w:pPr>
          </w:p>
        </w:tc>
      </w:tr>
    </w:tbl>
    <w:p w14:paraId="72FDB3AD" w14:textId="77777777" w:rsidR="00855569" w:rsidRPr="002A23D5" w:rsidRDefault="00855569" w:rsidP="008555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5569" w:rsidRPr="002A23D5" w14:paraId="43CCA3C3"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63BEFCC6"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2FADF" w14:textId="77777777" w:rsidR="00855569" w:rsidRPr="002A23D5" w:rsidRDefault="00855569" w:rsidP="00974C23">
                  <w:pPr>
                    <w:pStyle w:val="headertabella0"/>
                    <w:rPr>
                      <w:color w:val="002060"/>
                    </w:rPr>
                  </w:pPr>
                  <w:r w:rsidRPr="002A23D5">
                    <w:rPr>
                      <w:color w:val="002060"/>
                    </w:rPr>
                    <w:t>GIRONE SB - 3 Giornata - R</w:t>
                  </w:r>
                </w:p>
              </w:tc>
            </w:tr>
            <w:tr w:rsidR="00855569" w:rsidRPr="002A23D5" w14:paraId="01354163" w14:textId="77777777" w:rsidTr="00974C2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F427E0" w14:textId="77777777" w:rsidR="00855569" w:rsidRPr="002A23D5" w:rsidRDefault="00855569" w:rsidP="00974C23">
                  <w:pPr>
                    <w:pStyle w:val="rowtabella0"/>
                    <w:rPr>
                      <w:color w:val="002060"/>
                    </w:rPr>
                  </w:pPr>
                  <w:r w:rsidRPr="002A23D5">
                    <w:rPr>
                      <w:color w:val="002060"/>
                    </w:rPr>
                    <w:t>(1) 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A7E17" w14:textId="77777777" w:rsidR="00855569" w:rsidRPr="002A23D5" w:rsidRDefault="00855569" w:rsidP="00974C23">
                  <w:pPr>
                    <w:pStyle w:val="rowtabella0"/>
                    <w:rPr>
                      <w:color w:val="002060"/>
                    </w:rPr>
                  </w:pPr>
                  <w:r w:rsidRPr="002A23D5">
                    <w:rPr>
                      <w:color w:val="002060"/>
                    </w:rPr>
                    <w:t>- SANGIUSTESE M.G.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3F74C" w14:textId="77777777" w:rsidR="00855569" w:rsidRPr="002A23D5" w:rsidRDefault="00855569" w:rsidP="00974C23">
                  <w:pPr>
                    <w:pStyle w:val="rowtabella0"/>
                    <w:jc w:val="center"/>
                    <w:rPr>
                      <w:color w:val="002060"/>
                    </w:rPr>
                  </w:pPr>
                  <w:r w:rsidRPr="002A23D5">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2E844" w14:textId="77777777" w:rsidR="00855569" w:rsidRPr="002A23D5" w:rsidRDefault="00855569" w:rsidP="00974C23">
                  <w:pPr>
                    <w:pStyle w:val="rowtabella0"/>
                    <w:jc w:val="center"/>
                    <w:rPr>
                      <w:color w:val="002060"/>
                    </w:rPr>
                  </w:pPr>
                  <w:r w:rsidRPr="002A23D5">
                    <w:rPr>
                      <w:color w:val="002060"/>
                    </w:rPr>
                    <w:t> </w:t>
                  </w:r>
                </w:p>
              </w:tc>
            </w:tr>
            <w:tr w:rsidR="00855569" w:rsidRPr="002A23D5" w14:paraId="4E5B420D"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731A2DC8" w14:textId="77777777" w:rsidR="00855569" w:rsidRPr="002A23D5" w:rsidRDefault="00855569" w:rsidP="00974C23">
                  <w:pPr>
                    <w:pStyle w:val="rowtabella0"/>
                    <w:rPr>
                      <w:color w:val="002060"/>
                    </w:rPr>
                  </w:pPr>
                  <w:r w:rsidRPr="002A23D5">
                    <w:rPr>
                      <w:color w:val="002060"/>
                    </w:rPr>
                    <w:t>(1) - disputata il 27/03/2022</w:t>
                  </w:r>
                </w:p>
              </w:tc>
            </w:tr>
          </w:tbl>
          <w:p w14:paraId="1E01BD6C" w14:textId="77777777" w:rsidR="00855569" w:rsidRPr="002A23D5" w:rsidRDefault="00855569" w:rsidP="00974C23">
            <w:pPr>
              <w:rPr>
                <w:color w:val="002060"/>
              </w:rPr>
            </w:pPr>
          </w:p>
        </w:tc>
      </w:tr>
    </w:tbl>
    <w:p w14:paraId="1CB34D47" w14:textId="77777777" w:rsidR="00855569" w:rsidRPr="002A23D5" w:rsidRDefault="00855569" w:rsidP="00855569">
      <w:pPr>
        <w:pStyle w:val="breakline"/>
        <w:rPr>
          <w:rFonts w:eastAsiaTheme="minorEastAsia"/>
          <w:color w:val="002060"/>
        </w:rPr>
      </w:pPr>
    </w:p>
    <w:p w14:paraId="25A863AD" w14:textId="77777777" w:rsidR="00855569" w:rsidRPr="002A23D5" w:rsidRDefault="00855569" w:rsidP="00855569">
      <w:pPr>
        <w:pStyle w:val="breakline"/>
        <w:rPr>
          <w:color w:val="002060"/>
        </w:rPr>
      </w:pPr>
    </w:p>
    <w:p w14:paraId="4804B73E" w14:textId="77777777" w:rsidR="00855569" w:rsidRPr="002A23D5" w:rsidRDefault="00855569" w:rsidP="00855569">
      <w:pPr>
        <w:pStyle w:val="titoloprinc0"/>
        <w:rPr>
          <w:color w:val="002060"/>
        </w:rPr>
      </w:pPr>
      <w:r w:rsidRPr="002A23D5">
        <w:rPr>
          <w:color w:val="002060"/>
        </w:rPr>
        <w:t>GIUDICE SPORTIVO</w:t>
      </w:r>
    </w:p>
    <w:p w14:paraId="77F6A5BA" w14:textId="77777777" w:rsidR="00855569" w:rsidRPr="002A23D5" w:rsidRDefault="00855569" w:rsidP="00855569">
      <w:pPr>
        <w:pStyle w:val="diffida"/>
        <w:rPr>
          <w:color w:val="002060"/>
        </w:rPr>
      </w:pPr>
      <w:r w:rsidRPr="002A23D5">
        <w:rPr>
          <w:color w:val="002060"/>
        </w:rPr>
        <w:t>Il Sostituto Giudice Sportivo Avv. Federica Sorrentino, nella seduta del 30/03/2022 ha adottato le decisioni che di seguito integralmente si riportano:</w:t>
      </w:r>
    </w:p>
    <w:p w14:paraId="4C40D977" w14:textId="77777777" w:rsidR="00855569" w:rsidRPr="002A23D5" w:rsidRDefault="00855569" w:rsidP="00855569">
      <w:pPr>
        <w:pStyle w:val="titolo10"/>
        <w:rPr>
          <w:color w:val="002060"/>
        </w:rPr>
      </w:pPr>
      <w:r w:rsidRPr="002A23D5">
        <w:rPr>
          <w:color w:val="002060"/>
        </w:rPr>
        <w:t xml:space="preserve">GARE DEL 26/ 3/2022 </w:t>
      </w:r>
    </w:p>
    <w:p w14:paraId="6EE37EAC" w14:textId="77777777" w:rsidR="00855569" w:rsidRPr="002A23D5" w:rsidRDefault="00855569" w:rsidP="00855569">
      <w:pPr>
        <w:pStyle w:val="titolo7a"/>
        <w:rPr>
          <w:color w:val="002060"/>
        </w:rPr>
      </w:pPr>
      <w:r w:rsidRPr="002A23D5">
        <w:rPr>
          <w:color w:val="002060"/>
        </w:rPr>
        <w:t xml:space="preserve">PROVVEDIMENTI DISCIPLINARI </w:t>
      </w:r>
    </w:p>
    <w:p w14:paraId="287F8186"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3E98C107" w14:textId="77777777" w:rsidR="00855569" w:rsidRPr="002A23D5" w:rsidRDefault="00855569" w:rsidP="00855569">
      <w:pPr>
        <w:pStyle w:val="titolo30"/>
        <w:rPr>
          <w:color w:val="002060"/>
        </w:rPr>
      </w:pPr>
      <w:r w:rsidRPr="002A23D5">
        <w:rPr>
          <w:color w:val="002060"/>
        </w:rPr>
        <w:t xml:space="preserve">ALLENATORI </w:t>
      </w:r>
    </w:p>
    <w:p w14:paraId="05321119" w14:textId="77777777" w:rsidR="00855569" w:rsidRPr="002A23D5" w:rsidRDefault="00855569" w:rsidP="00855569">
      <w:pPr>
        <w:pStyle w:val="titolo20"/>
        <w:rPr>
          <w:color w:val="002060"/>
        </w:rPr>
      </w:pPr>
      <w:r w:rsidRPr="002A23D5">
        <w:rPr>
          <w:color w:val="002060"/>
        </w:rPr>
        <w:t xml:space="preserve">SQUALIFICA FINO AL 6/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6345915" w14:textId="77777777" w:rsidTr="00974C23">
        <w:tc>
          <w:tcPr>
            <w:tcW w:w="2200" w:type="dxa"/>
            <w:tcMar>
              <w:top w:w="20" w:type="dxa"/>
              <w:left w:w="20" w:type="dxa"/>
              <w:bottom w:w="20" w:type="dxa"/>
              <w:right w:w="20" w:type="dxa"/>
            </w:tcMar>
            <w:vAlign w:val="center"/>
            <w:hideMark/>
          </w:tcPr>
          <w:p w14:paraId="6CC6A09B" w14:textId="77777777" w:rsidR="00855569" w:rsidRPr="002A23D5" w:rsidRDefault="00855569" w:rsidP="00974C23">
            <w:pPr>
              <w:pStyle w:val="movimento"/>
              <w:rPr>
                <w:color w:val="002060"/>
              </w:rPr>
            </w:pPr>
            <w:r w:rsidRPr="002A23D5">
              <w:rPr>
                <w:color w:val="002060"/>
              </w:rPr>
              <w:t>FERRARESI EMANUELE</w:t>
            </w:r>
          </w:p>
        </w:tc>
        <w:tc>
          <w:tcPr>
            <w:tcW w:w="2200" w:type="dxa"/>
            <w:tcMar>
              <w:top w:w="20" w:type="dxa"/>
              <w:left w:w="20" w:type="dxa"/>
              <w:bottom w:w="20" w:type="dxa"/>
              <w:right w:w="20" w:type="dxa"/>
            </w:tcMar>
            <w:vAlign w:val="center"/>
            <w:hideMark/>
          </w:tcPr>
          <w:p w14:paraId="1B0C40D0" w14:textId="77777777" w:rsidR="00855569" w:rsidRPr="002A23D5" w:rsidRDefault="00855569" w:rsidP="00974C23">
            <w:pPr>
              <w:pStyle w:val="movimento2"/>
              <w:rPr>
                <w:color w:val="002060"/>
              </w:rPr>
            </w:pPr>
            <w:r w:rsidRPr="002A23D5">
              <w:rPr>
                <w:color w:val="002060"/>
              </w:rPr>
              <w:t xml:space="preserve">(ACLI MANTOVANI CALCIO A 5) </w:t>
            </w:r>
          </w:p>
        </w:tc>
        <w:tc>
          <w:tcPr>
            <w:tcW w:w="800" w:type="dxa"/>
            <w:tcMar>
              <w:top w:w="20" w:type="dxa"/>
              <w:left w:w="20" w:type="dxa"/>
              <w:bottom w:w="20" w:type="dxa"/>
              <w:right w:w="20" w:type="dxa"/>
            </w:tcMar>
            <w:vAlign w:val="center"/>
            <w:hideMark/>
          </w:tcPr>
          <w:p w14:paraId="401F319F"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7BF743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6DAE29C" w14:textId="77777777" w:rsidR="00855569" w:rsidRPr="002A23D5" w:rsidRDefault="00855569" w:rsidP="00974C23">
            <w:pPr>
              <w:pStyle w:val="movimento2"/>
              <w:rPr>
                <w:color w:val="002060"/>
              </w:rPr>
            </w:pPr>
            <w:r w:rsidRPr="002A23D5">
              <w:rPr>
                <w:color w:val="002060"/>
              </w:rPr>
              <w:t> </w:t>
            </w:r>
          </w:p>
        </w:tc>
      </w:tr>
    </w:tbl>
    <w:p w14:paraId="414A4F60" w14:textId="77777777" w:rsidR="00855569" w:rsidRPr="002A23D5" w:rsidRDefault="00855569" w:rsidP="00855569">
      <w:pPr>
        <w:pStyle w:val="diffida"/>
        <w:spacing w:before="80" w:beforeAutospacing="0" w:after="40" w:afterAutospacing="0"/>
        <w:rPr>
          <w:rFonts w:eastAsiaTheme="minorEastAsia"/>
          <w:color w:val="002060"/>
        </w:rPr>
      </w:pPr>
      <w:r w:rsidRPr="002A23D5">
        <w:rPr>
          <w:color w:val="002060"/>
        </w:rPr>
        <w:t xml:space="preserve">Per proteste nei confronti dell'arbitro. Allontanato. </w:t>
      </w:r>
    </w:p>
    <w:p w14:paraId="5AD3DA0F" w14:textId="77777777" w:rsidR="00855569" w:rsidRPr="002A23D5" w:rsidRDefault="00855569" w:rsidP="00855569">
      <w:pPr>
        <w:pStyle w:val="titolo30"/>
        <w:rPr>
          <w:color w:val="002060"/>
        </w:rPr>
      </w:pPr>
      <w:r w:rsidRPr="002A23D5">
        <w:rPr>
          <w:color w:val="002060"/>
        </w:rPr>
        <w:t xml:space="preserve">CALCIATORI NON ESPULSI </w:t>
      </w:r>
    </w:p>
    <w:p w14:paraId="0C615688" w14:textId="77777777" w:rsidR="00855569" w:rsidRPr="002A23D5" w:rsidRDefault="00855569" w:rsidP="00855569">
      <w:pPr>
        <w:pStyle w:val="titolo20"/>
        <w:rPr>
          <w:color w:val="002060"/>
        </w:rPr>
      </w:pPr>
      <w:r w:rsidRPr="002A23D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21A19A5" w14:textId="77777777" w:rsidTr="00974C23">
        <w:tc>
          <w:tcPr>
            <w:tcW w:w="2200" w:type="dxa"/>
            <w:tcMar>
              <w:top w:w="20" w:type="dxa"/>
              <w:left w:w="20" w:type="dxa"/>
              <w:bottom w:w="20" w:type="dxa"/>
              <w:right w:w="20" w:type="dxa"/>
            </w:tcMar>
            <w:vAlign w:val="center"/>
            <w:hideMark/>
          </w:tcPr>
          <w:p w14:paraId="0D415429" w14:textId="77777777" w:rsidR="00855569" w:rsidRPr="002A23D5" w:rsidRDefault="00855569" w:rsidP="00974C23">
            <w:pPr>
              <w:pStyle w:val="movimento"/>
              <w:rPr>
                <w:color w:val="002060"/>
              </w:rPr>
            </w:pPr>
            <w:r w:rsidRPr="002A23D5">
              <w:rPr>
                <w:color w:val="002060"/>
              </w:rPr>
              <w:lastRenderedPageBreak/>
              <w:t>BENIVEGNA CRISTIANO</w:t>
            </w:r>
          </w:p>
        </w:tc>
        <w:tc>
          <w:tcPr>
            <w:tcW w:w="2200" w:type="dxa"/>
            <w:tcMar>
              <w:top w:w="20" w:type="dxa"/>
              <w:left w:w="20" w:type="dxa"/>
              <w:bottom w:w="20" w:type="dxa"/>
              <w:right w:w="20" w:type="dxa"/>
            </w:tcMar>
            <w:vAlign w:val="center"/>
            <w:hideMark/>
          </w:tcPr>
          <w:p w14:paraId="1E465794" w14:textId="77777777" w:rsidR="00855569" w:rsidRPr="002A23D5" w:rsidRDefault="00855569" w:rsidP="00974C23">
            <w:pPr>
              <w:pStyle w:val="movimento2"/>
              <w:rPr>
                <w:color w:val="002060"/>
              </w:rPr>
            </w:pPr>
            <w:r w:rsidRPr="002A23D5">
              <w:rPr>
                <w:color w:val="002060"/>
              </w:rPr>
              <w:t xml:space="preserve">(RECANATI CALCIO A 5) </w:t>
            </w:r>
          </w:p>
        </w:tc>
        <w:tc>
          <w:tcPr>
            <w:tcW w:w="800" w:type="dxa"/>
            <w:tcMar>
              <w:top w:w="20" w:type="dxa"/>
              <w:left w:w="20" w:type="dxa"/>
              <w:bottom w:w="20" w:type="dxa"/>
              <w:right w:w="20" w:type="dxa"/>
            </w:tcMar>
            <w:vAlign w:val="center"/>
            <w:hideMark/>
          </w:tcPr>
          <w:p w14:paraId="0B9A8277"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18BBD76" w14:textId="77777777" w:rsidR="00855569" w:rsidRPr="002A23D5" w:rsidRDefault="00855569" w:rsidP="00974C23">
            <w:pPr>
              <w:pStyle w:val="movimento"/>
              <w:rPr>
                <w:color w:val="002060"/>
              </w:rPr>
            </w:pPr>
            <w:r w:rsidRPr="002A23D5">
              <w:rPr>
                <w:color w:val="002060"/>
              </w:rPr>
              <w:t>TAFFI ELIA</w:t>
            </w:r>
          </w:p>
        </w:tc>
        <w:tc>
          <w:tcPr>
            <w:tcW w:w="2200" w:type="dxa"/>
            <w:tcMar>
              <w:top w:w="20" w:type="dxa"/>
              <w:left w:w="20" w:type="dxa"/>
              <w:bottom w:w="20" w:type="dxa"/>
              <w:right w:w="20" w:type="dxa"/>
            </w:tcMar>
            <w:vAlign w:val="center"/>
            <w:hideMark/>
          </w:tcPr>
          <w:p w14:paraId="28F0347B" w14:textId="77777777" w:rsidR="00855569" w:rsidRPr="002A23D5" w:rsidRDefault="00855569" w:rsidP="00974C23">
            <w:pPr>
              <w:pStyle w:val="movimento2"/>
              <w:rPr>
                <w:color w:val="002060"/>
              </w:rPr>
            </w:pPr>
            <w:r w:rsidRPr="002A23D5">
              <w:rPr>
                <w:color w:val="002060"/>
              </w:rPr>
              <w:t xml:space="preserve">(RECANATI CALCIO A 5) </w:t>
            </w:r>
          </w:p>
        </w:tc>
      </w:tr>
    </w:tbl>
    <w:p w14:paraId="5E5682F1" w14:textId="77777777" w:rsidR="00855569" w:rsidRPr="002A23D5" w:rsidRDefault="00855569" w:rsidP="00855569">
      <w:pPr>
        <w:pStyle w:val="titolo20"/>
        <w:rPr>
          <w:rFonts w:eastAsiaTheme="minorEastAsia"/>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0F64F5C7" w14:textId="77777777" w:rsidTr="00974C23">
        <w:tc>
          <w:tcPr>
            <w:tcW w:w="2200" w:type="dxa"/>
            <w:tcMar>
              <w:top w:w="20" w:type="dxa"/>
              <w:left w:w="20" w:type="dxa"/>
              <w:bottom w:w="20" w:type="dxa"/>
              <w:right w:w="20" w:type="dxa"/>
            </w:tcMar>
            <w:vAlign w:val="center"/>
            <w:hideMark/>
          </w:tcPr>
          <w:p w14:paraId="37EA33A3" w14:textId="77777777" w:rsidR="00855569" w:rsidRPr="002A23D5" w:rsidRDefault="00855569" w:rsidP="00974C23">
            <w:pPr>
              <w:pStyle w:val="movimento"/>
              <w:rPr>
                <w:color w:val="002060"/>
              </w:rPr>
            </w:pPr>
            <w:r w:rsidRPr="002A23D5">
              <w:rPr>
                <w:color w:val="002060"/>
              </w:rPr>
              <w:t>ROCCHI MATTEO</w:t>
            </w:r>
          </w:p>
        </w:tc>
        <w:tc>
          <w:tcPr>
            <w:tcW w:w="2200" w:type="dxa"/>
            <w:tcMar>
              <w:top w:w="20" w:type="dxa"/>
              <w:left w:w="20" w:type="dxa"/>
              <w:bottom w:w="20" w:type="dxa"/>
              <w:right w:w="20" w:type="dxa"/>
            </w:tcMar>
            <w:vAlign w:val="center"/>
            <w:hideMark/>
          </w:tcPr>
          <w:p w14:paraId="2ECBD71F" w14:textId="77777777" w:rsidR="00855569" w:rsidRPr="002A23D5" w:rsidRDefault="00855569" w:rsidP="00974C23">
            <w:pPr>
              <w:pStyle w:val="movimento2"/>
              <w:rPr>
                <w:color w:val="002060"/>
              </w:rPr>
            </w:pPr>
            <w:r w:rsidRPr="002A23D5">
              <w:rPr>
                <w:color w:val="002060"/>
              </w:rPr>
              <w:t xml:space="preserve">(ACLI MANTOVANI CALCIO A 5) </w:t>
            </w:r>
          </w:p>
        </w:tc>
        <w:tc>
          <w:tcPr>
            <w:tcW w:w="800" w:type="dxa"/>
            <w:tcMar>
              <w:top w:w="20" w:type="dxa"/>
              <w:left w:w="20" w:type="dxa"/>
              <w:bottom w:w="20" w:type="dxa"/>
              <w:right w:w="20" w:type="dxa"/>
            </w:tcMar>
            <w:vAlign w:val="center"/>
            <w:hideMark/>
          </w:tcPr>
          <w:p w14:paraId="5D08911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CB3B8A3"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5BF1A6A" w14:textId="77777777" w:rsidR="00855569" w:rsidRPr="002A23D5" w:rsidRDefault="00855569" w:rsidP="00974C23">
            <w:pPr>
              <w:pStyle w:val="movimento2"/>
              <w:rPr>
                <w:color w:val="002060"/>
              </w:rPr>
            </w:pPr>
            <w:r w:rsidRPr="002A23D5">
              <w:rPr>
                <w:color w:val="002060"/>
              </w:rPr>
              <w:t> </w:t>
            </w:r>
          </w:p>
        </w:tc>
      </w:tr>
    </w:tbl>
    <w:p w14:paraId="2F359FA5" w14:textId="77777777" w:rsidR="00855569" w:rsidRPr="002A23D5" w:rsidRDefault="00855569" w:rsidP="00855569">
      <w:pPr>
        <w:pStyle w:val="titolo20"/>
        <w:rPr>
          <w:rFonts w:eastAsiaTheme="minorEastAsia"/>
          <w:color w:val="002060"/>
        </w:rPr>
      </w:pPr>
      <w:r w:rsidRPr="002A23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64CF74E9" w14:textId="77777777" w:rsidTr="00974C23">
        <w:tc>
          <w:tcPr>
            <w:tcW w:w="2200" w:type="dxa"/>
            <w:tcMar>
              <w:top w:w="20" w:type="dxa"/>
              <w:left w:w="20" w:type="dxa"/>
              <w:bottom w:w="20" w:type="dxa"/>
              <w:right w:w="20" w:type="dxa"/>
            </w:tcMar>
            <w:vAlign w:val="center"/>
            <w:hideMark/>
          </w:tcPr>
          <w:p w14:paraId="373A5A4E" w14:textId="77777777" w:rsidR="00855569" w:rsidRPr="002A23D5" w:rsidRDefault="00855569" w:rsidP="00974C23">
            <w:pPr>
              <w:pStyle w:val="movimento"/>
              <w:rPr>
                <w:color w:val="002060"/>
              </w:rPr>
            </w:pPr>
            <w:r w:rsidRPr="002A23D5">
              <w:rPr>
                <w:color w:val="002060"/>
              </w:rPr>
              <w:t>D ATTEO MARIO</w:t>
            </w:r>
          </w:p>
        </w:tc>
        <w:tc>
          <w:tcPr>
            <w:tcW w:w="2200" w:type="dxa"/>
            <w:tcMar>
              <w:top w:w="20" w:type="dxa"/>
              <w:left w:w="20" w:type="dxa"/>
              <w:bottom w:w="20" w:type="dxa"/>
              <w:right w:w="20" w:type="dxa"/>
            </w:tcMar>
            <w:vAlign w:val="center"/>
            <w:hideMark/>
          </w:tcPr>
          <w:p w14:paraId="54A72240" w14:textId="77777777" w:rsidR="00855569" w:rsidRPr="002A23D5" w:rsidRDefault="00855569" w:rsidP="00974C23">
            <w:pPr>
              <w:pStyle w:val="movimento2"/>
              <w:rPr>
                <w:color w:val="002060"/>
              </w:rPr>
            </w:pPr>
            <w:r w:rsidRPr="002A23D5">
              <w:rPr>
                <w:color w:val="002060"/>
              </w:rPr>
              <w:t xml:space="preserve">(FFJ CALCIO A 5) </w:t>
            </w:r>
          </w:p>
        </w:tc>
        <w:tc>
          <w:tcPr>
            <w:tcW w:w="800" w:type="dxa"/>
            <w:tcMar>
              <w:top w:w="20" w:type="dxa"/>
              <w:left w:w="20" w:type="dxa"/>
              <w:bottom w:w="20" w:type="dxa"/>
              <w:right w:w="20" w:type="dxa"/>
            </w:tcMar>
            <w:vAlign w:val="center"/>
            <w:hideMark/>
          </w:tcPr>
          <w:p w14:paraId="2AD9C8C5"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FF7E708" w14:textId="77777777" w:rsidR="00855569" w:rsidRPr="002A23D5" w:rsidRDefault="00855569" w:rsidP="00974C23">
            <w:pPr>
              <w:pStyle w:val="movimento"/>
              <w:rPr>
                <w:color w:val="002060"/>
              </w:rPr>
            </w:pPr>
            <w:r w:rsidRPr="002A23D5">
              <w:rPr>
                <w:color w:val="002060"/>
              </w:rPr>
              <w:t>FRONTINO FABIO GAETANO</w:t>
            </w:r>
          </w:p>
        </w:tc>
        <w:tc>
          <w:tcPr>
            <w:tcW w:w="2200" w:type="dxa"/>
            <w:tcMar>
              <w:top w:w="20" w:type="dxa"/>
              <w:left w:w="20" w:type="dxa"/>
              <w:bottom w:w="20" w:type="dxa"/>
              <w:right w:w="20" w:type="dxa"/>
            </w:tcMar>
            <w:vAlign w:val="center"/>
            <w:hideMark/>
          </w:tcPr>
          <w:p w14:paraId="64672A52" w14:textId="77777777" w:rsidR="00855569" w:rsidRPr="002A23D5" w:rsidRDefault="00855569" w:rsidP="00974C23">
            <w:pPr>
              <w:pStyle w:val="movimento2"/>
              <w:rPr>
                <w:color w:val="002060"/>
              </w:rPr>
            </w:pPr>
            <w:r w:rsidRPr="002A23D5">
              <w:rPr>
                <w:color w:val="002060"/>
              </w:rPr>
              <w:t xml:space="preserve">(ITALSERVICE C5) </w:t>
            </w:r>
          </w:p>
        </w:tc>
      </w:tr>
      <w:tr w:rsidR="00855569" w:rsidRPr="002A23D5" w14:paraId="33D4E47B" w14:textId="77777777" w:rsidTr="00974C23">
        <w:tc>
          <w:tcPr>
            <w:tcW w:w="2200" w:type="dxa"/>
            <w:tcMar>
              <w:top w:w="20" w:type="dxa"/>
              <w:left w:w="20" w:type="dxa"/>
              <w:bottom w:w="20" w:type="dxa"/>
              <w:right w:w="20" w:type="dxa"/>
            </w:tcMar>
            <w:vAlign w:val="center"/>
            <w:hideMark/>
          </w:tcPr>
          <w:p w14:paraId="05C508C8" w14:textId="77777777" w:rsidR="00855569" w:rsidRPr="002A23D5" w:rsidRDefault="00855569" w:rsidP="00974C23">
            <w:pPr>
              <w:pStyle w:val="movimento"/>
              <w:rPr>
                <w:color w:val="002060"/>
              </w:rPr>
            </w:pPr>
            <w:r w:rsidRPr="002A23D5">
              <w:rPr>
                <w:color w:val="002060"/>
              </w:rPr>
              <w:t>SCIDA GIOVANNI</w:t>
            </w:r>
          </w:p>
        </w:tc>
        <w:tc>
          <w:tcPr>
            <w:tcW w:w="2200" w:type="dxa"/>
            <w:tcMar>
              <w:top w:w="20" w:type="dxa"/>
              <w:left w:w="20" w:type="dxa"/>
              <w:bottom w:w="20" w:type="dxa"/>
              <w:right w:w="20" w:type="dxa"/>
            </w:tcMar>
            <w:vAlign w:val="center"/>
            <w:hideMark/>
          </w:tcPr>
          <w:p w14:paraId="72EE96FA" w14:textId="77777777" w:rsidR="00855569" w:rsidRPr="002A23D5" w:rsidRDefault="00855569" w:rsidP="00974C23">
            <w:pPr>
              <w:pStyle w:val="movimento2"/>
              <w:rPr>
                <w:color w:val="002060"/>
              </w:rPr>
            </w:pPr>
            <w:r w:rsidRPr="002A23D5">
              <w:rPr>
                <w:color w:val="002060"/>
              </w:rPr>
              <w:t xml:space="preserve">(ITALSERVICE C5) </w:t>
            </w:r>
          </w:p>
        </w:tc>
        <w:tc>
          <w:tcPr>
            <w:tcW w:w="800" w:type="dxa"/>
            <w:tcMar>
              <w:top w:w="20" w:type="dxa"/>
              <w:left w:w="20" w:type="dxa"/>
              <w:bottom w:w="20" w:type="dxa"/>
              <w:right w:w="20" w:type="dxa"/>
            </w:tcMar>
            <w:vAlign w:val="center"/>
            <w:hideMark/>
          </w:tcPr>
          <w:p w14:paraId="4622E91C"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455AD6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5EA97F9" w14:textId="77777777" w:rsidR="00855569" w:rsidRPr="002A23D5" w:rsidRDefault="00855569" w:rsidP="00974C23">
            <w:pPr>
              <w:pStyle w:val="movimento2"/>
              <w:rPr>
                <w:color w:val="002060"/>
              </w:rPr>
            </w:pPr>
            <w:r w:rsidRPr="002A23D5">
              <w:rPr>
                <w:color w:val="002060"/>
              </w:rPr>
              <w:t> </w:t>
            </w:r>
          </w:p>
        </w:tc>
      </w:tr>
    </w:tbl>
    <w:p w14:paraId="094DFEEE"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C3A3452" w14:textId="77777777" w:rsidTr="00974C23">
        <w:tc>
          <w:tcPr>
            <w:tcW w:w="2200" w:type="dxa"/>
            <w:tcMar>
              <w:top w:w="20" w:type="dxa"/>
              <w:left w:w="20" w:type="dxa"/>
              <w:bottom w:w="20" w:type="dxa"/>
              <w:right w:w="20" w:type="dxa"/>
            </w:tcMar>
            <w:vAlign w:val="center"/>
            <w:hideMark/>
          </w:tcPr>
          <w:p w14:paraId="1039A570" w14:textId="77777777" w:rsidR="00855569" w:rsidRPr="002A23D5" w:rsidRDefault="00855569" w:rsidP="00974C23">
            <w:pPr>
              <w:pStyle w:val="movimento"/>
              <w:rPr>
                <w:color w:val="002060"/>
              </w:rPr>
            </w:pPr>
            <w:r w:rsidRPr="002A23D5">
              <w:rPr>
                <w:color w:val="002060"/>
              </w:rPr>
              <w:t>GIGANTE NICOLAS</w:t>
            </w:r>
          </w:p>
        </w:tc>
        <w:tc>
          <w:tcPr>
            <w:tcW w:w="2200" w:type="dxa"/>
            <w:tcMar>
              <w:top w:w="20" w:type="dxa"/>
              <w:left w:w="20" w:type="dxa"/>
              <w:bottom w:w="20" w:type="dxa"/>
              <w:right w:w="20" w:type="dxa"/>
            </w:tcMar>
            <w:vAlign w:val="center"/>
            <w:hideMark/>
          </w:tcPr>
          <w:p w14:paraId="0E8C7D47" w14:textId="77777777" w:rsidR="00855569" w:rsidRPr="002A23D5" w:rsidRDefault="00855569" w:rsidP="00974C23">
            <w:pPr>
              <w:pStyle w:val="movimento2"/>
              <w:rPr>
                <w:color w:val="002060"/>
              </w:rPr>
            </w:pPr>
            <w:r w:rsidRPr="002A23D5">
              <w:rPr>
                <w:color w:val="002060"/>
              </w:rPr>
              <w:t xml:space="preserve">(ACLI MANTOVANI CALCIO A 5) </w:t>
            </w:r>
          </w:p>
        </w:tc>
        <w:tc>
          <w:tcPr>
            <w:tcW w:w="800" w:type="dxa"/>
            <w:tcMar>
              <w:top w:w="20" w:type="dxa"/>
              <w:left w:w="20" w:type="dxa"/>
              <w:bottom w:w="20" w:type="dxa"/>
              <w:right w:w="20" w:type="dxa"/>
            </w:tcMar>
            <w:vAlign w:val="center"/>
            <w:hideMark/>
          </w:tcPr>
          <w:p w14:paraId="3EAEBA2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0273358" w14:textId="77777777" w:rsidR="00855569" w:rsidRPr="002A23D5" w:rsidRDefault="00855569" w:rsidP="00974C23">
            <w:pPr>
              <w:pStyle w:val="movimento"/>
              <w:rPr>
                <w:color w:val="002060"/>
              </w:rPr>
            </w:pPr>
            <w:r w:rsidRPr="002A23D5">
              <w:rPr>
                <w:color w:val="002060"/>
              </w:rPr>
              <w:t>EL SHEBINY ISLAM ABD EL MO</w:t>
            </w:r>
          </w:p>
        </w:tc>
        <w:tc>
          <w:tcPr>
            <w:tcW w:w="2200" w:type="dxa"/>
            <w:tcMar>
              <w:top w:w="20" w:type="dxa"/>
              <w:left w:w="20" w:type="dxa"/>
              <w:bottom w:w="20" w:type="dxa"/>
              <w:right w:w="20" w:type="dxa"/>
            </w:tcMar>
            <w:vAlign w:val="center"/>
            <w:hideMark/>
          </w:tcPr>
          <w:p w14:paraId="0AE98905" w14:textId="77777777" w:rsidR="00855569" w:rsidRPr="002A23D5" w:rsidRDefault="00855569" w:rsidP="00974C23">
            <w:pPr>
              <w:pStyle w:val="movimento2"/>
              <w:rPr>
                <w:color w:val="002060"/>
              </w:rPr>
            </w:pPr>
            <w:r w:rsidRPr="002A23D5">
              <w:rPr>
                <w:color w:val="002060"/>
              </w:rPr>
              <w:t xml:space="preserve">(ACLI VILLA MUSONE) </w:t>
            </w:r>
          </w:p>
        </w:tc>
      </w:tr>
    </w:tbl>
    <w:p w14:paraId="1FF60DC6" w14:textId="77777777" w:rsidR="00855569" w:rsidRPr="002A23D5" w:rsidRDefault="00855569" w:rsidP="00855569">
      <w:pPr>
        <w:pStyle w:val="titolo10"/>
        <w:rPr>
          <w:rFonts w:eastAsiaTheme="minorEastAsia"/>
          <w:color w:val="002060"/>
        </w:rPr>
      </w:pPr>
      <w:r w:rsidRPr="002A23D5">
        <w:rPr>
          <w:color w:val="002060"/>
        </w:rPr>
        <w:t xml:space="preserve">GARE DEL 27/ 3/2022 </w:t>
      </w:r>
    </w:p>
    <w:p w14:paraId="3D7B328E" w14:textId="77777777" w:rsidR="00855569" w:rsidRPr="002A23D5" w:rsidRDefault="00855569" w:rsidP="00855569">
      <w:pPr>
        <w:pStyle w:val="titolo7a"/>
        <w:rPr>
          <w:color w:val="002060"/>
        </w:rPr>
      </w:pPr>
      <w:r w:rsidRPr="002A23D5">
        <w:rPr>
          <w:color w:val="002060"/>
        </w:rPr>
        <w:t xml:space="preserve">PROVVEDIMENTI DISCIPLINARI </w:t>
      </w:r>
    </w:p>
    <w:p w14:paraId="3A4F5252"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1015DA60" w14:textId="77777777" w:rsidR="00855569" w:rsidRPr="002A23D5" w:rsidRDefault="00855569" w:rsidP="00855569">
      <w:pPr>
        <w:pStyle w:val="titolo30"/>
        <w:rPr>
          <w:color w:val="002060"/>
        </w:rPr>
      </w:pPr>
      <w:r w:rsidRPr="002A23D5">
        <w:rPr>
          <w:color w:val="002060"/>
        </w:rPr>
        <w:t xml:space="preserve">CALCIATORI NON ESPULSI </w:t>
      </w:r>
    </w:p>
    <w:p w14:paraId="31674C66" w14:textId="77777777" w:rsidR="00855569" w:rsidRPr="002A23D5" w:rsidRDefault="00855569" w:rsidP="00855569">
      <w:pPr>
        <w:pStyle w:val="titolo20"/>
        <w:rPr>
          <w:color w:val="002060"/>
        </w:rPr>
      </w:pPr>
      <w:r w:rsidRPr="002A23D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2ED4C160" w14:textId="77777777" w:rsidTr="00974C23">
        <w:tc>
          <w:tcPr>
            <w:tcW w:w="2200" w:type="dxa"/>
            <w:tcMar>
              <w:top w:w="20" w:type="dxa"/>
              <w:left w:w="20" w:type="dxa"/>
              <w:bottom w:w="20" w:type="dxa"/>
              <w:right w:w="20" w:type="dxa"/>
            </w:tcMar>
            <w:vAlign w:val="center"/>
            <w:hideMark/>
          </w:tcPr>
          <w:p w14:paraId="62EAAF62" w14:textId="77777777" w:rsidR="00855569" w:rsidRPr="002A23D5" w:rsidRDefault="00855569" w:rsidP="00974C23">
            <w:pPr>
              <w:pStyle w:val="movimento"/>
              <w:rPr>
                <w:color w:val="002060"/>
              </w:rPr>
            </w:pPr>
            <w:r w:rsidRPr="002A23D5">
              <w:rPr>
                <w:color w:val="002060"/>
              </w:rPr>
              <w:t>AMMIRATI CIRO</w:t>
            </w:r>
          </w:p>
        </w:tc>
        <w:tc>
          <w:tcPr>
            <w:tcW w:w="2200" w:type="dxa"/>
            <w:tcMar>
              <w:top w:w="20" w:type="dxa"/>
              <w:left w:w="20" w:type="dxa"/>
              <w:bottom w:w="20" w:type="dxa"/>
              <w:right w:w="20" w:type="dxa"/>
            </w:tcMar>
            <w:vAlign w:val="center"/>
            <w:hideMark/>
          </w:tcPr>
          <w:p w14:paraId="605723A2" w14:textId="77777777" w:rsidR="00855569" w:rsidRPr="002A23D5" w:rsidRDefault="00855569" w:rsidP="00974C23">
            <w:pPr>
              <w:pStyle w:val="movimento2"/>
              <w:rPr>
                <w:color w:val="002060"/>
              </w:rPr>
            </w:pPr>
            <w:r w:rsidRPr="002A23D5">
              <w:rPr>
                <w:color w:val="002060"/>
              </w:rPr>
              <w:t xml:space="preserve">(CANTINE RIUNITE CSI) </w:t>
            </w:r>
          </w:p>
        </w:tc>
        <w:tc>
          <w:tcPr>
            <w:tcW w:w="800" w:type="dxa"/>
            <w:tcMar>
              <w:top w:w="20" w:type="dxa"/>
              <w:left w:w="20" w:type="dxa"/>
              <w:bottom w:w="20" w:type="dxa"/>
              <w:right w:w="20" w:type="dxa"/>
            </w:tcMar>
            <w:vAlign w:val="center"/>
            <w:hideMark/>
          </w:tcPr>
          <w:p w14:paraId="09FEE050"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1F0041A"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3FDA2546" w14:textId="77777777" w:rsidR="00855569" w:rsidRPr="002A23D5" w:rsidRDefault="00855569" w:rsidP="00974C23">
            <w:pPr>
              <w:pStyle w:val="movimento2"/>
              <w:rPr>
                <w:color w:val="002060"/>
              </w:rPr>
            </w:pPr>
            <w:r w:rsidRPr="002A23D5">
              <w:rPr>
                <w:color w:val="002060"/>
              </w:rPr>
              <w:t> </w:t>
            </w:r>
          </w:p>
        </w:tc>
      </w:tr>
    </w:tbl>
    <w:p w14:paraId="330B5CA3" w14:textId="77777777" w:rsidR="00855569" w:rsidRPr="002A23D5" w:rsidRDefault="00855569" w:rsidP="00855569">
      <w:pPr>
        <w:pStyle w:val="titolo20"/>
        <w:rPr>
          <w:rFonts w:eastAsiaTheme="minorEastAsia"/>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110FC125" w14:textId="77777777" w:rsidTr="00974C23">
        <w:tc>
          <w:tcPr>
            <w:tcW w:w="2200" w:type="dxa"/>
            <w:tcMar>
              <w:top w:w="20" w:type="dxa"/>
              <w:left w:w="20" w:type="dxa"/>
              <w:bottom w:w="20" w:type="dxa"/>
              <w:right w:w="20" w:type="dxa"/>
            </w:tcMar>
            <w:vAlign w:val="center"/>
            <w:hideMark/>
          </w:tcPr>
          <w:p w14:paraId="55EDAE1C" w14:textId="77777777" w:rsidR="00855569" w:rsidRPr="002A23D5" w:rsidRDefault="00855569" w:rsidP="00974C23">
            <w:pPr>
              <w:pStyle w:val="movimento"/>
              <w:rPr>
                <w:color w:val="002060"/>
              </w:rPr>
            </w:pPr>
            <w:r w:rsidRPr="002A23D5">
              <w:rPr>
                <w:color w:val="002060"/>
              </w:rPr>
              <w:t>SALVUCCI ALESSANDRO</w:t>
            </w:r>
          </w:p>
        </w:tc>
        <w:tc>
          <w:tcPr>
            <w:tcW w:w="2200" w:type="dxa"/>
            <w:tcMar>
              <w:top w:w="20" w:type="dxa"/>
              <w:left w:w="20" w:type="dxa"/>
              <w:bottom w:w="20" w:type="dxa"/>
              <w:right w:w="20" w:type="dxa"/>
            </w:tcMar>
            <w:vAlign w:val="center"/>
            <w:hideMark/>
          </w:tcPr>
          <w:p w14:paraId="1A3D3A4C" w14:textId="77777777" w:rsidR="00855569" w:rsidRPr="002A23D5" w:rsidRDefault="00855569" w:rsidP="00974C23">
            <w:pPr>
              <w:pStyle w:val="movimento2"/>
              <w:rPr>
                <w:color w:val="002060"/>
              </w:rPr>
            </w:pPr>
            <w:r w:rsidRPr="002A23D5">
              <w:rPr>
                <w:color w:val="002060"/>
              </w:rPr>
              <w:t xml:space="preserve">(CANTINE RIUNITE CSI) </w:t>
            </w:r>
          </w:p>
        </w:tc>
        <w:tc>
          <w:tcPr>
            <w:tcW w:w="800" w:type="dxa"/>
            <w:tcMar>
              <w:top w:w="20" w:type="dxa"/>
              <w:left w:w="20" w:type="dxa"/>
              <w:bottom w:w="20" w:type="dxa"/>
              <w:right w:w="20" w:type="dxa"/>
            </w:tcMar>
            <w:vAlign w:val="center"/>
            <w:hideMark/>
          </w:tcPr>
          <w:p w14:paraId="39F22C15"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A91FD7E"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6DB698C5" w14:textId="77777777" w:rsidR="00855569" w:rsidRPr="002A23D5" w:rsidRDefault="00855569" w:rsidP="00974C23">
            <w:pPr>
              <w:pStyle w:val="movimento2"/>
              <w:rPr>
                <w:color w:val="002060"/>
              </w:rPr>
            </w:pPr>
            <w:r w:rsidRPr="002A23D5">
              <w:rPr>
                <w:color w:val="002060"/>
              </w:rPr>
              <w:t> </w:t>
            </w:r>
          </w:p>
        </w:tc>
      </w:tr>
    </w:tbl>
    <w:p w14:paraId="24715A6C" w14:textId="77777777" w:rsidR="00855569" w:rsidRPr="002A23D5" w:rsidRDefault="00855569" w:rsidP="00855569">
      <w:pPr>
        <w:pStyle w:val="breakline"/>
        <w:rPr>
          <w:color w:val="002060"/>
        </w:rPr>
      </w:pPr>
    </w:p>
    <w:p w14:paraId="2BA69AA2" w14:textId="77777777" w:rsidR="00855569" w:rsidRPr="002A23D5" w:rsidRDefault="00855569" w:rsidP="00855569">
      <w:pPr>
        <w:ind w:left="4956"/>
        <w:rPr>
          <w:rFonts w:ascii="Arial" w:hAnsi="Arial" w:cs="Arial"/>
          <w:noProof/>
          <w:color w:val="002060"/>
          <w:sz w:val="22"/>
          <w:szCs w:val="22"/>
        </w:rPr>
      </w:pPr>
      <w:r w:rsidRPr="002A23D5">
        <w:rPr>
          <w:rFonts w:ascii="Arial" w:hAnsi="Arial" w:cs="Arial"/>
          <w:noProof/>
          <w:color w:val="002060"/>
          <w:sz w:val="22"/>
          <w:szCs w:val="22"/>
        </w:rPr>
        <w:t>F.to IL SOSTITUTO GIUDICE SPORTIVO      </w:t>
      </w:r>
    </w:p>
    <w:p w14:paraId="3186F193" w14:textId="77777777" w:rsidR="00855569" w:rsidRPr="002A23D5" w:rsidRDefault="00855569" w:rsidP="00855569">
      <w:pPr>
        <w:pStyle w:val="breakline"/>
        <w:rPr>
          <w:rFonts w:eastAsiaTheme="minorEastAsia"/>
          <w:color w:val="002060"/>
        </w:rPr>
      </w:pPr>
      <w:r w:rsidRPr="002A23D5">
        <w:rPr>
          <w:rFonts w:ascii="Arial" w:hAnsi="Arial" w:cs="Arial"/>
          <w:noProof/>
          <w:color w:val="002060"/>
          <w:sz w:val="22"/>
          <w:szCs w:val="22"/>
        </w:rPr>
        <w:t xml:space="preserve"> </w:t>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t xml:space="preserve">   </w:t>
      </w:r>
      <w:r w:rsidRPr="002A23D5">
        <w:rPr>
          <w:rFonts w:ascii="Arial" w:hAnsi="Arial" w:cs="Arial"/>
          <w:noProof/>
          <w:color w:val="002060"/>
          <w:sz w:val="22"/>
          <w:szCs w:val="22"/>
        </w:rPr>
        <w:tab/>
        <w:t xml:space="preserve">                Federica Sorrentino</w:t>
      </w:r>
    </w:p>
    <w:p w14:paraId="20EE5B23" w14:textId="77777777" w:rsidR="00855569" w:rsidRPr="002A23D5" w:rsidRDefault="00855569" w:rsidP="00855569">
      <w:pPr>
        <w:pStyle w:val="breakline"/>
        <w:rPr>
          <w:rFonts w:eastAsiaTheme="minorEastAsia"/>
          <w:color w:val="002060"/>
        </w:rPr>
      </w:pPr>
    </w:p>
    <w:p w14:paraId="732B132C" w14:textId="77777777" w:rsidR="00855569" w:rsidRPr="002A23D5" w:rsidRDefault="00855569" w:rsidP="00855569">
      <w:pPr>
        <w:pStyle w:val="titoloprinc0"/>
        <w:rPr>
          <w:color w:val="002060"/>
        </w:rPr>
      </w:pPr>
      <w:r w:rsidRPr="002A23D5">
        <w:rPr>
          <w:color w:val="002060"/>
        </w:rPr>
        <w:t>CLASSIFICA</w:t>
      </w:r>
    </w:p>
    <w:p w14:paraId="568B676F" w14:textId="77777777" w:rsidR="00855569" w:rsidRPr="002A23D5" w:rsidRDefault="00855569" w:rsidP="00855569">
      <w:pPr>
        <w:pStyle w:val="breakline"/>
        <w:rPr>
          <w:color w:val="002060"/>
        </w:rPr>
      </w:pPr>
    </w:p>
    <w:p w14:paraId="3D0BEF42" w14:textId="77777777" w:rsidR="00855569" w:rsidRPr="002A23D5" w:rsidRDefault="00855569" w:rsidP="00855569">
      <w:pPr>
        <w:pStyle w:val="breakline"/>
        <w:rPr>
          <w:color w:val="002060"/>
        </w:rPr>
      </w:pPr>
    </w:p>
    <w:p w14:paraId="0DE679F7" w14:textId="77777777" w:rsidR="00855569" w:rsidRPr="002A23D5" w:rsidRDefault="00855569" w:rsidP="00855569">
      <w:pPr>
        <w:pStyle w:val="sottotitolocampionato10"/>
        <w:rPr>
          <w:color w:val="002060"/>
        </w:rPr>
      </w:pPr>
      <w:r w:rsidRPr="002A23D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05D8D272"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1BB0A"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16552"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8C9D6"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408C8"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1CC2E"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2CD5E"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D3BA7"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671D3"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99BAC"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5DE2A" w14:textId="77777777" w:rsidR="00855569" w:rsidRPr="002A23D5" w:rsidRDefault="00855569" w:rsidP="00974C23">
            <w:pPr>
              <w:pStyle w:val="headertabella0"/>
              <w:rPr>
                <w:color w:val="002060"/>
              </w:rPr>
            </w:pPr>
            <w:r w:rsidRPr="002A23D5">
              <w:rPr>
                <w:color w:val="002060"/>
              </w:rPr>
              <w:t>PE</w:t>
            </w:r>
          </w:p>
        </w:tc>
      </w:tr>
      <w:tr w:rsidR="00855569" w:rsidRPr="002A23D5" w14:paraId="23037A35"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E0314" w14:textId="77777777" w:rsidR="00855569" w:rsidRPr="002A23D5" w:rsidRDefault="00855569" w:rsidP="00974C23">
            <w:pPr>
              <w:pStyle w:val="rowtabella0"/>
              <w:rPr>
                <w:color w:val="002060"/>
              </w:rPr>
            </w:pPr>
            <w:r w:rsidRPr="002A23D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01CA"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6EF6"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9F44"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F3FC"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BCD2"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BFED" w14:textId="77777777" w:rsidR="00855569" w:rsidRPr="002A23D5" w:rsidRDefault="00855569" w:rsidP="00974C23">
            <w:pPr>
              <w:pStyle w:val="rowtabella0"/>
              <w:jc w:val="center"/>
              <w:rPr>
                <w:color w:val="002060"/>
              </w:rPr>
            </w:pPr>
            <w:r w:rsidRPr="002A23D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8F7B"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5E38"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399F" w14:textId="77777777" w:rsidR="00855569" w:rsidRPr="002A23D5" w:rsidRDefault="00855569" w:rsidP="00974C23">
            <w:pPr>
              <w:pStyle w:val="rowtabella0"/>
              <w:jc w:val="center"/>
              <w:rPr>
                <w:color w:val="002060"/>
              </w:rPr>
            </w:pPr>
            <w:r w:rsidRPr="002A23D5">
              <w:rPr>
                <w:color w:val="002060"/>
              </w:rPr>
              <w:t>0</w:t>
            </w:r>
          </w:p>
        </w:tc>
      </w:tr>
      <w:tr w:rsidR="00855569" w:rsidRPr="002A23D5" w14:paraId="48D5B08C"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3F6E1" w14:textId="77777777" w:rsidR="00855569" w:rsidRPr="002A23D5" w:rsidRDefault="00855569" w:rsidP="00974C23">
            <w:pPr>
              <w:pStyle w:val="rowtabella0"/>
              <w:rPr>
                <w:color w:val="002060"/>
              </w:rPr>
            </w:pPr>
            <w:r w:rsidRPr="002A23D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F55A"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287B"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C5A8"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A91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39F0"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90D2" w14:textId="77777777" w:rsidR="00855569" w:rsidRPr="002A23D5" w:rsidRDefault="00855569" w:rsidP="00974C23">
            <w:pPr>
              <w:pStyle w:val="rowtabella0"/>
              <w:jc w:val="center"/>
              <w:rPr>
                <w:color w:val="002060"/>
              </w:rPr>
            </w:pPr>
            <w:r w:rsidRPr="002A2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7998" w14:textId="77777777" w:rsidR="00855569" w:rsidRPr="002A23D5" w:rsidRDefault="00855569" w:rsidP="00974C23">
            <w:pPr>
              <w:pStyle w:val="rowtabella0"/>
              <w:jc w:val="center"/>
              <w:rPr>
                <w:color w:val="002060"/>
              </w:rPr>
            </w:pPr>
            <w:r w:rsidRPr="002A2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83A0"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6EEF" w14:textId="77777777" w:rsidR="00855569" w:rsidRPr="002A23D5" w:rsidRDefault="00855569" w:rsidP="00974C23">
            <w:pPr>
              <w:pStyle w:val="rowtabella0"/>
              <w:jc w:val="center"/>
              <w:rPr>
                <w:color w:val="002060"/>
              </w:rPr>
            </w:pPr>
            <w:r w:rsidRPr="002A23D5">
              <w:rPr>
                <w:color w:val="002060"/>
              </w:rPr>
              <w:t>0</w:t>
            </w:r>
          </w:p>
        </w:tc>
      </w:tr>
      <w:tr w:rsidR="00855569" w:rsidRPr="002A23D5" w14:paraId="678E38B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2D003" w14:textId="77777777" w:rsidR="00855569" w:rsidRPr="002A23D5" w:rsidRDefault="00855569" w:rsidP="00974C23">
            <w:pPr>
              <w:pStyle w:val="rowtabella0"/>
              <w:rPr>
                <w:color w:val="002060"/>
              </w:rPr>
            </w:pPr>
            <w:r w:rsidRPr="002A23D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E52C"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99E8"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39B6"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F28D"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F998"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051F"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6C5A" w14:textId="77777777" w:rsidR="00855569" w:rsidRPr="002A23D5" w:rsidRDefault="00855569" w:rsidP="00974C23">
            <w:pPr>
              <w:pStyle w:val="rowtabella0"/>
              <w:jc w:val="center"/>
              <w:rPr>
                <w:color w:val="002060"/>
              </w:rPr>
            </w:pPr>
            <w:r w:rsidRPr="002A2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765C"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9411" w14:textId="77777777" w:rsidR="00855569" w:rsidRPr="002A23D5" w:rsidRDefault="00855569" w:rsidP="00974C23">
            <w:pPr>
              <w:pStyle w:val="rowtabella0"/>
              <w:jc w:val="center"/>
              <w:rPr>
                <w:color w:val="002060"/>
              </w:rPr>
            </w:pPr>
            <w:r w:rsidRPr="002A23D5">
              <w:rPr>
                <w:color w:val="002060"/>
              </w:rPr>
              <w:t>1</w:t>
            </w:r>
          </w:p>
        </w:tc>
      </w:tr>
      <w:tr w:rsidR="00855569" w:rsidRPr="002A23D5" w14:paraId="09F0341E"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213C7" w14:textId="77777777" w:rsidR="00855569" w:rsidRPr="002A23D5" w:rsidRDefault="00855569" w:rsidP="00974C23">
            <w:pPr>
              <w:pStyle w:val="rowtabella0"/>
              <w:rPr>
                <w:color w:val="002060"/>
              </w:rPr>
            </w:pPr>
            <w:r w:rsidRPr="002A23D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9095"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956C"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1C4A"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045F"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80EA"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40A9" w14:textId="77777777" w:rsidR="00855569" w:rsidRPr="002A23D5" w:rsidRDefault="00855569" w:rsidP="00974C23">
            <w:pPr>
              <w:pStyle w:val="rowtabella0"/>
              <w:jc w:val="center"/>
              <w:rPr>
                <w:color w:val="002060"/>
              </w:rPr>
            </w:pPr>
            <w:r w:rsidRPr="002A23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8151"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C5CF"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77AF" w14:textId="77777777" w:rsidR="00855569" w:rsidRPr="002A23D5" w:rsidRDefault="00855569" w:rsidP="00974C23">
            <w:pPr>
              <w:pStyle w:val="rowtabella0"/>
              <w:jc w:val="center"/>
              <w:rPr>
                <w:color w:val="002060"/>
              </w:rPr>
            </w:pPr>
            <w:r w:rsidRPr="002A23D5">
              <w:rPr>
                <w:color w:val="002060"/>
              </w:rPr>
              <w:t>0</w:t>
            </w:r>
          </w:p>
        </w:tc>
      </w:tr>
      <w:tr w:rsidR="00855569" w:rsidRPr="002A23D5" w14:paraId="7FBBAC99"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C1792" w14:textId="77777777" w:rsidR="00855569" w:rsidRPr="002A23D5" w:rsidRDefault="00855569" w:rsidP="00974C23">
            <w:pPr>
              <w:pStyle w:val="rowtabella0"/>
              <w:rPr>
                <w:color w:val="002060"/>
              </w:rPr>
            </w:pPr>
            <w:r w:rsidRPr="002A23D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307A"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9C80"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AECB"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88D8"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C446"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8A5F" w14:textId="77777777" w:rsidR="00855569" w:rsidRPr="002A23D5" w:rsidRDefault="00855569" w:rsidP="00974C23">
            <w:pPr>
              <w:pStyle w:val="rowtabella0"/>
              <w:jc w:val="center"/>
              <w:rPr>
                <w:color w:val="002060"/>
              </w:rPr>
            </w:pPr>
            <w:r w:rsidRPr="002A2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294B" w14:textId="77777777" w:rsidR="00855569" w:rsidRPr="002A23D5" w:rsidRDefault="00855569" w:rsidP="00974C23">
            <w:pPr>
              <w:pStyle w:val="rowtabella0"/>
              <w:jc w:val="center"/>
              <w:rPr>
                <w:color w:val="002060"/>
              </w:rPr>
            </w:pPr>
            <w:r w:rsidRPr="002A2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E05D"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1984" w14:textId="77777777" w:rsidR="00855569" w:rsidRPr="002A23D5" w:rsidRDefault="00855569" w:rsidP="00974C23">
            <w:pPr>
              <w:pStyle w:val="rowtabella0"/>
              <w:jc w:val="center"/>
              <w:rPr>
                <w:color w:val="002060"/>
              </w:rPr>
            </w:pPr>
            <w:r w:rsidRPr="002A23D5">
              <w:rPr>
                <w:color w:val="002060"/>
              </w:rPr>
              <w:t>0</w:t>
            </w:r>
          </w:p>
        </w:tc>
      </w:tr>
      <w:tr w:rsidR="00855569" w:rsidRPr="002A23D5" w14:paraId="2C085F57"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D96D01" w14:textId="77777777" w:rsidR="00855569" w:rsidRPr="002A23D5" w:rsidRDefault="00855569" w:rsidP="00974C23">
            <w:pPr>
              <w:pStyle w:val="rowtabella0"/>
              <w:rPr>
                <w:color w:val="002060"/>
              </w:rPr>
            </w:pPr>
            <w:r w:rsidRPr="002A23D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B047"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89B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A12E"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17CF"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3F95"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19BC"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1CA2" w14:textId="77777777" w:rsidR="00855569" w:rsidRPr="002A23D5" w:rsidRDefault="00855569" w:rsidP="00974C23">
            <w:pPr>
              <w:pStyle w:val="rowtabella0"/>
              <w:jc w:val="center"/>
              <w:rPr>
                <w:color w:val="002060"/>
              </w:rPr>
            </w:pPr>
            <w:r w:rsidRPr="002A23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5CCD"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F82A" w14:textId="77777777" w:rsidR="00855569" w:rsidRPr="002A23D5" w:rsidRDefault="00855569" w:rsidP="00974C23">
            <w:pPr>
              <w:pStyle w:val="rowtabella0"/>
              <w:jc w:val="center"/>
              <w:rPr>
                <w:color w:val="002060"/>
              </w:rPr>
            </w:pPr>
            <w:r w:rsidRPr="002A23D5">
              <w:rPr>
                <w:color w:val="002060"/>
              </w:rPr>
              <w:t>0</w:t>
            </w:r>
          </w:p>
        </w:tc>
      </w:tr>
    </w:tbl>
    <w:p w14:paraId="583E5EA7" w14:textId="77777777" w:rsidR="00855569" w:rsidRPr="002A23D5" w:rsidRDefault="00855569" w:rsidP="00855569">
      <w:pPr>
        <w:pStyle w:val="breakline"/>
        <w:rPr>
          <w:rFonts w:eastAsiaTheme="minorEastAsia"/>
          <w:color w:val="002060"/>
        </w:rPr>
      </w:pPr>
    </w:p>
    <w:p w14:paraId="6BC20289" w14:textId="77777777" w:rsidR="00855569" w:rsidRPr="002A23D5" w:rsidRDefault="00855569" w:rsidP="00855569">
      <w:pPr>
        <w:pStyle w:val="breakline"/>
        <w:rPr>
          <w:color w:val="002060"/>
        </w:rPr>
      </w:pPr>
    </w:p>
    <w:p w14:paraId="0CE821C2" w14:textId="77777777" w:rsidR="00855569" w:rsidRPr="002A23D5" w:rsidRDefault="00855569" w:rsidP="00855569">
      <w:pPr>
        <w:pStyle w:val="sottotitolocampionato10"/>
        <w:rPr>
          <w:color w:val="002060"/>
        </w:rPr>
      </w:pPr>
      <w:r w:rsidRPr="002A23D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4C29EA19"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3B6D0"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93143"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3C029"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FE985"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E5A46"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A09CB"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68CD5"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5AA48"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2835F"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686B1" w14:textId="77777777" w:rsidR="00855569" w:rsidRPr="002A23D5" w:rsidRDefault="00855569" w:rsidP="00974C23">
            <w:pPr>
              <w:pStyle w:val="headertabella0"/>
              <w:rPr>
                <w:color w:val="002060"/>
              </w:rPr>
            </w:pPr>
            <w:r w:rsidRPr="002A23D5">
              <w:rPr>
                <w:color w:val="002060"/>
              </w:rPr>
              <w:t>PE</w:t>
            </w:r>
          </w:p>
        </w:tc>
      </w:tr>
      <w:tr w:rsidR="00855569" w:rsidRPr="002A23D5" w14:paraId="7F7A5B38"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06AAF4" w14:textId="77777777" w:rsidR="00855569" w:rsidRPr="002A23D5" w:rsidRDefault="00855569" w:rsidP="00974C23">
            <w:pPr>
              <w:pStyle w:val="rowtabella0"/>
              <w:rPr>
                <w:color w:val="002060"/>
              </w:rPr>
            </w:pPr>
            <w:r w:rsidRPr="002A23D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45BB"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F0C6"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AD99"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1C655"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9F8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6A4A" w14:textId="77777777" w:rsidR="00855569" w:rsidRPr="002A23D5" w:rsidRDefault="00855569" w:rsidP="00974C23">
            <w:pPr>
              <w:pStyle w:val="rowtabella0"/>
              <w:jc w:val="center"/>
              <w:rPr>
                <w:color w:val="002060"/>
              </w:rPr>
            </w:pPr>
            <w:r w:rsidRPr="002A23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8E12"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25AD" w14:textId="77777777" w:rsidR="00855569" w:rsidRPr="002A23D5" w:rsidRDefault="00855569" w:rsidP="00974C23">
            <w:pPr>
              <w:pStyle w:val="rowtabella0"/>
              <w:jc w:val="center"/>
              <w:rPr>
                <w:color w:val="002060"/>
              </w:rPr>
            </w:pPr>
            <w:r w:rsidRPr="002A23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2F39" w14:textId="77777777" w:rsidR="00855569" w:rsidRPr="002A23D5" w:rsidRDefault="00855569" w:rsidP="00974C23">
            <w:pPr>
              <w:pStyle w:val="rowtabella0"/>
              <w:jc w:val="center"/>
              <w:rPr>
                <w:color w:val="002060"/>
              </w:rPr>
            </w:pPr>
            <w:r w:rsidRPr="002A23D5">
              <w:rPr>
                <w:color w:val="002060"/>
              </w:rPr>
              <w:t>0</w:t>
            </w:r>
          </w:p>
        </w:tc>
      </w:tr>
      <w:tr w:rsidR="00855569" w:rsidRPr="002A23D5" w14:paraId="2829F065"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A786B" w14:textId="77777777" w:rsidR="00855569" w:rsidRPr="002A23D5" w:rsidRDefault="00855569" w:rsidP="00974C23">
            <w:pPr>
              <w:pStyle w:val="rowtabella0"/>
              <w:rPr>
                <w:color w:val="002060"/>
              </w:rPr>
            </w:pPr>
            <w:r w:rsidRPr="002A23D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6B1F"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84B1"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3AAB"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66B9"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8E50"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7B5C"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072A2"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6E38"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2B1F" w14:textId="77777777" w:rsidR="00855569" w:rsidRPr="002A23D5" w:rsidRDefault="00855569" w:rsidP="00974C23">
            <w:pPr>
              <w:pStyle w:val="rowtabella0"/>
              <w:jc w:val="center"/>
              <w:rPr>
                <w:color w:val="002060"/>
              </w:rPr>
            </w:pPr>
            <w:r w:rsidRPr="002A23D5">
              <w:rPr>
                <w:color w:val="002060"/>
              </w:rPr>
              <w:t>0</w:t>
            </w:r>
          </w:p>
        </w:tc>
      </w:tr>
      <w:tr w:rsidR="00855569" w:rsidRPr="002A23D5" w14:paraId="66681D5F"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82C01" w14:textId="77777777" w:rsidR="00855569" w:rsidRPr="002A23D5" w:rsidRDefault="00855569" w:rsidP="00974C23">
            <w:pPr>
              <w:pStyle w:val="rowtabella0"/>
              <w:rPr>
                <w:color w:val="002060"/>
              </w:rPr>
            </w:pPr>
            <w:r w:rsidRPr="002A23D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0FFC"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067F"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08B5"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E809"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8AC4"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77D2"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5503" w14:textId="77777777" w:rsidR="00855569" w:rsidRPr="002A23D5" w:rsidRDefault="00855569" w:rsidP="00974C23">
            <w:pPr>
              <w:pStyle w:val="rowtabella0"/>
              <w:jc w:val="center"/>
              <w:rPr>
                <w:color w:val="002060"/>
              </w:rPr>
            </w:pPr>
            <w:r w:rsidRPr="002A23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FD86"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1E8AE" w14:textId="77777777" w:rsidR="00855569" w:rsidRPr="002A23D5" w:rsidRDefault="00855569" w:rsidP="00974C23">
            <w:pPr>
              <w:pStyle w:val="rowtabella0"/>
              <w:jc w:val="center"/>
              <w:rPr>
                <w:color w:val="002060"/>
              </w:rPr>
            </w:pPr>
            <w:r w:rsidRPr="002A23D5">
              <w:rPr>
                <w:color w:val="002060"/>
              </w:rPr>
              <w:t>0</w:t>
            </w:r>
          </w:p>
        </w:tc>
      </w:tr>
      <w:tr w:rsidR="00855569" w:rsidRPr="002A23D5" w14:paraId="4759611F"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3BAE43" w14:textId="77777777" w:rsidR="00855569" w:rsidRPr="002A23D5" w:rsidRDefault="00855569" w:rsidP="00974C23">
            <w:pPr>
              <w:pStyle w:val="rowtabella0"/>
              <w:rPr>
                <w:color w:val="002060"/>
              </w:rPr>
            </w:pPr>
            <w:r w:rsidRPr="002A23D5">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17A1"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6CC9"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00B5"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079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ACB5"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8F11"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6DEB"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BC0B"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CC96" w14:textId="77777777" w:rsidR="00855569" w:rsidRPr="002A23D5" w:rsidRDefault="00855569" w:rsidP="00974C23">
            <w:pPr>
              <w:pStyle w:val="rowtabella0"/>
              <w:jc w:val="center"/>
              <w:rPr>
                <w:color w:val="002060"/>
              </w:rPr>
            </w:pPr>
            <w:r w:rsidRPr="002A23D5">
              <w:rPr>
                <w:color w:val="002060"/>
              </w:rPr>
              <w:t>0</w:t>
            </w:r>
          </w:p>
        </w:tc>
      </w:tr>
      <w:tr w:rsidR="00855569" w:rsidRPr="002A23D5" w14:paraId="3120D33B"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EFB8CE" w14:textId="77777777" w:rsidR="00855569" w:rsidRPr="002A23D5" w:rsidRDefault="00855569" w:rsidP="00974C23">
            <w:pPr>
              <w:pStyle w:val="rowtabella0"/>
              <w:rPr>
                <w:color w:val="002060"/>
              </w:rPr>
            </w:pPr>
            <w:r w:rsidRPr="002A23D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88CE"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3C1A"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6F30"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51B1"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B131"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7FFE"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4E8EC" w14:textId="77777777" w:rsidR="00855569" w:rsidRPr="002A23D5" w:rsidRDefault="00855569" w:rsidP="00974C23">
            <w:pPr>
              <w:pStyle w:val="rowtabella0"/>
              <w:jc w:val="center"/>
              <w:rPr>
                <w:color w:val="002060"/>
              </w:rPr>
            </w:pPr>
            <w:r w:rsidRPr="002A23D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81AC" w14:textId="77777777" w:rsidR="00855569" w:rsidRPr="002A23D5" w:rsidRDefault="00855569" w:rsidP="00974C23">
            <w:pPr>
              <w:pStyle w:val="rowtabella0"/>
              <w:jc w:val="center"/>
              <w:rPr>
                <w:color w:val="002060"/>
              </w:rPr>
            </w:pPr>
            <w:r w:rsidRPr="002A2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7873" w14:textId="77777777" w:rsidR="00855569" w:rsidRPr="002A23D5" w:rsidRDefault="00855569" w:rsidP="00974C23">
            <w:pPr>
              <w:pStyle w:val="rowtabella0"/>
              <w:jc w:val="center"/>
              <w:rPr>
                <w:color w:val="002060"/>
              </w:rPr>
            </w:pPr>
            <w:r w:rsidRPr="002A23D5">
              <w:rPr>
                <w:color w:val="002060"/>
              </w:rPr>
              <w:t>0</w:t>
            </w:r>
          </w:p>
        </w:tc>
      </w:tr>
    </w:tbl>
    <w:p w14:paraId="53545726" w14:textId="77777777" w:rsidR="00855569" w:rsidRPr="002A23D5" w:rsidRDefault="00855569" w:rsidP="00855569">
      <w:pPr>
        <w:pStyle w:val="breakline"/>
        <w:rPr>
          <w:rFonts w:eastAsiaTheme="minorEastAsia"/>
          <w:color w:val="002060"/>
        </w:rPr>
      </w:pPr>
    </w:p>
    <w:p w14:paraId="65A0290A" w14:textId="77777777" w:rsidR="00855569" w:rsidRPr="002A23D5" w:rsidRDefault="00855569" w:rsidP="00855569">
      <w:pPr>
        <w:pStyle w:val="breakline"/>
        <w:rPr>
          <w:color w:val="002060"/>
        </w:rPr>
      </w:pPr>
    </w:p>
    <w:p w14:paraId="4C535579" w14:textId="77777777" w:rsidR="00855569" w:rsidRPr="002A23D5" w:rsidRDefault="00855569" w:rsidP="00855569">
      <w:pPr>
        <w:pStyle w:val="sottotitolocampionato10"/>
        <w:rPr>
          <w:color w:val="002060"/>
        </w:rPr>
      </w:pPr>
      <w:r w:rsidRPr="002A23D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4B39F751"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2F1ED"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7EB4F"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B2A36"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F44D7"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0C340"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2B3E"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ABDD1"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0E207"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BFDFC"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B856A" w14:textId="77777777" w:rsidR="00855569" w:rsidRPr="002A23D5" w:rsidRDefault="00855569" w:rsidP="00974C23">
            <w:pPr>
              <w:pStyle w:val="headertabella0"/>
              <w:rPr>
                <w:color w:val="002060"/>
              </w:rPr>
            </w:pPr>
            <w:r w:rsidRPr="002A23D5">
              <w:rPr>
                <w:color w:val="002060"/>
              </w:rPr>
              <w:t>PE</w:t>
            </w:r>
          </w:p>
        </w:tc>
      </w:tr>
      <w:tr w:rsidR="00855569" w:rsidRPr="002A23D5" w14:paraId="2473E8F0"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1C708" w14:textId="77777777" w:rsidR="00855569" w:rsidRPr="002A23D5" w:rsidRDefault="00855569" w:rsidP="00974C23">
            <w:pPr>
              <w:pStyle w:val="rowtabella0"/>
              <w:rPr>
                <w:color w:val="002060"/>
              </w:rPr>
            </w:pPr>
            <w:r w:rsidRPr="002A23D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20E6"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EABB"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ACDF"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D5E8"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F88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2551"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58D6"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DD5D"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0789" w14:textId="77777777" w:rsidR="00855569" w:rsidRPr="002A23D5" w:rsidRDefault="00855569" w:rsidP="00974C23">
            <w:pPr>
              <w:pStyle w:val="rowtabella0"/>
              <w:jc w:val="center"/>
              <w:rPr>
                <w:color w:val="002060"/>
              </w:rPr>
            </w:pPr>
            <w:r w:rsidRPr="002A23D5">
              <w:rPr>
                <w:color w:val="002060"/>
              </w:rPr>
              <w:t>0</w:t>
            </w:r>
          </w:p>
        </w:tc>
      </w:tr>
      <w:tr w:rsidR="00855569" w:rsidRPr="002A23D5" w14:paraId="0611095B"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C14AF" w14:textId="77777777" w:rsidR="00855569" w:rsidRPr="002A23D5" w:rsidRDefault="00855569" w:rsidP="00974C23">
            <w:pPr>
              <w:pStyle w:val="rowtabella0"/>
              <w:rPr>
                <w:color w:val="002060"/>
              </w:rPr>
            </w:pPr>
            <w:r w:rsidRPr="002A23D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3AB8"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60B6"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04FA"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5C303"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1BE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0F9"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3671"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598D"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6185" w14:textId="77777777" w:rsidR="00855569" w:rsidRPr="002A23D5" w:rsidRDefault="00855569" w:rsidP="00974C23">
            <w:pPr>
              <w:pStyle w:val="rowtabella0"/>
              <w:jc w:val="center"/>
              <w:rPr>
                <w:color w:val="002060"/>
              </w:rPr>
            </w:pPr>
            <w:r w:rsidRPr="002A23D5">
              <w:rPr>
                <w:color w:val="002060"/>
              </w:rPr>
              <w:t>0</w:t>
            </w:r>
          </w:p>
        </w:tc>
      </w:tr>
      <w:tr w:rsidR="00855569" w:rsidRPr="002A23D5" w14:paraId="71A1E76A"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099F6" w14:textId="77777777" w:rsidR="00855569" w:rsidRPr="002A23D5" w:rsidRDefault="00855569" w:rsidP="00974C23">
            <w:pPr>
              <w:pStyle w:val="rowtabella0"/>
              <w:rPr>
                <w:color w:val="002060"/>
              </w:rPr>
            </w:pPr>
            <w:r w:rsidRPr="002A23D5">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4B28"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20BD"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B904"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BDCB"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11CE"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C576"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E722"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BDBA"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344B" w14:textId="77777777" w:rsidR="00855569" w:rsidRPr="002A23D5" w:rsidRDefault="00855569" w:rsidP="00974C23">
            <w:pPr>
              <w:pStyle w:val="rowtabella0"/>
              <w:jc w:val="center"/>
              <w:rPr>
                <w:color w:val="002060"/>
              </w:rPr>
            </w:pPr>
            <w:r w:rsidRPr="002A23D5">
              <w:rPr>
                <w:color w:val="002060"/>
              </w:rPr>
              <w:t>0</w:t>
            </w:r>
          </w:p>
        </w:tc>
      </w:tr>
      <w:tr w:rsidR="00855569" w:rsidRPr="002A23D5" w14:paraId="259E0900"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37BEA6" w14:textId="77777777" w:rsidR="00855569" w:rsidRPr="002A23D5" w:rsidRDefault="00855569" w:rsidP="00974C23">
            <w:pPr>
              <w:pStyle w:val="rowtabella0"/>
              <w:rPr>
                <w:color w:val="002060"/>
              </w:rPr>
            </w:pPr>
            <w:r w:rsidRPr="002A23D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CAEF"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0A91"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2B0D"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6B69"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853E"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A7D27"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3502"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6085"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C382" w14:textId="77777777" w:rsidR="00855569" w:rsidRPr="002A23D5" w:rsidRDefault="00855569" w:rsidP="00974C23">
            <w:pPr>
              <w:pStyle w:val="rowtabella0"/>
              <w:jc w:val="center"/>
              <w:rPr>
                <w:color w:val="002060"/>
              </w:rPr>
            </w:pPr>
            <w:r w:rsidRPr="002A23D5">
              <w:rPr>
                <w:color w:val="002060"/>
              </w:rPr>
              <w:t>0</w:t>
            </w:r>
          </w:p>
        </w:tc>
      </w:tr>
    </w:tbl>
    <w:p w14:paraId="3ACC165F" w14:textId="77777777" w:rsidR="00855569" w:rsidRPr="002A23D5" w:rsidRDefault="00855569" w:rsidP="00855569">
      <w:pPr>
        <w:pStyle w:val="breakline"/>
        <w:rPr>
          <w:color w:val="002060"/>
        </w:rPr>
      </w:pPr>
    </w:p>
    <w:p w14:paraId="42831E64" w14:textId="77777777" w:rsidR="00855569" w:rsidRPr="002A23D5" w:rsidRDefault="00855569" w:rsidP="00855569">
      <w:pPr>
        <w:pStyle w:val="titoloprinc0"/>
        <w:rPr>
          <w:color w:val="002060"/>
        </w:rPr>
      </w:pPr>
      <w:r w:rsidRPr="002A23D5">
        <w:rPr>
          <w:color w:val="002060"/>
        </w:rPr>
        <w:t>PROGRAMMA GARE</w:t>
      </w:r>
    </w:p>
    <w:p w14:paraId="3B31C10A" w14:textId="77777777" w:rsidR="00855569" w:rsidRPr="002A23D5" w:rsidRDefault="00855569" w:rsidP="00855569">
      <w:pPr>
        <w:pStyle w:val="sottotitolocampionato10"/>
        <w:rPr>
          <w:color w:val="002060"/>
        </w:rPr>
      </w:pPr>
      <w:r w:rsidRPr="002A23D5">
        <w:rPr>
          <w:color w:val="002060"/>
        </w:rPr>
        <w:lastRenderedPageBreak/>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55569" w:rsidRPr="002A23D5" w14:paraId="7F6C4223"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766E2"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2EC87"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8DDC5"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0A987"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48D83"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5C2E4"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278AD"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3F390F76"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228E1" w14:textId="77777777" w:rsidR="00855569" w:rsidRPr="002A23D5" w:rsidRDefault="00855569" w:rsidP="00974C23">
            <w:pPr>
              <w:pStyle w:val="rowtabella0"/>
              <w:rPr>
                <w:color w:val="002060"/>
              </w:rPr>
            </w:pPr>
            <w:r w:rsidRPr="002A23D5">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73CCB" w14:textId="77777777" w:rsidR="00855569" w:rsidRPr="002A23D5" w:rsidRDefault="00855569" w:rsidP="00974C23">
            <w:pPr>
              <w:pStyle w:val="rowtabella0"/>
              <w:rPr>
                <w:color w:val="002060"/>
              </w:rPr>
            </w:pPr>
            <w:r w:rsidRPr="002A23D5">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417BA"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F2E90" w14:textId="77777777" w:rsidR="00855569" w:rsidRPr="002A23D5" w:rsidRDefault="00855569" w:rsidP="00974C23">
            <w:pPr>
              <w:pStyle w:val="rowtabella0"/>
              <w:rPr>
                <w:color w:val="002060"/>
              </w:rPr>
            </w:pPr>
            <w:r w:rsidRPr="002A23D5">
              <w:rPr>
                <w:color w:val="002060"/>
              </w:rPr>
              <w:t>02/04/2022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A04AF" w14:textId="77777777" w:rsidR="00855569" w:rsidRPr="002A23D5" w:rsidRDefault="00855569" w:rsidP="00974C23">
            <w:pPr>
              <w:pStyle w:val="rowtabella0"/>
              <w:rPr>
                <w:color w:val="002060"/>
              </w:rPr>
            </w:pPr>
            <w:r w:rsidRPr="002A23D5">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27428" w14:textId="77777777" w:rsidR="00855569" w:rsidRPr="002A23D5" w:rsidRDefault="00855569" w:rsidP="00974C23">
            <w:pPr>
              <w:pStyle w:val="rowtabella0"/>
              <w:rPr>
                <w:color w:val="002060"/>
              </w:rPr>
            </w:pPr>
            <w:r w:rsidRPr="002A23D5">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F0BEB" w14:textId="77777777" w:rsidR="00855569" w:rsidRPr="002A23D5" w:rsidRDefault="00855569" w:rsidP="00974C23">
            <w:pPr>
              <w:pStyle w:val="rowtabella0"/>
              <w:rPr>
                <w:color w:val="002060"/>
              </w:rPr>
            </w:pPr>
            <w:r w:rsidRPr="002A23D5">
              <w:rPr>
                <w:color w:val="002060"/>
              </w:rPr>
              <w:t>VIA ROSARIO VILLA MUSONE</w:t>
            </w:r>
          </w:p>
        </w:tc>
      </w:tr>
      <w:tr w:rsidR="00855569" w:rsidRPr="002A23D5" w14:paraId="1D023B26"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12FA96" w14:textId="77777777" w:rsidR="00855569" w:rsidRPr="002A23D5" w:rsidRDefault="00855569" w:rsidP="00974C23">
            <w:pPr>
              <w:pStyle w:val="rowtabella0"/>
              <w:rPr>
                <w:color w:val="002060"/>
              </w:rPr>
            </w:pPr>
            <w:r w:rsidRPr="002A23D5">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24025D" w14:textId="77777777" w:rsidR="00855569" w:rsidRPr="002A23D5" w:rsidRDefault="00855569" w:rsidP="00974C23">
            <w:pPr>
              <w:pStyle w:val="rowtabella0"/>
              <w:rPr>
                <w:color w:val="002060"/>
              </w:rPr>
            </w:pPr>
            <w:r w:rsidRPr="002A23D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7B9AA0"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E7DB3F" w14:textId="77777777" w:rsidR="00855569" w:rsidRPr="002A23D5" w:rsidRDefault="00855569" w:rsidP="00974C23">
            <w:pPr>
              <w:pStyle w:val="rowtabella0"/>
              <w:rPr>
                <w:color w:val="002060"/>
              </w:rPr>
            </w:pPr>
            <w:r w:rsidRPr="002A23D5">
              <w:rPr>
                <w:color w:val="002060"/>
              </w:rPr>
              <w:t>02/04/2022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D2C1AD" w14:textId="77777777" w:rsidR="00855569" w:rsidRPr="002A23D5" w:rsidRDefault="00855569" w:rsidP="00974C23">
            <w:pPr>
              <w:pStyle w:val="rowtabella0"/>
              <w:rPr>
                <w:color w:val="002060"/>
              </w:rPr>
            </w:pPr>
            <w:r w:rsidRPr="002A23D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CCFC2" w14:textId="77777777" w:rsidR="00855569" w:rsidRPr="002A23D5" w:rsidRDefault="00855569" w:rsidP="00974C23">
            <w:pPr>
              <w:pStyle w:val="rowtabella0"/>
              <w:rPr>
                <w:color w:val="002060"/>
              </w:rPr>
            </w:pPr>
            <w:r w:rsidRPr="002A23D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B0B02" w14:textId="77777777" w:rsidR="00855569" w:rsidRPr="002A23D5" w:rsidRDefault="00855569" w:rsidP="00974C23">
            <w:pPr>
              <w:pStyle w:val="rowtabella0"/>
              <w:rPr>
                <w:color w:val="002060"/>
              </w:rPr>
            </w:pPr>
            <w:r w:rsidRPr="002A23D5">
              <w:rPr>
                <w:color w:val="002060"/>
              </w:rPr>
              <w:t>VIA ALDO MORO</w:t>
            </w:r>
          </w:p>
        </w:tc>
      </w:tr>
      <w:tr w:rsidR="00855569" w:rsidRPr="002A23D5" w14:paraId="657CD545"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A3D82C" w14:textId="77777777" w:rsidR="00855569" w:rsidRPr="002A23D5" w:rsidRDefault="00855569" w:rsidP="00974C23">
            <w:pPr>
              <w:pStyle w:val="rowtabella0"/>
              <w:rPr>
                <w:color w:val="002060"/>
              </w:rPr>
            </w:pPr>
            <w:r w:rsidRPr="002A23D5">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9191B" w14:textId="77777777" w:rsidR="00855569" w:rsidRPr="002A23D5" w:rsidRDefault="00855569" w:rsidP="00974C23">
            <w:pPr>
              <w:pStyle w:val="rowtabella0"/>
              <w:rPr>
                <w:color w:val="002060"/>
              </w:rPr>
            </w:pPr>
            <w:r w:rsidRPr="002A23D5">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4E3DE"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6AB4B" w14:textId="77777777" w:rsidR="00855569" w:rsidRPr="002A23D5" w:rsidRDefault="00855569" w:rsidP="00974C23">
            <w:pPr>
              <w:pStyle w:val="rowtabella0"/>
              <w:rPr>
                <w:color w:val="002060"/>
              </w:rPr>
            </w:pPr>
            <w:r w:rsidRPr="002A23D5">
              <w:rPr>
                <w:color w:val="002060"/>
              </w:rPr>
              <w:t>03/04/2022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62898" w14:textId="77777777" w:rsidR="00855569" w:rsidRPr="002A23D5" w:rsidRDefault="00855569" w:rsidP="00974C23">
            <w:pPr>
              <w:pStyle w:val="rowtabella0"/>
              <w:rPr>
                <w:color w:val="002060"/>
              </w:rPr>
            </w:pPr>
            <w:r w:rsidRPr="002A23D5">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052F2" w14:textId="77777777" w:rsidR="00855569" w:rsidRPr="002A23D5" w:rsidRDefault="00855569" w:rsidP="00974C23">
            <w:pPr>
              <w:pStyle w:val="rowtabella0"/>
              <w:rPr>
                <w:color w:val="002060"/>
              </w:rPr>
            </w:pPr>
            <w:r w:rsidRPr="002A23D5">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ACDFA" w14:textId="77777777" w:rsidR="00855569" w:rsidRPr="002A23D5" w:rsidRDefault="00855569" w:rsidP="00974C23">
            <w:pPr>
              <w:pStyle w:val="rowtabella0"/>
              <w:rPr>
                <w:color w:val="002060"/>
              </w:rPr>
            </w:pPr>
            <w:r w:rsidRPr="002A23D5">
              <w:rPr>
                <w:color w:val="002060"/>
              </w:rPr>
              <w:t>VIA FRATELLI CERVI</w:t>
            </w:r>
          </w:p>
        </w:tc>
      </w:tr>
    </w:tbl>
    <w:p w14:paraId="010EB606" w14:textId="77777777" w:rsidR="00855569" w:rsidRPr="002A23D5" w:rsidRDefault="00855569" w:rsidP="00855569">
      <w:pPr>
        <w:pStyle w:val="breakline"/>
        <w:rPr>
          <w:rFonts w:eastAsiaTheme="minorEastAsia"/>
          <w:color w:val="002060"/>
        </w:rPr>
      </w:pPr>
    </w:p>
    <w:p w14:paraId="2C69C49F" w14:textId="77777777" w:rsidR="00855569" w:rsidRPr="002A23D5" w:rsidRDefault="00855569" w:rsidP="00855569">
      <w:pPr>
        <w:pStyle w:val="breakline"/>
        <w:rPr>
          <w:color w:val="002060"/>
        </w:rPr>
      </w:pPr>
    </w:p>
    <w:p w14:paraId="70A8C354" w14:textId="77777777" w:rsidR="00855569" w:rsidRPr="002A23D5" w:rsidRDefault="00855569" w:rsidP="00855569">
      <w:pPr>
        <w:pStyle w:val="breakline"/>
        <w:rPr>
          <w:color w:val="002060"/>
        </w:rPr>
      </w:pPr>
    </w:p>
    <w:p w14:paraId="155A625F" w14:textId="77777777" w:rsidR="00855569" w:rsidRPr="002A23D5" w:rsidRDefault="00855569" w:rsidP="00855569">
      <w:pPr>
        <w:pStyle w:val="sottotitolocampionato10"/>
        <w:rPr>
          <w:color w:val="002060"/>
        </w:rPr>
      </w:pPr>
      <w:r w:rsidRPr="002A23D5">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855569" w:rsidRPr="002A23D5" w14:paraId="169B8925"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C8125"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34FD9"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ADE6B"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39D9E"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27BDC"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6903"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75382"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3D38D052"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E9033E" w14:textId="77777777" w:rsidR="00855569" w:rsidRPr="002A23D5" w:rsidRDefault="00855569" w:rsidP="00974C23">
            <w:pPr>
              <w:pStyle w:val="rowtabella0"/>
              <w:rPr>
                <w:color w:val="002060"/>
              </w:rPr>
            </w:pPr>
            <w:r w:rsidRPr="002A23D5">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E4134" w14:textId="77777777" w:rsidR="00855569" w:rsidRPr="002A23D5" w:rsidRDefault="00855569" w:rsidP="00974C23">
            <w:pPr>
              <w:pStyle w:val="rowtabella0"/>
              <w:rPr>
                <w:color w:val="002060"/>
              </w:rPr>
            </w:pPr>
            <w:r w:rsidRPr="002A23D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8665F"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C155E" w14:textId="77777777" w:rsidR="00855569" w:rsidRPr="002A23D5" w:rsidRDefault="00855569" w:rsidP="00974C23">
            <w:pPr>
              <w:pStyle w:val="rowtabella0"/>
              <w:rPr>
                <w:color w:val="002060"/>
              </w:rPr>
            </w:pPr>
            <w:r w:rsidRPr="002A23D5">
              <w:rPr>
                <w:color w:val="002060"/>
              </w:rPr>
              <w:t>03/04/2022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C7C3B" w14:textId="77777777" w:rsidR="00855569" w:rsidRPr="002A23D5" w:rsidRDefault="00855569" w:rsidP="00974C23">
            <w:pPr>
              <w:pStyle w:val="rowtabella0"/>
              <w:rPr>
                <w:color w:val="002060"/>
              </w:rPr>
            </w:pPr>
            <w:r w:rsidRPr="002A23D5">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6CF67" w14:textId="77777777" w:rsidR="00855569" w:rsidRPr="002A23D5" w:rsidRDefault="00855569" w:rsidP="00974C23">
            <w:pPr>
              <w:pStyle w:val="rowtabella0"/>
              <w:rPr>
                <w:color w:val="002060"/>
              </w:rPr>
            </w:pPr>
            <w:r w:rsidRPr="002A23D5">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F98E2" w14:textId="77777777" w:rsidR="00855569" w:rsidRPr="002A23D5" w:rsidRDefault="00855569" w:rsidP="00974C23">
            <w:pPr>
              <w:pStyle w:val="rowtabella0"/>
              <w:rPr>
                <w:color w:val="002060"/>
              </w:rPr>
            </w:pPr>
            <w:r w:rsidRPr="002A23D5">
              <w:rPr>
                <w:color w:val="002060"/>
              </w:rPr>
              <w:t>VIA VERDI</w:t>
            </w:r>
          </w:p>
        </w:tc>
      </w:tr>
      <w:tr w:rsidR="00855569" w:rsidRPr="002A23D5" w14:paraId="69F3344E"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9CB8CC" w14:textId="77777777" w:rsidR="00855569" w:rsidRPr="002A23D5" w:rsidRDefault="00855569" w:rsidP="00974C23">
            <w:pPr>
              <w:pStyle w:val="rowtabella0"/>
              <w:rPr>
                <w:color w:val="002060"/>
              </w:rPr>
            </w:pPr>
            <w:r w:rsidRPr="002A23D5">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A503C" w14:textId="77777777" w:rsidR="00855569" w:rsidRPr="002A23D5" w:rsidRDefault="00855569" w:rsidP="00974C23">
            <w:pPr>
              <w:pStyle w:val="rowtabella0"/>
              <w:rPr>
                <w:color w:val="002060"/>
              </w:rPr>
            </w:pPr>
            <w:r w:rsidRPr="002A23D5">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4FDBE"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723BD" w14:textId="77777777" w:rsidR="00855569" w:rsidRPr="002A23D5" w:rsidRDefault="00855569" w:rsidP="00974C23">
            <w:pPr>
              <w:pStyle w:val="rowtabella0"/>
              <w:rPr>
                <w:color w:val="002060"/>
              </w:rPr>
            </w:pPr>
            <w:r w:rsidRPr="002A23D5">
              <w:rPr>
                <w:color w:val="002060"/>
              </w:rPr>
              <w:t>03/04/2022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2C89A" w14:textId="77777777" w:rsidR="00855569" w:rsidRPr="002A23D5" w:rsidRDefault="00855569" w:rsidP="00974C23">
            <w:pPr>
              <w:pStyle w:val="rowtabella0"/>
              <w:rPr>
                <w:color w:val="002060"/>
              </w:rPr>
            </w:pPr>
            <w:r w:rsidRPr="002A23D5">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6859A" w14:textId="77777777" w:rsidR="00855569" w:rsidRPr="002A23D5" w:rsidRDefault="00855569" w:rsidP="00974C23">
            <w:pPr>
              <w:pStyle w:val="rowtabella0"/>
              <w:rPr>
                <w:color w:val="002060"/>
              </w:rPr>
            </w:pPr>
            <w:r w:rsidRPr="002A23D5">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02DA0" w14:textId="77777777" w:rsidR="00855569" w:rsidRPr="002A23D5" w:rsidRDefault="00855569" w:rsidP="00974C23">
            <w:pPr>
              <w:pStyle w:val="rowtabella0"/>
              <w:rPr>
                <w:color w:val="002060"/>
              </w:rPr>
            </w:pPr>
            <w:r w:rsidRPr="002A23D5">
              <w:rPr>
                <w:color w:val="002060"/>
              </w:rPr>
              <w:t>VIA DEI PINI</w:t>
            </w:r>
          </w:p>
        </w:tc>
      </w:tr>
    </w:tbl>
    <w:p w14:paraId="322A84BB" w14:textId="77777777" w:rsidR="00855569" w:rsidRPr="002A23D5" w:rsidRDefault="00855569" w:rsidP="00855569">
      <w:pPr>
        <w:pStyle w:val="breakline"/>
        <w:rPr>
          <w:rFonts w:eastAsiaTheme="minorEastAsia"/>
          <w:color w:val="002060"/>
        </w:rPr>
      </w:pPr>
    </w:p>
    <w:p w14:paraId="2432BF18" w14:textId="77777777" w:rsidR="00855569" w:rsidRPr="002A23D5" w:rsidRDefault="00855569" w:rsidP="00855569">
      <w:pPr>
        <w:pStyle w:val="breakline"/>
        <w:rPr>
          <w:color w:val="002060"/>
        </w:rPr>
      </w:pPr>
    </w:p>
    <w:p w14:paraId="49D9C84C" w14:textId="77777777" w:rsidR="00855569" w:rsidRPr="002A23D5" w:rsidRDefault="00855569" w:rsidP="00855569">
      <w:pPr>
        <w:pStyle w:val="breakline"/>
        <w:rPr>
          <w:color w:val="002060"/>
        </w:rPr>
      </w:pPr>
    </w:p>
    <w:p w14:paraId="42E5D783" w14:textId="77777777" w:rsidR="00855569" w:rsidRPr="002A23D5" w:rsidRDefault="00855569" w:rsidP="00855569">
      <w:pPr>
        <w:pStyle w:val="sottotitolocampionato10"/>
        <w:rPr>
          <w:color w:val="002060"/>
        </w:rPr>
      </w:pPr>
      <w:r w:rsidRPr="002A23D5">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855569" w:rsidRPr="002A23D5" w14:paraId="78B52359"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99682"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AB80"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34921"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6BF4"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F37DF"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F43BF"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D924"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2A702C4F" w14:textId="77777777" w:rsidTr="00974C2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1A1567" w14:textId="77777777" w:rsidR="00855569" w:rsidRPr="002A23D5" w:rsidRDefault="00855569" w:rsidP="00974C23">
            <w:pPr>
              <w:pStyle w:val="rowtabella0"/>
              <w:rPr>
                <w:color w:val="002060"/>
              </w:rPr>
            </w:pPr>
            <w:r w:rsidRPr="002A23D5">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3E4DC" w14:textId="77777777" w:rsidR="00855569" w:rsidRPr="002A23D5" w:rsidRDefault="00855569" w:rsidP="00974C23">
            <w:pPr>
              <w:pStyle w:val="rowtabella0"/>
              <w:rPr>
                <w:color w:val="002060"/>
              </w:rPr>
            </w:pPr>
            <w:r w:rsidRPr="002A23D5">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FC0F6"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A6CB7" w14:textId="77777777" w:rsidR="00855569" w:rsidRPr="002A23D5" w:rsidRDefault="00855569" w:rsidP="00974C23">
            <w:pPr>
              <w:pStyle w:val="rowtabella0"/>
              <w:rPr>
                <w:color w:val="002060"/>
              </w:rPr>
            </w:pPr>
            <w:r w:rsidRPr="002A23D5">
              <w:rPr>
                <w:color w:val="002060"/>
              </w:rPr>
              <w:t>03/04/2022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99009" w14:textId="77777777" w:rsidR="00855569" w:rsidRPr="002A23D5" w:rsidRDefault="00855569" w:rsidP="00974C23">
            <w:pPr>
              <w:pStyle w:val="rowtabella0"/>
              <w:rPr>
                <w:color w:val="002060"/>
              </w:rPr>
            </w:pPr>
            <w:r w:rsidRPr="002A23D5">
              <w:rPr>
                <w:color w:val="002060"/>
              </w:rPr>
              <w:t>5299 CENTRO SP. POL. "</w:t>
            </w:r>
            <w:proofErr w:type="gramStart"/>
            <w:r w:rsidRPr="002A23D5">
              <w:rPr>
                <w:color w:val="002060"/>
              </w:rPr>
              <w:t>R.GATTARI</w:t>
            </w:r>
            <w:proofErr w:type="gramEnd"/>
            <w:r w:rsidRPr="002A23D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75DCC" w14:textId="77777777" w:rsidR="00855569" w:rsidRPr="002A23D5" w:rsidRDefault="00855569" w:rsidP="00974C23">
            <w:pPr>
              <w:pStyle w:val="rowtabella0"/>
              <w:rPr>
                <w:color w:val="002060"/>
              </w:rPr>
            </w:pPr>
            <w:r w:rsidRPr="002A23D5">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61B40" w14:textId="77777777" w:rsidR="00855569" w:rsidRPr="002A23D5" w:rsidRDefault="00855569" w:rsidP="00974C23">
            <w:pPr>
              <w:pStyle w:val="rowtabella0"/>
              <w:rPr>
                <w:color w:val="002060"/>
              </w:rPr>
            </w:pPr>
            <w:r w:rsidRPr="002A23D5">
              <w:rPr>
                <w:color w:val="002060"/>
              </w:rPr>
              <w:t>VIA TAGLIAMENTO</w:t>
            </w:r>
          </w:p>
        </w:tc>
      </w:tr>
    </w:tbl>
    <w:p w14:paraId="2C60A62C" w14:textId="77777777" w:rsidR="00855569" w:rsidRPr="002A23D5" w:rsidRDefault="00855569" w:rsidP="00855569">
      <w:pPr>
        <w:pStyle w:val="breakline"/>
        <w:rPr>
          <w:rFonts w:eastAsiaTheme="minorEastAsia"/>
          <w:color w:val="002060"/>
        </w:rPr>
      </w:pPr>
    </w:p>
    <w:p w14:paraId="12D3A6CD" w14:textId="77777777" w:rsidR="00855569" w:rsidRPr="002A23D5" w:rsidRDefault="00855569" w:rsidP="00855569">
      <w:pPr>
        <w:pStyle w:val="breakline"/>
        <w:rPr>
          <w:color w:val="002060"/>
        </w:rPr>
      </w:pPr>
    </w:p>
    <w:p w14:paraId="5CB2BE85" w14:textId="77777777" w:rsidR="00855569" w:rsidRPr="002A23D5" w:rsidRDefault="00855569" w:rsidP="00855569">
      <w:pPr>
        <w:pStyle w:val="titolocampionato0"/>
        <w:shd w:val="clear" w:color="auto" w:fill="CCCCCC"/>
        <w:spacing w:before="80" w:after="40"/>
        <w:rPr>
          <w:color w:val="002060"/>
        </w:rPr>
      </w:pPr>
      <w:r w:rsidRPr="002A23D5">
        <w:rPr>
          <w:color w:val="002060"/>
        </w:rPr>
        <w:t>UNDER 15 C5 REGIONALI MASCHILI</w:t>
      </w:r>
    </w:p>
    <w:p w14:paraId="5043C90F" w14:textId="77777777" w:rsidR="00855569" w:rsidRPr="002A23D5" w:rsidRDefault="00855569" w:rsidP="00855569">
      <w:pPr>
        <w:pStyle w:val="titoloprinc0"/>
        <w:rPr>
          <w:color w:val="002060"/>
        </w:rPr>
      </w:pPr>
      <w:r w:rsidRPr="002A23D5">
        <w:rPr>
          <w:color w:val="002060"/>
        </w:rPr>
        <w:t>RISULTATI</w:t>
      </w:r>
    </w:p>
    <w:p w14:paraId="53852EFF" w14:textId="77777777" w:rsidR="00855569" w:rsidRPr="002A23D5" w:rsidRDefault="00855569" w:rsidP="00855569">
      <w:pPr>
        <w:pStyle w:val="breakline"/>
        <w:rPr>
          <w:color w:val="002060"/>
        </w:rPr>
      </w:pPr>
    </w:p>
    <w:p w14:paraId="3768D1B7" w14:textId="77777777" w:rsidR="00855569" w:rsidRPr="002A23D5" w:rsidRDefault="00855569" w:rsidP="00855569">
      <w:pPr>
        <w:pStyle w:val="sottotitolocampionato10"/>
        <w:rPr>
          <w:color w:val="002060"/>
        </w:rPr>
      </w:pPr>
      <w:r w:rsidRPr="002A23D5">
        <w:rPr>
          <w:color w:val="002060"/>
        </w:rPr>
        <w:t>RISULTATI UFFICIALI GARE DEL 27/03/2022</w:t>
      </w:r>
    </w:p>
    <w:p w14:paraId="3E865A14" w14:textId="77777777" w:rsidR="00855569" w:rsidRPr="00855569" w:rsidRDefault="00855569" w:rsidP="00855569">
      <w:pPr>
        <w:pStyle w:val="sottotitolocampionato20"/>
        <w:spacing w:before="0" w:beforeAutospacing="0" w:after="0" w:afterAutospacing="0"/>
        <w:rPr>
          <w:rFonts w:ascii="Arial" w:hAnsi="Arial" w:cs="Arial"/>
          <w:color w:val="002060"/>
          <w:sz w:val="20"/>
          <w:szCs w:val="20"/>
        </w:rPr>
      </w:pPr>
      <w:r w:rsidRPr="00855569">
        <w:rPr>
          <w:rFonts w:ascii="Arial" w:hAnsi="Arial" w:cs="Arial"/>
          <w:color w:val="002060"/>
          <w:sz w:val="20"/>
          <w:szCs w:val="20"/>
        </w:rPr>
        <w:t>Si trascrivono qui di seguito i risultati ufficiali delle gare disputate</w:t>
      </w:r>
    </w:p>
    <w:p w14:paraId="45E88043" w14:textId="77777777" w:rsidR="00855569" w:rsidRPr="002A23D5" w:rsidRDefault="00855569" w:rsidP="008555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5569" w:rsidRPr="002A23D5" w14:paraId="2F4D5DED"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63379FA6"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D6A67" w14:textId="77777777" w:rsidR="00855569" w:rsidRPr="002A23D5" w:rsidRDefault="00855569" w:rsidP="00974C23">
                  <w:pPr>
                    <w:pStyle w:val="headertabella0"/>
                    <w:rPr>
                      <w:color w:val="002060"/>
                    </w:rPr>
                  </w:pPr>
                  <w:r w:rsidRPr="002A23D5">
                    <w:rPr>
                      <w:color w:val="002060"/>
                    </w:rPr>
                    <w:t>GIRONE G - 3 Giornata - R</w:t>
                  </w:r>
                </w:p>
              </w:tc>
            </w:tr>
            <w:tr w:rsidR="00855569" w:rsidRPr="002A23D5" w14:paraId="01A77DA3"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F47FEA" w14:textId="77777777" w:rsidR="00855569" w:rsidRPr="002A23D5" w:rsidRDefault="00855569" w:rsidP="00974C23">
                  <w:pPr>
                    <w:pStyle w:val="rowtabella0"/>
                    <w:rPr>
                      <w:color w:val="002060"/>
                    </w:rPr>
                  </w:pPr>
                  <w:r w:rsidRPr="002A23D5">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C2154" w14:textId="77777777" w:rsidR="00855569" w:rsidRPr="002A23D5" w:rsidRDefault="00855569" w:rsidP="00974C23">
                  <w:pPr>
                    <w:pStyle w:val="rowtabella0"/>
                    <w:rPr>
                      <w:color w:val="002060"/>
                    </w:rPr>
                  </w:pPr>
                  <w:r w:rsidRPr="002A23D5">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76DE0" w14:textId="77777777" w:rsidR="00855569" w:rsidRPr="002A23D5" w:rsidRDefault="00855569" w:rsidP="00974C23">
                  <w:pPr>
                    <w:pStyle w:val="rowtabella0"/>
                    <w:jc w:val="center"/>
                    <w:rPr>
                      <w:color w:val="002060"/>
                    </w:rPr>
                  </w:pPr>
                  <w:r w:rsidRPr="002A23D5">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F2CD3" w14:textId="77777777" w:rsidR="00855569" w:rsidRPr="002A23D5" w:rsidRDefault="00855569" w:rsidP="00974C23">
                  <w:pPr>
                    <w:pStyle w:val="rowtabella0"/>
                    <w:jc w:val="center"/>
                    <w:rPr>
                      <w:color w:val="002060"/>
                    </w:rPr>
                  </w:pPr>
                  <w:r w:rsidRPr="002A23D5">
                    <w:rPr>
                      <w:color w:val="002060"/>
                    </w:rPr>
                    <w:t> </w:t>
                  </w:r>
                </w:p>
              </w:tc>
            </w:tr>
            <w:tr w:rsidR="00855569" w:rsidRPr="002A23D5" w14:paraId="2A87B675"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B87AC" w14:textId="77777777" w:rsidR="00855569" w:rsidRPr="002A23D5" w:rsidRDefault="00855569" w:rsidP="00974C23">
                  <w:pPr>
                    <w:pStyle w:val="rowtabella0"/>
                    <w:rPr>
                      <w:color w:val="002060"/>
                    </w:rPr>
                  </w:pPr>
                  <w:r w:rsidRPr="002A23D5">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E08078" w14:textId="77777777" w:rsidR="00855569" w:rsidRPr="002A23D5" w:rsidRDefault="00855569" w:rsidP="00974C23">
                  <w:pPr>
                    <w:pStyle w:val="rowtabella0"/>
                    <w:rPr>
                      <w:color w:val="002060"/>
                    </w:rPr>
                  </w:pPr>
                  <w:r w:rsidRPr="002A23D5">
                    <w:rPr>
                      <w:color w:val="002060"/>
                    </w:rPr>
                    <w:t>- CALDAROLA G.N.C.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AD364D" w14:textId="77777777" w:rsidR="00855569" w:rsidRPr="002A23D5" w:rsidRDefault="00855569" w:rsidP="00974C23">
                  <w:pPr>
                    <w:pStyle w:val="rowtabella0"/>
                    <w:jc w:val="center"/>
                    <w:rPr>
                      <w:color w:val="002060"/>
                    </w:rPr>
                  </w:pPr>
                  <w:r w:rsidRPr="002A23D5">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08FABC" w14:textId="77777777" w:rsidR="00855569" w:rsidRPr="002A23D5" w:rsidRDefault="00855569" w:rsidP="00974C23">
                  <w:pPr>
                    <w:pStyle w:val="rowtabella0"/>
                    <w:jc w:val="center"/>
                    <w:rPr>
                      <w:color w:val="002060"/>
                    </w:rPr>
                  </w:pPr>
                  <w:r w:rsidRPr="002A23D5">
                    <w:rPr>
                      <w:color w:val="002060"/>
                    </w:rPr>
                    <w:t> </w:t>
                  </w:r>
                </w:p>
              </w:tc>
            </w:tr>
            <w:tr w:rsidR="00855569" w:rsidRPr="002A23D5" w14:paraId="2B15B6E6"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6F7285" w14:textId="77777777" w:rsidR="00855569" w:rsidRPr="002A23D5" w:rsidRDefault="00855569" w:rsidP="00974C23">
                  <w:pPr>
                    <w:pStyle w:val="rowtabella0"/>
                    <w:rPr>
                      <w:color w:val="002060"/>
                    </w:rPr>
                  </w:pPr>
                  <w:r w:rsidRPr="002A23D5">
                    <w:rPr>
                      <w:color w:val="002060"/>
                    </w:rPr>
                    <w:t xml:space="preserve">(1) AUDAX 1970 </w:t>
                  </w:r>
                  <w:proofErr w:type="gramStart"/>
                  <w:r w:rsidRPr="002A23D5">
                    <w:rPr>
                      <w:color w:val="002060"/>
                    </w:rPr>
                    <w:t>S.ANGELO</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92980" w14:textId="77777777" w:rsidR="00855569" w:rsidRPr="002A23D5" w:rsidRDefault="00855569" w:rsidP="00974C23">
                  <w:pPr>
                    <w:pStyle w:val="rowtabella0"/>
                    <w:rPr>
                      <w:color w:val="002060"/>
                    </w:rPr>
                  </w:pPr>
                  <w:r w:rsidRPr="002A23D5">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9F925" w14:textId="77777777" w:rsidR="00855569" w:rsidRPr="002A23D5" w:rsidRDefault="00855569" w:rsidP="00974C23">
                  <w:pPr>
                    <w:pStyle w:val="rowtabella0"/>
                    <w:jc w:val="center"/>
                    <w:rPr>
                      <w:color w:val="002060"/>
                    </w:rPr>
                  </w:pPr>
                  <w:r w:rsidRPr="002A23D5">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7AFF2" w14:textId="77777777" w:rsidR="00855569" w:rsidRPr="002A23D5" w:rsidRDefault="00855569" w:rsidP="00974C23">
                  <w:pPr>
                    <w:pStyle w:val="rowtabella0"/>
                    <w:jc w:val="center"/>
                    <w:rPr>
                      <w:color w:val="002060"/>
                    </w:rPr>
                  </w:pPr>
                  <w:r w:rsidRPr="002A23D5">
                    <w:rPr>
                      <w:color w:val="002060"/>
                    </w:rPr>
                    <w:t> </w:t>
                  </w:r>
                </w:p>
              </w:tc>
            </w:tr>
            <w:tr w:rsidR="00855569" w:rsidRPr="002A23D5" w14:paraId="24E7BC72" w14:textId="77777777" w:rsidTr="00974C23">
              <w:tc>
                <w:tcPr>
                  <w:tcW w:w="4700" w:type="dxa"/>
                  <w:gridSpan w:val="4"/>
                  <w:tcBorders>
                    <w:top w:val="nil"/>
                    <w:left w:val="nil"/>
                    <w:bottom w:val="nil"/>
                    <w:right w:val="nil"/>
                  </w:tcBorders>
                  <w:tcMar>
                    <w:top w:w="20" w:type="dxa"/>
                    <w:left w:w="20" w:type="dxa"/>
                    <w:bottom w:w="20" w:type="dxa"/>
                    <w:right w:w="20" w:type="dxa"/>
                  </w:tcMar>
                  <w:vAlign w:val="center"/>
                  <w:hideMark/>
                </w:tcPr>
                <w:p w14:paraId="7B16632D" w14:textId="77777777" w:rsidR="00855569" w:rsidRPr="002A23D5" w:rsidRDefault="00855569" w:rsidP="00974C23">
                  <w:pPr>
                    <w:pStyle w:val="rowtabella0"/>
                    <w:rPr>
                      <w:color w:val="002060"/>
                    </w:rPr>
                  </w:pPr>
                  <w:r w:rsidRPr="002A23D5">
                    <w:rPr>
                      <w:color w:val="002060"/>
                    </w:rPr>
                    <w:t>(1) - disputata il 26/03/2022</w:t>
                  </w:r>
                </w:p>
              </w:tc>
            </w:tr>
          </w:tbl>
          <w:p w14:paraId="69352812" w14:textId="77777777" w:rsidR="00855569" w:rsidRPr="002A23D5" w:rsidRDefault="00855569" w:rsidP="00974C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71742BE6"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F1F65" w14:textId="77777777" w:rsidR="00855569" w:rsidRPr="002A23D5" w:rsidRDefault="00855569" w:rsidP="00974C23">
                  <w:pPr>
                    <w:pStyle w:val="headertabella0"/>
                    <w:rPr>
                      <w:color w:val="002060"/>
                    </w:rPr>
                  </w:pPr>
                  <w:r w:rsidRPr="002A23D5">
                    <w:rPr>
                      <w:color w:val="002060"/>
                    </w:rPr>
                    <w:t>GIRONE SA - 3 Giornata - R</w:t>
                  </w:r>
                </w:p>
              </w:tc>
            </w:tr>
            <w:tr w:rsidR="00855569" w:rsidRPr="002A23D5" w14:paraId="626FEC2A"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C4F7F7" w14:textId="77777777" w:rsidR="00855569" w:rsidRPr="002A23D5" w:rsidRDefault="00855569" w:rsidP="00974C23">
                  <w:pPr>
                    <w:pStyle w:val="rowtabella0"/>
                    <w:rPr>
                      <w:color w:val="002060"/>
                    </w:rPr>
                  </w:pPr>
                  <w:r w:rsidRPr="002A23D5">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9774C" w14:textId="77777777" w:rsidR="00855569" w:rsidRPr="002A23D5" w:rsidRDefault="00855569" w:rsidP="00974C23">
                  <w:pPr>
                    <w:pStyle w:val="rowtabella0"/>
                    <w:rPr>
                      <w:color w:val="002060"/>
                    </w:rPr>
                  </w:pPr>
                  <w:r w:rsidRPr="002A23D5">
                    <w:rPr>
                      <w:color w:val="002060"/>
                    </w:rPr>
                    <w:t xml:space="preserve">- AMICI DEL </w:t>
                  </w:r>
                  <w:proofErr w:type="spellStart"/>
                  <w:r w:rsidRPr="002A23D5">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2A422" w14:textId="77777777" w:rsidR="00855569" w:rsidRPr="002A23D5" w:rsidRDefault="00855569" w:rsidP="00974C23">
                  <w:pPr>
                    <w:pStyle w:val="rowtabella0"/>
                    <w:jc w:val="center"/>
                    <w:rPr>
                      <w:color w:val="002060"/>
                    </w:rPr>
                  </w:pPr>
                  <w:r w:rsidRPr="002A23D5">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F7A34" w14:textId="77777777" w:rsidR="00855569" w:rsidRPr="002A23D5" w:rsidRDefault="00855569" w:rsidP="00974C23">
                  <w:pPr>
                    <w:pStyle w:val="rowtabella0"/>
                    <w:jc w:val="center"/>
                    <w:rPr>
                      <w:color w:val="002060"/>
                    </w:rPr>
                  </w:pPr>
                  <w:r w:rsidRPr="002A23D5">
                    <w:rPr>
                      <w:color w:val="002060"/>
                    </w:rPr>
                    <w:t> </w:t>
                  </w:r>
                </w:p>
              </w:tc>
            </w:tr>
            <w:tr w:rsidR="00855569" w:rsidRPr="002A23D5" w14:paraId="05FBDA52" w14:textId="77777777" w:rsidTr="00974C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C3E7D6" w14:textId="77777777" w:rsidR="00855569" w:rsidRPr="002A23D5" w:rsidRDefault="00855569" w:rsidP="00974C23">
                  <w:pPr>
                    <w:pStyle w:val="rowtabella0"/>
                    <w:rPr>
                      <w:color w:val="002060"/>
                    </w:rPr>
                  </w:pPr>
                  <w:r w:rsidRPr="002A23D5">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A2021D" w14:textId="77777777" w:rsidR="00855569" w:rsidRPr="002A23D5" w:rsidRDefault="00855569" w:rsidP="00974C23">
                  <w:pPr>
                    <w:pStyle w:val="rowtabella0"/>
                    <w:rPr>
                      <w:color w:val="002060"/>
                    </w:rPr>
                  </w:pPr>
                  <w:r w:rsidRPr="002A23D5">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37F8AB" w14:textId="77777777" w:rsidR="00855569" w:rsidRPr="002A23D5" w:rsidRDefault="00855569" w:rsidP="00974C23">
                  <w:pPr>
                    <w:pStyle w:val="rowtabella0"/>
                    <w:jc w:val="center"/>
                    <w:rPr>
                      <w:color w:val="002060"/>
                    </w:rPr>
                  </w:pPr>
                  <w:r w:rsidRPr="002A23D5">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B5B57" w14:textId="77777777" w:rsidR="00855569" w:rsidRPr="002A23D5" w:rsidRDefault="00855569" w:rsidP="00974C23">
                  <w:pPr>
                    <w:pStyle w:val="rowtabella0"/>
                    <w:jc w:val="center"/>
                    <w:rPr>
                      <w:color w:val="002060"/>
                    </w:rPr>
                  </w:pPr>
                  <w:r w:rsidRPr="002A23D5">
                    <w:rPr>
                      <w:color w:val="002060"/>
                    </w:rPr>
                    <w:t> </w:t>
                  </w:r>
                </w:p>
              </w:tc>
            </w:tr>
            <w:tr w:rsidR="00855569" w:rsidRPr="002A23D5" w14:paraId="1888B86A"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F33ABB" w14:textId="77777777" w:rsidR="00855569" w:rsidRPr="002A23D5" w:rsidRDefault="00855569" w:rsidP="00974C23">
                  <w:pPr>
                    <w:pStyle w:val="rowtabella0"/>
                    <w:rPr>
                      <w:color w:val="002060"/>
                    </w:rPr>
                  </w:pPr>
                  <w:r w:rsidRPr="002A23D5">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0E196" w14:textId="77777777" w:rsidR="00855569" w:rsidRPr="002A23D5" w:rsidRDefault="00855569" w:rsidP="00974C23">
                  <w:pPr>
                    <w:pStyle w:val="rowtabella0"/>
                    <w:rPr>
                      <w:color w:val="002060"/>
                    </w:rPr>
                  </w:pPr>
                  <w:r w:rsidRPr="002A23D5">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B2689" w14:textId="77777777" w:rsidR="00855569" w:rsidRPr="002A23D5" w:rsidRDefault="00855569" w:rsidP="00974C23">
                  <w:pPr>
                    <w:pStyle w:val="rowtabella0"/>
                    <w:jc w:val="center"/>
                    <w:rPr>
                      <w:color w:val="002060"/>
                    </w:rPr>
                  </w:pPr>
                  <w:r w:rsidRPr="002A23D5">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2371A" w14:textId="77777777" w:rsidR="00855569" w:rsidRPr="002A23D5" w:rsidRDefault="00855569" w:rsidP="00974C23">
                  <w:pPr>
                    <w:pStyle w:val="rowtabella0"/>
                    <w:jc w:val="center"/>
                    <w:rPr>
                      <w:color w:val="002060"/>
                    </w:rPr>
                  </w:pPr>
                  <w:r w:rsidRPr="002A23D5">
                    <w:rPr>
                      <w:color w:val="002060"/>
                    </w:rPr>
                    <w:t> </w:t>
                  </w:r>
                </w:p>
              </w:tc>
            </w:tr>
          </w:tbl>
          <w:p w14:paraId="5017776D" w14:textId="77777777" w:rsidR="00855569" w:rsidRPr="002A23D5" w:rsidRDefault="00855569" w:rsidP="00974C23">
            <w:pPr>
              <w:rPr>
                <w:color w:val="002060"/>
              </w:rPr>
            </w:pPr>
          </w:p>
        </w:tc>
      </w:tr>
    </w:tbl>
    <w:p w14:paraId="461911F5" w14:textId="77777777" w:rsidR="00855569" w:rsidRPr="002A23D5" w:rsidRDefault="00855569" w:rsidP="008555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5569" w:rsidRPr="002A23D5" w14:paraId="085047F0" w14:textId="77777777" w:rsidTr="00974C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569" w:rsidRPr="002A23D5" w14:paraId="115F7DEE" w14:textId="77777777" w:rsidTr="00974C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2BB12" w14:textId="77777777" w:rsidR="00855569" w:rsidRPr="002A23D5" w:rsidRDefault="00855569" w:rsidP="00974C23">
                  <w:pPr>
                    <w:pStyle w:val="headertabella0"/>
                    <w:rPr>
                      <w:color w:val="002060"/>
                    </w:rPr>
                  </w:pPr>
                  <w:r w:rsidRPr="002A23D5">
                    <w:rPr>
                      <w:color w:val="002060"/>
                    </w:rPr>
                    <w:t>GIRONE SB - 3 Giornata - R</w:t>
                  </w:r>
                </w:p>
              </w:tc>
            </w:tr>
            <w:tr w:rsidR="00855569" w:rsidRPr="002A23D5" w14:paraId="2BDF4CB3" w14:textId="77777777" w:rsidTr="00974C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6EC584" w14:textId="77777777" w:rsidR="00855569" w:rsidRPr="002A23D5" w:rsidRDefault="00855569" w:rsidP="00974C23">
                  <w:pPr>
                    <w:pStyle w:val="rowtabella0"/>
                    <w:rPr>
                      <w:color w:val="002060"/>
                    </w:rPr>
                  </w:pPr>
                  <w:r w:rsidRPr="002A23D5">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C1952" w14:textId="77777777" w:rsidR="00855569" w:rsidRPr="002A23D5" w:rsidRDefault="00855569" w:rsidP="00974C23">
                  <w:pPr>
                    <w:pStyle w:val="rowtabella0"/>
                    <w:rPr>
                      <w:color w:val="002060"/>
                    </w:rPr>
                  </w:pPr>
                  <w:r w:rsidRPr="002A23D5">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41363" w14:textId="77777777" w:rsidR="00855569" w:rsidRPr="002A23D5" w:rsidRDefault="00855569" w:rsidP="00974C23">
                  <w:pPr>
                    <w:pStyle w:val="rowtabella0"/>
                    <w:jc w:val="center"/>
                    <w:rPr>
                      <w:color w:val="002060"/>
                    </w:rPr>
                  </w:pPr>
                  <w:r w:rsidRPr="002A23D5">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8AA6F" w14:textId="77777777" w:rsidR="00855569" w:rsidRPr="002A23D5" w:rsidRDefault="00855569" w:rsidP="00974C23">
                  <w:pPr>
                    <w:pStyle w:val="rowtabella0"/>
                    <w:jc w:val="center"/>
                    <w:rPr>
                      <w:color w:val="002060"/>
                    </w:rPr>
                  </w:pPr>
                  <w:r w:rsidRPr="002A23D5">
                    <w:rPr>
                      <w:color w:val="002060"/>
                    </w:rPr>
                    <w:t> </w:t>
                  </w:r>
                </w:p>
              </w:tc>
            </w:tr>
            <w:tr w:rsidR="00855569" w:rsidRPr="002A23D5" w14:paraId="34BA0DBD" w14:textId="77777777" w:rsidTr="00974C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E49D7" w14:textId="77777777" w:rsidR="00855569" w:rsidRPr="002A23D5" w:rsidRDefault="00855569" w:rsidP="00974C23">
                  <w:pPr>
                    <w:pStyle w:val="rowtabella0"/>
                    <w:rPr>
                      <w:color w:val="002060"/>
                    </w:rPr>
                  </w:pPr>
                  <w:r w:rsidRPr="002A23D5">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39CA3" w14:textId="77777777" w:rsidR="00855569" w:rsidRPr="002A23D5" w:rsidRDefault="00855569" w:rsidP="00974C23">
                  <w:pPr>
                    <w:pStyle w:val="rowtabella0"/>
                    <w:rPr>
                      <w:color w:val="002060"/>
                    </w:rPr>
                  </w:pPr>
                  <w:r w:rsidRPr="002A23D5">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D09C2" w14:textId="77777777" w:rsidR="00855569" w:rsidRPr="002A23D5" w:rsidRDefault="00855569" w:rsidP="00974C23">
                  <w:pPr>
                    <w:pStyle w:val="rowtabella0"/>
                    <w:jc w:val="center"/>
                    <w:rPr>
                      <w:color w:val="002060"/>
                    </w:rPr>
                  </w:pPr>
                  <w:r w:rsidRPr="002A23D5">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C2A93" w14:textId="77777777" w:rsidR="00855569" w:rsidRPr="002A23D5" w:rsidRDefault="00855569" w:rsidP="00974C23">
                  <w:pPr>
                    <w:pStyle w:val="rowtabella0"/>
                    <w:jc w:val="center"/>
                    <w:rPr>
                      <w:color w:val="002060"/>
                    </w:rPr>
                  </w:pPr>
                  <w:r w:rsidRPr="002A23D5">
                    <w:rPr>
                      <w:color w:val="002060"/>
                    </w:rPr>
                    <w:t> </w:t>
                  </w:r>
                </w:p>
              </w:tc>
            </w:tr>
          </w:tbl>
          <w:p w14:paraId="60ADD84F" w14:textId="77777777" w:rsidR="00855569" w:rsidRPr="002A23D5" w:rsidRDefault="00855569" w:rsidP="00974C23">
            <w:pPr>
              <w:rPr>
                <w:color w:val="002060"/>
              </w:rPr>
            </w:pPr>
          </w:p>
        </w:tc>
      </w:tr>
    </w:tbl>
    <w:p w14:paraId="0AE4719F" w14:textId="77777777" w:rsidR="00855569" w:rsidRPr="002A23D5" w:rsidRDefault="00855569" w:rsidP="00855569">
      <w:pPr>
        <w:pStyle w:val="breakline"/>
        <w:rPr>
          <w:rFonts w:eastAsiaTheme="minorEastAsia"/>
          <w:color w:val="002060"/>
        </w:rPr>
      </w:pPr>
    </w:p>
    <w:p w14:paraId="78E79369" w14:textId="77777777" w:rsidR="00855569" w:rsidRPr="002A23D5" w:rsidRDefault="00855569" w:rsidP="00855569">
      <w:pPr>
        <w:pStyle w:val="breakline"/>
        <w:rPr>
          <w:color w:val="002060"/>
        </w:rPr>
      </w:pPr>
    </w:p>
    <w:p w14:paraId="670F1B41" w14:textId="77777777" w:rsidR="00855569" w:rsidRPr="002A23D5" w:rsidRDefault="00855569" w:rsidP="00855569">
      <w:pPr>
        <w:pStyle w:val="titoloprinc0"/>
        <w:rPr>
          <w:color w:val="002060"/>
        </w:rPr>
      </w:pPr>
      <w:r w:rsidRPr="002A23D5">
        <w:rPr>
          <w:color w:val="002060"/>
        </w:rPr>
        <w:t>GIUDICE SPORTIVO</w:t>
      </w:r>
    </w:p>
    <w:p w14:paraId="49956D0C" w14:textId="77777777" w:rsidR="00855569" w:rsidRPr="002A23D5" w:rsidRDefault="00855569" w:rsidP="00855569">
      <w:pPr>
        <w:pStyle w:val="diffida"/>
        <w:rPr>
          <w:color w:val="002060"/>
        </w:rPr>
      </w:pPr>
      <w:r w:rsidRPr="002A23D5">
        <w:rPr>
          <w:color w:val="002060"/>
        </w:rPr>
        <w:t>Il Sostituto Giudice Sportivo Avv. Federica Sorrentino, nella seduta del 30/03/2022 ha adottato le decisioni che di seguito integralmente si riportano:</w:t>
      </w:r>
    </w:p>
    <w:p w14:paraId="04853670" w14:textId="77777777" w:rsidR="00855569" w:rsidRPr="002A23D5" w:rsidRDefault="00855569" w:rsidP="00855569">
      <w:pPr>
        <w:pStyle w:val="titolo10"/>
        <w:rPr>
          <w:color w:val="002060"/>
        </w:rPr>
      </w:pPr>
      <w:r w:rsidRPr="002A23D5">
        <w:rPr>
          <w:color w:val="002060"/>
        </w:rPr>
        <w:t xml:space="preserve">GARE DEL 26/ 3/2022 </w:t>
      </w:r>
    </w:p>
    <w:p w14:paraId="05860856" w14:textId="77777777" w:rsidR="00855569" w:rsidRPr="002A23D5" w:rsidRDefault="00855569" w:rsidP="00855569">
      <w:pPr>
        <w:pStyle w:val="titolo7a"/>
        <w:rPr>
          <w:color w:val="002060"/>
        </w:rPr>
      </w:pPr>
      <w:r w:rsidRPr="002A23D5">
        <w:rPr>
          <w:color w:val="002060"/>
        </w:rPr>
        <w:t xml:space="preserve">PROVVEDIMENTI DISCIPLINARI </w:t>
      </w:r>
    </w:p>
    <w:p w14:paraId="01FA6DB7"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7F4FA7DE" w14:textId="77777777" w:rsidR="00855569" w:rsidRPr="002A23D5" w:rsidRDefault="00855569" w:rsidP="00855569">
      <w:pPr>
        <w:pStyle w:val="titolo30"/>
        <w:rPr>
          <w:color w:val="002060"/>
        </w:rPr>
      </w:pPr>
      <w:r w:rsidRPr="002A23D5">
        <w:rPr>
          <w:color w:val="002060"/>
        </w:rPr>
        <w:t xml:space="preserve">DIRIGENTI </w:t>
      </w:r>
    </w:p>
    <w:p w14:paraId="2DE7FE2A" w14:textId="77777777" w:rsidR="00855569" w:rsidRPr="002A23D5" w:rsidRDefault="00855569" w:rsidP="00855569">
      <w:pPr>
        <w:pStyle w:val="titolo20"/>
        <w:rPr>
          <w:color w:val="002060"/>
        </w:rPr>
      </w:pPr>
      <w:r w:rsidRPr="002A23D5">
        <w:rPr>
          <w:color w:val="002060"/>
        </w:rPr>
        <w:t xml:space="preserve">INIBIZIONE A SVOLGERE OGNI ATTIVITA' FINO AL 6/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5E2630F6" w14:textId="77777777" w:rsidTr="00974C23">
        <w:tc>
          <w:tcPr>
            <w:tcW w:w="2200" w:type="dxa"/>
            <w:tcMar>
              <w:top w:w="20" w:type="dxa"/>
              <w:left w:w="20" w:type="dxa"/>
              <w:bottom w:w="20" w:type="dxa"/>
              <w:right w:w="20" w:type="dxa"/>
            </w:tcMar>
            <w:vAlign w:val="center"/>
            <w:hideMark/>
          </w:tcPr>
          <w:p w14:paraId="380E6E3F" w14:textId="77777777" w:rsidR="00855569" w:rsidRPr="002A23D5" w:rsidRDefault="00855569" w:rsidP="00974C23">
            <w:pPr>
              <w:pStyle w:val="movimento"/>
              <w:rPr>
                <w:color w:val="002060"/>
              </w:rPr>
            </w:pPr>
            <w:r w:rsidRPr="002A23D5">
              <w:rPr>
                <w:color w:val="002060"/>
              </w:rPr>
              <w:t>BINCI ANDREA</w:t>
            </w:r>
          </w:p>
        </w:tc>
        <w:tc>
          <w:tcPr>
            <w:tcW w:w="2200" w:type="dxa"/>
            <w:tcMar>
              <w:top w:w="20" w:type="dxa"/>
              <w:left w:w="20" w:type="dxa"/>
              <w:bottom w:w="20" w:type="dxa"/>
              <w:right w:w="20" w:type="dxa"/>
            </w:tcMar>
            <w:vAlign w:val="center"/>
            <w:hideMark/>
          </w:tcPr>
          <w:p w14:paraId="1CA82A53" w14:textId="77777777" w:rsidR="00855569" w:rsidRPr="002A23D5" w:rsidRDefault="00855569" w:rsidP="00974C23">
            <w:pPr>
              <w:pStyle w:val="movimento2"/>
              <w:rPr>
                <w:color w:val="002060"/>
              </w:rPr>
            </w:pPr>
            <w:r w:rsidRPr="002A23D5">
              <w:rPr>
                <w:color w:val="002060"/>
              </w:rPr>
              <w:t xml:space="preserve">(ACLI MANTOVANI CALCIO A 5) </w:t>
            </w:r>
          </w:p>
        </w:tc>
        <w:tc>
          <w:tcPr>
            <w:tcW w:w="800" w:type="dxa"/>
            <w:tcMar>
              <w:top w:w="20" w:type="dxa"/>
              <w:left w:w="20" w:type="dxa"/>
              <w:bottom w:w="20" w:type="dxa"/>
              <w:right w:w="20" w:type="dxa"/>
            </w:tcMar>
            <w:vAlign w:val="center"/>
            <w:hideMark/>
          </w:tcPr>
          <w:p w14:paraId="7A6C77E8"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2E41039B"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0F3422C2" w14:textId="77777777" w:rsidR="00855569" w:rsidRPr="002A23D5" w:rsidRDefault="00855569" w:rsidP="00974C23">
            <w:pPr>
              <w:pStyle w:val="movimento2"/>
              <w:rPr>
                <w:color w:val="002060"/>
              </w:rPr>
            </w:pPr>
            <w:r w:rsidRPr="002A23D5">
              <w:rPr>
                <w:color w:val="002060"/>
              </w:rPr>
              <w:t> </w:t>
            </w:r>
          </w:p>
        </w:tc>
      </w:tr>
    </w:tbl>
    <w:p w14:paraId="7A3127F4" w14:textId="77777777" w:rsidR="00855569" w:rsidRPr="002A23D5" w:rsidRDefault="00855569" w:rsidP="00855569">
      <w:pPr>
        <w:pStyle w:val="diffida"/>
        <w:spacing w:before="80" w:beforeAutospacing="0" w:after="40" w:afterAutospacing="0"/>
        <w:rPr>
          <w:rFonts w:eastAsiaTheme="minorEastAsia"/>
          <w:color w:val="002060"/>
        </w:rPr>
      </w:pPr>
      <w:r w:rsidRPr="002A23D5">
        <w:rPr>
          <w:color w:val="002060"/>
        </w:rPr>
        <w:t xml:space="preserve">Per proteste nei confronti dell'arbitro. Allontanato. </w:t>
      </w:r>
    </w:p>
    <w:p w14:paraId="4AD6ACA2" w14:textId="77777777" w:rsidR="00855569" w:rsidRPr="002A23D5" w:rsidRDefault="00855569" w:rsidP="00855569">
      <w:pPr>
        <w:pStyle w:val="titolo30"/>
        <w:rPr>
          <w:color w:val="002060"/>
        </w:rPr>
      </w:pPr>
      <w:r w:rsidRPr="002A23D5">
        <w:rPr>
          <w:color w:val="002060"/>
        </w:rPr>
        <w:lastRenderedPageBreak/>
        <w:t xml:space="preserve">CALCIATORI NON ESPULSI </w:t>
      </w:r>
    </w:p>
    <w:p w14:paraId="28A99965" w14:textId="77777777" w:rsidR="00855569" w:rsidRPr="002A23D5" w:rsidRDefault="00855569" w:rsidP="00855569">
      <w:pPr>
        <w:pStyle w:val="titolo20"/>
        <w:rPr>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40171EE3" w14:textId="77777777" w:rsidTr="00974C23">
        <w:tc>
          <w:tcPr>
            <w:tcW w:w="2200" w:type="dxa"/>
            <w:tcMar>
              <w:top w:w="20" w:type="dxa"/>
              <w:left w:w="20" w:type="dxa"/>
              <w:bottom w:w="20" w:type="dxa"/>
              <w:right w:w="20" w:type="dxa"/>
            </w:tcMar>
            <w:vAlign w:val="center"/>
            <w:hideMark/>
          </w:tcPr>
          <w:p w14:paraId="0D6E89AB" w14:textId="77777777" w:rsidR="00855569" w:rsidRPr="002A23D5" w:rsidRDefault="00855569" w:rsidP="00974C23">
            <w:pPr>
              <w:pStyle w:val="movimento"/>
              <w:rPr>
                <w:color w:val="002060"/>
              </w:rPr>
            </w:pPr>
            <w:r w:rsidRPr="002A23D5">
              <w:rPr>
                <w:color w:val="002060"/>
              </w:rPr>
              <w:t>TROKA LUIS</w:t>
            </w:r>
          </w:p>
        </w:tc>
        <w:tc>
          <w:tcPr>
            <w:tcW w:w="2200" w:type="dxa"/>
            <w:tcMar>
              <w:top w:w="20" w:type="dxa"/>
              <w:left w:w="20" w:type="dxa"/>
              <w:bottom w:w="20" w:type="dxa"/>
              <w:right w:w="20" w:type="dxa"/>
            </w:tcMar>
            <w:vAlign w:val="center"/>
            <w:hideMark/>
          </w:tcPr>
          <w:p w14:paraId="64A40DA8" w14:textId="77777777" w:rsidR="00855569" w:rsidRPr="002A23D5" w:rsidRDefault="00855569" w:rsidP="00974C23">
            <w:pPr>
              <w:pStyle w:val="movimento2"/>
              <w:rPr>
                <w:color w:val="002060"/>
              </w:rPr>
            </w:pPr>
            <w:r w:rsidRPr="002A23D5">
              <w:rPr>
                <w:color w:val="002060"/>
              </w:rPr>
              <w:t xml:space="preserve">(REAL EAGLES VIRTUS PAGLIA) </w:t>
            </w:r>
          </w:p>
        </w:tc>
        <w:tc>
          <w:tcPr>
            <w:tcW w:w="800" w:type="dxa"/>
            <w:tcMar>
              <w:top w:w="20" w:type="dxa"/>
              <w:left w:w="20" w:type="dxa"/>
              <w:bottom w:w="20" w:type="dxa"/>
              <w:right w:w="20" w:type="dxa"/>
            </w:tcMar>
            <w:vAlign w:val="center"/>
            <w:hideMark/>
          </w:tcPr>
          <w:p w14:paraId="04ACCA24"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73D36DF7"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112E80FD" w14:textId="77777777" w:rsidR="00855569" w:rsidRPr="002A23D5" w:rsidRDefault="00855569" w:rsidP="00974C23">
            <w:pPr>
              <w:pStyle w:val="movimento2"/>
              <w:rPr>
                <w:color w:val="002060"/>
              </w:rPr>
            </w:pPr>
            <w:r w:rsidRPr="002A23D5">
              <w:rPr>
                <w:color w:val="002060"/>
              </w:rPr>
              <w:t> </w:t>
            </w:r>
          </w:p>
        </w:tc>
      </w:tr>
    </w:tbl>
    <w:p w14:paraId="5208AE0D" w14:textId="77777777" w:rsidR="00855569" w:rsidRPr="002A23D5" w:rsidRDefault="00855569" w:rsidP="00855569">
      <w:pPr>
        <w:pStyle w:val="titolo10"/>
        <w:rPr>
          <w:rFonts w:eastAsiaTheme="minorEastAsia"/>
          <w:color w:val="002060"/>
        </w:rPr>
      </w:pPr>
      <w:r w:rsidRPr="002A23D5">
        <w:rPr>
          <w:color w:val="002060"/>
        </w:rPr>
        <w:t xml:space="preserve">GARE DEL 27/ 3/2022 </w:t>
      </w:r>
    </w:p>
    <w:p w14:paraId="3209FC6B" w14:textId="77777777" w:rsidR="00855569" w:rsidRPr="002A23D5" w:rsidRDefault="00855569" w:rsidP="00855569">
      <w:pPr>
        <w:pStyle w:val="titolo7a"/>
        <w:rPr>
          <w:color w:val="002060"/>
        </w:rPr>
      </w:pPr>
      <w:r w:rsidRPr="002A23D5">
        <w:rPr>
          <w:color w:val="002060"/>
        </w:rPr>
        <w:t xml:space="preserve">PROVVEDIMENTI DISCIPLINARI </w:t>
      </w:r>
    </w:p>
    <w:p w14:paraId="44256A97" w14:textId="77777777" w:rsidR="00855569" w:rsidRPr="002A23D5" w:rsidRDefault="00855569" w:rsidP="00855569">
      <w:pPr>
        <w:pStyle w:val="titolo7b0"/>
        <w:rPr>
          <w:color w:val="002060"/>
        </w:rPr>
      </w:pPr>
      <w:r w:rsidRPr="002A23D5">
        <w:rPr>
          <w:color w:val="002060"/>
        </w:rPr>
        <w:t xml:space="preserve">In base alle risultanze degli atti ufficiali sono state deliberate le seguenti sanzioni disciplinari. </w:t>
      </w:r>
    </w:p>
    <w:p w14:paraId="6A76F4E6" w14:textId="77777777" w:rsidR="00855569" w:rsidRPr="002A23D5" w:rsidRDefault="00855569" w:rsidP="00855569">
      <w:pPr>
        <w:pStyle w:val="titolo30"/>
        <w:rPr>
          <w:color w:val="002060"/>
        </w:rPr>
      </w:pPr>
      <w:r w:rsidRPr="002A23D5">
        <w:rPr>
          <w:color w:val="002060"/>
        </w:rPr>
        <w:t xml:space="preserve">CALCIATORI NON ESPULSI </w:t>
      </w:r>
    </w:p>
    <w:p w14:paraId="709E17C8" w14:textId="77777777" w:rsidR="00855569" w:rsidRPr="002A23D5" w:rsidRDefault="00855569" w:rsidP="00855569">
      <w:pPr>
        <w:pStyle w:val="titolo20"/>
        <w:rPr>
          <w:color w:val="002060"/>
        </w:rPr>
      </w:pPr>
      <w:r w:rsidRPr="002A23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569" w:rsidRPr="002A23D5" w14:paraId="343CBD94" w14:textId="77777777" w:rsidTr="00974C23">
        <w:tc>
          <w:tcPr>
            <w:tcW w:w="2200" w:type="dxa"/>
            <w:tcMar>
              <w:top w:w="20" w:type="dxa"/>
              <w:left w:w="20" w:type="dxa"/>
              <w:bottom w:w="20" w:type="dxa"/>
              <w:right w:w="20" w:type="dxa"/>
            </w:tcMar>
            <w:vAlign w:val="center"/>
            <w:hideMark/>
          </w:tcPr>
          <w:p w14:paraId="7C035A00" w14:textId="77777777" w:rsidR="00855569" w:rsidRPr="002A23D5" w:rsidRDefault="00855569" w:rsidP="00974C23">
            <w:pPr>
              <w:pStyle w:val="movimento"/>
              <w:rPr>
                <w:color w:val="002060"/>
              </w:rPr>
            </w:pPr>
            <w:r w:rsidRPr="002A23D5">
              <w:rPr>
                <w:color w:val="002060"/>
              </w:rPr>
              <w:t>BELLESI SAMUELE</w:t>
            </w:r>
          </w:p>
        </w:tc>
        <w:tc>
          <w:tcPr>
            <w:tcW w:w="2200" w:type="dxa"/>
            <w:tcMar>
              <w:top w:w="20" w:type="dxa"/>
              <w:left w:w="20" w:type="dxa"/>
              <w:bottom w:w="20" w:type="dxa"/>
              <w:right w:w="20" w:type="dxa"/>
            </w:tcMar>
            <w:vAlign w:val="center"/>
            <w:hideMark/>
          </w:tcPr>
          <w:p w14:paraId="27A0A611" w14:textId="77777777" w:rsidR="00855569" w:rsidRPr="002A23D5" w:rsidRDefault="00855569" w:rsidP="00974C23">
            <w:pPr>
              <w:pStyle w:val="movimento2"/>
              <w:rPr>
                <w:color w:val="002060"/>
              </w:rPr>
            </w:pPr>
            <w:r w:rsidRPr="002A23D5">
              <w:rPr>
                <w:color w:val="002060"/>
              </w:rPr>
              <w:t xml:space="preserve">(FIGHT BULLS CORRIDONIA) </w:t>
            </w:r>
          </w:p>
        </w:tc>
        <w:tc>
          <w:tcPr>
            <w:tcW w:w="800" w:type="dxa"/>
            <w:tcMar>
              <w:top w:w="20" w:type="dxa"/>
              <w:left w:w="20" w:type="dxa"/>
              <w:bottom w:w="20" w:type="dxa"/>
              <w:right w:w="20" w:type="dxa"/>
            </w:tcMar>
            <w:vAlign w:val="center"/>
            <w:hideMark/>
          </w:tcPr>
          <w:p w14:paraId="590F9B96"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46D0B949" w14:textId="77777777" w:rsidR="00855569" w:rsidRPr="002A23D5" w:rsidRDefault="00855569" w:rsidP="00974C23">
            <w:pPr>
              <w:pStyle w:val="movimento"/>
              <w:rPr>
                <w:color w:val="002060"/>
              </w:rPr>
            </w:pPr>
            <w:r w:rsidRPr="002A23D5">
              <w:rPr>
                <w:color w:val="002060"/>
              </w:rPr>
              <w:t> </w:t>
            </w:r>
          </w:p>
        </w:tc>
        <w:tc>
          <w:tcPr>
            <w:tcW w:w="2200" w:type="dxa"/>
            <w:tcMar>
              <w:top w:w="20" w:type="dxa"/>
              <w:left w:w="20" w:type="dxa"/>
              <w:bottom w:w="20" w:type="dxa"/>
              <w:right w:w="20" w:type="dxa"/>
            </w:tcMar>
            <w:vAlign w:val="center"/>
            <w:hideMark/>
          </w:tcPr>
          <w:p w14:paraId="5060FFA8" w14:textId="77777777" w:rsidR="00855569" w:rsidRPr="002A23D5" w:rsidRDefault="00855569" w:rsidP="00974C23">
            <w:pPr>
              <w:pStyle w:val="movimento2"/>
              <w:rPr>
                <w:color w:val="002060"/>
              </w:rPr>
            </w:pPr>
            <w:r w:rsidRPr="002A23D5">
              <w:rPr>
                <w:color w:val="002060"/>
              </w:rPr>
              <w:t> </w:t>
            </w:r>
          </w:p>
        </w:tc>
      </w:tr>
    </w:tbl>
    <w:p w14:paraId="19419FAC" w14:textId="77777777" w:rsidR="00855569" w:rsidRPr="002A23D5" w:rsidRDefault="00855569" w:rsidP="00855569">
      <w:pPr>
        <w:pStyle w:val="breakline"/>
        <w:rPr>
          <w:color w:val="002060"/>
        </w:rPr>
      </w:pPr>
    </w:p>
    <w:p w14:paraId="05975936" w14:textId="77777777" w:rsidR="00855569" w:rsidRPr="002A23D5" w:rsidRDefault="00855569" w:rsidP="00855569">
      <w:pPr>
        <w:ind w:left="4956"/>
        <w:rPr>
          <w:rFonts w:ascii="Arial" w:hAnsi="Arial" w:cs="Arial"/>
          <w:noProof/>
          <w:color w:val="002060"/>
          <w:sz w:val="22"/>
          <w:szCs w:val="22"/>
        </w:rPr>
      </w:pPr>
      <w:r w:rsidRPr="002A23D5">
        <w:rPr>
          <w:rFonts w:ascii="Arial" w:hAnsi="Arial" w:cs="Arial"/>
          <w:noProof/>
          <w:color w:val="002060"/>
          <w:sz w:val="22"/>
          <w:szCs w:val="22"/>
        </w:rPr>
        <w:t>F.to IL SOSTITUTO GIUDICE SPORTIVO      </w:t>
      </w:r>
    </w:p>
    <w:p w14:paraId="1A462A49" w14:textId="77777777" w:rsidR="00855569" w:rsidRPr="002A23D5" w:rsidRDefault="00855569" w:rsidP="00855569">
      <w:pPr>
        <w:pStyle w:val="breakline"/>
        <w:rPr>
          <w:rFonts w:eastAsiaTheme="minorEastAsia"/>
          <w:color w:val="002060"/>
        </w:rPr>
      </w:pPr>
      <w:r w:rsidRPr="002A23D5">
        <w:rPr>
          <w:rFonts w:ascii="Arial" w:hAnsi="Arial" w:cs="Arial"/>
          <w:noProof/>
          <w:color w:val="002060"/>
          <w:sz w:val="22"/>
          <w:szCs w:val="22"/>
        </w:rPr>
        <w:t xml:space="preserve"> </w:t>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r>
      <w:r w:rsidRPr="002A23D5">
        <w:rPr>
          <w:rFonts w:ascii="Arial" w:hAnsi="Arial" w:cs="Arial"/>
          <w:noProof/>
          <w:color w:val="002060"/>
          <w:sz w:val="22"/>
          <w:szCs w:val="22"/>
        </w:rPr>
        <w:tab/>
        <w:t xml:space="preserve">   </w:t>
      </w:r>
      <w:r w:rsidRPr="002A23D5">
        <w:rPr>
          <w:rFonts w:ascii="Arial" w:hAnsi="Arial" w:cs="Arial"/>
          <w:noProof/>
          <w:color w:val="002060"/>
          <w:sz w:val="22"/>
          <w:szCs w:val="22"/>
        </w:rPr>
        <w:tab/>
        <w:t xml:space="preserve">                Federica Sorrentino</w:t>
      </w:r>
    </w:p>
    <w:p w14:paraId="10D0F8CE" w14:textId="77777777" w:rsidR="00855569" w:rsidRPr="002A23D5" w:rsidRDefault="00855569" w:rsidP="00855569">
      <w:pPr>
        <w:pStyle w:val="breakline"/>
        <w:rPr>
          <w:rFonts w:eastAsiaTheme="minorEastAsia"/>
          <w:color w:val="002060"/>
        </w:rPr>
      </w:pPr>
    </w:p>
    <w:p w14:paraId="3BE5B8D9" w14:textId="77777777" w:rsidR="00855569" w:rsidRPr="002A23D5" w:rsidRDefault="00855569" w:rsidP="00855569">
      <w:pPr>
        <w:pStyle w:val="titoloprinc0"/>
        <w:rPr>
          <w:color w:val="002060"/>
        </w:rPr>
      </w:pPr>
      <w:r w:rsidRPr="002A23D5">
        <w:rPr>
          <w:color w:val="002060"/>
        </w:rPr>
        <w:t>CLASSIFICA</w:t>
      </w:r>
    </w:p>
    <w:p w14:paraId="76F137A4" w14:textId="77777777" w:rsidR="00855569" w:rsidRPr="002A23D5" w:rsidRDefault="00855569" w:rsidP="00855569">
      <w:pPr>
        <w:pStyle w:val="breakline"/>
        <w:rPr>
          <w:color w:val="002060"/>
        </w:rPr>
      </w:pPr>
    </w:p>
    <w:p w14:paraId="1EF0947A" w14:textId="77777777" w:rsidR="00855569" w:rsidRPr="002A23D5" w:rsidRDefault="00855569" w:rsidP="00855569">
      <w:pPr>
        <w:pStyle w:val="breakline"/>
        <w:rPr>
          <w:color w:val="002060"/>
        </w:rPr>
      </w:pPr>
    </w:p>
    <w:p w14:paraId="0E7CD694" w14:textId="77777777" w:rsidR="00855569" w:rsidRPr="002A23D5" w:rsidRDefault="00855569" w:rsidP="00855569">
      <w:pPr>
        <w:pStyle w:val="sottotitolocampionato10"/>
        <w:rPr>
          <w:color w:val="002060"/>
        </w:rPr>
      </w:pPr>
      <w:r w:rsidRPr="002A23D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78B68048"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09F77"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27ECE"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7983A"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7B86C"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AC86D"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7B21F"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935C4"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06643"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FEBCF"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64B5F" w14:textId="77777777" w:rsidR="00855569" w:rsidRPr="002A23D5" w:rsidRDefault="00855569" w:rsidP="00974C23">
            <w:pPr>
              <w:pStyle w:val="headertabella0"/>
              <w:rPr>
                <w:color w:val="002060"/>
              </w:rPr>
            </w:pPr>
            <w:r w:rsidRPr="002A23D5">
              <w:rPr>
                <w:color w:val="002060"/>
              </w:rPr>
              <w:t>PE</w:t>
            </w:r>
          </w:p>
        </w:tc>
      </w:tr>
      <w:tr w:rsidR="00855569" w:rsidRPr="002A23D5" w14:paraId="65F377D8"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644544" w14:textId="77777777" w:rsidR="00855569" w:rsidRPr="002A23D5" w:rsidRDefault="00855569" w:rsidP="00974C23">
            <w:pPr>
              <w:pStyle w:val="rowtabella0"/>
              <w:rPr>
                <w:color w:val="002060"/>
              </w:rPr>
            </w:pPr>
            <w:r w:rsidRPr="002A23D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05F6"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9A6B"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ABA7"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E2A8"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41B1"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E41C" w14:textId="77777777" w:rsidR="00855569" w:rsidRPr="002A23D5" w:rsidRDefault="00855569" w:rsidP="00974C23">
            <w:pPr>
              <w:pStyle w:val="rowtabella0"/>
              <w:jc w:val="center"/>
              <w:rPr>
                <w:color w:val="002060"/>
              </w:rPr>
            </w:pPr>
            <w:r w:rsidRPr="002A23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0AF2"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BAA9" w14:textId="77777777" w:rsidR="00855569" w:rsidRPr="002A23D5" w:rsidRDefault="00855569" w:rsidP="00974C23">
            <w:pPr>
              <w:pStyle w:val="rowtabella0"/>
              <w:jc w:val="center"/>
              <w:rPr>
                <w:color w:val="002060"/>
              </w:rPr>
            </w:pPr>
            <w:r w:rsidRPr="002A23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1A994" w14:textId="77777777" w:rsidR="00855569" w:rsidRPr="002A23D5" w:rsidRDefault="00855569" w:rsidP="00974C23">
            <w:pPr>
              <w:pStyle w:val="rowtabella0"/>
              <w:jc w:val="center"/>
              <w:rPr>
                <w:color w:val="002060"/>
              </w:rPr>
            </w:pPr>
            <w:r w:rsidRPr="002A23D5">
              <w:rPr>
                <w:color w:val="002060"/>
              </w:rPr>
              <w:t>0</w:t>
            </w:r>
          </w:p>
        </w:tc>
      </w:tr>
      <w:tr w:rsidR="00855569" w:rsidRPr="002A23D5" w14:paraId="3A6786A4"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97495" w14:textId="77777777" w:rsidR="00855569" w:rsidRPr="002A23D5" w:rsidRDefault="00855569" w:rsidP="00974C23">
            <w:pPr>
              <w:pStyle w:val="rowtabella0"/>
              <w:rPr>
                <w:color w:val="002060"/>
              </w:rPr>
            </w:pPr>
            <w:r w:rsidRPr="002A23D5">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4D2C" w14:textId="77777777" w:rsidR="00855569" w:rsidRPr="002A23D5" w:rsidRDefault="00855569" w:rsidP="00974C23">
            <w:pPr>
              <w:pStyle w:val="rowtabella0"/>
              <w:jc w:val="center"/>
              <w:rPr>
                <w:color w:val="002060"/>
              </w:rPr>
            </w:pPr>
            <w:r w:rsidRPr="002A2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710B"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8798"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8878"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2A8C"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3D95" w14:textId="77777777" w:rsidR="00855569" w:rsidRPr="002A23D5" w:rsidRDefault="00855569" w:rsidP="00974C23">
            <w:pPr>
              <w:pStyle w:val="rowtabella0"/>
              <w:jc w:val="center"/>
              <w:rPr>
                <w:color w:val="002060"/>
              </w:rPr>
            </w:pPr>
            <w:r w:rsidRPr="002A2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7FBB" w14:textId="77777777" w:rsidR="00855569" w:rsidRPr="002A23D5" w:rsidRDefault="00855569" w:rsidP="00974C23">
            <w:pPr>
              <w:pStyle w:val="rowtabella0"/>
              <w:jc w:val="center"/>
              <w:rPr>
                <w:color w:val="002060"/>
              </w:rPr>
            </w:pPr>
            <w:r w:rsidRPr="002A2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F37D"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D1FC" w14:textId="77777777" w:rsidR="00855569" w:rsidRPr="002A23D5" w:rsidRDefault="00855569" w:rsidP="00974C23">
            <w:pPr>
              <w:pStyle w:val="rowtabella0"/>
              <w:jc w:val="center"/>
              <w:rPr>
                <w:color w:val="002060"/>
              </w:rPr>
            </w:pPr>
            <w:r w:rsidRPr="002A23D5">
              <w:rPr>
                <w:color w:val="002060"/>
              </w:rPr>
              <w:t>0</w:t>
            </w:r>
          </w:p>
        </w:tc>
      </w:tr>
      <w:tr w:rsidR="00855569" w:rsidRPr="002A23D5" w14:paraId="721B9DEE"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5101B" w14:textId="77777777" w:rsidR="00855569" w:rsidRPr="002A23D5" w:rsidRDefault="00855569" w:rsidP="00974C23">
            <w:pPr>
              <w:pStyle w:val="rowtabella0"/>
              <w:rPr>
                <w:color w:val="002060"/>
              </w:rPr>
            </w:pPr>
            <w:r w:rsidRPr="002A23D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9D12"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9D65"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0E12"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B56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5423"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9822" w14:textId="77777777" w:rsidR="00855569" w:rsidRPr="002A23D5" w:rsidRDefault="00855569" w:rsidP="00974C23">
            <w:pPr>
              <w:pStyle w:val="rowtabella0"/>
              <w:jc w:val="center"/>
              <w:rPr>
                <w:color w:val="002060"/>
              </w:rPr>
            </w:pPr>
            <w:r w:rsidRPr="002A2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2CE3"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E6D0"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BE69" w14:textId="77777777" w:rsidR="00855569" w:rsidRPr="002A23D5" w:rsidRDefault="00855569" w:rsidP="00974C23">
            <w:pPr>
              <w:pStyle w:val="rowtabella0"/>
              <w:jc w:val="center"/>
              <w:rPr>
                <w:color w:val="002060"/>
              </w:rPr>
            </w:pPr>
            <w:r w:rsidRPr="002A23D5">
              <w:rPr>
                <w:color w:val="002060"/>
              </w:rPr>
              <w:t>0</w:t>
            </w:r>
          </w:p>
        </w:tc>
      </w:tr>
      <w:tr w:rsidR="00855569" w:rsidRPr="002A23D5" w14:paraId="1C051506"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6A0DC" w14:textId="77777777" w:rsidR="00855569" w:rsidRPr="002A23D5" w:rsidRDefault="00855569" w:rsidP="00974C23">
            <w:pPr>
              <w:pStyle w:val="rowtabella0"/>
              <w:rPr>
                <w:color w:val="002060"/>
              </w:rPr>
            </w:pPr>
            <w:r w:rsidRPr="002A23D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D2E4"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4CCB"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EB07"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338DF"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87E0"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4D14" w14:textId="77777777" w:rsidR="00855569" w:rsidRPr="002A23D5" w:rsidRDefault="00855569" w:rsidP="00974C23">
            <w:pPr>
              <w:pStyle w:val="rowtabella0"/>
              <w:jc w:val="center"/>
              <w:rPr>
                <w:color w:val="002060"/>
              </w:rPr>
            </w:pPr>
            <w:r w:rsidRPr="002A23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D4A7" w14:textId="77777777" w:rsidR="00855569" w:rsidRPr="002A23D5" w:rsidRDefault="00855569" w:rsidP="00974C23">
            <w:pPr>
              <w:pStyle w:val="rowtabella0"/>
              <w:jc w:val="center"/>
              <w:rPr>
                <w:color w:val="002060"/>
              </w:rPr>
            </w:pPr>
            <w:r w:rsidRPr="002A23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E315"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D835C" w14:textId="77777777" w:rsidR="00855569" w:rsidRPr="002A23D5" w:rsidRDefault="00855569" w:rsidP="00974C23">
            <w:pPr>
              <w:pStyle w:val="rowtabella0"/>
              <w:jc w:val="center"/>
              <w:rPr>
                <w:color w:val="002060"/>
              </w:rPr>
            </w:pPr>
            <w:r w:rsidRPr="002A23D5">
              <w:rPr>
                <w:color w:val="002060"/>
              </w:rPr>
              <w:t>0</w:t>
            </w:r>
          </w:p>
        </w:tc>
      </w:tr>
      <w:tr w:rsidR="00855569" w:rsidRPr="002A23D5" w14:paraId="4EC5EC1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44E4A" w14:textId="77777777" w:rsidR="00855569" w:rsidRPr="002A23D5" w:rsidRDefault="00855569" w:rsidP="00974C23">
            <w:pPr>
              <w:pStyle w:val="rowtabella0"/>
              <w:rPr>
                <w:color w:val="002060"/>
              </w:rPr>
            </w:pPr>
            <w:r w:rsidRPr="002A23D5">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C2ED1"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0222"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B601"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3488"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1C19"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CAFD"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38EE" w14:textId="77777777" w:rsidR="00855569" w:rsidRPr="002A23D5" w:rsidRDefault="00855569" w:rsidP="00974C23">
            <w:pPr>
              <w:pStyle w:val="rowtabella0"/>
              <w:jc w:val="center"/>
              <w:rPr>
                <w:color w:val="002060"/>
              </w:rPr>
            </w:pPr>
            <w:r w:rsidRPr="002A2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E750" w14:textId="77777777" w:rsidR="00855569" w:rsidRPr="002A23D5" w:rsidRDefault="00855569" w:rsidP="00974C23">
            <w:pPr>
              <w:pStyle w:val="rowtabella0"/>
              <w:jc w:val="center"/>
              <w:rPr>
                <w:color w:val="002060"/>
              </w:rPr>
            </w:pPr>
            <w:r w:rsidRPr="002A2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D4C9" w14:textId="77777777" w:rsidR="00855569" w:rsidRPr="002A23D5" w:rsidRDefault="00855569" w:rsidP="00974C23">
            <w:pPr>
              <w:pStyle w:val="rowtabella0"/>
              <w:jc w:val="center"/>
              <w:rPr>
                <w:color w:val="002060"/>
              </w:rPr>
            </w:pPr>
            <w:r w:rsidRPr="002A23D5">
              <w:rPr>
                <w:color w:val="002060"/>
              </w:rPr>
              <w:t>0</w:t>
            </w:r>
          </w:p>
        </w:tc>
      </w:tr>
      <w:tr w:rsidR="00855569" w:rsidRPr="002A23D5" w14:paraId="7BF451E4"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E7291" w14:textId="77777777" w:rsidR="00855569" w:rsidRPr="002A23D5" w:rsidRDefault="00855569" w:rsidP="00974C23">
            <w:pPr>
              <w:pStyle w:val="rowtabella0"/>
              <w:rPr>
                <w:color w:val="002060"/>
              </w:rPr>
            </w:pPr>
            <w:r w:rsidRPr="002A23D5">
              <w:rPr>
                <w:color w:val="002060"/>
              </w:rPr>
              <w:t xml:space="preserve">G.S. AUDAX 1970 </w:t>
            </w:r>
            <w:proofErr w:type="gramStart"/>
            <w:r w:rsidRPr="002A23D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DA19"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DE7A"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CFA6"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11A3"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5748"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406B"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2BDB" w14:textId="77777777" w:rsidR="00855569" w:rsidRPr="002A23D5" w:rsidRDefault="00855569" w:rsidP="00974C23">
            <w:pPr>
              <w:pStyle w:val="rowtabella0"/>
              <w:jc w:val="center"/>
              <w:rPr>
                <w:color w:val="002060"/>
              </w:rPr>
            </w:pPr>
            <w:r w:rsidRPr="002A23D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72203" w14:textId="77777777" w:rsidR="00855569" w:rsidRPr="002A23D5" w:rsidRDefault="00855569" w:rsidP="00974C23">
            <w:pPr>
              <w:pStyle w:val="rowtabella0"/>
              <w:jc w:val="center"/>
              <w:rPr>
                <w:color w:val="002060"/>
              </w:rPr>
            </w:pPr>
            <w:r w:rsidRPr="002A23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A26F" w14:textId="77777777" w:rsidR="00855569" w:rsidRPr="002A23D5" w:rsidRDefault="00855569" w:rsidP="00974C23">
            <w:pPr>
              <w:pStyle w:val="rowtabella0"/>
              <w:jc w:val="center"/>
              <w:rPr>
                <w:color w:val="002060"/>
              </w:rPr>
            </w:pPr>
            <w:r w:rsidRPr="002A23D5">
              <w:rPr>
                <w:color w:val="002060"/>
              </w:rPr>
              <w:t>0</w:t>
            </w:r>
          </w:p>
        </w:tc>
      </w:tr>
    </w:tbl>
    <w:p w14:paraId="66F6824D" w14:textId="77777777" w:rsidR="00855569" w:rsidRPr="002A23D5" w:rsidRDefault="00855569" w:rsidP="00855569">
      <w:pPr>
        <w:pStyle w:val="breakline"/>
        <w:rPr>
          <w:rFonts w:eastAsiaTheme="minorEastAsia"/>
          <w:color w:val="002060"/>
        </w:rPr>
      </w:pPr>
    </w:p>
    <w:p w14:paraId="19F1A229" w14:textId="77777777" w:rsidR="00855569" w:rsidRPr="002A23D5" w:rsidRDefault="00855569" w:rsidP="00855569">
      <w:pPr>
        <w:pStyle w:val="breakline"/>
        <w:rPr>
          <w:color w:val="002060"/>
        </w:rPr>
      </w:pPr>
    </w:p>
    <w:p w14:paraId="65E6BEBB" w14:textId="77777777" w:rsidR="00855569" w:rsidRPr="002A23D5" w:rsidRDefault="00855569" w:rsidP="00855569">
      <w:pPr>
        <w:pStyle w:val="sottotitolocampionato10"/>
        <w:rPr>
          <w:color w:val="002060"/>
        </w:rPr>
      </w:pPr>
      <w:r w:rsidRPr="002A23D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28C6616F"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02D8"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9FC6D"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5A0EA"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AF724"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7FA85"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7D02"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29483"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836CF"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B9F82"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2FED1" w14:textId="77777777" w:rsidR="00855569" w:rsidRPr="002A23D5" w:rsidRDefault="00855569" w:rsidP="00974C23">
            <w:pPr>
              <w:pStyle w:val="headertabella0"/>
              <w:rPr>
                <w:color w:val="002060"/>
              </w:rPr>
            </w:pPr>
            <w:r w:rsidRPr="002A23D5">
              <w:rPr>
                <w:color w:val="002060"/>
              </w:rPr>
              <w:t>PE</w:t>
            </w:r>
          </w:p>
        </w:tc>
      </w:tr>
      <w:tr w:rsidR="00855569" w:rsidRPr="002A23D5" w14:paraId="5518D183"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949A11" w14:textId="77777777" w:rsidR="00855569" w:rsidRPr="002A23D5" w:rsidRDefault="00855569" w:rsidP="00974C23">
            <w:pPr>
              <w:pStyle w:val="rowtabella0"/>
              <w:rPr>
                <w:color w:val="002060"/>
              </w:rPr>
            </w:pPr>
            <w:r w:rsidRPr="002A23D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679A"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4839"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A546"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3DDA"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BC2B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BD3F" w14:textId="77777777" w:rsidR="00855569" w:rsidRPr="002A23D5" w:rsidRDefault="00855569" w:rsidP="00974C23">
            <w:pPr>
              <w:pStyle w:val="rowtabella0"/>
              <w:jc w:val="center"/>
              <w:rPr>
                <w:color w:val="002060"/>
              </w:rPr>
            </w:pPr>
            <w:r w:rsidRPr="002A23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00C4"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21BD"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34E4" w14:textId="77777777" w:rsidR="00855569" w:rsidRPr="002A23D5" w:rsidRDefault="00855569" w:rsidP="00974C23">
            <w:pPr>
              <w:pStyle w:val="rowtabella0"/>
              <w:jc w:val="center"/>
              <w:rPr>
                <w:color w:val="002060"/>
              </w:rPr>
            </w:pPr>
            <w:r w:rsidRPr="002A23D5">
              <w:rPr>
                <w:color w:val="002060"/>
              </w:rPr>
              <w:t>0</w:t>
            </w:r>
          </w:p>
        </w:tc>
      </w:tr>
      <w:tr w:rsidR="00855569" w:rsidRPr="002A23D5" w14:paraId="68440E07"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A81C1" w14:textId="77777777" w:rsidR="00855569" w:rsidRPr="002A23D5" w:rsidRDefault="00855569" w:rsidP="00974C23">
            <w:pPr>
              <w:pStyle w:val="rowtabella0"/>
              <w:rPr>
                <w:color w:val="002060"/>
              </w:rPr>
            </w:pPr>
            <w:r w:rsidRPr="002A23D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A9EB" w14:textId="77777777" w:rsidR="00855569" w:rsidRPr="002A23D5" w:rsidRDefault="00855569" w:rsidP="00974C23">
            <w:pPr>
              <w:pStyle w:val="rowtabella0"/>
              <w:jc w:val="center"/>
              <w:rPr>
                <w:color w:val="002060"/>
              </w:rPr>
            </w:pPr>
            <w:r w:rsidRPr="002A2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9049"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1A49"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2D3A"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C138"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4F32" w14:textId="77777777" w:rsidR="00855569" w:rsidRPr="002A23D5" w:rsidRDefault="00855569" w:rsidP="00974C23">
            <w:pPr>
              <w:pStyle w:val="rowtabella0"/>
              <w:jc w:val="center"/>
              <w:rPr>
                <w:color w:val="002060"/>
              </w:rPr>
            </w:pPr>
            <w:r w:rsidRPr="002A23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0071"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A945"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9B12" w14:textId="77777777" w:rsidR="00855569" w:rsidRPr="002A23D5" w:rsidRDefault="00855569" w:rsidP="00974C23">
            <w:pPr>
              <w:pStyle w:val="rowtabella0"/>
              <w:jc w:val="center"/>
              <w:rPr>
                <w:color w:val="002060"/>
              </w:rPr>
            </w:pPr>
            <w:r w:rsidRPr="002A23D5">
              <w:rPr>
                <w:color w:val="002060"/>
              </w:rPr>
              <w:t>0</w:t>
            </w:r>
          </w:p>
        </w:tc>
      </w:tr>
      <w:tr w:rsidR="00855569" w:rsidRPr="002A23D5" w14:paraId="6C94BED9"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B1290" w14:textId="77777777" w:rsidR="00855569" w:rsidRPr="002A23D5" w:rsidRDefault="00855569" w:rsidP="00974C23">
            <w:pPr>
              <w:pStyle w:val="rowtabella0"/>
              <w:rPr>
                <w:color w:val="002060"/>
              </w:rPr>
            </w:pPr>
            <w:r w:rsidRPr="002A23D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E6FF"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7F74"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7588"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CDEE"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F00B"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7B89" w14:textId="77777777" w:rsidR="00855569" w:rsidRPr="002A23D5" w:rsidRDefault="00855569" w:rsidP="00974C23">
            <w:pPr>
              <w:pStyle w:val="rowtabella0"/>
              <w:jc w:val="center"/>
              <w:rPr>
                <w:color w:val="002060"/>
              </w:rPr>
            </w:pPr>
            <w:r w:rsidRPr="002A23D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10AE"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E237" w14:textId="77777777" w:rsidR="00855569" w:rsidRPr="002A23D5" w:rsidRDefault="00855569" w:rsidP="00974C23">
            <w:pPr>
              <w:pStyle w:val="rowtabella0"/>
              <w:jc w:val="center"/>
              <w:rPr>
                <w:color w:val="002060"/>
              </w:rPr>
            </w:pPr>
            <w:r w:rsidRPr="002A2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2D40" w14:textId="77777777" w:rsidR="00855569" w:rsidRPr="002A23D5" w:rsidRDefault="00855569" w:rsidP="00974C23">
            <w:pPr>
              <w:pStyle w:val="rowtabella0"/>
              <w:jc w:val="center"/>
              <w:rPr>
                <w:color w:val="002060"/>
              </w:rPr>
            </w:pPr>
            <w:r w:rsidRPr="002A23D5">
              <w:rPr>
                <w:color w:val="002060"/>
              </w:rPr>
              <w:t>0</w:t>
            </w:r>
          </w:p>
        </w:tc>
      </w:tr>
      <w:tr w:rsidR="00855569" w:rsidRPr="002A23D5" w14:paraId="16B2D33D"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A796E" w14:textId="77777777" w:rsidR="00855569" w:rsidRPr="002A23D5" w:rsidRDefault="00855569" w:rsidP="00974C23">
            <w:pPr>
              <w:pStyle w:val="rowtabella0"/>
              <w:rPr>
                <w:color w:val="002060"/>
              </w:rPr>
            </w:pPr>
            <w:r w:rsidRPr="002A23D5">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2856"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27A2"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5B20"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BC54"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DD52"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87E6" w14:textId="77777777" w:rsidR="00855569" w:rsidRPr="002A23D5" w:rsidRDefault="00855569" w:rsidP="00974C23">
            <w:pPr>
              <w:pStyle w:val="rowtabella0"/>
              <w:jc w:val="center"/>
              <w:rPr>
                <w:color w:val="002060"/>
              </w:rPr>
            </w:pPr>
            <w:r w:rsidRPr="002A2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7F17" w14:textId="77777777" w:rsidR="00855569" w:rsidRPr="002A23D5" w:rsidRDefault="00855569" w:rsidP="00974C23">
            <w:pPr>
              <w:pStyle w:val="rowtabella0"/>
              <w:jc w:val="center"/>
              <w:rPr>
                <w:color w:val="002060"/>
              </w:rPr>
            </w:pPr>
            <w:r w:rsidRPr="002A23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44A2" w14:textId="77777777" w:rsidR="00855569" w:rsidRPr="002A23D5" w:rsidRDefault="00855569" w:rsidP="00974C23">
            <w:pPr>
              <w:pStyle w:val="rowtabella0"/>
              <w:jc w:val="center"/>
              <w:rPr>
                <w:color w:val="002060"/>
              </w:rPr>
            </w:pPr>
            <w:r w:rsidRPr="002A2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EC4C" w14:textId="77777777" w:rsidR="00855569" w:rsidRPr="002A23D5" w:rsidRDefault="00855569" w:rsidP="00974C23">
            <w:pPr>
              <w:pStyle w:val="rowtabella0"/>
              <w:jc w:val="center"/>
              <w:rPr>
                <w:color w:val="002060"/>
              </w:rPr>
            </w:pPr>
            <w:r w:rsidRPr="002A23D5">
              <w:rPr>
                <w:color w:val="002060"/>
              </w:rPr>
              <w:t>0</w:t>
            </w:r>
          </w:p>
        </w:tc>
      </w:tr>
      <w:tr w:rsidR="00855569" w:rsidRPr="002A23D5" w14:paraId="38F3140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E8467" w14:textId="77777777" w:rsidR="00855569" w:rsidRPr="002A23D5" w:rsidRDefault="00855569" w:rsidP="00974C23">
            <w:pPr>
              <w:pStyle w:val="rowtabella0"/>
              <w:rPr>
                <w:color w:val="002060"/>
              </w:rPr>
            </w:pPr>
            <w:r w:rsidRPr="002A23D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5AED"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2B70"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2C8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CDED"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D97C"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4277" w14:textId="77777777" w:rsidR="00855569" w:rsidRPr="002A23D5" w:rsidRDefault="00855569" w:rsidP="00974C23">
            <w:pPr>
              <w:pStyle w:val="rowtabella0"/>
              <w:jc w:val="center"/>
              <w:rPr>
                <w:color w:val="002060"/>
              </w:rPr>
            </w:pPr>
            <w:r w:rsidRPr="002A2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8F98" w14:textId="77777777" w:rsidR="00855569" w:rsidRPr="002A23D5" w:rsidRDefault="00855569" w:rsidP="00974C23">
            <w:pPr>
              <w:pStyle w:val="rowtabella0"/>
              <w:jc w:val="center"/>
              <w:rPr>
                <w:color w:val="002060"/>
              </w:rPr>
            </w:pPr>
            <w:r w:rsidRPr="002A23D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952F" w14:textId="77777777" w:rsidR="00855569" w:rsidRPr="002A23D5" w:rsidRDefault="00855569" w:rsidP="00974C23">
            <w:pPr>
              <w:pStyle w:val="rowtabella0"/>
              <w:jc w:val="center"/>
              <w:rPr>
                <w:color w:val="002060"/>
              </w:rPr>
            </w:pPr>
            <w:r w:rsidRPr="002A23D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F32E" w14:textId="77777777" w:rsidR="00855569" w:rsidRPr="002A23D5" w:rsidRDefault="00855569" w:rsidP="00974C23">
            <w:pPr>
              <w:pStyle w:val="rowtabella0"/>
              <w:jc w:val="center"/>
              <w:rPr>
                <w:color w:val="002060"/>
              </w:rPr>
            </w:pPr>
            <w:r w:rsidRPr="002A23D5">
              <w:rPr>
                <w:color w:val="002060"/>
              </w:rPr>
              <w:t>0</w:t>
            </w:r>
          </w:p>
        </w:tc>
      </w:tr>
      <w:tr w:rsidR="00855569" w:rsidRPr="002A23D5" w14:paraId="0DD372B2"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538AEF" w14:textId="77777777" w:rsidR="00855569" w:rsidRPr="002A23D5" w:rsidRDefault="00855569" w:rsidP="00974C23">
            <w:pPr>
              <w:pStyle w:val="rowtabella0"/>
              <w:rPr>
                <w:color w:val="002060"/>
              </w:rPr>
            </w:pPr>
            <w:proofErr w:type="spellStart"/>
            <w:proofErr w:type="gramStart"/>
            <w:r w:rsidRPr="002A23D5">
              <w:rPr>
                <w:color w:val="002060"/>
              </w:rPr>
              <w:t>sq.B</w:t>
            </w:r>
            <w:proofErr w:type="spellEnd"/>
            <w:proofErr w:type="gramEnd"/>
            <w:r w:rsidRPr="002A23D5">
              <w:rPr>
                <w:color w:val="002060"/>
              </w:rPr>
              <w:t xml:space="preserve"> AMICI DEL </w:t>
            </w:r>
            <w:proofErr w:type="spellStart"/>
            <w:r w:rsidRPr="002A23D5">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D67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1F67C"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F008"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236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A8C5"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72C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BEC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64E9"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1F74" w14:textId="77777777" w:rsidR="00855569" w:rsidRPr="002A23D5" w:rsidRDefault="00855569" w:rsidP="00974C23">
            <w:pPr>
              <w:pStyle w:val="rowtabella0"/>
              <w:jc w:val="center"/>
              <w:rPr>
                <w:color w:val="002060"/>
              </w:rPr>
            </w:pPr>
            <w:r w:rsidRPr="002A23D5">
              <w:rPr>
                <w:color w:val="002060"/>
              </w:rPr>
              <w:t>0</w:t>
            </w:r>
          </w:p>
        </w:tc>
      </w:tr>
    </w:tbl>
    <w:p w14:paraId="03E3CA12" w14:textId="77777777" w:rsidR="00855569" w:rsidRPr="002A23D5" w:rsidRDefault="00855569" w:rsidP="00855569">
      <w:pPr>
        <w:pStyle w:val="breakline"/>
        <w:rPr>
          <w:rFonts w:eastAsiaTheme="minorEastAsia"/>
          <w:color w:val="002060"/>
        </w:rPr>
      </w:pPr>
    </w:p>
    <w:p w14:paraId="54CBB8E1" w14:textId="77777777" w:rsidR="00855569" w:rsidRPr="002A23D5" w:rsidRDefault="00855569" w:rsidP="00855569">
      <w:pPr>
        <w:pStyle w:val="breakline"/>
        <w:rPr>
          <w:color w:val="002060"/>
        </w:rPr>
      </w:pPr>
    </w:p>
    <w:p w14:paraId="26806D40" w14:textId="77777777" w:rsidR="00855569" w:rsidRPr="002A23D5" w:rsidRDefault="00855569" w:rsidP="00855569">
      <w:pPr>
        <w:pStyle w:val="sottotitolocampionato10"/>
        <w:rPr>
          <w:color w:val="002060"/>
        </w:rPr>
      </w:pPr>
      <w:r w:rsidRPr="002A23D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569" w:rsidRPr="002A23D5" w14:paraId="1B623A6E" w14:textId="77777777" w:rsidTr="00974C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BFE1A" w14:textId="77777777" w:rsidR="00855569" w:rsidRPr="002A23D5" w:rsidRDefault="00855569" w:rsidP="00974C23">
            <w:pPr>
              <w:pStyle w:val="headertabella0"/>
              <w:rPr>
                <w:color w:val="002060"/>
              </w:rPr>
            </w:pPr>
            <w:r w:rsidRPr="002A2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FFAB9" w14:textId="77777777" w:rsidR="00855569" w:rsidRPr="002A23D5" w:rsidRDefault="00855569" w:rsidP="00974C23">
            <w:pPr>
              <w:pStyle w:val="headertabella0"/>
              <w:rPr>
                <w:color w:val="002060"/>
              </w:rPr>
            </w:pPr>
            <w:r w:rsidRPr="002A2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2456C" w14:textId="77777777" w:rsidR="00855569" w:rsidRPr="002A23D5" w:rsidRDefault="00855569" w:rsidP="00974C23">
            <w:pPr>
              <w:pStyle w:val="headertabella0"/>
              <w:rPr>
                <w:color w:val="002060"/>
              </w:rPr>
            </w:pPr>
            <w:r w:rsidRPr="002A2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E459B" w14:textId="77777777" w:rsidR="00855569" w:rsidRPr="002A23D5" w:rsidRDefault="00855569" w:rsidP="00974C23">
            <w:pPr>
              <w:pStyle w:val="headertabella0"/>
              <w:rPr>
                <w:color w:val="002060"/>
              </w:rPr>
            </w:pPr>
            <w:r w:rsidRPr="002A2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13171" w14:textId="77777777" w:rsidR="00855569" w:rsidRPr="002A23D5" w:rsidRDefault="00855569" w:rsidP="00974C23">
            <w:pPr>
              <w:pStyle w:val="headertabella0"/>
              <w:rPr>
                <w:color w:val="002060"/>
              </w:rPr>
            </w:pPr>
            <w:r w:rsidRPr="002A2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25F45" w14:textId="77777777" w:rsidR="00855569" w:rsidRPr="002A23D5" w:rsidRDefault="00855569" w:rsidP="00974C23">
            <w:pPr>
              <w:pStyle w:val="headertabella0"/>
              <w:rPr>
                <w:color w:val="002060"/>
              </w:rPr>
            </w:pPr>
            <w:r w:rsidRPr="002A2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D9BC7" w14:textId="77777777" w:rsidR="00855569" w:rsidRPr="002A23D5" w:rsidRDefault="00855569" w:rsidP="00974C23">
            <w:pPr>
              <w:pStyle w:val="headertabella0"/>
              <w:rPr>
                <w:color w:val="002060"/>
              </w:rPr>
            </w:pPr>
            <w:r w:rsidRPr="002A2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E1D99" w14:textId="77777777" w:rsidR="00855569" w:rsidRPr="002A23D5" w:rsidRDefault="00855569" w:rsidP="00974C23">
            <w:pPr>
              <w:pStyle w:val="headertabella0"/>
              <w:rPr>
                <w:color w:val="002060"/>
              </w:rPr>
            </w:pPr>
            <w:r w:rsidRPr="002A2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25D9C" w14:textId="77777777" w:rsidR="00855569" w:rsidRPr="002A23D5" w:rsidRDefault="00855569" w:rsidP="00974C23">
            <w:pPr>
              <w:pStyle w:val="headertabella0"/>
              <w:rPr>
                <w:color w:val="002060"/>
              </w:rPr>
            </w:pPr>
            <w:r w:rsidRPr="002A2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DFA25" w14:textId="77777777" w:rsidR="00855569" w:rsidRPr="002A23D5" w:rsidRDefault="00855569" w:rsidP="00974C23">
            <w:pPr>
              <w:pStyle w:val="headertabella0"/>
              <w:rPr>
                <w:color w:val="002060"/>
              </w:rPr>
            </w:pPr>
            <w:r w:rsidRPr="002A23D5">
              <w:rPr>
                <w:color w:val="002060"/>
              </w:rPr>
              <w:t>PE</w:t>
            </w:r>
          </w:p>
        </w:tc>
      </w:tr>
      <w:tr w:rsidR="00855569" w:rsidRPr="002A23D5" w14:paraId="7E5AE03A" w14:textId="77777777" w:rsidTr="00974C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685166" w14:textId="77777777" w:rsidR="00855569" w:rsidRPr="002A23D5" w:rsidRDefault="00855569" w:rsidP="00974C23">
            <w:pPr>
              <w:pStyle w:val="rowtabella0"/>
              <w:rPr>
                <w:color w:val="002060"/>
              </w:rPr>
            </w:pPr>
            <w:r w:rsidRPr="002A23D5">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7BD1" w14:textId="77777777" w:rsidR="00855569" w:rsidRPr="002A23D5" w:rsidRDefault="00855569" w:rsidP="00974C23">
            <w:pPr>
              <w:pStyle w:val="rowtabella0"/>
              <w:jc w:val="center"/>
              <w:rPr>
                <w:color w:val="002060"/>
              </w:rPr>
            </w:pPr>
            <w:r w:rsidRPr="002A2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B887"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BDFA"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FCB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74C3"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4D15" w14:textId="77777777" w:rsidR="00855569" w:rsidRPr="002A23D5" w:rsidRDefault="00855569" w:rsidP="00974C23">
            <w:pPr>
              <w:pStyle w:val="rowtabella0"/>
              <w:jc w:val="center"/>
              <w:rPr>
                <w:color w:val="002060"/>
              </w:rPr>
            </w:pPr>
            <w:r w:rsidRPr="002A23D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FC5C" w14:textId="77777777" w:rsidR="00855569" w:rsidRPr="002A23D5" w:rsidRDefault="00855569" w:rsidP="00974C23">
            <w:pPr>
              <w:pStyle w:val="rowtabella0"/>
              <w:jc w:val="center"/>
              <w:rPr>
                <w:color w:val="002060"/>
              </w:rPr>
            </w:pPr>
            <w:r w:rsidRPr="002A2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5E8B" w14:textId="77777777" w:rsidR="00855569" w:rsidRPr="002A23D5" w:rsidRDefault="00855569" w:rsidP="00974C23">
            <w:pPr>
              <w:pStyle w:val="rowtabella0"/>
              <w:jc w:val="center"/>
              <w:rPr>
                <w:color w:val="002060"/>
              </w:rPr>
            </w:pPr>
            <w:r w:rsidRPr="002A2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BD8E" w14:textId="77777777" w:rsidR="00855569" w:rsidRPr="002A23D5" w:rsidRDefault="00855569" w:rsidP="00974C23">
            <w:pPr>
              <w:pStyle w:val="rowtabella0"/>
              <w:jc w:val="center"/>
              <w:rPr>
                <w:color w:val="002060"/>
              </w:rPr>
            </w:pPr>
            <w:r w:rsidRPr="002A23D5">
              <w:rPr>
                <w:color w:val="002060"/>
              </w:rPr>
              <w:t>0</w:t>
            </w:r>
          </w:p>
        </w:tc>
      </w:tr>
      <w:tr w:rsidR="00855569" w:rsidRPr="002A23D5" w14:paraId="6DA9CAFC"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903A2" w14:textId="77777777" w:rsidR="00855569" w:rsidRPr="002A23D5" w:rsidRDefault="00855569" w:rsidP="00974C23">
            <w:pPr>
              <w:pStyle w:val="rowtabella0"/>
              <w:rPr>
                <w:color w:val="002060"/>
              </w:rPr>
            </w:pPr>
            <w:r w:rsidRPr="002A23D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53B7"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62AD"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86D4"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2FC9"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F169"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2D3E" w14:textId="77777777" w:rsidR="00855569" w:rsidRPr="002A23D5" w:rsidRDefault="00855569" w:rsidP="00974C23">
            <w:pPr>
              <w:pStyle w:val="rowtabella0"/>
              <w:jc w:val="center"/>
              <w:rPr>
                <w:color w:val="002060"/>
              </w:rPr>
            </w:pPr>
            <w:r w:rsidRPr="002A23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617E" w14:textId="77777777" w:rsidR="00855569" w:rsidRPr="002A23D5" w:rsidRDefault="00855569" w:rsidP="00974C23">
            <w:pPr>
              <w:pStyle w:val="rowtabella0"/>
              <w:jc w:val="center"/>
              <w:rPr>
                <w:color w:val="002060"/>
              </w:rPr>
            </w:pPr>
            <w:r w:rsidRPr="002A2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DA91" w14:textId="77777777" w:rsidR="00855569" w:rsidRPr="002A23D5" w:rsidRDefault="00855569" w:rsidP="00974C23">
            <w:pPr>
              <w:pStyle w:val="rowtabella0"/>
              <w:jc w:val="center"/>
              <w:rPr>
                <w:color w:val="002060"/>
              </w:rPr>
            </w:pPr>
            <w:r w:rsidRPr="002A2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8C491" w14:textId="77777777" w:rsidR="00855569" w:rsidRPr="002A23D5" w:rsidRDefault="00855569" w:rsidP="00974C23">
            <w:pPr>
              <w:pStyle w:val="rowtabella0"/>
              <w:jc w:val="center"/>
              <w:rPr>
                <w:color w:val="002060"/>
              </w:rPr>
            </w:pPr>
            <w:r w:rsidRPr="002A23D5">
              <w:rPr>
                <w:color w:val="002060"/>
              </w:rPr>
              <w:t>0</w:t>
            </w:r>
          </w:p>
        </w:tc>
      </w:tr>
      <w:tr w:rsidR="00855569" w:rsidRPr="002A23D5" w14:paraId="041621F8"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D1D5C" w14:textId="77777777" w:rsidR="00855569" w:rsidRPr="002A23D5" w:rsidRDefault="00855569" w:rsidP="00974C23">
            <w:pPr>
              <w:pStyle w:val="rowtabella0"/>
              <w:rPr>
                <w:color w:val="002060"/>
              </w:rPr>
            </w:pPr>
            <w:r w:rsidRPr="002A23D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16FC" w14:textId="77777777" w:rsidR="00855569" w:rsidRPr="002A23D5" w:rsidRDefault="00855569" w:rsidP="00974C23">
            <w:pPr>
              <w:pStyle w:val="rowtabella0"/>
              <w:jc w:val="center"/>
              <w:rPr>
                <w:color w:val="002060"/>
              </w:rPr>
            </w:pPr>
            <w:r w:rsidRPr="002A2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7CBF"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4B87" w14:textId="77777777" w:rsidR="00855569" w:rsidRPr="002A23D5" w:rsidRDefault="00855569" w:rsidP="00974C23">
            <w:pPr>
              <w:pStyle w:val="rowtabella0"/>
              <w:jc w:val="center"/>
              <w:rPr>
                <w:color w:val="002060"/>
              </w:rPr>
            </w:pPr>
            <w:r w:rsidRPr="002A2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7753"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8525"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95B0" w14:textId="77777777" w:rsidR="00855569" w:rsidRPr="002A23D5" w:rsidRDefault="00855569" w:rsidP="00974C23">
            <w:pPr>
              <w:pStyle w:val="rowtabella0"/>
              <w:jc w:val="center"/>
              <w:rPr>
                <w:color w:val="002060"/>
              </w:rPr>
            </w:pPr>
            <w:r w:rsidRPr="002A23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5216" w14:textId="77777777" w:rsidR="00855569" w:rsidRPr="002A23D5" w:rsidRDefault="00855569" w:rsidP="00974C23">
            <w:pPr>
              <w:pStyle w:val="rowtabella0"/>
              <w:jc w:val="center"/>
              <w:rPr>
                <w:color w:val="002060"/>
              </w:rPr>
            </w:pPr>
            <w:r w:rsidRPr="002A2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E4F7" w14:textId="77777777" w:rsidR="00855569" w:rsidRPr="002A23D5" w:rsidRDefault="00855569" w:rsidP="00974C23">
            <w:pPr>
              <w:pStyle w:val="rowtabella0"/>
              <w:jc w:val="center"/>
              <w:rPr>
                <w:color w:val="002060"/>
              </w:rPr>
            </w:pPr>
            <w:r w:rsidRPr="002A23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C2CE" w14:textId="77777777" w:rsidR="00855569" w:rsidRPr="002A23D5" w:rsidRDefault="00855569" w:rsidP="00974C23">
            <w:pPr>
              <w:pStyle w:val="rowtabella0"/>
              <w:jc w:val="center"/>
              <w:rPr>
                <w:color w:val="002060"/>
              </w:rPr>
            </w:pPr>
            <w:r w:rsidRPr="002A23D5">
              <w:rPr>
                <w:color w:val="002060"/>
              </w:rPr>
              <w:t>0</w:t>
            </w:r>
          </w:p>
        </w:tc>
      </w:tr>
      <w:tr w:rsidR="00855569" w:rsidRPr="002A23D5" w14:paraId="1172DDE3"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1E55C" w14:textId="77777777" w:rsidR="00855569" w:rsidRPr="002A23D5" w:rsidRDefault="00855569" w:rsidP="00974C23">
            <w:pPr>
              <w:pStyle w:val="rowtabella0"/>
              <w:rPr>
                <w:color w:val="002060"/>
              </w:rPr>
            </w:pPr>
            <w:r w:rsidRPr="002A23D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D217" w14:textId="77777777" w:rsidR="00855569" w:rsidRPr="002A23D5" w:rsidRDefault="00855569" w:rsidP="00974C23">
            <w:pPr>
              <w:pStyle w:val="rowtabella0"/>
              <w:jc w:val="center"/>
              <w:rPr>
                <w:color w:val="002060"/>
              </w:rPr>
            </w:pPr>
            <w:r w:rsidRPr="002A2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83C3"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ADA7" w14:textId="77777777" w:rsidR="00855569" w:rsidRPr="002A23D5" w:rsidRDefault="00855569" w:rsidP="00974C23">
            <w:pPr>
              <w:pStyle w:val="rowtabella0"/>
              <w:jc w:val="center"/>
              <w:rPr>
                <w:color w:val="002060"/>
              </w:rPr>
            </w:pPr>
            <w:r w:rsidRPr="002A2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A307"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28B4" w14:textId="77777777" w:rsidR="00855569" w:rsidRPr="002A23D5" w:rsidRDefault="00855569" w:rsidP="00974C23">
            <w:pPr>
              <w:pStyle w:val="rowtabella0"/>
              <w:jc w:val="center"/>
              <w:rPr>
                <w:color w:val="002060"/>
              </w:rPr>
            </w:pPr>
            <w:r w:rsidRPr="002A2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2DC0" w14:textId="77777777" w:rsidR="00855569" w:rsidRPr="002A23D5" w:rsidRDefault="00855569" w:rsidP="00974C23">
            <w:pPr>
              <w:pStyle w:val="rowtabella0"/>
              <w:jc w:val="center"/>
              <w:rPr>
                <w:color w:val="002060"/>
              </w:rPr>
            </w:pPr>
            <w:r w:rsidRPr="002A2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E69C" w14:textId="77777777" w:rsidR="00855569" w:rsidRPr="002A23D5" w:rsidRDefault="00855569" w:rsidP="00974C23">
            <w:pPr>
              <w:pStyle w:val="rowtabella0"/>
              <w:jc w:val="center"/>
              <w:rPr>
                <w:color w:val="002060"/>
              </w:rPr>
            </w:pPr>
            <w:r w:rsidRPr="002A23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A992" w14:textId="77777777" w:rsidR="00855569" w:rsidRPr="002A23D5" w:rsidRDefault="00855569" w:rsidP="00974C23">
            <w:pPr>
              <w:pStyle w:val="rowtabella0"/>
              <w:jc w:val="center"/>
              <w:rPr>
                <w:color w:val="002060"/>
              </w:rPr>
            </w:pPr>
            <w:r w:rsidRPr="002A2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F0AD" w14:textId="77777777" w:rsidR="00855569" w:rsidRPr="002A23D5" w:rsidRDefault="00855569" w:rsidP="00974C23">
            <w:pPr>
              <w:pStyle w:val="rowtabella0"/>
              <w:jc w:val="center"/>
              <w:rPr>
                <w:color w:val="002060"/>
              </w:rPr>
            </w:pPr>
            <w:r w:rsidRPr="002A23D5">
              <w:rPr>
                <w:color w:val="002060"/>
              </w:rPr>
              <w:t>0</w:t>
            </w:r>
          </w:p>
        </w:tc>
      </w:tr>
      <w:tr w:rsidR="00855569" w:rsidRPr="002A23D5" w14:paraId="229B725F" w14:textId="77777777" w:rsidTr="00974C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71A6A" w14:textId="77777777" w:rsidR="00855569" w:rsidRPr="002A23D5" w:rsidRDefault="00855569" w:rsidP="00974C23">
            <w:pPr>
              <w:pStyle w:val="rowtabella0"/>
              <w:rPr>
                <w:color w:val="002060"/>
              </w:rPr>
            </w:pPr>
            <w:r w:rsidRPr="002A23D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4340"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9DA12"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CCFD"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E7B2"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4CB7" w14:textId="77777777" w:rsidR="00855569" w:rsidRPr="002A23D5" w:rsidRDefault="00855569" w:rsidP="00974C23">
            <w:pPr>
              <w:pStyle w:val="rowtabella0"/>
              <w:jc w:val="center"/>
              <w:rPr>
                <w:color w:val="002060"/>
              </w:rPr>
            </w:pPr>
            <w:r w:rsidRPr="002A2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D309" w14:textId="77777777" w:rsidR="00855569" w:rsidRPr="002A23D5" w:rsidRDefault="00855569" w:rsidP="00974C23">
            <w:pPr>
              <w:pStyle w:val="rowtabella0"/>
              <w:jc w:val="center"/>
              <w:rPr>
                <w:color w:val="002060"/>
              </w:rPr>
            </w:pPr>
            <w:r w:rsidRPr="002A2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CFD9" w14:textId="77777777" w:rsidR="00855569" w:rsidRPr="002A23D5" w:rsidRDefault="00855569" w:rsidP="00974C23">
            <w:pPr>
              <w:pStyle w:val="rowtabella0"/>
              <w:jc w:val="center"/>
              <w:rPr>
                <w:color w:val="002060"/>
              </w:rPr>
            </w:pPr>
            <w:r w:rsidRPr="002A2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678F" w14:textId="77777777" w:rsidR="00855569" w:rsidRPr="002A23D5" w:rsidRDefault="00855569" w:rsidP="00974C23">
            <w:pPr>
              <w:pStyle w:val="rowtabella0"/>
              <w:jc w:val="center"/>
              <w:rPr>
                <w:color w:val="002060"/>
              </w:rPr>
            </w:pPr>
            <w:r w:rsidRPr="002A2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CDD6" w14:textId="77777777" w:rsidR="00855569" w:rsidRPr="002A23D5" w:rsidRDefault="00855569" w:rsidP="00974C23">
            <w:pPr>
              <w:pStyle w:val="rowtabella0"/>
              <w:jc w:val="center"/>
              <w:rPr>
                <w:color w:val="002060"/>
              </w:rPr>
            </w:pPr>
            <w:r w:rsidRPr="002A23D5">
              <w:rPr>
                <w:color w:val="002060"/>
              </w:rPr>
              <w:t>0</w:t>
            </w:r>
          </w:p>
        </w:tc>
      </w:tr>
      <w:tr w:rsidR="00855569" w:rsidRPr="002A23D5" w14:paraId="6FC51413" w14:textId="77777777" w:rsidTr="00974C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F6201" w14:textId="77777777" w:rsidR="00855569" w:rsidRPr="002A23D5" w:rsidRDefault="00855569" w:rsidP="00974C23">
            <w:pPr>
              <w:pStyle w:val="rowtabella0"/>
              <w:rPr>
                <w:color w:val="002060"/>
              </w:rPr>
            </w:pPr>
            <w:r w:rsidRPr="002A23D5">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A2BE"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3FD2" w14:textId="77777777" w:rsidR="00855569" w:rsidRPr="002A23D5" w:rsidRDefault="00855569" w:rsidP="00974C23">
            <w:pPr>
              <w:pStyle w:val="rowtabella0"/>
              <w:jc w:val="center"/>
              <w:rPr>
                <w:color w:val="002060"/>
              </w:rPr>
            </w:pPr>
            <w:r w:rsidRPr="002A2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2B3C"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95BB"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075E"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7239"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BCB7"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8150" w14:textId="77777777" w:rsidR="00855569" w:rsidRPr="002A23D5" w:rsidRDefault="00855569" w:rsidP="00974C23">
            <w:pPr>
              <w:pStyle w:val="rowtabella0"/>
              <w:jc w:val="center"/>
              <w:rPr>
                <w:color w:val="002060"/>
              </w:rPr>
            </w:pPr>
            <w:r w:rsidRPr="002A2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AA2D2" w14:textId="77777777" w:rsidR="00855569" w:rsidRPr="002A23D5" w:rsidRDefault="00855569" w:rsidP="00974C23">
            <w:pPr>
              <w:pStyle w:val="rowtabella0"/>
              <w:jc w:val="center"/>
              <w:rPr>
                <w:color w:val="002060"/>
              </w:rPr>
            </w:pPr>
            <w:r w:rsidRPr="002A23D5">
              <w:rPr>
                <w:color w:val="002060"/>
              </w:rPr>
              <w:t>0</w:t>
            </w:r>
          </w:p>
        </w:tc>
      </w:tr>
    </w:tbl>
    <w:p w14:paraId="76A0092C" w14:textId="77777777" w:rsidR="00855569" w:rsidRPr="002A23D5" w:rsidRDefault="00855569" w:rsidP="00855569">
      <w:pPr>
        <w:pStyle w:val="breakline"/>
        <w:rPr>
          <w:rFonts w:eastAsiaTheme="minorEastAsia"/>
          <w:color w:val="002060"/>
        </w:rPr>
      </w:pPr>
    </w:p>
    <w:p w14:paraId="748CC8F4" w14:textId="77777777" w:rsidR="00855569" w:rsidRPr="002A23D5" w:rsidRDefault="00855569" w:rsidP="00855569">
      <w:pPr>
        <w:pStyle w:val="titoloprinc0"/>
        <w:rPr>
          <w:color w:val="002060"/>
        </w:rPr>
      </w:pPr>
      <w:r w:rsidRPr="002A23D5">
        <w:rPr>
          <w:color w:val="002060"/>
        </w:rPr>
        <w:t>PROGRAMMA GARE</w:t>
      </w:r>
    </w:p>
    <w:p w14:paraId="58062F1A" w14:textId="77777777" w:rsidR="00855569" w:rsidRPr="002A23D5" w:rsidRDefault="00855569" w:rsidP="00855569">
      <w:pPr>
        <w:pStyle w:val="sottotitolocampionato10"/>
        <w:rPr>
          <w:color w:val="002060"/>
        </w:rPr>
      </w:pPr>
      <w:r w:rsidRPr="002A23D5">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77"/>
        <w:gridCol w:w="1550"/>
        <w:gridCol w:w="1558"/>
      </w:tblGrid>
      <w:tr w:rsidR="00855569" w:rsidRPr="002A23D5" w14:paraId="47CDB036"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9D908"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7C08E"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2C75A"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69FA9"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7F9AD"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22F3F"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B7614"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58366F35"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EDE461" w14:textId="77777777" w:rsidR="00855569" w:rsidRPr="002A23D5" w:rsidRDefault="00855569" w:rsidP="00974C23">
            <w:pPr>
              <w:pStyle w:val="rowtabella0"/>
              <w:rPr>
                <w:color w:val="002060"/>
              </w:rPr>
            </w:pPr>
            <w:r w:rsidRPr="002A23D5">
              <w:rPr>
                <w:color w:val="002060"/>
              </w:rPr>
              <w:t xml:space="preserve">AUDAX 1970 </w:t>
            </w:r>
            <w:proofErr w:type="gramStart"/>
            <w:r w:rsidRPr="002A23D5">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F3222" w14:textId="77777777" w:rsidR="00855569" w:rsidRPr="002A23D5" w:rsidRDefault="00855569" w:rsidP="00974C23">
            <w:pPr>
              <w:pStyle w:val="rowtabella0"/>
              <w:rPr>
                <w:color w:val="002060"/>
              </w:rPr>
            </w:pPr>
            <w:r w:rsidRPr="002A23D5">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31478"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542CC" w14:textId="77777777" w:rsidR="00855569" w:rsidRPr="002A23D5" w:rsidRDefault="00855569" w:rsidP="00974C23">
            <w:pPr>
              <w:pStyle w:val="rowtabella0"/>
              <w:rPr>
                <w:color w:val="002060"/>
              </w:rPr>
            </w:pPr>
            <w:r w:rsidRPr="002A23D5">
              <w:rPr>
                <w:color w:val="002060"/>
              </w:rPr>
              <w:t>02/04/2022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041AF" w14:textId="77777777" w:rsidR="00855569" w:rsidRPr="002A23D5" w:rsidRDefault="00855569" w:rsidP="00974C23">
            <w:pPr>
              <w:pStyle w:val="rowtabella0"/>
              <w:rPr>
                <w:color w:val="002060"/>
              </w:rPr>
            </w:pPr>
            <w:r w:rsidRPr="002A23D5">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4AB8B" w14:textId="77777777" w:rsidR="00855569" w:rsidRPr="002A23D5" w:rsidRDefault="00855569" w:rsidP="00974C23">
            <w:pPr>
              <w:pStyle w:val="rowtabella0"/>
              <w:rPr>
                <w:color w:val="002060"/>
              </w:rPr>
            </w:pPr>
            <w:r w:rsidRPr="002A23D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5CC97" w14:textId="77777777" w:rsidR="00855569" w:rsidRPr="002A23D5" w:rsidRDefault="00855569" w:rsidP="00974C23">
            <w:pPr>
              <w:pStyle w:val="rowtabella0"/>
              <w:rPr>
                <w:color w:val="002060"/>
              </w:rPr>
            </w:pPr>
            <w:r w:rsidRPr="002A23D5">
              <w:rPr>
                <w:color w:val="002060"/>
              </w:rPr>
              <w:t>VIA ANTONIO ROSMINI 22/B</w:t>
            </w:r>
          </w:p>
        </w:tc>
      </w:tr>
      <w:tr w:rsidR="00855569" w:rsidRPr="002A23D5" w14:paraId="422AAAEA"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5207E" w14:textId="77777777" w:rsidR="00855569" w:rsidRPr="002A23D5" w:rsidRDefault="00855569" w:rsidP="00974C23">
            <w:pPr>
              <w:pStyle w:val="rowtabella0"/>
              <w:rPr>
                <w:color w:val="002060"/>
              </w:rPr>
            </w:pPr>
            <w:r w:rsidRPr="002A23D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CC4C40" w14:textId="77777777" w:rsidR="00855569" w:rsidRPr="002A23D5" w:rsidRDefault="00855569" w:rsidP="00974C23">
            <w:pPr>
              <w:pStyle w:val="rowtabella0"/>
              <w:rPr>
                <w:color w:val="002060"/>
              </w:rPr>
            </w:pPr>
            <w:r w:rsidRPr="002A23D5">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962237"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AB988E" w14:textId="77777777" w:rsidR="00855569" w:rsidRPr="002A23D5" w:rsidRDefault="00855569" w:rsidP="00974C23">
            <w:pPr>
              <w:pStyle w:val="rowtabella0"/>
              <w:rPr>
                <w:color w:val="002060"/>
              </w:rPr>
            </w:pPr>
            <w:r w:rsidRPr="002A23D5">
              <w:rPr>
                <w:color w:val="002060"/>
              </w:rPr>
              <w:t>02/04/2022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08741A" w14:textId="77777777" w:rsidR="00855569" w:rsidRPr="002A23D5" w:rsidRDefault="00855569" w:rsidP="00974C23">
            <w:pPr>
              <w:pStyle w:val="rowtabella0"/>
              <w:rPr>
                <w:color w:val="002060"/>
              </w:rPr>
            </w:pPr>
            <w:r w:rsidRPr="002A23D5">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5ACE3A" w14:textId="77777777" w:rsidR="00855569" w:rsidRPr="002A23D5" w:rsidRDefault="00855569" w:rsidP="00974C23">
            <w:pPr>
              <w:pStyle w:val="rowtabella0"/>
              <w:rPr>
                <w:color w:val="002060"/>
              </w:rPr>
            </w:pPr>
            <w:r w:rsidRPr="002A23D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67D88" w14:textId="77777777" w:rsidR="00855569" w:rsidRPr="002A23D5" w:rsidRDefault="00855569" w:rsidP="00974C23">
            <w:pPr>
              <w:pStyle w:val="rowtabella0"/>
              <w:rPr>
                <w:color w:val="002060"/>
              </w:rPr>
            </w:pPr>
            <w:r w:rsidRPr="002A23D5">
              <w:rPr>
                <w:color w:val="002060"/>
              </w:rPr>
              <w:t>STR.DEL BURELLO LOC.VAL NEVOLA</w:t>
            </w:r>
          </w:p>
        </w:tc>
      </w:tr>
      <w:tr w:rsidR="00855569" w:rsidRPr="002A23D5" w14:paraId="50094245"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EBAB0C" w14:textId="77777777" w:rsidR="00855569" w:rsidRPr="002A23D5" w:rsidRDefault="00855569" w:rsidP="00974C23">
            <w:pPr>
              <w:pStyle w:val="rowtabella0"/>
              <w:rPr>
                <w:color w:val="002060"/>
              </w:rPr>
            </w:pPr>
            <w:r w:rsidRPr="002A23D5">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DD59B" w14:textId="77777777" w:rsidR="00855569" w:rsidRPr="002A23D5" w:rsidRDefault="00855569" w:rsidP="00974C23">
            <w:pPr>
              <w:pStyle w:val="rowtabella0"/>
              <w:rPr>
                <w:color w:val="002060"/>
              </w:rPr>
            </w:pPr>
            <w:r w:rsidRPr="002A23D5">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88B06"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A5EB7" w14:textId="77777777" w:rsidR="00855569" w:rsidRPr="002A23D5" w:rsidRDefault="00855569" w:rsidP="00974C23">
            <w:pPr>
              <w:pStyle w:val="rowtabella0"/>
              <w:rPr>
                <w:color w:val="002060"/>
              </w:rPr>
            </w:pPr>
            <w:r w:rsidRPr="002A23D5">
              <w:rPr>
                <w:color w:val="002060"/>
              </w:rPr>
              <w:t>03/04/2022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05DF0" w14:textId="77777777" w:rsidR="00855569" w:rsidRPr="002A23D5" w:rsidRDefault="00855569" w:rsidP="00974C23">
            <w:pPr>
              <w:pStyle w:val="rowtabella0"/>
              <w:rPr>
                <w:color w:val="002060"/>
              </w:rPr>
            </w:pPr>
            <w:r w:rsidRPr="002A23D5">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0704B" w14:textId="77777777" w:rsidR="00855569" w:rsidRPr="002A23D5" w:rsidRDefault="00855569" w:rsidP="00974C23">
            <w:pPr>
              <w:pStyle w:val="rowtabella0"/>
              <w:rPr>
                <w:color w:val="002060"/>
              </w:rPr>
            </w:pPr>
            <w:r w:rsidRPr="002A23D5">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0B840" w14:textId="77777777" w:rsidR="00855569" w:rsidRPr="002A23D5" w:rsidRDefault="00855569" w:rsidP="00974C23">
            <w:pPr>
              <w:pStyle w:val="rowtabella0"/>
              <w:rPr>
                <w:color w:val="002060"/>
              </w:rPr>
            </w:pPr>
            <w:r w:rsidRPr="002A23D5">
              <w:rPr>
                <w:color w:val="002060"/>
              </w:rPr>
              <w:t>FRAZ.PAGLIARE VIA VECCHI</w:t>
            </w:r>
          </w:p>
        </w:tc>
      </w:tr>
    </w:tbl>
    <w:p w14:paraId="0E4034CD" w14:textId="77777777" w:rsidR="00855569" w:rsidRPr="002A23D5" w:rsidRDefault="00855569" w:rsidP="00855569">
      <w:pPr>
        <w:pStyle w:val="breakline"/>
        <w:rPr>
          <w:rFonts w:eastAsiaTheme="minorEastAsia"/>
          <w:color w:val="002060"/>
        </w:rPr>
      </w:pPr>
    </w:p>
    <w:p w14:paraId="503646E2" w14:textId="77777777" w:rsidR="00855569" w:rsidRPr="002A23D5" w:rsidRDefault="00855569" w:rsidP="00855569">
      <w:pPr>
        <w:pStyle w:val="breakline"/>
        <w:rPr>
          <w:color w:val="002060"/>
        </w:rPr>
      </w:pPr>
    </w:p>
    <w:p w14:paraId="4D4A1E99" w14:textId="77777777" w:rsidR="00855569" w:rsidRPr="002A23D5" w:rsidRDefault="00855569" w:rsidP="00855569">
      <w:pPr>
        <w:pStyle w:val="breakline"/>
        <w:rPr>
          <w:color w:val="002060"/>
        </w:rPr>
      </w:pPr>
    </w:p>
    <w:p w14:paraId="2F84ACE6" w14:textId="77777777" w:rsidR="00855569" w:rsidRPr="002A23D5" w:rsidRDefault="00855569" w:rsidP="00855569">
      <w:pPr>
        <w:pStyle w:val="sottotitolocampionato10"/>
        <w:rPr>
          <w:color w:val="002060"/>
        </w:rPr>
      </w:pPr>
      <w:r w:rsidRPr="002A23D5">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855569" w:rsidRPr="002A23D5" w14:paraId="76D0ACC2"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9BAD1" w14:textId="77777777" w:rsidR="00855569" w:rsidRPr="002A23D5" w:rsidRDefault="00855569" w:rsidP="00974C23">
            <w:pPr>
              <w:pStyle w:val="headertabella0"/>
              <w:rPr>
                <w:color w:val="002060"/>
              </w:rPr>
            </w:pPr>
            <w:r w:rsidRPr="002A23D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08D70"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ECD4A"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6744A"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7FDA6"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A76B6"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900CE"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46F437BA"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808B15" w14:textId="77777777" w:rsidR="00855569" w:rsidRPr="002A23D5" w:rsidRDefault="00855569" w:rsidP="00974C23">
            <w:pPr>
              <w:pStyle w:val="rowtabella0"/>
              <w:rPr>
                <w:color w:val="002060"/>
              </w:rPr>
            </w:pPr>
            <w:r w:rsidRPr="002A23D5">
              <w:rPr>
                <w:color w:val="002060"/>
              </w:rPr>
              <w:t xml:space="preserve">AMICI DEL </w:t>
            </w:r>
            <w:proofErr w:type="spellStart"/>
            <w:r w:rsidRPr="002A23D5">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4812A" w14:textId="77777777" w:rsidR="00855569" w:rsidRPr="002A23D5" w:rsidRDefault="00855569" w:rsidP="00974C23">
            <w:pPr>
              <w:pStyle w:val="rowtabella0"/>
              <w:rPr>
                <w:color w:val="002060"/>
              </w:rPr>
            </w:pPr>
            <w:r w:rsidRPr="002A23D5">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C0E9B"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95529" w14:textId="77777777" w:rsidR="00855569" w:rsidRPr="002A23D5" w:rsidRDefault="00855569" w:rsidP="00974C23">
            <w:pPr>
              <w:pStyle w:val="rowtabella0"/>
              <w:rPr>
                <w:color w:val="002060"/>
              </w:rPr>
            </w:pPr>
            <w:r w:rsidRPr="002A23D5">
              <w:rPr>
                <w:color w:val="002060"/>
              </w:rPr>
              <w:t>03/04/2022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4BB52" w14:textId="77777777" w:rsidR="00855569" w:rsidRPr="002A23D5" w:rsidRDefault="00855569" w:rsidP="00974C23">
            <w:pPr>
              <w:pStyle w:val="rowtabella0"/>
              <w:rPr>
                <w:color w:val="002060"/>
              </w:rPr>
            </w:pPr>
            <w:r w:rsidRPr="002A23D5">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2FFD2" w14:textId="77777777" w:rsidR="00855569" w:rsidRPr="002A23D5" w:rsidRDefault="00855569" w:rsidP="00974C23">
            <w:pPr>
              <w:pStyle w:val="rowtabella0"/>
              <w:rPr>
                <w:color w:val="002060"/>
              </w:rPr>
            </w:pPr>
            <w:r w:rsidRPr="002A23D5">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CFC9F" w14:textId="77777777" w:rsidR="00855569" w:rsidRPr="002A23D5" w:rsidRDefault="00855569" w:rsidP="00974C23">
            <w:pPr>
              <w:pStyle w:val="rowtabella0"/>
              <w:rPr>
                <w:color w:val="002060"/>
              </w:rPr>
            </w:pPr>
            <w:r w:rsidRPr="002A23D5">
              <w:rPr>
                <w:color w:val="002060"/>
              </w:rPr>
              <w:t>VIA AMATO</w:t>
            </w:r>
          </w:p>
        </w:tc>
      </w:tr>
      <w:tr w:rsidR="00855569" w:rsidRPr="002A23D5" w14:paraId="69B47D54"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0ABDDA" w14:textId="77777777" w:rsidR="00855569" w:rsidRPr="002A23D5" w:rsidRDefault="00855569" w:rsidP="00974C23">
            <w:pPr>
              <w:pStyle w:val="rowtabella0"/>
              <w:rPr>
                <w:color w:val="002060"/>
              </w:rPr>
            </w:pPr>
            <w:r w:rsidRPr="002A23D5">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222186" w14:textId="77777777" w:rsidR="00855569" w:rsidRPr="002A23D5" w:rsidRDefault="00855569" w:rsidP="00974C23">
            <w:pPr>
              <w:pStyle w:val="rowtabella0"/>
              <w:rPr>
                <w:color w:val="002060"/>
              </w:rPr>
            </w:pPr>
            <w:r w:rsidRPr="002A23D5">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6CD689"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6F4334" w14:textId="77777777" w:rsidR="00855569" w:rsidRPr="002A23D5" w:rsidRDefault="00855569" w:rsidP="00974C23">
            <w:pPr>
              <w:pStyle w:val="rowtabella0"/>
              <w:rPr>
                <w:color w:val="002060"/>
              </w:rPr>
            </w:pPr>
            <w:r w:rsidRPr="002A23D5">
              <w:rPr>
                <w:color w:val="002060"/>
              </w:rPr>
              <w:t>03/04/2022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71D7EB" w14:textId="77777777" w:rsidR="00855569" w:rsidRPr="002A23D5" w:rsidRDefault="00855569" w:rsidP="00974C23">
            <w:pPr>
              <w:pStyle w:val="rowtabella0"/>
              <w:rPr>
                <w:color w:val="002060"/>
              </w:rPr>
            </w:pPr>
            <w:r w:rsidRPr="002A23D5">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5046D" w14:textId="77777777" w:rsidR="00855569" w:rsidRPr="002A23D5" w:rsidRDefault="00855569" w:rsidP="00974C23">
            <w:pPr>
              <w:pStyle w:val="rowtabella0"/>
              <w:rPr>
                <w:color w:val="002060"/>
              </w:rPr>
            </w:pPr>
            <w:r w:rsidRPr="002A23D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789F6" w14:textId="77777777" w:rsidR="00855569" w:rsidRPr="002A23D5" w:rsidRDefault="00855569" w:rsidP="00974C23">
            <w:pPr>
              <w:pStyle w:val="rowtabella0"/>
              <w:rPr>
                <w:color w:val="002060"/>
              </w:rPr>
            </w:pPr>
            <w:r w:rsidRPr="002A23D5">
              <w:rPr>
                <w:color w:val="002060"/>
              </w:rPr>
              <w:t>VIA MIA MARTINI</w:t>
            </w:r>
          </w:p>
        </w:tc>
      </w:tr>
      <w:tr w:rsidR="00855569" w:rsidRPr="002A23D5" w14:paraId="3ED0B121"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38ECFC" w14:textId="77777777" w:rsidR="00855569" w:rsidRPr="002A23D5" w:rsidRDefault="00855569" w:rsidP="00974C23">
            <w:pPr>
              <w:pStyle w:val="rowtabella0"/>
              <w:rPr>
                <w:color w:val="002060"/>
              </w:rPr>
            </w:pPr>
            <w:r w:rsidRPr="002A23D5">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867D9" w14:textId="77777777" w:rsidR="00855569" w:rsidRPr="002A23D5" w:rsidRDefault="00855569" w:rsidP="00974C23">
            <w:pPr>
              <w:pStyle w:val="rowtabella0"/>
              <w:rPr>
                <w:color w:val="002060"/>
              </w:rPr>
            </w:pPr>
            <w:r w:rsidRPr="002A23D5">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4C3AD"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3A782" w14:textId="77777777" w:rsidR="00855569" w:rsidRPr="002A23D5" w:rsidRDefault="00855569" w:rsidP="00974C23">
            <w:pPr>
              <w:pStyle w:val="rowtabella0"/>
              <w:rPr>
                <w:color w:val="002060"/>
              </w:rPr>
            </w:pPr>
            <w:r w:rsidRPr="002A23D5">
              <w:rPr>
                <w:color w:val="002060"/>
              </w:rPr>
              <w:t>03/04/2022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DC9D1" w14:textId="77777777" w:rsidR="00855569" w:rsidRPr="002A23D5" w:rsidRDefault="00855569" w:rsidP="00974C23">
            <w:pPr>
              <w:pStyle w:val="rowtabella0"/>
              <w:rPr>
                <w:color w:val="002060"/>
              </w:rPr>
            </w:pPr>
            <w:r w:rsidRPr="002A23D5">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43B7B" w14:textId="77777777" w:rsidR="00855569" w:rsidRPr="002A23D5" w:rsidRDefault="00855569" w:rsidP="00974C23">
            <w:pPr>
              <w:pStyle w:val="rowtabella0"/>
              <w:rPr>
                <w:color w:val="002060"/>
              </w:rPr>
            </w:pPr>
            <w:r w:rsidRPr="002A23D5">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AAE62" w14:textId="77777777" w:rsidR="00855569" w:rsidRPr="002A23D5" w:rsidRDefault="00855569" w:rsidP="00974C23">
            <w:pPr>
              <w:pStyle w:val="rowtabella0"/>
              <w:rPr>
                <w:color w:val="002060"/>
              </w:rPr>
            </w:pPr>
            <w:r w:rsidRPr="002A23D5">
              <w:rPr>
                <w:color w:val="002060"/>
              </w:rPr>
              <w:t>VIA LAGO DI MISURINA</w:t>
            </w:r>
          </w:p>
        </w:tc>
      </w:tr>
    </w:tbl>
    <w:p w14:paraId="67281C6C" w14:textId="77777777" w:rsidR="00855569" w:rsidRPr="002A23D5" w:rsidRDefault="00855569" w:rsidP="00855569">
      <w:pPr>
        <w:pStyle w:val="breakline"/>
        <w:rPr>
          <w:rFonts w:eastAsiaTheme="minorEastAsia"/>
          <w:color w:val="002060"/>
        </w:rPr>
      </w:pPr>
    </w:p>
    <w:p w14:paraId="08D7487C" w14:textId="77777777" w:rsidR="00855569" w:rsidRPr="002A23D5" w:rsidRDefault="00855569" w:rsidP="00855569">
      <w:pPr>
        <w:pStyle w:val="breakline"/>
        <w:rPr>
          <w:color w:val="002060"/>
        </w:rPr>
      </w:pPr>
    </w:p>
    <w:p w14:paraId="46046A14" w14:textId="77777777" w:rsidR="00855569" w:rsidRPr="002A23D5" w:rsidRDefault="00855569" w:rsidP="00855569">
      <w:pPr>
        <w:pStyle w:val="breakline"/>
        <w:rPr>
          <w:color w:val="002060"/>
        </w:rPr>
      </w:pPr>
    </w:p>
    <w:p w14:paraId="3266617A" w14:textId="77777777" w:rsidR="00855569" w:rsidRPr="002A23D5" w:rsidRDefault="00855569" w:rsidP="00855569">
      <w:pPr>
        <w:pStyle w:val="sottotitolocampionato10"/>
        <w:rPr>
          <w:color w:val="002060"/>
        </w:rPr>
      </w:pPr>
      <w:r w:rsidRPr="002A23D5">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5569" w:rsidRPr="002A23D5" w14:paraId="05843C3A"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6417D"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B2CC8"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1BC5D"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40F1C"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4580D"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2AB02"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76616"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6A9C9EBC" w14:textId="77777777" w:rsidTr="00974C2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073591" w14:textId="77777777" w:rsidR="00855569" w:rsidRPr="002A23D5" w:rsidRDefault="00855569" w:rsidP="00974C23">
            <w:pPr>
              <w:pStyle w:val="rowtabella0"/>
              <w:rPr>
                <w:color w:val="002060"/>
              </w:rPr>
            </w:pPr>
            <w:r w:rsidRPr="002A23D5">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9ED3DD" w14:textId="77777777" w:rsidR="00855569" w:rsidRPr="002A23D5" w:rsidRDefault="00855569" w:rsidP="00974C23">
            <w:pPr>
              <w:pStyle w:val="rowtabella0"/>
              <w:rPr>
                <w:color w:val="002060"/>
              </w:rPr>
            </w:pPr>
            <w:r w:rsidRPr="002A23D5">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32BD78"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B8BEC" w14:textId="77777777" w:rsidR="00855569" w:rsidRPr="002A23D5" w:rsidRDefault="00855569" w:rsidP="00974C23">
            <w:pPr>
              <w:pStyle w:val="rowtabella0"/>
              <w:rPr>
                <w:color w:val="002060"/>
              </w:rPr>
            </w:pPr>
            <w:r w:rsidRPr="002A23D5">
              <w:rPr>
                <w:color w:val="002060"/>
              </w:rPr>
              <w:t>06/04/2022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53A2B9" w14:textId="77777777" w:rsidR="00855569" w:rsidRPr="002A23D5" w:rsidRDefault="00855569" w:rsidP="00974C23">
            <w:pPr>
              <w:pStyle w:val="rowtabella0"/>
              <w:rPr>
                <w:color w:val="002060"/>
              </w:rPr>
            </w:pPr>
            <w:r w:rsidRPr="002A23D5">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963959" w14:textId="77777777" w:rsidR="00855569" w:rsidRPr="002A23D5" w:rsidRDefault="00855569" w:rsidP="00974C23">
            <w:pPr>
              <w:pStyle w:val="rowtabella0"/>
              <w:rPr>
                <w:color w:val="002060"/>
              </w:rPr>
            </w:pPr>
            <w:r w:rsidRPr="002A23D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2D043" w14:textId="77777777" w:rsidR="00855569" w:rsidRPr="002A23D5" w:rsidRDefault="00855569" w:rsidP="00974C23">
            <w:pPr>
              <w:pStyle w:val="rowtabella0"/>
              <w:rPr>
                <w:color w:val="002060"/>
              </w:rPr>
            </w:pPr>
            <w:r w:rsidRPr="002A23D5">
              <w:rPr>
                <w:color w:val="002060"/>
              </w:rPr>
              <w:t>VIA BRUNO BUOZZI</w:t>
            </w:r>
          </w:p>
        </w:tc>
      </w:tr>
    </w:tbl>
    <w:p w14:paraId="15829101" w14:textId="77777777" w:rsidR="00855569" w:rsidRPr="002A23D5" w:rsidRDefault="00855569" w:rsidP="00855569">
      <w:pPr>
        <w:pStyle w:val="breakline"/>
        <w:rPr>
          <w:rFonts w:eastAsiaTheme="minorEastAsia"/>
          <w:color w:val="002060"/>
        </w:rPr>
      </w:pPr>
    </w:p>
    <w:p w14:paraId="4D018CC2" w14:textId="77777777" w:rsidR="00855569" w:rsidRPr="002A23D5" w:rsidRDefault="00855569" w:rsidP="00855569">
      <w:pPr>
        <w:pStyle w:val="breakline"/>
        <w:rPr>
          <w:color w:val="002060"/>
        </w:rPr>
      </w:pPr>
    </w:p>
    <w:p w14:paraId="4F81CD8F" w14:textId="77777777" w:rsidR="00855569" w:rsidRPr="002A23D5" w:rsidRDefault="00855569" w:rsidP="00855569">
      <w:pPr>
        <w:pStyle w:val="breakline"/>
        <w:rPr>
          <w:color w:val="002060"/>
        </w:rPr>
      </w:pPr>
    </w:p>
    <w:p w14:paraId="41B7D40C" w14:textId="77777777" w:rsidR="00855569" w:rsidRPr="002A23D5" w:rsidRDefault="00855569" w:rsidP="00855569">
      <w:pPr>
        <w:pStyle w:val="sottotitolocampionato10"/>
        <w:rPr>
          <w:color w:val="002060"/>
        </w:rPr>
      </w:pPr>
      <w:r w:rsidRPr="002A23D5">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5"/>
        <w:gridCol w:w="385"/>
        <w:gridCol w:w="898"/>
        <w:gridCol w:w="1198"/>
        <w:gridCol w:w="1545"/>
        <w:gridCol w:w="1554"/>
      </w:tblGrid>
      <w:tr w:rsidR="00855569" w:rsidRPr="002A23D5" w14:paraId="3EC22581"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E95D1"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65B61"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C53A8"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22F72"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2F2F8"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E3AC"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DED38"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4E33F464" w14:textId="77777777" w:rsidTr="00974C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25AD7D" w14:textId="77777777" w:rsidR="00855569" w:rsidRPr="002A23D5" w:rsidRDefault="00855569" w:rsidP="00974C23">
            <w:pPr>
              <w:pStyle w:val="rowtabella0"/>
              <w:rPr>
                <w:color w:val="002060"/>
              </w:rPr>
            </w:pPr>
            <w:r w:rsidRPr="002A23D5">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D7643" w14:textId="77777777" w:rsidR="00855569" w:rsidRPr="002A23D5" w:rsidRDefault="00855569" w:rsidP="00974C23">
            <w:pPr>
              <w:pStyle w:val="rowtabella0"/>
              <w:rPr>
                <w:color w:val="002060"/>
              </w:rPr>
            </w:pPr>
            <w:r w:rsidRPr="002A23D5">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EF115"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39F80" w14:textId="77777777" w:rsidR="00855569" w:rsidRPr="002A23D5" w:rsidRDefault="00855569" w:rsidP="00974C23">
            <w:pPr>
              <w:pStyle w:val="rowtabella0"/>
              <w:rPr>
                <w:color w:val="002060"/>
              </w:rPr>
            </w:pPr>
            <w:r w:rsidRPr="002A23D5">
              <w:rPr>
                <w:color w:val="002060"/>
              </w:rPr>
              <w:t>02/04/2022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AC86A" w14:textId="77777777" w:rsidR="00855569" w:rsidRPr="002A23D5" w:rsidRDefault="00855569" w:rsidP="00974C23">
            <w:pPr>
              <w:pStyle w:val="rowtabella0"/>
              <w:rPr>
                <w:color w:val="002060"/>
              </w:rPr>
            </w:pPr>
            <w:r w:rsidRPr="002A23D5">
              <w:rPr>
                <w:color w:val="002060"/>
              </w:rPr>
              <w:t xml:space="preserve">5295 TENSOSTRUTTURA VIA </w:t>
            </w:r>
            <w:proofErr w:type="gramStart"/>
            <w:r w:rsidRPr="002A23D5">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77F53" w14:textId="77777777" w:rsidR="00855569" w:rsidRPr="002A23D5" w:rsidRDefault="00855569" w:rsidP="00974C23">
            <w:pPr>
              <w:pStyle w:val="rowtabella0"/>
              <w:rPr>
                <w:color w:val="002060"/>
              </w:rPr>
            </w:pPr>
            <w:r w:rsidRPr="002A23D5">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C4D73"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E.MATTEI</w:t>
            </w:r>
            <w:proofErr w:type="gramEnd"/>
          </w:p>
        </w:tc>
      </w:tr>
      <w:tr w:rsidR="00855569" w:rsidRPr="002A23D5" w14:paraId="745568C0" w14:textId="77777777" w:rsidTr="00974C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338256" w14:textId="77777777" w:rsidR="00855569" w:rsidRPr="002A23D5" w:rsidRDefault="00855569" w:rsidP="00974C23">
            <w:pPr>
              <w:pStyle w:val="rowtabella0"/>
              <w:rPr>
                <w:color w:val="002060"/>
              </w:rPr>
            </w:pPr>
            <w:r w:rsidRPr="002A23D5">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1BE732" w14:textId="77777777" w:rsidR="00855569" w:rsidRPr="002A23D5" w:rsidRDefault="00855569" w:rsidP="00974C23">
            <w:pPr>
              <w:pStyle w:val="rowtabella0"/>
              <w:rPr>
                <w:color w:val="002060"/>
              </w:rPr>
            </w:pPr>
            <w:r w:rsidRPr="002A23D5">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814DB7"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8F5C8B" w14:textId="77777777" w:rsidR="00855569" w:rsidRPr="002A23D5" w:rsidRDefault="00855569" w:rsidP="00974C23">
            <w:pPr>
              <w:pStyle w:val="rowtabella0"/>
              <w:rPr>
                <w:color w:val="002060"/>
              </w:rPr>
            </w:pPr>
            <w:r w:rsidRPr="002A23D5">
              <w:rPr>
                <w:color w:val="002060"/>
              </w:rPr>
              <w:t>03/04/2022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E0C1A" w14:textId="77777777" w:rsidR="00855569" w:rsidRPr="002A23D5" w:rsidRDefault="00855569" w:rsidP="00974C23">
            <w:pPr>
              <w:pStyle w:val="rowtabella0"/>
              <w:rPr>
                <w:color w:val="002060"/>
              </w:rPr>
            </w:pPr>
            <w:r w:rsidRPr="002A23D5">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2FF7C" w14:textId="77777777" w:rsidR="00855569" w:rsidRPr="002A23D5" w:rsidRDefault="00855569" w:rsidP="00974C23">
            <w:pPr>
              <w:pStyle w:val="rowtabella0"/>
              <w:rPr>
                <w:color w:val="002060"/>
              </w:rPr>
            </w:pPr>
            <w:r w:rsidRPr="002A23D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0212C" w14:textId="77777777" w:rsidR="00855569" w:rsidRPr="002A23D5" w:rsidRDefault="00855569" w:rsidP="00974C23">
            <w:pPr>
              <w:pStyle w:val="rowtabella0"/>
              <w:rPr>
                <w:color w:val="002060"/>
              </w:rPr>
            </w:pPr>
            <w:r w:rsidRPr="002A23D5">
              <w:rPr>
                <w:color w:val="002060"/>
              </w:rPr>
              <w:t>VIA ASPOROMONTE</w:t>
            </w:r>
          </w:p>
        </w:tc>
      </w:tr>
      <w:tr w:rsidR="00855569" w:rsidRPr="002A23D5" w14:paraId="075289A8" w14:textId="77777777" w:rsidTr="00974C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A090CE" w14:textId="77777777" w:rsidR="00855569" w:rsidRPr="002A23D5" w:rsidRDefault="00855569" w:rsidP="00974C23">
            <w:pPr>
              <w:pStyle w:val="rowtabella0"/>
              <w:rPr>
                <w:color w:val="002060"/>
              </w:rPr>
            </w:pPr>
            <w:r w:rsidRPr="002A23D5">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FD67A" w14:textId="77777777" w:rsidR="00855569" w:rsidRPr="002A23D5" w:rsidRDefault="00855569" w:rsidP="00974C23">
            <w:pPr>
              <w:pStyle w:val="rowtabella0"/>
              <w:rPr>
                <w:color w:val="002060"/>
              </w:rPr>
            </w:pPr>
            <w:r w:rsidRPr="002A23D5">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3BD2C" w14:textId="77777777" w:rsidR="00855569" w:rsidRPr="002A23D5" w:rsidRDefault="00855569" w:rsidP="00974C23">
            <w:pPr>
              <w:pStyle w:val="rowtabella0"/>
              <w:jc w:val="center"/>
              <w:rPr>
                <w:color w:val="002060"/>
              </w:rPr>
            </w:pPr>
            <w:r w:rsidRPr="002A2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CF2F6" w14:textId="77777777" w:rsidR="00855569" w:rsidRPr="002A23D5" w:rsidRDefault="00855569" w:rsidP="00974C23">
            <w:pPr>
              <w:pStyle w:val="rowtabella0"/>
              <w:rPr>
                <w:color w:val="002060"/>
              </w:rPr>
            </w:pPr>
            <w:r w:rsidRPr="002A23D5">
              <w:rPr>
                <w:color w:val="002060"/>
              </w:rPr>
              <w:t>03/04/2022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1A720" w14:textId="77777777" w:rsidR="00855569" w:rsidRPr="002A23D5" w:rsidRDefault="00855569" w:rsidP="00974C23">
            <w:pPr>
              <w:pStyle w:val="rowtabella0"/>
              <w:rPr>
                <w:color w:val="002060"/>
              </w:rPr>
            </w:pPr>
            <w:r w:rsidRPr="002A23D5">
              <w:rPr>
                <w:color w:val="002060"/>
              </w:rPr>
              <w:t>5225 CAMPO CUS MACERATA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555B6" w14:textId="77777777" w:rsidR="00855569" w:rsidRPr="002A23D5" w:rsidRDefault="00855569" w:rsidP="00974C23">
            <w:pPr>
              <w:pStyle w:val="rowtabella0"/>
              <w:rPr>
                <w:color w:val="002060"/>
              </w:rPr>
            </w:pPr>
            <w:r w:rsidRPr="002A23D5">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5EDD9" w14:textId="77777777" w:rsidR="00855569" w:rsidRPr="002A23D5" w:rsidRDefault="00855569" w:rsidP="00974C23">
            <w:pPr>
              <w:pStyle w:val="rowtabella0"/>
              <w:rPr>
                <w:color w:val="002060"/>
              </w:rPr>
            </w:pPr>
            <w:r w:rsidRPr="002A23D5">
              <w:rPr>
                <w:color w:val="002060"/>
              </w:rPr>
              <w:t>VIA VALERIO</w:t>
            </w:r>
          </w:p>
        </w:tc>
      </w:tr>
    </w:tbl>
    <w:p w14:paraId="0477B432" w14:textId="77777777" w:rsidR="00855569" w:rsidRPr="002A23D5" w:rsidRDefault="00855569" w:rsidP="00855569">
      <w:pPr>
        <w:pStyle w:val="breakline"/>
        <w:rPr>
          <w:rFonts w:eastAsiaTheme="minorEastAsia"/>
          <w:color w:val="002060"/>
        </w:rPr>
      </w:pPr>
    </w:p>
    <w:p w14:paraId="7F48A48C" w14:textId="77777777" w:rsidR="00855569" w:rsidRPr="002A23D5" w:rsidRDefault="00855569" w:rsidP="00855569">
      <w:pPr>
        <w:pStyle w:val="breakline"/>
        <w:rPr>
          <w:color w:val="002060"/>
        </w:rPr>
      </w:pPr>
    </w:p>
    <w:p w14:paraId="20DD8C84" w14:textId="77777777" w:rsidR="00855569" w:rsidRPr="002A23D5" w:rsidRDefault="00855569" w:rsidP="00855569">
      <w:pPr>
        <w:pStyle w:val="breakline"/>
        <w:rPr>
          <w:color w:val="002060"/>
        </w:rPr>
      </w:pPr>
    </w:p>
    <w:p w14:paraId="6E646EF4" w14:textId="77777777" w:rsidR="00855569" w:rsidRPr="002A23D5" w:rsidRDefault="00855569" w:rsidP="00855569">
      <w:pPr>
        <w:pStyle w:val="sottotitolocampionato10"/>
        <w:rPr>
          <w:color w:val="002060"/>
        </w:rPr>
      </w:pPr>
      <w:r w:rsidRPr="002A23D5">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55569" w:rsidRPr="002A23D5" w14:paraId="1E1A6D20" w14:textId="77777777" w:rsidTr="00974C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18007" w14:textId="77777777" w:rsidR="00855569" w:rsidRPr="002A23D5" w:rsidRDefault="00855569" w:rsidP="00974C23">
            <w:pPr>
              <w:pStyle w:val="headertabella0"/>
              <w:rPr>
                <w:color w:val="002060"/>
              </w:rPr>
            </w:pPr>
            <w:r w:rsidRPr="002A2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949E9" w14:textId="77777777" w:rsidR="00855569" w:rsidRPr="002A23D5" w:rsidRDefault="00855569" w:rsidP="00974C23">
            <w:pPr>
              <w:pStyle w:val="headertabella0"/>
              <w:rPr>
                <w:color w:val="002060"/>
              </w:rPr>
            </w:pPr>
            <w:r w:rsidRPr="002A2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5406B" w14:textId="77777777" w:rsidR="00855569" w:rsidRPr="002A23D5" w:rsidRDefault="00855569" w:rsidP="00974C23">
            <w:pPr>
              <w:pStyle w:val="headertabella0"/>
              <w:rPr>
                <w:color w:val="002060"/>
              </w:rPr>
            </w:pPr>
            <w:r w:rsidRPr="002A2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51B5E" w14:textId="77777777" w:rsidR="00855569" w:rsidRPr="002A23D5" w:rsidRDefault="00855569" w:rsidP="00974C23">
            <w:pPr>
              <w:pStyle w:val="headertabella0"/>
              <w:rPr>
                <w:color w:val="002060"/>
              </w:rPr>
            </w:pPr>
            <w:r w:rsidRPr="002A2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7BE76" w14:textId="77777777" w:rsidR="00855569" w:rsidRPr="002A23D5" w:rsidRDefault="00855569" w:rsidP="00974C23">
            <w:pPr>
              <w:pStyle w:val="headertabella0"/>
              <w:rPr>
                <w:color w:val="002060"/>
              </w:rPr>
            </w:pPr>
            <w:r w:rsidRPr="002A2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2A27E" w14:textId="77777777" w:rsidR="00855569" w:rsidRPr="002A23D5" w:rsidRDefault="00855569" w:rsidP="00974C23">
            <w:pPr>
              <w:pStyle w:val="headertabella0"/>
              <w:rPr>
                <w:color w:val="002060"/>
              </w:rPr>
            </w:pPr>
            <w:proofErr w:type="spellStart"/>
            <w:r w:rsidRPr="002A23D5">
              <w:rPr>
                <w:color w:val="002060"/>
              </w:rPr>
              <w:t>Localita'</w:t>
            </w:r>
            <w:proofErr w:type="spellEnd"/>
            <w:r w:rsidRPr="002A2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06549" w14:textId="77777777" w:rsidR="00855569" w:rsidRPr="002A23D5" w:rsidRDefault="00855569" w:rsidP="00974C23">
            <w:pPr>
              <w:pStyle w:val="headertabella0"/>
              <w:rPr>
                <w:color w:val="002060"/>
              </w:rPr>
            </w:pPr>
            <w:r w:rsidRPr="002A23D5">
              <w:rPr>
                <w:color w:val="002060"/>
              </w:rPr>
              <w:t>Indirizzo Impianto</w:t>
            </w:r>
          </w:p>
        </w:tc>
      </w:tr>
      <w:tr w:rsidR="00855569" w:rsidRPr="002A23D5" w14:paraId="63BBDCDA" w14:textId="77777777" w:rsidTr="00974C2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D922AA" w14:textId="77777777" w:rsidR="00855569" w:rsidRPr="002A23D5" w:rsidRDefault="00855569" w:rsidP="00974C23">
            <w:pPr>
              <w:pStyle w:val="rowtabella0"/>
              <w:rPr>
                <w:color w:val="002060"/>
              </w:rPr>
            </w:pPr>
            <w:r w:rsidRPr="002A23D5">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3BCE3" w14:textId="77777777" w:rsidR="00855569" w:rsidRPr="002A23D5" w:rsidRDefault="00855569" w:rsidP="00974C23">
            <w:pPr>
              <w:pStyle w:val="rowtabella0"/>
              <w:rPr>
                <w:color w:val="002060"/>
              </w:rPr>
            </w:pPr>
            <w:r w:rsidRPr="002A23D5">
              <w:rPr>
                <w:color w:val="002060"/>
              </w:rPr>
              <w:t>C.U.S. MACERATA CALCIO A5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41FDF3" w14:textId="77777777" w:rsidR="00855569" w:rsidRPr="002A23D5" w:rsidRDefault="00855569" w:rsidP="00974C23">
            <w:pPr>
              <w:pStyle w:val="rowtabella0"/>
              <w:jc w:val="center"/>
              <w:rPr>
                <w:color w:val="002060"/>
              </w:rPr>
            </w:pPr>
            <w:r w:rsidRPr="002A23D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81093" w14:textId="77777777" w:rsidR="00855569" w:rsidRPr="002A23D5" w:rsidRDefault="00855569" w:rsidP="00974C23">
            <w:pPr>
              <w:pStyle w:val="rowtabella0"/>
              <w:rPr>
                <w:color w:val="002060"/>
              </w:rPr>
            </w:pPr>
            <w:r w:rsidRPr="002A23D5">
              <w:rPr>
                <w:color w:val="002060"/>
              </w:rPr>
              <w:t>05/04/2022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091D9" w14:textId="77777777" w:rsidR="00855569" w:rsidRPr="002A23D5" w:rsidRDefault="00855569" w:rsidP="00974C23">
            <w:pPr>
              <w:pStyle w:val="rowtabella0"/>
              <w:rPr>
                <w:color w:val="002060"/>
              </w:rPr>
            </w:pPr>
            <w:r w:rsidRPr="002A23D5">
              <w:rPr>
                <w:color w:val="002060"/>
              </w:rPr>
              <w:t xml:space="preserve">5295 TENSOSTRUTTURA VIA </w:t>
            </w:r>
            <w:proofErr w:type="gramStart"/>
            <w:r w:rsidRPr="002A23D5">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C7FF62" w14:textId="77777777" w:rsidR="00855569" w:rsidRPr="002A23D5" w:rsidRDefault="00855569" w:rsidP="00974C23">
            <w:pPr>
              <w:pStyle w:val="rowtabella0"/>
              <w:rPr>
                <w:color w:val="002060"/>
              </w:rPr>
            </w:pPr>
            <w:r w:rsidRPr="002A23D5">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D2C5D" w14:textId="77777777" w:rsidR="00855569" w:rsidRPr="002A23D5" w:rsidRDefault="00855569" w:rsidP="00974C23">
            <w:pPr>
              <w:pStyle w:val="rowtabella0"/>
              <w:rPr>
                <w:color w:val="002060"/>
              </w:rPr>
            </w:pPr>
            <w:r w:rsidRPr="002A23D5">
              <w:rPr>
                <w:color w:val="002060"/>
              </w:rPr>
              <w:t xml:space="preserve">VIA </w:t>
            </w:r>
            <w:proofErr w:type="gramStart"/>
            <w:r w:rsidRPr="002A23D5">
              <w:rPr>
                <w:color w:val="002060"/>
              </w:rPr>
              <w:t>E.MATTEI</w:t>
            </w:r>
            <w:proofErr w:type="gramEnd"/>
          </w:p>
        </w:tc>
      </w:tr>
    </w:tbl>
    <w:p w14:paraId="391474C8" w14:textId="77777777" w:rsidR="00855569" w:rsidRPr="002A23D5" w:rsidRDefault="00855569" w:rsidP="00855569">
      <w:pPr>
        <w:pStyle w:val="breakline"/>
        <w:rPr>
          <w:color w:val="002060"/>
        </w:rPr>
      </w:pPr>
    </w:p>
    <w:p w14:paraId="311BD57F" w14:textId="77777777" w:rsidR="00FD2047" w:rsidRPr="00FD2047" w:rsidRDefault="00FD2047" w:rsidP="00FD2047">
      <w:pPr>
        <w:pStyle w:val="Corpodeltesto21"/>
        <w:rPr>
          <w:rFonts w:ascii="Arial" w:hAnsi="Arial" w:cs="Arial"/>
          <w:bCs/>
          <w:color w:val="002060"/>
          <w:sz w:val="22"/>
          <w:szCs w:val="22"/>
        </w:rPr>
      </w:pPr>
    </w:p>
    <w:p w14:paraId="4FE142DB" w14:textId="0140E19C"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56D40B78"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CB0F6E">
        <w:rPr>
          <w:rFonts w:ascii="Arial" w:hAnsi="Arial" w:cs="Arial"/>
          <w:b/>
          <w:bCs/>
          <w:color w:val="002060"/>
        </w:rPr>
        <w:t>11</w:t>
      </w:r>
      <w:r w:rsidRPr="008D47EC">
        <w:rPr>
          <w:rFonts w:ascii="Arial" w:hAnsi="Arial" w:cs="Arial"/>
          <w:b/>
          <w:bCs/>
          <w:color w:val="002060"/>
        </w:rPr>
        <w:t xml:space="preserve"> </w:t>
      </w:r>
      <w:r w:rsidR="00FD2047">
        <w:rPr>
          <w:rFonts w:ascii="Arial" w:hAnsi="Arial" w:cs="Arial"/>
          <w:b/>
          <w:bCs/>
          <w:color w:val="002060"/>
        </w:rPr>
        <w:t>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5"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6"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7"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5485729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CB0F6E">
        <w:rPr>
          <w:b/>
          <w:color w:val="002060"/>
          <w:u w:val="single"/>
        </w:rPr>
        <w:t>30</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8"/>
      <w:footerReference w:type="even" r:id="rId19"/>
      <w:footerReference w:type="default" r:id="rId20"/>
      <w:headerReference w:type="first" r:id="rId21"/>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7B57E" w14:textId="77777777" w:rsidR="009B3C43" w:rsidRDefault="009B3C43">
      <w:r>
        <w:separator/>
      </w:r>
    </w:p>
  </w:endnote>
  <w:endnote w:type="continuationSeparator" w:id="0">
    <w:p w14:paraId="30D212CE" w14:textId="77777777" w:rsidR="009B3C43" w:rsidRDefault="009B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53E286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B0F6E">
      <w:rPr>
        <w:rStyle w:val="Numeropagina"/>
        <w:rFonts w:ascii="Arial" w:hAnsi="Arial" w:cs="Arial"/>
        <w:color w:val="002060"/>
      </w:rPr>
      <w:t>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64506" w14:textId="77777777" w:rsidR="009B3C43" w:rsidRDefault="009B3C43">
      <w:r>
        <w:separator/>
      </w:r>
    </w:p>
  </w:footnote>
  <w:footnote w:type="continuationSeparator" w:id="0">
    <w:p w14:paraId="6E5554FD" w14:textId="77777777" w:rsidR="009B3C43" w:rsidRDefault="009B3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43B7"/>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2A3"/>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3C5"/>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9F5"/>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166"/>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A4E"/>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51F"/>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71C"/>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1E5"/>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27CEC"/>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5569"/>
    <w:rsid w:val="00857271"/>
    <w:rsid w:val="00857478"/>
    <w:rsid w:val="00860BAD"/>
    <w:rsid w:val="00860C88"/>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4DF"/>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C43"/>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48F6"/>
    <w:rsid w:val="00CA51BE"/>
    <w:rsid w:val="00CA61E6"/>
    <w:rsid w:val="00CA6441"/>
    <w:rsid w:val="00CA688D"/>
    <w:rsid w:val="00CA765A"/>
    <w:rsid w:val="00CB0394"/>
    <w:rsid w:val="00CB0BB9"/>
    <w:rsid w:val="00CB0F6E"/>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CF7BAE"/>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4A4"/>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0897"/>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047"/>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hyperlink" Target="mailto:c5marche@pec.figcmarche.it" TargetMode="Externa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lnd.it" TargetMode="External"/><Relationship Id="rId23" Type="http://schemas.openxmlformats.org/officeDocument/2006/relationships/theme" Target="theme/theme1.xml"/><Relationship Id="rId10" Type="http://schemas.openxmlformats.org/officeDocument/2006/relationships/hyperlink" Target="mailto:c5marche@lnd.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lnd.i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TotalTime>
  <Pages>20</Pages>
  <Words>6102</Words>
  <Characters>34786</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40807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2022-01-29T09:43:00Z</cp:lastPrinted>
  <dcterms:created xsi:type="dcterms:W3CDTF">2022-03-30T08:23:00Z</dcterms:created>
  <dcterms:modified xsi:type="dcterms:W3CDTF">2022-03-30T09:09:00Z</dcterms:modified>
</cp:coreProperties>
</file>