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C79155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E151F">
              <w:rPr>
                <w:rFonts w:ascii="Arial" w:hAnsi="Arial" w:cs="Arial"/>
                <w:color w:val="002060"/>
                <w:sz w:val="40"/>
                <w:szCs w:val="40"/>
              </w:rPr>
              <w:t>8</w:t>
            </w:r>
            <w:r w:rsidR="009D1B50">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B0F6E">
              <w:rPr>
                <w:rFonts w:ascii="Arial" w:hAnsi="Arial" w:cs="Arial"/>
                <w:color w:val="002060"/>
                <w:sz w:val="40"/>
                <w:szCs w:val="40"/>
              </w:rPr>
              <w:t>3</w:t>
            </w:r>
            <w:r w:rsidR="009D1B50">
              <w:rPr>
                <w:rFonts w:ascii="Arial" w:hAnsi="Arial" w:cs="Arial"/>
                <w:color w:val="002060"/>
                <w:sz w:val="40"/>
                <w:szCs w:val="40"/>
              </w:rPr>
              <w:t>1</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712695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D1B50">
          <w:rPr>
            <w:noProof/>
            <w:webHidden/>
            <w:color w:val="002060"/>
          </w:rPr>
          <w:t>1</w:t>
        </w:r>
        <w:r w:rsidR="00AC19D9" w:rsidRPr="002419EA">
          <w:rPr>
            <w:noProof/>
            <w:webHidden/>
            <w:color w:val="002060"/>
          </w:rPr>
          <w:fldChar w:fldCharType="end"/>
        </w:r>
      </w:hyperlink>
    </w:p>
    <w:p w14:paraId="112EDB38" w14:textId="3138F129" w:rsidR="00AC19D9" w:rsidRPr="002419EA" w:rsidRDefault="00E9413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D1B50">
          <w:rPr>
            <w:noProof/>
            <w:webHidden/>
            <w:color w:val="002060"/>
          </w:rPr>
          <w:t>1</w:t>
        </w:r>
        <w:r w:rsidR="00AC19D9" w:rsidRPr="002419EA">
          <w:rPr>
            <w:noProof/>
            <w:webHidden/>
            <w:color w:val="002060"/>
          </w:rPr>
          <w:fldChar w:fldCharType="end"/>
        </w:r>
      </w:hyperlink>
    </w:p>
    <w:p w14:paraId="4D9CAD43" w14:textId="35191690" w:rsidR="00AC19D9" w:rsidRPr="002419EA" w:rsidRDefault="00E9413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D1B50">
          <w:rPr>
            <w:noProof/>
            <w:webHidden/>
            <w:color w:val="002060"/>
          </w:rPr>
          <w:t>1</w:t>
        </w:r>
        <w:r w:rsidR="00AC19D9" w:rsidRPr="002419EA">
          <w:rPr>
            <w:noProof/>
            <w:webHidden/>
            <w:color w:val="002060"/>
          </w:rPr>
          <w:fldChar w:fldCharType="end"/>
        </w:r>
      </w:hyperlink>
    </w:p>
    <w:p w14:paraId="0EAFCCD8" w14:textId="1AC868EB" w:rsidR="00AC19D9" w:rsidRPr="002419EA" w:rsidRDefault="00E9413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D1B50">
          <w:rPr>
            <w:noProof/>
            <w:webHidden/>
            <w:color w:val="002060"/>
          </w:rPr>
          <w:t>1</w:t>
        </w:r>
        <w:r w:rsidR="00AC19D9" w:rsidRPr="002419EA">
          <w:rPr>
            <w:noProof/>
            <w:webHidden/>
            <w:color w:val="002060"/>
          </w:rPr>
          <w:fldChar w:fldCharType="end"/>
        </w:r>
      </w:hyperlink>
    </w:p>
    <w:p w14:paraId="0952245B" w14:textId="43339950" w:rsidR="00AC19D9" w:rsidRPr="002419EA" w:rsidRDefault="00E9413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D1B5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389914A9" w:rsidR="00C954C4"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Pr="00FD2047" w:rsidRDefault="00E86F11" w:rsidP="008D47EC">
      <w:pPr>
        <w:pStyle w:val="p1"/>
        <w:rPr>
          <w:rStyle w:val="s1"/>
          <w:rFonts w:ascii="Arial" w:hAnsi="Arial" w:cs="Arial"/>
          <w:b/>
          <w:bCs/>
          <w:color w:val="002060"/>
          <w:sz w:val="22"/>
          <w:szCs w:val="22"/>
        </w:rPr>
      </w:pPr>
    </w:p>
    <w:p w14:paraId="60816F2F" w14:textId="77777777" w:rsidR="00E86F11" w:rsidRPr="00FD2047" w:rsidRDefault="00E86F11" w:rsidP="008D47EC">
      <w:pPr>
        <w:pStyle w:val="p1"/>
        <w:rPr>
          <w:rStyle w:val="s1"/>
          <w:rFonts w:ascii="Arial" w:hAnsi="Arial" w:cs="Arial"/>
          <w:b/>
          <w:bCs/>
          <w:color w:val="002060"/>
          <w:sz w:val="22"/>
          <w:szCs w:val="22"/>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4312A146" w14:textId="77777777" w:rsidR="009D1B50" w:rsidRPr="00F35383" w:rsidRDefault="009D1B50" w:rsidP="009D1B50">
      <w:pPr>
        <w:pStyle w:val="titolocampionato0"/>
        <w:shd w:val="clear" w:color="auto" w:fill="CCCCCC"/>
        <w:spacing w:before="80" w:after="40"/>
        <w:rPr>
          <w:color w:val="002060"/>
        </w:rPr>
      </w:pPr>
      <w:r w:rsidRPr="00F35383">
        <w:rPr>
          <w:color w:val="002060"/>
        </w:rPr>
        <w:t>CALCIO A CINQUE SERIE C1</w:t>
      </w:r>
    </w:p>
    <w:p w14:paraId="3CC1E2C5" w14:textId="77777777" w:rsidR="009D1B50" w:rsidRPr="00F35383" w:rsidRDefault="009D1B50" w:rsidP="009D1B50">
      <w:pPr>
        <w:pStyle w:val="titoloprinc0"/>
        <w:rPr>
          <w:color w:val="002060"/>
        </w:rPr>
      </w:pPr>
      <w:r w:rsidRPr="00F35383">
        <w:rPr>
          <w:color w:val="002060"/>
        </w:rPr>
        <w:t>RISULTATI</w:t>
      </w:r>
    </w:p>
    <w:p w14:paraId="752563C0" w14:textId="77777777" w:rsidR="009D1B50" w:rsidRPr="00F35383" w:rsidRDefault="009D1B50" w:rsidP="009D1B50">
      <w:pPr>
        <w:pStyle w:val="breakline"/>
        <w:rPr>
          <w:color w:val="002060"/>
        </w:rPr>
      </w:pPr>
    </w:p>
    <w:p w14:paraId="3670A1D4" w14:textId="77777777" w:rsidR="009D1B50" w:rsidRPr="00F35383" w:rsidRDefault="009D1B50" w:rsidP="009D1B50">
      <w:pPr>
        <w:pStyle w:val="sottotitolocampionato10"/>
        <w:rPr>
          <w:color w:val="002060"/>
        </w:rPr>
      </w:pPr>
      <w:r w:rsidRPr="00F35383">
        <w:rPr>
          <w:color w:val="002060"/>
        </w:rPr>
        <w:t>RISULTATI UFFICIALI GARE DEL 28/03/2022</w:t>
      </w:r>
    </w:p>
    <w:p w14:paraId="19FD1D35" w14:textId="77777777" w:rsidR="009D1B50" w:rsidRPr="009D1B50" w:rsidRDefault="009D1B50" w:rsidP="009D1B50">
      <w:pPr>
        <w:pStyle w:val="sottotitolocampionato20"/>
        <w:spacing w:before="0" w:beforeAutospacing="0" w:after="0" w:afterAutospacing="0"/>
        <w:rPr>
          <w:rFonts w:ascii="Arial" w:hAnsi="Arial" w:cs="Arial"/>
          <w:color w:val="002060"/>
          <w:sz w:val="20"/>
          <w:szCs w:val="20"/>
        </w:rPr>
      </w:pPr>
      <w:r w:rsidRPr="009D1B50">
        <w:rPr>
          <w:rFonts w:ascii="Arial" w:hAnsi="Arial" w:cs="Arial"/>
          <w:color w:val="002060"/>
          <w:sz w:val="20"/>
          <w:szCs w:val="20"/>
        </w:rPr>
        <w:t>Si trascrivono qui di seguito i risultati ufficiali delle gare disputate</w:t>
      </w:r>
    </w:p>
    <w:p w14:paraId="1E562FE8" w14:textId="77777777" w:rsidR="009D1B50" w:rsidRPr="00F35383" w:rsidRDefault="009D1B50" w:rsidP="009D1B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D1B50" w:rsidRPr="00F35383" w14:paraId="18FEAB49" w14:textId="77777777" w:rsidTr="00F014D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D1B50" w:rsidRPr="00F35383" w14:paraId="0AC08288" w14:textId="77777777" w:rsidTr="00F014D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88CDA" w14:textId="77777777" w:rsidR="009D1B50" w:rsidRPr="00F35383" w:rsidRDefault="009D1B50" w:rsidP="00F014D2">
                  <w:pPr>
                    <w:pStyle w:val="headertabella0"/>
                    <w:rPr>
                      <w:color w:val="002060"/>
                    </w:rPr>
                  </w:pPr>
                  <w:r w:rsidRPr="00F35383">
                    <w:rPr>
                      <w:color w:val="002060"/>
                    </w:rPr>
                    <w:t>GIRONE A - 2 Giornata - R</w:t>
                  </w:r>
                </w:p>
              </w:tc>
            </w:tr>
            <w:tr w:rsidR="009D1B50" w:rsidRPr="00F35383" w14:paraId="4DA9C820" w14:textId="77777777" w:rsidTr="00F014D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5C4E49" w14:textId="77777777" w:rsidR="009D1B50" w:rsidRPr="00F35383" w:rsidRDefault="009D1B50" w:rsidP="00F014D2">
                  <w:pPr>
                    <w:pStyle w:val="rowtabella0"/>
                    <w:rPr>
                      <w:color w:val="002060"/>
                    </w:rPr>
                  </w:pPr>
                  <w:r w:rsidRPr="00F35383">
                    <w:rPr>
                      <w:color w:val="002060"/>
                    </w:rPr>
                    <w:t>FUTSAL MONTURANO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406CE" w14:textId="77777777" w:rsidR="009D1B50" w:rsidRPr="00F35383" w:rsidRDefault="009D1B50" w:rsidP="00F014D2">
                  <w:pPr>
                    <w:pStyle w:val="rowtabella0"/>
                    <w:rPr>
                      <w:color w:val="002060"/>
                    </w:rPr>
                  </w:pPr>
                  <w:r w:rsidRPr="00F35383">
                    <w:rPr>
                      <w:color w:val="002060"/>
                    </w:rPr>
                    <w:t>- JESI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60731" w14:textId="77777777" w:rsidR="009D1B50" w:rsidRPr="00F35383" w:rsidRDefault="009D1B50" w:rsidP="00F014D2">
                  <w:pPr>
                    <w:pStyle w:val="rowtabella0"/>
                    <w:jc w:val="center"/>
                    <w:rPr>
                      <w:color w:val="002060"/>
                    </w:rPr>
                  </w:pPr>
                  <w:r w:rsidRPr="00F35383">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ED477" w14:textId="77777777" w:rsidR="009D1B50" w:rsidRPr="00F35383" w:rsidRDefault="009D1B50" w:rsidP="00F014D2">
                  <w:pPr>
                    <w:pStyle w:val="rowtabella0"/>
                    <w:jc w:val="center"/>
                    <w:rPr>
                      <w:color w:val="002060"/>
                    </w:rPr>
                  </w:pPr>
                  <w:r w:rsidRPr="00F35383">
                    <w:rPr>
                      <w:color w:val="002060"/>
                    </w:rPr>
                    <w:t> </w:t>
                  </w:r>
                </w:p>
              </w:tc>
            </w:tr>
          </w:tbl>
          <w:p w14:paraId="056F46E0" w14:textId="77777777" w:rsidR="009D1B50" w:rsidRPr="00F35383" w:rsidRDefault="009D1B50" w:rsidP="00F014D2">
            <w:pPr>
              <w:rPr>
                <w:color w:val="002060"/>
              </w:rPr>
            </w:pPr>
          </w:p>
        </w:tc>
      </w:tr>
    </w:tbl>
    <w:p w14:paraId="7CFDD3ED" w14:textId="77777777" w:rsidR="009D1B50" w:rsidRPr="00F35383" w:rsidRDefault="009D1B50" w:rsidP="009D1B50">
      <w:pPr>
        <w:pStyle w:val="breakline"/>
        <w:rPr>
          <w:rFonts w:eastAsiaTheme="minorEastAsia"/>
          <w:color w:val="002060"/>
        </w:rPr>
      </w:pPr>
    </w:p>
    <w:p w14:paraId="30B82515" w14:textId="77777777" w:rsidR="009D1B50" w:rsidRPr="00F35383" w:rsidRDefault="009D1B50" w:rsidP="009D1B50">
      <w:pPr>
        <w:pStyle w:val="breakline"/>
        <w:rPr>
          <w:color w:val="002060"/>
        </w:rPr>
      </w:pPr>
    </w:p>
    <w:p w14:paraId="23736561" w14:textId="77777777" w:rsidR="009D1B50" w:rsidRPr="00F35383" w:rsidRDefault="009D1B50" w:rsidP="009D1B50">
      <w:pPr>
        <w:pStyle w:val="titoloprinc0"/>
        <w:rPr>
          <w:color w:val="002060"/>
        </w:rPr>
      </w:pPr>
      <w:r w:rsidRPr="00F35383">
        <w:rPr>
          <w:color w:val="002060"/>
        </w:rPr>
        <w:t>GIUDICE SPORTIVO</w:t>
      </w:r>
    </w:p>
    <w:p w14:paraId="1D051069" w14:textId="77777777" w:rsidR="009D1B50" w:rsidRPr="00F35383" w:rsidRDefault="009D1B50" w:rsidP="009D1B50">
      <w:pPr>
        <w:pStyle w:val="diffida"/>
        <w:rPr>
          <w:color w:val="002060"/>
        </w:rPr>
      </w:pPr>
      <w:r w:rsidRPr="00F35383">
        <w:rPr>
          <w:color w:val="002060"/>
        </w:rPr>
        <w:t>Il Sostituto Giudice Sportivo Avv. Federica Sorrentino, nella seduta del 31/03/2022 ha adottato le decisioni che di seguito integralmente si riportano:</w:t>
      </w:r>
    </w:p>
    <w:p w14:paraId="66533B46" w14:textId="77777777" w:rsidR="009D1B50" w:rsidRPr="00F35383" w:rsidRDefault="009D1B50" w:rsidP="009D1B50">
      <w:pPr>
        <w:pStyle w:val="titolo10"/>
        <w:rPr>
          <w:color w:val="002060"/>
        </w:rPr>
      </w:pPr>
      <w:r w:rsidRPr="00F35383">
        <w:rPr>
          <w:color w:val="002060"/>
        </w:rPr>
        <w:t xml:space="preserve">GARE DEL 28/ 3/2022 </w:t>
      </w:r>
    </w:p>
    <w:p w14:paraId="2215CFF0" w14:textId="77777777" w:rsidR="009D1B50" w:rsidRPr="00F35383" w:rsidRDefault="009D1B50" w:rsidP="009D1B50">
      <w:pPr>
        <w:pStyle w:val="titolo7a"/>
        <w:rPr>
          <w:color w:val="002060"/>
        </w:rPr>
      </w:pPr>
      <w:r w:rsidRPr="00F35383">
        <w:rPr>
          <w:color w:val="002060"/>
        </w:rPr>
        <w:t xml:space="preserve">PROVVEDIMENTI DISCIPLINARI </w:t>
      </w:r>
    </w:p>
    <w:p w14:paraId="39D6E60E" w14:textId="77777777" w:rsidR="009D1B50" w:rsidRPr="00F35383" w:rsidRDefault="009D1B50" w:rsidP="009D1B50">
      <w:pPr>
        <w:pStyle w:val="titolo7b0"/>
        <w:rPr>
          <w:color w:val="002060"/>
        </w:rPr>
      </w:pPr>
      <w:r w:rsidRPr="00F35383">
        <w:rPr>
          <w:color w:val="002060"/>
        </w:rPr>
        <w:t xml:space="preserve">In base alle risultanze degli atti ufficiali sono state deliberate le seguenti sanzioni disciplinari. </w:t>
      </w:r>
    </w:p>
    <w:p w14:paraId="044485F3" w14:textId="77777777" w:rsidR="009D1B50" w:rsidRPr="00F35383" w:rsidRDefault="009D1B50" w:rsidP="009D1B50">
      <w:pPr>
        <w:pStyle w:val="titolo30"/>
        <w:rPr>
          <w:color w:val="002060"/>
        </w:rPr>
      </w:pPr>
      <w:r w:rsidRPr="00F35383">
        <w:rPr>
          <w:color w:val="002060"/>
        </w:rPr>
        <w:t xml:space="preserve">CALCIATORI NON ESPULSI </w:t>
      </w:r>
    </w:p>
    <w:p w14:paraId="53D36D1B" w14:textId="77777777" w:rsidR="009D1B50" w:rsidRPr="00F35383" w:rsidRDefault="009D1B50" w:rsidP="009D1B50">
      <w:pPr>
        <w:pStyle w:val="titolo20"/>
        <w:rPr>
          <w:color w:val="002060"/>
        </w:rPr>
      </w:pPr>
      <w:r w:rsidRPr="00F353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D1B50" w:rsidRPr="00F35383" w14:paraId="6B3E75E5" w14:textId="77777777" w:rsidTr="00F014D2">
        <w:tc>
          <w:tcPr>
            <w:tcW w:w="2200" w:type="dxa"/>
            <w:tcMar>
              <w:top w:w="20" w:type="dxa"/>
              <w:left w:w="20" w:type="dxa"/>
              <w:bottom w:w="20" w:type="dxa"/>
              <w:right w:w="20" w:type="dxa"/>
            </w:tcMar>
            <w:vAlign w:val="center"/>
            <w:hideMark/>
          </w:tcPr>
          <w:p w14:paraId="710D76A1" w14:textId="77777777" w:rsidR="009D1B50" w:rsidRPr="00F35383" w:rsidRDefault="009D1B50" w:rsidP="00F014D2">
            <w:pPr>
              <w:pStyle w:val="movimento"/>
              <w:rPr>
                <w:color w:val="002060"/>
              </w:rPr>
            </w:pPr>
            <w:r w:rsidRPr="00F35383">
              <w:rPr>
                <w:color w:val="002060"/>
              </w:rPr>
              <w:t>BOUTIMAH ISMAIL</w:t>
            </w:r>
          </w:p>
        </w:tc>
        <w:tc>
          <w:tcPr>
            <w:tcW w:w="2200" w:type="dxa"/>
            <w:tcMar>
              <w:top w:w="20" w:type="dxa"/>
              <w:left w:w="20" w:type="dxa"/>
              <w:bottom w:w="20" w:type="dxa"/>
              <w:right w:w="20" w:type="dxa"/>
            </w:tcMar>
            <w:vAlign w:val="center"/>
            <w:hideMark/>
          </w:tcPr>
          <w:p w14:paraId="2C8CE5D1" w14:textId="77777777" w:rsidR="009D1B50" w:rsidRPr="00F35383" w:rsidRDefault="009D1B50" w:rsidP="00F014D2">
            <w:pPr>
              <w:pStyle w:val="movimento2"/>
              <w:rPr>
                <w:color w:val="002060"/>
              </w:rPr>
            </w:pPr>
            <w:r w:rsidRPr="00F35383">
              <w:rPr>
                <w:color w:val="002060"/>
              </w:rPr>
              <w:t xml:space="preserve">(FUTSAL MONTURANO) </w:t>
            </w:r>
          </w:p>
        </w:tc>
        <w:tc>
          <w:tcPr>
            <w:tcW w:w="800" w:type="dxa"/>
            <w:tcMar>
              <w:top w:w="20" w:type="dxa"/>
              <w:left w:w="20" w:type="dxa"/>
              <w:bottom w:w="20" w:type="dxa"/>
              <w:right w:w="20" w:type="dxa"/>
            </w:tcMar>
            <w:vAlign w:val="center"/>
            <w:hideMark/>
          </w:tcPr>
          <w:p w14:paraId="345948FC" w14:textId="77777777" w:rsidR="009D1B50" w:rsidRPr="00F35383" w:rsidRDefault="009D1B50" w:rsidP="00F014D2">
            <w:pPr>
              <w:pStyle w:val="movimento"/>
              <w:rPr>
                <w:color w:val="002060"/>
              </w:rPr>
            </w:pPr>
            <w:r w:rsidRPr="00F35383">
              <w:rPr>
                <w:color w:val="002060"/>
              </w:rPr>
              <w:t> </w:t>
            </w:r>
          </w:p>
        </w:tc>
        <w:tc>
          <w:tcPr>
            <w:tcW w:w="2200" w:type="dxa"/>
            <w:tcMar>
              <w:top w:w="20" w:type="dxa"/>
              <w:left w:w="20" w:type="dxa"/>
              <w:bottom w:w="20" w:type="dxa"/>
              <w:right w:w="20" w:type="dxa"/>
            </w:tcMar>
            <w:vAlign w:val="center"/>
            <w:hideMark/>
          </w:tcPr>
          <w:p w14:paraId="6051BF04" w14:textId="77777777" w:rsidR="009D1B50" w:rsidRPr="00F35383" w:rsidRDefault="009D1B50" w:rsidP="00F014D2">
            <w:pPr>
              <w:pStyle w:val="movimento"/>
              <w:rPr>
                <w:color w:val="002060"/>
              </w:rPr>
            </w:pPr>
            <w:r w:rsidRPr="00F35383">
              <w:rPr>
                <w:color w:val="002060"/>
              </w:rPr>
              <w:t>SMERILLI EMANUELE</w:t>
            </w:r>
          </w:p>
        </w:tc>
        <w:tc>
          <w:tcPr>
            <w:tcW w:w="2200" w:type="dxa"/>
            <w:tcMar>
              <w:top w:w="20" w:type="dxa"/>
              <w:left w:w="20" w:type="dxa"/>
              <w:bottom w:w="20" w:type="dxa"/>
              <w:right w:w="20" w:type="dxa"/>
            </w:tcMar>
            <w:vAlign w:val="center"/>
            <w:hideMark/>
          </w:tcPr>
          <w:p w14:paraId="3B19E3A1" w14:textId="77777777" w:rsidR="009D1B50" w:rsidRPr="00F35383" w:rsidRDefault="009D1B50" w:rsidP="00F014D2">
            <w:pPr>
              <w:pStyle w:val="movimento2"/>
              <w:rPr>
                <w:color w:val="002060"/>
              </w:rPr>
            </w:pPr>
            <w:r w:rsidRPr="00F35383">
              <w:rPr>
                <w:color w:val="002060"/>
              </w:rPr>
              <w:t xml:space="preserve">(FUTSAL MONTURANO) </w:t>
            </w:r>
          </w:p>
        </w:tc>
      </w:tr>
    </w:tbl>
    <w:p w14:paraId="563DCD4C" w14:textId="77777777" w:rsidR="009D1B50" w:rsidRPr="00F35383" w:rsidRDefault="009D1B50" w:rsidP="009D1B50">
      <w:pPr>
        <w:pStyle w:val="breakline"/>
        <w:rPr>
          <w:color w:val="002060"/>
        </w:rPr>
      </w:pPr>
    </w:p>
    <w:p w14:paraId="1BF9C73C" w14:textId="77777777" w:rsidR="009D1B50" w:rsidRPr="00F35383" w:rsidRDefault="009D1B50" w:rsidP="009D1B50">
      <w:pPr>
        <w:ind w:left="4956"/>
        <w:rPr>
          <w:rFonts w:ascii="Arial" w:hAnsi="Arial" w:cs="Arial"/>
          <w:noProof/>
          <w:color w:val="002060"/>
          <w:sz w:val="22"/>
          <w:szCs w:val="22"/>
        </w:rPr>
      </w:pPr>
      <w:r w:rsidRPr="00F35383">
        <w:rPr>
          <w:rFonts w:ascii="Arial" w:hAnsi="Arial" w:cs="Arial"/>
          <w:noProof/>
          <w:color w:val="002060"/>
          <w:sz w:val="22"/>
          <w:szCs w:val="22"/>
        </w:rPr>
        <w:t>F.to IL SOSTITUTO GIUDICE SPORTIVO      </w:t>
      </w:r>
    </w:p>
    <w:p w14:paraId="585D0E7B" w14:textId="77777777" w:rsidR="009D1B50" w:rsidRPr="00F35383" w:rsidRDefault="009D1B50" w:rsidP="009D1B50">
      <w:pPr>
        <w:pStyle w:val="breakline"/>
        <w:rPr>
          <w:rFonts w:eastAsiaTheme="minorEastAsia"/>
          <w:color w:val="002060"/>
        </w:rPr>
      </w:pPr>
      <w:r w:rsidRPr="00F35383">
        <w:rPr>
          <w:rFonts w:ascii="Arial" w:hAnsi="Arial" w:cs="Arial"/>
          <w:noProof/>
          <w:color w:val="002060"/>
          <w:sz w:val="22"/>
          <w:szCs w:val="22"/>
        </w:rPr>
        <w:t xml:space="preserve"> </w:t>
      </w:r>
      <w:r w:rsidRPr="00F35383">
        <w:rPr>
          <w:rFonts w:ascii="Arial" w:hAnsi="Arial" w:cs="Arial"/>
          <w:noProof/>
          <w:color w:val="002060"/>
          <w:sz w:val="22"/>
          <w:szCs w:val="22"/>
        </w:rPr>
        <w:tab/>
      </w:r>
      <w:r w:rsidRPr="00F35383">
        <w:rPr>
          <w:rFonts w:ascii="Arial" w:hAnsi="Arial" w:cs="Arial"/>
          <w:noProof/>
          <w:color w:val="002060"/>
          <w:sz w:val="22"/>
          <w:szCs w:val="22"/>
        </w:rPr>
        <w:tab/>
      </w:r>
      <w:r w:rsidRPr="00F35383">
        <w:rPr>
          <w:rFonts w:ascii="Arial" w:hAnsi="Arial" w:cs="Arial"/>
          <w:noProof/>
          <w:color w:val="002060"/>
          <w:sz w:val="22"/>
          <w:szCs w:val="22"/>
        </w:rPr>
        <w:tab/>
      </w:r>
      <w:r w:rsidRPr="00F35383">
        <w:rPr>
          <w:rFonts w:ascii="Arial" w:hAnsi="Arial" w:cs="Arial"/>
          <w:noProof/>
          <w:color w:val="002060"/>
          <w:sz w:val="22"/>
          <w:szCs w:val="22"/>
        </w:rPr>
        <w:tab/>
      </w:r>
      <w:r w:rsidRPr="00F35383">
        <w:rPr>
          <w:rFonts w:ascii="Arial" w:hAnsi="Arial" w:cs="Arial"/>
          <w:noProof/>
          <w:color w:val="002060"/>
          <w:sz w:val="22"/>
          <w:szCs w:val="22"/>
        </w:rPr>
        <w:tab/>
      </w:r>
      <w:r w:rsidRPr="00F35383">
        <w:rPr>
          <w:rFonts w:ascii="Arial" w:hAnsi="Arial" w:cs="Arial"/>
          <w:noProof/>
          <w:color w:val="002060"/>
          <w:sz w:val="22"/>
          <w:szCs w:val="22"/>
        </w:rPr>
        <w:tab/>
        <w:t xml:space="preserve">   </w:t>
      </w:r>
      <w:r w:rsidRPr="00F35383">
        <w:rPr>
          <w:rFonts w:ascii="Arial" w:hAnsi="Arial" w:cs="Arial"/>
          <w:noProof/>
          <w:color w:val="002060"/>
          <w:sz w:val="22"/>
          <w:szCs w:val="22"/>
        </w:rPr>
        <w:tab/>
        <w:t xml:space="preserve">                Federica Sorrentino</w:t>
      </w:r>
    </w:p>
    <w:p w14:paraId="05015BAE" w14:textId="77777777" w:rsidR="009D1B50" w:rsidRPr="00F35383" w:rsidRDefault="009D1B50" w:rsidP="009D1B50">
      <w:pPr>
        <w:pStyle w:val="breakline"/>
        <w:rPr>
          <w:rFonts w:eastAsiaTheme="minorEastAsia"/>
          <w:color w:val="002060"/>
        </w:rPr>
      </w:pPr>
    </w:p>
    <w:p w14:paraId="2026D145" w14:textId="77777777" w:rsidR="009D1B50" w:rsidRPr="00F35383" w:rsidRDefault="009D1B50" w:rsidP="009D1B50">
      <w:pPr>
        <w:pStyle w:val="breakline"/>
        <w:rPr>
          <w:rFonts w:eastAsiaTheme="minorEastAsia"/>
          <w:color w:val="002060"/>
        </w:rPr>
      </w:pPr>
    </w:p>
    <w:p w14:paraId="0C36FA3E" w14:textId="77777777" w:rsidR="009D1B50" w:rsidRPr="00F35383" w:rsidRDefault="009D1B50" w:rsidP="009D1B50">
      <w:pPr>
        <w:pStyle w:val="titoloprinc0"/>
        <w:rPr>
          <w:color w:val="002060"/>
        </w:rPr>
      </w:pPr>
      <w:r w:rsidRPr="00F35383">
        <w:rPr>
          <w:color w:val="002060"/>
        </w:rPr>
        <w:t>CLASSIFICA</w:t>
      </w:r>
    </w:p>
    <w:p w14:paraId="342ADC83" w14:textId="77777777" w:rsidR="009D1B50" w:rsidRPr="00F35383" w:rsidRDefault="009D1B50" w:rsidP="009D1B50">
      <w:pPr>
        <w:pStyle w:val="breakline"/>
        <w:rPr>
          <w:color w:val="002060"/>
        </w:rPr>
      </w:pPr>
    </w:p>
    <w:p w14:paraId="6B5A6C12" w14:textId="77777777" w:rsidR="009D1B50" w:rsidRPr="00F35383" w:rsidRDefault="009D1B50" w:rsidP="009D1B50">
      <w:pPr>
        <w:pStyle w:val="breakline"/>
        <w:rPr>
          <w:color w:val="002060"/>
        </w:rPr>
      </w:pPr>
    </w:p>
    <w:p w14:paraId="06F0F09E" w14:textId="77777777" w:rsidR="009D1B50" w:rsidRPr="00F35383" w:rsidRDefault="009D1B50" w:rsidP="009D1B50">
      <w:pPr>
        <w:pStyle w:val="sottotitolocampionato10"/>
        <w:rPr>
          <w:color w:val="002060"/>
        </w:rPr>
      </w:pPr>
      <w:r w:rsidRPr="00F3538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D1B50" w:rsidRPr="00F35383" w14:paraId="18DB9F9E" w14:textId="77777777" w:rsidTr="00F014D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B9D76" w14:textId="77777777" w:rsidR="009D1B50" w:rsidRPr="00F35383" w:rsidRDefault="009D1B50" w:rsidP="00F014D2">
            <w:pPr>
              <w:pStyle w:val="headertabella0"/>
              <w:rPr>
                <w:color w:val="002060"/>
              </w:rPr>
            </w:pPr>
            <w:r w:rsidRPr="00F353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49D52" w14:textId="77777777" w:rsidR="009D1B50" w:rsidRPr="00F35383" w:rsidRDefault="009D1B50" w:rsidP="00F014D2">
            <w:pPr>
              <w:pStyle w:val="headertabella0"/>
              <w:rPr>
                <w:color w:val="002060"/>
              </w:rPr>
            </w:pPr>
            <w:r w:rsidRPr="00F353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42A62" w14:textId="77777777" w:rsidR="009D1B50" w:rsidRPr="00F35383" w:rsidRDefault="009D1B50" w:rsidP="00F014D2">
            <w:pPr>
              <w:pStyle w:val="headertabella0"/>
              <w:rPr>
                <w:color w:val="002060"/>
              </w:rPr>
            </w:pPr>
            <w:r w:rsidRPr="00F353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AB20A" w14:textId="77777777" w:rsidR="009D1B50" w:rsidRPr="00F35383" w:rsidRDefault="009D1B50" w:rsidP="00F014D2">
            <w:pPr>
              <w:pStyle w:val="headertabella0"/>
              <w:rPr>
                <w:color w:val="002060"/>
              </w:rPr>
            </w:pPr>
            <w:r w:rsidRPr="00F353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D0B90" w14:textId="77777777" w:rsidR="009D1B50" w:rsidRPr="00F35383" w:rsidRDefault="009D1B50" w:rsidP="00F014D2">
            <w:pPr>
              <w:pStyle w:val="headertabella0"/>
              <w:rPr>
                <w:color w:val="002060"/>
              </w:rPr>
            </w:pPr>
            <w:r w:rsidRPr="00F353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17CAA" w14:textId="77777777" w:rsidR="009D1B50" w:rsidRPr="00F35383" w:rsidRDefault="009D1B50" w:rsidP="00F014D2">
            <w:pPr>
              <w:pStyle w:val="headertabella0"/>
              <w:rPr>
                <w:color w:val="002060"/>
              </w:rPr>
            </w:pPr>
            <w:r w:rsidRPr="00F353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84811" w14:textId="77777777" w:rsidR="009D1B50" w:rsidRPr="00F35383" w:rsidRDefault="009D1B50" w:rsidP="00F014D2">
            <w:pPr>
              <w:pStyle w:val="headertabella0"/>
              <w:rPr>
                <w:color w:val="002060"/>
              </w:rPr>
            </w:pPr>
            <w:r w:rsidRPr="00F353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1AADC" w14:textId="77777777" w:rsidR="009D1B50" w:rsidRPr="00F35383" w:rsidRDefault="009D1B50" w:rsidP="00F014D2">
            <w:pPr>
              <w:pStyle w:val="headertabella0"/>
              <w:rPr>
                <w:color w:val="002060"/>
              </w:rPr>
            </w:pPr>
            <w:r w:rsidRPr="00F353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4AF56" w14:textId="77777777" w:rsidR="009D1B50" w:rsidRPr="00F35383" w:rsidRDefault="009D1B50" w:rsidP="00F014D2">
            <w:pPr>
              <w:pStyle w:val="headertabella0"/>
              <w:rPr>
                <w:color w:val="002060"/>
              </w:rPr>
            </w:pPr>
            <w:r w:rsidRPr="00F353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741FE" w14:textId="77777777" w:rsidR="009D1B50" w:rsidRPr="00F35383" w:rsidRDefault="009D1B50" w:rsidP="00F014D2">
            <w:pPr>
              <w:pStyle w:val="headertabella0"/>
              <w:rPr>
                <w:color w:val="002060"/>
              </w:rPr>
            </w:pPr>
            <w:r w:rsidRPr="00F35383">
              <w:rPr>
                <w:color w:val="002060"/>
              </w:rPr>
              <w:t>PE</w:t>
            </w:r>
          </w:p>
        </w:tc>
      </w:tr>
      <w:tr w:rsidR="009D1B50" w:rsidRPr="00F35383" w14:paraId="4C45A07E" w14:textId="77777777" w:rsidTr="00F014D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72AEB" w14:textId="77777777" w:rsidR="009D1B50" w:rsidRPr="00F35383" w:rsidRDefault="009D1B50" w:rsidP="00F014D2">
            <w:pPr>
              <w:pStyle w:val="rowtabella0"/>
              <w:rPr>
                <w:color w:val="002060"/>
              </w:rPr>
            </w:pPr>
            <w:r w:rsidRPr="00F3538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4DE4" w14:textId="77777777" w:rsidR="009D1B50" w:rsidRPr="00F35383" w:rsidRDefault="009D1B50" w:rsidP="00F014D2">
            <w:pPr>
              <w:pStyle w:val="rowtabella0"/>
              <w:jc w:val="center"/>
              <w:rPr>
                <w:color w:val="002060"/>
              </w:rPr>
            </w:pPr>
            <w:r w:rsidRPr="00F3538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6F979" w14:textId="77777777" w:rsidR="009D1B50" w:rsidRPr="00F35383" w:rsidRDefault="009D1B50" w:rsidP="00F014D2">
            <w:pPr>
              <w:pStyle w:val="rowtabella0"/>
              <w:jc w:val="center"/>
              <w:rPr>
                <w:color w:val="002060"/>
              </w:rPr>
            </w:pPr>
            <w:r w:rsidRPr="00F353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6209" w14:textId="77777777" w:rsidR="009D1B50" w:rsidRPr="00F35383" w:rsidRDefault="009D1B50" w:rsidP="00F014D2">
            <w:pPr>
              <w:pStyle w:val="rowtabella0"/>
              <w:jc w:val="center"/>
              <w:rPr>
                <w:color w:val="002060"/>
              </w:rPr>
            </w:pPr>
            <w:r w:rsidRPr="00F353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CD42" w14:textId="77777777" w:rsidR="009D1B50" w:rsidRPr="00F35383" w:rsidRDefault="009D1B50" w:rsidP="00F014D2">
            <w:pPr>
              <w:pStyle w:val="rowtabella0"/>
              <w:jc w:val="center"/>
              <w:rPr>
                <w:color w:val="002060"/>
              </w:rPr>
            </w:pPr>
            <w:r w:rsidRPr="00F353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3C95" w14:textId="77777777" w:rsidR="009D1B50" w:rsidRPr="00F35383" w:rsidRDefault="009D1B50" w:rsidP="00F014D2">
            <w:pPr>
              <w:pStyle w:val="rowtabella0"/>
              <w:jc w:val="center"/>
              <w:rPr>
                <w:color w:val="002060"/>
              </w:rPr>
            </w:pPr>
            <w:r w:rsidRPr="00F353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17A4" w14:textId="77777777" w:rsidR="009D1B50" w:rsidRPr="00F35383" w:rsidRDefault="009D1B50" w:rsidP="00F014D2">
            <w:pPr>
              <w:pStyle w:val="rowtabella0"/>
              <w:jc w:val="center"/>
              <w:rPr>
                <w:color w:val="002060"/>
              </w:rPr>
            </w:pPr>
            <w:r w:rsidRPr="00F3538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BDA0" w14:textId="77777777" w:rsidR="009D1B50" w:rsidRPr="00F35383" w:rsidRDefault="009D1B50" w:rsidP="00F014D2">
            <w:pPr>
              <w:pStyle w:val="rowtabella0"/>
              <w:jc w:val="center"/>
              <w:rPr>
                <w:color w:val="002060"/>
              </w:rPr>
            </w:pPr>
            <w:r w:rsidRPr="00F3538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952B" w14:textId="77777777" w:rsidR="009D1B50" w:rsidRPr="00F35383" w:rsidRDefault="009D1B50" w:rsidP="00F014D2">
            <w:pPr>
              <w:pStyle w:val="rowtabella0"/>
              <w:jc w:val="center"/>
              <w:rPr>
                <w:color w:val="002060"/>
              </w:rPr>
            </w:pPr>
            <w:r w:rsidRPr="00F3538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57A1" w14:textId="77777777" w:rsidR="009D1B50" w:rsidRPr="00F35383" w:rsidRDefault="009D1B50" w:rsidP="00F014D2">
            <w:pPr>
              <w:pStyle w:val="rowtabella0"/>
              <w:jc w:val="center"/>
              <w:rPr>
                <w:color w:val="002060"/>
              </w:rPr>
            </w:pPr>
            <w:r w:rsidRPr="00F35383">
              <w:rPr>
                <w:color w:val="002060"/>
              </w:rPr>
              <w:t>0</w:t>
            </w:r>
          </w:p>
        </w:tc>
      </w:tr>
      <w:tr w:rsidR="009D1B50" w:rsidRPr="00F35383" w14:paraId="780D3BAB"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AD5EB" w14:textId="77777777" w:rsidR="009D1B50" w:rsidRPr="00F35383" w:rsidRDefault="009D1B50" w:rsidP="00F014D2">
            <w:pPr>
              <w:pStyle w:val="rowtabella0"/>
              <w:rPr>
                <w:color w:val="002060"/>
              </w:rPr>
            </w:pPr>
            <w:r w:rsidRPr="00F3538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7189" w14:textId="77777777" w:rsidR="009D1B50" w:rsidRPr="00F35383" w:rsidRDefault="009D1B50" w:rsidP="00F014D2">
            <w:pPr>
              <w:pStyle w:val="rowtabella0"/>
              <w:jc w:val="center"/>
              <w:rPr>
                <w:color w:val="002060"/>
              </w:rPr>
            </w:pPr>
            <w:r w:rsidRPr="00F3538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97475" w14:textId="77777777" w:rsidR="009D1B50" w:rsidRPr="00F35383" w:rsidRDefault="009D1B50" w:rsidP="00F014D2">
            <w:pPr>
              <w:pStyle w:val="rowtabella0"/>
              <w:jc w:val="center"/>
              <w:rPr>
                <w:color w:val="002060"/>
              </w:rPr>
            </w:pPr>
            <w:r w:rsidRPr="00F353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5E41" w14:textId="77777777" w:rsidR="009D1B50" w:rsidRPr="00F35383" w:rsidRDefault="009D1B50" w:rsidP="00F014D2">
            <w:pPr>
              <w:pStyle w:val="rowtabella0"/>
              <w:jc w:val="center"/>
              <w:rPr>
                <w:color w:val="002060"/>
              </w:rPr>
            </w:pPr>
            <w:r w:rsidRPr="00F353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D4D5" w14:textId="77777777" w:rsidR="009D1B50" w:rsidRPr="00F35383" w:rsidRDefault="009D1B50" w:rsidP="00F014D2">
            <w:pPr>
              <w:pStyle w:val="rowtabella0"/>
              <w:jc w:val="center"/>
              <w:rPr>
                <w:color w:val="002060"/>
              </w:rPr>
            </w:pPr>
            <w:r w:rsidRPr="00F353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B489" w14:textId="77777777" w:rsidR="009D1B50" w:rsidRPr="00F35383" w:rsidRDefault="009D1B50" w:rsidP="00F014D2">
            <w:pPr>
              <w:pStyle w:val="rowtabella0"/>
              <w:jc w:val="center"/>
              <w:rPr>
                <w:color w:val="002060"/>
              </w:rPr>
            </w:pPr>
            <w:r w:rsidRPr="00F353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DEB5" w14:textId="77777777" w:rsidR="009D1B50" w:rsidRPr="00F35383" w:rsidRDefault="009D1B50" w:rsidP="00F014D2">
            <w:pPr>
              <w:pStyle w:val="rowtabella0"/>
              <w:jc w:val="center"/>
              <w:rPr>
                <w:color w:val="002060"/>
              </w:rPr>
            </w:pPr>
            <w:r w:rsidRPr="00F3538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B805" w14:textId="77777777" w:rsidR="009D1B50" w:rsidRPr="00F35383" w:rsidRDefault="009D1B50" w:rsidP="00F014D2">
            <w:pPr>
              <w:pStyle w:val="rowtabella0"/>
              <w:jc w:val="center"/>
              <w:rPr>
                <w:color w:val="002060"/>
              </w:rPr>
            </w:pPr>
            <w:r w:rsidRPr="00F3538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71BB" w14:textId="77777777" w:rsidR="009D1B50" w:rsidRPr="00F35383" w:rsidRDefault="009D1B50" w:rsidP="00F014D2">
            <w:pPr>
              <w:pStyle w:val="rowtabella0"/>
              <w:jc w:val="center"/>
              <w:rPr>
                <w:color w:val="002060"/>
              </w:rPr>
            </w:pPr>
            <w:r w:rsidRPr="00F353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FEB93" w14:textId="77777777" w:rsidR="009D1B50" w:rsidRPr="00F35383" w:rsidRDefault="009D1B50" w:rsidP="00F014D2">
            <w:pPr>
              <w:pStyle w:val="rowtabella0"/>
              <w:jc w:val="center"/>
              <w:rPr>
                <w:color w:val="002060"/>
              </w:rPr>
            </w:pPr>
            <w:r w:rsidRPr="00F35383">
              <w:rPr>
                <w:color w:val="002060"/>
              </w:rPr>
              <w:t>0</w:t>
            </w:r>
          </w:p>
        </w:tc>
      </w:tr>
      <w:tr w:rsidR="009D1B50" w:rsidRPr="00F35383" w14:paraId="6352026F"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70416" w14:textId="77777777" w:rsidR="009D1B50" w:rsidRPr="00F35383" w:rsidRDefault="009D1B50" w:rsidP="00F014D2">
            <w:pPr>
              <w:pStyle w:val="rowtabella0"/>
              <w:rPr>
                <w:color w:val="002060"/>
              </w:rPr>
            </w:pPr>
            <w:r w:rsidRPr="00F3538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884C" w14:textId="77777777" w:rsidR="009D1B50" w:rsidRPr="00F35383" w:rsidRDefault="009D1B50" w:rsidP="00F014D2">
            <w:pPr>
              <w:pStyle w:val="rowtabella0"/>
              <w:jc w:val="center"/>
              <w:rPr>
                <w:color w:val="002060"/>
              </w:rPr>
            </w:pPr>
            <w:r w:rsidRPr="00F353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B051" w14:textId="77777777" w:rsidR="009D1B50" w:rsidRPr="00F35383" w:rsidRDefault="009D1B50" w:rsidP="00F014D2">
            <w:pPr>
              <w:pStyle w:val="rowtabella0"/>
              <w:jc w:val="center"/>
              <w:rPr>
                <w:color w:val="002060"/>
              </w:rPr>
            </w:pPr>
            <w:r w:rsidRPr="00F353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CBB2" w14:textId="77777777" w:rsidR="009D1B50" w:rsidRPr="00F35383" w:rsidRDefault="009D1B50" w:rsidP="00F014D2">
            <w:pPr>
              <w:pStyle w:val="rowtabella0"/>
              <w:jc w:val="center"/>
              <w:rPr>
                <w:color w:val="002060"/>
              </w:rPr>
            </w:pPr>
            <w:r w:rsidRPr="00F353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5550" w14:textId="77777777" w:rsidR="009D1B50" w:rsidRPr="00F35383" w:rsidRDefault="009D1B50" w:rsidP="00F014D2">
            <w:pPr>
              <w:pStyle w:val="rowtabella0"/>
              <w:jc w:val="center"/>
              <w:rPr>
                <w:color w:val="002060"/>
              </w:rPr>
            </w:pPr>
            <w:r w:rsidRPr="00F353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BC40" w14:textId="77777777" w:rsidR="009D1B50" w:rsidRPr="00F35383" w:rsidRDefault="009D1B50" w:rsidP="00F014D2">
            <w:pPr>
              <w:pStyle w:val="rowtabella0"/>
              <w:jc w:val="center"/>
              <w:rPr>
                <w:color w:val="002060"/>
              </w:rPr>
            </w:pPr>
            <w:r w:rsidRPr="00F353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A317" w14:textId="77777777" w:rsidR="009D1B50" w:rsidRPr="00F35383" w:rsidRDefault="009D1B50" w:rsidP="00F014D2">
            <w:pPr>
              <w:pStyle w:val="rowtabella0"/>
              <w:jc w:val="center"/>
              <w:rPr>
                <w:color w:val="002060"/>
              </w:rPr>
            </w:pPr>
            <w:r w:rsidRPr="00F3538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79E8" w14:textId="77777777" w:rsidR="009D1B50" w:rsidRPr="00F35383" w:rsidRDefault="009D1B50" w:rsidP="00F014D2">
            <w:pPr>
              <w:pStyle w:val="rowtabella0"/>
              <w:jc w:val="center"/>
              <w:rPr>
                <w:color w:val="002060"/>
              </w:rPr>
            </w:pPr>
            <w:r w:rsidRPr="00F3538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576E0" w14:textId="77777777" w:rsidR="009D1B50" w:rsidRPr="00F35383" w:rsidRDefault="009D1B50" w:rsidP="00F014D2">
            <w:pPr>
              <w:pStyle w:val="rowtabella0"/>
              <w:jc w:val="center"/>
              <w:rPr>
                <w:color w:val="002060"/>
              </w:rPr>
            </w:pPr>
            <w:r w:rsidRPr="00F353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2EB0" w14:textId="77777777" w:rsidR="009D1B50" w:rsidRPr="00F35383" w:rsidRDefault="009D1B50" w:rsidP="00F014D2">
            <w:pPr>
              <w:pStyle w:val="rowtabella0"/>
              <w:jc w:val="center"/>
              <w:rPr>
                <w:color w:val="002060"/>
              </w:rPr>
            </w:pPr>
            <w:r w:rsidRPr="00F35383">
              <w:rPr>
                <w:color w:val="002060"/>
              </w:rPr>
              <w:t>0</w:t>
            </w:r>
          </w:p>
        </w:tc>
      </w:tr>
      <w:tr w:rsidR="009D1B50" w:rsidRPr="00F35383" w14:paraId="2602281D"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436C3" w14:textId="77777777" w:rsidR="009D1B50" w:rsidRPr="00F35383" w:rsidRDefault="009D1B50" w:rsidP="00F014D2">
            <w:pPr>
              <w:pStyle w:val="rowtabella0"/>
              <w:rPr>
                <w:color w:val="002060"/>
              </w:rPr>
            </w:pPr>
            <w:r w:rsidRPr="00F3538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B9E5" w14:textId="77777777" w:rsidR="009D1B50" w:rsidRPr="00F35383" w:rsidRDefault="009D1B50" w:rsidP="00F014D2">
            <w:pPr>
              <w:pStyle w:val="rowtabella0"/>
              <w:jc w:val="center"/>
              <w:rPr>
                <w:color w:val="002060"/>
              </w:rPr>
            </w:pPr>
            <w:r w:rsidRPr="00F353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64F9" w14:textId="77777777" w:rsidR="009D1B50" w:rsidRPr="00F35383" w:rsidRDefault="009D1B50" w:rsidP="00F014D2">
            <w:pPr>
              <w:pStyle w:val="rowtabella0"/>
              <w:jc w:val="center"/>
              <w:rPr>
                <w:color w:val="002060"/>
              </w:rPr>
            </w:pPr>
            <w:r w:rsidRPr="00F353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9C0B" w14:textId="77777777" w:rsidR="009D1B50" w:rsidRPr="00F35383" w:rsidRDefault="009D1B50" w:rsidP="00F014D2">
            <w:pPr>
              <w:pStyle w:val="rowtabella0"/>
              <w:jc w:val="center"/>
              <w:rPr>
                <w:color w:val="002060"/>
              </w:rPr>
            </w:pPr>
            <w:r w:rsidRPr="00F353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627F0" w14:textId="77777777" w:rsidR="009D1B50" w:rsidRPr="00F35383" w:rsidRDefault="009D1B50" w:rsidP="00F014D2">
            <w:pPr>
              <w:pStyle w:val="rowtabella0"/>
              <w:jc w:val="center"/>
              <w:rPr>
                <w:color w:val="002060"/>
              </w:rPr>
            </w:pPr>
            <w:r w:rsidRPr="00F353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0923" w14:textId="77777777" w:rsidR="009D1B50" w:rsidRPr="00F35383" w:rsidRDefault="009D1B50" w:rsidP="00F014D2">
            <w:pPr>
              <w:pStyle w:val="rowtabella0"/>
              <w:jc w:val="center"/>
              <w:rPr>
                <w:color w:val="002060"/>
              </w:rPr>
            </w:pPr>
            <w:r w:rsidRPr="00F353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7396" w14:textId="77777777" w:rsidR="009D1B50" w:rsidRPr="00F35383" w:rsidRDefault="009D1B50" w:rsidP="00F014D2">
            <w:pPr>
              <w:pStyle w:val="rowtabella0"/>
              <w:jc w:val="center"/>
              <w:rPr>
                <w:color w:val="002060"/>
              </w:rPr>
            </w:pPr>
            <w:r w:rsidRPr="00F3538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CFC3D" w14:textId="77777777" w:rsidR="009D1B50" w:rsidRPr="00F35383" w:rsidRDefault="009D1B50" w:rsidP="00F014D2">
            <w:pPr>
              <w:pStyle w:val="rowtabella0"/>
              <w:jc w:val="center"/>
              <w:rPr>
                <w:color w:val="002060"/>
              </w:rPr>
            </w:pPr>
            <w:r w:rsidRPr="00F3538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7339" w14:textId="77777777" w:rsidR="009D1B50" w:rsidRPr="00F35383" w:rsidRDefault="009D1B50" w:rsidP="00F014D2">
            <w:pPr>
              <w:pStyle w:val="rowtabella0"/>
              <w:jc w:val="center"/>
              <w:rPr>
                <w:color w:val="002060"/>
              </w:rPr>
            </w:pPr>
            <w:r w:rsidRPr="00F353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1AFD" w14:textId="77777777" w:rsidR="009D1B50" w:rsidRPr="00F35383" w:rsidRDefault="009D1B50" w:rsidP="00F014D2">
            <w:pPr>
              <w:pStyle w:val="rowtabella0"/>
              <w:jc w:val="center"/>
              <w:rPr>
                <w:color w:val="002060"/>
              </w:rPr>
            </w:pPr>
            <w:r w:rsidRPr="00F35383">
              <w:rPr>
                <w:color w:val="002060"/>
              </w:rPr>
              <w:t>0</w:t>
            </w:r>
          </w:p>
        </w:tc>
      </w:tr>
      <w:tr w:rsidR="009D1B50" w:rsidRPr="00F35383" w14:paraId="65095FBA"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9AFF6" w14:textId="77777777" w:rsidR="009D1B50" w:rsidRPr="00F35383" w:rsidRDefault="009D1B50" w:rsidP="00F014D2">
            <w:pPr>
              <w:pStyle w:val="rowtabella0"/>
              <w:rPr>
                <w:color w:val="002060"/>
              </w:rPr>
            </w:pPr>
            <w:r w:rsidRPr="00F3538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3886" w14:textId="77777777" w:rsidR="009D1B50" w:rsidRPr="00F35383" w:rsidRDefault="009D1B50" w:rsidP="00F014D2">
            <w:pPr>
              <w:pStyle w:val="rowtabella0"/>
              <w:jc w:val="center"/>
              <w:rPr>
                <w:color w:val="002060"/>
              </w:rPr>
            </w:pPr>
            <w:r w:rsidRPr="00F3538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4372" w14:textId="77777777" w:rsidR="009D1B50" w:rsidRPr="00F35383" w:rsidRDefault="009D1B50" w:rsidP="00F014D2">
            <w:pPr>
              <w:pStyle w:val="rowtabella0"/>
              <w:jc w:val="center"/>
              <w:rPr>
                <w:color w:val="002060"/>
              </w:rPr>
            </w:pPr>
            <w:r w:rsidRPr="00F353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534A" w14:textId="77777777" w:rsidR="009D1B50" w:rsidRPr="00F35383" w:rsidRDefault="009D1B50" w:rsidP="00F014D2">
            <w:pPr>
              <w:pStyle w:val="rowtabella0"/>
              <w:jc w:val="center"/>
              <w:rPr>
                <w:color w:val="002060"/>
              </w:rPr>
            </w:pPr>
            <w:r w:rsidRPr="00F353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D26C7" w14:textId="77777777" w:rsidR="009D1B50" w:rsidRPr="00F35383" w:rsidRDefault="009D1B50" w:rsidP="00F014D2">
            <w:pPr>
              <w:pStyle w:val="rowtabella0"/>
              <w:jc w:val="center"/>
              <w:rPr>
                <w:color w:val="002060"/>
              </w:rPr>
            </w:pPr>
            <w:r w:rsidRPr="00F353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ABE3" w14:textId="77777777" w:rsidR="009D1B50" w:rsidRPr="00F35383" w:rsidRDefault="009D1B50" w:rsidP="00F014D2">
            <w:pPr>
              <w:pStyle w:val="rowtabella0"/>
              <w:jc w:val="center"/>
              <w:rPr>
                <w:color w:val="002060"/>
              </w:rPr>
            </w:pPr>
            <w:r w:rsidRPr="00F353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E639" w14:textId="77777777" w:rsidR="009D1B50" w:rsidRPr="00F35383" w:rsidRDefault="009D1B50" w:rsidP="00F014D2">
            <w:pPr>
              <w:pStyle w:val="rowtabella0"/>
              <w:jc w:val="center"/>
              <w:rPr>
                <w:color w:val="002060"/>
              </w:rPr>
            </w:pPr>
            <w:r w:rsidRPr="00F3538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12D7" w14:textId="77777777" w:rsidR="009D1B50" w:rsidRPr="00F35383" w:rsidRDefault="009D1B50" w:rsidP="00F014D2">
            <w:pPr>
              <w:pStyle w:val="rowtabella0"/>
              <w:jc w:val="center"/>
              <w:rPr>
                <w:color w:val="002060"/>
              </w:rPr>
            </w:pPr>
            <w:r w:rsidRPr="00F3538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9ECA" w14:textId="77777777" w:rsidR="009D1B50" w:rsidRPr="00F35383" w:rsidRDefault="009D1B50" w:rsidP="00F014D2">
            <w:pPr>
              <w:pStyle w:val="rowtabella0"/>
              <w:jc w:val="center"/>
              <w:rPr>
                <w:color w:val="002060"/>
              </w:rPr>
            </w:pPr>
            <w:r w:rsidRPr="00F353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9FAC" w14:textId="77777777" w:rsidR="009D1B50" w:rsidRPr="00F35383" w:rsidRDefault="009D1B50" w:rsidP="00F014D2">
            <w:pPr>
              <w:pStyle w:val="rowtabella0"/>
              <w:jc w:val="center"/>
              <w:rPr>
                <w:color w:val="002060"/>
              </w:rPr>
            </w:pPr>
            <w:r w:rsidRPr="00F35383">
              <w:rPr>
                <w:color w:val="002060"/>
              </w:rPr>
              <w:t>0</w:t>
            </w:r>
          </w:p>
        </w:tc>
      </w:tr>
      <w:tr w:rsidR="009D1B50" w:rsidRPr="00F35383" w14:paraId="3D9CE20D"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AA3F08" w14:textId="77777777" w:rsidR="009D1B50" w:rsidRPr="00F35383" w:rsidRDefault="009D1B50" w:rsidP="00F014D2">
            <w:pPr>
              <w:pStyle w:val="rowtabella0"/>
              <w:rPr>
                <w:color w:val="002060"/>
              </w:rPr>
            </w:pPr>
            <w:r w:rsidRPr="00F3538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F54B" w14:textId="77777777" w:rsidR="009D1B50" w:rsidRPr="00F35383" w:rsidRDefault="009D1B50" w:rsidP="00F014D2">
            <w:pPr>
              <w:pStyle w:val="rowtabella0"/>
              <w:jc w:val="center"/>
              <w:rPr>
                <w:color w:val="002060"/>
              </w:rPr>
            </w:pPr>
            <w:r w:rsidRPr="00F3538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FA7D" w14:textId="77777777" w:rsidR="009D1B50" w:rsidRPr="00F35383" w:rsidRDefault="009D1B50" w:rsidP="00F014D2">
            <w:pPr>
              <w:pStyle w:val="rowtabella0"/>
              <w:jc w:val="center"/>
              <w:rPr>
                <w:color w:val="002060"/>
              </w:rPr>
            </w:pPr>
            <w:r w:rsidRPr="00F353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68C0" w14:textId="77777777" w:rsidR="009D1B50" w:rsidRPr="00F35383" w:rsidRDefault="009D1B50" w:rsidP="00F014D2">
            <w:pPr>
              <w:pStyle w:val="rowtabella0"/>
              <w:jc w:val="center"/>
              <w:rPr>
                <w:color w:val="002060"/>
              </w:rPr>
            </w:pPr>
            <w:r w:rsidRPr="00F353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5156" w14:textId="77777777" w:rsidR="009D1B50" w:rsidRPr="00F35383" w:rsidRDefault="009D1B50" w:rsidP="00F014D2">
            <w:pPr>
              <w:pStyle w:val="rowtabella0"/>
              <w:jc w:val="center"/>
              <w:rPr>
                <w:color w:val="002060"/>
              </w:rPr>
            </w:pPr>
            <w:r w:rsidRPr="00F353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23F0" w14:textId="77777777" w:rsidR="009D1B50" w:rsidRPr="00F35383" w:rsidRDefault="009D1B50" w:rsidP="00F014D2">
            <w:pPr>
              <w:pStyle w:val="rowtabella0"/>
              <w:jc w:val="center"/>
              <w:rPr>
                <w:color w:val="002060"/>
              </w:rPr>
            </w:pPr>
            <w:r w:rsidRPr="00F353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9AE8" w14:textId="77777777" w:rsidR="009D1B50" w:rsidRPr="00F35383" w:rsidRDefault="009D1B50" w:rsidP="00F014D2">
            <w:pPr>
              <w:pStyle w:val="rowtabella0"/>
              <w:jc w:val="center"/>
              <w:rPr>
                <w:color w:val="002060"/>
              </w:rPr>
            </w:pPr>
            <w:r w:rsidRPr="00F3538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A59F" w14:textId="77777777" w:rsidR="009D1B50" w:rsidRPr="00F35383" w:rsidRDefault="009D1B50" w:rsidP="00F014D2">
            <w:pPr>
              <w:pStyle w:val="rowtabella0"/>
              <w:jc w:val="center"/>
              <w:rPr>
                <w:color w:val="002060"/>
              </w:rPr>
            </w:pPr>
            <w:r w:rsidRPr="00F3538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C1F7" w14:textId="77777777" w:rsidR="009D1B50" w:rsidRPr="00F35383" w:rsidRDefault="009D1B50" w:rsidP="00F014D2">
            <w:pPr>
              <w:pStyle w:val="rowtabella0"/>
              <w:jc w:val="center"/>
              <w:rPr>
                <w:color w:val="002060"/>
              </w:rPr>
            </w:pPr>
            <w:r w:rsidRPr="00F353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0EA7" w14:textId="77777777" w:rsidR="009D1B50" w:rsidRPr="00F35383" w:rsidRDefault="009D1B50" w:rsidP="00F014D2">
            <w:pPr>
              <w:pStyle w:val="rowtabella0"/>
              <w:jc w:val="center"/>
              <w:rPr>
                <w:color w:val="002060"/>
              </w:rPr>
            </w:pPr>
            <w:r w:rsidRPr="00F35383">
              <w:rPr>
                <w:color w:val="002060"/>
              </w:rPr>
              <w:t>0</w:t>
            </w:r>
          </w:p>
        </w:tc>
      </w:tr>
      <w:tr w:rsidR="009D1B50" w:rsidRPr="00F35383" w14:paraId="2E4E6FC1"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8EE34" w14:textId="77777777" w:rsidR="009D1B50" w:rsidRPr="00F35383" w:rsidRDefault="009D1B50" w:rsidP="00F014D2">
            <w:pPr>
              <w:pStyle w:val="rowtabella0"/>
              <w:rPr>
                <w:color w:val="002060"/>
              </w:rPr>
            </w:pPr>
            <w:r w:rsidRPr="00F35383">
              <w:rPr>
                <w:color w:val="002060"/>
              </w:rPr>
              <w:t xml:space="preserve">G.S. AUDAX 1970 </w:t>
            </w:r>
            <w:proofErr w:type="gramStart"/>
            <w:r w:rsidRPr="00F3538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26CA" w14:textId="77777777" w:rsidR="009D1B50" w:rsidRPr="00F35383" w:rsidRDefault="009D1B50" w:rsidP="00F014D2">
            <w:pPr>
              <w:pStyle w:val="rowtabella0"/>
              <w:jc w:val="center"/>
              <w:rPr>
                <w:color w:val="002060"/>
              </w:rPr>
            </w:pPr>
            <w:r w:rsidRPr="00F353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814C8" w14:textId="77777777" w:rsidR="009D1B50" w:rsidRPr="00F35383" w:rsidRDefault="009D1B50" w:rsidP="00F014D2">
            <w:pPr>
              <w:pStyle w:val="rowtabella0"/>
              <w:jc w:val="center"/>
              <w:rPr>
                <w:color w:val="002060"/>
              </w:rPr>
            </w:pPr>
            <w:r w:rsidRPr="00F353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312B" w14:textId="77777777" w:rsidR="009D1B50" w:rsidRPr="00F35383" w:rsidRDefault="009D1B50" w:rsidP="00F014D2">
            <w:pPr>
              <w:pStyle w:val="rowtabella0"/>
              <w:jc w:val="center"/>
              <w:rPr>
                <w:color w:val="002060"/>
              </w:rPr>
            </w:pPr>
            <w:r w:rsidRPr="00F353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29D9" w14:textId="77777777" w:rsidR="009D1B50" w:rsidRPr="00F35383" w:rsidRDefault="009D1B50" w:rsidP="00F014D2">
            <w:pPr>
              <w:pStyle w:val="rowtabella0"/>
              <w:jc w:val="center"/>
              <w:rPr>
                <w:color w:val="002060"/>
              </w:rPr>
            </w:pPr>
            <w:r w:rsidRPr="00F353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31A8A" w14:textId="77777777" w:rsidR="009D1B50" w:rsidRPr="00F35383" w:rsidRDefault="009D1B50" w:rsidP="00F014D2">
            <w:pPr>
              <w:pStyle w:val="rowtabella0"/>
              <w:jc w:val="center"/>
              <w:rPr>
                <w:color w:val="002060"/>
              </w:rPr>
            </w:pPr>
            <w:r w:rsidRPr="00F353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D628" w14:textId="77777777" w:rsidR="009D1B50" w:rsidRPr="00F35383" w:rsidRDefault="009D1B50" w:rsidP="00F014D2">
            <w:pPr>
              <w:pStyle w:val="rowtabella0"/>
              <w:jc w:val="center"/>
              <w:rPr>
                <w:color w:val="002060"/>
              </w:rPr>
            </w:pPr>
            <w:r w:rsidRPr="00F3538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94F3" w14:textId="77777777" w:rsidR="009D1B50" w:rsidRPr="00F35383" w:rsidRDefault="009D1B50" w:rsidP="00F014D2">
            <w:pPr>
              <w:pStyle w:val="rowtabella0"/>
              <w:jc w:val="center"/>
              <w:rPr>
                <w:color w:val="002060"/>
              </w:rPr>
            </w:pPr>
            <w:r w:rsidRPr="00F3538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EEA3" w14:textId="77777777" w:rsidR="009D1B50" w:rsidRPr="00F35383" w:rsidRDefault="009D1B50" w:rsidP="00F014D2">
            <w:pPr>
              <w:pStyle w:val="rowtabella0"/>
              <w:jc w:val="center"/>
              <w:rPr>
                <w:color w:val="002060"/>
              </w:rPr>
            </w:pPr>
            <w:r w:rsidRPr="00F353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E48A" w14:textId="77777777" w:rsidR="009D1B50" w:rsidRPr="00F35383" w:rsidRDefault="009D1B50" w:rsidP="00F014D2">
            <w:pPr>
              <w:pStyle w:val="rowtabella0"/>
              <w:jc w:val="center"/>
              <w:rPr>
                <w:color w:val="002060"/>
              </w:rPr>
            </w:pPr>
            <w:r w:rsidRPr="00F35383">
              <w:rPr>
                <w:color w:val="002060"/>
              </w:rPr>
              <w:t>0</w:t>
            </w:r>
          </w:p>
        </w:tc>
      </w:tr>
      <w:tr w:rsidR="009D1B50" w:rsidRPr="00F35383" w14:paraId="0987A4D8"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20EFD" w14:textId="77777777" w:rsidR="009D1B50" w:rsidRPr="00F35383" w:rsidRDefault="009D1B50" w:rsidP="00F014D2">
            <w:pPr>
              <w:pStyle w:val="rowtabella0"/>
              <w:rPr>
                <w:color w:val="002060"/>
              </w:rPr>
            </w:pPr>
            <w:r w:rsidRPr="00F3538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CB83" w14:textId="77777777" w:rsidR="009D1B50" w:rsidRPr="00F35383" w:rsidRDefault="009D1B50" w:rsidP="00F014D2">
            <w:pPr>
              <w:pStyle w:val="rowtabella0"/>
              <w:jc w:val="center"/>
              <w:rPr>
                <w:color w:val="002060"/>
              </w:rPr>
            </w:pPr>
            <w:r w:rsidRPr="00F353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44FE" w14:textId="77777777" w:rsidR="009D1B50" w:rsidRPr="00F35383" w:rsidRDefault="009D1B50" w:rsidP="00F014D2">
            <w:pPr>
              <w:pStyle w:val="rowtabella0"/>
              <w:jc w:val="center"/>
              <w:rPr>
                <w:color w:val="002060"/>
              </w:rPr>
            </w:pPr>
            <w:r w:rsidRPr="00F353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AD66" w14:textId="77777777" w:rsidR="009D1B50" w:rsidRPr="00F35383" w:rsidRDefault="009D1B50" w:rsidP="00F014D2">
            <w:pPr>
              <w:pStyle w:val="rowtabella0"/>
              <w:jc w:val="center"/>
              <w:rPr>
                <w:color w:val="002060"/>
              </w:rPr>
            </w:pPr>
            <w:r w:rsidRPr="00F353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4F5D3" w14:textId="77777777" w:rsidR="009D1B50" w:rsidRPr="00F35383" w:rsidRDefault="009D1B50" w:rsidP="00F014D2">
            <w:pPr>
              <w:pStyle w:val="rowtabella0"/>
              <w:jc w:val="center"/>
              <w:rPr>
                <w:color w:val="002060"/>
              </w:rPr>
            </w:pPr>
            <w:r w:rsidRPr="00F353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7C56" w14:textId="77777777" w:rsidR="009D1B50" w:rsidRPr="00F35383" w:rsidRDefault="009D1B50" w:rsidP="00F014D2">
            <w:pPr>
              <w:pStyle w:val="rowtabella0"/>
              <w:jc w:val="center"/>
              <w:rPr>
                <w:color w:val="002060"/>
              </w:rPr>
            </w:pPr>
            <w:r w:rsidRPr="00F353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E389" w14:textId="77777777" w:rsidR="009D1B50" w:rsidRPr="00F35383" w:rsidRDefault="009D1B50" w:rsidP="00F014D2">
            <w:pPr>
              <w:pStyle w:val="rowtabella0"/>
              <w:jc w:val="center"/>
              <w:rPr>
                <w:color w:val="002060"/>
              </w:rPr>
            </w:pPr>
            <w:r w:rsidRPr="00F3538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AEA5" w14:textId="77777777" w:rsidR="009D1B50" w:rsidRPr="00F35383" w:rsidRDefault="009D1B50" w:rsidP="00F014D2">
            <w:pPr>
              <w:pStyle w:val="rowtabella0"/>
              <w:jc w:val="center"/>
              <w:rPr>
                <w:color w:val="002060"/>
              </w:rPr>
            </w:pPr>
            <w:r w:rsidRPr="00F3538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F2C5" w14:textId="77777777" w:rsidR="009D1B50" w:rsidRPr="00F35383" w:rsidRDefault="009D1B50" w:rsidP="00F014D2">
            <w:pPr>
              <w:pStyle w:val="rowtabella0"/>
              <w:jc w:val="center"/>
              <w:rPr>
                <w:color w:val="002060"/>
              </w:rPr>
            </w:pPr>
            <w:r w:rsidRPr="00F353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28BD" w14:textId="77777777" w:rsidR="009D1B50" w:rsidRPr="00F35383" w:rsidRDefault="009D1B50" w:rsidP="00F014D2">
            <w:pPr>
              <w:pStyle w:val="rowtabella0"/>
              <w:jc w:val="center"/>
              <w:rPr>
                <w:color w:val="002060"/>
              </w:rPr>
            </w:pPr>
            <w:r w:rsidRPr="00F35383">
              <w:rPr>
                <w:color w:val="002060"/>
              </w:rPr>
              <w:t>0</w:t>
            </w:r>
          </w:p>
        </w:tc>
      </w:tr>
      <w:tr w:rsidR="009D1B50" w:rsidRPr="00F35383" w14:paraId="03DE9A54"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B9F34" w14:textId="77777777" w:rsidR="009D1B50" w:rsidRPr="00F35383" w:rsidRDefault="009D1B50" w:rsidP="00F014D2">
            <w:pPr>
              <w:pStyle w:val="rowtabella0"/>
              <w:rPr>
                <w:color w:val="002060"/>
              </w:rPr>
            </w:pPr>
            <w:r w:rsidRPr="00F3538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523A" w14:textId="77777777" w:rsidR="009D1B50" w:rsidRPr="00F35383" w:rsidRDefault="009D1B50" w:rsidP="00F014D2">
            <w:pPr>
              <w:pStyle w:val="rowtabella0"/>
              <w:jc w:val="center"/>
              <w:rPr>
                <w:color w:val="002060"/>
              </w:rPr>
            </w:pPr>
            <w:r w:rsidRPr="00F3538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47B9" w14:textId="77777777" w:rsidR="009D1B50" w:rsidRPr="00F35383" w:rsidRDefault="009D1B50" w:rsidP="00F014D2">
            <w:pPr>
              <w:pStyle w:val="rowtabella0"/>
              <w:jc w:val="center"/>
              <w:rPr>
                <w:color w:val="002060"/>
              </w:rPr>
            </w:pPr>
            <w:r w:rsidRPr="00F353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5713" w14:textId="77777777" w:rsidR="009D1B50" w:rsidRPr="00F35383" w:rsidRDefault="009D1B50" w:rsidP="00F014D2">
            <w:pPr>
              <w:pStyle w:val="rowtabella0"/>
              <w:jc w:val="center"/>
              <w:rPr>
                <w:color w:val="002060"/>
              </w:rPr>
            </w:pPr>
            <w:r w:rsidRPr="00F353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700E" w14:textId="77777777" w:rsidR="009D1B50" w:rsidRPr="00F35383" w:rsidRDefault="009D1B50" w:rsidP="00F014D2">
            <w:pPr>
              <w:pStyle w:val="rowtabella0"/>
              <w:jc w:val="center"/>
              <w:rPr>
                <w:color w:val="002060"/>
              </w:rPr>
            </w:pPr>
            <w:r w:rsidRPr="00F353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C877" w14:textId="77777777" w:rsidR="009D1B50" w:rsidRPr="00F35383" w:rsidRDefault="009D1B50" w:rsidP="00F014D2">
            <w:pPr>
              <w:pStyle w:val="rowtabella0"/>
              <w:jc w:val="center"/>
              <w:rPr>
                <w:color w:val="002060"/>
              </w:rPr>
            </w:pPr>
            <w:r w:rsidRPr="00F353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4EF9" w14:textId="77777777" w:rsidR="009D1B50" w:rsidRPr="00F35383" w:rsidRDefault="009D1B50" w:rsidP="00F014D2">
            <w:pPr>
              <w:pStyle w:val="rowtabella0"/>
              <w:jc w:val="center"/>
              <w:rPr>
                <w:color w:val="002060"/>
              </w:rPr>
            </w:pPr>
            <w:r w:rsidRPr="00F3538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AD2E" w14:textId="77777777" w:rsidR="009D1B50" w:rsidRPr="00F35383" w:rsidRDefault="009D1B50" w:rsidP="00F014D2">
            <w:pPr>
              <w:pStyle w:val="rowtabella0"/>
              <w:jc w:val="center"/>
              <w:rPr>
                <w:color w:val="002060"/>
              </w:rPr>
            </w:pPr>
            <w:r w:rsidRPr="00F3538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B87F7" w14:textId="77777777" w:rsidR="009D1B50" w:rsidRPr="00F35383" w:rsidRDefault="009D1B50" w:rsidP="00F014D2">
            <w:pPr>
              <w:pStyle w:val="rowtabella0"/>
              <w:jc w:val="center"/>
              <w:rPr>
                <w:color w:val="002060"/>
              </w:rPr>
            </w:pPr>
            <w:r w:rsidRPr="00F353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BE8CB" w14:textId="77777777" w:rsidR="009D1B50" w:rsidRPr="00F35383" w:rsidRDefault="009D1B50" w:rsidP="00F014D2">
            <w:pPr>
              <w:pStyle w:val="rowtabella0"/>
              <w:jc w:val="center"/>
              <w:rPr>
                <w:color w:val="002060"/>
              </w:rPr>
            </w:pPr>
            <w:r w:rsidRPr="00F35383">
              <w:rPr>
                <w:color w:val="002060"/>
              </w:rPr>
              <w:t>0</w:t>
            </w:r>
          </w:p>
        </w:tc>
      </w:tr>
      <w:tr w:rsidR="009D1B50" w:rsidRPr="00F35383" w14:paraId="21DBE5D0"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32F2F" w14:textId="77777777" w:rsidR="009D1B50" w:rsidRPr="00F35383" w:rsidRDefault="009D1B50" w:rsidP="00F014D2">
            <w:pPr>
              <w:pStyle w:val="rowtabella0"/>
              <w:rPr>
                <w:color w:val="002060"/>
              </w:rPr>
            </w:pPr>
            <w:r w:rsidRPr="00F3538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C70F" w14:textId="77777777" w:rsidR="009D1B50" w:rsidRPr="00F35383" w:rsidRDefault="009D1B50" w:rsidP="00F014D2">
            <w:pPr>
              <w:pStyle w:val="rowtabella0"/>
              <w:jc w:val="center"/>
              <w:rPr>
                <w:color w:val="002060"/>
              </w:rPr>
            </w:pPr>
            <w:r w:rsidRPr="00F353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7200" w14:textId="77777777" w:rsidR="009D1B50" w:rsidRPr="00F35383" w:rsidRDefault="009D1B50" w:rsidP="00F014D2">
            <w:pPr>
              <w:pStyle w:val="rowtabella0"/>
              <w:jc w:val="center"/>
              <w:rPr>
                <w:color w:val="002060"/>
              </w:rPr>
            </w:pPr>
            <w:r w:rsidRPr="00F353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450A" w14:textId="77777777" w:rsidR="009D1B50" w:rsidRPr="00F35383" w:rsidRDefault="009D1B50" w:rsidP="00F014D2">
            <w:pPr>
              <w:pStyle w:val="rowtabella0"/>
              <w:jc w:val="center"/>
              <w:rPr>
                <w:color w:val="002060"/>
              </w:rPr>
            </w:pPr>
            <w:r w:rsidRPr="00F353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5EB5" w14:textId="77777777" w:rsidR="009D1B50" w:rsidRPr="00F35383" w:rsidRDefault="009D1B50" w:rsidP="00F014D2">
            <w:pPr>
              <w:pStyle w:val="rowtabella0"/>
              <w:jc w:val="center"/>
              <w:rPr>
                <w:color w:val="002060"/>
              </w:rPr>
            </w:pPr>
            <w:r w:rsidRPr="00F353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29F0" w14:textId="77777777" w:rsidR="009D1B50" w:rsidRPr="00F35383" w:rsidRDefault="009D1B50" w:rsidP="00F014D2">
            <w:pPr>
              <w:pStyle w:val="rowtabella0"/>
              <w:jc w:val="center"/>
              <w:rPr>
                <w:color w:val="002060"/>
              </w:rPr>
            </w:pPr>
            <w:r w:rsidRPr="00F353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8A0C" w14:textId="77777777" w:rsidR="009D1B50" w:rsidRPr="00F35383" w:rsidRDefault="009D1B50" w:rsidP="00F014D2">
            <w:pPr>
              <w:pStyle w:val="rowtabella0"/>
              <w:jc w:val="center"/>
              <w:rPr>
                <w:color w:val="002060"/>
              </w:rPr>
            </w:pPr>
            <w:r w:rsidRPr="00F3538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A821" w14:textId="77777777" w:rsidR="009D1B50" w:rsidRPr="00F35383" w:rsidRDefault="009D1B50" w:rsidP="00F014D2">
            <w:pPr>
              <w:pStyle w:val="rowtabella0"/>
              <w:jc w:val="center"/>
              <w:rPr>
                <w:color w:val="002060"/>
              </w:rPr>
            </w:pPr>
            <w:r w:rsidRPr="00F3538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D58D" w14:textId="77777777" w:rsidR="009D1B50" w:rsidRPr="00F35383" w:rsidRDefault="009D1B50" w:rsidP="00F014D2">
            <w:pPr>
              <w:pStyle w:val="rowtabella0"/>
              <w:jc w:val="center"/>
              <w:rPr>
                <w:color w:val="002060"/>
              </w:rPr>
            </w:pPr>
            <w:r w:rsidRPr="00F353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5AB6" w14:textId="77777777" w:rsidR="009D1B50" w:rsidRPr="00F35383" w:rsidRDefault="009D1B50" w:rsidP="00F014D2">
            <w:pPr>
              <w:pStyle w:val="rowtabella0"/>
              <w:jc w:val="center"/>
              <w:rPr>
                <w:color w:val="002060"/>
              </w:rPr>
            </w:pPr>
            <w:r w:rsidRPr="00F35383">
              <w:rPr>
                <w:color w:val="002060"/>
              </w:rPr>
              <w:t>0</w:t>
            </w:r>
          </w:p>
        </w:tc>
      </w:tr>
      <w:tr w:rsidR="009D1B50" w:rsidRPr="00F35383" w14:paraId="40AD2693"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C3368" w14:textId="77777777" w:rsidR="009D1B50" w:rsidRPr="00F35383" w:rsidRDefault="009D1B50" w:rsidP="00F014D2">
            <w:pPr>
              <w:pStyle w:val="rowtabella0"/>
              <w:rPr>
                <w:color w:val="002060"/>
              </w:rPr>
            </w:pPr>
            <w:r w:rsidRPr="00F3538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CE443" w14:textId="77777777" w:rsidR="009D1B50" w:rsidRPr="00F35383" w:rsidRDefault="009D1B50" w:rsidP="00F014D2">
            <w:pPr>
              <w:pStyle w:val="rowtabella0"/>
              <w:jc w:val="center"/>
              <w:rPr>
                <w:color w:val="002060"/>
              </w:rPr>
            </w:pPr>
            <w:r w:rsidRPr="00F353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C31F" w14:textId="77777777" w:rsidR="009D1B50" w:rsidRPr="00F35383" w:rsidRDefault="009D1B50" w:rsidP="00F014D2">
            <w:pPr>
              <w:pStyle w:val="rowtabella0"/>
              <w:jc w:val="center"/>
              <w:rPr>
                <w:color w:val="002060"/>
              </w:rPr>
            </w:pPr>
            <w:r w:rsidRPr="00F353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3B80" w14:textId="77777777" w:rsidR="009D1B50" w:rsidRPr="00F35383" w:rsidRDefault="009D1B50" w:rsidP="00F014D2">
            <w:pPr>
              <w:pStyle w:val="rowtabella0"/>
              <w:jc w:val="center"/>
              <w:rPr>
                <w:color w:val="002060"/>
              </w:rPr>
            </w:pPr>
            <w:r w:rsidRPr="00F353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8306" w14:textId="77777777" w:rsidR="009D1B50" w:rsidRPr="00F35383" w:rsidRDefault="009D1B50" w:rsidP="00F014D2">
            <w:pPr>
              <w:pStyle w:val="rowtabella0"/>
              <w:jc w:val="center"/>
              <w:rPr>
                <w:color w:val="002060"/>
              </w:rPr>
            </w:pPr>
            <w:r w:rsidRPr="00F353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821A" w14:textId="77777777" w:rsidR="009D1B50" w:rsidRPr="00F35383" w:rsidRDefault="009D1B50" w:rsidP="00F014D2">
            <w:pPr>
              <w:pStyle w:val="rowtabella0"/>
              <w:jc w:val="center"/>
              <w:rPr>
                <w:color w:val="002060"/>
              </w:rPr>
            </w:pPr>
            <w:r w:rsidRPr="00F353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D0246" w14:textId="77777777" w:rsidR="009D1B50" w:rsidRPr="00F35383" w:rsidRDefault="009D1B50" w:rsidP="00F014D2">
            <w:pPr>
              <w:pStyle w:val="rowtabella0"/>
              <w:jc w:val="center"/>
              <w:rPr>
                <w:color w:val="002060"/>
              </w:rPr>
            </w:pPr>
            <w:r w:rsidRPr="00F3538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D27AD" w14:textId="77777777" w:rsidR="009D1B50" w:rsidRPr="00F35383" w:rsidRDefault="009D1B50" w:rsidP="00F014D2">
            <w:pPr>
              <w:pStyle w:val="rowtabella0"/>
              <w:jc w:val="center"/>
              <w:rPr>
                <w:color w:val="002060"/>
              </w:rPr>
            </w:pPr>
            <w:r w:rsidRPr="00F3538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CF12" w14:textId="77777777" w:rsidR="009D1B50" w:rsidRPr="00F35383" w:rsidRDefault="009D1B50" w:rsidP="00F014D2">
            <w:pPr>
              <w:pStyle w:val="rowtabella0"/>
              <w:jc w:val="center"/>
              <w:rPr>
                <w:color w:val="002060"/>
              </w:rPr>
            </w:pPr>
            <w:r w:rsidRPr="00F3538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BA5B" w14:textId="77777777" w:rsidR="009D1B50" w:rsidRPr="00F35383" w:rsidRDefault="009D1B50" w:rsidP="00F014D2">
            <w:pPr>
              <w:pStyle w:val="rowtabella0"/>
              <w:jc w:val="center"/>
              <w:rPr>
                <w:color w:val="002060"/>
              </w:rPr>
            </w:pPr>
            <w:r w:rsidRPr="00F35383">
              <w:rPr>
                <w:color w:val="002060"/>
              </w:rPr>
              <w:t>0</w:t>
            </w:r>
          </w:p>
        </w:tc>
      </w:tr>
      <w:tr w:rsidR="009D1B50" w:rsidRPr="00F35383" w14:paraId="7C2ACD00"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DB65C" w14:textId="77777777" w:rsidR="009D1B50" w:rsidRPr="00F35383" w:rsidRDefault="009D1B50" w:rsidP="00F014D2">
            <w:pPr>
              <w:pStyle w:val="rowtabella0"/>
              <w:rPr>
                <w:color w:val="002060"/>
              </w:rPr>
            </w:pPr>
            <w:r w:rsidRPr="00F3538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C2E9" w14:textId="77777777" w:rsidR="009D1B50" w:rsidRPr="00F35383" w:rsidRDefault="009D1B50" w:rsidP="00F014D2">
            <w:pPr>
              <w:pStyle w:val="rowtabella0"/>
              <w:jc w:val="center"/>
              <w:rPr>
                <w:color w:val="002060"/>
              </w:rPr>
            </w:pPr>
            <w:r w:rsidRPr="00F353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7362A" w14:textId="77777777" w:rsidR="009D1B50" w:rsidRPr="00F35383" w:rsidRDefault="009D1B50" w:rsidP="00F014D2">
            <w:pPr>
              <w:pStyle w:val="rowtabella0"/>
              <w:jc w:val="center"/>
              <w:rPr>
                <w:color w:val="002060"/>
              </w:rPr>
            </w:pPr>
            <w:r w:rsidRPr="00F353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DB14" w14:textId="77777777" w:rsidR="009D1B50" w:rsidRPr="00F35383" w:rsidRDefault="009D1B50" w:rsidP="00F014D2">
            <w:pPr>
              <w:pStyle w:val="rowtabella0"/>
              <w:jc w:val="center"/>
              <w:rPr>
                <w:color w:val="002060"/>
              </w:rPr>
            </w:pPr>
            <w:r w:rsidRPr="00F353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23E72" w14:textId="77777777" w:rsidR="009D1B50" w:rsidRPr="00F35383" w:rsidRDefault="009D1B50" w:rsidP="00F014D2">
            <w:pPr>
              <w:pStyle w:val="rowtabella0"/>
              <w:jc w:val="center"/>
              <w:rPr>
                <w:color w:val="002060"/>
              </w:rPr>
            </w:pPr>
            <w:r w:rsidRPr="00F353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6D64" w14:textId="77777777" w:rsidR="009D1B50" w:rsidRPr="00F35383" w:rsidRDefault="009D1B50" w:rsidP="00F014D2">
            <w:pPr>
              <w:pStyle w:val="rowtabella0"/>
              <w:jc w:val="center"/>
              <w:rPr>
                <w:color w:val="002060"/>
              </w:rPr>
            </w:pPr>
            <w:r w:rsidRPr="00F353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3DDD" w14:textId="77777777" w:rsidR="009D1B50" w:rsidRPr="00F35383" w:rsidRDefault="009D1B50" w:rsidP="00F014D2">
            <w:pPr>
              <w:pStyle w:val="rowtabella0"/>
              <w:jc w:val="center"/>
              <w:rPr>
                <w:color w:val="002060"/>
              </w:rPr>
            </w:pPr>
            <w:r w:rsidRPr="00F3538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2B64" w14:textId="77777777" w:rsidR="009D1B50" w:rsidRPr="00F35383" w:rsidRDefault="009D1B50" w:rsidP="00F014D2">
            <w:pPr>
              <w:pStyle w:val="rowtabella0"/>
              <w:jc w:val="center"/>
              <w:rPr>
                <w:color w:val="002060"/>
              </w:rPr>
            </w:pPr>
            <w:r w:rsidRPr="00F3538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6894" w14:textId="77777777" w:rsidR="009D1B50" w:rsidRPr="00F35383" w:rsidRDefault="009D1B50" w:rsidP="00F014D2">
            <w:pPr>
              <w:pStyle w:val="rowtabella0"/>
              <w:jc w:val="center"/>
              <w:rPr>
                <w:color w:val="002060"/>
              </w:rPr>
            </w:pPr>
            <w:r w:rsidRPr="00F3538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DA06" w14:textId="77777777" w:rsidR="009D1B50" w:rsidRPr="00F35383" w:rsidRDefault="009D1B50" w:rsidP="00F014D2">
            <w:pPr>
              <w:pStyle w:val="rowtabella0"/>
              <w:jc w:val="center"/>
              <w:rPr>
                <w:color w:val="002060"/>
              </w:rPr>
            </w:pPr>
            <w:r w:rsidRPr="00F35383">
              <w:rPr>
                <w:color w:val="002060"/>
              </w:rPr>
              <w:t>0</w:t>
            </w:r>
          </w:p>
        </w:tc>
      </w:tr>
      <w:tr w:rsidR="009D1B50" w:rsidRPr="00F35383" w14:paraId="04717259" w14:textId="77777777" w:rsidTr="00F014D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77B61" w14:textId="77777777" w:rsidR="009D1B50" w:rsidRPr="00F35383" w:rsidRDefault="009D1B50" w:rsidP="00F014D2">
            <w:pPr>
              <w:pStyle w:val="rowtabella0"/>
              <w:rPr>
                <w:color w:val="002060"/>
              </w:rPr>
            </w:pPr>
            <w:r w:rsidRPr="00F3538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EDCF" w14:textId="77777777" w:rsidR="009D1B50" w:rsidRPr="00F35383" w:rsidRDefault="009D1B50" w:rsidP="00F014D2">
            <w:pPr>
              <w:pStyle w:val="rowtabella0"/>
              <w:jc w:val="center"/>
              <w:rPr>
                <w:color w:val="002060"/>
              </w:rPr>
            </w:pPr>
            <w:r w:rsidRPr="00F353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41988" w14:textId="77777777" w:rsidR="009D1B50" w:rsidRPr="00F35383" w:rsidRDefault="009D1B50" w:rsidP="00F014D2">
            <w:pPr>
              <w:pStyle w:val="rowtabella0"/>
              <w:jc w:val="center"/>
              <w:rPr>
                <w:color w:val="002060"/>
              </w:rPr>
            </w:pPr>
            <w:r w:rsidRPr="00F353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4F7F" w14:textId="77777777" w:rsidR="009D1B50" w:rsidRPr="00F35383" w:rsidRDefault="009D1B50" w:rsidP="00F014D2">
            <w:pPr>
              <w:pStyle w:val="rowtabella0"/>
              <w:jc w:val="center"/>
              <w:rPr>
                <w:color w:val="002060"/>
              </w:rPr>
            </w:pPr>
            <w:r w:rsidRPr="00F353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93D9" w14:textId="77777777" w:rsidR="009D1B50" w:rsidRPr="00F35383" w:rsidRDefault="009D1B50" w:rsidP="00F014D2">
            <w:pPr>
              <w:pStyle w:val="rowtabella0"/>
              <w:jc w:val="center"/>
              <w:rPr>
                <w:color w:val="002060"/>
              </w:rPr>
            </w:pPr>
            <w:r w:rsidRPr="00F353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EE6E" w14:textId="77777777" w:rsidR="009D1B50" w:rsidRPr="00F35383" w:rsidRDefault="009D1B50" w:rsidP="00F014D2">
            <w:pPr>
              <w:pStyle w:val="rowtabella0"/>
              <w:jc w:val="center"/>
              <w:rPr>
                <w:color w:val="002060"/>
              </w:rPr>
            </w:pPr>
            <w:r w:rsidRPr="00F353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E2CE" w14:textId="77777777" w:rsidR="009D1B50" w:rsidRPr="00F35383" w:rsidRDefault="009D1B50" w:rsidP="00F014D2">
            <w:pPr>
              <w:pStyle w:val="rowtabella0"/>
              <w:jc w:val="center"/>
              <w:rPr>
                <w:color w:val="002060"/>
              </w:rPr>
            </w:pPr>
            <w:r w:rsidRPr="00F3538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C170" w14:textId="77777777" w:rsidR="009D1B50" w:rsidRPr="00F35383" w:rsidRDefault="009D1B50" w:rsidP="00F014D2">
            <w:pPr>
              <w:pStyle w:val="rowtabella0"/>
              <w:jc w:val="center"/>
              <w:rPr>
                <w:color w:val="002060"/>
              </w:rPr>
            </w:pPr>
            <w:r w:rsidRPr="00F3538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E644" w14:textId="77777777" w:rsidR="009D1B50" w:rsidRPr="00F35383" w:rsidRDefault="009D1B50" w:rsidP="00F014D2">
            <w:pPr>
              <w:pStyle w:val="rowtabella0"/>
              <w:jc w:val="center"/>
              <w:rPr>
                <w:color w:val="002060"/>
              </w:rPr>
            </w:pPr>
            <w:r w:rsidRPr="00F3538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8CDB" w14:textId="77777777" w:rsidR="009D1B50" w:rsidRPr="00F35383" w:rsidRDefault="009D1B50" w:rsidP="00F014D2">
            <w:pPr>
              <w:pStyle w:val="rowtabella0"/>
              <w:jc w:val="center"/>
              <w:rPr>
                <w:color w:val="002060"/>
              </w:rPr>
            </w:pPr>
            <w:r w:rsidRPr="00F35383">
              <w:rPr>
                <w:color w:val="002060"/>
              </w:rPr>
              <w:t>0</w:t>
            </w:r>
          </w:p>
        </w:tc>
      </w:tr>
      <w:tr w:rsidR="009D1B50" w:rsidRPr="00F35383" w14:paraId="523114F1" w14:textId="77777777" w:rsidTr="00F014D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C6A12" w14:textId="77777777" w:rsidR="009D1B50" w:rsidRPr="00F35383" w:rsidRDefault="009D1B50" w:rsidP="00F014D2">
            <w:pPr>
              <w:pStyle w:val="rowtabella0"/>
              <w:rPr>
                <w:color w:val="002060"/>
              </w:rPr>
            </w:pPr>
            <w:r w:rsidRPr="00F3538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EEB0" w14:textId="77777777" w:rsidR="009D1B50" w:rsidRPr="00F35383" w:rsidRDefault="009D1B50" w:rsidP="00F014D2">
            <w:pPr>
              <w:pStyle w:val="rowtabella0"/>
              <w:jc w:val="center"/>
              <w:rPr>
                <w:color w:val="002060"/>
              </w:rPr>
            </w:pPr>
            <w:r w:rsidRPr="00F353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879D" w14:textId="77777777" w:rsidR="009D1B50" w:rsidRPr="00F35383" w:rsidRDefault="009D1B50" w:rsidP="00F014D2">
            <w:pPr>
              <w:pStyle w:val="rowtabella0"/>
              <w:jc w:val="center"/>
              <w:rPr>
                <w:color w:val="002060"/>
              </w:rPr>
            </w:pPr>
            <w:r w:rsidRPr="00F353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7C48" w14:textId="77777777" w:rsidR="009D1B50" w:rsidRPr="00F35383" w:rsidRDefault="009D1B50" w:rsidP="00F014D2">
            <w:pPr>
              <w:pStyle w:val="rowtabella0"/>
              <w:jc w:val="center"/>
              <w:rPr>
                <w:color w:val="002060"/>
              </w:rPr>
            </w:pPr>
            <w:r w:rsidRPr="00F353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C5B9" w14:textId="77777777" w:rsidR="009D1B50" w:rsidRPr="00F35383" w:rsidRDefault="009D1B50" w:rsidP="00F014D2">
            <w:pPr>
              <w:pStyle w:val="rowtabella0"/>
              <w:jc w:val="center"/>
              <w:rPr>
                <w:color w:val="002060"/>
              </w:rPr>
            </w:pPr>
            <w:r w:rsidRPr="00F353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35CD" w14:textId="77777777" w:rsidR="009D1B50" w:rsidRPr="00F35383" w:rsidRDefault="009D1B50" w:rsidP="00F014D2">
            <w:pPr>
              <w:pStyle w:val="rowtabella0"/>
              <w:jc w:val="center"/>
              <w:rPr>
                <w:color w:val="002060"/>
              </w:rPr>
            </w:pPr>
            <w:r w:rsidRPr="00F353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F361" w14:textId="77777777" w:rsidR="009D1B50" w:rsidRPr="00F35383" w:rsidRDefault="009D1B50" w:rsidP="00F014D2">
            <w:pPr>
              <w:pStyle w:val="rowtabella0"/>
              <w:jc w:val="center"/>
              <w:rPr>
                <w:color w:val="002060"/>
              </w:rPr>
            </w:pPr>
            <w:r w:rsidRPr="00F3538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CBE62" w14:textId="77777777" w:rsidR="009D1B50" w:rsidRPr="00F35383" w:rsidRDefault="009D1B50" w:rsidP="00F014D2">
            <w:pPr>
              <w:pStyle w:val="rowtabella0"/>
              <w:jc w:val="center"/>
              <w:rPr>
                <w:color w:val="002060"/>
              </w:rPr>
            </w:pPr>
            <w:r w:rsidRPr="00F3538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8FE3" w14:textId="77777777" w:rsidR="009D1B50" w:rsidRPr="00F35383" w:rsidRDefault="009D1B50" w:rsidP="00F014D2">
            <w:pPr>
              <w:pStyle w:val="rowtabella0"/>
              <w:jc w:val="center"/>
              <w:rPr>
                <w:color w:val="002060"/>
              </w:rPr>
            </w:pPr>
            <w:r w:rsidRPr="00F3538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F2F3" w14:textId="77777777" w:rsidR="009D1B50" w:rsidRPr="00F35383" w:rsidRDefault="009D1B50" w:rsidP="00F014D2">
            <w:pPr>
              <w:pStyle w:val="rowtabella0"/>
              <w:jc w:val="center"/>
              <w:rPr>
                <w:color w:val="002060"/>
              </w:rPr>
            </w:pPr>
            <w:r w:rsidRPr="00F35383">
              <w:rPr>
                <w:color w:val="002060"/>
              </w:rPr>
              <w:t>0</w:t>
            </w:r>
          </w:p>
        </w:tc>
      </w:tr>
    </w:tbl>
    <w:p w14:paraId="7D6C1B9C" w14:textId="77777777" w:rsidR="00855569" w:rsidRPr="002A23D5" w:rsidRDefault="00855569" w:rsidP="00855569">
      <w:pPr>
        <w:pStyle w:val="breakline"/>
        <w:rPr>
          <w:color w:val="002060"/>
        </w:rPr>
      </w:pPr>
    </w:p>
    <w:p w14:paraId="5E327AC1" w14:textId="77777777" w:rsidR="00855569" w:rsidRPr="002A23D5" w:rsidRDefault="00855569" w:rsidP="00855569">
      <w:pPr>
        <w:pStyle w:val="breakline"/>
        <w:rPr>
          <w:color w:val="002060"/>
        </w:rPr>
      </w:pPr>
    </w:p>
    <w:p w14:paraId="4FE142DB" w14:textId="0140E19C"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56D40B78" w:rsidR="00641F6F" w:rsidRDefault="00641F6F" w:rsidP="00641F6F">
      <w:pPr>
        <w:pStyle w:val="Nessunaspaziatura"/>
        <w:jc w:val="both"/>
        <w:rPr>
          <w:rFonts w:ascii="Arial" w:hAnsi="Arial" w:cs="Arial"/>
          <w:color w:val="002060"/>
        </w:rPr>
      </w:pPr>
      <w:r w:rsidRPr="007F76C2">
        <w:rPr>
          <w:rFonts w:ascii="Arial" w:hAnsi="Arial" w:cs="Arial"/>
          <w:color w:val="002060"/>
        </w:rPr>
        <w:lastRenderedPageBreak/>
        <w:t>Il versamento delle somme relative alle ammende comminate con il presente Comunicato Ufficiale deve essere effettuato entro il</w:t>
      </w:r>
      <w:r w:rsidR="008D47EC">
        <w:rPr>
          <w:rFonts w:ascii="Arial" w:hAnsi="Arial" w:cs="Arial"/>
          <w:color w:val="002060"/>
        </w:rPr>
        <w:t xml:space="preserve"> </w:t>
      </w:r>
      <w:r w:rsidR="00CB0F6E">
        <w:rPr>
          <w:rFonts w:ascii="Arial" w:hAnsi="Arial" w:cs="Arial"/>
          <w:b/>
          <w:bCs/>
          <w:color w:val="002060"/>
        </w:rPr>
        <w:t>11</w:t>
      </w:r>
      <w:r w:rsidRPr="008D47EC">
        <w:rPr>
          <w:rFonts w:ascii="Arial" w:hAnsi="Arial" w:cs="Arial"/>
          <w:b/>
          <w:bCs/>
          <w:color w:val="002060"/>
        </w:rPr>
        <w:t xml:space="preserve"> </w:t>
      </w:r>
      <w:r w:rsidR="00FD2047">
        <w:rPr>
          <w:rFonts w:ascii="Arial" w:hAnsi="Arial" w:cs="Arial"/>
          <w:b/>
          <w:bCs/>
          <w:color w:val="002060"/>
        </w:rPr>
        <w:t>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1A14E06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CB0F6E">
        <w:rPr>
          <w:b/>
          <w:color w:val="002060"/>
          <w:u w:val="single"/>
        </w:rPr>
        <w:t>3</w:t>
      </w:r>
      <w:r w:rsidR="009D1B50">
        <w:rPr>
          <w:b/>
          <w:color w:val="002060"/>
          <w:u w:val="single"/>
        </w:rPr>
        <w:t>1</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A1462" w14:textId="77777777" w:rsidR="00E94136" w:rsidRDefault="00E94136">
      <w:r>
        <w:separator/>
      </w:r>
    </w:p>
  </w:endnote>
  <w:endnote w:type="continuationSeparator" w:id="0">
    <w:p w14:paraId="6BEF1DC9" w14:textId="77777777" w:rsidR="00E94136" w:rsidRDefault="00E94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9AE5405"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B0F6E">
      <w:rPr>
        <w:rStyle w:val="Numeropagina"/>
        <w:rFonts w:ascii="Arial" w:hAnsi="Arial" w:cs="Arial"/>
        <w:color w:val="002060"/>
      </w:rPr>
      <w:t>8</w:t>
    </w:r>
    <w:r w:rsidR="009D1B50">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FEF88" w14:textId="77777777" w:rsidR="00E94136" w:rsidRDefault="00E94136">
      <w:r>
        <w:separator/>
      </w:r>
    </w:p>
  </w:footnote>
  <w:footnote w:type="continuationSeparator" w:id="0">
    <w:p w14:paraId="02B04202" w14:textId="77777777" w:rsidR="00E94136" w:rsidRDefault="00E94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43B7"/>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2A3"/>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3C5"/>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9F5"/>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166"/>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A4E"/>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137"/>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51F"/>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71C"/>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1E5"/>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27CEC"/>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5569"/>
    <w:rsid w:val="00857271"/>
    <w:rsid w:val="00857478"/>
    <w:rsid w:val="00860BAD"/>
    <w:rsid w:val="00860C88"/>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4DF"/>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C43"/>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1B50"/>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48F6"/>
    <w:rsid w:val="00CA51BE"/>
    <w:rsid w:val="00CA61E6"/>
    <w:rsid w:val="00CA6441"/>
    <w:rsid w:val="00CA688D"/>
    <w:rsid w:val="00CA765A"/>
    <w:rsid w:val="00CB0394"/>
    <w:rsid w:val="00CB0BB9"/>
    <w:rsid w:val="00CB0F6E"/>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CF7BAE"/>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4A4"/>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36"/>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0897"/>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047"/>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4</Pages>
  <Words>1132</Words>
  <Characters>6453</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7570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2022-01-29T09:43:00Z</cp:lastPrinted>
  <dcterms:created xsi:type="dcterms:W3CDTF">2022-03-30T09:09:00Z</dcterms:created>
  <dcterms:modified xsi:type="dcterms:W3CDTF">2022-03-30T09:12:00Z</dcterms:modified>
</cp:coreProperties>
</file>