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F877E1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257E17">
              <w:rPr>
                <w:rFonts w:ascii="Arial" w:hAnsi="Arial" w:cs="Arial"/>
                <w:color w:val="002060"/>
                <w:sz w:val="40"/>
                <w:szCs w:val="40"/>
              </w:rPr>
              <w:t>100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B6A18">
              <w:rPr>
                <w:rFonts w:ascii="Arial" w:hAnsi="Arial" w:cs="Arial"/>
                <w:color w:val="002060"/>
                <w:sz w:val="40"/>
                <w:szCs w:val="40"/>
              </w:rPr>
              <w:t>2</w:t>
            </w:r>
            <w:r w:rsidR="0069700D">
              <w:rPr>
                <w:rFonts w:ascii="Arial" w:hAnsi="Arial" w:cs="Arial"/>
                <w:color w:val="002060"/>
                <w:sz w:val="40"/>
                <w:szCs w:val="40"/>
              </w:rPr>
              <w:t>1</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4C7B9B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66284">
          <w:rPr>
            <w:noProof/>
            <w:webHidden/>
            <w:color w:val="002060"/>
          </w:rPr>
          <w:t>1</w:t>
        </w:r>
        <w:r w:rsidR="00AC19D9" w:rsidRPr="002419EA">
          <w:rPr>
            <w:noProof/>
            <w:webHidden/>
            <w:color w:val="002060"/>
          </w:rPr>
          <w:fldChar w:fldCharType="end"/>
        </w:r>
      </w:hyperlink>
    </w:p>
    <w:p w14:paraId="112EDB38" w14:textId="634C46FC" w:rsidR="00AC19D9" w:rsidRPr="002419EA" w:rsidRDefault="00F21F9D">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66284">
          <w:rPr>
            <w:noProof/>
            <w:webHidden/>
            <w:color w:val="002060"/>
          </w:rPr>
          <w:t>1</w:t>
        </w:r>
        <w:r w:rsidR="00AC19D9" w:rsidRPr="002419EA">
          <w:rPr>
            <w:noProof/>
            <w:webHidden/>
            <w:color w:val="002060"/>
          </w:rPr>
          <w:fldChar w:fldCharType="end"/>
        </w:r>
      </w:hyperlink>
    </w:p>
    <w:p w14:paraId="4D9CAD43" w14:textId="7E556736" w:rsidR="00AC19D9" w:rsidRPr="002419EA" w:rsidRDefault="00F21F9D">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66284">
          <w:rPr>
            <w:noProof/>
            <w:webHidden/>
            <w:color w:val="002060"/>
          </w:rPr>
          <w:t>1</w:t>
        </w:r>
        <w:r w:rsidR="00AC19D9" w:rsidRPr="002419EA">
          <w:rPr>
            <w:noProof/>
            <w:webHidden/>
            <w:color w:val="002060"/>
          </w:rPr>
          <w:fldChar w:fldCharType="end"/>
        </w:r>
      </w:hyperlink>
    </w:p>
    <w:p w14:paraId="0EAFCCD8" w14:textId="42A972F0" w:rsidR="00AC19D9" w:rsidRPr="002419EA" w:rsidRDefault="00F21F9D">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66284">
          <w:rPr>
            <w:noProof/>
            <w:webHidden/>
            <w:color w:val="002060"/>
          </w:rPr>
          <w:t>1</w:t>
        </w:r>
        <w:r w:rsidR="00AC19D9" w:rsidRPr="002419EA">
          <w:rPr>
            <w:noProof/>
            <w:webHidden/>
            <w:color w:val="002060"/>
          </w:rPr>
          <w:fldChar w:fldCharType="end"/>
        </w:r>
      </w:hyperlink>
    </w:p>
    <w:p w14:paraId="0952245B" w14:textId="4BEB37F6" w:rsidR="00AC19D9" w:rsidRPr="002419EA" w:rsidRDefault="00F21F9D">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6628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8EB5939" w14:textId="77777777" w:rsidR="00C74D35" w:rsidRPr="003C0FAB" w:rsidRDefault="00C74D35" w:rsidP="00F336CC">
      <w:pPr>
        <w:rPr>
          <w:rFonts w:ascii="Arial" w:hAnsi="Arial" w:cs="Arial"/>
          <w:color w:val="002060"/>
          <w:sz w:val="22"/>
          <w:szCs w:val="22"/>
        </w:rPr>
      </w:pPr>
    </w:p>
    <w:p w14:paraId="496079C3" w14:textId="4F16AC67" w:rsidR="00E51C7A" w:rsidRPr="007B6A18"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51281564" w14:textId="77777777" w:rsidR="00545B3B" w:rsidRPr="00F336CC" w:rsidRDefault="00545B3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53191350" w:rsidR="003C0FAB" w:rsidRDefault="003C0FAB" w:rsidP="009D0C38">
      <w:pPr>
        <w:pStyle w:val="LndNormale1"/>
        <w:rPr>
          <w:color w:val="002060"/>
          <w:szCs w:val="22"/>
        </w:rPr>
      </w:pPr>
    </w:p>
    <w:p w14:paraId="0406C10D" w14:textId="1228D329" w:rsidR="00644B4E" w:rsidRDefault="00644B4E" w:rsidP="009D0C38">
      <w:pPr>
        <w:pStyle w:val="LndNormale1"/>
        <w:rPr>
          <w:color w:val="002060"/>
          <w:szCs w:val="22"/>
        </w:rPr>
      </w:pPr>
    </w:p>
    <w:p w14:paraId="58F772E9" w14:textId="1067112C" w:rsidR="00644B4E" w:rsidRPr="00B6587E" w:rsidRDefault="00644B4E" w:rsidP="00644B4E">
      <w:pPr>
        <w:pStyle w:val="LndNormale1"/>
        <w:rPr>
          <w:b/>
          <w:color w:val="002060"/>
          <w:sz w:val="28"/>
          <w:szCs w:val="28"/>
        </w:rPr>
      </w:pPr>
      <w:bookmarkStart w:id="7" w:name="_Hlk101437875"/>
      <w:r>
        <w:rPr>
          <w:b/>
          <w:color w:val="002060"/>
          <w:sz w:val="28"/>
          <w:szCs w:val="28"/>
        </w:rPr>
        <w:t xml:space="preserve">RIUNIONE CON LE SOCIETA’ </w:t>
      </w:r>
      <w:r>
        <w:rPr>
          <w:b/>
          <w:color w:val="002060"/>
          <w:sz w:val="28"/>
          <w:szCs w:val="28"/>
        </w:rPr>
        <w:t>PARTECIPANTI ALLA FASE FINALE CAMPIONATI UNDER 17 E UNDER 15</w:t>
      </w:r>
    </w:p>
    <w:p w14:paraId="28004304" w14:textId="77777777" w:rsidR="00644B4E" w:rsidRDefault="00644B4E" w:rsidP="00644B4E">
      <w:pPr>
        <w:pStyle w:val="Nessunaspaziatura"/>
        <w:jc w:val="both"/>
        <w:rPr>
          <w:rFonts w:ascii="Arial" w:hAnsi="Arial" w:cs="Arial"/>
          <w:color w:val="002060"/>
        </w:rPr>
      </w:pPr>
    </w:p>
    <w:p w14:paraId="6FB074F8" w14:textId="3A9B5CA1" w:rsidR="00644B4E" w:rsidRDefault="00644B4E" w:rsidP="00644B4E">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MARTEDI’ 26 APRILE</w:t>
      </w:r>
      <w:r>
        <w:rPr>
          <w:rFonts w:ascii="Arial" w:hAnsi="Arial" w:cs="Arial"/>
          <w:b/>
          <w:bCs/>
          <w:color w:val="002060"/>
        </w:rPr>
        <w:t xml:space="preserve"> 2022</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12:55</w:t>
      </w:r>
      <w:r>
        <w:rPr>
          <w:rFonts w:ascii="Arial" w:hAnsi="Arial" w:cs="Arial"/>
          <w:color w:val="002060"/>
        </w:rPr>
        <w:t xml:space="preserve"> una riunione con </w:t>
      </w:r>
      <w:r>
        <w:rPr>
          <w:rFonts w:ascii="Arial" w:hAnsi="Arial" w:cs="Arial"/>
          <w:color w:val="002060"/>
        </w:rPr>
        <w:t xml:space="preserve">le </w:t>
      </w:r>
      <w:r w:rsidRPr="00644B4E">
        <w:rPr>
          <w:rFonts w:ascii="Arial" w:hAnsi="Arial" w:cs="Arial"/>
          <w:b/>
          <w:bCs/>
          <w:color w:val="002060"/>
        </w:rPr>
        <w:t xml:space="preserve">Società qualificate alle Semifinali </w:t>
      </w:r>
      <w:r>
        <w:rPr>
          <w:rFonts w:ascii="Arial" w:hAnsi="Arial" w:cs="Arial"/>
          <w:color w:val="002060"/>
        </w:rPr>
        <w:t xml:space="preserve">dei Campionati Regionali Calcio a Cinque </w:t>
      </w:r>
      <w:r w:rsidRPr="00644B4E">
        <w:rPr>
          <w:rFonts w:ascii="Arial" w:hAnsi="Arial" w:cs="Arial"/>
          <w:b/>
          <w:bCs/>
          <w:color w:val="002060"/>
        </w:rPr>
        <w:t>Under 17</w:t>
      </w:r>
      <w:r>
        <w:rPr>
          <w:rFonts w:ascii="Arial" w:hAnsi="Arial" w:cs="Arial"/>
          <w:color w:val="002060"/>
        </w:rPr>
        <w:t xml:space="preserve"> e </w:t>
      </w:r>
      <w:r w:rsidRPr="00644B4E">
        <w:rPr>
          <w:rFonts w:ascii="Arial" w:hAnsi="Arial" w:cs="Arial"/>
          <w:b/>
          <w:bCs/>
          <w:color w:val="002060"/>
        </w:rPr>
        <w:t>Under</w:t>
      </w:r>
      <w:r w:rsidR="001061C5">
        <w:rPr>
          <w:rFonts w:ascii="Arial" w:hAnsi="Arial" w:cs="Arial"/>
          <w:b/>
          <w:bCs/>
          <w:color w:val="002060"/>
        </w:rPr>
        <w:t xml:space="preserve"> 15</w:t>
      </w:r>
      <w:r w:rsidRPr="00644B4E">
        <w:rPr>
          <w:rFonts w:ascii="Arial" w:hAnsi="Arial" w:cs="Arial"/>
          <w:b/>
          <w:bCs/>
          <w:color w:val="002060"/>
        </w:rPr>
        <w:t xml:space="preserve"> per disposizioni organizzative</w:t>
      </w:r>
      <w:r>
        <w:rPr>
          <w:rFonts w:ascii="Arial" w:hAnsi="Arial" w:cs="Arial"/>
          <w:color w:val="002060"/>
        </w:rPr>
        <w:t>.</w:t>
      </w:r>
    </w:p>
    <w:p w14:paraId="587EAD53" w14:textId="17012918" w:rsidR="00644B4E" w:rsidRPr="00644B4E" w:rsidRDefault="00644B4E" w:rsidP="00644B4E">
      <w:pPr>
        <w:pStyle w:val="Nessunaspaziatura"/>
        <w:jc w:val="both"/>
        <w:rPr>
          <w:rFonts w:ascii="Arial" w:hAnsi="Arial" w:cs="Arial"/>
          <w:i/>
          <w:iCs/>
          <w:color w:val="002060"/>
        </w:rPr>
      </w:pPr>
      <w:r w:rsidRPr="00644B4E">
        <w:rPr>
          <w:rFonts w:ascii="Arial" w:hAnsi="Arial" w:cs="Arial"/>
          <w:i/>
          <w:iCs/>
          <w:color w:val="002060"/>
        </w:rPr>
        <w:t xml:space="preserve">Si comunica che la riunione </w:t>
      </w:r>
      <w:r>
        <w:rPr>
          <w:rFonts w:ascii="Arial" w:hAnsi="Arial" w:cs="Arial"/>
          <w:i/>
          <w:iCs/>
          <w:color w:val="002060"/>
        </w:rPr>
        <w:t>sarà di brevissima</w:t>
      </w:r>
      <w:r w:rsidRPr="00644B4E">
        <w:rPr>
          <w:rFonts w:ascii="Arial" w:hAnsi="Arial" w:cs="Arial"/>
          <w:i/>
          <w:iCs/>
          <w:color w:val="002060"/>
        </w:rPr>
        <w:t xml:space="preserve"> durata.</w:t>
      </w:r>
    </w:p>
    <w:p w14:paraId="5F8452F1" w14:textId="77777777" w:rsidR="00644B4E" w:rsidRDefault="00644B4E" w:rsidP="00644B4E">
      <w:pPr>
        <w:pStyle w:val="LndNormale1"/>
        <w:rPr>
          <w:color w:val="002060"/>
        </w:rPr>
      </w:pPr>
    </w:p>
    <w:p w14:paraId="726EC356" w14:textId="77777777" w:rsidR="00644B4E" w:rsidRDefault="00644B4E" w:rsidP="00644B4E">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E48A7A4" w14:textId="77777777" w:rsidR="00644B4E" w:rsidRDefault="00644B4E" w:rsidP="00644B4E">
      <w:pPr>
        <w:widowControl w:val="0"/>
        <w:suppressAutoHyphens/>
        <w:rPr>
          <w:rFonts w:ascii="Arial" w:hAnsi="Arial" w:cs="Arial"/>
          <w:bCs/>
          <w:color w:val="002060"/>
          <w:sz w:val="22"/>
          <w:szCs w:val="22"/>
        </w:rPr>
      </w:pPr>
    </w:p>
    <w:p w14:paraId="6453F98B" w14:textId="77777777" w:rsidR="00644B4E" w:rsidRPr="007B26F5" w:rsidRDefault="00644B4E" w:rsidP="00644B4E">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049947D4" w14:textId="77777777" w:rsidR="00644B4E" w:rsidRDefault="00644B4E" w:rsidP="00644B4E">
      <w:pPr>
        <w:pStyle w:val="LndNormale1"/>
        <w:rPr>
          <w:b/>
          <w:color w:val="002060"/>
          <w:szCs w:val="22"/>
        </w:rPr>
      </w:pPr>
    </w:p>
    <w:p w14:paraId="07654CF0" w14:textId="77777777" w:rsidR="00644B4E" w:rsidRPr="007B26F5" w:rsidRDefault="00644B4E" w:rsidP="00644B4E">
      <w:pPr>
        <w:pStyle w:val="LndNormale1"/>
        <w:rPr>
          <w:b/>
          <w:i/>
          <w:iCs/>
          <w:color w:val="002060"/>
          <w:szCs w:val="22"/>
        </w:rPr>
      </w:pPr>
      <w:r w:rsidRPr="007B26F5">
        <w:rPr>
          <w:b/>
          <w:i/>
          <w:iCs/>
          <w:color w:val="002060"/>
          <w:szCs w:val="22"/>
        </w:rPr>
        <w:t>Si invitano pertanto le società a scaricare sui propri dispositivi detta piattaforma.</w:t>
      </w:r>
    </w:p>
    <w:bookmarkEnd w:id="7"/>
    <w:p w14:paraId="659BA453" w14:textId="3FCC2894" w:rsidR="00797B1C" w:rsidRDefault="00797B1C" w:rsidP="009D0C38">
      <w:pPr>
        <w:pStyle w:val="LndNormale1"/>
        <w:rPr>
          <w:color w:val="002060"/>
          <w:szCs w:val="22"/>
        </w:rPr>
      </w:pPr>
    </w:p>
    <w:p w14:paraId="163D8E69" w14:textId="77777777" w:rsidR="00644B4E" w:rsidRPr="003C0FAB" w:rsidRDefault="00644B4E"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2C6E0F49" w14:textId="054E8079" w:rsidR="00157E35" w:rsidRDefault="00157E35" w:rsidP="00157E35">
      <w:pPr>
        <w:pStyle w:val="breakline"/>
        <w:rPr>
          <w:color w:val="002060"/>
        </w:rPr>
      </w:pPr>
    </w:p>
    <w:p w14:paraId="6E206BFE" w14:textId="77777777" w:rsidR="008A768A" w:rsidRDefault="008A768A" w:rsidP="008A768A">
      <w:pPr>
        <w:pStyle w:val="titolocampionato0"/>
        <w:shd w:val="clear" w:color="auto" w:fill="CCCCCC"/>
        <w:spacing w:before="80" w:after="40"/>
      </w:pPr>
      <w:r w:rsidRPr="008A768A">
        <w:rPr>
          <w:color w:val="002060"/>
        </w:rPr>
        <w:t>REGIONALE CALCIO A 5 FEMMINILE</w:t>
      </w:r>
    </w:p>
    <w:p w14:paraId="6CDBF34B" w14:textId="77777777" w:rsidR="008A768A" w:rsidRPr="008A768A" w:rsidRDefault="008A768A" w:rsidP="008A768A">
      <w:pPr>
        <w:pStyle w:val="titoloprinc0"/>
        <w:rPr>
          <w:color w:val="002060"/>
        </w:rPr>
      </w:pPr>
      <w:r w:rsidRPr="008A768A">
        <w:rPr>
          <w:color w:val="002060"/>
        </w:rPr>
        <w:t>RISULTATI</w:t>
      </w:r>
    </w:p>
    <w:p w14:paraId="4D11868C" w14:textId="77777777" w:rsidR="008A768A" w:rsidRPr="008A768A" w:rsidRDefault="008A768A" w:rsidP="008A768A">
      <w:pPr>
        <w:pStyle w:val="breakline"/>
        <w:rPr>
          <w:color w:val="002060"/>
        </w:rPr>
      </w:pPr>
    </w:p>
    <w:p w14:paraId="34637DE7" w14:textId="77777777" w:rsidR="008A768A" w:rsidRPr="008A768A" w:rsidRDefault="008A768A" w:rsidP="008A768A">
      <w:pPr>
        <w:pStyle w:val="sottotitolocampionato10"/>
        <w:rPr>
          <w:color w:val="002060"/>
        </w:rPr>
      </w:pPr>
      <w:r w:rsidRPr="008A768A">
        <w:rPr>
          <w:color w:val="002060"/>
        </w:rPr>
        <w:t>RISULTATI UFFICIALI GARE DEL 20/04/2022</w:t>
      </w:r>
    </w:p>
    <w:p w14:paraId="67E1E6F9" w14:textId="77777777" w:rsidR="008A768A" w:rsidRPr="008A768A" w:rsidRDefault="008A768A" w:rsidP="008A768A">
      <w:pPr>
        <w:pStyle w:val="sottotitolocampionato20"/>
        <w:spacing w:before="0" w:beforeAutospacing="0" w:after="0" w:afterAutospacing="0"/>
        <w:rPr>
          <w:rFonts w:ascii="Arial" w:hAnsi="Arial" w:cs="Arial"/>
          <w:color w:val="002060"/>
          <w:sz w:val="20"/>
          <w:szCs w:val="20"/>
        </w:rPr>
      </w:pPr>
      <w:r w:rsidRPr="008A768A">
        <w:rPr>
          <w:rFonts w:ascii="Arial" w:hAnsi="Arial" w:cs="Arial"/>
          <w:color w:val="002060"/>
          <w:sz w:val="20"/>
          <w:szCs w:val="20"/>
        </w:rPr>
        <w:t>Si trascrivono qui di seguito i risultati ufficiali delle gare disputate</w:t>
      </w:r>
    </w:p>
    <w:p w14:paraId="6066D96A" w14:textId="77777777" w:rsidR="008A768A" w:rsidRPr="008A768A" w:rsidRDefault="008A768A" w:rsidP="008A768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A768A" w:rsidRPr="008A768A" w14:paraId="37767BEB" w14:textId="77777777" w:rsidTr="009107C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768A" w:rsidRPr="008A768A" w14:paraId="3ED23038" w14:textId="77777777" w:rsidTr="009107C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F941E" w14:textId="77777777" w:rsidR="008A768A" w:rsidRPr="008A768A" w:rsidRDefault="008A768A" w:rsidP="009107C4">
                  <w:pPr>
                    <w:pStyle w:val="headertabella0"/>
                    <w:rPr>
                      <w:color w:val="002060"/>
                    </w:rPr>
                  </w:pPr>
                  <w:r w:rsidRPr="008A768A">
                    <w:rPr>
                      <w:color w:val="002060"/>
                    </w:rPr>
                    <w:t>GIRONE A - 13 Giornata - A</w:t>
                  </w:r>
                </w:p>
              </w:tc>
            </w:tr>
            <w:tr w:rsidR="008A768A" w:rsidRPr="008A768A" w14:paraId="604D4FA6" w14:textId="77777777" w:rsidTr="009107C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90AEB6" w14:textId="77777777" w:rsidR="008A768A" w:rsidRPr="008A768A" w:rsidRDefault="008A768A" w:rsidP="009107C4">
                  <w:pPr>
                    <w:pStyle w:val="rowtabella0"/>
                    <w:rPr>
                      <w:color w:val="002060"/>
                    </w:rPr>
                  </w:pPr>
                  <w:r w:rsidRPr="008A768A">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B31D7" w14:textId="77777777" w:rsidR="008A768A" w:rsidRPr="008A768A" w:rsidRDefault="008A768A" w:rsidP="009107C4">
                  <w:pPr>
                    <w:pStyle w:val="rowtabella0"/>
                    <w:rPr>
                      <w:color w:val="002060"/>
                    </w:rPr>
                  </w:pPr>
                  <w:r w:rsidRPr="008A768A">
                    <w:rPr>
                      <w:color w:val="002060"/>
                    </w:rPr>
                    <w:t>- FUTSAL 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3E803" w14:textId="77777777" w:rsidR="008A768A" w:rsidRPr="008A768A" w:rsidRDefault="008A768A" w:rsidP="009107C4">
                  <w:pPr>
                    <w:pStyle w:val="rowtabella0"/>
                    <w:jc w:val="center"/>
                    <w:rPr>
                      <w:color w:val="002060"/>
                    </w:rPr>
                  </w:pPr>
                  <w:r w:rsidRPr="008A768A">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88BF0" w14:textId="77777777" w:rsidR="008A768A" w:rsidRPr="008A768A" w:rsidRDefault="008A768A" w:rsidP="009107C4">
                  <w:pPr>
                    <w:pStyle w:val="rowtabella0"/>
                    <w:jc w:val="center"/>
                    <w:rPr>
                      <w:color w:val="002060"/>
                    </w:rPr>
                  </w:pPr>
                  <w:r w:rsidRPr="008A768A">
                    <w:rPr>
                      <w:color w:val="002060"/>
                    </w:rPr>
                    <w:t> </w:t>
                  </w:r>
                </w:p>
              </w:tc>
            </w:tr>
          </w:tbl>
          <w:p w14:paraId="10F58EDD" w14:textId="77777777" w:rsidR="008A768A" w:rsidRPr="008A768A" w:rsidRDefault="008A768A" w:rsidP="009107C4">
            <w:pPr>
              <w:rPr>
                <w:color w:val="002060"/>
              </w:rPr>
            </w:pPr>
          </w:p>
        </w:tc>
      </w:tr>
    </w:tbl>
    <w:p w14:paraId="577CB2B9" w14:textId="77777777" w:rsidR="008A768A" w:rsidRPr="008A768A" w:rsidRDefault="008A768A" w:rsidP="008A768A">
      <w:pPr>
        <w:pStyle w:val="breakline"/>
        <w:rPr>
          <w:rFonts w:eastAsiaTheme="minorEastAsia"/>
          <w:color w:val="002060"/>
        </w:rPr>
      </w:pPr>
    </w:p>
    <w:p w14:paraId="65E14091" w14:textId="77777777" w:rsidR="008A768A" w:rsidRPr="008A768A" w:rsidRDefault="008A768A" w:rsidP="008A768A">
      <w:pPr>
        <w:pStyle w:val="breakline"/>
        <w:rPr>
          <w:color w:val="002060"/>
        </w:rPr>
      </w:pPr>
    </w:p>
    <w:p w14:paraId="0D76E0F5" w14:textId="77777777" w:rsidR="008A768A" w:rsidRPr="008A768A" w:rsidRDefault="008A768A" w:rsidP="008A768A">
      <w:pPr>
        <w:pStyle w:val="titoloprinc0"/>
        <w:rPr>
          <w:color w:val="002060"/>
        </w:rPr>
      </w:pPr>
      <w:r w:rsidRPr="008A768A">
        <w:rPr>
          <w:color w:val="002060"/>
        </w:rPr>
        <w:lastRenderedPageBreak/>
        <w:t>CLASSIFICA</w:t>
      </w:r>
    </w:p>
    <w:p w14:paraId="24A0C829" w14:textId="77777777" w:rsidR="008A768A" w:rsidRPr="008A768A" w:rsidRDefault="008A768A" w:rsidP="008A768A">
      <w:pPr>
        <w:pStyle w:val="breakline"/>
        <w:rPr>
          <w:color w:val="002060"/>
        </w:rPr>
      </w:pPr>
    </w:p>
    <w:p w14:paraId="472B865D" w14:textId="77777777" w:rsidR="008A768A" w:rsidRPr="008A768A" w:rsidRDefault="008A768A" w:rsidP="008A768A">
      <w:pPr>
        <w:pStyle w:val="breakline"/>
        <w:rPr>
          <w:color w:val="002060"/>
        </w:rPr>
      </w:pPr>
    </w:p>
    <w:p w14:paraId="6BCE83D6" w14:textId="77777777" w:rsidR="008A768A" w:rsidRPr="008A768A" w:rsidRDefault="008A768A" w:rsidP="008A768A">
      <w:pPr>
        <w:pStyle w:val="sottotitolocampionato10"/>
        <w:rPr>
          <w:color w:val="002060"/>
        </w:rPr>
      </w:pPr>
      <w:r w:rsidRPr="008A768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A768A" w:rsidRPr="008A768A" w14:paraId="54C0CE40" w14:textId="77777777" w:rsidTr="009107C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491B7" w14:textId="77777777" w:rsidR="008A768A" w:rsidRPr="008A768A" w:rsidRDefault="008A768A" w:rsidP="009107C4">
            <w:pPr>
              <w:pStyle w:val="headertabella0"/>
              <w:rPr>
                <w:color w:val="002060"/>
              </w:rPr>
            </w:pPr>
            <w:r w:rsidRPr="008A768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705C2" w14:textId="77777777" w:rsidR="008A768A" w:rsidRPr="008A768A" w:rsidRDefault="008A768A" w:rsidP="009107C4">
            <w:pPr>
              <w:pStyle w:val="headertabella0"/>
              <w:rPr>
                <w:color w:val="002060"/>
              </w:rPr>
            </w:pPr>
            <w:r w:rsidRPr="008A768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482B8" w14:textId="77777777" w:rsidR="008A768A" w:rsidRPr="008A768A" w:rsidRDefault="008A768A" w:rsidP="009107C4">
            <w:pPr>
              <w:pStyle w:val="headertabella0"/>
              <w:rPr>
                <w:color w:val="002060"/>
              </w:rPr>
            </w:pPr>
            <w:r w:rsidRPr="008A768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7C33C" w14:textId="77777777" w:rsidR="008A768A" w:rsidRPr="008A768A" w:rsidRDefault="008A768A" w:rsidP="009107C4">
            <w:pPr>
              <w:pStyle w:val="headertabella0"/>
              <w:rPr>
                <w:color w:val="002060"/>
              </w:rPr>
            </w:pPr>
            <w:r w:rsidRPr="008A768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99383" w14:textId="77777777" w:rsidR="008A768A" w:rsidRPr="008A768A" w:rsidRDefault="008A768A" w:rsidP="009107C4">
            <w:pPr>
              <w:pStyle w:val="headertabella0"/>
              <w:rPr>
                <w:color w:val="002060"/>
              </w:rPr>
            </w:pPr>
            <w:r w:rsidRPr="008A768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CE3B5" w14:textId="77777777" w:rsidR="008A768A" w:rsidRPr="008A768A" w:rsidRDefault="008A768A" w:rsidP="009107C4">
            <w:pPr>
              <w:pStyle w:val="headertabella0"/>
              <w:rPr>
                <w:color w:val="002060"/>
              </w:rPr>
            </w:pPr>
            <w:r w:rsidRPr="008A768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8456F" w14:textId="77777777" w:rsidR="008A768A" w:rsidRPr="008A768A" w:rsidRDefault="008A768A" w:rsidP="009107C4">
            <w:pPr>
              <w:pStyle w:val="headertabella0"/>
              <w:rPr>
                <w:color w:val="002060"/>
              </w:rPr>
            </w:pPr>
            <w:r w:rsidRPr="008A768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C9362" w14:textId="77777777" w:rsidR="008A768A" w:rsidRPr="008A768A" w:rsidRDefault="008A768A" w:rsidP="009107C4">
            <w:pPr>
              <w:pStyle w:val="headertabella0"/>
              <w:rPr>
                <w:color w:val="002060"/>
              </w:rPr>
            </w:pPr>
            <w:r w:rsidRPr="008A768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EEB31" w14:textId="77777777" w:rsidR="008A768A" w:rsidRPr="008A768A" w:rsidRDefault="008A768A" w:rsidP="009107C4">
            <w:pPr>
              <w:pStyle w:val="headertabella0"/>
              <w:rPr>
                <w:color w:val="002060"/>
              </w:rPr>
            </w:pPr>
            <w:r w:rsidRPr="008A768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1B9C6" w14:textId="77777777" w:rsidR="008A768A" w:rsidRPr="008A768A" w:rsidRDefault="008A768A" w:rsidP="009107C4">
            <w:pPr>
              <w:pStyle w:val="headertabella0"/>
              <w:rPr>
                <w:color w:val="002060"/>
              </w:rPr>
            </w:pPr>
            <w:r w:rsidRPr="008A768A">
              <w:rPr>
                <w:color w:val="002060"/>
              </w:rPr>
              <w:t>PE</w:t>
            </w:r>
          </w:p>
        </w:tc>
      </w:tr>
      <w:tr w:rsidR="008A768A" w:rsidRPr="008A768A" w14:paraId="1BCE2135" w14:textId="77777777" w:rsidTr="009107C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5479E" w14:textId="77777777" w:rsidR="008A768A" w:rsidRPr="008A768A" w:rsidRDefault="008A768A" w:rsidP="009107C4">
            <w:pPr>
              <w:pStyle w:val="rowtabella0"/>
              <w:rPr>
                <w:color w:val="002060"/>
              </w:rPr>
            </w:pPr>
            <w:r w:rsidRPr="008A768A">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2E1F" w14:textId="77777777" w:rsidR="008A768A" w:rsidRPr="008A768A" w:rsidRDefault="008A768A" w:rsidP="009107C4">
            <w:pPr>
              <w:pStyle w:val="rowtabella0"/>
              <w:jc w:val="center"/>
              <w:rPr>
                <w:color w:val="002060"/>
              </w:rPr>
            </w:pPr>
            <w:r w:rsidRPr="008A768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3E2C"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C878" w14:textId="77777777" w:rsidR="008A768A" w:rsidRPr="008A768A" w:rsidRDefault="008A768A" w:rsidP="009107C4">
            <w:pPr>
              <w:pStyle w:val="rowtabella0"/>
              <w:jc w:val="center"/>
              <w:rPr>
                <w:color w:val="002060"/>
              </w:rPr>
            </w:pPr>
            <w:r w:rsidRPr="008A76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7D0F" w14:textId="77777777" w:rsidR="008A768A" w:rsidRPr="008A768A" w:rsidRDefault="008A768A" w:rsidP="009107C4">
            <w:pPr>
              <w:pStyle w:val="rowtabella0"/>
              <w:jc w:val="center"/>
              <w:rPr>
                <w:color w:val="002060"/>
              </w:rPr>
            </w:pPr>
            <w:r w:rsidRPr="008A76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7DA5" w14:textId="77777777" w:rsidR="008A768A" w:rsidRPr="008A768A" w:rsidRDefault="008A768A" w:rsidP="009107C4">
            <w:pPr>
              <w:pStyle w:val="rowtabella0"/>
              <w:jc w:val="center"/>
              <w:rPr>
                <w:color w:val="002060"/>
              </w:rPr>
            </w:pPr>
            <w:r w:rsidRPr="008A76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EA92" w14:textId="77777777" w:rsidR="008A768A" w:rsidRPr="008A768A" w:rsidRDefault="008A768A" w:rsidP="009107C4">
            <w:pPr>
              <w:pStyle w:val="rowtabella0"/>
              <w:jc w:val="center"/>
              <w:rPr>
                <w:color w:val="002060"/>
              </w:rPr>
            </w:pPr>
            <w:r w:rsidRPr="008A768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D5C1" w14:textId="77777777" w:rsidR="008A768A" w:rsidRPr="008A768A" w:rsidRDefault="008A768A" w:rsidP="009107C4">
            <w:pPr>
              <w:pStyle w:val="rowtabella0"/>
              <w:jc w:val="center"/>
              <w:rPr>
                <w:color w:val="002060"/>
              </w:rPr>
            </w:pPr>
            <w:r w:rsidRPr="008A768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2A8C" w14:textId="77777777" w:rsidR="008A768A" w:rsidRPr="008A768A" w:rsidRDefault="008A768A" w:rsidP="009107C4">
            <w:pPr>
              <w:pStyle w:val="rowtabella0"/>
              <w:jc w:val="center"/>
              <w:rPr>
                <w:color w:val="002060"/>
              </w:rPr>
            </w:pPr>
            <w:r w:rsidRPr="008A768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2A1C" w14:textId="77777777" w:rsidR="008A768A" w:rsidRPr="008A768A" w:rsidRDefault="008A768A" w:rsidP="009107C4">
            <w:pPr>
              <w:pStyle w:val="rowtabella0"/>
              <w:jc w:val="center"/>
              <w:rPr>
                <w:color w:val="002060"/>
              </w:rPr>
            </w:pPr>
            <w:r w:rsidRPr="008A768A">
              <w:rPr>
                <w:color w:val="002060"/>
              </w:rPr>
              <w:t>0</w:t>
            </w:r>
          </w:p>
        </w:tc>
      </w:tr>
      <w:tr w:rsidR="008A768A" w:rsidRPr="008A768A" w14:paraId="6699B95A"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CA819" w14:textId="77777777" w:rsidR="008A768A" w:rsidRPr="008A768A" w:rsidRDefault="008A768A" w:rsidP="009107C4">
            <w:pPr>
              <w:pStyle w:val="rowtabella0"/>
              <w:rPr>
                <w:color w:val="002060"/>
              </w:rPr>
            </w:pPr>
            <w:r w:rsidRPr="008A768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A99D" w14:textId="77777777" w:rsidR="008A768A" w:rsidRPr="008A768A" w:rsidRDefault="008A768A" w:rsidP="009107C4">
            <w:pPr>
              <w:pStyle w:val="rowtabella0"/>
              <w:jc w:val="center"/>
              <w:rPr>
                <w:color w:val="002060"/>
              </w:rPr>
            </w:pPr>
            <w:r w:rsidRPr="008A768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C067" w14:textId="77777777" w:rsidR="008A768A" w:rsidRPr="008A768A" w:rsidRDefault="008A768A" w:rsidP="009107C4">
            <w:pPr>
              <w:pStyle w:val="rowtabella0"/>
              <w:jc w:val="center"/>
              <w:rPr>
                <w:color w:val="002060"/>
              </w:rPr>
            </w:pPr>
            <w:r w:rsidRPr="008A76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1D7C" w14:textId="77777777" w:rsidR="008A768A" w:rsidRPr="008A768A" w:rsidRDefault="008A768A" w:rsidP="009107C4">
            <w:pPr>
              <w:pStyle w:val="rowtabella0"/>
              <w:jc w:val="center"/>
              <w:rPr>
                <w:color w:val="002060"/>
              </w:rPr>
            </w:pPr>
            <w:r w:rsidRPr="008A768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17BB" w14:textId="77777777" w:rsidR="008A768A" w:rsidRPr="008A768A" w:rsidRDefault="008A768A" w:rsidP="009107C4">
            <w:pPr>
              <w:pStyle w:val="rowtabella0"/>
              <w:jc w:val="center"/>
              <w:rPr>
                <w:color w:val="002060"/>
              </w:rPr>
            </w:pPr>
            <w:r w:rsidRPr="008A76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3A2C" w14:textId="77777777" w:rsidR="008A768A" w:rsidRPr="008A768A" w:rsidRDefault="008A768A" w:rsidP="009107C4">
            <w:pPr>
              <w:pStyle w:val="rowtabella0"/>
              <w:jc w:val="center"/>
              <w:rPr>
                <w:color w:val="002060"/>
              </w:rPr>
            </w:pPr>
            <w:r w:rsidRPr="008A76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90A2" w14:textId="77777777" w:rsidR="008A768A" w:rsidRPr="008A768A" w:rsidRDefault="008A768A" w:rsidP="009107C4">
            <w:pPr>
              <w:pStyle w:val="rowtabella0"/>
              <w:jc w:val="center"/>
              <w:rPr>
                <w:color w:val="002060"/>
              </w:rPr>
            </w:pPr>
            <w:r w:rsidRPr="008A768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915D" w14:textId="77777777" w:rsidR="008A768A" w:rsidRPr="008A768A" w:rsidRDefault="008A768A" w:rsidP="009107C4">
            <w:pPr>
              <w:pStyle w:val="rowtabella0"/>
              <w:jc w:val="center"/>
              <w:rPr>
                <w:color w:val="002060"/>
              </w:rPr>
            </w:pPr>
            <w:r w:rsidRPr="008A76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4FAA" w14:textId="77777777" w:rsidR="008A768A" w:rsidRPr="008A768A" w:rsidRDefault="008A768A" w:rsidP="009107C4">
            <w:pPr>
              <w:pStyle w:val="rowtabella0"/>
              <w:jc w:val="center"/>
              <w:rPr>
                <w:color w:val="002060"/>
              </w:rPr>
            </w:pPr>
            <w:r w:rsidRPr="008A768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ED0C" w14:textId="77777777" w:rsidR="008A768A" w:rsidRPr="008A768A" w:rsidRDefault="008A768A" w:rsidP="009107C4">
            <w:pPr>
              <w:pStyle w:val="rowtabella0"/>
              <w:jc w:val="center"/>
              <w:rPr>
                <w:color w:val="002060"/>
              </w:rPr>
            </w:pPr>
            <w:r w:rsidRPr="008A768A">
              <w:rPr>
                <w:color w:val="002060"/>
              </w:rPr>
              <w:t>0</w:t>
            </w:r>
          </w:p>
        </w:tc>
      </w:tr>
      <w:tr w:rsidR="008A768A" w:rsidRPr="008A768A" w14:paraId="1D00E813"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8A34A" w14:textId="77777777" w:rsidR="008A768A" w:rsidRPr="008A768A" w:rsidRDefault="008A768A" w:rsidP="009107C4">
            <w:pPr>
              <w:pStyle w:val="rowtabella0"/>
              <w:rPr>
                <w:color w:val="002060"/>
              </w:rPr>
            </w:pPr>
            <w:r w:rsidRPr="008A768A">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0F71" w14:textId="77777777" w:rsidR="008A768A" w:rsidRPr="008A768A" w:rsidRDefault="008A768A" w:rsidP="009107C4">
            <w:pPr>
              <w:pStyle w:val="rowtabella0"/>
              <w:jc w:val="center"/>
              <w:rPr>
                <w:color w:val="002060"/>
              </w:rPr>
            </w:pPr>
            <w:r w:rsidRPr="008A768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5FC7" w14:textId="77777777" w:rsidR="008A768A" w:rsidRPr="008A768A" w:rsidRDefault="008A768A" w:rsidP="009107C4">
            <w:pPr>
              <w:pStyle w:val="rowtabella0"/>
              <w:jc w:val="center"/>
              <w:rPr>
                <w:color w:val="002060"/>
              </w:rPr>
            </w:pPr>
            <w:r w:rsidRPr="008A76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4DB5" w14:textId="77777777" w:rsidR="008A768A" w:rsidRPr="008A768A" w:rsidRDefault="008A768A" w:rsidP="009107C4">
            <w:pPr>
              <w:pStyle w:val="rowtabella0"/>
              <w:jc w:val="center"/>
              <w:rPr>
                <w:color w:val="002060"/>
              </w:rPr>
            </w:pPr>
            <w:r w:rsidRPr="008A768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C856" w14:textId="77777777" w:rsidR="008A768A" w:rsidRPr="008A768A" w:rsidRDefault="008A768A" w:rsidP="009107C4">
            <w:pPr>
              <w:pStyle w:val="rowtabella0"/>
              <w:jc w:val="center"/>
              <w:rPr>
                <w:color w:val="002060"/>
              </w:rPr>
            </w:pPr>
            <w:r w:rsidRPr="008A76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4BD4" w14:textId="77777777" w:rsidR="008A768A" w:rsidRPr="008A768A" w:rsidRDefault="008A768A" w:rsidP="009107C4">
            <w:pPr>
              <w:pStyle w:val="rowtabella0"/>
              <w:jc w:val="center"/>
              <w:rPr>
                <w:color w:val="002060"/>
              </w:rPr>
            </w:pPr>
            <w:r w:rsidRPr="008A76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0AE4" w14:textId="77777777" w:rsidR="008A768A" w:rsidRPr="008A768A" w:rsidRDefault="008A768A" w:rsidP="009107C4">
            <w:pPr>
              <w:pStyle w:val="rowtabella0"/>
              <w:jc w:val="center"/>
              <w:rPr>
                <w:color w:val="002060"/>
              </w:rPr>
            </w:pPr>
            <w:r w:rsidRPr="008A768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7E81" w14:textId="77777777" w:rsidR="008A768A" w:rsidRPr="008A768A" w:rsidRDefault="008A768A" w:rsidP="009107C4">
            <w:pPr>
              <w:pStyle w:val="rowtabella0"/>
              <w:jc w:val="center"/>
              <w:rPr>
                <w:color w:val="002060"/>
              </w:rPr>
            </w:pPr>
            <w:r w:rsidRPr="008A768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051C" w14:textId="77777777" w:rsidR="008A768A" w:rsidRPr="008A768A" w:rsidRDefault="008A768A" w:rsidP="009107C4">
            <w:pPr>
              <w:pStyle w:val="rowtabella0"/>
              <w:jc w:val="center"/>
              <w:rPr>
                <w:color w:val="002060"/>
              </w:rPr>
            </w:pPr>
            <w:r w:rsidRPr="008A768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F2E4" w14:textId="77777777" w:rsidR="008A768A" w:rsidRPr="008A768A" w:rsidRDefault="008A768A" w:rsidP="009107C4">
            <w:pPr>
              <w:pStyle w:val="rowtabella0"/>
              <w:jc w:val="center"/>
              <w:rPr>
                <w:color w:val="002060"/>
              </w:rPr>
            </w:pPr>
            <w:r w:rsidRPr="008A768A">
              <w:rPr>
                <w:color w:val="002060"/>
              </w:rPr>
              <w:t>0</w:t>
            </w:r>
          </w:p>
        </w:tc>
      </w:tr>
      <w:tr w:rsidR="008A768A" w:rsidRPr="008A768A" w14:paraId="4A6BC909"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3F32C" w14:textId="77777777" w:rsidR="008A768A" w:rsidRPr="008A768A" w:rsidRDefault="008A768A" w:rsidP="009107C4">
            <w:pPr>
              <w:pStyle w:val="rowtabella0"/>
              <w:rPr>
                <w:color w:val="002060"/>
              </w:rPr>
            </w:pPr>
            <w:r w:rsidRPr="008A768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C9C2" w14:textId="77777777" w:rsidR="008A768A" w:rsidRPr="008A768A" w:rsidRDefault="008A768A" w:rsidP="009107C4">
            <w:pPr>
              <w:pStyle w:val="rowtabella0"/>
              <w:jc w:val="center"/>
              <w:rPr>
                <w:color w:val="002060"/>
              </w:rPr>
            </w:pPr>
            <w:r w:rsidRPr="008A768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EB19"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ECD6" w14:textId="77777777" w:rsidR="008A768A" w:rsidRPr="008A768A" w:rsidRDefault="008A768A" w:rsidP="009107C4">
            <w:pPr>
              <w:pStyle w:val="rowtabella0"/>
              <w:jc w:val="center"/>
              <w:rPr>
                <w:color w:val="002060"/>
              </w:rPr>
            </w:pPr>
            <w:r w:rsidRPr="008A76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7D8C" w14:textId="77777777" w:rsidR="008A768A" w:rsidRPr="008A768A" w:rsidRDefault="008A768A" w:rsidP="009107C4">
            <w:pPr>
              <w:pStyle w:val="rowtabella0"/>
              <w:jc w:val="center"/>
              <w:rPr>
                <w:color w:val="002060"/>
              </w:rPr>
            </w:pPr>
            <w:r w:rsidRPr="008A76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395A" w14:textId="77777777" w:rsidR="008A768A" w:rsidRPr="008A768A" w:rsidRDefault="008A768A" w:rsidP="009107C4">
            <w:pPr>
              <w:pStyle w:val="rowtabella0"/>
              <w:jc w:val="center"/>
              <w:rPr>
                <w:color w:val="002060"/>
              </w:rPr>
            </w:pPr>
            <w:r w:rsidRPr="008A76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1533" w14:textId="77777777" w:rsidR="008A768A" w:rsidRPr="008A768A" w:rsidRDefault="008A768A" w:rsidP="009107C4">
            <w:pPr>
              <w:pStyle w:val="rowtabella0"/>
              <w:jc w:val="center"/>
              <w:rPr>
                <w:color w:val="002060"/>
              </w:rPr>
            </w:pPr>
            <w:r w:rsidRPr="008A768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27C2" w14:textId="77777777" w:rsidR="008A768A" w:rsidRPr="008A768A" w:rsidRDefault="008A768A" w:rsidP="009107C4">
            <w:pPr>
              <w:pStyle w:val="rowtabella0"/>
              <w:jc w:val="center"/>
              <w:rPr>
                <w:color w:val="002060"/>
              </w:rPr>
            </w:pPr>
            <w:r w:rsidRPr="008A768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1C69" w14:textId="77777777" w:rsidR="008A768A" w:rsidRPr="008A768A" w:rsidRDefault="008A768A" w:rsidP="009107C4">
            <w:pPr>
              <w:pStyle w:val="rowtabella0"/>
              <w:jc w:val="center"/>
              <w:rPr>
                <w:color w:val="002060"/>
              </w:rPr>
            </w:pPr>
            <w:r w:rsidRPr="008A768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C74E" w14:textId="77777777" w:rsidR="008A768A" w:rsidRPr="008A768A" w:rsidRDefault="008A768A" w:rsidP="009107C4">
            <w:pPr>
              <w:pStyle w:val="rowtabella0"/>
              <w:jc w:val="center"/>
              <w:rPr>
                <w:color w:val="002060"/>
              </w:rPr>
            </w:pPr>
            <w:r w:rsidRPr="008A768A">
              <w:rPr>
                <w:color w:val="002060"/>
              </w:rPr>
              <w:t>0</w:t>
            </w:r>
          </w:p>
        </w:tc>
      </w:tr>
      <w:tr w:rsidR="008A768A" w:rsidRPr="008A768A" w14:paraId="6E450BD3"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C45F9" w14:textId="77777777" w:rsidR="008A768A" w:rsidRPr="008A768A" w:rsidRDefault="008A768A" w:rsidP="009107C4">
            <w:pPr>
              <w:pStyle w:val="rowtabella0"/>
              <w:rPr>
                <w:color w:val="002060"/>
              </w:rPr>
            </w:pPr>
            <w:r w:rsidRPr="008A768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23EC" w14:textId="77777777" w:rsidR="008A768A" w:rsidRPr="008A768A" w:rsidRDefault="008A768A" w:rsidP="009107C4">
            <w:pPr>
              <w:pStyle w:val="rowtabella0"/>
              <w:jc w:val="center"/>
              <w:rPr>
                <w:color w:val="002060"/>
              </w:rPr>
            </w:pPr>
            <w:r w:rsidRPr="008A768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CCA2"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29AA" w14:textId="77777777" w:rsidR="008A768A" w:rsidRPr="008A768A" w:rsidRDefault="008A768A" w:rsidP="009107C4">
            <w:pPr>
              <w:pStyle w:val="rowtabella0"/>
              <w:jc w:val="center"/>
              <w:rPr>
                <w:color w:val="002060"/>
              </w:rPr>
            </w:pPr>
            <w:r w:rsidRPr="008A76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04D2" w14:textId="77777777" w:rsidR="008A768A" w:rsidRPr="008A768A" w:rsidRDefault="008A768A" w:rsidP="009107C4">
            <w:pPr>
              <w:pStyle w:val="rowtabella0"/>
              <w:jc w:val="center"/>
              <w:rPr>
                <w:color w:val="002060"/>
              </w:rPr>
            </w:pPr>
            <w:r w:rsidRPr="008A76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D09E" w14:textId="77777777" w:rsidR="008A768A" w:rsidRPr="008A768A" w:rsidRDefault="008A768A" w:rsidP="009107C4">
            <w:pPr>
              <w:pStyle w:val="rowtabella0"/>
              <w:jc w:val="center"/>
              <w:rPr>
                <w:color w:val="002060"/>
              </w:rPr>
            </w:pPr>
            <w:r w:rsidRPr="008A76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1FA2" w14:textId="77777777" w:rsidR="008A768A" w:rsidRPr="008A768A" w:rsidRDefault="008A768A" w:rsidP="009107C4">
            <w:pPr>
              <w:pStyle w:val="rowtabella0"/>
              <w:jc w:val="center"/>
              <w:rPr>
                <w:color w:val="002060"/>
              </w:rPr>
            </w:pPr>
            <w:r w:rsidRPr="008A768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4259" w14:textId="77777777" w:rsidR="008A768A" w:rsidRPr="008A768A" w:rsidRDefault="008A768A" w:rsidP="009107C4">
            <w:pPr>
              <w:pStyle w:val="rowtabella0"/>
              <w:jc w:val="center"/>
              <w:rPr>
                <w:color w:val="002060"/>
              </w:rPr>
            </w:pPr>
            <w:r w:rsidRPr="008A768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2885" w14:textId="77777777" w:rsidR="008A768A" w:rsidRPr="008A768A" w:rsidRDefault="008A768A" w:rsidP="009107C4">
            <w:pPr>
              <w:pStyle w:val="rowtabella0"/>
              <w:jc w:val="center"/>
              <w:rPr>
                <w:color w:val="002060"/>
              </w:rPr>
            </w:pPr>
            <w:r w:rsidRPr="008A768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6E81" w14:textId="77777777" w:rsidR="008A768A" w:rsidRPr="008A768A" w:rsidRDefault="008A768A" w:rsidP="009107C4">
            <w:pPr>
              <w:pStyle w:val="rowtabella0"/>
              <w:jc w:val="center"/>
              <w:rPr>
                <w:color w:val="002060"/>
              </w:rPr>
            </w:pPr>
            <w:r w:rsidRPr="008A768A">
              <w:rPr>
                <w:color w:val="002060"/>
              </w:rPr>
              <w:t>0</w:t>
            </w:r>
          </w:p>
        </w:tc>
      </w:tr>
      <w:tr w:rsidR="008A768A" w:rsidRPr="008A768A" w14:paraId="44074F63"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389FF" w14:textId="77777777" w:rsidR="008A768A" w:rsidRPr="008A768A" w:rsidRDefault="008A768A" w:rsidP="009107C4">
            <w:pPr>
              <w:pStyle w:val="rowtabella0"/>
              <w:rPr>
                <w:color w:val="002060"/>
              </w:rPr>
            </w:pPr>
            <w:r w:rsidRPr="008A768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EEA7" w14:textId="77777777" w:rsidR="008A768A" w:rsidRPr="008A768A" w:rsidRDefault="008A768A" w:rsidP="009107C4">
            <w:pPr>
              <w:pStyle w:val="rowtabella0"/>
              <w:jc w:val="center"/>
              <w:rPr>
                <w:color w:val="002060"/>
              </w:rPr>
            </w:pPr>
            <w:r w:rsidRPr="008A768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4F89" w14:textId="77777777" w:rsidR="008A768A" w:rsidRPr="008A768A" w:rsidRDefault="008A768A" w:rsidP="009107C4">
            <w:pPr>
              <w:pStyle w:val="rowtabella0"/>
              <w:jc w:val="center"/>
              <w:rPr>
                <w:color w:val="002060"/>
              </w:rPr>
            </w:pPr>
            <w:r w:rsidRPr="008A76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136EE" w14:textId="77777777" w:rsidR="008A768A" w:rsidRPr="008A768A" w:rsidRDefault="008A768A" w:rsidP="009107C4">
            <w:pPr>
              <w:pStyle w:val="rowtabella0"/>
              <w:jc w:val="center"/>
              <w:rPr>
                <w:color w:val="002060"/>
              </w:rPr>
            </w:pPr>
            <w:r w:rsidRPr="008A76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FB31" w14:textId="77777777" w:rsidR="008A768A" w:rsidRPr="008A768A" w:rsidRDefault="008A768A" w:rsidP="009107C4">
            <w:pPr>
              <w:pStyle w:val="rowtabella0"/>
              <w:jc w:val="center"/>
              <w:rPr>
                <w:color w:val="002060"/>
              </w:rPr>
            </w:pPr>
            <w:r w:rsidRPr="008A76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3928" w14:textId="77777777" w:rsidR="008A768A" w:rsidRPr="008A768A" w:rsidRDefault="008A768A" w:rsidP="009107C4">
            <w:pPr>
              <w:pStyle w:val="rowtabella0"/>
              <w:jc w:val="center"/>
              <w:rPr>
                <w:color w:val="002060"/>
              </w:rPr>
            </w:pPr>
            <w:r w:rsidRPr="008A76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6969" w14:textId="77777777" w:rsidR="008A768A" w:rsidRPr="008A768A" w:rsidRDefault="008A768A" w:rsidP="009107C4">
            <w:pPr>
              <w:pStyle w:val="rowtabella0"/>
              <w:jc w:val="center"/>
              <w:rPr>
                <w:color w:val="002060"/>
              </w:rPr>
            </w:pPr>
            <w:r w:rsidRPr="008A768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9C44" w14:textId="77777777" w:rsidR="008A768A" w:rsidRPr="008A768A" w:rsidRDefault="008A768A" w:rsidP="009107C4">
            <w:pPr>
              <w:pStyle w:val="rowtabella0"/>
              <w:jc w:val="center"/>
              <w:rPr>
                <w:color w:val="002060"/>
              </w:rPr>
            </w:pPr>
            <w:r w:rsidRPr="008A768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9C3E" w14:textId="77777777" w:rsidR="008A768A" w:rsidRPr="008A768A" w:rsidRDefault="008A768A" w:rsidP="009107C4">
            <w:pPr>
              <w:pStyle w:val="rowtabella0"/>
              <w:jc w:val="center"/>
              <w:rPr>
                <w:color w:val="002060"/>
              </w:rPr>
            </w:pPr>
            <w:r w:rsidRPr="008A76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D191" w14:textId="77777777" w:rsidR="008A768A" w:rsidRPr="008A768A" w:rsidRDefault="008A768A" w:rsidP="009107C4">
            <w:pPr>
              <w:pStyle w:val="rowtabella0"/>
              <w:jc w:val="center"/>
              <w:rPr>
                <w:color w:val="002060"/>
              </w:rPr>
            </w:pPr>
            <w:r w:rsidRPr="008A768A">
              <w:rPr>
                <w:color w:val="002060"/>
              </w:rPr>
              <w:t>0</w:t>
            </w:r>
          </w:p>
        </w:tc>
      </w:tr>
      <w:tr w:rsidR="008A768A" w:rsidRPr="008A768A" w14:paraId="3E6529F5"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D6D24" w14:textId="77777777" w:rsidR="008A768A" w:rsidRPr="008A768A" w:rsidRDefault="008A768A" w:rsidP="009107C4">
            <w:pPr>
              <w:pStyle w:val="rowtabella0"/>
              <w:rPr>
                <w:color w:val="002060"/>
              </w:rPr>
            </w:pPr>
            <w:r w:rsidRPr="008A768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F8A9" w14:textId="77777777" w:rsidR="008A768A" w:rsidRPr="008A768A" w:rsidRDefault="008A768A" w:rsidP="009107C4">
            <w:pPr>
              <w:pStyle w:val="rowtabella0"/>
              <w:jc w:val="center"/>
              <w:rPr>
                <w:color w:val="002060"/>
              </w:rPr>
            </w:pPr>
            <w:r w:rsidRPr="008A768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4B87"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559B" w14:textId="77777777" w:rsidR="008A768A" w:rsidRPr="008A768A" w:rsidRDefault="008A768A" w:rsidP="009107C4">
            <w:pPr>
              <w:pStyle w:val="rowtabella0"/>
              <w:jc w:val="center"/>
              <w:rPr>
                <w:color w:val="002060"/>
              </w:rPr>
            </w:pPr>
            <w:r w:rsidRPr="008A76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F3CD" w14:textId="77777777" w:rsidR="008A768A" w:rsidRPr="008A768A" w:rsidRDefault="008A768A" w:rsidP="009107C4">
            <w:pPr>
              <w:pStyle w:val="rowtabella0"/>
              <w:jc w:val="center"/>
              <w:rPr>
                <w:color w:val="002060"/>
              </w:rPr>
            </w:pPr>
            <w:r w:rsidRPr="008A76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C6CE" w14:textId="77777777" w:rsidR="008A768A" w:rsidRPr="008A768A" w:rsidRDefault="008A768A" w:rsidP="009107C4">
            <w:pPr>
              <w:pStyle w:val="rowtabella0"/>
              <w:jc w:val="center"/>
              <w:rPr>
                <w:color w:val="002060"/>
              </w:rPr>
            </w:pPr>
            <w:r w:rsidRPr="008A76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A3AD" w14:textId="77777777" w:rsidR="008A768A" w:rsidRPr="008A768A" w:rsidRDefault="008A768A" w:rsidP="009107C4">
            <w:pPr>
              <w:pStyle w:val="rowtabella0"/>
              <w:jc w:val="center"/>
              <w:rPr>
                <w:color w:val="002060"/>
              </w:rPr>
            </w:pPr>
            <w:r w:rsidRPr="008A768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11B1" w14:textId="77777777" w:rsidR="008A768A" w:rsidRPr="008A768A" w:rsidRDefault="008A768A" w:rsidP="009107C4">
            <w:pPr>
              <w:pStyle w:val="rowtabella0"/>
              <w:jc w:val="center"/>
              <w:rPr>
                <w:color w:val="002060"/>
              </w:rPr>
            </w:pPr>
            <w:r w:rsidRPr="008A768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983B" w14:textId="77777777" w:rsidR="008A768A" w:rsidRPr="008A768A" w:rsidRDefault="008A768A" w:rsidP="009107C4">
            <w:pPr>
              <w:pStyle w:val="rowtabella0"/>
              <w:jc w:val="center"/>
              <w:rPr>
                <w:color w:val="002060"/>
              </w:rPr>
            </w:pPr>
            <w:r w:rsidRPr="008A76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DC9C" w14:textId="77777777" w:rsidR="008A768A" w:rsidRPr="008A768A" w:rsidRDefault="008A768A" w:rsidP="009107C4">
            <w:pPr>
              <w:pStyle w:val="rowtabella0"/>
              <w:jc w:val="center"/>
              <w:rPr>
                <w:color w:val="002060"/>
              </w:rPr>
            </w:pPr>
            <w:r w:rsidRPr="008A768A">
              <w:rPr>
                <w:color w:val="002060"/>
              </w:rPr>
              <w:t>0</w:t>
            </w:r>
          </w:p>
        </w:tc>
      </w:tr>
      <w:tr w:rsidR="008A768A" w:rsidRPr="008A768A" w14:paraId="630BAA48"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77B50" w14:textId="77777777" w:rsidR="008A768A" w:rsidRPr="008A768A" w:rsidRDefault="008A768A" w:rsidP="009107C4">
            <w:pPr>
              <w:pStyle w:val="rowtabella0"/>
              <w:rPr>
                <w:color w:val="002060"/>
              </w:rPr>
            </w:pPr>
            <w:r w:rsidRPr="008A768A">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87B4" w14:textId="77777777" w:rsidR="008A768A" w:rsidRPr="008A768A" w:rsidRDefault="008A768A" w:rsidP="009107C4">
            <w:pPr>
              <w:pStyle w:val="rowtabella0"/>
              <w:jc w:val="center"/>
              <w:rPr>
                <w:color w:val="002060"/>
              </w:rPr>
            </w:pPr>
            <w:r w:rsidRPr="008A768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BD7D"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279F" w14:textId="77777777" w:rsidR="008A768A" w:rsidRPr="008A768A" w:rsidRDefault="008A768A" w:rsidP="009107C4">
            <w:pPr>
              <w:pStyle w:val="rowtabella0"/>
              <w:jc w:val="center"/>
              <w:rPr>
                <w:color w:val="002060"/>
              </w:rPr>
            </w:pPr>
            <w:r w:rsidRPr="008A76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D5FA" w14:textId="77777777" w:rsidR="008A768A" w:rsidRPr="008A768A" w:rsidRDefault="008A768A" w:rsidP="009107C4">
            <w:pPr>
              <w:pStyle w:val="rowtabella0"/>
              <w:jc w:val="center"/>
              <w:rPr>
                <w:color w:val="002060"/>
              </w:rPr>
            </w:pPr>
            <w:r w:rsidRPr="008A76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C224" w14:textId="77777777" w:rsidR="008A768A" w:rsidRPr="008A768A" w:rsidRDefault="008A768A" w:rsidP="009107C4">
            <w:pPr>
              <w:pStyle w:val="rowtabella0"/>
              <w:jc w:val="center"/>
              <w:rPr>
                <w:color w:val="002060"/>
              </w:rPr>
            </w:pPr>
            <w:r w:rsidRPr="008A76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D59D" w14:textId="77777777" w:rsidR="008A768A" w:rsidRPr="008A768A" w:rsidRDefault="008A768A" w:rsidP="009107C4">
            <w:pPr>
              <w:pStyle w:val="rowtabella0"/>
              <w:jc w:val="center"/>
              <w:rPr>
                <w:color w:val="002060"/>
              </w:rPr>
            </w:pPr>
            <w:r w:rsidRPr="008A768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CFAA" w14:textId="77777777" w:rsidR="008A768A" w:rsidRPr="008A768A" w:rsidRDefault="008A768A" w:rsidP="009107C4">
            <w:pPr>
              <w:pStyle w:val="rowtabella0"/>
              <w:jc w:val="center"/>
              <w:rPr>
                <w:color w:val="002060"/>
              </w:rPr>
            </w:pPr>
            <w:r w:rsidRPr="008A768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6840" w14:textId="77777777" w:rsidR="008A768A" w:rsidRPr="008A768A" w:rsidRDefault="008A768A" w:rsidP="009107C4">
            <w:pPr>
              <w:pStyle w:val="rowtabella0"/>
              <w:jc w:val="center"/>
              <w:rPr>
                <w:color w:val="002060"/>
              </w:rPr>
            </w:pPr>
            <w:r w:rsidRPr="008A768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41A1" w14:textId="77777777" w:rsidR="008A768A" w:rsidRPr="008A768A" w:rsidRDefault="008A768A" w:rsidP="009107C4">
            <w:pPr>
              <w:pStyle w:val="rowtabella0"/>
              <w:jc w:val="center"/>
              <w:rPr>
                <w:color w:val="002060"/>
              </w:rPr>
            </w:pPr>
            <w:r w:rsidRPr="008A768A">
              <w:rPr>
                <w:color w:val="002060"/>
              </w:rPr>
              <w:t>0</w:t>
            </w:r>
          </w:p>
        </w:tc>
      </w:tr>
      <w:tr w:rsidR="008A768A" w:rsidRPr="008A768A" w14:paraId="6D9A9BF6"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08278" w14:textId="77777777" w:rsidR="008A768A" w:rsidRPr="008A768A" w:rsidRDefault="008A768A" w:rsidP="009107C4">
            <w:pPr>
              <w:pStyle w:val="rowtabella0"/>
              <w:rPr>
                <w:color w:val="002060"/>
              </w:rPr>
            </w:pPr>
            <w:r w:rsidRPr="008A768A">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082B" w14:textId="77777777" w:rsidR="008A768A" w:rsidRPr="008A768A" w:rsidRDefault="008A768A" w:rsidP="009107C4">
            <w:pPr>
              <w:pStyle w:val="rowtabella0"/>
              <w:jc w:val="center"/>
              <w:rPr>
                <w:color w:val="002060"/>
              </w:rPr>
            </w:pPr>
            <w:r w:rsidRPr="008A768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138A"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7EA2" w14:textId="77777777" w:rsidR="008A768A" w:rsidRPr="008A768A" w:rsidRDefault="008A768A" w:rsidP="009107C4">
            <w:pPr>
              <w:pStyle w:val="rowtabella0"/>
              <w:jc w:val="center"/>
              <w:rPr>
                <w:color w:val="002060"/>
              </w:rPr>
            </w:pPr>
            <w:r w:rsidRPr="008A76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DD19" w14:textId="77777777" w:rsidR="008A768A" w:rsidRPr="008A768A" w:rsidRDefault="008A768A" w:rsidP="009107C4">
            <w:pPr>
              <w:pStyle w:val="rowtabella0"/>
              <w:jc w:val="center"/>
              <w:rPr>
                <w:color w:val="002060"/>
              </w:rPr>
            </w:pPr>
            <w:r w:rsidRPr="008A76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F686" w14:textId="77777777" w:rsidR="008A768A" w:rsidRPr="008A768A" w:rsidRDefault="008A768A" w:rsidP="009107C4">
            <w:pPr>
              <w:pStyle w:val="rowtabella0"/>
              <w:jc w:val="center"/>
              <w:rPr>
                <w:color w:val="002060"/>
              </w:rPr>
            </w:pPr>
            <w:r w:rsidRPr="008A76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68D7" w14:textId="77777777" w:rsidR="008A768A" w:rsidRPr="008A768A" w:rsidRDefault="008A768A" w:rsidP="009107C4">
            <w:pPr>
              <w:pStyle w:val="rowtabella0"/>
              <w:jc w:val="center"/>
              <w:rPr>
                <w:color w:val="002060"/>
              </w:rPr>
            </w:pPr>
            <w:r w:rsidRPr="008A768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EB2D" w14:textId="77777777" w:rsidR="008A768A" w:rsidRPr="008A768A" w:rsidRDefault="008A768A" w:rsidP="009107C4">
            <w:pPr>
              <w:pStyle w:val="rowtabella0"/>
              <w:jc w:val="center"/>
              <w:rPr>
                <w:color w:val="002060"/>
              </w:rPr>
            </w:pPr>
            <w:r w:rsidRPr="008A768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0CD8" w14:textId="77777777" w:rsidR="008A768A" w:rsidRPr="008A768A" w:rsidRDefault="008A768A" w:rsidP="009107C4">
            <w:pPr>
              <w:pStyle w:val="rowtabella0"/>
              <w:jc w:val="center"/>
              <w:rPr>
                <w:color w:val="002060"/>
              </w:rPr>
            </w:pPr>
            <w:r w:rsidRPr="008A76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78BD" w14:textId="77777777" w:rsidR="008A768A" w:rsidRPr="008A768A" w:rsidRDefault="008A768A" w:rsidP="009107C4">
            <w:pPr>
              <w:pStyle w:val="rowtabella0"/>
              <w:jc w:val="center"/>
              <w:rPr>
                <w:color w:val="002060"/>
              </w:rPr>
            </w:pPr>
            <w:r w:rsidRPr="008A768A">
              <w:rPr>
                <w:color w:val="002060"/>
              </w:rPr>
              <w:t>0</w:t>
            </w:r>
          </w:p>
        </w:tc>
      </w:tr>
      <w:tr w:rsidR="008A768A" w:rsidRPr="008A768A" w14:paraId="2F38E5FB"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E1A23" w14:textId="77777777" w:rsidR="008A768A" w:rsidRPr="008A768A" w:rsidRDefault="008A768A" w:rsidP="009107C4">
            <w:pPr>
              <w:pStyle w:val="rowtabella0"/>
              <w:rPr>
                <w:color w:val="002060"/>
              </w:rPr>
            </w:pPr>
            <w:r w:rsidRPr="008A768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8E9A" w14:textId="77777777" w:rsidR="008A768A" w:rsidRPr="008A768A" w:rsidRDefault="008A768A" w:rsidP="009107C4">
            <w:pPr>
              <w:pStyle w:val="rowtabella0"/>
              <w:jc w:val="center"/>
              <w:rPr>
                <w:color w:val="002060"/>
              </w:rPr>
            </w:pPr>
            <w:r w:rsidRPr="008A76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7446"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8277" w14:textId="77777777" w:rsidR="008A768A" w:rsidRPr="008A768A" w:rsidRDefault="008A768A" w:rsidP="009107C4">
            <w:pPr>
              <w:pStyle w:val="rowtabella0"/>
              <w:jc w:val="center"/>
              <w:rPr>
                <w:color w:val="002060"/>
              </w:rPr>
            </w:pPr>
            <w:r w:rsidRPr="008A76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CB54" w14:textId="77777777" w:rsidR="008A768A" w:rsidRPr="008A768A" w:rsidRDefault="008A768A" w:rsidP="009107C4">
            <w:pPr>
              <w:pStyle w:val="rowtabella0"/>
              <w:jc w:val="center"/>
              <w:rPr>
                <w:color w:val="002060"/>
              </w:rPr>
            </w:pPr>
            <w:r w:rsidRPr="008A76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FC8E" w14:textId="77777777" w:rsidR="008A768A" w:rsidRPr="008A768A" w:rsidRDefault="008A768A" w:rsidP="009107C4">
            <w:pPr>
              <w:pStyle w:val="rowtabella0"/>
              <w:jc w:val="center"/>
              <w:rPr>
                <w:color w:val="002060"/>
              </w:rPr>
            </w:pPr>
            <w:r w:rsidRPr="008A76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9F6B" w14:textId="77777777" w:rsidR="008A768A" w:rsidRPr="008A768A" w:rsidRDefault="008A768A" w:rsidP="009107C4">
            <w:pPr>
              <w:pStyle w:val="rowtabella0"/>
              <w:jc w:val="center"/>
              <w:rPr>
                <w:color w:val="002060"/>
              </w:rPr>
            </w:pPr>
            <w:r w:rsidRPr="008A768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7874" w14:textId="77777777" w:rsidR="008A768A" w:rsidRPr="008A768A" w:rsidRDefault="008A768A" w:rsidP="009107C4">
            <w:pPr>
              <w:pStyle w:val="rowtabella0"/>
              <w:jc w:val="center"/>
              <w:rPr>
                <w:color w:val="002060"/>
              </w:rPr>
            </w:pPr>
            <w:r w:rsidRPr="008A768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D6E7" w14:textId="77777777" w:rsidR="008A768A" w:rsidRPr="008A768A" w:rsidRDefault="008A768A" w:rsidP="009107C4">
            <w:pPr>
              <w:pStyle w:val="rowtabella0"/>
              <w:jc w:val="center"/>
              <w:rPr>
                <w:color w:val="002060"/>
              </w:rPr>
            </w:pPr>
            <w:r w:rsidRPr="008A768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47D1" w14:textId="77777777" w:rsidR="008A768A" w:rsidRPr="008A768A" w:rsidRDefault="008A768A" w:rsidP="009107C4">
            <w:pPr>
              <w:pStyle w:val="rowtabella0"/>
              <w:jc w:val="center"/>
              <w:rPr>
                <w:color w:val="002060"/>
              </w:rPr>
            </w:pPr>
            <w:r w:rsidRPr="008A768A">
              <w:rPr>
                <w:color w:val="002060"/>
              </w:rPr>
              <w:t>0</w:t>
            </w:r>
          </w:p>
        </w:tc>
      </w:tr>
      <w:tr w:rsidR="008A768A" w:rsidRPr="008A768A" w14:paraId="631862C3"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BABD8" w14:textId="77777777" w:rsidR="008A768A" w:rsidRPr="008A768A" w:rsidRDefault="008A768A" w:rsidP="009107C4">
            <w:pPr>
              <w:pStyle w:val="rowtabella0"/>
              <w:rPr>
                <w:color w:val="002060"/>
              </w:rPr>
            </w:pPr>
            <w:r w:rsidRPr="008A768A">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5941" w14:textId="77777777" w:rsidR="008A768A" w:rsidRPr="008A768A" w:rsidRDefault="008A768A" w:rsidP="009107C4">
            <w:pPr>
              <w:pStyle w:val="rowtabella0"/>
              <w:jc w:val="center"/>
              <w:rPr>
                <w:color w:val="002060"/>
              </w:rPr>
            </w:pPr>
            <w:r w:rsidRPr="008A76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0001" w14:textId="77777777" w:rsidR="008A768A" w:rsidRPr="008A768A" w:rsidRDefault="008A768A" w:rsidP="009107C4">
            <w:pPr>
              <w:pStyle w:val="rowtabella0"/>
              <w:jc w:val="center"/>
              <w:rPr>
                <w:color w:val="002060"/>
              </w:rPr>
            </w:pPr>
            <w:r w:rsidRPr="008A76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2E0E" w14:textId="77777777" w:rsidR="008A768A" w:rsidRPr="008A768A" w:rsidRDefault="008A768A" w:rsidP="009107C4">
            <w:pPr>
              <w:pStyle w:val="rowtabella0"/>
              <w:jc w:val="center"/>
              <w:rPr>
                <w:color w:val="002060"/>
              </w:rPr>
            </w:pPr>
            <w:r w:rsidRPr="008A76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CD7E" w14:textId="77777777" w:rsidR="008A768A" w:rsidRPr="008A768A" w:rsidRDefault="008A768A" w:rsidP="009107C4">
            <w:pPr>
              <w:pStyle w:val="rowtabella0"/>
              <w:jc w:val="center"/>
              <w:rPr>
                <w:color w:val="002060"/>
              </w:rPr>
            </w:pPr>
            <w:r w:rsidRPr="008A76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1EA9" w14:textId="77777777" w:rsidR="008A768A" w:rsidRPr="008A768A" w:rsidRDefault="008A768A" w:rsidP="009107C4">
            <w:pPr>
              <w:pStyle w:val="rowtabella0"/>
              <w:jc w:val="center"/>
              <w:rPr>
                <w:color w:val="002060"/>
              </w:rPr>
            </w:pPr>
            <w:r w:rsidRPr="008A76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0299" w14:textId="77777777" w:rsidR="008A768A" w:rsidRPr="008A768A" w:rsidRDefault="008A768A" w:rsidP="009107C4">
            <w:pPr>
              <w:pStyle w:val="rowtabella0"/>
              <w:jc w:val="center"/>
              <w:rPr>
                <w:color w:val="002060"/>
              </w:rPr>
            </w:pPr>
            <w:r w:rsidRPr="008A768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932D" w14:textId="77777777" w:rsidR="008A768A" w:rsidRPr="008A768A" w:rsidRDefault="008A768A" w:rsidP="009107C4">
            <w:pPr>
              <w:pStyle w:val="rowtabella0"/>
              <w:jc w:val="center"/>
              <w:rPr>
                <w:color w:val="002060"/>
              </w:rPr>
            </w:pPr>
            <w:r w:rsidRPr="008A768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1F43" w14:textId="77777777" w:rsidR="008A768A" w:rsidRPr="008A768A" w:rsidRDefault="008A768A" w:rsidP="009107C4">
            <w:pPr>
              <w:pStyle w:val="rowtabella0"/>
              <w:jc w:val="center"/>
              <w:rPr>
                <w:color w:val="002060"/>
              </w:rPr>
            </w:pPr>
            <w:r w:rsidRPr="008A768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EEC1" w14:textId="77777777" w:rsidR="008A768A" w:rsidRPr="008A768A" w:rsidRDefault="008A768A" w:rsidP="009107C4">
            <w:pPr>
              <w:pStyle w:val="rowtabella0"/>
              <w:jc w:val="center"/>
              <w:rPr>
                <w:color w:val="002060"/>
              </w:rPr>
            </w:pPr>
            <w:r w:rsidRPr="008A768A">
              <w:rPr>
                <w:color w:val="002060"/>
              </w:rPr>
              <w:t>0</w:t>
            </w:r>
          </w:p>
        </w:tc>
      </w:tr>
      <w:tr w:rsidR="008A768A" w:rsidRPr="008A768A" w14:paraId="6AAB63F6" w14:textId="77777777" w:rsidTr="009107C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1CE53" w14:textId="77777777" w:rsidR="008A768A" w:rsidRPr="008A768A" w:rsidRDefault="008A768A" w:rsidP="009107C4">
            <w:pPr>
              <w:pStyle w:val="rowtabella0"/>
              <w:rPr>
                <w:color w:val="002060"/>
              </w:rPr>
            </w:pPr>
            <w:r w:rsidRPr="008A768A">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06D1" w14:textId="77777777" w:rsidR="008A768A" w:rsidRPr="008A768A" w:rsidRDefault="008A768A" w:rsidP="009107C4">
            <w:pPr>
              <w:pStyle w:val="rowtabella0"/>
              <w:jc w:val="center"/>
              <w:rPr>
                <w:color w:val="002060"/>
              </w:rPr>
            </w:pPr>
            <w:r w:rsidRPr="008A76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5066" w14:textId="77777777" w:rsidR="008A768A" w:rsidRPr="008A768A" w:rsidRDefault="008A768A" w:rsidP="009107C4">
            <w:pPr>
              <w:pStyle w:val="rowtabella0"/>
              <w:jc w:val="center"/>
              <w:rPr>
                <w:color w:val="002060"/>
              </w:rPr>
            </w:pPr>
            <w:r w:rsidRPr="008A76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360B" w14:textId="77777777" w:rsidR="008A768A" w:rsidRPr="008A768A" w:rsidRDefault="008A768A" w:rsidP="009107C4">
            <w:pPr>
              <w:pStyle w:val="rowtabella0"/>
              <w:jc w:val="center"/>
              <w:rPr>
                <w:color w:val="002060"/>
              </w:rPr>
            </w:pPr>
            <w:r w:rsidRPr="008A76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076F" w14:textId="77777777" w:rsidR="008A768A" w:rsidRPr="008A768A" w:rsidRDefault="008A768A" w:rsidP="009107C4">
            <w:pPr>
              <w:pStyle w:val="rowtabella0"/>
              <w:jc w:val="center"/>
              <w:rPr>
                <w:color w:val="002060"/>
              </w:rPr>
            </w:pPr>
            <w:r w:rsidRPr="008A76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F316" w14:textId="77777777" w:rsidR="008A768A" w:rsidRPr="008A768A" w:rsidRDefault="008A768A" w:rsidP="009107C4">
            <w:pPr>
              <w:pStyle w:val="rowtabella0"/>
              <w:jc w:val="center"/>
              <w:rPr>
                <w:color w:val="002060"/>
              </w:rPr>
            </w:pPr>
            <w:r w:rsidRPr="008A76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4A96" w14:textId="77777777" w:rsidR="008A768A" w:rsidRPr="008A768A" w:rsidRDefault="008A768A" w:rsidP="009107C4">
            <w:pPr>
              <w:pStyle w:val="rowtabella0"/>
              <w:jc w:val="center"/>
              <w:rPr>
                <w:color w:val="002060"/>
              </w:rPr>
            </w:pPr>
            <w:r w:rsidRPr="008A768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5427" w14:textId="77777777" w:rsidR="008A768A" w:rsidRPr="008A768A" w:rsidRDefault="008A768A" w:rsidP="009107C4">
            <w:pPr>
              <w:pStyle w:val="rowtabella0"/>
              <w:jc w:val="center"/>
              <w:rPr>
                <w:color w:val="002060"/>
              </w:rPr>
            </w:pPr>
            <w:r w:rsidRPr="008A768A">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3914" w14:textId="77777777" w:rsidR="008A768A" w:rsidRPr="008A768A" w:rsidRDefault="008A768A" w:rsidP="009107C4">
            <w:pPr>
              <w:pStyle w:val="rowtabella0"/>
              <w:jc w:val="center"/>
              <w:rPr>
                <w:color w:val="002060"/>
              </w:rPr>
            </w:pPr>
            <w:r w:rsidRPr="008A76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9718" w14:textId="77777777" w:rsidR="008A768A" w:rsidRPr="008A768A" w:rsidRDefault="008A768A" w:rsidP="009107C4">
            <w:pPr>
              <w:pStyle w:val="rowtabella0"/>
              <w:jc w:val="center"/>
              <w:rPr>
                <w:color w:val="002060"/>
              </w:rPr>
            </w:pPr>
            <w:r w:rsidRPr="008A768A">
              <w:rPr>
                <w:color w:val="002060"/>
              </w:rPr>
              <w:t>0</w:t>
            </w:r>
          </w:p>
        </w:tc>
      </w:tr>
      <w:tr w:rsidR="008A768A" w:rsidRPr="008A768A" w14:paraId="42F85EE8" w14:textId="77777777" w:rsidTr="009107C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26B1F4" w14:textId="77777777" w:rsidR="008A768A" w:rsidRPr="008A768A" w:rsidRDefault="008A768A" w:rsidP="009107C4">
            <w:pPr>
              <w:pStyle w:val="rowtabella0"/>
              <w:rPr>
                <w:color w:val="002060"/>
              </w:rPr>
            </w:pPr>
            <w:r w:rsidRPr="008A768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B277" w14:textId="77777777" w:rsidR="008A768A" w:rsidRPr="008A768A" w:rsidRDefault="008A768A" w:rsidP="009107C4">
            <w:pPr>
              <w:pStyle w:val="rowtabella0"/>
              <w:jc w:val="center"/>
              <w:rPr>
                <w:color w:val="002060"/>
              </w:rPr>
            </w:pPr>
            <w:r w:rsidRPr="008A76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2405" w14:textId="77777777" w:rsidR="008A768A" w:rsidRPr="008A768A" w:rsidRDefault="008A768A" w:rsidP="009107C4">
            <w:pPr>
              <w:pStyle w:val="rowtabella0"/>
              <w:jc w:val="center"/>
              <w:rPr>
                <w:color w:val="002060"/>
              </w:rPr>
            </w:pPr>
            <w:r w:rsidRPr="008A76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B4C6" w14:textId="77777777" w:rsidR="008A768A" w:rsidRPr="008A768A" w:rsidRDefault="008A768A" w:rsidP="009107C4">
            <w:pPr>
              <w:pStyle w:val="rowtabella0"/>
              <w:jc w:val="center"/>
              <w:rPr>
                <w:color w:val="002060"/>
              </w:rPr>
            </w:pPr>
            <w:r w:rsidRPr="008A76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EB6C" w14:textId="77777777" w:rsidR="008A768A" w:rsidRPr="008A768A" w:rsidRDefault="008A768A" w:rsidP="009107C4">
            <w:pPr>
              <w:pStyle w:val="rowtabella0"/>
              <w:jc w:val="center"/>
              <w:rPr>
                <w:color w:val="002060"/>
              </w:rPr>
            </w:pPr>
            <w:r w:rsidRPr="008A76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3965" w14:textId="77777777" w:rsidR="008A768A" w:rsidRPr="008A768A" w:rsidRDefault="008A768A" w:rsidP="009107C4">
            <w:pPr>
              <w:pStyle w:val="rowtabella0"/>
              <w:jc w:val="center"/>
              <w:rPr>
                <w:color w:val="002060"/>
              </w:rPr>
            </w:pPr>
            <w:r w:rsidRPr="008A76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A325" w14:textId="77777777" w:rsidR="008A768A" w:rsidRPr="008A768A" w:rsidRDefault="008A768A" w:rsidP="009107C4">
            <w:pPr>
              <w:pStyle w:val="rowtabella0"/>
              <w:jc w:val="center"/>
              <w:rPr>
                <w:color w:val="002060"/>
              </w:rPr>
            </w:pPr>
            <w:r w:rsidRPr="008A768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A45F" w14:textId="77777777" w:rsidR="008A768A" w:rsidRPr="008A768A" w:rsidRDefault="008A768A" w:rsidP="009107C4">
            <w:pPr>
              <w:pStyle w:val="rowtabella0"/>
              <w:jc w:val="center"/>
              <w:rPr>
                <w:color w:val="002060"/>
              </w:rPr>
            </w:pPr>
            <w:r w:rsidRPr="008A768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B9DD" w14:textId="77777777" w:rsidR="008A768A" w:rsidRPr="008A768A" w:rsidRDefault="008A768A" w:rsidP="009107C4">
            <w:pPr>
              <w:pStyle w:val="rowtabella0"/>
              <w:jc w:val="center"/>
              <w:rPr>
                <w:color w:val="002060"/>
              </w:rPr>
            </w:pPr>
            <w:r w:rsidRPr="008A768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1599" w14:textId="77777777" w:rsidR="008A768A" w:rsidRPr="008A768A" w:rsidRDefault="008A768A" w:rsidP="009107C4">
            <w:pPr>
              <w:pStyle w:val="rowtabella0"/>
              <w:jc w:val="center"/>
              <w:rPr>
                <w:color w:val="002060"/>
              </w:rPr>
            </w:pPr>
            <w:r w:rsidRPr="008A768A">
              <w:rPr>
                <w:color w:val="002060"/>
              </w:rPr>
              <w:t>0</w:t>
            </w:r>
          </w:p>
        </w:tc>
      </w:tr>
    </w:tbl>
    <w:p w14:paraId="4D5DB955" w14:textId="77777777" w:rsidR="008A768A" w:rsidRPr="008A768A" w:rsidRDefault="008A768A" w:rsidP="008A768A">
      <w:pPr>
        <w:pStyle w:val="breakline"/>
        <w:rPr>
          <w:rFonts w:eastAsiaTheme="minorEastAsia"/>
          <w:color w:val="002060"/>
        </w:rPr>
      </w:pPr>
    </w:p>
    <w:p w14:paraId="2A393C2B" w14:textId="77777777" w:rsidR="00651521" w:rsidRPr="008A768A" w:rsidRDefault="00651521" w:rsidP="00651521">
      <w:pPr>
        <w:pStyle w:val="breakline"/>
        <w:rPr>
          <w:color w:val="002060"/>
        </w:rPr>
      </w:pPr>
    </w:p>
    <w:p w14:paraId="154D1D4B" w14:textId="77777777" w:rsidR="00157E35" w:rsidRPr="008A768A" w:rsidRDefault="00157E35" w:rsidP="00157E35">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2A45C32C"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E51C7A">
        <w:rPr>
          <w:rFonts w:ascii="Arial" w:hAnsi="Arial" w:cs="Arial"/>
          <w:b/>
          <w:bCs/>
          <w:color w:val="002060"/>
        </w:rPr>
        <w:t>2 maggio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lastRenderedPageBreak/>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0AA72447" w:rsidR="0022051B" w:rsidRPr="007F5272" w:rsidRDefault="0022051B" w:rsidP="0022051B">
      <w:pPr>
        <w:pStyle w:val="LndNormale1"/>
        <w:jc w:val="center"/>
        <w:rPr>
          <w:b/>
          <w:color w:val="002060"/>
          <w:u w:val="single"/>
        </w:rPr>
      </w:pPr>
      <w:r w:rsidRPr="007F5272">
        <w:rPr>
          <w:b/>
          <w:color w:val="002060"/>
          <w:u w:val="single"/>
        </w:rPr>
        <w:t>Pubblicato in Ancona ed affisso all’albo del C</w:t>
      </w:r>
      <w:r w:rsidR="00D9162A">
        <w:rPr>
          <w:b/>
          <w:color w:val="002060"/>
          <w:u w:val="single"/>
        </w:rPr>
        <w:t>omitato Regionale Marche</w:t>
      </w:r>
      <w:r w:rsidRPr="007F5272">
        <w:rPr>
          <w:b/>
          <w:color w:val="002060"/>
          <w:u w:val="single"/>
        </w:rPr>
        <w:t xml:space="preserve"> il </w:t>
      </w:r>
      <w:r w:rsidR="007B6A18">
        <w:rPr>
          <w:b/>
          <w:color w:val="002060"/>
          <w:u w:val="single"/>
        </w:rPr>
        <w:t>2</w:t>
      </w:r>
      <w:r w:rsidR="0069700D">
        <w:rPr>
          <w:b/>
          <w:color w:val="002060"/>
          <w:u w:val="single"/>
        </w:rPr>
        <w:t>1</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8FE65" w14:textId="77777777" w:rsidR="00F21F9D" w:rsidRDefault="00F21F9D">
      <w:r>
        <w:separator/>
      </w:r>
    </w:p>
  </w:endnote>
  <w:endnote w:type="continuationSeparator" w:id="0">
    <w:p w14:paraId="7C530182" w14:textId="77777777" w:rsidR="00F21F9D" w:rsidRDefault="00F2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E05122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D1263" w14:textId="77777777" w:rsidR="00F21F9D" w:rsidRDefault="00F21F9D">
      <w:r>
        <w:separator/>
      </w:r>
    </w:p>
  </w:footnote>
  <w:footnote w:type="continuationSeparator" w:id="0">
    <w:p w14:paraId="09979B7B" w14:textId="77777777" w:rsidR="00F21F9D" w:rsidRDefault="00F21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946036233">
    <w:abstractNumId w:val="26"/>
  </w:num>
  <w:num w:numId="2" w16cid:durableId="2130464823">
    <w:abstractNumId w:val="15"/>
  </w:num>
  <w:num w:numId="3" w16cid:durableId="167184258">
    <w:abstractNumId w:val="14"/>
  </w:num>
  <w:num w:numId="4" w16cid:durableId="172230828">
    <w:abstractNumId w:val="17"/>
  </w:num>
  <w:num w:numId="5" w16cid:durableId="283772995">
    <w:abstractNumId w:val="19"/>
  </w:num>
  <w:num w:numId="6" w16cid:durableId="1149135452">
    <w:abstractNumId w:val="12"/>
  </w:num>
  <w:num w:numId="7" w16cid:durableId="133959347">
    <w:abstractNumId w:val="11"/>
  </w:num>
  <w:num w:numId="8" w16cid:durableId="1355303349">
    <w:abstractNumId w:val="36"/>
  </w:num>
  <w:num w:numId="9" w16cid:durableId="545609143">
    <w:abstractNumId w:val="1"/>
  </w:num>
  <w:num w:numId="10" w16cid:durableId="512063702">
    <w:abstractNumId w:val="2"/>
  </w:num>
  <w:num w:numId="11" w16cid:durableId="1873882612">
    <w:abstractNumId w:val="35"/>
  </w:num>
  <w:num w:numId="12" w16cid:durableId="1405180888">
    <w:abstractNumId w:val="10"/>
  </w:num>
  <w:num w:numId="13" w16cid:durableId="135076002">
    <w:abstractNumId w:val="37"/>
  </w:num>
  <w:num w:numId="14" w16cid:durableId="532496058">
    <w:abstractNumId w:val="27"/>
  </w:num>
  <w:num w:numId="15" w16cid:durableId="951713883">
    <w:abstractNumId w:val="16"/>
  </w:num>
  <w:num w:numId="16" w16cid:durableId="898830450">
    <w:abstractNumId w:val="28"/>
  </w:num>
  <w:num w:numId="17" w16cid:durableId="973173539">
    <w:abstractNumId w:val="20"/>
  </w:num>
  <w:num w:numId="18" w16cid:durableId="40594527">
    <w:abstractNumId w:val="32"/>
  </w:num>
  <w:num w:numId="19" w16cid:durableId="1855654980">
    <w:abstractNumId w:val="34"/>
  </w:num>
  <w:num w:numId="20" w16cid:durableId="1788891307">
    <w:abstractNumId w:val="29"/>
  </w:num>
  <w:num w:numId="21" w16cid:durableId="1934362517">
    <w:abstractNumId w:val="21"/>
  </w:num>
  <w:num w:numId="22" w16cid:durableId="270430677">
    <w:abstractNumId w:val="3"/>
  </w:num>
  <w:num w:numId="23" w16cid:durableId="1668165478">
    <w:abstractNumId w:val="23"/>
  </w:num>
  <w:num w:numId="24" w16cid:durableId="483661932">
    <w:abstractNumId w:val="23"/>
    <w:lvlOverride w:ilvl="0">
      <w:startOverride w:val="1"/>
    </w:lvlOverride>
  </w:num>
  <w:num w:numId="25" w16cid:durableId="1993754336">
    <w:abstractNumId w:val="9"/>
  </w:num>
  <w:num w:numId="26" w16cid:durableId="1865482609">
    <w:abstractNumId w:val="9"/>
    <w:lvlOverride w:ilvl="0">
      <w:startOverride w:val="1"/>
    </w:lvlOverride>
  </w:num>
  <w:num w:numId="27" w16cid:durableId="1301885161">
    <w:abstractNumId w:val="9"/>
    <w:lvlOverride w:ilvl="0">
      <w:startOverride w:val="1"/>
    </w:lvlOverride>
  </w:num>
  <w:num w:numId="28" w16cid:durableId="805045933">
    <w:abstractNumId w:val="9"/>
    <w:lvlOverride w:ilvl="0">
      <w:startOverride w:val="1"/>
    </w:lvlOverride>
  </w:num>
  <w:num w:numId="29" w16cid:durableId="724332810">
    <w:abstractNumId w:val="18"/>
  </w:num>
  <w:num w:numId="30" w16cid:durableId="752749173">
    <w:abstractNumId w:val="5"/>
  </w:num>
  <w:num w:numId="31" w16cid:durableId="484469791">
    <w:abstractNumId w:val="1"/>
    <w:lvlOverride w:ilvl="0">
      <w:startOverride w:val="1"/>
    </w:lvlOverride>
  </w:num>
  <w:num w:numId="32" w16cid:durableId="307979402">
    <w:abstractNumId w:val="7"/>
  </w:num>
  <w:num w:numId="33" w16cid:durableId="1967658803">
    <w:abstractNumId w:val="38"/>
  </w:num>
  <w:num w:numId="34" w16cid:durableId="1393892074">
    <w:abstractNumId w:val="0"/>
  </w:num>
  <w:num w:numId="35" w16cid:durableId="351228789">
    <w:abstractNumId w:val="24"/>
  </w:num>
  <w:num w:numId="36" w16cid:durableId="526600871">
    <w:abstractNumId w:val="0"/>
    <w:lvlOverride w:ilvl="0">
      <w:startOverride w:val="1"/>
    </w:lvlOverride>
  </w:num>
  <w:num w:numId="37" w16cid:durableId="232742315">
    <w:abstractNumId w:val="31"/>
  </w:num>
  <w:num w:numId="38" w16cid:durableId="1247108463">
    <w:abstractNumId w:val="13"/>
  </w:num>
  <w:num w:numId="39" w16cid:durableId="671682060">
    <w:abstractNumId w:val="33"/>
  </w:num>
  <w:num w:numId="40" w16cid:durableId="1924026737">
    <w:abstractNumId w:val="25"/>
  </w:num>
  <w:num w:numId="41" w16cid:durableId="75564578">
    <w:abstractNumId w:val="30"/>
  </w:num>
  <w:num w:numId="42" w16cid:durableId="310331779">
    <w:abstractNumId w:val="4"/>
  </w:num>
  <w:num w:numId="43" w16cid:durableId="344019157">
    <w:abstractNumId w:val="6"/>
  </w:num>
  <w:num w:numId="44" w16cid:durableId="156190803">
    <w:abstractNumId w:val="8"/>
  </w:num>
  <w:num w:numId="45" w16cid:durableId="2035036032">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122"/>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EC9"/>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TotalTime>
  <Pages>4</Pages>
  <Words>943</Words>
  <Characters>5377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2022-01-29T09:43:00Z</cp:lastPrinted>
  <dcterms:created xsi:type="dcterms:W3CDTF">2022-04-21T10:25:00Z</dcterms:created>
  <dcterms:modified xsi:type="dcterms:W3CDTF">2022-04-21T10:53:00Z</dcterms:modified>
</cp:coreProperties>
</file>