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1A22B8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810C0">
              <w:rPr>
                <w:rFonts w:ascii="Arial" w:hAnsi="Arial" w:cs="Arial"/>
                <w:color w:val="002060"/>
                <w:sz w:val="40"/>
                <w:szCs w:val="40"/>
              </w:rPr>
              <w:t>90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F758A">
              <w:rPr>
                <w:rFonts w:ascii="Arial" w:hAnsi="Arial" w:cs="Arial"/>
                <w:color w:val="002060"/>
                <w:sz w:val="40"/>
                <w:szCs w:val="40"/>
              </w:rPr>
              <w:t>01</w:t>
            </w:r>
            <w:r w:rsidR="00CF4C7D" w:rsidRPr="000039D0">
              <w:rPr>
                <w:rFonts w:ascii="Arial" w:hAnsi="Arial" w:cs="Arial"/>
                <w:color w:val="002060"/>
                <w:sz w:val="40"/>
                <w:szCs w:val="40"/>
              </w:rPr>
              <w:t>/</w:t>
            </w:r>
            <w:r w:rsidR="00F65B41">
              <w:rPr>
                <w:rFonts w:ascii="Arial" w:hAnsi="Arial" w:cs="Arial"/>
                <w:color w:val="002060"/>
                <w:sz w:val="40"/>
                <w:szCs w:val="40"/>
              </w:rPr>
              <w:t>0</w:t>
            </w:r>
            <w:r w:rsidR="004F758A">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1EA51A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778CC">
          <w:rPr>
            <w:noProof/>
            <w:webHidden/>
            <w:color w:val="002060"/>
          </w:rPr>
          <w:t>1</w:t>
        </w:r>
        <w:r w:rsidR="00AC19D9" w:rsidRPr="002419EA">
          <w:rPr>
            <w:noProof/>
            <w:webHidden/>
            <w:color w:val="002060"/>
          </w:rPr>
          <w:fldChar w:fldCharType="end"/>
        </w:r>
      </w:hyperlink>
    </w:p>
    <w:p w14:paraId="112EDB38" w14:textId="1368C9FD" w:rsidR="00AC19D9" w:rsidRPr="002419EA" w:rsidRDefault="008A1F6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778CC">
          <w:rPr>
            <w:noProof/>
            <w:webHidden/>
            <w:color w:val="002060"/>
          </w:rPr>
          <w:t>1</w:t>
        </w:r>
        <w:r w:rsidR="00AC19D9" w:rsidRPr="002419EA">
          <w:rPr>
            <w:noProof/>
            <w:webHidden/>
            <w:color w:val="002060"/>
          </w:rPr>
          <w:fldChar w:fldCharType="end"/>
        </w:r>
      </w:hyperlink>
    </w:p>
    <w:p w14:paraId="4D9CAD43" w14:textId="3BAB4FC5" w:rsidR="00AC19D9" w:rsidRPr="002419EA" w:rsidRDefault="008A1F6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778CC">
          <w:rPr>
            <w:noProof/>
            <w:webHidden/>
            <w:color w:val="002060"/>
          </w:rPr>
          <w:t>1</w:t>
        </w:r>
        <w:r w:rsidR="00AC19D9" w:rsidRPr="002419EA">
          <w:rPr>
            <w:noProof/>
            <w:webHidden/>
            <w:color w:val="002060"/>
          </w:rPr>
          <w:fldChar w:fldCharType="end"/>
        </w:r>
      </w:hyperlink>
    </w:p>
    <w:p w14:paraId="0EAFCCD8" w14:textId="6FB6F842" w:rsidR="00AC19D9" w:rsidRPr="002419EA" w:rsidRDefault="008A1F6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778CC">
          <w:rPr>
            <w:noProof/>
            <w:webHidden/>
            <w:color w:val="002060"/>
          </w:rPr>
          <w:t>1</w:t>
        </w:r>
        <w:r w:rsidR="00AC19D9" w:rsidRPr="002419EA">
          <w:rPr>
            <w:noProof/>
            <w:webHidden/>
            <w:color w:val="002060"/>
          </w:rPr>
          <w:fldChar w:fldCharType="end"/>
        </w:r>
      </w:hyperlink>
    </w:p>
    <w:p w14:paraId="0952245B" w14:textId="45B6FC7C" w:rsidR="00AC19D9" w:rsidRPr="002419EA" w:rsidRDefault="008A1F6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778C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48665053" w:rsidR="00C954C4" w:rsidRDefault="00C954C4" w:rsidP="00F336CC">
      <w:pPr>
        <w:rPr>
          <w:rFonts w:ascii="Arial" w:hAnsi="Arial" w:cs="Arial"/>
          <w:color w:val="002060"/>
          <w:sz w:val="22"/>
          <w:szCs w:val="22"/>
        </w:rPr>
      </w:pPr>
    </w:p>
    <w:p w14:paraId="44F95E51" w14:textId="77777777" w:rsidR="00761461" w:rsidRPr="00761461" w:rsidRDefault="00761461" w:rsidP="00761461">
      <w:pPr>
        <w:pStyle w:val="LndNormale1"/>
        <w:rPr>
          <w:b/>
          <w:color w:val="002060"/>
          <w:sz w:val="28"/>
          <w:szCs w:val="28"/>
        </w:rPr>
      </w:pPr>
      <w:r w:rsidRPr="00761461">
        <w:rPr>
          <w:b/>
          <w:color w:val="002060"/>
          <w:sz w:val="28"/>
          <w:szCs w:val="28"/>
        </w:rPr>
        <w:t>CIRCOLARE N. 6 DEL 29.03.2022</w:t>
      </w:r>
    </w:p>
    <w:p w14:paraId="3B94771F" w14:textId="77777777" w:rsidR="00761461" w:rsidRDefault="00761461" w:rsidP="00761461">
      <w:pPr>
        <w:pStyle w:val="LndNormale1"/>
        <w:rPr>
          <w:color w:val="002060"/>
        </w:rPr>
      </w:pPr>
    </w:p>
    <w:p w14:paraId="2DA4278A" w14:textId="47950959" w:rsidR="00761461" w:rsidRPr="00761461" w:rsidRDefault="00761461" w:rsidP="00761461">
      <w:pPr>
        <w:pStyle w:val="LndNormale1"/>
        <w:rPr>
          <w:color w:val="002060"/>
        </w:rPr>
      </w:pPr>
      <w:r w:rsidRPr="00761461">
        <w:rPr>
          <w:color w:val="002060"/>
        </w:rPr>
        <w:t>Si trasmette, per opportuna conoscenza, la copia della circolare n. 14-2022 elaborata dal Centro Studi Tributari della L.N.D. inerente l’oggetto:</w:t>
      </w:r>
    </w:p>
    <w:p w14:paraId="0D8D9202" w14:textId="77777777" w:rsidR="00761461" w:rsidRPr="00761461" w:rsidRDefault="00761461" w:rsidP="00761461">
      <w:pPr>
        <w:pStyle w:val="LndNormale1"/>
        <w:rPr>
          <w:b/>
          <w:i/>
          <w:color w:val="002060"/>
        </w:rPr>
      </w:pPr>
      <w:r w:rsidRPr="00761461">
        <w:rPr>
          <w:b/>
          <w:i/>
          <w:color w:val="002060"/>
        </w:rPr>
        <w:t>“Conversione in Legge del Decreto “Sostegni-ter”</w:t>
      </w:r>
    </w:p>
    <w:p w14:paraId="182455B9" w14:textId="2AEF7ED0" w:rsidR="00761461" w:rsidRDefault="00761461" w:rsidP="00F336CC">
      <w:pPr>
        <w:rPr>
          <w:rFonts w:ascii="Arial" w:hAnsi="Arial" w:cs="Arial"/>
          <w:color w:val="002060"/>
          <w:sz w:val="22"/>
          <w:szCs w:val="22"/>
        </w:rPr>
      </w:pPr>
    </w:p>
    <w:p w14:paraId="40E0BCFA" w14:textId="77777777" w:rsidR="00761461" w:rsidRPr="00761461" w:rsidRDefault="0076146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lastRenderedPageBreak/>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761461" w:rsidRDefault="00B5148F" w:rsidP="009D0C38">
      <w:pPr>
        <w:pStyle w:val="LndNormale1"/>
        <w:rPr>
          <w:b/>
          <w:bCs/>
          <w:color w:val="002060"/>
          <w:szCs w:val="22"/>
        </w:rPr>
      </w:pPr>
      <w:r w:rsidRPr="00797B1C">
        <w:rPr>
          <w:b/>
          <w:bCs/>
          <w:color w:val="002060"/>
          <w:szCs w:val="22"/>
        </w:rPr>
        <w:t xml:space="preserve">I </w:t>
      </w:r>
      <w:r w:rsidRPr="00761461">
        <w:rPr>
          <w:b/>
          <w:bCs/>
          <w:color w:val="002060"/>
          <w:szCs w:val="22"/>
        </w:rPr>
        <w:t>recuperi saranno programmati alla prima data utile.</w:t>
      </w:r>
    </w:p>
    <w:bookmarkEnd w:id="6"/>
    <w:p w14:paraId="01B173F0" w14:textId="4A932250" w:rsidR="005A22F7" w:rsidRPr="00761461" w:rsidRDefault="005A22F7" w:rsidP="009D0C38">
      <w:pPr>
        <w:pStyle w:val="LndNormale1"/>
        <w:rPr>
          <w:color w:val="002060"/>
          <w:szCs w:val="22"/>
        </w:rPr>
      </w:pPr>
    </w:p>
    <w:p w14:paraId="099842E3" w14:textId="264AD8C7" w:rsidR="00761461" w:rsidRPr="00761461" w:rsidRDefault="00761461" w:rsidP="009D0C38">
      <w:pPr>
        <w:pStyle w:val="LndNormale1"/>
        <w:rPr>
          <w:color w:val="002060"/>
          <w:szCs w:val="22"/>
        </w:rPr>
      </w:pPr>
    </w:p>
    <w:p w14:paraId="470B9868" w14:textId="77777777" w:rsidR="00761461" w:rsidRPr="00761461" w:rsidRDefault="00761461" w:rsidP="00761461">
      <w:pPr>
        <w:pStyle w:val="LndNormale1"/>
        <w:rPr>
          <w:b/>
          <w:color w:val="002060"/>
          <w:sz w:val="28"/>
          <w:szCs w:val="28"/>
        </w:rPr>
      </w:pPr>
      <w:r w:rsidRPr="00761461">
        <w:rPr>
          <w:b/>
          <w:color w:val="002060"/>
          <w:sz w:val="28"/>
          <w:szCs w:val="28"/>
        </w:rPr>
        <w:t>CALCIATORI MINORI PROVENIENTI DALL’UCRAINA</w:t>
      </w:r>
    </w:p>
    <w:p w14:paraId="22E2A3E0" w14:textId="77777777" w:rsidR="00761461" w:rsidRPr="00761461" w:rsidRDefault="00761461" w:rsidP="00761461">
      <w:pPr>
        <w:pStyle w:val="LndNormale1"/>
        <w:rPr>
          <w:color w:val="002060"/>
        </w:rPr>
      </w:pPr>
    </w:p>
    <w:p w14:paraId="6BB596E6" w14:textId="77777777" w:rsidR="00761461" w:rsidRPr="00761461" w:rsidRDefault="00761461" w:rsidP="00761461">
      <w:pPr>
        <w:pStyle w:val="LndNormale1"/>
        <w:rPr>
          <w:color w:val="002060"/>
        </w:rPr>
      </w:pPr>
      <w:r w:rsidRPr="00761461">
        <w:rPr>
          <w:color w:val="002060"/>
        </w:rPr>
        <w:t>Al fine di coordinare le procedure relative al tesseramento dei calciatori minori provenienti dall’Ucraina a causa della guerra e facendo seguito a quanto disposto dal CU n, 186/A delle FIGC del 10 marzo 2022, si informa che la documentazione necessaria per l’ottenimento del tesseramento dei predeti calcaitori è la seguente:</w:t>
      </w:r>
    </w:p>
    <w:p w14:paraId="306ADD2F" w14:textId="77777777" w:rsidR="00761461" w:rsidRPr="00761461" w:rsidRDefault="00761461" w:rsidP="00761461">
      <w:pPr>
        <w:pStyle w:val="LndNormale1"/>
        <w:numPr>
          <w:ilvl w:val="0"/>
          <w:numId w:val="43"/>
        </w:numPr>
        <w:rPr>
          <w:color w:val="002060"/>
        </w:rPr>
      </w:pPr>
      <w:r w:rsidRPr="00761461">
        <w:rPr>
          <w:color w:val="002060"/>
        </w:rPr>
        <w:t>Richiesta di tesseramento (editabile da portale);</w:t>
      </w:r>
    </w:p>
    <w:p w14:paraId="0EB40FA5" w14:textId="77777777" w:rsidR="00761461" w:rsidRPr="00761461" w:rsidRDefault="00761461" w:rsidP="00761461">
      <w:pPr>
        <w:pStyle w:val="LndNormale1"/>
        <w:numPr>
          <w:ilvl w:val="0"/>
          <w:numId w:val="43"/>
        </w:numPr>
        <w:rPr>
          <w:color w:val="002060"/>
          <w:u w:val="single"/>
        </w:rPr>
      </w:pPr>
      <w:r w:rsidRPr="00761461">
        <w:rPr>
          <w:color w:val="002060"/>
        </w:rPr>
        <w:t xml:space="preserve">Dichiarazioine di precedenti tesseramenti all’estero (editabile da portale ed </w:t>
      </w:r>
      <w:r w:rsidRPr="00761461">
        <w:rPr>
          <w:color w:val="002060"/>
          <w:u w:val="single"/>
        </w:rPr>
        <w:t>obbligatoria solo per calciatori dai 10 in su);</w:t>
      </w:r>
    </w:p>
    <w:p w14:paraId="2CC8EFEE" w14:textId="77777777" w:rsidR="00761461" w:rsidRPr="00761461" w:rsidRDefault="00761461" w:rsidP="00761461">
      <w:pPr>
        <w:pStyle w:val="LndNormale1"/>
        <w:numPr>
          <w:ilvl w:val="0"/>
          <w:numId w:val="43"/>
        </w:numPr>
        <w:rPr>
          <w:color w:val="002060"/>
          <w:u w:val="single"/>
        </w:rPr>
      </w:pPr>
      <w:r w:rsidRPr="00761461">
        <w:rPr>
          <w:color w:val="002060"/>
        </w:rPr>
        <w:t>Dichiarazione relativa ad eventuali legami della Società dilettante con Società professionistica (editabile da portale ed obbligatoria solo per calciatori dai 10 anni in su);</w:t>
      </w:r>
    </w:p>
    <w:p w14:paraId="33A93FC6" w14:textId="77777777" w:rsidR="00761461" w:rsidRPr="00761461" w:rsidRDefault="00761461" w:rsidP="00761461">
      <w:pPr>
        <w:pStyle w:val="LndNormale1"/>
        <w:numPr>
          <w:ilvl w:val="0"/>
          <w:numId w:val="43"/>
        </w:numPr>
        <w:rPr>
          <w:color w:val="002060"/>
          <w:u w:val="single"/>
        </w:rPr>
      </w:pPr>
      <w:r w:rsidRPr="00761461">
        <w:rPr>
          <w:color w:val="002060"/>
        </w:rPr>
        <w:t>Documento identificativo del minore e del genitore o, in caso di minore non accompagnato da genitore, documento identificativo del rappresentante legale del minore;</w:t>
      </w:r>
    </w:p>
    <w:p w14:paraId="7F005F40" w14:textId="77777777" w:rsidR="00761461" w:rsidRPr="00761461" w:rsidRDefault="00761461" w:rsidP="00761461">
      <w:pPr>
        <w:pStyle w:val="LndNormale1"/>
        <w:numPr>
          <w:ilvl w:val="0"/>
          <w:numId w:val="43"/>
        </w:numPr>
        <w:rPr>
          <w:color w:val="002060"/>
          <w:u w:val="single"/>
        </w:rPr>
      </w:pPr>
      <w:r w:rsidRPr="00761461">
        <w:rPr>
          <w:color w:val="002060"/>
        </w:rPr>
        <w:t>Attestazione rilasciata dall’autorità competente relativa all’ingresso del minore sul territorio italiano e, se esistente, documentazione attestante il domicilio/dimora del minore – qualora il minore non sia in possesso delle attestazioni di ingresso in Italia sarà sufficiente prdurre il documento di autocertificazione come da format allegato.</w:t>
      </w:r>
    </w:p>
    <w:p w14:paraId="4C530FAA" w14:textId="77777777" w:rsidR="00761461" w:rsidRPr="00761461" w:rsidRDefault="00761461" w:rsidP="00761461">
      <w:pPr>
        <w:pStyle w:val="LndNormale1"/>
        <w:rPr>
          <w:color w:val="002060"/>
        </w:rPr>
      </w:pPr>
      <w:r w:rsidRPr="00761461">
        <w:rPr>
          <w:color w:val="002060"/>
        </w:rPr>
        <w:t>Si ribadisce che il deposito delle richieste di tesseramento di calciatori minori provenienti dall’Ucraina a causa della guerra avverrà in deroga  rispetto a quanto previsto dai comunicati ufficiali per la stagione sportiva 2021/2022.</w:t>
      </w:r>
    </w:p>
    <w:p w14:paraId="206B14D9" w14:textId="77777777" w:rsidR="00761461" w:rsidRPr="00761461" w:rsidRDefault="00761461" w:rsidP="009D0C38">
      <w:pPr>
        <w:pStyle w:val="LndNormale1"/>
        <w:rPr>
          <w:color w:val="002060"/>
          <w:szCs w:val="22"/>
        </w:rPr>
      </w:pPr>
    </w:p>
    <w:p w14:paraId="659BA453" w14:textId="77777777" w:rsidR="00797B1C" w:rsidRPr="00761461"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597D9CF0" w14:textId="77777777" w:rsidR="007438C6" w:rsidRPr="00F34137" w:rsidRDefault="007438C6" w:rsidP="007438C6">
      <w:pPr>
        <w:pStyle w:val="titolocampionato0"/>
        <w:shd w:val="clear" w:color="auto" w:fill="CCCCCC"/>
        <w:spacing w:before="80" w:after="40"/>
        <w:rPr>
          <w:color w:val="002060"/>
        </w:rPr>
      </w:pPr>
      <w:r w:rsidRPr="00F34137">
        <w:rPr>
          <w:color w:val="002060"/>
        </w:rPr>
        <w:t>REGIONALE CALCIO A 5 FEMMINILE</w:t>
      </w:r>
    </w:p>
    <w:p w14:paraId="3433D654" w14:textId="77777777" w:rsidR="007438C6" w:rsidRPr="002A23D5" w:rsidRDefault="007438C6" w:rsidP="007438C6">
      <w:pPr>
        <w:pStyle w:val="TITOLOPRINC"/>
        <w:spacing w:before="0" w:beforeAutospacing="0" w:after="0" w:afterAutospacing="0"/>
        <w:rPr>
          <w:color w:val="002060"/>
        </w:rPr>
      </w:pPr>
      <w:r w:rsidRPr="002A23D5">
        <w:rPr>
          <w:color w:val="002060"/>
        </w:rPr>
        <w:t>TURNO INFRASETTIMANALE</w:t>
      </w:r>
    </w:p>
    <w:p w14:paraId="43B21E78" w14:textId="77777777" w:rsidR="007438C6" w:rsidRPr="002A23D5" w:rsidRDefault="007438C6" w:rsidP="007438C6">
      <w:pPr>
        <w:pStyle w:val="LndNormale1"/>
        <w:rPr>
          <w:color w:val="002060"/>
        </w:rPr>
      </w:pPr>
    </w:p>
    <w:p w14:paraId="2347C626" w14:textId="77777777" w:rsidR="007438C6" w:rsidRPr="002A23D5" w:rsidRDefault="007438C6" w:rsidP="007438C6">
      <w:pPr>
        <w:pStyle w:val="LndNormale1"/>
        <w:rPr>
          <w:color w:val="002060"/>
        </w:rPr>
      </w:pPr>
      <w:r w:rsidRPr="002A23D5">
        <w:rPr>
          <w:color w:val="002060"/>
        </w:rPr>
        <w:t xml:space="preserve">Si ricorda a tutte le Società che il recupero delle gare della </w:t>
      </w:r>
      <w:r w:rsidRPr="002A23D5">
        <w:rPr>
          <w:b/>
          <w:bCs/>
          <w:color w:val="002060"/>
        </w:rPr>
        <w:t>XIII^ giornata di andata</w:t>
      </w:r>
      <w:r w:rsidRPr="002A23D5">
        <w:rPr>
          <w:color w:val="002060"/>
        </w:rPr>
        <w:t xml:space="preserve"> è programmato per </w:t>
      </w:r>
      <w:r w:rsidRPr="002A23D5">
        <w:rPr>
          <w:b/>
          <w:bCs/>
          <w:color w:val="002060"/>
        </w:rPr>
        <w:t>MERCOLEDI’ 13 APRILE 2022</w:t>
      </w:r>
      <w:r w:rsidRPr="002A23D5">
        <w:rPr>
          <w:color w:val="002060"/>
        </w:rPr>
        <w:t xml:space="preserve"> come da C.U. n° 56 del 31/01/2022.</w:t>
      </w:r>
    </w:p>
    <w:p w14:paraId="13897081" w14:textId="77777777" w:rsidR="007438C6" w:rsidRPr="002A23D5" w:rsidRDefault="007438C6" w:rsidP="007438C6">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3"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1AADD065" w14:textId="77777777" w:rsidR="007438C6" w:rsidRPr="002A23D5" w:rsidRDefault="007438C6" w:rsidP="007438C6">
      <w:pPr>
        <w:pStyle w:val="LndNormale1"/>
        <w:rPr>
          <w:color w:val="002060"/>
        </w:rPr>
      </w:pPr>
    </w:p>
    <w:p w14:paraId="192069C4" w14:textId="4BC76A67" w:rsidR="007438C6" w:rsidRDefault="007438C6" w:rsidP="007438C6">
      <w:pPr>
        <w:pStyle w:val="LndNormale1"/>
        <w:rPr>
          <w:b/>
          <w:bCs/>
          <w:i/>
          <w:iCs/>
          <w:color w:val="002060"/>
        </w:rPr>
      </w:pPr>
      <w:r w:rsidRPr="002A23D5">
        <w:rPr>
          <w:b/>
          <w:bCs/>
          <w:i/>
          <w:iCs/>
          <w:color w:val="002060"/>
        </w:rPr>
        <w:t>Nulla ricevendo, la gara resterà programmata per Mercoledì 13 aprile alle ore 21:30.</w:t>
      </w:r>
    </w:p>
    <w:p w14:paraId="3C49DB98" w14:textId="77777777" w:rsidR="007438C6" w:rsidRPr="002A23D5" w:rsidRDefault="007438C6" w:rsidP="007438C6">
      <w:pPr>
        <w:pStyle w:val="LndNormale1"/>
        <w:rPr>
          <w:b/>
          <w:bCs/>
          <w:i/>
          <w:iCs/>
          <w:color w:val="002060"/>
        </w:rPr>
      </w:pPr>
    </w:p>
    <w:p w14:paraId="42FA7875" w14:textId="77777777" w:rsidR="007438C6" w:rsidRPr="00F34137" w:rsidRDefault="007438C6" w:rsidP="007438C6">
      <w:pPr>
        <w:pStyle w:val="titoloprinc0"/>
        <w:rPr>
          <w:color w:val="002060"/>
        </w:rPr>
      </w:pPr>
      <w:r w:rsidRPr="00F34137">
        <w:rPr>
          <w:color w:val="002060"/>
        </w:rPr>
        <w:t>VARIAZIONI AL PROGRAMMA GARE</w:t>
      </w:r>
    </w:p>
    <w:p w14:paraId="1DEBEF1B" w14:textId="77777777" w:rsidR="007438C6" w:rsidRPr="00F34137" w:rsidRDefault="007438C6" w:rsidP="007438C6">
      <w:pPr>
        <w:pStyle w:val="breakline"/>
        <w:rPr>
          <w:color w:val="002060"/>
        </w:rPr>
      </w:pPr>
    </w:p>
    <w:p w14:paraId="7F40A709" w14:textId="77777777" w:rsidR="007438C6" w:rsidRPr="00F34137" w:rsidRDefault="007438C6" w:rsidP="007438C6">
      <w:pPr>
        <w:pStyle w:val="breakline"/>
        <w:rPr>
          <w:color w:val="002060"/>
        </w:rPr>
      </w:pPr>
    </w:p>
    <w:p w14:paraId="6E55085E" w14:textId="77777777" w:rsidR="007438C6" w:rsidRPr="00F34137" w:rsidRDefault="007438C6" w:rsidP="007438C6">
      <w:pPr>
        <w:pStyle w:val="breakline"/>
        <w:rPr>
          <w:color w:val="002060"/>
        </w:rPr>
      </w:pPr>
    </w:p>
    <w:p w14:paraId="4F2EE0FA" w14:textId="77777777" w:rsidR="007438C6" w:rsidRPr="00F34137" w:rsidRDefault="007438C6" w:rsidP="007438C6">
      <w:pPr>
        <w:pStyle w:val="sottotitolocampionato10"/>
        <w:rPr>
          <w:color w:val="002060"/>
        </w:rPr>
      </w:pPr>
      <w:r w:rsidRPr="00F34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438C6" w:rsidRPr="00F34137" w14:paraId="2D8C1256" w14:textId="77777777" w:rsidTr="001C72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9C723" w14:textId="77777777" w:rsidR="007438C6" w:rsidRPr="00F34137" w:rsidRDefault="007438C6" w:rsidP="001C721F">
            <w:pPr>
              <w:pStyle w:val="headertabella0"/>
              <w:rPr>
                <w:color w:val="002060"/>
              </w:rPr>
            </w:pPr>
            <w:r w:rsidRPr="00F34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6E44" w14:textId="77777777" w:rsidR="007438C6" w:rsidRPr="00F34137" w:rsidRDefault="007438C6" w:rsidP="001C721F">
            <w:pPr>
              <w:pStyle w:val="headertabella0"/>
              <w:rPr>
                <w:color w:val="002060"/>
              </w:rPr>
            </w:pPr>
            <w:r w:rsidRPr="00F34137">
              <w:rPr>
                <w:color w:val="002060"/>
              </w:rPr>
              <w:t xml:space="preserve">N° </w:t>
            </w:r>
            <w:proofErr w:type="spellStart"/>
            <w:r w:rsidRPr="00F34137">
              <w:rPr>
                <w:color w:val="002060"/>
              </w:rPr>
              <w:t>Gior</w:t>
            </w:r>
            <w:proofErr w:type="spellEnd"/>
            <w:r w:rsidRPr="00F34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81DC3" w14:textId="77777777" w:rsidR="007438C6" w:rsidRPr="00F34137" w:rsidRDefault="007438C6" w:rsidP="001C721F">
            <w:pPr>
              <w:pStyle w:val="headertabella0"/>
              <w:rPr>
                <w:color w:val="002060"/>
              </w:rPr>
            </w:pPr>
            <w:r w:rsidRPr="00F34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AB3BA" w14:textId="77777777" w:rsidR="007438C6" w:rsidRPr="00F34137" w:rsidRDefault="007438C6" w:rsidP="001C721F">
            <w:pPr>
              <w:pStyle w:val="headertabella0"/>
              <w:rPr>
                <w:color w:val="002060"/>
              </w:rPr>
            </w:pPr>
            <w:r w:rsidRPr="00F34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DEA5F" w14:textId="77777777" w:rsidR="007438C6" w:rsidRPr="00F34137" w:rsidRDefault="007438C6" w:rsidP="001C721F">
            <w:pPr>
              <w:pStyle w:val="headertabella0"/>
              <w:rPr>
                <w:color w:val="002060"/>
              </w:rPr>
            </w:pPr>
            <w:r w:rsidRPr="00F34137">
              <w:rPr>
                <w:color w:val="002060"/>
              </w:rPr>
              <w:t xml:space="preserve">Data </w:t>
            </w:r>
            <w:proofErr w:type="spellStart"/>
            <w:r w:rsidRPr="00F34137">
              <w:rPr>
                <w:color w:val="002060"/>
              </w:rPr>
              <w:t>Orig</w:t>
            </w:r>
            <w:proofErr w:type="spellEnd"/>
            <w:r w:rsidRPr="00F34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50578" w14:textId="77777777" w:rsidR="007438C6" w:rsidRPr="00F34137" w:rsidRDefault="007438C6" w:rsidP="001C721F">
            <w:pPr>
              <w:pStyle w:val="headertabella0"/>
              <w:rPr>
                <w:color w:val="002060"/>
              </w:rPr>
            </w:pPr>
            <w:r w:rsidRPr="00F34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FA6F4" w14:textId="77777777" w:rsidR="007438C6" w:rsidRPr="00F34137" w:rsidRDefault="007438C6" w:rsidP="001C721F">
            <w:pPr>
              <w:pStyle w:val="headertabella0"/>
              <w:rPr>
                <w:color w:val="002060"/>
              </w:rPr>
            </w:pPr>
            <w:r w:rsidRPr="00F34137">
              <w:rPr>
                <w:color w:val="002060"/>
              </w:rPr>
              <w:t xml:space="preserve">Ora </w:t>
            </w:r>
            <w:proofErr w:type="spellStart"/>
            <w:r w:rsidRPr="00F34137">
              <w:rPr>
                <w:color w:val="002060"/>
              </w:rPr>
              <w:t>Orig</w:t>
            </w:r>
            <w:proofErr w:type="spellEnd"/>
            <w:r w:rsidRPr="00F34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4E118" w14:textId="77777777" w:rsidR="007438C6" w:rsidRPr="00F34137" w:rsidRDefault="007438C6" w:rsidP="001C721F">
            <w:pPr>
              <w:pStyle w:val="headertabella0"/>
              <w:rPr>
                <w:color w:val="002060"/>
              </w:rPr>
            </w:pPr>
            <w:r w:rsidRPr="00F34137">
              <w:rPr>
                <w:color w:val="002060"/>
              </w:rPr>
              <w:t>Impianto</w:t>
            </w:r>
          </w:p>
        </w:tc>
      </w:tr>
      <w:tr w:rsidR="007438C6" w:rsidRPr="00F34137" w14:paraId="0F6EB43F" w14:textId="77777777" w:rsidTr="001C72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450E" w14:textId="77777777" w:rsidR="007438C6" w:rsidRPr="0098692C" w:rsidRDefault="007438C6" w:rsidP="001C721F">
            <w:pPr>
              <w:pStyle w:val="rowtabella0"/>
              <w:rPr>
                <w:color w:val="002060"/>
                <w:highlight w:val="yellow"/>
              </w:rPr>
            </w:pPr>
            <w:r w:rsidRPr="0098692C">
              <w:rPr>
                <w:color w:val="002060"/>
                <w:highlight w:val="yellow"/>
              </w:rPr>
              <w:t>01/04/2022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25CA" w14:textId="77777777" w:rsidR="007438C6" w:rsidRPr="0098692C" w:rsidRDefault="007438C6" w:rsidP="001C721F">
            <w:pPr>
              <w:pStyle w:val="rowtabella0"/>
              <w:jc w:val="center"/>
              <w:rPr>
                <w:color w:val="002060"/>
                <w:highlight w:val="yellow"/>
              </w:rPr>
            </w:pPr>
            <w:r w:rsidRPr="0098692C">
              <w:rPr>
                <w:color w:val="002060"/>
                <w:highlight w:val="yellow"/>
              </w:rPr>
              <w:t>11 A</w:t>
            </w:r>
            <w:r w:rsidRPr="0098692C">
              <w:rPr>
                <w:b/>
                <w:bCs/>
                <w:color w:val="002060"/>
                <w:highlight w:val="yellow"/>
              </w:rPr>
              <w: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B264" w14:textId="77777777" w:rsidR="007438C6" w:rsidRPr="0098692C" w:rsidRDefault="007438C6" w:rsidP="001C721F">
            <w:pPr>
              <w:pStyle w:val="rowtabella0"/>
              <w:rPr>
                <w:color w:val="002060"/>
                <w:highlight w:val="yellow"/>
              </w:rPr>
            </w:pPr>
            <w:proofErr w:type="gramStart"/>
            <w:r w:rsidRPr="0098692C">
              <w:rPr>
                <w:color w:val="002060"/>
                <w:highlight w:val="yellow"/>
              </w:rPr>
              <w:t>U.MANDOLESI</w:t>
            </w:r>
            <w:proofErr w:type="gramEnd"/>
            <w:r w:rsidRPr="0098692C">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7168" w14:textId="77777777" w:rsidR="007438C6" w:rsidRPr="0098692C" w:rsidRDefault="007438C6" w:rsidP="001C721F">
            <w:pPr>
              <w:pStyle w:val="rowtabella0"/>
              <w:rPr>
                <w:color w:val="002060"/>
                <w:highlight w:val="yellow"/>
              </w:rPr>
            </w:pPr>
            <w:r w:rsidRPr="0098692C">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7CC5" w14:textId="50F440BE" w:rsidR="007438C6" w:rsidRPr="00F34137" w:rsidRDefault="007438C6" w:rsidP="001C72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712D" w14:textId="77777777" w:rsidR="007438C6" w:rsidRPr="00F34137" w:rsidRDefault="007438C6" w:rsidP="001C721F">
            <w:pPr>
              <w:pStyle w:val="rowtabella0"/>
              <w:jc w:val="center"/>
              <w:rPr>
                <w:color w:val="002060"/>
              </w:rPr>
            </w:pPr>
            <w:r w:rsidRPr="0098692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9C7F" w14:textId="0FE4622C" w:rsidR="007438C6" w:rsidRPr="0098692C" w:rsidRDefault="0098692C" w:rsidP="0098692C">
            <w:pPr>
              <w:jc w:val="center"/>
              <w:rPr>
                <w:rFonts w:ascii="Arial" w:hAnsi="Arial" w:cs="Arial"/>
                <w:color w:val="002060"/>
                <w:sz w:val="12"/>
                <w:szCs w:val="12"/>
              </w:rPr>
            </w:pPr>
            <w:r w:rsidRPr="0098692C">
              <w:rPr>
                <w:rFonts w:ascii="Arial" w:hAnsi="Arial" w:cs="Arial"/>
                <w:color w:val="002060"/>
                <w:sz w:val="12"/>
                <w:szCs w:val="12"/>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831C" w14:textId="77777777" w:rsidR="007438C6" w:rsidRPr="00F34137" w:rsidRDefault="007438C6" w:rsidP="001C721F">
            <w:pPr>
              <w:pStyle w:val="rowtabella0"/>
              <w:rPr>
                <w:color w:val="002060"/>
              </w:rPr>
            </w:pPr>
            <w:r w:rsidRPr="0098692C">
              <w:rPr>
                <w:color w:val="002060"/>
                <w:highlight w:val="yellow"/>
              </w:rPr>
              <w:t>CAMPO COPERTO RIONE MURATO FERMO VIA SIBILLA 2C</w:t>
            </w:r>
          </w:p>
        </w:tc>
      </w:tr>
    </w:tbl>
    <w:p w14:paraId="25059E05" w14:textId="77777777" w:rsidR="007438C6" w:rsidRPr="00F34137" w:rsidRDefault="007438C6" w:rsidP="007438C6">
      <w:pPr>
        <w:pStyle w:val="breakline"/>
        <w:rPr>
          <w:rFonts w:eastAsiaTheme="minorEastAsia"/>
          <w:color w:val="002060"/>
        </w:rPr>
      </w:pPr>
    </w:p>
    <w:p w14:paraId="638BE414" w14:textId="77777777" w:rsidR="007438C6" w:rsidRPr="00F34137" w:rsidRDefault="007438C6" w:rsidP="007438C6">
      <w:pPr>
        <w:pStyle w:val="breakline"/>
        <w:rPr>
          <w:rFonts w:ascii="Arial" w:hAnsi="Arial" w:cs="Arial"/>
          <w:b/>
          <w:bCs/>
          <w:color w:val="002060"/>
        </w:rPr>
      </w:pPr>
      <w:r w:rsidRPr="00F34137">
        <w:rPr>
          <w:rFonts w:ascii="Arial" w:hAnsi="Arial" w:cs="Arial"/>
          <w:b/>
          <w:bCs/>
          <w:color w:val="002060"/>
        </w:rPr>
        <w:t>* causa sopravvenuto guasto alla tensostruttura</w:t>
      </w:r>
    </w:p>
    <w:p w14:paraId="08B9D14C" w14:textId="77777777" w:rsidR="007438C6" w:rsidRPr="00F34137" w:rsidRDefault="007438C6" w:rsidP="007438C6">
      <w:pPr>
        <w:pStyle w:val="breakline"/>
        <w:rPr>
          <w:color w:val="002060"/>
        </w:rPr>
      </w:pPr>
    </w:p>
    <w:p w14:paraId="5B9F1804" w14:textId="77777777" w:rsidR="007438C6" w:rsidRPr="00F34137" w:rsidRDefault="007438C6" w:rsidP="007438C6">
      <w:pPr>
        <w:pStyle w:val="titolocampionato0"/>
        <w:shd w:val="clear" w:color="auto" w:fill="CCCCCC"/>
        <w:spacing w:before="80" w:after="40"/>
        <w:rPr>
          <w:color w:val="002060"/>
        </w:rPr>
      </w:pPr>
      <w:r w:rsidRPr="00F34137">
        <w:rPr>
          <w:color w:val="002060"/>
        </w:rPr>
        <w:lastRenderedPageBreak/>
        <w:t>UNDER 19 CALCIO A 5 REGIONALE</w:t>
      </w:r>
    </w:p>
    <w:p w14:paraId="23CC8084" w14:textId="77777777" w:rsidR="007438C6" w:rsidRPr="002A23D5" w:rsidRDefault="007438C6" w:rsidP="007438C6">
      <w:pPr>
        <w:pStyle w:val="TITOLOPRINC"/>
        <w:spacing w:before="0" w:beforeAutospacing="0" w:after="0" w:afterAutospacing="0"/>
        <w:rPr>
          <w:color w:val="002060"/>
        </w:rPr>
      </w:pPr>
      <w:r w:rsidRPr="002A23D5">
        <w:rPr>
          <w:color w:val="002060"/>
        </w:rPr>
        <w:t>TURNI INFRASETTIMANALI GIRONE SILVER</w:t>
      </w:r>
    </w:p>
    <w:p w14:paraId="776B053E" w14:textId="77777777" w:rsidR="007438C6" w:rsidRPr="002A23D5" w:rsidRDefault="007438C6" w:rsidP="007438C6">
      <w:pPr>
        <w:pStyle w:val="LndNormale1"/>
        <w:rPr>
          <w:color w:val="002060"/>
        </w:rPr>
      </w:pPr>
    </w:p>
    <w:p w14:paraId="5FB50BB1" w14:textId="77777777" w:rsidR="007438C6" w:rsidRPr="002A23D5" w:rsidRDefault="007438C6" w:rsidP="007438C6">
      <w:pPr>
        <w:pStyle w:val="LndNormale1"/>
        <w:rPr>
          <w:color w:val="002060"/>
        </w:rPr>
      </w:pPr>
      <w:r w:rsidRPr="002A23D5">
        <w:rPr>
          <w:color w:val="002060"/>
        </w:rPr>
        <w:t>Si ricorda a tutte le Società che la VI^ e la VII^ giornata sono programmate da calendario in giorno infrasettimanale come di seguito riportato:</w:t>
      </w:r>
    </w:p>
    <w:p w14:paraId="3F8E5BFE" w14:textId="77777777" w:rsidR="007438C6" w:rsidRPr="002A23D5" w:rsidRDefault="007438C6" w:rsidP="007438C6">
      <w:pPr>
        <w:pStyle w:val="LndNormale1"/>
        <w:rPr>
          <w:b/>
          <w:bCs/>
          <w:color w:val="002060"/>
        </w:rPr>
      </w:pPr>
      <w:r w:rsidRPr="002A23D5">
        <w:rPr>
          <w:b/>
          <w:bCs/>
          <w:color w:val="002060"/>
        </w:rPr>
        <w:t>VI^ GIORNATA</w:t>
      </w:r>
      <w:r w:rsidRPr="002A23D5">
        <w:rPr>
          <w:b/>
          <w:bCs/>
          <w:color w:val="002060"/>
        </w:rPr>
        <w:tab/>
        <w:t xml:space="preserve">MERCOLEDI’ 13 APRILE 2022 </w:t>
      </w:r>
      <w:r w:rsidRPr="002A23D5">
        <w:rPr>
          <w:b/>
          <w:bCs/>
          <w:color w:val="002060"/>
        </w:rPr>
        <w:tab/>
        <w:t>ore 17:00</w:t>
      </w:r>
    </w:p>
    <w:p w14:paraId="536BFF2E" w14:textId="77777777" w:rsidR="007438C6" w:rsidRPr="002A23D5" w:rsidRDefault="007438C6" w:rsidP="007438C6">
      <w:pPr>
        <w:pStyle w:val="LndNormale1"/>
        <w:rPr>
          <w:b/>
          <w:bCs/>
          <w:color w:val="002060"/>
        </w:rPr>
      </w:pPr>
      <w:r w:rsidRPr="002A23D5">
        <w:rPr>
          <w:b/>
          <w:bCs/>
          <w:color w:val="002060"/>
        </w:rPr>
        <w:t>VII^ GIORNATA</w:t>
      </w:r>
      <w:r w:rsidRPr="002A23D5">
        <w:rPr>
          <w:b/>
          <w:bCs/>
          <w:color w:val="002060"/>
        </w:rPr>
        <w:tab/>
        <w:t xml:space="preserve">MARTEDI’ 19 APRILE 2022 </w:t>
      </w:r>
      <w:r w:rsidRPr="002A23D5">
        <w:rPr>
          <w:b/>
          <w:bCs/>
          <w:color w:val="002060"/>
        </w:rPr>
        <w:tab/>
        <w:t>ore 17:00</w:t>
      </w:r>
    </w:p>
    <w:p w14:paraId="712974BB" w14:textId="77777777" w:rsidR="007438C6" w:rsidRPr="002A23D5" w:rsidRDefault="007438C6" w:rsidP="007438C6">
      <w:pPr>
        <w:pStyle w:val="LndNormale1"/>
        <w:rPr>
          <w:color w:val="002060"/>
        </w:rPr>
      </w:pPr>
    </w:p>
    <w:p w14:paraId="5E700EC9" w14:textId="77777777" w:rsidR="007438C6" w:rsidRPr="002A23D5" w:rsidRDefault="007438C6" w:rsidP="007438C6">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mercoledì,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4"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0BF421BE" w14:textId="77777777" w:rsidR="007438C6" w:rsidRPr="002A23D5" w:rsidRDefault="007438C6" w:rsidP="007438C6">
      <w:pPr>
        <w:pStyle w:val="LndNormale1"/>
        <w:rPr>
          <w:color w:val="002060"/>
        </w:rPr>
      </w:pPr>
    </w:p>
    <w:p w14:paraId="2FBF3F01" w14:textId="162019E4" w:rsidR="007438C6" w:rsidRDefault="007438C6" w:rsidP="007438C6">
      <w:pPr>
        <w:pStyle w:val="LndNormale1"/>
        <w:rPr>
          <w:b/>
          <w:bCs/>
          <w:i/>
          <w:iCs/>
          <w:color w:val="002060"/>
        </w:rPr>
      </w:pPr>
      <w:r w:rsidRPr="002A23D5">
        <w:rPr>
          <w:b/>
          <w:bCs/>
          <w:i/>
          <w:iCs/>
          <w:color w:val="002060"/>
        </w:rPr>
        <w:t>Nulla ricevendo, la gara resterà programmata come da calendario.</w:t>
      </w:r>
    </w:p>
    <w:p w14:paraId="688DF8FF" w14:textId="77777777" w:rsidR="007438C6" w:rsidRPr="002A23D5" w:rsidRDefault="007438C6" w:rsidP="007438C6">
      <w:pPr>
        <w:pStyle w:val="LndNormale1"/>
        <w:rPr>
          <w:b/>
          <w:bCs/>
          <w:i/>
          <w:iCs/>
          <w:color w:val="002060"/>
        </w:rPr>
      </w:pPr>
    </w:p>
    <w:p w14:paraId="01692F44" w14:textId="77777777" w:rsidR="007438C6" w:rsidRPr="00F34137" w:rsidRDefault="007438C6" w:rsidP="007438C6">
      <w:pPr>
        <w:pStyle w:val="titoloprinc0"/>
        <w:rPr>
          <w:color w:val="002060"/>
        </w:rPr>
      </w:pPr>
      <w:r w:rsidRPr="00F34137">
        <w:rPr>
          <w:color w:val="002060"/>
        </w:rPr>
        <w:t>RISULTATI</w:t>
      </w:r>
    </w:p>
    <w:p w14:paraId="3B470710" w14:textId="77777777" w:rsidR="007438C6" w:rsidRPr="00F34137" w:rsidRDefault="007438C6" w:rsidP="007438C6">
      <w:pPr>
        <w:pStyle w:val="breakline"/>
        <w:rPr>
          <w:color w:val="002060"/>
        </w:rPr>
      </w:pPr>
    </w:p>
    <w:p w14:paraId="2EE6D5F8" w14:textId="77777777" w:rsidR="007438C6" w:rsidRPr="00F34137" w:rsidRDefault="007438C6" w:rsidP="007438C6">
      <w:pPr>
        <w:pStyle w:val="sottotitolocampionato10"/>
        <w:rPr>
          <w:color w:val="002060"/>
        </w:rPr>
      </w:pPr>
      <w:r w:rsidRPr="00F34137">
        <w:rPr>
          <w:color w:val="002060"/>
        </w:rPr>
        <w:t>RISULTATI UFFICIALI GARE DEL 31/03/2022</w:t>
      </w:r>
    </w:p>
    <w:p w14:paraId="68AB5246" w14:textId="77777777" w:rsidR="007438C6" w:rsidRPr="007438C6" w:rsidRDefault="007438C6" w:rsidP="007438C6">
      <w:pPr>
        <w:pStyle w:val="sottotitolocampionato20"/>
        <w:spacing w:before="0" w:beforeAutospacing="0" w:after="0" w:afterAutospacing="0"/>
        <w:rPr>
          <w:rFonts w:ascii="Arial" w:hAnsi="Arial" w:cs="Arial"/>
          <w:color w:val="002060"/>
          <w:sz w:val="20"/>
          <w:szCs w:val="20"/>
        </w:rPr>
      </w:pPr>
      <w:r w:rsidRPr="007438C6">
        <w:rPr>
          <w:rFonts w:ascii="Arial" w:hAnsi="Arial" w:cs="Arial"/>
          <w:color w:val="002060"/>
          <w:sz w:val="20"/>
          <w:szCs w:val="20"/>
        </w:rPr>
        <w:t>Si trascrivono qui di seguito i risultati ufficiali delle gare disputate</w:t>
      </w:r>
    </w:p>
    <w:p w14:paraId="0F8036B4" w14:textId="77777777" w:rsidR="007438C6" w:rsidRPr="00F34137" w:rsidRDefault="007438C6" w:rsidP="007438C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438C6" w:rsidRPr="00F34137" w14:paraId="6750EC27" w14:textId="77777777" w:rsidTr="001C72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438C6" w:rsidRPr="00F34137" w14:paraId="7823E9C7" w14:textId="77777777" w:rsidTr="001C7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F40C0" w14:textId="77777777" w:rsidR="007438C6" w:rsidRPr="00F34137" w:rsidRDefault="007438C6" w:rsidP="001C721F">
                  <w:pPr>
                    <w:pStyle w:val="headertabella0"/>
                    <w:rPr>
                      <w:color w:val="002060"/>
                    </w:rPr>
                  </w:pPr>
                  <w:r w:rsidRPr="00F34137">
                    <w:rPr>
                      <w:color w:val="002060"/>
                    </w:rPr>
                    <w:t>GIRONE S - 1 Giornata - A</w:t>
                  </w:r>
                </w:p>
              </w:tc>
            </w:tr>
            <w:tr w:rsidR="007438C6" w:rsidRPr="00F34137" w14:paraId="3B5311DE" w14:textId="77777777" w:rsidTr="001C721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CC63F1" w14:textId="77777777" w:rsidR="007438C6" w:rsidRPr="00F34137" w:rsidRDefault="007438C6" w:rsidP="001C721F">
                  <w:pPr>
                    <w:pStyle w:val="rowtabella0"/>
                    <w:rPr>
                      <w:color w:val="002060"/>
                    </w:rPr>
                  </w:pPr>
                  <w:r w:rsidRPr="00F34137">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2D6B7" w14:textId="77777777" w:rsidR="007438C6" w:rsidRPr="00F34137" w:rsidRDefault="007438C6" w:rsidP="001C721F">
                  <w:pPr>
                    <w:pStyle w:val="rowtabella0"/>
                    <w:rPr>
                      <w:color w:val="002060"/>
                    </w:rPr>
                  </w:pPr>
                  <w:r w:rsidRPr="00F34137">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3ECDE" w14:textId="77777777" w:rsidR="007438C6" w:rsidRPr="00F34137" w:rsidRDefault="007438C6" w:rsidP="001C721F">
                  <w:pPr>
                    <w:pStyle w:val="rowtabella0"/>
                    <w:jc w:val="center"/>
                    <w:rPr>
                      <w:color w:val="002060"/>
                    </w:rPr>
                  </w:pPr>
                  <w:r w:rsidRPr="00F34137">
                    <w:rPr>
                      <w:color w:val="002060"/>
                    </w:rPr>
                    <w:t>2 - 10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2D7F0" w14:textId="77777777" w:rsidR="007438C6" w:rsidRPr="00F34137" w:rsidRDefault="007438C6" w:rsidP="001C721F">
                  <w:pPr>
                    <w:pStyle w:val="rowtabella0"/>
                    <w:jc w:val="center"/>
                    <w:rPr>
                      <w:color w:val="002060"/>
                    </w:rPr>
                  </w:pPr>
                  <w:r w:rsidRPr="00F34137">
                    <w:rPr>
                      <w:color w:val="002060"/>
                    </w:rPr>
                    <w:t> </w:t>
                  </w:r>
                </w:p>
              </w:tc>
            </w:tr>
          </w:tbl>
          <w:p w14:paraId="7CE138E7" w14:textId="77777777" w:rsidR="007438C6" w:rsidRPr="00F34137" w:rsidRDefault="007438C6" w:rsidP="001C721F">
            <w:pPr>
              <w:rPr>
                <w:color w:val="002060"/>
              </w:rPr>
            </w:pPr>
          </w:p>
        </w:tc>
      </w:tr>
    </w:tbl>
    <w:p w14:paraId="26808649" w14:textId="77777777" w:rsidR="007438C6" w:rsidRPr="00F34137" w:rsidRDefault="007438C6" w:rsidP="007438C6">
      <w:pPr>
        <w:pStyle w:val="breakline"/>
        <w:rPr>
          <w:rFonts w:eastAsiaTheme="minorEastAsia"/>
          <w:color w:val="002060"/>
        </w:rPr>
      </w:pPr>
    </w:p>
    <w:p w14:paraId="2BAC6A80" w14:textId="77777777" w:rsidR="007438C6" w:rsidRPr="00F34137" w:rsidRDefault="007438C6" w:rsidP="007438C6">
      <w:pPr>
        <w:pStyle w:val="breakline"/>
        <w:rPr>
          <w:color w:val="002060"/>
        </w:rPr>
      </w:pPr>
    </w:p>
    <w:p w14:paraId="107E6B06" w14:textId="77777777" w:rsidR="007438C6" w:rsidRPr="00F34137" w:rsidRDefault="007438C6" w:rsidP="007438C6">
      <w:pPr>
        <w:pStyle w:val="titoloprinc0"/>
        <w:rPr>
          <w:color w:val="002060"/>
        </w:rPr>
      </w:pPr>
      <w:r w:rsidRPr="00F34137">
        <w:rPr>
          <w:color w:val="002060"/>
        </w:rPr>
        <w:t>CLASSIFICA</w:t>
      </w:r>
    </w:p>
    <w:p w14:paraId="5CDC7356" w14:textId="77777777" w:rsidR="007438C6" w:rsidRPr="00F34137" w:rsidRDefault="007438C6" w:rsidP="007438C6">
      <w:pPr>
        <w:pStyle w:val="breakline"/>
        <w:rPr>
          <w:color w:val="002060"/>
        </w:rPr>
      </w:pPr>
    </w:p>
    <w:p w14:paraId="10417FE3" w14:textId="77777777" w:rsidR="007438C6" w:rsidRPr="00F34137" w:rsidRDefault="007438C6" w:rsidP="007438C6">
      <w:pPr>
        <w:pStyle w:val="breakline"/>
        <w:rPr>
          <w:color w:val="002060"/>
        </w:rPr>
      </w:pPr>
    </w:p>
    <w:p w14:paraId="3BD3F28B" w14:textId="77777777" w:rsidR="007438C6" w:rsidRPr="00F34137" w:rsidRDefault="007438C6" w:rsidP="007438C6">
      <w:pPr>
        <w:pStyle w:val="sottotitolocampionato10"/>
        <w:rPr>
          <w:color w:val="002060"/>
        </w:rPr>
      </w:pPr>
      <w:r w:rsidRPr="00F3413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438C6" w:rsidRPr="00F34137" w14:paraId="788E9E69" w14:textId="77777777" w:rsidTr="001C72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987C" w14:textId="77777777" w:rsidR="007438C6" w:rsidRPr="00F34137" w:rsidRDefault="007438C6" w:rsidP="001C721F">
            <w:pPr>
              <w:pStyle w:val="headertabella0"/>
              <w:rPr>
                <w:color w:val="002060"/>
              </w:rPr>
            </w:pPr>
            <w:r w:rsidRPr="00F34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2ACA7" w14:textId="77777777" w:rsidR="007438C6" w:rsidRPr="00F34137" w:rsidRDefault="007438C6" w:rsidP="001C721F">
            <w:pPr>
              <w:pStyle w:val="headertabella0"/>
              <w:rPr>
                <w:color w:val="002060"/>
              </w:rPr>
            </w:pPr>
            <w:r w:rsidRPr="00F34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67A2D" w14:textId="77777777" w:rsidR="007438C6" w:rsidRPr="00F34137" w:rsidRDefault="007438C6" w:rsidP="001C721F">
            <w:pPr>
              <w:pStyle w:val="headertabella0"/>
              <w:rPr>
                <w:color w:val="002060"/>
              </w:rPr>
            </w:pPr>
            <w:r w:rsidRPr="00F34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A05C3" w14:textId="77777777" w:rsidR="007438C6" w:rsidRPr="00F34137" w:rsidRDefault="007438C6" w:rsidP="001C721F">
            <w:pPr>
              <w:pStyle w:val="headertabella0"/>
              <w:rPr>
                <w:color w:val="002060"/>
              </w:rPr>
            </w:pPr>
            <w:r w:rsidRPr="00F34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BD584" w14:textId="77777777" w:rsidR="007438C6" w:rsidRPr="00F34137" w:rsidRDefault="007438C6" w:rsidP="001C721F">
            <w:pPr>
              <w:pStyle w:val="headertabella0"/>
              <w:rPr>
                <w:color w:val="002060"/>
              </w:rPr>
            </w:pPr>
            <w:r w:rsidRPr="00F34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1453" w14:textId="77777777" w:rsidR="007438C6" w:rsidRPr="00F34137" w:rsidRDefault="007438C6" w:rsidP="001C721F">
            <w:pPr>
              <w:pStyle w:val="headertabella0"/>
              <w:rPr>
                <w:color w:val="002060"/>
              </w:rPr>
            </w:pPr>
            <w:r w:rsidRPr="00F34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7993C" w14:textId="77777777" w:rsidR="007438C6" w:rsidRPr="00F34137" w:rsidRDefault="007438C6" w:rsidP="001C721F">
            <w:pPr>
              <w:pStyle w:val="headertabella0"/>
              <w:rPr>
                <w:color w:val="002060"/>
              </w:rPr>
            </w:pPr>
            <w:r w:rsidRPr="00F34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478D" w14:textId="77777777" w:rsidR="007438C6" w:rsidRPr="00F34137" w:rsidRDefault="007438C6" w:rsidP="001C721F">
            <w:pPr>
              <w:pStyle w:val="headertabella0"/>
              <w:rPr>
                <w:color w:val="002060"/>
              </w:rPr>
            </w:pPr>
            <w:r w:rsidRPr="00F34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B9AE7" w14:textId="77777777" w:rsidR="007438C6" w:rsidRPr="00F34137" w:rsidRDefault="007438C6" w:rsidP="001C721F">
            <w:pPr>
              <w:pStyle w:val="headertabella0"/>
              <w:rPr>
                <w:color w:val="002060"/>
              </w:rPr>
            </w:pPr>
            <w:r w:rsidRPr="00F34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26FFB" w14:textId="77777777" w:rsidR="007438C6" w:rsidRPr="00F34137" w:rsidRDefault="007438C6" w:rsidP="001C721F">
            <w:pPr>
              <w:pStyle w:val="headertabella0"/>
              <w:rPr>
                <w:color w:val="002060"/>
              </w:rPr>
            </w:pPr>
            <w:r w:rsidRPr="00F34137">
              <w:rPr>
                <w:color w:val="002060"/>
              </w:rPr>
              <w:t>PE</w:t>
            </w:r>
          </w:p>
        </w:tc>
      </w:tr>
      <w:tr w:rsidR="007438C6" w:rsidRPr="00F34137" w14:paraId="6943215C" w14:textId="77777777" w:rsidTr="001C72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2520" w14:textId="77777777" w:rsidR="007438C6" w:rsidRPr="00F34137" w:rsidRDefault="007438C6" w:rsidP="001C721F">
            <w:pPr>
              <w:pStyle w:val="rowtabella0"/>
              <w:rPr>
                <w:color w:val="002060"/>
              </w:rPr>
            </w:pPr>
            <w:r w:rsidRPr="00F3413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EB29" w14:textId="77777777" w:rsidR="007438C6" w:rsidRPr="00F34137" w:rsidRDefault="007438C6" w:rsidP="001C721F">
            <w:pPr>
              <w:pStyle w:val="rowtabella0"/>
              <w:jc w:val="center"/>
              <w:rPr>
                <w:color w:val="002060"/>
              </w:rPr>
            </w:pPr>
            <w:r w:rsidRPr="00F34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2FA8"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EF681"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8EB9"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4392"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1553" w14:textId="77777777" w:rsidR="007438C6" w:rsidRPr="00F34137" w:rsidRDefault="007438C6" w:rsidP="001C721F">
            <w:pPr>
              <w:pStyle w:val="rowtabella0"/>
              <w:jc w:val="center"/>
              <w:rPr>
                <w:color w:val="002060"/>
              </w:rPr>
            </w:pPr>
            <w:r w:rsidRPr="00F34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F076"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BA81" w14:textId="77777777" w:rsidR="007438C6" w:rsidRPr="00F34137" w:rsidRDefault="007438C6" w:rsidP="001C721F">
            <w:pPr>
              <w:pStyle w:val="rowtabella0"/>
              <w:jc w:val="center"/>
              <w:rPr>
                <w:color w:val="002060"/>
              </w:rPr>
            </w:pPr>
            <w:r w:rsidRPr="00F34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C653" w14:textId="77777777" w:rsidR="007438C6" w:rsidRPr="00F34137" w:rsidRDefault="007438C6" w:rsidP="001C721F">
            <w:pPr>
              <w:pStyle w:val="rowtabella0"/>
              <w:jc w:val="center"/>
              <w:rPr>
                <w:color w:val="002060"/>
              </w:rPr>
            </w:pPr>
            <w:r w:rsidRPr="00F34137">
              <w:rPr>
                <w:color w:val="002060"/>
              </w:rPr>
              <w:t>0</w:t>
            </w:r>
          </w:p>
        </w:tc>
      </w:tr>
      <w:tr w:rsidR="007438C6" w:rsidRPr="00F34137" w14:paraId="15147740"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3C400" w14:textId="77777777" w:rsidR="007438C6" w:rsidRPr="00F34137" w:rsidRDefault="007438C6" w:rsidP="001C721F">
            <w:pPr>
              <w:pStyle w:val="rowtabella0"/>
              <w:rPr>
                <w:color w:val="002060"/>
              </w:rPr>
            </w:pPr>
            <w:r w:rsidRPr="00F3413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1E53" w14:textId="77777777" w:rsidR="007438C6" w:rsidRPr="00F34137" w:rsidRDefault="007438C6" w:rsidP="001C721F">
            <w:pPr>
              <w:pStyle w:val="rowtabella0"/>
              <w:jc w:val="center"/>
              <w:rPr>
                <w:color w:val="002060"/>
              </w:rPr>
            </w:pPr>
            <w:r w:rsidRPr="00F34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2654"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25A2"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6568"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3167"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2877" w14:textId="77777777" w:rsidR="007438C6" w:rsidRPr="00F34137" w:rsidRDefault="007438C6" w:rsidP="001C721F">
            <w:pPr>
              <w:pStyle w:val="rowtabella0"/>
              <w:jc w:val="center"/>
              <w:rPr>
                <w:color w:val="002060"/>
              </w:rPr>
            </w:pPr>
            <w:r w:rsidRPr="00F34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3439" w14:textId="77777777" w:rsidR="007438C6" w:rsidRPr="00F34137" w:rsidRDefault="007438C6" w:rsidP="001C721F">
            <w:pPr>
              <w:pStyle w:val="rowtabella0"/>
              <w:jc w:val="center"/>
              <w:rPr>
                <w:color w:val="002060"/>
              </w:rPr>
            </w:pPr>
            <w:r w:rsidRPr="00F34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4421"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5C29" w14:textId="77777777" w:rsidR="007438C6" w:rsidRPr="00F34137" w:rsidRDefault="007438C6" w:rsidP="001C721F">
            <w:pPr>
              <w:pStyle w:val="rowtabella0"/>
              <w:jc w:val="center"/>
              <w:rPr>
                <w:color w:val="002060"/>
              </w:rPr>
            </w:pPr>
            <w:r w:rsidRPr="00F34137">
              <w:rPr>
                <w:color w:val="002060"/>
              </w:rPr>
              <w:t>0</w:t>
            </w:r>
          </w:p>
        </w:tc>
      </w:tr>
      <w:tr w:rsidR="007438C6" w:rsidRPr="00F34137" w14:paraId="7BF04081"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F8A5F" w14:textId="77777777" w:rsidR="007438C6" w:rsidRPr="00F34137" w:rsidRDefault="007438C6" w:rsidP="001C721F">
            <w:pPr>
              <w:pStyle w:val="rowtabella0"/>
              <w:rPr>
                <w:color w:val="002060"/>
              </w:rPr>
            </w:pPr>
            <w:r w:rsidRPr="00F3413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3A3A" w14:textId="77777777" w:rsidR="007438C6" w:rsidRPr="00F34137" w:rsidRDefault="007438C6" w:rsidP="001C721F">
            <w:pPr>
              <w:pStyle w:val="rowtabella0"/>
              <w:jc w:val="center"/>
              <w:rPr>
                <w:color w:val="002060"/>
              </w:rPr>
            </w:pPr>
            <w:r w:rsidRPr="00F34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8323"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94CE"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7A6D"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8E66"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0FC" w14:textId="77777777" w:rsidR="007438C6" w:rsidRPr="00F34137" w:rsidRDefault="007438C6" w:rsidP="001C721F">
            <w:pPr>
              <w:pStyle w:val="rowtabella0"/>
              <w:jc w:val="center"/>
              <w:rPr>
                <w:color w:val="002060"/>
              </w:rPr>
            </w:pPr>
            <w:r w:rsidRPr="00F34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6CE6" w14:textId="77777777" w:rsidR="007438C6" w:rsidRPr="00F34137" w:rsidRDefault="007438C6" w:rsidP="001C721F">
            <w:pPr>
              <w:pStyle w:val="rowtabella0"/>
              <w:jc w:val="center"/>
              <w:rPr>
                <w:color w:val="002060"/>
              </w:rPr>
            </w:pPr>
            <w:r w:rsidRPr="00F34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75DD"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95F9" w14:textId="77777777" w:rsidR="007438C6" w:rsidRPr="00F34137" w:rsidRDefault="007438C6" w:rsidP="001C721F">
            <w:pPr>
              <w:pStyle w:val="rowtabella0"/>
              <w:jc w:val="center"/>
              <w:rPr>
                <w:color w:val="002060"/>
              </w:rPr>
            </w:pPr>
            <w:r w:rsidRPr="00F34137">
              <w:rPr>
                <w:color w:val="002060"/>
              </w:rPr>
              <w:t>0</w:t>
            </w:r>
          </w:p>
        </w:tc>
      </w:tr>
      <w:tr w:rsidR="007438C6" w:rsidRPr="00F34137" w14:paraId="680574AC"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786E7" w14:textId="77777777" w:rsidR="007438C6" w:rsidRPr="00F34137" w:rsidRDefault="007438C6" w:rsidP="001C721F">
            <w:pPr>
              <w:pStyle w:val="rowtabella0"/>
              <w:rPr>
                <w:color w:val="002060"/>
              </w:rPr>
            </w:pPr>
            <w:r w:rsidRPr="00F34137">
              <w:rPr>
                <w:color w:val="002060"/>
              </w:rPr>
              <w:t xml:space="preserve">A.S.D. </w:t>
            </w:r>
            <w:proofErr w:type="gramStart"/>
            <w:r w:rsidRPr="00F34137">
              <w:rPr>
                <w:color w:val="002060"/>
              </w:rPr>
              <w:t>CITTA</w:t>
            </w:r>
            <w:proofErr w:type="gramEnd"/>
            <w:r w:rsidRPr="00F3413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3771"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B6A1"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0A64"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783E"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9BB2B"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0F86" w14:textId="77777777" w:rsidR="007438C6" w:rsidRPr="00F34137" w:rsidRDefault="007438C6" w:rsidP="001C721F">
            <w:pPr>
              <w:pStyle w:val="rowtabella0"/>
              <w:jc w:val="center"/>
              <w:rPr>
                <w:color w:val="002060"/>
              </w:rPr>
            </w:pPr>
            <w:r w:rsidRPr="00F34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7CA5" w14:textId="77777777" w:rsidR="007438C6" w:rsidRPr="00F34137" w:rsidRDefault="007438C6" w:rsidP="001C721F">
            <w:pPr>
              <w:pStyle w:val="rowtabella0"/>
              <w:jc w:val="center"/>
              <w:rPr>
                <w:color w:val="002060"/>
              </w:rPr>
            </w:pPr>
            <w:r w:rsidRPr="00F34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8E2C"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0BB7" w14:textId="77777777" w:rsidR="007438C6" w:rsidRPr="00F34137" w:rsidRDefault="007438C6" w:rsidP="001C721F">
            <w:pPr>
              <w:pStyle w:val="rowtabella0"/>
              <w:jc w:val="center"/>
              <w:rPr>
                <w:color w:val="002060"/>
              </w:rPr>
            </w:pPr>
            <w:r w:rsidRPr="00F34137">
              <w:rPr>
                <w:color w:val="002060"/>
              </w:rPr>
              <w:t>0</w:t>
            </w:r>
          </w:p>
        </w:tc>
      </w:tr>
      <w:tr w:rsidR="007438C6" w:rsidRPr="00F34137" w14:paraId="2C5394A6"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9DACE" w14:textId="77777777" w:rsidR="007438C6" w:rsidRPr="00F34137" w:rsidRDefault="007438C6" w:rsidP="001C721F">
            <w:pPr>
              <w:pStyle w:val="rowtabella0"/>
              <w:rPr>
                <w:color w:val="002060"/>
              </w:rPr>
            </w:pPr>
            <w:r w:rsidRPr="00F3413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CF06"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103F"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E621"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3E08"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7BAC"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22E5"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6184" w14:textId="77777777" w:rsidR="007438C6" w:rsidRPr="00F34137" w:rsidRDefault="007438C6" w:rsidP="001C721F">
            <w:pPr>
              <w:pStyle w:val="rowtabella0"/>
              <w:jc w:val="center"/>
              <w:rPr>
                <w:color w:val="002060"/>
              </w:rPr>
            </w:pPr>
            <w:r w:rsidRPr="00F34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D2E1" w14:textId="77777777" w:rsidR="007438C6" w:rsidRPr="00F34137" w:rsidRDefault="007438C6" w:rsidP="001C721F">
            <w:pPr>
              <w:pStyle w:val="rowtabella0"/>
              <w:jc w:val="center"/>
              <w:rPr>
                <w:color w:val="002060"/>
              </w:rPr>
            </w:pPr>
            <w:r w:rsidRPr="00F34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D7FB" w14:textId="77777777" w:rsidR="007438C6" w:rsidRPr="00F34137" w:rsidRDefault="007438C6" w:rsidP="001C721F">
            <w:pPr>
              <w:pStyle w:val="rowtabella0"/>
              <w:jc w:val="center"/>
              <w:rPr>
                <w:color w:val="002060"/>
              </w:rPr>
            </w:pPr>
            <w:r w:rsidRPr="00F34137">
              <w:rPr>
                <w:color w:val="002060"/>
              </w:rPr>
              <w:t>0</w:t>
            </w:r>
          </w:p>
        </w:tc>
      </w:tr>
      <w:tr w:rsidR="007438C6" w:rsidRPr="00F34137" w14:paraId="526C629D" w14:textId="77777777" w:rsidTr="001C72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A5D54" w14:textId="77777777" w:rsidR="007438C6" w:rsidRPr="00F34137" w:rsidRDefault="007438C6" w:rsidP="001C721F">
            <w:pPr>
              <w:pStyle w:val="rowtabella0"/>
              <w:rPr>
                <w:color w:val="002060"/>
              </w:rPr>
            </w:pPr>
            <w:r w:rsidRPr="00F34137">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1BC1"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BCD1"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6196"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9227"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DA21"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F67D" w14:textId="77777777" w:rsidR="007438C6" w:rsidRPr="00F34137" w:rsidRDefault="007438C6" w:rsidP="001C721F">
            <w:pPr>
              <w:pStyle w:val="rowtabella0"/>
              <w:jc w:val="center"/>
              <w:rPr>
                <w:color w:val="002060"/>
              </w:rPr>
            </w:pPr>
            <w:r w:rsidRPr="00F34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CC5D" w14:textId="77777777" w:rsidR="007438C6" w:rsidRPr="00F34137" w:rsidRDefault="007438C6" w:rsidP="001C721F">
            <w:pPr>
              <w:pStyle w:val="rowtabella0"/>
              <w:jc w:val="center"/>
              <w:rPr>
                <w:color w:val="002060"/>
              </w:rPr>
            </w:pPr>
            <w:r w:rsidRPr="00F34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D30B" w14:textId="77777777" w:rsidR="007438C6" w:rsidRPr="00F34137" w:rsidRDefault="007438C6" w:rsidP="001C721F">
            <w:pPr>
              <w:pStyle w:val="rowtabella0"/>
              <w:jc w:val="center"/>
              <w:rPr>
                <w:color w:val="002060"/>
              </w:rPr>
            </w:pPr>
            <w:r w:rsidRPr="00F34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1CDF" w14:textId="77777777" w:rsidR="007438C6" w:rsidRPr="00F34137" w:rsidRDefault="007438C6" w:rsidP="001C721F">
            <w:pPr>
              <w:pStyle w:val="rowtabella0"/>
              <w:jc w:val="center"/>
              <w:rPr>
                <w:color w:val="002060"/>
              </w:rPr>
            </w:pPr>
            <w:r w:rsidRPr="00F34137">
              <w:rPr>
                <w:color w:val="002060"/>
              </w:rPr>
              <w:t>0</w:t>
            </w:r>
          </w:p>
        </w:tc>
      </w:tr>
    </w:tbl>
    <w:p w14:paraId="23100571" w14:textId="77777777" w:rsidR="007438C6" w:rsidRPr="00F34137" w:rsidRDefault="007438C6" w:rsidP="007438C6">
      <w:pPr>
        <w:pStyle w:val="breakline"/>
        <w:rPr>
          <w:rFonts w:eastAsiaTheme="minorEastAsia"/>
          <w:color w:val="002060"/>
        </w:rPr>
      </w:pPr>
    </w:p>
    <w:p w14:paraId="38AD82D0" w14:textId="77777777" w:rsidR="007438C6" w:rsidRPr="00F34137" w:rsidRDefault="007438C6" w:rsidP="007438C6">
      <w:pPr>
        <w:pStyle w:val="breakline"/>
        <w:rPr>
          <w:color w:val="002060"/>
        </w:rPr>
      </w:pPr>
    </w:p>
    <w:p w14:paraId="73803954" w14:textId="77777777" w:rsidR="007438C6" w:rsidRPr="00F34137" w:rsidRDefault="007438C6" w:rsidP="007438C6">
      <w:pPr>
        <w:pStyle w:val="sottotitolocampionato10"/>
        <w:rPr>
          <w:color w:val="002060"/>
        </w:rPr>
      </w:pPr>
      <w:r w:rsidRPr="00F34137">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438C6" w:rsidRPr="00F34137" w14:paraId="13210404" w14:textId="77777777" w:rsidTr="001C72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44E91" w14:textId="77777777" w:rsidR="007438C6" w:rsidRPr="00F34137" w:rsidRDefault="007438C6" w:rsidP="001C721F">
            <w:pPr>
              <w:pStyle w:val="headertabella0"/>
              <w:rPr>
                <w:color w:val="002060"/>
              </w:rPr>
            </w:pPr>
            <w:r w:rsidRPr="00F34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6DEAE" w14:textId="77777777" w:rsidR="007438C6" w:rsidRPr="00F34137" w:rsidRDefault="007438C6" w:rsidP="001C721F">
            <w:pPr>
              <w:pStyle w:val="headertabella0"/>
              <w:rPr>
                <w:color w:val="002060"/>
              </w:rPr>
            </w:pPr>
            <w:r w:rsidRPr="00F34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9700F" w14:textId="77777777" w:rsidR="007438C6" w:rsidRPr="00F34137" w:rsidRDefault="007438C6" w:rsidP="001C721F">
            <w:pPr>
              <w:pStyle w:val="headertabella0"/>
              <w:rPr>
                <w:color w:val="002060"/>
              </w:rPr>
            </w:pPr>
            <w:r w:rsidRPr="00F34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C7CB" w14:textId="77777777" w:rsidR="007438C6" w:rsidRPr="00F34137" w:rsidRDefault="007438C6" w:rsidP="001C721F">
            <w:pPr>
              <w:pStyle w:val="headertabella0"/>
              <w:rPr>
                <w:color w:val="002060"/>
              </w:rPr>
            </w:pPr>
            <w:r w:rsidRPr="00F34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97024" w14:textId="77777777" w:rsidR="007438C6" w:rsidRPr="00F34137" w:rsidRDefault="007438C6" w:rsidP="001C721F">
            <w:pPr>
              <w:pStyle w:val="headertabella0"/>
              <w:rPr>
                <w:color w:val="002060"/>
              </w:rPr>
            </w:pPr>
            <w:r w:rsidRPr="00F34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FF42A" w14:textId="77777777" w:rsidR="007438C6" w:rsidRPr="00F34137" w:rsidRDefault="007438C6" w:rsidP="001C721F">
            <w:pPr>
              <w:pStyle w:val="headertabella0"/>
              <w:rPr>
                <w:color w:val="002060"/>
              </w:rPr>
            </w:pPr>
            <w:r w:rsidRPr="00F34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6B5FE" w14:textId="77777777" w:rsidR="007438C6" w:rsidRPr="00F34137" w:rsidRDefault="007438C6" w:rsidP="001C721F">
            <w:pPr>
              <w:pStyle w:val="headertabella0"/>
              <w:rPr>
                <w:color w:val="002060"/>
              </w:rPr>
            </w:pPr>
            <w:r w:rsidRPr="00F34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96BC" w14:textId="77777777" w:rsidR="007438C6" w:rsidRPr="00F34137" w:rsidRDefault="007438C6" w:rsidP="001C721F">
            <w:pPr>
              <w:pStyle w:val="headertabella0"/>
              <w:rPr>
                <w:color w:val="002060"/>
              </w:rPr>
            </w:pPr>
            <w:r w:rsidRPr="00F34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6C62" w14:textId="77777777" w:rsidR="007438C6" w:rsidRPr="00F34137" w:rsidRDefault="007438C6" w:rsidP="001C721F">
            <w:pPr>
              <w:pStyle w:val="headertabella0"/>
              <w:rPr>
                <w:color w:val="002060"/>
              </w:rPr>
            </w:pPr>
            <w:r w:rsidRPr="00F34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1CD61" w14:textId="77777777" w:rsidR="007438C6" w:rsidRPr="00F34137" w:rsidRDefault="007438C6" w:rsidP="001C721F">
            <w:pPr>
              <w:pStyle w:val="headertabella0"/>
              <w:rPr>
                <w:color w:val="002060"/>
              </w:rPr>
            </w:pPr>
            <w:r w:rsidRPr="00F34137">
              <w:rPr>
                <w:color w:val="002060"/>
              </w:rPr>
              <w:t>PE</w:t>
            </w:r>
          </w:p>
        </w:tc>
      </w:tr>
      <w:tr w:rsidR="007438C6" w:rsidRPr="00F34137" w14:paraId="2DC037F1" w14:textId="77777777" w:rsidTr="001C72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A3D801" w14:textId="77777777" w:rsidR="007438C6" w:rsidRPr="00F34137" w:rsidRDefault="007438C6" w:rsidP="001C721F">
            <w:pPr>
              <w:pStyle w:val="rowtabella0"/>
              <w:rPr>
                <w:color w:val="002060"/>
              </w:rPr>
            </w:pPr>
            <w:r w:rsidRPr="00F3413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944D" w14:textId="77777777" w:rsidR="007438C6" w:rsidRPr="00F34137" w:rsidRDefault="007438C6" w:rsidP="001C721F">
            <w:pPr>
              <w:pStyle w:val="rowtabella0"/>
              <w:jc w:val="center"/>
              <w:rPr>
                <w:color w:val="002060"/>
              </w:rPr>
            </w:pPr>
            <w:r w:rsidRPr="00F34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2438"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2E71"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846E"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78EE"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1DCD" w14:textId="77777777" w:rsidR="007438C6" w:rsidRPr="00F34137" w:rsidRDefault="007438C6" w:rsidP="001C721F">
            <w:pPr>
              <w:pStyle w:val="rowtabella0"/>
              <w:jc w:val="center"/>
              <w:rPr>
                <w:color w:val="002060"/>
              </w:rPr>
            </w:pPr>
            <w:r w:rsidRPr="00F34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050E" w14:textId="77777777" w:rsidR="007438C6" w:rsidRPr="00F34137" w:rsidRDefault="007438C6" w:rsidP="001C721F">
            <w:pPr>
              <w:pStyle w:val="rowtabella0"/>
              <w:jc w:val="center"/>
              <w:rPr>
                <w:color w:val="002060"/>
              </w:rPr>
            </w:pPr>
            <w:r w:rsidRPr="00F34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E426" w14:textId="77777777" w:rsidR="007438C6" w:rsidRPr="00F34137" w:rsidRDefault="007438C6" w:rsidP="001C721F">
            <w:pPr>
              <w:pStyle w:val="rowtabella0"/>
              <w:jc w:val="center"/>
              <w:rPr>
                <w:color w:val="002060"/>
              </w:rPr>
            </w:pPr>
            <w:r w:rsidRPr="00F34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352A" w14:textId="77777777" w:rsidR="007438C6" w:rsidRPr="00F34137" w:rsidRDefault="007438C6" w:rsidP="001C721F">
            <w:pPr>
              <w:pStyle w:val="rowtabella0"/>
              <w:jc w:val="center"/>
              <w:rPr>
                <w:color w:val="002060"/>
              </w:rPr>
            </w:pPr>
            <w:r w:rsidRPr="00F34137">
              <w:rPr>
                <w:color w:val="002060"/>
              </w:rPr>
              <w:t>0</w:t>
            </w:r>
          </w:p>
        </w:tc>
      </w:tr>
      <w:tr w:rsidR="007438C6" w:rsidRPr="00F34137" w14:paraId="56CFD48D"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EEE6B" w14:textId="77777777" w:rsidR="007438C6" w:rsidRPr="00F34137" w:rsidRDefault="007438C6" w:rsidP="001C721F">
            <w:pPr>
              <w:pStyle w:val="rowtabella0"/>
              <w:rPr>
                <w:color w:val="002060"/>
              </w:rPr>
            </w:pPr>
            <w:r w:rsidRPr="00F3413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5EDB" w14:textId="77777777" w:rsidR="007438C6" w:rsidRPr="00F34137" w:rsidRDefault="007438C6" w:rsidP="001C721F">
            <w:pPr>
              <w:pStyle w:val="rowtabella0"/>
              <w:jc w:val="center"/>
              <w:rPr>
                <w:color w:val="002060"/>
              </w:rPr>
            </w:pPr>
            <w:r w:rsidRPr="00F34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C52F"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7CCF"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D7DC"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D16A"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95B7" w14:textId="77777777" w:rsidR="007438C6" w:rsidRPr="00F34137" w:rsidRDefault="007438C6" w:rsidP="001C721F">
            <w:pPr>
              <w:pStyle w:val="rowtabella0"/>
              <w:jc w:val="center"/>
              <w:rPr>
                <w:color w:val="002060"/>
              </w:rPr>
            </w:pPr>
            <w:r w:rsidRPr="00F34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6EE2" w14:textId="77777777" w:rsidR="007438C6" w:rsidRPr="00F34137" w:rsidRDefault="007438C6" w:rsidP="001C721F">
            <w:pPr>
              <w:pStyle w:val="rowtabella0"/>
              <w:jc w:val="center"/>
              <w:rPr>
                <w:color w:val="002060"/>
              </w:rPr>
            </w:pPr>
            <w:r w:rsidRPr="00F34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D967" w14:textId="77777777" w:rsidR="007438C6" w:rsidRPr="00F34137" w:rsidRDefault="007438C6" w:rsidP="001C721F">
            <w:pPr>
              <w:pStyle w:val="rowtabella0"/>
              <w:jc w:val="center"/>
              <w:rPr>
                <w:color w:val="002060"/>
              </w:rPr>
            </w:pPr>
            <w:r w:rsidRPr="00F34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FD4A" w14:textId="77777777" w:rsidR="007438C6" w:rsidRPr="00F34137" w:rsidRDefault="007438C6" w:rsidP="001C721F">
            <w:pPr>
              <w:pStyle w:val="rowtabella0"/>
              <w:jc w:val="center"/>
              <w:rPr>
                <w:color w:val="002060"/>
              </w:rPr>
            </w:pPr>
            <w:r w:rsidRPr="00F34137">
              <w:rPr>
                <w:color w:val="002060"/>
              </w:rPr>
              <w:t>0</w:t>
            </w:r>
          </w:p>
        </w:tc>
      </w:tr>
      <w:tr w:rsidR="007438C6" w:rsidRPr="00F34137" w14:paraId="0BFF2B12"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A08CD" w14:textId="77777777" w:rsidR="007438C6" w:rsidRPr="00F34137" w:rsidRDefault="007438C6" w:rsidP="001C721F">
            <w:pPr>
              <w:pStyle w:val="rowtabella0"/>
              <w:rPr>
                <w:color w:val="002060"/>
              </w:rPr>
            </w:pPr>
            <w:r w:rsidRPr="00F34137">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89AC" w14:textId="77777777" w:rsidR="007438C6" w:rsidRPr="00F34137" w:rsidRDefault="007438C6" w:rsidP="001C721F">
            <w:pPr>
              <w:pStyle w:val="rowtabella0"/>
              <w:jc w:val="center"/>
              <w:rPr>
                <w:color w:val="002060"/>
              </w:rPr>
            </w:pPr>
            <w:r w:rsidRPr="00F34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6639"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7146"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58BB"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D0A7"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84E3" w14:textId="77777777" w:rsidR="007438C6" w:rsidRPr="00F34137" w:rsidRDefault="007438C6" w:rsidP="001C721F">
            <w:pPr>
              <w:pStyle w:val="rowtabella0"/>
              <w:jc w:val="center"/>
              <w:rPr>
                <w:color w:val="002060"/>
              </w:rPr>
            </w:pPr>
            <w:r w:rsidRPr="00F34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D9B8" w14:textId="77777777" w:rsidR="007438C6" w:rsidRPr="00F34137" w:rsidRDefault="007438C6" w:rsidP="001C721F">
            <w:pPr>
              <w:pStyle w:val="rowtabella0"/>
              <w:jc w:val="center"/>
              <w:rPr>
                <w:color w:val="002060"/>
              </w:rPr>
            </w:pPr>
            <w:r w:rsidRPr="00F34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5F35"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355E" w14:textId="77777777" w:rsidR="007438C6" w:rsidRPr="00F34137" w:rsidRDefault="007438C6" w:rsidP="001C721F">
            <w:pPr>
              <w:pStyle w:val="rowtabella0"/>
              <w:jc w:val="center"/>
              <w:rPr>
                <w:color w:val="002060"/>
              </w:rPr>
            </w:pPr>
            <w:r w:rsidRPr="00F34137">
              <w:rPr>
                <w:color w:val="002060"/>
              </w:rPr>
              <w:t>0</w:t>
            </w:r>
          </w:p>
        </w:tc>
      </w:tr>
      <w:tr w:rsidR="007438C6" w:rsidRPr="00F34137" w14:paraId="6E7CE6B9"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415CC" w14:textId="77777777" w:rsidR="007438C6" w:rsidRPr="00F34137" w:rsidRDefault="007438C6" w:rsidP="001C721F">
            <w:pPr>
              <w:pStyle w:val="rowtabella0"/>
              <w:rPr>
                <w:color w:val="002060"/>
              </w:rPr>
            </w:pPr>
            <w:r w:rsidRPr="00F34137">
              <w:rPr>
                <w:color w:val="002060"/>
              </w:rPr>
              <w:t xml:space="preserve">G.S. AUDAX 1970 </w:t>
            </w:r>
            <w:proofErr w:type="gramStart"/>
            <w:r w:rsidRPr="00F3413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1F29"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1886"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A219"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759F"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14C0"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E83B" w14:textId="77777777" w:rsidR="007438C6" w:rsidRPr="00F34137" w:rsidRDefault="007438C6" w:rsidP="001C721F">
            <w:pPr>
              <w:pStyle w:val="rowtabella0"/>
              <w:jc w:val="center"/>
              <w:rPr>
                <w:color w:val="002060"/>
              </w:rPr>
            </w:pPr>
            <w:r w:rsidRPr="00F34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2182" w14:textId="77777777" w:rsidR="007438C6" w:rsidRPr="00F34137" w:rsidRDefault="007438C6" w:rsidP="001C721F">
            <w:pPr>
              <w:pStyle w:val="rowtabella0"/>
              <w:jc w:val="center"/>
              <w:rPr>
                <w:color w:val="002060"/>
              </w:rPr>
            </w:pPr>
            <w:r w:rsidRPr="00F34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5EA8"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1232" w14:textId="77777777" w:rsidR="007438C6" w:rsidRPr="00F34137" w:rsidRDefault="007438C6" w:rsidP="001C721F">
            <w:pPr>
              <w:pStyle w:val="rowtabella0"/>
              <w:jc w:val="center"/>
              <w:rPr>
                <w:color w:val="002060"/>
              </w:rPr>
            </w:pPr>
            <w:r w:rsidRPr="00F34137">
              <w:rPr>
                <w:color w:val="002060"/>
              </w:rPr>
              <w:t>0</w:t>
            </w:r>
          </w:p>
        </w:tc>
      </w:tr>
      <w:tr w:rsidR="007438C6" w:rsidRPr="00F34137" w14:paraId="0EA7362E"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C29E3" w14:textId="77777777" w:rsidR="007438C6" w:rsidRPr="00F34137" w:rsidRDefault="007438C6" w:rsidP="001C721F">
            <w:pPr>
              <w:pStyle w:val="rowtabella0"/>
              <w:rPr>
                <w:color w:val="002060"/>
              </w:rPr>
            </w:pPr>
            <w:r w:rsidRPr="00F3413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CBD9"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0A44" w14:textId="77777777" w:rsidR="007438C6" w:rsidRPr="00F34137" w:rsidRDefault="007438C6" w:rsidP="001C721F">
            <w:pPr>
              <w:pStyle w:val="rowtabella0"/>
              <w:jc w:val="center"/>
              <w:rPr>
                <w:color w:val="002060"/>
              </w:rPr>
            </w:pPr>
            <w:r w:rsidRPr="00F34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A2A6"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B33E"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0B97" w14:textId="77777777" w:rsidR="007438C6" w:rsidRPr="00F34137" w:rsidRDefault="007438C6" w:rsidP="001C721F">
            <w:pPr>
              <w:pStyle w:val="rowtabella0"/>
              <w:jc w:val="center"/>
              <w:rPr>
                <w:color w:val="002060"/>
              </w:rPr>
            </w:pPr>
            <w:r w:rsidRPr="00F34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974A" w14:textId="77777777" w:rsidR="007438C6" w:rsidRPr="00F34137" w:rsidRDefault="007438C6" w:rsidP="001C721F">
            <w:pPr>
              <w:pStyle w:val="rowtabella0"/>
              <w:jc w:val="center"/>
              <w:rPr>
                <w:color w:val="002060"/>
              </w:rPr>
            </w:pPr>
            <w:r w:rsidRPr="00F34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E067" w14:textId="77777777" w:rsidR="007438C6" w:rsidRPr="00F34137" w:rsidRDefault="007438C6" w:rsidP="001C721F">
            <w:pPr>
              <w:pStyle w:val="rowtabella0"/>
              <w:jc w:val="center"/>
              <w:rPr>
                <w:color w:val="002060"/>
              </w:rPr>
            </w:pPr>
            <w:r w:rsidRPr="00F34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A62F"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3FF3" w14:textId="77777777" w:rsidR="007438C6" w:rsidRPr="00F34137" w:rsidRDefault="007438C6" w:rsidP="001C721F">
            <w:pPr>
              <w:pStyle w:val="rowtabella0"/>
              <w:jc w:val="center"/>
              <w:rPr>
                <w:color w:val="002060"/>
              </w:rPr>
            </w:pPr>
            <w:r w:rsidRPr="00F34137">
              <w:rPr>
                <w:color w:val="002060"/>
              </w:rPr>
              <w:t>0</w:t>
            </w:r>
          </w:p>
        </w:tc>
      </w:tr>
      <w:tr w:rsidR="007438C6" w:rsidRPr="00F34137" w14:paraId="23EBED9C" w14:textId="77777777" w:rsidTr="001C72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64193" w14:textId="77777777" w:rsidR="007438C6" w:rsidRPr="00F34137" w:rsidRDefault="007438C6" w:rsidP="001C721F">
            <w:pPr>
              <w:pStyle w:val="rowtabella0"/>
              <w:rPr>
                <w:color w:val="002060"/>
              </w:rPr>
            </w:pPr>
            <w:r w:rsidRPr="00F3413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8D74"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67F0"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695C"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BBF9"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1939"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6A68" w14:textId="77777777" w:rsidR="007438C6" w:rsidRPr="00F34137" w:rsidRDefault="007438C6" w:rsidP="001C721F">
            <w:pPr>
              <w:pStyle w:val="rowtabella0"/>
              <w:jc w:val="center"/>
              <w:rPr>
                <w:color w:val="002060"/>
              </w:rPr>
            </w:pPr>
            <w:r w:rsidRPr="00F34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1BA9" w14:textId="77777777" w:rsidR="007438C6" w:rsidRPr="00F34137" w:rsidRDefault="007438C6" w:rsidP="001C721F">
            <w:pPr>
              <w:pStyle w:val="rowtabella0"/>
              <w:jc w:val="center"/>
              <w:rPr>
                <w:color w:val="002060"/>
              </w:rPr>
            </w:pPr>
            <w:r w:rsidRPr="00F34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C9E1" w14:textId="77777777" w:rsidR="007438C6" w:rsidRPr="00F34137" w:rsidRDefault="007438C6" w:rsidP="001C721F">
            <w:pPr>
              <w:pStyle w:val="rowtabella0"/>
              <w:jc w:val="center"/>
              <w:rPr>
                <w:color w:val="002060"/>
              </w:rPr>
            </w:pPr>
            <w:r w:rsidRPr="00F34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B25F" w14:textId="77777777" w:rsidR="007438C6" w:rsidRPr="00F34137" w:rsidRDefault="007438C6" w:rsidP="001C721F">
            <w:pPr>
              <w:pStyle w:val="rowtabella0"/>
              <w:jc w:val="center"/>
              <w:rPr>
                <w:color w:val="002060"/>
              </w:rPr>
            </w:pPr>
            <w:r w:rsidRPr="00F34137">
              <w:rPr>
                <w:color w:val="002060"/>
              </w:rPr>
              <w:t>0</w:t>
            </w:r>
          </w:p>
        </w:tc>
      </w:tr>
      <w:tr w:rsidR="007438C6" w:rsidRPr="00F34137" w14:paraId="505BC2F1" w14:textId="77777777" w:rsidTr="001C72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074055" w14:textId="77777777" w:rsidR="007438C6" w:rsidRPr="00F34137" w:rsidRDefault="007438C6" w:rsidP="001C721F">
            <w:pPr>
              <w:pStyle w:val="rowtabella0"/>
              <w:rPr>
                <w:color w:val="002060"/>
              </w:rPr>
            </w:pPr>
            <w:r w:rsidRPr="00F3413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BB5F"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F1B9"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0141"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D32F" w14:textId="77777777" w:rsidR="007438C6" w:rsidRPr="00F34137" w:rsidRDefault="007438C6" w:rsidP="001C721F">
            <w:pPr>
              <w:pStyle w:val="rowtabella0"/>
              <w:jc w:val="center"/>
              <w:rPr>
                <w:color w:val="002060"/>
              </w:rPr>
            </w:pPr>
            <w:r w:rsidRPr="00F34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913D" w14:textId="77777777" w:rsidR="007438C6" w:rsidRPr="00F34137" w:rsidRDefault="007438C6" w:rsidP="001C721F">
            <w:pPr>
              <w:pStyle w:val="rowtabella0"/>
              <w:jc w:val="center"/>
              <w:rPr>
                <w:color w:val="002060"/>
              </w:rPr>
            </w:pPr>
            <w:r w:rsidRPr="00F34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7880" w14:textId="77777777" w:rsidR="007438C6" w:rsidRPr="00F34137" w:rsidRDefault="007438C6" w:rsidP="001C721F">
            <w:pPr>
              <w:pStyle w:val="rowtabella0"/>
              <w:jc w:val="center"/>
              <w:rPr>
                <w:color w:val="002060"/>
              </w:rPr>
            </w:pPr>
            <w:r w:rsidRPr="00F34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87D6" w14:textId="77777777" w:rsidR="007438C6" w:rsidRPr="00F34137" w:rsidRDefault="007438C6" w:rsidP="001C721F">
            <w:pPr>
              <w:pStyle w:val="rowtabella0"/>
              <w:jc w:val="center"/>
              <w:rPr>
                <w:color w:val="002060"/>
              </w:rPr>
            </w:pPr>
            <w:r w:rsidRPr="00F34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0590" w14:textId="77777777" w:rsidR="007438C6" w:rsidRPr="00F34137" w:rsidRDefault="007438C6" w:rsidP="001C721F">
            <w:pPr>
              <w:pStyle w:val="rowtabella0"/>
              <w:jc w:val="center"/>
              <w:rPr>
                <w:color w:val="002060"/>
              </w:rPr>
            </w:pPr>
            <w:r w:rsidRPr="00F34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6A04" w14:textId="77777777" w:rsidR="007438C6" w:rsidRPr="00F34137" w:rsidRDefault="007438C6" w:rsidP="001C721F">
            <w:pPr>
              <w:pStyle w:val="rowtabella0"/>
              <w:jc w:val="center"/>
              <w:rPr>
                <w:color w:val="002060"/>
              </w:rPr>
            </w:pPr>
            <w:r w:rsidRPr="00F34137">
              <w:rPr>
                <w:color w:val="002060"/>
              </w:rPr>
              <w:t>0</w:t>
            </w:r>
          </w:p>
        </w:tc>
      </w:tr>
    </w:tbl>
    <w:p w14:paraId="6B5266D3" w14:textId="77777777" w:rsidR="007438C6" w:rsidRPr="00F34137" w:rsidRDefault="007438C6" w:rsidP="007438C6">
      <w:pPr>
        <w:pStyle w:val="breakline"/>
        <w:rPr>
          <w:rFonts w:eastAsiaTheme="minorEastAsia"/>
          <w:color w:val="002060"/>
        </w:rPr>
      </w:pPr>
    </w:p>
    <w:p w14:paraId="563DCD4C" w14:textId="77777777" w:rsidR="009D1B50" w:rsidRPr="00F35383" w:rsidRDefault="009D1B50" w:rsidP="009D1B50">
      <w:pPr>
        <w:pStyle w:val="breakline"/>
        <w:rPr>
          <w:color w:val="002060"/>
        </w:rPr>
      </w:pPr>
    </w:p>
    <w:p w14:paraId="2026D145" w14:textId="77777777" w:rsidR="009D1B50" w:rsidRPr="00F35383" w:rsidRDefault="009D1B50" w:rsidP="009D1B50">
      <w:pPr>
        <w:pStyle w:val="breakline"/>
        <w:rPr>
          <w:rFonts w:eastAsiaTheme="minorEastAsia"/>
          <w:color w:val="002060"/>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56D40B78"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CB0F6E">
        <w:rPr>
          <w:rFonts w:ascii="Arial" w:hAnsi="Arial" w:cs="Arial"/>
          <w:b/>
          <w:bCs/>
          <w:color w:val="002060"/>
        </w:rPr>
        <w:t>11</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5"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6"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7"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4CE4A1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F758A">
        <w:rPr>
          <w:b/>
          <w:color w:val="002060"/>
          <w:u w:val="single"/>
        </w:rPr>
        <w:t>01</w:t>
      </w:r>
      <w:r w:rsidR="00830450" w:rsidRPr="000039D0">
        <w:rPr>
          <w:b/>
          <w:color w:val="002060"/>
          <w:u w:val="single"/>
        </w:rPr>
        <w:t>/</w:t>
      </w:r>
      <w:r w:rsidR="00496B75">
        <w:rPr>
          <w:b/>
          <w:color w:val="002060"/>
          <w:u w:val="single"/>
        </w:rPr>
        <w:t>0</w:t>
      </w:r>
      <w:r w:rsidR="004F758A">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8"/>
      <w:footerReference w:type="even" r:id="rId19"/>
      <w:footerReference w:type="default" r:id="rId20"/>
      <w:headerReference w:type="first" r:id="rId21"/>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87DC" w14:textId="77777777" w:rsidR="008A1F68" w:rsidRDefault="008A1F68">
      <w:r>
        <w:separator/>
      </w:r>
    </w:p>
  </w:endnote>
  <w:endnote w:type="continuationSeparator" w:id="0">
    <w:p w14:paraId="7CF0AFFC" w14:textId="77777777" w:rsidR="008A1F68" w:rsidRDefault="008A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8CF6E8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F758A">
      <w:rPr>
        <w:rStyle w:val="Numeropagina"/>
        <w:rFonts w:ascii="Arial" w:hAnsi="Arial" w:cs="Arial"/>
        <w:color w:val="00206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6D5F2" w14:textId="77777777" w:rsidR="008A1F68" w:rsidRDefault="008A1F68">
      <w:r>
        <w:separator/>
      </w:r>
    </w:p>
  </w:footnote>
  <w:footnote w:type="continuationSeparator" w:id="0">
    <w:p w14:paraId="2E19BBB6" w14:textId="77777777" w:rsidR="008A1F68" w:rsidRDefault="008A1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6"/>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 w:numId="43">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5EC"/>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2A3"/>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3C5"/>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166"/>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A4E"/>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137"/>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EF2"/>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4F758A"/>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38C6"/>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1461"/>
    <w:rsid w:val="00762543"/>
    <w:rsid w:val="00764C0B"/>
    <w:rsid w:val="0076575C"/>
    <w:rsid w:val="00765E53"/>
    <w:rsid w:val="00766120"/>
    <w:rsid w:val="007662DB"/>
    <w:rsid w:val="00767996"/>
    <w:rsid w:val="00771BCB"/>
    <w:rsid w:val="00771D3A"/>
    <w:rsid w:val="007721F7"/>
    <w:rsid w:val="0077271C"/>
    <w:rsid w:val="00772BEB"/>
    <w:rsid w:val="00772EF1"/>
    <w:rsid w:val="00773A03"/>
    <w:rsid w:val="007744F6"/>
    <w:rsid w:val="00774878"/>
    <w:rsid w:val="007750F7"/>
    <w:rsid w:val="007752CD"/>
    <w:rsid w:val="00775692"/>
    <w:rsid w:val="007758FE"/>
    <w:rsid w:val="00775E79"/>
    <w:rsid w:val="007769D2"/>
    <w:rsid w:val="00777568"/>
    <w:rsid w:val="007810C0"/>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1E5"/>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27CEC"/>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5569"/>
    <w:rsid w:val="00857271"/>
    <w:rsid w:val="00857478"/>
    <w:rsid w:val="00860BAD"/>
    <w:rsid w:val="00860C88"/>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1F68"/>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2C"/>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C43"/>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1B50"/>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8CC"/>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0F6E"/>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CF7BAE"/>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36"/>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0897"/>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hyperlink" Target="mailto:c5marche@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lnd.it" TargetMode="External"/><Relationship Id="rId23" Type="http://schemas.openxmlformats.org/officeDocument/2006/relationships/theme" Target="theme/theme1.xml"/><Relationship Id="rId10" Type="http://schemas.openxmlformats.org/officeDocument/2006/relationships/hyperlink" Target="mailto:c5marche@lnd.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lnd.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5</Pages>
  <Words>1533</Words>
  <Characters>8740</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10253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2022-01-29T09:43:00Z</cp:lastPrinted>
  <dcterms:created xsi:type="dcterms:W3CDTF">2022-03-30T15:14:00Z</dcterms:created>
  <dcterms:modified xsi:type="dcterms:W3CDTF">2022-04-01T08:25:00Z</dcterms:modified>
</cp:coreProperties>
</file>