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5E1C92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63D6E">
              <w:rPr>
                <w:rFonts w:ascii="Arial" w:hAnsi="Arial" w:cs="Arial"/>
                <w:color w:val="002060"/>
                <w:sz w:val="40"/>
                <w:szCs w:val="40"/>
              </w:rPr>
              <w:t>02</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337124B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61FAE">
          <w:rPr>
            <w:noProof/>
            <w:webHidden/>
            <w:color w:val="002060"/>
          </w:rPr>
          <w:t>1</w:t>
        </w:r>
        <w:r w:rsidR="00AC19D9" w:rsidRPr="002419EA">
          <w:rPr>
            <w:noProof/>
            <w:webHidden/>
            <w:color w:val="002060"/>
          </w:rPr>
          <w:fldChar w:fldCharType="end"/>
        </w:r>
      </w:hyperlink>
    </w:p>
    <w:p w14:paraId="112EDB38" w14:textId="288424B5" w:rsidR="00AC19D9" w:rsidRPr="002419EA" w:rsidRDefault="00CD7E7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61FAE">
          <w:rPr>
            <w:noProof/>
            <w:webHidden/>
            <w:color w:val="002060"/>
          </w:rPr>
          <w:t>1</w:t>
        </w:r>
        <w:r w:rsidR="00AC19D9" w:rsidRPr="002419EA">
          <w:rPr>
            <w:noProof/>
            <w:webHidden/>
            <w:color w:val="002060"/>
          </w:rPr>
          <w:fldChar w:fldCharType="end"/>
        </w:r>
      </w:hyperlink>
    </w:p>
    <w:p w14:paraId="4D9CAD43" w14:textId="7F816DE3" w:rsidR="00AC19D9" w:rsidRPr="002419EA" w:rsidRDefault="00CD7E7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61FAE">
          <w:rPr>
            <w:noProof/>
            <w:webHidden/>
            <w:color w:val="002060"/>
          </w:rPr>
          <w:t>1</w:t>
        </w:r>
        <w:r w:rsidR="00AC19D9" w:rsidRPr="002419EA">
          <w:rPr>
            <w:noProof/>
            <w:webHidden/>
            <w:color w:val="002060"/>
          </w:rPr>
          <w:fldChar w:fldCharType="end"/>
        </w:r>
      </w:hyperlink>
    </w:p>
    <w:p w14:paraId="0EAFCCD8" w14:textId="4E6B38F4" w:rsidR="00AC19D9" w:rsidRPr="002419EA" w:rsidRDefault="00CD7E7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61FAE">
          <w:rPr>
            <w:noProof/>
            <w:webHidden/>
            <w:color w:val="002060"/>
          </w:rPr>
          <w:t>1</w:t>
        </w:r>
        <w:r w:rsidR="00AC19D9" w:rsidRPr="002419EA">
          <w:rPr>
            <w:noProof/>
            <w:webHidden/>
            <w:color w:val="002060"/>
          </w:rPr>
          <w:fldChar w:fldCharType="end"/>
        </w:r>
      </w:hyperlink>
    </w:p>
    <w:p w14:paraId="0952245B" w14:textId="740D4652" w:rsidR="00AC19D9" w:rsidRPr="002419EA" w:rsidRDefault="00CD7E7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61FA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4F359E72" w14:textId="77777777" w:rsidR="00A63D6E" w:rsidRPr="006534C6" w:rsidRDefault="00A63D6E" w:rsidP="00A63D6E">
      <w:pPr>
        <w:pStyle w:val="breakline"/>
        <w:rPr>
          <w:color w:val="002060"/>
        </w:rPr>
      </w:pPr>
    </w:p>
    <w:p w14:paraId="570C4B36" w14:textId="77777777" w:rsidR="00A63D6E" w:rsidRPr="006534C6" w:rsidRDefault="00A63D6E" w:rsidP="00A63D6E">
      <w:pPr>
        <w:pStyle w:val="titolocampionato0"/>
        <w:shd w:val="clear" w:color="auto" w:fill="CCCCCC"/>
        <w:spacing w:before="80" w:after="40"/>
        <w:rPr>
          <w:color w:val="002060"/>
        </w:rPr>
      </w:pPr>
      <w:r w:rsidRPr="006534C6">
        <w:rPr>
          <w:color w:val="002060"/>
        </w:rPr>
        <w:t>CALCIO A CINQUE SERIE C1</w:t>
      </w:r>
    </w:p>
    <w:p w14:paraId="0DAE419E" w14:textId="77777777" w:rsidR="00A63D6E" w:rsidRPr="006534C6" w:rsidRDefault="00A63D6E" w:rsidP="00A63D6E">
      <w:pPr>
        <w:pStyle w:val="titoloprinc0"/>
        <w:rPr>
          <w:color w:val="002060"/>
        </w:rPr>
      </w:pPr>
      <w:r w:rsidRPr="006534C6">
        <w:rPr>
          <w:color w:val="002060"/>
        </w:rPr>
        <w:t>RISULTATI</w:t>
      </w:r>
    </w:p>
    <w:p w14:paraId="71180C8F" w14:textId="77777777" w:rsidR="00A63D6E" w:rsidRPr="006534C6" w:rsidRDefault="00A63D6E" w:rsidP="00A63D6E">
      <w:pPr>
        <w:pStyle w:val="breakline"/>
        <w:rPr>
          <w:color w:val="002060"/>
        </w:rPr>
      </w:pPr>
    </w:p>
    <w:p w14:paraId="42A6B2B3" w14:textId="77777777" w:rsidR="00A63D6E" w:rsidRPr="006534C6" w:rsidRDefault="00A63D6E" w:rsidP="00A63D6E">
      <w:pPr>
        <w:pStyle w:val="sottotitolocampionato10"/>
        <w:rPr>
          <w:color w:val="002060"/>
        </w:rPr>
      </w:pPr>
      <w:r w:rsidRPr="006534C6">
        <w:rPr>
          <w:color w:val="002060"/>
        </w:rPr>
        <w:t>RISULTATI UFFICIALI GARE DEL 01/04/2022</w:t>
      </w:r>
    </w:p>
    <w:p w14:paraId="10225479" w14:textId="77777777" w:rsidR="00A63D6E" w:rsidRPr="00A63D6E" w:rsidRDefault="00A63D6E" w:rsidP="00A63D6E">
      <w:pPr>
        <w:pStyle w:val="sottotitolocampionato20"/>
        <w:spacing w:before="0" w:beforeAutospacing="0" w:after="0" w:afterAutospacing="0"/>
        <w:rPr>
          <w:rFonts w:ascii="Arial" w:hAnsi="Arial" w:cs="Arial"/>
          <w:color w:val="002060"/>
          <w:sz w:val="20"/>
          <w:szCs w:val="20"/>
        </w:rPr>
      </w:pPr>
      <w:r w:rsidRPr="00A63D6E">
        <w:rPr>
          <w:rFonts w:ascii="Arial" w:hAnsi="Arial" w:cs="Arial"/>
          <w:color w:val="002060"/>
          <w:sz w:val="20"/>
          <w:szCs w:val="20"/>
        </w:rPr>
        <w:t>Si trascrivono qui di seguito i risultati ufficiali delle gare disputate</w:t>
      </w:r>
    </w:p>
    <w:p w14:paraId="100F5876" w14:textId="77777777" w:rsidR="00A63D6E" w:rsidRPr="006534C6" w:rsidRDefault="00A63D6E" w:rsidP="00A63D6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3D6E" w:rsidRPr="006534C6" w14:paraId="34C8BC47" w14:textId="77777777" w:rsidTr="00E303C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3D6E" w:rsidRPr="006534C6" w14:paraId="12265773" w14:textId="77777777" w:rsidTr="00E303C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16AAE" w14:textId="77777777" w:rsidR="00A63D6E" w:rsidRPr="006534C6" w:rsidRDefault="00A63D6E" w:rsidP="00E303C0">
                  <w:pPr>
                    <w:pStyle w:val="headertabella0"/>
                    <w:rPr>
                      <w:color w:val="002060"/>
                    </w:rPr>
                  </w:pPr>
                  <w:r w:rsidRPr="006534C6">
                    <w:rPr>
                      <w:color w:val="002060"/>
                    </w:rPr>
                    <w:t>GIRONE A - 3 Giornata - R</w:t>
                  </w:r>
                </w:p>
              </w:tc>
            </w:tr>
            <w:tr w:rsidR="00A63D6E" w:rsidRPr="006534C6" w14:paraId="167FFC84" w14:textId="77777777" w:rsidTr="00E303C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5A021" w14:textId="77777777" w:rsidR="00A63D6E" w:rsidRPr="006534C6" w:rsidRDefault="00A63D6E" w:rsidP="00E303C0">
                  <w:pPr>
                    <w:pStyle w:val="rowtabella0"/>
                    <w:rPr>
                      <w:color w:val="002060"/>
                    </w:rPr>
                  </w:pPr>
                  <w:r w:rsidRPr="006534C6">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D0B85" w14:textId="77777777" w:rsidR="00A63D6E" w:rsidRPr="006534C6" w:rsidRDefault="00A63D6E" w:rsidP="00E303C0">
                  <w:pPr>
                    <w:pStyle w:val="rowtabella0"/>
                    <w:rPr>
                      <w:color w:val="002060"/>
                    </w:rPr>
                  </w:pPr>
                  <w:r w:rsidRPr="006534C6">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FDEFB" w14:textId="77777777" w:rsidR="00A63D6E" w:rsidRPr="006534C6" w:rsidRDefault="00A63D6E" w:rsidP="00E303C0">
                  <w:pPr>
                    <w:pStyle w:val="rowtabella0"/>
                    <w:jc w:val="center"/>
                    <w:rPr>
                      <w:color w:val="002060"/>
                    </w:rPr>
                  </w:pPr>
                  <w:r w:rsidRPr="006534C6">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A3213" w14:textId="77777777" w:rsidR="00A63D6E" w:rsidRPr="006534C6" w:rsidRDefault="00A63D6E" w:rsidP="00E303C0">
                  <w:pPr>
                    <w:pStyle w:val="rowtabella0"/>
                    <w:jc w:val="center"/>
                    <w:rPr>
                      <w:color w:val="002060"/>
                    </w:rPr>
                  </w:pPr>
                  <w:r w:rsidRPr="006534C6">
                    <w:rPr>
                      <w:color w:val="002060"/>
                    </w:rPr>
                    <w:t> </w:t>
                  </w:r>
                </w:p>
              </w:tc>
            </w:tr>
            <w:tr w:rsidR="00A63D6E" w:rsidRPr="006534C6" w14:paraId="4859A94F" w14:textId="77777777" w:rsidTr="00E303C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06FFDC" w14:textId="77777777" w:rsidR="00A63D6E" w:rsidRPr="006534C6" w:rsidRDefault="00A63D6E" w:rsidP="00E303C0">
                  <w:pPr>
                    <w:pStyle w:val="rowtabella0"/>
                    <w:rPr>
                      <w:color w:val="002060"/>
                    </w:rPr>
                  </w:pPr>
                  <w:r w:rsidRPr="006534C6">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285B1" w14:textId="77777777" w:rsidR="00A63D6E" w:rsidRPr="006534C6" w:rsidRDefault="00A63D6E" w:rsidP="00E303C0">
                  <w:pPr>
                    <w:pStyle w:val="rowtabella0"/>
                    <w:rPr>
                      <w:color w:val="002060"/>
                    </w:rPr>
                  </w:pPr>
                  <w:r w:rsidRPr="006534C6">
                    <w:rPr>
                      <w:color w:val="002060"/>
                    </w:rPr>
                    <w:t xml:space="preserve">- AUDAX 1970 </w:t>
                  </w:r>
                  <w:proofErr w:type="gramStart"/>
                  <w:r w:rsidRPr="006534C6">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FD148" w14:textId="77777777" w:rsidR="00A63D6E" w:rsidRPr="006534C6" w:rsidRDefault="00A63D6E" w:rsidP="00E303C0">
                  <w:pPr>
                    <w:pStyle w:val="rowtabella0"/>
                    <w:jc w:val="center"/>
                    <w:rPr>
                      <w:color w:val="002060"/>
                    </w:rPr>
                  </w:pPr>
                  <w:r w:rsidRPr="006534C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CAC45" w14:textId="77777777" w:rsidR="00A63D6E" w:rsidRPr="006534C6" w:rsidRDefault="00A63D6E" w:rsidP="00E303C0">
                  <w:pPr>
                    <w:pStyle w:val="rowtabella0"/>
                    <w:jc w:val="center"/>
                    <w:rPr>
                      <w:color w:val="002060"/>
                    </w:rPr>
                  </w:pPr>
                  <w:r w:rsidRPr="006534C6">
                    <w:rPr>
                      <w:color w:val="002060"/>
                    </w:rPr>
                    <w:t> </w:t>
                  </w:r>
                </w:p>
              </w:tc>
            </w:tr>
          </w:tbl>
          <w:p w14:paraId="32C11829" w14:textId="77777777" w:rsidR="00A63D6E" w:rsidRPr="006534C6" w:rsidRDefault="00A63D6E" w:rsidP="00E303C0">
            <w:pPr>
              <w:rPr>
                <w:color w:val="002060"/>
              </w:rPr>
            </w:pPr>
          </w:p>
        </w:tc>
      </w:tr>
    </w:tbl>
    <w:p w14:paraId="13EBD267" w14:textId="77777777" w:rsidR="00A63D6E" w:rsidRPr="006534C6" w:rsidRDefault="00A63D6E" w:rsidP="00A63D6E">
      <w:pPr>
        <w:pStyle w:val="breakline"/>
        <w:rPr>
          <w:rFonts w:eastAsiaTheme="minorEastAsia"/>
          <w:color w:val="002060"/>
        </w:rPr>
      </w:pPr>
    </w:p>
    <w:p w14:paraId="58F36E64" w14:textId="77777777" w:rsidR="00A63D6E" w:rsidRPr="006534C6" w:rsidRDefault="00A63D6E" w:rsidP="00A63D6E">
      <w:pPr>
        <w:pStyle w:val="breakline"/>
        <w:rPr>
          <w:color w:val="002060"/>
        </w:rPr>
      </w:pPr>
    </w:p>
    <w:p w14:paraId="0DDEDC48" w14:textId="77777777" w:rsidR="00A63D6E" w:rsidRPr="006534C6" w:rsidRDefault="00A63D6E" w:rsidP="00A63D6E">
      <w:pPr>
        <w:pStyle w:val="titoloprinc0"/>
        <w:rPr>
          <w:color w:val="002060"/>
        </w:rPr>
      </w:pPr>
      <w:r w:rsidRPr="006534C6">
        <w:rPr>
          <w:color w:val="002060"/>
        </w:rPr>
        <w:t>GIUDICE SPORTIVO</w:t>
      </w:r>
    </w:p>
    <w:p w14:paraId="39B5637D" w14:textId="77777777" w:rsidR="00A63D6E" w:rsidRPr="006534C6" w:rsidRDefault="00A63D6E" w:rsidP="00A63D6E">
      <w:pPr>
        <w:pStyle w:val="diffida"/>
        <w:rPr>
          <w:color w:val="002060"/>
        </w:rPr>
      </w:pPr>
      <w:r w:rsidRPr="006534C6">
        <w:rPr>
          <w:color w:val="002060"/>
        </w:rPr>
        <w:t>Il Sostituto Giudice Sportivo Avv. Federica Sorrentino, nella seduta del 02/04/2022 ha adottato le decisioni che di seguito integralmente si riportano:</w:t>
      </w:r>
    </w:p>
    <w:p w14:paraId="7EB68820" w14:textId="77777777" w:rsidR="00A63D6E" w:rsidRPr="006534C6" w:rsidRDefault="00A63D6E" w:rsidP="00A63D6E">
      <w:pPr>
        <w:pStyle w:val="titolo10"/>
        <w:rPr>
          <w:color w:val="002060"/>
        </w:rPr>
      </w:pPr>
      <w:r w:rsidRPr="006534C6">
        <w:rPr>
          <w:color w:val="002060"/>
        </w:rPr>
        <w:t xml:space="preserve">GARE DEL 1/ 4/2022 </w:t>
      </w:r>
    </w:p>
    <w:p w14:paraId="3B912C09" w14:textId="77777777" w:rsidR="00A63D6E" w:rsidRPr="006534C6" w:rsidRDefault="00A63D6E" w:rsidP="00A63D6E">
      <w:pPr>
        <w:pStyle w:val="titolo7a"/>
        <w:rPr>
          <w:color w:val="002060"/>
        </w:rPr>
      </w:pPr>
      <w:r w:rsidRPr="006534C6">
        <w:rPr>
          <w:color w:val="002060"/>
        </w:rPr>
        <w:t xml:space="preserve">PROVVEDIMENTI DISCIPLINARI </w:t>
      </w:r>
    </w:p>
    <w:p w14:paraId="4B532B36" w14:textId="77777777" w:rsidR="00A63D6E" w:rsidRPr="006534C6" w:rsidRDefault="00A63D6E" w:rsidP="00A63D6E">
      <w:pPr>
        <w:pStyle w:val="titolo7b0"/>
        <w:rPr>
          <w:color w:val="002060"/>
        </w:rPr>
      </w:pPr>
      <w:r w:rsidRPr="006534C6">
        <w:rPr>
          <w:color w:val="002060"/>
        </w:rPr>
        <w:t xml:space="preserve">In base alle risultanze degli atti ufficiali sono state deliberate le seguenti sanzioni disciplinari. </w:t>
      </w:r>
    </w:p>
    <w:p w14:paraId="50AD9D91" w14:textId="77777777" w:rsidR="00A63D6E" w:rsidRPr="006534C6" w:rsidRDefault="00A63D6E" w:rsidP="00A63D6E">
      <w:pPr>
        <w:pStyle w:val="titolo30"/>
        <w:rPr>
          <w:color w:val="002060"/>
        </w:rPr>
      </w:pPr>
      <w:r w:rsidRPr="006534C6">
        <w:rPr>
          <w:color w:val="002060"/>
        </w:rPr>
        <w:t xml:space="preserve">DIRIGENTI </w:t>
      </w:r>
    </w:p>
    <w:p w14:paraId="2F82B38C" w14:textId="77777777" w:rsidR="00A63D6E" w:rsidRPr="006534C6" w:rsidRDefault="00A63D6E" w:rsidP="00A63D6E">
      <w:pPr>
        <w:pStyle w:val="titolo20"/>
        <w:rPr>
          <w:color w:val="002060"/>
        </w:rPr>
      </w:pPr>
      <w:r w:rsidRPr="006534C6">
        <w:rPr>
          <w:color w:val="002060"/>
        </w:rPr>
        <w:t xml:space="preserve">INIBIZIONE A SVOLGERE OGNI ATTIVITA' FINO AL 9/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4EF8578C" w14:textId="77777777" w:rsidTr="00E303C0">
        <w:tc>
          <w:tcPr>
            <w:tcW w:w="2200" w:type="dxa"/>
            <w:tcMar>
              <w:top w:w="20" w:type="dxa"/>
              <w:left w:w="20" w:type="dxa"/>
              <w:bottom w:w="20" w:type="dxa"/>
              <w:right w:w="20" w:type="dxa"/>
            </w:tcMar>
            <w:vAlign w:val="center"/>
            <w:hideMark/>
          </w:tcPr>
          <w:p w14:paraId="442EBC9A" w14:textId="77777777" w:rsidR="00A63D6E" w:rsidRPr="006534C6" w:rsidRDefault="00A63D6E" w:rsidP="00E303C0">
            <w:pPr>
              <w:pStyle w:val="movimento"/>
              <w:rPr>
                <w:color w:val="002060"/>
              </w:rPr>
            </w:pPr>
            <w:r w:rsidRPr="006534C6">
              <w:rPr>
                <w:color w:val="002060"/>
              </w:rPr>
              <w:t>BARTOLI PIETRO</w:t>
            </w:r>
          </w:p>
        </w:tc>
        <w:tc>
          <w:tcPr>
            <w:tcW w:w="2200" w:type="dxa"/>
            <w:tcMar>
              <w:top w:w="20" w:type="dxa"/>
              <w:left w:w="20" w:type="dxa"/>
              <w:bottom w:w="20" w:type="dxa"/>
              <w:right w:w="20" w:type="dxa"/>
            </w:tcMar>
            <w:vAlign w:val="center"/>
            <w:hideMark/>
          </w:tcPr>
          <w:p w14:paraId="5006495E" w14:textId="77777777" w:rsidR="00A63D6E" w:rsidRPr="006534C6" w:rsidRDefault="00A63D6E" w:rsidP="00E303C0">
            <w:pPr>
              <w:pStyle w:val="movimento2"/>
              <w:rPr>
                <w:color w:val="002060"/>
              </w:rPr>
            </w:pPr>
            <w:r w:rsidRPr="006534C6">
              <w:rPr>
                <w:color w:val="002060"/>
              </w:rPr>
              <w:t xml:space="preserve">(OLYMPIA FANO C5) </w:t>
            </w:r>
          </w:p>
        </w:tc>
        <w:tc>
          <w:tcPr>
            <w:tcW w:w="800" w:type="dxa"/>
            <w:tcMar>
              <w:top w:w="20" w:type="dxa"/>
              <w:left w:w="20" w:type="dxa"/>
              <w:bottom w:w="20" w:type="dxa"/>
              <w:right w:w="20" w:type="dxa"/>
            </w:tcMar>
            <w:vAlign w:val="center"/>
            <w:hideMark/>
          </w:tcPr>
          <w:p w14:paraId="1C398ACB"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668E59F2"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7E1D8EB3" w14:textId="77777777" w:rsidR="00A63D6E" w:rsidRPr="006534C6" w:rsidRDefault="00A63D6E" w:rsidP="00E303C0">
            <w:pPr>
              <w:pStyle w:val="movimento2"/>
              <w:rPr>
                <w:color w:val="002060"/>
              </w:rPr>
            </w:pPr>
            <w:r w:rsidRPr="006534C6">
              <w:rPr>
                <w:color w:val="002060"/>
              </w:rPr>
              <w:t> </w:t>
            </w:r>
          </w:p>
        </w:tc>
      </w:tr>
    </w:tbl>
    <w:p w14:paraId="28436CB4" w14:textId="77777777" w:rsidR="00A63D6E" w:rsidRPr="006534C6" w:rsidRDefault="00A63D6E" w:rsidP="00A63D6E">
      <w:pPr>
        <w:pStyle w:val="diffida"/>
        <w:spacing w:before="80" w:beforeAutospacing="0" w:after="40" w:afterAutospacing="0"/>
        <w:rPr>
          <w:rFonts w:eastAsiaTheme="minorEastAsia"/>
          <w:color w:val="002060"/>
        </w:rPr>
      </w:pPr>
      <w:r w:rsidRPr="006534C6">
        <w:rPr>
          <w:color w:val="002060"/>
        </w:rPr>
        <w:t xml:space="preserve">allontanato per reiterate proteste nei confronti dell'Arbitro. </w:t>
      </w:r>
    </w:p>
    <w:p w14:paraId="3DADFCDF" w14:textId="77777777" w:rsidR="00A63D6E" w:rsidRPr="006534C6" w:rsidRDefault="00A63D6E" w:rsidP="00A63D6E">
      <w:pPr>
        <w:pStyle w:val="titolo30"/>
        <w:rPr>
          <w:color w:val="002060"/>
        </w:rPr>
      </w:pPr>
      <w:r w:rsidRPr="006534C6">
        <w:rPr>
          <w:color w:val="002060"/>
        </w:rPr>
        <w:t xml:space="preserve">CALCIATORI NON ESPULSI </w:t>
      </w:r>
    </w:p>
    <w:p w14:paraId="56CADBCA" w14:textId="77777777" w:rsidR="00A63D6E" w:rsidRPr="006534C6" w:rsidRDefault="00A63D6E" w:rsidP="00A63D6E">
      <w:pPr>
        <w:pStyle w:val="titolo20"/>
        <w:rPr>
          <w:color w:val="002060"/>
        </w:rPr>
      </w:pPr>
      <w:r w:rsidRPr="006534C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5A6A2416" w14:textId="77777777" w:rsidTr="00E303C0">
        <w:tc>
          <w:tcPr>
            <w:tcW w:w="2200" w:type="dxa"/>
            <w:tcMar>
              <w:top w:w="20" w:type="dxa"/>
              <w:left w:w="20" w:type="dxa"/>
              <w:bottom w:w="20" w:type="dxa"/>
              <w:right w:w="20" w:type="dxa"/>
            </w:tcMar>
            <w:vAlign w:val="center"/>
            <w:hideMark/>
          </w:tcPr>
          <w:p w14:paraId="3F5EB9FC" w14:textId="77777777" w:rsidR="00A63D6E" w:rsidRPr="006534C6" w:rsidRDefault="00A63D6E" w:rsidP="00E303C0">
            <w:pPr>
              <w:pStyle w:val="movimento"/>
              <w:rPr>
                <w:color w:val="002060"/>
              </w:rPr>
            </w:pPr>
            <w:r w:rsidRPr="006534C6">
              <w:rPr>
                <w:color w:val="002060"/>
              </w:rPr>
              <w:t>ANTRONACO JACOPO</w:t>
            </w:r>
          </w:p>
        </w:tc>
        <w:tc>
          <w:tcPr>
            <w:tcW w:w="2200" w:type="dxa"/>
            <w:tcMar>
              <w:top w:w="20" w:type="dxa"/>
              <w:left w:w="20" w:type="dxa"/>
              <w:bottom w:w="20" w:type="dxa"/>
              <w:right w:w="20" w:type="dxa"/>
            </w:tcMar>
            <w:vAlign w:val="center"/>
            <w:hideMark/>
          </w:tcPr>
          <w:p w14:paraId="3011DE13" w14:textId="77777777" w:rsidR="00A63D6E" w:rsidRPr="006534C6" w:rsidRDefault="00A63D6E" w:rsidP="00E303C0">
            <w:pPr>
              <w:pStyle w:val="movimento2"/>
              <w:rPr>
                <w:color w:val="002060"/>
              </w:rPr>
            </w:pPr>
            <w:r w:rsidRPr="006534C6">
              <w:rPr>
                <w:color w:val="002060"/>
              </w:rPr>
              <w:t xml:space="preserve">(AUDAX 1970 </w:t>
            </w:r>
            <w:proofErr w:type="gramStart"/>
            <w:r w:rsidRPr="006534C6">
              <w:rPr>
                <w:color w:val="002060"/>
              </w:rPr>
              <w:t>S.ANGELO</w:t>
            </w:r>
            <w:proofErr w:type="gramEnd"/>
            <w:r w:rsidRPr="006534C6">
              <w:rPr>
                <w:color w:val="002060"/>
              </w:rPr>
              <w:t xml:space="preserve">) </w:t>
            </w:r>
          </w:p>
        </w:tc>
        <w:tc>
          <w:tcPr>
            <w:tcW w:w="800" w:type="dxa"/>
            <w:tcMar>
              <w:top w:w="20" w:type="dxa"/>
              <w:left w:w="20" w:type="dxa"/>
              <w:bottom w:w="20" w:type="dxa"/>
              <w:right w:w="20" w:type="dxa"/>
            </w:tcMar>
            <w:vAlign w:val="center"/>
            <w:hideMark/>
          </w:tcPr>
          <w:p w14:paraId="38815D76"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55EB5A8C" w14:textId="77777777" w:rsidR="00A63D6E" w:rsidRPr="006534C6" w:rsidRDefault="00A63D6E" w:rsidP="00E303C0">
            <w:pPr>
              <w:pStyle w:val="movimento"/>
              <w:rPr>
                <w:color w:val="002060"/>
              </w:rPr>
            </w:pPr>
            <w:r w:rsidRPr="006534C6">
              <w:rPr>
                <w:color w:val="002060"/>
              </w:rPr>
              <w:t>CATINI LEONARDO</w:t>
            </w:r>
          </w:p>
        </w:tc>
        <w:tc>
          <w:tcPr>
            <w:tcW w:w="2200" w:type="dxa"/>
            <w:tcMar>
              <w:top w:w="20" w:type="dxa"/>
              <w:left w:w="20" w:type="dxa"/>
              <w:bottom w:w="20" w:type="dxa"/>
              <w:right w:w="20" w:type="dxa"/>
            </w:tcMar>
            <w:vAlign w:val="center"/>
            <w:hideMark/>
          </w:tcPr>
          <w:p w14:paraId="40FD8F2A" w14:textId="77777777" w:rsidR="00A63D6E" w:rsidRPr="006534C6" w:rsidRDefault="00A63D6E" w:rsidP="00E303C0">
            <w:pPr>
              <w:pStyle w:val="movimento2"/>
              <w:rPr>
                <w:color w:val="002060"/>
              </w:rPr>
            </w:pPr>
            <w:r w:rsidRPr="006534C6">
              <w:rPr>
                <w:color w:val="002060"/>
              </w:rPr>
              <w:t xml:space="preserve">(NUOVA JUVENTINA FFC) </w:t>
            </w:r>
          </w:p>
        </w:tc>
      </w:tr>
    </w:tbl>
    <w:p w14:paraId="34F73410" w14:textId="77777777" w:rsidR="00A63D6E" w:rsidRPr="006534C6" w:rsidRDefault="00A63D6E" w:rsidP="00A63D6E">
      <w:pPr>
        <w:pStyle w:val="titolo20"/>
        <w:rPr>
          <w:rFonts w:eastAsiaTheme="minorEastAsia"/>
          <w:color w:val="002060"/>
        </w:rPr>
      </w:pPr>
      <w:r w:rsidRPr="006534C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795FF23A" w14:textId="77777777" w:rsidTr="00E303C0">
        <w:tc>
          <w:tcPr>
            <w:tcW w:w="2200" w:type="dxa"/>
            <w:tcMar>
              <w:top w:w="20" w:type="dxa"/>
              <w:left w:w="20" w:type="dxa"/>
              <w:bottom w:w="20" w:type="dxa"/>
              <w:right w:w="20" w:type="dxa"/>
            </w:tcMar>
            <w:vAlign w:val="center"/>
            <w:hideMark/>
          </w:tcPr>
          <w:p w14:paraId="0A951C03" w14:textId="77777777" w:rsidR="00A63D6E" w:rsidRPr="006534C6" w:rsidRDefault="00A63D6E" w:rsidP="00E303C0">
            <w:pPr>
              <w:pStyle w:val="movimento"/>
              <w:rPr>
                <w:color w:val="002060"/>
              </w:rPr>
            </w:pPr>
            <w:r w:rsidRPr="006534C6">
              <w:rPr>
                <w:color w:val="002060"/>
              </w:rPr>
              <w:t>CONCETTI AMEDEO</w:t>
            </w:r>
          </w:p>
        </w:tc>
        <w:tc>
          <w:tcPr>
            <w:tcW w:w="2200" w:type="dxa"/>
            <w:tcMar>
              <w:top w:w="20" w:type="dxa"/>
              <w:left w:w="20" w:type="dxa"/>
              <w:bottom w:w="20" w:type="dxa"/>
              <w:right w:w="20" w:type="dxa"/>
            </w:tcMar>
            <w:vAlign w:val="center"/>
            <w:hideMark/>
          </w:tcPr>
          <w:p w14:paraId="15605C89" w14:textId="77777777" w:rsidR="00A63D6E" w:rsidRPr="006534C6" w:rsidRDefault="00A63D6E" w:rsidP="00E303C0">
            <w:pPr>
              <w:pStyle w:val="movimento2"/>
              <w:rPr>
                <w:color w:val="002060"/>
              </w:rPr>
            </w:pPr>
            <w:r w:rsidRPr="006534C6">
              <w:rPr>
                <w:color w:val="002060"/>
              </w:rPr>
              <w:t xml:space="preserve">(MONTELUPONE CALCIO A 5) </w:t>
            </w:r>
          </w:p>
        </w:tc>
        <w:tc>
          <w:tcPr>
            <w:tcW w:w="800" w:type="dxa"/>
            <w:tcMar>
              <w:top w:w="20" w:type="dxa"/>
              <w:left w:w="20" w:type="dxa"/>
              <w:bottom w:w="20" w:type="dxa"/>
              <w:right w:w="20" w:type="dxa"/>
            </w:tcMar>
            <w:vAlign w:val="center"/>
            <w:hideMark/>
          </w:tcPr>
          <w:p w14:paraId="2CCAA526"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752E712D"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11B8CB67" w14:textId="77777777" w:rsidR="00A63D6E" w:rsidRPr="006534C6" w:rsidRDefault="00A63D6E" w:rsidP="00E303C0">
            <w:pPr>
              <w:pStyle w:val="movimento2"/>
              <w:rPr>
                <w:color w:val="002060"/>
              </w:rPr>
            </w:pPr>
            <w:r w:rsidRPr="006534C6">
              <w:rPr>
                <w:color w:val="002060"/>
              </w:rPr>
              <w:t> </w:t>
            </w:r>
          </w:p>
        </w:tc>
      </w:tr>
    </w:tbl>
    <w:p w14:paraId="70DC83AB" w14:textId="77777777" w:rsidR="00A63D6E" w:rsidRPr="006534C6" w:rsidRDefault="00A63D6E" w:rsidP="00A63D6E">
      <w:pPr>
        <w:pStyle w:val="titolo20"/>
        <w:rPr>
          <w:rFonts w:eastAsiaTheme="minorEastAsia"/>
          <w:color w:val="002060"/>
        </w:rPr>
      </w:pPr>
      <w:r w:rsidRPr="006534C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76FD78CB" w14:textId="77777777" w:rsidTr="00E303C0">
        <w:tc>
          <w:tcPr>
            <w:tcW w:w="2200" w:type="dxa"/>
            <w:tcMar>
              <w:top w:w="20" w:type="dxa"/>
              <w:left w:w="20" w:type="dxa"/>
              <w:bottom w:w="20" w:type="dxa"/>
              <w:right w:w="20" w:type="dxa"/>
            </w:tcMar>
            <w:vAlign w:val="center"/>
            <w:hideMark/>
          </w:tcPr>
          <w:p w14:paraId="56B426D7" w14:textId="77777777" w:rsidR="00A63D6E" w:rsidRPr="006534C6" w:rsidRDefault="00A63D6E" w:rsidP="00E303C0">
            <w:pPr>
              <w:pStyle w:val="movimento"/>
              <w:rPr>
                <w:color w:val="002060"/>
              </w:rPr>
            </w:pPr>
            <w:r w:rsidRPr="006534C6">
              <w:rPr>
                <w:color w:val="002060"/>
              </w:rPr>
              <w:t>DI MAGGIO ENRICO</w:t>
            </w:r>
          </w:p>
        </w:tc>
        <w:tc>
          <w:tcPr>
            <w:tcW w:w="2200" w:type="dxa"/>
            <w:tcMar>
              <w:top w:w="20" w:type="dxa"/>
              <w:left w:w="20" w:type="dxa"/>
              <w:bottom w:w="20" w:type="dxa"/>
              <w:right w:w="20" w:type="dxa"/>
            </w:tcMar>
            <w:vAlign w:val="center"/>
            <w:hideMark/>
          </w:tcPr>
          <w:p w14:paraId="5842D95A" w14:textId="77777777" w:rsidR="00A63D6E" w:rsidRPr="006534C6" w:rsidRDefault="00A63D6E" w:rsidP="00E303C0">
            <w:pPr>
              <w:pStyle w:val="movimento2"/>
              <w:rPr>
                <w:color w:val="002060"/>
              </w:rPr>
            </w:pPr>
            <w:r w:rsidRPr="006534C6">
              <w:rPr>
                <w:color w:val="002060"/>
              </w:rPr>
              <w:t xml:space="preserve">(OLYMPIA FANO C5) </w:t>
            </w:r>
          </w:p>
        </w:tc>
        <w:tc>
          <w:tcPr>
            <w:tcW w:w="800" w:type="dxa"/>
            <w:tcMar>
              <w:top w:w="20" w:type="dxa"/>
              <w:left w:w="20" w:type="dxa"/>
              <w:bottom w:w="20" w:type="dxa"/>
              <w:right w:w="20" w:type="dxa"/>
            </w:tcMar>
            <w:vAlign w:val="center"/>
            <w:hideMark/>
          </w:tcPr>
          <w:p w14:paraId="179923F8"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6905A580"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18AB197C" w14:textId="77777777" w:rsidR="00A63D6E" w:rsidRPr="006534C6" w:rsidRDefault="00A63D6E" w:rsidP="00E303C0">
            <w:pPr>
              <w:pStyle w:val="movimento2"/>
              <w:rPr>
                <w:color w:val="002060"/>
              </w:rPr>
            </w:pPr>
            <w:r w:rsidRPr="006534C6">
              <w:rPr>
                <w:color w:val="002060"/>
              </w:rPr>
              <w:t> </w:t>
            </w:r>
          </w:p>
        </w:tc>
      </w:tr>
    </w:tbl>
    <w:p w14:paraId="75100046" w14:textId="77777777" w:rsidR="00A63D6E" w:rsidRPr="006534C6" w:rsidRDefault="00A63D6E" w:rsidP="00A63D6E">
      <w:pPr>
        <w:pStyle w:val="titolo20"/>
        <w:rPr>
          <w:rFonts w:eastAsiaTheme="minorEastAsia"/>
          <w:color w:val="002060"/>
        </w:rPr>
      </w:pPr>
      <w:r w:rsidRPr="006534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15BD8407" w14:textId="77777777" w:rsidTr="00E303C0">
        <w:tc>
          <w:tcPr>
            <w:tcW w:w="2200" w:type="dxa"/>
            <w:tcMar>
              <w:top w:w="20" w:type="dxa"/>
              <w:left w:w="20" w:type="dxa"/>
              <w:bottom w:w="20" w:type="dxa"/>
              <w:right w:w="20" w:type="dxa"/>
            </w:tcMar>
            <w:vAlign w:val="center"/>
            <w:hideMark/>
          </w:tcPr>
          <w:p w14:paraId="01E77971" w14:textId="77777777" w:rsidR="00A63D6E" w:rsidRPr="006534C6" w:rsidRDefault="00A63D6E" w:rsidP="00E303C0">
            <w:pPr>
              <w:pStyle w:val="movimento"/>
              <w:rPr>
                <w:color w:val="002060"/>
              </w:rPr>
            </w:pPr>
            <w:r w:rsidRPr="006534C6">
              <w:rPr>
                <w:color w:val="002060"/>
              </w:rPr>
              <w:t>FARABINI MATTIA</w:t>
            </w:r>
          </w:p>
        </w:tc>
        <w:tc>
          <w:tcPr>
            <w:tcW w:w="2200" w:type="dxa"/>
            <w:tcMar>
              <w:top w:w="20" w:type="dxa"/>
              <w:left w:w="20" w:type="dxa"/>
              <w:bottom w:w="20" w:type="dxa"/>
              <w:right w:w="20" w:type="dxa"/>
            </w:tcMar>
            <w:vAlign w:val="center"/>
            <w:hideMark/>
          </w:tcPr>
          <w:p w14:paraId="282A88D8" w14:textId="77777777" w:rsidR="00A63D6E" w:rsidRPr="006534C6" w:rsidRDefault="00A63D6E" w:rsidP="00E303C0">
            <w:pPr>
              <w:pStyle w:val="movimento2"/>
              <w:rPr>
                <w:color w:val="002060"/>
              </w:rPr>
            </w:pPr>
            <w:r w:rsidRPr="006534C6">
              <w:rPr>
                <w:color w:val="002060"/>
              </w:rPr>
              <w:t xml:space="preserve">(OLYMPIA FANO C5) </w:t>
            </w:r>
          </w:p>
        </w:tc>
        <w:tc>
          <w:tcPr>
            <w:tcW w:w="800" w:type="dxa"/>
            <w:tcMar>
              <w:top w:w="20" w:type="dxa"/>
              <w:left w:w="20" w:type="dxa"/>
              <w:bottom w:w="20" w:type="dxa"/>
              <w:right w:w="20" w:type="dxa"/>
            </w:tcMar>
            <w:vAlign w:val="center"/>
            <w:hideMark/>
          </w:tcPr>
          <w:p w14:paraId="02D08112"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13F4354E"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1AADB9CC" w14:textId="77777777" w:rsidR="00A63D6E" w:rsidRPr="006534C6" w:rsidRDefault="00A63D6E" w:rsidP="00E303C0">
            <w:pPr>
              <w:pStyle w:val="movimento2"/>
              <w:rPr>
                <w:color w:val="002060"/>
              </w:rPr>
            </w:pPr>
            <w:r w:rsidRPr="006534C6">
              <w:rPr>
                <w:color w:val="002060"/>
              </w:rPr>
              <w:t> </w:t>
            </w:r>
          </w:p>
        </w:tc>
      </w:tr>
    </w:tbl>
    <w:p w14:paraId="227ECDDF" w14:textId="77777777" w:rsidR="00A63D6E" w:rsidRPr="006534C6" w:rsidRDefault="00A63D6E" w:rsidP="00A63D6E">
      <w:pPr>
        <w:pStyle w:val="titolo20"/>
        <w:rPr>
          <w:rFonts w:eastAsiaTheme="minorEastAsia"/>
          <w:color w:val="002060"/>
        </w:rPr>
      </w:pPr>
      <w:r w:rsidRPr="006534C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3D6E" w:rsidRPr="006534C6" w14:paraId="52E5AC51" w14:textId="77777777" w:rsidTr="00E303C0">
        <w:tc>
          <w:tcPr>
            <w:tcW w:w="2200" w:type="dxa"/>
            <w:tcMar>
              <w:top w:w="20" w:type="dxa"/>
              <w:left w:w="20" w:type="dxa"/>
              <w:bottom w:w="20" w:type="dxa"/>
              <w:right w:w="20" w:type="dxa"/>
            </w:tcMar>
            <w:vAlign w:val="center"/>
            <w:hideMark/>
          </w:tcPr>
          <w:p w14:paraId="75ACA8DE" w14:textId="77777777" w:rsidR="00A63D6E" w:rsidRPr="006534C6" w:rsidRDefault="00A63D6E" w:rsidP="00E303C0">
            <w:pPr>
              <w:pStyle w:val="movimento"/>
              <w:rPr>
                <w:color w:val="002060"/>
              </w:rPr>
            </w:pPr>
            <w:r w:rsidRPr="006534C6">
              <w:rPr>
                <w:color w:val="002060"/>
              </w:rPr>
              <w:t>NOCELLI ALESSANDRO</w:t>
            </w:r>
          </w:p>
        </w:tc>
        <w:tc>
          <w:tcPr>
            <w:tcW w:w="2200" w:type="dxa"/>
            <w:tcMar>
              <w:top w:w="20" w:type="dxa"/>
              <w:left w:w="20" w:type="dxa"/>
              <w:bottom w:w="20" w:type="dxa"/>
              <w:right w:w="20" w:type="dxa"/>
            </w:tcMar>
            <w:vAlign w:val="center"/>
            <w:hideMark/>
          </w:tcPr>
          <w:p w14:paraId="7BD74A13" w14:textId="77777777" w:rsidR="00A63D6E" w:rsidRPr="006534C6" w:rsidRDefault="00A63D6E" w:rsidP="00E303C0">
            <w:pPr>
              <w:pStyle w:val="movimento2"/>
              <w:rPr>
                <w:color w:val="002060"/>
              </w:rPr>
            </w:pPr>
            <w:r w:rsidRPr="006534C6">
              <w:rPr>
                <w:color w:val="002060"/>
              </w:rPr>
              <w:t xml:space="preserve">(MONTELUPONE CALCIO A 5) </w:t>
            </w:r>
          </w:p>
        </w:tc>
        <w:tc>
          <w:tcPr>
            <w:tcW w:w="800" w:type="dxa"/>
            <w:tcMar>
              <w:top w:w="20" w:type="dxa"/>
              <w:left w:w="20" w:type="dxa"/>
              <w:bottom w:w="20" w:type="dxa"/>
              <w:right w:w="20" w:type="dxa"/>
            </w:tcMar>
            <w:vAlign w:val="center"/>
            <w:hideMark/>
          </w:tcPr>
          <w:p w14:paraId="0D41BDCE"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2E1B47E7" w14:textId="77777777" w:rsidR="00A63D6E" w:rsidRPr="006534C6" w:rsidRDefault="00A63D6E" w:rsidP="00E303C0">
            <w:pPr>
              <w:pStyle w:val="movimento"/>
              <w:rPr>
                <w:color w:val="002060"/>
              </w:rPr>
            </w:pPr>
            <w:r w:rsidRPr="006534C6">
              <w:rPr>
                <w:color w:val="002060"/>
              </w:rPr>
              <w:t> </w:t>
            </w:r>
          </w:p>
        </w:tc>
        <w:tc>
          <w:tcPr>
            <w:tcW w:w="2200" w:type="dxa"/>
            <w:tcMar>
              <w:top w:w="20" w:type="dxa"/>
              <w:left w:w="20" w:type="dxa"/>
              <w:bottom w:w="20" w:type="dxa"/>
              <w:right w:w="20" w:type="dxa"/>
            </w:tcMar>
            <w:vAlign w:val="center"/>
            <w:hideMark/>
          </w:tcPr>
          <w:p w14:paraId="67A22801" w14:textId="77777777" w:rsidR="00A63D6E" w:rsidRPr="006534C6" w:rsidRDefault="00A63D6E" w:rsidP="00E303C0">
            <w:pPr>
              <w:pStyle w:val="movimento2"/>
              <w:rPr>
                <w:color w:val="002060"/>
              </w:rPr>
            </w:pPr>
            <w:r w:rsidRPr="006534C6">
              <w:rPr>
                <w:color w:val="002060"/>
              </w:rPr>
              <w:t> </w:t>
            </w:r>
          </w:p>
        </w:tc>
      </w:tr>
    </w:tbl>
    <w:p w14:paraId="5010863A" w14:textId="77777777" w:rsidR="00A63D6E" w:rsidRDefault="00A63D6E" w:rsidP="00A63D6E">
      <w:pPr>
        <w:pStyle w:val="breakline"/>
        <w:rPr>
          <w:color w:val="002060"/>
        </w:rPr>
      </w:pPr>
    </w:p>
    <w:p w14:paraId="24FA4101" w14:textId="77777777" w:rsidR="00A63D6E" w:rsidRPr="00E12575" w:rsidRDefault="00A63D6E" w:rsidP="00A63D6E">
      <w:pPr>
        <w:ind w:left="4956"/>
        <w:rPr>
          <w:rFonts w:ascii="Arial" w:hAnsi="Arial" w:cs="Arial"/>
          <w:noProof/>
          <w:color w:val="002060"/>
          <w:sz w:val="22"/>
          <w:szCs w:val="22"/>
        </w:rPr>
      </w:pPr>
      <w:r w:rsidRPr="00E12575">
        <w:rPr>
          <w:rFonts w:ascii="Arial" w:hAnsi="Arial" w:cs="Arial"/>
          <w:noProof/>
          <w:color w:val="002060"/>
          <w:sz w:val="22"/>
          <w:szCs w:val="22"/>
        </w:rPr>
        <w:t>F.to IL SOSTITUTO GIUDICE SPORTIVO      </w:t>
      </w:r>
    </w:p>
    <w:p w14:paraId="2F9C865A" w14:textId="77777777" w:rsidR="00A63D6E" w:rsidRPr="00E12575" w:rsidRDefault="00A63D6E" w:rsidP="00A63D6E">
      <w:pPr>
        <w:pStyle w:val="breakline"/>
        <w:rPr>
          <w:rFonts w:eastAsiaTheme="minorEastAsia"/>
          <w:color w:val="002060"/>
        </w:rPr>
      </w:pPr>
      <w:r w:rsidRPr="00E12575">
        <w:rPr>
          <w:rFonts w:ascii="Arial" w:hAnsi="Arial" w:cs="Arial"/>
          <w:noProof/>
          <w:color w:val="002060"/>
          <w:sz w:val="22"/>
          <w:szCs w:val="22"/>
        </w:rPr>
        <w:t xml:space="preserve"> </w:t>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t xml:space="preserve">   </w:t>
      </w:r>
      <w:r w:rsidRPr="00E12575">
        <w:rPr>
          <w:rFonts w:ascii="Arial" w:hAnsi="Arial" w:cs="Arial"/>
          <w:noProof/>
          <w:color w:val="002060"/>
          <w:sz w:val="22"/>
          <w:szCs w:val="22"/>
        </w:rPr>
        <w:tab/>
        <w:t xml:space="preserve">                Federica Sorrentino</w:t>
      </w:r>
    </w:p>
    <w:p w14:paraId="22DAED02" w14:textId="77777777" w:rsidR="00A63D6E" w:rsidRPr="006534C6" w:rsidRDefault="00A63D6E" w:rsidP="00A63D6E">
      <w:pPr>
        <w:pStyle w:val="breakline"/>
        <w:rPr>
          <w:rFonts w:eastAsiaTheme="minorEastAsia"/>
          <w:color w:val="002060"/>
        </w:rPr>
      </w:pPr>
    </w:p>
    <w:p w14:paraId="43C3360D" w14:textId="77777777" w:rsidR="00A63D6E" w:rsidRPr="006534C6" w:rsidRDefault="00A63D6E" w:rsidP="00A63D6E">
      <w:pPr>
        <w:pStyle w:val="titoloprinc0"/>
        <w:rPr>
          <w:color w:val="002060"/>
        </w:rPr>
      </w:pPr>
      <w:r w:rsidRPr="006534C6">
        <w:rPr>
          <w:color w:val="002060"/>
        </w:rPr>
        <w:t>CLASSIFICA</w:t>
      </w:r>
    </w:p>
    <w:p w14:paraId="32FD5FC6" w14:textId="77777777" w:rsidR="00A63D6E" w:rsidRPr="006534C6" w:rsidRDefault="00A63D6E" w:rsidP="00A63D6E">
      <w:pPr>
        <w:pStyle w:val="breakline"/>
        <w:rPr>
          <w:color w:val="002060"/>
        </w:rPr>
      </w:pPr>
    </w:p>
    <w:p w14:paraId="3D4FFA9C" w14:textId="77777777" w:rsidR="00A63D6E" w:rsidRPr="006534C6" w:rsidRDefault="00A63D6E" w:rsidP="00A63D6E">
      <w:pPr>
        <w:pStyle w:val="breakline"/>
        <w:rPr>
          <w:color w:val="002060"/>
        </w:rPr>
      </w:pPr>
    </w:p>
    <w:p w14:paraId="404DF7AE" w14:textId="77777777" w:rsidR="00A63D6E" w:rsidRPr="006534C6" w:rsidRDefault="00A63D6E" w:rsidP="00A63D6E">
      <w:pPr>
        <w:pStyle w:val="sottotitolocampionato10"/>
        <w:rPr>
          <w:color w:val="002060"/>
        </w:rPr>
      </w:pPr>
      <w:r w:rsidRPr="00653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3D6E" w:rsidRPr="006534C6" w14:paraId="04E31FE4" w14:textId="77777777" w:rsidTr="00E303C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3B338" w14:textId="77777777" w:rsidR="00A63D6E" w:rsidRPr="006534C6" w:rsidRDefault="00A63D6E" w:rsidP="00E303C0">
            <w:pPr>
              <w:pStyle w:val="headertabella0"/>
              <w:rPr>
                <w:color w:val="002060"/>
              </w:rPr>
            </w:pPr>
            <w:r w:rsidRPr="00653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F1921" w14:textId="77777777" w:rsidR="00A63D6E" w:rsidRPr="006534C6" w:rsidRDefault="00A63D6E" w:rsidP="00E303C0">
            <w:pPr>
              <w:pStyle w:val="headertabella0"/>
              <w:rPr>
                <w:color w:val="002060"/>
              </w:rPr>
            </w:pPr>
            <w:r w:rsidRPr="00653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3B9C9" w14:textId="77777777" w:rsidR="00A63D6E" w:rsidRPr="006534C6" w:rsidRDefault="00A63D6E" w:rsidP="00E303C0">
            <w:pPr>
              <w:pStyle w:val="headertabella0"/>
              <w:rPr>
                <w:color w:val="002060"/>
              </w:rPr>
            </w:pPr>
            <w:r w:rsidRPr="00653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5A10" w14:textId="77777777" w:rsidR="00A63D6E" w:rsidRPr="006534C6" w:rsidRDefault="00A63D6E" w:rsidP="00E303C0">
            <w:pPr>
              <w:pStyle w:val="headertabella0"/>
              <w:rPr>
                <w:color w:val="002060"/>
              </w:rPr>
            </w:pPr>
            <w:r w:rsidRPr="00653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B165D" w14:textId="77777777" w:rsidR="00A63D6E" w:rsidRPr="006534C6" w:rsidRDefault="00A63D6E" w:rsidP="00E303C0">
            <w:pPr>
              <w:pStyle w:val="headertabella0"/>
              <w:rPr>
                <w:color w:val="002060"/>
              </w:rPr>
            </w:pPr>
            <w:r w:rsidRPr="00653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5E60C" w14:textId="77777777" w:rsidR="00A63D6E" w:rsidRPr="006534C6" w:rsidRDefault="00A63D6E" w:rsidP="00E303C0">
            <w:pPr>
              <w:pStyle w:val="headertabella0"/>
              <w:rPr>
                <w:color w:val="002060"/>
              </w:rPr>
            </w:pPr>
            <w:r w:rsidRPr="00653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7224A" w14:textId="77777777" w:rsidR="00A63D6E" w:rsidRPr="006534C6" w:rsidRDefault="00A63D6E" w:rsidP="00E303C0">
            <w:pPr>
              <w:pStyle w:val="headertabella0"/>
              <w:rPr>
                <w:color w:val="002060"/>
              </w:rPr>
            </w:pPr>
            <w:r w:rsidRPr="00653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591B" w14:textId="77777777" w:rsidR="00A63D6E" w:rsidRPr="006534C6" w:rsidRDefault="00A63D6E" w:rsidP="00E303C0">
            <w:pPr>
              <w:pStyle w:val="headertabella0"/>
              <w:rPr>
                <w:color w:val="002060"/>
              </w:rPr>
            </w:pPr>
            <w:r w:rsidRPr="00653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6540D" w14:textId="77777777" w:rsidR="00A63D6E" w:rsidRPr="006534C6" w:rsidRDefault="00A63D6E" w:rsidP="00E303C0">
            <w:pPr>
              <w:pStyle w:val="headertabella0"/>
              <w:rPr>
                <w:color w:val="002060"/>
              </w:rPr>
            </w:pPr>
            <w:r w:rsidRPr="00653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33849" w14:textId="77777777" w:rsidR="00A63D6E" w:rsidRPr="006534C6" w:rsidRDefault="00A63D6E" w:rsidP="00E303C0">
            <w:pPr>
              <w:pStyle w:val="headertabella0"/>
              <w:rPr>
                <w:color w:val="002060"/>
              </w:rPr>
            </w:pPr>
            <w:r w:rsidRPr="006534C6">
              <w:rPr>
                <w:color w:val="002060"/>
              </w:rPr>
              <w:t>PE</w:t>
            </w:r>
          </w:p>
        </w:tc>
      </w:tr>
      <w:tr w:rsidR="00A63D6E" w:rsidRPr="006534C6" w14:paraId="746A7361" w14:textId="77777777" w:rsidTr="00E303C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B195D" w14:textId="77777777" w:rsidR="00A63D6E" w:rsidRPr="006534C6" w:rsidRDefault="00A63D6E" w:rsidP="00E303C0">
            <w:pPr>
              <w:pStyle w:val="rowtabella0"/>
              <w:rPr>
                <w:color w:val="002060"/>
              </w:rPr>
            </w:pPr>
            <w:r w:rsidRPr="006534C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CCB8" w14:textId="77777777" w:rsidR="00A63D6E" w:rsidRPr="006534C6" w:rsidRDefault="00A63D6E" w:rsidP="00E303C0">
            <w:pPr>
              <w:pStyle w:val="rowtabella0"/>
              <w:jc w:val="center"/>
              <w:rPr>
                <w:color w:val="002060"/>
              </w:rPr>
            </w:pPr>
            <w:r w:rsidRPr="00653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70B5"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9CA1" w14:textId="77777777" w:rsidR="00A63D6E" w:rsidRPr="006534C6" w:rsidRDefault="00A63D6E" w:rsidP="00E303C0">
            <w:pPr>
              <w:pStyle w:val="rowtabella0"/>
              <w:jc w:val="center"/>
              <w:rPr>
                <w:color w:val="002060"/>
              </w:rPr>
            </w:pPr>
            <w:r w:rsidRPr="00653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B444" w14:textId="77777777" w:rsidR="00A63D6E" w:rsidRPr="006534C6" w:rsidRDefault="00A63D6E" w:rsidP="00E303C0">
            <w:pPr>
              <w:pStyle w:val="rowtabella0"/>
              <w:jc w:val="center"/>
              <w:rPr>
                <w:color w:val="002060"/>
              </w:rPr>
            </w:pPr>
            <w:r w:rsidRPr="00653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5E21" w14:textId="77777777" w:rsidR="00A63D6E" w:rsidRPr="006534C6" w:rsidRDefault="00A63D6E" w:rsidP="00E303C0">
            <w:pPr>
              <w:pStyle w:val="rowtabella0"/>
              <w:jc w:val="center"/>
              <w:rPr>
                <w:color w:val="002060"/>
              </w:rPr>
            </w:pPr>
            <w:r w:rsidRPr="00653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187E" w14:textId="77777777" w:rsidR="00A63D6E" w:rsidRPr="006534C6" w:rsidRDefault="00A63D6E" w:rsidP="00E303C0">
            <w:pPr>
              <w:pStyle w:val="rowtabella0"/>
              <w:jc w:val="center"/>
              <w:rPr>
                <w:color w:val="002060"/>
              </w:rPr>
            </w:pPr>
            <w:r w:rsidRPr="006534C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6108" w14:textId="77777777" w:rsidR="00A63D6E" w:rsidRPr="006534C6" w:rsidRDefault="00A63D6E" w:rsidP="00E303C0">
            <w:pPr>
              <w:pStyle w:val="rowtabella0"/>
              <w:jc w:val="center"/>
              <w:rPr>
                <w:color w:val="002060"/>
              </w:rPr>
            </w:pPr>
            <w:r w:rsidRPr="006534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3FC9" w14:textId="77777777" w:rsidR="00A63D6E" w:rsidRPr="006534C6" w:rsidRDefault="00A63D6E" w:rsidP="00E303C0">
            <w:pPr>
              <w:pStyle w:val="rowtabella0"/>
              <w:jc w:val="center"/>
              <w:rPr>
                <w:color w:val="002060"/>
              </w:rPr>
            </w:pPr>
            <w:r w:rsidRPr="00653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A743" w14:textId="77777777" w:rsidR="00A63D6E" w:rsidRPr="006534C6" w:rsidRDefault="00A63D6E" w:rsidP="00E303C0">
            <w:pPr>
              <w:pStyle w:val="rowtabella0"/>
              <w:jc w:val="center"/>
              <w:rPr>
                <w:color w:val="002060"/>
              </w:rPr>
            </w:pPr>
            <w:r w:rsidRPr="006534C6">
              <w:rPr>
                <w:color w:val="002060"/>
              </w:rPr>
              <w:t>0</w:t>
            </w:r>
          </w:p>
        </w:tc>
      </w:tr>
      <w:tr w:rsidR="00A63D6E" w:rsidRPr="006534C6" w14:paraId="7775096C"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9395E" w14:textId="77777777" w:rsidR="00A63D6E" w:rsidRPr="006534C6" w:rsidRDefault="00A63D6E" w:rsidP="00E303C0">
            <w:pPr>
              <w:pStyle w:val="rowtabella0"/>
              <w:rPr>
                <w:color w:val="002060"/>
              </w:rPr>
            </w:pPr>
            <w:r w:rsidRPr="006534C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8F8F" w14:textId="77777777" w:rsidR="00A63D6E" w:rsidRPr="006534C6" w:rsidRDefault="00A63D6E" w:rsidP="00E303C0">
            <w:pPr>
              <w:pStyle w:val="rowtabella0"/>
              <w:jc w:val="center"/>
              <w:rPr>
                <w:color w:val="002060"/>
              </w:rPr>
            </w:pPr>
            <w:r w:rsidRPr="00653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3492"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93C9" w14:textId="77777777" w:rsidR="00A63D6E" w:rsidRPr="006534C6" w:rsidRDefault="00A63D6E" w:rsidP="00E303C0">
            <w:pPr>
              <w:pStyle w:val="rowtabella0"/>
              <w:jc w:val="center"/>
              <w:rPr>
                <w:color w:val="002060"/>
              </w:rPr>
            </w:pPr>
            <w:r w:rsidRPr="00653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828C" w14:textId="77777777" w:rsidR="00A63D6E" w:rsidRPr="006534C6" w:rsidRDefault="00A63D6E" w:rsidP="00E303C0">
            <w:pPr>
              <w:pStyle w:val="rowtabella0"/>
              <w:jc w:val="center"/>
              <w:rPr>
                <w:color w:val="002060"/>
              </w:rPr>
            </w:pPr>
            <w:r w:rsidRPr="00653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30DE" w14:textId="77777777" w:rsidR="00A63D6E" w:rsidRPr="006534C6" w:rsidRDefault="00A63D6E" w:rsidP="00E303C0">
            <w:pPr>
              <w:pStyle w:val="rowtabella0"/>
              <w:jc w:val="center"/>
              <w:rPr>
                <w:color w:val="002060"/>
              </w:rPr>
            </w:pPr>
            <w:r w:rsidRPr="00653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7FCD" w14:textId="77777777" w:rsidR="00A63D6E" w:rsidRPr="006534C6" w:rsidRDefault="00A63D6E" w:rsidP="00E303C0">
            <w:pPr>
              <w:pStyle w:val="rowtabella0"/>
              <w:jc w:val="center"/>
              <w:rPr>
                <w:color w:val="002060"/>
              </w:rPr>
            </w:pPr>
            <w:r w:rsidRPr="006534C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BC6F" w14:textId="77777777" w:rsidR="00A63D6E" w:rsidRPr="006534C6" w:rsidRDefault="00A63D6E" w:rsidP="00E303C0">
            <w:pPr>
              <w:pStyle w:val="rowtabella0"/>
              <w:jc w:val="center"/>
              <w:rPr>
                <w:color w:val="002060"/>
              </w:rPr>
            </w:pPr>
            <w:r w:rsidRPr="00653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A374" w14:textId="77777777" w:rsidR="00A63D6E" w:rsidRPr="006534C6" w:rsidRDefault="00A63D6E" w:rsidP="00E303C0">
            <w:pPr>
              <w:pStyle w:val="rowtabella0"/>
              <w:jc w:val="center"/>
              <w:rPr>
                <w:color w:val="002060"/>
              </w:rPr>
            </w:pPr>
            <w:r w:rsidRPr="00653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444D" w14:textId="77777777" w:rsidR="00A63D6E" w:rsidRPr="006534C6" w:rsidRDefault="00A63D6E" w:rsidP="00E303C0">
            <w:pPr>
              <w:pStyle w:val="rowtabella0"/>
              <w:jc w:val="center"/>
              <w:rPr>
                <w:color w:val="002060"/>
              </w:rPr>
            </w:pPr>
            <w:r w:rsidRPr="006534C6">
              <w:rPr>
                <w:color w:val="002060"/>
              </w:rPr>
              <w:t>0</w:t>
            </w:r>
          </w:p>
        </w:tc>
      </w:tr>
      <w:tr w:rsidR="00A63D6E" w:rsidRPr="006534C6" w14:paraId="32D96774"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77110" w14:textId="77777777" w:rsidR="00A63D6E" w:rsidRPr="006534C6" w:rsidRDefault="00A63D6E" w:rsidP="00E303C0">
            <w:pPr>
              <w:pStyle w:val="rowtabella0"/>
              <w:rPr>
                <w:color w:val="002060"/>
              </w:rPr>
            </w:pPr>
            <w:r w:rsidRPr="006534C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6454" w14:textId="77777777" w:rsidR="00A63D6E" w:rsidRPr="006534C6" w:rsidRDefault="00A63D6E" w:rsidP="00E303C0">
            <w:pPr>
              <w:pStyle w:val="rowtabella0"/>
              <w:jc w:val="center"/>
              <w:rPr>
                <w:color w:val="002060"/>
              </w:rPr>
            </w:pPr>
            <w:r w:rsidRPr="006534C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CB7A"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BC73" w14:textId="77777777" w:rsidR="00A63D6E" w:rsidRPr="006534C6" w:rsidRDefault="00A63D6E" w:rsidP="00E303C0">
            <w:pPr>
              <w:pStyle w:val="rowtabella0"/>
              <w:jc w:val="center"/>
              <w:rPr>
                <w:color w:val="002060"/>
              </w:rPr>
            </w:pPr>
            <w:r w:rsidRPr="00653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32F0" w14:textId="77777777" w:rsidR="00A63D6E" w:rsidRPr="006534C6" w:rsidRDefault="00A63D6E" w:rsidP="00E303C0">
            <w:pPr>
              <w:pStyle w:val="rowtabella0"/>
              <w:jc w:val="center"/>
              <w:rPr>
                <w:color w:val="002060"/>
              </w:rPr>
            </w:pPr>
            <w:r w:rsidRPr="00653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ECA4" w14:textId="77777777" w:rsidR="00A63D6E" w:rsidRPr="006534C6" w:rsidRDefault="00A63D6E" w:rsidP="00E303C0">
            <w:pPr>
              <w:pStyle w:val="rowtabella0"/>
              <w:jc w:val="center"/>
              <w:rPr>
                <w:color w:val="002060"/>
              </w:rPr>
            </w:pPr>
            <w:r w:rsidRPr="00653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F260C" w14:textId="77777777" w:rsidR="00A63D6E" w:rsidRPr="006534C6" w:rsidRDefault="00A63D6E" w:rsidP="00E303C0">
            <w:pPr>
              <w:pStyle w:val="rowtabella0"/>
              <w:jc w:val="center"/>
              <w:rPr>
                <w:color w:val="002060"/>
              </w:rPr>
            </w:pPr>
            <w:r w:rsidRPr="006534C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655E" w14:textId="77777777" w:rsidR="00A63D6E" w:rsidRPr="006534C6" w:rsidRDefault="00A63D6E" w:rsidP="00E303C0">
            <w:pPr>
              <w:pStyle w:val="rowtabella0"/>
              <w:jc w:val="center"/>
              <w:rPr>
                <w:color w:val="002060"/>
              </w:rPr>
            </w:pPr>
            <w:r w:rsidRPr="00653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73CE" w14:textId="77777777" w:rsidR="00A63D6E" w:rsidRPr="006534C6" w:rsidRDefault="00A63D6E" w:rsidP="00E303C0">
            <w:pPr>
              <w:pStyle w:val="rowtabella0"/>
              <w:jc w:val="center"/>
              <w:rPr>
                <w:color w:val="002060"/>
              </w:rPr>
            </w:pPr>
            <w:r w:rsidRPr="00653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8992" w14:textId="77777777" w:rsidR="00A63D6E" w:rsidRPr="006534C6" w:rsidRDefault="00A63D6E" w:rsidP="00E303C0">
            <w:pPr>
              <w:pStyle w:val="rowtabella0"/>
              <w:jc w:val="center"/>
              <w:rPr>
                <w:color w:val="002060"/>
              </w:rPr>
            </w:pPr>
            <w:r w:rsidRPr="006534C6">
              <w:rPr>
                <w:color w:val="002060"/>
              </w:rPr>
              <w:t>0</w:t>
            </w:r>
          </w:p>
        </w:tc>
      </w:tr>
      <w:tr w:rsidR="00A63D6E" w:rsidRPr="006534C6" w14:paraId="0B567861"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29692" w14:textId="77777777" w:rsidR="00A63D6E" w:rsidRPr="006534C6" w:rsidRDefault="00A63D6E" w:rsidP="00E303C0">
            <w:pPr>
              <w:pStyle w:val="rowtabella0"/>
              <w:rPr>
                <w:color w:val="002060"/>
              </w:rPr>
            </w:pPr>
            <w:r w:rsidRPr="006534C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392E" w14:textId="77777777" w:rsidR="00A63D6E" w:rsidRPr="006534C6" w:rsidRDefault="00A63D6E" w:rsidP="00E303C0">
            <w:pPr>
              <w:pStyle w:val="rowtabella0"/>
              <w:jc w:val="center"/>
              <w:rPr>
                <w:color w:val="002060"/>
              </w:rPr>
            </w:pPr>
            <w:r w:rsidRPr="00653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60E4" w14:textId="77777777" w:rsidR="00A63D6E" w:rsidRPr="006534C6" w:rsidRDefault="00A63D6E" w:rsidP="00E303C0">
            <w:pPr>
              <w:pStyle w:val="rowtabella0"/>
              <w:jc w:val="center"/>
              <w:rPr>
                <w:color w:val="002060"/>
              </w:rPr>
            </w:pPr>
            <w:r w:rsidRPr="00653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A19" w14:textId="77777777" w:rsidR="00A63D6E" w:rsidRPr="006534C6" w:rsidRDefault="00A63D6E" w:rsidP="00E303C0">
            <w:pPr>
              <w:pStyle w:val="rowtabella0"/>
              <w:jc w:val="center"/>
              <w:rPr>
                <w:color w:val="002060"/>
              </w:rPr>
            </w:pPr>
            <w:r w:rsidRPr="00653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60E2" w14:textId="77777777" w:rsidR="00A63D6E" w:rsidRPr="006534C6" w:rsidRDefault="00A63D6E" w:rsidP="00E303C0">
            <w:pPr>
              <w:pStyle w:val="rowtabella0"/>
              <w:jc w:val="center"/>
              <w:rPr>
                <w:color w:val="002060"/>
              </w:rPr>
            </w:pPr>
            <w:r w:rsidRPr="00653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82BC" w14:textId="77777777" w:rsidR="00A63D6E" w:rsidRPr="006534C6" w:rsidRDefault="00A63D6E" w:rsidP="00E303C0">
            <w:pPr>
              <w:pStyle w:val="rowtabella0"/>
              <w:jc w:val="center"/>
              <w:rPr>
                <w:color w:val="002060"/>
              </w:rPr>
            </w:pPr>
            <w:r w:rsidRPr="00653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4ED2" w14:textId="77777777" w:rsidR="00A63D6E" w:rsidRPr="006534C6" w:rsidRDefault="00A63D6E" w:rsidP="00E303C0">
            <w:pPr>
              <w:pStyle w:val="rowtabella0"/>
              <w:jc w:val="center"/>
              <w:rPr>
                <w:color w:val="002060"/>
              </w:rPr>
            </w:pPr>
            <w:r w:rsidRPr="00653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B70B" w14:textId="77777777" w:rsidR="00A63D6E" w:rsidRPr="006534C6" w:rsidRDefault="00A63D6E" w:rsidP="00E303C0">
            <w:pPr>
              <w:pStyle w:val="rowtabella0"/>
              <w:jc w:val="center"/>
              <w:rPr>
                <w:color w:val="002060"/>
              </w:rPr>
            </w:pPr>
            <w:r w:rsidRPr="006534C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214" w14:textId="77777777" w:rsidR="00A63D6E" w:rsidRPr="006534C6" w:rsidRDefault="00A63D6E" w:rsidP="00E303C0">
            <w:pPr>
              <w:pStyle w:val="rowtabella0"/>
              <w:jc w:val="center"/>
              <w:rPr>
                <w:color w:val="002060"/>
              </w:rPr>
            </w:pPr>
            <w:r w:rsidRPr="00653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FBC4" w14:textId="77777777" w:rsidR="00A63D6E" w:rsidRPr="006534C6" w:rsidRDefault="00A63D6E" w:rsidP="00E303C0">
            <w:pPr>
              <w:pStyle w:val="rowtabella0"/>
              <w:jc w:val="center"/>
              <w:rPr>
                <w:color w:val="002060"/>
              </w:rPr>
            </w:pPr>
            <w:r w:rsidRPr="006534C6">
              <w:rPr>
                <w:color w:val="002060"/>
              </w:rPr>
              <w:t>0</w:t>
            </w:r>
          </w:p>
        </w:tc>
      </w:tr>
      <w:tr w:rsidR="00A63D6E" w:rsidRPr="006534C6" w14:paraId="7B249479"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4E37A" w14:textId="77777777" w:rsidR="00A63D6E" w:rsidRPr="006534C6" w:rsidRDefault="00A63D6E" w:rsidP="00E303C0">
            <w:pPr>
              <w:pStyle w:val="rowtabella0"/>
              <w:rPr>
                <w:color w:val="002060"/>
              </w:rPr>
            </w:pPr>
            <w:r w:rsidRPr="006534C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88AD" w14:textId="77777777" w:rsidR="00A63D6E" w:rsidRPr="006534C6" w:rsidRDefault="00A63D6E" w:rsidP="00E303C0">
            <w:pPr>
              <w:pStyle w:val="rowtabella0"/>
              <w:jc w:val="center"/>
              <w:rPr>
                <w:color w:val="002060"/>
              </w:rPr>
            </w:pPr>
            <w:r w:rsidRPr="00653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2805" w14:textId="77777777" w:rsidR="00A63D6E" w:rsidRPr="006534C6" w:rsidRDefault="00A63D6E" w:rsidP="00E303C0">
            <w:pPr>
              <w:pStyle w:val="rowtabella0"/>
              <w:jc w:val="center"/>
              <w:rPr>
                <w:color w:val="002060"/>
              </w:rPr>
            </w:pPr>
            <w:r w:rsidRPr="00653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131E" w14:textId="77777777" w:rsidR="00A63D6E" w:rsidRPr="006534C6" w:rsidRDefault="00A63D6E" w:rsidP="00E303C0">
            <w:pPr>
              <w:pStyle w:val="rowtabella0"/>
              <w:jc w:val="center"/>
              <w:rPr>
                <w:color w:val="002060"/>
              </w:rPr>
            </w:pPr>
            <w:r w:rsidRPr="00653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54CA" w14:textId="77777777" w:rsidR="00A63D6E" w:rsidRPr="006534C6" w:rsidRDefault="00A63D6E" w:rsidP="00E303C0">
            <w:pPr>
              <w:pStyle w:val="rowtabella0"/>
              <w:jc w:val="center"/>
              <w:rPr>
                <w:color w:val="002060"/>
              </w:rPr>
            </w:pPr>
            <w:r w:rsidRPr="00653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C2FE" w14:textId="77777777" w:rsidR="00A63D6E" w:rsidRPr="006534C6" w:rsidRDefault="00A63D6E" w:rsidP="00E303C0">
            <w:pPr>
              <w:pStyle w:val="rowtabella0"/>
              <w:jc w:val="center"/>
              <w:rPr>
                <w:color w:val="002060"/>
              </w:rPr>
            </w:pPr>
            <w:r w:rsidRPr="00653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5C9F" w14:textId="77777777" w:rsidR="00A63D6E" w:rsidRPr="006534C6" w:rsidRDefault="00A63D6E" w:rsidP="00E303C0">
            <w:pPr>
              <w:pStyle w:val="rowtabella0"/>
              <w:jc w:val="center"/>
              <w:rPr>
                <w:color w:val="002060"/>
              </w:rPr>
            </w:pPr>
            <w:r w:rsidRPr="006534C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0B24" w14:textId="77777777" w:rsidR="00A63D6E" w:rsidRPr="006534C6" w:rsidRDefault="00A63D6E" w:rsidP="00E303C0">
            <w:pPr>
              <w:pStyle w:val="rowtabella0"/>
              <w:jc w:val="center"/>
              <w:rPr>
                <w:color w:val="002060"/>
              </w:rPr>
            </w:pPr>
            <w:r w:rsidRPr="00653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3393" w14:textId="77777777" w:rsidR="00A63D6E" w:rsidRPr="006534C6" w:rsidRDefault="00A63D6E" w:rsidP="00E303C0">
            <w:pPr>
              <w:pStyle w:val="rowtabella0"/>
              <w:jc w:val="center"/>
              <w:rPr>
                <w:color w:val="002060"/>
              </w:rPr>
            </w:pPr>
            <w:r w:rsidRPr="00653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83E5" w14:textId="77777777" w:rsidR="00A63D6E" w:rsidRPr="006534C6" w:rsidRDefault="00A63D6E" w:rsidP="00E303C0">
            <w:pPr>
              <w:pStyle w:val="rowtabella0"/>
              <w:jc w:val="center"/>
              <w:rPr>
                <w:color w:val="002060"/>
              </w:rPr>
            </w:pPr>
            <w:r w:rsidRPr="006534C6">
              <w:rPr>
                <w:color w:val="002060"/>
              </w:rPr>
              <w:t>0</w:t>
            </w:r>
          </w:p>
        </w:tc>
      </w:tr>
      <w:tr w:rsidR="00A63D6E" w:rsidRPr="006534C6" w14:paraId="0B863EA9"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CD35" w14:textId="77777777" w:rsidR="00A63D6E" w:rsidRPr="006534C6" w:rsidRDefault="00A63D6E" w:rsidP="00E303C0">
            <w:pPr>
              <w:pStyle w:val="rowtabella0"/>
              <w:rPr>
                <w:color w:val="002060"/>
                <w:lang w:val="en-US"/>
              </w:rPr>
            </w:pPr>
            <w:r w:rsidRPr="006534C6">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4FC8" w14:textId="77777777" w:rsidR="00A63D6E" w:rsidRPr="006534C6" w:rsidRDefault="00A63D6E" w:rsidP="00E303C0">
            <w:pPr>
              <w:pStyle w:val="rowtabella0"/>
              <w:jc w:val="center"/>
              <w:rPr>
                <w:color w:val="002060"/>
              </w:rPr>
            </w:pPr>
            <w:r w:rsidRPr="006534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8A37"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42AA" w14:textId="77777777" w:rsidR="00A63D6E" w:rsidRPr="006534C6" w:rsidRDefault="00A63D6E" w:rsidP="00E303C0">
            <w:pPr>
              <w:pStyle w:val="rowtabella0"/>
              <w:jc w:val="center"/>
              <w:rPr>
                <w:color w:val="002060"/>
              </w:rPr>
            </w:pPr>
            <w:r w:rsidRPr="00653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2FC6"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ABB9" w14:textId="77777777" w:rsidR="00A63D6E" w:rsidRPr="006534C6" w:rsidRDefault="00A63D6E" w:rsidP="00E303C0">
            <w:pPr>
              <w:pStyle w:val="rowtabella0"/>
              <w:jc w:val="center"/>
              <w:rPr>
                <w:color w:val="002060"/>
              </w:rPr>
            </w:pPr>
            <w:r w:rsidRPr="00653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CE85" w14:textId="77777777" w:rsidR="00A63D6E" w:rsidRPr="006534C6" w:rsidRDefault="00A63D6E" w:rsidP="00E303C0">
            <w:pPr>
              <w:pStyle w:val="rowtabella0"/>
              <w:jc w:val="center"/>
              <w:rPr>
                <w:color w:val="002060"/>
              </w:rPr>
            </w:pPr>
            <w:r w:rsidRPr="006534C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96F6" w14:textId="77777777" w:rsidR="00A63D6E" w:rsidRPr="006534C6" w:rsidRDefault="00A63D6E" w:rsidP="00E303C0">
            <w:pPr>
              <w:pStyle w:val="rowtabella0"/>
              <w:jc w:val="center"/>
              <w:rPr>
                <w:color w:val="002060"/>
              </w:rPr>
            </w:pPr>
            <w:r w:rsidRPr="006534C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429E" w14:textId="77777777" w:rsidR="00A63D6E" w:rsidRPr="006534C6" w:rsidRDefault="00A63D6E" w:rsidP="00E303C0">
            <w:pPr>
              <w:pStyle w:val="rowtabella0"/>
              <w:jc w:val="center"/>
              <w:rPr>
                <w:color w:val="002060"/>
              </w:rPr>
            </w:pPr>
            <w:r w:rsidRPr="00653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8CEC" w14:textId="77777777" w:rsidR="00A63D6E" w:rsidRPr="006534C6" w:rsidRDefault="00A63D6E" w:rsidP="00E303C0">
            <w:pPr>
              <w:pStyle w:val="rowtabella0"/>
              <w:jc w:val="center"/>
              <w:rPr>
                <w:color w:val="002060"/>
              </w:rPr>
            </w:pPr>
            <w:r w:rsidRPr="006534C6">
              <w:rPr>
                <w:color w:val="002060"/>
              </w:rPr>
              <w:t>0</w:t>
            </w:r>
          </w:p>
        </w:tc>
      </w:tr>
      <w:tr w:rsidR="00A63D6E" w:rsidRPr="006534C6" w14:paraId="4E5C780A"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E95DD" w14:textId="77777777" w:rsidR="00A63D6E" w:rsidRPr="006534C6" w:rsidRDefault="00A63D6E" w:rsidP="00E303C0">
            <w:pPr>
              <w:pStyle w:val="rowtabella0"/>
              <w:rPr>
                <w:color w:val="002060"/>
              </w:rPr>
            </w:pPr>
            <w:r w:rsidRPr="006534C6">
              <w:rPr>
                <w:color w:val="002060"/>
              </w:rPr>
              <w:t xml:space="preserve">G.S. AUDAX 1970 </w:t>
            </w:r>
            <w:proofErr w:type="gramStart"/>
            <w:r w:rsidRPr="006534C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092B" w14:textId="77777777" w:rsidR="00A63D6E" w:rsidRPr="006534C6" w:rsidRDefault="00A63D6E" w:rsidP="00E303C0">
            <w:pPr>
              <w:pStyle w:val="rowtabella0"/>
              <w:jc w:val="center"/>
              <w:rPr>
                <w:color w:val="002060"/>
              </w:rPr>
            </w:pPr>
            <w:r w:rsidRPr="00653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6DD9"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CC49" w14:textId="77777777" w:rsidR="00A63D6E" w:rsidRPr="006534C6" w:rsidRDefault="00A63D6E" w:rsidP="00E303C0">
            <w:pPr>
              <w:pStyle w:val="rowtabella0"/>
              <w:jc w:val="center"/>
              <w:rPr>
                <w:color w:val="002060"/>
              </w:rPr>
            </w:pPr>
            <w:r w:rsidRPr="00653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FE09" w14:textId="77777777" w:rsidR="00A63D6E" w:rsidRPr="006534C6" w:rsidRDefault="00A63D6E" w:rsidP="00E303C0">
            <w:pPr>
              <w:pStyle w:val="rowtabella0"/>
              <w:jc w:val="center"/>
              <w:rPr>
                <w:color w:val="002060"/>
              </w:rPr>
            </w:pPr>
            <w:r w:rsidRPr="00653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803B" w14:textId="77777777" w:rsidR="00A63D6E" w:rsidRPr="006534C6" w:rsidRDefault="00A63D6E" w:rsidP="00E303C0">
            <w:pPr>
              <w:pStyle w:val="rowtabella0"/>
              <w:jc w:val="center"/>
              <w:rPr>
                <w:color w:val="002060"/>
              </w:rPr>
            </w:pPr>
            <w:r w:rsidRPr="00653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0C90" w14:textId="77777777" w:rsidR="00A63D6E" w:rsidRPr="006534C6" w:rsidRDefault="00A63D6E" w:rsidP="00E303C0">
            <w:pPr>
              <w:pStyle w:val="rowtabella0"/>
              <w:jc w:val="center"/>
              <w:rPr>
                <w:color w:val="002060"/>
              </w:rPr>
            </w:pPr>
            <w:r w:rsidRPr="00653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9B79" w14:textId="77777777" w:rsidR="00A63D6E" w:rsidRPr="006534C6" w:rsidRDefault="00A63D6E" w:rsidP="00E303C0">
            <w:pPr>
              <w:pStyle w:val="rowtabella0"/>
              <w:jc w:val="center"/>
              <w:rPr>
                <w:color w:val="002060"/>
              </w:rPr>
            </w:pPr>
            <w:r w:rsidRPr="006534C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3C68" w14:textId="77777777" w:rsidR="00A63D6E" w:rsidRPr="006534C6" w:rsidRDefault="00A63D6E" w:rsidP="00E303C0">
            <w:pPr>
              <w:pStyle w:val="rowtabella0"/>
              <w:jc w:val="center"/>
              <w:rPr>
                <w:color w:val="002060"/>
              </w:rPr>
            </w:pPr>
            <w:r w:rsidRPr="00653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5E9C" w14:textId="77777777" w:rsidR="00A63D6E" w:rsidRPr="006534C6" w:rsidRDefault="00A63D6E" w:rsidP="00E303C0">
            <w:pPr>
              <w:pStyle w:val="rowtabella0"/>
              <w:jc w:val="center"/>
              <w:rPr>
                <w:color w:val="002060"/>
              </w:rPr>
            </w:pPr>
            <w:r w:rsidRPr="006534C6">
              <w:rPr>
                <w:color w:val="002060"/>
              </w:rPr>
              <w:t>0</w:t>
            </w:r>
          </w:p>
        </w:tc>
      </w:tr>
      <w:tr w:rsidR="00A63D6E" w:rsidRPr="006534C6" w14:paraId="1CD08CFC"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5EAA7" w14:textId="77777777" w:rsidR="00A63D6E" w:rsidRPr="006534C6" w:rsidRDefault="00A63D6E" w:rsidP="00E303C0">
            <w:pPr>
              <w:pStyle w:val="rowtabella0"/>
              <w:rPr>
                <w:color w:val="002060"/>
              </w:rPr>
            </w:pPr>
            <w:r w:rsidRPr="006534C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EC65" w14:textId="77777777" w:rsidR="00A63D6E" w:rsidRPr="006534C6" w:rsidRDefault="00A63D6E" w:rsidP="00E303C0">
            <w:pPr>
              <w:pStyle w:val="rowtabella0"/>
              <w:jc w:val="center"/>
              <w:rPr>
                <w:color w:val="002060"/>
              </w:rPr>
            </w:pPr>
            <w:r w:rsidRPr="006534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D5D4" w14:textId="77777777" w:rsidR="00A63D6E" w:rsidRPr="006534C6" w:rsidRDefault="00A63D6E" w:rsidP="00E303C0">
            <w:pPr>
              <w:pStyle w:val="rowtabella0"/>
              <w:jc w:val="center"/>
              <w:rPr>
                <w:color w:val="002060"/>
              </w:rPr>
            </w:pPr>
            <w:r w:rsidRPr="00653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F882" w14:textId="77777777" w:rsidR="00A63D6E" w:rsidRPr="006534C6" w:rsidRDefault="00A63D6E" w:rsidP="00E303C0">
            <w:pPr>
              <w:pStyle w:val="rowtabella0"/>
              <w:jc w:val="center"/>
              <w:rPr>
                <w:color w:val="002060"/>
              </w:rPr>
            </w:pPr>
            <w:r w:rsidRPr="00653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92E7" w14:textId="77777777" w:rsidR="00A63D6E" w:rsidRPr="006534C6" w:rsidRDefault="00A63D6E" w:rsidP="00E303C0">
            <w:pPr>
              <w:pStyle w:val="rowtabella0"/>
              <w:jc w:val="center"/>
              <w:rPr>
                <w:color w:val="002060"/>
              </w:rPr>
            </w:pPr>
            <w:r w:rsidRPr="00653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9589" w14:textId="77777777" w:rsidR="00A63D6E" w:rsidRPr="006534C6" w:rsidRDefault="00A63D6E" w:rsidP="00E303C0">
            <w:pPr>
              <w:pStyle w:val="rowtabella0"/>
              <w:jc w:val="center"/>
              <w:rPr>
                <w:color w:val="002060"/>
              </w:rPr>
            </w:pPr>
            <w:r w:rsidRPr="00653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9F02" w14:textId="77777777" w:rsidR="00A63D6E" w:rsidRPr="006534C6" w:rsidRDefault="00A63D6E" w:rsidP="00E303C0">
            <w:pPr>
              <w:pStyle w:val="rowtabella0"/>
              <w:jc w:val="center"/>
              <w:rPr>
                <w:color w:val="002060"/>
              </w:rPr>
            </w:pPr>
            <w:r w:rsidRPr="006534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DB54" w14:textId="77777777" w:rsidR="00A63D6E" w:rsidRPr="006534C6" w:rsidRDefault="00A63D6E" w:rsidP="00E303C0">
            <w:pPr>
              <w:pStyle w:val="rowtabella0"/>
              <w:jc w:val="center"/>
              <w:rPr>
                <w:color w:val="002060"/>
              </w:rPr>
            </w:pPr>
            <w:r w:rsidRPr="00653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09EB" w14:textId="77777777" w:rsidR="00A63D6E" w:rsidRPr="006534C6" w:rsidRDefault="00A63D6E" w:rsidP="00E303C0">
            <w:pPr>
              <w:pStyle w:val="rowtabella0"/>
              <w:jc w:val="center"/>
              <w:rPr>
                <w:color w:val="002060"/>
              </w:rPr>
            </w:pPr>
            <w:r w:rsidRPr="00653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657F" w14:textId="77777777" w:rsidR="00A63D6E" w:rsidRPr="006534C6" w:rsidRDefault="00A63D6E" w:rsidP="00E303C0">
            <w:pPr>
              <w:pStyle w:val="rowtabella0"/>
              <w:jc w:val="center"/>
              <w:rPr>
                <w:color w:val="002060"/>
              </w:rPr>
            </w:pPr>
            <w:r w:rsidRPr="006534C6">
              <w:rPr>
                <w:color w:val="002060"/>
              </w:rPr>
              <w:t>0</w:t>
            </w:r>
          </w:p>
        </w:tc>
      </w:tr>
      <w:tr w:rsidR="00A63D6E" w:rsidRPr="006534C6" w14:paraId="6A906D78"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D5CD8" w14:textId="77777777" w:rsidR="00A63D6E" w:rsidRPr="006534C6" w:rsidRDefault="00A63D6E" w:rsidP="00E303C0">
            <w:pPr>
              <w:pStyle w:val="rowtabella0"/>
              <w:rPr>
                <w:color w:val="002060"/>
              </w:rPr>
            </w:pPr>
            <w:r w:rsidRPr="006534C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6DEA" w14:textId="77777777" w:rsidR="00A63D6E" w:rsidRPr="006534C6" w:rsidRDefault="00A63D6E" w:rsidP="00E303C0">
            <w:pPr>
              <w:pStyle w:val="rowtabella0"/>
              <w:jc w:val="center"/>
              <w:rPr>
                <w:color w:val="002060"/>
              </w:rPr>
            </w:pPr>
            <w:r w:rsidRPr="00653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5A43"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9548" w14:textId="77777777" w:rsidR="00A63D6E" w:rsidRPr="006534C6" w:rsidRDefault="00A63D6E" w:rsidP="00E303C0">
            <w:pPr>
              <w:pStyle w:val="rowtabella0"/>
              <w:jc w:val="center"/>
              <w:rPr>
                <w:color w:val="002060"/>
              </w:rPr>
            </w:pPr>
            <w:r w:rsidRPr="00653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B5EF" w14:textId="77777777" w:rsidR="00A63D6E" w:rsidRPr="006534C6" w:rsidRDefault="00A63D6E" w:rsidP="00E303C0">
            <w:pPr>
              <w:pStyle w:val="rowtabella0"/>
              <w:jc w:val="center"/>
              <w:rPr>
                <w:color w:val="002060"/>
              </w:rPr>
            </w:pPr>
            <w:r w:rsidRPr="00653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764E" w14:textId="77777777" w:rsidR="00A63D6E" w:rsidRPr="006534C6" w:rsidRDefault="00A63D6E" w:rsidP="00E303C0">
            <w:pPr>
              <w:pStyle w:val="rowtabella0"/>
              <w:jc w:val="center"/>
              <w:rPr>
                <w:color w:val="002060"/>
              </w:rPr>
            </w:pPr>
            <w:r w:rsidRPr="00653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5824" w14:textId="77777777" w:rsidR="00A63D6E" w:rsidRPr="006534C6" w:rsidRDefault="00A63D6E" w:rsidP="00E303C0">
            <w:pPr>
              <w:pStyle w:val="rowtabella0"/>
              <w:jc w:val="center"/>
              <w:rPr>
                <w:color w:val="002060"/>
              </w:rPr>
            </w:pPr>
            <w:r w:rsidRPr="006534C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33B2" w14:textId="77777777" w:rsidR="00A63D6E" w:rsidRPr="006534C6" w:rsidRDefault="00A63D6E" w:rsidP="00E303C0">
            <w:pPr>
              <w:pStyle w:val="rowtabella0"/>
              <w:jc w:val="center"/>
              <w:rPr>
                <w:color w:val="002060"/>
              </w:rPr>
            </w:pPr>
            <w:r w:rsidRPr="006534C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0C9C" w14:textId="77777777" w:rsidR="00A63D6E" w:rsidRPr="006534C6" w:rsidRDefault="00A63D6E" w:rsidP="00E303C0">
            <w:pPr>
              <w:pStyle w:val="rowtabella0"/>
              <w:jc w:val="center"/>
              <w:rPr>
                <w:color w:val="002060"/>
              </w:rPr>
            </w:pPr>
            <w:r w:rsidRPr="00653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6116" w14:textId="77777777" w:rsidR="00A63D6E" w:rsidRPr="006534C6" w:rsidRDefault="00A63D6E" w:rsidP="00E303C0">
            <w:pPr>
              <w:pStyle w:val="rowtabella0"/>
              <w:jc w:val="center"/>
              <w:rPr>
                <w:color w:val="002060"/>
              </w:rPr>
            </w:pPr>
            <w:r w:rsidRPr="006534C6">
              <w:rPr>
                <w:color w:val="002060"/>
              </w:rPr>
              <w:t>0</w:t>
            </w:r>
          </w:p>
        </w:tc>
      </w:tr>
      <w:tr w:rsidR="00A63D6E" w:rsidRPr="006534C6" w14:paraId="2B99D637"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484B0" w14:textId="77777777" w:rsidR="00A63D6E" w:rsidRPr="006534C6" w:rsidRDefault="00A63D6E" w:rsidP="00E303C0">
            <w:pPr>
              <w:pStyle w:val="rowtabella0"/>
              <w:rPr>
                <w:color w:val="002060"/>
              </w:rPr>
            </w:pPr>
            <w:r w:rsidRPr="006534C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2396" w14:textId="77777777" w:rsidR="00A63D6E" w:rsidRPr="006534C6" w:rsidRDefault="00A63D6E" w:rsidP="00E303C0">
            <w:pPr>
              <w:pStyle w:val="rowtabella0"/>
              <w:jc w:val="center"/>
              <w:rPr>
                <w:color w:val="002060"/>
              </w:rPr>
            </w:pPr>
            <w:r w:rsidRPr="00653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0E8D"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27FE" w14:textId="77777777" w:rsidR="00A63D6E" w:rsidRPr="006534C6" w:rsidRDefault="00A63D6E" w:rsidP="00E303C0">
            <w:pPr>
              <w:pStyle w:val="rowtabella0"/>
              <w:jc w:val="center"/>
              <w:rPr>
                <w:color w:val="002060"/>
              </w:rPr>
            </w:pPr>
            <w:r w:rsidRPr="00653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FCFC"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34DA" w14:textId="77777777" w:rsidR="00A63D6E" w:rsidRPr="006534C6" w:rsidRDefault="00A63D6E" w:rsidP="00E303C0">
            <w:pPr>
              <w:pStyle w:val="rowtabella0"/>
              <w:jc w:val="center"/>
              <w:rPr>
                <w:color w:val="002060"/>
              </w:rPr>
            </w:pPr>
            <w:r w:rsidRPr="00653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58DA" w14:textId="77777777" w:rsidR="00A63D6E" w:rsidRPr="006534C6" w:rsidRDefault="00A63D6E" w:rsidP="00E303C0">
            <w:pPr>
              <w:pStyle w:val="rowtabella0"/>
              <w:jc w:val="center"/>
              <w:rPr>
                <w:color w:val="002060"/>
              </w:rPr>
            </w:pPr>
            <w:r w:rsidRPr="00653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6BDF" w14:textId="77777777" w:rsidR="00A63D6E" w:rsidRPr="006534C6" w:rsidRDefault="00A63D6E" w:rsidP="00E303C0">
            <w:pPr>
              <w:pStyle w:val="rowtabella0"/>
              <w:jc w:val="center"/>
              <w:rPr>
                <w:color w:val="002060"/>
              </w:rPr>
            </w:pPr>
            <w:r w:rsidRPr="00653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518F" w14:textId="77777777" w:rsidR="00A63D6E" w:rsidRPr="006534C6" w:rsidRDefault="00A63D6E" w:rsidP="00E303C0">
            <w:pPr>
              <w:pStyle w:val="rowtabella0"/>
              <w:jc w:val="center"/>
              <w:rPr>
                <w:color w:val="002060"/>
              </w:rPr>
            </w:pPr>
            <w:r w:rsidRPr="00653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A50E" w14:textId="77777777" w:rsidR="00A63D6E" w:rsidRPr="006534C6" w:rsidRDefault="00A63D6E" w:rsidP="00E303C0">
            <w:pPr>
              <w:pStyle w:val="rowtabella0"/>
              <w:jc w:val="center"/>
              <w:rPr>
                <w:color w:val="002060"/>
              </w:rPr>
            </w:pPr>
            <w:r w:rsidRPr="006534C6">
              <w:rPr>
                <w:color w:val="002060"/>
              </w:rPr>
              <w:t>0</w:t>
            </w:r>
          </w:p>
        </w:tc>
      </w:tr>
      <w:tr w:rsidR="00A63D6E" w:rsidRPr="006534C6" w14:paraId="20CBAA8C"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BC470" w14:textId="77777777" w:rsidR="00A63D6E" w:rsidRPr="006534C6" w:rsidRDefault="00A63D6E" w:rsidP="00E303C0">
            <w:pPr>
              <w:pStyle w:val="rowtabella0"/>
              <w:rPr>
                <w:color w:val="002060"/>
              </w:rPr>
            </w:pPr>
            <w:r w:rsidRPr="006534C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C8F8" w14:textId="77777777" w:rsidR="00A63D6E" w:rsidRPr="006534C6" w:rsidRDefault="00A63D6E" w:rsidP="00E303C0">
            <w:pPr>
              <w:pStyle w:val="rowtabella0"/>
              <w:jc w:val="center"/>
              <w:rPr>
                <w:color w:val="002060"/>
              </w:rPr>
            </w:pPr>
            <w:r w:rsidRPr="00653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8220" w14:textId="77777777" w:rsidR="00A63D6E" w:rsidRPr="006534C6" w:rsidRDefault="00A63D6E" w:rsidP="00E303C0">
            <w:pPr>
              <w:pStyle w:val="rowtabella0"/>
              <w:jc w:val="center"/>
              <w:rPr>
                <w:color w:val="002060"/>
              </w:rPr>
            </w:pPr>
            <w:r w:rsidRPr="00653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C9AA" w14:textId="77777777" w:rsidR="00A63D6E" w:rsidRPr="006534C6" w:rsidRDefault="00A63D6E" w:rsidP="00E303C0">
            <w:pPr>
              <w:pStyle w:val="rowtabella0"/>
              <w:jc w:val="center"/>
              <w:rPr>
                <w:color w:val="002060"/>
              </w:rPr>
            </w:pPr>
            <w:r w:rsidRPr="00653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2F8A"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7E20" w14:textId="77777777" w:rsidR="00A63D6E" w:rsidRPr="006534C6" w:rsidRDefault="00A63D6E" w:rsidP="00E303C0">
            <w:pPr>
              <w:pStyle w:val="rowtabella0"/>
              <w:jc w:val="center"/>
              <w:rPr>
                <w:color w:val="002060"/>
              </w:rPr>
            </w:pPr>
            <w:r w:rsidRPr="00653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65EC" w14:textId="77777777" w:rsidR="00A63D6E" w:rsidRPr="006534C6" w:rsidRDefault="00A63D6E" w:rsidP="00E303C0">
            <w:pPr>
              <w:pStyle w:val="rowtabella0"/>
              <w:jc w:val="center"/>
              <w:rPr>
                <w:color w:val="002060"/>
              </w:rPr>
            </w:pPr>
            <w:r w:rsidRPr="00653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CF79" w14:textId="77777777" w:rsidR="00A63D6E" w:rsidRPr="006534C6" w:rsidRDefault="00A63D6E" w:rsidP="00E303C0">
            <w:pPr>
              <w:pStyle w:val="rowtabella0"/>
              <w:jc w:val="center"/>
              <w:rPr>
                <w:color w:val="002060"/>
              </w:rPr>
            </w:pPr>
            <w:r w:rsidRPr="00653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2C66" w14:textId="77777777" w:rsidR="00A63D6E" w:rsidRPr="006534C6" w:rsidRDefault="00A63D6E" w:rsidP="00E303C0">
            <w:pPr>
              <w:pStyle w:val="rowtabella0"/>
              <w:jc w:val="center"/>
              <w:rPr>
                <w:color w:val="002060"/>
              </w:rPr>
            </w:pPr>
            <w:r w:rsidRPr="00653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1DEC" w14:textId="77777777" w:rsidR="00A63D6E" w:rsidRPr="006534C6" w:rsidRDefault="00A63D6E" w:rsidP="00E303C0">
            <w:pPr>
              <w:pStyle w:val="rowtabella0"/>
              <w:jc w:val="center"/>
              <w:rPr>
                <w:color w:val="002060"/>
              </w:rPr>
            </w:pPr>
            <w:r w:rsidRPr="006534C6">
              <w:rPr>
                <w:color w:val="002060"/>
              </w:rPr>
              <w:t>0</w:t>
            </w:r>
          </w:p>
        </w:tc>
      </w:tr>
      <w:tr w:rsidR="00A63D6E" w:rsidRPr="006534C6" w14:paraId="121E1346"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A7F19" w14:textId="77777777" w:rsidR="00A63D6E" w:rsidRPr="006534C6" w:rsidRDefault="00A63D6E" w:rsidP="00E303C0">
            <w:pPr>
              <w:pStyle w:val="rowtabella0"/>
              <w:rPr>
                <w:color w:val="002060"/>
              </w:rPr>
            </w:pPr>
            <w:r w:rsidRPr="006534C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AB6F" w14:textId="77777777" w:rsidR="00A63D6E" w:rsidRPr="006534C6" w:rsidRDefault="00A63D6E" w:rsidP="00E303C0">
            <w:pPr>
              <w:pStyle w:val="rowtabella0"/>
              <w:jc w:val="center"/>
              <w:rPr>
                <w:color w:val="002060"/>
              </w:rPr>
            </w:pPr>
            <w:r w:rsidRPr="00653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BADB" w14:textId="77777777" w:rsidR="00A63D6E" w:rsidRPr="006534C6" w:rsidRDefault="00A63D6E" w:rsidP="00E303C0">
            <w:pPr>
              <w:pStyle w:val="rowtabella0"/>
              <w:jc w:val="center"/>
              <w:rPr>
                <w:color w:val="002060"/>
              </w:rPr>
            </w:pPr>
            <w:r w:rsidRPr="00653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555F"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1A6A" w14:textId="77777777" w:rsidR="00A63D6E" w:rsidRPr="006534C6" w:rsidRDefault="00A63D6E" w:rsidP="00E303C0">
            <w:pPr>
              <w:pStyle w:val="rowtabella0"/>
              <w:jc w:val="center"/>
              <w:rPr>
                <w:color w:val="002060"/>
              </w:rPr>
            </w:pPr>
            <w:r w:rsidRPr="00653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4CD8" w14:textId="77777777" w:rsidR="00A63D6E" w:rsidRPr="006534C6" w:rsidRDefault="00A63D6E" w:rsidP="00E303C0">
            <w:pPr>
              <w:pStyle w:val="rowtabella0"/>
              <w:jc w:val="center"/>
              <w:rPr>
                <w:color w:val="002060"/>
              </w:rPr>
            </w:pPr>
            <w:r w:rsidRPr="00653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C986" w14:textId="77777777" w:rsidR="00A63D6E" w:rsidRPr="006534C6" w:rsidRDefault="00A63D6E" w:rsidP="00E303C0">
            <w:pPr>
              <w:pStyle w:val="rowtabella0"/>
              <w:jc w:val="center"/>
              <w:rPr>
                <w:color w:val="002060"/>
              </w:rPr>
            </w:pPr>
            <w:r w:rsidRPr="00653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BEFE" w14:textId="77777777" w:rsidR="00A63D6E" w:rsidRPr="006534C6" w:rsidRDefault="00A63D6E" w:rsidP="00E303C0">
            <w:pPr>
              <w:pStyle w:val="rowtabella0"/>
              <w:jc w:val="center"/>
              <w:rPr>
                <w:color w:val="002060"/>
              </w:rPr>
            </w:pPr>
            <w:r w:rsidRPr="006534C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01A5" w14:textId="77777777" w:rsidR="00A63D6E" w:rsidRPr="006534C6" w:rsidRDefault="00A63D6E" w:rsidP="00E303C0">
            <w:pPr>
              <w:pStyle w:val="rowtabella0"/>
              <w:jc w:val="center"/>
              <w:rPr>
                <w:color w:val="002060"/>
              </w:rPr>
            </w:pPr>
            <w:r w:rsidRPr="00653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0768" w14:textId="77777777" w:rsidR="00A63D6E" w:rsidRPr="006534C6" w:rsidRDefault="00A63D6E" w:rsidP="00E303C0">
            <w:pPr>
              <w:pStyle w:val="rowtabella0"/>
              <w:jc w:val="center"/>
              <w:rPr>
                <w:color w:val="002060"/>
              </w:rPr>
            </w:pPr>
            <w:r w:rsidRPr="006534C6">
              <w:rPr>
                <w:color w:val="002060"/>
              </w:rPr>
              <w:t>0</w:t>
            </w:r>
          </w:p>
        </w:tc>
      </w:tr>
      <w:tr w:rsidR="00A63D6E" w:rsidRPr="006534C6" w14:paraId="7C748258" w14:textId="77777777" w:rsidTr="00E303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62CE3" w14:textId="77777777" w:rsidR="00A63D6E" w:rsidRPr="006534C6" w:rsidRDefault="00A63D6E" w:rsidP="00E303C0">
            <w:pPr>
              <w:pStyle w:val="rowtabella0"/>
              <w:rPr>
                <w:color w:val="002060"/>
              </w:rPr>
            </w:pPr>
            <w:r w:rsidRPr="006534C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CCBF" w14:textId="77777777" w:rsidR="00A63D6E" w:rsidRPr="006534C6" w:rsidRDefault="00A63D6E" w:rsidP="00E303C0">
            <w:pPr>
              <w:pStyle w:val="rowtabella0"/>
              <w:jc w:val="center"/>
              <w:rPr>
                <w:color w:val="002060"/>
              </w:rPr>
            </w:pPr>
            <w:r w:rsidRPr="00653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6B6A" w14:textId="77777777" w:rsidR="00A63D6E" w:rsidRPr="006534C6" w:rsidRDefault="00A63D6E" w:rsidP="00E303C0">
            <w:pPr>
              <w:pStyle w:val="rowtabella0"/>
              <w:jc w:val="center"/>
              <w:rPr>
                <w:color w:val="002060"/>
              </w:rPr>
            </w:pPr>
            <w:r w:rsidRPr="00653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ABE9"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C5E2" w14:textId="77777777" w:rsidR="00A63D6E" w:rsidRPr="006534C6" w:rsidRDefault="00A63D6E" w:rsidP="00E303C0">
            <w:pPr>
              <w:pStyle w:val="rowtabella0"/>
              <w:jc w:val="center"/>
              <w:rPr>
                <w:color w:val="002060"/>
              </w:rPr>
            </w:pPr>
            <w:r w:rsidRPr="00653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70CD" w14:textId="77777777" w:rsidR="00A63D6E" w:rsidRPr="006534C6" w:rsidRDefault="00A63D6E" w:rsidP="00E303C0">
            <w:pPr>
              <w:pStyle w:val="rowtabella0"/>
              <w:jc w:val="center"/>
              <w:rPr>
                <w:color w:val="002060"/>
              </w:rPr>
            </w:pPr>
            <w:r w:rsidRPr="00653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526C" w14:textId="77777777" w:rsidR="00A63D6E" w:rsidRPr="006534C6" w:rsidRDefault="00A63D6E" w:rsidP="00E303C0">
            <w:pPr>
              <w:pStyle w:val="rowtabella0"/>
              <w:jc w:val="center"/>
              <w:rPr>
                <w:color w:val="002060"/>
              </w:rPr>
            </w:pPr>
            <w:r w:rsidRPr="00653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CCEE" w14:textId="77777777" w:rsidR="00A63D6E" w:rsidRPr="006534C6" w:rsidRDefault="00A63D6E" w:rsidP="00E303C0">
            <w:pPr>
              <w:pStyle w:val="rowtabella0"/>
              <w:jc w:val="center"/>
              <w:rPr>
                <w:color w:val="002060"/>
              </w:rPr>
            </w:pPr>
            <w:r w:rsidRPr="00653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9C2F" w14:textId="77777777" w:rsidR="00A63D6E" w:rsidRPr="006534C6" w:rsidRDefault="00A63D6E" w:rsidP="00E303C0">
            <w:pPr>
              <w:pStyle w:val="rowtabella0"/>
              <w:jc w:val="center"/>
              <w:rPr>
                <w:color w:val="002060"/>
              </w:rPr>
            </w:pPr>
            <w:r w:rsidRPr="00653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62C2" w14:textId="77777777" w:rsidR="00A63D6E" w:rsidRPr="006534C6" w:rsidRDefault="00A63D6E" w:rsidP="00E303C0">
            <w:pPr>
              <w:pStyle w:val="rowtabella0"/>
              <w:jc w:val="center"/>
              <w:rPr>
                <w:color w:val="002060"/>
              </w:rPr>
            </w:pPr>
            <w:r w:rsidRPr="006534C6">
              <w:rPr>
                <w:color w:val="002060"/>
              </w:rPr>
              <w:t>0</w:t>
            </w:r>
          </w:p>
        </w:tc>
      </w:tr>
      <w:tr w:rsidR="00A63D6E" w:rsidRPr="006534C6" w14:paraId="538F8E5E" w14:textId="77777777" w:rsidTr="00E303C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960F5" w14:textId="77777777" w:rsidR="00A63D6E" w:rsidRPr="006534C6" w:rsidRDefault="00A63D6E" w:rsidP="00E303C0">
            <w:pPr>
              <w:pStyle w:val="rowtabella0"/>
              <w:rPr>
                <w:color w:val="002060"/>
              </w:rPr>
            </w:pPr>
            <w:r w:rsidRPr="006534C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5B91" w14:textId="77777777" w:rsidR="00A63D6E" w:rsidRPr="006534C6" w:rsidRDefault="00A63D6E" w:rsidP="00E303C0">
            <w:pPr>
              <w:pStyle w:val="rowtabella0"/>
              <w:jc w:val="center"/>
              <w:rPr>
                <w:color w:val="002060"/>
              </w:rPr>
            </w:pPr>
            <w:r w:rsidRPr="00653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84DE" w14:textId="77777777" w:rsidR="00A63D6E" w:rsidRPr="006534C6" w:rsidRDefault="00A63D6E" w:rsidP="00E303C0">
            <w:pPr>
              <w:pStyle w:val="rowtabella0"/>
              <w:jc w:val="center"/>
              <w:rPr>
                <w:color w:val="002060"/>
              </w:rPr>
            </w:pPr>
            <w:r w:rsidRPr="00653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2585" w14:textId="77777777" w:rsidR="00A63D6E" w:rsidRPr="006534C6" w:rsidRDefault="00A63D6E" w:rsidP="00E303C0">
            <w:pPr>
              <w:pStyle w:val="rowtabella0"/>
              <w:jc w:val="center"/>
              <w:rPr>
                <w:color w:val="002060"/>
              </w:rPr>
            </w:pPr>
            <w:r w:rsidRPr="00653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363B" w14:textId="77777777" w:rsidR="00A63D6E" w:rsidRPr="006534C6" w:rsidRDefault="00A63D6E" w:rsidP="00E303C0">
            <w:pPr>
              <w:pStyle w:val="rowtabella0"/>
              <w:jc w:val="center"/>
              <w:rPr>
                <w:color w:val="002060"/>
              </w:rPr>
            </w:pPr>
            <w:r w:rsidRPr="00653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6A40" w14:textId="77777777" w:rsidR="00A63D6E" w:rsidRPr="006534C6" w:rsidRDefault="00A63D6E" w:rsidP="00E303C0">
            <w:pPr>
              <w:pStyle w:val="rowtabella0"/>
              <w:jc w:val="center"/>
              <w:rPr>
                <w:color w:val="002060"/>
              </w:rPr>
            </w:pPr>
            <w:r w:rsidRPr="00653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D39F" w14:textId="77777777" w:rsidR="00A63D6E" w:rsidRPr="006534C6" w:rsidRDefault="00A63D6E" w:rsidP="00E303C0">
            <w:pPr>
              <w:pStyle w:val="rowtabella0"/>
              <w:jc w:val="center"/>
              <w:rPr>
                <w:color w:val="002060"/>
              </w:rPr>
            </w:pPr>
            <w:r w:rsidRPr="00653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4157" w14:textId="77777777" w:rsidR="00A63D6E" w:rsidRPr="006534C6" w:rsidRDefault="00A63D6E" w:rsidP="00E303C0">
            <w:pPr>
              <w:pStyle w:val="rowtabella0"/>
              <w:jc w:val="center"/>
              <w:rPr>
                <w:color w:val="002060"/>
              </w:rPr>
            </w:pPr>
            <w:r w:rsidRPr="006534C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AADA" w14:textId="77777777" w:rsidR="00A63D6E" w:rsidRPr="006534C6" w:rsidRDefault="00A63D6E" w:rsidP="00E303C0">
            <w:pPr>
              <w:pStyle w:val="rowtabella0"/>
              <w:jc w:val="center"/>
              <w:rPr>
                <w:color w:val="002060"/>
              </w:rPr>
            </w:pPr>
            <w:r w:rsidRPr="00653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5DF7" w14:textId="77777777" w:rsidR="00A63D6E" w:rsidRPr="006534C6" w:rsidRDefault="00A63D6E" w:rsidP="00E303C0">
            <w:pPr>
              <w:pStyle w:val="rowtabella0"/>
              <w:jc w:val="center"/>
              <w:rPr>
                <w:color w:val="002060"/>
              </w:rPr>
            </w:pPr>
            <w:r w:rsidRPr="006534C6">
              <w:rPr>
                <w:color w:val="002060"/>
              </w:rPr>
              <w:t>0</w:t>
            </w:r>
          </w:p>
        </w:tc>
      </w:tr>
    </w:tbl>
    <w:p w14:paraId="45558A7C" w14:textId="77777777" w:rsidR="00A63D6E" w:rsidRPr="006534C6" w:rsidRDefault="00A63D6E" w:rsidP="00A63D6E">
      <w:pPr>
        <w:pStyle w:val="breakline"/>
        <w:rPr>
          <w:rFonts w:eastAsiaTheme="minorEastAsia"/>
          <w:color w:val="002060"/>
        </w:rPr>
      </w:pPr>
    </w:p>
    <w:p w14:paraId="7DAE84D2" w14:textId="77777777" w:rsidR="00A63D6E" w:rsidRPr="006534C6" w:rsidRDefault="00A63D6E" w:rsidP="00A63D6E">
      <w:pPr>
        <w:pStyle w:val="breakline"/>
        <w:rPr>
          <w:color w:val="002060"/>
        </w:rPr>
      </w:pPr>
    </w:p>
    <w:p w14:paraId="2B2A5AF6" w14:textId="77777777" w:rsidR="00A63D6E" w:rsidRPr="006534C6" w:rsidRDefault="00A63D6E" w:rsidP="00A63D6E">
      <w:pPr>
        <w:pStyle w:val="breakline"/>
        <w:rPr>
          <w:color w:val="002060"/>
        </w:rPr>
      </w:pPr>
    </w:p>
    <w:p w14:paraId="12F04DC9" w14:textId="77777777" w:rsidR="00A63D6E" w:rsidRPr="006534C6" w:rsidRDefault="00A63D6E" w:rsidP="00A63D6E">
      <w:pPr>
        <w:pStyle w:val="titolocampionato0"/>
        <w:shd w:val="clear" w:color="auto" w:fill="CCCCCC"/>
        <w:spacing w:before="80" w:after="40"/>
        <w:rPr>
          <w:color w:val="002060"/>
        </w:rPr>
      </w:pPr>
      <w:r w:rsidRPr="006534C6">
        <w:rPr>
          <w:color w:val="002060"/>
        </w:rPr>
        <w:t>UNDER 15 C5 REGIONALI MASCHILI</w:t>
      </w:r>
    </w:p>
    <w:p w14:paraId="27E4D743" w14:textId="77777777" w:rsidR="00A63D6E" w:rsidRPr="006534C6" w:rsidRDefault="00A63D6E" w:rsidP="00A63D6E">
      <w:pPr>
        <w:pStyle w:val="titoloprinc0"/>
        <w:rPr>
          <w:color w:val="002060"/>
        </w:rPr>
      </w:pPr>
      <w:r w:rsidRPr="006534C6">
        <w:rPr>
          <w:color w:val="002060"/>
        </w:rPr>
        <w:t>VARIAZIONI AL PROGRAMMA GARE</w:t>
      </w:r>
    </w:p>
    <w:p w14:paraId="1122E482" w14:textId="77777777" w:rsidR="00A63D6E" w:rsidRPr="006534C6" w:rsidRDefault="00A63D6E" w:rsidP="00A63D6E">
      <w:pPr>
        <w:pStyle w:val="breakline"/>
        <w:rPr>
          <w:color w:val="002060"/>
        </w:rPr>
      </w:pPr>
    </w:p>
    <w:p w14:paraId="02A5076D" w14:textId="77777777" w:rsidR="00A63D6E" w:rsidRPr="006534C6" w:rsidRDefault="00A63D6E" w:rsidP="00A63D6E">
      <w:pPr>
        <w:pStyle w:val="breakline"/>
        <w:rPr>
          <w:color w:val="002060"/>
        </w:rPr>
      </w:pPr>
    </w:p>
    <w:p w14:paraId="101A9CEB" w14:textId="77777777" w:rsidR="00A63D6E" w:rsidRPr="006534C6" w:rsidRDefault="00A63D6E" w:rsidP="00A63D6E">
      <w:pPr>
        <w:pStyle w:val="sottotitolocampionato10"/>
        <w:rPr>
          <w:color w:val="002060"/>
        </w:rPr>
      </w:pPr>
      <w:r w:rsidRPr="006534C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63D6E" w:rsidRPr="006534C6" w14:paraId="04318973" w14:textId="77777777" w:rsidTr="00E303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29F50" w14:textId="77777777" w:rsidR="00A63D6E" w:rsidRPr="006534C6" w:rsidRDefault="00A63D6E" w:rsidP="00E303C0">
            <w:pPr>
              <w:pStyle w:val="headertabella0"/>
              <w:rPr>
                <w:color w:val="002060"/>
              </w:rPr>
            </w:pPr>
            <w:r w:rsidRPr="006534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6BCE5" w14:textId="77777777" w:rsidR="00A63D6E" w:rsidRPr="006534C6" w:rsidRDefault="00A63D6E" w:rsidP="00E303C0">
            <w:pPr>
              <w:pStyle w:val="headertabella0"/>
              <w:rPr>
                <w:color w:val="002060"/>
              </w:rPr>
            </w:pPr>
            <w:r w:rsidRPr="006534C6">
              <w:rPr>
                <w:color w:val="002060"/>
              </w:rPr>
              <w:t xml:space="preserve">N° </w:t>
            </w:r>
            <w:proofErr w:type="spellStart"/>
            <w:r w:rsidRPr="006534C6">
              <w:rPr>
                <w:color w:val="002060"/>
              </w:rPr>
              <w:t>Gior</w:t>
            </w:r>
            <w:proofErr w:type="spellEnd"/>
            <w:r w:rsidRPr="006534C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96831" w14:textId="77777777" w:rsidR="00A63D6E" w:rsidRPr="006534C6" w:rsidRDefault="00A63D6E" w:rsidP="00E303C0">
            <w:pPr>
              <w:pStyle w:val="headertabella0"/>
              <w:rPr>
                <w:color w:val="002060"/>
              </w:rPr>
            </w:pPr>
            <w:r w:rsidRPr="006534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F1930" w14:textId="77777777" w:rsidR="00A63D6E" w:rsidRPr="006534C6" w:rsidRDefault="00A63D6E" w:rsidP="00E303C0">
            <w:pPr>
              <w:pStyle w:val="headertabella0"/>
              <w:rPr>
                <w:color w:val="002060"/>
              </w:rPr>
            </w:pPr>
            <w:r w:rsidRPr="006534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03CF" w14:textId="77777777" w:rsidR="00A63D6E" w:rsidRPr="006534C6" w:rsidRDefault="00A63D6E" w:rsidP="00E303C0">
            <w:pPr>
              <w:pStyle w:val="headertabella0"/>
              <w:rPr>
                <w:color w:val="002060"/>
              </w:rPr>
            </w:pPr>
            <w:r w:rsidRPr="006534C6">
              <w:rPr>
                <w:color w:val="002060"/>
              </w:rPr>
              <w:t xml:space="preserve">Data </w:t>
            </w:r>
            <w:proofErr w:type="spellStart"/>
            <w:r w:rsidRPr="006534C6">
              <w:rPr>
                <w:color w:val="002060"/>
              </w:rPr>
              <w:t>Orig</w:t>
            </w:r>
            <w:proofErr w:type="spellEnd"/>
            <w:r w:rsidRPr="006534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CC69D" w14:textId="77777777" w:rsidR="00A63D6E" w:rsidRPr="006534C6" w:rsidRDefault="00A63D6E" w:rsidP="00E303C0">
            <w:pPr>
              <w:pStyle w:val="headertabella0"/>
              <w:rPr>
                <w:color w:val="002060"/>
              </w:rPr>
            </w:pPr>
            <w:r w:rsidRPr="006534C6">
              <w:rPr>
                <w:color w:val="002060"/>
              </w:rPr>
              <w:t xml:space="preserve">Ora </w:t>
            </w:r>
            <w:proofErr w:type="spellStart"/>
            <w:r w:rsidRPr="006534C6">
              <w:rPr>
                <w:color w:val="002060"/>
              </w:rPr>
              <w:t>Var</w:t>
            </w:r>
            <w:proofErr w:type="spellEnd"/>
            <w:r w:rsidRPr="006534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C212B" w14:textId="77777777" w:rsidR="00A63D6E" w:rsidRPr="006534C6" w:rsidRDefault="00A63D6E" w:rsidP="00E303C0">
            <w:pPr>
              <w:pStyle w:val="headertabella0"/>
              <w:rPr>
                <w:color w:val="002060"/>
              </w:rPr>
            </w:pPr>
            <w:r w:rsidRPr="006534C6">
              <w:rPr>
                <w:color w:val="002060"/>
              </w:rPr>
              <w:t xml:space="preserve">Ora </w:t>
            </w:r>
            <w:proofErr w:type="spellStart"/>
            <w:r w:rsidRPr="006534C6">
              <w:rPr>
                <w:color w:val="002060"/>
              </w:rPr>
              <w:t>Orig</w:t>
            </w:r>
            <w:proofErr w:type="spellEnd"/>
            <w:r w:rsidRPr="006534C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147F0" w14:textId="77777777" w:rsidR="00A63D6E" w:rsidRPr="006534C6" w:rsidRDefault="00A63D6E" w:rsidP="00E303C0">
            <w:pPr>
              <w:pStyle w:val="headertabella0"/>
              <w:rPr>
                <w:color w:val="002060"/>
              </w:rPr>
            </w:pPr>
            <w:r w:rsidRPr="006534C6">
              <w:rPr>
                <w:color w:val="002060"/>
              </w:rPr>
              <w:t>Impianto</w:t>
            </w:r>
          </w:p>
        </w:tc>
      </w:tr>
      <w:tr w:rsidR="00A63D6E" w:rsidRPr="006534C6" w14:paraId="7E159953" w14:textId="77777777" w:rsidTr="00E30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AA49" w14:textId="77777777" w:rsidR="00A63D6E" w:rsidRPr="006534C6" w:rsidRDefault="00A63D6E" w:rsidP="00E303C0">
            <w:pPr>
              <w:pStyle w:val="rowtabella0"/>
              <w:rPr>
                <w:color w:val="002060"/>
                <w:highlight w:val="yellow"/>
              </w:rPr>
            </w:pPr>
            <w:r w:rsidRPr="006534C6">
              <w:rPr>
                <w:color w:val="002060"/>
                <w:highlight w:val="yellow"/>
              </w:rPr>
              <w:t>07/04/2022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A47B" w14:textId="77777777" w:rsidR="00A63D6E" w:rsidRPr="006534C6" w:rsidRDefault="00A63D6E" w:rsidP="00E303C0">
            <w:pPr>
              <w:pStyle w:val="rowtabella0"/>
              <w:jc w:val="center"/>
              <w:rPr>
                <w:color w:val="002060"/>
                <w:highlight w:val="yellow"/>
              </w:rPr>
            </w:pPr>
            <w:r w:rsidRPr="006534C6">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0D86" w14:textId="77777777" w:rsidR="00A63D6E" w:rsidRPr="006534C6" w:rsidRDefault="00A63D6E" w:rsidP="00E303C0">
            <w:pPr>
              <w:pStyle w:val="rowtabella0"/>
              <w:rPr>
                <w:color w:val="002060"/>
                <w:highlight w:val="yellow"/>
              </w:rPr>
            </w:pPr>
            <w:r w:rsidRPr="006534C6">
              <w:rPr>
                <w:color w:val="002060"/>
                <w:highlight w:val="yellow"/>
              </w:rPr>
              <w:t xml:space="preserve">AUDAX 1970 </w:t>
            </w:r>
            <w:proofErr w:type="gramStart"/>
            <w:r w:rsidRPr="006534C6">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BDD9" w14:textId="77777777" w:rsidR="00A63D6E" w:rsidRPr="006534C6" w:rsidRDefault="00A63D6E" w:rsidP="00E303C0">
            <w:pPr>
              <w:pStyle w:val="rowtabella0"/>
              <w:rPr>
                <w:color w:val="002060"/>
                <w:highlight w:val="yellow"/>
              </w:rPr>
            </w:pPr>
            <w:r w:rsidRPr="006534C6">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0473" w14:textId="77777777" w:rsidR="00A63D6E" w:rsidRPr="006534C6" w:rsidRDefault="00A63D6E" w:rsidP="00E303C0">
            <w:pPr>
              <w:pStyle w:val="rowtabella0"/>
              <w:rPr>
                <w:color w:val="002060"/>
              </w:rPr>
            </w:pPr>
            <w:r w:rsidRPr="006534C6">
              <w:rPr>
                <w:color w:val="002060"/>
              </w:rPr>
              <w:t>02/04/2022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88B8" w14:textId="77777777" w:rsidR="00A63D6E" w:rsidRPr="006534C6" w:rsidRDefault="00A63D6E" w:rsidP="00E303C0">
            <w:pPr>
              <w:pStyle w:val="rowtabella0"/>
              <w:jc w:val="center"/>
              <w:rPr>
                <w:color w:val="002060"/>
              </w:rPr>
            </w:pPr>
            <w:r w:rsidRPr="006534C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C59F" w14:textId="77777777" w:rsidR="00A63D6E" w:rsidRPr="006534C6" w:rsidRDefault="00A63D6E" w:rsidP="00E303C0">
            <w:pPr>
              <w:pStyle w:val="rowtabella0"/>
              <w:jc w:val="center"/>
              <w:rPr>
                <w:color w:val="002060"/>
              </w:rPr>
            </w:pPr>
            <w:r w:rsidRPr="006534C6">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493E" w14:textId="77777777" w:rsidR="00A63D6E" w:rsidRPr="006534C6" w:rsidRDefault="00A63D6E" w:rsidP="00E303C0">
            <w:pPr>
              <w:pStyle w:val="rowtabella0"/>
              <w:rPr>
                <w:color w:val="002060"/>
              </w:rPr>
            </w:pPr>
            <w:r w:rsidRPr="006534C6">
              <w:rPr>
                <w:color w:val="002060"/>
                <w:highlight w:val="yellow"/>
              </w:rPr>
              <w:t>CAMPO N°1 PARR. S. GIUSEPPE SENIGALLIA VIA GUERCINO 25</w:t>
            </w:r>
          </w:p>
        </w:tc>
      </w:tr>
    </w:tbl>
    <w:p w14:paraId="1DA80223" w14:textId="77777777" w:rsidR="00A63D6E" w:rsidRPr="006534C6" w:rsidRDefault="00A63D6E" w:rsidP="00A63D6E">
      <w:pPr>
        <w:pStyle w:val="breakline"/>
        <w:rPr>
          <w:rFonts w:eastAsiaTheme="minorEastAsia"/>
          <w:color w:val="002060"/>
        </w:rPr>
      </w:pPr>
    </w:p>
    <w:p w14:paraId="57DEF602" w14:textId="4B17BD26" w:rsidR="00A520DF" w:rsidRDefault="00A520DF" w:rsidP="00A520DF">
      <w:pPr>
        <w:pStyle w:val="breakline"/>
        <w:rPr>
          <w:rFonts w:eastAsiaTheme="minorEastAsia"/>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D65C751"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w:t>
      </w:r>
      <w:r w:rsidR="00A63D6E">
        <w:rPr>
          <w:rFonts w:ascii="Arial" w:hAnsi="Arial" w:cs="Arial"/>
          <w:b/>
          <w:bCs/>
          <w:color w:val="002060"/>
        </w:rPr>
        <w:t>8</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2F4FF1A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63D6E">
        <w:rPr>
          <w:b/>
          <w:color w:val="002060"/>
          <w:u w:val="single"/>
        </w:rPr>
        <w:t>02</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F79E" w14:textId="77777777" w:rsidR="00CD7E75" w:rsidRDefault="00CD7E75">
      <w:r>
        <w:separator/>
      </w:r>
    </w:p>
  </w:endnote>
  <w:endnote w:type="continuationSeparator" w:id="0">
    <w:p w14:paraId="122FC56B" w14:textId="77777777" w:rsidR="00CD7E75" w:rsidRDefault="00CD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BF48A2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63D6E">
      <w:rPr>
        <w:rStyle w:val="Numeropagina"/>
        <w:rFonts w:ascii="Arial" w:hAnsi="Arial" w:cs="Arial"/>
        <w:color w:val="002060"/>
      </w:rPr>
      <w:t>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82D5" w14:textId="77777777" w:rsidR="00CD7E75" w:rsidRDefault="00CD7E75">
      <w:r>
        <w:separator/>
      </w:r>
    </w:p>
  </w:footnote>
  <w:footnote w:type="continuationSeparator" w:id="0">
    <w:p w14:paraId="585481E2" w14:textId="77777777" w:rsidR="00CD7E75" w:rsidRDefault="00CD7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4</TotalTime>
  <Pages>5</Pages>
  <Words>1261</Words>
  <Characters>7193</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8438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2022-03-17T19:30:00Z</dcterms:created>
  <dcterms:modified xsi:type="dcterms:W3CDTF">2022-04-02T10:37:00Z</dcterms:modified>
</cp:coreProperties>
</file>