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E8F33F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3D6E">
              <w:rPr>
                <w:rFonts w:ascii="Arial" w:hAnsi="Arial" w:cs="Arial"/>
                <w:color w:val="002060"/>
                <w:sz w:val="40"/>
                <w:szCs w:val="40"/>
              </w:rPr>
              <w:t>9</w:t>
            </w:r>
            <w:r w:rsidR="00CE454D">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A63D6E">
              <w:rPr>
                <w:rFonts w:ascii="Arial" w:hAnsi="Arial" w:cs="Arial"/>
                <w:color w:val="002060"/>
                <w:sz w:val="40"/>
                <w:szCs w:val="40"/>
              </w:rPr>
              <w:t>0</w:t>
            </w:r>
            <w:r w:rsidR="00CE454D">
              <w:rPr>
                <w:rFonts w:ascii="Arial" w:hAnsi="Arial" w:cs="Arial"/>
                <w:color w:val="002060"/>
                <w:sz w:val="40"/>
                <w:szCs w:val="40"/>
              </w:rPr>
              <w:t>4</w:t>
            </w:r>
            <w:r w:rsidR="00CF4C7D" w:rsidRPr="000039D0">
              <w:rPr>
                <w:rFonts w:ascii="Arial" w:hAnsi="Arial" w:cs="Arial"/>
                <w:color w:val="002060"/>
                <w:sz w:val="40"/>
                <w:szCs w:val="40"/>
              </w:rPr>
              <w:t>/</w:t>
            </w:r>
            <w:r w:rsidR="00F65B41">
              <w:rPr>
                <w:rFonts w:ascii="Arial" w:hAnsi="Arial" w:cs="Arial"/>
                <w:color w:val="002060"/>
                <w:sz w:val="40"/>
                <w:szCs w:val="40"/>
              </w:rPr>
              <w:t>0</w:t>
            </w:r>
            <w:r w:rsidR="00A63D6E">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71DFF14"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51080">
          <w:rPr>
            <w:noProof/>
            <w:webHidden/>
            <w:color w:val="002060"/>
          </w:rPr>
          <w:t>1</w:t>
        </w:r>
        <w:r w:rsidR="00AC19D9" w:rsidRPr="002419EA">
          <w:rPr>
            <w:noProof/>
            <w:webHidden/>
            <w:color w:val="002060"/>
          </w:rPr>
          <w:fldChar w:fldCharType="end"/>
        </w:r>
      </w:hyperlink>
    </w:p>
    <w:p w14:paraId="112EDB38" w14:textId="6C2D5255" w:rsidR="00AC19D9" w:rsidRPr="002419EA" w:rsidRDefault="0048659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51080">
          <w:rPr>
            <w:noProof/>
            <w:webHidden/>
            <w:color w:val="002060"/>
          </w:rPr>
          <w:t>1</w:t>
        </w:r>
        <w:r w:rsidR="00AC19D9" w:rsidRPr="002419EA">
          <w:rPr>
            <w:noProof/>
            <w:webHidden/>
            <w:color w:val="002060"/>
          </w:rPr>
          <w:fldChar w:fldCharType="end"/>
        </w:r>
      </w:hyperlink>
    </w:p>
    <w:p w14:paraId="4D9CAD43" w14:textId="24CDA283" w:rsidR="00AC19D9" w:rsidRPr="002419EA" w:rsidRDefault="0048659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51080">
          <w:rPr>
            <w:noProof/>
            <w:webHidden/>
            <w:color w:val="002060"/>
          </w:rPr>
          <w:t>1</w:t>
        </w:r>
        <w:r w:rsidR="00AC19D9" w:rsidRPr="002419EA">
          <w:rPr>
            <w:noProof/>
            <w:webHidden/>
            <w:color w:val="002060"/>
          </w:rPr>
          <w:fldChar w:fldCharType="end"/>
        </w:r>
      </w:hyperlink>
    </w:p>
    <w:p w14:paraId="0EAFCCD8" w14:textId="08E1FBC0" w:rsidR="00AC19D9" w:rsidRPr="002419EA" w:rsidRDefault="0048659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51080">
          <w:rPr>
            <w:noProof/>
            <w:webHidden/>
            <w:color w:val="002060"/>
          </w:rPr>
          <w:t>1</w:t>
        </w:r>
        <w:r w:rsidR="00AC19D9" w:rsidRPr="002419EA">
          <w:rPr>
            <w:noProof/>
            <w:webHidden/>
            <w:color w:val="002060"/>
          </w:rPr>
          <w:fldChar w:fldCharType="end"/>
        </w:r>
      </w:hyperlink>
    </w:p>
    <w:p w14:paraId="0952245B" w14:textId="0134E9E8" w:rsidR="00AC19D9" w:rsidRPr="002419EA" w:rsidRDefault="0048659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51080">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77777777" w:rsidR="00C954C4" w:rsidRPr="00695DA6"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784B371" w14:textId="40A646E0" w:rsidR="008D47EC" w:rsidRPr="00BB1DCE" w:rsidRDefault="008D47EC" w:rsidP="00E86F11">
      <w:pPr>
        <w:pStyle w:val="p1"/>
        <w:jc w:val="both"/>
        <w:rPr>
          <w:rFonts w:ascii="Arial" w:hAnsi="Arial" w:cs="Arial"/>
          <w:b/>
          <w:bCs/>
          <w:color w:val="002060"/>
        </w:rPr>
      </w:pPr>
      <w:bookmarkStart w:id="6" w:name="_Hlk98409818"/>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22B356F0"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00CE454D" w:rsidRPr="00CE454D">
        <w:rPr>
          <w:b/>
          <w:bCs/>
          <w:color w:val="002060"/>
          <w:szCs w:val="22"/>
          <w:u w:val="single"/>
        </w:rPr>
        <w:t xml:space="preserve"> </w:t>
      </w:r>
      <w:r w:rsidR="00487796" w:rsidRPr="00487796">
        <w:rPr>
          <w:b/>
          <w:bCs/>
          <w:color w:val="002060"/>
          <w:szCs w:val="22"/>
          <w:u w:val="single"/>
        </w:rPr>
        <w:t>DAL 4 APRILE 2022</w:t>
      </w:r>
      <w:r w:rsidR="00487796" w:rsidRPr="00CE454D">
        <w:rPr>
          <w:b/>
          <w:bCs/>
          <w:color w:val="002060"/>
          <w:szCs w:val="22"/>
          <w:u w:val="single"/>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01B173F0" w14:textId="214EC300" w:rsidR="005A22F7" w:rsidRDefault="005A22F7" w:rsidP="009D0C38">
      <w:pPr>
        <w:pStyle w:val="LndNormale1"/>
        <w:rPr>
          <w:color w:val="002060"/>
          <w:szCs w:val="22"/>
        </w:rPr>
      </w:pPr>
    </w:p>
    <w:p w14:paraId="659BA453" w14:textId="77777777" w:rsidR="00797B1C" w:rsidRPr="00695DA6"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4F359E72" w14:textId="77777777" w:rsidR="00A63D6E" w:rsidRPr="006534C6" w:rsidRDefault="00A63D6E" w:rsidP="00A63D6E">
      <w:pPr>
        <w:pStyle w:val="breakline"/>
        <w:rPr>
          <w:color w:val="002060"/>
        </w:rPr>
      </w:pPr>
    </w:p>
    <w:p w14:paraId="11830939" w14:textId="77777777" w:rsidR="002657B5" w:rsidRPr="00BC53D3" w:rsidRDefault="002657B5" w:rsidP="002657B5">
      <w:pPr>
        <w:pStyle w:val="titolocampionato0"/>
        <w:shd w:val="clear" w:color="auto" w:fill="CCCCCC"/>
        <w:spacing w:before="80" w:after="40"/>
        <w:rPr>
          <w:color w:val="002060"/>
        </w:rPr>
      </w:pPr>
      <w:r w:rsidRPr="00BC53D3">
        <w:rPr>
          <w:color w:val="002060"/>
        </w:rPr>
        <w:t>CALCIO A CINQUE SERIE C1</w:t>
      </w:r>
    </w:p>
    <w:p w14:paraId="6B0579BD" w14:textId="77777777" w:rsidR="002657B5" w:rsidRPr="00BC53D3" w:rsidRDefault="002657B5" w:rsidP="002657B5">
      <w:pPr>
        <w:pStyle w:val="titoloprinc0"/>
        <w:rPr>
          <w:color w:val="002060"/>
        </w:rPr>
      </w:pPr>
      <w:r w:rsidRPr="00BC53D3">
        <w:rPr>
          <w:color w:val="002060"/>
        </w:rPr>
        <w:t>PROGRAMMAZIONE RECUPERI GARE RINVIATE</w:t>
      </w:r>
    </w:p>
    <w:p w14:paraId="4C1C440A" w14:textId="77777777" w:rsidR="002657B5" w:rsidRPr="00BC53D3" w:rsidRDefault="002657B5" w:rsidP="002657B5">
      <w:pPr>
        <w:pStyle w:val="titoloprinc0"/>
        <w:rPr>
          <w:color w:val="002060"/>
        </w:rPr>
      </w:pPr>
      <w:r w:rsidRPr="00BC53D3">
        <w:rPr>
          <w:color w:val="002060"/>
        </w:rPr>
        <w:t>CAUSA COVID-19</w:t>
      </w:r>
    </w:p>
    <w:p w14:paraId="736B218D" w14:textId="77777777" w:rsidR="002657B5" w:rsidRPr="00BC53D3" w:rsidRDefault="002657B5" w:rsidP="002657B5">
      <w:pPr>
        <w:pStyle w:val="breakline"/>
        <w:rPr>
          <w:color w:val="002060"/>
        </w:rPr>
      </w:pPr>
    </w:p>
    <w:p w14:paraId="6FF309F8" w14:textId="77777777" w:rsidR="002657B5" w:rsidRPr="00BC53D3" w:rsidRDefault="002657B5" w:rsidP="002657B5">
      <w:pPr>
        <w:pStyle w:val="breakline"/>
        <w:rPr>
          <w:color w:val="002060"/>
        </w:rPr>
      </w:pPr>
    </w:p>
    <w:p w14:paraId="59D250B9" w14:textId="77777777" w:rsidR="002657B5" w:rsidRPr="00BC53D3" w:rsidRDefault="002657B5" w:rsidP="002657B5">
      <w:pPr>
        <w:pStyle w:val="sottotitolocampionato10"/>
        <w:rPr>
          <w:color w:val="002060"/>
        </w:rPr>
      </w:pPr>
      <w:r w:rsidRPr="00BC53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657B5" w:rsidRPr="00BC53D3" w14:paraId="622F3769" w14:textId="77777777" w:rsidTr="00940EA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FBD1E" w14:textId="77777777" w:rsidR="002657B5" w:rsidRPr="00BC53D3" w:rsidRDefault="002657B5" w:rsidP="00940EAB">
            <w:pPr>
              <w:pStyle w:val="headertabella0"/>
              <w:rPr>
                <w:color w:val="002060"/>
              </w:rPr>
            </w:pPr>
            <w:r w:rsidRPr="00BC53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72806" w14:textId="77777777" w:rsidR="002657B5" w:rsidRPr="00BC53D3" w:rsidRDefault="002657B5" w:rsidP="00940EAB">
            <w:pPr>
              <w:pStyle w:val="headertabella0"/>
              <w:rPr>
                <w:color w:val="002060"/>
              </w:rPr>
            </w:pPr>
            <w:r w:rsidRPr="00BC53D3">
              <w:rPr>
                <w:color w:val="002060"/>
              </w:rPr>
              <w:t xml:space="preserve">N° </w:t>
            </w:r>
            <w:proofErr w:type="spellStart"/>
            <w:r w:rsidRPr="00BC53D3">
              <w:rPr>
                <w:color w:val="002060"/>
              </w:rPr>
              <w:t>Gior</w:t>
            </w:r>
            <w:proofErr w:type="spellEnd"/>
            <w:r w:rsidRPr="00BC53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75F65" w14:textId="77777777" w:rsidR="002657B5" w:rsidRPr="00BC53D3" w:rsidRDefault="002657B5" w:rsidP="00940EAB">
            <w:pPr>
              <w:pStyle w:val="headertabella0"/>
              <w:rPr>
                <w:color w:val="002060"/>
              </w:rPr>
            </w:pPr>
            <w:r w:rsidRPr="00BC53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39137" w14:textId="77777777" w:rsidR="002657B5" w:rsidRPr="00BC53D3" w:rsidRDefault="002657B5" w:rsidP="00940EAB">
            <w:pPr>
              <w:pStyle w:val="headertabella0"/>
              <w:rPr>
                <w:color w:val="002060"/>
              </w:rPr>
            </w:pPr>
            <w:r w:rsidRPr="00BC53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6B7A3" w14:textId="77777777" w:rsidR="002657B5" w:rsidRPr="00BC53D3" w:rsidRDefault="002657B5" w:rsidP="00940EAB">
            <w:pPr>
              <w:pStyle w:val="headertabella0"/>
              <w:rPr>
                <w:color w:val="002060"/>
              </w:rPr>
            </w:pPr>
            <w:r w:rsidRPr="00BC53D3">
              <w:rPr>
                <w:color w:val="002060"/>
              </w:rPr>
              <w:t xml:space="preserve">Data </w:t>
            </w:r>
            <w:proofErr w:type="spellStart"/>
            <w:r w:rsidRPr="00BC53D3">
              <w:rPr>
                <w:color w:val="002060"/>
              </w:rPr>
              <w:t>Orig</w:t>
            </w:r>
            <w:proofErr w:type="spellEnd"/>
            <w:r w:rsidRPr="00BC53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F94B8" w14:textId="77777777" w:rsidR="002657B5" w:rsidRPr="00BC53D3" w:rsidRDefault="002657B5" w:rsidP="00940EAB">
            <w:pPr>
              <w:pStyle w:val="headertabella0"/>
              <w:rPr>
                <w:color w:val="002060"/>
              </w:rPr>
            </w:pPr>
            <w:r w:rsidRPr="00BC53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95300" w14:textId="77777777" w:rsidR="002657B5" w:rsidRPr="00BC53D3" w:rsidRDefault="002657B5" w:rsidP="00940EAB">
            <w:pPr>
              <w:pStyle w:val="headertabella0"/>
              <w:rPr>
                <w:color w:val="002060"/>
              </w:rPr>
            </w:pPr>
            <w:r w:rsidRPr="00BC53D3">
              <w:rPr>
                <w:color w:val="002060"/>
              </w:rPr>
              <w:t xml:space="preserve">Ora </w:t>
            </w:r>
            <w:proofErr w:type="spellStart"/>
            <w:r w:rsidRPr="00BC53D3">
              <w:rPr>
                <w:color w:val="002060"/>
              </w:rPr>
              <w:t>Orig</w:t>
            </w:r>
            <w:proofErr w:type="spellEnd"/>
            <w:r w:rsidRPr="00BC53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20B7A" w14:textId="77777777" w:rsidR="002657B5" w:rsidRPr="00BC53D3" w:rsidRDefault="002657B5" w:rsidP="00940EAB">
            <w:pPr>
              <w:pStyle w:val="headertabella0"/>
              <w:rPr>
                <w:color w:val="002060"/>
              </w:rPr>
            </w:pPr>
            <w:r w:rsidRPr="00BC53D3">
              <w:rPr>
                <w:color w:val="002060"/>
              </w:rPr>
              <w:t>Impianto</w:t>
            </w:r>
          </w:p>
        </w:tc>
      </w:tr>
      <w:tr w:rsidR="002657B5" w:rsidRPr="00BC53D3" w14:paraId="096A602B" w14:textId="77777777" w:rsidTr="00940EA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AD28" w14:textId="77777777" w:rsidR="002657B5" w:rsidRPr="00BC53D3" w:rsidRDefault="002657B5" w:rsidP="00940EAB">
            <w:pPr>
              <w:pStyle w:val="rowtabella0"/>
              <w:rPr>
                <w:color w:val="002060"/>
                <w:highlight w:val="yellow"/>
              </w:rPr>
            </w:pPr>
            <w:r w:rsidRPr="00BC53D3">
              <w:rPr>
                <w:color w:val="002060"/>
                <w:highlight w:val="yellow"/>
              </w:rPr>
              <w:t>12/04/2022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8B498" w14:textId="77777777" w:rsidR="002657B5" w:rsidRPr="00BC53D3" w:rsidRDefault="002657B5" w:rsidP="00940EAB">
            <w:pPr>
              <w:pStyle w:val="rowtabella0"/>
              <w:jc w:val="center"/>
              <w:rPr>
                <w:color w:val="002060"/>
                <w:highlight w:val="yellow"/>
              </w:rPr>
            </w:pPr>
            <w:r w:rsidRPr="00BC53D3">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F5A0" w14:textId="77777777" w:rsidR="002657B5" w:rsidRPr="00BC53D3" w:rsidRDefault="002657B5" w:rsidP="00940EAB">
            <w:pPr>
              <w:pStyle w:val="rowtabella0"/>
              <w:rPr>
                <w:color w:val="002060"/>
                <w:highlight w:val="yellow"/>
              </w:rPr>
            </w:pPr>
            <w:r w:rsidRPr="00BC53D3">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FBCC4" w14:textId="77777777" w:rsidR="002657B5" w:rsidRPr="00BC53D3" w:rsidRDefault="002657B5" w:rsidP="00940EAB">
            <w:pPr>
              <w:pStyle w:val="rowtabella0"/>
              <w:rPr>
                <w:color w:val="002060"/>
                <w:highlight w:val="yellow"/>
              </w:rPr>
            </w:pPr>
            <w:r w:rsidRPr="00BC53D3">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9632D" w14:textId="77777777" w:rsidR="002657B5" w:rsidRPr="00BC53D3" w:rsidRDefault="002657B5" w:rsidP="00940EAB">
            <w:pPr>
              <w:pStyle w:val="rowtabella0"/>
              <w:rPr>
                <w:color w:val="002060"/>
              </w:rPr>
            </w:pPr>
            <w:r w:rsidRPr="00BC53D3">
              <w:rPr>
                <w:color w:val="002060"/>
              </w:rPr>
              <w:t>18/03/2022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E8320" w14:textId="77777777" w:rsidR="002657B5" w:rsidRPr="00BC53D3" w:rsidRDefault="002657B5" w:rsidP="00940EAB">
            <w:pPr>
              <w:pStyle w:val="rowtabella0"/>
              <w:jc w:val="center"/>
              <w:rPr>
                <w:color w:val="002060"/>
                <w:highlight w:val="yellow"/>
              </w:rPr>
            </w:pPr>
            <w:r w:rsidRPr="00BC53D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93665" w14:textId="77777777" w:rsidR="002657B5" w:rsidRPr="00BC53D3" w:rsidRDefault="002657B5" w:rsidP="00940EA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89D61" w14:textId="77777777" w:rsidR="002657B5" w:rsidRPr="00BC53D3" w:rsidRDefault="002657B5" w:rsidP="00940EAB">
            <w:pPr>
              <w:rPr>
                <w:color w:val="002060"/>
              </w:rPr>
            </w:pPr>
          </w:p>
        </w:tc>
      </w:tr>
      <w:tr w:rsidR="002657B5" w:rsidRPr="00BC53D3" w14:paraId="5CE54B0D" w14:textId="77777777" w:rsidTr="00940EA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80180" w14:textId="77777777" w:rsidR="002657B5" w:rsidRPr="00BC53D3" w:rsidRDefault="002657B5" w:rsidP="00940EAB">
            <w:pPr>
              <w:pStyle w:val="rowtabella0"/>
              <w:rPr>
                <w:color w:val="002060"/>
                <w:highlight w:val="yellow"/>
              </w:rPr>
            </w:pPr>
            <w:r w:rsidRPr="00BC53D3">
              <w:rPr>
                <w:color w:val="002060"/>
                <w:highlight w:val="yellow"/>
              </w:rPr>
              <w:t>19/04/2022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E67F6" w14:textId="77777777" w:rsidR="002657B5" w:rsidRPr="00BC53D3" w:rsidRDefault="002657B5" w:rsidP="00940EAB">
            <w:pPr>
              <w:pStyle w:val="rowtabella0"/>
              <w:jc w:val="center"/>
              <w:rPr>
                <w:color w:val="002060"/>
                <w:highlight w:val="yellow"/>
              </w:rPr>
            </w:pPr>
            <w:r w:rsidRPr="00BC53D3">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727C1" w14:textId="77777777" w:rsidR="002657B5" w:rsidRPr="00BC53D3" w:rsidRDefault="002657B5" w:rsidP="00940EAB">
            <w:pPr>
              <w:pStyle w:val="rowtabella0"/>
              <w:rPr>
                <w:color w:val="002060"/>
                <w:highlight w:val="yellow"/>
              </w:rPr>
            </w:pPr>
            <w:r w:rsidRPr="00BC53D3">
              <w:rPr>
                <w:color w:val="002060"/>
                <w:highlight w:val="yellow"/>
              </w:rPr>
              <w:t>JESI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CD35A" w14:textId="77777777" w:rsidR="002657B5" w:rsidRPr="00BC53D3" w:rsidRDefault="002657B5" w:rsidP="00940EAB">
            <w:pPr>
              <w:pStyle w:val="rowtabella0"/>
              <w:rPr>
                <w:color w:val="002060"/>
                <w:highlight w:val="yellow"/>
              </w:rPr>
            </w:pPr>
            <w:r w:rsidRPr="00BC53D3">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52565" w14:textId="77777777" w:rsidR="002657B5" w:rsidRPr="00BC53D3" w:rsidRDefault="002657B5" w:rsidP="00940EAB">
            <w:pPr>
              <w:pStyle w:val="rowtabella0"/>
              <w:rPr>
                <w:color w:val="002060"/>
              </w:rPr>
            </w:pPr>
            <w:r w:rsidRPr="00BC53D3">
              <w:rPr>
                <w:color w:val="002060"/>
              </w:rPr>
              <w:t>25/03/2022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7DB7" w14:textId="77777777" w:rsidR="002657B5" w:rsidRPr="00BC53D3" w:rsidRDefault="002657B5" w:rsidP="00940EAB">
            <w:pPr>
              <w:pStyle w:val="rowtabella0"/>
              <w:jc w:val="center"/>
              <w:rPr>
                <w:color w:val="002060"/>
                <w:highlight w:val="yellow"/>
              </w:rPr>
            </w:pPr>
            <w:r w:rsidRPr="00BC53D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B026" w14:textId="77777777" w:rsidR="002657B5" w:rsidRPr="00BC53D3" w:rsidRDefault="002657B5" w:rsidP="00940EA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4D09" w14:textId="77777777" w:rsidR="002657B5" w:rsidRPr="00BC53D3" w:rsidRDefault="002657B5" w:rsidP="00940EAB">
            <w:pPr>
              <w:rPr>
                <w:color w:val="002060"/>
              </w:rPr>
            </w:pPr>
          </w:p>
        </w:tc>
      </w:tr>
    </w:tbl>
    <w:p w14:paraId="637D2A6E" w14:textId="77777777" w:rsidR="002657B5" w:rsidRPr="00BC53D3" w:rsidRDefault="002657B5" w:rsidP="002657B5">
      <w:pPr>
        <w:pStyle w:val="breakline"/>
        <w:rPr>
          <w:color w:val="002060"/>
        </w:rPr>
      </w:pPr>
    </w:p>
    <w:p w14:paraId="53D1AFB4" w14:textId="77777777" w:rsidR="002657B5" w:rsidRPr="00BC53D3" w:rsidRDefault="002657B5" w:rsidP="002657B5">
      <w:pPr>
        <w:pStyle w:val="breakline"/>
        <w:rPr>
          <w:color w:val="002060"/>
        </w:rPr>
      </w:pPr>
    </w:p>
    <w:p w14:paraId="2E4E5BE4" w14:textId="77777777" w:rsidR="002657B5" w:rsidRPr="00BC53D3" w:rsidRDefault="002657B5" w:rsidP="002657B5">
      <w:pPr>
        <w:pStyle w:val="titolocampionato0"/>
        <w:shd w:val="clear" w:color="auto" w:fill="CCCCCC"/>
        <w:spacing w:before="80" w:after="40"/>
        <w:rPr>
          <w:color w:val="002060"/>
        </w:rPr>
      </w:pPr>
      <w:r w:rsidRPr="00BC53D3">
        <w:rPr>
          <w:color w:val="002060"/>
        </w:rPr>
        <w:t>CALCIO A CINQUE SERIE C2</w:t>
      </w:r>
    </w:p>
    <w:p w14:paraId="39B55B60" w14:textId="56C2856E" w:rsidR="009C4E0F" w:rsidRPr="002A23D5" w:rsidRDefault="009C4E0F" w:rsidP="009C4E0F">
      <w:pPr>
        <w:pStyle w:val="TITOLOPRINC"/>
        <w:spacing w:before="0" w:beforeAutospacing="0" w:after="0" w:afterAutospacing="0"/>
        <w:rPr>
          <w:color w:val="002060"/>
        </w:rPr>
      </w:pPr>
      <w:r>
        <w:rPr>
          <w:color w:val="002060"/>
        </w:rPr>
        <w:t>EVENTUALI SPAREGGI</w:t>
      </w:r>
    </w:p>
    <w:p w14:paraId="7D7F44F8" w14:textId="77777777" w:rsidR="009C4E0F" w:rsidRPr="002A23D5" w:rsidRDefault="009C4E0F" w:rsidP="009C4E0F">
      <w:pPr>
        <w:pStyle w:val="LndNormale1"/>
        <w:rPr>
          <w:color w:val="002060"/>
        </w:rPr>
      </w:pPr>
    </w:p>
    <w:p w14:paraId="0F681DE3" w14:textId="28B859F5" w:rsidR="00A019BF" w:rsidRDefault="009C4E0F" w:rsidP="009C4E0F">
      <w:pPr>
        <w:pStyle w:val="LndNormale1"/>
        <w:rPr>
          <w:color w:val="002060"/>
        </w:rPr>
      </w:pPr>
      <w:r>
        <w:rPr>
          <w:color w:val="002060"/>
        </w:rPr>
        <w:t>A seguito delle modifiche al calendario per il contenimento dell’emergenza da Covid-19, gli eventuali spareggi per definire la promozione e la retrocessione diretta saranno disputati</w:t>
      </w:r>
    </w:p>
    <w:p w14:paraId="435FD595" w14:textId="77777777" w:rsidR="00A019BF" w:rsidRDefault="00A019BF" w:rsidP="009C4E0F">
      <w:pPr>
        <w:pStyle w:val="LndNormale1"/>
        <w:rPr>
          <w:color w:val="002060"/>
        </w:rPr>
      </w:pPr>
    </w:p>
    <w:p w14:paraId="2167DDE5" w14:textId="77777777" w:rsidR="00A019BF" w:rsidRPr="00A019BF" w:rsidRDefault="00A019BF" w:rsidP="00A019BF">
      <w:pPr>
        <w:pStyle w:val="LndNormale1"/>
        <w:jc w:val="center"/>
        <w:rPr>
          <w:b/>
          <w:bCs/>
          <w:color w:val="002060"/>
        </w:rPr>
      </w:pPr>
      <w:r w:rsidRPr="00A019BF">
        <w:rPr>
          <w:b/>
          <w:bCs/>
          <w:color w:val="002060"/>
        </w:rPr>
        <w:t>MARTEDI’ 19 APRILE 2022</w:t>
      </w:r>
    </w:p>
    <w:p w14:paraId="0250C4D5" w14:textId="77777777" w:rsidR="002261AE" w:rsidRDefault="002261AE" w:rsidP="009C4E0F">
      <w:pPr>
        <w:pStyle w:val="LndNormale1"/>
        <w:rPr>
          <w:color w:val="002060"/>
        </w:rPr>
      </w:pPr>
    </w:p>
    <w:p w14:paraId="197BEA11" w14:textId="45CBA6E1" w:rsidR="009C4E0F" w:rsidRPr="00165139" w:rsidRDefault="00A019BF" w:rsidP="009C4E0F">
      <w:pPr>
        <w:pStyle w:val="LndNormale1"/>
        <w:rPr>
          <w:b/>
          <w:bCs/>
          <w:i/>
          <w:iCs/>
          <w:color w:val="002060"/>
        </w:rPr>
      </w:pPr>
      <w:r w:rsidRPr="00165139">
        <w:rPr>
          <w:b/>
          <w:bCs/>
          <w:i/>
          <w:iCs/>
          <w:color w:val="002060"/>
        </w:rPr>
        <w:t>Per quanto riguarda le date</w:t>
      </w:r>
      <w:r w:rsidR="002261AE" w:rsidRPr="00165139">
        <w:rPr>
          <w:b/>
          <w:bCs/>
          <w:i/>
          <w:iCs/>
          <w:color w:val="002060"/>
        </w:rPr>
        <w:t xml:space="preserve"> dei Play-off e dei Play-out</w:t>
      </w:r>
      <w:r w:rsidR="00165139" w:rsidRPr="00165139">
        <w:rPr>
          <w:b/>
          <w:bCs/>
          <w:i/>
          <w:iCs/>
          <w:color w:val="002060"/>
        </w:rPr>
        <w:t>,</w:t>
      </w:r>
      <w:r w:rsidR="002261AE" w:rsidRPr="00165139">
        <w:rPr>
          <w:b/>
          <w:bCs/>
          <w:i/>
          <w:iCs/>
          <w:color w:val="002060"/>
        </w:rPr>
        <w:t xml:space="preserve"> restano confermate quelle pubblicate nel Comunicato Ufficiale n° 20 del 12/10/2021.</w:t>
      </w:r>
    </w:p>
    <w:p w14:paraId="6219D5CD" w14:textId="363EDF8E" w:rsidR="002261AE" w:rsidRDefault="002261AE" w:rsidP="009C4E0F">
      <w:pPr>
        <w:pStyle w:val="LndNormale1"/>
        <w:rPr>
          <w:color w:val="002060"/>
        </w:rPr>
      </w:pPr>
    </w:p>
    <w:p w14:paraId="6B29D29A" w14:textId="07F854F3" w:rsidR="00165139" w:rsidRPr="002A23D5" w:rsidRDefault="00165139" w:rsidP="00165139">
      <w:pPr>
        <w:pStyle w:val="TITOLOPRINC"/>
        <w:spacing w:before="0" w:beforeAutospacing="0" w:after="0" w:afterAutospacing="0"/>
        <w:rPr>
          <w:color w:val="002060"/>
        </w:rPr>
      </w:pPr>
      <w:r>
        <w:rPr>
          <w:color w:val="002060"/>
        </w:rPr>
        <w:lastRenderedPageBreak/>
        <w:t>TITOLO REGIONALE CALCIO A CINQUE SERIE C2</w:t>
      </w:r>
    </w:p>
    <w:p w14:paraId="3E815621" w14:textId="77777777" w:rsidR="00165139" w:rsidRPr="002A23D5" w:rsidRDefault="00165139" w:rsidP="00165139">
      <w:pPr>
        <w:pStyle w:val="LndNormale1"/>
        <w:rPr>
          <w:color w:val="002060"/>
        </w:rPr>
      </w:pPr>
    </w:p>
    <w:p w14:paraId="02D21752" w14:textId="0A031351" w:rsidR="00165139" w:rsidRDefault="00165139" w:rsidP="00165139">
      <w:pPr>
        <w:pStyle w:val="LndNormale1"/>
        <w:rPr>
          <w:color w:val="002060"/>
        </w:rPr>
      </w:pPr>
      <w:r>
        <w:rPr>
          <w:color w:val="002060"/>
        </w:rPr>
        <w:t>Ad integrazione di quanto pubblicato nel Comunicato Ufficiale n° 20 del 12/10/2021, si ufficializzano le date per la disputa del Titolo Regionale di Calcio a Cinque Serie C2:</w:t>
      </w:r>
    </w:p>
    <w:p w14:paraId="3308CA6A" w14:textId="734A22FD" w:rsidR="00165139" w:rsidRDefault="00165139" w:rsidP="00165139">
      <w:pPr>
        <w:pStyle w:val="LndNormale1"/>
        <w:rPr>
          <w:color w:val="002060"/>
        </w:rPr>
      </w:pPr>
    </w:p>
    <w:p w14:paraId="7E2D45FB" w14:textId="752002A5" w:rsidR="00165139" w:rsidRPr="00165139" w:rsidRDefault="00165139" w:rsidP="00165139">
      <w:pPr>
        <w:pStyle w:val="LndNormale1"/>
        <w:rPr>
          <w:b/>
          <w:bCs/>
          <w:color w:val="002060"/>
        </w:rPr>
      </w:pPr>
      <w:r w:rsidRPr="00165139">
        <w:rPr>
          <w:b/>
          <w:bCs/>
          <w:color w:val="002060"/>
        </w:rPr>
        <w:t>I^ GIORNATA</w:t>
      </w:r>
      <w:r w:rsidRPr="00165139">
        <w:rPr>
          <w:b/>
          <w:bCs/>
          <w:color w:val="002060"/>
        </w:rPr>
        <w:tab/>
        <w:t>VENERDI’ 22 APRILE 2022</w:t>
      </w:r>
    </w:p>
    <w:p w14:paraId="5C677185" w14:textId="3B8558E7" w:rsidR="00165139" w:rsidRPr="00165139" w:rsidRDefault="00165139" w:rsidP="00165139">
      <w:pPr>
        <w:pStyle w:val="LndNormale1"/>
        <w:rPr>
          <w:b/>
          <w:bCs/>
          <w:color w:val="002060"/>
        </w:rPr>
      </w:pPr>
      <w:r w:rsidRPr="00165139">
        <w:rPr>
          <w:b/>
          <w:bCs/>
          <w:color w:val="002060"/>
        </w:rPr>
        <w:t>II^ GIORNATA</w:t>
      </w:r>
      <w:r w:rsidRPr="00165139">
        <w:rPr>
          <w:b/>
          <w:bCs/>
          <w:color w:val="002060"/>
        </w:rPr>
        <w:tab/>
        <w:t>VENERDI’ 29 APRILE 2022</w:t>
      </w:r>
    </w:p>
    <w:p w14:paraId="05B06C64" w14:textId="4342CF85" w:rsidR="00165139" w:rsidRPr="00165139" w:rsidRDefault="00165139" w:rsidP="00165139">
      <w:pPr>
        <w:pStyle w:val="LndNormale1"/>
        <w:rPr>
          <w:b/>
          <w:bCs/>
          <w:color w:val="002060"/>
        </w:rPr>
      </w:pPr>
      <w:r w:rsidRPr="00165139">
        <w:rPr>
          <w:b/>
          <w:bCs/>
          <w:color w:val="002060"/>
        </w:rPr>
        <w:t>III^ GIORNATA</w:t>
      </w:r>
      <w:r w:rsidRPr="00165139">
        <w:rPr>
          <w:b/>
          <w:bCs/>
          <w:color w:val="002060"/>
        </w:rPr>
        <w:tab/>
        <w:t>VENERDI’ 6 MAGGIO 2022</w:t>
      </w:r>
    </w:p>
    <w:p w14:paraId="25132972" w14:textId="68127245" w:rsidR="00165139" w:rsidRDefault="00165139" w:rsidP="009C4E0F">
      <w:pPr>
        <w:pStyle w:val="LndNormale1"/>
        <w:rPr>
          <w:color w:val="002060"/>
        </w:rPr>
      </w:pPr>
    </w:p>
    <w:p w14:paraId="26B6A480" w14:textId="0FDE135C" w:rsidR="00165139" w:rsidRPr="00165139" w:rsidRDefault="00165139" w:rsidP="009C4E0F">
      <w:pPr>
        <w:pStyle w:val="LndNormale1"/>
        <w:rPr>
          <w:i/>
          <w:iCs/>
          <w:color w:val="002060"/>
        </w:rPr>
      </w:pPr>
      <w:r w:rsidRPr="00165139">
        <w:rPr>
          <w:i/>
          <w:iCs/>
          <w:color w:val="002060"/>
        </w:rPr>
        <w:t>La data del sorteggio sarà definita in un prossimo Comunicato Ufficiale.</w:t>
      </w:r>
    </w:p>
    <w:p w14:paraId="3F8D8F37" w14:textId="77777777" w:rsidR="009C4E0F" w:rsidRDefault="009C4E0F" w:rsidP="009C4E0F">
      <w:pPr>
        <w:pStyle w:val="LndNormale1"/>
        <w:rPr>
          <w:b/>
          <w:bCs/>
          <w:i/>
          <w:iCs/>
          <w:color w:val="002060"/>
        </w:rPr>
      </w:pPr>
    </w:p>
    <w:p w14:paraId="0F2808F5" w14:textId="77777777" w:rsidR="002657B5" w:rsidRPr="00BC53D3" w:rsidRDefault="002657B5" w:rsidP="002657B5">
      <w:pPr>
        <w:pStyle w:val="titoloprinc0"/>
        <w:rPr>
          <w:color w:val="002060"/>
        </w:rPr>
      </w:pPr>
      <w:r w:rsidRPr="00BC53D3">
        <w:rPr>
          <w:color w:val="002060"/>
        </w:rPr>
        <w:t>VARIAZIONI AL PROGRAMMA GARE</w:t>
      </w:r>
    </w:p>
    <w:p w14:paraId="0DEC4B4A" w14:textId="77777777" w:rsidR="002657B5" w:rsidRPr="00BC53D3" w:rsidRDefault="002657B5" w:rsidP="002657B5">
      <w:pPr>
        <w:pStyle w:val="breakline"/>
        <w:rPr>
          <w:color w:val="002060"/>
        </w:rPr>
      </w:pPr>
    </w:p>
    <w:p w14:paraId="3D1116C5" w14:textId="77777777" w:rsidR="002657B5" w:rsidRPr="00BC53D3" w:rsidRDefault="002657B5" w:rsidP="002657B5">
      <w:pPr>
        <w:pStyle w:val="breakline"/>
        <w:rPr>
          <w:color w:val="002060"/>
        </w:rPr>
      </w:pPr>
    </w:p>
    <w:p w14:paraId="53A368F2" w14:textId="77777777" w:rsidR="002657B5" w:rsidRPr="00BC53D3" w:rsidRDefault="002657B5" w:rsidP="002657B5">
      <w:pPr>
        <w:pStyle w:val="sottotitolocampionato10"/>
        <w:rPr>
          <w:color w:val="002060"/>
        </w:rPr>
      </w:pPr>
      <w:r w:rsidRPr="00BC53D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657B5" w:rsidRPr="00BC53D3" w14:paraId="56AA890A" w14:textId="77777777" w:rsidTr="00940EA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DDC8A" w14:textId="77777777" w:rsidR="002657B5" w:rsidRPr="00BC53D3" w:rsidRDefault="002657B5" w:rsidP="00940EAB">
            <w:pPr>
              <w:pStyle w:val="headertabella0"/>
              <w:rPr>
                <w:color w:val="002060"/>
              </w:rPr>
            </w:pPr>
            <w:r w:rsidRPr="00BC53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25EB2" w14:textId="77777777" w:rsidR="002657B5" w:rsidRPr="00BC53D3" w:rsidRDefault="002657B5" w:rsidP="00940EAB">
            <w:pPr>
              <w:pStyle w:val="headertabella0"/>
              <w:rPr>
                <w:color w:val="002060"/>
              </w:rPr>
            </w:pPr>
            <w:r w:rsidRPr="00BC53D3">
              <w:rPr>
                <w:color w:val="002060"/>
              </w:rPr>
              <w:t xml:space="preserve">N° </w:t>
            </w:r>
            <w:proofErr w:type="spellStart"/>
            <w:r w:rsidRPr="00BC53D3">
              <w:rPr>
                <w:color w:val="002060"/>
              </w:rPr>
              <w:t>Gior</w:t>
            </w:r>
            <w:proofErr w:type="spellEnd"/>
            <w:r w:rsidRPr="00BC53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78DDB" w14:textId="77777777" w:rsidR="002657B5" w:rsidRPr="00BC53D3" w:rsidRDefault="002657B5" w:rsidP="00940EAB">
            <w:pPr>
              <w:pStyle w:val="headertabella0"/>
              <w:rPr>
                <w:color w:val="002060"/>
              </w:rPr>
            </w:pPr>
            <w:r w:rsidRPr="00BC53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9F76E" w14:textId="77777777" w:rsidR="002657B5" w:rsidRPr="00BC53D3" w:rsidRDefault="002657B5" w:rsidP="00940EAB">
            <w:pPr>
              <w:pStyle w:val="headertabella0"/>
              <w:rPr>
                <w:color w:val="002060"/>
              </w:rPr>
            </w:pPr>
            <w:r w:rsidRPr="00BC53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60DF4" w14:textId="77777777" w:rsidR="002657B5" w:rsidRPr="00BC53D3" w:rsidRDefault="002657B5" w:rsidP="00940EAB">
            <w:pPr>
              <w:pStyle w:val="headertabella0"/>
              <w:rPr>
                <w:color w:val="002060"/>
              </w:rPr>
            </w:pPr>
            <w:r w:rsidRPr="00BC53D3">
              <w:rPr>
                <w:color w:val="002060"/>
              </w:rPr>
              <w:t xml:space="preserve">Data </w:t>
            </w:r>
            <w:proofErr w:type="spellStart"/>
            <w:r w:rsidRPr="00BC53D3">
              <w:rPr>
                <w:color w:val="002060"/>
              </w:rPr>
              <w:t>Orig</w:t>
            </w:r>
            <w:proofErr w:type="spellEnd"/>
            <w:r w:rsidRPr="00BC53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21F10" w14:textId="77777777" w:rsidR="002657B5" w:rsidRPr="00BC53D3" w:rsidRDefault="002657B5" w:rsidP="00940EAB">
            <w:pPr>
              <w:pStyle w:val="headertabella0"/>
              <w:rPr>
                <w:color w:val="002060"/>
              </w:rPr>
            </w:pPr>
            <w:r w:rsidRPr="00BC53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E5EFD" w14:textId="77777777" w:rsidR="002657B5" w:rsidRPr="00BC53D3" w:rsidRDefault="002657B5" w:rsidP="00940EAB">
            <w:pPr>
              <w:pStyle w:val="headertabella0"/>
              <w:rPr>
                <w:color w:val="002060"/>
              </w:rPr>
            </w:pPr>
            <w:r w:rsidRPr="00BC53D3">
              <w:rPr>
                <w:color w:val="002060"/>
              </w:rPr>
              <w:t xml:space="preserve">Ora </w:t>
            </w:r>
            <w:proofErr w:type="spellStart"/>
            <w:r w:rsidRPr="00BC53D3">
              <w:rPr>
                <w:color w:val="002060"/>
              </w:rPr>
              <w:t>Orig</w:t>
            </w:r>
            <w:proofErr w:type="spellEnd"/>
            <w:r w:rsidRPr="00BC53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ECFE7" w14:textId="77777777" w:rsidR="002657B5" w:rsidRPr="00BC53D3" w:rsidRDefault="002657B5" w:rsidP="00940EAB">
            <w:pPr>
              <w:pStyle w:val="headertabella0"/>
              <w:rPr>
                <w:color w:val="002060"/>
              </w:rPr>
            </w:pPr>
            <w:r w:rsidRPr="00BC53D3">
              <w:rPr>
                <w:color w:val="002060"/>
              </w:rPr>
              <w:t>Impianto</w:t>
            </w:r>
          </w:p>
        </w:tc>
      </w:tr>
      <w:tr w:rsidR="002657B5" w:rsidRPr="00BC53D3" w14:paraId="5495E15B" w14:textId="77777777" w:rsidTr="00940EA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2058" w14:textId="77777777" w:rsidR="002657B5" w:rsidRPr="00BC53D3" w:rsidRDefault="002657B5" w:rsidP="00940EAB">
            <w:pPr>
              <w:pStyle w:val="rowtabella0"/>
              <w:rPr>
                <w:color w:val="002060"/>
                <w:highlight w:val="yellow"/>
              </w:rPr>
            </w:pPr>
            <w:r w:rsidRPr="00BC53D3">
              <w:rPr>
                <w:color w:val="002060"/>
                <w:highlight w:val="yellow"/>
              </w:rPr>
              <w:t>08/04/2022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B665" w14:textId="77777777" w:rsidR="002657B5" w:rsidRPr="00BC53D3" w:rsidRDefault="002657B5" w:rsidP="00940EAB">
            <w:pPr>
              <w:pStyle w:val="rowtabella0"/>
              <w:jc w:val="center"/>
              <w:rPr>
                <w:color w:val="002060"/>
                <w:highlight w:val="yellow"/>
              </w:rPr>
            </w:pPr>
            <w:r w:rsidRPr="00BC53D3">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2624" w14:textId="77777777" w:rsidR="002657B5" w:rsidRPr="00BC53D3" w:rsidRDefault="002657B5" w:rsidP="00940EAB">
            <w:pPr>
              <w:pStyle w:val="rowtabella0"/>
              <w:rPr>
                <w:color w:val="002060"/>
                <w:highlight w:val="yellow"/>
              </w:rPr>
            </w:pPr>
            <w:proofErr w:type="gramStart"/>
            <w:r w:rsidRPr="00BC53D3">
              <w:rPr>
                <w:color w:val="002060"/>
                <w:highlight w:val="yellow"/>
              </w:rPr>
              <w:t>U.MANDOLESI</w:t>
            </w:r>
            <w:proofErr w:type="gramEnd"/>
            <w:r w:rsidRPr="00BC53D3">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3108" w14:textId="77777777" w:rsidR="002657B5" w:rsidRPr="00BC53D3" w:rsidRDefault="002657B5" w:rsidP="00940EAB">
            <w:pPr>
              <w:pStyle w:val="rowtabella0"/>
              <w:rPr>
                <w:color w:val="002060"/>
                <w:highlight w:val="yellow"/>
              </w:rPr>
            </w:pPr>
            <w:r w:rsidRPr="00BC53D3">
              <w:rPr>
                <w:color w:val="002060"/>
                <w:highlight w:val="yellow"/>
              </w:rPr>
              <w:t>FUTSAL CAMPIGLIONE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E6B4" w14:textId="77777777" w:rsidR="002657B5" w:rsidRPr="00BC53D3" w:rsidRDefault="002657B5" w:rsidP="00940EA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8FAF" w14:textId="77777777" w:rsidR="002657B5" w:rsidRPr="00BC53D3" w:rsidRDefault="002657B5" w:rsidP="00940EAB">
            <w:pPr>
              <w:pStyle w:val="rowtabella0"/>
              <w:jc w:val="center"/>
              <w:rPr>
                <w:color w:val="002060"/>
                <w:highlight w:val="yellow"/>
              </w:rPr>
            </w:pPr>
            <w:r w:rsidRPr="00BC53D3">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1600" w14:textId="77777777" w:rsidR="002657B5" w:rsidRPr="00BC53D3" w:rsidRDefault="002657B5" w:rsidP="00940EAB">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C747" w14:textId="77777777" w:rsidR="002657B5" w:rsidRPr="00BC53D3" w:rsidRDefault="002657B5" w:rsidP="00940EAB">
            <w:pPr>
              <w:pStyle w:val="rowtabella0"/>
              <w:rPr>
                <w:color w:val="002060"/>
              </w:rPr>
            </w:pPr>
            <w:r w:rsidRPr="00BC53D3">
              <w:rPr>
                <w:color w:val="002060"/>
                <w:highlight w:val="yellow"/>
              </w:rPr>
              <w:t xml:space="preserve">PALASPORT " PALASAVELLI" PORTO SAN GIORGIO VIA </w:t>
            </w:r>
            <w:proofErr w:type="gramStart"/>
            <w:r w:rsidRPr="00BC53D3">
              <w:rPr>
                <w:color w:val="002060"/>
                <w:highlight w:val="yellow"/>
              </w:rPr>
              <w:t>S.VITTORIA</w:t>
            </w:r>
            <w:proofErr w:type="gramEnd"/>
            <w:r w:rsidRPr="00BC53D3">
              <w:rPr>
                <w:color w:val="002060"/>
                <w:highlight w:val="yellow"/>
              </w:rPr>
              <w:t>, 5</w:t>
            </w:r>
          </w:p>
        </w:tc>
      </w:tr>
    </w:tbl>
    <w:p w14:paraId="14F355EC" w14:textId="77777777" w:rsidR="002657B5" w:rsidRPr="00BC53D3" w:rsidRDefault="002657B5" w:rsidP="002657B5">
      <w:pPr>
        <w:pStyle w:val="breakline"/>
        <w:rPr>
          <w:rFonts w:eastAsiaTheme="minorEastAsia"/>
          <w:color w:val="002060"/>
        </w:rPr>
      </w:pPr>
    </w:p>
    <w:p w14:paraId="56340DDC" w14:textId="77777777" w:rsidR="002657B5" w:rsidRPr="00BC53D3" w:rsidRDefault="002657B5" w:rsidP="002657B5">
      <w:pPr>
        <w:pStyle w:val="breakline"/>
        <w:rPr>
          <w:color w:val="002060"/>
        </w:rPr>
      </w:pPr>
    </w:p>
    <w:p w14:paraId="26048392" w14:textId="77777777" w:rsidR="002657B5" w:rsidRPr="00BC53D3" w:rsidRDefault="002657B5" w:rsidP="002657B5">
      <w:pPr>
        <w:pStyle w:val="titoloprinc0"/>
        <w:rPr>
          <w:color w:val="002060"/>
        </w:rPr>
      </w:pPr>
      <w:r w:rsidRPr="00BC53D3">
        <w:rPr>
          <w:color w:val="002060"/>
        </w:rPr>
        <w:t>RISULTATI</w:t>
      </w:r>
    </w:p>
    <w:p w14:paraId="163838EE" w14:textId="77777777" w:rsidR="002657B5" w:rsidRPr="00BC53D3" w:rsidRDefault="002657B5" w:rsidP="002657B5">
      <w:pPr>
        <w:pStyle w:val="breakline"/>
        <w:rPr>
          <w:color w:val="002060"/>
        </w:rPr>
      </w:pPr>
    </w:p>
    <w:p w14:paraId="05ECC17B" w14:textId="77777777" w:rsidR="002657B5" w:rsidRPr="00BC53D3" w:rsidRDefault="002657B5" w:rsidP="002657B5">
      <w:pPr>
        <w:pStyle w:val="sottotitolocampionato10"/>
        <w:rPr>
          <w:color w:val="002060"/>
        </w:rPr>
      </w:pPr>
      <w:r w:rsidRPr="00BC53D3">
        <w:rPr>
          <w:color w:val="002060"/>
        </w:rPr>
        <w:t>RISULTATI UFFICIALI GARE DEL 01/04/2022</w:t>
      </w:r>
    </w:p>
    <w:p w14:paraId="66C735F1" w14:textId="77777777" w:rsidR="002657B5" w:rsidRPr="002657B5" w:rsidRDefault="002657B5" w:rsidP="002657B5">
      <w:pPr>
        <w:pStyle w:val="sottotitolocampionato20"/>
        <w:spacing w:before="0" w:beforeAutospacing="0" w:after="0" w:afterAutospacing="0"/>
        <w:rPr>
          <w:rFonts w:ascii="Arial" w:hAnsi="Arial" w:cs="Arial"/>
          <w:color w:val="002060"/>
          <w:sz w:val="20"/>
          <w:szCs w:val="20"/>
        </w:rPr>
      </w:pPr>
      <w:r w:rsidRPr="002657B5">
        <w:rPr>
          <w:rFonts w:ascii="Arial" w:hAnsi="Arial" w:cs="Arial"/>
          <w:color w:val="002060"/>
          <w:sz w:val="20"/>
          <w:szCs w:val="20"/>
        </w:rPr>
        <w:t>Si trascrivono qui di seguito i risultati ufficiali delle gare disputate</w:t>
      </w:r>
    </w:p>
    <w:p w14:paraId="036D497A" w14:textId="77777777" w:rsidR="002657B5" w:rsidRPr="00BC53D3" w:rsidRDefault="002657B5" w:rsidP="002657B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657B5" w:rsidRPr="00BC53D3" w14:paraId="5438D40F" w14:textId="77777777" w:rsidTr="00940EA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657B5" w:rsidRPr="00BC53D3" w14:paraId="6689F675" w14:textId="77777777" w:rsidTr="00940E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88884" w14:textId="77777777" w:rsidR="002657B5" w:rsidRPr="00BC53D3" w:rsidRDefault="002657B5" w:rsidP="00940EAB">
                  <w:pPr>
                    <w:pStyle w:val="headertabella0"/>
                    <w:rPr>
                      <w:color w:val="002060"/>
                    </w:rPr>
                  </w:pPr>
                  <w:r w:rsidRPr="00BC53D3">
                    <w:rPr>
                      <w:color w:val="002060"/>
                    </w:rPr>
                    <w:t>GIRONE A - 3 Giornata - R</w:t>
                  </w:r>
                </w:p>
              </w:tc>
            </w:tr>
            <w:tr w:rsidR="002657B5" w:rsidRPr="00BC53D3" w14:paraId="6642AC26" w14:textId="77777777" w:rsidTr="00940EA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C0E3C8" w14:textId="77777777" w:rsidR="002657B5" w:rsidRPr="00BC53D3" w:rsidRDefault="002657B5" w:rsidP="00940EAB">
                  <w:pPr>
                    <w:pStyle w:val="rowtabella0"/>
                    <w:rPr>
                      <w:color w:val="002060"/>
                    </w:rPr>
                  </w:pPr>
                  <w:r w:rsidRPr="00BC53D3">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F6478" w14:textId="77777777" w:rsidR="002657B5" w:rsidRPr="00BC53D3" w:rsidRDefault="002657B5" w:rsidP="00940EAB">
                  <w:pPr>
                    <w:pStyle w:val="rowtabella0"/>
                    <w:rPr>
                      <w:color w:val="002060"/>
                    </w:rPr>
                  </w:pPr>
                  <w:r w:rsidRPr="00BC53D3">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E3040" w14:textId="77777777" w:rsidR="002657B5" w:rsidRPr="00BC53D3" w:rsidRDefault="002657B5" w:rsidP="00940EAB">
                  <w:pPr>
                    <w:pStyle w:val="rowtabella0"/>
                    <w:jc w:val="center"/>
                    <w:rPr>
                      <w:color w:val="002060"/>
                    </w:rPr>
                  </w:pPr>
                  <w:r w:rsidRPr="00BC53D3">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DED3A" w14:textId="77777777" w:rsidR="002657B5" w:rsidRPr="00BC53D3" w:rsidRDefault="002657B5" w:rsidP="00940EAB">
                  <w:pPr>
                    <w:pStyle w:val="rowtabella0"/>
                    <w:jc w:val="center"/>
                    <w:rPr>
                      <w:color w:val="002060"/>
                    </w:rPr>
                  </w:pPr>
                  <w:r w:rsidRPr="00BC53D3">
                    <w:rPr>
                      <w:color w:val="002060"/>
                    </w:rPr>
                    <w:t> </w:t>
                  </w:r>
                </w:p>
              </w:tc>
            </w:tr>
            <w:tr w:rsidR="002657B5" w:rsidRPr="00BC53D3" w14:paraId="26BB8F6C" w14:textId="77777777" w:rsidTr="00940EA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D32518" w14:textId="77777777" w:rsidR="002657B5" w:rsidRPr="00BC53D3" w:rsidRDefault="002657B5" w:rsidP="00940EAB">
                  <w:pPr>
                    <w:pStyle w:val="rowtabella0"/>
                    <w:rPr>
                      <w:color w:val="002060"/>
                    </w:rPr>
                  </w:pPr>
                  <w:r w:rsidRPr="00BC53D3">
                    <w:rPr>
                      <w:color w:val="002060"/>
                    </w:rPr>
                    <w:t>GNANO 04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2C3CB" w14:textId="77777777" w:rsidR="002657B5" w:rsidRPr="00BC53D3" w:rsidRDefault="002657B5" w:rsidP="00940EAB">
                  <w:pPr>
                    <w:pStyle w:val="rowtabella0"/>
                    <w:rPr>
                      <w:color w:val="002060"/>
                    </w:rPr>
                  </w:pPr>
                  <w:r w:rsidRPr="00BC53D3">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DED74" w14:textId="77777777" w:rsidR="002657B5" w:rsidRPr="00BC53D3" w:rsidRDefault="002657B5" w:rsidP="00940EAB">
                  <w:pPr>
                    <w:pStyle w:val="rowtabella0"/>
                    <w:jc w:val="center"/>
                    <w:rPr>
                      <w:color w:val="002060"/>
                    </w:rPr>
                  </w:pPr>
                  <w:r w:rsidRPr="00BC53D3">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B6983" w14:textId="77777777" w:rsidR="002657B5" w:rsidRPr="00BC53D3" w:rsidRDefault="002657B5" w:rsidP="00940EAB">
                  <w:pPr>
                    <w:pStyle w:val="rowtabella0"/>
                    <w:jc w:val="center"/>
                    <w:rPr>
                      <w:color w:val="002060"/>
                    </w:rPr>
                  </w:pPr>
                  <w:r w:rsidRPr="00BC53D3">
                    <w:rPr>
                      <w:color w:val="002060"/>
                    </w:rPr>
                    <w:t> </w:t>
                  </w:r>
                </w:p>
              </w:tc>
            </w:tr>
          </w:tbl>
          <w:p w14:paraId="0479EAFE" w14:textId="77777777" w:rsidR="002657B5" w:rsidRPr="00BC53D3" w:rsidRDefault="002657B5" w:rsidP="00940EAB">
            <w:pPr>
              <w:rPr>
                <w:color w:val="002060"/>
              </w:rPr>
            </w:pPr>
          </w:p>
        </w:tc>
      </w:tr>
    </w:tbl>
    <w:p w14:paraId="232C2FB9" w14:textId="77777777" w:rsidR="002657B5" w:rsidRPr="00BC53D3" w:rsidRDefault="002657B5" w:rsidP="002657B5">
      <w:pPr>
        <w:pStyle w:val="breakline"/>
        <w:rPr>
          <w:rFonts w:eastAsiaTheme="minorEastAsia"/>
          <w:color w:val="002060"/>
        </w:rPr>
      </w:pPr>
    </w:p>
    <w:p w14:paraId="712F91BD" w14:textId="77777777" w:rsidR="002657B5" w:rsidRPr="00BC53D3" w:rsidRDefault="002657B5" w:rsidP="002657B5">
      <w:pPr>
        <w:pStyle w:val="breakline"/>
        <w:rPr>
          <w:color w:val="002060"/>
        </w:rPr>
      </w:pPr>
    </w:p>
    <w:p w14:paraId="48F6EF14" w14:textId="77777777" w:rsidR="002657B5" w:rsidRPr="00BC53D3" w:rsidRDefault="002657B5" w:rsidP="002657B5">
      <w:pPr>
        <w:pStyle w:val="titoloprinc0"/>
        <w:rPr>
          <w:color w:val="002060"/>
        </w:rPr>
      </w:pPr>
      <w:r w:rsidRPr="00BC53D3">
        <w:rPr>
          <w:color w:val="002060"/>
        </w:rPr>
        <w:t>GIUDICE SPORTIVO</w:t>
      </w:r>
    </w:p>
    <w:p w14:paraId="443EB000" w14:textId="77777777" w:rsidR="002657B5" w:rsidRPr="00BC53D3" w:rsidRDefault="002657B5" w:rsidP="002657B5">
      <w:pPr>
        <w:pStyle w:val="diffida"/>
        <w:rPr>
          <w:color w:val="002060"/>
        </w:rPr>
      </w:pPr>
      <w:r w:rsidRPr="00BC53D3">
        <w:rPr>
          <w:color w:val="002060"/>
        </w:rPr>
        <w:t>Il Sostituto Giudice Sportivo Avv. Federica Sorrentino, nella seduta del 04/04/2022 ha adottato le decisioni che di seguito integralmente si riportano:</w:t>
      </w:r>
    </w:p>
    <w:p w14:paraId="33F2D2C2" w14:textId="77777777" w:rsidR="002657B5" w:rsidRPr="00BC53D3" w:rsidRDefault="002657B5" w:rsidP="002657B5">
      <w:pPr>
        <w:pStyle w:val="titolo10"/>
        <w:rPr>
          <w:color w:val="002060"/>
        </w:rPr>
      </w:pPr>
      <w:r w:rsidRPr="00BC53D3">
        <w:rPr>
          <w:color w:val="002060"/>
        </w:rPr>
        <w:t xml:space="preserve">GARE DEL 1/ 4/2022 </w:t>
      </w:r>
    </w:p>
    <w:p w14:paraId="058C1F64" w14:textId="77777777" w:rsidR="002657B5" w:rsidRPr="00BC53D3" w:rsidRDefault="002657B5" w:rsidP="002657B5">
      <w:pPr>
        <w:pStyle w:val="titolo7a"/>
        <w:rPr>
          <w:color w:val="002060"/>
        </w:rPr>
      </w:pPr>
      <w:r w:rsidRPr="00BC53D3">
        <w:rPr>
          <w:color w:val="002060"/>
        </w:rPr>
        <w:t xml:space="preserve">PROVVEDIMENTI DISCIPLINARI </w:t>
      </w:r>
    </w:p>
    <w:p w14:paraId="6B9CFAAB" w14:textId="77777777" w:rsidR="002657B5" w:rsidRPr="00BC53D3" w:rsidRDefault="002657B5" w:rsidP="002657B5">
      <w:pPr>
        <w:pStyle w:val="titolo7b0"/>
        <w:rPr>
          <w:color w:val="002060"/>
        </w:rPr>
      </w:pPr>
      <w:r w:rsidRPr="00BC53D3">
        <w:rPr>
          <w:color w:val="002060"/>
        </w:rPr>
        <w:t xml:space="preserve">In base alle risultanze degli atti ufficiali sono state deliberate le seguenti sanzioni disciplinari. </w:t>
      </w:r>
    </w:p>
    <w:p w14:paraId="00496CEF" w14:textId="77777777" w:rsidR="002657B5" w:rsidRPr="00BC53D3" w:rsidRDefault="002657B5" w:rsidP="002657B5">
      <w:pPr>
        <w:pStyle w:val="titolo30"/>
        <w:rPr>
          <w:color w:val="002060"/>
        </w:rPr>
      </w:pPr>
      <w:r w:rsidRPr="00BC53D3">
        <w:rPr>
          <w:color w:val="002060"/>
        </w:rPr>
        <w:t xml:space="preserve">CALCIATORI NON ESPULSI </w:t>
      </w:r>
    </w:p>
    <w:p w14:paraId="1BE4B537" w14:textId="77777777" w:rsidR="002657B5" w:rsidRPr="00BC53D3" w:rsidRDefault="002657B5" w:rsidP="002657B5">
      <w:pPr>
        <w:pStyle w:val="titolo20"/>
        <w:rPr>
          <w:color w:val="002060"/>
        </w:rPr>
      </w:pPr>
      <w:r w:rsidRPr="00BC53D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657B5" w:rsidRPr="00BC53D3" w14:paraId="560BCFC0" w14:textId="77777777" w:rsidTr="00940EAB">
        <w:tc>
          <w:tcPr>
            <w:tcW w:w="2200" w:type="dxa"/>
            <w:tcMar>
              <w:top w:w="20" w:type="dxa"/>
              <w:left w:w="20" w:type="dxa"/>
              <w:bottom w:w="20" w:type="dxa"/>
              <w:right w:w="20" w:type="dxa"/>
            </w:tcMar>
            <w:vAlign w:val="center"/>
            <w:hideMark/>
          </w:tcPr>
          <w:p w14:paraId="3008AECA" w14:textId="77777777" w:rsidR="002657B5" w:rsidRPr="00BC53D3" w:rsidRDefault="002657B5" w:rsidP="00940EAB">
            <w:pPr>
              <w:pStyle w:val="movimento"/>
              <w:rPr>
                <w:color w:val="002060"/>
              </w:rPr>
            </w:pPr>
            <w:r w:rsidRPr="00BC53D3">
              <w:rPr>
                <w:color w:val="002060"/>
              </w:rPr>
              <w:t>GARBATINI MASSIMILIANO</w:t>
            </w:r>
          </w:p>
        </w:tc>
        <w:tc>
          <w:tcPr>
            <w:tcW w:w="2200" w:type="dxa"/>
            <w:tcMar>
              <w:top w:w="20" w:type="dxa"/>
              <w:left w:w="20" w:type="dxa"/>
              <w:bottom w:w="20" w:type="dxa"/>
              <w:right w:w="20" w:type="dxa"/>
            </w:tcMar>
            <w:vAlign w:val="center"/>
            <w:hideMark/>
          </w:tcPr>
          <w:p w14:paraId="582638E6" w14:textId="77777777" w:rsidR="002657B5" w:rsidRPr="00BC53D3" w:rsidRDefault="002657B5" w:rsidP="00940EAB">
            <w:pPr>
              <w:pStyle w:val="movimento2"/>
              <w:rPr>
                <w:color w:val="002060"/>
              </w:rPr>
            </w:pPr>
            <w:r w:rsidRPr="00BC53D3">
              <w:rPr>
                <w:color w:val="002060"/>
              </w:rPr>
              <w:t xml:space="preserve">(AMICI DEL CENTROSOCIO SP.) </w:t>
            </w:r>
          </w:p>
        </w:tc>
        <w:tc>
          <w:tcPr>
            <w:tcW w:w="800" w:type="dxa"/>
            <w:tcMar>
              <w:top w:w="20" w:type="dxa"/>
              <w:left w:w="20" w:type="dxa"/>
              <w:bottom w:w="20" w:type="dxa"/>
              <w:right w:w="20" w:type="dxa"/>
            </w:tcMar>
            <w:vAlign w:val="center"/>
            <w:hideMark/>
          </w:tcPr>
          <w:p w14:paraId="4D61AE43" w14:textId="77777777" w:rsidR="002657B5" w:rsidRPr="00BC53D3" w:rsidRDefault="002657B5" w:rsidP="00940EAB">
            <w:pPr>
              <w:pStyle w:val="movimento"/>
              <w:rPr>
                <w:color w:val="002060"/>
              </w:rPr>
            </w:pPr>
            <w:r w:rsidRPr="00BC53D3">
              <w:rPr>
                <w:color w:val="002060"/>
              </w:rPr>
              <w:t> </w:t>
            </w:r>
          </w:p>
        </w:tc>
        <w:tc>
          <w:tcPr>
            <w:tcW w:w="2200" w:type="dxa"/>
            <w:tcMar>
              <w:top w:w="20" w:type="dxa"/>
              <w:left w:w="20" w:type="dxa"/>
              <w:bottom w:w="20" w:type="dxa"/>
              <w:right w:w="20" w:type="dxa"/>
            </w:tcMar>
            <w:vAlign w:val="center"/>
            <w:hideMark/>
          </w:tcPr>
          <w:p w14:paraId="376730F5" w14:textId="77777777" w:rsidR="002657B5" w:rsidRPr="00BC53D3" w:rsidRDefault="002657B5" w:rsidP="00940EAB">
            <w:pPr>
              <w:pStyle w:val="movimento"/>
              <w:rPr>
                <w:color w:val="002060"/>
              </w:rPr>
            </w:pPr>
            <w:r w:rsidRPr="00BC53D3">
              <w:rPr>
                <w:color w:val="002060"/>
              </w:rPr>
              <w:t> </w:t>
            </w:r>
          </w:p>
        </w:tc>
        <w:tc>
          <w:tcPr>
            <w:tcW w:w="2200" w:type="dxa"/>
            <w:tcMar>
              <w:top w:w="20" w:type="dxa"/>
              <w:left w:w="20" w:type="dxa"/>
              <w:bottom w:w="20" w:type="dxa"/>
              <w:right w:w="20" w:type="dxa"/>
            </w:tcMar>
            <w:vAlign w:val="center"/>
            <w:hideMark/>
          </w:tcPr>
          <w:p w14:paraId="0CCE0112" w14:textId="77777777" w:rsidR="002657B5" w:rsidRPr="00BC53D3" w:rsidRDefault="002657B5" w:rsidP="00940EAB">
            <w:pPr>
              <w:pStyle w:val="movimento2"/>
              <w:rPr>
                <w:color w:val="002060"/>
              </w:rPr>
            </w:pPr>
            <w:r w:rsidRPr="00BC53D3">
              <w:rPr>
                <w:color w:val="002060"/>
              </w:rPr>
              <w:t> </w:t>
            </w:r>
          </w:p>
        </w:tc>
      </w:tr>
    </w:tbl>
    <w:p w14:paraId="1E2DEC24" w14:textId="77777777" w:rsidR="002657B5" w:rsidRPr="00BC53D3" w:rsidRDefault="002657B5" w:rsidP="002657B5">
      <w:pPr>
        <w:pStyle w:val="titolo20"/>
        <w:rPr>
          <w:rFonts w:eastAsiaTheme="minorEastAsia"/>
          <w:color w:val="002060"/>
        </w:rPr>
      </w:pPr>
      <w:r w:rsidRPr="00BC53D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657B5" w:rsidRPr="00BC53D3" w14:paraId="087E3DAA" w14:textId="77777777" w:rsidTr="00940EAB">
        <w:tc>
          <w:tcPr>
            <w:tcW w:w="2200" w:type="dxa"/>
            <w:tcMar>
              <w:top w:w="20" w:type="dxa"/>
              <w:left w:w="20" w:type="dxa"/>
              <w:bottom w:w="20" w:type="dxa"/>
              <w:right w:w="20" w:type="dxa"/>
            </w:tcMar>
            <w:vAlign w:val="center"/>
            <w:hideMark/>
          </w:tcPr>
          <w:p w14:paraId="62C8F06D" w14:textId="77777777" w:rsidR="002657B5" w:rsidRPr="00BC53D3" w:rsidRDefault="002657B5" w:rsidP="00940EAB">
            <w:pPr>
              <w:pStyle w:val="movimento"/>
              <w:rPr>
                <w:color w:val="002060"/>
              </w:rPr>
            </w:pPr>
            <w:r w:rsidRPr="00BC53D3">
              <w:rPr>
                <w:color w:val="002060"/>
              </w:rPr>
              <w:t>UGOCCIONI LUCA</w:t>
            </w:r>
          </w:p>
        </w:tc>
        <w:tc>
          <w:tcPr>
            <w:tcW w:w="2200" w:type="dxa"/>
            <w:tcMar>
              <w:top w:w="20" w:type="dxa"/>
              <w:left w:w="20" w:type="dxa"/>
              <w:bottom w:w="20" w:type="dxa"/>
              <w:right w:w="20" w:type="dxa"/>
            </w:tcMar>
            <w:vAlign w:val="center"/>
            <w:hideMark/>
          </w:tcPr>
          <w:p w14:paraId="51BC6D26" w14:textId="77777777" w:rsidR="002657B5" w:rsidRPr="00BC53D3" w:rsidRDefault="002657B5" w:rsidP="00940EAB">
            <w:pPr>
              <w:pStyle w:val="movimento2"/>
              <w:rPr>
                <w:color w:val="002060"/>
              </w:rPr>
            </w:pPr>
            <w:r w:rsidRPr="00BC53D3">
              <w:rPr>
                <w:color w:val="002060"/>
              </w:rPr>
              <w:t xml:space="preserve">(GNANO 04) </w:t>
            </w:r>
          </w:p>
        </w:tc>
        <w:tc>
          <w:tcPr>
            <w:tcW w:w="800" w:type="dxa"/>
            <w:tcMar>
              <w:top w:w="20" w:type="dxa"/>
              <w:left w:w="20" w:type="dxa"/>
              <w:bottom w:w="20" w:type="dxa"/>
              <w:right w:w="20" w:type="dxa"/>
            </w:tcMar>
            <w:vAlign w:val="center"/>
            <w:hideMark/>
          </w:tcPr>
          <w:p w14:paraId="44B425B1" w14:textId="77777777" w:rsidR="002657B5" w:rsidRPr="00BC53D3" w:rsidRDefault="002657B5" w:rsidP="00940EAB">
            <w:pPr>
              <w:pStyle w:val="movimento"/>
              <w:rPr>
                <w:color w:val="002060"/>
              </w:rPr>
            </w:pPr>
            <w:r w:rsidRPr="00BC53D3">
              <w:rPr>
                <w:color w:val="002060"/>
              </w:rPr>
              <w:t> </w:t>
            </w:r>
          </w:p>
        </w:tc>
        <w:tc>
          <w:tcPr>
            <w:tcW w:w="2200" w:type="dxa"/>
            <w:tcMar>
              <w:top w:w="20" w:type="dxa"/>
              <w:left w:w="20" w:type="dxa"/>
              <w:bottom w:w="20" w:type="dxa"/>
              <w:right w:w="20" w:type="dxa"/>
            </w:tcMar>
            <w:vAlign w:val="center"/>
            <w:hideMark/>
          </w:tcPr>
          <w:p w14:paraId="4E16DDCD" w14:textId="77777777" w:rsidR="002657B5" w:rsidRPr="00BC53D3" w:rsidRDefault="002657B5" w:rsidP="00940EAB">
            <w:pPr>
              <w:pStyle w:val="movimento"/>
              <w:rPr>
                <w:color w:val="002060"/>
              </w:rPr>
            </w:pPr>
            <w:r w:rsidRPr="00BC53D3">
              <w:rPr>
                <w:color w:val="002060"/>
              </w:rPr>
              <w:t> </w:t>
            </w:r>
          </w:p>
        </w:tc>
        <w:tc>
          <w:tcPr>
            <w:tcW w:w="2200" w:type="dxa"/>
            <w:tcMar>
              <w:top w:w="20" w:type="dxa"/>
              <w:left w:w="20" w:type="dxa"/>
              <w:bottom w:w="20" w:type="dxa"/>
              <w:right w:w="20" w:type="dxa"/>
            </w:tcMar>
            <w:vAlign w:val="center"/>
            <w:hideMark/>
          </w:tcPr>
          <w:p w14:paraId="5E47EDE4" w14:textId="77777777" w:rsidR="002657B5" w:rsidRPr="00BC53D3" w:rsidRDefault="002657B5" w:rsidP="00940EAB">
            <w:pPr>
              <w:pStyle w:val="movimento2"/>
              <w:rPr>
                <w:color w:val="002060"/>
              </w:rPr>
            </w:pPr>
            <w:r w:rsidRPr="00BC53D3">
              <w:rPr>
                <w:color w:val="002060"/>
              </w:rPr>
              <w:t> </w:t>
            </w:r>
          </w:p>
        </w:tc>
      </w:tr>
    </w:tbl>
    <w:p w14:paraId="6E106391" w14:textId="77777777" w:rsidR="002657B5" w:rsidRPr="00BC53D3" w:rsidRDefault="002657B5" w:rsidP="002657B5">
      <w:pPr>
        <w:pStyle w:val="breakline"/>
        <w:rPr>
          <w:color w:val="002060"/>
        </w:rPr>
      </w:pPr>
    </w:p>
    <w:p w14:paraId="05C8B674" w14:textId="77777777" w:rsidR="002657B5" w:rsidRPr="00BC53D3" w:rsidRDefault="002657B5" w:rsidP="002657B5">
      <w:pPr>
        <w:ind w:left="4956"/>
        <w:rPr>
          <w:rFonts w:ascii="Arial" w:hAnsi="Arial" w:cs="Arial"/>
          <w:noProof/>
          <w:color w:val="002060"/>
          <w:sz w:val="22"/>
          <w:szCs w:val="22"/>
        </w:rPr>
      </w:pPr>
      <w:r w:rsidRPr="00BC53D3">
        <w:rPr>
          <w:rFonts w:ascii="Arial" w:hAnsi="Arial" w:cs="Arial"/>
          <w:noProof/>
          <w:color w:val="002060"/>
          <w:sz w:val="22"/>
          <w:szCs w:val="22"/>
        </w:rPr>
        <w:t>F.to IL SOSTITUTO GIUDICE SPORTIVO      </w:t>
      </w:r>
    </w:p>
    <w:p w14:paraId="000C2E87" w14:textId="77777777" w:rsidR="002657B5" w:rsidRPr="00BC53D3" w:rsidRDefault="002657B5" w:rsidP="002657B5">
      <w:pPr>
        <w:pStyle w:val="breakline"/>
        <w:rPr>
          <w:rFonts w:eastAsiaTheme="minorEastAsia"/>
          <w:color w:val="002060"/>
        </w:rPr>
      </w:pPr>
      <w:r w:rsidRPr="00BC53D3">
        <w:rPr>
          <w:rFonts w:ascii="Arial" w:hAnsi="Arial" w:cs="Arial"/>
          <w:noProof/>
          <w:color w:val="002060"/>
          <w:sz w:val="22"/>
          <w:szCs w:val="22"/>
        </w:rPr>
        <w:t xml:space="preserve"> </w:t>
      </w:r>
      <w:r w:rsidRPr="00BC53D3">
        <w:rPr>
          <w:rFonts w:ascii="Arial" w:hAnsi="Arial" w:cs="Arial"/>
          <w:noProof/>
          <w:color w:val="002060"/>
          <w:sz w:val="22"/>
          <w:szCs w:val="22"/>
        </w:rPr>
        <w:tab/>
      </w:r>
      <w:r w:rsidRPr="00BC53D3">
        <w:rPr>
          <w:rFonts w:ascii="Arial" w:hAnsi="Arial" w:cs="Arial"/>
          <w:noProof/>
          <w:color w:val="002060"/>
          <w:sz w:val="22"/>
          <w:szCs w:val="22"/>
        </w:rPr>
        <w:tab/>
      </w:r>
      <w:r w:rsidRPr="00BC53D3">
        <w:rPr>
          <w:rFonts w:ascii="Arial" w:hAnsi="Arial" w:cs="Arial"/>
          <w:noProof/>
          <w:color w:val="002060"/>
          <w:sz w:val="22"/>
          <w:szCs w:val="22"/>
        </w:rPr>
        <w:tab/>
      </w:r>
      <w:r w:rsidRPr="00BC53D3">
        <w:rPr>
          <w:rFonts w:ascii="Arial" w:hAnsi="Arial" w:cs="Arial"/>
          <w:noProof/>
          <w:color w:val="002060"/>
          <w:sz w:val="22"/>
          <w:szCs w:val="22"/>
        </w:rPr>
        <w:tab/>
      </w:r>
      <w:r w:rsidRPr="00BC53D3">
        <w:rPr>
          <w:rFonts w:ascii="Arial" w:hAnsi="Arial" w:cs="Arial"/>
          <w:noProof/>
          <w:color w:val="002060"/>
          <w:sz w:val="22"/>
          <w:szCs w:val="22"/>
        </w:rPr>
        <w:tab/>
      </w:r>
      <w:r w:rsidRPr="00BC53D3">
        <w:rPr>
          <w:rFonts w:ascii="Arial" w:hAnsi="Arial" w:cs="Arial"/>
          <w:noProof/>
          <w:color w:val="002060"/>
          <w:sz w:val="22"/>
          <w:szCs w:val="22"/>
        </w:rPr>
        <w:tab/>
        <w:t xml:space="preserve">   </w:t>
      </w:r>
      <w:r w:rsidRPr="00BC53D3">
        <w:rPr>
          <w:rFonts w:ascii="Arial" w:hAnsi="Arial" w:cs="Arial"/>
          <w:noProof/>
          <w:color w:val="002060"/>
          <w:sz w:val="22"/>
          <w:szCs w:val="22"/>
        </w:rPr>
        <w:tab/>
        <w:t xml:space="preserve">                Federica Sorrentino</w:t>
      </w:r>
    </w:p>
    <w:p w14:paraId="6E618EDD" w14:textId="77777777" w:rsidR="002657B5" w:rsidRPr="00BC53D3" w:rsidRDefault="002657B5" w:rsidP="002657B5">
      <w:pPr>
        <w:pStyle w:val="breakline"/>
        <w:rPr>
          <w:rFonts w:eastAsiaTheme="minorEastAsia"/>
          <w:color w:val="002060"/>
        </w:rPr>
      </w:pPr>
    </w:p>
    <w:p w14:paraId="2FB2995E" w14:textId="77777777" w:rsidR="002657B5" w:rsidRPr="00BC53D3" w:rsidRDefault="002657B5" w:rsidP="002657B5">
      <w:pPr>
        <w:pStyle w:val="titoloprinc0"/>
        <w:rPr>
          <w:color w:val="002060"/>
        </w:rPr>
      </w:pPr>
      <w:r w:rsidRPr="00BC53D3">
        <w:rPr>
          <w:color w:val="002060"/>
        </w:rPr>
        <w:t>CLASSIFICA</w:t>
      </w:r>
    </w:p>
    <w:p w14:paraId="71B26D9B" w14:textId="77777777" w:rsidR="002657B5" w:rsidRPr="00BC53D3" w:rsidRDefault="002657B5" w:rsidP="002657B5">
      <w:pPr>
        <w:pStyle w:val="breakline"/>
        <w:rPr>
          <w:color w:val="002060"/>
        </w:rPr>
      </w:pPr>
    </w:p>
    <w:p w14:paraId="6523D7EE" w14:textId="77777777" w:rsidR="002657B5" w:rsidRPr="00BC53D3" w:rsidRDefault="002657B5" w:rsidP="002657B5">
      <w:pPr>
        <w:pStyle w:val="breakline"/>
        <w:rPr>
          <w:color w:val="002060"/>
        </w:rPr>
      </w:pPr>
    </w:p>
    <w:p w14:paraId="2B1FB2C8" w14:textId="77777777" w:rsidR="002657B5" w:rsidRPr="00BC53D3" w:rsidRDefault="002657B5" w:rsidP="002657B5">
      <w:pPr>
        <w:pStyle w:val="sottotitolocampionato10"/>
        <w:rPr>
          <w:color w:val="002060"/>
        </w:rPr>
      </w:pPr>
      <w:r w:rsidRPr="00BC53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657B5" w:rsidRPr="00BC53D3" w14:paraId="74DC1CA3" w14:textId="77777777" w:rsidTr="00940E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A7D04" w14:textId="77777777" w:rsidR="002657B5" w:rsidRPr="00BC53D3" w:rsidRDefault="002657B5" w:rsidP="00940EAB">
            <w:pPr>
              <w:pStyle w:val="headertabella0"/>
              <w:rPr>
                <w:color w:val="002060"/>
              </w:rPr>
            </w:pPr>
            <w:r w:rsidRPr="00BC53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B04E7" w14:textId="77777777" w:rsidR="002657B5" w:rsidRPr="00BC53D3" w:rsidRDefault="002657B5" w:rsidP="00940EAB">
            <w:pPr>
              <w:pStyle w:val="headertabella0"/>
              <w:rPr>
                <w:color w:val="002060"/>
              </w:rPr>
            </w:pPr>
            <w:r w:rsidRPr="00BC53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7F4E6" w14:textId="77777777" w:rsidR="002657B5" w:rsidRPr="00BC53D3" w:rsidRDefault="002657B5" w:rsidP="00940EAB">
            <w:pPr>
              <w:pStyle w:val="headertabella0"/>
              <w:rPr>
                <w:color w:val="002060"/>
              </w:rPr>
            </w:pPr>
            <w:r w:rsidRPr="00BC53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AF360" w14:textId="77777777" w:rsidR="002657B5" w:rsidRPr="00BC53D3" w:rsidRDefault="002657B5" w:rsidP="00940EAB">
            <w:pPr>
              <w:pStyle w:val="headertabella0"/>
              <w:rPr>
                <w:color w:val="002060"/>
              </w:rPr>
            </w:pPr>
            <w:r w:rsidRPr="00BC53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758DB" w14:textId="77777777" w:rsidR="002657B5" w:rsidRPr="00BC53D3" w:rsidRDefault="002657B5" w:rsidP="00940EAB">
            <w:pPr>
              <w:pStyle w:val="headertabella0"/>
              <w:rPr>
                <w:color w:val="002060"/>
              </w:rPr>
            </w:pPr>
            <w:r w:rsidRPr="00BC53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89F21" w14:textId="77777777" w:rsidR="002657B5" w:rsidRPr="00BC53D3" w:rsidRDefault="002657B5" w:rsidP="00940EAB">
            <w:pPr>
              <w:pStyle w:val="headertabella0"/>
              <w:rPr>
                <w:color w:val="002060"/>
              </w:rPr>
            </w:pPr>
            <w:r w:rsidRPr="00BC53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D7919" w14:textId="77777777" w:rsidR="002657B5" w:rsidRPr="00BC53D3" w:rsidRDefault="002657B5" w:rsidP="00940EAB">
            <w:pPr>
              <w:pStyle w:val="headertabella0"/>
              <w:rPr>
                <w:color w:val="002060"/>
              </w:rPr>
            </w:pPr>
            <w:r w:rsidRPr="00BC53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B9230" w14:textId="77777777" w:rsidR="002657B5" w:rsidRPr="00BC53D3" w:rsidRDefault="002657B5" w:rsidP="00940EAB">
            <w:pPr>
              <w:pStyle w:val="headertabella0"/>
              <w:rPr>
                <w:color w:val="002060"/>
              </w:rPr>
            </w:pPr>
            <w:r w:rsidRPr="00BC53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44108" w14:textId="77777777" w:rsidR="002657B5" w:rsidRPr="00BC53D3" w:rsidRDefault="002657B5" w:rsidP="00940EAB">
            <w:pPr>
              <w:pStyle w:val="headertabella0"/>
              <w:rPr>
                <w:color w:val="002060"/>
              </w:rPr>
            </w:pPr>
            <w:r w:rsidRPr="00BC53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FCB03" w14:textId="77777777" w:rsidR="002657B5" w:rsidRPr="00BC53D3" w:rsidRDefault="002657B5" w:rsidP="00940EAB">
            <w:pPr>
              <w:pStyle w:val="headertabella0"/>
              <w:rPr>
                <w:color w:val="002060"/>
              </w:rPr>
            </w:pPr>
            <w:r w:rsidRPr="00BC53D3">
              <w:rPr>
                <w:color w:val="002060"/>
              </w:rPr>
              <w:t>PE</w:t>
            </w:r>
          </w:p>
        </w:tc>
      </w:tr>
      <w:tr w:rsidR="002657B5" w:rsidRPr="00BC53D3" w14:paraId="1FC5B8FA" w14:textId="77777777" w:rsidTr="00940E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437E4B" w14:textId="77777777" w:rsidR="002657B5" w:rsidRPr="00BC53D3" w:rsidRDefault="002657B5" w:rsidP="00940EAB">
            <w:pPr>
              <w:pStyle w:val="rowtabella0"/>
              <w:rPr>
                <w:color w:val="002060"/>
              </w:rPr>
            </w:pPr>
            <w:r w:rsidRPr="00BC53D3">
              <w:rPr>
                <w:color w:val="002060"/>
              </w:rPr>
              <w:lastRenderedPageBreak/>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DE70" w14:textId="77777777" w:rsidR="002657B5" w:rsidRPr="00BC53D3" w:rsidRDefault="002657B5" w:rsidP="00940EAB">
            <w:pPr>
              <w:pStyle w:val="rowtabella0"/>
              <w:jc w:val="center"/>
              <w:rPr>
                <w:color w:val="002060"/>
              </w:rPr>
            </w:pPr>
            <w:r w:rsidRPr="00BC53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22456" w14:textId="77777777" w:rsidR="002657B5" w:rsidRPr="00BC53D3" w:rsidRDefault="002657B5" w:rsidP="00940EAB">
            <w:pPr>
              <w:pStyle w:val="rowtabella0"/>
              <w:jc w:val="center"/>
              <w:rPr>
                <w:color w:val="002060"/>
              </w:rPr>
            </w:pPr>
            <w:r w:rsidRPr="00BC53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D32F" w14:textId="77777777" w:rsidR="002657B5" w:rsidRPr="00BC53D3" w:rsidRDefault="002657B5" w:rsidP="00940EAB">
            <w:pPr>
              <w:pStyle w:val="rowtabella0"/>
              <w:jc w:val="center"/>
              <w:rPr>
                <w:color w:val="002060"/>
              </w:rPr>
            </w:pPr>
            <w:r w:rsidRPr="00BC53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A60AE" w14:textId="77777777" w:rsidR="002657B5" w:rsidRPr="00BC53D3" w:rsidRDefault="002657B5" w:rsidP="00940EAB">
            <w:pPr>
              <w:pStyle w:val="rowtabella0"/>
              <w:jc w:val="center"/>
              <w:rPr>
                <w:color w:val="002060"/>
              </w:rPr>
            </w:pPr>
            <w:r w:rsidRPr="00BC53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CC4C"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7EB1" w14:textId="77777777" w:rsidR="002657B5" w:rsidRPr="00BC53D3" w:rsidRDefault="002657B5" w:rsidP="00940EAB">
            <w:pPr>
              <w:pStyle w:val="rowtabella0"/>
              <w:jc w:val="center"/>
              <w:rPr>
                <w:color w:val="002060"/>
              </w:rPr>
            </w:pPr>
            <w:r w:rsidRPr="00BC53D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E022D" w14:textId="77777777" w:rsidR="002657B5" w:rsidRPr="00BC53D3" w:rsidRDefault="002657B5" w:rsidP="00940EAB">
            <w:pPr>
              <w:pStyle w:val="rowtabella0"/>
              <w:jc w:val="center"/>
              <w:rPr>
                <w:color w:val="002060"/>
              </w:rPr>
            </w:pPr>
            <w:r w:rsidRPr="00BC53D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642D3" w14:textId="77777777" w:rsidR="002657B5" w:rsidRPr="00BC53D3" w:rsidRDefault="002657B5" w:rsidP="00940EAB">
            <w:pPr>
              <w:pStyle w:val="rowtabella0"/>
              <w:jc w:val="center"/>
              <w:rPr>
                <w:color w:val="002060"/>
              </w:rPr>
            </w:pPr>
            <w:r w:rsidRPr="00BC53D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E87A0" w14:textId="77777777" w:rsidR="002657B5" w:rsidRPr="00BC53D3" w:rsidRDefault="002657B5" w:rsidP="00940EAB">
            <w:pPr>
              <w:pStyle w:val="rowtabella0"/>
              <w:jc w:val="center"/>
              <w:rPr>
                <w:color w:val="002060"/>
              </w:rPr>
            </w:pPr>
            <w:r w:rsidRPr="00BC53D3">
              <w:rPr>
                <w:color w:val="002060"/>
              </w:rPr>
              <w:t>0</w:t>
            </w:r>
          </w:p>
        </w:tc>
      </w:tr>
      <w:tr w:rsidR="002657B5" w:rsidRPr="00BC53D3" w14:paraId="11ECAC09"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61CF8" w14:textId="77777777" w:rsidR="002657B5" w:rsidRPr="00BC53D3" w:rsidRDefault="002657B5" w:rsidP="00940EAB">
            <w:pPr>
              <w:pStyle w:val="rowtabella0"/>
              <w:rPr>
                <w:color w:val="002060"/>
              </w:rPr>
            </w:pPr>
            <w:r w:rsidRPr="00BC53D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2413E" w14:textId="77777777" w:rsidR="002657B5" w:rsidRPr="00BC53D3" w:rsidRDefault="002657B5" w:rsidP="00940EAB">
            <w:pPr>
              <w:pStyle w:val="rowtabella0"/>
              <w:jc w:val="center"/>
              <w:rPr>
                <w:color w:val="002060"/>
              </w:rPr>
            </w:pPr>
            <w:r w:rsidRPr="00BC53D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B7C5"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FEF04" w14:textId="77777777" w:rsidR="002657B5" w:rsidRPr="00BC53D3" w:rsidRDefault="002657B5" w:rsidP="00940EAB">
            <w:pPr>
              <w:pStyle w:val="rowtabella0"/>
              <w:jc w:val="center"/>
              <w:rPr>
                <w:color w:val="002060"/>
              </w:rPr>
            </w:pPr>
            <w:r w:rsidRPr="00BC53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15E3"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19076"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FE764" w14:textId="77777777" w:rsidR="002657B5" w:rsidRPr="00BC53D3" w:rsidRDefault="002657B5" w:rsidP="00940EAB">
            <w:pPr>
              <w:pStyle w:val="rowtabella0"/>
              <w:jc w:val="center"/>
              <w:rPr>
                <w:color w:val="002060"/>
              </w:rPr>
            </w:pPr>
            <w:r w:rsidRPr="00BC53D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CD028" w14:textId="77777777" w:rsidR="002657B5" w:rsidRPr="00BC53D3" w:rsidRDefault="002657B5" w:rsidP="00940EAB">
            <w:pPr>
              <w:pStyle w:val="rowtabella0"/>
              <w:jc w:val="center"/>
              <w:rPr>
                <w:color w:val="002060"/>
              </w:rPr>
            </w:pPr>
            <w:r w:rsidRPr="00BC53D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A4680" w14:textId="77777777" w:rsidR="002657B5" w:rsidRPr="00BC53D3" w:rsidRDefault="002657B5" w:rsidP="00940EAB">
            <w:pPr>
              <w:pStyle w:val="rowtabella0"/>
              <w:jc w:val="center"/>
              <w:rPr>
                <w:color w:val="002060"/>
              </w:rPr>
            </w:pPr>
            <w:r w:rsidRPr="00BC53D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F90A4" w14:textId="77777777" w:rsidR="002657B5" w:rsidRPr="00BC53D3" w:rsidRDefault="002657B5" w:rsidP="00940EAB">
            <w:pPr>
              <w:pStyle w:val="rowtabella0"/>
              <w:jc w:val="center"/>
              <w:rPr>
                <w:color w:val="002060"/>
              </w:rPr>
            </w:pPr>
            <w:r w:rsidRPr="00BC53D3">
              <w:rPr>
                <w:color w:val="002060"/>
              </w:rPr>
              <w:t>0</w:t>
            </w:r>
          </w:p>
        </w:tc>
      </w:tr>
      <w:tr w:rsidR="002657B5" w:rsidRPr="00BC53D3" w14:paraId="1B514906"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0A18C" w14:textId="77777777" w:rsidR="002657B5" w:rsidRPr="00BC53D3" w:rsidRDefault="002657B5" w:rsidP="00940EAB">
            <w:pPr>
              <w:pStyle w:val="rowtabella0"/>
              <w:rPr>
                <w:color w:val="002060"/>
              </w:rPr>
            </w:pPr>
            <w:r w:rsidRPr="00BC53D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4E41" w14:textId="77777777" w:rsidR="002657B5" w:rsidRPr="00BC53D3" w:rsidRDefault="002657B5" w:rsidP="00940EAB">
            <w:pPr>
              <w:pStyle w:val="rowtabella0"/>
              <w:jc w:val="center"/>
              <w:rPr>
                <w:color w:val="002060"/>
              </w:rPr>
            </w:pPr>
            <w:r w:rsidRPr="00BC53D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0D7A6"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DD272"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42C5"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15402"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0C5C4" w14:textId="77777777" w:rsidR="002657B5" w:rsidRPr="00BC53D3" w:rsidRDefault="002657B5" w:rsidP="00940EAB">
            <w:pPr>
              <w:pStyle w:val="rowtabella0"/>
              <w:jc w:val="center"/>
              <w:rPr>
                <w:color w:val="002060"/>
              </w:rPr>
            </w:pPr>
            <w:r w:rsidRPr="00BC53D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FBF68" w14:textId="77777777" w:rsidR="002657B5" w:rsidRPr="00BC53D3" w:rsidRDefault="002657B5" w:rsidP="00940EAB">
            <w:pPr>
              <w:pStyle w:val="rowtabella0"/>
              <w:jc w:val="center"/>
              <w:rPr>
                <w:color w:val="002060"/>
              </w:rPr>
            </w:pPr>
            <w:r w:rsidRPr="00BC53D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AC09"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A9209" w14:textId="77777777" w:rsidR="002657B5" w:rsidRPr="00BC53D3" w:rsidRDefault="002657B5" w:rsidP="00940EAB">
            <w:pPr>
              <w:pStyle w:val="rowtabella0"/>
              <w:jc w:val="center"/>
              <w:rPr>
                <w:color w:val="002060"/>
              </w:rPr>
            </w:pPr>
            <w:r w:rsidRPr="00BC53D3">
              <w:rPr>
                <w:color w:val="002060"/>
              </w:rPr>
              <w:t>0</w:t>
            </w:r>
          </w:p>
        </w:tc>
      </w:tr>
      <w:tr w:rsidR="002657B5" w:rsidRPr="00BC53D3" w14:paraId="39081DB7"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B3849" w14:textId="77777777" w:rsidR="002657B5" w:rsidRPr="00BC53D3" w:rsidRDefault="002657B5" w:rsidP="00940EAB">
            <w:pPr>
              <w:pStyle w:val="rowtabella0"/>
              <w:rPr>
                <w:color w:val="002060"/>
              </w:rPr>
            </w:pPr>
            <w:r w:rsidRPr="00BC53D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AF879" w14:textId="77777777" w:rsidR="002657B5" w:rsidRPr="00BC53D3" w:rsidRDefault="002657B5" w:rsidP="00940EAB">
            <w:pPr>
              <w:pStyle w:val="rowtabella0"/>
              <w:jc w:val="center"/>
              <w:rPr>
                <w:color w:val="002060"/>
              </w:rPr>
            </w:pPr>
            <w:r w:rsidRPr="00BC53D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B1D64" w14:textId="77777777" w:rsidR="002657B5" w:rsidRPr="00BC53D3" w:rsidRDefault="002657B5" w:rsidP="00940EAB">
            <w:pPr>
              <w:pStyle w:val="rowtabella0"/>
              <w:jc w:val="center"/>
              <w:rPr>
                <w:color w:val="002060"/>
              </w:rPr>
            </w:pPr>
            <w:r w:rsidRPr="00BC53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33A3B" w14:textId="77777777" w:rsidR="002657B5" w:rsidRPr="00BC53D3" w:rsidRDefault="002657B5" w:rsidP="00940EAB">
            <w:pPr>
              <w:pStyle w:val="rowtabella0"/>
              <w:jc w:val="center"/>
              <w:rPr>
                <w:color w:val="002060"/>
              </w:rPr>
            </w:pPr>
            <w:r w:rsidRPr="00BC53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A60C"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8188A"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23B7A" w14:textId="77777777" w:rsidR="002657B5" w:rsidRPr="00BC53D3" w:rsidRDefault="002657B5" w:rsidP="00940EAB">
            <w:pPr>
              <w:pStyle w:val="rowtabella0"/>
              <w:jc w:val="center"/>
              <w:rPr>
                <w:color w:val="002060"/>
              </w:rPr>
            </w:pPr>
            <w:r w:rsidRPr="00BC53D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08CE3" w14:textId="77777777" w:rsidR="002657B5" w:rsidRPr="00BC53D3" w:rsidRDefault="002657B5" w:rsidP="00940EAB">
            <w:pPr>
              <w:pStyle w:val="rowtabella0"/>
              <w:jc w:val="center"/>
              <w:rPr>
                <w:color w:val="002060"/>
              </w:rPr>
            </w:pPr>
            <w:r w:rsidRPr="00BC53D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9CAF0"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375F" w14:textId="77777777" w:rsidR="002657B5" w:rsidRPr="00BC53D3" w:rsidRDefault="002657B5" w:rsidP="00940EAB">
            <w:pPr>
              <w:pStyle w:val="rowtabella0"/>
              <w:jc w:val="center"/>
              <w:rPr>
                <w:color w:val="002060"/>
              </w:rPr>
            </w:pPr>
            <w:r w:rsidRPr="00BC53D3">
              <w:rPr>
                <w:color w:val="002060"/>
              </w:rPr>
              <w:t>0</w:t>
            </w:r>
          </w:p>
        </w:tc>
      </w:tr>
      <w:tr w:rsidR="002657B5" w:rsidRPr="00BC53D3" w14:paraId="53E8B981"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8C608" w14:textId="77777777" w:rsidR="002657B5" w:rsidRPr="00BC53D3" w:rsidRDefault="002657B5" w:rsidP="00940EAB">
            <w:pPr>
              <w:pStyle w:val="rowtabella0"/>
              <w:rPr>
                <w:color w:val="002060"/>
              </w:rPr>
            </w:pPr>
            <w:r w:rsidRPr="00BC53D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1DE7F" w14:textId="77777777" w:rsidR="002657B5" w:rsidRPr="00BC53D3" w:rsidRDefault="002657B5" w:rsidP="00940EAB">
            <w:pPr>
              <w:pStyle w:val="rowtabella0"/>
              <w:jc w:val="center"/>
              <w:rPr>
                <w:color w:val="002060"/>
              </w:rPr>
            </w:pPr>
            <w:r w:rsidRPr="00BC53D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193D0"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07F0E"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73CE3"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7B398" w14:textId="77777777" w:rsidR="002657B5" w:rsidRPr="00BC53D3" w:rsidRDefault="002657B5" w:rsidP="00940EAB">
            <w:pPr>
              <w:pStyle w:val="rowtabella0"/>
              <w:jc w:val="center"/>
              <w:rPr>
                <w:color w:val="002060"/>
              </w:rPr>
            </w:pPr>
            <w:r w:rsidRPr="00BC53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B3F8" w14:textId="77777777" w:rsidR="002657B5" w:rsidRPr="00BC53D3" w:rsidRDefault="002657B5" w:rsidP="00940EAB">
            <w:pPr>
              <w:pStyle w:val="rowtabella0"/>
              <w:jc w:val="center"/>
              <w:rPr>
                <w:color w:val="002060"/>
              </w:rPr>
            </w:pPr>
            <w:r w:rsidRPr="00BC53D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248F" w14:textId="77777777" w:rsidR="002657B5" w:rsidRPr="00BC53D3" w:rsidRDefault="002657B5" w:rsidP="00940EAB">
            <w:pPr>
              <w:pStyle w:val="rowtabella0"/>
              <w:jc w:val="center"/>
              <w:rPr>
                <w:color w:val="002060"/>
              </w:rPr>
            </w:pPr>
            <w:r w:rsidRPr="00BC53D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15858"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6EC01" w14:textId="77777777" w:rsidR="002657B5" w:rsidRPr="00BC53D3" w:rsidRDefault="002657B5" w:rsidP="00940EAB">
            <w:pPr>
              <w:pStyle w:val="rowtabella0"/>
              <w:jc w:val="center"/>
              <w:rPr>
                <w:color w:val="002060"/>
              </w:rPr>
            </w:pPr>
            <w:r w:rsidRPr="00BC53D3">
              <w:rPr>
                <w:color w:val="002060"/>
              </w:rPr>
              <w:t>0</w:t>
            </w:r>
          </w:p>
        </w:tc>
      </w:tr>
      <w:tr w:rsidR="002657B5" w:rsidRPr="00BC53D3" w14:paraId="4D989D56"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16D38" w14:textId="77777777" w:rsidR="002657B5" w:rsidRPr="00BC53D3" w:rsidRDefault="002657B5" w:rsidP="00940EAB">
            <w:pPr>
              <w:pStyle w:val="rowtabella0"/>
              <w:rPr>
                <w:color w:val="002060"/>
              </w:rPr>
            </w:pPr>
            <w:r w:rsidRPr="00BC53D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D1A3" w14:textId="77777777" w:rsidR="002657B5" w:rsidRPr="00BC53D3" w:rsidRDefault="002657B5" w:rsidP="00940EAB">
            <w:pPr>
              <w:pStyle w:val="rowtabella0"/>
              <w:jc w:val="center"/>
              <w:rPr>
                <w:color w:val="002060"/>
              </w:rPr>
            </w:pPr>
            <w:r w:rsidRPr="00BC53D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4150"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097DE"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EF883"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A3C3"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75870" w14:textId="77777777" w:rsidR="002657B5" w:rsidRPr="00BC53D3" w:rsidRDefault="002657B5" w:rsidP="00940EAB">
            <w:pPr>
              <w:pStyle w:val="rowtabella0"/>
              <w:jc w:val="center"/>
              <w:rPr>
                <w:color w:val="002060"/>
              </w:rPr>
            </w:pPr>
            <w:r w:rsidRPr="00BC53D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B067" w14:textId="77777777" w:rsidR="002657B5" w:rsidRPr="00BC53D3" w:rsidRDefault="002657B5" w:rsidP="00940EAB">
            <w:pPr>
              <w:pStyle w:val="rowtabella0"/>
              <w:jc w:val="center"/>
              <w:rPr>
                <w:color w:val="002060"/>
              </w:rPr>
            </w:pPr>
            <w:r w:rsidRPr="00BC53D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45907"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833D1" w14:textId="77777777" w:rsidR="002657B5" w:rsidRPr="00BC53D3" w:rsidRDefault="002657B5" w:rsidP="00940EAB">
            <w:pPr>
              <w:pStyle w:val="rowtabella0"/>
              <w:jc w:val="center"/>
              <w:rPr>
                <w:color w:val="002060"/>
              </w:rPr>
            </w:pPr>
            <w:r w:rsidRPr="00BC53D3">
              <w:rPr>
                <w:color w:val="002060"/>
              </w:rPr>
              <w:t>0</w:t>
            </w:r>
          </w:p>
        </w:tc>
      </w:tr>
      <w:tr w:rsidR="002657B5" w:rsidRPr="00BC53D3" w14:paraId="69E1540B"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D8BFDC" w14:textId="77777777" w:rsidR="002657B5" w:rsidRPr="00BC53D3" w:rsidRDefault="002657B5" w:rsidP="00940EAB">
            <w:pPr>
              <w:pStyle w:val="rowtabella0"/>
              <w:rPr>
                <w:color w:val="002060"/>
              </w:rPr>
            </w:pPr>
            <w:r w:rsidRPr="00BC53D3">
              <w:rPr>
                <w:color w:val="002060"/>
              </w:rPr>
              <w:t xml:space="preserve">A.S.D. </w:t>
            </w:r>
            <w:proofErr w:type="gramStart"/>
            <w:r w:rsidRPr="00BC53D3">
              <w:rPr>
                <w:color w:val="002060"/>
              </w:rPr>
              <w:t>CITTA</w:t>
            </w:r>
            <w:proofErr w:type="gramEnd"/>
            <w:r w:rsidRPr="00BC53D3">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5500A" w14:textId="77777777" w:rsidR="002657B5" w:rsidRPr="00BC53D3" w:rsidRDefault="002657B5" w:rsidP="00940EAB">
            <w:pPr>
              <w:pStyle w:val="rowtabella0"/>
              <w:jc w:val="center"/>
              <w:rPr>
                <w:color w:val="002060"/>
              </w:rPr>
            </w:pPr>
            <w:r w:rsidRPr="00BC53D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3F82"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610E"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11D7F"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4895" w14:textId="77777777" w:rsidR="002657B5" w:rsidRPr="00BC53D3" w:rsidRDefault="002657B5" w:rsidP="00940EAB">
            <w:pPr>
              <w:pStyle w:val="rowtabella0"/>
              <w:jc w:val="center"/>
              <w:rPr>
                <w:color w:val="002060"/>
              </w:rPr>
            </w:pPr>
            <w:r w:rsidRPr="00BC53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65D9" w14:textId="77777777" w:rsidR="002657B5" w:rsidRPr="00BC53D3" w:rsidRDefault="002657B5" w:rsidP="00940EAB">
            <w:pPr>
              <w:pStyle w:val="rowtabella0"/>
              <w:jc w:val="center"/>
              <w:rPr>
                <w:color w:val="002060"/>
              </w:rPr>
            </w:pPr>
            <w:r w:rsidRPr="00BC53D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64158" w14:textId="77777777" w:rsidR="002657B5" w:rsidRPr="00BC53D3" w:rsidRDefault="002657B5" w:rsidP="00940EAB">
            <w:pPr>
              <w:pStyle w:val="rowtabella0"/>
              <w:jc w:val="center"/>
              <w:rPr>
                <w:color w:val="002060"/>
              </w:rPr>
            </w:pPr>
            <w:r w:rsidRPr="00BC53D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D591"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ED43F" w14:textId="77777777" w:rsidR="002657B5" w:rsidRPr="00BC53D3" w:rsidRDefault="002657B5" w:rsidP="00940EAB">
            <w:pPr>
              <w:pStyle w:val="rowtabella0"/>
              <w:jc w:val="center"/>
              <w:rPr>
                <w:color w:val="002060"/>
              </w:rPr>
            </w:pPr>
            <w:r w:rsidRPr="00BC53D3">
              <w:rPr>
                <w:color w:val="002060"/>
              </w:rPr>
              <w:t>0</w:t>
            </w:r>
          </w:p>
        </w:tc>
      </w:tr>
      <w:tr w:rsidR="002657B5" w:rsidRPr="00BC53D3" w14:paraId="01E83039"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621E10" w14:textId="77777777" w:rsidR="002657B5" w:rsidRPr="00BC53D3" w:rsidRDefault="002657B5" w:rsidP="00940EAB">
            <w:pPr>
              <w:pStyle w:val="rowtabella0"/>
              <w:rPr>
                <w:color w:val="002060"/>
              </w:rPr>
            </w:pPr>
            <w:r w:rsidRPr="00BC53D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0D26"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53A0"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E25C0"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FDB5"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3E31E"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D1FC" w14:textId="77777777" w:rsidR="002657B5" w:rsidRPr="00BC53D3" w:rsidRDefault="002657B5" w:rsidP="00940EAB">
            <w:pPr>
              <w:pStyle w:val="rowtabella0"/>
              <w:jc w:val="center"/>
              <w:rPr>
                <w:color w:val="002060"/>
              </w:rPr>
            </w:pPr>
            <w:r w:rsidRPr="00BC53D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09374" w14:textId="77777777" w:rsidR="002657B5" w:rsidRPr="00BC53D3" w:rsidRDefault="002657B5" w:rsidP="00940EAB">
            <w:pPr>
              <w:pStyle w:val="rowtabella0"/>
              <w:jc w:val="center"/>
              <w:rPr>
                <w:color w:val="002060"/>
              </w:rPr>
            </w:pPr>
            <w:r w:rsidRPr="00BC53D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599FC" w14:textId="77777777" w:rsidR="002657B5" w:rsidRPr="00BC53D3" w:rsidRDefault="002657B5" w:rsidP="00940EAB">
            <w:pPr>
              <w:pStyle w:val="rowtabella0"/>
              <w:jc w:val="center"/>
              <w:rPr>
                <w:color w:val="002060"/>
              </w:rPr>
            </w:pPr>
            <w:r w:rsidRPr="00BC53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15860" w14:textId="77777777" w:rsidR="002657B5" w:rsidRPr="00BC53D3" w:rsidRDefault="002657B5" w:rsidP="00940EAB">
            <w:pPr>
              <w:pStyle w:val="rowtabella0"/>
              <w:jc w:val="center"/>
              <w:rPr>
                <w:color w:val="002060"/>
              </w:rPr>
            </w:pPr>
            <w:r w:rsidRPr="00BC53D3">
              <w:rPr>
                <w:color w:val="002060"/>
              </w:rPr>
              <w:t>0</w:t>
            </w:r>
          </w:p>
        </w:tc>
      </w:tr>
      <w:tr w:rsidR="002657B5" w:rsidRPr="00BC53D3" w14:paraId="03601BB4"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EA9E9" w14:textId="77777777" w:rsidR="002657B5" w:rsidRPr="00BC53D3" w:rsidRDefault="002657B5" w:rsidP="00940EAB">
            <w:pPr>
              <w:pStyle w:val="rowtabella0"/>
              <w:rPr>
                <w:color w:val="002060"/>
              </w:rPr>
            </w:pPr>
            <w:r w:rsidRPr="00BC53D3">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3A1E"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8604"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CF742"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67478"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F0319"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6B850" w14:textId="77777777" w:rsidR="002657B5" w:rsidRPr="00BC53D3" w:rsidRDefault="002657B5" w:rsidP="00940EAB">
            <w:pPr>
              <w:pStyle w:val="rowtabella0"/>
              <w:jc w:val="center"/>
              <w:rPr>
                <w:color w:val="002060"/>
              </w:rPr>
            </w:pPr>
            <w:r w:rsidRPr="00BC53D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B3EC" w14:textId="77777777" w:rsidR="002657B5" w:rsidRPr="00BC53D3" w:rsidRDefault="002657B5" w:rsidP="00940EAB">
            <w:pPr>
              <w:pStyle w:val="rowtabella0"/>
              <w:jc w:val="center"/>
              <w:rPr>
                <w:color w:val="002060"/>
              </w:rPr>
            </w:pPr>
            <w:r w:rsidRPr="00BC53D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83CED" w14:textId="77777777" w:rsidR="002657B5" w:rsidRPr="00BC53D3" w:rsidRDefault="002657B5" w:rsidP="00940EAB">
            <w:pPr>
              <w:pStyle w:val="rowtabella0"/>
              <w:jc w:val="center"/>
              <w:rPr>
                <w:color w:val="002060"/>
              </w:rPr>
            </w:pPr>
            <w:r w:rsidRPr="00BC53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621EC" w14:textId="77777777" w:rsidR="002657B5" w:rsidRPr="00BC53D3" w:rsidRDefault="002657B5" w:rsidP="00940EAB">
            <w:pPr>
              <w:pStyle w:val="rowtabella0"/>
              <w:jc w:val="center"/>
              <w:rPr>
                <w:color w:val="002060"/>
              </w:rPr>
            </w:pPr>
            <w:r w:rsidRPr="00BC53D3">
              <w:rPr>
                <w:color w:val="002060"/>
              </w:rPr>
              <w:t>0</w:t>
            </w:r>
          </w:p>
        </w:tc>
      </w:tr>
      <w:tr w:rsidR="002657B5" w:rsidRPr="00BC53D3" w14:paraId="0840C243"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36804" w14:textId="77777777" w:rsidR="002657B5" w:rsidRPr="00BC53D3" w:rsidRDefault="002657B5" w:rsidP="00940EAB">
            <w:pPr>
              <w:pStyle w:val="rowtabella0"/>
              <w:rPr>
                <w:color w:val="002060"/>
              </w:rPr>
            </w:pPr>
            <w:r w:rsidRPr="00BC53D3">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15F7" w14:textId="77777777" w:rsidR="002657B5" w:rsidRPr="00BC53D3" w:rsidRDefault="002657B5" w:rsidP="00940EAB">
            <w:pPr>
              <w:pStyle w:val="rowtabella0"/>
              <w:jc w:val="center"/>
              <w:rPr>
                <w:color w:val="002060"/>
              </w:rPr>
            </w:pPr>
            <w:r w:rsidRPr="00BC53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97459"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11A5D"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D416F" w14:textId="77777777" w:rsidR="002657B5" w:rsidRPr="00BC53D3" w:rsidRDefault="002657B5" w:rsidP="00940EAB">
            <w:pPr>
              <w:pStyle w:val="rowtabella0"/>
              <w:jc w:val="center"/>
              <w:rPr>
                <w:color w:val="002060"/>
              </w:rPr>
            </w:pPr>
            <w:r w:rsidRPr="00BC53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400CF" w14:textId="77777777" w:rsidR="002657B5" w:rsidRPr="00BC53D3" w:rsidRDefault="002657B5" w:rsidP="00940EAB">
            <w:pPr>
              <w:pStyle w:val="rowtabella0"/>
              <w:jc w:val="center"/>
              <w:rPr>
                <w:color w:val="002060"/>
              </w:rPr>
            </w:pPr>
            <w:r w:rsidRPr="00BC53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FBF5" w14:textId="77777777" w:rsidR="002657B5" w:rsidRPr="00BC53D3" w:rsidRDefault="002657B5" w:rsidP="00940EAB">
            <w:pPr>
              <w:pStyle w:val="rowtabella0"/>
              <w:jc w:val="center"/>
              <w:rPr>
                <w:color w:val="002060"/>
              </w:rPr>
            </w:pPr>
            <w:r w:rsidRPr="00BC53D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1E275" w14:textId="77777777" w:rsidR="002657B5" w:rsidRPr="00BC53D3" w:rsidRDefault="002657B5" w:rsidP="00940EAB">
            <w:pPr>
              <w:pStyle w:val="rowtabella0"/>
              <w:jc w:val="center"/>
              <w:rPr>
                <w:color w:val="002060"/>
              </w:rPr>
            </w:pPr>
            <w:r w:rsidRPr="00BC53D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99778"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49EE7" w14:textId="77777777" w:rsidR="002657B5" w:rsidRPr="00BC53D3" w:rsidRDefault="002657B5" w:rsidP="00940EAB">
            <w:pPr>
              <w:pStyle w:val="rowtabella0"/>
              <w:jc w:val="center"/>
              <w:rPr>
                <w:color w:val="002060"/>
              </w:rPr>
            </w:pPr>
            <w:r w:rsidRPr="00BC53D3">
              <w:rPr>
                <w:color w:val="002060"/>
              </w:rPr>
              <w:t>0</w:t>
            </w:r>
          </w:p>
        </w:tc>
      </w:tr>
      <w:tr w:rsidR="002657B5" w:rsidRPr="00BC53D3" w14:paraId="4EB4E9F4" w14:textId="77777777" w:rsidTr="00940E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693C9D" w14:textId="77777777" w:rsidR="002657B5" w:rsidRPr="00BC53D3" w:rsidRDefault="002657B5" w:rsidP="00940EAB">
            <w:pPr>
              <w:pStyle w:val="rowtabella0"/>
              <w:rPr>
                <w:color w:val="002060"/>
              </w:rPr>
            </w:pPr>
            <w:r w:rsidRPr="00BC53D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71652"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025F9"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DA7A9"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5CEF1"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0D782" w14:textId="77777777" w:rsidR="002657B5" w:rsidRPr="00BC53D3" w:rsidRDefault="002657B5" w:rsidP="00940EAB">
            <w:pPr>
              <w:pStyle w:val="rowtabella0"/>
              <w:jc w:val="center"/>
              <w:rPr>
                <w:color w:val="002060"/>
              </w:rPr>
            </w:pPr>
            <w:r w:rsidRPr="00BC53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8558A" w14:textId="77777777" w:rsidR="002657B5" w:rsidRPr="00BC53D3" w:rsidRDefault="002657B5" w:rsidP="00940EAB">
            <w:pPr>
              <w:pStyle w:val="rowtabella0"/>
              <w:jc w:val="center"/>
              <w:rPr>
                <w:color w:val="002060"/>
              </w:rPr>
            </w:pPr>
            <w:r w:rsidRPr="00BC53D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67BA2" w14:textId="77777777" w:rsidR="002657B5" w:rsidRPr="00BC53D3" w:rsidRDefault="002657B5" w:rsidP="00940EAB">
            <w:pPr>
              <w:pStyle w:val="rowtabella0"/>
              <w:jc w:val="center"/>
              <w:rPr>
                <w:color w:val="002060"/>
              </w:rPr>
            </w:pPr>
            <w:r w:rsidRPr="00BC53D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1A9ED" w14:textId="77777777" w:rsidR="002657B5" w:rsidRPr="00BC53D3" w:rsidRDefault="002657B5" w:rsidP="00940EAB">
            <w:pPr>
              <w:pStyle w:val="rowtabella0"/>
              <w:jc w:val="center"/>
              <w:rPr>
                <w:color w:val="002060"/>
              </w:rPr>
            </w:pPr>
            <w:r w:rsidRPr="00BC53D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0CC27" w14:textId="77777777" w:rsidR="002657B5" w:rsidRPr="00BC53D3" w:rsidRDefault="002657B5" w:rsidP="00940EAB">
            <w:pPr>
              <w:pStyle w:val="rowtabella0"/>
              <w:jc w:val="center"/>
              <w:rPr>
                <w:color w:val="002060"/>
              </w:rPr>
            </w:pPr>
            <w:r w:rsidRPr="00BC53D3">
              <w:rPr>
                <w:color w:val="002060"/>
              </w:rPr>
              <w:t>0</w:t>
            </w:r>
          </w:p>
        </w:tc>
      </w:tr>
    </w:tbl>
    <w:p w14:paraId="0D80242A" w14:textId="77777777" w:rsidR="002657B5" w:rsidRPr="00BC53D3" w:rsidRDefault="002657B5" w:rsidP="002657B5">
      <w:pPr>
        <w:pStyle w:val="breakline"/>
        <w:rPr>
          <w:rFonts w:eastAsiaTheme="minorEastAsia"/>
          <w:color w:val="002060"/>
        </w:rPr>
      </w:pPr>
    </w:p>
    <w:p w14:paraId="07F80FAA" w14:textId="77777777" w:rsidR="002657B5" w:rsidRPr="00BC53D3" w:rsidRDefault="002657B5" w:rsidP="002657B5">
      <w:pPr>
        <w:pStyle w:val="breakline"/>
        <w:rPr>
          <w:color w:val="002060"/>
        </w:rPr>
      </w:pPr>
    </w:p>
    <w:p w14:paraId="527DAD45" w14:textId="77777777" w:rsidR="002657B5" w:rsidRPr="00BC53D3" w:rsidRDefault="002657B5" w:rsidP="002657B5">
      <w:pPr>
        <w:pStyle w:val="sottotitolocampionato10"/>
        <w:rPr>
          <w:color w:val="002060"/>
        </w:rPr>
      </w:pPr>
      <w:r w:rsidRPr="00BC53D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657B5" w:rsidRPr="00BC53D3" w14:paraId="54D4753A" w14:textId="77777777" w:rsidTr="00940E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D18F7" w14:textId="77777777" w:rsidR="002657B5" w:rsidRPr="00BC53D3" w:rsidRDefault="002657B5" w:rsidP="00940EAB">
            <w:pPr>
              <w:pStyle w:val="headertabella0"/>
              <w:rPr>
                <w:color w:val="002060"/>
              </w:rPr>
            </w:pPr>
            <w:r w:rsidRPr="00BC53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3A0F6" w14:textId="77777777" w:rsidR="002657B5" w:rsidRPr="00BC53D3" w:rsidRDefault="002657B5" w:rsidP="00940EAB">
            <w:pPr>
              <w:pStyle w:val="headertabella0"/>
              <w:rPr>
                <w:color w:val="002060"/>
              </w:rPr>
            </w:pPr>
            <w:r w:rsidRPr="00BC53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2C00E" w14:textId="77777777" w:rsidR="002657B5" w:rsidRPr="00BC53D3" w:rsidRDefault="002657B5" w:rsidP="00940EAB">
            <w:pPr>
              <w:pStyle w:val="headertabella0"/>
              <w:rPr>
                <w:color w:val="002060"/>
              </w:rPr>
            </w:pPr>
            <w:r w:rsidRPr="00BC53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EA5E3" w14:textId="77777777" w:rsidR="002657B5" w:rsidRPr="00BC53D3" w:rsidRDefault="002657B5" w:rsidP="00940EAB">
            <w:pPr>
              <w:pStyle w:val="headertabella0"/>
              <w:rPr>
                <w:color w:val="002060"/>
              </w:rPr>
            </w:pPr>
            <w:r w:rsidRPr="00BC53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ED645" w14:textId="77777777" w:rsidR="002657B5" w:rsidRPr="00BC53D3" w:rsidRDefault="002657B5" w:rsidP="00940EAB">
            <w:pPr>
              <w:pStyle w:val="headertabella0"/>
              <w:rPr>
                <w:color w:val="002060"/>
              </w:rPr>
            </w:pPr>
            <w:r w:rsidRPr="00BC53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F08FC" w14:textId="77777777" w:rsidR="002657B5" w:rsidRPr="00BC53D3" w:rsidRDefault="002657B5" w:rsidP="00940EAB">
            <w:pPr>
              <w:pStyle w:val="headertabella0"/>
              <w:rPr>
                <w:color w:val="002060"/>
              </w:rPr>
            </w:pPr>
            <w:r w:rsidRPr="00BC53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85EF3" w14:textId="77777777" w:rsidR="002657B5" w:rsidRPr="00BC53D3" w:rsidRDefault="002657B5" w:rsidP="00940EAB">
            <w:pPr>
              <w:pStyle w:val="headertabella0"/>
              <w:rPr>
                <w:color w:val="002060"/>
              </w:rPr>
            </w:pPr>
            <w:r w:rsidRPr="00BC53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F5AFB" w14:textId="77777777" w:rsidR="002657B5" w:rsidRPr="00BC53D3" w:rsidRDefault="002657B5" w:rsidP="00940EAB">
            <w:pPr>
              <w:pStyle w:val="headertabella0"/>
              <w:rPr>
                <w:color w:val="002060"/>
              </w:rPr>
            </w:pPr>
            <w:r w:rsidRPr="00BC53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22CB1" w14:textId="77777777" w:rsidR="002657B5" w:rsidRPr="00BC53D3" w:rsidRDefault="002657B5" w:rsidP="00940EAB">
            <w:pPr>
              <w:pStyle w:val="headertabella0"/>
              <w:rPr>
                <w:color w:val="002060"/>
              </w:rPr>
            </w:pPr>
            <w:r w:rsidRPr="00BC53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97684" w14:textId="77777777" w:rsidR="002657B5" w:rsidRPr="00BC53D3" w:rsidRDefault="002657B5" w:rsidP="00940EAB">
            <w:pPr>
              <w:pStyle w:val="headertabella0"/>
              <w:rPr>
                <w:color w:val="002060"/>
              </w:rPr>
            </w:pPr>
            <w:r w:rsidRPr="00BC53D3">
              <w:rPr>
                <w:color w:val="002060"/>
              </w:rPr>
              <w:t>PE</w:t>
            </w:r>
          </w:p>
        </w:tc>
      </w:tr>
      <w:tr w:rsidR="002657B5" w:rsidRPr="00BC53D3" w14:paraId="48605D0D" w14:textId="77777777" w:rsidTr="00940E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A212A6" w14:textId="77777777" w:rsidR="002657B5" w:rsidRPr="00BC53D3" w:rsidRDefault="002657B5" w:rsidP="00940EAB">
            <w:pPr>
              <w:pStyle w:val="rowtabella0"/>
              <w:rPr>
                <w:color w:val="002060"/>
              </w:rPr>
            </w:pPr>
            <w:r w:rsidRPr="00BC53D3">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26FAD" w14:textId="77777777" w:rsidR="002657B5" w:rsidRPr="00BC53D3" w:rsidRDefault="002657B5" w:rsidP="00940EAB">
            <w:pPr>
              <w:pStyle w:val="rowtabella0"/>
              <w:jc w:val="center"/>
              <w:rPr>
                <w:color w:val="002060"/>
              </w:rPr>
            </w:pPr>
            <w:r w:rsidRPr="00BC53D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25FB"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4B167" w14:textId="77777777" w:rsidR="002657B5" w:rsidRPr="00BC53D3" w:rsidRDefault="002657B5" w:rsidP="00940EAB">
            <w:pPr>
              <w:pStyle w:val="rowtabella0"/>
              <w:jc w:val="center"/>
              <w:rPr>
                <w:color w:val="002060"/>
              </w:rPr>
            </w:pPr>
            <w:r w:rsidRPr="00BC53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7E20"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19D4A"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C0FE6" w14:textId="77777777" w:rsidR="002657B5" w:rsidRPr="00BC53D3" w:rsidRDefault="002657B5" w:rsidP="00940EAB">
            <w:pPr>
              <w:pStyle w:val="rowtabella0"/>
              <w:jc w:val="center"/>
              <w:rPr>
                <w:color w:val="002060"/>
              </w:rPr>
            </w:pPr>
            <w:r w:rsidRPr="00BC53D3">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D9AD" w14:textId="77777777" w:rsidR="002657B5" w:rsidRPr="00BC53D3" w:rsidRDefault="002657B5" w:rsidP="00940EAB">
            <w:pPr>
              <w:pStyle w:val="rowtabella0"/>
              <w:jc w:val="center"/>
              <w:rPr>
                <w:color w:val="002060"/>
              </w:rPr>
            </w:pPr>
            <w:r w:rsidRPr="00BC53D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D83B7" w14:textId="77777777" w:rsidR="002657B5" w:rsidRPr="00BC53D3" w:rsidRDefault="002657B5" w:rsidP="00940EAB">
            <w:pPr>
              <w:pStyle w:val="rowtabella0"/>
              <w:jc w:val="center"/>
              <w:rPr>
                <w:color w:val="002060"/>
              </w:rPr>
            </w:pPr>
            <w:r w:rsidRPr="00BC53D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2A9FF" w14:textId="77777777" w:rsidR="002657B5" w:rsidRPr="00BC53D3" w:rsidRDefault="002657B5" w:rsidP="00940EAB">
            <w:pPr>
              <w:pStyle w:val="rowtabella0"/>
              <w:jc w:val="center"/>
              <w:rPr>
                <w:color w:val="002060"/>
              </w:rPr>
            </w:pPr>
            <w:r w:rsidRPr="00BC53D3">
              <w:rPr>
                <w:color w:val="002060"/>
              </w:rPr>
              <w:t>0</w:t>
            </w:r>
          </w:p>
        </w:tc>
      </w:tr>
      <w:tr w:rsidR="002657B5" w:rsidRPr="00BC53D3" w14:paraId="7FB1EB9B"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E8527" w14:textId="77777777" w:rsidR="002657B5" w:rsidRPr="00BC53D3" w:rsidRDefault="002657B5" w:rsidP="00940EAB">
            <w:pPr>
              <w:pStyle w:val="rowtabella0"/>
              <w:rPr>
                <w:color w:val="002060"/>
              </w:rPr>
            </w:pPr>
            <w:r w:rsidRPr="00BC53D3">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7034E" w14:textId="77777777" w:rsidR="002657B5" w:rsidRPr="00BC53D3" w:rsidRDefault="002657B5" w:rsidP="00940EAB">
            <w:pPr>
              <w:pStyle w:val="rowtabella0"/>
              <w:jc w:val="center"/>
              <w:rPr>
                <w:color w:val="002060"/>
              </w:rPr>
            </w:pPr>
            <w:r w:rsidRPr="00BC53D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B4E1"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60B27" w14:textId="77777777" w:rsidR="002657B5" w:rsidRPr="00BC53D3" w:rsidRDefault="002657B5" w:rsidP="00940EAB">
            <w:pPr>
              <w:pStyle w:val="rowtabella0"/>
              <w:jc w:val="center"/>
              <w:rPr>
                <w:color w:val="002060"/>
              </w:rPr>
            </w:pPr>
            <w:r w:rsidRPr="00BC53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DB44"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A288"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2BA6" w14:textId="77777777" w:rsidR="002657B5" w:rsidRPr="00BC53D3" w:rsidRDefault="002657B5" w:rsidP="00940EAB">
            <w:pPr>
              <w:pStyle w:val="rowtabella0"/>
              <w:jc w:val="center"/>
              <w:rPr>
                <w:color w:val="002060"/>
              </w:rPr>
            </w:pPr>
            <w:r w:rsidRPr="00BC53D3">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55D0A" w14:textId="77777777" w:rsidR="002657B5" w:rsidRPr="00BC53D3" w:rsidRDefault="002657B5" w:rsidP="00940EAB">
            <w:pPr>
              <w:pStyle w:val="rowtabella0"/>
              <w:jc w:val="center"/>
              <w:rPr>
                <w:color w:val="002060"/>
              </w:rPr>
            </w:pPr>
            <w:r w:rsidRPr="00BC53D3">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F2B64" w14:textId="77777777" w:rsidR="002657B5" w:rsidRPr="00BC53D3" w:rsidRDefault="002657B5" w:rsidP="00940EAB">
            <w:pPr>
              <w:pStyle w:val="rowtabella0"/>
              <w:jc w:val="center"/>
              <w:rPr>
                <w:color w:val="002060"/>
              </w:rPr>
            </w:pPr>
            <w:r w:rsidRPr="00BC53D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5E64" w14:textId="77777777" w:rsidR="002657B5" w:rsidRPr="00BC53D3" w:rsidRDefault="002657B5" w:rsidP="00940EAB">
            <w:pPr>
              <w:pStyle w:val="rowtabella0"/>
              <w:jc w:val="center"/>
              <w:rPr>
                <w:color w:val="002060"/>
              </w:rPr>
            </w:pPr>
            <w:r w:rsidRPr="00BC53D3">
              <w:rPr>
                <w:color w:val="002060"/>
              </w:rPr>
              <w:t>0</w:t>
            </w:r>
          </w:p>
        </w:tc>
      </w:tr>
      <w:tr w:rsidR="002657B5" w:rsidRPr="00BC53D3" w14:paraId="7AA41FEC"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88BDF" w14:textId="77777777" w:rsidR="002657B5" w:rsidRPr="00BC53D3" w:rsidRDefault="002657B5" w:rsidP="00940EAB">
            <w:pPr>
              <w:pStyle w:val="rowtabella0"/>
              <w:rPr>
                <w:color w:val="002060"/>
              </w:rPr>
            </w:pPr>
            <w:r w:rsidRPr="00BC53D3">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ADFE0" w14:textId="77777777" w:rsidR="002657B5" w:rsidRPr="00BC53D3" w:rsidRDefault="002657B5" w:rsidP="00940EAB">
            <w:pPr>
              <w:pStyle w:val="rowtabella0"/>
              <w:jc w:val="center"/>
              <w:rPr>
                <w:color w:val="002060"/>
              </w:rPr>
            </w:pPr>
            <w:r w:rsidRPr="00BC53D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637F"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4F825" w14:textId="77777777" w:rsidR="002657B5" w:rsidRPr="00BC53D3" w:rsidRDefault="002657B5" w:rsidP="00940EAB">
            <w:pPr>
              <w:pStyle w:val="rowtabella0"/>
              <w:jc w:val="center"/>
              <w:rPr>
                <w:color w:val="002060"/>
              </w:rPr>
            </w:pPr>
            <w:r w:rsidRPr="00BC53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8AB2"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58DAE"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1CD6" w14:textId="77777777" w:rsidR="002657B5" w:rsidRPr="00BC53D3" w:rsidRDefault="002657B5" w:rsidP="00940EAB">
            <w:pPr>
              <w:pStyle w:val="rowtabella0"/>
              <w:jc w:val="center"/>
              <w:rPr>
                <w:color w:val="002060"/>
              </w:rPr>
            </w:pPr>
            <w:r w:rsidRPr="00BC53D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4024D" w14:textId="77777777" w:rsidR="002657B5" w:rsidRPr="00BC53D3" w:rsidRDefault="002657B5" w:rsidP="00940EAB">
            <w:pPr>
              <w:pStyle w:val="rowtabella0"/>
              <w:jc w:val="center"/>
              <w:rPr>
                <w:color w:val="002060"/>
              </w:rPr>
            </w:pPr>
            <w:r w:rsidRPr="00BC53D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92588" w14:textId="77777777" w:rsidR="002657B5" w:rsidRPr="00BC53D3" w:rsidRDefault="002657B5" w:rsidP="00940EAB">
            <w:pPr>
              <w:pStyle w:val="rowtabella0"/>
              <w:jc w:val="center"/>
              <w:rPr>
                <w:color w:val="002060"/>
              </w:rPr>
            </w:pPr>
            <w:r w:rsidRPr="00BC53D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198E9" w14:textId="77777777" w:rsidR="002657B5" w:rsidRPr="00BC53D3" w:rsidRDefault="002657B5" w:rsidP="00940EAB">
            <w:pPr>
              <w:pStyle w:val="rowtabella0"/>
              <w:jc w:val="center"/>
              <w:rPr>
                <w:color w:val="002060"/>
              </w:rPr>
            </w:pPr>
            <w:r w:rsidRPr="00BC53D3">
              <w:rPr>
                <w:color w:val="002060"/>
              </w:rPr>
              <w:t>0</w:t>
            </w:r>
          </w:p>
        </w:tc>
      </w:tr>
      <w:tr w:rsidR="002657B5" w:rsidRPr="00BC53D3" w14:paraId="549910D1"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9958D" w14:textId="77777777" w:rsidR="002657B5" w:rsidRPr="00BC53D3" w:rsidRDefault="002657B5" w:rsidP="00940EAB">
            <w:pPr>
              <w:pStyle w:val="rowtabella0"/>
              <w:rPr>
                <w:color w:val="002060"/>
              </w:rPr>
            </w:pPr>
            <w:r w:rsidRPr="00BC53D3">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AFC98" w14:textId="77777777" w:rsidR="002657B5" w:rsidRPr="00BC53D3" w:rsidRDefault="002657B5" w:rsidP="00940EAB">
            <w:pPr>
              <w:pStyle w:val="rowtabella0"/>
              <w:jc w:val="center"/>
              <w:rPr>
                <w:color w:val="002060"/>
              </w:rPr>
            </w:pPr>
            <w:r w:rsidRPr="00BC53D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19CD"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FAB5B" w14:textId="77777777" w:rsidR="002657B5" w:rsidRPr="00BC53D3" w:rsidRDefault="002657B5" w:rsidP="00940EAB">
            <w:pPr>
              <w:pStyle w:val="rowtabella0"/>
              <w:jc w:val="center"/>
              <w:rPr>
                <w:color w:val="002060"/>
              </w:rPr>
            </w:pPr>
            <w:r w:rsidRPr="00BC53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DB2C0"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50C8"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EB1D" w14:textId="77777777" w:rsidR="002657B5" w:rsidRPr="00BC53D3" w:rsidRDefault="002657B5" w:rsidP="00940EAB">
            <w:pPr>
              <w:pStyle w:val="rowtabella0"/>
              <w:jc w:val="center"/>
              <w:rPr>
                <w:color w:val="002060"/>
              </w:rPr>
            </w:pPr>
            <w:r w:rsidRPr="00BC53D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84F0" w14:textId="77777777" w:rsidR="002657B5" w:rsidRPr="00BC53D3" w:rsidRDefault="002657B5" w:rsidP="00940EAB">
            <w:pPr>
              <w:pStyle w:val="rowtabella0"/>
              <w:jc w:val="center"/>
              <w:rPr>
                <w:color w:val="002060"/>
              </w:rPr>
            </w:pPr>
            <w:r w:rsidRPr="00BC53D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B704" w14:textId="77777777" w:rsidR="002657B5" w:rsidRPr="00BC53D3" w:rsidRDefault="002657B5" w:rsidP="00940EAB">
            <w:pPr>
              <w:pStyle w:val="rowtabella0"/>
              <w:jc w:val="center"/>
              <w:rPr>
                <w:color w:val="002060"/>
              </w:rPr>
            </w:pPr>
            <w:r w:rsidRPr="00BC53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BE766" w14:textId="77777777" w:rsidR="002657B5" w:rsidRPr="00BC53D3" w:rsidRDefault="002657B5" w:rsidP="00940EAB">
            <w:pPr>
              <w:pStyle w:val="rowtabella0"/>
              <w:jc w:val="center"/>
              <w:rPr>
                <w:color w:val="002060"/>
              </w:rPr>
            </w:pPr>
            <w:r w:rsidRPr="00BC53D3">
              <w:rPr>
                <w:color w:val="002060"/>
              </w:rPr>
              <w:t>0</w:t>
            </w:r>
          </w:p>
        </w:tc>
      </w:tr>
      <w:tr w:rsidR="002657B5" w:rsidRPr="00BC53D3" w14:paraId="5A2AAA78"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26F6D3" w14:textId="77777777" w:rsidR="002657B5" w:rsidRPr="00BC53D3" w:rsidRDefault="002657B5" w:rsidP="00940EAB">
            <w:pPr>
              <w:pStyle w:val="rowtabella0"/>
              <w:rPr>
                <w:color w:val="002060"/>
              </w:rPr>
            </w:pPr>
            <w:r w:rsidRPr="00BC53D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7A869" w14:textId="77777777" w:rsidR="002657B5" w:rsidRPr="00BC53D3" w:rsidRDefault="002657B5" w:rsidP="00940EAB">
            <w:pPr>
              <w:pStyle w:val="rowtabella0"/>
              <w:jc w:val="center"/>
              <w:rPr>
                <w:color w:val="002060"/>
              </w:rPr>
            </w:pPr>
            <w:r w:rsidRPr="00BC53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A0FB"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990B" w14:textId="77777777" w:rsidR="002657B5" w:rsidRPr="00BC53D3" w:rsidRDefault="002657B5" w:rsidP="00940EAB">
            <w:pPr>
              <w:pStyle w:val="rowtabella0"/>
              <w:jc w:val="center"/>
              <w:rPr>
                <w:color w:val="002060"/>
              </w:rPr>
            </w:pPr>
            <w:r w:rsidRPr="00BC53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2F5C"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B9B5"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E3411" w14:textId="77777777" w:rsidR="002657B5" w:rsidRPr="00BC53D3" w:rsidRDefault="002657B5" w:rsidP="00940EAB">
            <w:pPr>
              <w:pStyle w:val="rowtabella0"/>
              <w:jc w:val="center"/>
              <w:rPr>
                <w:color w:val="002060"/>
              </w:rPr>
            </w:pPr>
            <w:r w:rsidRPr="00BC53D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02572" w14:textId="77777777" w:rsidR="002657B5" w:rsidRPr="00BC53D3" w:rsidRDefault="002657B5" w:rsidP="00940EAB">
            <w:pPr>
              <w:pStyle w:val="rowtabella0"/>
              <w:jc w:val="center"/>
              <w:rPr>
                <w:color w:val="002060"/>
              </w:rPr>
            </w:pPr>
            <w:r w:rsidRPr="00BC53D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98C3C"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C385" w14:textId="77777777" w:rsidR="002657B5" w:rsidRPr="00BC53D3" w:rsidRDefault="002657B5" w:rsidP="00940EAB">
            <w:pPr>
              <w:pStyle w:val="rowtabella0"/>
              <w:jc w:val="center"/>
              <w:rPr>
                <w:color w:val="002060"/>
              </w:rPr>
            </w:pPr>
            <w:r w:rsidRPr="00BC53D3">
              <w:rPr>
                <w:color w:val="002060"/>
              </w:rPr>
              <w:t>0</w:t>
            </w:r>
          </w:p>
        </w:tc>
      </w:tr>
      <w:tr w:rsidR="002657B5" w:rsidRPr="00BC53D3" w14:paraId="6802030A"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A9FAD" w14:textId="77777777" w:rsidR="002657B5" w:rsidRPr="00BC53D3" w:rsidRDefault="002657B5" w:rsidP="00940EAB">
            <w:pPr>
              <w:pStyle w:val="rowtabella0"/>
              <w:rPr>
                <w:color w:val="002060"/>
              </w:rPr>
            </w:pPr>
            <w:r w:rsidRPr="00BC53D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C80C6" w14:textId="77777777" w:rsidR="002657B5" w:rsidRPr="00BC53D3" w:rsidRDefault="002657B5" w:rsidP="00940EAB">
            <w:pPr>
              <w:pStyle w:val="rowtabella0"/>
              <w:jc w:val="center"/>
              <w:rPr>
                <w:color w:val="002060"/>
              </w:rPr>
            </w:pPr>
            <w:r w:rsidRPr="00BC53D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4E5FF"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85F14" w14:textId="77777777" w:rsidR="002657B5" w:rsidRPr="00BC53D3" w:rsidRDefault="002657B5" w:rsidP="00940EAB">
            <w:pPr>
              <w:pStyle w:val="rowtabella0"/>
              <w:jc w:val="center"/>
              <w:rPr>
                <w:color w:val="002060"/>
              </w:rPr>
            </w:pPr>
            <w:r w:rsidRPr="00BC53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423E9"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6A7A" w14:textId="77777777" w:rsidR="002657B5" w:rsidRPr="00BC53D3" w:rsidRDefault="002657B5" w:rsidP="00940EAB">
            <w:pPr>
              <w:pStyle w:val="rowtabella0"/>
              <w:jc w:val="center"/>
              <w:rPr>
                <w:color w:val="002060"/>
              </w:rPr>
            </w:pPr>
            <w:r w:rsidRPr="00BC53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9314" w14:textId="77777777" w:rsidR="002657B5" w:rsidRPr="00BC53D3" w:rsidRDefault="002657B5" w:rsidP="00940EAB">
            <w:pPr>
              <w:pStyle w:val="rowtabella0"/>
              <w:jc w:val="center"/>
              <w:rPr>
                <w:color w:val="002060"/>
              </w:rPr>
            </w:pPr>
            <w:r w:rsidRPr="00BC53D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280E" w14:textId="77777777" w:rsidR="002657B5" w:rsidRPr="00BC53D3" w:rsidRDefault="002657B5" w:rsidP="00940EAB">
            <w:pPr>
              <w:pStyle w:val="rowtabella0"/>
              <w:jc w:val="center"/>
              <w:rPr>
                <w:color w:val="002060"/>
              </w:rPr>
            </w:pPr>
            <w:r w:rsidRPr="00BC53D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66FE" w14:textId="77777777" w:rsidR="002657B5" w:rsidRPr="00BC53D3" w:rsidRDefault="002657B5" w:rsidP="00940EAB">
            <w:pPr>
              <w:pStyle w:val="rowtabella0"/>
              <w:jc w:val="center"/>
              <w:rPr>
                <w:color w:val="002060"/>
              </w:rPr>
            </w:pPr>
            <w:r w:rsidRPr="00BC53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B0A2D" w14:textId="77777777" w:rsidR="002657B5" w:rsidRPr="00BC53D3" w:rsidRDefault="002657B5" w:rsidP="00940EAB">
            <w:pPr>
              <w:pStyle w:val="rowtabella0"/>
              <w:jc w:val="center"/>
              <w:rPr>
                <w:color w:val="002060"/>
              </w:rPr>
            </w:pPr>
            <w:r w:rsidRPr="00BC53D3">
              <w:rPr>
                <w:color w:val="002060"/>
              </w:rPr>
              <w:t>0</w:t>
            </w:r>
          </w:p>
        </w:tc>
      </w:tr>
      <w:tr w:rsidR="002657B5" w:rsidRPr="00BC53D3" w14:paraId="26DA02C8"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B744B" w14:textId="77777777" w:rsidR="002657B5" w:rsidRPr="00BC53D3" w:rsidRDefault="002657B5" w:rsidP="00940EAB">
            <w:pPr>
              <w:pStyle w:val="rowtabella0"/>
              <w:rPr>
                <w:color w:val="002060"/>
              </w:rPr>
            </w:pPr>
            <w:r w:rsidRPr="00BC53D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3D08" w14:textId="77777777" w:rsidR="002657B5" w:rsidRPr="00BC53D3" w:rsidRDefault="002657B5" w:rsidP="00940EAB">
            <w:pPr>
              <w:pStyle w:val="rowtabella0"/>
              <w:jc w:val="center"/>
              <w:rPr>
                <w:color w:val="002060"/>
              </w:rPr>
            </w:pPr>
            <w:r w:rsidRPr="00BC53D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7494D"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3F04E"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6B84D"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94541" w14:textId="77777777" w:rsidR="002657B5" w:rsidRPr="00BC53D3" w:rsidRDefault="002657B5" w:rsidP="00940EAB">
            <w:pPr>
              <w:pStyle w:val="rowtabella0"/>
              <w:jc w:val="center"/>
              <w:rPr>
                <w:color w:val="002060"/>
              </w:rPr>
            </w:pPr>
            <w:r w:rsidRPr="00BC53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9BF1" w14:textId="77777777" w:rsidR="002657B5" w:rsidRPr="00BC53D3" w:rsidRDefault="002657B5" w:rsidP="00940EAB">
            <w:pPr>
              <w:pStyle w:val="rowtabella0"/>
              <w:jc w:val="center"/>
              <w:rPr>
                <w:color w:val="002060"/>
              </w:rPr>
            </w:pPr>
            <w:r w:rsidRPr="00BC53D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3169" w14:textId="77777777" w:rsidR="002657B5" w:rsidRPr="00BC53D3" w:rsidRDefault="002657B5" w:rsidP="00940EAB">
            <w:pPr>
              <w:pStyle w:val="rowtabella0"/>
              <w:jc w:val="center"/>
              <w:rPr>
                <w:color w:val="002060"/>
              </w:rPr>
            </w:pPr>
            <w:r w:rsidRPr="00BC53D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6037"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D401" w14:textId="77777777" w:rsidR="002657B5" w:rsidRPr="00BC53D3" w:rsidRDefault="002657B5" w:rsidP="00940EAB">
            <w:pPr>
              <w:pStyle w:val="rowtabella0"/>
              <w:jc w:val="center"/>
              <w:rPr>
                <w:color w:val="002060"/>
              </w:rPr>
            </w:pPr>
            <w:r w:rsidRPr="00BC53D3">
              <w:rPr>
                <w:color w:val="002060"/>
              </w:rPr>
              <w:t>0</w:t>
            </w:r>
          </w:p>
        </w:tc>
      </w:tr>
      <w:tr w:rsidR="002657B5" w:rsidRPr="00BC53D3" w14:paraId="6AC041D6"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97306" w14:textId="77777777" w:rsidR="002657B5" w:rsidRPr="00BC53D3" w:rsidRDefault="002657B5" w:rsidP="00940EAB">
            <w:pPr>
              <w:pStyle w:val="rowtabella0"/>
              <w:rPr>
                <w:color w:val="002060"/>
              </w:rPr>
            </w:pPr>
            <w:r w:rsidRPr="00BC53D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E61C8" w14:textId="77777777" w:rsidR="002657B5" w:rsidRPr="00BC53D3" w:rsidRDefault="002657B5" w:rsidP="00940EAB">
            <w:pPr>
              <w:pStyle w:val="rowtabella0"/>
              <w:jc w:val="center"/>
              <w:rPr>
                <w:color w:val="002060"/>
              </w:rPr>
            </w:pPr>
            <w:r w:rsidRPr="00BC53D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9FCC4"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AD25"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911ED"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6E64" w14:textId="77777777" w:rsidR="002657B5" w:rsidRPr="00BC53D3" w:rsidRDefault="002657B5" w:rsidP="00940EAB">
            <w:pPr>
              <w:pStyle w:val="rowtabella0"/>
              <w:jc w:val="center"/>
              <w:rPr>
                <w:color w:val="002060"/>
              </w:rPr>
            </w:pPr>
            <w:r w:rsidRPr="00BC53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4BC22" w14:textId="77777777" w:rsidR="002657B5" w:rsidRPr="00BC53D3" w:rsidRDefault="002657B5" w:rsidP="00940EAB">
            <w:pPr>
              <w:pStyle w:val="rowtabella0"/>
              <w:jc w:val="center"/>
              <w:rPr>
                <w:color w:val="002060"/>
              </w:rPr>
            </w:pPr>
            <w:r w:rsidRPr="00BC53D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3AF8" w14:textId="77777777" w:rsidR="002657B5" w:rsidRPr="00BC53D3" w:rsidRDefault="002657B5" w:rsidP="00940EAB">
            <w:pPr>
              <w:pStyle w:val="rowtabella0"/>
              <w:jc w:val="center"/>
              <w:rPr>
                <w:color w:val="002060"/>
              </w:rPr>
            </w:pPr>
            <w:r w:rsidRPr="00BC53D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D1508" w14:textId="77777777" w:rsidR="002657B5" w:rsidRPr="00BC53D3" w:rsidRDefault="002657B5" w:rsidP="00940EAB">
            <w:pPr>
              <w:pStyle w:val="rowtabella0"/>
              <w:jc w:val="center"/>
              <w:rPr>
                <w:color w:val="002060"/>
              </w:rPr>
            </w:pPr>
            <w:r w:rsidRPr="00BC53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CC50D" w14:textId="77777777" w:rsidR="002657B5" w:rsidRPr="00BC53D3" w:rsidRDefault="002657B5" w:rsidP="00940EAB">
            <w:pPr>
              <w:pStyle w:val="rowtabella0"/>
              <w:jc w:val="center"/>
              <w:rPr>
                <w:color w:val="002060"/>
              </w:rPr>
            </w:pPr>
            <w:r w:rsidRPr="00BC53D3">
              <w:rPr>
                <w:color w:val="002060"/>
              </w:rPr>
              <w:t>0</w:t>
            </w:r>
          </w:p>
        </w:tc>
      </w:tr>
      <w:tr w:rsidR="002657B5" w:rsidRPr="00BC53D3" w14:paraId="617B42D9"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A9ED5" w14:textId="77777777" w:rsidR="002657B5" w:rsidRPr="00BC53D3" w:rsidRDefault="002657B5" w:rsidP="00940EAB">
            <w:pPr>
              <w:pStyle w:val="rowtabella0"/>
              <w:rPr>
                <w:color w:val="002060"/>
              </w:rPr>
            </w:pPr>
            <w:r w:rsidRPr="00BC53D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55C6" w14:textId="77777777" w:rsidR="002657B5" w:rsidRPr="00BC53D3" w:rsidRDefault="002657B5" w:rsidP="00940EAB">
            <w:pPr>
              <w:pStyle w:val="rowtabella0"/>
              <w:jc w:val="center"/>
              <w:rPr>
                <w:color w:val="002060"/>
              </w:rPr>
            </w:pPr>
            <w:r w:rsidRPr="00BC53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38BA2"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A59C" w14:textId="77777777" w:rsidR="002657B5" w:rsidRPr="00BC53D3" w:rsidRDefault="002657B5" w:rsidP="00940EAB">
            <w:pPr>
              <w:pStyle w:val="rowtabella0"/>
              <w:jc w:val="center"/>
              <w:rPr>
                <w:color w:val="002060"/>
              </w:rPr>
            </w:pPr>
            <w:r w:rsidRPr="00BC53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E30C1"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4935" w14:textId="77777777" w:rsidR="002657B5" w:rsidRPr="00BC53D3" w:rsidRDefault="002657B5" w:rsidP="00940EAB">
            <w:pPr>
              <w:pStyle w:val="rowtabella0"/>
              <w:jc w:val="center"/>
              <w:rPr>
                <w:color w:val="002060"/>
              </w:rPr>
            </w:pPr>
            <w:r w:rsidRPr="00BC53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26214" w14:textId="77777777" w:rsidR="002657B5" w:rsidRPr="00BC53D3" w:rsidRDefault="002657B5" w:rsidP="00940EAB">
            <w:pPr>
              <w:pStyle w:val="rowtabella0"/>
              <w:jc w:val="center"/>
              <w:rPr>
                <w:color w:val="002060"/>
              </w:rPr>
            </w:pPr>
            <w:r w:rsidRPr="00BC53D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5B5A" w14:textId="77777777" w:rsidR="002657B5" w:rsidRPr="00BC53D3" w:rsidRDefault="002657B5" w:rsidP="00940EAB">
            <w:pPr>
              <w:pStyle w:val="rowtabella0"/>
              <w:jc w:val="center"/>
              <w:rPr>
                <w:color w:val="002060"/>
              </w:rPr>
            </w:pPr>
            <w:r w:rsidRPr="00BC53D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26D7A"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EBCBC" w14:textId="77777777" w:rsidR="002657B5" w:rsidRPr="00BC53D3" w:rsidRDefault="002657B5" w:rsidP="00940EAB">
            <w:pPr>
              <w:pStyle w:val="rowtabella0"/>
              <w:jc w:val="center"/>
              <w:rPr>
                <w:color w:val="002060"/>
              </w:rPr>
            </w:pPr>
            <w:r w:rsidRPr="00BC53D3">
              <w:rPr>
                <w:color w:val="002060"/>
              </w:rPr>
              <w:t>0</w:t>
            </w:r>
          </w:p>
        </w:tc>
      </w:tr>
      <w:tr w:rsidR="002657B5" w:rsidRPr="00BC53D3" w14:paraId="335F3667"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074C5" w14:textId="77777777" w:rsidR="002657B5" w:rsidRPr="00BC53D3" w:rsidRDefault="002657B5" w:rsidP="00940EAB">
            <w:pPr>
              <w:pStyle w:val="rowtabella0"/>
              <w:rPr>
                <w:color w:val="002060"/>
              </w:rPr>
            </w:pPr>
            <w:r w:rsidRPr="00BC53D3">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C7FAA" w14:textId="77777777" w:rsidR="002657B5" w:rsidRPr="00BC53D3" w:rsidRDefault="002657B5" w:rsidP="00940EAB">
            <w:pPr>
              <w:pStyle w:val="rowtabella0"/>
              <w:jc w:val="center"/>
              <w:rPr>
                <w:color w:val="002060"/>
              </w:rPr>
            </w:pPr>
            <w:r w:rsidRPr="00BC53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A44EB"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2D300"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797F"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D673" w14:textId="77777777" w:rsidR="002657B5" w:rsidRPr="00BC53D3" w:rsidRDefault="002657B5" w:rsidP="00940EAB">
            <w:pPr>
              <w:pStyle w:val="rowtabella0"/>
              <w:jc w:val="center"/>
              <w:rPr>
                <w:color w:val="002060"/>
              </w:rPr>
            </w:pPr>
            <w:r w:rsidRPr="00BC53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9E767" w14:textId="77777777" w:rsidR="002657B5" w:rsidRPr="00BC53D3" w:rsidRDefault="002657B5" w:rsidP="00940EAB">
            <w:pPr>
              <w:pStyle w:val="rowtabella0"/>
              <w:jc w:val="center"/>
              <w:rPr>
                <w:color w:val="002060"/>
              </w:rPr>
            </w:pPr>
            <w:r w:rsidRPr="00BC53D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03EE" w14:textId="77777777" w:rsidR="002657B5" w:rsidRPr="00BC53D3" w:rsidRDefault="002657B5" w:rsidP="00940EAB">
            <w:pPr>
              <w:pStyle w:val="rowtabella0"/>
              <w:jc w:val="center"/>
              <w:rPr>
                <w:color w:val="002060"/>
              </w:rPr>
            </w:pPr>
            <w:r w:rsidRPr="00BC53D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8D11"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E9A38" w14:textId="77777777" w:rsidR="002657B5" w:rsidRPr="00BC53D3" w:rsidRDefault="002657B5" w:rsidP="00940EAB">
            <w:pPr>
              <w:pStyle w:val="rowtabella0"/>
              <w:jc w:val="center"/>
              <w:rPr>
                <w:color w:val="002060"/>
              </w:rPr>
            </w:pPr>
            <w:r w:rsidRPr="00BC53D3">
              <w:rPr>
                <w:color w:val="002060"/>
              </w:rPr>
              <w:t>0</w:t>
            </w:r>
          </w:p>
        </w:tc>
      </w:tr>
      <w:tr w:rsidR="002657B5" w:rsidRPr="00BC53D3" w14:paraId="639DC4AE"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6E203" w14:textId="77777777" w:rsidR="002657B5" w:rsidRPr="00BC53D3" w:rsidRDefault="002657B5" w:rsidP="00940EAB">
            <w:pPr>
              <w:pStyle w:val="rowtabella0"/>
              <w:rPr>
                <w:color w:val="002060"/>
              </w:rPr>
            </w:pPr>
            <w:r w:rsidRPr="00BC53D3">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969B4" w14:textId="77777777" w:rsidR="002657B5" w:rsidRPr="00BC53D3" w:rsidRDefault="002657B5" w:rsidP="00940EAB">
            <w:pPr>
              <w:pStyle w:val="rowtabella0"/>
              <w:jc w:val="center"/>
              <w:rPr>
                <w:color w:val="002060"/>
              </w:rPr>
            </w:pPr>
            <w:r w:rsidRPr="00BC53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8E559"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61B3"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7C5BF" w14:textId="77777777" w:rsidR="002657B5" w:rsidRPr="00BC53D3" w:rsidRDefault="002657B5" w:rsidP="00940EAB">
            <w:pPr>
              <w:pStyle w:val="rowtabella0"/>
              <w:jc w:val="center"/>
              <w:rPr>
                <w:color w:val="002060"/>
              </w:rPr>
            </w:pPr>
            <w:r w:rsidRPr="00BC53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A39A7" w14:textId="77777777" w:rsidR="002657B5" w:rsidRPr="00BC53D3" w:rsidRDefault="002657B5" w:rsidP="00940EAB">
            <w:pPr>
              <w:pStyle w:val="rowtabella0"/>
              <w:jc w:val="center"/>
              <w:rPr>
                <w:color w:val="002060"/>
              </w:rPr>
            </w:pPr>
            <w:r w:rsidRPr="00BC53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2B2E0" w14:textId="77777777" w:rsidR="002657B5" w:rsidRPr="00BC53D3" w:rsidRDefault="002657B5" w:rsidP="00940EAB">
            <w:pPr>
              <w:pStyle w:val="rowtabella0"/>
              <w:jc w:val="center"/>
              <w:rPr>
                <w:color w:val="002060"/>
              </w:rPr>
            </w:pPr>
            <w:r w:rsidRPr="00BC53D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53B47" w14:textId="77777777" w:rsidR="002657B5" w:rsidRPr="00BC53D3" w:rsidRDefault="002657B5" w:rsidP="00940EAB">
            <w:pPr>
              <w:pStyle w:val="rowtabella0"/>
              <w:jc w:val="center"/>
              <w:rPr>
                <w:color w:val="002060"/>
              </w:rPr>
            </w:pPr>
            <w:r w:rsidRPr="00BC53D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EEF5" w14:textId="77777777" w:rsidR="002657B5" w:rsidRPr="00BC53D3" w:rsidRDefault="002657B5" w:rsidP="00940EAB">
            <w:pPr>
              <w:pStyle w:val="rowtabella0"/>
              <w:jc w:val="center"/>
              <w:rPr>
                <w:color w:val="002060"/>
              </w:rPr>
            </w:pPr>
            <w:r w:rsidRPr="00BC53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EF084" w14:textId="77777777" w:rsidR="002657B5" w:rsidRPr="00BC53D3" w:rsidRDefault="002657B5" w:rsidP="00940EAB">
            <w:pPr>
              <w:pStyle w:val="rowtabella0"/>
              <w:jc w:val="center"/>
              <w:rPr>
                <w:color w:val="002060"/>
              </w:rPr>
            </w:pPr>
            <w:r w:rsidRPr="00BC53D3">
              <w:rPr>
                <w:color w:val="002060"/>
              </w:rPr>
              <w:t>0</w:t>
            </w:r>
          </w:p>
        </w:tc>
      </w:tr>
      <w:tr w:rsidR="002657B5" w:rsidRPr="00BC53D3" w14:paraId="046F302C" w14:textId="77777777" w:rsidTr="00940E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8F210D" w14:textId="77777777" w:rsidR="002657B5" w:rsidRPr="00BC53D3" w:rsidRDefault="002657B5" w:rsidP="00940EAB">
            <w:pPr>
              <w:pStyle w:val="rowtabella0"/>
              <w:rPr>
                <w:color w:val="002060"/>
              </w:rPr>
            </w:pPr>
            <w:r w:rsidRPr="00BC53D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3C165" w14:textId="77777777" w:rsidR="002657B5" w:rsidRPr="00BC53D3" w:rsidRDefault="002657B5" w:rsidP="00940EAB">
            <w:pPr>
              <w:pStyle w:val="rowtabella0"/>
              <w:jc w:val="center"/>
              <w:rPr>
                <w:color w:val="002060"/>
              </w:rPr>
            </w:pPr>
            <w:r w:rsidRPr="00BC53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1915"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208DB"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8550"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91A0A" w14:textId="77777777" w:rsidR="002657B5" w:rsidRPr="00BC53D3" w:rsidRDefault="002657B5" w:rsidP="00940EAB">
            <w:pPr>
              <w:pStyle w:val="rowtabella0"/>
              <w:jc w:val="center"/>
              <w:rPr>
                <w:color w:val="002060"/>
              </w:rPr>
            </w:pPr>
            <w:r w:rsidRPr="00BC53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D284" w14:textId="77777777" w:rsidR="002657B5" w:rsidRPr="00BC53D3" w:rsidRDefault="002657B5" w:rsidP="00940EAB">
            <w:pPr>
              <w:pStyle w:val="rowtabella0"/>
              <w:jc w:val="center"/>
              <w:rPr>
                <w:color w:val="002060"/>
              </w:rPr>
            </w:pPr>
            <w:r w:rsidRPr="00BC53D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0E67A" w14:textId="77777777" w:rsidR="002657B5" w:rsidRPr="00BC53D3" w:rsidRDefault="002657B5" w:rsidP="00940EAB">
            <w:pPr>
              <w:pStyle w:val="rowtabella0"/>
              <w:jc w:val="center"/>
              <w:rPr>
                <w:color w:val="002060"/>
              </w:rPr>
            </w:pPr>
            <w:r w:rsidRPr="00BC53D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6859A" w14:textId="77777777" w:rsidR="002657B5" w:rsidRPr="00BC53D3" w:rsidRDefault="002657B5" w:rsidP="00940EAB">
            <w:pPr>
              <w:pStyle w:val="rowtabella0"/>
              <w:jc w:val="center"/>
              <w:rPr>
                <w:color w:val="002060"/>
              </w:rPr>
            </w:pPr>
            <w:r w:rsidRPr="00BC53D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03005" w14:textId="77777777" w:rsidR="002657B5" w:rsidRPr="00BC53D3" w:rsidRDefault="002657B5" w:rsidP="00940EAB">
            <w:pPr>
              <w:pStyle w:val="rowtabella0"/>
              <w:jc w:val="center"/>
              <w:rPr>
                <w:color w:val="002060"/>
              </w:rPr>
            </w:pPr>
            <w:r w:rsidRPr="00BC53D3">
              <w:rPr>
                <w:color w:val="002060"/>
              </w:rPr>
              <w:t>0</w:t>
            </w:r>
          </w:p>
        </w:tc>
      </w:tr>
    </w:tbl>
    <w:p w14:paraId="3897C13B" w14:textId="77777777" w:rsidR="002657B5" w:rsidRPr="00BC53D3" w:rsidRDefault="002657B5" w:rsidP="002657B5">
      <w:pPr>
        <w:pStyle w:val="breakline"/>
        <w:rPr>
          <w:rFonts w:eastAsiaTheme="minorEastAsia"/>
          <w:color w:val="002060"/>
        </w:rPr>
      </w:pPr>
    </w:p>
    <w:p w14:paraId="30DCC595" w14:textId="77777777" w:rsidR="002657B5" w:rsidRPr="00BC53D3" w:rsidRDefault="002657B5" w:rsidP="002657B5">
      <w:pPr>
        <w:pStyle w:val="breakline"/>
        <w:rPr>
          <w:color w:val="002060"/>
        </w:rPr>
      </w:pPr>
    </w:p>
    <w:p w14:paraId="2094B41B" w14:textId="77777777" w:rsidR="002657B5" w:rsidRPr="00BC53D3" w:rsidRDefault="002657B5" w:rsidP="002657B5">
      <w:pPr>
        <w:pStyle w:val="sottotitolocampionato10"/>
        <w:rPr>
          <w:color w:val="002060"/>
        </w:rPr>
      </w:pPr>
      <w:r w:rsidRPr="00BC53D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657B5" w:rsidRPr="00BC53D3" w14:paraId="3A9408D7" w14:textId="77777777" w:rsidTr="00940E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E3486" w14:textId="77777777" w:rsidR="002657B5" w:rsidRPr="00BC53D3" w:rsidRDefault="002657B5" w:rsidP="00940EAB">
            <w:pPr>
              <w:pStyle w:val="headertabella0"/>
              <w:rPr>
                <w:color w:val="002060"/>
              </w:rPr>
            </w:pPr>
            <w:r w:rsidRPr="00BC53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19B73" w14:textId="77777777" w:rsidR="002657B5" w:rsidRPr="00BC53D3" w:rsidRDefault="002657B5" w:rsidP="00940EAB">
            <w:pPr>
              <w:pStyle w:val="headertabella0"/>
              <w:rPr>
                <w:color w:val="002060"/>
              </w:rPr>
            </w:pPr>
            <w:r w:rsidRPr="00BC53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5490B" w14:textId="77777777" w:rsidR="002657B5" w:rsidRPr="00BC53D3" w:rsidRDefault="002657B5" w:rsidP="00940EAB">
            <w:pPr>
              <w:pStyle w:val="headertabella0"/>
              <w:rPr>
                <w:color w:val="002060"/>
              </w:rPr>
            </w:pPr>
            <w:r w:rsidRPr="00BC53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002A9" w14:textId="77777777" w:rsidR="002657B5" w:rsidRPr="00BC53D3" w:rsidRDefault="002657B5" w:rsidP="00940EAB">
            <w:pPr>
              <w:pStyle w:val="headertabella0"/>
              <w:rPr>
                <w:color w:val="002060"/>
              </w:rPr>
            </w:pPr>
            <w:r w:rsidRPr="00BC53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2FB2B" w14:textId="77777777" w:rsidR="002657B5" w:rsidRPr="00BC53D3" w:rsidRDefault="002657B5" w:rsidP="00940EAB">
            <w:pPr>
              <w:pStyle w:val="headertabella0"/>
              <w:rPr>
                <w:color w:val="002060"/>
              </w:rPr>
            </w:pPr>
            <w:r w:rsidRPr="00BC53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A5824" w14:textId="77777777" w:rsidR="002657B5" w:rsidRPr="00BC53D3" w:rsidRDefault="002657B5" w:rsidP="00940EAB">
            <w:pPr>
              <w:pStyle w:val="headertabella0"/>
              <w:rPr>
                <w:color w:val="002060"/>
              </w:rPr>
            </w:pPr>
            <w:r w:rsidRPr="00BC53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44DC6" w14:textId="77777777" w:rsidR="002657B5" w:rsidRPr="00BC53D3" w:rsidRDefault="002657B5" w:rsidP="00940EAB">
            <w:pPr>
              <w:pStyle w:val="headertabella0"/>
              <w:rPr>
                <w:color w:val="002060"/>
              </w:rPr>
            </w:pPr>
            <w:r w:rsidRPr="00BC53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85F98" w14:textId="77777777" w:rsidR="002657B5" w:rsidRPr="00BC53D3" w:rsidRDefault="002657B5" w:rsidP="00940EAB">
            <w:pPr>
              <w:pStyle w:val="headertabella0"/>
              <w:rPr>
                <w:color w:val="002060"/>
              </w:rPr>
            </w:pPr>
            <w:r w:rsidRPr="00BC53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8530A" w14:textId="77777777" w:rsidR="002657B5" w:rsidRPr="00BC53D3" w:rsidRDefault="002657B5" w:rsidP="00940EAB">
            <w:pPr>
              <w:pStyle w:val="headertabella0"/>
              <w:rPr>
                <w:color w:val="002060"/>
              </w:rPr>
            </w:pPr>
            <w:r w:rsidRPr="00BC53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6742E" w14:textId="77777777" w:rsidR="002657B5" w:rsidRPr="00BC53D3" w:rsidRDefault="002657B5" w:rsidP="00940EAB">
            <w:pPr>
              <w:pStyle w:val="headertabella0"/>
              <w:rPr>
                <w:color w:val="002060"/>
              </w:rPr>
            </w:pPr>
            <w:r w:rsidRPr="00BC53D3">
              <w:rPr>
                <w:color w:val="002060"/>
              </w:rPr>
              <w:t>PE</w:t>
            </w:r>
          </w:p>
        </w:tc>
      </w:tr>
      <w:tr w:rsidR="002657B5" w:rsidRPr="00BC53D3" w14:paraId="0A04C450" w14:textId="77777777" w:rsidTr="00940E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23EACF" w14:textId="77777777" w:rsidR="002657B5" w:rsidRPr="00BC53D3" w:rsidRDefault="002657B5" w:rsidP="00940EAB">
            <w:pPr>
              <w:pStyle w:val="rowtabella0"/>
              <w:rPr>
                <w:color w:val="002060"/>
              </w:rPr>
            </w:pPr>
            <w:r w:rsidRPr="00BC53D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3E4B5" w14:textId="77777777" w:rsidR="002657B5" w:rsidRPr="00BC53D3" w:rsidRDefault="002657B5" w:rsidP="00940EAB">
            <w:pPr>
              <w:pStyle w:val="rowtabella0"/>
              <w:jc w:val="center"/>
              <w:rPr>
                <w:color w:val="002060"/>
              </w:rPr>
            </w:pPr>
            <w:r w:rsidRPr="00BC53D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9E7F7"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4E45D" w14:textId="77777777" w:rsidR="002657B5" w:rsidRPr="00BC53D3" w:rsidRDefault="002657B5" w:rsidP="00940EAB">
            <w:pPr>
              <w:pStyle w:val="rowtabella0"/>
              <w:jc w:val="center"/>
              <w:rPr>
                <w:color w:val="002060"/>
              </w:rPr>
            </w:pPr>
            <w:r w:rsidRPr="00BC53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CAE1"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06C2"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52567" w14:textId="77777777" w:rsidR="002657B5" w:rsidRPr="00BC53D3" w:rsidRDefault="002657B5" w:rsidP="00940EAB">
            <w:pPr>
              <w:pStyle w:val="rowtabella0"/>
              <w:jc w:val="center"/>
              <w:rPr>
                <w:color w:val="002060"/>
              </w:rPr>
            </w:pPr>
            <w:r w:rsidRPr="00BC53D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8D3F4" w14:textId="77777777" w:rsidR="002657B5" w:rsidRPr="00BC53D3" w:rsidRDefault="002657B5" w:rsidP="00940EAB">
            <w:pPr>
              <w:pStyle w:val="rowtabella0"/>
              <w:jc w:val="center"/>
              <w:rPr>
                <w:color w:val="002060"/>
              </w:rPr>
            </w:pPr>
            <w:r w:rsidRPr="00BC53D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83B4A" w14:textId="77777777" w:rsidR="002657B5" w:rsidRPr="00BC53D3" w:rsidRDefault="002657B5" w:rsidP="00940EAB">
            <w:pPr>
              <w:pStyle w:val="rowtabella0"/>
              <w:jc w:val="center"/>
              <w:rPr>
                <w:color w:val="002060"/>
              </w:rPr>
            </w:pPr>
            <w:r w:rsidRPr="00BC53D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76544" w14:textId="77777777" w:rsidR="002657B5" w:rsidRPr="00BC53D3" w:rsidRDefault="002657B5" w:rsidP="00940EAB">
            <w:pPr>
              <w:pStyle w:val="rowtabella0"/>
              <w:jc w:val="center"/>
              <w:rPr>
                <w:color w:val="002060"/>
              </w:rPr>
            </w:pPr>
            <w:r w:rsidRPr="00BC53D3">
              <w:rPr>
                <w:color w:val="002060"/>
              </w:rPr>
              <w:t>0</w:t>
            </w:r>
          </w:p>
        </w:tc>
      </w:tr>
      <w:tr w:rsidR="002657B5" w:rsidRPr="00BC53D3" w14:paraId="33660810"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EBE609" w14:textId="77777777" w:rsidR="002657B5" w:rsidRPr="00BC53D3" w:rsidRDefault="002657B5" w:rsidP="00940EAB">
            <w:pPr>
              <w:pStyle w:val="rowtabella0"/>
              <w:rPr>
                <w:color w:val="002060"/>
              </w:rPr>
            </w:pPr>
            <w:r w:rsidRPr="00BC53D3">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4D138" w14:textId="77777777" w:rsidR="002657B5" w:rsidRPr="00BC53D3" w:rsidRDefault="002657B5" w:rsidP="00940EAB">
            <w:pPr>
              <w:pStyle w:val="rowtabella0"/>
              <w:jc w:val="center"/>
              <w:rPr>
                <w:color w:val="002060"/>
              </w:rPr>
            </w:pPr>
            <w:r w:rsidRPr="00BC53D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B2530" w14:textId="77777777" w:rsidR="002657B5" w:rsidRPr="00BC53D3" w:rsidRDefault="002657B5" w:rsidP="00940EAB">
            <w:pPr>
              <w:pStyle w:val="rowtabella0"/>
              <w:jc w:val="center"/>
              <w:rPr>
                <w:color w:val="002060"/>
              </w:rPr>
            </w:pPr>
            <w:r w:rsidRPr="00BC53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E8617" w14:textId="77777777" w:rsidR="002657B5" w:rsidRPr="00BC53D3" w:rsidRDefault="002657B5" w:rsidP="00940EAB">
            <w:pPr>
              <w:pStyle w:val="rowtabella0"/>
              <w:jc w:val="center"/>
              <w:rPr>
                <w:color w:val="002060"/>
              </w:rPr>
            </w:pPr>
            <w:r w:rsidRPr="00BC53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B1086"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BB5E"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20B6C" w14:textId="77777777" w:rsidR="002657B5" w:rsidRPr="00BC53D3" w:rsidRDefault="002657B5" w:rsidP="00940EAB">
            <w:pPr>
              <w:pStyle w:val="rowtabella0"/>
              <w:jc w:val="center"/>
              <w:rPr>
                <w:color w:val="002060"/>
              </w:rPr>
            </w:pPr>
            <w:r w:rsidRPr="00BC53D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CF4E4" w14:textId="77777777" w:rsidR="002657B5" w:rsidRPr="00BC53D3" w:rsidRDefault="002657B5" w:rsidP="00940EAB">
            <w:pPr>
              <w:pStyle w:val="rowtabella0"/>
              <w:jc w:val="center"/>
              <w:rPr>
                <w:color w:val="002060"/>
              </w:rPr>
            </w:pPr>
            <w:r w:rsidRPr="00BC53D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B3AE" w14:textId="77777777" w:rsidR="002657B5" w:rsidRPr="00BC53D3" w:rsidRDefault="002657B5" w:rsidP="00940EAB">
            <w:pPr>
              <w:pStyle w:val="rowtabella0"/>
              <w:jc w:val="center"/>
              <w:rPr>
                <w:color w:val="002060"/>
              </w:rPr>
            </w:pPr>
            <w:r w:rsidRPr="00BC53D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906C8" w14:textId="77777777" w:rsidR="002657B5" w:rsidRPr="00BC53D3" w:rsidRDefault="002657B5" w:rsidP="00940EAB">
            <w:pPr>
              <w:pStyle w:val="rowtabella0"/>
              <w:jc w:val="center"/>
              <w:rPr>
                <w:color w:val="002060"/>
              </w:rPr>
            </w:pPr>
            <w:r w:rsidRPr="00BC53D3">
              <w:rPr>
                <w:color w:val="002060"/>
              </w:rPr>
              <w:t>0</w:t>
            </w:r>
          </w:p>
        </w:tc>
      </w:tr>
      <w:tr w:rsidR="002657B5" w:rsidRPr="00BC53D3" w14:paraId="2E1885FF"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02CBF" w14:textId="77777777" w:rsidR="002657B5" w:rsidRPr="00BC53D3" w:rsidRDefault="002657B5" w:rsidP="00940EAB">
            <w:pPr>
              <w:pStyle w:val="rowtabella0"/>
              <w:rPr>
                <w:color w:val="002060"/>
              </w:rPr>
            </w:pPr>
            <w:r w:rsidRPr="00BC53D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7A8B" w14:textId="77777777" w:rsidR="002657B5" w:rsidRPr="00BC53D3" w:rsidRDefault="002657B5" w:rsidP="00940EAB">
            <w:pPr>
              <w:pStyle w:val="rowtabella0"/>
              <w:jc w:val="center"/>
              <w:rPr>
                <w:color w:val="002060"/>
              </w:rPr>
            </w:pPr>
            <w:r w:rsidRPr="00BC53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71AB6"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88763" w14:textId="77777777" w:rsidR="002657B5" w:rsidRPr="00BC53D3" w:rsidRDefault="002657B5" w:rsidP="00940EAB">
            <w:pPr>
              <w:pStyle w:val="rowtabella0"/>
              <w:jc w:val="center"/>
              <w:rPr>
                <w:color w:val="002060"/>
              </w:rPr>
            </w:pPr>
            <w:r w:rsidRPr="00BC53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E7E9"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3B4BB"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30AA" w14:textId="77777777" w:rsidR="002657B5" w:rsidRPr="00BC53D3" w:rsidRDefault="002657B5" w:rsidP="00940EAB">
            <w:pPr>
              <w:pStyle w:val="rowtabella0"/>
              <w:jc w:val="center"/>
              <w:rPr>
                <w:color w:val="002060"/>
              </w:rPr>
            </w:pPr>
            <w:r w:rsidRPr="00BC53D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D594" w14:textId="77777777" w:rsidR="002657B5" w:rsidRPr="00BC53D3" w:rsidRDefault="002657B5" w:rsidP="00940EAB">
            <w:pPr>
              <w:pStyle w:val="rowtabella0"/>
              <w:jc w:val="center"/>
              <w:rPr>
                <w:color w:val="002060"/>
              </w:rPr>
            </w:pPr>
            <w:r w:rsidRPr="00BC53D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7738" w14:textId="77777777" w:rsidR="002657B5" w:rsidRPr="00BC53D3" w:rsidRDefault="002657B5" w:rsidP="00940EAB">
            <w:pPr>
              <w:pStyle w:val="rowtabella0"/>
              <w:jc w:val="center"/>
              <w:rPr>
                <w:color w:val="002060"/>
              </w:rPr>
            </w:pPr>
            <w:r w:rsidRPr="00BC53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C5AE9" w14:textId="77777777" w:rsidR="002657B5" w:rsidRPr="00BC53D3" w:rsidRDefault="002657B5" w:rsidP="00940EAB">
            <w:pPr>
              <w:pStyle w:val="rowtabella0"/>
              <w:jc w:val="center"/>
              <w:rPr>
                <w:color w:val="002060"/>
              </w:rPr>
            </w:pPr>
            <w:r w:rsidRPr="00BC53D3">
              <w:rPr>
                <w:color w:val="002060"/>
              </w:rPr>
              <w:t>0</w:t>
            </w:r>
          </w:p>
        </w:tc>
      </w:tr>
      <w:tr w:rsidR="002657B5" w:rsidRPr="00BC53D3" w14:paraId="2F75397D"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94A18" w14:textId="77777777" w:rsidR="002657B5" w:rsidRPr="00BC53D3" w:rsidRDefault="002657B5" w:rsidP="00940EAB">
            <w:pPr>
              <w:pStyle w:val="rowtabella0"/>
              <w:rPr>
                <w:color w:val="002060"/>
              </w:rPr>
            </w:pPr>
            <w:r w:rsidRPr="00BC53D3">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C7F58" w14:textId="77777777" w:rsidR="002657B5" w:rsidRPr="00BC53D3" w:rsidRDefault="002657B5" w:rsidP="00940EAB">
            <w:pPr>
              <w:pStyle w:val="rowtabella0"/>
              <w:jc w:val="center"/>
              <w:rPr>
                <w:color w:val="002060"/>
              </w:rPr>
            </w:pPr>
            <w:r w:rsidRPr="00BC53D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19ED"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57376" w14:textId="77777777" w:rsidR="002657B5" w:rsidRPr="00BC53D3" w:rsidRDefault="002657B5" w:rsidP="00940EAB">
            <w:pPr>
              <w:pStyle w:val="rowtabella0"/>
              <w:jc w:val="center"/>
              <w:rPr>
                <w:color w:val="002060"/>
              </w:rPr>
            </w:pPr>
            <w:r w:rsidRPr="00BC53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B51F3"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3E08D"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2BB4" w14:textId="77777777" w:rsidR="002657B5" w:rsidRPr="00BC53D3" w:rsidRDefault="002657B5" w:rsidP="00940EAB">
            <w:pPr>
              <w:pStyle w:val="rowtabella0"/>
              <w:jc w:val="center"/>
              <w:rPr>
                <w:color w:val="002060"/>
              </w:rPr>
            </w:pPr>
            <w:r w:rsidRPr="00BC53D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B9838" w14:textId="77777777" w:rsidR="002657B5" w:rsidRPr="00BC53D3" w:rsidRDefault="002657B5" w:rsidP="00940EAB">
            <w:pPr>
              <w:pStyle w:val="rowtabella0"/>
              <w:jc w:val="center"/>
              <w:rPr>
                <w:color w:val="002060"/>
              </w:rPr>
            </w:pPr>
            <w:r w:rsidRPr="00BC53D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B71AF"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54282" w14:textId="77777777" w:rsidR="002657B5" w:rsidRPr="00BC53D3" w:rsidRDefault="002657B5" w:rsidP="00940EAB">
            <w:pPr>
              <w:pStyle w:val="rowtabella0"/>
              <w:jc w:val="center"/>
              <w:rPr>
                <w:color w:val="002060"/>
              </w:rPr>
            </w:pPr>
            <w:r w:rsidRPr="00BC53D3">
              <w:rPr>
                <w:color w:val="002060"/>
              </w:rPr>
              <w:t>0</w:t>
            </w:r>
          </w:p>
        </w:tc>
      </w:tr>
      <w:tr w:rsidR="002657B5" w:rsidRPr="00BC53D3" w14:paraId="01EAF870"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B3618" w14:textId="77777777" w:rsidR="002657B5" w:rsidRPr="00BC53D3" w:rsidRDefault="002657B5" w:rsidP="00940EAB">
            <w:pPr>
              <w:pStyle w:val="rowtabella0"/>
              <w:rPr>
                <w:color w:val="002060"/>
              </w:rPr>
            </w:pPr>
            <w:r w:rsidRPr="00BC53D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70DB5" w14:textId="77777777" w:rsidR="002657B5" w:rsidRPr="00BC53D3" w:rsidRDefault="002657B5" w:rsidP="00940EAB">
            <w:pPr>
              <w:pStyle w:val="rowtabella0"/>
              <w:jc w:val="center"/>
              <w:rPr>
                <w:color w:val="002060"/>
              </w:rPr>
            </w:pPr>
            <w:r w:rsidRPr="00BC53D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D489"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7684F"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95EB1"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2646C"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35EF2" w14:textId="77777777" w:rsidR="002657B5" w:rsidRPr="00BC53D3" w:rsidRDefault="002657B5" w:rsidP="00940EAB">
            <w:pPr>
              <w:pStyle w:val="rowtabella0"/>
              <w:jc w:val="center"/>
              <w:rPr>
                <w:color w:val="002060"/>
              </w:rPr>
            </w:pPr>
            <w:r w:rsidRPr="00BC53D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E5057" w14:textId="77777777" w:rsidR="002657B5" w:rsidRPr="00BC53D3" w:rsidRDefault="002657B5" w:rsidP="00940EAB">
            <w:pPr>
              <w:pStyle w:val="rowtabella0"/>
              <w:jc w:val="center"/>
              <w:rPr>
                <w:color w:val="002060"/>
              </w:rPr>
            </w:pPr>
            <w:r w:rsidRPr="00BC53D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CFF0F" w14:textId="77777777" w:rsidR="002657B5" w:rsidRPr="00BC53D3" w:rsidRDefault="002657B5" w:rsidP="00940EAB">
            <w:pPr>
              <w:pStyle w:val="rowtabella0"/>
              <w:jc w:val="center"/>
              <w:rPr>
                <w:color w:val="002060"/>
              </w:rPr>
            </w:pPr>
            <w:r w:rsidRPr="00BC53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1BA0B" w14:textId="77777777" w:rsidR="002657B5" w:rsidRPr="00BC53D3" w:rsidRDefault="002657B5" w:rsidP="00940EAB">
            <w:pPr>
              <w:pStyle w:val="rowtabella0"/>
              <w:jc w:val="center"/>
              <w:rPr>
                <w:color w:val="002060"/>
              </w:rPr>
            </w:pPr>
            <w:r w:rsidRPr="00BC53D3">
              <w:rPr>
                <w:color w:val="002060"/>
              </w:rPr>
              <w:t>0</w:t>
            </w:r>
          </w:p>
        </w:tc>
      </w:tr>
      <w:tr w:rsidR="002657B5" w:rsidRPr="00BC53D3" w14:paraId="70760EA8"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499C42" w14:textId="77777777" w:rsidR="002657B5" w:rsidRPr="00BC53D3" w:rsidRDefault="002657B5" w:rsidP="00940EAB">
            <w:pPr>
              <w:pStyle w:val="rowtabella0"/>
              <w:rPr>
                <w:color w:val="002060"/>
              </w:rPr>
            </w:pPr>
            <w:r w:rsidRPr="00BC53D3">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C52F7" w14:textId="77777777" w:rsidR="002657B5" w:rsidRPr="00BC53D3" w:rsidRDefault="002657B5" w:rsidP="00940EAB">
            <w:pPr>
              <w:pStyle w:val="rowtabella0"/>
              <w:jc w:val="center"/>
              <w:rPr>
                <w:color w:val="002060"/>
              </w:rPr>
            </w:pPr>
            <w:r w:rsidRPr="00BC53D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7A70B"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03E9E"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0346"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D6009"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9F74F" w14:textId="77777777" w:rsidR="002657B5" w:rsidRPr="00BC53D3" w:rsidRDefault="002657B5" w:rsidP="00940EAB">
            <w:pPr>
              <w:pStyle w:val="rowtabella0"/>
              <w:jc w:val="center"/>
              <w:rPr>
                <w:color w:val="002060"/>
              </w:rPr>
            </w:pPr>
            <w:r w:rsidRPr="00BC53D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17AD3" w14:textId="77777777" w:rsidR="002657B5" w:rsidRPr="00BC53D3" w:rsidRDefault="002657B5" w:rsidP="00940EAB">
            <w:pPr>
              <w:pStyle w:val="rowtabella0"/>
              <w:jc w:val="center"/>
              <w:rPr>
                <w:color w:val="002060"/>
              </w:rPr>
            </w:pPr>
            <w:r w:rsidRPr="00BC53D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C46D" w14:textId="77777777" w:rsidR="002657B5" w:rsidRPr="00BC53D3" w:rsidRDefault="002657B5" w:rsidP="00940EAB">
            <w:pPr>
              <w:pStyle w:val="rowtabella0"/>
              <w:jc w:val="center"/>
              <w:rPr>
                <w:color w:val="002060"/>
              </w:rPr>
            </w:pPr>
            <w:r w:rsidRPr="00BC53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3FEB" w14:textId="77777777" w:rsidR="002657B5" w:rsidRPr="00BC53D3" w:rsidRDefault="002657B5" w:rsidP="00940EAB">
            <w:pPr>
              <w:pStyle w:val="rowtabella0"/>
              <w:jc w:val="center"/>
              <w:rPr>
                <w:color w:val="002060"/>
              </w:rPr>
            </w:pPr>
            <w:r w:rsidRPr="00BC53D3">
              <w:rPr>
                <w:color w:val="002060"/>
              </w:rPr>
              <w:t>0</w:t>
            </w:r>
          </w:p>
        </w:tc>
      </w:tr>
      <w:tr w:rsidR="002657B5" w:rsidRPr="00BC53D3" w14:paraId="3DB0B44C"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D3FA2" w14:textId="77777777" w:rsidR="002657B5" w:rsidRPr="00BC53D3" w:rsidRDefault="002657B5" w:rsidP="00940EAB">
            <w:pPr>
              <w:pStyle w:val="rowtabella0"/>
              <w:rPr>
                <w:color w:val="002060"/>
              </w:rPr>
            </w:pPr>
            <w:r w:rsidRPr="00BC53D3">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F2CC1" w14:textId="77777777" w:rsidR="002657B5" w:rsidRPr="00BC53D3" w:rsidRDefault="002657B5" w:rsidP="00940EAB">
            <w:pPr>
              <w:pStyle w:val="rowtabella0"/>
              <w:jc w:val="center"/>
              <w:rPr>
                <w:color w:val="002060"/>
              </w:rPr>
            </w:pPr>
            <w:r w:rsidRPr="00BC53D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4A82E"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ABCD" w14:textId="77777777" w:rsidR="002657B5" w:rsidRPr="00BC53D3" w:rsidRDefault="002657B5" w:rsidP="00940EAB">
            <w:pPr>
              <w:pStyle w:val="rowtabella0"/>
              <w:jc w:val="center"/>
              <w:rPr>
                <w:color w:val="002060"/>
              </w:rPr>
            </w:pPr>
            <w:r w:rsidRPr="00BC53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AF11"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BDF9E" w14:textId="77777777" w:rsidR="002657B5" w:rsidRPr="00BC53D3" w:rsidRDefault="002657B5" w:rsidP="00940EAB">
            <w:pPr>
              <w:pStyle w:val="rowtabella0"/>
              <w:jc w:val="center"/>
              <w:rPr>
                <w:color w:val="002060"/>
              </w:rPr>
            </w:pPr>
            <w:r w:rsidRPr="00BC53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6BF8" w14:textId="77777777" w:rsidR="002657B5" w:rsidRPr="00BC53D3" w:rsidRDefault="002657B5" w:rsidP="00940EAB">
            <w:pPr>
              <w:pStyle w:val="rowtabella0"/>
              <w:jc w:val="center"/>
              <w:rPr>
                <w:color w:val="002060"/>
              </w:rPr>
            </w:pPr>
            <w:r w:rsidRPr="00BC53D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0CC14" w14:textId="77777777" w:rsidR="002657B5" w:rsidRPr="00BC53D3" w:rsidRDefault="002657B5" w:rsidP="00940EAB">
            <w:pPr>
              <w:pStyle w:val="rowtabella0"/>
              <w:jc w:val="center"/>
              <w:rPr>
                <w:color w:val="002060"/>
              </w:rPr>
            </w:pPr>
            <w:r w:rsidRPr="00BC53D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03F2" w14:textId="77777777" w:rsidR="002657B5" w:rsidRPr="00BC53D3" w:rsidRDefault="002657B5" w:rsidP="00940EAB">
            <w:pPr>
              <w:pStyle w:val="rowtabella0"/>
              <w:jc w:val="center"/>
              <w:rPr>
                <w:color w:val="002060"/>
              </w:rPr>
            </w:pPr>
            <w:r w:rsidRPr="00BC53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04F2" w14:textId="77777777" w:rsidR="002657B5" w:rsidRPr="00BC53D3" w:rsidRDefault="002657B5" w:rsidP="00940EAB">
            <w:pPr>
              <w:pStyle w:val="rowtabella0"/>
              <w:jc w:val="center"/>
              <w:rPr>
                <w:color w:val="002060"/>
              </w:rPr>
            </w:pPr>
            <w:r w:rsidRPr="00BC53D3">
              <w:rPr>
                <w:color w:val="002060"/>
              </w:rPr>
              <w:t>0</w:t>
            </w:r>
          </w:p>
        </w:tc>
      </w:tr>
      <w:tr w:rsidR="002657B5" w:rsidRPr="00BC53D3" w14:paraId="74E5D681"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018F2B" w14:textId="77777777" w:rsidR="002657B5" w:rsidRPr="00BC53D3" w:rsidRDefault="002657B5" w:rsidP="00940EAB">
            <w:pPr>
              <w:pStyle w:val="rowtabella0"/>
              <w:rPr>
                <w:color w:val="002060"/>
              </w:rPr>
            </w:pPr>
            <w:r w:rsidRPr="00BC53D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E2A01" w14:textId="77777777" w:rsidR="002657B5" w:rsidRPr="00BC53D3" w:rsidRDefault="002657B5" w:rsidP="00940EAB">
            <w:pPr>
              <w:pStyle w:val="rowtabella0"/>
              <w:jc w:val="center"/>
              <w:rPr>
                <w:color w:val="002060"/>
              </w:rPr>
            </w:pPr>
            <w:r w:rsidRPr="00BC53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E49D9"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C95F" w14:textId="77777777" w:rsidR="002657B5" w:rsidRPr="00BC53D3" w:rsidRDefault="002657B5" w:rsidP="00940EAB">
            <w:pPr>
              <w:pStyle w:val="rowtabella0"/>
              <w:jc w:val="center"/>
              <w:rPr>
                <w:color w:val="002060"/>
              </w:rPr>
            </w:pPr>
            <w:r w:rsidRPr="00BC53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1C8D"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11B4C" w14:textId="77777777" w:rsidR="002657B5" w:rsidRPr="00BC53D3" w:rsidRDefault="002657B5" w:rsidP="00940EAB">
            <w:pPr>
              <w:pStyle w:val="rowtabella0"/>
              <w:jc w:val="center"/>
              <w:rPr>
                <w:color w:val="002060"/>
              </w:rPr>
            </w:pPr>
            <w:r w:rsidRPr="00BC53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116CA" w14:textId="77777777" w:rsidR="002657B5" w:rsidRPr="00BC53D3" w:rsidRDefault="002657B5" w:rsidP="00940EAB">
            <w:pPr>
              <w:pStyle w:val="rowtabella0"/>
              <w:jc w:val="center"/>
              <w:rPr>
                <w:color w:val="002060"/>
              </w:rPr>
            </w:pPr>
            <w:r w:rsidRPr="00BC53D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179B" w14:textId="77777777" w:rsidR="002657B5" w:rsidRPr="00BC53D3" w:rsidRDefault="002657B5" w:rsidP="00940EAB">
            <w:pPr>
              <w:pStyle w:val="rowtabella0"/>
              <w:jc w:val="center"/>
              <w:rPr>
                <w:color w:val="002060"/>
              </w:rPr>
            </w:pPr>
            <w:r w:rsidRPr="00BC53D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4F14" w14:textId="77777777" w:rsidR="002657B5" w:rsidRPr="00BC53D3" w:rsidRDefault="002657B5" w:rsidP="00940EAB">
            <w:pPr>
              <w:pStyle w:val="rowtabella0"/>
              <w:jc w:val="center"/>
              <w:rPr>
                <w:color w:val="002060"/>
              </w:rPr>
            </w:pPr>
            <w:r w:rsidRPr="00BC53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8DD4" w14:textId="77777777" w:rsidR="002657B5" w:rsidRPr="00BC53D3" w:rsidRDefault="002657B5" w:rsidP="00940EAB">
            <w:pPr>
              <w:pStyle w:val="rowtabella0"/>
              <w:jc w:val="center"/>
              <w:rPr>
                <w:color w:val="002060"/>
              </w:rPr>
            </w:pPr>
            <w:r w:rsidRPr="00BC53D3">
              <w:rPr>
                <w:color w:val="002060"/>
              </w:rPr>
              <w:t>0</w:t>
            </w:r>
          </w:p>
        </w:tc>
      </w:tr>
      <w:tr w:rsidR="002657B5" w:rsidRPr="00BC53D3" w14:paraId="66EC5F4A"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63008F" w14:textId="77777777" w:rsidR="002657B5" w:rsidRPr="00BC53D3" w:rsidRDefault="002657B5" w:rsidP="00940EAB">
            <w:pPr>
              <w:pStyle w:val="rowtabella0"/>
              <w:rPr>
                <w:color w:val="002060"/>
              </w:rPr>
            </w:pPr>
            <w:r w:rsidRPr="00BC53D3">
              <w:rPr>
                <w:color w:val="002060"/>
              </w:rPr>
              <w:t xml:space="preserve">POL.D. </w:t>
            </w:r>
            <w:proofErr w:type="gramStart"/>
            <w:r w:rsidRPr="00BC53D3">
              <w:rPr>
                <w:color w:val="002060"/>
              </w:rPr>
              <w:t>U.MANDOLESI</w:t>
            </w:r>
            <w:proofErr w:type="gramEnd"/>
            <w:r w:rsidRPr="00BC53D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944CA" w14:textId="77777777" w:rsidR="002657B5" w:rsidRPr="00BC53D3" w:rsidRDefault="002657B5" w:rsidP="00940EAB">
            <w:pPr>
              <w:pStyle w:val="rowtabella0"/>
              <w:jc w:val="center"/>
              <w:rPr>
                <w:color w:val="002060"/>
              </w:rPr>
            </w:pPr>
            <w:r w:rsidRPr="00BC53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0E73B" w14:textId="77777777" w:rsidR="002657B5" w:rsidRPr="00BC53D3" w:rsidRDefault="002657B5" w:rsidP="00940EAB">
            <w:pPr>
              <w:pStyle w:val="rowtabella0"/>
              <w:jc w:val="center"/>
              <w:rPr>
                <w:color w:val="002060"/>
              </w:rPr>
            </w:pPr>
            <w:r w:rsidRPr="00BC53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380DA"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2EA70"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89DA" w14:textId="77777777" w:rsidR="002657B5" w:rsidRPr="00BC53D3" w:rsidRDefault="002657B5" w:rsidP="00940EAB">
            <w:pPr>
              <w:pStyle w:val="rowtabella0"/>
              <w:jc w:val="center"/>
              <w:rPr>
                <w:color w:val="002060"/>
              </w:rPr>
            </w:pPr>
            <w:r w:rsidRPr="00BC53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D4EC2" w14:textId="77777777" w:rsidR="002657B5" w:rsidRPr="00BC53D3" w:rsidRDefault="002657B5" w:rsidP="00940EAB">
            <w:pPr>
              <w:pStyle w:val="rowtabella0"/>
              <w:jc w:val="center"/>
              <w:rPr>
                <w:color w:val="002060"/>
              </w:rPr>
            </w:pPr>
            <w:r w:rsidRPr="00BC53D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324CB" w14:textId="77777777" w:rsidR="002657B5" w:rsidRPr="00BC53D3" w:rsidRDefault="002657B5" w:rsidP="00940EAB">
            <w:pPr>
              <w:pStyle w:val="rowtabella0"/>
              <w:jc w:val="center"/>
              <w:rPr>
                <w:color w:val="002060"/>
              </w:rPr>
            </w:pPr>
            <w:r w:rsidRPr="00BC53D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620E" w14:textId="77777777" w:rsidR="002657B5" w:rsidRPr="00BC53D3" w:rsidRDefault="002657B5" w:rsidP="00940EAB">
            <w:pPr>
              <w:pStyle w:val="rowtabella0"/>
              <w:jc w:val="center"/>
              <w:rPr>
                <w:color w:val="002060"/>
              </w:rPr>
            </w:pPr>
            <w:r w:rsidRPr="00BC53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9728C" w14:textId="77777777" w:rsidR="002657B5" w:rsidRPr="00BC53D3" w:rsidRDefault="002657B5" w:rsidP="00940EAB">
            <w:pPr>
              <w:pStyle w:val="rowtabella0"/>
              <w:jc w:val="center"/>
              <w:rPr>
                <w:color w:val="002060"/>
              </w:rPr>
            </w:pPr>
            <w:r w:rsidRPr="00BC53D3">
              <w:rPr>
                <w:color w:val="002060"/>
              </w:rPr>
              <w:t>0</w:t>
            </w:r>
          </w:p>
        </w:tc>
      </w:tr>
      <w:tr w:rsidR="002657B5" w:rsidRPr="00BC53D3" w14:paraId="721CDE26"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09298" w14:textId="77777777" w:rsidR="002657B5" w:rsidRPr="00BC53D3" w:rsidRDefault="002657B5" w:rsidP="00940EAB">
            <w:pPr>
              <w:pStyle w:val="rowtabella0"/>
              <w:rPr>
                <w:color w:val="002060"/>
              </w:rPr>
            </w:pPr>
            <w:r w:rsidRPr="00BC53D3">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49C99" w14:textId="77777777" w:rsidR="002657B5" w:rsidRPr="00BC53D3" w:rsidRDefault="002657B5" w:rsidP="00940EAB">
            <w:pPr>
              <w:pStyle w:val="rowtabella0"/>
              <w:jc w:val="center"/>
              <w:rPr>
                <w:color w:val="002060"/>
              </w:rPr>
            </w:pPr>
            <w:r w:rsidRPr="00BC53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86914"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419C0"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D3C2"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A0CE" w14:textId="77777777" w:rsidR="002657B5" w:rsidRPr="00BC53D3" w:rsidRDefault="002657B5" w:rsidP="00940EAB">
            <w:pPr>
              <w:pStyle w:val="rowtabella0"/>
              <w:jc w:val="center"/>
              <w:rPr>
                <w:color w:val="002060"/>
              </w:rPr>
            </w:pPr>
            <w:r w:rsidRPr="00BC53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9C4D2" w14:textId="77777777" w:rsidR="002657B5" w:rsidRPr="00BC53D3" w:rsidRDefault="002657B5" w:rsidP="00940EAB">
            <w:pPr>
              <w:pStyle w:val="rowtabella0"/>
              <w:jc w:val="center"/>
              <w:rPr>
                <w:color w:val="002060"/>
              </w:rPr>
            </w:pPr>
            <w:r w:rsidRPr="00BC53D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78CA" w14:textId="77777777" w:rsidR="002657B5" w:rsidRPr="00BC53D3" w:rsidRDefault="002657B5" w:rsidP="00940EAB">
            <w:pPr>
              <w:pStyle w:val="rowtabella0"/>
              <w:jc w:val="center"/>
              <w:rPr>
                <w:color w:val="002060"/>
              </w:rPr>
            </w:pPr>
            <w:r w:rsidRPr="00BC53D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6C8AE" w14:textId="77777777" w:rsidR="002657B5" w:rsidRPr="00BC53D3" w:rsidRDefault="002657B5" w:rsidP="00940EAB">
            <w:pPr>
              <w:pStyle w:val="rowtabella0"/>
              <w:jc w:val="center"/>
              <w:rPr>
                <w:color w:val="002060"/>
              </w:rPr>
            </w:pPr>
            <w:r w:rsidRPr="00BC53D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993E" w14:textId="77777777" w:rsidR="002657B5" w:rsidRPr="00BC53D3" w:rsidRDefault="002657B5" w:rsidP="00940EAB">
            <w:pPr>
              <w:pStyle w:val="rowtabella0"/>
              <w:jc w:val="center"/>
              <w:rPr>
                <w:color w:val="002060"/>
              </w:rPr>
            </w:pPr>
            <w:r w:rsidRPr="00BC53D3">
              <w:rPr>
                <w:color w:val="002060"/>
              </w:rPr>
              <w:t>0</w:t>
            </w:r>
          </w:p>
        </w:tc>
      </w:tr>
      <w:tr w:rsidR="002657B5" w:rsidRPr="00BC53D3" w14:paraId="53AFEA0F" w14:textId="77777777" w:rsidTr="00940E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83571B" w14:textId="77777777" w:rsidR="002657B5" w:rsidRPr="00BC53D3" w:rsidRDefault="002657B5" w:rsidP="00940EAB">
            <w:pPr>
              <w:pStyle w:val="rowtabella0"/>
              <w:rPr>
                <w:color w:val="002060"/>
              </w:rPr>
            </w:pPr>
            <w:r w:rsidRPr="00BC53D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19807" w14:textId="77777777" w:rsidR="002657B5" w:rsidRPr="00BC53D3" w:rsidRDefault="002657B5" w:rsidP="00940EAB">
            <w:pPr>
              <w:pStyle w:val="rowtabella0"/>
              <w:jc w:val="center"/>
              <w:rPr>
                <w:color w:val="002060"/>
              </w:rPr>
            </w:pPr>
            <w:r w:rsidRPr="00BC53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209A0"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2B19"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A2E1C"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79B59" w14:textId="77777777" w:rsidR="002657B5" w:rsidRPr="00BC53D3" w:rsidRDefault="002657B5" w:rsidP="00940EAB">
            <w:pPr>
              <w:pStyle w:val="rowtabella0"/>
              <w:jc w:val="center"/>
              <w:rPr>
                <w:color w:val="002060"/>
              </w:rPr>
            </w:pPr>
            <w:r w:rsidRPr="00BC53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F817E" w14:textId="77777777" w:rsidR="002657B5" w:rsidRPr="00BC53D3" w:rsidRDefault="002657B5" w:rsidP="00940EAB">
            <w:pPr>
              <w:pStyle w:val="rowtabella0"/>
              <w:jc w:val="center"/>
              <w:rPr>
                <w:color w:val="002060"/>
              </w:rPr>
            </w:pPr>
            <w:r w:rsidRPr="00BC53D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7A8A5" w14:textId="77777777" w:rsidR="002657B5" w:rsidRPr="00BC53D3" w:rsidRDefault="002657B5" w:rsidP="00940EAB">
            <w:pPr>
              <w:pStyle w:val="rowtabella0"/>
              <w:jc w:val="center"/>
              <w:rPr>
                <w:color w:val="002060"/>
              </w:rPr>
            </w:pPr>
            <w:r w:rsidRPr="00BC53D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B507" w14:textId="77777777" w:rsidR="002657B5" w:rsidRPr="00BC53D3" w:rsidRDefault="002657B5" w:rsidP="00940EAB">
            <w:pPr>
              <w:pStyle w:val="rowtabella0"/>
              <w:jc w:val="center"/>
              <w:rPr>
                <w:color w:val="002060"/>
              </w:rPr>
            </w:pPr>
            <w:r w:rsidRPr="00BC53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6CDC0" w14:textId="77777777" w:rsidR="002657B5" w:rsidRPr="00BC53D3" w:rsidRDefault="002657B5" w:rsidP="00940EAB">
            <w:pPr>
              <w:pStyle w:val="rowtabella0"/>
              <w:jc w:val="center"/>
              <w:rPr>
                <w:color w:val="002060"/>
              </w:rPr>
            </w:pPr>
            <w:r w:rsidRPr="00BC53D3">
              <w:rPr>
                <w:color w:val="002060"/>
              </w:rPr>
              <w:t>0</w:t>
            </w:r>
          </w:p>
        </w:tc>
      </w:tr>
    </w:tbl>
    <w:p w14:paraId="1EB31AD7" w14:textId="77777777" w:rsidR="002657B5" w:rsidRPr="00BC53D3" w:rsidRDefault="002657B5" w:rsidP="002657B5">
      <w:pPr>
        <w:pStyle w:val="breakline"/>
        <w:rPr>
          <w:rFonts w:eastAsiaTheme="minorEastAsia"/>
          <w:color w:val="002060"/>
        </w:rPr>
      </w:pPr>
    </w:p>
    <w:p w14:paraId="58197854" w14:textId="77777777" w:rsidR="002657B5" w:rsidRPr="00BC53D3" w:rsidRDefault="002657B5" w:rsidP="002657B5">
      <w:pPr>
        <w:pStyle w:val="breakline"/>
        <w:rPr>
          <w:color w:val="002060"/>
        </w:rPr>
      </w:pPr>
    </w:p>
    <w:p w14:paraId="642A20A1" w14:textId="77777777" w:rsidR="002657B5" w:rsidRPr="00BC53D3" w:rsidRDefault="002657B5" w:rsidP="002657B5">
      <w:pPr>
        <w:pStyle w:val="titolocampionato0"/>
        <w:shd w:val="clear" w:color="auto" w:fill="CCCCCC"/>
        <w:spacing w:before="80" w:after="40"/>
        <w:rPr>
          <w:color w:val="002060"/>
        </w:rPr>
      </w:pPr>
      <w:r w:rsidRPr="00BC53D3">
        <w:rPr>
          <w:color w:val="002060"/>
        </w:rPr>
        <w:t>REGIONALE CALCIO A 5 FEMMINILE</w:t>
      </w:r>
    </w:p>
    <w:p w14:paraId="06E4F1F3" w14:textId="77777777" w:rsidR="000E2C38" w:rsidRPr="002A23D5" w:rsidRDefault="000E2C38" w:rsidP="000E2C38">
      <w:pPr>
        <w:pStyle w:val="TITOLOPRINC"/>
        <w:spacing w:before="0" w:beforeAutospacing="0" w:after="0" w:afterAutospacing="0"/>
        <w:rPr>
          <w:color w:val="002060"/>
        </w:rPr>
      </w:pPr>
      <w:r w:rsidRPr="002A23D5">
        <w:rPr>
          <w:color w:val="002060"/>
        </w:rPr>
        <w:t>TURNO INFRASETTIMANALE</w:t>
      </w:r>
    </w:p>
    <w:p w14:paraId="1822B82B" w14:textId="77777777" w:rsidR="000E2C38" w:rsidRPr="002A23D5" w:rsidRDefault="000E2C38" w:rsidP="000E2C38">
      <w:pPr>
        <w:pStyle w:val="LndNormale1"/>
        <w:rPr>
          <w:color w:val="002060"/>
        </w:rPr>
      </w:pPr>
    </w:p>
    <w:p w14:paraId="070008A4" w14:textId="77777777" w:rsidR="000E2C38" w:rsidRPr="002A23D5" w:rsidRDefault="000E2C38" w:rsidP="000E2C38">
      <w:pPr>
        <w:pStyle w:val="LndNormale1"/>
        <w:rPr>
          <w:color w:val="002060"/>
        </w:rPr>
      </w:pPr>
      <w:r w:rsidRPr="002A23D5">
        <w:rPr>
          <w:color w:val="002060"/>
        </w:rPr>
        <w:t xml:space="preserve">Si ricorda a tutte le Società che il recupero delle gare della </w:t>
      </w:r>
      <w:r w:rsidRPr="002A23D5">
        <w:rPr>
          <w:b/>
          <w:bCs/>
          <w:color w:val="002060"/>
        </w:rPr>
        <w:t>XIII^ giornata di andata</w:t>
      </w:r>
      <w:r w:rsidRPr="002A23D5">
        <w:rPr>
          <w:color w:val="002060"/>
        </w:rPr>
        <w:t xml:space="preserve"> è programmato per </w:t>
      </w:r>
      <w:r w:rsidRPr="002A23D5">
        <w:rPr>
          <w:b/>
          <w:bCs/>
          <w:color w:val="002060"/>
        </w:rPr>
        <w:t>MERCOLEDI’ 13 APRILE 2022</w:t>
      </w:r>
      <w:r w:rsidRPr="002A23D5">
        <w:rPr>
          <w:color w:val="002060"/>
        </w:rPr>
        <w:t xml:space="preserve"> come da C.U. n° 56 del 31/01/2022.</w:t>
      </w:r>
    </w:p>
    <w:p w14:paraId="275825D7" w14:textId="77777777" w:rsidR="000E2C38" w:rsidRPr="002A23D5" w:rsidRDefault="000E2C38" w:rsidP="000E2C38">
      <w:pPr>
        <w:pStyle w:val="LndNormale1"/>
        <w:rPr>
          <w:color w:val="002060"/>
          <w:u w:val="single"/>
        </w:rPr>
      </w:pPr>
      <w:r w:rsidRPr="002A23D5">
        <w:rPr>
          <w:color w:val="002060"/>
        </w:rPr>
        <w:t xml:space="preserve">Qualora le </w:t>
      </w:r>
      <w:r w:rsidRPr="002A23D5">
        <w:rPr>
          <w:color w:val="002060"/>
          <w:u w:val="single"/>
        </w:rPr>
        <w:t>Società ospitanti</w:t>
      </w:r>
      <w:r w:rsidRPr="002A23D5">
        <w:rPr>
          <w:color w:val="002060"/>
        </w:rPr>
        <w:t xml:space="preserve"> volessero </w:t>
      </w:r>
      <w:r w:rsidRPr="002A23D5">
        <w:rPr>
          <w:color w:val="002060"/>
          <w:u w:val="single"/>
        </w:rPr>
        <w:t xml:space="preserve">variare il giorno </w:t>
      </w:r>
      <w:r w:rsidRPr="002A23D5">
        <w:rPr>
          <w:color w:val="002060"/>
        </w:rPr>
        <w:t>(lunedì, martedì, giovedì) e l’</w:t>
      </w:r>
      <w:r w:rsidRPr="002A23D5">
        <w:rPr>
          <w:color w:val="002060"/>
          <w:u w:val="single"/>
        </w:rPr>
        <w:t>orario</w:t>
      </w:r>
      <w:r w:rsidRPr="002A23D5">
        <w:rPr>
          <w:color w:val="002060"/>
        </w:rPr>
        <w:t xml:space="preserve"> di gara in base alla disponibilità del proprio impianto di giuoco, sono pregate di comunicarlo a mezzo e-mail (</w:t>
      </w:r>
      <w:hyperlink r:id="rId12" w:history="1">
        <w:r w:rsidRPr="002A23D5">
          <w:rPr>
            <w:rStyle w:val="Collegamentoipertestuale"/>
            <w:color w:val="002060"/>
          </w:rPr>
          <w:t>c5marche@lnd.it</w:t>
        </w:r>
      </w:hyperlink>
      <w:r w:rsidRPr="002A23D5">
        <w:rPr>
          <w:color w:val="002060"/>
        </w:rPr>
        <w:t xml:space="preserve">) al Comitato Regionale Marche </w:t>
      </w:r>
      <w:r w:rsidRPr="002A23D5">
        <w:rPr>
          <w:color w:val="002060"/>
          <w:u w:val="single"/>
        </w:rPr>
        <w:t>entro Martedì 5 aprile p.v.</w:t>
      </w:r>
    </w:p>
    <w:p w14:paraId="7BB06DA9" w14:textId="77777777" w:rsidR="000E2C38" w:rsidRPr="002A23D5" w:rsidRDefault="000E2C38" w:rsidP="000E2C38">
      <w:pPr>
        <w:pStyle w:val="LndNormale1"/>
        <w:rPr>
          <w:color w:val="002060"/>
        </w:rPr>
      </w:pPr>
    </w:p>
    <w:p w14:paraId="3A6BF451" w14:textId="3D637849" w:rsidR="000E2C38" w:rsidRDefault="000E2C38" w:rsidP="000E2C38">
      <w:pPr>
        <w:pStyle w:val="LndNormale1"/>
        <w:rPr>
          <w:b/>
          <w:bCs/>
          <w:i/>
          <w:iCs/>
          <w:color w:val="002060"/>
        </w:rPr>
      </w:pPr>
      <w:r w:rsidRPr="002A23D5">
        <w:rPr>
          <w:b/>
          <w:bCs/>
          <w:i/>
          <w:iCs/>
          <w:color w:val="002060"/>
        </w:rPr>
        <w:t>Nulla ricevendo, la gara resterà programmata per Mercoledì 13 aprile alle ore 21:30.</w:t>
      </w:r>
    </w:p>
    <w:p w14:paraId="2C0A5B04" w14:textId="77777777" w:rsidR="000E2C38" w:rsidRPr="002A23D5" w:rsidRDefault="000E2C38" w:rsidP="000E2C38">
      <w:pPr>
        <w:pStyle w:val="LndNormale1"/>
        <w:rPr>
          <w:b/>
          <w:bCs/>
          <w:i/>
          <w:iCs/>
          <w:color w:val="002060"/>
        </w:rPr>
      </w:pPr>
    </w:p>
    <w:p w14:paraId="3F32B2D4" w14:textId="77777777" w:rsidR="002657B5" w:rsidRPr="00BC53D3" w:rsidRDefault="002657B5" w:rsidP="002657B5">
      <w:pPr>
        <w:pStyle w:val="titoloprinc0"/>
        <w:rPr>
          <w:color w:val="002060"/>
        </w:rPr>
      </w:pPr>
      <w:r w:rsidRPr="00BC53D3">
        <w:rPr>
          <w:color w:val="002060"/>
        </w:rPr>
        <w:t>VARIAZIONI AL PROGRAMMA GARE</w:t>
      </w:r>
    </w:p>
    <w:p w14:paraId="17034FE7" w14:textId="77777777" w:rsidR="002657B5" w:rsidRPr="00BC53D3" w:rsidRDefault="002657B5" w:rsidP="002657B5">
      <w:pPr>
        <w:pStyle w:val="breakline"/>
        <w:rPr>
          <w:color w:val="002060"/>
        </w:rPr>
      </w:pPr>
    </w:p>
    <w:p w14:paraId="751CFF12" w14:textId="77777777" w:rsidR="002657B5" w:rsidRPr="00BC53D3" w:rsidRDefault="002657B5" w:rsidP="002657B5">
      <w:pPr>
        <w:pStyle w:val="breakline"/>
        <w:rPr>
          <w:color w:val="002060"/>
        </w:rPr>
      </w:pPr>
    </w:p>
    <w:p w14:paraId="7472518B" w14:textId="77777777" w:rsidR="002657B5" w:rsidRPr="00BC53D3" w:rsidRDefault="002657B5" w:rsidP="002657B5">
      <w:pPr>
        <w:pStyle w:val="sottotitolocampionato10"/>
        <w:rPr>
          <w:color w:val="002060"/>
        </w:rPr>
      </w:pPr>
      <w:r w:rsidRPr="00BC53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657B5" w:rsidRPr="00BC53D3" w14:paraId="43DCDA8C" w14:textId="77777777" w:rsidTr="00940EA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F3303" w14:textId="77777777" w:rsidR="002657B5" w:rsidRPr="00BC53D3" w:rsidRDefault="002657B5" w:rsidP="00940EAB">
            <w:pPr>
              <w:pStyle w:val="headertabella0"/>
              <w:rPr>
                <w:color w:val="002060"/>
              </w:rPr>
            </w:pPr>
            <w:r w:rsidRPr="00BC53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4DB1F" w14:textId="77777777" w:rsidR="002657B5" w:rsidRPr="00BC53D3" w:rsidRDefault="002657B5" w:rsidP="00940EAB">
            <w:pPr>
              <w:pStyle w:val="headertabella0"/>
              <w:rPr>
                <w:color w:val="002060"/>
              </w:rPr>
            </w:pPr>
            <w:r w:rsidRPr="00BC53D3">
              <w:rPr>
                <w:color w:val="002060"/>
              </w:rPr>
              <w:t xml:space="preserve">N° </w:t>
            </w:r>
            <w:proofErr w:type="spellStart"/>
            <w:r w:rsidRPr="00BC53D3">
              <w:rPr>
                <w:color w:val="002060"/>
              </w:rPr>
              <w:t>Gior</w:t>
            </w:r>
            <w:proofErr w:type="spellEnd"/>
            <w:r w:rsidRPr="00BC53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716B8" w14:textId="77777777" w:rsidR="002657B5" w:rsidRPr="00BC53D3" w:rsidRDefault="002657B5" w:rsidP="00940EAB">
            <w:pPr>
              <w:pStyle w:val="headertabella0"/>
              <w:rPr>
                <w:color w:val="002060"/>
              </w:rPr>
            </w:pPr>
            <w:r w:rsidRPr="00BC53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F5E3F" w14:textId="77777777" w:rsidR="002657B5" w:rsidRPr="00BC53D3" w:rsidRDefault="002657B5" w:rsidP="00940EAB">
            <w:pPr>
              <w:pStyle w:val="headertabella0"/>
              <w:rPr>
                <w:color w:val="002060"/>
              </w:rPr>
            </w:pPr>
            <w:r w:rsidRPr="00BC53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F62B6" w14:textId="77777777" w:rsidR="002657B5" w:rsidRPr="00BC53D3" w:rsidRDefault="002657B5" w:rsidP="00940EAB">
            <w:pPr>
              <w:pStyle w:val="headertabella0"/>
              <w:rPr>
                <w:color w:val="002060"/>
              </w:rPr>
            </w:pPr>
            <w:r w:rsidRPr="00BC53D3">
              <w:rPr>
                <w:color w:val="002060"/>
              </w:rPr>
              <w:t xml:space="preserve">Data </w:t>
            </w:r>
            <w:proofErr w:type="spellStart"/>
            <w:r w:rsidRPr="00BC53D3">
              <w:rPr>
                <w:color w:val="002060"/>
              </w:rPr>
              <w:t>Orig</w:t>
            </w:r>
            <w:proofErr w:type="spellEnd"/>
            <w:r w:rsidRPr="00BC53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AD96D" w14:textId="77777777" w:rsidR="002657B5" w:rsidRPr="00BC53D3" w:rsidRDefault="002657B5" w:rsidP="00940EAB">
            <w:pPr>
              <w:pStyle w:val="headertabella0"/>
              <w:rPr>
                <w:color w:val="002060"/>
              </w:rPr>
            </w:pPr>
            <w:r w:rsidRPr="00BC53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4075C" w14:textId="77777777" w:rsidR="002657B5" w:rsidRPr="00BC53D3" w:rsidRDefault="002657B5" w:rsidP="00940EAB">
            <w:pPr>
              <w:pStyle w:val="headertabella0"/>
              <w:rPr>
                <w:color w:val="002060"/>
              </w:rPr>
            </w:pPr>
            <w:r w:rsidRPr="00BC53D3">
              <w:rPr>
                <w:color w:val="002060"/>
              </w:rPr>
              <w:t xml:space="preserve">Ora </w:t>
            </w:r>
            <w:proofErr w:type="spellStart"/>
            <w:r w:rsidRPr="00BC53D3">
              <w:rPr>
                <w:color w:val="002060"/>
              </w:rPr>
              <w:t>Orig</w:t>
            </w:r>
            <w:proofErr w:type="spellEnd"/>
            <w:r w:rsidRPr="00BC53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B2950" w14:textId="77777777" w:rsidR="002657B5" w:rsidRPr="00BC53D3" w:rsidRDefault="002657B5" w:rsidP="00940EAB">
            <w:pPr>
              <w:pStyle w:val="headertabella0"/>
              <w:rPr>
                <w:color w:val="002060"/>
              </w:rPr>
            </w:pPr>
            <w:r w:rsidRPr="00BC53D3">
              <w:rPr>
                <w:color w:val="002060"/>
              </w:rPr>
              <w:t>Impianto</w:t>
            </w:r>
          </w:p>
        </w:tc>
      </w:tr>
      <w:tr w:rsidR="002657B5" w:rsidRPr="00BC53D3" w14:paraId="62342DE4" w14:textId="77777777" w:rsidTr="00940EA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09B3" w14:textId="77777777" w:rsidR="002657B5" w:rsidRPr="00BC53D3" w:rsidRDefault="002657B5" w:rsidP="00940EAB">
            <w:pPr>
              <w:pStyle w:val="rowtabella0"/>
              <w:rPr>
                <w:color w:val="002060"/>
                <w:highlight w:val="yellow"/>
              </w:rPr>
            </w:pPr>
            <w:r w:rsidRPr="00BC53D3">
              <w:rPr>
                <w:color w:val="002060"/>
                <w:highlight w:val="yellow"/>
              </w:rPr>
              <w:t>08/04/2022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5CD86" w14:textId="77777777" w:rsidR="002657B5" w:rsidRPr="00BC53D3" w:rsidRDefault="002657B5" w:rsidP="00940EAB">
            <w:pPr>
              <w:pStyle w:val="rowtabella0"/>
              <w:jc w:val="center"/>
              <w:rPr>
                <w:color w:val="002060"/>
                <w:highlight w:val="yellow"/>
              </w:rPr>
            </w:pPr>
            <w:r w:rsidRPr="00BC53D3">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820C" w14:textId="77777777" w:rsidR="002657B5" w:rsidRPr="00BC53D3" w:rsidRDefault="002657B5" w:rsidP="00940EAB">
            <w:pPr>
              <w:pStyle w:val="rowtabella0"/>
              <w:rPr>
                <w:color w:val="002060"/>
                <w:highlight w:val="yellow"/>
              </w:rPr>
            </w:pPr>
            <w:r w:rsidRPr="00BC53D3">
              <w:rPr>
                <w:color w:val="002060"/>
                <w:highlight w:val="yellow"/>
              </w:rPr>
              <w:t>PIANDIROSE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BBD49" w14:textId="77777777" w:rsidR="002657B5" w:rsidRPr="00BC53D3" w:rsidRDefault="002657B5" w:rsidP="00940EAB">
            <w:pPr>
              <w:pStyle w:val="rowtabella0"/>
              <w:rPr>
                <w:color w:val="002060"/>
                <w:highlight w:val="yellow"/>
              </w:rPr>
            </w:pPr>
            <w:r w:rsidRPr="00BC53D3">
              <w:rPr>
                <w:color w:val="002060"/>
                <w:highlight w:val="yellow"/>
              </w:rPr>
              <w:t>SANTA MARIA APPARENTE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95277" w14:textId="77777777" w:rsidR="002657B5" w:rsidRPr="00BC53D3" w:rsidRDefault="002657B5" w:rsidP="00940EA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7ADE" w14:textId="77777777" w:rsidR="002657B5" w:rsidRPr="00BC53D3" w:rsidRDefault="002657B5" w:rsidP="00940EAB">
            <w:pPr>
              <w:pStyle w:val="rowtabella0"/>
              <w:jc w:val="center"/>
              <w:rPr>
                <w:color w:val="002060"/>
              </w:rPr>
            </w:pPr>
            <w:r w:rsidRPr="00BC53D3">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F761B" w14:textId="77777777" w:rsidR="002657B5" w:rsidRPr="00BC53D3" w:rsidRDefault="002657B5" w:rsidP="00940EAB">
            <w:pPr>
              <w:pStyle w:val="rowtabella0"/>
              <w:jc w:val="center"/>
              <w:rPr>
                <w:color w:val="002060"/>
              </w:rPr>
            </w:pPr>
            <w:r w:rsidRPr="00BC53D3">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2D363" w14:textId="77777777" w:rsidR="002657B5" w:rsidRPr="00BC53D3" w:rsidRDefault="002657B5" w:rsidP="00940EAB">
            <w:pPr>
              <w:rPr>
                <w:color w:val="002060"/>
              </w:rPr>
            </w:pPr>
          </w:p>
        </w:tc>
      </w:tr>
    </w:tbl>
    <w:p w14:paraId="06D17520" w14:textId="77777777" w:rsidR="002657B5" w:rsidRPr="00BC53D3" w:rsidRDefault="002657B5" w:rsidP="002657B5">
      <w:pPr>
        <w:pStyle w:val="breakline"/>
        <w:rPr>
          <w:rFonts w:eastAsiaTheme="minorEastAsia"/>
          <w:color w:val="002060"/>
        </w:rPr>
      </w:pPr>
    </w:p>
    <w:p w14:paraId="2C86F251" w14:textId="77777777" w:rsidR="002657B5" w:rsidRPr="00BC53D3" w:rsidRDefault="002657B5" w:rsidP="002657B5">
      <w:pPr>
        <w:pStyle w:val="breakline"/>
        <w:rPr>
          <w:color w:val="002060"/>
        </w:rPr>
      </w:pPr>
    </w:p>
    <w:p w14:paraId="500ACEEA" w14:textId="77777777" w:rsidR="002657B5" w:rsidRPr="00BC53D3" w:rsidRDefault="002657B5" w:rsidP="002657B5">
      <w:pPr>
        <w:pStyle w:val="titolocampionato0"/>
        <w:shd w:val="clear" w:color="auto" w:fill="CCCCCC"/>
        <w:spacing w:before="80" w:after="40"/>
        <w:rPr>
          <w:color w:val="002060"/>
        </w:rPr>
      </w:pPr>
      <w:r w:rsidRPr="00BC53D3">
        <w:rPr>
          <w:color w:val="002060"/>
        </w:rPr>
        <w:lastRenderedPageBreak/>
        <w:t>UNDER 21 CALCIO A 5 REGIONALE</w:t>
      </w:r>
    </w:p>
    <w:p w14:paraId="49B0B768" w14:textId="77777777" w:rsidR="002657B5" w:rsidRPr="00BC53D3" w:rsidRDefault="002657B5" w:rsidP="002657B5">
      <w:pPr>
        <w:pStyle w:val="titoloprinc0"/>
        <w:rPr>
          <w:color w:val="002060"/>
        </w:rPr>
      </w:pPr>
      <w:r w:rsidRPr="00BC53D3">
        <w:rPr>
          <w:color w:val="002060"/>
        </w:rPr>
        <w:t>VARIAZIONI AL PROGRAMMA GARE</w:t>
      </w:r>
    </w:p>
    <w:p w14:paraId="1B78E6CD" w14:textId="77777777" w:rsidR="002657B5" w:rsidRPr="00BC53D3" w:rsidRDefault="002657B5" w:rsidP="002657B5">
      <w:pPr>
        <w:pStyle w:val="breakline"/>
        <w:rPr>
          <w:color w:val="002060"/>
        </w:rPr>
      </w:pPr>
    </w:p>
    <w:p w14:paraId="083B0E08" w14:textId="77777777" w:rsidR="002657B5" w:rsidRPr="00BC53D3" w:rsidRDefault="002657B5" w:rsidP="002657B5">
      <w:pPr>
        <w:pStyle w:val="breakline"/>
        <w:rPr>
          <w:color w:val="002060"/>
        </w:rPr>
      </w:pPr>
    </w:p>
    <w:p w14:paraId="5C960E4A" w14:textId="77777777" w:rsidR="002657B5" w:rsidRPr="00BC53D3" w:rsidRDefault="002657B5" w:rsidP="002657B5">
      <w:pPr>
        <w:pStyle w:val="sottotitolocampionato10"/>
        <w:rPr>
          <w:color w:val="002060"/>
        </w:rPr>
      </w:pPr>
      <w:r w:rsidRPr="00BC53D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657B5" w:rsidRPr="00BC53D3" w14:paraId="1C09174F" w14:textId="77777777" w:rsidTr="00940EA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F0E5E" w14:textId="77777777" w:rsidR="002657B5" w:rsidRPr="00BC53D3" w:rsidRDefault="002657B5" w:rsidP="00940EAB">
            <w:pPr>
              <w:pStyle w:val="headertabella0"/>
              <w:rPr>
                <w:color w:val="002060"/>
              </w:rPr>
            </w:pPr>
            <w:r w:rsidRPr="00BC53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6EBAF" w14:textId="77777777" w:rsidR="002657B5" w:rsidRPr="00BC53D3" w:rsidRDefault="002657B5" w:rsidP="00940EAB">
            <w:pPr>
              <w:pStyle w:val="headertabella0"/>
              <w:rPr>
                <w:color w:val="002060"/>
              </w:rPr>
            </w:pPr>
            <w:r w:rsidRPr="00BC53D3">
              <w:rPr>
                <w:color w:val="002060"/>
              </w:rPr>
              <w:t xml:space="preserve">N° </w:t>
            </w:r>
            <w:proofErr w:type="spellStart"/>
            <w:r w:rsidRPr="00BC53D3">
              <w:rPr>
                <w:color w:val="002060"/>
              </w:rPr>
              <w:t>Gior</w:t>
            </w:r>
            <w:proofErr w:type="spellEnd"/>
            <w:r w:rsidRPr="00BC53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C99FB" w14:textId="77777777" w:rsidR="002657B5" w:rsidRPr="00BC53D3" w:rsidRDefault="002657B5" w:rsidP="00940EAB">
            <w:pPr>
              <w:pStyle w:val="headertabella0"/>
              <w:rPr>
                <w:color w:val="002060"/>
              </w:rPr>
            </w:pPr>
            <w:r w:rsidRPr="00BC53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BD9F9" w14:textId="77777777" w:rsidR="002657B5" w:rsidRPr="00BC53D3" w:rsidRDefault="002657B5" w:rsidP="00940EAB">
            <w:pPr>
              <w:pStyle w:val="headertabella0"/>
              <w:rPr>
                <w:color w:val="002060"/>
              </w:rPr>
            </w:pPr>
            <w:r w:rsidRPr="00BC53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5EA3E" w14:textId="77777777" w:rsidR="002657B5" w:rsidRPr="00BC53D3" w:rsidRDefault="002657B5" w:rsidP="00940EAB">
            <w:pPr>
              <w:pStyle w:val="headertabella0"/>
              <w:rPr>
                <w:color w:val="002060"/>
              </w:rPr>
            </w:pPr>
            <w:r w:rsidRPr="00BC53D3">
              <w:rPr>
                <w:color w:val="002060"/>
              </w:rPr>
              <w:t xml:space="preserve">Data </w:t>
            </w:r>
            <w:proofErr w:type="spellStart"/>
            <w:r w:rsidRPr="00BC53D3">
              <w:rPr>
                <w:color w:val="002060"/>
              </w:rPr>
              <w:t>Orig</w:t>
            </w:r>
            <w:proofErr w:type="spellEnd"/>
            <w:r w:rsidRPr="00BC53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833A1" w14:textId="77777777" w:rsidR="002657B5" w:rsidRPr="00BC53D3" w:rsidRDefault="002657B5" w:rsidP="00940EAB">
            <w:pPr>
              <w:pStyle w:val="headertabella0"/>
              <w:rPr>
                <w:color w:val="002060"/>
              </w:rPr>
            </w:pPr>
            <w:r w:rsidRPr="00BC53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15891" w14:textId="77777777" w:rsidR="002657B5" w:rsidRPr="00BC53D3" w:rsidRDefault="002657B5" w:rsidP="00940EAB">
            <w:pPr>
              <w:pStyle w:val="headertabella0"/>
              <w:rPr>
                <w:color w:val="002060"/>
              </w:rPr>
            </w:pPr>
            <w:r w:rsidRPr="00BC53D3">
              <w:rPr>
                <w:color w:val="002060"/>
              </w:rPr>
              <w:t xml:space="preserve">Ora </w:t>
            </w:r>
            <w:proofErr w:type="spellStart"/>
            <w:r w:rsidRPr="00BC53D3">
              <w:rPr>
                <w:color w:val="002060"/>
              </w:rPr>
              <w:t>Orig</w:t>
            </w:r>
            <w:proofErr w:type="spellEnd"/>
            <w:r w:rsidRPr="00BC53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F8B8A" w14:textId="77777777" w:rsidR="002657B5" w:rsidRPr="00BC53D3" w:rsidRDefault="002657B5" w:rsidP="00940EAB">
            <w:pPr>
              <w:pStyle w:val="headertabella0"/>
              <w:rPr>
                <w:color w:val="002060"/>
              </w:rPr>
            </w:pPr>
            <w:r w:rsidRPr="00BC53D3">
              <w:rPr>
                <w:color w:val="002060"/>
              </w:rPr>
              <w:t>Impianto</w:t>
            </w:r>
          </w:p>
        </w:tc>
      </w:tr>
      <w:tr w:rsidR="002657B5" w:rsidRPr="00BC53D3" w14:paraId="53B499DB" w14:textId="77777777" w:rsidTr="00940EA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F3F0" w14:textId="77777777" w:rsidR="002657B5" w:rsidRPr="00BC53D3" w:rsidRDefault="002657B5" w:rsidP="00940EAB">
            <w:pPr>
              <w:pStyle w:val="rowtabella0"/>
              <w:rPr>
                <w:color w:val="002060"/>
                <w:highlight w:val="yellow"/>
              </w:rPr>
            </w:pPr>
            <w:r w:rsidRPr="00BC53D3">
              <w:rPr>
                <w:color w:val="002060"/>
                <w:highlight w:val="yellow"/>
              </w:rPr>
              <w:t>10/04/2022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E078A" w14:textId="77777777" w:rsidR="002657B5" w:rsidRPr="00BC53D3" w:rsidRDefault="002657B5" w:rsidP="00940EAB">
            <w:pPr>
              <w:pStyle w:val="rowtabella0"/>
              <w:jc w:val="center"/>
              <w:rPr>
                <w:color w:val="002060"/>
                <w:highlight w:val="yellow"/>
              </w:rPr>
            </w:pPr>
            <w:r w:rsidRPr="00BC53D3">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432AB" w14:textId="77777777" w:rsidR="002657B5" w:rsidRPr="00BC53D3" w:rsidRDefault="002657B5" w:rsidP="00940EAB">
            <w:pPr>
              <w:pStyle w:val="rowtabella0"/>
              <w:rPr>
                <w:color w:val="002060"/>
                <w:highlight w:val="yellow"/>
              </w:rPr>
            </w:pPr>
            <w:proofErr w:type="gramStart"/>
            <w:r w:rsidRPr="00BC53D3">
              <w:rPr>
                <w:color w:val="002060"/>
                <w:highlight w:val="yellow"/>
              </w:rPr>
              <w:t>U.MANDOLESI</w:t>
            </w:r>
            <w:proofErr w:type="gramEnd"/>
            <w:r w:rsidRPr="00BC53D3">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89592" w14:textId="77777777" w:rsidR="002657B5" w:rsidRPr="00BC53D3" w:rsidRDefault="002657B5" w:rsidP="00940EAB">
            <w:pPr>
              <w:pStyle w:val="rowtabella0"/>
              <w:rPr>
                <w:color w:val="002060"/>
                <w:highlight w:val="yellow"/>
              </w:rPr>
            </w:pPr>
            <w:r w:rsidRPr="00BC53D3">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EFEDF" w14:textId="77777777" w:rsidR="002657B5" w:rsidRPr="00BC53D3" w:rsidRDefault="002657B5" w:rsidP="00940EAB">
            <w:pPr>
              <w:pStyle w:val="rowtabella0"/>
              <w:rPr>
                <w:color w:val="002060"/>
              </w:rPr>
            </w:pPr>
            <w:r w:rsidRPr="00BC53D3">
              <w:rPr>
                <w:color w:val="002060"/>
              </w:rPr>
              <w:t>09/04/2022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47C29" w14:textId="77777777" w:rsidR="002657B5" w:rsidRPr="00BC53D3" w:rsidRDefault="002657B5" w:rsidP="00940EAB">
            <w:pPr>
              <w:pStyle w:val="rowtabella0"/>
              <w:jc w:val="center"/>
              <w:rPr>
                <w:color w:val="002060"/>
              </w:rPr>
            </w:pPr>
            <w:r w:rsidRPr="00BC53D3">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C3837" w14:textId="77777777" w:rsidR="002657B5" w:rsidRPr="00BC53D3" w:rsidRDefault="002657B5" w:rsidP="00940EAB">
            <w:pPr>
              <w:pStyle w:val="rowtabella0"/>
              <w:jc w:val="center"/>
              <w:rPr>
                <w:color w:val="002060"/>
              </w:rPr>
            </w:pPr>
            <w:r w:rsidRPr="00BC53D3">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5719E" w14:textId="77777777" w:rsidR="002657B5" w:rsidRPr="00BC53D3" w:rsidRDefault="002657B5" w:rsidP="00940EAB">
            <w:pPr>
              <w:pStyle w:val="rowtabella0"/>
              <w:rPr>
                <w:color w:val="002060"/>
              </w:rPr>
            </w:pPr>
            <w:r w:rsidRPr="00BC53D3">
              <w:rPr>
                <w:color w:val="002060"/>
                <w:highlight w:val="yellow"/>
              </w:rPr>
              <w:t xml:space="preserve">PALESTRA </w:t>
            </w:r>
            <w:proofErr w:type="gramStart"/>
            <w:r w:rsidRPr="00BC53D3">
              <w:rPr>
                <w:color w:val="002060"/>
                <w:highlight w:val="yellow"/>
              </w:rPr>
              <w:t>SC.MEDIA</w:t>
            </w:r>
            <w:proofErr w:type="gramEnd"/>
            <w:r w:rsidRPr="00BC53D3">
              <w:rPr>
                <w:color w:val="002060"/>
                <w:highlight w:val="yellow"/>
              </w:rPr>
              <w:t xml:space="preserve"> B.ROSSELLI PORTO SAN GIORGIO VIA PIRANDELLO </w:t>
            </w:r>
          </w:p>
        </w:tc>
      </w:tr>
    </w:tbl>
    <w:p w14:paraId="527F5022" w14:textId="77777777" w:rsidR="002657B5" w:rsidRPr="00BC53D3" w:rsidRDefault="002657B5" w:rsidP="002657B5">
      <w:pPr>
        <w:pStyle w:val="breakline"/>
        <w:rPr>
          <w:rFonts w:eastAsiaTheme="minorEastAsia"/>
          <w:color w:val="002060"/>
        </w:rPr>
      </w:pPr>
    </w:p>
    <w:p w14:paraId="7931FF91" w14:textId="77777777" w:rsidR="002657B5" w:rsidRPr="00BC53D3" w:rsidRDefault="002657B5" w:rsidP="002657B5">
      <w:pPr>
        <w:pStyle w:val="breakline"/>
        <w:rPr>
          <w:color w:val="002060"/>
        </w:rPr>
      </w:pPr>
    </w:p>
    <w:p w14:paraId="0E264801" w14:textId="77777777" w:rsidR="002657B5" w:rsidRPr="00BC53D3" w:rsidRDefault="002657B5" w:rsidP="002657B5">
      <w:pPr>
        <w:pStyle w:val="breakline"/>
        <w:rPr>
          <w:color w:val="002060"/>
        </w:rPr>
      </w:pPr>
    </w:p>
    <w:p w14:paraId="6DA4F83F" w14:textId="77777777" w:rsidR="002657B5" w:rsidRPr="00BC53D3" w:rsidRDefault="002657B5" w:rsidP="002657B5">
      <w:pPr>
        <w:pStyle w:val="titolocampionato0"/>
        <w:shd w:val="clear" w:color="auto" w:fill="CCCCCC"/>
        <w:spacing w:before="80" w:after="40"/>
        <w:rPr>
          <w:color w:val="002060"/>
        </w:rPr>
      </w:pPr>
      <w:r w:rsidRPr="00BC53D3">
        <w:rPr>
          <w:color w:val="002060"/>
        </w:rPr>
        <w:t>UNDER 19 CALCIO A 5 REGIONALE</w:t>
      </w:r>
    </w:p>
    <w:p w14:paraId="39A126E0" w14:textId="77777777" w:rsidR="000E2C38" w:rsidRPr="002A23D5" w:rsidRDefault="000E2C38" w:rsidP="000E2C38">
      <w:pPr>
        <w:pStyle w:val="TITOLOPRINC"/>
        <w:spacing w:before="0" w:beforeAutospacing="0" w:after="0" w:afterAutospacing="0"/>
        <w:rPr>
          <w:color w:val="002060"/>
        </w:rPr>
      </w:pPr>
      <w:r w:rsidRPr="002A23D5">
        <w:rPr>
          <w:color w:val="002060"/>
        </w:rPr>
        <w:t>TURNI INFRASETTIMANALI GIRONE SILVER</w:t>
      </w:r>
    </w:p>
    <w:p w14:paraId="765D3DB5" w14:textId="77777777" w:rsidR="000E2C38" w:rsidRPr="002A23D5" w:rsidRDefault="000E2C38" w:rsidP="000E2C38">
      <w:pPr>
        <w:pStyle w:val="LndNormale1"/>
        <w:rPr>
          <w:color w:val="002060"/>
        </w:rPr>
      </w:pPr>
    </w:p>
    <w:p w14:paraId="72153CE4" w14:textId="77777777" w:rsidR="000E2C38" w:rsidRPr="002A23D5" w:rsidRDefault="000E2C38" w:rsidP="000E2C38">
      <w:pPr>
        <w:pStyle w:val="LndNormale1"/>
        <w:rPr>
          <w:color w:val="002060"/>
        </w:rPr>
      </w:pPr>
      <w:r w:rsidRPr="002A23D5">
        <w:rPr>
          <w:color w:val="002060"/>
        </w:rPr>
        <w:t>Si ricorda a tutte le Società che la VI^ e la VII^ giornata sono programmate da calendario in giorno infrasettimanale come di seguito riportato:</w:t>
      </w:r>
    </w:p>
    <w:p w14:paraId="33CDE5A6" w14:textId="77777777" w:rsidR="000E2C38" w:rsidRPr="002A23D5" w:rsidRDefault="000E2C38" w:rsidP="000E2C38">
      <w:pPr>
        <w:pStyle w:val="LndNormale1"/>
        <w:rPr>
          <w:b/>
          <w:bCs/>
          <w:color w:val="002060"/>
        </w:rPr>
      </w:pPr>
      <w:r w:rsidRPr="002A23D5">
        <w:rPr>
          <w:b/>
          <w:bCs/>
          <w:color w:val="002060"/>
        </w:rPr>
        <w:t>VI^ GIORNATA</w:t>
      </w:r>
      <w:r w:rsidRPr="002A23D5">
        <w:rPr>
          <w:b/>
          <w:bCs/>
          <w:color w:val="002060"/>
        </w:rPr>
        <w:tab/>
        <w:t xml:space="preserve">MERCOLEDI’ 13 APRILE 2022 </w:t>
      </w:r>
      <w:r w:rsidRPr="002A23D5">
        <w:rPr>
          <w:b/>
          <w:bCs/>
          <w:color w:val="002060"/>
        </w:rPr>
        <w:tab/>
        <w:t>ore 17:00</w:t>
      </w:r>
    </w:p>
    <w:p w14:paraId="7CEFDDA7" w14:textId="77777777" w:rsidR="000E2C38" w:rsidRPr="002A23D5" w:rsidRDefault="000E2C38" w:rsidP="000E2C38">
      <w:pPr>
        <w:pStyle w:val="LndNormale1"/>
        <w:rPr>
          <w:b/>
          <w:bCs/>
          <w:color w:val="002060"/>
        </w:rPr>
      </w:pPr>
      <w:r w:rsidRPr="002A23D5">
        <w:rPr>
          <w:b/>
          <w:bCs/>
          <w:color w:val="002060"/>
        </w:rPr>
        <w:t>VII^ GIORNATA</w:t>
      </w:r>
      <w:r w:rsidRPr="002A23D5">
        <w:rPr>
          <w:b/>
          <w:bCs/>
          <w:color w:val="002060"/>
        </w:rPr>
        <w:tab/>
        <w:t xml:space="preserve">MARTEDI’ 19 APRILE 2022 </w:t>
      </w:r>
      <w:r w:rsidRPr="002A23D5">
        <w:rPr>
          <w:b/>
          <w:bCs/>
          <w:color w:val="002060"/>
        </w:rPr>
        <w:tab/>
        <w:t>ore 17:00</w:t>
      </w:r>
    </w:p>
    <w:p w14:paraId="19175365" w14:textId="77777777" w:rsidR="000E2C38" w:rsidRPr="002A23D5" w:rsidRDefault="000E2C38" w:rsidP="000E2C38">
      <w:pPr>
        <w:pStyle w:val="LndNormale1"/>
        <w:rPr>
          <w:color w:val="002060"/>
        </w:rPr>
      </w:pPr>
    </w:p>
    <w:p w14:paraId="2EE709C2" w14:textId="77777777" w:rsidR="000E2C38" w:rsidRPr="002A23D5" w:rsidRDefault="000E2C38" w:rsidP="000E2C38">
      <w:pPr>
        <w:pStyle w:val="LndNormale1"/>
        <w:rPr>
          <w:color w:val="002060"/>
          <w:u w:val="single"/>
        </w:rPr>
      </w:pPr>
      <w:r w:rsidRPr="002A23D5">
        <w:rPr>
          <w:color w:val="002060"/>
        </w:rPr>
        <w:t xml:space="preserve">Qualora le </w:t>
      </w:r>
      <w:r w:rsidRPr="002A23D5">
        <w:rPr>
          <w:color w:val="002060"/>
          <w:u w:val="single"/>
        </w:rPr>
        <w:t>Società ospitanti</w:t>
      </w:r>
      <w:r w:rsidRPr="002A23D5">
        <w:rPr>
          <w:color w:val="002060"/>
        </w:rPr>
        <w:t xml:space="preserve"> volessero </w:t>
      </w:r>
      <w:r w:rsidRPr="002A23D5">
        <w:rPr>
          <w:color w:val="002060"/>
          <w:u w:val="single"/>
        </w:rPr>
        <w:t xml:space="preserve">variare il giorno </w:t>
      </w:r>
      <w:r w:rsidRPr="002A23D5">
        <w:rPr>
          <w:color w:val="002060"/>
        </w:rPr>
        <w:t>(lunedì, martedì, mercoledì, giovedì) e l’</w:t>
      </w:r>
      <w:r w:rsidRPr="002A23D5">
        <w:rPr>
          <w:color w:val="002060"/>
          <w:u w:val="single"/>
        </w:rPr>
        <w:t>orario</w:t>
      </w:r>
      <w:r w:rsidRPr="002A23D5">
        <w:rPr>
          <w:color w:val="002060"/>
        </w:rPr>
        <w:t xml:space="preserve"> di gara in base alla disponibilità del proprio impianto di giuoco, sono pregate di comunicarlo a mezzo e-mail (</w:t>
      </w:r>
      <w:hyperlink r:id="rId13" w:history="1">
        <w:r w:rsidRPr="002A23D5">
          <w:rPr>
            <w:rStyle w:val="Collegamentoipertestuale"/>
            <w:color w:val="002060"/>
          </w:rPr>
          <w:t>c5marche@lnd.it</w:t>
        </w:r>
      </w:hyperlink>
      <w:r w:rsidRPr="002A23D5">
        <w:rPr>
          <w:color w:val="002060"/>
        </w:rPr>
        <w:t xml:space="preserve">) al Comitato Regionale Marche </w:t>
      </w:r>
      <w:r w:rsidRPr="002A23D5">
        <w:rPr>
          <w:color w:val="002060"/>
          <w:u w:val="single"/>
        </w:rPr>
        <w:t>entro Martedì 5 aprile p.v.</w:t>
      </w:r>
    </w:p>
    <w:p w14:paraId="706E1690" w14:textId="77777777" w:rsidR="000E2C38" w:rsidRPr="002A23D5" w:rsidRDefault="000E2C38" w:rsidP="000E2C38">
      <w:pPr>
        <w:pStyle w:val="LndNormale1"/>
        <w:rPr>
          <w:color w:val="002060"/>
        </w:rPr>
      </w:pPr>
    </w:p>
    <w:p w14:paraId="4A649044" w14:textId="1085B234" w:rsidR="000E2C38" w:rsidRDefault="000E2C38" w:rsidP="000E2C38">
      <w:pPr>
        <w:pStyle w:val="LndNormale1"/>
        <w:rPr>
          <w:b/>
          <w:bCs/>
          <w:i/>
          <w:iCs/>
          <w:color w:val="002060"/>
        </w:rPr>
      </w:pPr>
      <w:r w:rsidRPr="002A23D5">
        <w:rPr>
          <w:b/>
          <w:bCs/>
          <w:i/>
          <w:iCs/>
          <w:color w:val="002060"/>
        </w:rPr>
        <w:t>Nulla ricevendo, la gara resterà programmata come da calendario.</w:t>
      </w:r>
    </w:p>
    <w:p w14:paraId="741237A6" w14:textId="77777777" w:rsidR="000E2C38" w:rsidRPr="002A23D5" w:rsidRDefault="000E2C38" w:rsidP="000E2C38">
      <w:pPr>
        <w:pStyle w:val="LndNormale1"/>
        <w:rPr>
          <w:b/>
          <w:bCs/>
          <w:i/>
          <w:iCs/>
          <w:color w:val="002060"/>
        </w:rPr>
      </w:pPr>
    </w:p>
    <w:p w14:paraId="6CD47754" w14:textId="77777777" w:rsidR="002657B5" w:rsidRPr="00BC53D3" w:rsidRDefault="002657B5" w:rsidP="002657B5">
      <w:pPr>
        <w:pStyle w:val="titoloprinc0"/>
        <w:rPr>
          <w:color w:val="002060"/>
        </w:rPr>
      </w:pPr>
      <w:r w:rsidRPr="00BC53D3">
        <w:rPr>
          <w:color w:val="002060"/>
        </w:rPr>
        <w:t>VARIAZIONI AL PROGRAMMA GARE</w:t>
      </w:r>
    </w:p>
    <w:p w14:paraId="2DF2C7D4" w14:textId="77777777" w:rsidR="002657B5" w:rsidRPr="00BC53D3" w:rsidRDefault="002657B5" w:rsidP="002657B5">
      <w:pPr>
        <w:pStyle w:val="breakline"/>
        <w:rPr>
          <w:color w:val="002060"/>
        </w:rPr>
      </w:pPr>
    </w:p>
    <w:p w14:paraId="55E8E2A9" w14:textId="77777777" w:rsidR="002657B5" w:rsidRPr="00BC53D3" w:rsidRDefault="002657B5" w:rsidP="002657B5">
      <w:pPr>
        <w:pStyle w:val="breakline"/>
        <w:rPr>
          <w:color w:val="002060"/>
        </w:rPr>
      </w:pPr>
    </w:p>
    <w:p w14:paraId="624C54A5" w14:textId="77777777" w:rsidR="002657B5" w:rsidRPr="00BC53D3" w:rsidRDefault="002657B5" w:rsidP="002657B5">
      <w:pPr>
        <w:pStyle w:val="sottotitolocampionato10"/>
        <w:rPr>
          <w:color w:val="002060"/>
        </w:rPr>
      </w:pPr>
      <w:r w:rsidRPr="00BC53D3">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657B5" w:rsidRPr="00BC53D3" w14:paraId="62ECB612" w14:textId="77777777" w:rsidTr="00940EA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82352" w14:textId="77777777" w:rsidR="002657B5" w:rsidRPr="00BC53D3" w:rsidRDefault="002657B5" w:rsidP="00940EAB">
            <w:pPr>
              <w:pStyle w:val="headertabella0"/>
              <w:rPr>
                <w:color w:val="002060"/>
              </w:rPr>
            </w:pPr>
            <w:r w:rsidRPr="00BC53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FD16A" w14:textId="77777777" w:rsidR="002657B5" w:rsidRPr="00BC53D3" w:rsidRDefault="002657B5" w:rsidP="00940EAB">
            <w:pPr>
              <w:pStyle w:val="headertabella0"/>
              <w:rPr>
                <w:color w:val="002060"/>
              </w:rPr>
            </w:pPr>
            <w:r w:rsidRPr="00BC53D3">
              <w:rPr>
                <w:color w:val="002060"/>
              </w:rPr>
              <w:t xml:space="preserve">N° </w:t>
            </w:r>
            <w:proofErr w:type="spellStart"/>
            <w:r w:rsidRPr="00BC53D3">
              <w:rPr>
                <w:color w:val="002060"/>
              </w:rPr>
              <w:t>Gior</w:t>
            </w:r>
            <w:proofErr w:type="spellEnd"/>
            <w:r w:rsidRPr="00BC53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19412" w14:textId="77777777" w:rsidR="002657B5" w:rsidRPr="00BC53D3" w:rsidRDefault="002657B5" w:rsidP="00940EAB">
            <w:pPr>
              <w:pStyle w:val="headertabella0"/>
              <w:rPr>
                <w:color w:val="002060"/>
              </w:rPr>
            </w:pPr>
            <w:r w:rsidRPr="00BC53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A31BB" w14:textId="77777777" w:rsidR="002657B5" w:rsidRPr="00BC53D3" w:rsidRDefault="002657B5" w:rsidP="00940EAB">
            <w:pPr>
              <w:pStyle w:val="headertabella0"/>
              <w:rPr>
                <w:color w:val="002060"/>
              </w:rPr>
            </w:pPr>
            <w:r w:rsidRPr="00BC53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2BFCE" w14:textId="77777777" w:rsidR="002657B5" w:rsidRPr="00BC53D3" w:rsidRDefault="002657B5" w:rsidP="00940EAB">
            <w:pPr>
              <w:pStyle w:val="headertabella0"/>
              <w:rPr>
                <w:color w:val="002060"/>
              </w:rPr>
            </w:pPr>
            <w:r w:rsidRPr="00BC53D3">
              <w:rPr>
                <w:color w:val="002060"/>
              </w:rPr>
              <w:t xml:space="preserve">Data </w:t>
            </w:r>
            <w:proofErr w:type="spellStart"/>
            <w:r w:rsidRPr="00BC53D3">
              <w:rPr>
                <w:color w:val="002060"/>
              </w:rPr>
              <w:t>Orig</w:t>
            </w:r>
            <w:proofErr w:type="spellEnd"/>
            <w:r w:rsidRPr="00BC53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518C1" w14:textId="77777777" w:rsidR="002657B5" w:rsidRPr="00BC53D3" w:rsidRDefault="002657B5" w:rsidP="00940EAB">
            <w:pPr>
              <w:pStyle w:val="headertabella0"/>
              <w:rPr>
                <w:color w:val="002060"/>
              </w:rPr>
            </w:pPr>
            <w:r w:rsidRPr="00BC53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37291" w14:textId="77777777" w:rsidR="002657B5" w:rsidRPr="00BC53D3" w:rsidRDefault="002657B5" w:rsidP="00940EAB">
            <w:pPr>
              <w:pStyle w:val="headertabella0"/>
              <w:rPr>
                <w:color w:val="002060"/>
              </w:rPr>
            </w:pPr>
            <w:r w:rsidRPr="00BC53D3">
              <w:rPr>
                <w:color w:val="002060"/>
              </w:rPr>
              <w:t xml:space="preserve">Ora </w:t>
            </w:r>
            <w:proofErr w:type="spellStart"/>
            <w:r w:rsidRPr="00BC53D3">
              <w:rPr>
                <w:color w:val="002060"/>
              </w:rPr>
              <w:t>Orig</w:t>
            </w:r>
            <w:proofErr w:type="spellEnd"/>
            <w:r w:rsidRPr="00BC53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EDEF9" w14:textId="77777777" w:rsidR="002657B5" w:rsidRPr="00BC53D3" w:rsidRDefault="002657B5" w:rsidP="00940EAB">
            <w:pPr>
              <w:pStyle w:val="headertabella0"/>
              <w:rPr>
                <w:color w:val="002060"/>
              </w:rPr>
            </w:pPr>
            <w:r w:rsidRPr="00BC53D3">
              <w:rPr>
                <w:color w:val="002060"/>
              </w:rPr>
              <w:t>Impianto</w:t>
            </w:r>
          </w:p>
        </w:tc>
      </w:tr>
      <w:tr w:rsidR="002657B5" w:rsidRPr="00BC53D3" w14:paraId="4094C19C" w14:textId="77777777" w:rsidTr="00940EA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1B28C" w14:textId="77777777" w:rsidR="002657B5" w:rsidRPr="00BC53D3" w:rsidRDefault="002657B5" w:rsidP="00940EAB">
            <w:pPr>
              <w:pStyle w:val="rowtabella0"/>
              <w:rPr>
                <w:color w:val="002060"/>
                <w:highlight w:val="yellow"/>
              </w:rPr>
            </w:pPr>
            <w:r w:rsidRPr="00BC53D3">
              <w:rPr>
                <w:color w:val="002060"/>
                <w:highlight w:val="yellow"/>
              </w:rPr>
              <w:t>13/04/2022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B6ECF" w14:textId="77777777" w:rsidR="002657B5" w:rsidRPr="00BC53D3" w:rsidRDefault="002657B5" w:rsidP="00940EAB">
            <w:pPr>
              <w:pStyle w:val="rowtabella0"/>
              <w:jc w:val="center"/>
              <w:rPr>
                <w:color w:val="002060"/>
                <w:highlight w:val="yellow"/>
              </w:rPr>
            </w:pPr>
            <w:r w:rsidRPr="00BC53D3">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7061F" w14:textId="77777777" w:rsidR="002657B5" w:rsidRPr="00BC53D3" w:rsidRDefault="002657B5" w:rsidP="00940EAB">
            <w:pPr>
              <w:pStyle w:val="rowtabella0"/>
              <w:rPr>
                <w:color w:val="002060"/>
                <w:highlight w:val="yellow"/>
              </w:rPr>
            </w:pPr>
            <w:r w:rsidRPr="00BC53D3">
              <w:rPr>
                <w:color w:val="002060"/>
                <w:highlight w:val="yellow"/>
              </w:rPr>
              <w:t>CALCETTO NUMANA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27DBE" w14:textId="77777777" w:rsidR="002657B5" w:rsidRPr="00BC53D3" w:rsidRDefault="002657B5" w:rsidP="00940EAB">
            <w:pPr>
              <w:pStyle w:val="rowtabella0"/>
              <w:rPr>
                <w:color w:val="002060"/>
                <w:highlight w:val="yellow"/>
              </w:rPr>
            </w:pPr>
            <w:r w:rsidRPr="00BC53D3">
              <w:rPr>
                <w:color w:val="002060"/>
                <w:highlight w:val="yellow"/>
              </w:rPr>
              <w:t xml:space="preserve">AUDAX 1970 </w:t>
            </w:r>
            <w:proofErr w:type="gramStart"/>
            <w:r w:rsidRPr="00BC53D3">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E1DA" w14:textId="77777777" w:rsidR="002657B5" w:rsidRPr="00BC53D3" w:rsidRDefault="002657B5" w:rsidP="00940EA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B3D8B" w14:textId="77777777" w:rsidR="002657B5" w:rsidRPr="00BC53D3" w:rsidRDefault="002657B5" w:rsidP="00940EAB">
            <w:pPr>
              <w:pStyle w:val="rowtabella0"/>
              <w:jc w:val="center"/>
              <w:rPr>
                <w:color w:val="002060"/>
              </w:rPr>
            </w:pPr>
            <w:r w:rsidRPr="00BC53D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4ACB3" w14:textId="77777777" w:rsidR="002657B5" w:rsidRPr="00BC53D3" w:rsidRDefault="002657B5" w:rsidP="00940EAB">
            <w:pPr>
              <w:pStyle w:val="rowtabella0"/>
              <w:jc w:val="center"/>
              <w:rPr>
                <w:color w:val="002060"/>
              </w:rPr>
            </w:pPr>
            <w:r w:rsidRPr="00BC53D3">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3980" w14:textId="77777777" w:rsidR="002657B5" w:rsidRPr="00BC53D3" w:rsidRDefault="002657B5" w:rsidP="00940EAB">
            <w:pPr>
              <w:rPr>
                <w:color w:val="002060"/>
              </w:rPr>
            </w:pPr>
          </w:p>
        </w:tc>
      </w:tr>
    </w:tbl>
    <w:p w14:paraId="25D45CE8" w14:textId="77777777" w:rsidR="002657B5" w:rsidRPr="00BC53D3" w:rsidRDefault="002657B5" w:rsidP="002657B5">
      <w:pPr>
        <w:pStyle w:val="breakline"/>
        <w:rPr>
          <w:rFonts w:eastAsiaTheme="minorEastAsia"/>
          <w:color w:val="002060"/>
        </w:rPr>
      </w:pPr>
    </w:p>
    <w:p w14:paraId="5EFD04F3" w14:textId="77777777" w:rsidR="002657B5" w:rsidRPr="00BC53D3" w:rsidRDefault="002657B5" w:rsidP="002657B5">
      <w:pPr>
        <w:pStyle w:val="breakline"/>
        <w:rPr>
          <w:color w:val="002060"/>
        </w:rPr>
      </w:pPr>
    </w:p>
    <w:p w14:paraId="2BB3C1DC" w14:textId="77777777" w:rsidR="002657B5" w:rsidRPr="00BC53D3" w:rsidRDefault="002657B5" w:rsidP="002657B5">
      <w:pPr>
        <w:pStyle w:val="titolocampionato0"/>
        <w:shd w:val="clear" w:color="auto" w:fill="CCCCCC"/>
        <w:spacing w:before="80" w:after="40"/>
        <w:rPr>
          <w:color w:val="002060"/>
        </w:rPr>
      </w:pPr>
      <w:r w:rsidRPr="00BC53D3">
        <w:rPr>
          <w:color w:val="002060"/>
        </w:rPr>
        <w:t>UNDER 15 C5 REGIONALI MASCHILI</w:t>
      </w:r>
    </w:p>
    <w:p w14:paraId="2A20D7C2" w14:textId="77777777" w:rsidR="002657B5" w:rsidRPr="00BC53D3" w:rsidRDefault="002657B5" w:rsidP="002657B5">
      <w:pPr>
        <w:pStyle w:val="breakline"/>
        <w:rPr>
          <w:color w:val="002060"/>
        </w:rPr>
      </w:pPr>
    </w:p>
    <w:p w14:paraId="49020837" w14:textId="77777777" w:rsidR="002657B5" w:rsidRPr="00BC53D3" w:rsidRDefault="002657B5" w:rsidP="002657B5">
      <w:pPr>
        <w:pStyle w:val="titoloprinc0"/>
        <w:rPr>
          <w:color w:val="002060"/>
        </w:rPr>
      </w:pPr>
      <w:r w:rsidRPr="00BC53D3">
        <w:rPr>
          <w:color w:val="002060"/>
        </w:rPr>
        <w:t>RISULTATI</w:t>
      </w:r>
    </w:p>
    <w:p w14:paraId="6E01FE8B" w14:textId="77777777" w:rsidR="002657B5" w:rsidRPr="00BC53D3" w:rsidRDefault="002657B5" w:rsidP="002657B5">
      <w:pPr>
        <w:pStyle w:val="breakline"/>
        <w:rPr>
          <w:color w:val="002060"/>
        </w:rPr>
      </w:pPr>
    </w:p>
    <w:p w14:paraId="5D8F0F28" w14:textId="77777777" w:rsidR="002657B5" w:rsidRPr="00BC53D3" w:rsidRDefault="002657B5" w:rsidP="002657B5">
      <w:pPr>
        <w:pStyle w:val="sottotitolocampionato10"/>
        <w:rPr>
          <w:color w:val="002060"/>
        </w:rPr>
      </w:pPr>
      <w:r w:rsidRPr="00BC53D3">
        <w:rPr>
          <w:color w:val="002060"/>
        </w:rPr>
        <w:t>RISULTATI UFFICIALI GARE DEL 03/04/2022</w:t>
      </w:r>
    </w:p>
    <w:p w14:paraId="623DE7E5" w14:textId="77777777" w:rsidR="002657B5" w:rsidRPr="002657B5" w:rsidRDefault="002657B5" w:rsidP="002657B5">
      <w:pPr>
        <w:pStyle w:val="sottotitolocampionato20"/>
        <w:spacing w:before="0" w:beforeAutospacing="0" w:after="0" w:afterAutospacing="0"/>
        <w:rPr>
          <w:rFonts w:ascii="Arial" w:hAnsi="Arial" w:cs="Arial"/>
          <w:color w:val="002060"/>
          <w:sz w:val="20"/>
          <w:szCs w:val="20"/>
        </w:rPr>
      </w:pPr>
      <w:r w:rsidRPr="002657B5">
        <w:rPr>
          <w:rFonts w:ascii="Arial" w:hAnsi="Arial" w:cs="Arial"/>
          <w:color w:val="002060"/>
          <w:sz w:val="20"/>
          <w:szCs w:val="20"/>
        </w:rPr>
        <w:t>Si trascrivono qui di seguito i risultati ufficiali delle gare disputate</w:t>
      </w:r>
    </w:p>
    <w:p w14:paraId="061AD721" w14:textId="77777777" w:rsidR="002657B5" w:rsidRPr="00BC53D3" w:rsidRDefault="002657B5" w:rsidP="002657B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657B5" w:rsidRPr="00BC53D3" w14:paraId="701F62A6" w14:textId="77777777" w:rsidTr="00940EA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657B5" w:rsidRPr="00BC53D3" w14:paraId="1451E137" w14:textId="77777777" w:rsidTr="00940E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BC3C3" w14:textId="77777777" w:rsidR="002657B5" w:rsidRPr="00BC53D3" w:rsidRDefault="002657B5" w:rsidP="00940EAB">
                  <w:pPr>
                    <w:pStyle w:val="headertabella0"/>
                    <w:rPr>
                      <w:color w:val="002060"/>
                    </w:rPr>
                  </w:pPr>
                  <w:r w:rsidRPr="00BC53D3">
                    <w:rPr>
                      <w:color w:val="002060"/>
                    </w:rPr>
                    <w:t>GIRONE SB - 4 Giornata - R</w:t>
                  </w:r>
                </w:p>
              </w:tc>
            </w:tr>
            <w:tr w:rsidR="002657B5" w:rsidRPr="00BC53D3" w14:paraId="61ED8AA9" w14:textId="77777777" w:rsidTr="00940EA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39B880" w14:textId="77777777" w:rsidR="002657B5" w:rsidRPr="00BC53D3" w:rsidRDefault="002657B5" w:rsidP="00940EAB">
                  <w:pPr>
                    <w:pStyle w:val="rowtabella0"/>
                    <w:rPr>
                      <w:color w:val="002060"/>
                    </w:rPr>
                  </w:pPr>
                  <w:r w:rsidRPr="00BC53D3">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7BED8" w14:textId="77777777" w:rsidR="002657B5" w:rsidRPr="00BC53D3" w:rsidRDefault="002657B5" w:rsidP="00940EAB">
                  <w:pPr>
                    <w:pStyle w:val="rowtabella0"/>
                    <w:rPr>
                      <w:color w:val="002060"/>
                    </w:rPr>
                  </w:pPr>
                  <w:r w:rsidRPr="00BC53D3">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15517" w14:textId="77777777" w:rsidR="002657B5" w:rsidRPr="00BC53D3" w:rsidRDefault="002657B5" w:rsidP="00940EAB">
                  <w:pPr>
                    <w:pStyle w:val="rowtabella0"/>
                    <w:jc w:val="center"/>
                    <w:rPr>
                      <w:color w:val="002060"/>
                    </w:rPr>
                  </w:pPr>
                  <w:r w:rsidRPr="00BC53D3">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A070F" w14:textId="77777777" w:rsidR="002657B5" w:rsidRPr="00BC53D3" w:rsidRDefault="002657B5" w:rsidP="00940EAB">
                  <w:pPr>
                    <w:pStyle w:val="rowtabella0"/>
                    <w:jc w:val="center"/>
                    <w:rPr>
                      <w:color w:val="002060"/>
                    </w:rPr>
                  </w:pPr>
                  <w:r w:rsidRPr="00BC53D3">
                    <w:rPr>
                      <w:color w:val="002060"/>
                    </w:rPr>
                    <w:t> </w:t>
                  </w:r>
                </w:p>
              </w:tc>
            </w:tr>
            <w:tr w:rsidR="002657B5" w:rsidRPr="00BC53D3" w14:paraId="34F86D67" w14:textId="77777777" w:rsidTr="00940EA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ED68C8" w14:textId="77777777" w:rsidR="002657B5" w:rsidRPr="00BC53D3" w:rsidRDefault="002657B5" w:rsidP="00940EAB">
                  <w:pPr>
                    <w:pStyle w:val="rowtabella0"/>
                    <w:rPr>
                      <w:color w:val="002060"/>
                    </w:rPr>
                  </w:pPr>
                  <w:r w:rsidRPr="00BC53D3">
                    <w:rPr>
                      <w:color w:val="002060"/>
                    </w:rPr>
                    <w:t>(1) 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9B65E" w14:textId="77777777" w:rsidR="002657B5" w:rsidRPr="00BC53D3" w:rsidRDefault="002657B5" w:rsidP="00940EAB">
                  <w:pPr>
                    <w:pStyle w:val="rowtabella0"/>
                    <w:rPr>
                      <w:color w:val="002060"/>
                    </w:rPr>
                  </w:pPr>
                  <w:r w:rsidRPr="00BC53D3">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61BC6" w14:textId="77777777" w:rsidR="002657B5" w:rsidRPr="00BC53D3" w:rsidRDefault="002657B5" w:rsidP="00940EAB">
                  <w:pPr>
                    <w:pStyle w:val="rowtabella0"/>
                    <w:jc w:val="center"/>
                    <w:rPr>
                      <w:color w:val="002060"/>
                    </w:rPr>
                  </w:pPr>
                  <w:r w:rsidRPr="00BC53D3">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45CC8" w14:textId="77777777" w:rsidR="002657B5" w:rsidRPr="00BC53D3" w:rsidRDefault="002657B5" w:rsidP="00940EAB">
                  <w:pPr>
                    <w:pStyle w:val="rowtabella0"/>
                    <w:jc w:val="center"/>
                    <w:rPr>
                      <w:color w:val="002060"/>
                    </w:rPr>
                  </w:pPr>
                  <w:r w:rsidRPr="00BC53D3">
                    <w:rPr>
                      <w:color w:val="002060"/>
                    </w:rPr>
                    <w:t> </w:t>
                  </w:r>
                </w:p>
              </w:tc>
            </w:tr>
            <w:tr w:rsidR="002657B5" w:rsidRPr="00BC53D3" w14:paraId="76D43103" w14:textId="77777777" w:rsidTr="00940EAB">
              <w:tc>
                <w:tcPr>
                  <w:tcW w:w="4700" w:type="dxa"/>
                  <w:gridSpan w:val="4"/>
                  <w:tcBorders>
                    <w:top w:val="nil"/>
                    <w:left w:val="nil"/>
                    <w:bottom w:val="nil"/>
                    <w:right w:val="nil"/>
                  </w:tcBorders>
                  <w:tcMar>
                    <w:top w:w="20" w:type="dxa"/>
                    <w:left w:w="20" w:type="dxa"/>
                    <w:bottom w:w="20" w:type="dxa"/>
                    <w:right w:w="20" w:type="dxa"/>
                  </w:tcMar>
                  <w:vAlign w:val="center"/>
                  <w:hideMark/>
                </w:tcPr>
                <w:p w14:paraId="3989CEED" w14:textId="77777777" w:rsidR="002657B5" w:rsidRPr="00BC53D3" w:rsidRDefault="002657B5" w:rsidP="00940EAB">
                  <w:pPr>
                    <w:pStyle w:val="rowtabella0"/>
                    <w:rPr>
                      <w:color w:val="002060"/>
                    </w:rPr>
                  </w:pPr>
                  <w:r w:rsidRPr="00BC53D3">
                    <w:rPr>
                      <w:color w:val="002060"/>
                    </w:rPr>
                    <w:t>(1) - disputata il 02/04/2022</w:t>
                  </w:r>
                </w:p>
              </w:tc>
            </w:tr>
          </w:tbl>
          <w:p w14:paraId="456934E7" w14:textId="77777777" w:rsidR="002657B5" w:rsidRPr="00BC53D3" w:rsidRDefault="002657B5" w:rsidP="00940EAB">
            <w:pPr>
              <w:rPr>
                <w:color w:val="002060"/>
              </w:rPr>
            </w:pPr>
          </w:p>
        </w:tc>
      </w:tr>
    </w:tbl>
    <w:p w14:paraId="7F18673F" w14:textId="77777777" w:rsidR="002657B5" w:rsidRPr="00BC53D3" w:rsidRDefault="002657B5" w:rsidP="002657B5">
      <w:pPr>
        <w:pStyle w:val="breakline"/>
        <w:rPr>
          <w:rFonts w:eastAsiaTheme="minorEastAsia"/>
          <w:color w:val="002060"/>
        </w:rPr>
      </w:pPr>
    </w:p>
    <w:p w14:paraId="663DE048" w14:textId="77777777" w:rsidR="002657B5" w:rsidRPr="00BC53D3" w:rsidRDefault="002657B5" w:rsidP="002657B5">
      <w:pPr>
        <w:pStyle w:val="breakline"/>
        <w:rPr>
          <w:color w:val="002060"/>
        </w:rPr>
      </w:pPr>
    </w:p>
    <w:p w14:paraId="6ED228DC" w14:textId="77777777" w:rsidR="002657B5" w:rsidRPr="00BC53D3" w:rsidRDefault="002657B5" w:rsidP="002657B5">
      <w:pPr>
        <w:pStyle w:val="titoloprinc0"/>
        <w:rPr>
          <w:color w:val="002060"/>
        </w:rPr>
      </w:pPr>
      <w:r w:rsidRPr="00BC53D3">
        <w:rPr>
          <w:color w:val="002060"/>
        </w:rPr>
        <w:t>GIUDICE SPORTIVO</w:t>
      </w:r>
    </w:p>
    <w:p w14:paraId="0F765FAF" w14:textId="77777777" w:rsidR="002657B5" w:rsidRPr="00BC53D3" w:rsidRDefault="002657B5" w:rsidP="002657B5">
      <w:pPr>
        <w:pStyle w:val="diffida"/>
        <w:rPr>
          <w:color w:val="002060"/>
        </w:rPr>
      </w:pPr>
      <w:r w:rsidRPr="00BC53D3">
        <w:rPr>
          <w:color w:val="002060"/>
        </w:rPr>
        <w:t>Il Sostituto Giudice Sportivo Avv. Federica Sorrentino, nella seduta del 04/04/2022 ha adottato le decisioni che di seguito integralmente si riportano:</w:t>
      </w:r>
    </w:p>
    <w:p w14:paraId="4B417572" w14:textId="77777777" w:rsidR="002657B5" w:rsidRPr="00BC53D3" w:rsidRDefault="002657B5" w:rsidP="002657B5">
      <w:pPr>
        <w:pStyle w:val="titolo10"/>
        <w:rPr>
          <w:color w:val="002060"/>
        </w:rPr>
      </w:pPr>
      <w:r w:rsidRPr="00BC53D3">
        <w:rPr>
          <w:color w:val="002060"/>
        </w:rPr>
        <w:t xml:space="preserve">GARE DEL 2/ 4/2022 </w:t>
      </w:r>
    </w:p>
    <w:p w14:paraId="29436B16" w14:textId="77777777" w:rsidR="002657B5" w:rsidRPr="00BC53D3" w:rsidRDefault="002657B5" w:rsidP="002657B5">
      <w:pPr>
        <w:pStyle w:val="titolo7a"/>
        <w:rPr>
          <w:color w:val="002060"/>
        </w:rPr>
      </w:pPr>
      <w:r w:rsidRPr="00BC53D3">
        <w:rPr>
          <w:color w:val="002060"/>
        </w:rPr>
        <w:t xml:space="preserve">PROVVEDIMENTI DISCIPLINARI </w:t>
      </w:r>
    </w:p>
    <w:p w14:paraId="1A6FE836" w14:textId="77777777" w:rsidR="002657B5" w:rsidRPr="00BC53D3" w:rsidRDefault="002657B5" w:rsidP="002657B5">
      <w:pPr>
        <w:pStyle w:val="titolo7b0"/>
        <w:rPr>
          <w:color w:val="002060"/>
        </w:rPr>
      </w:pPr>
      <w:r w:rsidRPr="00BC53D3">
        <w:rPr>
          <w:color w:val="002060"/>
        </w:rPr>
        <w:lastRenderedPageBreak/>
        <w:t xml:space="preserve">In base alle risultanze degli atti ufficiali sono state deliberate le seguenti sanzioni disciplinari. </w:t>
      </w:r>
    </w:p>
    <w:p w14:paraId="522C2274" w14:textId="77777777" w:rsidR="002657B5" w:rsidRPr="00BC53D3" w:rsidRDefault="002657B5" w:rsidP="002657B5">
      <w:pPr>
        <w:pStyle w:val="titolo30"/>
        <w:rPr>
          <w:color w:val="002060"/>
        </w:rPr>
      </w:pPr>
      <w:r w:rsidRPr="00BC53D3">
        <w:rPr>
          <w:color w:val="002060"/>
        </w:rPr>
        <w:t xml:space="preserve">CALCIATORI NON ESPULSI </w:t>
      </w:r>
    </w:p>
    <w:p w14:paraId="023296E2" w14:textId="77777777" w:rsidR="002657B5" w:rsidRPr="00BC53D3" w:rsidRDefault="002657B5" w:rsidP="002657B5">
      <w:pPr>
        <w:pStyle w:val="titolo20"/>
        <w:rPr>
          <w:color w:val="002060"/>
        </w:rPr>
      </w:pPr>
      <w:r w:rsidRPr="00BC53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657B5" w:rsidRPr="00BC53D3" w14:paraId="25898D9A" w14:textId="77777777" w:rsidTr="00940EAB">
        <w:tc>
          <w:tcPr>
            <w:tcW w:w="2200" w:type="dxa"/>
            <w:tcMar>
              <w:top w:w="20" w:type="dxa"/>
              <w:left w:w="20" w:type="dxa"/>
              <w:bottom w:w="20" w:type="dxa"/>
              <w:right w:w="20" w:type="dxa"/>
            </w:tcMar>
            <w:vAlign w:val="center"/>
            <w:hideMark/>
          </w:tcPr>
          <w:p w14:paraId="69D30E4D" w14:textId="77777777" w:rsidR="002657B5" w:rsidRPr="00BC53D3" w:rsidRDefault="002657B5" w:rsidP="00940EAB">
            <w:pPr>
              <w:pStyle w:val="movimento"/>
              <w:rPr>
                <w:color w:val="002060"/>
              </w:rPr>
            </w:pPr>
            <w:r w:rsidRPr="00BC53D3">
              <w:rPr>
                <w:color w:val="002060"/>
              </w:rPr>
              <w:t>SOPRANZI ALESSIO</w:t>
            </w:r>
          </w:p>
        </w:tc>
        <w:tc>
          <w:tcPr>
            <w:tcW w:w="2200" w:type="dxa"/>
            <w:tcMar>
              <w:top w:w="20" w:type="dxa"/>
              <w:left w:w="20" w:type="dxa"/>
              <w:bottom w:w="20" w:type="dxa"/>
              <w:right w:w="20" w:type="dxa"/>
            </w:tcMar>
            <w:vAlign w:val="center"/>
            <w:hideMark/>
          </w:tcPr>
          <w:p w14:paraId="60D894A3" w14:textId="77777777" w:rsidR="002657B5" w:rsidRPr="00BC53D3" w:rsidRDefault="002657B5" w:rsidP="00940EAB">
            <w:pPr>
              <w:pStyle w:val="movimento2"/>
              <w:rPr>
                <w:color w:val="002060"/>
              </w:rPr>
            </w:pPr>
            <w:r w:rsidRPr="00BC53D3">
              <w:rPr>
                <w:color w:val="002060"/>
              </w:rPr>
              <w:t xml:space="preserve">(FIGHT BULLS CORRIDONIA) </w:t>
            </w:r>
          </w:p>
        </w:tc>
        <w:tc>
          <w:tcPr>
            <w:tcW w:w="800" w:type="dxa"/>
            <w:tcMar>
              <w:top w:w="20" w:type="dxa"/>
              <w:left w:w="20" w:type="dxa"/>
              <w:bottom w:w="20" w:type="dxa"/>
              <w:right w:w="20" w:type="dxa"/>
            </w:tcMar>
            <w:vAlign w:val="center"/>
            <w:hideMark/>
          </w:tcPr>
          <w:p w14:paraId="6FCB1AF0" w14:textId="77777777" w:rsidR="002657B5" w:rsidRPr="00BC53D3" w:rsidRDefault="002657B5" w:rsidP="00940EAB">
            <w:pPr>
              <w:pStyle w:val="movimento"/>
              <w:rPr>
                <w:color w:val="002060"/>
              </w:rPr>
            </w:pPr>
            <w:r w:rsidRPr="00BC53D3">
              <w:rPr>
                <w:color w:val="002060"/>
              </w:rPr>
              <w:t> </w:t>
            </w:r>
          </w:p>
        </w:tc>
        <w:tc>
          <w:tcPr>
            <w:tcW w:w="2200" w:type="dxa"/>
            <w:tcMar>
              <w:top w:w="20" w:type="dxa"/>
              <w:left w:w="20" w:type="dxa"/>
              <w:bottom w:w="20" w:type="dxa"/>
              <w:right w:w="20" w:type="dxa"/>
            </w:tcMar>
            <w:vAlign w:val="center"/>
            <w:hideMark/>
          </w:tcPr>
          <w:p w14:paraId="5DD54E57" w14:textId="77777777" w:rsidR="002657B5" w:rsidRPr="00BC53D3" w:rsidRDefault="002657B5" w:rsidP="00940EAB">
            <w:pPr>
              <w:pStyle w:val="movimento"/>
              <w:rPr>
                <w:color w:val="002060"/>
              </w:rPr>
            </w:pPr>
            <w:r w:rsidRPr="00BC53D3">
              <w:rPr>
                <w:color w:val="002060"/>
              </w:rPr>
              <w:t> </w:t>
            </w:r>
          </w:p>
        </w:tc>
        <w:tc>
          <w:tcPr>
            <w:tcW w:w="2200" w:type="dxa"/>
            <w:tcMar>
              <w:top w:w="20" w:type="dxa"/>
              <w:left w:w="20" w:type="dxa"/>
              <w:bottom w:w="20" w:type="dxa"/>
              <w:right w:w="20" w:type="dxa"/>
            </w:tcMar>
            <w:vAlign w:val="center"/>
            <w:hideMark/>
          </w:tcPr>
          <w:p w14:paraId="5B2B41D6" w14:textId="77777777" w:rsidR="002657B5" w:rsidRPr="00BC53D3" w:rsidRDefault="002657B5" w:rsidP="00940EAB">
            <w:pPr>
              <w:pStyle w:val="movimento2"/>
              <w:rPr>
                <w:color w:val="002060"/>
              </w:rPr>
            </w:pPr>
            <w:r w:rsidRPr="00BC53D3">
              <w:rPr>
                <w:color w:val="002060"/>
              </w:rPr>
              <w:t> </w:t>
            </w:r>
          </w:p>
        </w:tc>
      </w:tr>
    </w:tbl>
    <w:p w14:paraId="290A2523" w14:textId="77777777" w:rsidR="002657B5" w:rsidRPr="00BC53D3" w:rsidRDefault="002657B5" w:rsidP="002657B5">
      <w:pPr>
        <w:pStyle w:val="breakline"/>
        <w:rPr>
          <w:color w:val="002060"/>
        </w:rPr>
      </w:pPr>
    </w:p>
    <w:p w14:paraId="053F818A" w14:textId="77777777" w:rsidR="002657B5" w:rsidRPr="00BC53D3" w:rsidRDefault="002657B5" w:rsidP="002657B5">
      <w:pPr>
        <w:ind w:left="4956"/>
        <w:rPr>
          <w:rFonts w:ascii="Arial" w:hAnsi="Arial" w:cs="Arial"/>
          <w:noProof/>
          <w:color w:val="002060"/>
          <w:sz w:val="22"/>
          <w:szCs w:val="22"/>
        </w:rPr>
      </w:pPr>
      <w:r w:rsidRPr="00BC53D3">
        <w:rPr>
          <w:rFonts w:ascii="Arial" w:hAnsi="Arial" w:cs="Arial"/>
          <w:noProof/>
          <w:color w:val="002060"/>
          <w:sz w:val="22"/>
          <w:szCs w:val="22"/>
        </w:rPr>
        <w:t>F.to IL SOSTITUTO GIUDICE SPORTIVO      </w:t>
      </w:r>
    </w:p>
    <w:p w14:paraId="70594C18" w14:textId="77777777" w:rsidR="002657B5" w:rsidRPr="00BC53D3" w:rsidRDefault="002657B5" w:rsidP="002657B5">
      <w:pPr>
        <w:pStyle w:val="breakline"/>
        <w:rPr>
          <w:rFonts w:eastAsiaTheme="minorEastAsia"/>
          <w:color w:val="002060"/>
        </w:rPr>
      </w:pPr>
      <w:r w:rsidRPr="00BC53D3">
        <w:rPr>
          <w:rFonts w:ascii="Arial" w:hAnsi="Arial" w:cs="Arial"/>
          <w:noProof/>
          <w:color w:val="002060"/>
          <w:sz w:val="22"/>
          <w:szCs w:val="22"/>
        </w:rPr>
        <w:t xml:space="preserve"> </w:t>
      </w:r>
      <w:r w:rsidRPr="00BC53D3">
        <w:rPr>
          <w:rFonts w:ascii="Arial" w:hAnsi="Arial" w:cs="Arial"/>
          <w:noProof/>
          <w:color w:val="002060"/>
          <w:sz w:val="22"/>
          <w:szCs w:val="22"/>
        </w:rPr>
        <w:tab/>
      </w:r>
      <w:r w:rsidRPr="00BC53D3">
        <w:rPr>
          <w:rFonts w:ascii="Arial" w:hAnsi="Arial" w:cs="Arial"/>
          <w:noProof/>
          <w:color w:val="002060"/>
          <w:sz w:val="22"/>
          <w:szCs w:val="22"/>
        </w:rPr>
        <w:tab/>
      </w:r>
      <w:r w:rsidRPr="00BC53D3">
        <w:rPr>
          <w:rFonts w:ascii="Arial" w:hAnsi="Arial" w:cs="Arial"/>
          <w:noProof/>
          <w:color w:val="002060"/>
          <w:sz w:val="22"/>
          <w:szCs w:val="22"/>
        </w:rPr>
        <w:tab/>
      </w:r>
      <w:r w:rsidRPr="00BC53D3">
        <w:rPr>
          <w:rFonts w:ascii="Arial" w:hAnsi="Arial" w:cs="Arial"/>
          <w:noProof/>
          <w:color w:val="002060"/>
          <w:sz w:val="22"/>
          <w:szCs w:val="22"/>
        </w:rPr>
        <w:tab/>
      </w:r>
      <w:r w:rsidRPr="00BC53D3">
        <w:rPr>
          <w:rFonts w:ascii="Arial" w:hAnsi="Arial" w:cs="Arial"/>
          <w:noProof/>
          <w:color w:val="002060"/>
          <w:sz w:val="22"/>
          <w:szCs w:val="22"/>
        </w:rPr>
        <w:tab/>
      </w:r>
      <w:r w:rsidRPr="00BC53D3">
        <w:rPr>
          <w:rFonts w:ascii="Arial" w:hAnsi="Arial" w:cs="Arial"/>
          <w:noProof/>
          <w:color w:val="002060"/>
          <w:sz w:val="22"/>
          <w:szCs w:val="22"/>
        </w:rPr>
        <w:tab/>
        <w:t xml:space="preserve">   </w:t>
      </w:r>
      <w:r w:rsidRPr="00BC53D3">
        <w:rPr>
          <w:rFonts w:ascii="Arial" w:hAnsi="Arial" w:cs="Arial"/>
          <w:noProof/>
          <w:color w:val="002060"/>
          <w:sz w:val="22"/>
          <w:szCs w:val="22"/>
        </w:rPr>
        <w:tab/>
        <w:t xml:space="preserve">                Federica Sorrentino</w:t>
      </w:r>
    </w:p>
    <w:p w14:paraId="2CC92111" w14:textId="77777777" w:rsidR="002657B5" w:rsidRPr="00BC53D3" w:rsidRDefault="002657B5" w:rsidP="002657B5">
      <w:pPr>
        <w:pStyle w:val="breakline"/>
        <w:rPr>
          <w:rFonts w:eastAsiaTheme="minorEastAsia"/>
          <w:color w:val="002060"/>
        </w:rPr>
      </w:pPr>
    </w:p>
    <w:p w14:paraId="3B0655D4" w14:textId="77777777" w:rsidR="002657B5" w:rsidRPr="00BC53D3" w:rsidRDefault="002657B5" w:rsidP="002657B5">
      <w:pPr>
        <w:pStyle w:val="titoloprinc0"/>
        <w:rPr>
          <w:color w:val="002060"/>
        </w:rPr>
      </w:pPr>
      <w:r w:rsidRPr="00BC53D3">
        <w:rPr>
          <w:color w:val="002060"/>
        </w:rPr>
        <w:t>CLASSIFICA</w:t>
      </w:r>
    </w:p>
    <w:p w14:paraId="7D1778E2" w14:textId="77777777" w:rsidR="002657B5" w:rsidRPr="00BC53D3" w:rsidRDefault="002657B5" w:rsidP="002657B5">
      <w:pPr>
        <w:pStyle w:val="breakline"/>
        <w:rPr>
          <w:color w:val="002060"/>
        </w:rPr>
      </w:pPr>
    </w:p>
    <w:p w14:paraId="08857243" w14:textId="77777777" w:rsidR="002657B5" w:rsidRPr="00BC53D3" w:rsidRDefault="002657B5" w:rsidP="002657B5">
      <w:pPr>
        <w:pStyle w:val="breakline"/>
        <w:rPr>
          <w:color w:val="002060"/>
        </w:rPr>
      </w:pPr>
    </w:p>
    <w:p w14:paraId="027D2712" w14:textId="77777777" w:rsidR="002657B5" w:rsidRPr="00BC53D3" w:rsidRDefault="002657B5" w:rsidP="002657B5">
      <w:pPr>
        <w:pStyle w:val="sottotitolocampionato10"/>
        <w:rPr>
          <w:color w:val="002060"/>
        </w:rPr>
      </w:pPr>
      <w:r w:rsidRPr="00BC53D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657B5" w:rsidRPr="00BC53D3" w14:paraId="62673E85" w14:textId="77777777" w:rsidTr="00940E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08FE5" w14:textId="77777777" w:rsidR="002657B5" w:rsidRPr="00BC53D3" w:rsidRDefault="002657B5" w:rsidP="00940EAB">
            <w:pPr>
              <w:pStyle w:val="headertabella0"/>
              <w:rPr>
                <w:color w:val="002060"/>
              </w:rPr>
            </w:pPr>
            <w:r w:rsidRPr="00BC53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CFA12" w14:textId="77777777" w:rsidR="002657B5" w:rsidRPr="00BC53D3" w:rsidRDefault="002657B5" w:rsidP="00940EAB">
            <w:pPr>
              <w:pStyle w:val="headertabella0"/>
              <w:rPr>
                <w:color w:val="002060"/>
              </w:rPr>
            </w:pPr>
            <w:r w:rsidRPr="00BC53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23FA9" w14:textId="77777777" w:rsidR="002657B5" w:rsidRPr="00BC53D3" w:rsidRDefault="002657B5" w:rsidP="00940EAB">
            <w:pPr>
              <w:pStyle w:val="headertabella0"/>
              <w:rPr>
                <w:color w:val="002060"/>
              </w:rPr>
            </w:pPr>
            <w:r w:rsidRPr="00BC53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0F5EF" w14:textId="77777777" w:rsidR="002657B5" w:rsidRPr="00BC53D3" w:rsidRDefault="002657B5" w:rsidP="00940EAB">
            <w:pPr>
              <w:pStyle w:val="headertabella0"/>
              <w:rPr>
                <w:color w:val="002060"/>
              </w:rPr>
            </w:pPr>
            <w:r w:rsidRPr="00BC53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7ACDD" w14:textId="77777777" w:rsidR="002657B5" w:rsidRPr="00BC53D3" w:rsidRDefault="002657B5" w:rsidP="00940EAB">
            <w:pPr>
              <w:pStyle w:val="headertabella0"/>
              <w:rPr>
                <w:color w:val="002060"/>
              </w:rPr>
            </w:pPr>
            <w:r w:rsidRPr="00BC53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F685B" w14:textId="77777777" w:rsidR="002657B5" w:rsidRPr="00BC53D3" w:rsidRDefault="002657B5" w:rsidP="00940EAB">
            <w:pPr>
              <w:pStyle w:val="headertabella0"/>
              <w:rPr>
                <w:color w:val="002060"/>
              </w:rPr>
            </w:pPr>
            <w:r w:rsidRPr="00BC53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3759B" w14:textId="77777777" w:rsidR="002657B5" w:rsidRPr="00BC53D3" w:rsidRDefault="002657B5" w:rsidP="00940EAB">
            <w:pPr>
              <w:pStyle w:val="headertabella0"/>
              <w:rPr>
                <w:color w:val="002060"/>
              </w:rPr>
            </w:pPr>
            <w:r w:rsidRPr="00BC53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3693E" w14:textId="77777777" w:rsidR="002657B5" w:rsidRPr="00BC53D3" w:rsidRDefault="002657B5" w:rsidP="00940EAB">
            <w:pPr>
              <w:pStyle w:val="headertabella0"/>
              <w:rPr>
                <w:color w:val="002060"/>
              </w:rPr>
            </w:pPr>
            <w:r w:rsidRPr="00BC53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93044" w14:textId="77777777" w:rsidR="002657B5" w:rsidRPr="00BC53D3" w:rsidRDefault="002657B5" w:rsidP="00940EAB">
            <w:pPr>
              <w:pStyle w:val="headertabella0"/>
              <w:rPr>
                <w:color w:val="002060"/>
              </w:rPr>
            </w:pPr>
            <w:r w:rsidRPr="00BC53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D51C8" w14:textId="77777777" w:rsidR="002657B5" w:rsidRPr="00BC53D3" w:rsidRDefault="002657B5" w:rsidP="00940EAB">
            <w:pPr>
              <w:pStyle w:val="headertabella0"/>
              <w:rPr>
                <w:color w:val="002060"/>
              </w:rPr>
            </w:pPr>
            <w:r w:rsidRPr="00BC53D3">
              <w:rPr>
                <w:color w:val="002060"/>
              </w:rPr>
              <w:t>PE</w:t>
            </w:r>
          </w:p>
        </w:tc>
      </w:tr>
      <w:tr w:rsidR="002657B5" w:rsidRPr="00BC53D3" w14:paraId="77331C94" w14:textId="77777777" w:rsidTr="00940E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D65E7E" w14:textId="77777777" w:rsidR="002657B5" w:rsidRPr="00BC53D3" w:rsidRDefault="002657B5" w:rsidP="00940EAB">
            <w:pPr>
              <w:pStyle w:val="rowtabella0"/>
              <w:rPr>
                <w:color w:val="002060"/>
              </w:rPr>
            </w:pPr>
            <w:r w:rsidRPr="00BC53D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3CA03" w14:textId="77777777" w:rsidR="002657B5" w:rsidRPr="00BC53D3" w:rsidRDefault="002657B5" w:rsidP="00940EAB">
            <w:pPr>
              <w:pStyle w:val="rowtabella0"/>
              <w:jc w:val="center"/>
              <w:rPr>
                <w:color w:val="002060"/>
              </w:rPr>
            </w:pPr>
            <w:r w:rsidRPr="00BC53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99E73"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4E96" w14:textId="77777777" w:rsidR="002657B5" w:rsidRPr="00BC53D3" w:rsidRDefault="002657B5" w:rsidP="00940EAB">
            <w:pPr>
              <w:pStyle w:val="rowtabella0"/>
              <w:jc w:val="center"/>
              <w:rPr>
                <w:color w:val="002060"/>
              </w:rPr>
            </w:pPr>
            <w:r w:rsidRPr="00BC53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9BCD"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CA9A4"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4CBD4" w14:textId="77777777" w:rsidR="002657B5" w:rsidRPr="00BC53D3" w:rsidRDefault="002657B5" w:rsidP="00940EAB">
            <w:pPr>
              <w:pStyle w:val="rowtabella0"/>
              <w:jc w:val="center"/>
              <w:rPr>
                <w:color w:val="002060"/>
              </w:rPr>
            </w:pPr>
            <w:r w:rsidRPr="00BC53D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C2FED" w14:textId="77777777" w:rsidR="002657B5" w:rsidRPr="00BC53D3" w:rsidRDefault="002657B5" w:rsidP="00940EAB">
            <w:pPr>
              <w:pStyle w:val="rowtabella0"/>
              <w:jc w:val="center"/>
              <w:rPr>
                <w:color w:val="002060"/>
              </w:rPr>
            </w:pPr>
            <w:r w:rsidRPr="00BC53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75B82" w14:textId="77777777" w:rsidR="002657B5" w:rsidRPr="00BC53D3" w:rsidRDefault="002657B5" w:rsidP="00940EAB">
            <w:pPr>
              <w:pStyle w:val="rowtabella0"/>
              <w:jc w:val="center"/>
              <w:rPr>
                <w:color w:val="002060"/>
              </w:rPr>
            </w:pPr>
            <w:r w:rsidRPr="00BC53D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E5DD9" w14:textId="77777777" w:rsidR="002657B5" w:rsidRPr="00BC53D3" w:rsidRDefault="002657B5" w:rsidP="00940EAB">
            <w:pPr>
              <w:pStyle w:val="rowtabella0"/>
              <w:jc w:val="center"/>
              <w:rPr>
                <w:color w:val="002060"/>
              </w:rPr>
            </w:pPr>
            <w:r w:rsidRPr="00BC53D3">
              <w:rPr>
                <w:color w:val="002060"/>
              </w:rPr>
              <w:t>0</w:t>
            </w:r>
          </w:p>
        </w:tc>
      </w:tr>
      <w:tr w:rsidR="002657B5" w:rsidRPr="00BC53D3" w14:paraId="6613729F"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C564B" w14:textId="77777777" w:rsidR="002657B5" w:rsidRPr="00BC53D3" w:rsidRDefault="002657B5" w:rsidP="00940EAB">
            <w:pPr>
              <w:pStyle w:val="rowtabella0"/>
              <w:rPr>
                <w:color w:val="002060"/>
              </w:rPr>
            </w:pPr>
            <w:r w:rsidRPr="00BC53D3">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77740" w14:textId="77777777" w:rsidR="002657B5" w:rsidRPr="00BC53D3" w:rsidRDefault="002657B5" w:rsidP="00940EAB">
            <w:pPr>
              <w:pStyle w:val="rowtabella0"/>
              <w:jc w:val="center"/>
              <w:rPr>
                <w:color w:val="002060"/>
              </w:rPr>
            </w:pPr>
            <w:r w:rsidRPr="00BC53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C3C3"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1728"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5B89"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4FF0"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D9ABA" w14:textId="77777777" w:rsidR="002657B5" w:rsidRPr="00BC53D3" w:rsidRDefault="002657B5" w:rsidP="00940EAB">
            <w:pPr>
              <w:pStyle w:val="rowtabella0"/>
              <w:jc w:val="center"/>
              <w:rPr>
                <w:color w:val="002060"/>
              </w:rPr>
            </w:pPr>
            <w:r w:rsidRPr="00BC53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5CB2E" w14:textId="77777777" w:rsidR="002657B5" w:rsidRPr="00BC53D3" w:rsidRDefault="002657B5" w:rsidP="00940EAB">
            <w:pPr>
              <w:pStyle w:val="rowtabella0"/>
              <w:jc w:val="center"/>
              <w:rPr>
                <w:color w:val="002060"/>
              </w:rPr>
            </w:pPr>
            <w:r w:rsidRPr="00BC53D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075FB" w14:textId="77777777" w:rsidR="002657B5" w:rsidRPr="00BC53D3" w:rsidRDefault="002657B5" w:rsidP="00940EAB">
            <w:pPr>
              <w:pStyle w:val="rowtabella0"/>
              <w:jc w:val="center"/>
              <w:rPr>
                <w:color w:val="002060"/>
              </w:rPr>
            </w:pPr>
            <w:r w:rsidRPr="00BC53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B08F6" w14:textId="77777777" w:rsidR="002657B5" w:rsidRPr="00BC53D3" w:rsidRDefault="002657B5" w:rsidP="00940EAB">
            <w:pPr>
              <w:pStyle w:val="rowtabella0"/>
              <w:jc w:val="center"/>
              <w:rPr>
                <w:color w:val="002060"/>
              </w:rPr>
            </w:pPr>
            <w:r w:rsidRPr="00BC53D3">
              <w:rPr>
                <w:color w:val="002060"/>
              </w:rPr>
              <w:t>0</w:t>
            </w:r>
          </w:p>
        </w:tc>
      </w:tr>
      <w:tr w:rsidR="002657B5" w:rsidRPr="00BC53D3" w14:paraId="2E65CC0D"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132E1" w14:textId="77777777" w:rsidR="002657B5" w:rsidRPr="00BC53D3" w:rsidRDefault="002657B5" w:rsidP="00940EAB">
            <w:pPr>
              <w:pStyle w:val="rowtabella0"/>
              <w:rPr>
                <w:color w:val="002060"/>
              </w:rPr>
            </w:pPr>
            <w:r w:rsidRPr="00BC53D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9918A" w14:textId="77777777" w:rsidR="002657B5" w:rsidRPr="00BC53D3" w:rsidRDefault="002657B5" w:rsidP="00940EAB">
            <w:pPr>
              <w:pStyle w:val="rowtabella0"/>
              <w:jc w:val="center"/>
              <w:rPr>
                <w:color w:val="002060"/>
              </w:rPr>
            </w:pPr>
            <w:r w:rsidRPr="00BC53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156FE"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0B7D"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CA39C"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D7268"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AFEB5" w14:textId="77777777" w:rsidR="002657B5" w:rsidRPr="00BC53D3" w:rsidRDefault="002657B5" w:rsidP="00940EAB">
            <w:pPr>
              <w:pStyle w:val="rowtabella0"/>
              <w:jc w:val="center"/>
              <w:rPr>
                <w:color w:val="002060"/>
              </w:rPr>
            </w:pPr>
            <w:r w:rsidRPr="00BC53D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A5A6A" w14:textId="77777777" w:rsidR="002657B5" w:rsidRPr="00BC53D3" w:rsidRDefault="002657B5" w:rsidP="00940EAB">
            <w:pPr>
              <w:pStyle w:val="rowtabella0"/>
              <w:jc w:val="center"/>
              <w:rPr>
                <w:color w:val="002060"/>
              </w:rPr>
            </w:pPr>
            <w:r w:rsidRPr="00BC53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8DAB" w14:textId="77777777" w:rsidR="002657B5" w:rsidRPr="00BC53D3" w:rsidRDefault="002657B5" w:rsidP="00940EAB">
            <w:pPr>
              <w:pStyle w:val="rowtabella0"/>
              <w:jc w:val="center"/>
              <w:rPr>
                <w:color w:val="002060"/>
              </w:rPr>
            </w:pPr>
            <w:r w:rsidRPr="00BC53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A7F3" w14:textId="77777777" w:rsidR="002657B5" w:rsidRPr="00BC53D3" w:rsidRDefault="002657B5" w:rsidP="00940EAB">
            <w:pPr>
              <w:pStyle w:val="rowtabella0"/>
              <w:jc w:val="center"/>
              <w:rPr>
                <w:color w:val="002060"/>
              </w:rPr>
            </w:pPr>
            <w:r w:rsidRPr="00BC53D3">
              <w:rPr>
                <w:color w:val="002060"/>
              </w:rPr>
              <w:t>0</w:t>
            </w:r>
          </w:p>
        </w:tc>
      </w:tr>
      <w:tr w:rsidR="002657B5" w:rsidRPr="00BC53D3" w14:paraId="5E72EB93"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1E019" w14:textId="77777777" w:rsidR="002657B5" w:rsidRPr="00BC53D3" w:rsidRDefault="002657B5" w:rsidP="00940EAB">
            <w:pPr>
              <w:pStyle w:val="rowtabella0"/>
              <w:rPr>
                <w:color w:val="002060"/>
              </w:rPr>
            </w:pPr>
            <w:r w:rsidRPr="00BC53D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EDC99" w14:textId="77777777" w:rsidR="002657B5" w:rsidRPr="00BC53D3" w:rsidRDefault="002657B5" w:rsidP="00940EAB">
            <w:pPr>
              <w:pStyle w:val="rowtabella0"/>
              <w:jc w:val="center"/>
              <w:rPr>
                <w:color w:val="002060"/>
              </w:rPr>
            </w:pPr>
            <w:r w:rsidRPr="00BC53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1B84A"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7DF80"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0B90"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79E4"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EECEE" w14:textId="77777777" w:rsidR="002657B5" w:rsidRPr="00BC53D3" w:rsidRDefault="002657B5" w:rsidP="00940EAB">
            <w:pPr>
              <w:pStyle w:val="rowtabella0"/>
              <w:jc w:val="center"/>
              <w:rPr>
                <w:color w:val="002060"/>
              </w:rPr>
            </w:pPr>
            <w:r w:rsidRPr="00BC53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3CC7" w14:textId="77777777" w:rsidR="002657B5" w:rsidRPr="00BC53D3" w:rsidRDefault="002657B5" w:rsidP="00940EAB">
            <w:pPr>
              <w:pStyle w:val="rowtabella0"/>
              <w:jc w:val="center"/>
              <w:rPr>
                <w:color w:val="002060"/>
              </w:rPr>
            </w:pPr>
            <w:r w:rsidRPr="00BC53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C81BA" w14:textId="77777777" w:rsidR="002657B5" w:rsidRPr="00BC53D3" w:rsidRDefault="002657B5" w:rsidP="00940EAB">
            <w:pPr>
              <w:pStyle w:val="rowtabella0"/>
              <w:jc w:val="center"/>
              <w:rPr>
                <w:color w:val="002060"/>
              </w:rPr>
            </w:pPr>
            <w:r w:rsidRPr="00BC53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7178" w14:textId="77777777" w:rsidR="002657B5" w:rsidRPr="00BC53D3" w:rsidRDefault="002657B5" w:rsidP="00940EAB">
            <w:pPr>
              <w:pStyle w:val="rowtabella0"/>
              <w:jc w:val="center"/>
              <w:rPr>
                <w:color w:val="002060"/>
              </w:rPr>
            </w:pPr>
            <w:r w:rsidRPr="00BC53D3">
              <w:rPr>
                <w:color w:val="002060"/>
              </w:rPr>
              <w:t>0</w:t>
            </w:r>
          </w:p>
        </w:tc>
      </w:tr>
      <w:tr w:rsidR="002657B5" w:rsidRPr="00BC53D3" w14:paraId="5DC52107"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43E4A" w14:textId="77777777" w:rsidR="002657B5" w:rsidRPr="00BC53D3" w:rsidRDefault="002657B5" w:rsidP="00940EAB">
            <w:pPr>
              <w:pStyle w:val="rowtabella0"/>
              <w:rPr>
                <w:color w:val="002060"/>
              </w:rPr>
            </w:pPr>
            <w:r w:rsidRPr="00BC53D3">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69F8E"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40265"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C79E"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B397"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094BA"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67A7D" w14:textId="77777777" w:rsidR="002657B5" w:rsidRPr="00BC53D3" w:rsidRDefault="002657B5" w:rsidP="00940EAB">
            <w:pPr>
              <w:pStyle w:val="rowtabella0"/>
              <w:jc w:val="center"/>
              <w:rPr>
                <w:color w:val="002060"/>
              </w:rPr>
            </w:pPr>
            <w:r w:rsidRPr="00BC53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DBDC" w14:textId="77777777" w:rsidR="002657B5" w:rsidRPr="00BC53D3" w:rsidRDefault="002657B5" w:rsidP="00940EAB">
            <w:pPr>
              <w:pStyle w:val="rowtabella0"/>
              <w:jc w:val="center"/>
              <w:rPr>
                <w:color w:val="002060"/>
              </w:rPr>
            </w:pPr>
            <w:r w:rsidRPr="00BC53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06794" w14:textId="77777777" w:rsidR="002657B5" w:rsidRPr="00BC53D3" w:rsidRDefault="002657B5" w:rsidP="00940EAB">
            <w:pPr>
              <w:pStyle w:val="rowtabella0"/>
              <w:jc w:val="center"/>
              <w:rPr>
                <w:color w:val="002060"/>
              </w:rPr>
            </w:pPr>
            <w:r w:rsidRPr="00BC53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27EBE" w14:textId="77777777" w:rsidR="002657B5" w:rsidRPr="00BC53D3" w:rsidRDefault="002657B5" w:rsidP="00940EAB">
            <w:pPr>
              <w:pStyle w:val="rowtabella0"/>
              <w:jc w:val="center"/>
              <w:rPr>
                <w:color w:val="002060"/>
              </w:rPr>
            </w:pPr>
            <w:r w:rsidRPr="00BC53D3">
              <w:rPr>
                <w:color w:val="002060"/>
              </w:rPr>
              <w:t>0</w:t>
            </w:r>
          </w:p>
        </w:tc>
      </w:tr>
      <w:tr w:rsidR="002657B5" w:rsidRPr="00BC53D3" w14:paraId="7248FDAC" w14:textId="77777777" w:rsidTr="00940E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90F9DC" w14:textId="77777777" w:rsidR="002657B5" w:rsidRPr="00BC53D3" w:rsidRDefault="002657B5" w:rsidP="00940EAB">
            <w:pPr>
              <w:pStyle w:val="rowtabella0"/>
              <w:rPr>
                <w:color w:val="002060"/>
              </w:rPr>
            </w:pPr>
            <w:r w:rsidRPr="00BC53D3">
              <w:rPr>
                <w:color w:val="002060"/>
              </w:rPr>
              <w:t xml:space="preserve">G.S. AUDAX 1970 </w:t>
            </w:r>
            <w:proofErr w:type="gramStart"/>
            <w:r w:rsidRPr="00BC53D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517A"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862A"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F917"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39630"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57711" w14:textId="77777777" w:rsidR="002657B5" w:rsidRPr="00BC53D3" w:rsidRDefault="002657B5" w:rsidP="00940EAB">
            <w:pPr>
              <w:pStyle w:val="rowtabella0"/>
              <w:jc w:val="center"/>
              <w:rPr>
                <w:color w:val="002060"/>
              </w:rPr>
            </w:pPr>
            <w:r w:rsidRPr="00BC53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B9E4" w14:textId="77777777" w:rsidR="002657B5" w:rsidRPr="00BC53D3" w:rsidRDefault="002657B5" w:rsidP="00940EAB">
            <w:pPr>
              <w:pStyle w:val="rowtabella0"/>
              <w:jc w:val="center"/>
              <w:rPr>
                <w:color w:val="002060"/>
              </w:rPr>
            </w:pPr>
            <w:r w:rsidRPr="00BC53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93D44" w14:textId="77777777" w:rsidR="002657B5" w:rsidRPr="00BC53D3" w:rsidRDefault="002657B5" w:rsidP="00940EAB">
            <w:pPr>
              <w:pStyle w:val="rowtabella0"/>
              <w:jc w:val="center"/>
              <w:rPr>
                <w:color w:val="002060"/>
              </w:rPr>
            </w:pPr>
            <w:r w:rsidRPr="00BC53D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02096" w14:textId="77777777" w:rsidR="002657B5" w:rsidRPr="00BC53D3" w:rsidRDefault="002657B5" w:rsidP="00940EAB">
            <w:pPr>
              <w:pStyle w:val="rowtabella0"/>
              <w:jc w:val="center"/>
              <w:rPr>
                <w:color w:val="002060"/>
              </w:rPr>
            </w:pPr>
            <w:r w:rsidRPr="00BC53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EEDE3" w14:textId="77777777" w:rsidR="002657B5" w:rsidRPr="00BC53D3" w:rsidRDefault="002657B5" w:rsidP="00940EAB">
            <w:pPr>
              <w:pStyle w:val="rowtabella0"/>
              <w:jc w:val="center"/>
              <w:rPr>
                <w:color w:val="002060"/>
              </w:rPr>
            </w:pPr>
            <w:r w:rsidRPr="00BC53D3">
              <w:rPr>
                <w:color w:val="002060"/>
              </w:rPr>
              <w:t>0</w:t>
            </w:r>
          </w:p>
        </w:tc>
      </w:tr>
    </w:tbl>
    <w:p w14:paraId="75389203" w14:textId="77777777" w:rsidR="002657B5" w:rsidRPr="00BC53D3" w:rsidRDefault="002657B5" w:rsidP="002657B5">
      <w:pPr>
        <w:pStyle w:val="breakline"/>
        <w:rPr>
          <w:rFonts w:eastAsiaTheme="minorEastAsia"/>
          <w:color w:val="002060"/>
        </w:rPr>
      </w:pPr>
    </w:p>
    <w:p w14:paraId="164677E6" w14:textId="77777777" w:rsidR="002657B5" w:rsidRPr="00BC53D3" w:rsidRDefault="002657B5" w:rsidP="002657B5">
      <w:pPr>
        <w:pStyle w:val="breakline"/>
        <w:rPr>
          <w:color w:val="002060"/>
        </w:rPr>
      </w:pPr>
    </w:p>
    <w:p w14:paraId="2872814E" w14:textId="77777777" w:rsidR="002657B5" w:rsidRPr="00BC53D3" w:rsidRDefault="002657B5" w:rsidP="002657B5">
      <w:pPr>
        <w:pStyle w:val="sottotitolocampionato10"/>
        <w:rPr>
          <w:color w:val="002060"/>
        </w:rPr>
      </w:pPr>
      <w:r w:rsidRPr="00BC53D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657B5" w:rsidRPr="00BC53D3" w14:paraId="4A1993C1" w14:textId="77777777" w:rsidTr="00940E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76381" w14:textId="77777777" w:rsidR="002657B5" w:rsidRPr="00BC53D3" w:rsidRDefault="002657B5" w:rsidP="00940EAB">
            <w:pPr>
              <w:pStyle w:val="headertabella0"/>
              <w:rPr>
                <w:color w:val="002060"/>
              </w:rPr>
            </w:pPr>
            <w:r w:rsidRPr="00BC53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1215C" w14:textId="77777777" w:rsidR="002657B5" w:rsidRPr="00BC53D3" w:rsidRDefault="002657B5" w:rsidP="00940EAB">
            <w:pPr>
              <w:pStyle w:val="headertabella0"/>
              <w:rPr>
                <w:color w:val="002060"/>
              </w:rPr>
            </w:pPr>
            <w:r w:rsidRPr="00BC53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98391" w14:textId="77777777" w:rsidR="002657B5" w:rsidRPr="00BC53D3" w:rsidRDefault="002657B5" w:rsidP="00940EAB">
            <w:pPr>
              <w:pStyle w:val="headertabella0"/>
              <w:rPr>
                <w:color w:val="002060"/>
              </w:rPr>
            </w:pPr>
            <w:r w:rsidRPr="00BC53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90D8C" w14:textId="77777777" w:rsidR="002657B5" w:rsidRPr="00BC53D3" w:rsidRDefault="002657B5" w:rsidP="00940EAB">
            <w:pPr>
              <w:pStyle w:val="headertabella0"/>
              <w:rPr>
                <w:color w:val="002060"/>
              </w:rPr>
            </w:pPr>
            <w:r w:rsidRPr="00BC53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96C5B" w14:textId="77777777" w:rsidR="002657B5" w:rsidRPr="00BC53D3" w:rsidRDefault="002657B5" w:rsidP="00940EAB">
            <w:pPr>
              <w:pStyle w:val="headertabella0"/>
              <w:rPr>
                <w:color w:val="002060"/>
              </w:rPr>
            </w:pPr>
            <w:r w:rsidRPr="00BC53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EB73F" w14:textId="77777777" w:rsidR="002657B5" w:rsidRPr="00BC53D3" w:rsidRDefault="002657B5" w:rsidP="00940EAB">
            <w:pPr>
              <w:pStyle w:val="headertabella0"/>
              <w:rPr>
                <w:color w:val="002060"/>
              </w:rPr>
            </w:pPr>
            <w:r w:rsidRPr="00BC53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8E411" w14:textId="77777777" w:rsidR="002657B5" w:rsidRPr="00BC53D3" w:rsidRDefault="002657B5" w:rsidP="00940EAB">
            <w:pPr>
              <w:pStyle w:val="headertabella0"/>
              <w:rPr>
                <w:color w:val="002060"/>
              </w:rPr>
            </w:pPr>
            <w:r w:rsidRPr="00BC53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26DDD" w14:textId="77777777" w:rsidR="002657B5" w:rsidRPr="00BC53D3" w:rsidRDefault="002657B5" w:rsidP="00940EAB">
            <w:pPr>
              <w:pStyle w:val="headertabella0"/>
              <w:rPr>
                <w:color w:val="002060"/>
              </w:rPr>
            </w:pPr>
            <w:r w:rsidRPr="00BC53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DA3B6" w14:textId="77777777" w:rsidR="002657B5" w:rsidRPr="00BC53D3" w:rsidRDefault="002657B5" w:rsidP="00940EAB">
            <w:pPr>
              <w:pStyle w:val="headertabella0"/>
              <w:rPr>
                <w:color w:val="002060"/>
              </w:rPr>
            </w:pPr>
            <w:r w:rsidRPr="00BC53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E2A4D" w14:textId="77777777" w:rsidR="002657B5" w:rsidRPr="00BC53D3" w:rsidRDefault="002657B5" w:rsidP="00940EAB">
            <w:pPr>
              <w:pStyle w:val="headertabella0"/>
              <w:rPr>
                <w:color w:val="002060"/>
              </w:rPr>
            </w:pPr>
            <w:r w:rsidRPr="00BC53D3">
              <w:rPr>
                <w:color w:val="002060"/>
              </w:rPr>
              <w:t>PE</w:t>
            </w:r>
          </w:p>
        </w:tc>
      </w:tr>
      <w:tr w:rsidR="002657B5" w:rsidRPr="00BC53D3" w14:paraId="402B6CF4" w14:textId="77777777" w:rsidTr="00940E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462D67" w14:textId="77777777" w:rsidR="002657B5" w:rsidRPr="00BC53D3" w:rsidRDefault="002657B5" w:rsidP="00940EAB">
            <w:pPr>
              <w:pStyle w:val="rowtabella0"/>
              <w:rPr>
                <w:color w:val="002060"/>
              </w:rPr>
            </w:pPr>
            <w:r w:rsidRPr="00BC53D3">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9D89" w14:textId="77777777" w:rsidR="002657B5" w:rsidRPr="00BC53D3" w:rsidRDefault="002657B5" w:rsidP="00940EAB">
            <w:pPr>
              <w:pStyle w:val="rowtabella0"/>
              <w:jc w:val="center"/>
              <w:rPr>
                <w:color w:val="002060"/>
              </w:rPr>
            </w:pPr>
            <w:r w:rsidRPr="00BC53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077CC"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9D95"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A3A1E"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5455"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42D00" w14:textId="77777777" w:rsidR="002657B5" w:rsidRPr="00BC53D3" w:rsidRDefault="002657B5" w:rsidP="00940EAB">
            <w:pPr>
              <w:pStyle w:val="rowtabella0"/>
              <w:jc w:val="center"/>
              <w:rPr>
                <w:color w:val="002060"/>
              </w:rPr>
            </w:pPr>
            <w:r w:rsidRPr="00BC53D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F36F7" w14:textId="77777777" w:rsidR="002657B5" w:rsidRPr="00BC53D3" w:rsidRDefault="002657B5" w:rsidP="00940EAB">
            <w:pPr>
              <w:pStyle w:val="rowtabella0"/>
              <w:jc w:val="center"/>
              <w:rPr>
                <w:color w:val="002060"/>
              </w:rPr>
            </w:pPr>
            <w:r w:rsidRPr="00BC53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C4CAB" w14:textId="77777777" w:rsidR="002657B5" w:rsidRPr="00BC53D3" w:rsidRDefault="002657B5" w:rsidP="00940EAB">
            <w:pPr>
              <w:pStyle w:val="rowtabella0"/>
              <w:jc w:val="center"/>
              <w:rPr>
                <w:color w:val="002060"/>
              </w:rPr>
            </w:pPr>
            <w:r w:rsidRPr="00BC53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5F2AB" w14:textId="77777777" w:rsidR="002657B5" w:rsidRPr="00BC53D3" w:rsidRDefault="002657B5" w:rsidP="00940EAB">
            <w:pPr>
              <w:pStyle w:val="rowtabella0"/>
              <w:jc w:val="center"/>
              <w:rPr>
                <w:color w:val="002060"/>
              </w:rPr>
            </w:pPr>
            <w:r w:rsidRPr="00BC53D3">
              <w:rPr>
                <w:color w:val="002060"/>
              </w:rPr>
              <w:t>0</w:t>
            </w:r>
          </w:p>
        </w:tc>
      </w:tr>
      <w:tr w:rsidR="002657B5" w:rsidRPr="00BC53D3" w14:paraId="39B788A8"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F9685" w14:textId="77777777" w:rsidR="002657B5" w:rsidRPr="00BC53D3" w:rsidRDefault="002657B5" w:rsidP="00940EAB">
            <w:pPr>
              <w:pStyle w:val="rowtabella0"/>
              <w:rPr>
                <w:color w:val="002060"/>
              </w:rPr>
            </w:pPr>
            <w:r w:rsidRPr="00BC53D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49E7" w14:textId="77777777" w:rsidR="002657B5" w:rsidRPr="00BC53D3" w:rsidRDefault="002657B5" w:rsidP="00940EAB">
            <w:pPr>
              <w:pStyle w:val="rowtabella0"/>
              <w:jc w:val="center"/>
              <w:rPr>
                <w:color w:val="002060"/>
              </w:rPr>
            </w:pPr>
            <w:r w:rsidRPr="00BC53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5F7BC"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D8D1"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38497"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29DAC"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7C365" w14:textId="77777777" w:rsidR="002657B5" w:rsidRPr="00BC53D3" w:rsidRDefault="002657B5" w:rsidP="00940EAB">
            <w:pPr>
              <w:pStyle w:val="rowtabella0"/>
              <w:jc w:val="center"/>
              <w:rPr>
                <w:color w:val="002060"/>
              </w:rPr>
            </w:pPr>
            <w:r w:rsidRPr="00BC53D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FF9D1" w14:textId="77777777" w:rsidR="002657B5" w:rsidRPr="00BC53D3" w:rsidRDefault="002657B5" w:rsidP="00940EAB">
            <w:pPr>
              <w:pStyle w:val="rowtabella0"/>
              <w:jc w:val="center"/>
              <w:rPr>
                <w:color w:val="002060"/>
              </w:rPr>
            </w:pPr>
            <w:r w:rsidRPr="00BC53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B825" w14:textId="77777777" w:rsidR="002657B5" w:rsidRPr="00BC53D3" w:rsidRDefault="002657B5" w:rsidP="00940EAB">
            <w:pPr>
              <w:pStyle w:val="rowtabella0"/>
              <w:jc w:val="center"/>
              <w:rPr>
                <w:color w:val="002060"/>
              </w:rPr>
            </w:pPr>
            <w:r w:rsidRPr="00BC53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2887" w14:textId="77777777" w:rsidR="002657B5" w:rsidRPr="00BC53D3" w:rsidRDefault="002657B5" w:rsidP="00940EAB">
            <w:pPr>
              <w:pStyle w:val="rowtabella0"/>
              <w:jc w:val="center"/>
              <w:rPr>
                <w:color w:val="002060"/>
              </w:rPr>
            </w:pPr>
            <w:r w:rsidRPr="00BC53D3">
              <w:rPr>
                <w:color w:val="002060"/>
              </w:rPr>
              <w:t>0</w:t>
            </w:r>
          </w:p>
        </w:tc>
      </w:tr>
      <w:tr w:rsidR="002657B5" w:rsidRPr="00BC53D3" w14:paraId="2FE39F3E"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255B2" w14:textId="77777777" w:rsidR="002657B5" w:rsidRPr="00BC53D3" w:rsidRDefault="002657B5" w:rsidP="00940EAB">
            <w:pPr>
              <w:pStyle w:val="rowtabella0"/>
              <w:rPr>
                <w:color w:val="002060"/>
              </w:rPr>
            </w:pPr>
            <w:r w:rsidRPr="00BC53D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E5E23" w14:textId="77777777" w:rsidR="002657B5" w:rsidRPr="00BC53D3" w:rsidRDefault="002657B5" w:rsidP="00940EAB">
            <w:pPr>
              <w:pStyle w:val="rowtabella0"/>
              <w:jc w:val="center"/>
              <w:rPr>
                <w:color w:val="002060"/>
              </w:rPr>
            </w:pPr>
            <w:r w:rsidRPr="00BC53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41B4"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59D3"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DFC6" w14:textId="77777777" w:rsidR="002657B5" w:rsidRPr="00BC53D3" w:rsidRDefault="002657B5" w:rsidP="00940EAB">
            <w:pPr>
              <w:pStyle w:val="rowtabella0"/>
              <w:jc w:val="center"/>
              <w:rPr>
                <w:color w:val="002060"/>
              </w:rPr>
            </w:pPr>
            <w:r w:rsidRPr="00BC53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28CE4"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D820" w14:textId="77777777" w:rsidR="002657B5" w:rsidRPr="00BC53D3" w:rsidRDefault="002657B5" w:rsidP="00940EAB">
            <w:pPr>
              <w:pStyle w:val="rowtabella0"/>
              <w:jc w:val="center"/>
              <w:rPr>
                <w:color w:val="002060"/>
              </w:rPr>
            </w:pPr>
            <w:r w:rsidRPr="00BC53D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72089" w14:textId="77777777" w:rsidR="002657B5" w:rsidRPr="00BC53D3" w:rsidRDefault="002657B5" w:rsidP="00940EAB">
            <w:pPr>
              <w:pStyle w:val="rowtabella0"/>
              <w:jc w:val="center"/>
              <w:rPr>
                <w:color w:val="002060"/>
              </w:rPr>
            </w:pPr>
            <w:r w:rsidRPr="00BC53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0A9B" w14:textId="77777777" w:rsidR="002657B5" w:rsidRPr="00BC53D3" w:rsidRDefault="002657B5" w:rsidP="00940EAB">
            <w:pPr>
              <w:pStyle w:val="rowtabella0"/>
              <w:jc w:val="center"/>
              <w:rPr>
                <w:color w:val="002060"/>
              </w:rPr>
            </w:pPr>
            <w:r w:rsidRPr="00BC53D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B7FD3" w14:textId="77777777" w:rsidR="002657B5" w:rsidRPr="00BC53D3" w:rsidRDefault="002657B5" w:rsidP="00940EAB">
            <w:pPr>
              <w:pStyle w:val="rowtabella0"/>
              <w:jc w:val="center"/>
              <w:rPr>
                <w:color w:val="002060"/>
              </w:rPr>
            </w:pPr>
            <w:r w:rsidRPr="00BC53D3">
              <w:rPr>
                <w:color w:val="002060"/>
              </w:rPr>
              <w:t>0</w:t>
            </w:r>
          </w:p>
        </w:tc>
      </w:tr>
      <w:tr w:rsidR="002657B5" w:rsidRPr="00BC53D3" w14:paraId="13A23A13"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0C77B" w14:textId="77777777" w:rsidR="002657B5" w:rsidRPr="00BC53D3" w:rsidRDefault="002657B5" w:rsidP="00940EAB">
            <w:pPr>
              <w:pStyle w:val="rowtabella0"/>
              <w:rPr>
                <w:color w:val="002060"/>
              </w:rPr>
            </w:pPr>
            <w:r w:rsidRPr="00BC53D3">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937B" w14:textId="77777777" w:rsidR="002657B5" w:rsidRPr="00BC53D3" w:rsidRDefault="002657B5" w:rsidP="00940EAB">
            <w:pPr>
              <w:pStyle w:val="rowtabella0"/>
              <w:jc w:val="center"/>
              <w:rPr>
                <w:color w:val="002060"/>
              </w:rPr>
            </w:pPr>
            <w:r w:rsidRPr="00BC53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DD74"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38A13"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4DA23"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4563"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A42E" w14:textId="77777777" w:rsidR="002657B5" w:rsidRPr="00BC53D3" w:rsidRDefault="002657B5" w:rsidP="00940EAB">
            <w:pPr>
              <w:pStyle w:val="rowtabella0"/>
              <w:jc w:val="center"/>
              <w:rPr>
                <w:color w:val="002060"/>
              </w:rPr>
            </w:pPr>
            <w:r w:rsidRPr="00BC53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A61EA" w14:textId="77777777" w:rsidR="002657B5" w:rsidRPr="00BC53D3" w:rsidRDefault="002657B5" w:rsidP="00940EAB">
            <w:pPr>
              <w:pStyle w:val="rowtabella0"/>
              <w:jc w:val="center"/>
              <w:rPr>
                <w:color w:val="002060"/>
              </w:rPr>
            </w:pPr>
            <w:r w:rsidRPr="00BC53D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0261" w14:textId="77777777" w:rsidR="002657B5" w:rsidRPr="00BC53D3" w:rsidRDefault="002657B5" w:rsidP="00940EAB">
            <w:pPr>
              <w:pStyle w:val="rowtabella0"/>
              <w:jc w:val="center"/>
              <w:rPr>
                <w:color w:val="002060"/>
              </w:rPr>
            </w:pPr>
            <w:r w:rsidRPr="00BC53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7422C" w14:textId="77777777" w:rsidR="002657B5" w:rsidRPr="00BC53D3" w:rsidRDefault="002657B5" w:rsidP="00940EAB">
            <w:pPr>
              <w:pStyle w:val="rowtabella0"/>
              <w:jc w:val="center"/>
              <w:rPr>
                <w:color w:val="002060"/>
              </w:rPr>
            </w:pPr>
            <w:r w:rsidRPr="00BC53D3">
              <w:rPr>
                <w:color w:val="002060"/>
              </w:rPr>
              <w:t>0</w:t>
            </w:r>
          </w:p>
        </w:tc>
      </w:tr>
      <w:tr w:rsidR="002657B5" w:rsidRPr="00BC53D3" w14:paraId="00A21D67"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AA532" w14:textId="77777777" w:rsidR="002657B5" w:rsidRPr="00BC53D3" w:rsidRDefault="002657B5" w:rsidP="00940EAB">
            <w:pPr>
              <w:pStyle w:val="rowtabella0"/>
              <w:rPr>
                <w:color w:val="002060"/>
              </w:rPr>
            </w:pPr>
            <w:r w:rsidRPr="00BC53D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05524"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2815"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19DF1"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3177"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9970" w14:textId="77777777" w:rsidR="002657B5" w:rsidRPr="00BC53D3" w:rsidRDefault="002657B5" w:rsidP="00940EAB">
            <w:pPr>
              <w:pStyle w:val="rowtabella0"/>
              <w:jc w:val="center"/>
              <w:rPr>
                <w:color w:val="002060"/>
              </w:rPr>
            </w:pPr>
            <w:r w:rsidRPr="00BC53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65D85" w14:textId="77777777" w:rsidR="002657B5" w:rsidRPr="00BC53D3" w:rsidRDefault="002657B5" w:rsidP="00940EAB">
            <w:pPr>
              <w:pStyle w:val="rowtabella0"/>
              <w:jc w:val="center"/>
              <w:rPr>
                <w:color w:val="002060"/>
              </w:rPr>
            </w:pPr>
            <w:r w:rsidRPr="00BC53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664D" w14:textId="77777777" w:rsidR="002657B5" w:rsidRPr="00BC53D3" w:rsidRDefault="002657B5" w:rsidP="00940EAB">
            <w:pPr>
              <w:pStyle w:val="rowtabella0"/>
              <w:jc w:val="center"/>
              <w:rPr>
                <w:color w:val="002060"/>
              </w:rPr>
            </w:pPr>
            <w:r w:rsidRPr="00BC53D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7472E" w14:textId="77777777" w:rsidR="002657B5" w:rsidRPr="00BC53D3" w:rsidRDefault="002657B5" w:rsidP="00940EAB">
            <w:pPr>
              <w:pStyle w:val="rowtabella0"/>
              <w:jc w:val="center"/>
              <w:rPr>
                <w:color w:val="002060"/>
              </w:rPr>
            </w:pPr>
            <w:r w:rsidRPr="00BC53D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73D2" w14:textId="77777777" w:rsidR="002657B5" w:rsidRPr="00BC53D3" w:rsidRDefault="002657B5" w:rsidP="00940EAB">
            <w:pPr>
              <w:pStyle w:val="rowtabella0"/>
              <w:jc w:val="center"/>
              <w:rPr>
                <w:color w:val="002060"/>
              </w:rPr>
            </w:pPr>
            <w:r w:rsidRPr="00BC53D3">
              <w:rPr>
                <w:color w:val="002060"/>
              </w:rPr>
              <w:t>0</w:t>
            </w:r>
          </w:p>
        </w:tc>
      </w:tr>
      <w:tr w:rsidR="002657B5" w:rsidRPr="00BC53D3" w14:paraId="77765303" w14:textId="77777777" w:rsidTr="00940E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4EB149" w14:textId="77777777" w:rsidR="002657B5" w:rsidRPr="00BC53D3" w:rsidRDefault="002657B5" w:rsidP="00940EAB">
            <w:pPr>
              <w:pStyle w:val="rowtabella0"/>
              <w:rPr>
                <w:color w:val="002060"/>
              </w:rPr>
            </w:pPr>
            <w:proofErr w:type="spellStart"/>
            <w:proofErr w:type="gramStart"/>
            <w:r w:rsidRPr="00BC53D3">
              <w:rPr>
                <w:color w:val="002060"/>
              </w:rPr>
              <w:t>sq.B</w:t>
            </w:r>
            <w:proofErr w:type="spellEnd"/>
            <w:proofErr w:type="gramEnd"/>
            <w:r w:rsidRPr="00BC53D3">
              <w:rPr>
                <w:color w:val="002060"/>
              </w:rPr>
              <w:t xml:space="preserve"> AMICI DEL </w:t>
            </w:r>
            <w:proofErr w:type="spellStart"/>
            <w:r w:rsidRPr="00BC53D3">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4388D"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A6843"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DA09"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634F"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1B7F4"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AEA1"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A5006"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C17D"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7A93" w14:textId="77777777" w:rsidR="002657B5" w:rsidRPr="00BC53D3" w:rsidRDefault="002657B5" w:rsidP="00940EAB">
            <w:pPr>
              <w:pStyle w:val="rowtabella0"/>
              <w:jc w:val="center"/>
              <w:rPr>
                <w:color w:val="002060"/>
              </w:rPr>
            </w:pPr>
            <w:r w:rsidRPr="00BC53D3">
              <w:rPr>
                <w:color w:val="002060"/>
              </w:rPr>
              <w:t>0</w:t>
            </w:r>
          </w:p>
        </w:tc>
      </w:tr>
    </w:tbl>
    <w:p w14:paraId="115B835E" w14:textId="77777777" w:rsidR="002657B5" w:rsidRPr="00BC53D3" w:rsidRDefault="002657B5" w:rsidP="002657B5">
      <w:pPr>
        <w:pStyle w:val="breakline"/>
        <w:rPr>
          <w:rFonts w:eastAsiaTheme="minorEastAsia"/>
          <w:color w:val="002060"/>
        </w:rPr>
      </w:pPr>
    </w:p>
    <w:p w14:paraId="7ECB6890" w14:textId="77777777" w:rsidR="002657B5" w:rsidRPr="00BC53D3" w:rsidRDefault="002657B5" w:rsidP="002657B5">
      <w:pPr>
        <w:pStyle w:val="breakline"/>
        <w:rPr>
          <w:color w:val="002060"/>
        </w:rPr>
      </w:pPr>
    </w:p>
    <w:p w14:paraId="5C775E16" w14:textId="77777777" w:rsidR="002657B5" w:rsidRPr="00BC53D3" w:rsidRDefault="002657B5" w:rsidP="002657B5">
      <w:pPr>
        <w:pStyle w:val="sottotitolocampionato10"/>
        <w:rPr>
          <w:color w:val="002060"/>
        </w:rPr>
      </w:pPr>
      <w:r w:rsidRPr="00BC53D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657B5" w:rsidRPr="00BC53D3" w14:paraId="5A0A38B3" w14:textId="77777777" w:rsidTr="00940E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162E8" w14:textId="77777777" w:rsidR="002657B5" w:rsidRPr="00BC53D3" w:rsidRDefault="002657B5" w:rsidP="00940EAB">
            <w:pPr>
              <w:pStyle w:val="headertabella0"/>
              <w:rPr>
                <w:color w:val="002060"/>
              </w:rPr>
            </w:pPr>
            <w:r w:rsidRPr="00BC53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C5438" w14:textId="77777777" w:rsidR="002657B5" w:rsidRPr="00BC53D3" w:rsidRDefault="002657B5" w:rsidP="00940EAB">
            <w:pPr>
              <w:pStyle w:val="headertabella0"/>
              <w:rPr>
                <w:color w:val="002060"/>
              </w:rPr>
            </w:pPr>
            <w:r w:rsidRPr="00BC53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7BE70" w14:textId="77777777" w:rsidR="002657B5" w:rsidRPr="00BC53D3" w:rsidRDefault="002657B5" w:rsidP="00940EAB">
            <w:pPr>
              <w:pStyle w:val="headertabella0"/>
              <w:rPr>
                <w:color w:val="002060"/>
              </w:rPr>
            </w:pPr>
            <w:r w:rsidRPr="00BC53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19D36" w14:textId="77777777" w:rsidR="002657B5" w:rsidRPr="00BC53D3" w:rsidRDefault="002657B5" w:rsidP="00940EAB">
            <w:pPr>
              <w:pStyle w:val="headertabella0"/>
              <w:rPr>
                <w:color w:val="002060"/>
              </w:rPr>
            </w:pPr>
            <w:r w:rsidRPr="00BC53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9083D" w14:textId="77777777" w:rsidR="002657B5" w:rsidRPr="00BC53D3" w:rsidRDefault="002657B5" w:rsidP="00940EAB">
            <w:pPr>
              <w:pStyle w:val="headertabella0"/>
              <w:rPr>
                <w:color w:val="002060"/>
              </w:rPr>
            </w:pPr>
            <w:r w:rsidRPr="00BC53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E1462" w14:textId="77777777" w:rsidR="002657B5" w:rsidRPr="00BC53D3" w:rsidRDefault="002657B5" w:rsidP="00940EAB">
            <w:pPr>
              <w:pStyle w:val="headertabella0"/>
              <w:rPr>
                <w:color w:val="002060"/>
              </w:rPr>
            </w:pPr>
            <w:r w:rsidRPr="00BC53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0AFC5" w14:textId="77777777" w:rsidR="002657B5" w:rsidRPr="00BC53D3" w:rsidRDefault="002657B5" w:rsidP="00940EAB">
            <w:pPr>
              <w:pStyle w:val="headertabella0"/>
              <w:rPr>
                <w:color w:val="002060"/>
              </w:rPr>
            </w:pPr>
            <w:r w:rsidRPr="00BC53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3ECEF" w14:textId="77777777" w:rsidR="002657B5" w:rsidRPr="00BC53D3" w:rsidRDefault="002657B5" w:rsidP="00940EAB">
            <w:pPr>
              <w:pStyle w:val="headertabella0"/>
              <w:rPr>
                <w:color w:val="002060"/>
              </w:rPr>
            </w:pPr>
            <w:r w:rsidRPr="00BC53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57AE5" w14:textId="77777777" w:rsidR="002657B5" w:rsidRPr="00BC53D3" w:rsidRDefault="002657B5" w:rsidP="00940EAB">
            <w:pPr>
              <w:pStyle w:val="headertabella0"/>
              <w:rPr>
                <w:color w:val="002060"/>
              </w:rPr>
            </w:pPr>
            <w:r w:rsidRPr="00BC53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87697" w14:textId="77777777" w:rsidR="002657B5" w:rsidRPr="00BC53D3" w:rsidRDefault="002657B5" w:rsidP="00940EAB">
            <w:pPr>
              <w:pStyle w:val="headertabella0"/>
              <w:rPr>
                <w:color w:val="002060"/>
              </w:rPr>
            </w:pPr>
            <w:r w:rsidRPr="00BC53D3">
              <w:rPr>
                <w:color w:val="002060"/>
              </w:rPr>
              <w:t>PE</w:t>
            </w:r>
          </w:p>
        </w:tc>
      </w:tr>
      <w:tr w:rsidR="002657B5" w:rsidRPr="00BC53D3" w14:paraId="5782A8E1" w14:textId="77777777" w:rsidTr="00940E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2E0D8F" w14:textId="77777777" w:rsidR="002657B5" w:rsidRPr="00BC53D3" w:rsidRDefault="002657B5" w:rsidP="00940EAB">
            <w:pPr>
              <w:pStyle w:val="rowtabella0"/>
              <w:rPr>
                <w:color w:val="002060"/>
              </w:rPr>
            </w:pPr>
            <w:r w:rsidRPr="00BC53D3">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AFB51" w14:textId="77777777" w:rsidR="002657B5" w:rsidRPr="00BC53D3" w:rsidRDefault="002657B5" w:rsidP="00940EAB">
            <w:pPr>
              <w:pStyle w:val="rowtabella0"/>
              <w:jc w:val="center"/>
              <w:rPr>
                <w:color w:val="002060"/>
              </w:rPr>
            </w:pPr>
            <w:r w:rsidRPr="00BC53D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8407F" w14:textId="77777777" w:rsidR="002657B5" w:rsidRPr="00BC53D3" w:rsidRDefault="002657B5" w:rsidP="00940EAB">
            <w:pPr>
              <w:pStyle w:val="rowtabella0"/>
              <w:jc w:val="center"/>
              <w:rPr>
                <w:color w:val="002060"/>
              </w:rPr>
            </w:pPr>
            <w:r w:rsidRPr="00BC53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F1B75" w14:textId="77777777" w:rsidR="002657B5" w:rsidRPr="00BC53D3" w:rsidRDefault="002657B5" w:rsidP="00940EAB">
            <w:pPr>
              <w:pStyle w:val="rowtabella0"/>
              <w:jc w:val="center"/>
              <w:rPr>
                <w:color w:val="002060"/>
              </w:rPr>
            </w:pPr>
            <w:r w:rsidRPr="00BC53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D30BF"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3CFAC"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2F3D8" w14:textId="77777777" w:rsidR="002657B5" w:rsidRPr="00BC53D3" w:rsidRDefault="002657B5" w:rsidP="00940EAB">
            <w:pPr>
              <w:pStyle w:val="rowtabella0"/>
              <w:jc w:val="center"/>
              <w:rPr>
                <w:color w:val="002060"/>
              </w:rPr>
            </w:pPr>
            <w:r w:rsidRPr="00BC53D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170C6" w14:textId="77777777" w:rsidR="002657B5" w:rsidRPr="00BC53D3" w:rsidRDefault="002657B5" w:rsidP="00940EAB">
            <w:pPr>
              <w:pStyle w:val="rowtabella0"/>
              <w:jc w:val="center"/>
              <w:rPr>
                <w:color w:val="002060"/>
              </w:rPr>
            </w:pPr>
            <w:r w:rsidRPr="00BC53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02475" w14:textId="77777777" w:rsidR="002657B5" w:rsidRPr="00BC53D3" w:rsidRDefault="002657B5" w:rsidP="00940EAB">
            <w:pPr>
              <w:pStyle w:val="rowtabella0"/>
              <w:jc w:val="center"/>
              <w:rPr>
                <w:color w:val="002060"/>
              </w:rPr>
            </w:pPr>
            <w:r w:rsidRPr="00BC53D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3961E" w14:textId="77777777" w:rsidR="002657B5" w:rsidRPr="00BC53D3" w:rsidRDefault="002657B5" w:rsidP="00940EAB">
            <w:pPr>
              <w:pStyle w:val="rowtabella0"/>
              <w:jc w:val="center"/>
              <w:rPr>
                <w:color w:val="002060"/>
              </w:rPr>
            </w:pPr>
            <w:r w:rsidRPr="00BC53D3">
              <w:rPr>
                <w:color w:val="002060"/>
              </w:rPr>
              <w:t>0</w:t>
            </w:r>
          </w:p>
        </w:tc>
      </w:tr>
      <w:tr w:rsidR="002657B5" w:rsidRPr="00BC53D3" w14:paraId="49A2AD80"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5B17B" w14:textId="77777777" w:rsidR="002657B5" w:rsidRPr="00BC53D3" w:rsidRDefault="002657B5" w:rsidP="00940EAB">
            <w:pPr>
              <w:pStyle w:val="rowtabella0"/>
              <w:rPr>
                <w:color w:val="002060"/>
              </w:rPr>
            </w:pPr>
            <w:r w:rsidRPr="00BC53D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68B2E" w14:textId="77777777" w:rsidR="002657B5" w:rsidRPr="00BC53D3" w:rsidRDefault="002657B5" w:rsidP="00940EAB">
            <w:pPr>
              <w:pStyle w:val="rowtabella0"/>
              <w:jc w:val="center"/>
              <w:rPr>
                <w:color w:val="002060"/>
              </w:rPr>
            </w:pPr>
            <w:r w:rsidRPr="00BC53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5933"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8CC2C" w14:textId="77777777" w:rsidR="002657B5" w:rsidRPr="00BC53D3" w:rsidRDefault="002657B5" w:rsidP="00940EAB">
            <w:pPr>
              <w:pStyle w:val="rowtabella0"/>
              <w:jc w:val="center"/>
              <w:rPr>
                <w:color w:val="002060"/>
              </w:rPr>
            </w:pPr>
            <w:r w:rsidRPr="00BC53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9B3C"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9322C" w14:textId="77777777" w:rsidR="002657B5" w:rsidRPr="00BC53D3" w:rsidRDefault="002657B5" w:rsidP="00940EAB">
            <w:pPr>
              <w:pStyle w:val="rowtabella0"/>
              <w:jc w:val="center"/>
              <w:rPr>
                <w:color w:val="002060"/>
              </w:rPr>
            </w:pPr>
            <w:r w:rsidRPr="00BC53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B8F9" w14:textId="77777777" w:rsidR="002657B5" w:rsidRPr="00BC53D3" w:rsidRDefault="002657B5" w:rsidP="00940EAB">
            <w:pPr>
              <w:pStyle w:val="rowtabella0"/>
              <w:jc w:val="center"/>
              <w:rPr>
                <w:color w:val="002060"/>
              </w:rPr>
            </w:pPr>
            <w:r w:rsidRPr="00BC53D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2ED05" w14:textId="77777777" w:rsidR="002657B5" w:rsidRPr="00BC53D3" w:rsidRDefault="002657B5" w:rsidP="00940EAB">
            <w:pPr>
              <w:pStyle w:val="rowtabella0"/>
              <w:jc w:val="center"/>
              <w:rPr>
                <w:color w:val="002060"/>
              </w:rPr>
            </w:pPr>
            <w:r w:rsidRPr="00BC53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B9403" w14:textId="77777777" w:rsidR="002657B5" w:rsidRPr="00BC53D3" w:rsidRDefault="002657B5" w:rsidP="00940EAB">
            <w:pPr>
              <w:pStyle w:val="rowtabella0"/>
              <w:jc w:val="center"/>
              <w:rPr>
                <w:color w:val="002060"/>
              </w:rPr>
            </w:pPr>
            <w:r w:rsidRPr="00BC53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9FD99" w14:textId="77777777" w:rsidR="002657B5" w:rsidRPr="00BC53D3" w:rsidRDefault="002657B5" w:rsidP="00940EAB">
            <w:pPr>
              <w:pStyle w:val="rowtabella0"/>
              <w:jc w:val="center"/>
              <w:rPr>
                <w:color w:val="002060"/>
              </w:rPr>
            </w:pPr>
            <w:r w:rsidRPr="00BC53D3">
              <w:rPr>
                <w:color w:val="002060"/>
              </w:rPr>
              <w:t>0</w:t>
            </w:r>
          </w:p>
        </w:tc>
      </w:tr>
      <w:tr w:rsidR="002657B5" w:rsidRPr="00BC53D3" w14:paraId="1DC802F3"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6D5F4" w14:textId="77777777" w:rsidR="002657B5" w:rsidRPr="00BC53D3" w:rsidRDefault="002657B5" w:rsidP="00940EAB">
            <w:pPr>
              <w:pStyle w:val="rowtabella0"/>
              <w:rPr>
                <w:color w:val="002060"/>
              </w:rPr>
            </w:pPr>
            <w:r w:rsidRPr="00BC53D3">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AABF0" w14:textId="77777777" w:rsidR="002657B5" w:rsidRPr="00BC53D3" w:rsidRDefault="002657B5" w:rsidP="00940EAB">
            <w:pPr>
              <w:pStyle w:val="rowtabella0"/>
              <w:jc w:val="center"/>
              <w:rPr>
                <w:color w:val="002060"/>
              </w:rPr>
            </w:pPr>
            <w:r w:rsidRPr="00BC53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D5CD"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06FC"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5A3C0"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7CB0D"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58472" w14:textId="77777777" w:rsidR="002657B5" w:rsidRPr="00BC53D3" w:rsidRDefault="002657B5" w:rsidP="00940EAB">
            <w:pPr>
              <w:pStyle w:val="rowtabella0"/>
              <w:jc w:val="center"/>
              <w:rPr>
                <w:color w:val="002060"/>
              </w:rPr>
            </w:pPr>
            <w:r w:rsidRPr="00BC53D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D145" w14:textId="77777777" w:rsidR="002657B5" w:rsidRPr="00BC53D3" w:rsidRDefault="002657B5" w:rsidP="00940EAB">
            <w:pPr>
              <w:pStyle w:val="rowtabella0"/>
              <w:jc w:val="center"/>
              <w:rPr>
                <w:color w:val="002060"/>
              </w:rPr>
            </w:pPr>
            <w:r w:rsidRPr="00BC53D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72553" w14:textId="77777777" w:rsidR="002657B5" w:rsidRPr="00BC53D3" w:rsidRDefault="002657B5" w:rsidP="00940EAB">
            <w:pPr>
              <w:pStyle w:val="rowtabella0"/>
              <w:jc w:val="center"/>
              <w:rPr>
                <w:color w:val="002060"/>
              </w:rPr>
            </w:pPr>
            <w:r w:rsidRPr="00BC53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B24D" w14:textId="77777777" w:rsidR="002657B5" w:rsidRPr="00BC53D3" w:rsidRDefault="002657B5" w:rsidP="00940EAB">
            <w:pPr>
              <w:pStyle w:val="rowtabella0"/>
              <w:jc w:val="center"/>
              <w:rPr>
                <w:color w:val="002060"/>
              </w:rPr>
            </w:pPr>
            <w:r w:rsidRPr="00BC53D3">
              <w:rPr>
                <w:color w:val="002060"/>
              </w:rPr>
              <w:t>0</w:t>
            </w:r>
          </w:p>
        </w:tc>
      </w:tr>
      <w:tr w:rsidR="002657B5" w:rsidRPr="00BC53D3" w14:paraId="7CD873B8"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5E8FD" w14:textId="77777777" w:rsidR="002657B5" w:rsidRPr="00BC53D3" w:rsidRDefault="002657B5" w:rsidP="00940EAB">
            <w:pPr>
              <w:pStyle w:val="rowtabella0"/>
              <w:rPr>
                <w:color w:val="002060"/>
              </w:rPr>
            </w:pPr>
            <w:r w:rsidRPr="00BC53D3">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7FB0A" w14:textId="77777777" w:rsidR="002657B5" w:rsidRPr="00BC53D3" w:rsidRDefault="002657B5" w:rsidP="00940EAB">
            <w:pPr>
              <w:pStyle w:val="rowtabella0"/>
              <w:jc w:val="center"/>
              <w:rPr>
                <w:color w:val="002060"/>
              </w:rPr>
            </w:pPr>
            <w:r w:rsidRPr="00BC53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69342" w14:textId="77777777" w:rsidR="002657B5" w:rsidRPr="00BC53D3" w:rsidRDefault="002657B5" w:rsidP="00940EAB">
            <w:pPr>
              <w:pStyle w:val="rowtabella0"/>
              <w:jc w:val="center"/>
              <w:rPr>
                <w:color w:val="002060"/>
              </w:rPr>
            </w:pPr>
            <w:r w:rsidRPr="00BC53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C4901" w14:textId="77777777" w:rsidR="002657B5" w:rsidRPr="00BC53D3" w:rsidRDefault="002657B5" w:rsidP="00940EAB">
            <w:pPr>
              <w:pStyle w:val="rowtabella0"/>
              <w:jc w:val="center"/>
              <w:rPr>
                <w:color w:val="002060"/>
              </w:rPr>
            </w:pPr>
            <w:r w:rsidRPr="00BC53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99949"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4AE7" w14:textId="77777777" w:rsidR="002657B5" w:rsidRPr="00BC53D3" w:rsidRDefault="002657B5" w:rsidP="00940EAB">
            <w:pPr>
              <w:pStyle w:val="rowtabella0"/>
              <w:jc w:val="center"/>
              <w:rPr>
                <w:color w:val="002060"/>
              </w:rPr>
            </w:pPr>
            <w:r w:rsidRPr="00BC53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86167" w14:textId="77777777" w:rsidR="002657B5" w:rsidRPr="00BC53D3" w:rsidRDefault="002657B5" w:rsidP="00940EAB">
            <w:pPr>
              <w:pStyle w:val="rowtabella0"/>
              <w:jc w:val="center"/>
              <w:rPr>
                <w:color w:val="002060"/>
              </w:rPr>
            </w:pPr>
            <w:r w:rsidRPr="00BC53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D6BF5" w14:textId="77777777" w:rsidR="002657B5" w:rsidRPr="00BC53D3" w:rsidRDefault="002657B5" w:rsidP="00940EAB">
            <w:pPr>
              <w:pStyle w:val="rowtabella0"/>
              <w:jc w:val="center"/>
              <w:rPr>
                <w:color w:val="002060"/>
              </w:rPr>
            </w:pPr>
            <w:r w:rsidRPr="00BC53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710C" w14:textId="77777777" w:rsidR="002657B5" w:rsidRPr="00BC53D3" w:rsidRDefault="002657B5" w:rsidP="00940EAB">
            <w:pPr>
              <w:pStyle w:val="rowtabella0"/>
              <w:jc w:val="center"/>
              <w:rPr>
                <w:color w:val="002060"/>
              </w:rPr>
            </w:pPr>
            <w:r w:rsidRPr="00BC53D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48112" w14:textId="77777777" w:rsidR="002657B5" w:rsidRPr="00BC53D3" w:rsidRDefault="002657B5" w:rsidP="00940EAB">
            <w:pPr>
              <w:pStyle w:val="rowtabella0"/>
              <w:jc w:val="center"/>
              <w:rPr>
                <w:color w:val="002060"/>
              </w:rPr>
            </w:pPr>
            <w:r w:rsidRPr="00BC53D3">
              <w:rPr>
                <w:color w:val="002060"/>
              </w:rPr>
              <w:t>0</w:t>
            </w:r>
          </w:p>
        </w:tc>
      </w:tr>
      <w:tr w:rsidR="002657B5" w:rsidRPr="00BC53D3" w14:paraId="2A2F1AD0" w14:textId="77777777" w:rsidTr="00940E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C4512" w14:textId="77777777" w:rsidR="002657B5" w:rsidRPr="00BC53D3" w:rsidRDefault="002657B5" w:rsidP="00940EAB">
            <w:pPr>
              <w:pStyle w:val="rowtabella0"/>
              <w:rPr>
                <w:color w:val="002060"/>
              </w:rPr>
            </w:pPr>
            <w:r w:rsidRPr="00BC53D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27452"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52AC8"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0EF4"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6762"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CBAD" w14:textId="77777777" w:rsidR="002657B5" w:rsidRPr="00BC53D3" w:rsidRDefault="002657B5" w:rsidP="00940EAB">
            <w:pPr>
              <w:pStyle w:val="rowtabella0"/>
              <w:jc w:val="center"/>
              <w:rPr>
                <w:color w:val="002060"/>
              </w:rPr>
            </w:pPr>
            <w:r w:rsidRPr="00BC53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1AB13" w14:textId="77777777" w:rsidR="002657B5" w:rsidRPr="00BC53D3" w:rsidRDefault="002657B5" w:rsidP="00940EAB">
            <w:pPr>
              <w:pStyle w:val="rowtabella0"/>
              <w:jc w:val="center"/>
              <w:rPr>
                <w:color w:val="002060"/>
              </w:rPr>
            </w:pPr>
            <w:r w:rsidRPr="00BC53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CE23B" w14:textId="77777777" w:rsidR="002657B5" w:rsidRPr="00BC53D3" w:rsidRDefault="002657B5" w:rsidP="00940EAB">
            <w:pPr>
              <w:pStyle w:val="rowtabella0"/>
              <w:jc w:val="center"/>
              <w:rPr>
                <w:color w:val="002060"/>
              </w:rPr>
            </w:pPr>
            <w:r w:rsidRPr="00BC53D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F9B52" w14:textId="77777777" w:rsidR="002657B5" w:rsidRPr="00BC53D3" w:rsidRDefault="002657B5" w:rsidP="00940EAB">
            <w:pPr>
              <w:pStyle w:val="rowtabella0"/>
              <w:jc w:val="center"/>
              <w:rPr>
                <w:color w:val="002060"/>
              </w:rPr>
            </w:pPr>
            <w:r w:rsidRPr="00BC53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60DE" w14:textId="77777777" w:rsidR="002657B5" w:rsidRPr="00BC53D3" w:rsidRDefault="002657B5" w:rsidP="00940EAB">
            <w:pPr>
              <w:pStyle w:val="rowtabella0"/>
              <w:jc w:val="center"/>
              <w:rPr>
                <w:color w:val="002060"/>
              </w:rPr>
            </w:pPr>
            <w:r w:rsidRPr="00BC53D3">
              <w:rPr>
                <w:color w:val="002060"/>
              </w:rPr>
              <w:t>0</w:t>
            </w:r>
          </w:p>
        </w:tc>
      </w:tr>
      <w:tr w:rsidR="002657B5" w:rsidRPr="00BC53D3" w14:paraId="2C89DD39" w14:textId="77777777" w:rsidTr="00940E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246245" w14:textId="77777777" w:rsidR="002657B5" w:rsidRPr="00BC53D3" w:rsidRDefault="002657B5" w:rsidP="00940EAB">
            <w:pPr>
              <w:pStyle w:val="rowtabella0"/>
              <w:rPr>
                <w:color w:val="002060"/>
              </w:rPr>
            </w:pPr>
            <w:r w:rsidRPr="00BC53D3">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AE08F"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5B294" w14:textId="77777777" w:rsidR="002657B5" w:rsidRPr="00BC53D3" w:rsidRDefault="002657B5" w:rsidP="00940EAB">
            <w:pPr>
              <w:pStyle w:val="rowtabella0"/>
              <w:jc w:val="center"/>
              <w:rPr>
                <w:color w:val="002060"/>
              </w:rPr>
            </w:pPr>
            <w:r w:rsidRPr="00BC53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AF6F"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6FCBC"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A6FBE"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DB5BF"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24589"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2A136" w14:textId="77777777" w:rsidR="002657B5" w:rsidRPr="00BC53D3" w:rsidRDefault="002657B5" w:rsidP="00940EAB">
            <w:pPr>
              <w:pStyle w:val="rowtabella0"/>
              <w:jc w:val="center"/>
              <w:rPr>
                <w:color w:val="002060"/>
              </w:rPr>
            </w:pPr>
            <w:r w:rsidRPr="00BC53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F8BFA" w14:textId="77777777" w:rsidR="002657B5" w:rsidRPr="00BC53D3" w:rsidRDefault="002657B5" w:rsidP="00940EAB">
            <w:pPr>
              <w:pStyle w:val="rowtabella0"/>
              <w:jc w:val="center"/>
              <w:rPr>
                <w:color w:val="002060"/>
              </w:rPr>
            </w:pPr>
            <w:r w:rsidRPr="00BC53D3">
              <w:rPr>
                <w:color w:val="002060"/>
              </w:rPr>
              <w:t>0</w:t>
            </w:r>
          </w:p>
        </w:tc>
      </w:tr>
    </w:tbl>
    <w:p w14:paraId="3FF8A0A9" w14:textId="77777777" w:rsidR="002657B5" w:rsidRPr="00BC53D3" w:rsidRDefault="002657B5" w:rsidP="002657B5">
      <w:pPr>
        <w:pStyle w:val="sottotitolocampionato10"/>
        <w:rPr>
          <w:color w:val="002060"/>
        </w:rPr>
      </w:pPr>
    </w:p>
    <w:p w14:paraId="22DAED02" w14:textId="77777777" w:rsidR="00A63D6E" w:rsidRPr="006534C6" w:rsidRDefault="00A63D6E" w:rsidP="00A63D6E">
      <w:pPr>
        <w:pStyle w:val="breakline"/>
        <w:rPr>
          <w:rFonts w:eastAsiaTheme="minorEastAsia"/>
          <w:color w:val="002060"/>
        </w:rPr>
      </w:pPr>
    </w:p>
    <w:p w14:paraId="68C026C8" w14:textId="77777777" w:rsidR="00A520DF" w:rsidRPr="00BC7F50" w:rsidRDefault="00A520DF" w:rsidP="00A520DF">
      <w:pPr>
        <w:pStyle w:val="breakline"/>
        <w:rPr>
          <w:rFonts w:eastAsiaTheme="minorEastAsia"/>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3D65C751"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A520DF">
        <w:rPr>
          <w:rFonts w:ascii="Arial" w:hAnsi="Arial" w:cs="Arial"/>
          <w:b/>
          <w:bCs/>
          <w:color w:val="002060"/>
        </w:rPr>
        <w:t>1</w:t>
      </w:r>
      <w:r w:rsidR="00A63D6E">
        <w:rPr>
          <w:rFonts w:ascii="Arial" w:hAnsi="Arial" w:cs="Arial"/>
          <w:b/>
          <w:bCs/>
          <w:color w:val="002060"/>
        </w:rPr>
        <w:t>8</w:t>
      </w:r>
      <w:r w:rsidR="00A520DF">
        <w:rPr>
          <w:rFonts w:ascii="Arial" w:hAnsi="Arial" w:cs="Arial"/>
          <w:b/>
          <w:bCs/>
          <w:color w:val="002060"/>
        </w:rPr>
        <w:t xml:space="preserve"> 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4"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6"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6827EA4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63D6E">
        <w:rPr>
          <w:b/>
          <w:color w:val="002060"/>
          <w:u w:val="single"/>
        </w:rPr>
        <w:t>0</w:t>
      </w:r>
      <w:r w:rsidR="00CE454D">
        <w:rPr>
          <w:b/>
          <w:color w:val="002060"/>
          <w:u w:val="single"/>
        </w:rPr>
        <w:t>4</w:t>
      </w:r>
      <w:r w:rsidR="00830450" w:rsidRPr="000039D0">
        <w:rPr>
          <w:b/>
          <w:color w:val="002060"/>
          <w:u w:val="single"/>
        </w:rPr>
        <w:t>/</w:t>
      </w:r>
      <w:r w:rsidR="00496B75">
        <w:rPr>
          <w:b/>
          <w:color w:val="002060"/>
          <w:u w:val="single"/>
        </w:rPr>
        <w:t>0</w:t>
      </w:r>
      <w:r w:rsidR="00A63D6E">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7"/>
      <w:footerReference w:type="even" r:id="rId18"/>
      <w:footerReference w:type="default" r:id="rId19"/>
      <w:headerReference w:type="first" r:id="rId20"/>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7BFB9" w14:textId="77777777" w:rsidR="00486593" w:rsidRDefault="00486593">
      <w:r>
        <w:separator/>
      </w:r>
    </w:p>
  </w:endnote>
  <w:endnote w:type="continuationSeparator" w:id="0">
    <w:p w14:paraId="1BE69FAC" w14:textId="77777777" w:rsidR="00486593" w:rsidRDefault="00486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20002A87" w:usb1="00000000" w:usb2="00000000" w:usb3="00000000" w:csb0="000001F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41AB415A"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CE454D">
      <w:rPr>
        <w:rStyle w:val="Numeropagina"/>
        <w:rFonts w:ascii="Arial" w:hAnsi="Arial" w:cs="Arial"/>
        <w:color w:val="002060"/>
      </w:rPr>
      <w:t>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2578C" w14:textId="77777777" w:rsidR="00486593" w:rsidRDefault="00486593">
      <w:r>
        <w:separator/>
      </w:r>
    </w:p>
  </w:footnote>
  <w:footnote w:type="continuationSeparator" w:id="0">
    <w:p w14:paraId="2611BA9A" w14:textId="77777777" w:rsidR="00486593" w:rsidRDefault="00486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1555847131">
    <w:abstractNumId w:val="23"/>
  </w:num>
  <w:num w:numId="2" w16cid:durableId="483937670">
    <w:abstractNumId w:val="13"/>
  </w:num>
  <w:num w:numId="3" w16cid:durableId="558707566">
    <w:abstractNumId w:val="12"/>
  </w:num>
  <w:num w:numId="4" w16cid:durableId="1177619080">
    <w:abstractNumId w:val="15"/>
  </w:num>
  <w:num w:numId="5" w16cid:durableId="1445884444">
    <w:abstractNumId w:val="17"/>
  </w:num>
  <w:num w:numId="6" w16cid:durableId="162429481">
    <w:abstractNumId w:val="10"/>
  </w:num>
  <w:num w:numId="7" w16cid:durableId="1845316369">
    <w:abstractNumId w:val="9"/>
  </w:num>
  <w:num w:numId="8" w16cid:durableId="646131381">
    <w:abstractNumId w:val="33"/>
  </w:num>
  <w:num w:numId="9" w16cid:durableId="37512845">
    <w:abstractNumId w:val="1"/>
  </w:num>
  <w:num w:numId="10" w16cid:durableId="1345936763">
    <w:abstractNumId w:val="2"/>
  </w:num>
  <w:num w:numId="11" w16cid:durableId="767502197">
    <w:abstractNumId w:val="32"/>
  </w:num>
  <w:num w:numId="12" w16cid:durableId="908003239">
    <w:abstractNumId w:val="8"/>
  </w:num>
  <w:num w:numId="13" w16cid:durableId="507910436">
    <w:abstractNumId w:val="34"/>
  </w:num>
  <w:num w:numId="14" w16cid:durableId="986670470">
    <w:abstractNumId w:val="24"/>
  </w:num>
  <w:num w:numId="15" w16cid:durableId="825781678">
    <w:abstractNumId w:val="14"/>
  </w:num>
  <w:num w:numId="16" w16cid:durableId="150875635">
    <w:abstractNumId w:val="25"/>
  </w:num>
  <w:num w:numId="17" w16cid:durableId="970793872">
    <w:abstractNumId w:val="18"/>
  </w:num>
  <w:num w:numId="18" w16cid:durableId="2057776325">
    <w:abstractNumId w:val="29"/>
  </w:num>
  <w:num w:numId="19" w16cid:durableId="216476003">
    <w:abstractNumId w:val="31"/>
  </w:num>
  <w:num w:numId="20" w16cid:durableId="920067282">
    <w:abstractNumId w:val="26"/>
  </w:num>
  <w:num w:numId="21" w16cid:durableId="819270212">
    <w:abstractNumId w:val="19"/>
  </w:num>
  <w:num w:numId="22" w16cid:durableId="867259253">
    <w:abstractNumId w:val="3"/>
  </w:num>
  <w:num w:numId="23" w16cid:durableId="2041316167">
    <w:abstractNumId w:val="20"/>
  </w:num>
  <w:num w:numId="24" w16cid:durableId="2088113516">
    <w:abstractNumId w:val="20"/>
    <w:lvlOverride w:ilvl="0">
      <w:startOverride w:val="1"/>
    </w:lvlOverride>
  </w:num>
  <w:num w:numId="25" w16cid:durableId="1398548243">
    <w:abstractNumId w:val="7"/>
  </w:num>
  <w:num w:numId="26" w16cid:durableId="830366229">
    <w:abstractNumId w:val="7"/>
    <w:lvlOverride w:ilvl="0">
      <w:startOverride w:val="1"/>
    </w:lvlOverride>
  </w:num>
  <w:num w:numId="27" w16cid:durableId="2068529586">
    <w:abstractNumId w:val="7"/>
    <w:lvlOverride w:ilvl="0">
      <w:startOverride w:val="1"/>
    </w:lvlOverride>
  </w:num>
  <w:num w:numId="28" w16cid:durableId="1408721357">
    <w:abstractNumId w:val="7"/>
    <w:lvlOverride w:ilvl="0">
      <w:startOverride w:val="1"/>
    </w:lvlOverride>
  </w:num>
  <w:num w:numId="29" w16cid:durableId="1496140904">
    <w:abstractNumId w:val="16"/>
  </w:num>
  <w:num w:numId="30" w16cid:durableId="317999827">
    <w:abstractNumId w:val="5"/>
  </w:num>
  <w:num w:numId="31" w16cid:durableId="458108769">
    <w:abstractNumId w:val="1"/>
    <w:lvlOverride w:ilvl="0">
      <w:startOverride w:val="1"/>
    </w:lvlOverride>
  </w:num>
  <w:num w:numId="32" w16cid:durableId="1428191953">
    <w:abstractNumId w:val="6"/>
  </w:num>
  <w:num w:numId="33" w16cid:durableId="855269315">
    <w:abstractNumId w:val="35"/>
  </w:num>
  <w:num w:numId="34" w16cid:durableId="1348602421">
    <w:abstractNumId w:val="0"/>
  </w:num>
  <w:num w:numId="35" w16cid:durableId="1159883669">
    <w:abstractNumId w:val="21"/>
  </w:num>
  <w:num w:numId="36" w16cid:durableId="337662996">
    <w:abstractNumId w:val="0"/>
    <w:lvlOverride w:ilvl="0">
      <w:startOverride w:val="1"/>
    </w:lvlOverride>
  </w:num>
  <w:num w:numId="37" w16cid:durableId="2024893562">
    <w:abstractNumId w:val="28"/>
  </w:num>
  <w:num w:numId="38" w16cid:durableId="223954289">
    <w:abstractNumId w:val="11"/>
  </w:num>
  <w:num w:numId="39" w16cid:durableId="1939946130">
    <w:abstractNumId w:val="30"/>
  </w:num>
  <w:num w:numId="40" w16cid:durableId="2124613836">
    <w:abstractNumId w:val="22"/>
  </w:num>
  <w:num w:numId="41" w16cid:durableId="168562657">
    <w:abstractNumId w:val="27"/>
  </w:num>
  <w:num w:numId="42" w16cid:durableId="102393936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D59"/>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5marche@pec.figcmarche.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rlnd.marche01@figc.it" TargetMode="External"/><Relationship Id="rId10" Type="http://schemas.openxmlformats.org/officeDocument/2006/relationships/hyperlink" Target="mailto:c5marche@ln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lnd.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114</TotalTime>
  <Pages>7</Pages>
  <Words>1880</Words>
  <Characters>10719</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12574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10</cp:revision>
  <cp:lastPrinted>2022-01-29T09:43:00Z</cp:lastPrinted>
  <dcterms:created xsi:type="dcterms:W3CDTF">2022-04-04T07:51:00Z</dcterms:created>
  <dcterms:modified xsi:type="dcterms:W3CDTF">2022-04-04T10:00:00Z</dcterms:modified>
</cp:coreProperties>
</file>