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proofErr w:type="spellStart"/>
            <w:r w:rsidRPr="00EB53CB">
              <w:rPr>
                <w:rFonts w:ascii="Arial" w:hAnsi="Arial"/>
                <w:b/>
                <w:color w:val="002060"/>
                <w:sz w:val="24"/>
              </w:rPr>
              <w:t>pec</w:t>
            </w:r>
            <w:proofErr w:type="spellEnd"/>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76B41C55"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3D6E">
              <w:rPr>
                <w:rFonts w:ascii="Arial" w:hAnsi="Arial" w:cs="Arial"/>
                <w:color w:val="002060"/>
                <w:sz w:val="40"/>
                <w:szCs w:val="40"/>
              </w:rPr>
              <w:t>9</w:t>
            </w:r>
            <w:r w:rsidR="00B2260B">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A63D6E">
              <w:rPr>
                <w:rFonts w:ascii="Arial" w:hAnsi="Arial" w:cs="Arial"/>
                <w:color w:val="002060"/>
                <w:sz w:val="40"/>
                <w:szCs w:val="40"/>
              </w:rPr>
              <w:t>0</w:t>
            </w:r>
            <w:r w:rsidR="00B2260B">
              <w:rPr>
                <w:rFonts w:ascii="Arial" w:hAnsi="Arial" w:cs="Arial"/>
                <w:color w:val="002060"/>
                <w:sz w:val="40"/>
                <w:szCs w:val="40"/>
              </w:rPr>
              <w:t>6</w:t>
            </w:r>
            <w:r w:rsidR="00CF4C7D" w:rsidRPr="000039D0">
              <w:rPr>
                <w:rFonts w:ascii="Arial" w:hAnsi="Arial" w:cs="Arial"/>
                <w:color w:val="002060"/>
                <w:sz w:val="40"/>
                <w:szCs w:val="40"/>
              </w:rPr>
              <w:t>/</w:t>
            </w:r>
            <w:r w:rsidR="00F65B41">
              <w:rPr>
                <w:rFonts w:ascii="Arial" w:hAnsi="Arial" w:cs="Arial"/>
                <w:color w:val="002060"/>
                <w:sz w:val="40"/>
                <w:szCs w:val="40"/>
              </w:rPr>
              <w:t>0</w:t>
            </w:r>
            <w:r w:rsidR="00A63D6E">
              <w:rPr>
                <w:rFonts w:ascii="Arial" w:hAnsi="Arial" w:cs="Arial"/>
                <w:color w:val="002060"/>
                <w:sz w:val="40"/>
                <w:szCs w:val="40"/>
              </w:rPr>
              <w:t>4</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4244ADA2"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DF32EC">
          <w:rPr>
            <w:noProof/>
            <w:webHidden/>
            <w:color w:val="002060"/>
          </w:rPr>
          <w:t>1</w:t>
        </w:r>
        <w:r w:rsidR="00AC19D9" w:rsidRPr="002419EA">
          <w:rPr>
            <w:noProof/>
            <w:webHidden/>
            <w:color w:val="002060"/>
          </w:rPr>
          <w:fldChar w:fldCharType="end"/>
        </w:r>
      </w:hyperlink>
    </w:p>
    <w:p w14:paraId="112EDB38" w14:textId="48A38A8B" w:rsidR="00AC19D9" w:rsidRPr="002419EA" w:rsidRDefault="004E3D14">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DF32EC">
          <w:rPr>
            <w:noProof/>
            <w:webHidden/>
            <w:color w:val="002060"/>
          </w:rPr>
          <w:t>1</w:t>
        </w:r>
        <w:r w:rsidR="00AC19D9" w:rsidRPr="002419EA">
          <w:rPr>
            <w:noProof/>
            <w:webHidden/>
            <w:color w:val="002060"/>
          </w:rPr>
          <w:fldChar w:fldCharType="end"/>
        </w:r>
      </w:hyperlink>
    </w:p>
    <w:p w14:paraId="4D9CAD43" w14:textId="360168DE" w:rsidR="00AC19D9" w:rsidRPr="002419EA" w:rsidRDefault="004E3D14">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DF32EC">
          <w:rPr>
            <w:noProof/>
            <w:webHidden/>
            <w:color w:val="002060"/>
          </w:rPr>
          <w:t>1</w:t>
        </w:r>
        <w:r w:rsidR="00AC19D9" w:rsidRPr="002419EA">
          <w:rPr>
            <w:noProof/>
            <w:webHidden/>
            <w:color w:val="002060"/>
          </w:rPr>
          <w:fldChar w:fldCharType="end"/>
        </w:r>
      </w:hyperlink>
    </w:p>
    <w:p w14:paraId="0EAFCCD8" w14:textId="2BB5A563" w:rsidR="00AC19D9" w:rsidRPr="002419EA" w:rsidRDefault="004E3D14">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DF32EC">
          <w:rPr>
            <w:noProof/>
            <w:webHidden/>
            <w:color w:val="002060"/>
          </w:rPr>
          <w:t>1</w:t>
        </w:r>
        <w:r w:rsidR="00AC19D9" w:rsidRPr="002419EA">
          <w:rPr>
            <w:noProof/>
            <w:webHidden/>
            <w:color w:val="002060"/>
          </w:rPr>
          <w:fldChar w:fldCharType="end"/>
        </w:r>
      </w:hyperlink>
    </w:p>
    <w:p w14:paraId="0952245B" w14:textId="47633BF5" w:rsidR="00AC19D9" w:rsidRPr="002419EA" w:rsidRDefault="004E3D14">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DF32EC">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3750271C" w14:textId="77777777" w:rsidR="005A22F7" w:rsidRPr="00830FE4" w:rsidRDefault="005A22F7" w:rsidP="005A22F7">
      <w:pPr>
        <w:pStyle w:val="LndNormale1"/>
        <w:rPr>
          <w:bCs/>
          <w:color w:val="002060"/>
          <w:szCs w:val="22"/>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68F65B38" w14:textId="77777777" w:rsidR="00C954C4" w:rsidRPr="00695DA6" w:rsidRDefault="00C954C4"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710648F0" w14:textId="77777777" w:rsidR="00A87B7F" w:rsidRPr="00F336CC" w:rsidRDefault="00A87B7F"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Default="003A02EB" w:rsidP="009D0C38">
      <w:pPr>
        <w:pStyle w:val="LndNormale1"/>
        <w:rPr>
          <w:color w:val="002060"/>
          <w:szCs w:val="22"/>
        </w:rPr>
      </w:pPr>
    </w:p>
    <w:p w14:paraId="29C07BC3" w14:textId="5858C2F4" w:rsidR="009F3802" w:rsidRDefault="009F3802" w:rsidP="009D0C38">
      <w:pPr>
        <w:pStyle w:val="LndNormale1"/>
        <w:rPr>
          <w:color w:val="002060"/>
          <w:szCs w:val="22"/>
        </w:rPr>
      </w:pPr>
    </w:p>
    <w:p w14:paraId="604E3813" w14:textId="77777777" w:rsidR="008D47EC" w:rsidRDefault="008D47EC" w:rsidP="008D47EC">
      <w:pPr>
        <w:pStyle w:val="LndNormale1"/>
        <w:jc w:val="left"/>
        <w:rPr>
          <w:b/>
          <w:color w:val="002060"/>
          <w:sz w:val="28"/>
          <w:szCs w:val="28"/>
        </w:rPr>
      </w:pPr>
      <w:r>
        <w:rPr>
          <w:b/>
          <w:color w:val="002060"/>
          <w:sz w:val="28"/>
          <w:szCs w:val="28"/>
        </w:rPr>
        <w:t>SPOSTAMENTO GARE</w:t>
      </w:r>
    </w:p>
    <w:p w14:paraId="33CA1D2D" w14:textId="77777777" w:rsidR="008D47EC" w:rsidRDefault="008D47EC" w:rsidP="008D47EC">
      <w:pPr>
        <w:pStyle w:val="LndNormale1"/>
        <w:rPr>
          <w:color w:val="002060"/>
          <w:szCs w:val="22"/>
        </w:rPr>
      </w:pPr>
    </w:p>
    <w:p w14:paraId="6BCE0CE1" w14:textId="77777777" w:rsidR="008D47EC" w:rsidRDefault="008D47EC" w:rsidP="008D47EC">
      <w:pPr>
        <w:pStyle w:val="LndNormale1"/>
        <w:rPr>
          <w:color w:val="002060"/>
          <w:szCs w:val="22"/>
        </w:rPr>
      </w:pPr>
      <w:r>
        <w:rPr>
          <w:color w:val="002060"/>
          <w:szCs w:val="22"/>
        </w:rPr>
        <w:t xml:space="preserve">Non saranno rinviate gare a data da destinarsi. </w:t>
      </w:r>
    </w:p>
    <w:p w14:paraId="5AD10328" w14:textId="77777777" w:rsidR="008D47EC" w:rsidRDefault="008D47EC" w:rsidP="008D47EC">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Default="008D47EC" w:rsidP="008D47EC">
      <w:pPr>
        <w:pStyle w:val="LndNormale1"/>
        <w:rPr>
          <w:color w:val="002060"/>
          <w:szCs w:val="22"/>
        </w:rPr>
      </w:pPr>
      <w:r>
        <w:rPr>
          <w:color w:val="002060"/>
          <w:szCs w:val="22"/>
        </w:rPr>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7EB5A76" w14:textId="77777777" w:rsidR="008D47EC" w:rsidRPr="0044061F" w:rsidRDefault="008D47EC" w:rsidP="008D47EC">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3AFA23C7" w14:textId="77777777" w:rsidR="008D47EC" w:rsidRDefault="008D47EC" w:rsidP="008D47EC">
      <w:pPr>
        <w:pStyle w:val="LndNormale1"/>
        <w:rPr>
          <w:color w:val="002060"/>
          <w:szCs w:val="22"/>
        </w:rPr>
      </w:pPr>
    </w:p>
    <w:p w14:paraId="293B6B00" w14:textId="3D5F4560" w:rsidR="008D47EC" w:rsidRDefault="008D47EC" w:rsidP="008D47EC">
      <w:pPr>
        <w:pStyle w:val="LndNormale1"/>
        <w:rPr>
          <w:color w:val="002060"/>
          <w:szCs w:val="22"/>
        </w:rPr>
      </w:pPr>
    </w:p>
    <w:p w14:paraId="6784B371" w14:textId="40A646E0" w:rsidR="008D47EC" w:rsidRPr="00BB1DCE" w:rsidRDefault="008D47EC" w:rsidP="00E86F11">
      <w:pPr>
        <w:pStyle w:val="p1"/>
        <w:jc w:val="both"/>
        <w:rPr>
          <w:rFonts w:ascii="Arial" w:hAnsi="Arial" w:cs="Arial"/>
          <w:b/>
          <w:bCs/>
          <w:color w:val="002060"/>
        </w:rPr>
      </w:pPr>
      <w:bookmarkStart w:id="6" w:name="_Hlk98409818"/>
      <w:r w:rsidRPr="00487796">
        <w:rPr>
          <w:rStyle w:val="s1"/>
          <w:rFonts w:ascii="Arial" w:hAnsi="Arial" w:cs="Arial"/>
          <w:b/>
          <w:bCs/>
          <w:color w:val="002060"/>
          <w:u w:val="single"/>
        </w:rPr>
        <w:t xml:space="preserve">MODALITA’ </w:t>
      </w:r>
      <w:r w:rsidR="00487796" w:rsidRPr="00487796">
        <w:rPr>
          <w:rStyle w:val="s1"/>
          <w:rFonts w:ascii="Arial" w:hAnsi="Arial" w:cs="Arial"/>
          <w:b/>
          <w:bCs/>
          <w:color w:val="002060"/>
          <w:u w:val="single"/>
        </w:rPr>
        <w:t>AGGIORNATE</w:t>
      </w:r>
      <w:r w:rsidR="00487796">
        <w:rPr>
          <w:rStyle w:val="s1"/>
          <w:rFonts w:ascii="Arial" w:hAnsi="Arial" w:cs="Arial"/>
          <w:b/>
          <w:bCs/>
          <w:color w:val="002060"/>
        </w:rPr>
        <w:t xml:space="preserve"> </w:t>
      </w:r>
      <w:r w:rsidRPr="00BB1DCE">
        <w:rPr>
          <w:rStyle w:val="s1"/>
          <w:rFonts w:ascii="Arial" w:hAnsi="Arial" w:cs="Arial"/>
          <w:b/>
          <w:bCs/>
          <w:color w:val="002060"/>
        </w:rPr>
        <w:t xml:space="preserve">DI </w:t>
      </w:r>
      <w:r w:rsidR="00797B1C">
        <w:rPr>
          <w:rStyle w:val="s1"/>
          <w:rFonts w:ascii="Arial" w:hAnsi="Arial" w:cs="Arial"/>
          <w:b/>
          <w:bCs/>
          <w:color w:val="002060"/>
        </w:rPr>
        <w:t xml:space="preserve">RINVIO E </w:t>
      </w:r>
      <w:r w:rsidRPr="00BB1DCE">
        <w:rPr>
          <w:rStyle w:val="s1"/>
          <w:rFonts w:ascii="Arial" w:hAnsi="Arial" w:cs="Arial"/>
          <w:b/>
          <w:bCs/>
          <w:color w:val="002060"/>
        </w:rPr>
        <w:t xml:space="preserve">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r w:rsidR="00487796">
        <w:rPr>
          <w:rStyle w:val="s1"/>
          <w:rFonts w:ascii="Arial" w:hAnsi="Arial" w:cs="Arial"/>
          <w:b/>
          <w:bCs/>
          <w:color w:val="002060"/>
        </w:rPr>
        <w:t xml:space="preserve"> </w:t>
      </w:r>
      <w:r w:rsidR="00487796" w:rsidRPr="00487796">
        <w:rPr>
          <w:rStyle w:val="s1"/>
          <w:rFonts w:ascii="Arial" w:hAnsi="Arial" w:cs="Arial"/>
          <w:b/>
          <w:bCs/>
          <w:color w:val="002060"/>
          <w:u w:val="single"/>
        </w:rPr>
        <w:t>IN VIGORE DAL 4 APRILE 2022</w:t>
      </w:r>
    </w:p>
    <w:p w14:paraId="68E4EB16" w14:textId="77777777" w:rsidR="008D47EC" w:rsidRPr="00BB1DCE" w:rsidRDefault="008D47EC" w:rsidP="008D47EC">
      <w:pPr>
        <w:pStyle w:val="p2"/>
        <w:rPr>
          <w:rFonts w:ascii="Arial" w:hAnsi="Arial" w:cs="Arial"/>
          <w:color w:val="002060"/>
          <w:sz w:val="22"/>
          <w:szCs w:val="22"/>
        </w:rPr>
      </w:pPr>
    </w:p>
    <w:p w14:paraId="7A7CCF09" w14:textId="22B356F0" w:rsidR="00F96421" w:rsidRPr="00797B1C" w:rsidRDefault="00B5148F" w:rsidP="009D0C38">
      <w:pPr>
        <w:pStyle w:val="LndNormale1"/>
        <w:rPr>
          <w:b/>
          <w:bCs/>
          <w:color w:val="002060"/>
          <w:szCs w:val="22"/>
        </w:rPr>
      </w:pPr>
      <w:r w:rsidRPr="00797B1C">
        <w:rPr>
          <w:b/>
          <w:bCs/>
          <w:color w:val="002060"/>
          <w:szCs w:val="22"/>
        </w:rPr>
        <w:t xml:space="preserve">Visto il termine dello stato di emergenza e </w:t>
      </w:r>
      <w:r w:rsidR="00771BCB" w:rsidRPr="00797B1C">
        <w:rPr>
          <w:b/>
          <w:bCs/>
          <w:color w:val="002060"/>
          <w:szCs w:val="22"/>
        </w:rPr>
        <w:t>tenuto conto</w:t>
      </w:r>
      <w:r w:rsidRPr="00797B1C">
        <w:rPr>
          <w:b/>
          <w:bCs/>
          <w:color w:val="002060"/>
          <w:szCs w:val="22"/>
        </w:rPr>
        <w:t xml:space="preserve"> </w:t>
      </w:r>
      <w:r w:rsidR="00771BCB" w:rsidRPr="00797B1C">
        <w:rPr>
          <w:b/>
          <w:bCs/>
          <w:color w:val="002060"/>
          <w:szCs w:val="22"/>
        </w:rPr>
        <w:t>del</w:t>
      </w:r>
      <w:r w:rsidRPr="00797B1C">
        <w:rPr>
          <w:b/>
          <w:bCs/>
          <w:color w:val="002060"/>
          <w:szCs w:val="22"/>
        </w:rPr>
        <w:t xml:space="preserve">l’approssimarsi </w:t>
      </w:r>
      <w:r w:rsidR="00797B1C" w:rsidRPr="00797B1C">
        <w:rPr>
          <w:b/>
          <w:bCs/>
          <w:color w:val="002060"/>
          <w:szCs w:val="22"/>
        </w:rPr>
        <w:t>della fine</w:t>
      </w:r>
      <w:r w:rsidRPr="00797B1C">
        <w:rPr>
          <w:b/>
          <w:bCs/>
          <w:color w:val="002060"/>
          <w:szCs w:val="22"/>
        </w:rPr>
        <w:t xml:space="preserve"> dei campionati</w:t>
      </w:r>
      <w:r w:rsidR="00771BCB" w:rsidRPr="00797B1C">
        <w:rPr>
          <w:b/>
          <w:bCs/>
          <w:color w:val="002060"/>
          <w:szCs w:val="22"/>
        </w:rPr>
        <w:t>,</w:t>
      </w:r>
      <w:r w:rsidRPr="00797B1C">
        <w:rPr>
          <w:b/>
          <w:bCs/>
          <w:color w:val="002060"/>
          <w:szCs w:val="22"/>
        </w:rPr>
        <w:t xml:space="preserve"> le disposizioni</w:t>
      </w:r>
      <w:r w:rsidR="00771BCB" w:rsidRPr="00797B1C">
        <w:rPr>
          <w:b/>
          <w:bCs/>
          <w:color w:val="002060"/>
          <w:szCs w:val="22"/>
        </w:rPr>
        <w:t xml:space="preserve"> in merito al </w:t>
      </w:r>
      <w:r w:rsidR="00771BCB" w:rsidRPr="00747008">
        <w:rPr>
          <w:b/>
          <w:bCs/>
          <w:color w:val="002060"/>
          <w:szCs w:val="22"/>
          <w:u w:val="single"/>
        </w:rPr>
        <w:t>rinvio delle gare</w:t>
      </w:r>
      <w:r w:rsidR="00771BCB" w:rsidRPr="00797B1C">
        <w:rPr>
          <w:b/>
          <w:bCs/>
          <w:color w:val="002060"/>
          <w:szCs w:val="22"/>
        </w:rPr>
        <w:t xml:space="preserve"> causa Covid-19 e alle relative </w:t>
      </w:r>
      <w:r w:rsidR="00771BCB" w:rsidRPr="00747008">
        <w:rPr>
          <w:b/>
          <w:bCs/>
          <w:color w:val="002060"/>
          <w:szCs w:val="22"/>
          <w:u w:val="single"/>
        </w:rPr>
        <w:t>modalità di recupero</w:t>
      </w:r>
      <w:r w:rsidR="00CE454D" w:rsidRPr="00CE454D">
        <w:rPr>
          <w:b/>
          <w:bCs/>
          <w:color w:val="002060"/>
          <w:szCs w:val="22"/>
          <w:u w:val="single"/>
        </w:rPr>
        <w:t xml:space="preserve"> </w:t>
      </w:r>
      <w:r w:rsidR="00487796" w:rsidRPr="00487796">
        <w:rPr>
          <w:b/>
          <w:bCs/>
          <w:color w:val="002060"/>
          <w:szCs w:val="22"/>
          <w:u w:val="single"/>
        </w:rPr>
        <w:t>DAL 4 APRILE 2022</w:t>
      </w:r>
      <w:r w:rsidR="00487796" w:rsidRPr="00CE454D">
        <w:rPr>
          <w:b/>
          <w:bCs/>
          <w:color w:val="002060"/>
          <w:szCs w:val="22"/>
          <w:u w:val="single"/>
        </w:rPr>
        <w:t xml:space="preserve"> </w:t>
      </w:r>
      <w:r w:rsidRPr="00747008">
        <w:rPr>
          <w:b/>
          <w:bCs/>
          <w:color w:val="002060"/>
          <w:szCs w:val="22"/>
          <w:u w:val="single"/>
        </w:rPr>
        <w:t>cambiano come di seguito</w:t>
      </w:r>
      <w:r w:rsidR="00771BCB" w:rsidRPr="00747008">
        <w:rPr>
          <w:b/>
          <w:bCs/>
          <w:color w:val="002060"/>
          <w:szCs w:val="22"/>
          <w:u w:val="single"/>
        </w:rPr>
        <w:t xml:space="preserve"> riportato</w:t>
      </w:r>
      <w:r w:rsidR="00771BCB" w:rsidRPr="00797B1C">
        <w:rPr>
          <w:b/>
          <w:bCs/>
          <w:color w:val="002060"/>
          <w:szCs w:val="22"/>
        </w:rPr>
        <w:t>:</w:t>
      </w:r>
    </w:p>
    <w:p w14:paraId="0D1B782C" w14:textId="71DDF417" w:rsidR="00771BCB" w:rsidRPr="00797B1C" w:rsidRDefault="00771BCB" w:rsidP="009D0C38">
      <w:pPr>
        <w:pStyle w:val="LndNormale1"/>
        <w:rPr>
          <w:b/>
          <w:bCs/>
          <w:color w:val="002060"/>
          <w:szCs w:val="22"/>
        </w:rPr>
      </w:pPr>
    </w:p>
    <w:p w14:paraId="6AEA1AD4" w14:textId="3EE99103" w:rsidR="00771BCB" w:rsidRPr="00797B1C" w:rsidRDefault="00771BCB" w:rsidP="009D0C38">
      <w:pPr>
        <w:pStyle w:val="LndNormale1"/>
        <w:rPr>
          <w:b/>
          <w:bCs/>
          <w:color w:val="002060"/>
          <w:szCs w:val="22"/>
        </w:rPr>
      </w:pPr>
      <w:r w:rsidRPr="00797B1C">
        <w:rPr>
          <w:b/>
          <w:bCs/>
          <w:color w:val="002060"/>
          <w:szCs w:val="22"/>
        </w:rPr>
        <w:t>RINVIO GARE:</w:t>
      </w:r>
    </w:p>
    <w:p w14:paraId="490AC3B3" w14:textId="16D70C79" w:rsidR="00B5148F" w:rsidRPr="00797B1C" w:rsidRDefault="00B5148F" w:rsidP="009D0C38">
      <w:pPr>
        <w:pStyle w:val="LndNormale1"/>
        <w:rPr>
          <w:b/>
          <w:bCs/>
          <w:color w:val="002060"/>
          <w:szCs w:val="22"/>
        </w:rPr>
      </w:pPr>
      <w:r w:rsidRPr="00747008">
        <w:rPr>
          <w:color w:val="002060"/>
          <w:szCs w:val="22"/>
        </w:rPr>
        <w:t xml:space="preserve">Per rinviare una gara </w:t>
      </w:r>
      <w:r w:rsidR="00771BCB" w:rsidRPr="00747008">
        <w:rPr>
          <w:color w:val="002060"/>
          <w:szCs w:val="22"/>
        </w:rPr>
        <w:t>debbono risultare</w:t>
      </w:r>
      <w:r w:rsidR="00771BCB" w:rsidRPr="00797B1C">
        <w:rPr>
          <w:b/>
          <w:bCs/>
          <w:color w:val="002060"/>
          <w:szCs w:val="22"/>
        </w:rPr>
        <w:t xml:space="preserve"> positivi </w:t>
      </w:r>
      <w:r w:rsidR="00771BCB" w:rsidRPr="00747008">
        <w:rPr>
          <w:color w:val="002060"/>
          <w:szCs w:val="22"/>
        </w:rPr>
        <w:t xml:space="preserve">un </w:t>
      </w:r>
      <w:r w:rsidR="00771BCB" w:rsidRPr="00747008">
        <w:rPr>
          <w:b/>
          <w:bCs/>
          <w:color w:val="002060"/>
          <w:szCs w:val="22"/>
        </w:rPr>
        <w:t>numero di</w:t>
      </w:r>
      <w:r w:rsidR="00771BCB" w:rsidRPr="00797B1C">
        <w:rPr>
          <w:b/>
          <w:bCs/>
          <w:color w:val="002060"/>
          <w:szCs w:val="22"/>
        </w:rPr>
        <w:t xml:space="preserve"> calciatori </w:t>
      </w:r>
      <w:r w:rsidR="00771BCB" w:rsidRPr="00747008">
        <w:rPr>
          <w:color w:val="002060"/>
          <w:szCs w:val="22"/>
        </w:rPr>
        <w:t>presenti nel gruppo squadra</w:t>
      </w:r>
      <w:r w:rsidR="00771BCB" w:rsidRPr="00797B1C">
        <w:rPr>
          <w:b/>
          <w:bCs/>
          <w:color w:val="002060"/>
          <w:szCs w:val="22"/>
        </w:rPr>
        <w:t xml:space="preserve"> superiore a</w:t>
      </w:r>
      <w:r w:rsidRPr="00797B1C">
        <w:rPr>
          <w:b/>
          <w:bCs/>
          <w:color w:val="002060"/>
          <w:szCs w:val="22"/>
        </w:rPr>
        <w:t xml:space="preserve"> </w:t>
      </w:r>
      <w:r w:rsidR="00797B1C" w:rsidRPr="00797B1C">
        <w:rPr>
          <w:b/>
          <w:bCs/>
          <w:color w:val="002060"/>
          <w:szCs w:val="22"/>
        </w:rPr>
        <w:t>2 o 2 portieri</w:t>
      </w:r>
      <w:r w:rsidR="00771BCB" w:rsidRPr="00797B1C">
        <w:rPr>
          <w:b/>
          <w:bCs/>
          <w:color w:val="002060"/>
          <w:szCs w:val="22"/>
        </w:rPr>
        <w:t>.</w:t>
      </w:r>
    </w:p>
    <w:p w14:paraId="4E22E701" w14:textId="77777777" w:rsidR="00797B1C" w:rsidRPr="00797B1C" w:rsidRDefault="00797B1C" w:rsidP="009D0C38">
      <w:pPr>
        <w:pStyle w:val="LndNormale1"/>
        <w:rPr>
          <w:b/>
          <w:bCs/>
          <w:color w:val="002060"/>
          <w:szCs w:val="22"/>
        </w:rPr>
      </w:pPr>
    </w:p>
    <w:p w14:paraId="0E1B55B9" w14:textId="23E4F319" w:rsidR="00797B1C" w:rsidRPr="00797B1C" w:rsidRDefault="00797B1C" w:rsidP="009D0C38">
      <w:pPr>
        <w:pStyle w:val="LndNormale1"/>
        <w:rPr>
          <w:b/>
          <w:bCs/>
          <w:color w:val="002060"/>
          <w:szCs w:val="22"/>
        </w:rPr>
      </w:pPr>
      <w:r w:rsidRPr="00797B1C">
        <w:rPr>
          <w:b/>
          <w:bCs/>
          <w:color w:val="002060"/>
          <w:szCs w:val="22"/>
        </w:rPr>
        <w:t>RECUPERO GARE:</w:t>
      </w:r>
    </w:p>
    <w:p w14:paraId="549137B6" w14:textId="57D40E83" w:rsidR="00B5148F" w:rsidRPr="00B5148F" w:rsidRDefault="00B5148F" w:rsidP="009D0C38">
      <w:pPr>
        <w:pStyle w:val="LndNormale1"/>
        <w:rPr>
          <w:b/>
          <w:bCs/>
          <w:color w:val="002060"/>
          <w:szCs w:val="22"/>
        </w:rPr>
      </w:pPr>
      <w:r w:rsidRPr="00797B1C">
        <w:rPr>
          <w:b/>
          <w:bCs/>
          <w:color w:val="002060"/>
          <w:szCs w:val="22"/>
        </w:rPr>
        <w:t>I recuperi saranno programmati alla prima data utile.</w:t>
      </w:r>
    </w:p>
    <w:bookmarkEnd w:id="6"/>
    <w:p w14:paraId="01B173F0" w14:textId="214EC300" w:rsidR="005A22F7" w:rsidRDefault="005A22F7" w:rsidP="009D0C38">
      <w:pPr>
        <w:pStyle w:val="LndNormale1"/>
        <w:rPr>
          <w:color w:val="002060"/>
          <w:szCs w:val="22"/>
        </w:rPr>
      </w:pPr>
    </w:p>
    <w:p w14:paraId="659BA453" w14:textId="77777777" w:rsidR="00797B1C" w:rsidRPr="00695DA6" w:rsidRDefault="00797B1C"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6E106391" w14:textId="77777777" w:rsidR="002657B5" w:rsidRPr="00BC53D3" w:rsidRDefault="002657B5" w:rsidP="002657B5">
      <w:pPr>
        <w:pStyle w:val="breakline"/>
        <w:rPr>
          <w:color w:val="002060"/>
        </w:rPr>
      </w:pPr>
    </w:p>
    <w:p w14:paraId="3E713F52" w14:textId="77777777" w:rsidR="0007556B" w:rsidRPr="00B33A83" w:rsidRDefault="0007556B" w:rsidP="0007556B">
      <w:pPr>
        <w:pStyle w:val="titolocampionato0"/>
        <w:shd w:val="clear" w:color="auto" w:fill="CCCCCC"/>
        <w:spacing w:before="80" w:after="40"/>
        <w:rPr>
          <w:color w:val="002060"/>
        </w:rPr>
      </w:pPr>
      <w:r w:rsidRPr="00B33A83">
        <w:rPr>
          <w:color w:val="002060"/>
        </w:rPr>
        <w:t>CALCIO A CINQUE SERIE C1</w:t>
      </w:r>
    </w:p>
    <w:p w14:paraId="1996FB77" w14:textId="77777777" w:rsidR="0007556B" w:rsidRPr="002A23D5" w:rsidRDefault="0007556B" w:rsidP="0007556B">
      <w:pPr>
        <w:pStyle w:val="TITOLOPRINC"/>
        <w:spacing w:before="0" w:beforeAutospacing="0" w:after="0" w:afterAutospacing="0"/>
        <w:rPr>
          <w:color w:val="002060"/>
        </w:rPr>
      </w:pPr>
      <w:r w:rsidRPr="002A23D5">
        <w:rPr>
          <w:color w:val="002060"/>
        </w:rPr>
        <w:t>CONTEMPORANEITA’ ULTIME DUE GIORNATE</w:t>
      </w:r>
    </w:p>
    <w:p w14:paraId="5039D36E" w14:textId="77777777" w:rsidR="0007556B" w:rsidRPr="002A23D5" w:rsidRDefault="0007556B" w:rsidP="0007556B">
      <w:pPr>
        <w:pStyle w:val="LndNormale1"/>
        <w:rPr>
          <w:color w:val="002060"/>
        </w:rPr>
      </w:pPr>
    </w:p>
    <w:p w14:paraId="5570FC93" w14:textId="77777777" w:rsidR="0007556B" w:rsidRPr="002A23D5" w:rsidRDefault="0007556B" w:rsidP="0007556B">
      <w:pPr>
        <w:pStyle w:val="LndNormale1"/>
        <w:rPr>
          <w:color w:val="002060"/>
        </w:rPr>
      </w:pPr>
      <w:r w:rsidRPr="002A23D5">
        <w:rPr>
          <w:color w:val="002060"/>
        </w:rPr>
        <w:t>Si riporta di seguito lo stralcio del Comunicato Ufficiale n° 5 del 09/08/2021:</w:t>
      </w:r>
    </w:p>
    <w:p w14:paraId="6A967688" w14:textId="77777777" w:rsidR="0007556B" w:rsidRPr="002A23D5" w:rsidRDefault="0007556B" w:rsidP="0007556B">
      <w:pPr>
        <w:pStyle w:val="LndNormale1"/>
        <w:rPr>
          <w:i/>
          <w:iCs/>
          <w:color w:val="002060"/>
        </w:rPr>
      </w:pPr>
      <w:r w:rsidRPr="002A23D5">
        <w:rPr>
          <w:i/>
          <w:iCs/>
          <w:color w:val="002060"/>
        </w:rPr>
        <w:t xml:space="preserve">«Le </w:t>
      </w:r>
      <w:r w:rsidRPr="002A23D5">
        <w:rPr>
          <w:b/>
          <w:bCs/>
          <w:i/>
          <w:iCs/>
          <w:color w:val="002060"/>
        </w:rPr>
        <w:t>ultime due giornate</w:t>
      </w:r>
      <w:r w:rsidRPr="002A23D5">
        <w:rPr>
          <w:i/>
          <w:iCs/>
          <w:color w:val="002060"/>
        </w:rPr>
        <w:t xml:space="preserve"> di campionato dovranno essere disputate il </w:t>
      </w:r>
      <w:r w:rsidRPr="002A23D5">
        <w:rPr>
          <w:b/>
          <w:bCs/>
          <w:i/>
          <w:iCs/>
          <w:color w:val="002060"/>
        </w:rPr>
        <w:t>Venerdì</w:t>
      </w:r>
      <w:r w:rsidRPr="002A23D5">
        <w:rPr>
          <w:i/>
          <w:iCs/>
          <w:color w:val="002060"/>
        </w:rPr>
        <w:t xml:space="preserve"> alle </w:t>
      </w:r>
      <w:r w:rsidRPr="002A23D5">
        <w:rPr>
          <w:b/>
          <w:bCs/>
          <w:i/>
          <w:iCs/>
          <w:color w:val="002060"/>
        </w:rPr>
        <w:t>ore 21:45</w:t>
      </w:r>
      <w:r w:rsidRPr="002A23D5">
        <w:rPr>
          <w:i/>
          <w:iCs/>
          <w:color w:val="002060"/>
        </w:rPr>
        <w:t xml:space="preserve">; non saranno concessi in nessun caso anticipi e posticipi tranne l’anticipo di gare ininfluenti ai fini della classifica». </w:t>
      </w:r>
    </w:p>
    <w:p w14:paraId="294E2529" w14:textId="77777777" w:rsidR="0007556B" w:rsidRPr="002A23D5" w:rsidRDefault="0007556B" w:rsidP="0007556B">
      <w:pPr>
        <w:pStyle w:val="LndNormale1"/>
        <w:rPr>
          <w:color w:val="002060"/>
        </w:rPr>
      </w:pPr>
    </w:p>
    <w:p w14:paraId="35F462FF" w14:textId="77777777" w:rsidR="0007556B" w:rsidRDefault="0007556B" w:rsidP="0007556B">
      <w:pPr>
        <w:pStyle w:val="LndNormale1"/>
        <w:rPr>
          <w:color w:val="002060"/>
        </w:rPr>
      </w:pPr>
      <w:r w:rsidRPr="002A23D5">
        <w:rPr>
          <w:color w:val="002060"/>
        </w:rPr>
        <w:t xml:space="preserve">Alla luce di quanto sopra, si fa presente che per disputare la </w:t>
      </w:r>
      <w:r w:rsidRPr="002A23D5">
        <w:rPr>
          <w:b/>
          <w:bCs/>
          <w:color w:val="002060"/>
          <w:u w:val="single"/>
        </w:rPr>
        <w:t>gara in un impianto all’aperto</w:t>
      </w:r>
      <w:r w:rsidRPr="002A23D5">
        <w:rPr>
          <w:color w:val="002060"/>
        </w:rPr>
        <w:t xml:space="preserve"> occorre il </w:t>
      </w:r>
      <w:r w:rsidRPr="002A23D5">
        <w:rPr>
          <w:b/>
          <w:bCs/>
          <w:color w:val="002060"/>
        </w:rPr>
        <w:t>consenso della squadra avversaria</w:t>
      </w:r>
      <w:r w:rsidRPr="002A23D5">
        <w:rPr>
          <w:color w:val="002060"/>
        </w:rPr>
        <w:t>.</w:t>
      </w:r>
    </w:p>
    <w:p w14:paraId="7B86A6F3" w14:textId="77777777" w:rsidR="0007556B" w:rsidRPr="001F1410" w:rsidRDefault="0007556B" w:rsidP="0007556B">
      <w:pPr>
        <w:pStyle w:val="LndNormale1"/>
        <w:rPr>
          <w:color w:val="002060"/>
        </w:rPr>
      </w:pPr>
    </w:p>
    <w:p w14:paraId="77BFC211" w14:textId="77777777" w:rsidR="0007556B" w:rsidRPr="00B33A83" w:rsidRDefault="0007556B" w:rsidP="0007556B">
      <w:pPr>
        <w:pStyle w:val="titolomedio0"/>
        <w:rPr>
          <w:color w:val="002060"/>
          <w:sz w:val="36"/>
          <w:szCs w:val="36"/>
        </w:rPr>
      </w:pPr>
      <w:r w:rsidRPr="00B33A83">
        <w:rPr>
          <w:color w:val="002060"/>
          <w:sz w:val="36"/>
          <w:szCs w:val="36"/>
        </w:rPr>
        <w:t>RECUPER</w:t>
      </w:r>
      <w:r>
        <w:rPr>
          <w:color w:val="002060"/>
          <w:sz w:val="36"/>
          <w:szCs w:val="36"/>
        </w:rPr>
        <w:t xml:space="preserve">I </w:t>
      </w:r>
      <w:r w:rsidRPr="00B33A83">
        <w:rPr>
          <w:color w:val="002060"/>
          <w:sz w:val="36"/>
          <w:szCs w:val="36"/>
        </w:rPr>
        <w:t>PROGRAMMAT</w:t>
      </w:r>
      <w:r>
        <w:rPr>
          <w:color w:val="002060"/>
          <w:sz w:val="36"/>
          <w:szCs w:val="36"/>
        </w:rPr>
        <w:t>I</w:t>
      </w:r>
    </w:p>
    <w:p w14:paraId="128507E1" w14:textId="77777777" w:rsidR="0007556B" w:rsidRPr="00B33A83" w:rsidRDefault="0007556B" w:rsidP="0007556B">
      <w:pPr>
        <w:pStyle w:val="breakline"/>
        <w:rPr>
          <w:color w:val="002060"/>
        </w:rPr>
      </w:pPr>
    </w:p>
    <w:p w14:paraId="148C0667" w14:textId="77777777" w:rsidR="0007556B" w:rsidRPr="00B33A83" w:rsidRDefault="0007556B" w:rsidP="0007556B">
      <w:pPr>
        <w:pStyle w:val="breakline"/>
        <w:rPr>
          <w:color w:val="002060"/>
        </w:rPr>
      </w:pPr>
    </w:p>
    <w:p w14:paraId="5ADE51B7" w14:textId="77777777" w:rsidR="0007556B" w:rsidRPr="00B33A83" w:rsidRDefault="0007556B" w:rsidP="0007556B">
      <w:pPr>
        <w:pStyle w:val="sottotitolocampionato10"/>
        <w:rPr>
          <w:color w:val="002060"/>
        </w:rPr>
      </w:pPr>
      <w:r w:rsidRPr="00B33A8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7556B" w:rsidRPr="00B33A83" w14:paraId="39BF7598" w14:textId="77777777" w:rsidTr="00DD2AD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1D171" w14:textId="77777777" w:rsidR="0007556B" w:rsidRPr="00B33A83" w:rsidRDefault="0007556B" w:rsidP="00DD2ADF">
            <w:pPr>
              <w:pStyle w:val="headertabella0"/>
              <w:rPr>
                <w:color w:val="002060"/>
              </w:rPr>
            </w:pPr>
            <w:r w:rsidRPr="00B33A8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FCAE78" w14:textId="77777777" w:rsidR="0007556B" w:rsidRPr="00B33A83" w:rsidRDefault="0007556B" w:rsidP="00DD2ADF">
            <w:pPr>
              <w:pStyle w:val="headertabella0"/>
              <w:rPr>
                <w:color w:val="002060"/>
              </w:rPr>
            </w:pPr>
            <w:r w:rsidRPr="00B33A83">
              <w:rPr>
                <w:color w:val="002060"/>
              </w:rPr>
              <w:t xml:space="preserve">N° </w:t>
            </w:r>
            <w:proofErr w:type="spellStart"/>
            <w:r w:rsidRPr="00B33A83">
              <w:rPr>
                <w:color w:val="002060"/>
              </w:rPr>
              <w:t>Gior</w:t>
            </w:r>
            <w:proofErr w:type="spellEnd"/>
            <w:r w:rsidRPr="00B33A8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E2A4D" w14:textId="77777777" w:rsidR="0007556B" w:rsidRPr="00B33A83" w:rsidRDefault="0007556B" w:rsidP="00DD2ADF">
            <w:pPr>
              <w:pStyle w:val="headertabella0"/>
              <w:rPr>
                <w:color w:val="002060"/>
              </w:rPr>
            </w:pPr>
            <w:r w:rsidRPr="00B33A8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9BDB8" w14:textId="77777777" w:rsidR="0007556B" w:rsidRPr="00B33A83" w:rsidRDefault="0007556B" w:rsidP="00DD2ADF">
            <w:pPr>
              <w:pStyle w:val="headertabella0"/>
              <w:rPr>
                <w:color w:val="002060"/>
              </w:rPr>
            </w:pPr>
            <w:r w:rsidRPr="00B33A8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FE4FA" w14:textId="77777777" w:rsidR="0007556B" w:rsidRPr="00B33A83" w:rsidRDefault="0007556B" w:rsidP="00DD2ADF">
            <w:pPr>
              <w:pStyle w:val="headertabella0"/>
              <w:rPr>
                <w:color w:val="002060"/>
              </w:rPr>
            </w:pPr>
            <w:r w:rsidRPr="00B33A83">
              <w:rPr>
                <w:color w:val="002060"/>
              </w:rPr>
              <w:t xml:space="preserve">Data </w:t>
            </w:r>
            <w:proofErr w:type="spellStart"/>
            <w:r w:rsidRPr="00B33A83">
              <w:rPr>
                <w:color w:val="002060"/>
              </w:rPr>
              <w:t>Orig</w:t>
            </w:r>
            <w:proofErr w:type="spellEnd"/>
            <w:r w:rsidRPr="00B33A8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0404E" w14:textId="77777777" w:rsidR="0007556B" w:rsidRPr="00B33A83" w:rsidRDefault="0007556B" w:rsidP="00DD2ADF">
            <w:pPr>
              <w:pStyle w:val="headertabella0"/>
              <w:rPr>
                <w:color w:val="002060"/>
              </w:rPr>
            </w:pPr>
            <w:r w:rsidRPr="00B33A8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FE958" w14:textId="77777777" w:rsidR="0007556B" w:rsidRPr="00B33A83" w:rsidRDefault="0007556B" w:rsidP="00DD2ADF">
            <w:pPr>
              <w:pStyle w:val="headertabella0"/>
              <w:rPr>
                <w:color w:val="002060"/>
              </w:rPr>
            </w:pPr>
            <w:r w:rsidRPr="00B33A83">
              <w:rPr>
                <w:color w:val="002060"/>
              </w:rPr>
              <w:t xml:space="preserve">Ora </w:t>
            </w:r>
            <w:proofErr w:type="spellStart"/>
            <w:r w:rsidRPr="00B33A83">
              <w:rPr>
                <w:color w:val="002060"/>
              </w:rPr>
              <w:t>Orig</w:t>
            </w:r>
            <w:proofErr w:type="spellEnd"/>
            <w:r w:rsidRPr="00B33A8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7BC4C" w14:textId="77777777" w:rsidR="0007556B" w:rsidRPr="00B33A83" w:rsidRDefault="0007556B" w:rsidP="00DD2ADF">
            <w:pPr>
              <w:pStyle w:val="headertabella0"/>
              <w:rPr>
                <w:color w:val="002060"/>
              </w:rPr>
            </w:pPr>
            <w:r w:rsidRPr="00B33A83">
              <w:rPr>
                <w:color w:val="002060"/>
              </w:rPr>
              <w:t>Impianto</w:t>
            </w:r>
          </w:p>
        </w:tc>
      </w:tr>
      <w:tr w:rsidR="0007556B" w:rsidRPr="00B33A83" w14:paraId="5A090C87" w14:textId="77777777" w:rsidTr="00DD2AD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F14BA" w14:textId="77777777" w:rsidR="0007556B" w:rsidRPr="00B33A83" w:rsidRDefault="0007556B" w:rsidP="00DD2ADF">
            <w:pPr>
              <w:pStyle w:val="rowtabella0"/>
              <w:rPr>
                <w:color w:val="002060"/>
                <w:highlight w:val="yellow"/>
              </w:rPr>
            </w:pPr>
            <w:r w:rsidRPr="00B33A83">
              <w:rPr>
                <w:color w:val="002060"/>
                <w:highlight w:val="yellow"/>
              </w:rPr>
              <w:t>15/04/2022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AC224" w14:textId="77777777" w:rsidR="0007556B" w:rsidRPr="00B33A83" w:rsidRDefault="0007556B" w:rsidP="00DD2ADF">
            <w:pPr>
              <w:pStyle w:val="rowtabella0"/>
              <w:jc w:val="center"/>
              <w:rPr>
                <w:color w:val="002060"/>
                <w:highlight w:val="yellow"/>
              </w:rPr>
            </w:pPr>
            <w:r w:rsidRPr="00B33A83">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6BD1D" w14:textId="77777777" w:rsidR="0007556B" w:rsidRPr="00B33A83" w:rsidRDefault="0007556B" w:rsidP="00DD2ADF">
            <w:pPr>
              <w:pStyle w:val="rowtabella0"/>
              <w:rPr>
                <w:color w:val="002060"/>
                <w:highlight w:val="yellow"/>
              </w:rPr>
            </w:pPr>
            <w:r w:rsidRPr="00B33A83">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1E544" w14:textId="77777777" w:rsidR="0007556B" w:rsidRPr="00B33A83" w:rsidRDefault="0007556B" w:rsidP="00DD2ADF">
            <w:pPr>
              <w:pStyle w:val="rowtabella0"/>
              <w:rPr>
                <w:color w:val="002060"/>
                <w:highlight w:val="yellow"/>
              </w:rPr>
            </w:pPr>
            <w:r w:rsidRPr="00B33A83">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5327A" w14:textId="77777777" w:rsidR="0007556B" w:rsidRPr="00B33A83" w:rsidRDefault="0007556B" w:rsidP="00DD2ADF">
            <w:pPr>
              <w:pStyle w:val="rowtabella0"/>
              <w:rPr>
                <w:color w:val="002060"/>
              </w:rPr>
            </w:pPr>
            <w:r w:rsidRPr="00B33A83">
              <w:rPr>
                <w:color w:val="002060"/>
              </w:rPr>
              <w:t>1</w:t>
            </w:r>
            <w:r>
              <w:rPr>
                <w:color w:val="002060"/>
              </w:rPr>
              <w:t>2</w:t>
            </w:r>
            <w:r w:rsidRPr="00B33A83">
              <w:rPr>
                <w:color w:val="002060"/>
              </w:rPr>
              <w:t>/0</w:t>
            </w:r>
            <w:r>
              <w:rPr>
                <w:color w:val="002060"/>
              </w:rPr>
              <w:t>4</w:t>
            </w:r>
            <w:r w:rsidRPr="00B33A83">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E44D0" w14:textId="77777777" w:rsidR="0007556B" w:rsidRPr="00B33A83" w:rsidRDefault="0007556B" w:rsidP="00DD2ADF">
            <w:pPr>
              <w:pStyle w:val="rowtabella0"/>
              <w:jc w:val="center"/>
              <w:rPr>
                <w:color w:val="002060"/>
                <w:highlight w:val="yellow"/>
              </w:rPr>
            </w:pPr>
            <w:r w:rsidRPr="00B33A83">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2DF3E" w14:textId="77777777" w:rsidR="0007556B" w:rsidRPr="00B33A83" w:rsidRDefault="0007556B" w:rsidP="00DD2AD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B14C8" w14:textId="77777777" w:rsidR="0007556B" w:rsidRPr="00B33A83" w:rsidRDefault="0007556B" w:rsidP="00DD2ADF">
            <w:pPr>
              <w:rPr>
                <w:color w:val="002060"/>
              </w:rPr>
            </w:pPr>
          </w:p>
        </w:tc>
      </w:tr>
    </w:tbl>
    <w:p w14:paraId="28328903" w14:textId="77777777" w:rsidR="0007556B" w:rsidRDefault="0007556B" w:rsidP="0007556B">
      <w:pPr>
        <w:pStyle w:val="breakline"/>
        <w:rPr>
          <w:color w:val="002060"/>
        </w:rPr>
      </w:pPr>
    </w:p>
    <w:p w14:paraId="35BEF622" w14:textId="77777777" w:rsidR="0007556B" w:rsidRPr="00B33A83" w:rsidRDefault="0007556B" w:rsidP="0007556B">
      <w:pPr>
        <w:pStyle w:val="breakline"/>
        <w:rPr>
          <w:rFonts w:eastAsiaTheme="minorEastAsia"/>
          <w:color w:val="002060"/>
        </w:rPr>
      </w:pPr>
    </w:p>
    <w:p w14:paraId="79F5391C" w14:textId="77777777" w:rsidR="0007556B" w:rsidRPr="00B33A83" w:rsidRDefault="0007556B" w:rsidP="0007556B">
      <w:pPr>
        <w:pStyle w:val="titoloprinc0"/>
        <w:rPr>
          <w:color w:val="002060"/>
        </w:rPr>
      </w:pPr>
      <w:r w:rsidRPr="00B33A83">
        <w:rPr>
          <w:color w:val="002060"/>
        </w:rPr>
        <w:t>RISULTATI</w:t>
      </w:r>
    </w:p>
    <w:p w14:paraId="4F9CE14E" w14:textId="77777777" w:rsidR="0007556B" w:rsidRPr="00B33A83" w:rsidRDefault="0007556B" w:rsidP="0007556B">
      <w:pPr>
        <w:pStyle w:val="breakline"/>
        <w:rPr>
          <w:color w:val="002060"/>
        </w:rPr>
      </w:pPr>
    </w:p>
    <w:p w14:paraId="507C4A2C" w14:textId="77777777" w:rsidR="0007556B" w:rsidRPr="00B33A83" w:rsidRDefault="0007556B" w:rsidP="0007556B">
      <w:pPr>
        <w:pStyle w:val="sottotitolocampionato10"/>
        <w:rPr>
          <w:color w:val="002060"/>
        </w:rPr>
      </w:pPr>
      <w:r w:rsidRPr="00B33A83">
        <w:rPr>
          <w:color w:val="002060"/>
        </w:rPr>
        <w:t>RISULTATI UFFICIALI GARE DEL 01/04/2022</w:t>
      </w:r>
    </w:p>
    <w:p w14:paraId="4B3655D9" w14:textId="77777777" w:rsidR="0007556B" w:rsidRPr="00EE49D7" w:rsidRDefault="0007556B" w:rsidP="00EE49D7">
      <w:pPr>
        <w:pStyle w:val="sottotitolocampionato20"/>
        <w:spacing w:before="0" w:beforeAutospacing="0" w:after="0" w:afterAutospacing="0"/>
        <w:rPr>
          <w:rFonts w:ascii="Arial" w:hAnsi="Arial" w:cs="Arial"/>
          <w:color w:val="002060"/>
          <w:sz w:val="20"/>
          <w:szCs w:val="20"/>
        </w:rPr>
      </w:pPr>
      <w:r w:rsidRPr="00EE49D7">
        <w:rPr>
          <w:rFonts w:ascii="Arial" w:hAnsi="Arial" w:cs="Arial"/>
          <w:color w:val="002060"/>
          <w:sz w:val="20"/>
          <w:szCs w:val="20"/>
        </w:rPr>
        <w:t>Si trascrivono qui di seguito i risultati ufficiali delle gare disputate</w:t>
      </w:r>
    </w:p>
    <w:p w14:paraId="7E8833D4" w14:textId="77777777" w:rsidR="0007556B" w:rsidRPr="00B33A83" w:rsidRDefault="0007556B" w:rsidP="000755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7556B" w:rsidRPr="00B33A83" w14:paraId="31EFEBC1" w14:textId="77777777" w:rsidTr="00DD2AD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13AF2C33"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394F97" w14:textId="77777777" w:rsidR="0007556B" w:rsidRPr="00B33A83" w:rsidRDefault="0007556B" w:rsidP="00DD2ADF">
                  <w:pPr>
                    <w:pStyle w:val="headertabella0"/>
                    <w:rPr>
                      <w:color w:val="002060"/>
                    </w:rPr>
                  </w:pPr>
                  <w:r w:rsidRPr="00B33A83">
                    <w:rPr>
                      <w:color w:val="002060"/>
                    </w:rPr>
                    <w:t>GIRONE A - 3 Giornata - R</w:t>
                  </w:r>
                </w:p>
              </w:tc>
            </w:tr>
            <w:tr w:rsidR="0007556B" w:rsidRPr="00B33A83" w14:paraId="5516C0AA"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3F59EC" w14:textId="77777777" w:rsidR="0007556B" w:rsidRPr="00B33A83" w:rsidRDefault="0007556B" w:rsidP="00DD2ADF">
                  <w:pPr>
                    <w:pStyle w:val="rowtabella0"/>
                    <w:rPr>
                      <w:color w:val="002060"/>
                    </w:rPr>
                  </w:pPr>
                  <w:r w:rsidRPr="00B33A83">
                    <w:rPr>
                      <w:color w:val="002060"/>
                    </w:rPr>
                    <w:lastRenderedPageBreak/>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991D2" w14:textId="77777777" w:rsidR="0007556B" w:rsidRPr="00B33A83" w:rsidRDefault="0007556B" w:rsidP="00DD2ADF">
                  <w:pPr>
                    <w:pStyle w:val="rowtabella0"/>
                    <w:rPr>
                      <w:color w:val="002060"/>
                    </w:rPr>
                  </w:pPr>
                  <w:r w:rsidRPr="00B33A83">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BEC05" w14:textId="77777777" w:rsidR="0007556B" w:rsidRPr="00B33A83" w:rsidRDefault="0007556B" w:rsidP="00DD2ADF">
                  <w:pPr>
                    <w:pStyle w:val="rowtabella0"/>
                    <w:jc w:val="center"/>
                    <w:rPr>
                      <w:color w:val="002060"/>
                    </w:rPr>
                  </w:pPr>
                  <w:r w:rsidRPr="00B33A83">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6A67A3" w14:textId="77777777" w:rsidR="0007556B" w:rsidRPr="00B33A83" w:rsidRDefault="0007556B" w:rsidP="00DD2ADF">
                  <w:pPr>
                    <w:pStyle w:val="rowtabella0"/>
                    <w:jc w:val="center"/>
                    <w:rPr>
                      <w:color w:val="002060"/>
                    </w:rPr>
                  </w:pPr>
                  <w:r w:rsidRPr="00B33A83">
                    <w:rPr>
                      <w:color w:val="002060"/>
                    </w:rPr>
                    <w:t> </w:t>
                  </w:r>
                </w:p>
              </w:tc>
            </w:tr>
            <w:tr w:rsidR="0007556B" w:rsidRPr="00B33A83" w14:paraId="078A0ABA"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4EA1B8A" w14:textId="77777777" w:rsidR="0007556B" w:rsidRPr="00B33A83" w:rsidRDefault="0007556B" w:rsidP="00DD2ADF">
                  <w:pPr>
                    <w:pStyle w:val="rowtabella0"/>
                    <w:rPr>
                      <w:color w:val="002060"/>
                    </w:rPr>
                  </w:pPr>
                  <w:r w:rsidRPr="00B33A83">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2F588D" w14:textId="77777777" w:rsidR="0007556B" w:rsidRPr="00B33A83" w:rsidRDefault="0007556B" w:rsidP="00DD2ADF">
                  <w:pPr>
                    <w:pStyle w:val="rowtabella0"/>
                    <w:rPr>
                      <w:color w:val="002060"/>
                    </w:rPr>
                  </w:pPr>
                  <w:r w:rsidRPr="00B33A83">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64BD6A" w14:textId="77777777" w:rsidR="0007556B" w:rsidRPr="00B33A83" w:rsidRDefault="0007556B" w:rsidP="00DD2ADF">
                  <w:pPr>
                    <w:pStyle w:val="rowtabella0"/>
                    <w:jc w:val="center"/>
                    <w:rPr>
                      <w:color w:val="002060"/>
                    </w:rPr>
                  </w:pPr>
                  <w:r w:rsidRPr="00B33A83">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EC35B15" w14:textId="77777777" w:rsidR="0007556B" w:rsidRPr="00B33A83" w:rsidRDefault="0007556B" w:rsidP="00DD2ADF">
                  <w:pPr>
                    <w:pStyle w:val="rowtabella0"/>
                    <w:jc w:val="center"/>
                    <w:rPr>
                      <w:color w:val="002060"/>
                    </w:rPr>
                  </w:pPr>
                  <w:r w:rsidRPr="00B33A83">
                    <w:rPr>
                      <w:color w:val="002060"/>
                    </w:rPr>
                    <w:t> </w:t>
                  </w:r>
                </w:p>
              </w:tc>
            </w:tr>
            <w:tr w:rsidR="0007556B" w:rsidRPr="00B33A83" w14:paraId="646268C6"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CA29BB" w14:textId="77777777" w:rsidR="0007556B" w:rsidRPr="00B33A83" w:rsidRDefault="0007556B" w:rsidP="00DD2ADF">
                  <w:pPr>
                    <w:pStyle w:val="rowtabella0"/>
                    <w:rPr>
                      <w:color w:val="002060"/>
                    </w:rPr>
                  </w:pPr>
                  <w:r w:rsidRPr="00B33A83">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AFD28F" w14:textId="77777777" w:rsidR="0007556B" w:rsidRPr="00B33A83" w:rsidRDefault="0007556B" w:rsidP="00DD2ADF">
                  <w:pPr>
                    <w:pStyle w:val="rowtabella0"/>
                    <w:rPr>
                      <w:color w:val="002060"/>
                    </w:rPr>
                  </w:pPr>
                  <w:r w:rsidRPr="00B33A83">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2D99CE" w14:textId="77777777" w:rsidR="0007556B" w:rsidRPr="00B33A83" w:rsidRDefault="0007556B" w:rsidP="00DD2ADF">
                  <w:pPr>
                    <w:pStyle w:val="rowtabella0"/>
                    <w:jc w:val="center"/>
                    <w:rPr>
                      <w:color w:val="002060"/>
                    </w:rPr>
                  </w:pPr>
                  <w:r w:rsidRPr="00B33A8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725637" w14:textId="77777777" w:rsidR="0007556B" w:rsidRPr="00B33A83" w:rsidRDefault="0007556B" w:rsidP="00DD2ADF">
                  <w:pPr>
                    <w:pStyle w:val="rowtabella0"/>
                    <w:jc w:val="center"/>
                    <w:rPr>
                      <w:color w:val="002060"/>
                    </w:rPr>
                  </w:pPr>
                  <w:r w:rsidRPr="00B33A83">
                    <w:rPr>
                      <w:color w:val="002060"/>
                    </w:rPr>
                    <w:t> </w:t>
                  </w:r>
                </w:p>
              </w:tc>
            </w:tr>
            <w:tr w:rsidR="0007556B" w:rsidRPr="00B33A83" w14:paraId="3737BFC0"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5A6A3E" w14:textId="77777777" w:rsidR="0007556B" w:rsidRPr="00B33A83" w:rsidRDefault="0007556B" w:rsidP="00DD2ADF">
                  <w:pPr>
                    <w:pStyle w:val="rowtabella0"/>
                    <w:rPr>
                      <w:color w:val="002060"/>
                    </w:rPr>
                  </w:pPr>
                  <w:r w:rsidRPr="00B33A83">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AA9F18" w14:textId="77777777" w:rsidR="0007556B" w:rsidRPr="00B33A83" w:rsidRDefault="0007556B" w:rsidP="00DD2ADF">
                  <w:pPr>
                    <w:pStyle w:val="rowtabella0"/>
                    <w:rPr>
                      <w:color w:val="002060"/>
                    </w:rPr>
                  </w:pPr>
                  <w:r w:rsidRPr="00B33A83">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A63C00" w14:textId="77777777" w:rsidR="0007556B" w:rsidRPr="00B33A83" w:rsidRDefault="0007556B" w:rsidP="00DD2ADF">
                  <w:pPr>
                    <w:pStyle w:val="rowtabella0"/>
                    <w:jc w:val="center"/>
                    <w:rPr>
                      <w:color w:val="002060"/>
                    </w:rPr>
                  </w:pPr>
                  <w:r w:rsidRPr="00B33A83">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58B581" w14:textId="77777777" w:rsidR="0007556B" w:rsidRPr="00B33A83" w:rsidRDefault="0007556B" w:rsidP="00DD2ADF">
                  <w:pPr>
                    <w:pStyle w:val="rowtabella0"/>
                    <w:jc w:val="center"/>
                    <w:rPr>
                      <w:color w:val="002060"/>
                    </w:rPr>
                  </w:pPr>
                  <w:r w:rsidRPr="00B33A83">
                    <w:rPr>
                      <w:color w:val="002060"/>
                    </w:rPr>
                    <w:t> </w:t>
                  </w:r>
                </w:p>
              </w:tc>
            </w:tr>
            <w:tr w:rsidR="0007556B" w:rsidRPr="00B33A83" w14:paraId="1F24346B"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C3F0D4" w14:textId="77777777" w:rsidR="0007556B" w:rsidRPr="00B33A83" w:rsidRDefault="0007556B" w:rsidP="00DD2ADF">
                  <w:pPr>
                    <w:pStyle w:val="rowtabella0"/>
                    <w:rPr>
                      <w:color w:val="002060"/>
                    </w:rPr>
                  </w:pPr>
                  <w:r w:rsidRPr="00B33A83">
                    <w:rPr>
                      <w:color w:val="002060"/>
                    </w:rPr>
                    <w:t>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FAEB2E" w14:textId="77777777" w:rsidR="0007556B" w:rsidRPr="00B33A83" w:rsidRDefault="0007556B" w:rsidP="00DD2ADF">
                  <w:pPr>
                    <w:pStyle w:val="rowtabella0"/>
                    <w:rPr>
                      <w:color w:val="002060"/>
                    </w:rPr>
                  </w:pPr>
                  <w:r w:rsidRPr="00B33A83">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1D086B" w14:textId="77777777" w:rsidR="0007556B" w:rsidRPr="00B33A83" w:rsidRDefault="0007556B" w:rsidP="00DD2ADF">
                  <w:pPr>
                    <w:pStyle w:val="rowtabella0"/>
                    <w:jc w:val="center"/>
                    <w:rPr>
                      <w:color w:val="002060"/>
                    </w:rPr>
                  </w:pPr>
                  <w:r w:rsidRPr="00B33A83">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D8E05D" w14:textId="77777777" w:rsidR="0007556B" w:rsidRPr="00B33A83" w:rsidRDefault="0007556B" w:rsidP="00DD2ADF">
                  <w:pPr>
                    <w:pStyle w:val="rowtabella0"/>
                    <w:jc w:val="center"/>
                    <w:rPr>
                      <w:color w:val="002060"/>
                    </w:rPr>
                  </w:pPr>
                  <w:r w:rsidRPr="00B33A83">
                    <w:rPr>
                      <w:color w:val="002060"/>
                    </w:rPr>
                    <w:t> </w:t>
                  </w:r>
                </w:p>
              </w:tc>
            </w:tr>
          </w:tbl>
          <w:p w14:paraId="4AFB9E2C" w14:textId="77777777" w:rsidR="0007556B" w:rsidRPr="00B33A83" w:rsidRDefault="0007556B" w:rsidP="00DD2ADF">
            <w:pPr>
              <w:rPr>
                <w:color w:val="002060"/>
              </w:rPr>
            </w:pPr>
          </w:p>
        </w:tc>
      </w:tr>
    </w:tbl>
    <w:p w14:paraId="5C3428EC" w14:textId="77777777" w:rsidR="0007556B" w:rsidRPr="00B33A83" w:rsidRDefault="0007556B" w:rsidP="0007556B">
      <w:pPr>
        <w:pStyle w:val="breakline"/>
        <w:rPr>
          <w:rFonts w:eastAsiaTheme="minorEastAsia"/>
          <w:color w:val="002060"/>
        </w:rPr>
      </w:pPr>
    </w:p>
    <w:p w14:paraId="5812CF75" w14:textId="77777777" w:rsidR="0007556B" w:rsidRPr="00B33A83" w:rsidRDefault="0007556B" w:rsidP="0007556B">
      <w:pPr>
        <w:pStyle w:val="breakline"/>
        <w:rPr>
          <w:color w:val="002060"/>
        </w:rPr>
      </w:pPr>
    </w:p>
    <w:p w14:paraId="64ADA0A8" w14:textId="77777777" w:rsidR="0007556B" w:rsidRPr="00B33A83" w:rsidRDefault="0007556B" w:rsidP="0007556B">
      <w:pPr>
        <w:pStyle w:val="titoloprinc0"/>
        <w:rPr>
          <w:color w:val="002060"/>
        </w:rPr>
      </w:pPr>
      <w:r w:rsidRPr="00B33A83">
        <w:rPr>
          <w:color w:val="002060"/>
        </w:rPr>
        <w:t>GIUDICE SPORTIVO</w:t>
      </w:r>
    </w:p>
    <w:p w14:paraId="73F92F1C" w14:textId="77777777" w:rsidR="0007556B" w:rsidRPr="00B33A83" w:rsidRDefault="0007556B" w:rsidP="0007556B">
      <w:pPr>
        <w:pStyle w:val="diffida"/>
        <w:rPr>
          <w:color w:val="002060"/>
        </w:rPr>
      </w:pPr>
      <w:r w:rsidRPr="00B33A83">
        <w:rPr>
          <w:color w:val="002060"/>
        </w:rPr>
        <w:t>Il Sostituto Giudice Sportivo Avv. Federica Sorrentino, nella seduta del 06/04/2022 ha adottato le decisioni che di seguito integralmente si riportano:</w:t>
      </w:r>
    </w:p>
    <w:p w14:paraId="39913C75" w14:textId="77777777" w:rsidR="0007556B" w:rsidRPr="00B33A83" w:rsidRDefault="0007556B" w:rsidP="0007556B">
      <w:pPr>
        <w:pStyle w:val="titolo10"/>
        <w:rPr>
          <w:color w:val="002060"/>
        </w:rPr>
      </w:pPr>
      <w:r w:rsidRPr="00B33A83">
        <w:rPr>
          <w:color w:val="002060"/>
        </w:rPr>
        <w:t xml:space="preserve">GARE DEL 1/ 4/2022 </w:t>
      </w:r>
    </w:p>
    <w:p w14:paraId="13C934F1" w14:textId="77777777" w:rsidR="0007556B" w:rsidRPr="00B33A83" w:rsidRDefault="0007556B" w:rsidP="0007556B">
      <w:pPr>
        <w:pStyle w:val="titolo7a"/>
        <w:rPr>
          <w:color w:val="002060"/>
        </w:rPr>
      </w:pPr>
      <w:r w:rsidRPr="00B33A83">
        <w:rPr>
          <w:color w:val="002060"/>
        </w:rPr>
        <w:t xml:space="preserve">PROVVEDIMENTI DISCIPLINARI </w:t>
      </w:r>
    </w:p>
    <w:p w14:paraId="2900AC43"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19DD4E59" w14:textId="77777777" w:rsidR="0007556B" w:rsidRPr="00B33A83" w:rsidRDefault="0007556B" w:rsidP="0007556B">
      <w:pPr>
        <w:pStyle w:val="titolo30"/>
        <w:rPr>
          <w:color w:val="002060"/>
        </w:rPr>
      </w:pPr>
      <w:r w:rsidRPr="00B33A83">
        <w:rPr>
          <w:color w:val="002060"/>
        </w:rPr>
        <w:t xml:space="preserve">SOCIETA' </w:t>
      </w:r>
    </w:p>
    <w:p w14:paraId="5A137529" w14:textId="77777777" w:rsidR="0007556B" w:rsidRPr="00B33A83" w:rsidRDefault="0007556B" w:rsidP="0007556B">
      <w:pPr>
        <w:pStyle w:val="titolo20"/>
        <w:rPr>
          <w:color w:val="002060"/>
        </w:rPr>
      </w:pPr>
      <w:r w:rsidRPr="00B33A83">
        <w:rPr>
          <w:color w:val="002060"/>
        </w:rPr>
        <w:t xml:space="preserve">AMMENDA </w:t>
      </w:r>
    </w:p>
    <w:p w14:paraId="37829504" w14:textId="77777777" w:rsidR="0007556B" w:rsidRPr="00B33A83" w:rsidRDefault="0007556B" w:rsidP="0007556B">
      <w:pPr>
        <w:pStyle w:val="diffida"/>
        <w:spacing w:before="80" w:beforeAutospacing="0" w:after="40" w:afterAutospacing="0"/>
        <w:jc w:val="left"/>
        <w:rPr>
          <w:color w:val="002060"/>
        </w:rPr>
      </w:pPr>
      <w:r w:rsidRPr="00B33A83">
        <w:rPr>
          <w:color w:val="002060"/>
        </w:rPr>
        <w:t xml:space="preserve">Euro 80,00 CERRETO D ESI C5 A.S.D. </w:t>
      </w:r>
      <w:r w:rsidRPr="00B33A83">
        <w:rPr>
          <w:color w:val="002060"/>
        </w:rPr>
        <w:br/>
        <w:t xml:space="preserve">Per comportamento offensivo del proprio pubblico nei confronti dell'arbitro. </w:t>
      </w:r>
    </w:p>
    <w:p w14:paraId="279B7C3E" w14:textId="77777777" w:rsidR="0007556B" w:rsidRPr="00B33A83" w:rsidRDefault="0007556B" w:rsidP="0007556B">
      <w:pPr>
        <w:pStyle w:val="diffida"/>
        <w:spacing w:before="80" w:beforeAutospacing="0" w:after="40" w:afterAutospacing="0"/>
        <w:jc w:val="left"/>
        <w:rPr>
          <w:color w:val="002060"/>
        </w:rPr>
      </w:pPr>
      <w:r w:rsidRPr="00B33A83">
        <w:rPr>
          <w:color w:val="002060"/>
        </w:rPr>
        <w:br/>
        <w:t xml:space="preserve">Euro 80,00 JESI CALCIO A 5 </w:t>
      </w:r>
      <w:r w:rsidRPr="00B33A83">
        <w:rPr>
          <w:color w:val="002060"/>
        </w:rPr>
        <w:br/>
        <w:t xml:space="preserve">Per comportamento offensivo del proprio pubblico nei confronti dell'arbitro. </w:t>
      </w:r>
    </w:p>
    <w:p w14:paraId="12FA1C6F" w14:textId="77777777" w:rsidR="0007556B" w:rsidRPr="00B33A83" w:rsidRDefault="0007556B" w:rsidP="0007556B">
      <w:pPr>
        <w:pStyle w:val="titolo30"/>
        <w:rPr>
          <w:color w:val="002060"/>
        </w:rPr>
      </w:pPr>
      <w:r w:rsidRPr="00B33A83">
        <w:rPr>
          <w:color w:val="002060"/>
        </w:rPr>
        <w:t xml:space="preserve">ALLENATORI </w:t>
      </w:r>
    </w:p>
    <w:p w14:paraId="202193DC" w14:textId="77777777" w:rsidR="0007556B" w:rsidRPr="00B33A83" w:rsidRDefault="0007556B" w:rsidP="0007556B">
      <w:pPr>
        <w:pStyle w:val="titolo20"/>
        <w:rPr>
          <w:color w:val="002060"/>
        </w:rPr>
      </w:pPr>
      <w:r w:rsidRPr="00B33A8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20DF9462" w14:textId="77777777" w:rsidTr="00DD2ADF">
        <w:tc>
          <w:tcPr>
            <w:tcW w:w="2200" w:type="dxa"/>
            <w:tcMar>
              <w:top w:w="20" w:type="dxa"/>
              <w:left w:w="20" w:type="dxa"/>
              <w:bottom w:w="20" w:type="dxa"/>
              <w:right w:w="20" w:type="dxa"/>
            </w:tcMar>
            <w:vAlign w:val="center"/>
            <w:hideMark/>
          </w:tcPr>
          <w:p w14:paraId="433227FA" w14:textId="77777777" w:rsidR="0007556B" w:rsidRPr="00B33A83" w:rsidRDefault="0007556B" w:rsidP="00DD2ADF">
            <w:pPr>
              <w:pStyle w:val="movimento"/>
              <w:rPr>
                <w:color w:val="002060"/>
              </w:rPr>
            </w:pPr>
            <w:r w:rsidRPr="00B33A83">
              <w:rPr>
                <w:color w:val="002060"/>
              </w:rPr>
              <w:t>VECCHIOLA FEDERICO</w:t>
            </w:r>
          </w:p>
        </w:tc>
        <w:tc>
          <w:tcPr>
            <w:tcW w:w="2200" w:type="dxa"/>
            <w:tcMar>
              <w:top w:w="20" w:type="dxa"/>
              <w:left w:w="20" w:type="dxa"/>
              <w:bottom w:w="20" w:type="dxa"/>
              <w:right w:w="20" w:type="dxa"/>
            </w:tcMar>
            <w:vAlign w:val="center"/>
            <w:hideMark/>
          </w:tcPr>
          <w:p w14:paraId="76347F7A" w14:textId="77777777" w:rsidR="0007556B" w:rsidRPr="00B33A83" w:rsidRDefault="0007556B" w:rsidP="00DD2ADF">
            <w:pPr>
              <w:pStyle w:val="movimento2"/>
              <w:rPr>
                <w:color w:val="002060"/>
              </w:rPr>
            </w:pPr>
            <w:r w:rsidRPr="00B33A83">
              <w:rPr>
                <w:color w:val="002060"/>
              </w:rPr>
              <w:t xml:space="preserve">(REAL SAN GIORGIO) </w:t>
            </w:r>
          </w:p>
        </w:tc>
        <w:tc>
          <w:tcPr>
            <w:tcW w:w="800" w:type="dxa"/>
            <w:tcMar>
              <w:top w:w="20" w:type="dxa"/>
              <w:left w:w="20" w:type="dxa"/>
              <w:bottom w:w="20" w:type="dxa"/>
              <w:right w:w="20" w:type="dxa"/>
            </w:tcMar>
            <w:vAlign w:val="center"/>
            <w:hideMark/>
          </w:tcPr>
          <w:p w14:paraId="570B6D7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C738210"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651881D" w14:textId="77777777" w:rsidR="0007556B" w:rsidRPr="00B33A83" w:rsidRDefault="0007556B" w:rsidP="00DD2ADF">
            <w:pPr>
              <w:pStyle w:val="movimento2"/>
              <w:rPr>
                <w:color w:val="002060"/>
              </w:rPr>
            </w:pPr>
            <w:r w:rsidRPr="00B33A83">
              <w:rPr>
                <w:color w:val="002060"/>
              </w:rPr>
              <w:t> </w:t>
            </w:r>
          </w:p>
        </w:tc>
      </w:tr>
    </w:tbl>
    <w:p w14:paraId="3C4C30E5" w14:textId="77777777" w:rsidR="0007556B" w:rsidRPr="00B33A83" w:rsidRDefault="0007556B" w:rsidP="0007556B">
      <w:pPr>
        <w:pStyle w:val="titolo30"/>
        <w:rPr>
          <w:rFonts w:eastAsiaTheme="minorEastAsia"/>
          <w:color w:val="002060"/>
        </w:rPr>
      </w:pPr>
      <w:r w:rsidRPr="00B33A83">
        <w:rPr>
          <w:color w:val="002060"/>
        </w:rPr>
        <w:t xml:space="preserve">CALCIATORI ESPULSI </w:t>
      </w:r>
    </w:p>
    <w:p w14:paraId="51FC8AFF" w14:textId="77777777" w:rsidR="0007556B" w:rsidRPr="00B33A83" w:rsidRDefault="0007556B" w:rsidP="0007556B">
      <w:pPr>
        <w:pStyle w:val="titolo20"/>
        <w:rPr>
          <w:color w:val="002060"/>
        </w:rPr>
      </w:pPr>
      <w:r w:rsidRPr="00B33A8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73440AF8" w14:textId="77777777" w:rsidTr="00DD2ADF">
        <w:tc>
          <w:tcPr>
            <w:tcW w:w="2200" w:type="dxa"/>
            <w:tcMar>
              <w:top w:w="20" w:type="dxa"/>
              <w:left w:w="20" w:type="dxa"/>
              <w:bottom w:w="20" w:type="dxa"/>
              <w:right w:w="20" w:type="dxa"/>
            </w:tcMar>
            <w:vAlign w:val="center"/>
            <w:hideMark/>
          </w:tcPr>
          <w:p w14:paraId="606D2F41" w14:textId="77777777" w:rsidR="0007556B" w:rsidRPr="00B33A83" w:rsidRDefault="0007556B" w:rsidP="00DD2ADF">
            <w:pPr>
              <w:pStyle w:val="movimento"/>
              <w:rPr>
                <w:color w:val="002060"/>
              </w:rPr>
            </w:pPr>
            <w:r w:rsidRPr="00B33A83">
              <w:rPr>
                <w:color w:val="002060"/>
              </w:rPr>
              <w:t>CRESCIMBENI LEONARDO</w:t>
            </w:r>
          </w:p>
        </w:tc>
        <w:tc>
          <w:tcPr>
            <w:tcW w:w="2200" w:type="dxa"/>
            <w:tcMar>
              <w:top w:w="20" w:type="dxa"/>
              <w:left w:w="20" w:type="dxa"/>
              <w:bottom w:w="20" w:type="dxa"/>
              <w:right w:w="20" w:type="dxa"/>
            </w:tcMar>
            <w:vAlign w:val="center"/>
            <w:hideMark/>
          </w:tcPr>
          <w:p w14:paraId="57BAA98D" w14:textId="77777777" w:rsidR="0007556B" w:rsidRPr="00B33A83" w:rsidRDefault="0007556B" w:rsidP="00DD2ADF">
            <w:pPr>
              <w:pStyle w:val="movimento2"/>
              <w:rPr>
                <w:color w:val="002060"/>
              </w:rPr>
            </w:pPr>
            <w:r w:rsidRPr="00B33A83">
              <w:rPr>
                <w:color w:val="002060"/>
              </w:rPr>
              <w:t xml:space="preserve">(GROTTACCIA 2005) </w:t>
            </w:r>
          </w:p>
        </w:tc>
        <w:tc>
          <w:tcPr>
            <w:tcW w:w="800" w:type="dxa"/>
            <w:tcMar>
              <w:top w:w="20" w:type="dxa"/>
              <w:left w:w="20" w:type="dxa"/>
              <w:bottom w:w="20" w:type="dxa"/>
              <w:right w:w="20" w:type="dxa"/>
            </w:tcMar>
            <w:vAlign w:val="center"/>
            <w:hideMark/>
          </w:tcPr>
          <w:p w14:paraId="2F07775E"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4C7B0F43"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8056D6F" w14:textId="77777777" w:rsidR="0007556B" w:rsidRPr="00B33A83" w:rsidRDefault="0007556B" w:rsidP="00DD2ADF">
            <w:pPr>
              <w:pStyle w:val="movimento2"/>
              <w:rPr>
                <w:color w:val="002060"/>
              </w:rPr>
            </w:pPr>
            <w:r w:rsidRPr="00B33A83">
              <w:rPr>
                <w:color w:val="002060"/>
              </w:rPr>
              <w:t> </w:t>
            </w:r>
          </w:p>
        </w:tc>
      </w:tr>
    </w:tbl>
    <w:p w14:paraId="1465CF85" w14:textId="77777777" w:rsidR="0007556B" w:rsidRPr="00B33A83" w:rsidRDefault="0007556B" w:rsidP="0007556B">
      <w:pPr>
        <w:pStyle w:val="titolo30"/>
        <w:rPr>
          <w:rFonts w:eastAsiaTheme="minorEastAsia"/>
          <w:color w:val="002060"/>
        </w:rPr>
      </w:pPr>
      <w:r w:rsidRPr="00B33A83">
        <w:rPr>
          <w:color w:val="002060"/>
        </w:rPr>
        <w:t xml:space="preserve">CALCIATORI NON ESPULSI </w:t>
      </w:r>
    </w:p>
    <w:p w14:paraId="20D6EBDF" w14:textId="77777777" w:rsidR="0007556B" w:rsidRPr="00B33A83" w:rsidRDefault="0007556B" w:rsidP="0007556B">
      <w:pPr>
        <w:pStyle w:val="titolo20"/>
        <w:rPr>
          <w:color w:val="002060"/>
        </w:rPr>
      </w:pPr>
      <w:r w:rsidRPr="00B33A8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576D3FD8" w14:textId="77777777" w:rsidTr="00DD2ADF">
        <w:tc>
          <w:tcPr>
            <w:tcW w:w="2200" w:type="dxa"/>
            <w:tcMar>
              <w:top w:w="20" w:type="dxa"/>
              <w:left w:w="20" w:type="dxa"/>
              <w:bottom w:w="20" w:type="dxa"/>
              <w:right w:w="20" w:type="dxa"/>
            </w:tcMar>
            <w:vAlign w:val="center"/>
            <w:hideMark/>
          </w:tcPr>
          <w:p w14:paraId="70239995" w14:textId="77777777" w:rsidR="0007556B" w:rsidRPr="00B33A83" w:rsidRDefault="0007556B" w:rsidP="00DD2ADF">
            <w:pPr>
              <w:pStyle w:val="movimento"/>
              <w:rPr>
                <w:color w:val="002060"/>
              </w:rPr>
            </w:pPr>
            <w:r w:rsidRPr="00B33A83">
              <w:rPr>
                <w:color w:val="002060"/>
              </w:rPr>
              <w:t>LOTITO LORENZO</w:t>
            </w:r>
          </w:p>
        </w:tc>
        <w:tc>
          <w:tcPr>
            <w:tcW w:w="2200" w:type="dxa"/>
            <w:tcMar>
              <w:top w:w="20" w:type="dxa"/>
              <w:left w:w="20" w:type="dxa"/>
              <w:bottom w:w="20" w:type="dxa"/>
              <w:right w:w="20" w:type="dxa"/>
            </w:tcMar>
            <w:vAlign w:val="center"/>
            <w:hideMark/>
          </w:tcPr>
          <w:p w14:paraId="20C7E596" w14:textId="77777777" w:rsidR="0007556B" w:rsidRPr="00B33A83" w:rsidRDefault="0007556B" w:rsidP="00DD2ADF">
            <w:pPr>
              <w:pStyle w:val="movimento2"/>
              <w:rPr>
                <w:color w:val="002060"/>
              </w:rPr>
            </w:pPr>
            <w:r w:rsidRPr="00B33A83">
              <w:rPr>
                <w:color w:val="002060"/>
              </w:rPr>
              <w:t xml:space="preserve">(CASTELBELLINO CALCIO A 5) </w:t>
            </w:r>
          </w:p>
        </w:tc>
        <w:tc>
          <w:tcPr>
            <w:tcW w:w="800" w:type="dxa"/>
            <w:tcMar>
              <w:top w:w="20" w:type="dxa"/>
              <w:left w:w="20" w:type="dxa"/>
              <w:bottom w:w="20" w:type="dxa"/>
              <w:right w:w="20" w:type="dxa"/>
            </w:tcMar>
            <w:vAlign w:val="center"/>
            <w:hideMark/>
          </w:tcPr>
          <w:p w14:paraId="2FBF7A1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5FBBB2F3"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ECCF203" w14:textId="77777777" w:rsidR="0007556B" w:rsidRPr="00B33A83" w:rsidRDefault="0007556B" w:rsidP="00DD2ADF">
            <w:pPr>
              <w:pStyle w:val="movimento2"/>
              <w:rPr>
                <w:color w:val="002060"/>
              </w:rPr>
            </w:pPr>
            <w:r w:rsidRPr="00B33A83">
              <w:rPr>
                <w:color w:val="002060"/>
              </w:rPr>
              <w:t> </w:t>
            </w:r>
          </w:p>
        </w:tc>
      </w:tr>
    </w:tbl>
    <w:p w14:paraId="15372ABF" w14:textId="77777777" w:rsidR="0007556B" w:rsidRPr="00B33A83" w:rsidRDefault="0007556B" w:rsidP="0007556B">
      <w:pPr>
        <w:pStyle w:val="titolo20"/>
        <w:rPr>
          <w:rFonts w:eastAsiaTheme="minorEastAsia"/>
          <w:color w:val="002060"/>
        </w:rPr>
      </w:pPr>
      <w:r w:rsidRPr="00B33A8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B37CC21" w14:textId="77777777" w:rsidTr="00DD2ADF">
        <w:tc>
          <w:tcPr>
            <w:tcW w:w="2200" w:type="dxa"/>
            <w:tcMar>
              <w:top w:w="20" w:type="dxa"/>
              <w:left w:w="20" w:type="dxa"/>
              <w:bottom w:w="20" w:type="dxa"/>
              <w:right w:w="20" w:type="dxa"/>
            </w:tcMar>
            <w:vAlign w:val="center"/>
            <w:hideMark/>
          </w:tcPr>
          <w:p w14:paraId="006F9CBC" w14:textId="77777777" w:rsidR="0007556B" w:rsidRPr="00B33A83" w:rsidRDefault="0007556B" w:rsidP="00DD2ADF">
            <w:pPr>
              <w:pStyle w:val="movimento"/>
              <w:rPr>
                <w:color w:val="002060"/>
              </w:rPr>
            </w:pPr>
            <w:r w:rsidRPr="00B33A83">
              <w:rPr>
                <w:color w:val="002060"/>
              </w:rPr>
              <w:t>GRAZIANO LUIGI</w:t>
            </w:r>
          </w:p>
        </w:tc>
        <w:tc>
          <w:tcPr>
            <w:tcW w:w="2200" w:type="dxa"/>
            <w:tcMar>
              <w:top w:w="20" w:type="dxa"/>
              <w:left w:w="20" w:type="dxa"/>
              <w:bottom w:w="20" w:type="dxa"/>
              <w:right w:w="20" w:type="dxa"/>
            </w:tcMar>
            <w:vAlign w:val="center"/>
            <w:hideMark/>
          </w:tcPr>
          <w:p w14:paraId="54DC8660" w14:textId="77777777" w:rsidR="0007556B" w:rsidRPr="00B33A83" w:rsidRDefault="0007556B" w:rsidP="00DD2ADF">
            <w:pPr>
              <w:pStyle w:val="movimento2"/>
              <w:rPr>
                <w:color w:val="002060"/>
              </w:rPr>
            </w:pPr>
            <w:r w:rsidRPr="00B33A83">
              <w:rPr>
                <w:color w:val="002060"/>
              </w:rPr>
              <w:t xml:space="preserve">(CERRETO D ESI C5 A.S.D.) </w:t>
            </w:r>
          </w:p>
        </w:tc>
        <w:tc>
          <w:tcPr>
            <w:tcW w:w="800" w:type="dxa"/>
            <w:tcMar>
              <w:top w:w="20" w:type="dxa"/>
              <w:left w:w="20" w:type="dxa"/>
              <w:bottom w:w="20" w:type="dxa"/>
              <w:right w:w="20" w:type="dxa"/>
            </w:tcMar>
            <w:vAlign w:val="center"/>
            <w:hideMark/>
          </w:tcPr>
          <w:p w14:paraId="2B1C05EA"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D1BBCAB" w14:textId="77777777" w:rsidR="0007556B" w:rsidRPr="00B33A83" w:rsidRDefault="0007556B" w:rsidP="00DD2ADF">
            <w:pPr>
              <w:pStyle w:val="movimento"/>
              <w:rPr>
                <w:color w:val="002060"/>
              </w:rPr>
            </w:pPr>
            <w:r w:rsidRPr="00B33A83">
              <w:rPr>
                <w:color w:val="002060"/>
              </w:rPr>
              <w:t>OCCHIUZZO JOSE JEREMIAS</w:t>
            </w:r>
          </w:p>
        </w:tc>
        <w:tc>
          <w:tcPr>
            <w:tcW w:w="2200" w:type="dxa"/>
            <w:tcMar>
              <w:top w:w="20" w:type="dxa"/>
              <w:left w:w="20" w:type="dxa"/>
              <w:bottom w:w="20" w:type="dxa"/>
              <w:right w:w="20" w:type="dxa"/>
            </w:tcMar>
            <w:vAlign w:val="center"/>
            <w:hideMark/>
          </w:tcPr>
          <w:p w14:paraId="5C21E414" w14:textId="77777777" w:rsidR="0007556B" w:rsidRPr="00B33A83" w:rsidRDefault="0007556B" w:rsidP="00DD2ADF">
            <w:pPr>
              <w:pStyle w:val="movimento2"/>
              <w:rPr>
                <w:color w:val="002060"/>
              </w:rPr>
            </w:pPr>
            <w:r w:rsidRPr="00B33A83">
              <w:rPr>
                <w:color w:val="002060"/>
              </w:rPr>
              <w:t xml:space="preserve">(CERRETO D ESI C5 A.S.D.) </w:t>
            </w:r>
          </w:p>
        </w:tc>
      </w:tr>
      <w:tr w:rsidR="0007556B" w:rsidRPr="00B33A83" w14:paraId="0F7E9FD5" w14:textId="77777777" w:rsidTr="00DD2ADF">
        <w:tc>
          <w:tcPr>
            <w:tcW w:w="2200" w:type="dxa"/>
            <w:tcMar>
              <w:top w:w="20" w:type="dxa"/>
              <w:left w:w="20" w:type="dxa"/>
              <w:bottom w:w="20" w:type="dxa"/>
              <w:right w:w="20" w:type="dxa"/>
            </w:tcMar>
            <w:vAlign w:val="center"/>
            <w:hideMark/>
          </w:tcPr>
          <w:p w14:paraId="469EC0F0" w14:textId="77777777" w:rsidR="0007556B" w:rsidRPr="00B33A83" w:rsidRDefault="0007556B" w:rsidP="00DD2ADF">
            <w:pPr>
              <w:pStyle w:val="movimento"/>
              <w:rPr>
                <w:color w:val="002060"/>
              </w:rPr>
            </w:pPr>
            <w:r w:rsidRPr="00B33A83">
              <w:rPr>
                <w:color w:val="002060"/>
              </w:rPr>
              <w:t>QUERCETTI DANIEL</w:t>
            </w:r>
          </w:p>
        </w:tc>
        <w:tc>
          <w:tcPr>
            <w:tcW w:w="2200" w:type="dxa"/>
            <w:tcMar>
              <w:top w:w="20" w:type="dxa"/>
              <w:left w:w="20" w:type="dxa"/>
              <w:bottom w:w="20" w:type="dxa"/>
              <w:right w:w="20" w:type="dxa"/>
            </w:tcMar>
            <w:vAlign w:val="center"/>
            <w:hideMark/>
          </w:tcPr>
          <w:p w14:paraId="535CA4CF" w14:textId="77777777" w:rsidR="0007556B" w:rsidRPr="00B33A83" w:rsidRDefault="0007556B" w:rsidP="00DD2ADF">
            <w:pPr>
              <w:pStyle w:val="movimento2"/>
              <w:rPr>
                <w:color w:val="002060"/>
              </w:rPr>
            </w:pPr>
            <w:r w:rsidRPr="00B33A83">
              <w:rPr>
                <w:color w:val="002060"/>
              </w:rPr>
              <w:t xml:space="preserve">(DINAMIS 1990) </w:t>
            </w:r>
          </w:p>
        </w:tc>
        <w:tc>
          <w:tcPr>
            <w:tcW w:w="800" w:type="dxa"/>
            <w:tcMar>
              <w:top w:w="20" w:type="dxa"/>
              <w:left w:w="20" w:type="dxa"/>
              <w:bottom w:w="20" w:type="dxa"/>
              <w:right w:w="20" w:type="dxa"/>
            </w:tcMar>
            <w:vAlign w:val="center"/>
            <w:hideMark/>
          </w:tcPr>
          <w:p w14:paraId="242B6913"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06AC982" w14:textId="77777777" w:rsidR="0007556B" w:rsidRPr="00B33A83" w:rsidRDefault="0007556B" w:rsidP="00DD2ADF">
            <w:pPr>
              <w:pStyle w:val="movimento"/>
              <w:rPr>
                <w:color w:val="002060"/>
              </w:rPr>
            </w:pPr>
            <w:r w:rsidRPr="00B33A83">
              <w:rPr>
                <w:color w:val="002060"/>
              </w:rPr>
              <w:t>CURZI LUCA</w:t>
            </w:r>
          </w:p>
        </w:tc>
        <w:tc>
          <w:tcPr>
            <w:tcW w:w="2200" w:type="dxa"/>
            <w:tcMar>
              <w:top w:w="20" w:type="dxa"/>
              <w:left w:w="20" w:type="dxa"/>
              <w:bottom w:w="20" w:type="dxa"/>
              <w:right w:w="20" w:type="dxa"/>
            </w:tcMar>
            <w:vAlign w:val="center"/>
            <w:hideMark/>
          </w:tcPr>
          <w:p w14:paraId="0BC13E45" w14:textId="77777777" w:rsidR="0007556B" w:rsidRPr="00B33A83" w:rsidRDefault="0007556B" w:rsidP="00DD2ADF">
            <w:pPr>
              <w:pStyle w:val="movimento2"/>
              <w:rPr>
                <w:color w:val="002060"/>
              </w:rPr>
            </w:pPr>
            <w:r w:rsidRPr="00B33A83">
              <w:rPr>
                <w:color w:val="002060"/>
              </w:rPr>
              <w:t xml:space="preserve">(FUTSAL MONTURANO) </w:t>
            </w:r>
          </w:p>
        </w:tc>
      </w:tr>
    </w:tbl>
    <w:p w14:paraId="07C65BCA" w14:textId="77777777" w:rsidR="0007556B" w:rsidRPr="00B33A83" w:rsidRDefault="0007556B" w:rsidP="0007556B">
      <w:pPr>
        <w:pStyle w:val="titolo20"/>
        <w:rPr>
          <w:rFonts w:eastAsiaTheme="minorEastAsia"/>
          <w:color w:val="002060"/>
        </w:rPr>
      </w:pPr>
      <w:r w:rsidRPr="00B33A83">
        <w:rPr>
          <w:color w:val="002060"/>
        </w:rPr>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06EABA20" w14:textId="77777777" w:rsidTr="00DD2ADF">
        <w:tc>
          <w:tcPr>
            <w:tcW w:w="2200" w:type="dxa"/>
            <w:tcMar>
              <w:top w:w="20" w:type="dxa"/>
              <w:left w:w="20" w:type="dxa"/>
              <w:bottom w:w="20" w:type="dxa"/>
              <w:right w:w="20" w:type="dxa"/>
            </w:tcMar>
            <w:vAlign w:val="center"/>
            <w:hideMark/>
          </w:tcPr>
          <w:p w14:paraId="5FBC0AB4" w14:textId="77777777" w:rsidR="0007556B" w:rsidRPr="00B33A83" w:rsidRDefault="0007556B" w:rsidP="00DD2ADF">
            <w:pPr>
              <w:pStyle w:val="movimento"/>
              <w:rPr>
                <w:color w:val="002060"/>
              </w:rPr>
            </w:pPr>
            <w:r w:rsidRPr="00B33A83">
              <w:rPr>
                <w:color w:val="002060"/>
              </w:rPr>
              <w:t>DE CARLONIS NICOLO</w:t>
            </w:r>
          </w:p>
        </w:tc>
        <w:tc>
          <w:tcPr>
            <w:tcW w:w="2200" w:type="dxa"/>
            <w:tcMar>
              <w:top w:w="20" w:type="dxa"/>
              <w:left w:w="20" w:type="dxa"/>
              <w:bottom w:w="20" w:type="dxa"/>
              <w:right w:w="20" w:type="dxa"/>
            </w:tcMar>
            <w:vAlign w:val="center"/>
            <w:hideMark/>
          </w:tcPr>
          <w:p w14:paraId="4BF38FAE" w14:textId="77777777" w:rsidR="0007556B" w:rsidRPr="00B33A83" w:rsidRDefault="0007556B" w:rsidP="00DD2ADF">
            <w:pPr>
              <w:pStyle w:val="movimento2"/>
              <w:rPr>
                <w:color w:val="002060"/>
              </w:rPr>
            </w:pPr>
            <w:r w:rsidRPr="00B33A83">
              <w:rPr>
                <w:color w:val="002060"/>
              </w:rPr>
              <w:t xml:space="preserve">(REAL SAN GIORGIO) </w:t>
            </w:r>
          </w:p>
        </w:tc>
        <w:tc>
          <w:tcPr>
            <w:tcW w:w="800" w:type="dxa"/>
            <w:tcMar>
              <w:top w:w="20" w:type="dxa"/>
              <w:left w:w="20" w:type="dxa"/>
              <w:bottom w:w="20" w:type="dxa"/>
              <w:right w:w="20" w:type="dxa"/>
            </w:tcMar>
            <w:vAlign w:val="center"/>
            <w:hideMark/>
          </w:tcPr>
          <w:p w14:paraId="59DBDC74"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2A52A9A"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75603553" w14:textId="77777777" w:rsidR="0007556B" w:rsidRPr="00B33A83" w:rsidRDefault="0007556B" w:rsidP="00DD2ADF">
            <w:pPr>
              <w:pStyle w:val="movimento2"/>
              <w:rPr>
                <w:color w:val="002060"/>
              </w:rPr>
            </w:pPr>
            <w:r w:rsidRPr="00B33A83">
              <w:rPr>
                <w:color w:val="002060"/>
              </w:rPr>
              <w:t> </w:t>
            </w:r>
          </w:p>
        </w:tc>
      </w:tr>
    </w:tbl>
    <w:p w14:paraId="75F31299" w14:textId="77777777" w:rsidR="0007556B" w:rsidRPr="00B33A83" w:rsidRDefault="0007556B" w:rsidP="0007556B">
      <w:pPr>
        <w:pStyle w:val="titolo20"/>
        <w:rPr>
          <w:rFonts w:eastAsiaTheme="minorEastAsia"/>
          <w:color w:val="002060"/>
        </w:rPr>
      </w:pPr>
      <w:r w:rsidRPr="00B33A8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73D7859C" w14:textId="77777777" w:rsidTr="00DD2ADF">
        <w:tc>
          <w:tcPr>
            <w:tcW w:w="2200" w:type="dxa"/>
            <w:tcMar>
              <w:top w:w="20" w:type="dxa"/>
              <w:left w:w="20" w:type="dxa"/>
              <w:bottom w:w="20" w:type="dxa"/>
              <w:right w:w="20" w:type="dxa"/>
            </w:tcMar>
            <w:vAlign w:val="center"/>
            <w:hideMark/>
          </w:tcPr>
          <w:p w14:paraId="091D6189" w14:textId="77777777" w:rsidR="0007556B" w:rsidRPr="00B33A83" w:rsidRDefault="0007556B" w:rsidP="00DD2ADF">
            <w:pPr>
              <w:pStyle w:val="movimento"/>
              <w:rPr>
                <w:color w:val="002060"/>
              </w:rPr>
            </w:pPr>
            <w:r w:rsidRPr="00B33A83">
              <w:rPr>
                <w:color w:val="002060"/>
              </w:rPr>
              <w:t>FRANCAVILLA MATTEO</w:t>
            </w:r>
          </w:p>
        </w:tc>
        <w:tc>
          <w:tcPr>
            <w:tcW w:w="2200" w:type="dxa"/>
            <w:tcMar>
              <w:top w:w="20" w:type="dxa"/>
              <w:left w:w="20" w:type="dxa"/>
              <w:bottom w:w="20" w:type="dxa"/>
              <w:right w:w="20" w:type="dxa"/>
            </w:tcMar>
            <w:vAlign w:val="center"/>
            <w:hideMark/>
          </w:tcPr>
          <w:p w14:paraId="47337240" w14:textId="77777777" w:rsidR="0007556B" w:rsidRPr="00B33A83" w:rsidRDefault="0007556B" w:rsidP="00DD2ADF">
            <w:pPr>
              <w:pStyle w:val="movimento2"/>
              <w:rPr>
                <w:color w:val="002060"/>
              </w:rPr>
            </w:pPr>
            <w:r w:rsidRPr="00B33A83">
              <w:rPr>
                <w:color w:val="002060"/>
              </w:rPr>
              <w:t xml:space="preserve">(C.U.S. MACERATA CALCIO A5) </w:t>
            </w:r>
          </w:p>
        </w:tc>
        <w:tc>
          <w:tcPr>
            <w:tcW w:w="800" w:type="dxa"/>
            <w:tcMar>
              <w:top w:w="20" w:type="dxa"/>
              <w:left w:w="20" w:type="dxa"/>
              <w:bottom w:w="20" w:type="dxa"/>
              <w:right w:w="20" w:type="dxa"/>
            </w:tcMar>
            <w:vAlign w:val="center"/>
            <w:hideMark/>
          </w:tcPr>
          <w:p w14:paraId="1BB2E4E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9046216"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7833BC9B" w14:textId="77777777" w:rsidR="0007556B" w:rsidRPr="00B33A83" w:rsidRDefault="0007556B" w:rsidP="00DD2ADF">
            <w:pPr>
              <w:pStyle w:val="movimento2"/>
              <w:rPr>
                <w:color w:val="002060"/>
              </w:rPr>
            </w:pPr>
            <w:r w:rsidRPr="00B33A83">
              <w:rPr>
                <w:color w:val="002060"/>
              </w:rPr>
              <w:t> </w:t>
            </w:r>
          </w:p>
        </w:tc>
      </w:tr>
    </w:tbl>
    <w:p w14:paraId="2E2DA2E4" w14:textId="77777777" w:rsidR="0007556B" w:rsidRPr="00B33A83" w:rsidRDefault="0007556B" w:rsidP="0007556B">
      <w:pPr>
        <w:pStyle w:val="titolo20"/>
        <w:rPr>
          <w:rFonts w:eastAsiaTheme="minorEastAsia"/>
          <w:color w:val="002060"/>
        </w:rPr>
      </w:pPr>
      <w:r w:rsidRPr="00B33A8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585F8B22" w14:textId="77777777" w:rsidTr="00DD2ADF">
        <w:tc>
          <w:tcPr>
            <w:tcW w:w="2200" w:type="dxa"/>
            <w:tcMar>
              <w:top w:w="20" w:type="dxa"/>
              <w:left w:w="20" w:type="dxa"/>
              <w:bottom w:w="20" w:type="dxa"/>
              <w:right w:w="20" w:type="dxa"/>
            </w:tcMar>
            <w:vAlign w:val="center"/>
            <w:hideMark/>
          </w:tcPr>
          <w:p w14:paraId="27CEC9FD" w14:textId="77777777" w:rsidR="0007556B" w:rsidRPr="00B33A83" w:rsidRDefault="0007556B" w:rsidP="00DD2ADF">
            <w:pPr>
              <w:pStyle w:val="movimento"/>
              <w:rPr>
                <w:color w:val="002060"/>
              </w:rPr>
            </w:pPr>
            <w:r w:rsidRPr="00B33A83">
              <w:rPr>
                <w:color w:val="002060"/>
              </w:rPr>
              <w:t>MARANGONI FRANCESCO</w:t>
            </w:r>
          </w:p>
        </w:tc>
        <w:tc>
          <w:tcPr>
            <w:tcW w:w="2200" w:type="dxa"/>
            <w:tcMar>
              <w:top w:w="20" w:type="dxa"/>
              <w:left w:w="20" w:type="dxa"/>
              <w:bottom w:w="20" w:type="dxa"/>
              <w:right w:w="20" w:type="dxa"/>
            </w:tcMar>
            <w:vAlign w:val="center"/>
            <w:hideMark/>
          </w:tcPr>
          <w:p w14:paraId="4327BB7D" w14:textId="77777777" w:rsidR="0007556B" w:rsidRPr="00B33A83" w:rsidRDefault="0007556B" w:rsidP="00DD2ADF">
            <w:pPr>
              <w:pStyle w:val="movimento2"/>
              <w:rPr>
                <w:color w:val="002060"/>
              </w:rPr>
            </w:pPr>
            <w:r w:rsidRPr="00B33A83">
              <w:rPr>
                <w:color w:val="002060"/>
              </w:rPr>
              <w:t xml:space="preserve">(C.U.S. MACERATA CALCIO A5) </w:t>
            </w:r>
          </w:p>
        </w:tc>
        <w:tc>
          <w:tcPr>
            <w:tcW w:w="800" w:type="dxa"/>
            <w:tcMar>
              <w:top w:w="20" w:type="dxa"/>
              <w:left w:w="20" w:type="dxa"/>
              <w:bottom w:w="20" w:type="dxa"/>
              <w:right w:w="20" w:type="dxa"/>
            </w:tcMar>
            <w:vAlign w:val="center"/>
            <w:hideMark/>
          </w:tcPr>
          <w:p w14:paraId="6650764F"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7D7B4FA"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946B375" w14:textId="77777777" w:rsidR="0007556B" w:rsidRPr="00B33A83" w:rsidRDefault="0007556B" w:rsidP="00DD2ADF">
            <w:pPr>
              <w:pStyle w:val="movimento2"/>
              <w:rPr>
                <w:color w:val="002060"/>
              </w:rPr>
            </w:pPr>
            <w:r w:rsidRPr="00B33A83">
              <w:rPr>
                <w:color w:val="002060"/>
              </w:rPr>
              <w:t> </w:t>
            </w:r>
          </w:p>
        </w:tc>
      </w:tr>
    </w:tbl>
    <w:p w14:paraId="64698C50" w14:textId="77777777" w:rsidR="0007556B" w:rsidRPr="00B33A83" w:rsidRDefault="0007556B" w:rsidP="0007556B">
      <w:pPr>
        <w:pStyle w:val="titolo20"/>
        <w:rPr>
          <w:rFonts w:eastAsiaTheme="minorEastAsia"/>
          <w:color w:val="002060"/>
        </w:rPr>
      </w:pPr>
      <w:r w:rsidRPr="00B33A83">
        <w:rPr>
          <w:color w:val="002060"/>
        </w:rPr>
        <w:lastRenderedPageBreak/>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0BE67DD2" w14:textId="77777777" w:rsidTr="00DD2ADF">
        <w:tc>
          <w:tcPr>
            <w:tcW w:w="2200" w:type="dxa"/>
            <w:tcMar>
              <w:top w:w="20" w:type="dxa"/>
              <w:left w:w="20" w:type="dxa"/>
              <w:bottom w:w="20" w:type="dxa"/>
              <w:right w:w="20" w:type="dxa"/>
            </w:tcMar>
            <w:vAlign w:val="center"/>
            <w:hideMark/>
          </w:tcPr>
          <w:p w14:paraId="4038C7A8" w14:textId="77777777" w:rsidR="0007556B" w:rsidRPr="00B33A83" w:rsidRDefault="0007556B" w:rsidP="00DD2ADF">
            <w:pPr>
              <w:pStyle w:val="movimento"/>
              <w:rPr>
                <w:color w:val="002060"/>
              </w:rPr>
            </w:pPr>
            <w:r w:rsidRPr="00B33A83">
              <w:rPr>
                <w:color w:val="002060"/>
              </w:rPr>
              <w:t>D ORSANEO MARCO</w:t>
            </w:r>
          </w:p>
        </w:tc>
        <w:tc>
          <w:tcPr>
            <w:tcW w:w="2200" w:type="dxa"/>
            <w:tcMar>
              <w:top w:w="20" w:type="dxa"/>
              <w:left w:w="20" w:type="dxa"/>
              <w:bottom w:w="20" w:type="dxa"/>
              <w:right w:w="20" w:type="dxa"/>
            </w:tcMar>
            <w:vAlign w:val="center"/>
            <w:hideMark/>
          </w:tcPr>
          <w:p w14:paraId="5D5055C4" w14:textId="77777777" w:rsidR="0007556B" w:rsidRPr="00B33A83" w:rsidRDefault="0007556B" w:rsidP="00DD2ADF">
            <w:pPr>
              <w:pStyle w:val="movimento2"/>
              <w:rPr>
                <w:color w:val="002060"/>
              </w:rPr>
            </w:pPr>
            <w:r w:rsidRPr="00B33A83">
              <w:rPr>
                <w:color w:val="002060"/>
              </w:rPr>
              <w:t xml:space="preserve">(CASTELBELLINO CALCIO A 5) </w:t>
            </w:r>
          </w:p>
        </w:tc>
        <w:tc>
          <w:tcPr>
            <w:tcW w:w="800" w:type="dxa"/>
            <w:tcMar>
              <w:top w:w="20" w:type="dxa"/>
              <w:left w:w="20" w:type="dxa"/>
              <w:bottom w:w="20" w:type="dxa"/>
              <w:right w:w="20" w:type="dxa"/>
            </w:tcMar>
            <w:vAlign w:val="center"/>
            <w:hideMark/>
          </w:tcPr>
          <w:p w14:paraId="6DF722F5"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D04FA47" w14:textId="77777777" w:rsidR="0007556B" w:rsidRPr="00B33A83" w:rsidRDefault="0007556B" w:rsidP="00DD2ADF">
            <w:pPr>
              <w:pStyle w:val="movimento"/>
              <w:rPr>
                <w:color w:val="002060"/>
              </w:rPr>
            </w:pPr>
            <w:r w:rsidRPr="00B33A83">
              <w:rPr>
                <w:color w:val="002060"/>
              </w:rPr>
              <w:t>BORDONI RICCARDO</w:t>
            </w:r>
          </w:p>
        </w:tc>
        <w:tc>
          <w:tcPr>
            <w:tcW w:w="2200" w:type="dxa"/>
            <w:tcMar>
              <w:top w:w="20" w:type="dxa"/>
              <w:left w:w="20" w:type="dxa"/>
              <w:bottom w:w="20" w:type="dxa"/>
              <w:right w:w="20" w:type="dxa"/>
            </w:tcMar>
            <w:vAlign w:val="center"/>
            <w:hideMark/>
          </w:tcPr>
          <w:p w14:paraId="03025794" w14:textId="77777777" w:rsidR="0007556B" w:rsidRPr="00B33A83" w:rsidRDefault="0007556B" w:rsidP="00DD2ADF">
            <w:pPr>
              <w:pStyle w:val="movimento2"/>
              <w:rPr>
                <w:color w:val="002060"/>
              </w:rPr>
            </w:pPr>
            <w:r w:rsidRPr="00B33A83">
              <w:rPr>
                <w:color w:val="002060"/>
              </w:rPr>
              <w:t xml:space="preserve">(REAL SAN GIORGIO) </w:t>
            </w:r>
          </w:p>
        </w:tc>
      </w:tr>
    </w:tbl>
    <w:p w14:paraId="2475857C" w14:textId="77777777" w:rsidR="0007556B" w:rsidRPr="00B33A83" w:rsidRDefault="0007556B" w:rsidP="0007556B">
      <w:pPr>
        <w:pStyle w:val="titolo20"/>
        <w:rPr>
          <w:rFonts w:eastAsiaTheme="minorEastAsia"/>
          <w:color w:val="002060"/>
        </w:rPr>
      </w:pPr>
      <w:r w:rsidRPr="00B33A8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758866CF" w14:textId="77777777" w:rsidTr="00DD2ADF">
        <w:tc>
          <w:tcPr>
            <w:tcW w:w="2200" w:type="dxa"/>
            <w:tcMar>
              <w:top w:w="20" w:type="dxa"/>
              <w:left w:w="20" w:type="dxa"/>
              <w:bottom w:w="20" w:type="dxa"/>
              <w:right w:w="20" w:type="dxa"/>
            </w:tcMar>
            <w:vAlign w:val="center"/>
            <w:hideMark/>
          </w:tcPr>
          <w:p w14:paraId="4B8EA640" w14:textId="77777777" w:rsidR="0007556B" w:rsidRPr="00B33A83" w:rsidRDefault="0007556B" w:rsidP="00DD2ADF">
            <w:pPr>
              <w:pStyle w:val="movimento"/>
              <w:rPr>
                <w:color w:val="002060"/>
              </w:rPr>
            </w:pPr>
            <w:r w:rsidRPr="00B33A83">
              <w:rPr>
                <w:color w:val="002060"/>
              </w:rPr>
              <w:t>MATTIOLI GIULIO</w:t>
            </w:r>
          </w:p>
        </w:tc>
        <w:tc>
          <w:tcPr>
            <w:tcW w:w="2200" w:type="dxa"/>
            <w:tcMar>
              <w:top w:w="20" w:type="dxa"/>
              <w:left w:w="20" w:type="dxa"/>
              <w:bottom w:w="20" w:type="dxa"/>
              <w:right w:w="20" w:type="dxa"/>
            </w:tcMar>
            <w:vAlign w:val="center"/>
            <w:hideMark/>
          </w:tcPr>
          <w:p w14:paraId="3A8CC964" w14:textId="77777777" w:rsidR="0007556B" w:rsidRPr="00B33A83" w:rsidRDefault="0007556B" w:rsidP="00DD2ADF">
            <w:pPr>
              <w:pStyle w:val="movimento2"/>
              <w:rPr>
                <w:color w:val="002060"/>
              </w:rPr>
            </w:pPr>
            <w:r w:rsidRPr="00B33A83">
              <w:rPr>
                <w:color w:val="002060"/>
              </w:rPr>
              <w:t xml:space="preserve">(PIANACCIO) </w:t>
            </w:r>
          </w:p>
        </w:tc>
        <w:tc>
          <w:tcPr>
            <w:tcW w:w="800" w:type="dxa"/>
            <w:tcMar>
              <w:top w:w="20" w:type="dxa"/>
              <w:left w:w="20" w:type="dxa"/>
              <w:bottom w:w="20" w:type="dxa"/>
              <w:right w:w="20" w:type="dxa"/>
            </w:tcMar>
            <w:vAlign w:val="center"/>
            <w:hideMark/>
          </w:tcPr>
          <w:p w14:paraId="4616E54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7766E0D5"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40CC37E0" w14:textId="77777777" w:rsidR="0007556B" w:rsidRPr="00B33A83" w:rsidRDefault="0007556B" w:rsidP="00DD2ADF">
            <w:pPr>
              <w:pStyle w:val="movimento2"/>
              <w:rPr>
                <w:color w:val="002060"/>
              </w:rPr>
            </w:pPr>
            <w:r w:rsidRPr="00B33A83">
              <w:rPr>
                <w:color w:val="002060"/>
              </w:rPr>
              <w:t> </w:t>
            </w:r>
          </w:p>
        </w:tc>
      </w:tr>
    </w:tbl>
    <w:p w14:paraId="0CDD1C9F" w14:textId="77777777" w:rsidR="0007556B" w:rsidRPr="00B33A83" w:rsidRDefault="0007556B" w:rsidP="0007556B">
      <w:pPr>
        <w:pStyle w:val="titolo20"/>
        <w:rPr>
          <w:rFonts w:eastAsiaTheme="minorEastAsia"/>
          <w:color w:val="002060"/>
        </w:rPr>
      </w:pPr>
      <w:r w:rsidRPr="00B33A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6975761D" w14:textId="77777777" w:rsidTr="00DD2ADF">
        <w:tc>
          <w:tcPr>
            <w:tcW w:w="2200" w:type="dxa"/>
            <w:tcMar>
              <w:top w:w="20" w:type="dxa"/>
              <w:left w:w="20" w:type="dxa"/>
              <w:bottom w:w="20" w:type="dxa"/>
              <w:right w:w="20" w:type="dxa"/>
            </w:tcMar>
            <w:vAlign w:val="center"/>
            <w:hideMark/>
          </w:tcPr>
          <w:p w14:paraId="199FB856" w14:textId="77777777" w:rsidR="0007556B" w:rsidRPr="00B33A83" w:rsidRDefault="0007556B" w:rsidP="00DD2ADF">
            <w:pPr>
              <w:pStyle w:val="movimento"/>
              <w:rPr>
                <w:color w:val="002060"/>
              </w:rPr>
            </w:pPr>
            <w:r w:rsidRPr="00B33A83">
              <w:rPr>
                <w:color w:val="002060"/>
              </w:rPr>
              <w:t>LO MUZIO PASQUALE</w:t>
            </w:r>
          </w:p>
        </w:tc>
        <w:tc>
          <w:tcPr>
            <w:tcW w:w="2200" w:type="dxa"/>
            <w:tcMar>
              <w:top w:w="20" w:type="dxa"/>
              <w:left w:w="20" w:type="dxa"/>
              <w:bottom w:w="20" w:type="dxa"/>
              <w:right w:w="20" w:type="dxa"/>
            </w:tcMar>
            <w:vAlign w:val="center"/>
            <w:hideMark/>
          </w:tcPr>
          <w:p w14:paraId="1F6F740A" w14:textId="77777777" w:rsidR="0007556B" w:rsidRPr="00B33A83" w:rsidRDefault="0007556B" w:rsidP="00DD2ADF">
            <w:pPr>
              <w:pStyle w:val="movimento2"/>
              <w:rPr>
                <w:color w:val="002060"/>
              </w:rPr>
            </w:pPr>
            <w:r w:rsidRPr="00B33A83">
              <w:rPr>
                <w:color w:val="002060"/>
              </w:rPr>
              <w:t xml:space="preserve">(CERRETO D ESI C5 A.S.D.) </w:t>
            </w:r>
          </w:p>
        </w:tc>
        <w:tc>
          <w:tcPr>
            <w:tcW w:w="800" w:type="dxa"/>
            <w:tcMar>
              <w:top w:w="20" w:type="dxa"/>
              <w:left w:w="20" w:type="dxa"/>
              <w:bottom w:w="20" w:type="dxa"/>
              <w:right w:w="20" w:type="dxa"/>
            </w:tcMar>
            <w:vAlign w:val="center"/>
            <w:hideMark/>
          </w:tcPr>
          <w:p w14:paraId="11C37156"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1DFB195" w14:textId="77777777" w:rsidR="0007556B" w:rsidRPr="00B33A83" w:rsidRDefault="0007556B" w:rsidP="00DD2ADF">
            <w:pPr>
              <w:pStyle w:val="movimento"/>
              <w:rPr>
                <w:color w:val="002060"/>
              </w:rPr>
            </w:pPr>
            <w:r w:rsidRPr="00B33A83">
              <w:rPr>
                <w:color w:val="002060"/>
              </w:rPr>
              <w:t>PALAZZINI ALESSANDRO</w:t>
            </w:r>
          </w:p>
        </w:tc>
        <w:tc>
          <w:tcPr>
            <w:tcW w:w="2200" w:type="dxa"/>
            <w:tcMar>
              <w:top w:w="20" w:type="dxa"/>
              <w:left w:w="20" w:type="dxa"/>
              <w:bottom w:w="20" w:type="dxa"/>
              <w:right w:w="20" w:type="dxa"/>
            </w:tcMar>
            <w:vAlign w:val="center"/>
            <w:hideMark/>
          </w:tcPr>
          <w:p w14:paraId="4DAC6397" w14:textId="77777777" w:rsidR="0007556B" w:rsidRPr="00B33A83" w:rsidRDefault="0007556B" w:rsidP="00DD2ADF">
            <w:pPr>
              <w:pStyle w:val="movimento2"/>
              <w:rPr>
                <w:color w:val="002060"/>
              </w:rPr>
            </w:pPr>
            <w:r w:rsidRPr="00B33A83">
              <w:rPr>
                <w:color w:val="002060"/>
              </w:rPr>
              <w:t xml:space="preserve">(PIANACCIO) </w:t>
            </w:r>
          </w:p>
        </w:tc>
      </w:tr>
    </w:tbl>
    <w:p w14:paraId="5A4123B4" w14:textId="77777777" w:rsidR="0007556B" w:rsidRPr="00B33A83" w:rsidRDefault="0007556B" w:rsidP="0007556B">
      <w:pPr>
        <w:pStyle w:val="titolo20"/>
        <w:rPr>
          <w:rFonts w:eastAsiaTheme="minorEastAsia"/>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42D21D41" w14:textId="77777777" w:rsidTr="00DD2ADF">
        <w:tc>
          <w:tcPr>
            <w:tcW w:w="2200" w:type="dxa"/>
            <w:tcMar>
              <w:top w:w="20" w:type="dxa"/>
              <w:left w:w="20" w:type="dxa"/>
              <w:bottom w:w="20" w:type="dxa"/>
              <w:right w:w="20" w:type="dxa"/>
            </w:tcMar>
            <w:vAlign w:val="center"/>
            <w:hideMark/>
          </w:tcPr>
          <w:p w14:paraId="1003A32F" w14:textId="77777777" w:rsidR="0007556B" w:rsidRPr="00B33A83" w:rsidRDefault="0007556B" w:rsidP="00DD2ADF">
            <w:pPr>
              <w:pStyle w:val="movimento"/>
              <w:rPr>
                <w:color w:val="002060"/>
              </w:rPr>
            </w:pPr>
            <w:r w:rsidRPr="00B33A83">
              <w:rPr>
                <w:color w:val="002060"/>
              </w:rPr>
              <w:t>NOCELLI FEDERICO</w:t>
            </w:r>
          </w:p>
        </w:tc>
        <w:tc>
          <w:tcPr>
            <w:tcW w:w="2200" w:type="dxa"/>
            <w:tcMar>
              <w:top w:w="20" w:type="dxa"/>
              <w:left w:w="20" w:type="dxa"/>
              <w:bottom w:w="20" w:type="dxa"/>
              <w:right w:w="20" w:type="dxa"/>
            </w:tcMar>
            <w:vAlign w:val="center"/>
            <w:hideMark/>
          </w:tcPr>
          <w:p w14:paraId="76980009" w14:textId="77777777" w:rsidR="0007556B" w:rsidRPr="00B33A83" w:rsidRDefault="0007556B" w:rsidP="00DD2ADF">
            <w:pPr>
              <w:pStyle w:val="movimento2"/>
              <w:rPr>
                <w:color w:val="002060"/>
              </w:rPr>
            </w:pPr>
            <w:r w:rsidRPr="00B33A83">
              <w:rPr>
                <w:color w:val="002060"/>
              </w:rPr>
              <w:t xml:space="preserve">(GROTTACCIA 2005) </w:t>
            </w:r>
          </w:p>
        </w:tc>
        <w:tc>
          <w:tcPr>
            <w:tcW w:w="800" w:type="dxa"/>
            <w:tcMar>
              <w:top w:w="20" w:type="dxa"/>
              <w:left w:w="20" w:type="dxa"/>
              <w:bottom w:w="20" w:type="dxa"/>
              <w:right w:w="20" w:type="dxa"/>
            </w:tcMar>
            <w:vAlign w:val="center"/>
            <w:hideMark/>
          </w:tcPr>
          <w:p w14:paraId="404661CA"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7225A6C"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BF3CB7C" w14:textId="77777777" w:rsidR="0007556B" w:rsidRPr="00B33A83" w:rsidRDefault="0007556B" w:rsidP="00DD2ADF">
            <w:pPr>
              <w:pStyle w:val="movimento2"/>
              <w:rPr>
                <w:color w:val="002060"/>
              </w:rPr>
            </w:pPr>
            <w:r w:rsidRPr="00B33A83">
              <w:rPr>
                <w:color w:val="002060"/>
              </w:rPr>
              <w:t> </w:t>
            </w:r>
          </w:p>
        </w:tc>
      </w:tr>
    </w:tbl>
    <w:p w14:paraId="11B90BDA" w14:textId="77777777" w:rsidR="0007556B" w:rsidRPr="00B33A83" w:rsidRDefault="0007556B" w:rsidP="0007556B">
      <w:pPr>
        <w:pStyle w:val="breakline"/>
        <w:rPr>
          <w:color w:val="002060"/>
        </w:rPr>
      </w:pPr>
    </w:p>
    <w:p w14:paraId="03085762" w14:textId="77777777" w:rsidR="0007556B" w:rsidRPr="00B33A83" w:rsidRDefault="0007556B" w:rsidP="0007556B">
      <w:pPr>
        <w:ind w:left="4956"/>
        <w:rPr>
          <w:rFonts w:ascii="Arial" w:hAnsi="Arial" w:cs="Arial"/>
          <w:noProof/>
          <w:color w:val="002060"/>
          <w:sz w:val="22"/>
          <w:szCs w:val="22"/>
        </w:rPr>
      </w:pPr>
      <w:r w:rsidRPr="00B33A83">
        <w:rPr>
          <w:rFonts w:ascii="Arial" w:hAnsi="Arial" w:cs="Arial"/>
          <w:noProof/>
          <w:color w:val="002060"/>
          <w:sz w:val="22"/>
          <w:szCs w:val="22"/>
        </w:rPr>
        <w:t>F.to IL SOSTITUTO GIUDICE SPORTIVO      </w:t>
      </w:r>
    </w:p>
    <w:p w14:paraId="720CEC04" w14:textId="77777777" w:rsidR="0007556B" w:rsidRPr="00B33A83" w:rsidRDefault="0007556B" w:rsidP="0007556B">
      <w:pPr>
        <w:pStyle w:val="breakline"/>
        <w:rPr>
          <w:rFonts w:eastAsiaTheme="minorEastAsia"/>
          <w:color w:val="002060"/>
        </w:rPr>
      </w:pPr>
      <w:r w:rsidRPr="00B33A83">
        <w:rPr>
          <w:rFonts w:ascii="Arial" w:hAnsi="Arial" w:cs="Arial"/>
          <w:noProof/>
          <w:color w:val="002060"/>
          <w:sz w:val="22"/>
          <w:szCs w:val="22"/>
        </w:rPr>
        <w:t xml:space="preserve"> </w:t>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t xml:space="preserve">   </w:t>
      </w:r>
      <w:r w:rsidRPr="00B33A83">
        <w:rPr>
          <w:rFonts w:ascii="Arial" w:hAnsi="Arial" w:cs="Arial"/>
          <w:noProof/>
          <w:color w:val="002060"/>
          <w:sz w:val="22"/>
          <w:szCs w:val="22"/>
        </w:rPr>
        <w:tab/>
        <w:t xml:space="preserve">                Federica Sorrentino</w:t>
      </w:r>
    </w:p>
    <w:p w14:paraId="74C7561B" w14:textId="77777777" w:rsidR="0007556B" w:rsidRPr="00B33A83" w:rsidRDefault="0007556B" w:rsidP="0007556B">
      <w:pPr>
        <w:pStyle w:val="breakline"/>
        <w:rPr>
          <w:rFonts w:eastAsiaTheme="minorEastAsia"/>
          <w:color w:val="002060"/>
        </w:rPr>
      </w:pPr>
    </w:p>
    <w:p w14:paraId="1E3F35EF" w14:textId="77777777" w:rsidR="0007556B" w:rsidRPr="00B33A83" w:rsidRDefault="0007556B" w:rsidP="0007556B">
      <w:pPr>
        <w:pStyle w:val="titoloprinc0"/>
        <w:rPr>
          <w:color w:val="002060"/>
        </w:rPr>
      </w:pPr>
      <w:r w:rsidRPr="00B33A83">
        <w:rPr>
          <w:color w:val="002060"/>
        </w:rPr>
        <w:t>CLASSIFICA</w:t>
      </w:r>
    </w:p>
    <w:p w14:paraId="7A04C97E" w14:textId="77777777" w:rsidR="0007556B" w:rsidRPr="00B33A83" w:rsidRDefault="0007556B" w:rsidP="0007556B">
      <w:pPr>
        <w:pStyle w:val="breakline"/>
        <w:rPr>
          <w:color w:val="002060"/>
        </w:rPr>
      </w:pPr>
    </w:p>
    <w:p w14:paraId="24B2E567" w14:textId="77777777" w:rsidR="0007556B" w:rsidRPr="00B33A83" w:rsidRDefault="0007556B" w:rsidP="0007556B">
      <w:pPr>
        <w:pStyle w:val="breakline"/>
        <w:rPr>
          <w:color w:val="002060"/>
        </w:rPr>
      </w:pPr>
    </w:p>
    <w:p w14:paraId="7E17795B" w14:textId="77777777" w:rsidR="0007556B" w:rsidRPr="00B33A83" w:rsidRDefault="0007556B" w:rsidP="0007556B">
      <w:pPr>
        <w:pStyle w:val="sottotitolocampionato10"/>
        <w:rPr>
          <w:color w:val="002060"/>
        </w:rPr>
      </w:pPr>
      <w:r w:rsidRPr="00B33A8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4D3A35DE"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8933"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774E29"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E2C32"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267F0"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A2519"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E11C9"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D46D4"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301C4"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7925F"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71C02" w14:textId="77777777" w:rsidR="0007556B" w:rsidRPr="00B33A83" w:rsidRDefault="0007556B" w:rsidP="00DD2ADF">
            <w:pPr>
              <w:pStyle w:val="headertabella0"/>
              <w:rPr>
                <w:color w:val="002060"/>
              </w:rPr>
            </w:pPr>
            <w:r w:rsidRPr="00B33A83">
              <w:rPr>
                <w:color w:val="002060"/>
              </w:rPr>
              <w:t>PE</w:t>
            </w:r>
          </w:p>
        </w:tc>
      </w:tr>
      <w:tr w:rsidR="0007556B" w:rsidRPr="00B33A83" w14:paraId="6245B9B7"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3167E1" w14:textId="77777777" w:rsidR="0007556B" w:rsidRPr="00B33A83" w:rsidRDefault="0007556B" w:rsidP="00DD2ADF">
            <w:pPr>
              <w:pStyle w:val="rowtabella0"/>
              <w:rPr>
                <w:color w:val="002060"/>
              </w:rPr>
            </w:pPr>
            <w:r w:rsidRPr="00B33A8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B0198" w14:textId="77777777" w:rsidR="0007556B" w:rsidRPr="00B33A83" w:rsidRDefault="0007556B" w:rsidP="00DD2ADF">
            <w:pPr>
              <w:pStyle w:val="rowtabella0"/>
              <w:jc w:val="center"/>
              <w:rPr>
                <w:color w:val="002060"/>
              </w:rPr>
            </w:pPr>
            <w:r w:rsidRPr="00B33A8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922C6"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D7D3" w14:textId="77777777" w:rsidR="0007556B" w:rsidRPr="00B33A83" w:rsidRDefault="0007556B" w:rsidP="00DD2ADF">
            <w:pPr>
              <w:pStyle w:val="rowtabella0"/>
              <w:jc w:val="center"/>
              <w:rPr>
                <w:color w:val="002060"/>
              </w:rPr>
            </w:pPr>
            <w:r w:rsidRPr="00B33A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FA7F2"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AD723"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C4CF4" w14:textId="77777777" w:rsidR="0007556B" w:rsidRPr="00B33A83" w:rsidRDefault="0007556B" w:rsidP="00DD2ADF">
            <w:pPr>
              <w:pStyle w:val="rowtabella0"/>
              <w:jc w:val="center"/>
              <w:rPr>
                <w:color w:val="002060"/>
              </w:rPr>
            </w:pPr>
            <w:r w:rsidRPr="00B33A83">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1146B" w14:textId="77777777" w:rsidR="0007556B" w:rsidRPr="00B33A83" w:rsidRDefault="0007556B" w:rsidP="00DD2ADF">
            <w:pPr>
              <w:pStyle w:val="rowtabella0"/>
              <w:jc w:val="center"/>
              <w:rPr>
                <w:color w:val="002060"/>
              </w:rPr>
            </w:pPr>
            <w:r w:rsidRPr="00B33A8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164C" w14:textId="77777777" w:rsidR="0007556B" w:rsidRPr="00B33A83" w:rsidRDefault="0007556B" w:rsidP="00DD2ADF">
            <w:pPr>
              <w:pStyle w:val="rowtabella0"/>
              <w:jc w:val="center"/>
              <w:rPr>
                <w:color w:val="002060"/>
              </w:rPr>
            </w:pPr>
            <w:r w:rsidRPr="00B33A8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621C" w14:textId="77777777" w:rsidR="0007556B" w:rsidRPr="00B33A83" w:rsidRDefault="0007556B" w:rsidP="00DD2ADF">
            <w:pPr>
              <w:pStyle w:val="rowtabella0"/>
              <w:jc w:val="center"/>
              <w:rPr>
                <w:color w:val="002060"/>
              </w:rPr>
            </w:pPr>
            <w:r w:rsidRPr="00B33A83">
              <w:rPr>
                <w:color w:val="002060"/>
              </w:rPr>
              <w:t>0</w:t>
            </w:r>
          </w:p>
        </w:tc>
      </w:tr>
      <w:tr w:rsidR="0007556B" w:rsidRPr="00B33A83" w14:paraId="1139B195"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290C0" w14:textId="77777777" w:rsidR="0007556B" w:rsidRPr="00B33A83" w:rsidRDefault="0007556B" w:rsidP="00DD2ADF">
            <w:pPr>
              <w:pStyle w:val="rowtabella0"/>
              <w:rPr>
                <w:color w:val="002060"/>
              </w:rPr>
            </w:pPr>
            <w:r w:rsidRPr="00B33A8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7E57A" w14:textId="77777777" w:rsidR="0007556B" w:rsidRPr="00B33A83" w:rsidRDefault="0007556B" w:rsidP="00DD2ADF">
            <w:pPr>
              <w:pStyle w:val="rowtabella0"/>
              <w:jc w:val="center"/>
              <w:rPr>
                <w:color w:val="002060"/>
              </w:rPr>
            </w:pPr>
            <w:r w:rsidRPr="00B33A8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B36FD"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4E32"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962C"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31728"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C5F6F" w14:textId="77777777" w:rsidR="0007556B" w:rsidRPr="00B33A83" w:rsidRDefault="0007556B" w:rsidP="00DD2ADF">
            <w:pPr>
              <w:pStyle w:val="rowtabella0"/>
              <w:jc w:val="center"/>
              <w:rPr>
                <w:color w:val="002060"/>
              </w:rPr>
            </w:pPr>
            <w:r w:rsidRPr="00B33A8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C938" w14:textId="77777777" w:rsidR="0007556B" w:rsidRPr="00B33A83" w:rsidRDefault="0007556B" w:rsidP="00DD2ADF">
            <w:pPr>
              <w:pStyle w:val="rowtabella0"/>
              <w:jc w:val="center"/>
              <w:rPr>
                <w:color w:val="002060"/>
              </w:rPr>
            </w:pPr>
            <w:r w:rsidRPr="00B33A8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51D0C"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82113" w14:textId="77777777" w:rsidR="0007556B" w:rsidRPr="00B33A83" w:rsidRDefault="0007556B" w:rsidP="00DD2ADF">
            <w:pPr>
              <w:pStyle w:val="rowtabella0"/>
              <w:jc w:val="center"/>
              <w:rPr>
                <w:color w:val="002060"/>
              </w:rPr>
            </w:pPr>
            <w:r w:rsidRPr="00B33A83">
              <w:rPr>
                <w:color w:val="002060"/>
              </w:rPr>
              <w:t>0</w:t>
            </w:r>
          </w:p>
        </w:tc>
      </w:tr>
      <w:tr w:rsidR="0007556B" w:rsidRPr="00B33A83" w14:paraId="33E37D4F"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E4A86" w14:textId="77777777" w:rsidR="0007556B" w:rsidRPr="00B33A83" w:rsidRDefault="0007556B" w:rsidP="00DD2ADF">
            <w:pPr>
              <w:pStyle w:val="rowtabella0"/>
              <w:rPr>
                <w:color w:val="002060"/>
              </w:rPr>
            </w:pPr>
            <w:r w:rsidRPr="00B33A8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DF160" w14:textId="77777777" w:rsidR="0007556B" w:rsidRPr="00B33A83" w:rsidRDefault="0007556B" w:rsidP="00DD2ADF">
            <w:pPr>
              <w:pStyle w:val="rowtabella0"/>
              <w:jc w:val="center"/>
              <w:rPr>
                <w:color w:val="002060"/>
              </w:rPr>
            </w:pPr>
            <w:r w:rsidRPr="00B33A8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C752"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474B"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3CC0F"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1DAF"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7B24B" w14:textId="77777777" w:rsidR="0007556B" w:rsidRPr="00B33A83" w:rsidRDefault="0007556B" w:rsidP="00DD2ADF">
            <w:pPr>
              <w:pStyle w:val="rowtabella0"/>
              <w:jc w:val="center"/>
              <w:rPr>
                <w:color w:val="002060"/>
              </w:rPr>
            </w:pPr>
            <w:r w:rsidRPr="00B33A83">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FD16C" w14:textId="77777777" w:rsidR="0007556B" w:rsidRPr="00B33A83" w:rsidRDefault="0007556B" w:rsidP="00DD2ADF">
            <w:pPr>
              <w:pStyle w:val="rowtabella0"/>
              <w:jc w:val="center"/>
              <w:rPr>
                <w:color w:val="002060"/>
              </w:rPr>
            </w:pPr>
            <w:r w:rsidRPr="00B33A8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1DE78" w14:textId="77777777" w:rsidR="0007556B" w:rsidRPr="00B33A83" w:rsidRDefault="0007556B" w:rsidP="00DD2ADF">
            <w:pPr>
              <w:pStyle w:val="rowtabella0"/>
              <w:jc w:val="center"/>
              <w:rPr>
                <w:color w:val="002060"/>
              </w:rPr>
            </w:pPr>
            <w:r w:rsidRPr="00B33A8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9150" w14:textId="77777777" w:rsidR="0007556B" w:rsidRPr="00B33A83" w:rsidRDefault="0007556B" w:rsidP="00DD2ADF">
            <w:pPr>
              <w:pStyle w:val="rowtabella0"/>
              <w:jc w:val="center"/>
              <w:rPr>
                <w:color w:val="002060"/>
              </w:rPr>
            </w:pPr>
            <w:r w:rsidRPr="00B33A83">
              <w:rPr>
                <w:color w:val="002060"/>
              </w:rPr>
              <w:t>0</w:t>
            </w:r>
          </w:p>
        </w:tc>
      </w:tr>
      <w:tr w:rsidR="0007556B" w:rsidRPr="00B33A83" w14:paraId="2D8BB4E1"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4B11F9" w14:textId="77777777" w:rsidR="0007556B" w:rsidRPr="00B33A83" w:rsidRDefault="0007556B" w:rsidP="00DD2ADF">
            <w:pPr>
              <w:pStyle w:val="rowtabella0"/>
              <w:rPr>
                <w:color w:val="002060"/>
              </w:rPr>
            </w:pPr>
            <w:r w:rsidRPr="00B33A8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41DF" w14:textId="77777777" w:rsidR="0007556B" w:rsidRPr="00B33A83" w:rsidRDefault="0007556B" w:rsidP="00DD2ADF">
            <w:pPr>
              <w:pStyle w:val="rowtabella0"/>
              <w:jc w:val="center"/>
              <w:rPr>
                <w:color w:val="002060"/>
              </w:rPr>
            </w:pPr>
            <w:r w:rsidRPr="00B33A8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4B546"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E6D1"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5B618"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A337"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4F6A" w14:textId="77777777" w:rsidR="0007556B" w:rsidRPr="00B33A83" w:rsidRDefault="0007556B" w:rsidP="00DD2ADF">
            <w:pPr>
              <w:pStyle w:val="rowtabella0"/>
              <w:jc w:val="center"/>
              <w:rPr>
                <w:color w:val="002060"/>
              </w:rPr>
            </w:pPr>
            <w:r w:rsidRPr="00B33A83">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C9EED" w14:textId="77777777" w:rsidR="0007556B" w:rsidRPr="00B33A83" w:rsidRDefault="0007556B" w:rsidP="00DD2ADF">
            <w:pPr>
              <w:pStyle w:val="rowtabella0"/>
              <w:jc w:val="center"/>
              <w:rPr>
                <w:color w:val="002060"/>
              </w:rPr>
            </w:pPr>
            <w:r w:rsidRPr="00B33A83">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9C908"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21712" w14:textId="77777777" w:rsidR="0007556B" w:rsidRPr="00B33A83" w:rsidRDefault="0007556B" w:rsidP="00DD2ADF">
            <w:pPr>
              <w:pStyle w:val="rowtabella0"/>
              <w:jc w:val="center"/>
              <w:rPr>
                <w:color w:val="002060"/>
              </w:rPr>
            </w:pPr>
            <w:r w:rsidRPr="00B33A83">
              <w:rPr>
                <w:color w:val="002060"/>
              </w:rPr>
              <w:t>0</w:t>
            </w:r>
          </w:p>
        </w:tc>
      </w:tr>
      <w:tr w:rsidR="0007556B" w:rsidRPr="00B33A83" w14:paraId="4082CF88"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A6DD13" w14:textId="77777777" w:rsidR="0007556B" w:rsidRPr="00B33A83" w:rsidRDefault="0007556B" w:rsidP="00DD2ADF">
            <w:pPr>
              <w:pStyle w:val="rowtabella0"/>
              <w:rPr>
                <w:color w:val="002060"/>
              </w:rPr>
            </w:pPr>
            <w:r w:rsidRPr="00B33A8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C0ABB" w14:textId="77777777" w:rsidR="0007556B" w:rsidRPr="00B33A83" w:rsidRDefault="0007556B" w:rsidP="00DD2ADF">
            <w:pPr>
              <w:pStyle w:val="rowtabella0"/>
              <w:jc w:val="center"/>
              <w:rPr>
                <w:color w:val="002060"/>
              </w:rPr>
            </w:pPr>
            <w:r w:rsidRPr="00B33A8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45FD5"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352F"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E3EDE"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E889D"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D131" w14:textId="77777777" w:rsidR="0007556B" w:rsidRPr="00B33A83" w:rsidRDefault="0007556B" w:rsidP="00DD2ADF">
            <w:pPr>
              <w:pStyle w:val="rowtabella0"/>
              <w:jc w:val="center"/>
              <w:rPr>
                <w:color w:val="002060"/>
              </w:rPr>
            </w:pPr>
            <w:r w:rsidRPr="00B33A8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1CB2" w14:textId="77777777" w:rsidR="0007556B" w:rsidRPr="00B33A83" w:rsidRDefault="0007556B" w:rsidP="00DD2ADF">
            <w:pPr>
              <w:pStyle w:val="rowtabella0"/>
              <w:jc w:val="center"/>
              <w:rPr>
                <w:color w:val="002060"/>
              </w:rPr>
            </w:pPr>
            <w:r w:rsidRPr="00B33A8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A8E9D"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EE7B" w14:textId="77777777" w:rsidR="0007556B" w:rsidRPr="00B33A83" w:rsidRDefault="0007556B" w:rsidP="00DD2ADF">
            <w:pPr>
              <w:pStyle w:val="rowtabella0"/>
              <w:jc w:val="center"/>
              <w:rPr>
                <w:color w:val="002060"/>
              </w:rPr>
            </w:pPr>
            <w:r w:rsidRPr="00B33A83">
              <w:rPr>
                <w:color w:val="002060"/>
              </w:rPr>
              <w:t>0</w:t>
            </w:r>
          </w:p>
        </w:tc>
      </w:tr>
      <w:tr w:rsidR="0007556B" w:rsidRPr="00B33A83" w14:paraId="06694A0D"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606EFE" w14:textId="77777777" w:rsidR="0007556B" w:rsidRPr="00B33A83" w:rsidRDefault="0007556B" w:rsidP="00DD2ADF">
            <w:pPr>
              <w:pStyle w:val="rowtabella0"/>
              <w:rPr>
                <w:color w:val="002060"/>
              </w:rPr>
            </w:pPr>
            <w:r w:rsidRPr="00B33A83">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F745" w14:textId="77777777" w:rsidR="0007556B" w:rsidRPr="00B33A83" w:rsidRDefault="0007556B" w:rsidP="00DD2ADF">
            <w:pPr>
              <w:pStyle w:val="rowtabella0"/>
              <w:jc w:val="center"/>
              <w:rPr>
                <w:color w:val="002060"/>
              </w:rPr>
            </w:pPr>
            <w:r w:rsidRPr="00B33A8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0C23E"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8BCDB"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212F8"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EA623"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851BA" w14:textId="77777777" w:rsidR="0007556B" w:rsidRPr="00B33A83" w:rsidRDefault="0007556B" w:rsidP="00DD2ADF">
            <w:pPr>
              <w:pStyle w:val="rowtabella0"/>
              <w:jc w:val="center"/>
              <w:rPr>
                <w:color w:val="002060"/>
              </w:rPr>
            </w:pPr>
            <w:r w:rsidRPr="00B33A8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40B35" w14:textId="77777777" w:rsidR="0007556B" w:rsidRPr="00B33A83" w:rsidRDefault="0007556B" w:rsidP="00DD2ADF">
            <w:pPr>
              <w:pStyle w:val="rowtabella0"/>
              <w:jc w:val="center"/>
              <w:rPr>
                <w:color w:val="002060"/>
              </w:rPr>
            </w:pPr>
            <w:r w:rsidRPr="00B33A83">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EEAC4"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11402" w14:textId="77777777" w:rsidR="0007556B" w:rsidRPr="00B33A83" w:rsidRDefault="0007556B" w:rsidP="00DD2ADF">
            <w:pPr>
              <w:pStyle w:val="rowtabella0"/>
              <w:jc w:val="center"/>
              <w:rPr>
                <w:color w:val="002060"/>
              </w:rPr>
            </w:pPr>
            <w:r w:rsidRPr="00B33A83">
              <w:rPr>
                <w:color w:val="002060"/>
              </w:rPr>
              <w:t>0</w:t>
            </w:r>
          </w:p>
        </w:tc>
      </w:tr>
      <w:tr w:rsidR="0007556B" w:rsidRPr="00B33A83" w14:paraId="1828919E"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4A867A" w14:textId="77777777" w:rsidR="0007556B" w:rsidRPr="00B33A83" w:rsidRDefault="0007556B" w:rsidP="00DD2ADF">
            <w:pPr>
              <w:pStyle w:val="rowtabella0"/>
              <w:rPr>
                <w:color w:val="002060"/>
              </w:rPr>
            </w:pPr>
            <w:r w:rsidRPr="00B33A83">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5C12D" w14:textId="77777777" w:rsidR="0007556B" w:rsidRPr="00B33A83" w:rsidRDefault="0007556B" w:rsidP="00DD2ADF">
            <w:pPr>
              <w:pStyle w:val="rowtabella0"/>
              <w:jc w:val="center"/>
              <w:rPr>
                <w:color w:val="002060"/>
              </w:rPr>
            </w:pPr>
            <w:r w:rsidRPr="00B33A8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0A06E"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787EF"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6ABD9"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7D5F"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81AD" w14:textId="77777777" w:rsidR="0007556B" w:rsidRPr="00B33A83" w:rsidRDefault="0007556B" w:rsidP="00DD2ADF">
            <w:pPr>
              <w:pStyle w:val="rowtabella0"/>
              <w:jc w:val="center"/>
              <w:rPr>
                <w:color w:val="002060"/>
              </w:rPr>
            </w:pPr>
            <w:r w:rsidRPr="00B33A83">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C8D5C" w14:textId="77777777" w:rsidR="0007556B" w:rsidRPr="00B33A83" w:rsidRDefault="0007556B" w:rsidP="00DD2ADF">
            <w:pPr>
              <w:pStyle w:val="rowtabella0"/>
              <w:jc w:val="center"/>
              <w:rPr>
                <w:color w:val="002060"/>
              </w:rPr>
            </w:pPr>
            <w:r w:rsidRPr="00B33A8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7CF25"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2BEA6" w14:textId="77777777" w:rsidR="0007556B" w:rsidRPr="00B33A83" w:rsidRDefault="0007556B" w:rsidP="00DD2ADF">
            <w:pPr>
              <w:pStyle w:val="rowtabella0"/>
              <w:jc w:val="center"/>
              <w:rPr>
                <w:color w:val="002060"/>
              </w:rPr>
            </w:pPr>
            <w:r w:rsidRPr="00B33A83">
              <w:rPr>
                <w:color w:val="002060"/>
              </w:rPr>
              <w:t>0</w:t>
            </w:r>
          </w:p>
        </w:tc>
      </w:tr>
      <w:tr w:rsidR="0007556B" w:rsidRPr="00B33A83" w14:paraId="54EF3299"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70D6C" w14:textId="77777777" w:rsidR="0007556B" w:rsidRPr="00B33A83" w:rsidRDefault="0007556B" w:rsidP="00DD2ADF">
            <w:pPr>
              <w:pStyle w:val="rowtabella0"/>
              <w:rPr>
                <w:color w:val="002060"/>
              </w:rPr>
            </w:pPr>
            <w:r w:rsidRPr="00B33A83">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ADCD2" w14:textId="77777777" w:rsidR="0007556B" w:rsidRPr="00B33A83" w:rsidRDefault="0007556B" w:rsidP="00DD2ADF">
            <w:pPr>
              <w:pStyle w:val="rowtabella0"/>
              <w:jc w:val="center"/>
              <w:rPr>
                <w:color w:val="002060"/>
              </w:rPr>
            </w:pPr>
            <w:r w:rsidRPr="00B33A8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5668"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D9FD6"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9963C"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525D5"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93265" w14:textId="77777777" w:rsidR="0007556B" w:rsidRPr="00B33A83" w:rsidRDefault="0007556B" w:rsidP="00DD2ADF">
            <w:pPr>
              <w:pStyle w:val="rowtabella0"/>
              <w:jc w:val="center"/>
              <w:rPr>
                <w:color w:val="002060"/>
              </w:rPr>
            </w:pPr>
            <w:r w:rsidRPr="00B33A8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F3A9D" w14:textId="77777777" w:rsidR="0007556B" w:rsidRPr="00B33A83" w:rsidRDefault="0007556B" w:rsidP="00DD2ADF">
            <w:pPr>
              <w:pStyle w:val="rowtabella0"/>
              <w:jc w:val="center"/>
              <w:rPr>
                <w:color w:val="002060"/>
              </w:rPr>
            </w:pPr>
            <w:r w:rsidRPr="00B33A8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85E6C"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B105A" w14:textId="77777777" w:rsidR="0007556B" w:rsidRPr="00B33A83" w:rsidRDefault="0007556B" w:rsidP="00DD2ADF">
            <w:pPr>
              <w:pStyle w:val="rowtabella0"/>
              <w:jc w:val="center"/>
              <w:rPr>
                <w:color w:val="002060"/>
              </w:rPr>
            </w:pPr>
            <w:r w:rsidRPr="00B33A83">
              <w:rPr>
                <w:color w:val="002060"/>
              </w:rPr>
              <w:t>0</w:t>
            </w:r>
          </w:p>
        </w:tc>
      </w:tr>
      <w:tr w:rsidR="0007556B" w:rsidRPr="00B33A83" w14:paraId="0CD33B4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4F29E" w14:textId="77777777" w:rsidR="0007556B" w:rsidRPr="00B33A83" w:rsidRDefault="0007556B" w:rsidP="00DD2ADF">
            <w:pPr>
              <w:pStyle w:val="rowtabella0"/>
              <w:rPr>
                <w:color w:val="002060"/>
              </w:rPr>
            </w:pPr>
            <w:r w:rsidRPr="00B33A8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C8BD6" w14:textId="77777777" w:rsidR="0007556B" w:rsidRPr="00B33A83" w:rsidRDefault="0007556B" w:rsidP="00DD2ADF">
            <w:pPr>
              <w:pStyle w:val="rowtabella0"/>
              <w:jc w:val="center"/>
              <w:rPr>
                <w:color w:val="002060"/>
              </w:rPr>
            </w:pPr>
            <w:r w:rsidRPr="00B33A8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D7513"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15B2"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A258D"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F94E5"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00D01" w14:textId="77777777" w:rsidR="0007556B" w:rsidRPr="00B33A83" w:rsidRDefault="0007556B" w:rsidP="00DD2ADF">
            <w:pPr>
              <w:pStyle w:val="rowtabella0"/>
              <w:jc w:val="center"/>
              <w:rPr>
                <w:color w:val="002060"/>
              </w:rPr>
            </w:pPr>
            <w:r w:rsidRPr="00B33A8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FA3DA" w14:textId="77777777" w:rsidR="0007556B" w:rsidRPr="00B33A83" w:rsidRDefault="0007556B" w:rsidP="00DD2ADF">
            <w:pPr>
              <w:pStyle w:val="rowtabella0"/>
              <w:jc w:val="center"/>
              <w:rPr>
                <w:color w:val="002060"/>
              </w:rPr>
            </w:pPr>
            <w:r w:rsidRPr="00B33A8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D966C"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077DD" w14:textId="77777777" w:rsidR="0007556B" w:rsidRPr="00B33A83" w:rsidRDefault="0007556B" w:rsidP="00DD2ADF">
            <w:pPr>
              <w:pStyle w:val="rowtabella0"/>
              <w:jc w:val="center"/>
              <w:rPr>
                <w:color w:val="002060"/>
              </w:rPr>
            </w:pPr>
            <w:r w:rsidRPr="00B33A83">
              <w:rPr>
                <w:color w:val="002060"/>
              </w:rPr>
              <w:t>0</w:t>
            </w:r>
          </w:p>
        </w:tc>
      </w:tr>
      <w:tr w:rsidR="0007556B" w:rsidRPr="00B33A83" w14:paraId="2D7DC6C3"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67634" w14:textId="77777777" w:rsidR="0007556B" w:rsidRPr="00B33A83" w:rsidRDefault="0007556B" w:rsidP="00DD2ADF">
            <w:pPr>
              <w:pStyle w:val="rowtabella0"/>
              <w:rPr>
                <w:color w:val="002060"/>
              </w:rPr>
            </w:pPr>
            <w:r w:rsidRPr="00B33A83">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16716" w14:textId="77777777" w:rsidR="0007556B" w:rsidRPr="00B33A83" w:rsidRDefault="0007556B" w:rsidP="00DD2ADF">
            <w:pPr>
              <w:pStyle w:val="rowtabella0"/>
              <w:jc w:val="center"/>
              <w:rPr>
                <w:color w:val="002060"/>
              </w:rPr>
            </w:pPr>
            <w:r w:rsidRPr="00B33A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C6154"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E9F0B"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8466F"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2D734"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6DFA6" w14:textId="77777777" w:rsidR="0007556B" w:rsidRPr="00B33A83" w:rsidRDefault="0007556B" w:rsidP="00DD2ADF">
            <w:pPr>
              <w:pStyle w:val="rowtabella0"/>
              <w:jc w:val="center"/>
              <w:rPr>
                <w:color w:val="002060"/>
              </w:rPr>
            </w:pPr>
            <w:r w:rsidRPr="00B33A83">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EC397" w14:textId="77777777" w:rsidR="0007556B" w:rsidRPr="00B33A83" w:rsidRDefault="0007556B" w:rsidP="00DD2ADF">
            <w:pPr>
              <w:pStyle w:val="rowtabella0"/>
              <w:jc w:val="center"/>
              <w:rPr>
                <w:color w:val="002060"/>
              </w:rPr>
            </w:pPr>
            <w:r w:rsidRPr="00B33A83">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23AFE"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DF285" w14:textId="77777777" w:rsidR="0007556B" w:rsidRPr="00B33A83" w:rsidRDefault="0007556B" w:rsidP="00DD2ADF">
            <w:pPr>
              <w:pStyle w:val="rowtabella0"/>
              <w:jc w:val="center"/>
              <w:rPr>
                <w:color w:val="002060"/>
              </w:rPr>
            </w:pPr>
            <w:r w:rsidRPr="00B33A83">
              <w:rPr>
                <w:color w:val="002060"/>
              </w:rPr>
              <w:t>0</w:t>
            </w:r>
          </w:p>
        </w:tc>
      </w:tr>
      <w:tr w:rsidR="0007556B" w:rsidRPr="00B33A83" w14:paraId="5D88917C"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EF6CA" w14:textId="77777777" w:rsidR="0007556B" w:rsidRPr="00B33A83" w:rsidRDefault="0007556B" w:rsidP="00DD2ADF">
            <w:pPr>
              <w:pStyle w:val="rowtabella0"/>
              <w:rPr>
                <w:color w:val="002060"/>
              </w:rPr>
            </w:pPr>
            <w:r w:rsidRPr="00B33A83">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75F5"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FF1ED"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D43D"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D20B"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8DE70"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A64D9" w14:textId="77777777" w:rsidR="0007556B" w:rsidRPr="00B33A83" w:rsidRDefault="0007556B" w:rsidP="00DD2ADF">
            <w:pPr>
              <w:pStyle w:val="rowtabella0"/>
              <w:jc w:val="center"/>
              <w:rPr>
                <w:color w:val="002060"/>
              </w:rPr>
            </w:pPr>
            <w:r w:rsidRPr="00B33A8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BC3E8" w14:textId="77777777" w:rsidR="0007556B" w:rsidRPr="00B33A83" w:rsidRDefault="0007556B" w:rsidP="00DD2ADF">
            <w:pPr>
              <w:pStyle w:val="rowtabella0"/>
              <w:jc w:val="center"/>
              <w:rPr>
                <w:color w:val="002060"/>
              </w:rPr>
            </w:pPr>
            <w:r w:rsidRPr="00B33A83">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7647C" w14:textId="77777777" w:rsidR="0007556B" w:rsidRPr="00B33A83" w:rsidRDefault="0007556B" w:rsidP="00DD2ADF">
            <w:pPr>
              <w:pStyle w:val="rowtabella0"/>
              <w:jc w:val="center"/>
              <w:rPr>
                <w:color w:val="002060"/>
              </w:rPr>
            </w:pPr>
            <w:r w:rsidRPr="00B33A8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D4A6" w14:textId="77777777" w:rsidR="0007556B" w:rsidRPr="00B33A83" w:rsidRDefault="0007556B" w:rsidP="00DD2ADF">
            <w:pPr>
              <w:pStyle w:val="rowtabella0"/>
              <w:jc w:val="center"/>
              <w:rPr>
                <w:color w:val="002060"/>
              </w:rPr>
            </w:pPr>
            <w:r w:rsidRPr="00B33A83">
              <w:rPr>
                <w:color w:val="002060"/>
              </w:rPr>
              <w:t>0</w:t>
            </w:r>
          </w:p>
        </w:tc>
      </w:tr>
      <w:tr w:rsidR="0007556B" w:rsidRPr="00B33A83" w14:paraId="650023D9"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423031" w14:textId="77777777" w:rsidR="0007556B" w:rsidRPr="00B33A83" w:rsidRDefault="0007556B" w:rsidP="00DD2ADF">
            <w:pPr>
              <w:pStyle w:val="rowtabella0"/>
              <w:rPr>
                <w:color w:val="002060"/>
              </w:rPr>
            </w:pPr>
            <w:r w:rsidRPr="00B33A8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A218"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2179"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305FB"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96504"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54DCE"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9B58" w14:textId="77777777" w:rsidR="0007556B" w:rsidRPr="00B33A83" w:rsidRDefault="0007556B" w:rsidP="00DD2ADF">
            <w:pPr>
              <w:pStyle w:val="rowtabella0"/>
              <w:jc w:val="center"/>
              <w:rPr>
                <w:color w:val="002060"/>
              </w:rPr>
            </w:pPr>
            <w:r w:rsidRPr="00B33A8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2720E" w14:textId="77777777" w:rsidR="0007556B" w:rsidRPr="00B33A83" w:rsidRDefault="0007556B" w:rsidP="00DD2ADF">
            <w:pPr>
              <w:pStyle w:val="rowtabella0"/>
              <w:jc w:val="center"/>
              <w:rPr>
                <w:color w:val="002060"/>
              </w:rPr>
            </w:pPr>
            <w:r w:rsidRPr="00B33A8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E834B" w14:textId="77777777" w:rsidR="0007556B" w:rsidRPr="00B33A83" w:rsidRDefault="0007556B" w:rsidP="00DD2ADF">
            <w:pPr>
              <w:pStyle w:val="rowtabella0"/>
              <w:jc w:val="center"/>
              <w:rPr>
                <w:color w:val="002060"/>
              </w:rPr>
            </w:pPr>
            <w:r w:rsidRPr="00B33A8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7FA2" w14:textId="77777777" w:rsidR="0007556B" w:rsidRPr="00B33A83" w:rsidRDefault="0007556B" w:rsidP="00DD2ADF">
            <w:pPr>
              <w:pStyle w:val="rowtabella0"/>
              <w:jc w:val="center"/>
              <w:rPr>
                <w:color w:val="002060"/>
              </w:rPr>
            </w:pPr>
            <w:r w:rsidRPr="00B33A83">
              <w:rPr>
                <w:color w:val="002060"/>
              </w:rPr>
              <w:t>0</w:t>
            </w:r>
          </w:p>
        </w:tc>
      </w:tr>
      <w:tr w:rsidR="0007556B" w:rsidRPr="00B33A83" w14:paraId="0DB7CC77"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C1CF0" w14:textId="77777777" w:rsidR="0007556B" w:rsidRPr="00B33A83" w:rsidRDefault="0007556B" w:rsidP="00DD2ADF">
            <w:pPr>
              <w:pStyle w:val="rowtabella0"/>
              <w:rPr>
                <w:color w:val="002060"/>
              </w:rPr>
            </w:pPr>
            <w:r w:rsidRPr="00B33A8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0C9D"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3AC50"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66BA2"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CEEA"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DAF29"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5B506" w14:textId="77777777" w:rsidR="0007556B" w:rsidRPr="00B33A83" w:rsidRDefault="0007556B" w:rsidP="00DD2ADF">
            <w:pPr>
              <w:pStyle w:val="rowtabella0"/>
              <w:jc w:val="center"/>
              <w:rPr>
                <w:color w:val="002060"/>
              </w:rPr>
            </w:pPr>
            <w:r w:rsidRPr="00B33A8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8E35" w14:textId="77777777" w:rsidR="0007556B" w:rsidRPr="00B33A83" w:rsidRDefault="0007556B" w:rsidP="00DD2ADF">
            <w:pPr>
              <w:pStyle w:val="rowtabella0"/>
              <w:jc w:val="center"/>
              <w:rPr>
                <w:color w:val="002060"/>
              </w:rPr>
            </w:pPr>
            <w:r w:rsidRPr="00B33A83">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257B9" w14:textId="77777777" w:rsidR="0007556B" w:rsidRPr="00B33A83" w:rsidRDefault="0007556B" w:rsidP="00DD2ADF">
            <w:pPr>
              <w:pStyle w:val="rowtabella0"/>
              <w:jc w:val="center"/>
              <w:rPr>
                <w:color w:val="002060"/>
              </w:rPr>
            </w:pPr>
            <w:r w:rsidRPr="00B33A8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578F" w14:textId="77777777" w:rsidR="0007556B" w:rsidRPr="00B33A83" w:rsidRDefault="0007556B" w:rsidP="00DD2ADF">
            <w:pPr>
              <w:pStyle w:val="rowtabella0"/>
              <w:jc w:val="center"/>
              <w:rPr>
                <w:color w:val="002060"/>
              </w:rPr>
            </w:pPr>
            <w:r w:rsidRPr="00B33A83">
              <w:rPr>
                <w:color w:val="002060"/>
              </w:rPr>
              <w:t>0</w:t>
            </w:r>
          </w:p>
        </w:tc>
      </w:tr>
      <w:tr w:rsidR="0007556B" w:rsidRPr="00B33A83" w14:paraId="3BD87068"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2B9798" w14:textId="77777777" w:rsidR="0007556B" w:rsidRPr="00B33A83" w:rsidRDefault="0007556B" w:rsidP="00DD2ADF">
            <w:pPr>
              <w:pStyle w:val="rowtabella0"/>
              <w:rPr>
                <w:color w:val="002060"/>
              </w:rPr>
            </w:pPr>
            <w:r w:rsidRPr="00B33A8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37C0F"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B1D1F"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07A7"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5FE5"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69FF1"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D2E5" w14:textId="77777777" w:rsidR="0007556B" w:rsidRPr="00B33A83" w:rsidRDefault="0007556B" w:rsidP="00DD2ADF">
            <w:pPr>
              <w:pStyle w:val="rowtabella0"/>
              <w:jc w:val="center"/>
              <w:rPr>
                <w:color w:val="002060"/>
              </w:rPr>
            </w:pPr>
            <w:r w:rsidRPr="00B33A8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155DD" w14:textId="77777777" w:rsidR="0007556B" w:rsidRPr="00B33A83" w:rsidRDefault="0007556B" w:rsidP="00DD2ADF">
            <w:pPr>
              <w:pStyle w:val="rowtabella0"/>
              <w:jc w:val="center"/>
              <w:rPr>
                <w:color w:val="002060"/>
              </w:rPr>
            </w:pPr>
            <w:r w:rsidRPr="00B33A8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7BB61" w14:textId="77777777" w:rsidR="0007556B" w:rsidRPr="00B33A83" w:rsidRDefault="0007556B" w:rsidP="00DD2ADF">
            <w:pPr>
              <w:pStyle w:val="rowtabella0"/>
              <w:jc w:val="center"/>
              <w:rPr>
                <w:color w:val="002060"/>
              </w:rPr>
            </w:pPr>
            <w:r w:rsidRPr="00B33A8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C45A3" w14:textId="77777777" w:rsidR="0007556B" w:rsidRPr="00B33A83" w:rsidRDefault="0007556B" w:rsidP="00DD2ADF">
            <w:pPr>
              <w:pStyle w:val="rowtabella0"/>
              <w:jc w:val="center"/>
              <w:rPr>
                <w:color w:val="002060"/>
              </w:rPr>
            </w:pPr>
            <w:r w:rsidRPr="00B33A83">
              <w:rPr>
                <w:color w:val="002060"/>
              </w:rPr>
              <w:t>0</w:t>
            </w:r>
          </w:p>
        </w:tc>
      </w:tr>
    </w:tbl>
    <w:p w14:paraId="795D18B9" w14:textId="77777777" w:rsidR="0007556B" w:rsidRPr="00B33A83" w:rsidRDefault="0007556B" w:rsidP="0007556B">
      <w:pPr>
        <w:pStyle w:val="breakline"/>
        <w:rPr>
          <w:color w:val="002060"/>
        </w:rPr>
      </w:pPr>
    </w:p>
    <w:p w14:paraId="038A7456" w14:textId="77777777" w:rsidR="0007556B" w:rsidRPr="00B33A83" w:rsidRDefault="0007556B" w:rsidP="0007556B">
      <w:pPr>
        <w:pStyle w:val="titoloprinc0"/>
        <w:rPr>
          <w:color w:val="002060"/>
        </w:rPr>
      </w:pPr>
      <w:r w:rsidRPr="00B33A83">
        <w:rPr>
          <w:color w:val="002060"/>
        </w:rPr>
        <w:t>PROGRAMMA GARE</w:t>
      </w:r>
    </w:p>
    <w:p w14:paraId="719DB5EB" w14:textId="77777777" w:rsidR="0007556B" w:rsidRPr="00B33A83" w:rsidRDefault="0007556B" w:rsidP="0007556B">
      <w:pPr>
        <w:pStyle w:val="breakline"/>
        <w:rPr>
          <w:color w:val="002060"/>
        </w:rPr>
      </w:pPr>
    </w:p>
    <w:p w14:paraId="4A58FECB" w14:textId="77777777" w:rsidR="0007556B" w:rsidRPr="00B33A83" w:rsidRDefault="0007556B" w:rsidP="0007556B">
      <w:pPr>
        <w:pStyle w:val="sottotitolocampionato10"/>
        <w:rPr>
          <w:color w:val="002060"/>
        </w:rPr>
      </w:pPr>
      <w:r w:rsidRPr="00B33A8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3"/>
        <w:gridCol w:w="385"/>
        <w:gridCol w:w="898"/>
        <w:gridCol w:w="1180"/>
        <w:gridCol w:w="1558"/>
        <w:gridCol w:w="1549"/>
      </w:tblGrid>
      <w:tr w:rsidR="0007556B" w:rsidRPr="00B33A83" w14:paraId="6E478D66"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3867D"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B53F4"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0C314"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8D7D0"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C4903"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9DB11"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6195A"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4F7C2748"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087E10" w14:textId="77777777" w:rsidR="0007556B" w:rsidRPr="00B33A83" w:rsidRDefault="0007556B" w:rsidP="00DD2ADF">
            <w:pPr>
              <w:pStyle w:val="rowtabella0"/>
              <w:rPr>
                <w:color w:val="002060"/>
              </w:rPr>
            </w:pPr>
            <w:r w:rsidRPr="00B33A83">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D8F6F7" w14:textId="77777777" w:rsidR="0007556B" w:rsidRPr="00B33A83" w:rsidRDefault="0007556B" w:rsidP="00DD2ADF">
            <w:pPr>
              <w:pStyle w:val="rowtabella0"/>
              <w:rPr>
                <w:color w:val="002060"/>
              </w:rPr>
            </w:pPr>
            <w:r w:rsidRPr="00B33A83">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742B1"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6356D" w14:textId="77777777" w:rsidR="0007556B" w:rsidRPr="00B33A83" w:rsidRDefault="0007556B" w:rsidP="00DD2ADF">
            <w:pPr>
              <w:pStyle w:val="rowtabella0"/>
              <w:rPr>
                <w:color w:val="002060"/>
              </w:rPr>
            </w:pPr>
            <w:r w:rsidRPr="00B33A83">
              <w:rPr>
                <w:color w:val="002060"/>
              </w:rPr>
              <w:t>08/04/2022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C681F" w14:textId="77777777" w:rsidR="0007556B" w:rsidRPr="00B33A83" w:rsidRDefault="0007556B" w:rsidP="00DD2ADF">
            <w:pPr>
              <w:pStyle w:val="rowtabella0"/>
              <w:rPr>
                <w:color w:val="002060"/>
              </w:rPr>
            </w:pPr>
            <w:r w:rsidRPr="00B33A83">
              <w:rPr>
                <w:color w:val="002060"/>
              </w:rPr>
              <w:t>5138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338B7" w14:textId="77777777" w:rsidR="0007556B" w:rsidRPr="00B33A83" w:rsidRDefault="0007556B" w:rsidP="00DD2ADF">
            <w:pPr>
              <w:pStyle w:val="rowtabella0"/>
              <w:rPr>
                <w:color w:val="002060"/>
              </w:rPr>
            </w:pPr>
            <w:r w:rsidRPr="00B33A8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39AF2" w14:textId="77777777" w:rsidR="0007556B" w:rsidRPr="00B33A83" w:rsidRDefault="0007556B" w:rsidP="00DD2ADF">
            <w:pPr>
              <w:pStyle w:val="rowtabella0"/>
              <w:rPr>
                <w:color w:val="002060"/>
              </w:rPr>
            </w:pPr>
            <w:r w:rsidRPr="00B33A83">
              <w:rPr>
                <w:color w:val="002060"/>
              </w:rPr>
              <w:t>VIA CAPANNA SNC</w:t>
            </w:r>
          </w:p>
        </w:tc>
      </w:tr>
      <w:tr w:rsidR="0007556B" w:rsidRPr="00B33A83" w14:paraId="1E760E52"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FBC840" w14:textId="77777777" w:rsidR="0007556B" w:rsidRPr="00B33A83" w:rsidRDefault="0007556B" w:rsidP="00DD2ADF">
            <w:pPr>
              <w:pStyle w:val="rowtabella0"/>
              <w:rPr>
                <w:color w:val="002060"/>
              </w:rPr>
            </w:pPr>
            <w:r w:rsidRPr="00B33A83">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3E29F3" w14:textId="77777777" w:rsidR="0007556B" w:rsidRPr="00B33A83" w:rsidRDefault="0007556B" w:rsidP="00DD2ADF">
            <w:pPr>
              <w:pStyle w:val="rowtabella0"/>
              <w:rPr>
                <w:color w:val="002060"/>
              </w:rPr>
            </w:pPr>
            <w:r w:rsidRPr="00B33A83">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DC1BEE"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284C56" w14:textId="77777777" w:rsidR="0007556B" w:rsidRPr="00B33A83" w:rsidRDefault="0007556B" w:rsidP="00DD2ADF">
            <w:pPr>
              <w:pStyle w:val="rowtabella0"/>
              <w:rPr>
                <w:color w:val="002060"/>
              </w:rPr>
            </w:pPr>
            <w:r w:rsidRPr="00B33A83">
              <w:rPr>
                <w:color w:val="002060"/>
              </w:rPr>
              <w:t>08/04/2022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052EAD" w14:textId="77777777" w:rsidR="0007556B" w:rsidRPr="00B33A83" w:rsidRDefault="0007556B" w:rsidP="00DD2ADF">
            <w:pPr>
              <w:pStyle w:val="rowtabella0"/>
              <w:rPr>
                <w:color w:val="002060"/>
              </w:rPr>
            </w:pPr>
            <w:r w:rsidRPr="00B33A83">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DC557F" w14:textId="77777777" w:rsidR="0007556B" w:rsidRPr="00B33A83" w:rsidRDefault="0007556B" w:rsidP="00DD2ADF">
            <w:pPr>
              <w:pStyle w:val="rowtabella0"/>
              <w:rPr>
                <w:color w:val="002060"/>
              </w:rPr>
            </w:pPr>
            <w:r w:rsidRPr="00B33A83">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C8E13E" w14:textId="77777777" w:rsidR="0007556B" w:rsidRPr="00B33A83" w:rsidRDefault="0007556B" w:rsidP="00DD2ADF">
            <w:pPr>
              <w:pStyle w:val="rowtabella0"/>
              <w:rPr>
                <w:color w:val="002060"/>
              </w:rPr>
            </w:pPr>
            <w:r w:rsidRPr="00B33A83">
              <w:rPr>
                <w:color w:val="002060"/>
              </w:rPr>
              <w:t>VIA OLIMPIADI</w:t>
            </w:r>
          </w:p>
        </w:tc>
      </w:tr>
      <w:tr w:rsidR="0007556B" w:rsidRPr="00B33A83" w14:paraId="0D733B89"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1030F0" w14:textId="77777777" w:rsidR="0007556B" w:rsidRPr="00B33A83" w:rsidRDefault="0007556B" w:rsidP="00DD2ADF">
            <w:pPr>
              <w:pStyle w:val="rowtabella0"/>
              <w:rPr>
                <w:color w:val="002060"/>
              </w:rPr>
            </w:pPr>
            <w:r w:rsidRPr="00B33A83">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32362A" w14:textId="77777777" w:rsidR="0007556B" w:rsidRPr="00B33A83" w:rsidRDefault="0007556B" w:rsidP="00DD2ADF">
            <w:pPr>
              <w:pStyle w:val="rowtabella0"/>
              <w:rPr>
                <w:color w:val="002060"/>
              </w:rPr>
            </w:pPr>
            <w:r w:rsidRPr="00B33A83">
              <w:rPr>
                <w:color w:val="002060"/>
              </w:rPr>
              <w:t>OLYMPIA FANO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54ADF7"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A2CC3A" w14:textId="77777777" w:rsidR="0007556B" w:rsidRPr="00B33A83" w:rsidRDefault="0007556B" w:rsidP="00DD2ADF">
            <w:pPr>
              <w:pStyle w:val="rowtabella0"/>
              <w:rPr>
                <w:color w:val="002060"/>
              </w:rPr>
            </w:pPr>
            <w:r w:rsidRPr="00B33A83">
              <w:rPr>
                <w:color w:val="002060"/>
              </w:rPr>
              <w:t>08/04/2022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818B56" w14:textId="77777777" w:rsidR="0007556B" w:rsidRPr="00B33A83" w:rsidRDefault="0007556B" w:rsidP="00DD2ADF">
            <w:pPr>
              <w:pStyle w:val="rowtabella0"/>
              <w:rPr>
                <w:color w:val="002060"/>
              </w:rPr>
            </w:pPr>
            <w:r w:rsidRPr="00B33A83">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CB39E8" w14:textId="77777777" w:rsidR="0007556B" w:rsidRPr="00B33A83" w:rsidRDefault="0007556B" w:rsidP="00DD2ADF">
            <w:pPr>
              <w:pStyle w:val="rowtabella0"/>
              <w:rPr>
                <w:color w:val="002060"/>
              </w:rPr>
            </w:pPr>
            <w:r w:rsidRPr="00B33A8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79670D" w14:textId="77777777" w:rsidR="0007556B" w:rsidRPr="00B33A83" w:rsidRDefault="0007556B" w:rsidP="00DD2ADF">
            <w:pPr>
              <w:pStyle w:val="rowtabella0"/>
              <w:rPr>
                <w:color w:val="002060"/>
              </w:rPr>
            </w:pPr>
            <w:r w:rsidRPr="00B33A83">
              <w:rPr>
                <w:color w:val="002060"/>
              </w:rPr>
              <w:t>VIA CERQUATTI</w:t>
            </w:r>
          </w:p>
        </w:tc>
      </w:tr>
      <w:tr w:rsidR="0007556B" w:rsidRPr="00B33A83" w14:paraId="66ADC945"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BFBA22" w14:textId="77777777" w:rsidR="0007556B" w:rsidRPr="00B33A83" w:rsidRDefault="0007556B" w:rsidP="00DD2ADF">
            <w:pPr>
              <w:pStyle w:val="rowtabella0"/>
              <w:rPr>
                <w:color w:val="002060"/>
              </w:rPr>
            </w:pPr>
            <w:r w:rsidRPr="00B33A83">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546925" w14:textId="77777777" w:rsidR="0007556B" w:rsidRPr="00B33A83" w:rsidRDefault="0007556B" w:rsidP="00DD2ADF">
            <w:pPr>
              <w:pStyle w:val="rowtabella0"/>
              <w:rPr>
                <w:color w:val="002060"/>
              </w:rPr>
            </w:pPr>
            <w:r w:rsidRPr="00B33A83">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526C28"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0C31D2" w14:textId="77777777" w:rsidR="0007556B" w:rsidRPr="00B33A83" w:rsidRDefault="0007556B" w:rsidP="00DD2ADF">
            <w:pPr>
              <w:pStyle w:val="rowtabella0"/>
              <w:rPr>
                <w:color w:val="002060"/>
              </w:rPr>
            </w:pPr>
            <w:r w:rsidRPr="00B33A83">
              <w:rPr>
                <w:color w:val="002060"/>
              </w:rPr>
              <w:t>08/04/2022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DFFF5C" w14:textId="77777777" w:rsidR="0007556B" w:rsidRPr="00B33A83" w:rsidRDefault="0007556B" w:rsidP="00DD2ADF">
            <w:pPr>
              <w:pStyle w:val="rowtabella0"/>
              <w:rPr>
                <w:color w:val="002060"/>
              </w:rPr>
            </w:pPr>
            <w:r w:rsidRPr="00B33A83">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543D7F" w14:textId="77777777" w:rsidR="0007556B" w:rsidRPr="00B33A83" w:rsidRDefault="0007556B" w:rsidP="00DD2ADF">
            <w:pPr>
              <w:pStyle w:val="rowtabella0"/>
              <w:rPr>
                <w:color w:val="002060"/>
              </w:rPr>
            </w:pPr>
            <w:r w:rsidRPr="00B33A83">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7F924" w14:textId="77777777" w:rsidR="0007556B" w:rsidRPr="00B33A83" w:rsidRDefault="0007556B" w:rsidP="00DD2ADF">
            <w:pPr>
              <w:pStyle w:val="rowtabella0"/>
              <w:rPr>
                <w:color w:val="002060"/>
              </w:rPr>
            </w:pPr>
            <w:r w:rsidRPr="00B33A83">
              <w:rPr>
                <w:color w:val="002060"/>
              </w:rPr>
              <w:t>VIA B.ROSSI SNC</w:t>
            </w:r>
          </w:p>
        </w:tc>
      </w:tr>
      <w:tr w:rsidR="0007556B" w:rsidRPr="00B33A83" w14:paraId="32360799"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0F4B30" w14:textId="77777777" w:rsidR="0007556B" w:rsidRPr="00B33A83" w:rsidRDefault="0007556B" w:rsidP="00DD2ADF">
            <w:pPr>
              <w:pStyle w:val="rowtabella0"/>
              <w:rPr>
                <w:color w:val="002060"/>
              </w:rPr>
            </w:pPr>
            <w:r w:rsidRPr="00B33A83">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C43239" w14:textId="77777777" w:rsidR="0007556B" w:rsidRPr="00B33A83" w:rsidRDefault="0007556B" w:rsidP="00DD2ADF">
            <w:pPr>
              <w:pStyle w:val="rowtabella0"/>
              <w:rPr>
                <w:color w:val="002060"/>
              </w:rPr>
            </w:pPr>
            <w:r w:rsidRPr="00B33A83">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C7A0FB"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7782B8" w14:textId="77777777" w:rsidR="0007556B" w:rsidRPr="00B33A83" w:rsidRDefault="0007556B" w:rsidP="00DD2ADF">
            <w:pPr>
              <w:pStyle w:val="rowtabella0"/>
              <w:rPr>
                <w:color w:val="002060"/>
              </w:rPr>
            </w:pPr>
            <w:r w:rsidRPr="00B33A83">
              <w:rPr>
                <w:color w:val="002060"/>
              </w:rPr>
              <w:t>08/04/2022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DE95E7" w14:textId="77777777" w:rsidR="0007556B" w:rsidRPr="00B33A83" w:rsidRDefault="0007556B" w:rsidP="00DD2ADF">
            <w:pPr>
              <w:pStyle w:val="rowtabella0"/>
              <w:rPr>
                <w:color w:val="002060"/>
              </w:rPr>
            </w:pPr>
            <w:r w:rsidRPr="00B33A83">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97638" w14:textId="77777777" w:rsidR="0007556B" w:rsidRPr="00B33A83" w:rsidRDefault="0007556B" w:rsidP="00DD2ADF">
            <w:pPr>
              <w:pStyle w:val="rowtabella0"/>
              <w:rPr>
                <w:color w:val="002060"/>
              </w:rPr>
            </w:pPr>
            <w:r w:rsidRPr="00B33A8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A8F7C5" w14:textId="77777777" w:rsidR="0007556B" w:rsidRPr="00B33A83" w:rsidRDefault="0007556B" w:rsidP="00DD2ADF">
            <w:pPr>
              <w:pStyle w:val="rowtabella0"/>
              <w:rPr>
                <w:color w:val="002060"/>
              </w:rPr>
            </w:pPr>
            <w:r w:rsidRPr="00B33A83">
              <w:rPr>
                <w:color w:val="002060"/>
              </w:rPr>
              <w:t>VIA MONTEPELAGO</w:t>
            </w:r>
          </w:p>
        </w:tc>
      </w:tr>
      <w:tr w:rsidR="0007556B" w:rsidRPr="00B33A83" w14:paraId="0B719065"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CE59EA" w14:textId="77777777" w:rsidR="0007556B" w:rsidRPr="00B33A83" w:rsidRDefault="0007556B" w:rsidP="00DD2ADF">
            <w:pPr>
              <w:pStyle w:val="rowtabella0"/>
              <w:rPr>
                <w:color w:val="002060"/>
              </w:rPr>
            </w:pPr>
            <w:r w:rsidRPr="00B33A83">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5C3DF9" w14:textId="77777777" w:rsidR="0007556B" w:rsidRPr="00B33A83" w:rsidRDefault="0007556B" w:rsidP="00DD2ADF">
            <w:pPr>
              <w:pStyle w:val="rowtabella0"/>
              <w:rPr>
                <w:color w:val="002060"/>
              </w:rPr>
            </w:pPr>
            <w:r w:rsidRPr="00B33A8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C25CBC"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6C8BFD" w14:textId="77777777" w:rsidR="0007556B" w:rsidRPr="00B33A83" w:rsidRDefault="0007556B" w:rsidP="00DD2ADF">
            <w:pPr>
              <w:pStyle w:val="rowtabella0"/>
              <w:rPr>
                <w:color w:val="002060"/>
              </w:rPr>
            </w:pPr>
            <w:r w:rsidRPr="00B33A83">
              <w:rPr>
                <w:color w:val="002060"/>
              </w:rPr>
              <w:t>08/04/2022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3432DC4" w14:textId="77777777" w:rsidR="0007556B" w:rsidRPr="00B33A83" w:rsidRDefault="0007556B" w:rsidP="00DD2ADF">
            <w:pPr>
              <w:pStyle w:val="rowtabella0"/>
              <w:rPr>
                <w:color w:val="002060"/>
              </w:rPr>
            </w:pPr>
            <w:r w:rsidRPr="00B33A83">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FB5A1" w14:textId="77777777" w:rsidR="0007556B" w:rsidRPr="00B33A83" w:rsidRDefault="0007556B" w:rsidP="00DD2ADF">
            <w:pPr>
              <w:pStyle w:val="rowtabella0"/>
              <w:rPr>
                <w:color w:val="002060"/>
              </w:rPr>
            </w:pPr>
            <w:r w:rsidRPr="00B33A8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7E463" w14:textId="77777777" w:rsidR="0007556B" w:rsidRPr="00B33A83" w:rsidRDefault="0007556B" w:rsidP="00DD2ADF">
            <w:pPr>
              <w:pStyle w:val="rowtabella0"/>
              <w:rPr>
                <w:color w:val="002060"/>
              </w:rPr>
            </w:pPr>
            <w:r w:rsidRPr="00B33A83">
              <w:rPr>
                <w:color w:val="002060"/>
              </w:rPr>
              <w:t>VIA PIRANDELLO AREA MT.4</w:t>
            </w:r>
          </w:p>
        </w:tc>
      </w:tr>
      <w:tr w:rsidR="0007556B" w:rsidRPr="00B33A83" w14:paraId="7448F3EF"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D31DC" w14:textId="77777777" w:rsidR="0007556B" w:rsidRPr="00B33A83" w:rsidRDefault="0007556B" w:rsidP="00DD2ADF">
            <w:pPr>
              <w:pStyle w:val="rowtabella0"/>
              <w:rPr>
                <w:color w:val="002060"/>
              </w:rPr>
            </w:pPr>
            <w:r w:rsidRPr="00B33A83">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2E7D1E" w14:textId="77777777" w:rsidR="0007556B" w:rsidRPr="00B33A83" w:rsidRDefault="0007556B" w:rsidP="00DD2ADF">
            <w:pPr>
              <w:pStyle w:val="rowtabella0"/>
              <w:rPr>
                <w:color w:val="002060"/>
              </w:rPr>
            </w:pPr>
            <w:r w:rsidRPr="00B33A83">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2CA95"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27213" w14:textId="77777777" w:rsidR="0007556B" w:rsidRPr="00B33A83" w:rsidRDefault="0007556B" w:rsidP="00DD2ADF">
            <w:pPr>
              <w:pStyle w:val="rowtabella0"/>
              <w:rPr>
                <w:color w:val="002060"/>
              </w:rPr>
            </w:pPr>
            <w:r w:rsidRPr="00B33A83">
              <w:rPr>
                <w:color w:val="002060"/>
              </w:rPr>
              <w:t>09/04/2022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FF025E" w14:textId="77777777" w:rsidR="0007556B" w:rsidRPr="00B33A83" w:rsidRDefault="0007556B" w:rsidP="00DD2ADF">
            <w:pPr>
              <w:pStyle w:val="rowtabella0"/>
              <w:rPr>
                <w:color w:val="002060"/>
              </w:rPr>
            </w:pPr>
            <w:r w:rsidRPr="00B33A83">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AA438" w14:textId="77777777" w:rsidR="0007556B" w:rsidRPr="00B33A83" w:rsidRDefault="0007556B" w:rsidP="00DD2ADF">
            <w:pPr>
              <w:pStyle w:val="rowtabella0"/>
              <w:rPr>
                <w:color w:val="002060"/>
              </w:rPr>
            </w:pPr>
            <w:r w:rsidRPr="00B33A83">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4ACA8A" w14:textId="77777777" w:rsidR="0007556B" w:rsidRPr="00B33A83" w:rsidRDefault="0007556B" w:rsidP="00DD2ADF">
            <w:pPr>
              <w:pStyle w:val="rowtabella0"/>
              <w:rPr>
                <w:color w:val="002060"/>
              </w:rPr>
            </w:pPr>
            <w:r w:rsidRPr="00B33A83">
              <w:rPr>
                <w:color w:val="002060"/>
              </w:rPr>
              <w:t>VIA VERDI</w:t>
            </w:r>
          </w:p>
        </w:tc>
      </w:tr>
    </w:tbl>
    <w:p w14:paraId="2DC315EE" w14:textId="77777777" w:rsidR="0007556B" w:rsidRPr="00B33A83" w:rsidRDefault="0007556B" w:rsidP="0007556B">
      <w:pPr>
        <w:pStyle w:val="breakline"/>
        <w:rPr>
          <w:rFonts w:eastAsiaTheme="minorEastAsia"/>
          <w:color w:val="002060"/>
        </w:rPr>
      </w:pPr>
    </w:p>
    <w:p w14:paraId="302D19EA" w14:textId="77777777" w:rsidR="0007556B" w:rsidRPr="00B33A83" w:rsidRDefault="0007556B" w:rsidP="0007556B">
      <w:pPr>
        <w:pStyle w:val="breakline"/>
        <w:rPr>
          <w:color w:val="002060"/>
        </w:rPr>
      </w:pPr>
    </w:p>
    <w:p w14:paraId="4D47E04D" w14:textId="77777777" w:rsidR="0007556B" w:rsidRPr="00B33A83" w:rsidRDefault="0007556B" w:rsidP="0007556B">
      <w:pPr>
        <w:pStyle w:val="breakline"/>
        <w:rPr>
          <w:color w:val="002060"/>
        </w:rPr>
      </w:pPr>
    </w:p>
    <w:p w14:paraId="5974CFF3" w14:textId="77777777" w:rsidR="0007556B" w:rsidRPr="00B33A83" w:rsidRDefault="0007556B" w:rsidP="0007556B">
      <w:pPr>
        <w:pStyle w:val="sottotitolocampionato10"/>
        <w:rPr>
          <w:color w:val="002060"/>
        </w:rPr>
      </w:pPr>
      <w:r w:rsidRPr="00B33A8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06"/>
        <w:gridCol w:w="385"/>
        <w:gridCol w:w="898"/>
        <w:gridCol w:w="1176"/>
        <w:gridCol w:w="1561"/>
        <w:gridCol w:w="1556"/>
      </w:tblGrid>
      <w:tr w:rsidR="0007556B" w:rsidRPr="00B33A83" w14:paraId="2C311865"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A7F48"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1DD79"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A4F97"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C0529"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EBD4E"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110C9"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DB261"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7CC5F448"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81968E" w14:textId="77777777" w:rsidR="0007556B" w:rsidRPr="00B33A83" w:rsidRDefault="0007556B" w:rsidP="00DD2ADF">
            <w:pPr>
              <w:pStyle w:val="rowtabella0"/>
              <w:rPr>
                <w:color w:val="002060"/>
              </w:rPr>
            </w:pPr>
            <w:r w:rsidRPr="00B33A83">
              <w:rPr>
                <w:color w:val="002060"/>
              </w:rPr>
              <w:t>NUOVA JUVENTINA FFC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79CACE" w14:textId="77777777" w:rsidR="0007556B" w:rsidRPr="00B33A83" w:rsidRDefault="0007556B" w:rsidP="00DD2ADF">
            <w:pPr>
              <w:pStyle w:val="rowtabella0"/>
              <w:rPr>
                <w:color w:val="002060"/>
              </w:rPr>
            </w:pPr>
            <w:r w:rsidRPr="00B33A83">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63F8B"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A070F7" w14:textId="77777777" w:rsidR="0007556B" w:rsidRPr="00B33A83" w:rsidRDefault="0007556B" w:rsidP="00DD2ADF">
            <w:pPr>
              <w:pStyle w:val="rowtabella0"/>
              <w:rPr>
                <w:color w:val="002060"/>
              </w:rPr>
            </w:pPr>
            <w:r w:rsidRPr="00B33A83">
              <w:rPr>
                <w:color w:val="002060"/>
              </w:rPr>
              <w:t>13/04/2022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1A99C8" w14:textId="77777777" w:rsidR="0007556B" w:rsidRPr="00B33A83" w:rsidRDefault="0007556B" w:rsidP="00DD2ADF">
            <w:pPr>
              <w:pStyle w:val="rowtabella0"/>
              <w:rPr>
                <w:color w:val="002060"/>
              </w:rPr>
            </w:pPr>
            <w:r w:rsidRPr="00B33A83">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A76C8" w14:textId="77777777" w:rsidR="0007556B" w:rsidRPr="00B33A83" w:rsidRDefault="0007556B" w:rsidP="00DD2ADF">
            <w:pPr>
              <w:pStyle w:val="rowtabella0"/>
              <w:rPr>
                <w:color w:val="002060"/>
              </w:rPr>
            </w:pPr>
            <w:r w:rsidRPr="00B33A83">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FBAA6E" w14:textId="77777777" w:rsidR="0007556B" w:rsidRPr="00B33A83" w:rsidRDefault="0007556B" w:rsidP="00DD2ADF">
            <w:pPr>
              <w:pStyle w:val="rowtabella0"/>
              <w:rPr>
                <w:color w:val="002060"/>
              </w:rPr>
            </w:pPr>
            <w:r w:rsidRPr="00B33A83">
              <w:rPr>
                <w:color w:val="002060"/>
              </w:rPr>
              <w:t>VIA B.ROSSI SNC</w:t>
            </w:r>
          </w:p>
        </w:tc>
      </w:tr>
      <w:tr w:rsidR="0007556B" w:rsidRPr="00B33A83" w14:paraId="07F8382F"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396272" w14:textId="77777777" w:rsidR="0007556B" w:rsidRPr="00B33A83" w:rsidRDefault="0007556B" w:rsidP="00DD2ADF">
            <w:pPr>
              <w:pStyle w:val="rowtabella0"/>
              <w:rPr>
                <w:color w:val="002060"/>
              </w:rPr>
            </w:pPr>
            <w:r w:rsidRPr="00B33A83">
              <w:rPr>
                <w:color w:val="002060"/>
              </w:rPr>
              <w:lastRenderedPageBreak/>
              <w:t>CASTELBELLINO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8285A9" w14:textId="77777777" w:rsidR="0007556B" w:rsidRPr="00B33A83" w:rsidRDefault="0007556B" w:rsidP="00DD2ADF">
            <w:pPr>
              <w:pStyle w:val="rowtabella0"/>
              <w:rPr>
                <w:color w:val="002060"/>
              </w:rPr>
            </w:pPr>
            <w:r w:rsidRPr="00B33A83">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E5A7F"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27329" w14:textId="77777777" w:rsidR="0007556B" w:rsidRPr="00B33A83" w:rsidRDefault="0007556B" w:rsidP="00DD2ADF">
            <w:pPr>
              <w:pStyle w:val="rowtabella0"/>
              <w:rPr>
                <w:color w:val="002060"/>
              </w:rPr>
            </w:pPr>
            <w:r w:rsidRPr="00B33A83">
              <w:rPr>
                <w:color w:val="002060"/>
              </w:rPr>
              <w:t>15/04/2022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38A824" w14:textId="77777777" w:rsidR="0007556B" w:rsidRPr="00B33A83" w:rsidRDefault="0007556B" w:rsidP="00DD2ADF">
            <w:pPr>
              <w:pStyle w:val="rowtabella0"/>
              <w:rPr>
                <w:color w:val="002060"/>
              </w:rPr>
            </w:pPr>
            <w:r w:rsidRPr="00B33A83">
              <w:rPr>
                <w:color w:val="002060"/>
              </w:rPr>
              <w:t>5043 PALASPORT "MARTARELLI"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7220E" w14:textId="77777777" w:rsidR="0007556B" w:rsidRPr="00B33A83" w:rsidRDefault="0007556B" w:rsidP="00DD2ADF">
            <w:pPr>
              <w:pStyle w:val="rowtabella0"/>
              <w:rPr>
                <w:color w:val="002060"/>
              </w:rPr>
            </w:pPr>
            <w:r w:rsidRPr="00B33A83">
              <w:rPr>
                <w:color w:val="002060"/>
              </w:rPr>
              <w:t>CASTELBELLINO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236AB" w14:textId="77777777" w:rsidR="0007556B" w:rsidRPr="00B33A83" w:rsidRDefault="0007556B" w:rsidP="00DD2ADF">
            <w:pPr>
              <w:pStyle w:val="rowtabella0"/>
              <w:rPr>
                <w:color w:val="002060"/>
              </w:rPr>
            </w:pPr>
            <w:r w:rsidRPr="00B33A83">
              <w:rPr>
                <w:color w:val="002060"/>
              </w:rPr>
              <w:t>VIA TOBAGI STAZ. CASTELBELLINO</w:t>
            </w:r>
          </w:p>
        </w:tc>
      </w:tr>
    </w:tbl>
    <w:p w14:paraId="58901281" w14:textId="77777777" w:rsidR="0007556B" w:rsidRPr="00B33A83" w:rsidRDefault="0007556B" w:rsidP="0007556B">
      <w:pPr>
        <w:pStyle w:val="breakline"/>
        <w:rPr>
          <w:rFonts w:eastAsiaTheme="minorEastAsia"/>
          <w:color w:val="002060"/>
        </w:rPr>
      </w:pPr>
    </w:p>
    <w:p w14:paraId="2A22B7E1" w14:textId="77777777" w:rsidR="0007556B" w:rsidRPr="00B33A83" w:rsidRDefault="0007556B" w:rsidP="0007556B">
      <w:pPr>
        <w:pStyle w:val="breakline"/>
        <w:rPr>
          <w:color w:val="002060"/>
        </w:rPr>
      </w:pPr>
    </w:p>
    <w:p w14:paraId="10F5047D" w14:textId="77777777" w:rsidR="0007556B" w:rsidRPr="00B33A83" w:rsidRDefault="0007556B" w:rsidP="0007556B">
      <w:pPr>
        <w:pStyle w:val="titolocampionato0"/>
        <w:shd w:val="clear" w:color="auto" w:fill="CCCCCC"/>
        <w:spacing w:before="80" w:after="40"/>
        <w:rPr>
          <w:color w:val="002060"/>
        </w:rPr>
      </w:pPr>
      <w:r w:rsidRPr="00B33A83">
        <w:rPr>
          <w:color w:val="002060"/>
        </w:rPr>
        <w:t>CALCIO A CINQUE SERIE C2</w:t>
      </w:r>
    </w:p>
    <w:p w14:paraId="22B9E968" w14:textId="77777777" w:rsidR="0007556B" w:rsidRPr="00B33A83" w:rsidRDefault="0007556B" w:rsidP="0007556B">
      <w:pPr>
        <w:pStyle w:val="titoloprinc0"/>
        <w:rPr>
          <w:color w:val="002060"/>
        </w:rPr>
      </w:pPr>
      <w:r w:rsidRPr="00B33A83">
        <w:rPr>
          <w:color w:val="002060"/>
        </w:rPr>
        <w:t>VARIAZIONI AL PROGRAMMA GARE</w:t>
      </w:r>
    </w:p>
    <w:p w14:paraId="513C04E2" w14:textId="77777777" w:rsidR="0007556B" w:rsidRPr="00B33A83" w:rsidRDefault="0007556B" w:rsidP="0007556B">
      <w:pPr>
        <w:pStyle w:val="breakline"/>
        <w:rPr>
          <w:color w:val="002060"/>
        </w:rPr>
      </w:pPr>
    </w:p>
    <w:p w14:paraId="06944499" w14:textId="77777777" w:rsidR="0007556B" w:rsidRPr="00B33A83" w:rsidRDefault="0007556B" w:rsidP="0007556B">
      <w:pPr>
        <w:pStyle w:val="breakline"/>
        <w:rPr>
          <w:color w:val="002060"/>
        </w:rPr>
      </w:pPr>
    </w:p>
    <w:p w14:paraId="011843AE" w14:textId="77777777" w:rsidR="0007556B" w:rsidRPr="00B33A83" w:rsidRDefault="0007556B" w:rsidP="0007556B">
      <w:pPr>
        <w:pStyle w:val="titolomedio0"/>
        <w:rPr>
          <w:color w:val="002060"/>
        </w:rPr>
      </w:pPr>
      <w:r w:rsidRPr="00B33A83">
        <w:rPr>
          <w:color w:val="002060"/>
        </w:rPr>
        <w:t>Altre Variazioni</w:t>
      </w:r>
    </w:p>
    <w:p w14:paraId="1AE91021" w14:textId="77777777" w:rsidR="0007556B" w:rsidRPr="00B33A83" w:rsidRDefault="0007556B" w:rsidP="0007556B">
      <w:pPr>
        <w:pStyle w:val="breakline"/>
        <w:rPr>
          <w:color w:val="002060"/>
        </w:rPr>
      </w:pPr>
    </w:p>
    <w:p w14:paraId="7A1C7204" w14:textId="77777777" w:rsidR="0007556B" w:rsidRPr="00B33A83" w:rsidRDefault="0007556B" w:rsidP="0007556B">
      <w:pPr>
        <w:pStyle w:val="breakline"/>
        <w:rPr>
          <w:color w:val="002060"/>
        </w:rPr>
      </w:pPr>
    </w:p>
    <w:p w14:paraId="304EF95B" w14:textId="77777777" w:rsidR="0007556B" w:rsidRPr="00B33A83" w:rsidRDefault="0007556B" w:rsidP="0007556B">
      <w:pPr>
        <w:pStyle w:val="sottotitolocampionato10"/>
        <w:rPr>
          <w:color w:val="002060"/>
        </w:rPr>
      </w:pPr>
      <w:r w:rsidRPr="00B33A8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7556B" w:rsidRPr="00B33A83" w14:paraId="06B6FD3E" w14:textId="77777777" w:rsidTr="00DD2AD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0D785" w14:textId="77777777" w:rsidR="0007556B" w:rsidRPr="00B33A83" w:rsidRDefault="0007556B" w:rsidP="00DD2ADF">
            <w:pPr>
              <w:pStyle w:val="headertabella0"/>
              <w:rPr>
                <w:color w:val="002060"/>
              </w:rPr>
            </w:pPr>
            <w:r w:rsidRPr="00B33A8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903BF" w14:textId="77777777" w:rsidR="0007556B" w:rsidRPr="00B33A83" w:rsidRDefault="0007556B" w:rsidP="00DD2ADF">
            <w:pPr>
              <w:pStyle w:val="headertabella0"/>
              <w:rPr>
                <w:color w:val="002060"/>
              </w:rPr>
            </w:pPr>
            <w:r w:rsidRPr="00B33A83">
              <w:rPr>
                <w:color w:val="002060"/>
              </w:rPr>
              <w:t xml:space="preserve">N° </w:t>
            </w:r>
            <w:proofErr w:type="spellStart"/>
            <w:r w:rsidRPr="00B33A83">
              <w:rPr>
                <w:color w:val="002060"/>
              </w:rPr>
              <w:t>Gior</w:t>
            </w:r>
            <w:proofErr w:type="spellEnd"/>
            <w:r w:rsidRPr="00B33A8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1AEF3" w14:textId="77777777" w:rsidR="0007556B" w:rsidRPr="00B33A83" w:rsidRDefault="0007556B" w:rsidP="00DD2ADF">
            <w:pPr>
              <w:pStyle w:val="headertabella0"/>
              <w:rPr>
                <w:color w:val="002060"/>
              </w:rPr>
            </w:pPr>
            <w:r w:rsidRPr="00B33A8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15DB9" w14:textId="77777777" w:rsidR="0007556B" w:rsidRPr="00B33A83" w:rsidRDefault="0007556B" w:rsidP="00DD2ADF">
            <w:pPr>
              <w:pStyle w:val="headertabella0"/>
              <w:rPr>
                <w:color w:val="002060"/>
              </w:rPr>
            </w:pPr>
            <w:r w:rsidRPr="00B33A8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53395" w14:textId="77777777" w:rsidR="0007556B" w:rsidRPr="00B33A83" w:rsidRDefault="0007556B" w:rsidP="00DD2ADF">
            <w:pPr>
              <w:pStyle w:val="headertabella0"/>
              <w:rPr>
                <w:color w:val="002060"/>
              </w:rPr>
            </w:pPr>
            <w:r w:rsidRPr="00B33A83">
              <w:rPr>
                <w:color w:val="002060"/>
              </w:rPr>
              <w:t xml:space="preserve">Data </w:t>
            </w:r>
            <w:proofErr w:type="spellStart"/>
            <w:r w:rsidRPr="00B33A83">
              <w:rPr>
                <w:color w:val="002060"/>
              </w:rPr>
              <w:t>Orig</w:t>
            </w:r>
            <w:proofErr w:type="spellEnd"/>
            <w:r w:rsidRPr="00B33A8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8CFDD" w14:textId="77777777" w:rsidR="0007556B" w:rsidRPr="00B33A83" w:rsidRDefault="0007556B" w:rsidP="00DD2ADF">
            <w:pPr>
              <w:pStyle w:val="headertabella0"/>
              <w:rPr>
                <w:color w:val="002060"/>
              </w:rPr>
            </w:pPr>
            <w:r w:rsidRPr="00B33A8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B5157" w14:textId="77777777" w:rsidR="0007556B" w:rsidRPr="00B33A83" w:rsidRDefault="0007556B" w:rsidP="00DD2ADF">
            <w:pPr>
              <w:pStyle w:val="headertabella0"/>
              <w:rPr>
                <w:color w:val="002060"/>
              </w:rPr>
            </w:pPr>
            <w:r w:rsidRPr="00B33A83">
              <w:rPr>
                <w:color w:val="002060"/>
              </w:rPr>
              <w:t xml:space="preserve">Ora </w:t>
            </w:r>
            <w:proofErr w:type="spellStart"/>
            <w:r w:rsidRPr="00B33A83">
              <w:rPr>
                <w:color w:val="002060"/>
              </w:rPr>
              <w:t>Orig</w:t>
            </w:r>
            <w:proofErr w:type="spellEnd"/>
            <w:r w:rsidRPr="00B33A8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C3A57" w14:textId="77777777" w:rsidR="0007556B" w:rsidRPr="00B33A83" w:rsidRDefault="0007556B" w:rsidP="00DD2ADF">
            <w:pPr>
              <w:pStyle w:val="headertabella0"/>
              <w:rPr>
                <w:color w:val="002060"/>
              </w:rPr>
            </w:pPr>
            <w:r w:rsidRPr="00B33A83">
              <w:rPr>
                <w:color w:val="002060"/>
              </w:rPr>
              <w:t>Impianto</w:t>
            </w:r>
          </w:p>
        </w:tc>
      </w:tr>
      <w:tr w:rsidR="0007556B" w:rsidRPr="00B33A83" w14:paraId="4B17FD10" w14:textId="77777777" w:rsidTr="00DD2AD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DDAA3" w14:textId="77777777" w:rsidR="0007556B" w:rsidRPr="00B33A83" w:rsidRDefault="0007556B" w:rsidP="00DD2ADF">
            <w:pPr>
              <w:pStyle w:val="rowtabella0"/>
              <w:rPr>
                <w:color w:val="002060"/>
                <w:highlight w:val="yellow"/>
              </w:rPr>
            </w:pPr>
            <w:r w:rsidRPr="00B33A83">
              <w:rPr>
                <w:color w:val="002060"/>
                <w:highlight w:val="yellow"/>
              </w:rPr>
              <w:t>08/04/2022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7202" w14:textId="77777777" w:rsidR="0007556B" w:rsidRPr="00B33A83" w:rsidRDefault="0007556B" w:rsidP="00DD2ADF">
            <w:pPr>
              <w:pStyle w:val="rowtabella0"/>
              <w:jc w:val="center"/>
              <w:rPr>
                <w:color w:val="002060"/>
                <w:highlight w:val="yellow"/>
              </w:rPr>
            </w:pPr>
            <w:r w:rsidRPr="00B33A83">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ABEA" w14:textId="77777777" w:rsidR="0007556B" w:rsidRPr="00B33A83" w:rsidRDefault="0007556B" w:rsidP="00DD2ADF">
            <w:pPr>
              <w:pStyle w:val="rowtabella0"/>
              <w:rPr>
                <w:color w:val="002060"/>
                <w:highlight w:val="yellow"/>
              </w:rPr>
            </w:pPr>
            <w:r w:rsidRPr="00B33A83">
              <w:rPr>
                <w:color w:val="002060"/>
                <w:highlight w:val="yellow"/>
              </w:rPr>
              <w:t>ALMA JUVENTUS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0D26" w14:textId="77777777" w:rsidR="0007556B" w:rsidRPr="00B33A83" w:rsidRDefault="0007556B" w:rsidP="00DD2ADF">
            <w:pPr>
              <w:pStyle w:val="rowtabella0"/>
              <w:rPr>
                <w:color w:val="002060"/>
                <w:highlight w:val="yellow"/>
              </w:rPr>
            </w:pPr>
            <w:r w:rsidRPr="00B33A83">
              <w:rPr>
                <w:color w:val="002060"/>
                <w:highlight w:val="yellow"/>
              </w:rPr>
              <w:t>AVIS ARCEVIA 1964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415D1" w14:textId="77777777" w:rsidR="0007556B" w:rsidRPr="00B33A83" w:rsidRDefault="0007556B" w:rsidP="00DD2AD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B071" w14:textId="77777777" w:rsidR="0007556B" w:rsidRPr="00B33A83" w:rsidRDefault="0007556B" w:rsidP="00DD2ADF">
            <w:pPr>
              <w:pStyle w:val="rowtabella0"/>
              <w:jc w:val="center"/>
              <w:rPr>
                <w:color w:val="002060"/>
              </w:rPr>
            </w:pPr>
            <w:r w:rsidRPr="00B33A83">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EC943" w14:textId="77777777" w:rsidR="0007556B" w:rsidRPr="00B33A83" w:rsidRDefault="0007556B" w:rsidP="00DD2ADF">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BE835" w14:textId="77777777" w:rsidR="0007556B" w:rsidRPr="00B33A83" w:rsidRDefault="0007556B" w:rsidP="00DD2ADF">
            <w:pPr>
              <w:pStyle w:val="rowtabella0"/>
              <w:rPr>
                <w:color w:val="002060"/>
              </w:rPr>
            </w:pPr>
            <w:r w:rsidRPr="00B33A83">
              <w:rPr>
                <w:color w:val="002060"/>
                <w:highlight w:val="yellow"/>
              </w:rPr>
              <w:t>C.COPERTO C.TENNIS LA TRAVE FANO VIA VILLA TOMBARI</w:t>
            </w:r>
          </w:p>
        </w:tc>
      </w:tr>
    </w:tbl>
    <w:p w14:paraId="72543769" w14:textId="77777777" w:rsidR="0007556B" w:rsidRPr="00B33A83" w:rsidRDefault="0007556B" w:rsidP="0007556B">
      <w:pPr>
        <w:pStyle w:val="breakline"/>
        <w:rPr>
          <w:rFonts w:eastAsiaTheme="minorEastAsia"/>
          <w:color w:val="002060"/>
        </w:rPr>
      </w:pPr>
    </w:p>
    <w:p w14:paraId="23DEA6DD" w14:textId="77777777" w:rsidR="0007556B" w:rsidRPr="00B33A83" w:rsidRDefault="0007556B" w:rsidP="0007556B">
      <w:pPr>
        <w:pStyle w:val="breakline"/>
        <w:rPr>
          <w:color w:val="002060"/>
        </w:rPr>
      </w:pPr>
    </w:p>
    <w:p w14:paraId="2FB43F88" w14:textId="77777777" w:rsidR="0007556B" w:rsidRPr="00B33A83" w:rsidRDefault="0007556B" w:rsidP="0007556B">
      <w:pPr>
        <w:pStyle w:val="sottotitolocampionato10"/>
        <w:rPr>
          <w:color w:val="002060"/>
        </w:rPr>
      </w:pPr>
      <w:r w:rsidRPr="00B33A8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7556B" w:rsidRPr="00B33A83" w14:paraId="6A994876" w14:textId="77777777" w:rsidTr="00DD2AD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616AE" w14:textId="77777777" w:rsidR="0007556B" w:rsidRPr="00B33A83" w:rsidRDefault="0007556B" w:rsidP="00DD2ADF">
            <w:pPr>
              <w:pStyle w:val="headertabella0"/>
              <w:rPr>
                <w:color w:val="002060"/>
              </w:rPr>
            </w:pPr>
            <w:r w:rsidRPr="00B33A8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0D59E" w14:textId="77777777" w:rsidR="0007556B" w:rsidRPr="00B33A83" w:rsidRDefault="0007556B" w:rsidP="00DD2ADF">
            <w:pPr>
              <w:pStyle w:val="headertabella0"/>
              <w:rPr>
                <w:color w:val="002060"/>
              </w:rPr>
            </w:pPr>
            <w:r w:rsidRPr="00B33A83">
              <w:rPr>
                <w:color w:val="002060"/>
              </w:rPr>
              <w:t xml:space="preserve">N° </w:t>
            </w:r>
            <w:proofErr w:type="spellStart"/>
            <w:r w:rsidRPr="00B33A83">
              <w:rPr>
                <w:color w:val="002060"/>
              </w:rPr>
              <w:t>Gior</w:t>
            </w:r>
            <w:proofErr w:type="spellEnd"/>
            <w:r w:rsidRPr="00B33A8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00862" w14:textId="77777777" w:rsidR="0007556B" w:rsidRPr="00B33A83" w:rsidRDefault="0007556B" w:rsidP="00DD2ADF">
            <w:pPr>
              <w:pStyle w:val="headertabella0"/>
              <w:rPr>
                <w:color w:val="002060"/>
              </w:rPr>
            </w:pPr>
            <w:r w:rsidRPr="00B33A8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E665A" w14:textId="77777777" w:rsidR="0007556B" w:rsidRPr="00B33A83" w:rsidRDefault="0007556B" w:rsidP="00DD2ADF">
            <w:pPr>
              <w:pStyle w:val="headertabella0"/>
              <w:rPr>
                <w:color w:val="002060"/>
              </w:rPr>
            </w:pPr>
            <w:r w:rsidRPr="00B33A8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960DD" w14:textId="77777777" w:rsidR="0007556B" w:rsidRPr="00B33A83" w:rsidRDefault="0007556B" w:rsidP="00DD2ADF">
            <w:pPr>
              <w:pStyle w:val="headertabella0"/>
              <w:rPr>
                <w:color w:val="002060"/>
              </w:rPr>
            </w:pPr>
            <w:r w:rsidRPr="00B33A83">
              <w:rPr>
                <w:color w:val="002060"/>
              </w:rPr>
              <w:t xml:space="preserve">Data </w:t>
            </w:r>
            <w:proofErr w:type="spellStart"/>
            <w:r w:rsidRPr="00B33A83">
              <w:rPr>
                <w:color w:val="002060"/>
              </w:rPr>
              <w:t>Orig</w:t>
            </w:r>
            <w:proofErr w:type="spellEnd"/>
            <w:r w:rsidRPr="00B33A8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5D3C7" w14:textId="77777777" w:rsidR="0007556B" w:rsidRPr="00B33A83" w:rsidRDefault="0007556B" w:rsidP="00DD2ADF">
            <w:pPr>
              <w:pStyle w:val="headertabella0"/>
              <w:rPr>
                <w:color w:val="002060"/>
              </w:rPr>
            </w:pPr>
            <w:r w:rsidRPr="00B33A8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A5CCC" w14:textId="77777777" w:rsidR="0007556B" w:rsidRPr="00B33A83" w:rsidRDefault="0007556B" w:rsidP="00DD2ADF">
            <w:pPr>
              <w:pStyle w:val="headertabella0"/>
              <w:rPr>
                <w:color w:val="002060"/>
              </w:rPr>
            </w:pPr>
            <w:r w:rsidRPr="00B33A83">
              <w:rPr>
                <w:color w:val="002060"/>
              </w:rPr>
              <w:t xml:space="preserve">Ora </w:t>
            </w:r>
            <w:proofErr w:type="spellStart"/>
            <w:r w:rsidRPr="00B33A83">
              <w:rPr>
                <w:color w:val="002060"/>
              </w:rPr>
              <w:t>Orig</w:t>
            </w:r>
            <w:proofErr w:type="spellEnd"/>
            <w:r w:rsidRPr="00B33A8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6E057" w14:textId="77777777" w:rsidR="0007556B" w:rsidRPr="00B33A83" w:rsidRDefault="0007556B" w:rsidP="00DD2ADF">
            <w:pPr>
              <w:pStyle w:val="headertabella0"/>
              <w:rPr>
                <w:color w:val="002060"/>
              </w:rPr>
            </w:pPr>
            <w:r w:rsidRPr="00B33A83">
              <w:rPr>
                <w:color w:val="002060"/>
              </w:rPr>
              <w:t>Impianto</w:t>
            </w:r>
          </w:p>
        </w:tc>
      </w:tr>
      <w:tr w:rsidR="0007556B" w:rsidRPr="00B33A83" w14:paraId="2EF29311" w14:textId="77777777" w:rsidTr="00DD2AD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DD593" w14:textId="77777777" w:rsidR="0007556B" w:rsidRPr="00B33A83" w:rsidRDefault="0007556B" w:rsidP="00DD2ADF">
            <w:pPr>
              <w:pStyle w:val="rowtabella0"/>
              <w:rPr>
                <w:color w:val="002060"/>
                <w:highlight w:val="yellow"/>
              </w:rPr>
            </w:pPr>
            <w:r w:rsidRPr="00B33A83">
              <w:rPr>
                <w:color w:val="002060"/>
                <w:highlight w:val="yellow"/>
              </w:rPr>
              <w:t>08/04/2022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721CD" w14:textId="77777777" w:rsidR="0007556B" w:rsidRPr="00B33A83" w:rsidRDefault="0007556B" w:rsidP="00DD2ADF">
            <w:pPr>
              <w:pStyle w:val="rowtabella0"/>
              <w:jc w:val="center"/>
              <w:rPr>
                <w:color w:val="002060"/>
                <w:highlight w:val="yellow"/>
              </w:rPr>
            </w:pPr>
            <w:r w:rsidRPr="00B33A83">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86E31" w14:textId="77777777" w:rsidR="0007556B" w:rsidRPr="00B33A83" w:rsidRDefault="0007556B" w:rsidP="00DD2ADF">
            <w:pPr>
              <w:pStyle w:val="rowtabella0"/>
              <w:rPr>
                <w:color w:val="002060"/>
                <w:highlight w:val="yellow"/>
              </w:rPr>
            </w:pPr>
            <w:r w:rsidRPr="00B33A83">
              <w:rPr>
                <w:color w:val="002060"/>
                <w:highlight w:val="yellow"/>
              </w:rPr>
              <w:t>AURORA TREIA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83AE5" w14:textId="77777777" w:rsidR="0007556B" w:rsidRPr="00B33A83" w:rsidRDefault="0007556B" w:rsidP="00DD2ADF">
            <w:pPr>
              <w:pStyle w:val="rowtabella0"/>
              <w:rPr>
                <w:color w:val="002060"/>
                <w:highlight w:val="yellow"/>
              </w:rPr>
            </w:pPr>
            <w:r w:rsidRPr="00B33A83">
              <w:rPr>
                <w:color w:val="002060"/>
                <w:highlight w:val="yellow"/>
              </w:rPr>
              <w:t>POLISPORTIVA VICTORIA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84F03" w14:textId="77777777" w:rsidR="0007556B" w:rsidRPr="00B33A83" w:rsidRDefault="0007556B" w:rsidP="00DD2AD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C0E9D" w14:textId="77777777" w:rsidR="0007556B" w:rsidRPr="00B33A83" w:rsidRDefault="0007556B" w:rsidP="00DD2ADF">
            <w:pPr>
              <w:pStyle w:val="rowtabella0"/>
              <w:jc w:val="center"/>
              <w:rPr>
                <w:color w:val="002060"/>
              </w:rPr>
            </w:pPr>
            <w:r w:rsidRPr="00B33A83">
              <w:rPr>
                <w:color w:val="002060"/>
                <w:highlight w:val="yellow"/>
              </w:rPr>
              <w:t>21:00</w:t>
            </w:r>
            <w:r>
              <w:rPr>
                <w:color w:val="002060"/>
              </w:rPr>
              <w:t xml:space="preserve"> </w:t>
            </w:r>
            <w:r w:rsidRPr="00B33A83">
              <w:rPr>
                <w:b/>
                <w:bCs/>
                <w:color w:val="002060"/>
              </w:rPr>
              <w:t>*</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985C8" w14:textId="77777777" w:rsidR="0007556B" w:rsidRPr="00B33A83" w:rsidRDefault="0007556B" w:rsidP="00DD2ADF">
            <w:pPr>
              <w:pStyle w:val="rowtabella0"/>
              <w:jc w:val="center"/>
              <w:rPr>
                <w:color w:val="002060"/>
              </w:rPr>
            </w:pPr>
            <w:r w:rsidRPr="00B33A83">
              <w:rPr>
                <w:color w:val="002060"/>
              </w:rPr>
              <w:t>21:</w:t>
            </w:r>
            <w:r>
              <w:rPr>
                <w:color w:val="002060"/>
              </w:rPr>
              <w:t>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E474F" w14:textId="77777777" w:rsidR="0007556B" w:rsidRPr="00B33A83" w:rsidRDefault="0007556B" w:rsidP="00DD2ADF">
            <w:pPr>
              <w:rPr>
                <w:color w:val="002060"/>
              </w:rPr>
            </w:pPr>
          </w:p>
        </w:tc>
      </w:tr>
    </w:tbl>
    <w:p w14:paraId="2B00C646" w14:textId="77777777" w:rsidR="0007556B" w:rsidRPr="00B33A83" w:rsidRDefault="0007556B" w:rsidP="0007556B">
      <w:pPr>
        <w:pStyle w:val="breakline"/>
        <w:rPr>
          <w:rFonts w:ascii="Arial" w:eastAsiaTheme="minorEastAsia" w:hAnsi="Arial" w:cs="Arial"/>
          <w:b/>
          <w:bCs/>
          <w:color w:val="002060"/>
        </w:rPr>
      </w:pPr>
      <w:r w:rsidRPr="00B33A83">
        <w:rPr>
          <w:rFonts w:ascii="Arial" w:hAnsi="Arial" w:cs="Arial"/>
          <w:b/>
          <w:bCs/>
          <w:color w:val="002060"/>
        </w:rPr>
        <w:t>* gara ininfluente ai fini della classifica generale</w:t>
      </w:r>
    </w:p>
    <w:p w14:paraId="57C32FC3" w14:textId="77777777" w:rsidR="0007556B" w:rsidRPr="00B33A83" w:rsidRDefault="0007556B" w:rsidP="0007556B">
      <w:pPr>
        <w:pStyle w:val="breakline"/>
        <w:rPr>
          <w:color w:val="002060"/>
        </w:rPr>
      </w:pPr>
    </w:p>
    <w:p w14:paraId="760C3EDA" w14:textId="77777777" w:rsidR="0007556B" w:rsidRPr="00B33A83" w:rsidRDefault="0007556B" w:rsidP="0007556B">
      <w:pPr>
        <w:pStyle w:val="breakline"/>
        <w:rPr>
          <w:color w:val="002060"/>
        </w:rPr>
      </w:pPr>
    </w:p>
    <w:p w14:paraId="4ED42A6E" w14:textId="77777777" w:rsidR="0007556B" w:rsidRPr="00B33A83" w:rsidRDefault="0007556B" w:rsidP="0007556B">
      <w:pPr>
        <w:pStyle w:val="titoloprinc0"/>
        <w:rPr>
          <w:color w:val="002060"/>
        </w:rPr>
      </w:pPr>
      <w:r w:rsidRPr="00B33A83">
        <w:rPr>
          <w:color w:val="002060"/>
        </w:rPr>
        <w:t>RISULTATI</w:t>
      </w:r>
    </w:p>
    <w:p w14:paraId="3C6C93E7" w14:textId="77777777" w:rsidR="0007556B" w:rsidRPr="00B33A83" w:rsidRDefault="0007556B" w:rsidP="0007556B">
      <w:pPr>
        <w:pStyle w:val="breakline"/>
        <w:rPr>
          <w:color w:val="002060"/>
        </w:rPr>
      </w:pPr>
    </w:p>
    <w:p w14:paraId="2C72EBDF" w14:textId="77777777" w:rsidR="0007556B" w:rsidRPr="00B33A83" w:rsidRDefault="0007556B" w:rsidP="0007556B">
      <w:pPr>
        <w:pStyle w:val="sottotitolocampionato10"/>
        <w:rPr>
          <w:color w:val="002060"/>
        </w:rPr>
      </w:pPr>
      <w:r w:rsidRPr="00B33A83">
        <w:rPr>
          <w:color w:val="002060"/>
        </w:rPr>
        <w:t>RISULTATI UFFICIALI GARE DEL 01/04/2022</w:t>
      </w:r>
    </w:p>
    <w:p w14:paraId="2C62C30D" w14:textId="77777777" w:rsidR="00EE49D7" w:rsidRPr="00EE49D7" w:rsidRDefault="00EE49D7" w:rsidP="00EE49D7">
      <w:pPr>
        <w:pStyle w:val="sottotitolocampionato20"/>
        <w:spacing w:before="0" w:beforeAutospacing="0" w:after="0" w:afterAutospacing="0"/>
        <w:rPr>
          <w:rFonts w:ascii="Arial" w:hAnsi="Arial" w:cs="Arial"/>
          <w:color w:val="002060"/>
          <w:sz w:val="20"/>
          <w:szCs w:val="20"/>
        </w:rPr>
      </w:pPr>
      <w:r w:rsidRPr="00EE49D7">
        <w:rPr>
          <w:rFonts w:ascii="Arial" w:hAnsi="Arial" w:cs="Arial"/>
          <w:color w:val="002060"/>
          <w:sz w:val="20"/>
          <w:szCs w:val="20"/>
        </w:rPr>
        <w:t>Si trascrivono qui di seguito i risultati ufficiali delle gare disputate</w:t>
      </w:r>
    </w:p>
    <w:p w14:paraId="695B100F" w14:textId="77777777" w:rsidR="0007556B" w:rsidRPr="00B33A83" w:rsidRDefault="0007556B" w:rsidP="000755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7556B" w:rsidRPr="00B33A83" w14:paraId="3B51B11E" w14:textId="77777777" w:rsidTr="00DD2AD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12EF72A8"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3F8DF" w14:textId="77777777" w:rsidR="0007556B" w:rsidRPr="00B33A83" w:rsidRDefault="0007556B" w:rsidP="00DD2ADF">
                  <w:pPr>
                    <w:pStyle w:val="headertabella0"/>
                    <w:rPr>
                      <w:color w:val="002060"/>
                    </w:rPr>
                  </w:pPr>
                  <w:r w:rsidRPr="00B33A83">
                    <w:rPr>
                      <w:color w:val="002060"/>
                    </w:rPr>
                    <w:t>GIRONE A - 3 Giornata - R</w:t>
                  </w:r>
                </w:p>
              </w:tc>
            </w:tr>
            <w:tr w:rsidR="0007556B" w:rsidRPr="00B33A83" w14:paraId="6F8F1099"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0E633D" w14:textId="77777777" w:rsidR="0007556B" w:rsidRPr="00B33A83" w:rsidRDefault="0007556B" w:rsidP="00DD2ADF">
                  <w:pPr>
                    <w:pStyle w:val="rowtabella0"/>
                    <w:rPr>
                      <w:color w:val="002060"/>
                    </w:rPr>
                  </w:pPr>
                  <w:r w:rsidRPr="00B33A83">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01C438" w14:textId="77777777" w:rsidR="0007556B" w:rsidRPr="00B33A83" w:rsidRDefault="0007556B" w:rsidP="00DD2ADF">
                  <w:pPr>
                    <w:pStyle w:val="rowtabella0"/>
                    <w:rPr>
                      <w:color w:val="002060"/>
                    </w:rPr>
                  </w:pPr>
                  <w:r w:rsidRPr="00B33A83">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D186DD" w14:textId="77777777" w:rsidR="0007556B" w:rsidRPr="00B33A83" w:rsidRDefault="0007556B" w:rsidP="00DD2ADF">
                  <w:pPr>
                    <w:pStyle w:val="rowtabella0"/>
                    <w:jc w:val="center"/>
                    <w:rPr>
                      <w:color w:val="002060"/>
                    </w:rPr>
                  </w:pPr>
                  <w:r w:rsidRPr="00B33A83">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2FA30D" w14:textId="77777777" w:rsidR="0007556B" w:rsidRPr="00B33A83" w:rsidRDefault="0007556B" w:rsidP="00DD2ADF">
                  <w:pPr>
                    <w:pStyle w:val="rowtabella0"/>
                    <w:jc w:val="center"/>
                    <w:rPr>
                      <w:color w:val="002060"/>
                    </w:rPr>
                  </w:pPr>
                  <w:r w:rsidRPr="00B33A83">
                    <w:rPr>
                      <w:color w:val="002060"/>
                    </w:rPr>
                    <w:t> </w:t>
                  </w:r>
                </w:p>
              </w:tc>
            </w:tr>
            <w:tr w:rsidR="0007556B" w:rsidRPr="00B33A83" w14:paraId="5CC73AC7"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7CA67B" w14:textId="77777777" w:rsidR="0007556B" w:rsidRPr="00B33A83" w:rsidRDefault="0007556B" w:rsidP="00DD2ADF">
                  <w:pPr>
                    <w:pStyle w:val="rowtabella0"/>
                    <w:rPr>
                      <w:color w:val="002060"/>
                    </w:rPr>
                  </w:pPr>
                  <w:r w:rsidRPr="00B33A83">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0BA1E9" w14:textId="77777777" w:rsidR="0007556B" w:rsidRPr="00B33A83" w:rsidRDefault="0007556B" w:rsidP="00DD2ADF">
                  <w:pPr>
                    <w:pStyle w:val="rowtabella0"/>
                    <w:rPr>
                      <w:color w:val="002060"/>
                    </w:rPr>
                  </w:pPr>
                  <w:r w:rsidRPr="00B33A83">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4F50B2" w14:textId="77777777" w:rsidR="0007556B" w:rsidRPr="00B33A83" w:rsidRDefault="0007556B" w:rsidP="00DD2ADF">
                  <w:pPr>
                    <w:pStyle w:val="rowtabella0"/>
                    <w:jc w:val="center"/>
                    <w:rPr>
                      <w:color w:val="002060"/>
                    </w:rPr>
                  </w:pPr>
                  <w:r w:rsidRPr="00B33A83">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9D7899D" w14:textId="77777777" w:rsidR="0007556B" w:rsidRPr="00B33A83" w:rsidRDefault="0007556B" w:rsidP="00DD2ADF">
                  <w:pPr>
                    <w:pStyle w:val="rowtabella0"/>
                    <w:jc w:val="center"/>
                    <w:rPr>
                      <w:color w:val="002060"/>
                    </w:rPr>
                  </w:pPr>
                  <w:r w:rsidRPr="00B33A83">
                    <w:rPr>
                      <w:color w:val="002060"/>
                    </w:rPr>
                    <w:t> </w:t>
                  </w:r>
                </w:p>
              </w:tc>
            </w:tr>
            <w:tr w:rsidR="0007556B" w:rsidRPr="00B33A83" w14:paraId="147F1F05"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226D01D" w14:textId="77777777" w:rsidR="0007556B" w:rsidRPr="00B33A83" w:rsidRDefault="0007556B" w:rsidP="00DD2ADF">
                  <w:pPr>
                    <w:pStyle w:val="rowtabella0"/>
                    <w:rPr>
                      <w:color w:val="002060"/>
                    </w:rPr>
                  </w:pPr>
                  <w:r w:rsidRPr="00B33A83">
                    <w:rPr>
                      <w:color w:val="002060"/>
                    </w:rPr>
                    <w:t>CITTA DI OSTRA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AD0FD" w14:textId="77777777" w:rsidR="0007556B" w:rsidRPr="00B33A83" w:rsidRDefault="0007556B" w:rsidP="00DD2ADF">
                  <w:pPr>
                    <w:pStyle w:val="rowtabella0"/>
                    <w:rPr>
                      <w:color w:val="002060"/>
                    </w:rPr>
                  </w:pPr>
                  <w:r w:rsidRPr="00B33A83">
                    <w:rPr>
                      <w:color w:val="002060"/>
                    </w:rPr>
                    <w:t>- FUTSAL MONTEMARCIANO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03554" w14:textId="77777777" w:rsidR="0007556B" w:rsidRPr="00B33A83" w:rsidRDefault="0007556B" w:rsidP="00DD2ADF">
                  <w:pPr>
                    <w:pStyle w:val="rowtabella0"/>
                    <w:jc w:val="center"/>
                    <w:rPr>
                      <w:color w:val="002060"/>
                    </w:rPr>
                  </w:pPr>
                  <w:r w:rsidRPr="00B33A83">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AB2ED" w14:textId="77777777" w:rsidR="0007556B" w:rsidRPr="00B33A83" w:rsidRDefault="0007556B" w:rsidP="00DD2ADF">
                  <w:pPr>
                    <w:pStyle w:val="rowtabella0"/>
                    <w:jc w:val="center"/>
                    <w:rPr>
                      <w:color w:val="002060"/>
                    </w:rPr>
                  </w:pPr>
                  <w:r w:rsidRPr="00B33A83">
                    <w:rPr>
                      <w:color w:val="002060"/>
                    </w:rPr>
                    <w:t> </w:t>
                  </w:r>
                </w:p>
              </w:tc>
            </w:tr>
          </w:tbl>
          <w:p w14:paraId="6BD5AC19" w14:textId="77777777" w:rsidR="0007556B" w:rsidRPr="00B33A83" w:rsidRDefault="0007556B" w:rsidP="00DD2AD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2BC2CBC8"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83E81" w14:textId="77777777" w:rsidR="0007556B" w:rsidRPr="00B33A83" w:rsidRDefault="0007556B" w:rsidP="00DD2ADF">
                  <w:pPr>
                    <w:pStyle w:val="headertabella0"/>
                    <w:rPr>
                      <w:color w:val="002060"/>
                    </w:rPr>
                  </w:pPr>
                  <w:r w:rsidRPr="00B33A83">
                    <w:rPr>
                      <w:color w:val="002060"/>
                    </w:rPr>
                    <w:t>GIRONE B - 3 Giornata - R</w:t>
                  </w:r>
                </w:p>
              </w:tc>
            </w:tr>
            <w:tr w:rsidR="0007556B" w:rsidRPr="00B33A83" w14:paraId="61E279D9"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10874D" w14:textId="77777777" w:rsidR="0007556B" w:rsidRPr="00B33A83" w:rsidRDefault="0007556B" w:rsidP="00DD2ADF">
                  <w:pPr>
                    <w:pStyle w:val="rowtabella0"/>
                    <w:rPr>
                      <w:color w:val="002060"/>
                    </w:rPr>
                  </w:pPr>
                  <w:r w:rsidRPr="00B33A83">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39865" w14:textId="77777777" w:rsidR="0007556B" w:rsidRPr="00B33A83" w:rsidRDefault="0007556B" w:rsidP="00DD2ADF">
                  <w:pPr>
                    <w:pStyle w:val="rowtabella0"/>
                    <w:rPr>
                      <w:color w:val="002060"/>
                    </w:rPr>
                  </w:pPr>
                  <w:r w:rsidRPr="00B33A83">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A4B9C" w14:textId="77777777" w:rsidR="0007556B" w:rsidRPr="00B33A83" w:rsidRDefault="0007556B" w:rsidP="00DD2ADF">
                  <w:pPr>
                    <w:pStyle w:val="rowtabella0"/>
                    <w:jc w:val="center"/>
                    <w:rPr>
                      <w:color w:val="002060"/>
                    </w:rPr>
                  </w:pPr>
                  <w:r w:rsidRPr="00B33A83">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536F51" w14:textId="77777777" w:rsidR="0007556B" w:rsidRPr="00B33A83" w:rsidRDefault="0007556B" w:rsidP="00DD2ADF">
                  <w:pPr>
                    <w:pStyle w:val="rowtabella0"/>
                    <w:jc w:val="center"/>
                    <w:rPr>
                      <w:color w:val="002060"/>
                    </w:rPr>
                  </w:pPr>
                  <w:r w:rsidRPr="00B33A83">
                    <w:rPr>
                      <w:color w:val="002060"/>
                    </w:rPr>
                    <w:t> </w:t>
                  </w:r>
                </w:p>
              </w:tc>
            </w:tr>
            <w:tr w:rsidR="0007556B" w:rsidRPr="00B33A83" w14:paraId="03FEEFC6"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696AC0" w14:textId="77777777" w:rsidR="0007556B" w:rsidRPr="00B33A83" w:rsidRDefault="0007556B" w:rsidP="00DD2ADF">
                  <w:pPr>
                    <w:pStyle w:val="rowtabella0"/>
                    <w:rPr>
                      <w:color w:val="002060"/>
                    </w:rPr>
                  </w:pPr>
                  <w:r w:rsidRPr="00B33A83">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311754" w14:textId="77777777" w:rsidR="0007556B" w:rsidRPr="00B33A83" w:rsidRDefault="0007556B" w:rsidP="00DD2ADF">
                  <w:pPr>
                    <w:pStyle w:val="rowtabella0"/>
                    <w:rPr>
                      <w:color w:val="002060"/>
                    </w:rPr>
                  </w:pPr>
                  <w:r w:rsidRPr="00B33A83">
                    <w:rPr>
                      <w:color w:val="002060"/>
                    </w:rPr>
                    <w:t>- FUTSAL SAMBUCHETO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58A13E" w14:textId="77777777" w:rsidR="0007556B" w:rsidRPr="00B33A83" w:rsidRDefault="0007556B" w:rsidP="00DD2ADF">
                  <w:pPr>
                    <w:pStyle w:val="rowtabella0"/>
                    <w:jc w:val="center"/>
                    <w:rPr>
                      <w:color w:val="002060"/>
                    </w:rPr>
                  </w:pPr>
                  <w:r w:rsidRPr="00B33A83">
                    <w:rPr>
                      <w:color w:val="002060"/>
                    </w:rPr>
                    <w:t>11 - 2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2EBC6A" w14:textId="77777777" w:rsidR="0007556B" w:rsidRPr="00B33A83" w:rsidRDefault="0007556B" w:rsidP="00DD2ADF">
                  <w:pPr>
                    <w:pStyle w:val="rowtabella0"/>
                    <w:jc w:val="center"/>
                    <w:rPr>
                      <w:color w:val="002060"/>
                    </w:rPr>
                  </w:pPr>
                  <w:r w:rsidRPr="00B33A83">
                    <w:rPr>
                      <w:color w:val="002060"/>
                    </w:rPr>
                    <w:t> </w:t>
                  </w:r>
                </w:p>
              </w:tc>
            </w:tr>
            <w:tr w:rsidR="0007556B" w:rsidRPr="00B33A83" w14:paraId="5D105229"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413A6C" w14:textId="77777777" w:rsidR="0007556B" w:rsidRPr="00B33A83" w:rsidRDefault="0007556B" w:rsidP="00DD2ADF">
                  <w:pPr>
                    <w:pStyle w:val="rowtabella0"/>
                    <w:rPr>
                      <w:color w:val="002060"/>
                    </w:rPr>
                  </w:pPr>
                  <w:r w:rsidRPr="00B33A83">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6B239D" w14:textId="77777777" w:rsidR="0007556B" w:rsidRPr="00B33A83" w:rsidRDefault="0007556B" w:rsidP="00DD2ADF">
                  <w:pPr>
                    <w:pStyle w:val="rowtabella0"/>
                    <w:rPr>
                      <w:color w:val="002060"/>
                    </w:rPr>
                  </w:pPr>
                  <w:r w:rsidRPr="00B33A83">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422AD4" w14:textId="77777777" w:rsidR="0007556B" w:rsidRPr="00B33A83" w:rsidRDefault="0007556B" w:rsidP="00DD2ADF">
                  <w:pPr>
                    <w:pStyle w:val="rowtabella0"/>
                    <w:jc w:val="center"/>
                    <w:rPr>
                      <w:color w:val="002060"/>
                    </w:rPr>
                  </w:pPr>
                  <w:r w:rsidRPr="00B33A83">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71FD55" w14:textId="77777777" w:rsidR="0007556B" w:rsidRPr="00B33A83" w:rsidRDefault="0007556B" w:rsidP="00DD2ADF">
                  <w:pPr>
                    <w:pStyle w:val="rowtabella0"/>
                    <w:jc w:val="center"/>
                    <w:rPr>
                      <w:color w:val="002060"/>
                    </w:rPr>
                  </w:pPr>
                  <w:r w:rsidRPr="00B33A83">
                    <w:rPr>
                      <w:color w:val="002060"/>
                    </w:rPr>
                    <w:t> </w:t>
                  </w:r>
                </w:p>
              </w:tc>
            </w:tr>
            <w:tr w:rsidR="0007556B" w:rsidRPr="00B33A83" w14:paraId="379E6B3C"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2CD625" w14:textId="77777777" w:rsidR="0007556B" w:rsidRPr="00B33A83" w:rsidRDefault="0007556B" w:rsidP="00DD2ADF">
                  <w:pPr>
                    <w:pStyle w:val="rowtabella0"/>
                    <w:rPr>
                      <w:color w:val="002060"/>
                    </w:rPr>
                  </w:pPr>
                  <w:r w:rsidRPr="00B33A83">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202ED3" w14:textId="77777777" w:rsidR="0007556B" w:rsidRPr="00B33A83" w:rsidRDefault="0007556B" w:rsidP="00DD2ADF">
                  <w:pPr>
                    <w:pStyle w:val="rowtabella0"/>
                    <w:rPr>
                      <w:color w:val="002060"/>
                    </w:rPr>
                  </w:pPr>
                  <w:r w:rsidRPr="00B33A83">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B0FEEA" w14:textId="77777777" w:rsidR="0007556B" w:rsidRPr="00B33A83" w:rsidRDefault="0007556B" w:rsidP="00DD2ADF">
                  <w:pPr>
                    <w:pStyle w:val="rowtabella0"/>
                    <w:jc w:val="center"/>
                    <w:rPr>
                      <w:color w:val="002060"/>
                    </w:rPr>
                  </w:pPr>
                  <w:r w:rsidRPr="00B33A83">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301B92" w14:textId="77777777" w:rsidR="0007556B" w:rsidRPr="00B33A83" w:rsidRDefault="0007556B" w:rsidP="00DD2ADF">
                  <w:pPr>
                    <w:pStyle w:val="rowtabella0"/>
                    <w:jc w:val="center"/>
                    <w:rPr>
                      <w:color w:val="002060"/>
                    </w:rPr>
                  </w:pPr>
                  <w:r w:rsidRPr="00B33A83">
                    <w:rPr>
                      <w:color w:val="002060"/>
                    </w:rPr>
                    <w:t> </w:t>
                  </w:r>
                </w:p>
              </w:tc>
            </w:tr>
            <w:tr w:rsidR="0007556B" w:rsidRPr="00B33A83" w14:paraId="74EFF191"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84A34E" w14:textId="77777777" w:rsidR="0007556B" w:rsidRPr="00B33A83" w:rsidRDefault="0007556B" w:rsidP="00DD2ADF">
                  <w:pPr>
                    <w:pStyle w:val="rowtabella0"/>
                    <w:rPr>
                      <w:color w:val="002060"/>
                    </w:rPr>
                  </w:pPr>
                  <w:r w:rsidRPr="00B33A83">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79BE41" w14:textId="77777777" w:rsidR="0007556B" w:rsidRPr="00B33A83" w:rsidRDefault="0007556B" w:rsidP="00DD2ADF">
                  <w:pPr>
                    <w:pStyle w:val="rowtabella0"/>
                    <w:rPr>
                      <w:color w:val="002060"/>
                    </w:rPr>
                  </w:pPr>
                  <w:r w:rsidRPr="00B33A83">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849210" w14:textId="77777777" w:rsidR="0007556B" w:rsidRPr="00B33A83" w:rsidRDefault="0007556B" w:rsidP="00DD2ADF">
                  <w:pPr>
                    <w:pStyle w:val="rowtabella0"/>
                    <w:jc w:val="center"/>
                    <w:rPr>
                      <w:color w:val="002060"/>
                    </w:rPr>
                  </w:pPr>
                  <w:r w:rsidRPr="00B33A8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E45077" w14:textId="77777777" w:rsidR="0007556B" w:rsidRPr="00B33A83" w:rsidRDefault="0007556B" w:rsidP="00DD2ADF">
                  <w:pPr>
                    <w:pStyle w:val="rowtabella0"/>
                    <w:jc w:val="center"/>
                    <w:rPr>
                      <w:color w:val="002060"/>
                    </w:rPr>
                  </w:pPr>
                  <w:r w:rsidRPr="00B33A83">
                    <w:rPr>
                      <w:color w:val="002060"/>
                    </w:rPr>
                    <w:t> </w:t>
                  </w:r>
                </w:p>
              </w:tc>
            </w:tr>
            <w:tr w:rsidR="0007556B" w:rsidRPr="00B33A83" w14:paraId="47065F2E"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13501F" w14:textId="77777777" w:rsidR="0007556B" w:rsidRPr="00B33A83" w:rsidRDefault="0007556B" w:rsidP="00DD2ADF">
                  <w:pPr>
                    <w:pStyle w:val="rowtabella0"/>
                    <w:rPr>
                      <w:color w:val="002060"/>
                    </w:rPr>
                  </w:pPr>
                  <w:r w:rsidRPr="00B33A83">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F58642" w14:textId="77777777" w:rsidR="0007556B" w:rsidRPr="00B33A83" w:rsidRDefault="0007556B" w:rsidP="00DD2ADF">
                  <w:pPr>
                    <w:pStyle w:val="rowtabella0"/>
                    <w:rPr>
                      <w:color w:val="002060"/>
                    </w:rPr>
                  </w:pPr>
                  <w:r w:rsidRPr="00B33A83">
                    <w:rPr>
                      <w:color w:val="002060"/>
                    </w:rPr>
                    <w:t>- NUOVA OTTRANO 98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2C7960" w14:textId="77777777" w:rsidR="0007556B" w:rsidRPr="00B33A83" w:rsidRDefault="0007556B" w:rsidP="00DD2ADF">
                  <w:pPr>
                    <w:pStyle w:val="rowtabella0"/>
                    <w:jc w:val="center"/>
                    <w:rPr>
                      <w:color w:val="002060"/>
                    </w:rPr>
                  </w:pPr>
                  <w:r w:rsidRPr="00B33A83">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94B31" w14:textId="77777777" w:rsidR="0007556B" w:rsidRPr="00B33A83" w:rsidRDefault="0007556B" w:rsidP="00DD2ADF">
                  <w:pPr>
                    <w:pStyle w:val="rowtabella0"/>
                    <w:jc w:val="center"/>
                    <w:rPr>
                      <w:color w:val="002060"/>
                    </w:rPr>
                  </w:pPr>
                  <w:r w:rsidRPr="00B33A83">
                    <w:rPr>
                      <w:color w:val="002060"/>
                    </w:rPr>
                    <w:t> </w:t>
                  </w:r>
                </w:p>
              </w:tc>
            </w:tr>
          </w:tbl>
          <w:p w14:paraId="5A7E5362" w14:textId="77777777" w:rsidR="0007556B" w:rsidRPr="00B33A83" w:rsidRDefault="0007556B" w:rsidP="00DD2ADF">
            <w:pPr>
              <w:rPr>
                <w:color w:val="002060"/>
              </w:rPr>
            </w:pPr>
          </w:p>
        </w:tc>
      </w:tr>
    </w:tbl>
    <w:p w14:paraId="48048F8F" w14:textId="77777777" w:rsidR="0007556B" w:rsidRPr="00B33A83" w:rsidRDefault="0007556B" w:rsidP="0007556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7556B" w:rsidRPr="00B33A83" w14:paraId="74C57449" w14:textId="77777777" w:rsidTr="00DD2AD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276FC7A2"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43B9C" w14:textId="77777777" w:rsidR="0007556B" w:rsidRPr="00B33A83" w:rsidRDefault="0007556B" w:rsidP="00DD2ADF">
                  <w:pPr>
                    <w:pStyle w:val="headertabella0"/>
                    <w:rPr>
                      <w:color w:val="002060"/>
                    </w:rPr>
                  </w:pPr>
                  <w:r w:rsidRPr="00B33A83">
                    <w:rPr>
                      <w:color w:val="002060"/>
                    </w:rPr>
                    <w:t>GIRONE C - 3 Giornata - R</w:t>
                  </w:r>
                </w:p>
              </w:tc>
            </w:tr>
            <w:tr w:rsidR="0007556B" w:rsidRPr="00B33A83" w14:paraId="117ADEEA"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4A645A" w14:textId="77777777" w:rsidR="0007556B" w:rsidRPr="00B33A83" w:rsidRDefault="0007556B" w:rsidP="00DD2ADF">
                  <w:pPr>
                    <w:pStyle w:val="rowtabella0"/>
                    <w:rPr>
                      <w:color w:val="002060"/>
                    </w:rPr>
                  </w:pPr>
                  <w:r w:rsidRPr="00B33A83">
                    <w:rPr>
                      <w:color w:val="002060"/>
                    </w:rPr>
                    <w:t>FUTSAL CAMPIGLIONE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883A5" w14:textId="77777777" w:rsidR="0007556B" w:rsidRPr="00B33A83" w:rsidRDefault="0007556B" w:rsidP="00DD2ADF">
                  <w:pPr>
                    <w:pStyle w:val="rowtabella0"/>
                    <w:rPr>
                      <w:color w:val="002060"/>
                    </w:rPr>
                  </w:pPr>
                  <w:r w:rsidRPr="00B33A83">
                    <w:rPr>
                      <w:color w:val="002060"/>
                    </w:rPr>
                    <w:t>- CAPODARCO CASABIANCA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F3E90" w14:textId="77777777" w:rsidR="0007556B" w:rsidRPr="00B33A83" w:rsidRDefault="0007556B" w:rsidP="00DD2ADF">
                  <w:pPr>
                    <w:pStyle w:val="rowtabella0"/>
                    <w:jc w:val="center"/>
                    <w:rPr>
                      <w:color w:val="002060"/>
                    </w:rPr>
                  </w:pPr>
                  <w:r w:rsidRPr="00B33A83">
                    <w:rPr>
                      <w:color w:val="002060"/>
                    </w:rPr>
                    <w:t>11 - 1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6FEA42" w14:textId="77777777" w:rsidR="0007556B" w:rsidRPr="00B33A83" w:rsidRDefault="0007556B" w:rsidP="00DD2ADF">
                  <w:pPr>
                    <w:pStyle w:val="rowtabella0"/>
                    <w:jc w:val="center"/>
                    <w:rPr>
                      <w:color w:val="002060"/>
                    </w:rPr>
                  </w:pPr>
                  <w:r w:rsidRPr="00B33A83">
                    <w:rPr>
                      <w:color w:val="002060"/>
                    </w:rPr>
                    <w:t> </w:t>
                  </w:r>
                </w:p>
              </w:tc>
            </w:tr>
            <w:tr w:rsidR="0007556B" w:rsidRPr="00B33A83" w14:paraId="7FB17BAA"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C670EE" w14:textId="77777777" w:rsidR="0007556B" w:rsidRPr="00B33A83" w:rsidRDefault="0007556B" w:rsidP="00DD2ADF">
                  <w:pPr>
                    <w:pStyle w:val="rowtabella0"/>
                    <w:rPr>
                      <w:color w:val="002060"/>
                    </w:rPr>
                  </w:pPr>
                  <w:r w:rsidRPr="00B33A83">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E71D99" w14:textId="77777777" w:rsidR="0007556B" w:rsidRPr="00B33A83" w:rsidRDefault="0007556B" w:rsidP="00DD2ADF">
                  <w:pPr>
                    <w:pStyle w:val="rowtabella0"/>
                    <w:rPr>
                      <w:color w:val="002060"/>
                    </w:rPr>
                  </w:pPr>
                  <w:r w:rsidRPr="00B33A83">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6746D4" w14:textId="77777777" w:rsidR="0007556B" w:rsidRPr="00B33A83" w:rsidRDefault="0007556B" w:rsidP="00DD2ADF">
                  <w:pPr>
                    <w:pStyle w:val="rowtabella0"/>
                    <w:jc w:val="center"/>
                    <w:rPr>
                      <w:color w:val="002060"/>
                    </w:rPr>
                  </w:pPr>
                  <w:r w:rsidRPr="00B33A83">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152177" w14:textId="77777777" w:rsidR="0007556B" w:rsidRPr="00B33A83" w:rsidRDefault="0007556B" w:rsidP="00DD2ADF">
                  <w:pPr>
                    <w:pStyle w:val="rowtabella0"/>
                    <w:jc w:val="center"/>
                    <w:rPr>
                      <w:color w:val="002060"/>
                    </w:rPr>
                  </w:pPr>
                  <w:r w:rsidRPr="00B33A83">
                    <w:rPr>
                      <w:color w:val="002060"/>
                    </w:rPr>
                    <w:t> </w:t>
                  </w:r>
                </w:p>
              </w:tc>
            </w:tr>
            <w:tr w:rsidR="0007556B" w:rsidRPr="00B33A83" w14:paraId="5B3522A2"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6E213C2" w14:textId="77777777" w:rsidR="0007556B" w:rsidRPr="00B33A83" w:rsidRDefault="0007556B" w:rsidP="00DD2ADF">
                  <w:pPr>
                    <w:pStyle w:val="rowtabella0"/>
                    <w:rPr>
                      <w:color w:val="002060"/>
                    </w:rPr>
                  </w:pPr>
                  <w:r w:rsidRPr="00B33A83">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1CD2B8" w14:textId="77777777" w:rsidR="0007556B" w:rsidRPr="00B33A83" w:rsidRDefault="0007556B" w:rsidP="00DD2ADF">
                  <w:pPr>
                    <w:pStyle w:val="rowtabella0"/>
                    <w:rPr>
                      <w:color w:val="002060"/>
                    </w:rPr>
                  </w:pPr>
                  <w:r w:rsidRPr="00B33A83">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CC9D21" w14:textId="77777777" w:rsidR="0007556B" w:rsidRPr="00B33A83" w:rsidRDefault="0007556B" w:rsidP="00DD2ADF">
                  <w:pPr>
                    <w:pStyle w:val="rowtabella0"/>
                    <w:jc w:val="center"/>
                    <w:rPr>
                      <w:color w:val="002060"/>
                    </w:rPr>
                  </w:pPr>
                  <w:r w:rsidRPr="00B33A83">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B4F55A" w14:textId="77777777" w:rsidR="0007556B" w:rsidRPr="00B33A83" w:rsidRDefault="0007556B" w:rsidP="00DD2ADF">
                  <w:pPr>
                    <w:pStyle w:val="rowtabella0"/>
                    <w:jc w:val="center"/>
                    <w:rPr>
                      <w:color w:val="002060"/>
                    </w:rPr>
                  </w:pPr>
                  <w:r w:rsidRPr="00B33A83">
                    <w:rPr>
                      <w:color w:val="002060"/>
                    </w:rPr>
                    <w:t> </w:t>
                  </w:r>
                </w:p>
              </w:tc>
            </w:tr>
            <w:tr w:rsidR="0007556B" w:rsidRPr="00B33A83" w14:paraId="182016E4"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7E8FBF" w14:textId="77777777" w:rsidR="0007556B" w:rsidRPr="00B33A83" w:rsidRDefault="0007556B" w:rsidP="00DD2ADF">
                  <w:pPr>
                    <w:pStyle w:val="rowtabella0"/>
                    <w:rPr>
                      <w:color w:val="002060"/>
                    </w:rPr>
                  </w:pPr>
                  <w:r w:rsidRPr="00B33A83">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5D65A2" w14:textId="77777777" w:rsidR="0007556B" w:rsidRPr="00B33A83" w:rsidRDefault="0007556B" w:rsidP="00DD2ADF">
                  <w:pPr>
                    <w:pStyle w:val="rowtabella0"/>
                    <w:rPr>
                      <w:color w:val="002060"/>
                    </w:rPr>
                  </w:pPr>
                  <w:r w:rsidRPr="00B33A83">
                    <w:rPr>
                      <w:color w:val="002060"/>
                    </w:rPr>
                    <w:t>- REAL ANCARIA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10CA1F" w14:textId="77777777" w:rsidR="0007556B" w:rsidRPr="00B33A83" w:rsidRDefault="0007556B" w:rsidP="00DD2ADF">
                  <w:pPr>
                    <w:pStyle w:val="rowtabella0"/>
                    <w:jc w:val="center"/>
                    <w:rPr>
                      <w:color w:val="002060"/>
                    </w:rPr>
                  </w:pPr>
                  <w:r w:rsidRPr="00B33A83">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26F209" w14:textId="77777777" w:rsidR="0007556B" w:rsidRPr="00B33A83" w:rsidRDefault="0007556B" w:rsidP="00DD2ADF">
                  <w:pPr>
                    <w:pStyle w:val="rowtabella0"/>
                    <w:jc w:val="center"/>
                    <w:rPr>
                      <w:color w:val="002060"/>
                    </w:rPr>
                  </w:pPr>
                  <w:r w:rsidRPr="00B33A83">
                    <w:rPr>
                      <w:color w:val="002060"/>
                    </w:rPr>
                    <w:t> </w:t>
                  </w:r>
                </w:p>
              </w:tc>
            </w:tr>
            <w:tr w:rsidR="0007556B" w:rsidRPr="00B33A83" w14:paraId="345AA690"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1AF794" w14:textId="77777777" w:rsidR="0007556B" w:rsidRPr="00B33A83" w:rsidRDefault="0007556B" w:rsidP="00DD2ADF">
                  <w:pPr>
                    <w:pStyle w:val="rowtabella0"/>
                    <w:rPr>
                      <w:color w:val="002060"/>
                    </w:rPr>
                  </w:pPr>
                  <w:r w:rsidRPr="00B33A83">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8BEEE" w14:textId="77777777" w:rsidR="0007556B" w:rsidRPr="00B33A83" w:rsidRDefault="0007556B" w:rsidP="00DD2ADF">
                  <w:pPr>
                    <w:pStyle w:val="rowtabella0"/>
                    <w:rPr>
                      <w:color w:val="002060"/>
                    </w:rPr>
                  </w:pPr>
                  <w:r w:rsidRPr="00B33A83">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E1AC52" w14:textId="77777777" w:rsidR="0007556B" w:rsidRPr="00B33A83" w:rsidRDefault="0007556B" w:rsidP="00DD2ADF">
                  <w:pPr>
                    <w:pStyle w:val="rowtabella0"/>
                    <w:jc w:val="center"/>
                    <w:rPr>
                      <w:color w:val="002060"/>
                    </w:rPr>
                  </w:pPr>
                  <w:r w:rsidRPr="00B33A83">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C8301" w14:textId="77777777" w:rsidR="0007556B" w:rsidRPr="00B33A83" w:rsidRDefault="0007556B" w:rsidP="00DD2ADF">
                  <w:pPr>
                    <w:pStyle w:val="rowtabella0"/>
                    <w:jc w:val="center"/>
                    <w:rPr>
                      <w:color w:val="002060"/>
                    </w:rPr>
                  </w:pPr>
                  <w:r w:rsidRPr="00B33A83">
                    <w:rPr>
                      <w:color w:val="002060"/>
                    </w:rPr>
                    <w:t> </w:t>
                  </w:r>
                </w:p>
              </w:tc>
            </w:tr>
          </w:tbl>
          <w:p w14:paraId="14B4BD0E" w14:textId="77777777" w:rsidR="0007556B" w:rsidRPr="00B33A83" w:rsidRDefault="0007556B" w:rsidP="00DD2ADF">
            <w:pPr>
              <w:rPr>
                <w:color w:val="002060"/>
              </w:rPr>
            </w:pPr>
          </w:p>
        </w:tc>
      </w:tr>
    </w:tbl>
    <w:p w14:paraId="560B092F" w14:textId="77777777" w:rsidR="0007556B" w:rsidRPr="00B33A83" w:rsidRDefault="0007556B" w:rsidP="0007556B">
      <w:pPr>
        <w:pStyle w:val="breakline"/>
        <w:rPr>
          <w:rFonts w:eastAsiaTheme="minorEastAsia"/>
          <w:color w:val="002060"/>
        </w:rPr>
      </w:pPr>
    </w:p>
    <w:p w14:paraId="006C22E0" w14:textId="77777777" w:rsidR="0007556B" w:rsidRPr="00B33A83" w:rsidRDefault="0007556B" w:rsidP="0007556B">
      <w:pPr>
        <w:pStyle w:val="breakline"/>
        <w:rPr>
          <w:color w:val="002060"/>
        </w:rPr>
      </w:pPr>
    </w:p>
    <w:p w14:paraId="4F8293D6" w14:textId="77777777" w:rsidR="0007556B" w:rsidRPr="00B33A83" w:rsidRDefault="0007556B" w:rsidP="0007556B">
      <w:pPr>
        <w:pStyle w:val="titoloprinc0"/>
        <w:rPr>
          <w:color w:val="002060"/>
        </w:rPr>
      </w:pPr>
      <w:r w:rsidRPr="00B33A83">
        <w:rPr>
          <w:color w:val="002060"/>
        </w:rPr>
        <w:t>GIUDICE SPORTIVO</w:t>
      </w:r>
    </w:p>
    <w:p w14:paraId="5F6E55E1" w14:textId="77777777" w:rsidR="0007556B" w:rsidRPr="00B33A83" w:rsidRDefault="0007556B" w:rsidP="0007556B">
      <w:pPr>
        <w:pStyle w:val="diffida"/>
        <w:rPr>
          <w:color w:val="002060"/>
        </w:rPr>
      </w:pPr>
      <w:r w:rsidRPr="00B33A83">
        <w:rPr>
          <w:color w:val="002060"/>
        </w:rPr>
        <w:t>Il Sostituto Giudice Sportivo Avv. Federica Sorrentino, nella seduta del 06/04/2022 ha adottato le decisioni che di seguito integralmente si riportano:</w:t>
      </w:r>
    </w:p>
    <w:p w14:paraId="26E17594" w14:textId="77777777" w:rsidR="0007556B" w:rsidRPr="00B33A83" w:rsidRDefault="0007556B" w:rsidP="0007556B">
      <w:pPr>
        <w:pStyle w:val="titolo10"/>
        <w:rPr>
          <w:color w:val="002060"/>
        </w:rPr>
      </w:pPr>
      <w:r w:rsidRPr="00B33A83">
        <w:rPr>
          <w:color w:val="002060"/>
        </w:rPr>
        <w:t xml:space="preserve">GARE DEL 1/ 4/2022 </w:t>
      </w:r>
    </w:p>
    <w:p w14:paraId="32686444" w14:textId="77777777" w:rsidR="0007556B" w:rsidRPr="00B33A83" w:rsidRDefault="0007556B" w:rsidP="0007556B">
      <w:pPr>
        <w:pStyle w:val="titolo7a"/>
        <w:rPr>
          <w:color w:val="002060"/>
        </w:rPr>
      </w:pPr>
      <w:r w:rsidRPr="00B33A83">
        <w:rPr>
          <w:color w:val="002060"/>
        </w:rPr>
        <w:t xml:space="preserve">PROVVEDIMENTI DISCIPLINARI </w:t>
      </w:r>
    </w:p>
    <w:p w14:paraId="69DB52B4"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1E00A09B" w14:textId="77777777" w:rsidR="0007556B" w:rsidRPr="00B33A83" w:rsidRDefault="0007556B" w:rsidP="0007556B">
      <w:pPr>
        <w:pStyle w:val="titolo30"/>
        <w:rPr>
          <w:color w:val="002060"/>
        </w:rPr>
      </w:pPr>
      <w:r w:rsidRPr="00B33A83">
        <w:rPr>
          <w:color w:val="002060"/>
        </w:rPr>
        <w:t xml:space="preserve">SOCIETA' </w:t>
      </w:r>
    </w:p>
    <w:p w14:paraId="191E0C4A" w14:textId="77777777" w:rsidR="0007556B" w:rsidRPr="00B33A83" w:rsidRDefault="0007556B" w:rsidP="0007556B">
      <w:pPr>
        <w:pStyle w:val="titolo20"/>
        <w:rPr>
          <w:color w:val="002060"/>
        </w:rPr>
      </w:pPr>
      <w:r w:rsidRPr="00B33A83">
        <w:rPr>
          <w:color w:val="002060"/>
        </w:rPr>
        <w:t xml:space="preserve">AMMENDA </w:t>
      </w:r>
    </w:p>
    <w:p w14:paraId="30CA2C47" w14:textId="77777777" w:rsidR="0007556B" w:rsidRPr="00B33A83" w:rsidRDefault="0007556B" w:rsidP="0007556B">
      <w:pPr>
        <w:pStyle w:val="diffida"/>
        <w:spacing w:before="80" w:beforeAutospacing="0" w:after="40" w:afterAutospacing="0"/>
        <w:jc w:val="left"/>
        <w:rPr>
          <w:color w:val="002060"/>
        </w:rPr>
      </w:pPr>
      <w:r w:rsidRPr="00B33A83">
        <w:rPr>
          <w:color w:val="002060"/>
        </w:rPr>
        <w:t xml:space="preserve">Euro 80,00 RIVIERA DELLE PALME </w:t>
      </w:r>
      <w:r w:rsidRPr="00B33A83">
        <w:rPr>
          <w:color w:val="002060"/>
        </w:rPr>
        <w:br/>
        <w:t xml:space="preserve">Per comportamento offensivo del proprio pubblico nei confronti dell'arbitro. </w:t>
      </w:r>
    </w:p>
    <w:p w14:paraId="57117EE0" w14:textId="77777777" w:rsidR="0007556B" w:rsidRPr="00B33A83" w:rsidRDefault="0007556B" w:rsidP="0007556B">
      <w:pPr>
        <w:pStyle w:val="titolo30"/>
        <w:rPr>
          <w:color w:val="002060"/>
        </w:rPr>
      </w:pPr>
      <w:r w:rsidRPr="00B33A83">
        <w:rPr>
          <w:color w:val="002060"/>
        </w:rPr>
        <w:t xml:space="preserve">DIRIGENTI </w:t>
      </w:r>
    </w:p>
    <w:p w14:paraId="553D4478" w14:textId="77777777" w:rsidR="0007556B" w:rsidRPr="00B33A83" w:rsidRDefault="0007556B" w:rsidP="0007556B">
      <w:pPr>
        <w:pStyle w:val="titolo20"/>
        <w:rPr>
          <w:color w:val="002060"/>
        </w:rPr>
      </w:pPr>
      <w:r w:rsidRPr="00B33A83">
        <w:rPr>
          <w:color w:val="002060"/>
        </w:rPr>
        <w:lastRenderedPageBreak/>
        <w:t xml:space="preserve">INIBIZIONE A SVOLGERE OGNI ATTIVITA' FINO AL 29/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A77D835" w14:textId="77777777" w:rsidTr="00DD2ADF">
        <w:tc>
          <w:tcPr>
            <w:tcW w:w="2200" w:type="dxa"/>
            <w:tcMar>
              <w:top w:w="20" w:type="dxa"/>
              <w:left w:w="20" w:type="dxa"/>
              <w:bottom w:w="20" w:type="dxa"/>
              <w:right w:w="20" w:type="dxa"/>
            </w:tcMar>
            <w:vAlign w:val="center"/>
            <w:hideMark/>
          </w:tcPr>
          <w:p w14:paraId="2A789B6B" w14:textId="77777777" w:rsidR="0007556B" w:rsidRPr="00B33A83" w:rsidRDefault="0007556B" w:rsidP="00DD2ADF">
            <w:pPr>
              <w:pStyle w:val="movimento"/>
              <w:rPr>
                <w:color w:val="002060"/>
              </w:rPr>
            </w:pPr>
            <w:r w:rsidRPr="00B33A83">
              <w:rPr>
                <w:color w:val="002060"/>
              </w:rPr>
              <w:t>RINALDI FRANCESCO</w:t>
            </w:r>
          </w:p>
        </w:tc>
        <w:tc>
          <w:tcPr>
            <w:tcW w:w="2200" w:type="dxa"/>
            <w:tcMar>
              <w:top w:w="20" w:type="dxa"/>
              <w:left w:w="20" w:type="dxa"/>
              <w:bottom w:w="20" w:type="dxa"/>
              <w:right w:w="20" w:type="dxa"/>
            </w:tcMar>
            <w:vAlign w:val="center"/>
            <w:hideMark/>
          </w:tcPr>
          <w:p w14:paraId="6FEF19F5" w14:textId="77777777" w:rsidR="0007556B" w:rsidRPr="00B33A83" w:rsidRDefault="0007556B" w:rsidP="00DD2ADF">
            <w:pPr>
              <w:pStyle w:val="movimento2"/>
              <w:rPr>
                <w:color w:val="002060"/>
              </w:rPr>
            </w:pPr>
            <w:r w:rsidRPr="00B33A83">
              <w:rPr>
                <w:color w:val="002060"/>
              </w:rPr>
              <w:t xml:space="preserve">(REAL FABRIANO) </w:t>
            </w:r>
          </w:p>
        </w:tc>
        <w:tc>
          <w:tcPr>
            <w:tcW w:w="800" w:type="dxa"/>
            <w:tcMar>
              <w:top w:w="20" w:type="dxa"/>
              <w:left w:w="20" w:type="dxa"/>
              <w:bottom w:w="20" w:type="dxa"/>
              <w:right w:w="20" w:type="dxa"/>
            </w:tcMar>
            <w:vAlign w:val="center"/>
            <w:hideMark/>
          </w:tcPr>
          <w:p w14:paraId="42C3ADC9"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7EED381"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5034F3BF" w14:textId="77777777" w:rsidR="0007556B" w:rsidRPr="00B33A83" w:rsidRDefault="0007556B" w:rsidP="00DD2ADF">
            <w:pPr>
              <w:pStyle w:val="movimento2"/>
              <w:rPr>
                <w:color w:val="002060"/>
              </w:rPr>
            </w:pPr>
            <w:r w:rsidRPr="00B33A83">
              <w:rPr>
                <w:color w:val="002060"/>
              </w:rPr>
              <w:t> </w:t>
            </w:r>
          </w:p>
        </w:tc>
      </w:tr>
    </w:tbl>
    <w:p w14:paraId="02AE195D" w14:textId="77777777" w:rsidR="0007556B" w:rsidRPr="00B33A83" w:rsidRDefault="0007556B" w:rsidP="0007556B">
      <w:pPr>
        <w:pStyle w:val="diffida"/>
        <w:spacing w:before="80" w:beforeAutospacing="0" w:after="40" w:afterAutospacing="0"/>
        <w:jc w:val="left"/>
        <w:rPr>
          <w:rFonts w:eastAsiaTheme="minorEastAsia"/>
          <w:color w:val="002060"/>
        </w:rPr>
      </w:pPr>
      <w:r w:rsidRPr="00B33A83">
        <w:rPr>
          <w:color w:val="002060"/>
        </w:rPr>
        <w:t xml:space="preserve">Già inibito sino al 22.04.22 con il CU n. 83 del 23.03.22, veniva sorpreso dall'arbitro negli spogliatoi ad impartire istruzioni ai propri giocatori prima dell'inizio della gara. </w:t>
      </w:r>
    </w:p>
    <w:p w14:paraId="6C0FA96C" w14:textId="77777777" w:rsidR="0007556B" w:rsidRPr="00B33A83" w:rsidRDefault="0007556B" w:rsidP="0007556B">
      <w:pPr>
        <w:pStyle w:val="titolo20"/>
        <w:rPr>
          <w:color w:val="002060"/>
        </w:rPr>
      </w:pPr>
      <w:r w:rsidRPr="00B33A83">
        <w:rPr>
          <w:color w:val="002060"/>
        </w:rPr>
        <w:t xml:space="preserve">INIBIZIONE A SVOLGERE OGNI ATTIVITA' FINO AL 13/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6557F5DB" w14:textId="77777777" w:rsidTr="00DD2ADF">
        <w:tc>
          <w:tcPr>
            <w:tcW w:w="2200" w:type="dxa"/>
            <w:tcMar>
              <w:top w:w="20" w:type="dxa"/>
              <w:left w:w="20" w:type="dxa"/>
              <w:bottom w:w="20" w:type="dxa"/>
              <w:right w:w="20" w:type="dxa"/>
            </w:tcMar>
            <w:vAlign w:val="center"/>
            <w:hideMark/>
          </w:tcPr>
          <w:p w14:paraId="2FE38D9F" w14:textId="77777777" w:rsidR="0007556B" w:rsidRPr="00B33A83" w:rsidRDefault="0007556B" w:rsidP="00DD2ADF">
            <w:pPr>
              <w:pStyle w:val="movimento"/>
              <w:rPr>
                <w:color w:val="002060"/>
              </w:rPr>
            </w:pPr>
            <w:r w:rsidRPr="00B33A83">
              <w:rPr>
                <w:color w:val="002060"/>
              </w:rPr>
              <w:t>LEONORI NOVELLO</w:t>
            </w:r>
          </w:p>
        </w:tc>
        <w:tc>
          <w:tcPr>
            <w:tcW w:w="2200" w:type="dxa"/>
            <w:tcMar>
              <w:top w:w="20" w:type="dxa"/>
              <w:left w:w="20" w:type="dxa"/>
              <w:bottom w:w="20" w:type="dxa"/>
              <w:right w:w="20" w:type="dxa"/>
            </w:tcMar>
            <w:vAlign w:val="center"/>
            <w:hideMark/>
          </w:tcPr>
          <w:p w14:paraId="47BCE135" w14:textId="77777777" w:rsidR="0007556B" w:rsidRPr="00B33A83" w:rsidRDefault="0007556B" w:rsidP="00DD2ADF">
            <w:pPr>
              <w:pStyle w:val="movimento2"/>
              <w:rPr>
                <w:color w:val="002060"/>
              </w:rPr>
            </w:pPr>
            <w:r w:rsidRPr="00B33A83">
              <w:rPr>
                <w:color w:val="002060"/>
              </w:rPr>
              <w:t xml:space="preserve">(AURORA TREIA) </w:t>
            </w:r>
          </w:p>
        </w:tc>
        <w:tc>
          <w:tcPr>
            <w:tcW w:w="800" w:type="dxa"/>
            <w:tcMar>
              <w:top w:w="20" w:type="dxa"/>
              <w:left w:w="20" w:type="dxa"/>
              <w:bottom w:w="20" w:type="dxa"/>
              <w:right w:w="20" w:type="dxa"/>
            </w:tcMar>
            <w:vAlign w:val="center"/>
            <w:hideMark/>
          </w:tcPr>
          <w:p w14:paraId="34187CEE"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A7D85A9"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C7D7E03" w14:textId="77777777" w:rsidR="0007556B" w:rsidRPr="00B33A83" w:rsidRDefault="0007556B" w:rsidP="00DD2ADF">
            <w:pPr>
              <w:pStyle w:val="movimento2"/>
              <w:rPr>
                <w:color w:val="002060"/>
              </w:rPr>
            </w:pPr>
            <w:r w:rsidRPr="00B33A83">
              <w:rPr>
                <w:color w:val="002060"/>
              </w:rPr>
              <w:t> </w:t>
            </w:r>
          </w:p>
        </w:tc>
      </w:tr>
    </w:tbl>
    <w:p w14:paraId="7A7FB84F" w14:textId="77777777" w:rsidR="0007556B" w:rsidRPr="00B33A83" w:rsidRDefault="0007556B" w:rsidP="0007556B">
      <w:pPr>
        <w:pStyle w:val="diffida"/>
        <w:spacing w:before="80" w:beforeAutospacing="0" w:after="40" w:afterAutospacing="0"/>
        <w:jc w:val="left"/>
        <w:rPr>
          <w:rFonts w:eastAsiaTheme="minorEastAsia"/>
          <w:color w:val="002060"/>
        </w:rPr>
      </w:pPr>
      <w:r w:rsidRPr="00B33A83">
        <w:rPr>
          <w:color w:val="002060"/>
        </w:rPr>
        <w:t xml:space="preserve">Per proteste nei confronti dell'arbitro. Allontanato. </w:t>
      </w:r>
    </w:p>
    <w:p w14:paraId="10CEA22B" w14:textId="77777777" w:rsidR="0007556B" w:rsidRPr="00B33A83" w:rsidRDefault="0007556B" w:rsidP="0007556B">
      <w:pPr>
        <w:pStyle w:val="titolo20"/>
        <w:rPr>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3CBF7574" w14:textId="77777777" w:rsidTr="00DD2ADF">
        <w:tc>
          <w:tcPr>
            <w:tcW w:w="2200" w:type="dxa"/>
            <w:tcMar>
              <w:top w:w="20" w:type="dxa"/>
              <w:left w:w="20" w:type="dxa"/>
              <w:bottom w:w="20" w:type="dxa"/>
              <w:right w:w="20" w:type="dxa"/>
            </w:tcMar>
            <w:vAlign w:val="center"/>
            <w:hideMark/>
          </w:tcPr>
          <w:p w14:paraId="622FFBA6" w14:textId="77777777" w:rsidR="0007556B" w:rsidRPr="00B33A83" w:rsidRDefault="0007556B" w:rsidP="00DD2ADF">
            <w:pPr>
              <w:pStyle w:val="movimento"/>
              <w:rPr>
                <w:color w:val="002060"/>
              </w:rPr>
            </w:pPr>
            <w:r w:rsidRPr="00B33A83">
              <w:rPr>
                <w:color w:val="002060"/>
              </w:rPr>
              <w:t>CINCIRIPINI AUGUSTO</w:t>
            </w:r>
          </w:p>
        </w:tc>
        <w:tc>
          <w:tcPr>
            <w:tcW w:w="2200" w:type="dxa"/>
            <w:tcMar>
              <w:top w:w="20" w:type="dxa"/>
              <w:left w:w="20" w:type="dxa"/>
              <w:bottom w:w="20" w:type="dxa"/>
              <w:right w:w="20" w:type="dxa"/>
            </w:tcMar>
            <w:vAlign w:val="center"/>
            <w:hideMark/>
          </w:tcPr>
          <w:p w14:paraId="65D5F9B3" w14:textId="77777777" w:rsidR="0007556B" w:rsidRPr="00B33A83" w:rsidRDefault="0007556B" w:rsidP="00DD2ADF">
            <w:pPr>
              <w:pStyle w:val="movimento2"/>
              <w:rPr>
                <w:color w:val="002060"/>
              </w:rPr>
            </w:pPr>
            <w:r w:rsidRPr="00B33A83">
              <w:rPr>
                <w:color w:val="002060"/>
              </w:rPr>
              <w:t xml:space="preserve">(RIVIERA DELLE PALME) </w:t>
            </w:r>
          </w:p>
        </w:tc>
        <w:tc>
          <w:tcPr>
            <w:tcW w:w="800" w:type="dxa"/>
            <w:tcMar>
              <w:top w:w="20" w:type="dxa"/>
              <w:left w:w="20" w:type="dxa"/>
              <w:bottom w:w="20" w:type="dxa"/>
              <w:right w:w="20" w:type="dxa"/>
            </w:tcMar>
            <w:vAlign w:val="center"/>
            <w:hideMark/>
          </w:tcPr>
          <w:p w14:paraId="5CD9458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64D55C4"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FDFEE23" w14:textId="77777777" w:rsidR="0007556B" w:rsidRPr="00B33A83" w:rsidRDefault="0007556B" w:rsidP="00DD2ADF">
            <w:pPr>
              <w:pStyle w:val="movimento2"/>
              <w:rPr>
                <w:color w:val="002060"/>
              </w:rPr>
            </w:pPr>
            <w:r w:rsidRPr="00B33A83">
              <w:rPr>
                <w:color w:val="002060"/>
              </w:rPr>
              <w:t> </w:t>
            </w:r>
          </w:p>
        </w:tc>
      </w:tr>
    </w:tbl>
    <w:p w14:paraId="1809BA96" w14:textId="77777777" w:rsidR="0007556B" w:rsidRPr="00B33A83" w:rsidRDefault="0007556B" w:rsidP="0007556B">
      <w:pPr>
        <w:pStyle w:val="titolo30"/>
        <w:rPr>
          <w:rFonts w:eastAsiaTheme="minorEastAsia"/>
          <w:color w:val="002060"/>
        </w:rPr>
      </w:pPr>
      <w:r w:rsidRPr="00B33A83">
        <w:rPr>
          <w:color w:val="002060"/>
        </w:rPr>
        <w:t xml:space="preserve">ALLENATORI </w:t>
      </w:r>
    </w:p>
    <w:p w14:paraId="4847BEFE" w14:textId="77777777" w:rsidR="0007556B" w:rsidRPr="00B33A83" w:rsidRDefault="0007556B" w:rsidP="0007556B">
      <w:pPr>
        <w:pStyle w:val="titolo20"/>
        <w:rPr>
          <w:color w:val="002060"/>
        </w:rPr>
      </w:pPr>
      <w:r w:rsidRPr="00B33A8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229E4533" w14:textId="77777777" w:rsidTr="00DD2ADF">
        <w:tc>
          <w:tcPr>
            <w:tcW w:w="2200" w:type="dxa"/>
            <w:tcMar>
              <w:top w:w="20" w:type="dxa"/>
              <w:left w:w="20" w:type="dxa"/>
              <w:bottom w:w="20" w:type="dxa"/>
              <w:right w:w="20" w:type="dxa"/>
            </w:tcMar>
            <w:vAlign w:val="center"/>
            <w:hideMark/>
          </w:tcPr>
          <w:p w14:paraId="03770073" w14:textId="77777777" w:rsidR="0007556B" w:rsidRPr="00B33A83" w:rsidRDefault="0007556B" w:rsidP="00DD2ADF">
            <w:pPr>
              <w:pStyle w:val="movimento"/>
              <w:rPr>
                <w:color w:val="002060"/>
              </w:rPr>
            </w:pPr>
            <w:r w:rsidRPr="00B33A83">
              <w:rPr>
                <w:color w:val="002060"/>
              </w:rPr>
              <w:t>PENNESI GIANLUCA</w:t>
            </w:r>
          </w:p>
        </w:tc>
        <w:tc>
          <w:tcPr>
            <w:tcW w:w="2200" w:type="dxa"/>
            <w:tcMar>
              <w:top w:w="20" w:type="dxa"/>
              <w:left w:w="20" w:type="dxa"/>
              <w:bottom w:w="20" w:type="dxa"/>
              <w:right w:w="20" w:type="dxa"/>
            </w:tcMar>
            <w:vAlign w:val="center"/>
            <w:hideMark/>
          </w:tcPr>
          <w:p w14:paraId="0758FE05" w14:textId="77777777" w:rsidR="0007556B" w:rsidRPr="00B33A83" w:rsidRDefault="0007556B" w:rsidP="00DD2ADF">
            <w:pPr>
              <w:pStyle w:val="movimento2"/>
              <w:rPr>
                <w:color w:val="002060"/>
              </w:rPr>
            </w:pPr>
            <w:r w:rsidRPr="00B33A83">
              <w:rPr>
                <w:color w:val="002060"/>
              </w:rPr>
              <w:t xml:space="preserve">(INVICTA FUTSAL MACERATA) </w:t>
            </w:r>
          </w:p>
        </w:tc>
        <w:tc>
          <w:tcPr>
            <w:tcW w:w="800" w:type="dxa"/>
            <w:tcMar>
              <w:top w:w="20" w:type="dxa"/>
              <w:left w:w="20" w:type="dxa"/>
              <w:bottom w:w="20" w:type="dxa"/>
              <w:right w:w="20" w:type="dxa"/>
            </w:tcMar>
            <w:vAlign w:val="center"/>
            <w:hideMark/>
          </w:tcPr>
          <w:p w14:paraId="7C15A8CE"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5F9E05E"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E2167F7" w14:textId="77777777" w:rsidR="0007556B" w:rsidRPr="00B33A83" w:rsidRDefault="0007556B" w:rsidP="00DD2ADF">
            <w:pPr>
              <w:pStyle w:val="movimento2"/>
              <w:rPr>
                <w:color w:val="002060"/>
              </w:rPr>
            </w:pPr>
            <w:r w:rsidRPr="00B33A83">
              <w:rPr>
                <w:color w:val="002060"/>
              </w:rPr>
              <w:t> </w:t>
            </w:r>
          </w:p>
        </w:tc>
      </w:tr>
    </w:tbl>
    <w:p w14:paraId="2CD18088" w14:textId="77777777" w:rsidR="0007556B" w:rsidRPr="00B33A83" w:rsidRDefault="0007556B" w:rsidP="0007556B">
      <w:pPr>
        <w:pStyle w:val="titolo30"/>
        <w:rPr>
          <w:rFonts w:eastAsiaTheme="minorEastAsia"/>
          <w:color w:val="002060"/>
        </w:rPr>
      </w:pPr>
      <w:r w:rsidRPr="00B33A83">
        <w:rPr>
          <w:color w:val="002060"/>
        </w:rPr>
        <w:t xml:space="preserve">CALCIATORI ESPULSI </w:t>
      </w:r>
    </w:p>
    <w:p w14:paraId="7C3CB46C" w14:textId="77777777" w:rsidR="0007556B" w:rsidRPr="00B33A83" w:rsidRDefault="0007556B" w:rsidP="0007556B">
      <w:pPr>
        <w:pStyle w:val="titolo20"/>
        <w:rPr>
          <w:color w:val="002060"/>
        </w:rPr>
      </w:pPr>
      <w:r w:rsidRPr="00B33A83">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446CDEA4" w14:textId="77777777" w:rsidTr="00DD2ADF">
        <w:tc>
          <w:tcPr>
            <w:tcW w:w="2200" w:type="dxa"/>
            <w:tcMar>
              <w:top w:w="20" w:type="dxa"/>
              <w:left w:w="20" w:type="dxa"/>
              <w:bottom w:w="20" w:type="dxa"/>
              <w:right w:w="20" w:type="dxa"/>
            </w:tcMar>
            <w:vAlign w:val="center"/>
            <w:hideMark/>
          </w:tcPr>
          <w:p w14:paraId="3FE29D54" w14:textId="77777777" w:rsidR="0007556B" w:rsidRPr="00B33A83" w:rsidRDefault="0007556B" w:rsidP="00DD2ADF">
            <w:pPr>
              <w:pStyle w:val="movimento"/>
              <w:rPr>
                <w:color w:val="002060"/>
              </w:rPr>
            </w:pPr>
            <w:r w:rsidRPr="00B33A83">
              <w:rPr>
                <w:color w:val="002060"/>
              </w:rPr>
              <w:t>RIPANTI FILIPPO</w:t>
            </w:r>
          </w:p>
        </w:tc>
        <w:tc>
          <w:tcPr>
            <w:tcW w:w="2200" w:type="dxa"/>
            <w:tcMar>
              <w:top w:w="20" w:type="dxa"/>
              <w:left w:w="20" w:type="dxa"/>
              <w:bottom w:w="20" w:type="dxa"/>
              <w:right w:w="20" w:type="dxa"/>
            </w:tcMar>
            <w:vAlign w:val="center"/>
            <w:hideMark/>
          </w:tcPr>
          <w:p w14:paraId="73BA705C" w14:textId="77777777" w:rsidR="0007556B" w:rsidRPr="00B33A83" w:rsidRDefault="0007556B" w:rsidP="00DD2ADF">
            <w:pPr>
              <w:pStyle w:val="movimento2"/>
              <w:rPr>
                <w:color w:val="002060"/>
              </w:rPr>
            </w:pPr>
            <w:r w:rsidRPr="00B33A83">
              <w:rPr>
                <w:color w:val="002060"/>
              </w:rPr>
              <w:t xml:space="preserve">(CITTA DI OSTRA) </w:t>
            </w:r>
          </w:p>
        </w:tc>
        <w:tc>
          <w:tcPr>
            <w:tcW w:w="800" w:type="dxa"/>
            <w:tcMar>
              <w:top w:w="20" w:type="dxa"/>
              <w:left w:w="20" w:type="dxa"/>
              <w:bottom w:w="20" w:type="dxa"/>
              <w:right w:w="20" w:type="dxa"/>
            </w:tcMar>
            <w:vAlign w:val="center"/>
            <w:hideMark/>
          </w:tcPr>
          <w:p w14:paraId="52757940"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7FB96197"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05E1D9CA" w14:textId="77777777" w:rsidR="0007556B" w:rsidRPr="00B33A83" w:rsidRDefault="0007556B" w:rsidP="00DD2ADF">
            <w:pPr>
              <w:pStyle w:val="movimento2"/>
              <w:rPr>
                <w:color w:val="002060"/>
              </w:rPr>
            </w:pPr>
            <w:r w:rsidRPr="00B33A83">
              <w:rPr>
                <w:color w:val="002060"/>
              </w:rPr>
              <w:t> </w:t>
            </w:r>
          </w:p>
        </w:tc>
      </w:tr>
    </w:tbl>
    <w:p w14:paraId="1FA625A1" w14:textId="77777777" w:rsidR="0007556B" w:rsidRPr="00B33A83" w:rsidRDefault="0007556B" w:rsidP="0007556B">
      <w:pPr>
        <w:pStyle w:val="diffida"/>
        <w:spacing w:before="80" w:beforeAutospacing="0" w:after="40" w:afterAutospacing="0"/>
        <w:jc w:val="left"/>
        <w:rPr>
          <w:rFonts w:eastAsiaTheme="minorEastAsia"/>
          <w:color w:val="002060"/>
        </w:rPr>
      </w:pPr>
      <w:r w:rsidRPr="00B33A83">
        <w:rPr>
          <w:color w:val="002060"/>
        </w:rPr>
        <w:t xml:space="preserve">Espulso </w:t>
      </w:r>
      <w:proofErr w:type="spellStart"/>
      <w:r w:rsidRPr="00B33A83">
        <w:rPr>
          <w:color w:val="002060"/>
        </w:rPr>
        <w:t>pr</w:t>
      </w:r>
      <w:proofErr w:type="spellEnd"/>
      <w:r w:rsidRPr="00B33A83">
        <w:rPr>
          <w:color w:val="002060"/>
        </w:rPr>
        <w:t xml:space="preserve"> frase blasfema e </w:t>
      </w:r>
      <w:proofErr w:type="spellStart"/>
      <w:r w:rsidRPr="00B33A83">
        <w:rPr>
          <w:color w:val="002060"/>
        </w:rPr>
        <w:t>proteste,alla</w:t>
      </w:r>
      <w:proofErr w:type="spellEnd"/>
      <w:r w:rsidRPr="00B33A83">
        <w:rPr>
          <w:color w:val="002060"/>
        </w:rPr>
        <w:t xml:space="preserve"> notifica del provvedimento proferiva frasi ingiuriose nei confronti dell'arbitro. </w:t>
      </w:r>
    </w:p>
    <w:p w14:paraId="43FE421E" w14:textId="77777777" w:rsidR="0007556B" w:rsidRPr="00B33A83" w:rsidRDefault="0007556B" w:rsidP="0007556B">
      <w:pPr>
        <w:pStyle w:val="titolo20"/>
        <w:rPr>
          <w:color w:val="002060"/>
        </w:rPr>
      </w:pPr>
      <w:r w:rsidRPr="00B33A8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4AEEEE7F" w14:textId="77777777" w:rsidTr="00DD2ADF">
        <w:tc>
          <w:tcPr>
            <w:tcW w:w="2200" w:type="dxa"/>
            <w:tcMar>
              <w:top w:w="20" w:type="dxa"/>
              <w:left w:w="20" w:type="dxa"/>
              <w:bottom w:w="20" w:type="dxa"/>
              <w:right w:w="20" w:type="dxa"/>
            </w:tcMar>
            <w:vAlign w:val="center"/>
            <w:hideMark/>
          </w:tcPr>
          <w:p w14:paraId="0C3B4E52" w14:textId="77777777" w:rsidR="0007556B" w:rsidRPr="00B33A83" w:rsidRDefault="0007556B" w:rsidP="00DD2ADF">
            <w:pPr>
              <w:pStyle w:val="movimento"/>
              <w:rPr>
                <w:color w:val="002060"/>
              </w:rPr>
            </w:pPr>
            <w:r w:rsidRPr="00B33A83">
              <w:rPr>
                <w:color w:val="002060"/>
              </w:rPr>
              <w:t>PIERASCENZI MATTEO</w:t>
            </w:r>
          </w:p>
        </w:tc>
        <w:tc>
          <w:tcPr>
            <w:tcW w:w="2200" w:type="dxa"/>
            <w:tcMar>
              <w:top w:w="20" w:type="dxa"/>
              <w:left w:w="20" w:type="dxa"/>
              <w:bottom w:w="20" w:type="dxa"/>
              <w:right w:w="20" w:type="dxa"/>
            </w:tcMar>
            <w:vAlign w:val="center"/>
            <w:hideMark/>
          </w:tcPr>
          <w:p w14:paraId="5A3855F6" w14:textId="77777777" w:rsidR="0007556B" w:rsidRPr="00B33A83" w:rsidRDefault="0007556B" w:rsidP="00DD2ADF">
            <w:pPr>
              <w:pStyle w:val="movimento2"/>
              <w:rPr>
                <w:color w:val="002060"/>
              </w:rPr>
            </w:pPr>
            <w:r w:rsidRPr="00B33A83">
              <w:rPr>
                <w:color w:val="002060"/>
              </w:rPr>
              <w:t xml:space="preserve">(FUTSAL PRANDONE) </w:t>
            </w:r>
          </w:p>
        </w:tc>
        <w:tc>
          <w:tcPr>
            <w:tcW w:w="800" w:type="dxa"/>
            <w:tcMar>
              <w:top w:w="20" w:type="dxa"/>
              <w:left w:w="20" w:type="dxa"/>
              <w:bottom w:w="20" w:type="dxa"/>
              <w:right w:w="20" w:type="dxa"/>
            </w:tcMar>
            <w:vAlign w:val="center"/>
            <w:hideMark/>
          </w:tcPr>
          <w:p w14:paraId="3E46A4B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72A0554"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21B433A" w14:textId="77777777" w:rsidR="0007556B" w:rsidRPr="00B33A83" w:rsidRDefault="0007556B" w:rsidP="00DD2ADF">
            <w:pPr>
              <w:pStyle w:val="movimento2"/>
              <w:rPr>
                <w:color w:val="002060"/>
              </w:rPr>
            </w:pPr>
            <w:r w:rsidRPr="00B33A83">
              <w:rPr>
                <w:color w:val="002060"/>
              </w:rPr>
              <w:t> </w:t>
            </w:r>
          </w:p>
        </w:tc>
      </w:tr>
    </w:tbl>
    <w:p w14:paraId="4B406397" w14:textId="77777777" w:rsidR="0007556B" w:rsidRPr="00B33A83" w:rsidRDefault="0007556B" w:rsidP="0007556B">
      <w:pPr>
        <w:pStyle w:val="titolo20"/>
        <w:rPr>
          <w:rFonts w:eastAsiaTheme="minorEastAsia"/>
          <w:color w:val="002060"/>
        </w:rPr>
      </w:pPr>
      <w:r w:rsidRPr="00B33A8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73D8829B" w14:textId="77777777" w:rsidTr="00DD2ADF">
        <w:tc>
          <w:tcPr>
            <w:tcW w:w="2200" w:type="dxa"/>
            <w:tcMar>
              <w:top w:w="20" w:type="dxa"/>
              <w:left w:w="20" w:type="dxa"/>
              <w:bottom w:w="20" w:type="dxa"/>
              <w:right w:w="20" w:type="dxa"/>
            </w:tcMar>
            <w:vAlign w:val="center"/>
            <w:hideMark/>
          </w:tcPr>
          <w:p w14:paraId="00396F73" w14:textId="77777777" w:rsidR="0007556B" w:rsidRPr="00B33A83" w:rsidRDefault="0007556B" w:rsidP="00DD2ADF">
            <w:pPr>
              <w:pStyle w:val="movimento"/>
              <w:rPr>
                <w:color w:val="002060"/>
              </w:rPr>
            </w:pPr>
            <w:r w:rsidRPr="00B33A83">
              <w:rPr>
                <w:color w:val="002060"/>
              </w:rPr>
              <w:t>ZENOBI MATTEO</w:t>
            </w:r>
          </w:p>
        </w:tc>
        <w:tc>
          <w:tcPr>
            <w:tcW w:w="2200" w:type="dxa"/>
            <w:tcMar>
              <w:top w:w="20" w:type="dxa"/>
              <w:left w:w="20" w:type="dxa"/>
              <w:bottom w:w="20" w:type="dxa"/>
              <w:right w:w="20" w:type="dxa"/>
            </w:tcMar>
            <w:vAlign w:val="center"/>
            <w:hideMark/>
          </w:tcPr>
          <w:p w14:paraId="36754F37" w14:textId="77777777" w:rsidR="0007556B" w:rsidRPr="00B33A83" w:rsidRDefault="0007556B" w:rsidP="00DD2ADF">
            <w:pPr>
              <w:pStyle w:val="movimento2"/>
              <w:rPr>
                <w:color w:val="002060"/>
              </w:rPr>
            </w:pPr>
            <w:r w:rsidRPr="00B33A83">
              <w:rPr>
                <w:color w:val="002060"/>
              </w:rPr>
              <w:t xml:space="preserve">(AURORA TREIA) </w:t>
            </w:r>
          </w:p>
        </w:tc>
        <w:tc>
          <w:tcPr>
            <w:tcW w:w="800" w:type="dxa"/>
            <w:tcMar>
              <w:top w:w="20" w:type="dxa"/>
              <w:left w:w="20" w:type="dxa"/>
              <w:bottom w:w="20" w:type="dxa"/>
              <w:right w:w="20" w:type="dxa"/>
            </w:tcMar>
            <w:vAlign w:val="center"/>
            <w:hideMark/>
          </w:tcPr>
          <w:p w14:paraId="4D6CD2EA"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2E42C61" w14:textId="77777777" w:rsidR="0007556B" w:rsidRPr="00B33A83" w:rsidRDefault="0007556B" w:rsidP="00DD2ADF">
            <w:pPr>
              <w:pStyle w:val="movimento"/>
              <w:rPr>
                <w:color w:val="002060"/>
              </w:rPr>
            </w:pPr>
            <w:r w:rsidRPr="00B33A83">
              <w:rPr>
                <w:color w:val="002060"/>
              </w:rPr>
              <w:t>PAPANGELO CRISTIAN</w:t>
            </w:r>
          </w:p>
        </w:tc>
        <w:tc>
          <w:tcPr>
            <w:tcW w:w="2200" w:type="dxa"/>
            <w:tcMar>
              <w:top w:w="20" w:type="dxa"/>
              <w:left w:w="20" w:type="dxa"/>
              <w:bottom w:w="20" w:type="dxa"/>
              <w:right w:w="20" w:type="dxa"/>
            </w:tcMar>
            <w:vAlign w:val="center"/>
            <w:hideMark/>
          </w:tcPr>
          <w:p w14:paraId="6687691E" w14:textId="77777777" w:rsidR="0007556B" w:rsidRPr="00B33A83" w:rsidRDefault="0007556B" w:rsidP="00DD2ADF">
            <w:pPr>
              <w:pStyle w:val="movimento2"/>
              <w:rPr>
                <w:color w:val="002060"/>
              </w:rPr>
            </w:pPr>
            <w:r w:rsidRPr="00B33A83">
              <w:rPr>
                <w:color w:val="002060"/>
              </w:rPr>
              <w:t xml:space="preserve">(CHIARAVALLE FUTSAL) </w:t>
            </w:r>
          </w:p>
        </w:tc>
      </w:tr>
      <w:tr w:rsidR="0007556B" w:rsidRPr="00B33A83" w14:paraId="1837811D" w14:textId="77777777" w:rsidTr="00DD2ADF">
        <w:tc>
          <w:tcPr>
            <w:tcW w:w="2200" w:type="dxa"/>
            <w:tcMar>
              <w:top w:w="20" w:type="dxa"/>
              <w:left w:w="20" w:type="dxa"/>
              <w:bottom w:w="20" w:type="dxa"/>
              <w:right w:w="20" w:type="dxa"/>
            </w:tcMar>
            <w:vAlign w:val="center"/>
            <w:hideMark/>
          </w:tcPr>
          <w:p w14:paraId="541764ED" w14:textId="77777777" w:rsidR="0007556B" w:rsidRPr="00B33A83" w:rsidRDefault="0007556B" w:rsidP="00DD2ADF">
            <w:pPr>
              <w:pStyle w:val="movimento"/>
              <w:rPr>
                <w:color w:val="002060"/>
              </w:rPr>
            </w:pPr>
            <w:r w:rsidRPr="00B33A83">
              <w:rPr>
                <w:color w:val="002060"/>
              </w:rPr>
              <w:t>BUONINSEGNI MASSIMO</w:t>
            </w:r>
          </w:p>
        </w:tc>
        <w:tc>
          <w:tcPr>
            <w:tcW w:w="2200" w:type="dxa"/>
            <w:tcMar>
              <w:top w:w="20" w:type="dxa"/>
              <w:left w:w="20" w:type="dxa"/>
              <w:bottom w:w="20" w:type="dxa"/>
              <w:right w:w="20" w:type="dxa"/>
            </w:tcMar>
            <w:vAlign w:val="center"/>
            <w:hideMark/>
          </w:tcPr>
          <w:p w14:paraId="2087B23D" w14:textId="77777777" w:rsidR="0007556B" w:rsidRPr="00B33A83" w:rsidRDefault="0007556B" w:rsidP="00DD2ADF">
            <w:pPr>
              <w:pStyle w:val="movimento2"/>
              <w:rPr>
                <w:color w:val="002060"/>
              </w:rPr>
            </w:pPr>
            <w:r w:rsidRPr="00B33A83">
              <w:rPr>
                <w:color w:val="002060"/>
              </w:rPr>
              <w:t xml:space="preserve">(CIARNIN) </w:t>
            </w:r>
          </w:p>
        </w:tc>
        <w:tc>
          <w:tcPr>
            <w:tcW w:w="800" w:type="dxa"/>
            <w:tcMar>
              <w:top w:w="20" w:type="dxa"/>
              <w:left w:w="20" w:type="dxa"/>
              <w:bottom w:w="20" w:type="dxa"/>
              <w:right w:w="20" w:type="dxa"/>
            </w:tcMar>
            <w:vAlign w:val="center"/>
            <w:hideMark/>
          </w:tcPr>
          <w:p w14:paraId="10CD955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9E719E0"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71D87619" w14:textId="77777777" w:rsidR="0007556B" w:rsidRPr="00B33A83" w:rsidRDefault="0007556B" w:rsidP="00DD2ADF">
            <w:pPr>
              <w:pStyle w:val="movimento2"/>
              <w:rPr>
                <w:color w:val="002060"/>
              </w:rPr>
            </w:pPr>
            <w:r w:rsidRPr="00B33A83">
              <w:rPr>
                <w:color w:val="002060"/>
              </w:rPr>
              <w:t> </w:t>
            </w:r>
          </w:p>
        </w:tc>
      </w:tr>
    </w:tbl>
    <w:p w14:paraId="2460FBE5" w14:textId="77777777" w:rsidR="0007556B" w:rsidRPr="00B33A83" w:rsidRDefault="0007556B" w:rsidP="0007556B">
      <w:pPr>
        <w:pStyle w:val="titolo30"/>
        <w:rPr>
          <w:rFonts w:eastAsiaTheme="minorEastAsia"/>
          <w:color w:val="002060"/>
        </w:rPr>
      </w:pPr>
      <w:r w:rsidRPr="00B33A83">
        <w:rPr>
          <w:color w:val="002060"/>
        </w:rPr>
        <w:t xml:space="preserve">CALCIATORI NON ESPULSI </w:t>
      </w:r>
    </w:p>
    <w:p w14:paraId="37AC492C" w14:textId="77777777" w:rsidR="0007556B" w:rsidRPr="00B33A83" w:rsidRDefault="0007556B" w:rsidP="0007556B">
      <w:pPr>
        <w:pStyle w:val="titolo20"/>
        <w:rPr>
          <w:color w:val="002060"/>
        </w:rPr>
      </w:pPr>
      <w:r w:rsidRPr="00B33A8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DB97047" w14:textId="77777777" w:rsidTr="00DD2ADF">
        <w:tc>
          <w:tcPr>
            <w:tcW w:w="2200" w:type="dxa"/>
            <w:tcMar>
              <w:top w:w="20" w:type="dxa"/>
              <w:left w:w="20" w:type="dxa"/>
              <w:bottom w:w="20" w:type="dxa"/>
              <w:right w:w="20" w:type="dxa"/>
            </w:tcMar>
            <w:vAlign w:val="center"/>
            <w:hideMark/>
          </w:tcPr>
          <w:p w14:paraId="677FF3AD" w14:textId="77777777" w:rsidR="0007556B" w:rsidRPr="00B33A83" w:rsidRDefault="0007556B" w:rsidP="00DD2ADF">
            <w:pPr>
              <w:pStyle w:val="movimento"/>
              <w:rPr>
                <w:color w:val="002060"/>
              </w:rPr>
            </w:pPr>
            <w:r w:rsidRPr="00B33A83">
              <w:rPr>
                <w:color w:val="002060"/>
              </w:rPr>
              <w:t>BOLOGNESI MATTEO</w:t>
            </w:r>
          </w:p>
        </w:tc>
        <w:tc>
          <w:tcPr>
            <w:tcW w:w="2200" w:type="dxa"/>
            <w:tcMar>
              <w:top w:w="20" w:type="dxa"/>
              <w:left w:w="20" w:type="dxa"/>
              <w:bottom w:w="20" w:type="dxa"/>
              <w:right w:w="20" w:type="dxa"/>
            </w:tcMar>
            <w:vAlign w:val="center"/>
            <w:hideMark/>
          </w:tcPr>
          <w:p w14:paraId="32B413C2" w14:textId="77777777" w:rsidR="0007556B" w:rsidRPr="00B33A83" w:rsidRDefault="0007556B" w:rsidP="00DD2ADF">
            <w:pPr>
              <w:pStyle w:val="movimento2"/>
              <w:rPr>
                <w:color w:val="002060"/>
              </w:rPr>
            </w:pPr>
            <w:r w:rsidRPr="00B33A83">
              <w:rPr>
                <w:color w:val="002060"/>
              </w:rPr>
              <w:t xml:space="preserve">(CIARNIN) </w:t>
            </w:r>
          </w:p>
        </w:tc>
        <w:tc>
          <w:tcPr>
            <w:tcW w:w="800" w:type="dxa"/>
            <w:tcMar>
              <w:top w:w="20" w:type="dxa"/>
              <w:left w:w="20" w:type="dxa"/>
              <w:bottom w:w="20" w:type="dxa"/>
              <w:right w:w="20" w:type="dxa"/>
            </w:tcMar>
            <w:vAlign w:val="center"/>
            <w:hideMark/>
          </w:tcPr>
          <w:p w14:paraId="4166C022"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DE5BD35" w14:textId="77777777" w:rsidR="0007556B" w:rsidRPr="00B33A83" w:rsidRDefault="0007556B" w:rsidP="00DD2ADF">
            <w:pPr>
              <w:pStyle w:val="movimento"/>
              <w:rPr>
                <w:color w:val="002060"/>
              </w:rPr>
            </w:pPr>
            <w:r w:rsidRPr="00B33A83">
              <w:rPr>
                <w:color w:val="002060"/>
              </w:rPr>
              <w:t>LATTANZI DAVIDE</w:t>
            </w:r>
          </w:p>
        </w:tc>
        <w:tc>
          <w:tcPr>
            <w:tcW w:w="2200" w:type="dxa"/>
            <w:tcMar>
              <w:top w:w="20" w:type="dxa"/>
              <w:left w:w="20" w:type="dxa"/>
              <w:bottom w:w="20" w:type="dxa"/>
              <w:right w:w="20" w:type="dxa"/>
            </w:tcMar>
            <w:vAlign w:val="center"/>
            <w:hideMark/>
          </w:tcPr>
          <w:p w14:paraId="11986077" w14:textId="77777777" w:rsidR="0007556B" w:rsidRPr="00B33A83" w:rsidRDefault="0007556B" w:rsidP="00DD2ADF">
            <w:pPr>
              <w:pStyle w:val="movimento2"/>
              <w:rPr>
                <w:color w:val="002060"/>
              </w:rPr>
            </w:pPr>
            <w:r w:rsidRPr="00B33A83">
              <w:rPr>
                <w:color w:val="002060"/>
              </w:rPr>
              <w:t xml:space="preserve">(FUTSAL CAMPIGLIONE) </w:t>
            </w:r>
          </w:p>
        </w:tc>
      </w:tr>
      <w:tr w:rsidR="0007556B" w:rsidRPr="00B33A83" w14:paraId="6FD2C1ED" w14:textId="77777777" w:rsidTr="00DD2ADF">
        <w:tc>
          <w:tcPr>
            <w:tcW w:w="2200" w:type="dxa"/>
            <w:tcMar>
              <w:top w:w="20" w:type="dxa"/>
              <w:left w:w="20" w:type="dxa"/>
              <w:bottom w:w="20" w:type="dxa"/>
              <w:right w:w="20" w:type="dxa"/>
            </w:tcMar>
            <w:vAlign w:val="center"/>
            <w:hideMark/>
          </w:tcPr>
          <w:p w14:paraId="6E150C5D" w14:textId="77777777" w:rsidR="0007556B" w:rsidRPr="00B33A83" w:rsidRDefault="0007556B" w:rsidP="00DD2ADF">
            <w:pPr>
              <w:pStyle w:val="movimento"/>
              <w:rPr>
                <w:color w:val="002060"/>
              </w:rPr>
            </w:pPr>
            <w:r w:rsidRPr="00B33A83">
              <w:rPr>
                <w:color w:val="002060"/>
              </w:rPr>
              <w:t>DI ROCCO MICHAEL</w:t>
            </w:r>
          </w:p>
        </w:tc>
        <w:tc>
          <w:tcPr>
            <w:tcW w:w="2200" w:type="dxa"/>
            <w:tcMar>
              <w:top w:w="20" w:type="dxa"/>
              <w:left w:w="20" w:type="dxa"/>
              <w:bottom w:w="20" w:type="dxa"/>
              <w:right w:w="20" w:type="dxa"/>
            </w:tcMar>
            <w:vAlign w:val="center"/>
            <w:hideMark/>
          </w:tcPr>
          <w:p w14:paraId="38882AF2" w14:textId="77777777" w:rsidR="0007556B" w:rsidRPr="00B33A83" w:rsidRDefault="0007556B" w:rsidP="00DD2ADF">
            <w:pPr>
              <w:pStyle w:val="movimento2"/>
              <w:rPr>
                <w:color w:val="002060"/>
              </w:rPr>
            </w:pPr>
            <w:r w:rsidRPr="00B33A83">
              <w:rPr>
                <w:color w:val="002060"/>
              </w:rPr>
              <w:t xml:space="preserve">(FUTSAL MONTEMARCIANO C5) </w:t>
            </w:r>
          </w:p>
        </w:tc>
        <w:tc>
          <w:tcPr>
            <w:tcW w:w="800" w:type="dxa"/>
            <w:tcMar>
              <w:top w:w="20" w:type="dxa"/>
              <w:left w:w="20" w:type="dxa"/>
              <w:bottom w:w="20" w:type="dxa"/>
              <w:right w:w="20" w:type="dxa"/>
            </w:tcMar>
            <w:vAlign w:val="center"/>
            <w:hideMark/>
          </w:tcPr>
          <w:p w14:paraId="5AE453C3"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046E557B" w14:textId="77777777" w:rsidR="0007556B" w:rsidRPr="00B33A83" w:rsidRDefault="0007556B" w:rsidP="00DD2ADF">
            <w:pPr>
              <w:pStyle w:val="movimento"/>
              <w:rPr>
                <w:color w:val="002060"/>
              </w:rPr>
            </w:pPr>
            <w:r w:rsidRPr="00B33A83">
              <w:rPr>
                <w:color w:val="002060"/>
              </w:rPr>
              <w:t>NARCISI WILLIAM</w:t>
            </w:r>
          </w:p>
        </w:tc>
        <w:tc>
          <w:tcPr>
            <w:tcW w:w="2200" w:type="dxa"/>
            <w:tcMar>
              <w:top w:w="20" w:type="dxa"/>
              <w:left w:w="20" w:type="dxa"/>
              <w:bottom w:w="20" w:type="dxa"/>
              <w:right w:w="20" w:type="dxa"/>
            </w:tcMar>
            <w:vAlign w:val="center"/>
            <w:hideMark/>
          </w:tcPr>
          <w:p w14:paraId="17D209E8" w14:textId="77777777" w:rsidR="0007556B" w:rsidRPr="00B33A83" w:rsidRDefault="0007556B" w:rsidP="00DD2ADF">
            <w:pPr>
              <w:pStyle w:val="movimento2"/>
              <w:rPr>
                <w:color w:val="002060"/>
              </w:rPr>
            </w:pPr>
            <w:r w:rsidRPr="00B33A83">
              <w:rPr>
                <w:color w:val="002060"/>
              </w:rPr>
              <w:t xml:space="preserve">(FUTSAL PRANDONE) </w:t>
            </w:r>
          </w:p>
        </w:tc>
      </w:tr>
      <w:tr w:rsidR="0007556B" w:rsidRPr="00B33A83" w14:paraId="2CC7B938" w14:textId="77777777" w:rsidTr="00DD2ADF">
        <w:tc>
          <w:tcPr>
            <w:tcW w:w="2200" w:type="dxa"/>
            <w:tcMar>
              <w:top w:w="20" w:type="dxa"/>
              <w:left w:w="20" w:type="dxa"/>
              <w:bottom w:w="20" w:type="dxa"/>
              <w:right w:w="20" w:type="dxa"/>
            </w:tcMar>
            <w:vAlign w:val="center"/>
            <w:hideMark/>
          </w:tcPr>
          <w:p w14:paraId="0366873B" w14:textId="77777777" w:rsidR="0007556B" w:rsidRPr="00B33A83" w:rsidRDefault="0007556B" w:rsidP="00DD2ADF">
            <w:pPr>
              <w:pStyle w:val="movimento"/>
              <w:rPr>
                <w:color w:val="002060"/>
              </w:rPr>
            </w:pPr>
            <w:r w:rsidRPr="00B33A83">
              <w:rPr>
                <w:color w:val="002060"/>
              </w:rPr>
              <w:t>LOMBARDI ENRICO</w:t>
            </w:r>
          </w:p>
        </w:tc>
        <w:tc>
          <w:tcPr>
            <w:tcW w:w="2200" w:type="dxa"/>
            <w:tcMar>
              <w:top w:w="20" w:type="dxa"/>
              <w:left w:w="20" w:type="dxa"/>
              <w:bottom w:w="20" w:type="dxa"/>
              <w:right w:w="20" w:type="dxa"/>
            </w:tcMar>
            <w:vAlign w:val="center"/>
            <w:hideMark/>
          </w:tcPr>
          <w:p w14:paraId="0F5E85BA" w14:textId="77777777" w:rsidR="0007556B" w:rsidRPr="00B33A83" w:rsidRDefault="0007556B" w:rsidP="00DD2ADF">
            <w:pPr>
              <w:pStyle w:val="movimento2"/>
              <w:rPr>
                <w:color w:val="002060"/>
              </w:rPr>
            </w:pPr>
            <w:r w:rsidRPr="00B33A83">
              <w:rPr>
                <w:color w:val="002060"/>
              </w:rPr>
              <w:t xml:space="preserve">(FUTSAL SAMBUCHETO) </w:t>
            </w:r>
          </w:p>
        </w:tc>
        <w:tc>
          <w:tcPr>
            <w:tcW w:w="800" w:type="dxa"/>
            <w:tcMar>
              <w:top w:w="20" w:type="dxa"/>
              <w:left w:w="20" w:type="dxa"/>
              <w:bottom w:w="20" w:type="dxa"/>
              <w:right w:w="20" w:type="dxa"/>
            </w:tcMar>
            <w:vAlign w:val="center"/>
            <w:hideMark/>
          </w:tcPr>
          <w:p w14:paraId="383CF940"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632ED6F" w14:textId="77777777" w:rsidR="0007556B" w:rsidRPr="00B33A83" w:rsidRDefault="0007556B" w:rsidP="00DD2ADF">
            <w:pPr>
              <w:pStyle w:val="movimento"/>
              <w:rPr>
                <w:color w:val="002060"/>
              </w:rPr>
            </w:pPr>
            <w:r w:rsidRPr="00B33A83">
              <w:rPr>
                <w:color w:val="002060"/>
              </w:rPr>
              <w:t>CRESCENTINI SIMONE</w:t>
            </w:r>
          </w:p>
        </w:tc>
        <w:tc>
          <w:tcPr>
            <w:tcW w:w="2200" w:type="dxa"/>
            <w:tcMar>
              <w:top w:w="20" w:type="dxa"/>
              <w:left w:w="20" w:type="dxa"/>
              <w:bottom w:w="20" w:type="dxa"/>
              <w:right w:w="20" w:type="dxa"/>
            </w:tcMar>
            <w:vAlign w:val="center"/>
            <w:hideMark/>
          </w:tcPr>
          <w:p w14:paraId="3ACB855B" w14:textId="77777777" w:rsidR="0007556B" w:rsidRPr="00B33A83" w:rsidRDefault="0007556B" w:rsidP="00DD2ADF">
            <w:pPr>
              <w:pStyle w:val="movimento2"/>
              <w:rPr>
                <w:color w:val="002060"/>
              </w:rPr>
            </w:pPr>
            <w:r w:rsidRPr="00B33A83">
              <w:rPr>
                <w:color w:val="002060"/>
              </w:rPr>
              <w:t xml:space="preserve">(REAL FABRIANO) </w:t>
            </w:r>
          </w:p>
        </w:tc>
      </w:tr>
      <w:tr w:rsidR="0007556B" w:rsidRPr="00B33A83" w14:paraId="70BFD913" w14:textId="77777777" w:rsidTr="00DD2ADF">
        <w:tc>
          <w:tcPr>
            <w:tcW w:w="2200" w:type="dxa"/>
            <w:tcMar>
              <w:top w:w="20" w:type="dxa"/>
              <w:left w:w="20" w:type="dxa"/>
              <w:bottom w:w="20" w:type="dxa"/>
              <w:right w:w="20" w:type="dxa"/>
            </w:tcMar>
            <w:vAlign w:val="center"/>
            <w:hideMark/>
          </w:tcPr>
          <w:p w14:paraId="051965ED" w14:textId="77777777" w:rsidR="0007556B" w:rsidRPr="00B33A83" w:rsidRDefault="0007556B" w:rsidP="00DD2ADF">
            <w:pPr>
              <w:pStyle w:val="movimento"/>
              <w:rPr>
                <w:color w:val="002060"/>
              </w:rPr>
            </w:pPr>
            <w:r w:rsidRPr="00B33A83">
              <w:rPr>
                <w:color w:val="002060"/>
              </w:rPr>
              <w:t>GABELLA AGUSTIN</w:t>
            </w:r>
          </w:p>
        </w:tc>
        <w:tc>
          <w:tcPr>
            <w:tcW w:w="2200" w:type="dxa"/>
            <w:tcMar>
              <w:top w:w="20" w:type="dxa"/>
              <w:left w:w="20" w:type="dxa"/>
              <w:bottom w:w="20" w:type="dxa"/>
              <w:right w:w="20" w:type="dxa"/>
            </w:tcMar>
            <w:vAlign w:val="center"/>
            <w:hideMark/>
          </w:tcPr>
          <w:p w14:paraId="3A67DAA3" w14:textId="77777777" w:rsidR="0007556B" w:rsidRPr="00B33A83" w:rsidRDefault="0007556B" w:rsidP="00DD2ADF">
            <w:pPr>
              <w:pStyle w:val="movimento2"/>
              <w:rPr>
                <w:color w:val="002060"/>
              </w:rPr>
            </w:pPr>
            <w:r w:rsidRPr="00B33A83">
              <w:rPr>
                <w:color w:val="002060"/>
              </w:rPr>
              <w:t xml:space="preserve">(SANGIORGIO) </w:t>
            </w:r>
          </w:p>
        </w:tc>
        <w:tc>
          <w:tcPr>
            <w:tcW w:w="800" w:type="dxa"/>
            <w:tcMar>
              <w:top w:w="20" w:type="dxa"/>
              <w:left w:w="20" w:type="dxa"/>
              <w:bottom w:w="20" w:type="dxa"/>
              <w:right w:w="20" w:type="dxa"/>
            </w:tcMar>
            <w:vAlign w:val="center"/>
            <w:hideMark/>
          </w:tcPr>
          <w:p w14:paraId="3D3B7921"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DA2BFA1"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579E58C1" w14:textId="77777777" w:rsidR="0007556B" w:rsidRPr="00B33A83" w:rsidRDefault="0007556B" w:rsidP="00DD2ADF">
            <w:pPr>
              <w:pStyle w:val="movimento2"/>
              <w:rPr>
                <w:color w:val="002060"/>
              </w:rPr>
            </w:pPr>
            <w:r w:rsidRPr="00B33A83">
              <w:rPr>
                <w:color w:val="002060"/>
              </w:rPr>
              <w:t> </w:t>
            </w:r>
          </w:p>
        </w:tc>
      </w:tr>
    </w:tbl>
    <w:p w14:paraId="0AF79C80" w14:textId="77777777" w:rsidR="0007556B" w:rsidRPr="00B33A83" w:rsidRDefault="0007556B" w:rsidP="0007556B">
      <w:pPr>
        <w:pStyle w:val="titolo20"/>
        <w:rPr>
          <w:rFonts w:eastAsiaTheme="minorEastAsia"/>
          <w:color w:val="002060"/>
        </w:rPr>
      </w:pPr>
      <w:r w:rsidRPr="00B33A8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799B7BD3" w14:textId="77777777" w:rsidTr="00DD2ADF">
        <w:tc>
          <w:tcPr>
            <w:tcW w:w="2200" w:type="dxa"/>
            <w:tcMar>
              <w:top w:w="20" w:type="dxa"/>
              <w:left w:w="20" w:type="dxa"/>
              <w:bottom w:w="20" w:type="dxa"/>
              <w:right w:w="20" w:type="dxa"/>
            </w:tcMar>
            <w:vAlign w:val="center"/>
            <w:hideMark/>
          </w:tcPr>
          <w:p w14:paraId="583B91DF" w14:textId="77777777" w:rsidR="0007556B" w:rsidRPr="00B33A83" w:rsidRDefault="0007556B" w:rsidP="00DD2ADF">
            <w:pPr>
              <w:pStyle w:val="movimento"/>
              <w:rPr>
                <w:color w:val="002060"/>
              </w:rPr>
            </w:pPr>
            <w:r w:rsidRPr="00B33A83">
              <w:rPr>
                <w:color w:val="002060"/>
              </w:rPr>
              <w:t>GIOACCHINI GIACOMO</w:t>
            </w:r>
          </w:p>
        </w:tc>
        <w:tc>
          <w:tcPr>
            <w:tcW w:w="2200" w:type="dxa"/>
            <w:tcMar>
              <w:top w:w="20" w:type="dxa"/>
              <w:left w:w="20" w:type="dxa"/>
              <w:bottom w:w="20" w:type="dxa"/>
              <w:right w:w="20" w:type="dxa"/>
            </w:tcMar>
            <w:vAlign w:val="center"/>
            <w:hideMark/>
          </w:tcPr>
          <w:p w14:paraId="0057FAC5" w14:textId="77777777" w:rsidR="0007556B" w:rsidRPr="00B33A83" w:rsidRDefault="0007556B" w:rsidP="00DD2ADF">
            <w:pPr>
              <w:pStyle w:val="movimento2"/>
              <w:rPr>
                <w:color w:val="002060"/>
              </w:rPr>
            </w:pPr>
            <w:r w:rsidRPr="00B33A83">
              <w:rPr>
                <w:color w:val="002060"/>
              </w:rPr>
              <w:t xml:space="preserve">(ACLI MANTOVANI CALCIO A 5) </w:t>
            </w:r>
          </w:p>
        </w:tc>
        <w:tc>
          <w:tcPr>
            <w:tcW w:w="800" w:type="dxa"/>
            <w:tcMar>
              <w:top w:w="20" w:type="dxa"/>
              <w:left w:w="20" w:type="dxa"/>
              <w:bottom w:w="20" w:type="dxa"/>
              <w:right w:w="20" w:type="dxa"/>
            </w:tcMar>
            <w:vAlign w:val="center"/>
            <w:hideMark/>
          </w:tcPr>
          <w:p w14:paraId="4A3C1A7A"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7ED09C06" w14:textId="77777777" w:rsidR="0007556B" w:rsidRPr="00B33A83" w:rsidRDefault="0007556B" w:rsidP="00DD2ADF">
            <w:pPr>
              <w:pStyle w:val="movimento"/>
              <w:rPr>
                <w:color w:val="002060"/>
              </w:rPr>
            </w:pPr>
            <w:r w:rsidRPr="00B33A83">
              <w:rPr>
                <w:color w:val="002060"/>
              </w:rPr>
              <w:t>PERUCCI ALESSANDRO</w:t>
            </w:r>
          </w:p>
        </w:tc>
        <w:tc>
          <w:tcPr>
            <w:tcW w:w="2200" w:type="dxa"/>
            <w:tcMar>
              <w:top w:w="20" w:type="dxa"/>
              <w:left w:w="20" w:type="dxa"/>
              <w:bottom w:w="20" w:type="dxa"/>
              <w:right w:w="20" w:type="dxa"/>
            </w:tcMar>
            <w:vAlign w:val="center"/>
            <w:hideMark/>
          </w:tcPr>
          <w:p w14:paraId="23FE9B60" w14:textId="77777777" w:rsidR="0007556B" w:rsidRPr="00B33A83" w:rsidRDefault="0007556B" w:rsidP="00DD2ADF">
            <w:pPr>
              <w:pStyle w:val="movimento2"/>
              <w:rPr>
                <w:color w:val="002060"/>
              </w:rPr>
            </w:pPr>
            <w:r w:rsidRPr="00B33A83">
              <w:rPr>
                <w:color w:val="002060"/>
              </w:rPr>
              <w:t xml:space="preserve">(ACLI MANTOVANI CALCIO A 5) </w:t>
            </w:r>
          </w:p>
        </w:tc>
      </w:tr>
      <w:tr w:rsidR="0007556B" w:rsidRPr="00B33A83" w14:paraId="77ADEB1B" w14:textId="77777777" w:rsidTr="00DD2ADF">
        <w:tc>
          <w:tcPr>
            <w:tcW w:w="2200" w:type="dxa"/>
            <w:tcMar>
              <w:top w:w="20" w:type="dxa"/>
              <w:left w:w="20" w:type="dxa"/>
              <w:bottom w:w="20" w:type="dxa"/>
              <w:right w:w="20" w:type="dxa"/>
            </w:tcMar>
            <w:vAlign w:val="center"/>
            <w:hideMark/>
          </w:tcPr>
          <w:p w14:paraId="5CEA5891" w14:textId="77777777" w:rsidR="0007556B" w:rsidRPr="00B33A83" w:rsidRDefault="0007556B" w:rsidP="00DD2ADF">
            <w:pPr>
              <w:pStyle w:val="movimento"/>
              <w:rPr>
                <w:color w:val="002060"/>
              </w:rPr>
            </w:pPr>
            <w:r w:rsidRPr="00B33A83">
              <w:rPr>
                <w:color w:val="002060"/>
              </w:rPr>
              <w:t>TESTA GINO</w:t>
            </w:r>
          </w:p>
        </w:tc>
        <w:tc>
          <w:tcPr>
            <w:tcW w:w="2200" w:type="dxa"/>
            <w:tcMar>
              <w:top w:w="20" w:type="dxa"/>
              <w:left w:w="20" w:type="dxa"/>
              <w:bottom w:w="20" w:type="dxa"/>
              <w:right w:w="20" w:type="dxa"/>
            </w:tcMar>
            <w:vAlign w:val="center"/>
            <w:hideMark/>
          </w:tcPr>
          <w:p w14:paraId="2554A9E3" w14:textId="77777777" w:rsidR="0007556B" w:rsidRPr="00B33A83" w:rsidRDefault="0007556B" w:rsidP="00DD2ADF">
            <w:pPr>
              <w:pStyle w:val="movimento2"/>
              <w:rPr>
                <w:color w:val="002060"/>
              </w:rPr>
            </w:pPr>
            <w:r w:rsidRPr="00B33A83">
              <w:rPr>
                <w:color w:val="002060"/>
              </w:rPr>
              <w:t xml:space="preserve">(FUTSAL CASELLE) </w:t>
            </w:r>
          </w:p>
        </w:tc>
        <w:tc>
          <w:tcPr>
            <w:tcW w:w="800" w:type="dxa"/>
            <w:tcMar>
              <w:top w:w="20" w:type="dxa"/>
              <w:left w:w="20" w:type="dxa"/>
              <w:bottom w:w="20" w:type="dxa"/>
              <w:right w:w="20" w:type="dxa"/>
            </w:tcMar>
            <w:vAlign w:val="center"/>
            <w:hideMark/>
          </w:tcPr>
          <w:p w14:paraId="3C0642EE"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574279A7" w14:textId="77777777" w:rsidR="0007556B" w:rsidRPr="00B33A83" w:rsidRDefault="0007556B" w:rsidP="00DD2ADF">
            <w:pPr>
              <w:pStyle w:val="movimento"/>
              <w:rPr>
                <w:color w:val="002060"/>
              </w:rPr>
            </w:pPr>
            <w:r w:rsidRPr="00B33A83">
              <w:rPr>
                <w:color w:val="002060"/>
              </w:rPr>
              <w:t>BORGOGNONI VALERIO</w:t>
            </w:r>
          </w:p>
        </w:tc>
        <w:tc>
          <w:tcPr>
            <w:tcW w:w="2200" w:type="dxa"/>
            <w:tcMar>
              <w:top w:w="20" w:type="dxa"/>
              <w:left w:w="20" w:type="dxa"/>
              <w:bottom w:w="20" w:type="dxa"/>
              <w:right w:w="20" w:type="dxa"/>
            </w:tcMar>
            <w:vAlign w:val="center"/>
            <w:hideMark/>
          </w:tcPr>
          <w:p w14:paraId="2C41E9AA" w14:textId="77777777" w:rsidR="0007556B" w:rsidRPr="00B33A83" w:rsidRDefault="0007556B" w:rsidP="00DD2ADF">
            <w:pPr>
              <w:pStyle w:val="movimento2"/>
              <w:rPr>
                <w:color w:val="002060"/>
              </w:rPr>
            </w:pPr>
            <w:r w:rsidRPr="00B33A83">
              <w:rPr>
                <w:color w:val="002060"/>
              </w:rPr>
              <w:t xml:space="preserve">(FUTSAL MONTEMARCIANO C5) </w:t>
            </w:r>
          </w:p>
        </w:tc>
      </w:tr>
      <w:tr w:rsidR="0007556B" w:rsidRPr="00B33A83" w14:paraId="4BF4321F" w14:textId="77777777" w:rsidTr="00DD2ADF">
        <w:tc>
          <w:tcPr>
            <w:tcW w:w="2200" w:type="dxa"/>
            <w:tcMar>
              <w:top w:w="20" w:type="dxa"/>
              <w:left w:w="20" w:type="dxa"/>
              <w:bottom w:w="20" w:type="dxa"/>
              <w:right w:w="20" w:type="dxa"/>
            </w:tcMar>
            <w:vAlign w:val="center"/>
            <w:hideMark/>
          </w:tcPr>
          <w:p w14:paraId="66216E88" w14:textId="77777777" w:rsidR="0007556B" w:rsidRPr="00B33A83" w:rsidRDefault="0007556B" w:rsidP="00DD2ADF">
            <w:pPr>
              <w:pStyle w:val="movimento"/>
              <w:rPr>
                <w:color w:val="002060"/>
              </w:rPr>
            </w:pPr>
            <w:r w:rsidRPr="00B33A83">
              <w:rPr>
                <w:color w:val="002060"/>
              </w:rPr>
              <w:t>PAONE CARLO</w:t>
            </w:r>
          </w:p>
        </w:tc>
        <w:tc>
          <w:tcPr>
            <w:tcW w:w="2200" w:type="dxa"/>
            <w:tcMar>
              <w:top w:w="20" w:type="dxa"/>
              <w:left w:w="20" w:type="dxa"/>
              <w:bottom w:w="20" w:type="dxa"/>
              <w:right w:w="20" w:type="dxa"/>
            </w:tcMar>
            <w:vAlign w:val="center"/>
            <w:hideMark/>
          </w:tcPr>
          <w:p w14:paraId="2B9A3DD6" w14:textId="77777777" w:rsidR="0007556B" w:rsidRPr="00B33A83" w:rsidRDefault="0007556B" w:rsidP="00DD2ADF">
            <w:pPr>
              <w:pStyle w:val="movimento2"/>
              <w:rPr>
                <w:color w:val="002060"/>
              </w:rPr>
            </w:pPr>
            <w:r w:rsidRPr="00B33A83">
              <w:rPr>
                <w:color w:val="002060"/>
              </w:rPr>
              <w:t xml:space="preserve">(FUTSAL MONTEMARCIANO C5) </w:t>
            </w:r>
          </w:p>
        </w:tc>
        <w:tc>
          <w:tcPr>
            <w:tcW w:w="800" w:type="dxa"/>
            <w:tcMar>
              <w:top w:w="20" w:type="dxa"/>
              <w:left w:w="20" w:type="dxa"/>
              <w:bottom w:w="20" w:type="dxa"/>
              <w:right w:w="20" w:type="dxa"/>
            </w:tcMar>
            <w:vAlign w:val="center"/>
            <w:hideMark/>
          </w:tcPr>
          <w:p w14:paraId="5742F9D5"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F7737F8" w14:textId="77777777" w:rsidR="0007556B" w:rsidRPr="00B33A83" w:rsidRDefault="0007556B" w:rsidP="00DD2ADF">
            <w:pPr>
              <w:pStyle w:val="movimento"/>
              <w:rPr>
                <w:color w:val="002060"/>
              </w:rPr>
            </w:pPr>
            <w:r w:rsidRPr="00B33A83">
              <w:rPr>
                <w:color w:val="002060"/>
              </w:rPr>
              <w:t>MICUCCI STEFANO</w:t>
            </w:r>
          </w:p>
        </w:tc>
        <w:tc>
          <w:tcPr>
            <w:tcW w:w="2200" w:type="dxa"/>
            <w:tcMar>
              <w:top w:w="20" w:type="dxa"/>
              <w:left w:w="20" w:type="dxa"/>
              <w:bottom w:w="20" w:type="dxa"/>
              <w:right w:w="20" w:type="dxa"/>
            </w:tcMar>
            <w:vAlign w:val="center"/>
            <w:hideMark/>
          </w:tcPr>
          <w:p w14:paraId="5BAB0BE5" w14:textId="77777777" w:rsidR="0007556B" w:rsidRPr="00B33A83" w:rsidRDefault="0007556B" w:rsidP="00DD2ADF">
            <w:pPr>
              <w:pStyle w:val="movimento2"/>
              <w:rPr>
                <w:color w:val="002060"/>
              </w:rPr>
            </w:pPr>
            <w:r w:rsidRPr="00B33A83">
              <w:rPr>
                <w:color w:val="002060"/>
              </w:rPr>
              <w:t xml:space="preserve">(FUTSAL SAMBUCHETO) </w:t>
            </w:r>
          </w:p>
        </w:tc>
      </w:tr>
    </w:tbl>
    <w:p w14:paraId="7233B89C" w14:textId="77777777" w:rsidR="0007556B" w:rsidRPr="00B33A83" w:rsidRDefault="0007556B" w:rsidP="0007556B">
      <w:pPr>
        <w:pStyle w:val="titolo20"/>
        <w:rPr>
          <w:rFonts w:eastAsiaTheme="minorEastAsia"/>
          <w:color w:val="002060"/>
        </w:rPr>
      </w:pPr>
      <w:r w:rsidRPr="00B33A8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6B2DE320" w14:textId="77777777" w:rsidTr="00DD2ADF">
        <w:tc>
          <w:tcPr>
            <w:tcW w:w="2200" w:type="dxa"/>
            <w:tcMar>
              <w:top w:w="20" w:type="dxa"/>
              <w:left w:w="20" w:type="dxa"/>
              <w:bottom w:w="20" w:type="dxa"/>
              <w:right w:w="20" w:type="dxa"/>
            </w:tcMar>
            <w:vAlign w:val="center"/>
            <w:hideMark/>
          </w:tcPr>
          <w:p w14:paraId="453E2159" w14:textId="77777777" w:rsidR="0007556B" w:rsidRPr="00B33A83" w:rsidRDefault="0007556B" w:rsidP="00DD2ADF">
            <w:pPr>
              <w:pStyle w:val="movimento"/>
              <w:rPr>
                <w:color w:val="002060"/>
              </w:rPr>
            </w:pPr>
            <w:r w:rsidRPr="00B33A83">
              <w:rPr>
                <w:color w:val="002060"/>
              </w:rPr>
              <w:t>MEDEI LEONARDO</w:t>
            </w:r>
          </w:p>
        </w:tc>
        <w:tc>
          <w:tcPr>
            <w:tcW w:w="2200" w:type="dxa"/>
            <w:tcMar>
              <w:top w:w="20" w:type="dxa"/>
              <w:left w:w="20" w:type="dxa"/>
              <w:bottom w:w="20" w:type="dxa"/>
              <w:right w:w="20" w:type="dxa"/>
            </w:tcMar>
            <w:vAlign w:val="center"/>
            <w:hideMark/>
          </w:tcPr>
          <w:p w14:paraId="7B9223BA" w14:textId="77777777" w:rsidR="0007556B" w:rsidRPr="00B33A83" w:rsidRDefault="0007556B" w:rsidP="00DD2ADF">
            <w:pPr>
              <w:pStyle w:val="movimento2"/>
              <w:rPr>
                <w:color w:val="002060"/>
              </w:rPr>
            </w:pPr>
            <w:r w:rsidRPr="00B33A83">
              <w:rPr>
                <w:color w:val="002060"/>
              </w:rPr>
              <w:t xml:space="preserve">(AURORA TREIA) </w:t>
            </w:r>
          </w:p>
        </w:tc>
        <w:tc>
          <w:tcPr>
            <w:tcW w:w="800" w:type="dxa"/>
            <w:tcMar>
              <w:top w:w="20" w:type="dxa"/>
              <w:left w:w="20" w:type="dxa"/>
              <w:bottom w:w="20" w:type="dxa"/>
              <w:right w:w="20" w:type="dxa"/>
            </w:tcMar>
            <w:vAlign w:val="center"/>
            <w:hideMark/>
          </w:tcPr>
          <w:p w14:paraId="307192F4"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01F6233" w14:textId="77777777" w:rsidR="0007556B" w:rsidRPr="00B33A83" w:rsidRDefault="0007556B" w:rsidP="00DD2ADF">
            <w:pPr>
              <w:pStyle w:val="movimento"/>
              <w:rPr>
                <w:color w:val="002060"/>
              </w:rPr>
            </w:pPr>
            <w:r w:rsidRPr="00B33A83">
              <w:rPr>
                <w:color w:val="002060"/>
              </w:rPr>
              <w:t>CARNEVALI LUCA</w:t>
            </w:r>
          </w:p>
        </w:tc>
        <w:tc>
          <w:tcPr>
            <w:tcW w:w="2200" w:type="dxa"/>
            <w:tcMar>
              <w:top w:w="20" w:type="dxa"/>
              <w:left w:w="20" w:type="dxa"/>
              <w:bottom w:w="20" w:type="dxa"/>
              <w:right w:w="20" w:type="dxa"/>
            </w:tcMar>
            <w:vAlign w:val="center"/>
            <w:hideMark/>
          </w:tcPr>
          <w:p w14:paraId="1F0703EA" w14:textId="77777777" w:rsidR="0007556B" w:rsidRPr="00B33A83" w:rsidRDefault="0007556B" w:rsidP="00DD2ADF">
            <w:pPr>
              <w:pStyle w:val="movimento2"/>
              <w:rPr>
                <w:color w:val="002060"/>
              </w:rPr>
            </w:pPr>
            <w:r w:rsidRPr="00B33A83">
              <w:rPr>
                <w:color w:val="002060"/>
              </w:rPr>
              <w:t xml:space="preserve">(NUOVA OTTRANO 98) </w:t>
            </w:r>
          </w:p>
        </w:tc>
      </w:tr>
    </w:tbl>
    <w:p w14:paraId="5A6F2887" w14:textId="77777777" w:rsidR="0007556B" w:rsidRPr="00B33A83" w:rsidRDefault="0007556B" w:rsidP="0007556B">
      <w:pPr>
        <w:pStyle w:val="titolo20"/>
        <w:rPr>
          <w:rFonts w:eastAsiaTheme="minorEastAsia"/>
          <w:color w:val="002060"/>
        </w:rPr>
      </w:pPr>
      <w:r w:rsidRPr="00B33A8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5445F924" w14:textId="77777777" w:rsidTr="00DD2ADF">
        <w:tc>
          <w:tcPr>
            <w:tcW w:w="2200" w:type="dxa"/>
            <w:tcMar>
              <w:top w:w="20" w:type="dxa"/>
              <w:left w:w="20" w:type="dxa"/>
              <w:bottom w:w="20" w:type="dxa"/>
              <w:right w:w="20" w:type="dxa"/>
            </w:tcMar>
            <w:vAlign w:val="center"/>
            <w:hideMark/>
          </w:tcPr>
          <w:p w14:paraId="75729E14" w14:textId="77777777" w:rsidR="0007556B" w:rsidRPr="00B33A83" w:rsidRDefault="0007556B" w:rsidP="00DD2ADF">
            <w:pPr>
              <w:pStyle w:val="movimento"/>
              <w:rPr>
                <w:color w:val="002060"/>
              </w:rPr>
            </w:pPr>
            <w:r w:rsidRPr="00B33A83">
              <w:rPr>
                <w:color w:val="002060"/>
              </w:rPr>
              <w:t>DI RUSSO MATTEO</w:t>
            </w:r>
          </w:p>
        </w:tc>
        <w:tc>
          <w:tcPr>
            <w:tcW w:w="2200" w:type="dxa"/>
            <w:tcMar>
              <w:top w:w="20" w:type="dxa"/>
              <w:left w:w="20" w:type="dxa"/>
              <w:bottom w:w="20" w:type="dxa"/>
              <w:right w:w="20" w:type="dxa"/>
            </w:tcMar>
            <w:vAlign w:val="center"/>
            <w:hideMark/>
          </w:tcPr>
          <w:p w14:paraId="492759B4" w14:textId="77777777" w:rsidR="0007556B" w:rsidRPr="00B33A83" w:rsidRDefault="0007556B" w:rsidP="00DD2ADF">
            <w:pPr>
              <w:pStyle w:val="movimento2"/>
              <w:rPr>
                <w:color w:val="002060"/>
              </w:rPr>
            </w:pPr>
            <w:r w:rsidRPr="00B33A83">
              <w:rPr>
                <w:color w:val="002060"/>
              </w:rPr>
              <w:t xml:space="preserve">(CSI STELLA A.S.D.) </w:t>
            </w:r>
          </w:p>
        </w:tc>
        <w:tc>
          <w:tcPr>
            <w:tcW w:w="800" w:type="dxa"/>
            <w:tcMar>
              <w:top w:w="20" w:type="dxa"/>
              <w:left w:w="20" w:type="dxa"/>
              <w:bottom w:w="20" w:type="dxa"/>
              <w:right w:w="20" w:type="dxa"/>
            </w:tcMar>
            <w:vAlign w:val="center"/>
            <w:hideMark/>
          </w:tcPr>
          <w:p w14:paraId="05A932B9"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470B9F00" w14:textId="77777777" w:rsidR="0007556B" w:rsidRPr="00B33A83" w:rsidRDefault="0007556B" w:rsidP="00DD2ADF">
            <w:pPr>
              <w:pStyle w:val="movimento"/>
              <w:rPr>
                <w:color w:val="002060"/>
              </w:rPr>
            </w:pPr>
            <w:r w:rsidRPr="00B33A83">
              <w:rPr>
                <w:color w:val="002060"/>
              </w:rPr>
              <w:t>ROSATI ANDREA</w:t>
            </w:r>
          </w:p>
        </w:tc>
        <w:tc>
          <w:tcPr>
            <w:tcW w:w="2200" w:type="dxa"/>
            <w:tcMar>
              <w:top w:w="20" w:type="dxa"/>
              <w:left w:w="20" w:type="dxa"/>
              <w:bottom w:w="20" w:type="dxa"/>
              <w:right w:w="20" w:type="dxa"/>
            </w:tcMar>
            <w:vAlign w:val="center"/>
            <w:hideMark/>
          </w:tcPr>
          <w:p w14:paraId="23DF9AE5" w14:textId="77777777" w:rsidR="0007556B" w:rsidRPr="00B33A83" w:rsidRDefault="0007556B" w:rsidP="00DD2ADF">
            <w:pPr>
              <w:pStyle w:val="movimento2"/>
              <w:rPr>
                <w:color w:val="002060"/>
              </w:rPr>
            </w:pPr>
            <w:r w:rsidRPr="00B33A83">
              <w:rPr>
                <w:color w:val="002060"/>
              </w:rPr>
              <w:t xml:space="preserve">(REAL EAGLES VIRTUS PAGLIA) </w:t>
            </w:r>
          </w:p>
        </w:tc>
      </w:tr>
    </w:tbl>
    <w:p w14:paraId="1B73AB87" w14:textId="77777777" w:rsidR="0007556B" w:rsidRPr="00B33A83" w:rsidRDefault="0007556B" w:rsidP="0007556B">
      <w:pPr>
        <w:pStyle w:val="titolo20"/>
        <w:rPr>
          <w:rFonts w:eastAsiaTheme="minorEastAsia"/>
          <w:color w:val="002060"/>
        </w:rPr>
      </w:pPr>
      <w:r w:rsidRPr="00B33A8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405178E5" w14:textId="77777777" w:rsidTr="00DD2ADF">
        <w:tc>
          <w:tcPr>
            <w:tcW w:w="2200" w:type="dxa"/>
            <w:tcMar>
              <w:top w:w="20" w:type="dxa"/>
              <w:left w:w="20" w:type="dxa"/>
              <w:bottom w:w="20" w:type="dxa"/>
              <w:right w:w="20" w:type="dxa"/>
            </w:tcMar>
            <w:vAlign w:val="center"/>
            <w:hideMark/>
          </w:tcPr>
          <w:p w14:paraId="3F881E87" w14:textId="77777777" w:rsidR="0007556B" w:rsidRPr="00B33A83" w:rsidRDefault="0007556B" w:rsidP="00DD2ADF">
            <w:pPr>
              <w:pStyle w:val="movimento"/>
              <w:rPr>
                <w:color w:val="002060"/>
              </w:rPr>
            </w:pPr>
            <w:r w:rsidRPr="00B33A83">
              <w:rPr>
                <w:color w:val="002060"/>
              </w:rPr>
              <w:lastRenderedPageBreak/>
              <w:t>MECOZZI DANIELE</w:t>
            </w:r>
          </w:p>
        </w:tc>
        <w:tc>
          <w:tcPr>
            <w:tcW w:w="2200" w:type="dxa"/>
            <w:tcMar>
              <w:top w:w="20" w:type="dxa"/>
              <w:left w:w="20" w:type="dxa"/>
              <w:bottom w:w="20" w:type="dxa"/>
              <w:right w:w="20" w:type="dxa"/>
            </w:tcMar>
            <w:vAlign w:val="center"/>
            <w:hideMark/>
          </w:tcPr>
          <w:p w14:paraId="6407FBA1" w14:textId="77777777" w:rsidR="0007556B" w:rsidRPr="00B33A83" w:rsidRDefault="0007556B" w:rsidP="00DD2ADF">
            <w:pPr>
              <w:pStyle w:val="movimento2"/>
              <w:rPr>
                <w:color w:val="002060"/>
              </w:rPr>
            </w:pPr>
            <w:r w:rsidRPr="00B33A83">
              <w:rPr>
                <w:color w:val="002060"/>
              </w:rPr>
              <w:t xml:space="preserve">(CAPODARCO CASABIANCA C5) </w:t>
            </w:r>
          </w:p>
        </w:tc>
        <w:tc>
          <w:tcPr>
            <w:tcW w:w="800" w:type="dxa"/>
            <w:tcMar>
              <w:top w:w="20" w:type="dxa"/>
              <w:left w:w="20" w:type="dxa"/>
              <w:bottom w:w="20" w:type="dxa"/>
              <w:right w:w="20" w:type="dxa"/>
            </w:tcMar>
            <w:vAlign w:val="center"/>
            <w:hideMark/>
          </w:tcPr>
          <w:p w14:paraId="214D407B"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BAF853A" w14:textId="77777777" w:rsidR="0007556B" w:rsidRPr="00B33A83" w:rsidRDefault="0007556B" w:rsidP="00DD2ADF">
            <w:pPr>
              <w:pStyle w:val="movimento"/>
              <w:rPr>
                <w:color w:val="002060"/>
              </w:rPr>
            </w:pPr>
            <w:r w:rsidRPr="00B33A83">
              <w:rPr>
                <w:color w:val="002060"/>
              </w:rPr>
              <w:t>BELLEGGIA NICOLO</w:t>
            </w:r>
          </w:p>
        </w:tc>
        <w:tc>
          <w:tcPr>
            <w:tcW w:w="2200" w:type="dxa"/>
            <w:tcMar>
              <w:top w:w="20" w:type="dxa"/>
              <w:left w:w="20" w:type="dxa"/>
              <w:bottom w:w="20" w:type="dxa"/>
              <w:right w:w="20" w:type="dxa"/>
            </w:tcMar>
            <w:vAlign w:val="center"/>
            <w:hideMark/>
          </w:tcPr>
          <w:p w14:paraId="0796D40C" w14:textId="77777777" w:rsidR="0007556B" w:rsidRPr="00B33A83" w:rsidRDefault="0007556B" w:rsidP="00DD2ADF">
            <w:pPr>
              <w:pStyle w:val="movimento2"/>
              <w:rPr>
                <w:color w:val="002060"/>
              </w:rPr>
            </w:pPr>
            <w:r w:rsidRPr="00B33A83">
              <w:rPr>
                <w:color w:val="002060"/>
              </w:rPr>
              <w:t xml:space="preserve">(FUTSAL CAMPIGLIONE) </w:t>
            </w:r>
          </w:p>
        </w:tc>
      </w:tr>
      <w:tr w:rsidR="0007556B" w:rsidRPr="00B33A83" w14:paraId="033F3199" w14:textId="77777777" w:rsidTr="00DD2ADF">
        <w:tc>
          <w:tcPr>
            <w:tcW w:w="2200" w:type="dxa"/>
            <w:tcMar>
              <w:top w:w="20" w:type="dxa"/>
              <w:left w:w="20" w:type="dxa"/>
              <w:bottom w:w="20" w:type="dxa"/>
              <w:right w:w="20" w:type="dxa"/>
            </w:tcMar>
            <w:vAlign w:val="center"/>
            <w:hideMark/>
          </w:tcPr>
          <w:p w14:paraId="1097CD4C" w14:textId="77777777" w:rsidR="0007556B" w:rsidRPr="00B33A83" w:rsidRDefault="0007556B" w:rsidP="00DD2ADF">
            <w:pPr>
              <w:pStyle w:val="movimento"/>
              <w:rPr>
                <w:color w:val="002060"/>
              </w:rPr>
            </w:pPr>
            <w:r w:rsidRPr="00B33A83">
              <w:rPr>
                <w:color w:val="002060"/>
              </w:rPr>
              <w:t>CAO GIANLUCA</w:t>
            </w:r>
          </w:p>
        </w:tc>
        <w:tc>
          <w:tcPr>
            <w:tcW w:w="2200" w:type="dxa"/>
            <w:tcMar>
              <w:top w:w="20" w:type="dxa"/>
              <w:left w:w="20" w:type="dxa"/>
              <w:bottom w:w="20" w:type="dxa"/>
              <w:right w:w="20" w:type="dxa"/>
            </w:tcMar>
            <w:vAlign w:val="center"/>
            <w:hideMark/>
          </w:tcPr>
          <w:p w14:paraId="2AABA9DD" w14:textId="77777777" w:rsidR="0007556B" w:rsidRPr="00B33A83" w:rsidRDefault="0007556B" w:rsidP="00DD2ADF">
            <w:pPr>
              <w:pStyle w:val="movimento2"/>
              <w:rPr>
                <w:color w:val="002060"/>
              </w:rPr>
            </w:pPr>
            <w:r w:rsidRPr="00B33A83">
              <w:rPr>
                <w:color w:val="002060"/>
              </w:rPr>
              <w:t xml:space="preserve">(REAL ANCARIA) </w:t>
            </w:r>
          </w:p>
        </w:tc>
        <w:tc>
          <w:tcPr>
            <w:tcW w:w="800" w:type="dxa"/>
            <w:tcMar>
              <w:top w:w="20" w:type="dxa"/>
              <w:left w:w="20" w:type="dxa"/>
              <w:bottom w:w="20" w:type="dxa"/>
              <w:right w:w="20" w:type="dxa"/>
            </w:tcMar>
            <w:vAlign w:val="center"/>
            <w:hideMark/>
          </w:tcPr>
          <w:p w14:paraId="16A0412E"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CF1368A"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CC601C7" w14:textId="77777777" w:rsidR="0007556B" w:rsidRPr="00B33A83" w:rsidRDefault="0007556B" w:rsidP="00DD2ADF">
            <w:pPr>
              <w:pStyle w:val="movimento2"/>
              <w:rPr>
                <w:color w:val="002060"/>
              </w:rPr>
            </w:pPr>
            <w:r w:rsidRPr="00B33A83">
              <w:rPr>
                <w:color w:val="002060"/>
              </w:rPr>
              <w:t> </w:t>
            </w:r>
          </w:p>
        </w:tc>
      </w:tr>
    </w:tbl>
    <w:p w14:paraId="2A5E6944" w14:textId="77777777" w:rsidR="0007556B" w:rsidRPr="00B33A83" w:rsidRDefault="0007556B" w:rsidP="0007556B">
      <w:pPr>
        <w:pStyle w:val="titolo20"/>
        <w:rPr>
          <w:rFonts w:eastAsiaTheme="minorEastAsia"/>
          <w:color w:val="002060"/>
        </w:rPr>
      </w:pPr>
      <w:r w:rsidRPr="00B33A8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666308B" w14:textId="77777777" w:rsidTr="00DD2ADF">
        <w:tc>
          <w:tcPr>
            <w:tcW w:w="2200" w:type="dxa"/>
            <w:tcMar>
              <w:top w:w="20" w:type="dxa"/>
              <w:left w:w="20" w:type="dxa"/>
              <w:bottom w:w="20" w:type="dxa"/>
              <w:right w:w="20" w:type="dxa"/>
            </w:tcMar>
            <w:vAlign w:val="center"/>
            <w:hideMark/>
          </w:tcPr>
          <w:p w14:paraId="02F90F68" w14:textId="77777777" w:rsidR="0007556B" w:rsidRPr="00B33A83" w:rsidRDefault="0007556B" w:rsidP="00DD2ADF">
            <w:pPr>
              <w:pStyle w:val="movimento"/>
              <w:rPr>
                <w:color w:val="002060"/>
              </w:rPr>
            </w:pPr>
            <w:r w:rsidRPr="00B33A83">
              <w:rPr>
                <w:color w:val="002060"/>
              </w:rPr>
              <w:t>BECCACECE MATTEO</w:t>
            </w:r>
          </w:p>
        </w:tc>
        <w:tc>
          <w:tcPr>
            <w:tcW w:w="2200" w:type="dxa"/>
            <w:tcMar>
              <w:top w:w="20" w:type="dxa"/>
              <w:left w:w="20" w:type="dxa"/>
              <w:bottom w:w="20" w:type="dxa"/>
              <w:right w:w="20" w:type="dxa"/>
            </w:tcMar>
            <w:vAlign w:val="center"/>
            <w:hideMark/>
          </w:tcPr>
          <w:p w14:paraId="27D0A7A7" w14:textId="77777777" w:rsidR="0007556B" w:rsidRPr="00B33A83" w:rsidRDefault="0007556B" w:rsidP="00DD2ADF">
            <w:pPr>
              <w:pStyle w:val="movimento2"/>
              <w:rPr>
                <w:color w:val="002060"/>
              </w:rPr>
            </w:pPr>
            <w:r w:rsidRPr="00B33A83">
              <w:rPr>
                <w:color w:val="002060"/>
              </w:rPr>
              <w:t xml:space="preserve">(AVENALE) </w:t>
            </w:r>
          </w:p>
        </w:tc>
        <w:tc>
          <w:tcPr>
            <w:tcW w:w="800" w:type="dxa"/>
            <w:tcMar>
              <w:top w:w="20" w:type="dxa"/>
              <w:left w:w="20" w:type="dxa"/>
              <w:bottom w:w="20" w:type="dxa"/>
              <w:right w:w="20" w:type="dxa"/>
            </w:tcMar>
            <w:vAlign w:val="center"/>
            <w:hideMark/>
          </w:tcPr>
          <w:p w14:paraId="0ABC853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7D4F6DC3" w14:textId="77777777" w:rsidR="0007556B" w:rsidRPr="00B33A83" w:rsidRDefault="0007556B" w:rsidP="00DD2ADF">
            <w:pPr>
              <w:pStyle w:val="movimento"/>
              <w:rPr>
                <w:color w:val="002060"/>
              </w:rPr>
            </w:pPr>
            <w:r w:rsidRPr="00B33A83">
              <w:rPr>
                <w:color w:val="002060"/>
              </w:rPr>
              <w:t>DI GIROLAMO LORENZO</w:t>
            </w:r>
          </w:p>
        </w:tc>
        <w:tc>
          <w:tcPr>
            <w:tcW w:w="2200" w:type="dxa"/>
            <w:tcMar>
              <w:top w:w="20" w:type="dxa"/>
              <w:left w:w="20" w:type="dxa"/>
              <w:bottom w:w="20" w:type="dxa"/>
              <w:right w:w="20" w:type="dxa"/>
            </w:tcMar>
            <w:vAlign w:val="center"/>
            <w:hideMark/>
          </w:tcPr>
          <w:p w14:paraId="6B32C96C" w14:textId="77777777" w:rsidR="0007556B" w:rsidRPr="00B33A83" w:rsidRDefault="0007556B" w:rsidP="00DD2ADF">
            <w:pPr>
              <w:pStyle w:val="movimento2"/>
              <w:rPr>
                <w:color w:val="002060"/>
              </w:rPr>
            </w:pPr>
            <w:r w:rsidRPr="00B33A83">
              <w:rPr>
                <w:color w:val="002060"/>
              </w:rPr>
              <w:t xml:space="preserve">(CSI STELLA A.S.D.) </w:t>
            </w:r>
          </w:p>
        </w:tc>
      </w:tr>
      <w:tr w:rsidR="0007556B" w:rsidRPr="00B33A83" w14:paraId="2CC86222" w14:textId="77777777" w:rsidTr="00DD2ADF">
        <w:tc>
          <w:tcPr>
            <w:tcW w:w="2200" w:type="dxa"/>
            <w:tcMar>
              <w:top w:w="20" w:type="dxa"/>
              <w:left w:w="20" w:type="dxa"/>
              <w:bottom w:w="20" w:type="dxa"/>
              <w:right w:w="20" w:type="dxa"/>
            </w:tcMar>
            <w:vAlign w:val="center"/>
            <w:hideMark/>
          </w:tcPr>
          <w:p w14:paraId="69610528" w14:textId="77777777" w:rsidR="0007556B" w:rsidRPr="00B33A83" w:rsidRDefault="0007556B" w:rsidP="00DD2ADF">
            <w:pPr>
              <w:pStyle w:val="movimento"/>
              <w:rPr>
                <w:color w:val="002060"/>
              </w:rPr>
            </w:pPr>
            <w:r w:rsidRPr="00B33A83">
              <w:rPr>
                <w:color w:val="002060"/>
              </w:rPr>
              <w:t>BONSERVIZI NICOLA</w:t>
            </w:r>
          </w:p>
        </w:tc>
        <w:tc>
          <w:tcPr>
            <w:tcW w:w="2200" w:type="dxa"/>
            <w:tcMar>
              <w:top w:w="20" w:type="dxa"/>
              <w:left w:w="20" w:type="dxa"/>
              <w:bottom w:w="20" w:type="dxa"/>
              <w:right w:w="20" w:type="dxa"/>
            </w:tcMar>
            <w:vAlign w:val="center"/>
            <w:hideMark/>
          </w:tcPr>
          <w:p w14:paraId="4A0FC65E" w14:textId="77777777" w:rsidR="0007556B" w:rsidRPr="00B33A83" w:rsidRDefault="0007556B" w:rsidP="00DD2ADF">
            <w:pPr>
              <w:pStyle w:val="movimento2"/>
              <w:rPr>
                <w:color w:val="002060"/>
              </w:rPr>
            </w:pPr>
            <w:r w:rsidRPr="00B33A83">
              <w:rPr>
                <w:color w:val="002060"/>
              </w:rPr>
              <w:t xml:space="preserve">(POLISPORTIVA VICTORIA) </w:t>
            </w:r>
          </w:p>
        </w:tc>
        <w:tc>
          <w:tcPr>
            <w:tcW w:w="800" w:type="dxa"/>
            <w:tcMar>
              <w:top w:w="20" w:type="dxa"/>
              <w:left w:w="20" w:type="dxa"/>
              <w:bottom w:w="20" w:type="dxa"/>
              <w:right w:w="20" w:type="dxa"/>
            </w:tcMar>
            <w:vAlign w:val="center"/>
            <w:hideMark/>
          </w:tcPr>
          <w:p w14:paraId="5A39E122"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797EBF26" w14:textId="77777777" w:rsidR="0007556B" w:rsidRPr="00B33A83" w:rsidRDefault="0007556B" w:rsidP="00DD2ADF">
            <w:pPr>
              <w:pStyle w:val="movimento"/>
              <w:rPr>
                <w:color w:val="002060"/>
              </w:rPr>
            </w:pPr>
            <w:r w:rsidRPr="00B33A83">
              <w:rPr>
                <w:color w:val="002060"/>
              </w:rPr>
              <w:t>ORTENZI ANGELO</w:t>
            </w:r>
          </w:p>
        </w:tc>
        <w:tc>
          <w:tcPr>
            <w:tcW w:w="2200" w:type="dxa"/>
            <w:tcMar>
              <w:top w:w="20" w:type="dxa"/>
              <w:left w:w="20" w:type="dxa"/>
              <w:bottom w:w="20" w:type="dxa"/>
              <w:right w:w="20" w:type="dxa"/>
            </w:tcMar>
            <w:vAlign w:val="center"/>
            <w:hideMark/>
          </w:tcPr>
          <w:p w14:paraId="0E7800EE" w14:textId="77777777" w:rsidR="0007556B" w:rsidRPr="00B33A83" w:rsidRDefault="0007556B" w:rsidP="00DD2ADF">
            <w:pPr>
              <w:pStyle w:val="movimento2"/>
              <w:rPr>
                <w:color w:val="002060"/>
              </w:rPr>
            </w:pPr>
            <w:r w:rsidRPr="00B33A83">
              <w:rPr>
                <w:color w:val="002060"/>
              </w:rPr>
              <w:t xml:space="preserve">(REAL EAGLES VIRTUS PAGLIA) </w:t>
            </w:r>
          </w:p>
        </w:tc>
      </w:tr>
      <w:tr w:rsidR="0007556B" w:rsidRPr="00B33A83" w14:paraId="51F13D7B" w14:textId="77777777" w:rsidTr="00DD2ADF">
        <w:tc>
          <w:tcPr>
            <w:tcW w:w="2200" w:type="dxa"/>
            <w:tcMar>
              <w:top w:w="20" w:type="dxa"/>
              <w:left w:w="20" w:type="dxa"/>
              <w:bottom w:w="20" w:type="dxa"/>
              <w:right w:w="20" w:type="dxa"/>
            </w:tcMar>
            <w:vAlign w:val="center"/>
            <w:hideMark/>
          </w:tcPr>
          <w:p w14:paraId="1E698A9F" w14:textId="77777777" w:rsidR="0007556B" w:rsidRPr="00B33A83" w:rsidRDefault="0007556B" w:rsidP="00DD2ADF">
            <w:pPr>
              <w:pStyle w:val="movimento"/>
              <w:rPr>
                <w:color w:val="002060"/>
              </w:rPr>
            </w:pPr>
            <w:r w:rsidRPr="00B33A83">
              <w:rPr>
                <w:color w:val="002060"/>
              </w:rPr>
              <w:t>ERRERA ELENIO</w:t>
            </w:r>
          </w:p>
        </w:tc>
        <w:tc>
          <w:tcPr>
            <w:tcW w:w="2200" w:type="dxa"/>
            <w:tcMar>
              <w:top w:w="20" w:type="dxa"/>
              <w:left w:w="20" w:type="dxa"/>
              <w:bottom w:w="20" w:type="dxa"/>
              <w:right w:w="20" w:type="dxa"/>
            </w:tcMar>
            <w:vAlign w:val="center"/>
            <w:hideMark/>
          </w:tcPr>
          <w:p w14:paraId="51F7A830" w14:textId="77777777" w:rsidR="0007556B" w:rsidRPr="00B33A83" w:rsidRDefault="0007556B" w:rsidP="00DD2ADF">
            <w:pPr>
              <w:pStyle w:val="movimento2"/>
              <w:rPr>
                <w:color w:val="002060"/>
              </w:rPr>
            </w:pPr>
            <w:r w:rsidRPr="00B33A83">
              <w:rPr>
                <w:color w:val="002060"/>
              </w:rPr>
              <w:t xml:space="preserve">(RIVIERA DELLE PALME) </w:t>
            </w:r>
          </w:p>
        </w:tc>
        <w:tc>
          <w:tcPr>
            <w:tcW w:w="800" w:type="dxa"/>
            <w:tcMar>
              <w:top w:w="20" w:type="dxa"/>
              <w:left w:w="20" w:type="dxa"/>
              <w:bottom w:w="20" w:type="dxa"/>
              <w:right w:w="20" w:type="dxa"/>
            </w:tcMar>
            <w:vAlign w:val="center"/>
            <w:hideMark/>
          </w:tcPr>
          <w:p w14:paraId="24FC1CA5"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76E3AC4C" w14:textId="77777777" w:rsidR="0007556B" w:rsidRPr="00B33A83" w:rsidRDefault="0007556B" w:rsidP="00DD2ADF">
            <w:pPr>
              <w:pStyle w:val="movimento"/>
              <w:rPr>
                <w:color w:val="002060"/>
              </w:rPr>
            </w:pPr>
            <w:r w:rsidRPr="00B33A83">
              <w:rPr>
                <w:color w:val="002060"/>
              </w:rPr>
              <w:t>PASQUINI MARCO</w:t>
            </w:r>
          </w:p>
        </w:tc>
        <w:tc>
          <w:tcPr>
            <w:tcW w:w="2200" w:type="dxa"/>
            <w:tcMar>
              <w:top w:w="20" w:type="dxa"/>
              <w:left w:w="20" w:type="dxa"/>
              <w:bottom w:w="20" w:type="dxa"/>
              <w:right w:w="20" w:type="dxa"/>
            </w:tcMar>
            <w:vAlign w:val="center"/>
            <w:hideMark/>
          </w:tcPr>
          <w:p w14:paraId="1755CEF5" w14:textId="77777777" w:rsidR="0007556B" w:rsidRPr="00B33A83" w:rsidRDefault="0007556B" w:rsidP="00DD2ADF">
            <w:pPr>
              <w:pStyle w:val="movimento2"/>
              <w:rPr>
                <w:color w:val="002060"/>
              </w:rPr>
            </w:pPr>
            <w:r w:rsidRPr="00B33A83">
              <w:rPr>
                <w:color w:val="002060"/>
              </w:rPr>
              <w:t xml:space="preserve">(RIVIERA DELLE PALME) </w:t>
            </w:r>
          </w:p>
        </w:tc>
      </w:tr>
      <w:tr w:rsidR="0007556B" w:rsidRPr="00B33A83" w14:paraId="796F3E13" w14:textId="77777777" w:rsidTr="00DD2ADF">
        <w:tc>
          <w:tcPr>
            <w:tcW w:w="2200" w:type="dxa"/>
            <w:tcMar>
              <w:top w:w="20" w:type="dxa"/>
              <w:left w:w="20" w:type="dxa"/>
              <w:bottom w:w="20" w:type="dxa"/>
              <w:right w:w="20" w:type="dxa"/>
            </w:tcMar>
            <w:vAlign w:val="center"/>
            <w:hideMark/>
          </w:tcPr>
          <w:p w14:paraId="2ED08588" w14:textId="77777777" w:rsidR="0007556B" w:rsidRPr="00B33A83" w:rsidRDefault="0007556B" w:rsidP="00DD2ADF">
            <w:pPr>
              <w:pStyle w:val="movimento"/>
              <w:rPr>
                <w:color w:val="002060"/>
              </w:rPr>
            </w:pPr>
            <w:r w:rsidRPr="00B33A83">
              <w:rPr>
                <w:color w:val="002060"/>
              </w:rPr>
              <w:t>STIPA ALESSIO</w:t>
            </w:r>
          </w:p>
        </w:tc>
        <w:tc>
          <w:tcPr>
            <w:tcW w:w="2200" w:type="dxa"/>
            <w:tcMar>
              <w:top w:w="20" w:type="dxa"/>
              <w:left w:w="20" w:type="dxa"/>
              <w:bottom w:w="20" w:type="dxa"/>
              <w:right w:w="20" w:type="dxa"/>
            </w:tcMar>
            <w:vAlign w:val="center"/>
            <w:hideMark/>
          </w:tcPr>
          <w:p w14:paraId="109F70D3" w14:textId="77777777" w:rsidR="0007556B" w:rsidRPr="00B33A83" w:rsidRDefault="0007556B" w:rsidP="00DD2ADF">
            <w:pPr>
              <w:pStyle w:val="movimento2"/>
              <w:rPr>
                <w:color w:val="002060"/>
              </w:rPr>
            </w:pPr>
            <w:r w:rsidRPr="00B33A83">
              <w:rPr>
                <w:color w:val="002060"/>
              </w:rPr>
              <w:t xml:space="preserve">(ROCCAFLUVIONE) </w:t>
            </w:r>
          </w:p>
        </w:tc>
        <w:tc>
          <w:tcPr>
            <w:tcW w:w="800" w:type="dxa"/>
            <w:tcMar>
              <w:top w:w="20" w:type="dxa"/>
              <w:left w:w="20" w:type="dxa"/>
              <w:bottom w:w="20" w:type="dxa"/>
              <w:right w:w="20" w:type="dxa"/>
            </w:tcMar>
            <w:vAlign w:val="center"/>
            <w:hideMark/>
          </w:tcPr>
          <w:p w14:paraId="4FB80DE4"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2F9C95B" w14:textId="77777777" w:rsidR="0007556B" w:rsidRPr="00B33A83" w:rsidRDefault="0007556B" w:rsidP="00DD2ADF">
            <w:pPr>
              <w:pStyle w:val="movimento"/>
              <w:rPr>
                <w:color w:val="002060"/>
              </w:rPr>
            </w:pPr>
            <w:r w:rsidRPr="00B33A83">
              <w:rPr>
                <w:color w:val="002060"/>
              </w:rPr>
              <w:t>MICOZZI LORENZO</w:t>
            </w:r>
          </w:p>
        </w:tc>
        <w:tc>
          <w:tcPr>
            <w:tcW w:w="2200" w:type="dxa"/>
            <w:tcMar>
              <w:top w:w="20" w:type="dxa"/>
              <w:left w:w="20" w:type="dxa"/>
              <w:bottom w:w="20" w:type="dxa"/>
              <w:right w:w="20" w:type="dxa"/>
            </w:tcMar>
            <w:vAlign w:val="center"/>
            <w:hideMark/>
          </w:tcPr>
          <w:p w14:paraId="23AE869F" w14:textId="77777777" w:rsidR="0007556B" w:rsidRPr="00B33A83" w:rsidRDefault="0007556B" w:rsidP="00DD2ADF">
            <w:pPr>
              <w:pStyle w:val="movimento2"/>
              <w:rPr>
                <w:color w:val="002060"/>
              </w:rPr>
            </w:pPr>
            <w:r w:rsidRPr="00B33A83">
              <w:rPr>
                <w:color w:val="002060"/>
              </w:rPr>
              <w:t xml:space="preserve">(SANGIORGIO) </w:t>
            </w:r>
          </w:p>
        </w:tc>
      </w:tr>
      <w:tr w:rsidR="0007556B" w:rsidRPr="00B33A83" w14:paraId="63325D6D" w14:textId="77777777" w:rsidTr="00DD2ADF">
        <w:tc>
          <w:tcPr>
            <w:tcW w:w="2200" w:type="dxa"/>
            <w:tcMar>
              <w:top w:w="20" w:type="dxa"/>
              <w:left w:w="20" w:type="dxa"/>
              <w:bottom w:w="20" w:type="dxa"/>
              <w:right w:w="20" w:type="dxa"/>
            </w:tcMar>
            <w:vAlign w:val="center"/>
            <w:hideMark/>
          </w:tcPr>
          <w:p w14:paraId="3BAD6792" w14:textId="77777777" w:rsidR="0007556B" w:rsidRPr="00B33A83" w:rsidRDefault="0007556B" w:rsidP="00DD2ADF">
            <w:pPr>
              <w:pStyle w:val="movimento"/>
              <w:rPr>
                <w:color w:val="002060"/>
              </w:rPr>
            </w:pPr>
            <w:r w:rsidRPr="00B33A83">
              <w:rPr>
                <w:color w:val="002060"/>
              </w:rPr>
              <w:t>PELLEGRINI MANUEL</w:t>
            </w:r>
          </w:p>
        </w:tc>
        <w:tc>
          <w:tcPr>
            <w:tcW w:w="2200" w:type="dxa"/>
            <w:tcMar>
              <w:top w:w="20" w:type="dxa"/>
              <w:left w:w="20" w:type="dxa"/>
              <w:bottom w:w="20" w:type="dxa"/>
              <w:right w:w="20" w:type="dxa"/>
            </w:tcMar>
            <w:vAlign w:val="center"/>
            <w:hideMark/>
          </w:tcPr>
          <w:p w14:paraId="066B31DF" w14:textId="77777777" w:rsidR="0007556B" w:rsidRPr="00B33A83" w:rsidRDefault="0007556B" w:rsidP="00DD2ADF">
            <w:pPr>
              <w:pStyle w:val="movimento2"/>
              <w:rPr>
                <w:color w:val="002060"/>
              </w:rPr>
            </w:pPr>
            <w:r w:rsidRPr="00B33A83">
              <w:rPr>
                <w:color w:val="002060"/>
              </w:rPr>
              <w:t xml:space="preserve">(SERRALTA) </w:t>
            </w:r>
          </w:p>
        </w:tc>
        <w:tc>
          <w:tcPr>
            <w:tcW w:w="800" w:type="dxa"/>
            <w:tcMar>
              <w:top w:w="20" w:type="dxa"/>
              <w:left w:w="20" w:type="dxa"/>
              <w:bottom w:w="20" w:type="dxa"/>
              <w:right w:w="20" w:type="dxa"/>
            </w:tcMar>
            <w:vAlign w:val="center"/>
            <w:hideMark/>
          </w:tcPr>
          <w:p w14:paraId="5964E5B7"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0ECD960B"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0001E171" w14:textId="77777777" w:rsidR="0007556B" w:rsidRPr="00B33A83" w:rsidRDefault="0007556B" w:rsidP="00DD2ADF">
            <w:pPr>
              <w:pStyle w:val="movimento2"/>
              <w:rPr>
                <w:color w:val="002060"/>
              </w:rPr>
            </w:pPr>
            <w:r w:rsidRPr="00B33A83">
              <w:rPr>
                <w:color w:val="002060"/>
              </w:rPr>
              <w:t> </w:t>
            </w:r>
          </w:p>
        </w:tc>
      </w:tr>
    </w:tbl>
    <w:p w14:paraId="1E371357" w14:textId="77777777" w:rsidR="0007556B" w:rsidRPr="00B33A83" w:rsidRDefault="0007556B" w:rsidP="0007556B">
      <w:pPr>
        <w:pStyle w:val="titolo20"/>
        <w:rPr>
          <w:rFonts w:eastAsiaTheme="minorEastAsia"/>
          <w:color w:val="002060"/>
        </w:rPr>
      </w:pPr>
      <w:r w:rsidRPr="00B33A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073C1C54" w14:textId="77777777" w:rsidTr="00DD2ADF">
        <w:tc>
          <w:tcPr>
            <w:tcW w:w="2200" w:type="dxa"/>
            <w:tcMar>
              <w:top w:w="20" w:type="dxa"/>
              <w:left w:w="20" w:type="dxa"/>
              <w:bottom w:w="20" w:type="dxa"/>
              <w:right w:w="20" w:type="dxa"/>
            </w:tcMar>
            <w:vAlign w:val="center"/>
            <w:hideMark/>
          </w:tcPr>
          <w:p w14:paraId="41EDB1CB" w14:textId="77777777" w:rsidR="0007556B" w:rsidRPr="00B33A83" w:rsidRDefault="0007556B" w:rsidP="00DD2ADF">
            <w:pPr>
              <w:pStyle w:val="movimento"/>
              <w:rPr>
                <w:color w:val="002060"/>
              </w:rPr>
            </w:pPr>
            <w:r w:rsidRPr="00B33A83">
              <w:rPr>
                <w:color w:val="002060"/>
              </w:rPr>
              <w:t>LAVALLE GIAMPIERO</w:t>
            </w:r>
          </w:p>
        </w:tc>
        <w:tc>
          <w:tcPr>
            <w:tcW w:w="2200" w:type="dxa"/>
            <w:tcMar>
              <w:top w:w="20" w:type="dxa"/>
              <w:left w:w="20" w:type="dxa"/>
              <w:bottom w:w="20" w:type="dxa"/>
              <w:right w:w="20" w:type="dxa"/>
            </w:tcMar>
            <w:vAlign w:val="center"/>
            <w:hideMark/>
          </w:tcPr>
          <w:p w14:paraId="56CA93A2" w14:textId="77777777" w:rsidR="0007556B" w:rsidRPr="00B33A83" w:rsidRDefault="0007556B" w:rsidP="00DD2ADF">
            <w:pPr>
              <w:pStyle w:val="movimento2"/>
              <w:rPr>
                <w:color w:val="002060"/>
              </w:rPr>
            </w:pPr>
            <w:r w:rsidRPr="00B33A83">
              <w:rPr>
                <w:color w:val="002060"/>
              </w:rPr>
              <w:t xml:space="preserve">(FUTSAL PRANDONE) </w:t>
            </w:r>
          </w:p>
        </w:tc>
        <w:tc>
          <w:tcPr>
            <w:tcW w:w="800" w:type="dxa"/>
            <w:tcMar>
              <w:top w:w="20" w:type="dxa"/>
              <w:left w:w="20" w:type="dxa"/>
              <w:bottom w:w="20" w:type="dxa"/>
              <w:right w:w="20" w:type="dxa"/>
            </w:tcMar>
            <w:vAlign w:val="center"/>
            <w:hideMark/>
          </w:tcPr>
          <w:p w14:paraId="348E945B"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5CDE2D1D" w14:textId="77777777" w:rsidR="0007556B" w:rsidRPr="00B33A83" w:rsidRDefault="0007556B" w:rsidP="00DD2ADF">
            <w:pPr>
              <w:pStyle w:val="movimento"/>
              <w:rPr>
                <w:color w:val="002060"/>
              </w:rPr>
            </w:pPr>
            <w:r w:rsidRPr="00B33A83">
              <w:rPr>
                <w:color w:val="002060"/>
              </w:rPr>
              <w:t>GRASSETTI SIMONE</w:t>
            </w:r>
          </w:p>
        </w:tc>
        <w:tc>
          <w:tcPr>
            <w:tcW w:w="2200" w:type="dxa"/>
            <w:tcMar>
              <w:top w:w="20" w:type="dxa"/>
              <w:left w:w="20" w:type="dxa"/>
              <w:bottom w:w="20" w:type="dxa"/>
              <w:right w:w="20" w:type="dxa"/>
            </w:tcMar>
            <w:vAlign w:val="center"/>
            <w:hideMark/>
          </w:tcPr>
          <w:p w14:paraId="5275AB5E" w14:textId="77777777" w:rsidR="0007556B" w:rsidRPr="00B33A83" w:rsidRDefault="0007556B" w:rsidP="00DD2ADF">
            <w:pPr>
              <w:pStyle w:val="movimento2"/>
              <w:rPr>
                <w:color w:val="002060"/>
              </w:rPr>
            </w:pPr>
            <w:r w:rsidRPr="00B33A83">
              <w:rPr>
                <w:color w:val="002060"/>
              </w:rPr>
              <w:t xml:space="preserve">(FUTSAL SAMBUCHETO) </w:t>
            </w:r>
          </w:p>
        </w:tc>
      </w:tr>
      <w:tr w:rsidR="0007556B" w:rsidRPr="00B33A83" w14:paraId="26BCAA73" w14:textId="77777777" w:rsidTr="00DD2ADF">
        <w:tc>
          <w:tcPr>
            <w:tcW w:w="2200" w:type="dxa"/>
            <w:tcMar>
              <w:top w:w="20" w:type="dxa"/>
              <w:left w:w="20" w:type="dxa"/>
              <w:bottom w:w="20" w:type="dxa"/>
              <w:right w:w="20" w:type="dxa"/>
            </w:tcMar>
            <w:vAlign w:val="center"/>
            <w:hideMark/>
          </w:tcPr>
          <w:p w14:paraId="28177A90" w14:textId="77777777" w:rsidR="0007556B" w:rsidRPr="00B33A83" w:rsidRDefault="0007556B" w:rsidP="00DD2ADF">
            <w:pPr>
              <w:pStyle w:val="movimento"/>
              <w:rPr>
                <w:color w:val="002060"/>
              </w:rPr>
            </w:pPr>
            <w:r w:rsidRPr="00B33A83">
              <w:rPr>
                <w:color w:val="002060"/>
              </w:rPr>
              <w:t>PACIAROTTI MICHELE</w:t>
            </w:r>
          </w:p>
        </w:tc>
        <w:tc>
          <w:tcPr>
            <w:tcW w:w="2200" w:type="dxa"/>
            <w:tcMar>
              <w:top w:w="20" w:type="dxa"/>
              <w:left w:w="20" w:type="dxa"/>
              <w:bottom w:w="20" w:type="dxa"/>
              <w:right w:w="20" w:type="dxa"/>
            </w:tcMar>
            <w:vAlign w:val="center"/>
            <w:hideMark/>
          </w:tcPr>
          <w:p w14:paraId="27C5BB0F" w14:textId="77777777" w:rsidR="0007556B" w:rsidRPr="00B33A83" w:rsidRDefault="0007556B" w:rsidP="00DD2ADF">
            <w:pPr>
              <w:pStyle w:val="movimento2"/>
              <w:rPr>
                <w:color w:val="002060"/>
              </w:rPr>
            </w:pPr>
            <w:r w:rsidRPr="00B33A83">
              <w:rPr>
                <w:color w:val="002060"/>
              </w:rPr>
              <w:t xml:space="preserve">(POLISPORTIVA VICTORIA) </w:t>
            </w:r>
          </w:p>
        </w:tc>
        <w:tc>
          <w:tcPr>
            <w:tcW w:w="800" w:type="dxa"/>
            <w:tcMar>
              <w:top w:w="20" w:type="dxa"/>
              <w:left w:w="20" w:type="dxa"/>
              <w:bottom w:w="20" w:type="dxa"/>
              <w:right w:w="20" w:type="dxa"/>
            </w:tcMar>
            <w:vAlign w:val="center"/>
            <w:hideMark/>
          </w:tcPr>
          <w:p w14:paraId="67A5F2A2"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45A15EE" w14:textId="77777777" w:rsidR="0007556B" w:rsidRPr="00B33A83" w:rsidRDefault="0007556B" w:rsidP="00DD2ADF">
            <w:pPr>
              <w:pStyle w:val="movimento"/>
              <w:rPr>
                <w:color w:val="002060"/>
              </w:rPr>
            </w:pPr>
            <w:r w:rsidRPr="00B33A83">
              <w:rPr>
                <w:color w:val="002060"/>
              </w:rPr>
              <w:t>MALANDRA TOMMASO</w:t>
            </w:r>
          </w:p>
        </w:tc>
        <w:tc>
          <w:tcPr>
            <w:tcW w:w="2200" w:type="dxa"/>
            <w:tcMar>
              <w:top w:w="20" w:type="dxa"/>
              <w:left w:w="20" w:type="dxa"/>
              <w:bottom w:w="20" w:type="dxa"/>
              <w:right w:w="20" w:type="dxa"/>
            </w:tcMar>
            <w:vAlign w:val="center"/>
            <w:hideMark/>
          </w:tcPr>
          <w:p w14:paraId="6F082692" w14:textId="77777777" w:rsidR="0007556B" w:rsidRPr="00B33A83" w:rsidRDefault="0007556B" w:rsidP="00DD2ADF">
            <w:pPr>
              <w:pStyle w:val="movimento2"/>
              <w:rPr>
                <w:color w:val="002060"/>
              </w:rPr>
            </w:pPr>
            <w:r w:rsidRPr="00B33A83">
              <w:rPr>
                <w:color w:val="002060"/>
              </w:rPr>
              <w:t xml:space="preserve">(SERRALTA) </w:t>
            </w:r>
          </w:p>
        </w:tc>
      </w:tr>
    </w:tbl>
    <w:p w14:paraId="2EE3B78C" w14:textId="77777777" w:rsidR="0007556B" w:rsidRPr="00B33A83" w:rsidRDefault="0007556B" w:rsidP="0007556B">
      <w:pPr>
        <w:pStyle w:val="titolo20"/>
        <w:rPr>
          <w:rFonts w:eastAsiaTheme="minorEastAsia"/>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773AEEA8" w14:textId="77777777" w:rsidTr="00DD2ADF">
        <w:tc>
          <w:tcPr>
            <w:tcW w:w="2200" w:type="dxa"/>
            <w:tcMar>
              <w:top w:w="20" w:type="dxa"/>
              <w:left w:w="20" w:type="dxa"/>
              <w:bottom w:w="20" w:type="dxa"/>
              <w:right w:w="20" w:type="dxa"/>
            </w:tcMar>
            <w:vAlign w:val="center"/>
            <w:hideMark/>
          </w:tcPr>
          <w:p w14:paraId="7105516B" w14:textId="77777777" w:rsidR="0007556B" w:rsidRPr="00B33A83" w:rsidRDefault="0007556B" w:rsidP="00DD2ADF">
            <w:pPr>
              <w:pStyle w:val="movimento"/>
              <w:rPr>
                <w:color w:val="002060"/>
              </w:rPr>
            </w:pPr>
            <w:r w:rsidRPr="00B33A83">
              <w:rPr>
                <w:color w:val="002060"/>
              </w:rPr>
              <w:t>PIERGENTILI ALESSANDRO</w:t>
            </w:r>
          </w:p>
        </w:tc>
        <w:tc>
          <w:tcPr>
            <w:tcW w:w="2200" w:type="dxa"/>
            <w:tcMar>
              <w:top w:w="20" w:type="dxa"/>
              <w:left w:w="20" w:type="dxa"/>
              <w:bottom w:w="20" w:type="dxa"/>
              <w:right w:w="20" w:type="dxa"/>
            </w:tcMar>
            <w:vAlign w:val="center"/>
            <w:hideMark/>
          </w:tcPr>
          <w:p w14:paraId="741174B9" w14:textId="77777777" w:rsidR="0007556B" w:rsidRPr="00B33A83" w:rsidRDefault="0007556B" w:rsidP="00DD2ADF">
            <w:pPr>
              <w:pStyle w:val="movimento2"/>
              <w:rPr>
                <w:color w:val="002060"/>
              </w:rPr>
            </w:pPr>
            <w:r w:rsidRPr="00B33A83">
              <w:rPr>
                <w:color w:val="002060"/>
              </w:rPr>
              <w:t xml:space="preserve">(TRE TORRI A.S.D.) </w:t>
            </w:r>
          </w:p>
        </w:tc>
        <w:tc>
          <w:tcPr>
            <w:tcW w:w="800" w:type="dxa"/>
            <w:tcMar>
              <w:top w:w="20" w:type="dxa"/>
              <w:left w:w="20" w:type="dxa"/>
              <w:bottom w:w="20" w:type="dxa"/>
              <w:right w:w="20" w:type="dxa"/>
            </w:tcMar>
            <w:vAlign w:val="center"/>
            <w:hideMark/>
          </w:tcPr>
          <w:p w14:paraId="5CB7CAFA"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1F2B6B5"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7580816" w14:textId="77777777" w:rsidR="0007556B" w:rsidRPr="00B33A83" w:rsidRDefault="0007556B" w:rsidP="00DD2ADF">
            <w:pPr>
              <w:pStyle w:val="movimento2"/>
              <w:rPr>
                <w:color w:val="002060"/>
              </w:rPr>
            </w:pPr>
            <w:r w:rsidRPr="00B33A83">
              <w:rPr>
                <w:color w:val="002060"/>
              </w:rPr>
              <w:t> </w:t>
            </w:r>
          </w:p>
        </w:tc>
      </w:tr>
    </w:tbl>
    <w:p w14:paraId="2AE2ABDA" w14:textId="77777777" w:rsidR="0007556B" w:rsidRPr="00B33A83" w:rsidRDefault="0007556B" w:rsidP="0007556B">
      <w:pPr>
        <w:pStyle w:val="breakline"/>
        <w:rPr>
          <w:color w:val="002060"/>
        </w:rPr>
      </w:pPr>
    </w:p>
    <w:p w14:paraId="54E797BF" w14:textId="77777777" w:rsidR="0007556B" w:rsidRPr="00B33A83" w:rsidRDefault="0007556B" w:rsidP="0007556B">
      <w:pPr>
        <w:ind w:left="4956"/>
        <w:rPr>
          <w:rFonts w:ascii="Arial" w:hAnsi="Arial" w:cs="Arial"/>
          <w:noProof/>
          <w:color w:val="002060"/>
          <w:sz w:val="22"/>
          <w:szCs w:val="22"/>
        </w:rPr>
      </w:pPr>
      <w:r w:rsidRPr="00B33A83">
        <w:rPr>
          <w:rFonts w:ascii="Arial" w:hAnsi="Arial" w:cs="Arial"/>
          <w:noProof/>
          <w:color w:val="002060"/>
          <w:sz w:val="22"/>
          <w:szCs w:val="22"/>
        </w:rPr>
        <w:t>F.to IL SOSTITUTO GIUDICE SPORTIVO      </w:t>
      </w:r>
    </w:p>
    <w:p w14:paraId="53B55426" w14:textId="77777777" w:rsidR="0007556B" w:rsidRPr="00B33A83" w:rsidRDefault="0007556B" w:rsidP="0007556B">
      <w:pPr>
        <w:pStyle w:val="breakline"/>
        <w:rPr>
          <w:rFonts w:eastAsiaTheme="minorEastAsia"/>
          <w:color w:val="002060"/>
        </w:rPr>
      </w:pPr>
      <w:r w:rsidRPr="00B33A83">
        <w:rPr>
          <w:rFonts w:ascii="Arial" w:hAnsi="Arial" w:cs="Arial"/>
          <w:noProof/>
          <w:color w:val="002060"/>
          <w:sz w:val="22"/>
          <w:szCs w:val="22"/>
        </w:rPr>
        <w:t xml:space="preserve"> </w:t>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t xml:space="preserve">   </w:t>
      </w:r>
      <w:r w:rsidRPr="00B33A83">
        <w:rPr>
          <w:rFonts w:ascii="Arial" w:hAnsi="Arial" w:cs="Arial"/>
          <w:noProof/>
          <w:color w:val="002060"/>
          <w:sz w:val="22"/>
          <w:szCs w:val="22"/>
        </w:rPr>
        <w:tab/>
        <w:t xml:space="preserve">                Federica Sorrentino</w:t>
      </w:r>
    </w:p>
    <w:p w14:paraId="6E6A26DE" w14:textId="77777777" w:rsidR="0007556B" w:rsidRPr="00B33A83" w:rsidRDefault="0007556B" w:rsidP="0007556B">
      <w:pPr>
        <w:pStyle w:val="breakline"/>
        <w:rPr>
          <w:rFonts w:eastAsiaTheme="minorEastAsia"/>
          <w:color w:val="002060"/>
        </w:rPr>
      </w:pPr>
    </w:p>
    <w:p w14:paraId="79621685" w14:textId="77777777" w:rsidR="0007556B" w:rsidRPr="00B33A83" w:rsidRDefault="0007556B" w:rsidP="0007556B">
      <w:pPr>
        <w:pStyle w:val="titoloprinc0"/>
        <w:rPr>
          <w:color w:val="002060"/>
        </w:rPr>
      </w:pPr>
      <w:r w:rsidRPr="00B33A83">
        <w:rPr>
          <w:color w:val="002060"/>
        </w:rPr>
        <w:t>CLASSIFICA</w:t>
      </w:r>
    </w:p>
    <w:p w14:paraId="4306E088" w14:textId="77777777" w:rsidR="0007556B" w:rsidRPr="00B33A83" w:rsidRDefault="0007556B" w:rsidP="0007556B">
      <w:pPr>
        <w:pStyle w:val="breakline"/>
        <w:rPr>
          <w:color w:val="002060"/>
        </w:rPr>
      </w:pPr>
    </w:p>
    <w:p w14:paraId="79E090C1" w14:textId="77777777" w:rsidR="0007556B" w:rsidRPr="00B33A83" w:rsidRDefault="0007556B" w:rsidP="0007556B">
      <w:pPr>
        <w:pStyle w:val="breakline"/>
        <w:rPr>
          <w:color w:val="002060"/>
        </w:rPr>
      </w:pPr>
    </w:p>
    <w:p w14:paraId="371E23AA" w14:textId="77777777" w:rsidR="0007556B" w:rsidRPr="00B33A83" w:rsidRDefault="0007556B" w:rsidP="0007556B">
      <w:pPr>
        <w:pStyle w:val="sottotitolocampionato10"/>
        <w:rPr>
          <w:color w:val="002060"/>
        </w:rPr>
      </w:pPr>
      <w:r w:rsidRPr="00B33A8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7D876EAF"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B0BCC"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05F2F"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07241"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BFBD6"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8FA83"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F4F26"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C63A8"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811BA"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CE36B"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D20FD" w14:textId="77777777" w:rsidR="0007556B" w:rsidRPr="00B33A83" w:rsidRDefault="0007556B" w:rsidP="00DD2ADF">
            <w:pPr>
              <w:pStyle w:val="headertabella0"/>
              <w:rPr>
                <w:color w:val="002060"/>
              </w:rPr>
            </w:pPr>
            <w:r w:rsidRPr="00B33A83">
              <w:rPr>
                <w:color w:val="002060"/>
              </w:rPr>
              <w:t>PE</w:t>
            </w:r>
          </w:p>
        </w:tc>
      </w:tr>
      <w:tr w:rsidR="0007556B" w:rsidRPr="00B33A83" w14:paraId="12B2BE92"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AE3B8A" w14:textId="77777777" w:rsidR="0007556B" w:rsidRPr="00B33A83" w:rsidRDefault="0007556B" w:rsidP="00DD2ADF">
            <w:pPr>
              <w:pStyle w:val="rowtabella0"/>
              <w:rPr>
                <w:color w:val="002060"/>
              </w:rPr>
            </w:pPr>
            <w:r w:rsidRPr="00B33A83">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F02A9" w14:textId="77777777" w:rsidR="0007556B" w:rsidRPr="00B33A83" w:rsidRDefault="0007556B" w:rsidP="00DD2ADF">
            <w:pPr>
              <w:pStyle w:val="rowtabella0"/>
              <w:jc w:val="center"/>
              <w:rPr>
                <w:color w:val="002060"/>
              </w:rPr>
            </w:pPr>
            <w:r w:rsidRPr="00B33A8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5EBF5"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9D252"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7618"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D5C8B"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3AED" w14:textId="77777777" w:rsidR="0007556B" w:rsidRPr="00B33A83" w:rsidRDefault="0007556B" w:rsidP="00DD2ADF">
            <w:pPr>
              <w:pStyle w:val="rowtabella0"/>
              <w:jc w:val="center"/>
              <w:rPr>
                <w:color w:val="002060"/>
              </w:rPr>
            </w:pPr>
            <w:r w:rsidRPr="00B33A8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8ECE" w14:textId="77777777" w:rsidR="0007556B" w:rsidRPr="00B33A83" w:rsidRDefault="0007556B" w:rsidP="00DD2ADF">
            <w:pPr>
              <w:pStyle w:val="rowtabella0"/>
              <w:jc w:val="center"/>
              <w:rPr>
                <w:color w:val="002060"/>
              </w:rPr>
            </w:pPr>
            <w:r w:rsidRPr="00B33A8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46694" w14:textId="77777777" w:rsidR="0007556B" w:rsidRPr="00B33A83" w:rsidRDefault="0007556B" w:rsidP="00DD2ADF">
            <w:pPr>
              <w:pStyle w:val="rowtabella0"/>
              <w:jc w:val="center"/>
              <w:rPr>
                <w:color w:val="002060"/>
              </w:rPr>
            </w:pPr>
            <w:r w:rsidRPr="00B33A8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00B6B" w14:textId="77777777" w:rsidR="0007556B" w:rsidRPr="00B33A83" w:rsidRDefault="0007556B" w:rsidP="00DD2ADF">
            <w:pPr>
              <w:pStyle w:val="rowtabella0"/>
              <w:jc w:val="center"/>
              <w:rPr>
                <w:color w:val="002060"/>
              </w:rPr>
            </w:pPr>
            <w:r w:rsidRPr="00B33A83">
              <w:rPr>
                <w:color w:val="002060"/>
              </w:rPr>
              <w:t>0</w:t>
            </w:r>
          </w:p>
        </w:tc>
      </w:tr>
      <w:tr w:rsidR="0007556B" w:rsidRPr="00B33A83" w14:paraId="33956A4D"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45B171" w14:textId="77777777" w:rsidR="0007556B" w:rsidRPr="00B33A83" w:rsidRDefault="0007556B" w:rsidP="00DD2ADF">
            <w:pPr>
              <w:pStyle w:val="rowtabella0"/>
              <w:rPr>
                <w:color w:val="002060"/>
              </w:rPr>
            </w:pPr>
            <w:r w:rsidRPr="00B33A8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5240E" w14:textId="77777777" w:rsidR="0007556B" w:rsidRPr="00B33A83" w:rsidRDefault="0007556B" w:rsidP="00DD2ADF">
            <w:pPr>
              <w:pStyle w:val="rowtabella0"/>
              <w:jc w:val="center"/>
              <w:rPr>
                <w:color w:val="002060"/>
              </w:rPr>
            </w:pPr>
            <w:r w:rsidRPr="00B33A8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E50E" w14:textId="77777777" w:rsidR="0007556B" w:rsidRPr="00B33A83" w:rsidRDefault="0007556B" w:rsidP="00DD2ADF">
            <w:pPr>
              <w:pStyle w:val="rowtabella0"/>
              <w:jc w:val="center"/>
              <w:rPr>
                <w:color w:val="002060"/>
              </w:rPr>
            </w:pPr>
            <w:r w:rsidRPr="00B33A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43E3A"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1675"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42BF"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374BA" w14:textId="77777777" w:rsidR="0007556B" w:rsidRPr="00B33A83" w:rsidRDefault="0007556B" w:rsidP="00DD2ADF">
            <w:pPr>
              <w:pStyle w:val="rowtabella0"/>
              <w:jc w:val="center"/>
              <w:rPr>
                <w:color w:val="002060"/>
              </w:rPr>
            </w:pPr>
            <w:r w:rsidRPr="00B33A8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1C727" w14:textId="77777777" w:rsidR="0007556B" w:rsidRPr="00B33A83" w:rsidRDefault="0007556B" w:rsidP="00DD2ADF">
            <w:pPr>
              <w:pStyle w:val="rowtabella0"/>
              <w:jc w:val="center"/>
              <w:rPr>
                <w:color w:val="002060"/>
              </w:rPr>
            </w:pPr>
            <w:r w:rsidRPr="00B33A8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1D3A"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0FDD" w14:textId="77777777" w:rsidR="0007556B" w:rsidRPr="00B33A83" w:rsidRDefault="0007556B" w:rsidP="00DD2ADF">
            <w:pPr>
              <w:pStyle w:val="rowtabella0"/>
              <w:jc w:val="center"/>
              <w:rPr>
                <w:color w:val="002060"/>
              </w:rPr>
            </w:pPr>
            <w:r w:rsidRPr="00B33A83">
              <w:rPr>
                <w:color w:val="002060"/>
              </w:rPr>
              <w:t>0</w:t>
            </w:r>
          </w:p>
        </w:tc>
      </w:tr>
      <w:tr w:rsidR="0007556B" w:rsidRPr="00B33A83" w14:paraId="3E1F1D69"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BDDB9" w14:textId="77777777" w:rsidR="0007556B" w:rsidRPr="00B33A83" w:rsidRDefault="0007556B" w:rsidP="00DD2ADF">
            <w:pPr>
              <w:pStyle w:val="rowtabella0"/>
              <w:rPr>
                <w:color w:val="002060"/>
              </w:rPr>
            </w:pPr>
            <w:r w:rsidRPr="00B33A8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5BC33" w14:textId="77777777" w:rsidR="0007556B" w:rsidRPr="00B33A83" w:rsidRDefault="0007556B" w:rsidP="00DD2ADF">
            <w:pPr>
              <w:pStyle w:val="rowtabella0"/>
              <w:jc w:val="center"/>
              <w:rPr>
                <w:color w:val="002060"/>
              </w:rPr>
            </w:pPr>
            <w:r w:rsidRPr="00B33A8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1E0FF"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62D8"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A188"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A68F"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0B915" w14:textId="77777777" w:rsidR="0007556B" w:rsidRPr="00B33A83" w:rsidRDefault="0007556B" w:rsidP="00DD2ADF">
            <w:pPr>
              <w:pStyle w:val="rowtabella0"/>
              <w:jc w:val="center"/>
              <w:rPr>
                <w:color w:val="002060"/>
              </w:rPr>
            </w:pPr>
            <w:r w:rsidRPr="00B33A8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91B25" w14:textId="77777777" w:rsidR="0007556B" w:rsidRPr="00B33A83" w:rsidRDefault="0007556B" w:rsidP="00DD2ADF">
            <w:pPr>
              <w:pStyle w:val="rowtabella0"/>
              <w:jc w:val="center"/>
              <w:rPr>
                <w:color w:val="002060"/>
              </w:rPr>
            </w:pPr>
            <w:r w:rsidRPr="00B33A8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31CFA"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880D" w14:textId="77777777" w:rsidR="0007556B" w:rsidRPr="00B33A83" w:rsidRDefault="0007556B" w:rsidP="00DD2ADF">
            <w:pPr>
              <w:pStyle w:val="rowtabella0"/>
              <w:jc w:val="center"/>
              <w:rPr>
                <w:color w:val="002060"/>
              </w:rPr>
            </w:pPr>
            <w:r w:rsidRPr="00B33A83">
              <w:rPr>
                <w:color w:val="002060"/>
              </w:rPr>
              <w:t>0</w:t>
            </w:r>
          </w:p>
        </w:tc>
      </w:tr>
      <w:tr w:rsidR="0007556B" w:rsidRPr="00B33A83" w14:paraId="2C4AB521"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811F2" w14:textId="77777777" w:rsidR="0007556B" w:rsidRPr="00B33A83" w:rsidRDefault="0007556B" w:rsidP="00DD2ADF">
            <w:pPr>
              <w:pStyle w:val="rowtabella0"/>
              <w:rPr>
                <w:color w:val="002060"/>
              </w:rPr>
            </w:pPr>
            <w:r w:rsidRPr="00B33A83">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51B9"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F3C3"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333E"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9C3A"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83A95"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C33FB" w14:textId="77777777" w:rsidR="0007556B" w:rsidRPr="00B33A83" w:rsidRDefault="0007556B" w:rsidP="00DD2ADF">
            <w:pPr>
              <w:pStyle w:val="rowtabella0"/>
              <w:jc w:val="center"/>
              <w:rPr>
                <w:color w:val="002060"/>
              </w:rPr>
            </w:pPr>
            <w:r w:rsidRPr="00B33A8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2F376" w14:textId="77777777" w:rsidR="0007556B" w:rsidRPr="00B33A83" w:rsidRDefault="0007556B" w:rsidP="00DD2ADF">
            <w:pPr>
              <w:pStyle w:val="rowtabella0"/>
              <w:jc w:val="center"/>
              <w:rPr>
                <w:color w:val="002060"/>
              </w:rPr>
            </w:pPr>
            <w:r w:rsidRPr="00B33A8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2B017"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A1B00" w14:textId="77777777" w:rsidR="0007556B" w:rsidRPr="00B33A83" w:rsidRDefault="0007556B" w:rsidP="00DD2ADF">
            <w:pPr>
              <w:pStyle w:val="rowtabella0"/>
              <w:jc w:val="center"/>
              <w:rPr>
                <w:color w:val="002060"/>
              </w:rPr>
            </w:pPr>
            <w:r w:rsidRPr="00B33A83">
              <w:rPr>
                <w:color w:val="002060"/>
              </w:rPr>
              <w:t>0</w:t>
            </w:r>
          </w:p>
        </w:tc>
      </w:tr>
      <w:tr w:rsidR="0007556B" w:rsidRPr="00B33A83" w14:paraId="4161E958"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138808" w14:textId="77777777" w:rsidR="0007556B" w:rsidRPr="00B33A83" w:rsidRDefault="0007556B" w:rsidP="00DD2ADF">
            <w:pPr>
              <w:pStyle w:val="rowtabella0"/>
              <w:rPr>
                <w:color w:val="002060"/>
              </w:rPr>
            </w:pPr>
            <w:r w:rsidRPr="00B33A83">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67AF8"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82A53"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C8EC4"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BC29"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84B42"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FF11" w14:textId="77777777" w:rsidR="0007556B" w:rsidRPr="00B33A83" w:rsidRDefault="0007556B" w:rsidP="00DD2ADF">
            <w:pPr>
              <w:pStyle w:val="rowtabella0"/>
              <w:jc w:val="center"/>
              <w:rPr>
                <w:color w:val="002060"/>
              </w:rPr>
            </w:pPr>
            <w:r w:rsidRPr="00B33A8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4EBB7" w14:textId="77777777" w:rsidR="0007556B" w:rsidRPr="00B33A83" w:rsidRDefault="0007556B" w:rsidP="00DD2ADF">
            <w:pPr>
              <w:pStyle w:val="rowtabella0"/>
              <w:jc w:val="center"/>
              <w:rPr>
                <w:color w:val="002060"/>
              </w:rPr>
            </w:pPr>
            <w:r w:rsidRPr="00B33A8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3C2B0"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D9D7" w14:textId="77777777" w:rsidR="0007556B" w:rsidRPr="00B33A83" w:rsidRDefault="0007556B" w:rsidP="00DD2ADF">
            <w:pPr>
              <w:pStyle w:val="rowtabella0"/>
              <w:jc w:val="center"/>
              <w:rPr>
                <w:color w:val="002060"/>
              </w:rPr>
            </w:pPr>
            <w:r w:rsidRPr="00B33A83">
              <w:rPr>
                <w:color w:val="002060"/>
              </w:rPr>
              <w:t>0</w:t>
            </w:r>
          </w:p>
        </w:tc>
      </w:tr>
      <w:tr w:rsidR="0007556B" w:rsidRPr="00B33A83" w14:paraId="344C347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419F72" w14:textId="77777777" w:rsidR="0007556B" w:rsidRPr="00B33A83" w:rsidRDefault="0007556B" w:rsidP="00DD2ADF">
            <w:pPr>
              <w:pStyle w:val="rowtabella0"/>
              <w:rPr>
                <w:color w:val="002060"/>
              </w:rPr>
            </w:pPr>
            <w:r w:rsidRPr="00B33A8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EC762"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3D4D1"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82414"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CD80D"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93AD2"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26ACD" w14:textId="77777777" w:rsidR="0007556B" w:rsidRPr="00B33A83" w:rsidRDefault="0007556B" w:rsidP="00DD2ADF">
            <w:pPr>
              <w:pStyle w:val="rowtabella0"/>
              <w:jc w:val="center"/>
              <w:rPr>
                <w:color w:val="002060"/>
              </w:rPr>
            </w:pPr>
            <w:r w:rsidRPr="00B33A8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EC26" w14:textId="77777777" w:rsidR="0007556B" w:rsidRPr="00B33A83" w:rsidRDefault="0007556B" w:rsidP="00DD2ADF">
            <w:pPr>
              <w:pStyle w:val="rowtabella0"/>
              <w:jc w:val="center"/>
              <w:rPr>
                <w:color w:val="002060"/>
              </w:rPr>
            </w:pPr>
            <w:r w:rsidRPr="00B33A8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B580E"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DDA4B" w14:textId="77777777" w:rsidR="0007556B" w:rsidRPr="00B33A83" w:rsidRDefault="0007556B" w:rsidP="00DD2ADF">
            <w:pPr>
              <w:pStyle w:val="rowtabella0"/>
              <w:jc w:val="center"/>
              <w:rPr>
                <w:color w:val="002060"/>
              </w:rPr>
            </w:pPr>
            <w:r w:rsidRPr="00B33A83">
              <w:rPr>
                <w:color w:val="002060"/>
              </w:rPr>
              <w:t>0</w:t>
            </w:r>
          </w:p>
        </w:tc>
      </w:tr>
      <w:tr w:rsidR="0007556B" w:rsidRPr="00B33A83" w14:paraId="46A58B48"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6263A" w14:textId="77777777" w:rsidR="0007556B" w:rsidRPr="00B33A83" w:rsidRDefault="0007556B" w:rsidP="00DD2ADF">
            <w:pPr>
              <w:pStyle w:val="rowtabella0"/>
              <w:rPr>
                <w:color w:val="002060"/>
              </w:rPr>
            </w:pPr>
            <w:r w:rsidRPr="00B33A8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6D37" w14:textId="77777777" w:rsidR="0007556B" w:rsidRPr="00B33A83" w:rsidRDefault="0007556B" w:rsidP="00DD2ADF">
            <w:pPr>
              <w:pStyle w:val="rowtabella0"/>
              <w:jc w:val="center"/>
              <w:rPr>
                <w:color w:val="002060"/>
              </w:rPr>
            </w:pPr>
            <w:r w:rsidRPr="00B33A8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BB145" w14:textId="77777777" w:rsidR="0007556B" w:rsidRPr="00B33A83" w:rsidRDefault="0007556B" w:rsidP="00DD2ADF">
            <w:pPr>
              <w:pStyle w:val="rowtabella0"/>
              <w:jc w:val="center"/>
              <w:rPr>
                <w:color w:val="002060"/>
              </w:rPr>
            </w:pPr>
            <w:r w:rsidRPr="00B33A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C7930"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E71A"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A0EC"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9345C" w14:textId="77777777" w:rsidR="0007556B" w:rsidRPr="00B33A83" w:rsidRDefault="0007556B" w:rsidP="00DD2ADF">
            <w:pPr>
              <w:pStyle w:val="rowtabella0"/>
              <w:jc w:val="center"/>
              <w:rPr>
                <w:color w:val="002060"/>
              </w:rPr>
            </w:pPr>
            <w:r w:rsidRPr="00B33A8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70DC" w14:textId="77777777" w:rsidR="0007556B" w:rsidRPr="00B33A83" w:rsidRDefault="0007556B" w:rsidP="00DD2ADF">
            <w:pPr>
              <w:pStyle w:val="rowtabella0"/>
              <w:jc w:val="center"/>
              <w:rPr>
                <w:color w:val="002060"/>
              </w:rPr>
            </w:pPr>
            <w:r w:rsidRPr="00B33A8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86DAE"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48A2C" w14:textId="77777777" w:rsidR="0007556B" w:rsidRPr="00B33A83" w:rsidRDefault="0007556B" w:rsidP="00DD2ADF">
            <w:pPr>
              <w:pStyle w:val="rowtabella0"/>
              <w:jc w:val="center"/>
              <w:rPr>
                <w:color w:val="002060"/>
              </w:rPr>
            </w:pPr>
            <w:r w:rsidRPr="00B33A83">
              <w:rPr>
                <w:color w:val="002060"/>
              </w:rPr>
              <w:t>0</w:t>
            </w:r>
          </w:p>
        </w:tc>
      </w:tr>
      <w:tr w:rsidR="0007556B" w:rsidRPr="00B33A83" w14:paraId="262FF3AE"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DD2611" w14:textId="77777777" w:rsidR="0007556B" w:rsidRPr="00B33A83" w:rsidRDefault="0007556B" w:rsidP="00DD2ADF">
            <w:pPr>
              <w:pStyle w:val="rowtabella0"/>
              <w:rPr>
                <w:color w:val="002060"/>
              </w:rPr>
            </w:pPr>
            <w:r w:rsidRPr="00B33A83">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A3D01" w14:textId="77777777" w:rsidR="0007556B" w:rsidRPr="00B33A83" w:rsidRDefault="0007556B" w:rsidP="00DD2ADF">
            <w:pPr>
              <w:pStyle w:val="rowtabella0"/>
              <w:jc w:val="center"/>
              <w:rPr>
                <w:color w:val="002060"/>
              </w:rPr>
            </w:pPr>
            <w:r w:rsidRPr="00B33A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33F9B" w14:textId="77777777" w:rsidR="0007556B" w:rsidRPr="00B33A83" w:rsidRDefault="0007556B" w:rsidP="00DD2ADF">
            <w:pPr>
              <w:pStyle w:val="rowtabella0"/>
              <w:jc w:val="center"/>
              <w:rPr>
                <w:color w:val="002060"/>
              </w:rPr>
            </w:pPr>
            <w:r w:rsidRPr="00B33A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FAE5"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4F803"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B563E"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8697C" w14:textId="77777777" w:rsidR="0007556B" w:rsidRPr="00B33A83" w:rsidRDefault="0007556B" w:rsidP="00DD2ADF">
            <w:pPr>
              <w:pStyle w:val="rowtabella0"/>
              <w:jc w:val="center"/>
              <w:rPr>
                <w:color w:val="002060"/>
              </w:rPr>
            </w:pPr>
            <w:r w:rsidRPr="00B33A8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36F2C" w14:textId="77777777" w:rsidR="0007556B" w:rsidRPr="00B33A83" w:rsidRDefault="0007556B" w:rsidP="00DD2ADF">
            <w:pPr>
              <w:pStyle w:val="rowtabella0"/>
              <w:jc w:val="center"/>
              <w:rPr>
                <w:color w:val="002060"/>
              </w:rPr>
            </w:pPr>
            <w:r w:rsidRPr="00B33A8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BC82"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892AE" w14:textId="77777777" w:rsidR="0007556B" w:rsidRPr="00B33A83" w:rsidRDefault="0007556B" w:rsidP="00DD2ADF">
            <w:pPr>
              <w:pStyle w:val="rowtabella0"/>
              <w:jc w:val="center"/>
              <w:rPr>
                <w:color w:val="002060"/>
              </w:rPr>
            </w:pPr>
            <w:r w:rsidRPr="00B33A83">
              <w:rPr>
                <w:color w:val="002060"/>
              </w:rPr>
              <w:t>0</w:t>
            </w:r>
          </w:p>
        </w:tc>
      </w:tr>
      <w:tr w:rsidR="0007556B" w:rsidRPr="00B33A83" w14:paraId="0816A840"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42538" w14:textId="77777777" w:rsidR="0007556B" w:rsidRPr="00B33A83" w:rsidRDefault="0007556B" w:rsidP="00DD2ADF">
            <w:pPr>
              <w:pStyle w:val="rowtabella0"/>
              <w:rPr>
                <w:color w:val="002060"/>
              </w:rPr>
            </w:pPr>
            <w:r w:rsidRPr="00B33A83">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48200" w14:textId="77777777" w:rsidR="0007556B" w:rsidRPr="00B33A83" w:rsidRDefault="0007556B" w:rsidP="00DD2ADF">
            <w:pPr>
              <w:pStyle w:val="rowtabella0"/>
              <w:jc w:val="center"/>
              <w:rPr>
                <w:color w:val="002060"/>
              </w:rPr>
            </w:pPr>
            <w:r w:rsidRPr="00B33A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C1DBB"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5FC9"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0551E"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E5B74"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5F36" w14:textId="77777777" w:rsidR="0007556B" w:rsidRPr="00B33A83" w:rsidRDefault="0007556B" w:rsidP="00DD2ADF">
            <w:pPr>
              <w:pStyle w:val="rowtabella0"/>
              <w:jc w:val="center"/>
              <w:rPr>
                <w:color w:val="002060"/>
              </w:rPr>
            </w:pPr>
            <w:r w:rsidRPr="00B33A8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C6DF1" w14:textId="77777777" w:rsidR="0007556B" w:rsidRPr="00B33A83" w:rsidRDefault="0007556B" w:rsidP="00DD2ADF">
            <w:pPr>
              <w:pStyle w:val="rowtabella0"/>
              <w:jc w:val="center"/>
              <w:rPr>
                <w:color w:val="002060"/>
              </w:rPr>
            </w:pPr>
            <w:r w:rsidRPr="00B33A8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2696E"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36140" w14:textId="77777777" w:rsidR="0007556B" w:rsidRPr="00B33A83" w:rsidRDefault="0007556B" w:rsidP="00DD2ADF">
            <w:pPr>
              <w:pStyle w:val="rowtabella0"/>
              <w:jc w:val="center"/>
              <w:rPr>
                <w:color w:val="002060"/>
              </w:rPr>
            </w:pPr>
            <w:r w:rsidRPr="00B33A83">
              <w:rPr>
                <w:color w:val="002060"/>
              </w:rPr>
              <w:t>0</w:t>
            </w:r>
          </w:p>
        </w:tc>
      </w:tr>
      <w:tr w:rsidR="0007556B" w:rsidRPr="00B33A83" w14:paraId="5947FAED"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41441D" w14:textId="77777777" w:rsidR="0007556B" w:rsidRPr="00B33A83" w:rsidRDefault="0007556B" w:rsidP="00DD2ADF">
            <w:pPr>
              <w:pStyle w:val="rowtabella0"/>
              <w:rPr>
                <w:color w:val="002060"/>
              </w:rPr>
            </w:pPr>
            <w:r w:rsidRPr="00B33A83">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F476"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2A3C"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11B1"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DA199"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2C72"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EDE4A" w14:textId="77777777" w:rsidR="0007556B" w:rsidRPr="00B33A83" w:rsidRDefault="0007556B" w:rsidP="00DD2ADF">
            <w:pPr>
              <w:pStyle w:val="rowtabella0"/>
              <w:jc w:val="center"/>
              <w:rPr>
                <w:color w:val="002060"/>
              </w:rPr>
            </w:pPr>
            <w:r w:rsidRPr="00B33A8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2A4AA" w14:textId="77777777" w:rsidR="0007556B" w:rsidRPr="00B33A83" w:rsidRDefault="0007556B" w:rsidP="00DD2ADF">
            <w:pPr>
              <w:pStyle w:val="rowtabella0"/>
              <w:jc w:val="center"/>
              <w:rPr>
                <w:color w:val="002060"/>
              </w:rPr>
            </w:pPr>
            <w:r w:rsidRPr="00B33A8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3B0D3" w14:textId="77777777" w:rsidR="0007556B" w:rsidRPr="00B33A83" w:rsidRDefault="0007556B" w:rsidP="00DD2ADF">
            <w:pPr>
              <w:pStyle w:val="rowtabella0"/>
              <w:jc w:val="center"/>
              <w:rPr>
                <w:color w:val="002060"/>
              </w:rPr>
            </w:pPr>
            <w:r w:rsidRPr="00B33A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68CB" w14:textId="77777777" w:rsidR="0007556B" w:rsidRPr="00B33A83" w:rsidRDefault="0007556B" w:rsidP="00DD2ADF">
            <w:pPr>
              <w:pStyle w:val="rowtabella0"/>
              <w:jc w:val="center"/>
              <w:rPr>
                <w:color w:val="002060"/>
              </w:rPr>
            </w:pPr>
            <w:r w:rsidRPr="00B33A83">
              <w:rPr>
                <w:color w:val="002060"/>
              </w:rPr>
              <w:t>0</w:t>
            </w:r>
          </w:p>
        </w:tc>
      </w:tr>
      <w:tr w:rsidR="0007556B" w:rsidRPr="00B33A83" w14:paraId="6CE6E0F4"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72455E" w14:textId="77777777" w:rsidR="0007556B" w:rsidRPr="00B33A83" w:rsidRDefault="0007556B" w:rsidP="00DD2ADF">
            <w:pPr>
              <w:pStyle w:val="rowtabella0"/>
              <w:rPr>
                <w:color w:val="002060"/>
              </w:rPr>
            </w:pPr>
            <w:r w:rsidRPr="00B33A83">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BF6DF"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AD0A"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D455B"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A7D0A"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BBF53"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7B310" w14:textId="77777777" w:rsidR="0007556B" w:rsidRPr="00B33A83" w:rsidRDefault="0007556B" w:rsidP="00DD2ADF">
            <w:pPr>
              <w:pStyle w:val="rowtabella0"/>
              <w:jc w:val="center"/>
              <w:rPr>
                <w:color w:val="002060"/>
              </w:rPr>
            </w:pPr>
            <w:r w:rsidRPr="00B33A8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3379" w14:textId="77777777" w:rsidR="0007556B" w:rsidRPr="00B33A83" w:rsidRDefault="0007556B" w:rsidP="00DD2ADF">
            <w:pPr>
              <w:pStyle w:val="rowtabella0"/>
              <w:jc w:val="center"/>
              <w:rPr>
                <w:color w:val="002060"/>
              </w:rPr>
            </w:pPr>
            <w:r w:rsidRPr="00B33A83">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C6773" w14:textId="77777777" w:rsidR="0007556B" w:rsidRPr="00B33A83" w:rsidRDefault="0007556B" w:rsidP="00DD2ADF">
            <w:pPr>
              <w:pStyle w:val="rowtabella0"/>
              <w:jc w:val="center"/>
              <w:rPr>
                <w:color w:val="002060"/>
              </w:rPr>
            </w:pPr>
            <w:r w:rsidRPr="00B33A8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96CFD" w14:textId="77777777" w:rsidR="0007556B" w:rsidRPr="00B33A83" w:rsidRDefault="0007556B" w:rsidP="00DD2ADF">
            <w:pPr>
              <w:pStyle w:val="rowtabella0"/>
              <w:jc w:val="center"/>
              <w:rPr>
                <w:color w:val="002060"/>
              </w:rPr>
            </w:pPr>
            <w:r w:rsidRPr="00B33A83">
              <w:rPr>
                <w:color w:val="002060"/>
              </w:rPr>
              <w:t>0</w:t>
            </w:r>
          </w:p>
        </w:tc>
      </w:tr>
    </w:tbl>
    <w:p w14:paraId="7050CF92" w14:textId="77777777" w:rsidR="0007556B" w:rsidRPr="00B33A83" w:rsidRDefault="0007556B" w:rsidP="0007556B">
      <w:pPr>
        <w:pStyle w:val="breakline"/>
        <w:rPr>
          <w:rFonts w:eastAsiaTheme="minorEastAsia"/>
          <w:color w:val="002060"/>
        </w:rPr>
      </w:pPr>
    </w:p>
    <w:p w14:paraId="673819A2" w14:textId="77777777" w:rsidR="0007556B" w:rsidRPr="00B33A83" w:rsidRDefault="0007556B" w:rsidP="0007556B">
      <w:pPr>
        <w:pStyle w:val="breakline"/>
        <w:rPr>
          <w:color w:val="002060"/>
        </w:rPr>
      </w:pPr>
    </w:p>
    <w:p w14:paraId="6E3C56F5" w14:textId="77777777" w:rsidR="0007556B" w:rsidRPr="00B33A83" w:rsidRDefault="0007556B" w:rsidP="0007556B">
      <w:pPr>
        <w:pStyle w:val="sottotitolocampionato10"/>
        <w:rPr>
          <w:color w:val="002060"/>
        </w:rPr>
      </w:pPr>
      <w:r w:rsidRPr="00B33A83">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4427B4A4"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0DF8E"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D0974"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069D4"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8B6D1"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A50BC"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809D9"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EA398"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6EF49"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6A11C"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F5DA0" w14:textId="77777777" w:rsidR="0007556B" w:rsidRPr="00B33A83" w:rsidRDefault="0007556B" w:rsidP="00DD2ADF">
            <w:pPr>
              <w:pStyle w:val="headertabella0"/>
              <w:rPr>
                <w:color w:val="002060"/>
              </w:rPr>
            </w:pPr>
            <w:r w:rsidRPr="00B33A83">
              <w:rPr>
                <w:color w:val="002060"/>
              </w:rPr>
              <w:t>PE</w:t>
            </w:r>
          </w:p>
        </w:tc>
      </w:tr>
      <w:tr w:rsidR="0007556B" w:rsidRPr="00B33A83" w14:paraId="7F48C84E"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49D889" w14:textId="77777777" w:rsidR="0007556B" w:rsidRPr="00B33A83" w:rsidRDefault="0007556B" w:rsidP="00DD2ADF">
            <w:pPr>
              <w:pStyle w:val="rowtabella0"/>
              <w:rPr>
                <w:color w:val="002060"/>
              </w:rPr>
            </w:pPr>
            <w:r w:rsidRPr="00B33A83">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DB42" w14:textId="77777777" w:rsidR="0007556B" w:rsidRPr="00B33A83" w:rsidRDefault="0007556B" w:rsidP="00DD2ADF">
            <w:pPr>
              <w:pStyle w:val="rowtabella0"/>
              <w:jc w:val="center"/>
              <w:rPr>
                <w:color w:val="002060"/>
              </w:rPr>
            </w:pPr>
            <w:r w:rsidRPr="00B33A8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4480"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CADF4"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A401B"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A3D2D"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BA5E" w14:textId="77777777" w:rsidR="0007556B" w:rsidRPr="00B33A83" w:rsidRDefault="0007556B" w:rsidP="00DD2ADF">
            <w:pPr>
              <w:pStyle w:val="rowtabella0"/>
              <w:jc w:val="center"/>
              <w:rPr>
                <w:color w:val="002060"/>
              </w:rPr>
            </w:pPr>
            <w:r w:rsidRPr="00B33A83">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F8BE1" w14:textId="77777777" w:rsidR="0007556B" w:rsidRPr="00B33A83" w:rsidRDefault="0007556B" w:rsidP="00DD2ADF">
            <w:pPr>
              <w:pStyle w:val="rowtabella0"/>
              <w:jc w:val="center"/>
              <w:rPr>
                <w:color w:val="002060"/>
              </w:rPr>
            </w:pPr>
            <w:r w:rsidRPr="00B33A8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60783" w14:textId="77777777" w:rsidR="0007556B" w:rsidRPr="00B33A83" w:rsidRDefault="0007556B" w:rsidP="00DD2ADF">
            <w:pPr>
              <w:pStyle w:val="rowtabella0"/>
              <w:jc w:val="center"/>
              <w:rPr>
                <w:color w:val="002060"/>
              </w:rPr>
            </w:pPr>
            <w:r w:rsidRPr="00B33A8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FF17" w14:textId="77777777" w:rsidR="0007556B" w:rsidRPr="00B33A83" w:rsidRDefault="0007556B" w:rsidP="00DD2ADF">
            <w:pPr>
              <w:pStyle w:val="rowtabella0"/>
              <w:jc w:val="center"/>
              <w:rPr>
                <w:color w:val="002060"/>
              </w:rPr>
            </w:pPr>
            <w:r w:rsidRPr="00B33A83">
              <w:rPr>
                <w:color w:val="002060"/>
              </w:rPr>
              <w:t>0</w:t>
            </w:r>
          </w:p>
        </w:tc>
      </w:tr>
      <w:tr w:rsidR="0007556B" w:rsidRPr="00B33A83" w14:paraId="7160863C"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3945F5" w14:textId="77777777" w:rsidR="0007556B" w:rsidRPr="00B33A83" w:rsidRDefault="0007556B" w:rsidP="00DD2ADF">
            <w:pPr>
              <w:pStyle w:val="rowtabella0"/>
              <w:rPr>
                <w:color w:val="002060"/>
              </w:rPr>
            </w:pPr>
            <w:r w:rsidRPr="00B33A83">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D97F3" w14:textId="77777777" w:rsidR="0007556B" w:rsidRPr="00B33A83" w:rsidRDefault="0007556B" w:rsidP="00DD2ADF">
            <w:pPr>
              <w:pStyle w:val="rowtabella0"/>
              <w:jc w:val="center"/>
              <w:rPr>
                <w:color w:val="002060"/>
              </w:rPr>
            </w:pPr>
            <w:r w:rsidRPr="00B33A8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3E37"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7E0E"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89CC"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1F1D"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38ABB" w14:textId="77777777" w:rsidR="0007556B" w:rsidRPr="00B33A83" w:rsidRDefault="0007556B" w:rsidP="00DD2ADF">
            <w:pPr>
              <w:pStyle w:val="rowtabella0"/>
              <w:jc w:val="center"/>
              <w:rPr>
                <w:color w:val="002060"/>
              </w:rPr>
            </w:pPr>
            <w:r w:rsidRPr="00B33A83">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DF0B0" w14:textId="77777777" w:rsidR="0007556B" w:rsidRPr="00B33A83" w:rsidRDefault="0007556B" w:rsidP="00DD2ADF">
            <w:pPr>
              <w:pStyle w:val="rowtabella0"/>
              <w:jc w:val="center"/>
              <w:rPr>
                <w:color w:val="002060"/>
              </w:rPr>
            </w:pPr>
            <w:r w:rsidRPr="00B33A83">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7817" w14:textId="77777777" w:rsidR="0007556B" w:rsidRPr="00B33A83" w:rsidRDefault="0007556B" w:rsidP="00DD2ADF">
            <w:pPr>
              <w:pStyle w:val="rowtabella0"/>
              <w:jc w:val="center"/>
              <w:rPr>
                <w:color w:val="002060"/>
              </w:rPr>
            </w:pPr>
            <w:r w:rsidRPr="00B33A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D044" w14:textId="77777777" w:rsidR="0007556B" w:rsidRPr="00B33A83" w:rsidRDefault="0007556B" w:rsidP="00DD2ADF">
            <w:pPr>
              <w:pStyle w:val="rowtabella0"/>
              <w:jc w:val="center"/>
              <w:rPr>
                <w:color w:val="002060"/>
              </w:rPr>
            </w:pPr>
            <w:r w:rsidRPr="00B33A83">
              <w:rPr>
                <w:color w:val="002060"/>
              </w:rPr>
              <w:t>0</w:t>
            </w:r>
          </w:p>
        </w:tc>
      </w:tr>
      <w:tr w:rsidR="0007556B" w:rsidRPr="00B33A83" w14:paraId="4EAB8AAD"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0A9B38" w14:textId="77777777" w:rsidR="0007556B" w:rsidRPr="00B33A83" w:rsidRDefault="0007556B" w:rsidP="00DD2ADF">
            <w:pPr>
              <w:pStyle w:val="rowtabella0"/>
              <w:rPr>
                <w:color w:val="002060"/>
              </w:rPr>
            </w:pPr>
            <w:r w:rsidRPr="00B33A83">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16AB6" w14:textId="77777777" w:rsidR="0007556B" w:rsidRPr="00B33A83" w:rsidRDefault="0007556B" w:rsidP="00DD2ADF">
            <w:pPr>
              <w:pStyle w:val="rowtabella0"/>
              <w:jc w:val="center"/>
              <w:rPr>
                <w:color w:val="002060"/>
              </w:rPr>
            </w:pPr>
            <w:r w:rsidRPr="00B33A8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D13C"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D439"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580F"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330FB"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AFF00" w14:textId="77777777" w:rsidR="0007556B" w:rsidRPr="00B33A83" w:rsidRDefault="0007556B" w:rsidP="00DD2ADF">
            <w:pPr>
              <w:pStyle w:val="rowtabella0"/>
              <w:jc w:val="center"/>
              <w:rPr>
                <w:color w:val="002060"/>
              </w:rPr>
            </w:pPr>
            <w:r w:rsidRPr="00B33A83">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7978" w14:textId="77777777" w:rsidR="0007556B" w:rsidRPr="00B33A83" w:rsidRDefault="0007556B" w:rsidP="00DD2ADF">
            <w:pPr>
              <w:pStyle w:val="rowtabella0"/>
              <w:jc w:val="center"/>
              <w:rPr>
                <w:color w:val="002060"/>
              </w:rPr>
            </w:pPr>
            <w:r w:rsidRPr="00B33A8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1BB99" w14:textId="77777777" w:rsidR="0007556B" w:rsidRPr="00B33A83" w:rsidRDefault="0007556B" w:rsidP="00DD2ADF">
            <w:pPr>
              <w:pStyle w:val="rowtabella0"/>
              <w:jc w:val="center"/>
              <w:rPr>
                <w:color w:val="002060"/>
              </w:rPr>
            </w:pPr>
            <w:r w:rsidRPr="00B33A8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6AF9B" w14:textId="77777777" w:rsidR="0007556B" w:rsidRPr="00B33A83" w:rsidRDefault="0007556B" w:rsidP="00DD2ADF">
            <w:pPr>
              <w:pStyle w:val="rowtabella0"/>
              <w:jc w:val="center"/>
              <w:rPr>
                <w:color w:val="002060"/>
              </w:rPr>
            </w:pPr>
            <w:r w:rsidRPr="00B33A83">
              <w:rPr>
                <w:color w:val="002060"/>
              </w:rPr>
              <w:t>0</w:t>
            </w:r>
          </w:p>
        </w:tc>
      </w:tr>
      <w:tr w:rsidR="0007556B" w:rsidRPr="00B33A83" w14:paraId="64C7B947"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F3DF9F" w14:textId="77777777" w:rsidR="0007556B" w:rsidRPr="00B33A83" w:rsidRDefault="0007556B" w:rsidP="00DD2ADF">
            <w:pPr>
              <w:pStyle w:val="rowtabella0"/>
              <w:rPr>
                <w:color w:val="002060"/>
              </w:rPr>
            </w:pPr>
            <w:r w:rsidRPr="00B33A83">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A943" w14:textId="77777777" w:rsidR="0007556B" w:rsidRPr="00B33A83" w:rsidRDefault="0007556B" w:rsidP="00DD2ADF">
            <w:pPr>
              <w:pStyle w:val="rowtabella0"/>
              <w:jc w:val="center"/>
              <w:rPr>
                <w:color w:val="002060"/>
              </w:rPr>
            </w:pPr>
            <w:r w:rsidRPr="00B33A8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8224B"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85E81"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E4ABE"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60043"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EEBF" w14:textId="77777777" w:rsidR="0007556B" w:rsidRPr="00B33A83" w:rsidRDefault="0007556B" w:rsidP="00DD2ADF">
            <w:pPr>
              <w:pStyle w:val="rowtabella0"/>
              <w:jc w:val="center"/>
              <w:rPr>
                <w:color w:val="002060"/>
              </w:rPr>
            </w:pPr>
            <w:r w:rsidRPr="00B33A8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7D826" w14:textId="77777777" w:rsidR="0007556B" w:rsidRPr="00B33A83" w:rsidRDefault="0007556B" w:rsidP="00DD2ADF">
            <w:pPr>
              <w:pStyle w:val="rowtabella0"/>
              <w:jc w:val="center"/>
              <w:rPr>
                <w:color w:val="002060"/>
              </w:rPr>
            </w:pPr>
            <w:r w:rsidRPr="00B33A8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FD93"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BCD17" w14:textId="77777777" w:rsidR="0007556B" w:rsidRPr="00B33A83" w:rsidRDefault="0007556B" w:rsidP="00DD2ADF">
            <w:pPr>
              <w:pStyle w:val="rowtabella0"/>
              <w:jc w:val="center"/>
              <w:rPr>
                <w:color w:val="002060"/>
              </w:rPr>
            </w:pPr>
            <w:r w:rsidRPr="00B33A83">
              <w:rPr>
                <w:color w:val="002060"/>
              </w:rPr>
              <w:t>0</w:t>
            </w:r>
          </w:p>
        </w:tc>
      </w:tr>
      <w:tr w:rsidR="0007556B" w:rsidRPr="00B33A83" w14:paraId="42D0A822"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BD566" w14:textId="77777777" w:rsidR="0007556B" w:rsidRPr="00B33A83" w:rsidRDefault="0007556B" w:rsidP="00DD2ADF">
            <w:pPr>
              <w:pStyle w:val="rowtabella0"/>
              <w:rPr>
                <w:color w:val="002060"/>
              </w:rPr>
            </w:pPr>
            <w:r w:rsidRPr="00B33A83">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68685" w14:textId="77777777" w:rsidR="0007556B" w:rsidRPr="00B33A83" w:rsidRDefault="0007556B" w:rsidP="00DD2ADF">
            <w:pPr>
              <w:pStyle w:val="rowtabella0"/>
              <w:jc w:val="center"/>
              <w:rPr>
                <w:color w:val="002060"/>
              </w:rPr>
            </w:pPr>
            <w:r w:rsidRPr="00B33A8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35557"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A6DA"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AE2C"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49192"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161BC" w14:textId="77777777" w:rsidR="0007556B" w:rsidRPr="00B33A83" w:rsidRDefault="0007556B" w:rsidP="00DD2ADF">
            <w:pPr>
              <w:pStyle w:val="rowtabella0"/>
              <w:jc w:val="center"/>
              <w:rPr>
                <w:color w:val="002060"/>
              </w:rPr>
            </w:pPr>
            <w:r w:rsidRPr="00B33A8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3F03" w14:textId="77777777" w:rsidR="0007556B" w:rsidRPr="00B33A83" w:rsidRDefault="0007556B" w:rsidP="00DD2ADF">
            <w:pPr>
              <w:pStyle w:val="rowtabella0"/>
              <w:jc w:val="center"/>
              <w:rPr>
                <w:color w:val="002060"/>
              </w:rPr>
            </w:pPr>
            <w:r w:rsidRPr="00B33A8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14E80"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D5A5E" w14:textId="77777777" w:rsidR="0007556B" w:rsidRPr="00B33A83" w:rsidRDefault="0007556B" w:rsidP="00DD2ADF">
            <w:pPr>
              <w:pStyle w:val="rowtabella0"/>
              <w:jc w:val="center"/>
              <w:rPr>
                <w:color w:val="002060"/>
              </w:rPr>
            </w:pPr>
            <w:r w:rsidRPr="00B33A83">
              <w:rPr>
                <w:color w:val="002060"/>
              </w:rPr>
              <w:t>0</w:t>
            </w:r>
          </w:p>
        </w:tc>
      </w:tr>
      <w:tr w:rsidR="0007556B" w:rsidRPr="00B33A83" w14:paraId="652AF14C"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CEEDFA" w14:textId="77777777" w:rsidR="0007556B" w:rsidRPr="00B33A83" w:rsidRDefault="0007556B" w:rsidP="00DD2ADF">
            <w:pPr>
              <w:pStyle w:val="rowtabella0"/>
              <w:rPr>
                <w:color w:val="002060"/>
              </w:rPr>
            </w:pPr>
            <w:r w:rsidRPr="00B33A83">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C708D"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6BE2C"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A55A8"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E64B"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3CA66"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88E56" w14:textId="77777777" w:rsidR="0007556B" w:rsidRPr="00B33A83" w:rsidRDefault="0007556B" w:rsidP="00DD2ADF">
            <w:pPr>
              <w:pStyle w:val="rowtabella0"/>
              <w:jc w:val="center"/>
              <w:rPr>
                <w:color w:val="002060"/>
              </w:rPr>
            </w:pPr>
            <w:r w:rsidRPr="00B33A8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94691" w14:textId="77777777" w:rsidR="0007556B" w:rsidRPr="00B33A83" w:rsidRDefault="0007556B" w:rsidP="00DD2ADF">
            <w:pPr>
              <w:pStyle w:val="rowtabella0"/>
              <w:jc w:val="center"/>
              <w:rPr>
                <w:color w:val="002060"/>
              </w:rPr>
            </w:pPr>
            <w:r w:rsidRPr="00B33A8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513E5" w14:textId="77777777" w:rsidR="0007556B" w:rsidRPr="00B33A83" w:rsidRDefault="0007556B" w:rsidP="00DD2ADF">
            <w:pPr>
              <w:pStyle w:val="rowtabella0"/>
              <w:jc w:val="center"/>
              <w:rPr>
                <w:color w:val="002060"/>
              </w:rPr>
            </w:pPr>
            <w:r w:rsidRPr="00B33A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359F" w14:textId="77777777" w:rsidR="0007556B" w:rsidRPr="00B33A83" w:rsidRDefault="0007556B" w:rsidP="00DD2ADF">
            <w:pPr>
              <w:pStyle w:val="rowtabella0"/>
              <w:jc w:val="center"/>
              <w:rPr>
                <w:color w:val="002060"/>
              </w:rPr>
            </w:pPr>
            <w:r w:rsidRPr="00B33A83">
              <w:rPr>
                <w:color w:val="002060"/>
              </w:rPr>
              <w:t>0</w:t>
            </w:r>
          </w:p>
        </w:tc>
      </w:tr>
      <w:tr w:rsidR="0007556B" w:rsidRPr="00B33A83" w14:paraId="689AFB2F"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77D6F6" w14:textId="77777777" w:rsidR="0007556B" w:rsidRPr="00B33A83" w:rsidRDefault="0007556B" w:rsidP="00DD2ADF">
            <w:pPr>
              <w:pStyle w:val="rowtabella0"/>
              <w:rPr>
                <w:color w:val="002060"/>
              </w:rPr>
            </w:pPr>
            <w:r w:rsidRPr="00B33A83">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E79D9"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7BE9"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F59B4"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15A36"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E7AFE"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15703" w14:textId="77777777" w:rsidR="0007556B" w:rsidRPr="00B33A83" w:rsidRDefault="0007556B" w:rsidP="00DD2ADF">
            <w:pPr>
              <w:pStyle w:val="rowtabella0"/>
              <w:jc w:val="center"/>
              <w:rPr>
                <w:color w:val="002060"/>
              </w:rPr>
            </w:pPr>
            <w:r w:rsidRPr="00B33A83">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3FEDC" w14:textId="77777777" w:rsidR="0007556B" w:rsidRPr="00B33A83" w:rsidRDefault="0007556B" w:rsidP="00DD2ADF">
            <w:pPr>
              <w:pStyle w:val="rowtabella0"/>
              <w:jc w:val="center"/>
              <w:rPr>
                <w:color w:val="002060"/>
              </w:rPr>
            </w:pPr>
            <w:r w:rsidRPr="00B33A83">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FFA3"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FCF28" w14:textId="77777777" w:rsidR="0007556B" w:rsidRPr="00B33A83" w:rsidRDefault="0007556B" w:rsidP="00DD2ADF">
            <w:pPr>
              <w:pStyle w:val="rowtabella0"/>
              <w:jc w:val="center"/>
              <w:rPr>
                <w:color w:val="002060"/>
              </w:rPr>
            </w:pPr>
            <w:r w:rsidRPr="00B33A83">
              <w:rPr>
                <w:color w:val="002060"/>
              </w:rPr>
              <w:t>0</w:t>
            </w:r>
          </w:p>
        </w:tc>
      </w:tr>
      <w:tr w:rsidR="0007556B" w:rsidRPr="00B33A83" w14:paraId="5626B84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A3291F" w14:textId="77777777" w:rsidR="0007556B" w:rsidRPr="00B33A83" w:rsidRDefault="0007556B" w:rsidP="00DD2ADF">
            <w:pPr>
              <w:pStyle w:val="rowtabella0"/>
              <w:rPr>
                <w:color w:val="002060"/>
              </w:rPr>
            </w:pPr>
            <w:r w:rsidRPr="00B33A8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D4515" w14:textId="77777777" w:rsidR="0007556B" w:rsidRPr="00B33A83" w:rsidRDefault="0007556B" w:rsidP="00DD2ADF">
            <w:pPr>
              <w:pStyle w:val="rowtabella0"/>
              <w:jc w:val="center"/>
              <w:rPr>
                <w:color w:val="002060"/>
              </w:rPr>
            </w:pPr>
            <w:r w:rsidRPr="00B33A8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00A9"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6188D"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CC29"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332A"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85CF" w14:textId="77777777" w:rsidR="0007556B" w:rsidRPr="00B33A83" w:rsidRDefault="0007556B" w:rsidP="00DD2ADF">
            <w:pPr>
              <w:pStyle w:val="rowtabella0"/>
              <w:jc w:val="center"/>
              <w:rPr>
                <w:color w:val="002060"/>
              </w:rPr>
            </w:pPr>
            <w:r w:rsidRPr="00B33A8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2ED6" w14:textId="77777777" w:rsidR="0007556B" w:rsidRPr="00B33A83" w:rsidRDefault="0007556B" w:rsidP="00DD2ADF">
            <w:pPr>
              <w:pStyle w:val="rowtabella0"/>
              <w:jc w:val="center"/>
              <w:rPr>
                <w:color w:val="002060"/>
              </w:rPr>
            </w:pPr>
            <w:r w:rsidRPr="00B33A8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3C360"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08A1" w14:textId="77777777" w:rsidR="0007556B" w:rsidRPr="00B33A83" w:rsidRDefault="0007556B" w:rsidP="00DD2ADF">
            <w:pPr>
              <w:pStyle w:val="rowtabella0"/>
              <w:jc w:val="center"/>
              <w:rPr>
                <w:color w:val="002060"/>
              </w:rPr>
            </w:pPr>
            <w:r w:rsidRPr="00B33A83">
              <w:rPr>
                <w:color w:val="002060"/>
              </w:rPr>
              <w:t>0</w:t>
            </w:r>
          </w:p>
        </w:tc>
      </w:tr>
      <w:tr w:rsidR="0007556B" w:rsidRPr="00B33A83" w14:paraId="3FE962C8"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78EABE" w14:textId="77777777" w:rsidR="0007556B" w:rsidRPr="00B33A83" w:rsidRDefault="0007556B" w:rsidP="00DD2ADF">
            <w:pPr>
              <w:pStyle w:val="rowtabella0"/>
              <w:rPr>
                <w:color w:val="002060"/>
              </w:rPr>
            </w:pPr>
            <w:r w:rsidRPr="00B33A83">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2382B" w14:textId="77777777" w:rsidR="0007556B" w:rsidRPr="00B33A83" w:rsidRDefault="0007556B" w:rsidP="00DD2ADF">
            <w:pPr>
              <w:pStyle w:val="rowtabella0"/>
              <w:jc w:val="center"/>
              <w:rPr>
                <w:color w:val="002060"/>
              </w:rPr>
            </w:pPr>
            <w:r w:rsidRPr="00B33A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857E"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AEB44"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08E42"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4BCC"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EB870" w14:textId="77777777" w:rsidR="0007556B" w:rsidRPr="00B33A83" w:rsidRDefault="0007556B" w:rsidP="00DD2ADF">
            <w:pPr>
              <w:pStyle w:val="rowtabella0"/>
              <w:jc w:val="center"/>
              <w:rPr>
                <w:color w:val="002060"/>
              </w:rPr>
            </w:pPr>
            <w:r w:rsidRPr="00B33A8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66BE" w14:textId="77777777" w:rsidR="0007556B" w:rsidRPr="00B33A83" w:rsidRDefault="0007556B" w:rsidP="00DD2ADF">
            <w:pPr>
              <w:pStyle w:val="rowtabella0"/>
              <w:jc w:val="center"/>
              <w:rPr>
                <w:color w:val="002060"/>
              </w:rPr>
            </w:pPr>
            <w:r w:rsidRPr="00B33A8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080DB"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38BD" w14:textId="77777777" w:rsidR="0007556B" w:rsidRPr="00B33A83" w:rsidRDefault="0007556B" w:rsidP="00DD2ADF">
            <w:pPr>
              <w:pStyle w:val="rowtabella0"/>
              <w:jc w:val="center"/>
              <w:rPr>
                <w:color w:val="002060"/>
              </w:rPr>
            </w:pPr>
            <w:r w:rsidRPr="00B33A83">
              <w:rPr>
                <w:color w:val="002060"/>
              </w:rPr>
              <w:t>0</w:t>
            </w:r>
          </w:p>
        </w:tc>
      </w:tr>
      <w:tr w:rsidR="0007556B" w:rsidRPr="00B33A83" w14:paraId="717D08C0"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F6E5E" w14:textId="77777777" w:rsidR="0007556B" w:rsidRPr="00B33A83" w:rsidRDefault="0007556B" w:rsidP="00DD2ADF">
            <w:pPr>
              <w:pStyle w:val="rowtabella0"/>
              <w:rPr>
                <w:color w:val="002060"/>
              </w:rPr>
            </w:pPr>
            <w:r w:rsidRPr="00B33A83">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F293" w14:textId="77777777" w:rsidR="0007556B" w:rsidRPr="00B33A83" w:rsidRDefault="0007556B" w:rsidP="00DD2ADF">
            <w:pPr>
              <w:pStyle w:val="rowtabella0"/>
              <w:jc w:val="center"/>
              <w:rPr>
                <w:color w:val="002060"/>
              </w:rPr>
            </w:pPr>
            <w:r w:rsidRPr="00B33A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BD6ED"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4718"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14D71"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4CD48"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05D7" w14:textId="77777777" w:rsidR="0007556B" w:rsidRPr="00B33A83" w:rsidRDefault="0007556B" w:rsidP="00DD2ADF">
            <w:pPr>
              <w:pStyle w:val="rowtabella0"/>
              <w:jc w:val="center"/>
              <w:rPr>
                <w:color w:val="002060"/>
              </w:rPr>
            </w:pPr>
            <w:r w:rsidRPr="00B33A8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0FC46" w14:textId="77777777" w:rsidR="0007556B" w:rsidRPr="00B33A83" w:rsidRDefault="0007556B" w:rsidP="00DD2ADF">
            <w:pPr>
              <w:pStyle w:val="rowtabella0"/>
              <w:jc w:val="center"/>
              <w:rPr>
                <w:color w:val="002060"/>
              </w:rPr>
            </w:pPr>
            <w:r w:rsidRPr="00B33A83">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AC3F2"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C15CD" w14:textId="77777777" w:rsidR="0007556B" w:rsidRPr="00B33A83" w:rsidRDefault="0007556B" w:rsidP="00DD2ADF">
            <w:pPr>
              <w:pStyle w:val="rowtabella0"/>
              <w:jc w:val="center"/>
              <w:rPr>
                <w:color w:val="002060"/>
              </w:rPr>
            </w:pPr>
            <w:r w:rsidRPr="00B33A83">
              <w:rPr>
                <w:color w:val="002060"/>
              </w:rPr>
              <w:t>0</w:t>
            </w:r>
          </w:p>
        </w:tc>
      </w:tr>
      <w:tr w:rsidR="0007556B" w:rsidRPr="00B33A83" w14:paraId="2E8B3207"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59F31" w14:textId="77777777" w:rsidR="0007556B" w:rsidRPr="00B33A83" w:rsidRDefault="0007556B" w:rsidP="00DD2ADF">
            <w:pPr>
              <w:pStyle w:val="rowtabella0"/>
              <w:rPr>
                <w:color w:val="002060"/>
              </w:rPr>
            </w:pPr>
            <w:r w:rsidRPr="00B33A8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8F4F1"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988BC"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F5D33"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7639D"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56210"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FEC88" w14:textId="77777777" w:rsidR="0007556B" w:rsidRPr="00B33A83" w:rsidRDefault="0007556B" w:rsidP="00DD2ADF">
            <w:pPr>
              <w:pStyle w:val="rowtabella0"/>
              <w:jc w:val="center"/>
              <w:rPr>
                <w:color w:val="002060"/>
              </w:rPr>
            </w:pPr>
            <w:r w:rsidRPr="00B33A8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20CC0" w14:textId="77777777" w:rsidR="0007556B" w:rsidRPr="00B33A83" w:rsidRDefault="0007556B" w:rsidP="00DD2ADF">
            <w:pPr>
              <w:pStyle w:val="rowtabella0"/>
              <w:jc w:val="center"/>
              <w:rPr>
                <w:color w:val="002060"/>
              </w:rPr>
            </w:pPr>
            <w:r w:rsidRPr="00B33A83">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F871"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AE6F6" w14:textId="77777777" w:rsidR="0007556B" w:rsidRPr="00B33A83" w:rsidRDefault="0007556B" w:rsidP="00DD2ADF">
            <w:pPr>
              <w:pStyle w:val="rowtabella0"/>
              <w:jc w:val="center"/>
              <w:rPr>
                <w:color w:val="002060"/>
              </w:rPr>
            </w:pPr>
            <w:r w:rsidRPr="00B33A83">
              <w:rPr>
                <w:color w:val="002060"/>
              </w:rPr>
              <w:t>0</w:t>
            </w:r>
          </w:p>
        </w:tc>
      </w:tr>
      <w:tr w:rsidR="0007556B" w:rsidRPr="00B33A83" w14:paraId="3AB421DE"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0AF509" w14:textId="77777777" w:rsidR="0007556B" w:rsidRPr="00B33A83" w:rsidRDefault="0007556B" w:rsidP="00DD2ADF">
            <w:pPr>
              <w:pStyle w:val="rowtabella0"/>
              <w:rPr>
                <w:color w:val="002060"/>
              </w:rPr>
            </w:pPr>
            <w:r w:rsidRPr="00B33A83">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7207B"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5C9BA"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C381"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0B05"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B2E1"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4971" w14:textId="77777777" w:rsidR="0007556B" w:rsidRPr="00B33A83" w:rsidRDefault="0007556B" w:rsidP="00DD2ADF">
            <w:pPr>
              <w:pStyle w:val="rowtabella0"/>
              <w:jc w:val="center"/>
              <w:rPr>
                <w:color w:val="002060"/>
              </w:rPr>
            </w:pPr>
            <w:r w:rsidRPr="00B33A8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D3683" w14:textId="77777777" w:rsidR="0007556B" w:rsidRPr="00B33A83" w:rsidRDefault="0007556B" w:rsidP="00DD2ADF">
            <w:pPr>
              <w:pStyle w:val="rowtabella0"/>
              <w:jc w:val="center"/>
              <w:rPr>
                <w:color w:val="002060"/>
              </w:rPr>
            </w:pPr>
            <w:r w:rsidRPr="00B33A83">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11DD9" w14:textId="77777777" w:rsidR="0007556B" w:rsidRPr="00B33A83" w:rsidRDefault="0007556B" w:rsidP="00DD2ADF">
            <w:pPr>
              <w:pStyle w:val="rowtabella0"/>
              <w:jc w:val="center"/>
              <w:rPr>
                <w:color w:val="002060"/>
              </w:rPr>
            </w:pPr>
            <w:r w:rsidRPr="00B33A8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FB00" w14:textId="77777777" w:rsidR="0007556B" w:rsidRPr="00B33A83" w:rsidRDefault="0007556B" w:rsidP="00DD2ADF">
            <w:pPr>
              <w:pStyle w:val="rowtabella0"/>
              <w:jc w:val="center"/>
              <w:rPr>
                <w:color w:val="002060"/>
              </w:rPr>
            </w:pPr>
            <w:r w:rsidRPr="00B33A83">
              <w:rPr>
                <w:color w:val="002060"/>
              </w:rPr>
              <w:t>0</w:t>
            </w:r>
          </w:p>
        </w:tc>
      </w:tr>
    </w:tbl>
    <w:p w14:paraId="2B8406A9" w14:textId="77777777" w:rsidR="0007556B" w:rsidRPr="00B33A83" w:rsidRDefault="0007556B" w:rsidP="0007556B">
      <w:pPr>
        <w:pStyle w:val="breakline"/>
        <w:rPr>
          <w:rFonts w:eastAsiaTheme="minorEastAsia"/>
          <w:color w:val="002060"/>
        </w:rPr>
      </w:pPr>
    </w:p>
    <w:p w14:paraId="0300400A" w14:textId="77777777" w:rsidR="0007556B" w:rsidRPr="00B33A83" w:rsidRDefault="0007556B" w:rsidP="0007556B">
      <w:pPr>
        <w:pStyle w:val="breakline"/>
        <w:rPr>
          <w:color w:val="002060"/>
        </w:rPr>
      </w:pPr>
    </w:p>
    <w:p w14:paraId="3BA56D6A" w14:textId="77777777" w:rsidR="0007556B" w:rsidRPr="00B33A83" w:rsidRDefault="0007556B" w:rsidP="0007556B">
      <w:pPr>
        <w:pStyle w:val="sottotitolocampionato10"/>
        <w:rPr>
          <w:color w:val="002060"/>
        </w:rPr>
      </w:pPr>
      <w:r w:rsidRPr="00B33A8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47485C03"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6354AD"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4412D"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50408"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898F3"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07E5D"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C98B0"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A8F27"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27E58"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5D221"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B25DC" w14:textId="77777777" w:rsidR="0007556B" w:rsidRPr="00B33A83" w:rsidRDefault="0007556B" w:rsidP="00DD2ADF">
            <w:pPr>
              <w:pStyle w:val="headertabella0"/>
              <w:rPr>
                <w:color w:val="002060"/>
              </w:rPr>
            </w:pPr>
            <w:r w:rsidRPr="00B33A83">
              <w:rPr>
                <w:color w:val="002060"/>
              </w:rPr>
              <w:t>PE</w:t>
            </w:r>
          </w:p>
        </w:tc>
      </w:tr>
      <w:tr w:rsidR="0007556B" w:rsidRPr="00B33A83" w14:paraId="3C4D2545"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FEB8EE" w14:textId="77777777" w:rsidR="0007556B" w:rsidRPr="00B33A83" w:rsidRDefault="0007556B" w:rsidP="00DD2ADF">
            <w:pPr>
              <w:pStyle w:val="rowtabella0"/>
              <w:rPr>
                <w:color w:val="002060"/>
              </w:rPr>
            </w:pPr>
            <w:r w:rsidRPr="00B33A83">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95421" w14:textId="77777777" w:rsidR="0007556B" w:rsidRPr="00B33A83" w:rsidRDefault="0007556B" w:rsidP="00DD2ADF">
            <w:pPr>
              <w:pStyle w:val="rowtabella0"/>
              <w:jc w:val="center"/>
              <w:rPr>
                <w:color w:val="002060"/>
              </w:rPr>
            </w:pPr>
            <w:r w:rsidRPr="00B33A8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75BE"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AC853"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3EAE0"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65B3B"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6C7B0" w14:textId="77777777" w:rsidR="0007556B" w:rsidRPr="00B33A83" w:rsidRDefault="0007556B" w:rsidP="00DD2ADF">
            <w:pPr>
              <w:pStyle w:val="rowtabella0"/>
              <w:jc w:val="center"/>
              <w:rPr>
                <w:color w:val="002060"/>
              </w:rPr>
            </w:pPr>
            <w:r w:rsidRPr="00B33A83">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A24D" w14:textId="77777777" w:rsidR="0007556B" w:rsidRPr="00B33A83" w:rsidRDefault="0007556B" w:rsidP="00DD2ADF">
            <w:pPr>
              <w:pStyle w:val="rowtabella0"/>
              <w:jc w:val="center"/>
              <w:rPr>
                <w:color w:val="002060"/>
              </w:rPr>
            </w:pPr>
            <w:r w:rsidRPr="00B33A8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2516" w14:textId="77777777" w:rsidR="0007556B" w:rsidRPr="00B33A83" w:rsidRDefault="0007556B" w:rsidP="00DD2ADF">
            <w:pPr>
              <w:pStyle w:val="rowtabella0"/>
              <w:jc w:val="center"/>
              <w:rPr>
                <w:color w:val="002060"/>
              </w:rPr>
            </w:pPr>
            <w:r w:rsidRPr="00B33A83">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D90E9" w14:textId="77777777" w:rsidR="0007556B" w:rsidRPr="00B33A83" w:rsidRDefault="0007556B" w:rsidP="00DD2ADF">
            <w:pPr>
              <w:pStyle w:val="rowtabella0"/>
              <w:jc w:val="center"/>
              <w:rPr>
                <w:color w:val="002060"/>
              </w:rPr>
            </w:pPr>
            <w:r w:rsidRPr="00B33A83">
              <w:rPr>
                <w:color w:val="002060"/>
              </w:rPr>
              <w:t>0</w:t>
            </w:r>
          </w:p>
        </w:tc>
      </w:tr>
      <w:tr w:rsidR="0007556B" w:rsidRPr="00B33A83" w14:paraId="2B91F8E1"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9B8DBF" w14:textId="77777777" w:rsidR="0007556B" w:rsidRPr="00B33A83" w:rsidRDefault="0007556B" w:rsidP="00DD2ADF">
            <w:pPr>
              <w:pStyle w:val="rowtabella0"/>
              <w:rPr>
                <w:color w:val="002060"/>
              </w:rPr>
            </w:pPr>
            <w:r w:rsidRPr="00B33A83">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D5BE" w14:textId="77777777" w:rsidR="0007556B" w:rsidRPr="00B33A83" w:rsidRDefault="0007556B" w:rsidP="00DD2ADF">
            <w:pPr>
              <w:pStyle w:val="rowtabella0"/>
              <w:jc w:val="center"/>
              <w:rPr>
                <w:color w:val="002060"/>
              </w:rPr>
            </w:pPr>
            <w:r w:rsidRPr="00B33A8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AF84" w14:textId="77777777" w:rsidR="0007556B" w:rsidRPr="00B33A83" w:rsidRDefault="0007556B" w:rsidP="00DD2ADF">
            <w:pPr>
              <w:pStyle w:val="rowtabella0"/>
              <w:jc w:val="center"/>
              <w:rPr>
                <w:color w:val="002060"/>
              </w:rPr>
            </w:pPr>
            <w:r w:rsidRPr="00B33A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F3E76"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BF0BB"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F3B28"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D45DF" w14:textId="77777777" w:rsidR="0007556B" w:rsidRPr="00B33A83" w:rsidRDefault="0007556B" w:rsidP="00DD2ADF">
            <w:pPr>
              <w:pStyle w:val="rowtabella0"/>
              <w:jc w:val="center"/>
              <w:rPr>
                <w:color w:val="002060"/>
              </w:rPr>
            </w:pPr>
            <w:r w:rsidRPr="00B33A83">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E5BC6" w14:textId="77777777" w:rsidR="0007556B" w:rsidRPr="00B33A83" w:rsidRDefault="0007556B" w:rsidP="00DD2ADF">
            <w:pPr>
              <w:pStyle w:val="rowtabella0"/>
              <w:jc w:val="center"/>
              <w:rPr>
                <w:color w:val="002060"/>
              </w:rPr>
            </w:pPr>
            <w:r w:rsidRPr="00B33A8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373A6" w14:textId="77777777" w:rsidR="0007556B" w:rsidRPr="00B33A83" w:rsidRDefault="0007556B" w:rsidP="00DD2ADF">
            <w:pPr>
              <w:pStyle w:val="rowtabella0"/>
              <w:jc w:val="center"/>
              <w:rPr>
                <w:color w:val="002060"/>
              </w:rPr>
            </w:pPr>
            <w:r w:rsidRPr="00B33A8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89467" w14:textId="77777777" w:rsidR="0007556B" w:rsidRPr="00B33A83" w:rsidRDefault="0007556B" w:rsidP="00DD2ADF">
            <w:pPr>
              <w:pStyle w:val="rowtabella0"/>
              <w:jc w:val="center"/>
              <w:rPr>
                <w:color w:val="002060"/>
              </w:rPr>
            </w:pPr>
            <w:r w:rsidRPr="00B33A83">
              <w:rPr>
                <w:color w:val="002060"/>
              </w:rPr>
              <w:t>0</w:t>
            </w:r>
          </w:p>
        </w:tc>
      </w:tr>
      <w:tr w:rsidR="0007556B" w:rsidRPr="00B33A83" w14:paraId="487E877C"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0591D4" w14:textId="77777777" w:rsidR="0007556B" w:rsidRPr="00B33A83" w:rsidRDefault="0007556B" w:rsidP="00DD2ADF">
            <w:pPr>
              <w:pStyle w:val="rowtabella0"/>
              <w:rPr>
                <w:color w:val="002060"/>
              </w:rPr>
            </w:pPr>
            <w:r w:rsidRPr="00B33A83">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82D6F" w14:textId="77777777" w:rsidR="0007556B" w:rsidRPr="00B33A83" w:rsidRDefault="0007556B" w:rsidP="00DD2ADF">
            <w:pPr>
              <w:pStyle w:val="rowtabella0"/>
              <w:jc w:val="center"/>
              <w:rPr>
                <w:color w:val="002060"/>
              </w:rPr>
            </w:pPr>
            <w:r w:rsidRPr="00B33A8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3D6BC"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DB36"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9C8E"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9C9AE"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E6BC" w14:textId="77777777" w:rsidR="0007556B" w:rsidRPr="00B33A83" w:rsidRDefault="0007556B" w:rsidP="00DD2ADF">
            <w:pPr>
              <w:pStyle w:val="rowtabella0"/>
              <w:jc w:val="center"/>
              <w:rPr>
                <w:color w:val="002060"/>
              </w:rPr>
            </w:pPr>
            <w:r w:rsidRPr="00B33A83">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2A1EC" w14:textId="77777777" w:rsidR="0007556B" w:rsidRPr="00B33A83" w:rsidRDefault="0007556B" w:rsidP="00DD2ADF">
            <w:pPr>
              <w:pStyle w:val="rowtabella0"/>
              <w:jc w:val="center"/>
              <w:rPr>
                <w:color w:val="002060"/>
              </w:rPr>
            </w:pPr>
            <w:r w:rsidRPr="00B33A8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ABCAA"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AF1B" w14:textId="77777777" w:rsidR="0007556B" w:rsidRPr="00B33A83" w:rsidRDefault="0007556B" w:rsidP="00DD2ADF">
            <w:pPr>
              <w:pStyle w:val="rowtabella0"/>
              <w:jc w:val="center"/>
              <w:rPr>
                <w:color w:val="002060"/>
              </w:rPr>
            </w:pPr>
            <w:r w:rsidRPr="00B33A83">
              <w:rPr>
                <w:color w:val="002060"/>
              </w:rPr>
              <w:t>0</w:t>
            </w:r>
          </w:p>
        </w:tc>
      </w:tr>
      <w:tr w:rsidR="0007556B" w:rsidRPr="00B33A83" w14:paraId="415BE63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0705F" w14:textId="77777777" w:rsidR="0007556B" w:rsidRPr="00B33A83" w:rsidRDefault="0007556B" w:rsidP="00DD2ADF">
            <w:pPr>
              <w:pStyle w:val="rowtabella0"/>
              <w:rPr>
                <w:color w:val="002060"/>
              </w:rPr>
            </w:pPr>
            <w:r w:rsidRPr="00B33A83">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3BB90" w14:textId="77777777" w:rsidR="0007556B" w:rsidRPr="00B33A83" w:rsidRDefault="0007556B" w:rsidP="00DD2ADF">
            <w:pPr>
              <w:pStyle w:val="rowtabella0"/>
              <w:jc w:val="center"/>
              <w:rPr>
                <w:color w:val="002060"/>
              </w:rPr>
            </w:pPr>
            <w:r w:rsidRPr="00B33A8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F4EFD"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2B48"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74E2A"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E4F0A"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0BCC" w14:textId="77777777" w:rsidR="0007556B" w:rsidRPr="00B33A83" w:rsidRDefault="0007556B" w:rsidP="00DD2ADF">
            <w:pPr>
              <w:pStyle w:val="rowtabella0"/>
              <w:jc w:val="center"/>
              <w:rPr>
                <w:color w:val="002060"/>
              </w:rPr>
            </w:pPr>
            <w:r w:rsidRPr="00B33A8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07C4C" w14:textId="77777777" w:rsidR="0007556B" w:rsidRPr="00B33A83" w:rsidRDefault="0007556B" w:rsidP="00DD2ADF">
            <w:pPr>
              <w:pStyle w:val="rowtabella0"/>
              <w:jc w:val="center"/>
              <w:rPr>
                <w:color w:val="002060"/>
              </w:rPr>
            </w:pPr>
            <w:r w:rsidRPr="00B33A8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300D"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1E4A" w14:textId="77777777" w:rsidR="0007556B" w:rsidRPr="00B33A83" w:rsidRDefault="0007556B" w:rsidP="00DD2ADF">
            <w:pPr>
              <w:pStyle w:val="rowtabella0"/>
              <w:jc w:val="center"/>
              <w:rPr>
                <w:color w:val="002060"/>
              </w:rPr>
            </w:pPr>
            <w:r w:rsidRPr="00B33A83">
              <w:rPr>
                <w:color w:val="002060"/>
              </w:rPr>
              <w:t>0</w:t>
            </w:r>
          </w:p>
        </w:tc>
      </w:tr>
      <w:tr w:rsidR="0007556B" w:rsidRPr="00B33A83" w14:paraId="6A1F34AF"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9C4E1B" w14:textId="77777777" w:rsidR="0007556B" w:rsidRPr="00B33A83" w:rsidRDefault="0007556B" w:rsidP="00DD2ADF">
            <w:pPr>
              <w:pStyle w:val="rowtabella0"/>
              <w:rPr>
                <w:color w:val="002060"/>
              </w:rPr>
            </w:pPr>
            <w:r w:rsidRPr="00B33A83">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D587E"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CF30"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3030"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293C7"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1A2E"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504DE" w14:textId="77777777" w:rsidR="0007556B" w:rsidRPr="00B33A83" w:rsidRDefault="0007556B" w:rsidP="00DD2ADF">
            <w:pPr>
              <w:pStyle w:val="rowtabella0"/>
              <w:jc w:val="center"/>
              <w:rPr>
                <w:color w:val="002060"/>
              </w:rPr>
            </w:pPr>
            <w:r w:rsidRPr="00B33A83">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88E4A" w14:textId="77777777" w:rsidR="0007556B" w:rsidRPr="00B33A83" w:rsidRDefault="0007556B" w:rsidP="00DD2ADF">
            <w:pPr>
              <w:pStyle w:val="rowtabella0"/>
              <w:jc w:val="center"/>
              <w:rPr>
                <w:color w:val="002060"/>
              </w:rPr>
            </w:pPr>
            <w:r w:rsidRPr="00B33A8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79E53"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1B024" w14:textId="77777777" w:rsidR="0007556B" w:rsidRPr="00B33A83" w:rsidRDefault="0007556B" w:rsidP="00DD2ADF">
            <w:pPr>
              <w:pStyle w:val="rowtabella0"/>
              <w:jc w:val="center"/>
              <w:rPr>
                <w:color w:val="002060"/>
              </w:rPr>
            </w:pPr>
            <w:r w:rsidRPr="00B33A83">
              <w:rPr>
                <w:color w:val="002060"/>
              </w:rPr>
              <w:t>0</w:t>
            </w:r>
          </w:p>
        </w:tc>
      </w:tr>
      <w:tr w:rsidR="0007556B" w:rsidRPr="00B33A83" w14:paraId="2D04CF07"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51516" w14:textId="77777777" w:rsidR="0007556B" w:rsidRPr="00B33A83" w:rsidRDefault="0007556B" w:rsidP="00DD2ADF">
            <w:pPr>
              <w:pStyle w:val="rowtabella0"/>
              <w:rPr>
                <w:color w:val="002060"/>
              </w:rPr>
            </w:pPr>
            <w:r w:rsidRPr="00B33A8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6BBF7" w14:textId="77777777" w:rsidR="0007556B" w:rsidRPr="00B33A83" w:rsidRDefault="0007556B" w:rsidP="00DD2ADF">
            <w:pPr>
              <w:pStyle w:val="rowtabella0"/>
              <w:jc w:val="center"/>
              <w:rPr>
                <w:color w:val="002060"/>
              </w:rPr>
            </w:pPr>
            <w:r w:rsidRPr="00B33A8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5DDCD"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AF10B"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DF84E"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A2D9"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48DB" w14:textId="77777777" w:rsidR="0007556B" w:rsidRPr="00B33A83" w:rsidRDefault="0007556B" w:rsidP="00DD2ADF">
            <w:pPr>
              <w:pStyle w:val="rowtabella0"/>
              <w:jc w:val="center"/>
              <w:rPr>
                <w:color w:val="002060"/>
              </w:rPr>
            </w:pPr>
            <w:r w:rsidRPr="00B33A83">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ED44D" w14:textId="77777777" w:rsidR="0007556B" w:rsidRPr="00B33A83" w:rsidRDefault="0007556B" w:rsidP="00DD2ADF">
            <w:pPr>
              <w:pStyle w:val="rowtabella0"/>
              <w:jc w:val="center"/>
              <w:rPr>
                <w:color w:val="002060"/>
              </w:rPr>
            </w:pPr>
            <w:r w:rsidRPr="00B33A8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3402D"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1CCA6" w14:textId="77777777" w:rsidR="0007556B" w:rsidRPr="00B33A83" w:rsidRDefault="0007556B" w:rsidP="00DD2ADF">
            <w:pPr>
              <w:pStyle w:val="rowtabella0"/>
              <w:jc w:val="center"/>
              <w:rPr>
                <w:color w:val="002060"/>
              </w:rPr>
            </w:pPr>
            <w:r w:rsidRPr="00B33A83">
              <w:rPr>
                <w:color w:val="002060"/>
              </w:rPr>
              <w:t>0</w:t>
            </w:r>
          </w:p>
        </w:tc>
      </w:tr>
      <w:tr w:rsidR="0007556B" w:rsidRPr="00B33A83" w14:paraId="0FD94494"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870767" w14:textId="77777777" w:rsidR="0007556B" w:rsidRPr="00B33A83" w:rsidRDefault="0007556B" w:rsidP="00DD2ADF">
            <w:pPr>
              <w:pStyle w:val="rowtabella0"/>
              <w:rPr>
                <w:color w:val="002060"/>
              </w:rPr>
            </w:pPr>
            <w:r w:rsidRPr="00B33A8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B550"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8F10"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19DA"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C8D27"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FCA31"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760B" w14:textId="77777777" w:rsidR="0007556B" w:rsidRPr="00B33A83" w:rsidRDefault="0007556B" w:rsidP="00DD2ADF">
            <w:pPr>
              <w:pStyle w:val="rowtabella0"/>
              <w:jc w:val="center"/>
              <w:rPr>
                <w:color w:val="002060"/>
              </w:rPr>
            </w:pPr>
            <w:r w:rsidRPr="00B33A8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95F55" w14:textId="77777777" w:rsidR="0007556B" w:rsidRPr="00B33A83" w:rsidRDefault="0007556B" w:rsidP="00DD2ADF">
            <w:pPr>
              <w:pStyle w:val="rowtabella0"/>
              <w:jc w:val="center"/>
              <w:rPr>
                <w:color w:val="002060"/>
              </w:rPr>
            </w:pPr>
            <w:r w:rsidRPr="00B33A83">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29D4"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07DDC" w14:textId="77777777" w:rsidR="0007556B" w:rsidRPr="00B33A83" w:rsidRDefault="0007556B" w:rsidP="00DD2ADF">
            <w:pPr>
              <w:pStyle w:val="rowtabella0"/>
              <w:jc w:val="center"/>
              <w:rPr>
                <w:color w:val="002060"/>
              </w:rPr>
            </w:pPr>
            <w:r w:rsidRPr="00B33A83">
              <w:rPr>
                <w:color w:val="002060"/>
              </w:rPr>
              <w:t>0</w:t>
            </w:r>
          </w:p>
        </w:tc>
      </w:tr>
      <w:tr w:rsidR="0007556B" w:rsidRPr="00B33A83" w14:paraId="6887F718"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8AB93" w14:textId="77777777" w:rsidR="0007556B" w:rsidRPr="00B33A83" w:rsidRDefault="0007556B" w:rsidP="00DD2ADF">
            <w:pPr>
              <w:pStyle w:val="rowtabella0"/>
              <w:rPr>
                <w:color w:val="002060"/>
              </w:rPr>
            </w:pPr>
            <w:r w:rsidRPr="00B33A83">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D6A8" w14:textId="77777777" w:rsidR="0007556B" w:rsidRPr="00B33A83" w:rsidRDefault="0007556B" w:rsidP="00DD2ADF">
            <w:pPr>
              <w:pStyle w:val="rowtabella0"/>
              <w:jc w:val="center"/>
              <w:rPr>
                <w:color w:val="002060"/>
              </w:rPr>
            </w:pPr>
            <w:r w:rsidRPr="00B33A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C3F9"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F23C"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CCC47"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58986"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9A954" w14:textId="77777777" w:rsidR="0007556B" w:rsidRPr="00B33A83" w:rsidRDefault="0007556B" w:rsidP="00DD2ADF">
            <w:pPr>
              <w:pStyle w:val="rowtabella0"/>
              <w:jc w:val="center"/>
              <w:rPr>
                <w:color w:val="002060"/>
              </w:rPr>
            </w:pPr>
            <w:r w:rsidRPr="00B33A8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1D894" w14:textId="77777777" w:rsidR="0007556B" w:rsidRPr="00B33A83" w:rsidRDefault="0007556B" w:rsidP="00DD2ADF">
            <w:pPr>
              <w:pStyle w:val="rowtabella0"/>
              <w:jc w:val="center"/>
              <w:rPr>
                <w:color w:val="002060"/>
              </w:rPr>
            </w:pPr>
            <w:r w:rsidRPr="00B33A83">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E702B" w14:textId="77777777" w:rsidR="0007556B" w:rsidRPr="00B33A83" w:rsidRDefault="0007556B" w:rsidP="00DD2ADF">
            <w:pPr>
              <w:pStyle w:val="rowtabella0"/>
              <w:jc w:val="center"/>
              <w:rPr>
                <w:color w:val="002060"/>
              </w:rPr>
            </w:pPr>
            <w:r w:rsidRPr="00B33A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2099F" w14:textId="77777777" w:rsidR="0007556B" w:rsidRPr="00B33A83" w:rsidRDefault="0007556B" w:rsidP="00DD2ADF">
            <w:pPr>
              <w:pStyle w:val="rowtabella0"/>
              <w:jc w:val="center"/>
              <w:rPr>
                <w:color w:val="002060"/>
              </w:rPr>
            </w:pPr>
            <w:r w:rsidRPr="00B33A83">
              <w:rPr>
                <w:color w:val="002060"/>
              </w:rPr>
              <w:t>0</w:t>
            </w:r>
          </w:p>
        </w:tc>
      </w:tr>
      <w:tr w:rsidR="0007556B" w:rsidRPr="00B33A83" w14:paraId="7A2E521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1F47DC" w14:textId="77777777" w:rsidR="0007556B" w:rsidRPr="00B33A83" w:rsidRDefault="0007556B" w:rsidP="00DD2ADF">
            <w:pPr>
              <w:pStyle w:val="rowtabella0"/>
              <w:rPr>
                <w:color w:val="002060"/>
              </w:rPr>
            </w:pPr>
            <w:r w:rsidRPr="00B33A83">
              <w:rPr>
                <w:color w:val="002060"/>
              </w:rPr>
              <w:lastRenderedPageBreak/>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8B3B"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E14C7"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CE90"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453F5"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E28D"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1217F" w14:textId="77777777" w:rsidR="0007556B" w:rsidRPr="00B33A83" w:rsidRDefault="0007556B" w:rsidP="00DD2ADF">
            <w:pPr>
              <w:pStyle w:val="rowtabella0"/>
              <w:jc w:val="center"/>
              <w:rPr>
                <w:color w:val="002060"/>
              </w:rPr>
            </w:pPr>
            <w:r w:rsidRPr="00B33A8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0318" w14:textId="77777777" w:rsidR="0007556B" w:rsidRPr="00B33A83" w:rsidRDefault="0007556B" w:rsidP="00DD2ADF">
            <w:pPr>
              <w:pStyle w:val="rowtabella0"/>
              <w:jc w:val="center"/>
              <w:rPr>
                <w:color w:val="002060"/>
              </w:rPr>
            </w:pPr>
            <w:r w:rsidRPr="00B33A8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6703B"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C7056" w14:textId="77777777" w:rsidR="0007556B" w:rsidRPr="00B33A83" w:rsidRDefault="0007556B" w:rsidP="00DD2ADF">
            <w:pPr>
              <w:pStyle w:val="rowtabella0"/>
              <w:jc w:val="center"/>
              <w:rPr>
                <w:color w:val="002060"/>
              </w:rPr>
            </w:pPr>
            <w:r w:rsidRPr="00B33A83">
              <w:rPr>
                <w:color w:val="002060"/>
              </w:rPr>
              <w:t>0</w:t>
            </w:r>
          </w:p>
        </w:tc>
      </w:tr>
      <w:tr w:rsidR="0007556B" w:rsidRPr="00B33A83" w14:paraId="1A35151F"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10BEDB" w14:textId="77777777" w:rsidR="0007556B" w:rsidRPr="00B33A83" w:rsidRDefault="0007556B" w:rsidP="00DD2ADF">
            <w:pPr>
              <w:pStyle w:val="rowtabella0"/>
              <w:rPr>
                <w:color w:val="002060"/>
              </w:rPr>
            </w:pPr>
            <w:r w:rsidRPr="00B33A83">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6CAE0" w14:textId="77777777" w:rsidR="0007556B" w:rsidRPr="00B33A83" w:rsidRDefault="0007556B" w:rsidP="00DD2ADF">
            <w:pPr>
              <w:pStyle w:val="rowtabella0"/>
              <w:jc w:val="center"/>
              <w:rPr>
                <w:color w:val="002060"/>
              </w:rPr>
            </w:pPr>
            <w:r w:rsidRPr="00B33A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1BBC2"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CC6C9"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2E788"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9366E"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9F4A0" w14:textId="77777777" w:rsidR="0007556B" w:rsidRPr="00B33A83" w:rsidRDefault="0007556B" w:rsidP="00DD2ADF">
            <w:pPr>
              <w:pStyle w:val="rowtabella0"/>
              <w:jc w:val="center"/>
              <w:rPr>
                <w:color w:val="002060"/>
              </w:rPr>
            </w:pPr>
            <w:r w:rsidRPr="00B33A8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A6FB9" w14:textId="77777777" w:rsidR="0007556B" w:rsidRPr="00B33A83" w:rsidRDefault="0007556B" w:rsidP="00DD2ADF">
            <w:pPr>
              <w:pStyle w:val="rowtabella0"/>
              <w:jc w:val="center"/>
              <w:rPr>
                <w:color w:val="002060"/>
              </w:rPr>
            </w:pPr>
            <w:r w:rsidRPr="00B33A83">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CDEA1" w14:textId="77777777" w:rsidR="0007556B" w:rsidRPr="00B33A83" w:rsidRDefault="0007556B" w:rsidP="00DD2ADF">
            <w:pPr>
              <w:pStyle w:val="rowtabella0"/>
              <w:jc w:val="center"/>
              <w:rPr>
                <w:color w:val="002060"/>
              </w:rPr>
            </w:pPr>
            <w:r w:rsidRPr="00B33A8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98D5" w14:textId="77777777" w:rsidR="0007556B" w:rsidRPr="00B33A83" w:rsidRDefault="0007556B" w:rsidP="00DD2ADF">
            <w:pPr>
              <w:pStyle w:val="rowtabella0"/>
              <w:jc w:val="center"/>
              <w:rPr>
                <w:color w:val="002060"/>
              </w:rPr>
            </w:pPr>
            <w:r w:rsidRPr="00B33A83">
              <w:rPr>
                <w:color w:val="002060"/>
              </w:rPr>
              <w:t>0</w:t>
            </w:r>
          </w:p>
        </w:tc>
      </w:tr>
      <w:tr w:rsidR="0007556B" w:rsidRPr="00B33A83" w14:paraId="61E7459F"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7815C4" w14:textId="77777777" w:rsidR="0007556B" w:rsidRPr="00B33A83" w:rsidRDefault="0007556B" w:rsidP="00DD2ADF">
            <w:pPr>
              <w:pStyle w:val="rowtabella0"/>
              <w:rPr>
                <w:color w:val="002060"/>
              </w:rPr>
            </w:pPr>
            <w:r w:rsidRPr="00B33A83">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7A8F6"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9DE61"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FBBE"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A6CF6"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2D10B"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A44E5" w14:textId="77777777" w:rsidR="0007556B" w:rsidRPr="00B33A83" w:rsidRDefault="0007556B" w:rsidP="00DD2ADF">
            <w:pPr>
              <w:pStyle w:val="rowtabella0"/>
              <w:jc w:val="center"/>
              <w:rPr>
                <w:color w:val="002060"/>
              </w:rPr>
            </w:pPr>
            <w:r w:rsidRPr="00B33A83">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0458" w14:textId="77777777" w:rsidR="0007556B" w:rsidRPr="00B33A83" w:rsidRDefault="0007556B" w:rsidP="00DD2ADF">
            <w:pPr>
              <w:pStyle w:val="rowtabella0"/>
              <w:jc w:val="center"/>
              <w:rPr>
                <w:color w:val="002060"/>
              </w:rPr>
            </w:pPr>
            <w:r w:rsidRPr="00B33A83">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8740" w14:textId="77777777" w:rsidR="0007556B" w:rsidRPr="00B33A83" w:rsidRDefault="0007556B" w:rsidP="00DD2ADF">
            <w:pPr>
              <w:pStyle w:val="rowtabella0"/>
              <w:jc w:val="center"/>
              <w:rPr>
                <w:color w:val="002060"/>
              </w:rPr>
            </w:pPr>
            <w:r w:rsidRPr="00B33A83">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6F94" w14:textId="77777777" w:rsidR="0007556B" w:rsidRPr="00B33A83" w:rsidRDefault="0007556B" w:rsidP="00DD2ADF">
            <w:pPr>
              <w:pStyle w:val="rowtabella0"/>
              <w:jc w:val="center"/>
              <w:rPr>
                <w:color w:val="002060"/>
              </w:rPr>
            </w:pPr>
            <w:r w:rsidRPr="00B33A83">
              <w:rPr>
                <w:color w:val="002060"/>
              </w:rPr>
              <w:t>0</w:t>
            </w:r>
          </w:p>
        </w:tc>
      </w:tr>
    </w:tbl>
    <w:p w14:paraId="0066E232" w14:textId="77777777" w:rsidR="0007556B" w:rsidRPr="00B33A83" w:rsidRDefault="0007556B" w:rsidP="0007556B">
      <w:pPr>
        <w:pStyle w:val="breakline"/>
        <w:rPr>
          <w:color w:val="002060"/>
        </w:rPr>
      </w:pPr>
    </w:p>
    <w:p w14:paraId="06004E31" w14:textId="77777777" w:rsidR="0007556B" w:rsidRPr="00B33A83" w:rsidRDefault="0007556B" w:rsidP="0007556B">
      <w:pPr>
        <w:pStyle w:val="titoloprinc0"/>
        <w:rPr>
          <w:color w:val="002060"/>
        </w:rPr>
      </w:pPr>
      <w:r w:rsidRPr="00B33A83">
        <w:rPr>
          <w:color w:val="002060"/>
        </w:rPr>
        <w:t>PROGRAMMA GARE</w:t>
      </w:r>
    </w:p>
    <w:p w14:paraId="54C45FDA" w14:textId="77777777" w:rsidR="0007556B" w:rsidRPr="00B33A83" w:rsidRDefault="0007556B" w:rsidP="0007556B">
      <w:pPr>
        <w:pStyle w:val="breakline"/>
        <w:rPr>
          <w:color w:val="002060"/>
        </w:rPr>
      </w:pPr>
    </w:p>
    <w:p w14:paraId="0C9E234C" w14:textId="77777777" w:rsidR="0007556B" w:rsidRPr="00B33A83" w:rsidRDefault="0007556B" w:rsidP="0007556B">
      <w:pPr>
        <w:pStyle w:val="sottotitolocampionato10"/>
        <w:rPr>
          <w:color w:val="002060"/>
        </w:rPr>
      </w:pPr>
      <w:r w:rsidRPr="00B33A83">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07556B" w:rsidRPr="00B33A83" w14:paraId="6EB2990F"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CD9ED"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11F3B"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7F4DF"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9F212"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854F6"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03298"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1A0CD"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40EDC06A" w14:textId="77777777" w:rsidTr="00DD2AD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4A6CFC8" w14:textId="77777777" w:rsidR="0007556B" w:rsidRPr="00B33A83" w:rsidRDefault="0007556B" w:rsidP="00DD2ADF">
            <w:pPr>
              <w:pStyle w:val="rowtabella0"/>
              <w:rPr>
                <w:color w:val="002060"/>
              </w:rPr>
            </w:pPr>
            <w:r w:rsidRPr="00B33A83">
              <w:rPr>
                <w:color w:val="002060"/>
              </w:rPr>
              <w:t>GNANO 04</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7E04E6" w14:textId="77777777" w:rsidR="0007556B" w:rsidRPr="00B33A83" w:rsidRDefault="0007556B" w:rsidP="00DD2ADF">
            <w:pPr>
              <w:pStyle w:val="rowtabella0"/>
              <w:rPr>
                <w:color w:val="002060"/>
              </w:rPr>
            </w:pPr>
            <w:r w:rsidRPr="00B33A83">
              <w:rPr>
                <w:color w:val="002060"/>
              </w:rPr>
              <w:t>ACLI VILLA MUSONE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8EABD7"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635176" w14:textId="77777777" w:rsidR="0007556B" w:rsidRPr="00B33A83" w:rsidRDefault="0007556B" w:rsidP="00DD2ADF">
            <w:pPr>
              <w:pStyle w:val="rowtabella0"/>
              <w:rPr>
                <w:color w:val="002060"/>
              </w:rPr>
            </w:pPr>
            <w:r w:rsidRPr="00B33A83">
              <w:rPr>
                <w:color w:val="002060"/>
              </w:rPr>
              <w:t>06/04/2022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390D75" w14:textId="77777777" w:rsidR="0007556B" w:rsidRPr="00B33A83" w:rsidRDefault="0007556B" w:rsidP="00DD2ADF">
            <w:pPr>
              <w:pStyle w:val="rowtabella0"/>
              <w:rPr>
                <w:color w:val="002060"/>
              </w:rPr>
            </w:pPr>
            <w:r w:rsidRPr="00B33A83">
              <w:rPr>
                <w:color w:val="002060"/>
              </w:rPr>
              <w:t>5493 PALA BIVIO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C6296E" w14:textId="77777777" w:rsidR="0007556B" w:rsidRPr="00B33A83" w:rsidRDefault="0007556B" w:rsidP="00DD2ADF">
            <w:pPr>
              <w:pStyle w:val="rowtabella0"/>
              <w:rPr>
                <w:color w:val="002060"/>
              </w:rPr>
            </w:pPr>
            <w:r w:rsidRPr="00B33A83">
              <w:rPr>
                <w:color w:val="002060"/>
              </w:rPr>
              <w:t>FERMIGNANO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303853" w14:textId="77777777" w:rsidR="0007556B" w:rsidRPr="00B33A83" w:rsidRDefault="0007556B" w:rsidP="00DD2ADF">
            <w:pPr>
              <w:pStyle w:val="rowtabella0"/>
              <w:rPr>
                <w:color w:val="002060"/>
              </w:rPr>
            </w:pPr>
            <w:r w:rsidRPr="00B33A83">
              <w:rPr>
                <w:color w:val="002060"/>
              </w:rPr>
              <w:t>VIA DELL'INDUSTRIA</w:t>
            </w:r>
          </w:p>
        </w:tc>
      </w:tr>
    </w:tbl>
    <w:p w14:paraId="7BFB6A70" w14:textId="77777777" w:rsidR="0007556B" w:rsidRPr="00B33A83" w:rsidRDefault="0007556B" w:rsidP="0007556B">
      <w:pPr>
        <w:pStyle w:val="breakline"/>
        <w:rPr>
          <w:rFonts w:eastAsiaTheme="minorEastAsia"/>
          <w:color w:val="002060"/>
        </w:rPr>
      </w:pPr>
    </w:p>
    <w:p w14:paraId="772F32E9" w14:textId="77777777" w:rsidR="0007556B" w:rsidRPr="00B33A83" w:rsidRDefault="0007556B" w:rsidP="0007556B">
      <w:pPr>
        <w:pStyle w:val="breakline"/>
        <w:rPr>
          <w:color w:val="002060"/>
        </w:rPr>
      </w:pPr>
    </w:p>
    <w:p w14:paraId="68C107F5" w14:textId="77777777" w:rsidR="0007556B" w:rsidRPr="00B33A83" w:rsidRDefault="0007556B" w:rsidP="0007556B">
      <w:pPr>
        <w:pStyle w:val="breakline"/>
        <w:rPr>
          <w:color w:val="002060"/>
        </w:rPr>
      </w:pPr>
    </w:p>
    <w:p w14:paraId="505B30D2" w14:textId="77777777" w:rsidR="0007556B" w:rsidRPr="00B33A83" w:rsidRDefault="0007556B" w:rsidP="0007556B">
      <w:pPr>
        <w:pStyle w:val="sottotitolocampionato10"/>
        <w:rPr>
          <w:color w:val="002060"/>
        </w:rPr>
      </w:pPr>
      <w:r w:rsidRPr="00B33A83">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03"/>
        <w:gridCol w:w="385"/>
        <w:gridCol w:w="898"/>
        <w:gridCol w:w="1181"/>
        <w:gridCol w:w="1563"/>
        <w:gridCol w:w="1544"/>
      </w:tblGrid>
      <w:tr w:rsidR="0007556B" w:rsidRPr="00B33A83" w14:paraId="5288DEA9"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CDAEE"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7B2DA"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53F98"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5815C"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089C7"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26B96"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64098"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579F3D54"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D2D242" w14:textId="77777777" w:rsidR="0007556B" w:rsidRPr="00B33A83" w:rsidRDefault="0007556B" w:rsidP="00DD2ADF">
            <w:pPr>
              <w:pStyle w:val="rowtabella0"/>
              <w:rPr>
                <w:color w:val="002060"/>
              </w:rPr>
            </w:pPr>
            <w:r w:rsidRPr="00B33A8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D91827" w14:textId="77777777" w:rsidR="0007556B" w:rsidRPr="00B33A83" w:rsidRDefault="0007556B" w:rsidP="00DD2ADF">
            <w:pPr>
              <w:pStyle w:val="rowtabella0"/>
              <w:rPr>
                <w:color w:val="002060"/>
              </w:rPr>
            </w:pPr>
            <w:r w:rsidRPr="00B33A83">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05268"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62923" w14:textId="77777777" w:rsidR="0007556B" w:rsidRPr="00B33A83" w:rsidRDefault="0007556B" w:rsidP="00DD2ADF">
            <w:pPr>
              <w:pStyle w:val="rowtabella0"/>
              <w:rPr>
                <w:color w:val="002060"/>
              </w:rPr>
            </w:pPr>
            <w:r w:rsidRPr="00B33A83">
              <w:rPr>
                <w:color w:val="002060"/>
              </w:rPr>
              <w:t>08/04/2022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4F6E4" w14:textId="77777777" w:rsidR="0007556B" w:rsidRPr="00B33A83" w:rsidRDefault="0007556B" w:rsidP="00DD2ADF">
            <w:pPr>
              <w:pStyle w:val="rowtabella0"/>
              <w:rPr>
                <w:color w:val="002060"/>
              </w:rPr>
            </w:pPr>
            <w:r w:rsidRPr="00B33A8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402DC4" w14:textId="77777777" w:rsidR="0007556B" w:rsidRPr="00B33A83" w:rsidRDefault="0007556B" w:rsidP="00DD2ADF">
            <w:pPr>
              <w:pStyle w:val="rowtabella0"/>
              <w:rPr>
                <w:color w:val="002060"/>
              </w:rPr>
            </w:pPr>
            <w:r w:rsidRPr="00B33A8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8A718" w14:textId="77777777" w:rsidR="0007556B" w:rsidRPr="00B33A83" w:rsidRDefault="0007556B" w:rsidP="00DD2ADF">
            <w:pPr>
              <w:pStyle w:val="rowtabella0"/>
              <w:rPr>
                <w:color w:val="002060"/>
              </w:rPr>
            </w:pPr>
            <w:r w:rsidRPr="00B33A83">
              <w:rPr>
                <w:color w:val="002060"/>
              </w:rPr>
              <w:t>VIA MADRE TERESA DI CALCUTTA</w:t>
            </w:r>
          </w:p>
        </w:tc>
      </w:tr>
      <w:tr w:rsidR="0007556B" w:rsidRPr="00B33A83" w14:paraId="3BA09DA3"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0091CA" w14:textId="77777777" w:rsidR="0007556B" w:rsidRPr="00B33A83" w:rsidRDefault="0007556B" w:rsidP="00DD2ADF">
            <w:pPr>
              <w:pStyle w:val="rowtabella0"/>
              <w:rPr>
                <w:color w:val="002060"/>
              </w:rPr>
            </w:pPr>
            <w:r w:rsidRPr="00B33A83">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E5B6CC" w14:textId="77777777" w:rsidR="0007556B" w:rsidRPr="00B33A83" w:rsidRDefault="0007556B" w:rsidP="00DD2ADF">
            <w:pPr>
              <w:pStyle w:val="rowtabella0"/>
              <w:rPr>
                <w:color w:val="002060"/>
              </w:rPr>
            </w:pPr>
            <w:r w:rsidRPr="00B33A83">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A25D5D"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E4ADE7"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F026B9" w14:textId="77777777" w:rsidR="0007556B" w:rsidRPr="00B33A83" w:rsidRDefault="0007556B" w:rsidP="00DD2ADF">
            <w:pPr>
              <w:pStyle w:val="rowtabella0"/>
              <w:rPr>
                <w:color w:val="002060"/>
              </w:rPr>
            </w:pPr>
            <w:r w:rsidRPr="00B33A83">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0A5CB4" w14:textId="77777777" w:rsidR="0007556B" w:rsidRPr="00B33A83" w:rsidRDefault="0007556B" w:rsidP="00DD2ADF">
            <w:pPr>
              <w:pStyle w:val="rowtabella0"/>
              <w:rPr>
                <w:color w:val="002060"/>
              </w:rPr>
            </w:pPr>
            <w:r w:rsidRPr="00B33A8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932289" w14:textId="77777777" w:rsidR="0007556B" w:rsidRPr="00B33A83" w:rsidRDefault="0007556B" w:rsidP="00DD2ADF">
            <w:pPr>
              <w:pStyle w:val="rowtabella0"/>
              <w:rPr>
                <w:color w:val="002060"/>
              </w:rPr>
            </w:pPr>
            <w:r w:rsidRPr="00B33A83">
              <w:rPr>
                <w:color w:val="002060"/>
              </w:rPr>
              <w:t>VIA VILLA TOMBARI</w:t>
            </w:r>
          </w:p>
        </w:tc>
      </w:tr>
      <w:tr w:rsidR="0007556B" w:rsidRPr="00B33A83" w14:paraId="1AA93993"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CC5514" w14:textId="77777777" w:rsidR="0007556B" w:rsidRPr="00B33A83" w:rsidRDefault="0007556B" w:rsidP="00DD2ADF">
            <w:pPr>
              <w:pStyle w:val="rowtabella0"/>
              <w:rPr>
                <w:color w:val="002060"/>
              </w:rPr>
            </w:pPr>
            <w:r w:rsidRPr="00B33A83">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E89219" w14:textId="77777777" w:rsidR="0007556B" w:rsidRPr="00B33A83" w:rsidRDefault="0007556B" w:rsidP="00DD2ADF">
            <w:pPr>
              <w:pStyle w:val="rowtabella0"/>
              <w:rPr>
                <w:color w:val="002060"/>
              </w:rPr>
            </w:pPr>
            <w:r w:rsidRPr="00B33A83">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39748A"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38B977"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2FA9DA" w14:textId="77777777" w:rsidR="0007556B" w:rsidRPr="00B33A83" w:rsidRDefault="0007556B" w:rsidP="00DD2ADF">
            <w:pPr>
              <w:pStyle w:val="rowtabella0"/>
              <w:rPr>
                <w:color w:val="002060"/>
              </w:rPr>
            </w:pPr>
            <w:r w:rsidRPr="00B33A83">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93DCB4" w14:textId="77777777" w:rsidR="0007556B" w:rsidRPr="00B33A83" w:rsidRDefault="0007556B" w:rsidP="00DD2ADF">
            <w:pPr>
              <w:pStyle w:val="rowtabella0"/>
              <w:rPr>
                <w:color w:val="002060"/>
              </w:rPr>
            </w:pPr>
            <w:r w:rsidRPr="00B33A83">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869259" w14:textId="77777777" w:rsidR="0007556B" w:rsidRPr="00B33A83" w:rsidRDefault="0007556B" w:rsidP="00DD2ADF">
            <w:pPr>
              <w:pStyle w:val="rowtabella0"/>
              <w:rPr>
                <w:color w:val="002060"/>
              </w:rPr>
            </w:pPr>
            <w:r w:rsidRPr="00B33A83">
              <w:rPr>
                <w:color w:val="002060"/>
              </w:rPr>
              <w:t>VIA FALCONARA</w:t>
            </w:r>
          </w:p>
        </w:tc>
      </w:tr>
      <w:tr w:rsidR="0007556B" w:rsidRPr="00B33A83" w14:paraId="493E9BEB"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127CB0" w14:textId="77777777" w:rsidR="0007556B" w:rsidRPr="00B33A83" w:rsidRDefault="0007556B" w:rsidP="00DD2ADF">
            <w:pPr>
              <w:pStyle w:val="rowtabella0"/>
              <w:rPr>
                <w:color w:val="002060"/>
              </w:rPr>
            </w:pPr>
            <w:r w:rsidRPr="00B33A83">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46664D" w14:textId="77777777" w:rsidR="0007556B" w:rsidRPr="00B33A83" w:rsidRDefault="0007556B" w:rsidP="00DD2ADF">
            <w:pPr>
              <w:pStyle w:val="rowtabella0"/>
              <w:rPr>
                <w:color w:val="002060"/>
              </w:rPr>
            </w:pPr>
            <w:r w:rsidRPr="00B33A83">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CF3CD6"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5DC5AB"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750890" w14:textId="77777777" w:rsidR="0007556B" w:rsidRPr="00B33A83" w:rsidRDefault="0007556B" w:rsidP="00DD2ADF">
            <w:pPr>
              <w:pStyle w:val="rowtabella0"/>
              <w:rPr>
                <w:color w:val="002060"/>
              </w:rPr>
            </w:pPr>
            <w:r w:rsidRPr="00B33A83">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D6552E" w14:textId="77777777" w:rsidR="0007556B" w:rsidRPr="00B33A83" w:rsidRDefault="0007556B" w:rsidP="00DD2ADF">
            <w:pPr>
              <w:pStyle w:val="rowtabella0"/>
              <w:rPr>
                <w:color w:val="002060"/>
              </w:rPr>
            </w:pPr>
            <w:r w:rsidRPr="00B33A83">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8E8985" w14:textId="77777777" w:rsidR="0007556B" w:rsidRPr="00B33A83" w:rsidRDefault="0007556B" w:rsidP="00DD2ADF">
            <w:pPr>
              <w:pStyle w:val="rowtabella0"/>
              <w:rPr>
                <w:color w:val="002060"/>
              </w:rPr>
            </w:pPr>
            <w:r w:rsidRPr="00B33A83">
              <w:rPr>
                <w:color w:val="002060"/>
              </w:rPr>
              <w:t>VIA GRAZIA DELEDDA</w:t>
            </w:r>
          </w:p>
        </w:tc>
      </w:tr>
      <w:tr w:rsidR="0007556B" w:rsidRPr="00B33A83" w14:paraId="62C546E7"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F04FBB" w14:textId="77777777" w:rsidR="0007556B" w:rsidRPr="00B33A83" w:rsidRDefault="0007556B" w:rsidP="00DD2ADF">
            <w:pPr>
              <w:pStyle w:val="rowtabella0"/>
              <w:rPr>
                <w:color w:val="002060"/>
              </w:rPr>
            </w:pPr>
            <w:r w:rsidRPr="00B33A83">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F65BD" w14:textId="77777777" w:rsidR="0007556B" w:rsidRPr="00B33A83" w:rsidRDefault="0007556B" w:rsidP="00DD2ADF">
            <w:pPr>
              <w:pStyle w:val="rowtabella0"/>
              <w:rPr>
                <w:color w:val="002060"/>
              </w:rPr>
            </w:pPr>
            <w:r w:rsidRPr="00B33A83">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5EF554"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6770D"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41F7E6" w14:textId="77777777" w:rsidR="0007556B" w:rsidRPr="00B33A83" w:rsidRDefault="0007556B" w:rsidP="00DD2ADF">
            <w:pPr>
              <w:pStyle w:val="rowtabella0"/>
              <w:rPr>
                <w:color w:val="002060"/>
              </w:rPr>
            </w:pPr>
            <w:r w:rsidRPr="00B33A83">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02C03" w14:textId="77777777" w:rsidR="0007556B" w:rsidRPr="00B33A83" w:rsidRDefault="0007556B" w:rsidP="00DD2ADF">
            <w:pPr>
              <w:pStyle w:val="rowtabella0"/>
              <w:rPr>
                <w:color w:val="002060"/>
              </w:rPr>
            </w:pPr>
            <w:r w:rsidRPr="00B33A8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559DC" w14:textId="77777777" w:rsidR="0007556B" w:rsidRPr="00B33A83" w:rsidRDefault="0007556B" w:rsidP="00DD2ADF">
            <w:pPr>
              <w:pStyle w:val="rowtabella0"/>
              <w:rPr>
                <w:color w:val="002060"/>
              </w:rPr>
            </w:pPr>
            <w:r w:rsidRPr="00B33A83">
              <w:rPr>
                <w:color w:val="002060"/>
              </w:rPr>
              <w:t>VIA PETRARCA</w:t>
            </w:r>
          </w:p>
        </w:tc>
      </w:tr>
    </w:tbl>
    <w:p w14:paraId="453E0108" w14:textId="77777777" w:rsidR="0007556B" w:rsidRPr="00B33A83" w:rsidRDefault="0007556B" w:rsidP="0007556B">
      <w:pPr>
        <w:pStyle w:val="breakline"/>
        <w:rPr>
          <w:rFonts w:eastAsiaTheme="minorEastAsia"/>
          <w:color w:val="002060"/>
        </w:rPr>
      </w:pPr>
    </w:p>
    <w:p w14:paraId="76BA6612" w14:textId="77777777" w:rsidR="0007556B" w:rsidRPr="00B33A83" w:rsidRDefault="0007556B" w:rsidP="0007556B">
      <w:pPr>
        <w:pStyle w:val="breakline"/>
        <w:rPr>
          <w:color w:val="002060"/>
        </w:rPr>
      </w:pPr>
    </w:p>
    <w:p w14:paraId="67EABC65" w14:textId="77777777" w:rsidR="0007556B" w:rsidRPr="00B33A83" w:rsidRDefault="0007556B" w:rsidP="0007556B">
      <w:pPr>
        <w:pStyle w:val="breakline"/>
        <w:rPr>
          <w:color w:val="002060"/>
        </w:rPr>
      </w:pPr>
    </w:p>
    <w:p w14:paraId="334A5246" w14:textId="77777777" w:rsidR="0007556B" w:rsidRPr="00B33A83" w:rsidRDefault="0007556B" w:rsidP="0007556B">
      <w:pPr>
        <w:pStyle w:val="sottotitolocampionato10"/>
        <w:rPr>
          <w:color w:val="002060"/>
        </w:rPr>
      </w:pPr>
      <w:r w:rsidRPr="00B33A83">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2"/>
        <w:gridCol w:w="1561"/>
        <w:gridCol w:w="1546"/>
      </w:tblGrid>
      <w:tr w:rsidR="0007556B" w:rsidRPr="00B33A83" w14:paraId="6B6CB38B"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30A44"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DAD71"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3A09E"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59BB3"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C2F4BF"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4319C"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FE8A4"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57B073ED"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30BEC7" w14:textId="77777777" w:rsidR="0007556B" w:rsidRPr="00B33A83" w:rsidRDefault="0007556B" w:rsidP="00DD2ADF">
            <w:pPr>
              <w:pStyle w:val="rowtabella0"/>
              <w:rPr>
                <w:color w:val="002060"/>
              </w:rPr>
            </w:pPr>
            <w:r w:rsidRPr="00B33A83">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3A5B2" w14:textId="77777777" w:rsidR="0007556B" w:rsidRPr="00B33A83" w:rsidRDefault="0007556B" w:rsidP="00DD2ADF">
            <w:pPr>
              <w:pStyle w:val="rowtabella0"/>
              <w:rPr>
                <w:color w:val="002060"/>
              </w:rPr>
            </w:pPr>
            <w:r w:rsidRPr="00B33A83">
              <w:rPr>
                <w:color w:val="002060"/>
              </w:rPr>
              <w:t>POLISPORTIVA VICTORIA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C8697F"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3D9B8" w14:textId="77777777" w:rsidR="0007556B" w:rsidRPr="00B33A83" w:rsidRDefault="0007556B" w:rsidP="00DD2ADF">
            <w:pPr>
              <w:pStyle w:val="rowtabella0"/>
              <w:rPr>
                <w:color w:val="002060"/>
              </w:rPr>
            </w:pPr>
            <w:r w:rsidRPr="00B33A83">
              <w:rPr>
                <w:color w:val="002060"/>
              </w:rPr>
              <w:t>08/04/2022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44449C" w14:textId="77777777" w:rsidR="0007556B" w:rsidRPr="00B33A83" w:rsidRDefault="0007556B" w:rsidP="00DD2ADF">
            <w:pPr>
              <w:pStyle w:val="rowtabella0"/>
              <w:rPr>
                <w:color w:val="002060"/>
              </w:rPr>
            </w:pPr>
            <w:r w:rsidRPr="00B33A83">
              <w:rPr>
                <w:color w:val="002060"/>
              </w:rPr>
              <w:t>5220 PALESTRA POLIVALENTE P.TREIA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08C335" w14:textId="77777777" w:rsidR="0007556B" w:rsidRPr="00B33A83" w:rsidRDefault="0007556B" w:rsidP="00DD2ADF">
            <w:pPr>
              <w:pStyle w:val="rowtabella0"/>
              <w:rPr>
                <w:color w:val="002060"/>
              </w:rPr>
            </w:pPr>
            <w:r w:rsidRPr="00B33A83">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57404" w14:textId="77777777" w:rsidR="0007556B" w:rsidRPr="00B33A83" w:rsidRDefault="0007556B" w:rsidP="00DD2ADF">
            <w:pPr>
              <w:pStyle w:val="rowtabella0"/>
              <w:rPr>
                <w:color w:val="002060"/>
              </w:rPr>
            </w:pPr>
            <w:r w:rsidRPr="00B33A83">
              <w:rPr>
                <w:color w:val="002060"/>
              </w:rPr>
              <w:t>VIA NICOLO' V</w:t>
            </w:r>
          </w:p>
        </w:tc>
      </w:tr>
      <w:tr w:rsidR="0007556B" w:rsidRPr="00B33A83" w14:paraId="26940293"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5C3DF6" w14:textId="77777777" w:rsidR="0007556B" w:rsidRPr="00B33A83" w:rsidRDefault="0007556B" w:rsidP="00DD2ADF">
            <w:pPr>
              <w:pStyle w:val="rowtabella0"/>
              <w:rPr>
                <w:color w:val="002060"/>
              </w:rPr>
            </w:pPr>
            <w:r w:rsidRPr="00B33A83">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C1C3A9" w14:textId="77777777" w:rsidR="0007556B" w:rsidRPr="00B33A83" w:rsidRDefault="0007556B" w:rsidP="00DD2ADF">
            <w:pPr>
              <w:pStyle w:val="rowtabella0"/>
              <w:rPr>
                <w:color w:val="002060"/>
              </w:rPr>
            </w:pPr>
            <w:r w:rsidRPr="00B33A83">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7BF433"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541F26"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3BA762" w14:textId="77777777" w:rsidR="0007556B" w:rsidRPr="00B33A83" w:rsidRDefault="0007556B" w:rsidP="00DD2ADF">
            <w:pPr>
              <w:pStyle w:val="rowtabella0"/>
              <w:rPr>
                <w:color w:val="002060"/>
              </w:rPr>
            </w:pPr>
            <w:r w:rsidRPr="00B33A83">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12562" w14:textId="77777777" w:rsidR="0007556B" w:rsidRPr="00B33A83" w:rsidRDefault="0007556B" w:rsidP="00DD2ADF">
            <w:pPr>
              <w:pStyle w:val="rowtabella0"/>
              <w:rPr>
                <w:color w:val="002060"/>
              </w:rPr>
            </w:pPr>
            <w:r w:rsidRPr="00B33A83">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53DEB8" w14:textId="77777777" w:rsidR="0007556B" w:rsidRPr="00B33A83" w:rsidRDefault="0007556B" w:rsidP="00DD2ADF">
            <w:pPr>
              <w:pStyle w:val="rowtabella0"/>
              <w:rPr>
                <w:color w:val="002060"/>
              </w:rPr>
            </w:pPr>
            <w:r w:rsidRPr="00B33A83">
              <w:rPr>
                <w:color w:val="002060"/>
              </w:rPr>
              <w:t>VIA TAGLIAMENTO</w:t>
            </w:r>
          </w:p>
        </w:tc>
      </w:tr>
      <w:tr w:rsidR="0007556B" w:rsidRPr="00B33A83" w14:paraId="5AC02DF3"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33910E" w14:textId="77777777" w:rsidR="0007556B" w:rsidRPr="00B33A83" w:rsidRDefault="0007556B" w:rsidP="00DD2ADF">
            <w:pPr>
              <w:pStyle w:val="rowtabella0"/>
              <w:rPr>
                <w:color w:val="002060"/>
              </w:rPr>
            </w:pPr>
            <w:r w:rsidRPr="00B33A83">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507CC9" w14:textId="77777777" w:rsidR="0007556B" w:rsidRPr="00B33A83" w:rsidRDefault="0007556B" w:rsidP="00DD2ADF">
            <w:pPr>
              <w:pStyle w:val="rowtabella0"/>
              <w:rPr>
                <w:color w:val="002060"/>
              </w:rPr>
            </w:pPr>
            <w:r w:rsidRPr="00B33A83">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CFF56D"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07183C"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399422" w14:textId="77777777" w:rsidR="0007556B" w:rsidRPr="00B33A83" w:rsidRDefault="0007556B" w:rsidP="00DD2ADF">
            <w:pPr>
              <w:pStyle w:val="rowtabella0"/>
              <w:rPr>
                <w:color w:val="002060"/>
              </w:rPr>
            </w:pPr>
            <w:r w:rsidRPr="00B33A83">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4AA21" w14:textId="77777777" w:rsidR="0007556B" w:rsidRPr="00B33A83" w:rsidRDefault="0007556B" w:rsidP="00DD2ADF">
            <w:pPr>
              <w:pStyle w:val="rowtabella0"/>
              <w:rPr>
                <w:color w:val="002060"/>
              </w:rPr>
            </w:pPr>
            <w:r w:rsidRPr="00B33A83">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2F7C4C" w14:textId="77777777" w:rsidR="0007556B" w:rsidRPr="00B33A83" w:rsidRDefault="0007556B" w:rsidP="00DD2ADF">
            <w:pPr>
              <w:pStyle w:val="rowtabella0"/>
              <w:rPr>
                <w:color w:val="002060"/>
              </w:rPr>
            </w:pPr>
            <w:r w:rsidRPr="00B33A83">
              <w:rPr>
                <w:color w:val="002060"/>
              </w:rPr>
              <w:t>LOC. SAN LIBERATO</w:t>
            </w:r>
          </w:p>
        </w:tc>
      </w:tr>
      <w:tr w:rsidR="0007556B" w:rsidRPr="00B33A83" w14:paraId="4282AA55"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AFA1EA" w14:textId="77777777" w:rsidR="0007556B" w:rsidRPr="00B33A83" w:rsidRDefault="0007556B" w:rsidP="00DD2ADF">
            <w:pPr>
              <w:pStyle w:val="rowtabella0"/>
              <w:rPr>
                <w:color w:val="002060"/>
              </w:rPr>
            </w:pPr>
            <w:r w:rsidRPr="00B33A83">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E3514C" w14:textId="77777777" w:rsidR="0007556B" w:rsidRPr="00B33A83" w:rsidRDefault="0007556B" w:rsidP="00DD2ADF">
            <w:pPr>
              <w:pStyle w:val="rowtabella0"/>
              <w:rPr>
                <w:color w:val="002060"/>
              </w:rPr>
            </w:pPr>
            <w:r w:rsidRPr="00B33A83">
              <w:rPr>
                <w:color w:val="002060"/>
              </w:rPr>
              <w:t>FUTSAL SANGIUSTESE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B2886F"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28CA2A"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E094CC" w14:textId="77777777" w:rsidR="0007556B" w:rsidRPr="00B33A83" w:rsidRDefault="0007556B" w:rsidP="00DD2ADF">
            <w:pPr>
              <w:pStyle w:val="rowtabella0"/>
              <w:rPr>
                <w:color w:val="002060"/>
              </w:rPr>
            </w:pPr>
            <w:r w:rsidRPr="00B33A83">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B94814" w14:textId="77777777" w:rsidR="0007556B" w:rsidRPr="00B33A83" w:rsidRDefault="0007556B" w:rsidP="00DD2ADF">
            <w:pPr>
              <w:pStyle w:val="rowtabella0"/>
              <w:rPr>
                <w:color w:val="002060"/>
              </w:rPr>
            </w:pPr>
            <w:r w:rsidRPr="00B33A8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0EE561" w14:textId="77777777" w:rsidR="0007556B" w:rsidRPr="00B33A83" w:rsidRDefault="0007556B" w:rsidP="00DD2ADF">
            <w:pPr>
              <w:pStyle w:val="rowtabella0"/>
              <w:rPr>
                <w:color w:val="002060"/>
              </w:rPr>
            </w:pPr>
            <w:r w:rsidRPr="00B33A83">
              <w:rPr>
                <w:color w:val="002060"/>
              </w:rPr>
              <w:t>VIA ALFIERI SNC</w:t>
            </w:r>
          </w:p>
        </w:tc>
      </w:tr>
      <w:tr w:rsidR="0007556B" w:rsidRPr="00B33A83" w14:paraId="19D55F09"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CD4E88" w14:textId="77777777" w:rsidR="0007556B" w:rsidRPr="00B33A83" w:rsidRDefault="0007556B" w:rsidP="00DD2ADF">
            <w:pPr>
              <w:pStyle w:val="rowtabella0"/>
              <w:rPr>
                <w:color w:val="002060"/>
              </w:rPr>
            </w:pPr>
            <w:r w:rsidRPr="00B33A83">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4A6E1B" w14:textId="77777777" w:rsidR="0007556B" w:rsidRPr="00B33A83" w:rsidRDefault="0007556B" w:rsidP="00DD2ADF">
            <w:pPr>
              <w:pStyle w:val="rowtabella0"/>
              <w:rPr>
                <w:color w:val="002060"/>
              </w:rPr>
            </w:pPr>
            <w:r w:rsidRPr="00B33A83">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6ECC36"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9D1B9F"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395ABD" w14:textId="77777777" w:rsidR="0007556B" w:rsidRPr="00B33A83" w:rsidRDefault="0007556B" w:rsidP="00DD2ADF">
            <w:pPr>
              <w:pStyle w:val="rowtabella0"/>
              <w:rPr>
                <w:color w:val="002060"/>
              </w:rPr>
            </w:pPr>
            <w:r w:rsidRPr="00B33A83">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5AAC12" w14:textId="77777777" w:rsidR="0007556B" w:rsidRPr="00B33A83" w:rsidRDefault="0007556B" w:rsidP="00DD2ADF">
            <w:pPr>
              <w:pStyle w:val="rowtabella0"/>
              <w:rPr>
                <w:color w:val="002060"/>
              </w:rPr>
            </w:pPr>
            <w:r w:rsidRPr="00B33A83">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881D35" w14:textId="77777777" w:rsidR="0007556B" w:rsidRPr="00B33A83" w:rsidRDefault="0007556B" w:rsidP="00DD2ADF">
            <w:pPr>
              <w:pStyle w:val="rowtabella0"/>
              <w:rPr>
                <w:color w:val="002060"/>
              </w:rPr>
            </w:pPr>
            <w:r w:rsidRPr="00B33A83">
              <w:rPr>
                <w:color w:val="002060"/>
              </w:rPr>
              <w:t>VIA GEMME, 13</w:t>
            </w:r>
          </w:p>
        </w:tc>
      </w:tr>
      <w:tr w:rsidR="0007556B" w:rsidRPr="00B33A83" w14:paraId="008BB9EE"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AB9B96" w14:textId="77777777" w:rsidR="0007556B" w:rsidRPr="00B33A83" w:rsidRDefault="0007556B" w:rsidP="00DD2ADF">
            <w:pPr>
              <w:pStyle w:val="rowtabella0"/>
              <w:rPr>
                <w:color w:val="002060"/>
              </w:rPr>
            </w:pPr>
            <w:r w:rsidRPr="00B33A83">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C8FA0" w14:textId="77777777" w:rsidR="0007556B" w:rsidRPr="00B33A83" w:rsidRDefault="0007556B" w:rsidP="00DD2ADF">
            <w:pPr>
              <w:pStyle w:val="rowtabella0"/>
              <w:rPr>
                <w:color w:val="002060"/>
              </w:rPr>
            </w:pPr>
            <w:r w:rsidRPr="00B33A83">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EC790"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5AC25F"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F6EF0" w14:textId="77777777" w:rsidR="0007556B" w:rsidRPr="00B33A83" w:rsidRDefault="0007556B" w:rsidP="00DD2ADF">
            <w:pPr>
              <w:pStyle w:val="rowtabella0"/>
              <w:rPr>
                <w:color w:val="002060"/>
              </w:rPr>
            </w:pPr>
            <w:r w:rsidRPr="00B33A83">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F980C" w14:textId="77777777" w:rsidR="0007556B" w:rsidRPr="00B33A83" w:rsidRDefault="0007556B" w:rsidP="00DD2ADF">
            <w:pPr>
              <w:pStyle w:val="rowtabella0"/>
              <w:rPr>
                <w:color w:val="002060"/>
              </w:rPr>
            </w:pPr>
            <w:r w:rsidRPr="00B33A83">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68DA4D" w14:textId="77777777" w:rsidR="0007556B" w:rsidRPr="00B33A83" w:rsidRDefault="0007556B" w:rsidP="00DD2ADF">
            <w:pPr>
              <w:pStyle w:val="rowtabella0"/>
              <w:rPr>
                <w:color w:val="002060"/>
              </w:rPr>
            </w:pPr>
            <w:r w:rsidRPr="00B33A83">
              <w:rPr>
                <w:color w:val="002060"/>
              </w:rPr>
              <w:t>VIA LUDOVICO SCARFIOTTI</w:t>
            </w:r>
          </w:p>
        </w:tc>
      </w:tr>
    </w:tbl>
    <w:p w14:paraId="0B689FFA" w14:textId="77777777" w:rsidR="0007556B" w:rsidRPr="00B33A83" w:rsidRDefault="0007556B" w:rsidP="0007556B">
      <w:pPr>
        <w:pStyle w:val="breakline"/>
        <w:rPr>
          <w:rFonts w:eastAsiaTheme="minorEastAsia"/>
          <w:color w:val="002060"/>
        </w:rPr>
      </w:pPr>
    </w:p>
    <w:p w14:paraId="47CDFC5C" w14:textId="77777777" w:rsidR="0007556B" w:rsidRPr="00B33A83" w:rsidRDefault="0007556B" w:rsidP="0007556B">
      <w:pPr>
        <w:pStyle w:val="breakline"/>
        <w:rPr>
          <w:color w:val="002060"/>
        </w:rPr>
      </w:pPr>
    </w:p>
    <w:p w14:paraId="44571FCA" w14:textId="77777777" w:rsidR="0007556B" w:rsidRPr="00B33A83" w:rsidRDefault="0007556B" w:rsidP="0007556B">
      <w:pPr>
        <w:pStyle w:val="breakline"/>
        <w:rPr>
          <w:color w:val="002060"/>
        </w:rPr>
      </w:pPr>
    </w:p>
    <w:p w14:paraId="5D6B59C1" w14:textId="77777777" w:rsidR="0007556B" w:rsidRPr="00B33A83" w:rsidRDefault="0007556B" w:rsidP="0007556B">
      <w:pPr>
        <w:pStyle w:val="sottotitolocampionato10"/>
        <w:rPr>
          <w:color w:val="002060"/>
        </w:rPr>
      </w:pPr>
      <w:r w:rsidRPr="00B33A83">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2"/>
        <w:gridCol w:w="1557"/>
      </w:tblGrid>
      <w:tr w:rsidR="0007556B" w:rsidRPr="00B33A83" w14:paraId="1543331F"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F24FD"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B02FC"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E47CD"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55D89"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23758"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21E5C"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37EC5"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78654FD4"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0CE0C9" w14:textId="77777777" w:rsidR="0007556B" w:rsidRPr="00B33A83" w:rsidRDefault="0007556B" w:rsidP="00DD2ADF">
            <w:pPr>
              <w:pStyle w:val="rowtabella0"/>
              <w:rPr>
                <w:color w:val="002060"/>
              </w:rPr>
            </w:pPr>
            <w:r w:rsidRPr="00B33A83">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186585" w14:textId="77777777" w:rsidR="0007556B" w:rsidRPr="00B33A83" w:rsidRDefault="0007556B" w:rsidP="00DD2ADF">
            <w:pPr>
              <w:pStyle w:val="rowtabella0"/>
              <w:rPr>
                <w:color w:val="002060"/>
              </w:rPr>
            </w:pPr>
            <w:r w:rsidRPr="00B33A83">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B8BBD"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CA521" w14:textId="77777777" w:rsidR="0007556B" w:rsidRPr="00B33A83" w:rsidRDefault="0007556B" w:rsidP="00DD2ADF">
            <w:pPr>
              <w:pStyle w:val="rowtabella0"/>
              <w:rPr>
                <w:color w:val="002060"/>
              </w:rPr>
            </w:pPr>
            <w:r w:rsidRPr="00B33A83">
              <w:rPr>
                <w:color w:val="002060"/>
              </w:rPr>
              <w:t>08/04/2022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7CA29" w14:textId="77777777" w:rsidR="0007556B" w:rsidRPr="00B33A83" w:rsidRDefault="0007556B" w:rsidP="00DD2ADF">
            <w:pPr>
              <w:pStyle w:val="rowtabella0"/>
              <w:rPr>
                <w:color w:val="002060"/>
              </w:rPr>
            </w:pPr>
            <w:r w:rsidRPr="00B33A83">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38BAC" w14:textId="77777777" w:rsidR="0007556B" w:rsidRPr="00B33A83" w:rsidRDefault="0007556B" w:rsidP="00DD2ADF">
            <w:pPr>
              <w:pStyle w:val="rowtabella0"/>
              <w:rPr>
                <w:color w:val="002060"/>
              </w:rPr>
            </w:pPr>
            <w:r w:rsidRPr="00B33A83">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1F3DD" w14:textId="77777777" w:rsidR="0007556B" w:rsidRPr="00B33A83" w:rsidRDefault="0007556B" w:rsidP="00DD2ADF">
            <w:pPr>
              <w:pStyle w:val="rowtabella0"/>
              <w:rPr>
                <w:color w:val="002060"/>
              </w:rPr>
            </w:pPr>
            <w:r w:rsidRPr="00B33A83">
              <w:rPr>
                <w:color w:val="002060"/>
              </w:rPr>
              <w:t>VIA INDIPENDENZA-CAPODARCO</w:t>
            </w:r>
          </w:p>
        </w:tc>
      </w:tr>
      <w:tr w:rsidR="0007556B" w:rsidRPr="00B33A83" w14:paraId="191B649F"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B48375" w14:textId="77777777" w:rsidR="0007556B" w:rsidRPr="00B33A83" w:rsidRDefault="0007556B" w:rsidP="00DD2ADF">
            <w:pPr>
              <w:pStyle w:val="rowtabella0"/>
              <w:rPr>
                <w:color w:val="002060"/>
              </w:rPr>
            </w:pPr>
            <w:r w:rsidRPr="00B33A83">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23FAB1" w14:textId="77777777" w:rsidR="0007556B" w:rsidRPr="00B33A83" w:rsidRDefault="0007556B" w:rsidP="00DD2ADF">
            <w:pPr>
              <w:pStyle w:val="rowtabella0"/>
              <w:rPr>
                <w:color w:val="002060"/>
              </w:rPr>
            </w:pPr>
            <w:r w:rsidRPr="00B33A83">
              <w:rPr>
                <w:color w:val="002060"/>
              </w:rPr>
              <w:t>FUTSAL 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553450"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C4BD00"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937DF8" w14:textId="77777777" w:rsidR="0007556B" w:rsidRPr="00B33A83" w:rsidRDefault="0007556B" w:rsidP="00DD2ADF">
            <w:pPr>
              <w:pStyle w:val="rowtabella0"/>
              <w:rPr>
                <w:color w:val="002060"/>
              </w:rPr>
            </w:pPr>
            <w:r w:rsidRPr="00B33A8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546C2F" w14:textId="77777777" w:rsidR="0007556B" w:rsidRPr="00B33A83" w:rsidRDefault="0007556B" w:rsidP="00DD2ADF">
            <w:pPr>
              <w:pStyle w:val="rowtabella0"/>
              <w:rPr>
                <w:color w:val="002060"/>
              </w:rPr>
            </w:pPr>
            <w:r w:rsidRPr="00B33A8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C71FCA" w14:textId="77777777" w:rsidR="0007556B" w:rsidRPr="00B33A83" w:rsidRDefault="0007556B" w:rsidP="00DD2ADF">
            <w:pPr>
              <w:pStyle w:val="rowtabella0"/>
              <w:rPr>
                <w:color w:val="002060"/>
              </w:rPr>
            </w:pPr>
            <w:r w:rsidRPr="00B33A83">
              <w:rPr>
                <w:color w:val="002060"/>
              </w:rPr>
              <w:t>VIA CORRADI</w:t>
            </w:r>
          </w:p>
        </w:tc>
      </w:tr>
      <w:tr w:rsidR="0007556B" w:rsidRPr="00B33A83" w14:paraId="6B916A30"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EFF23D" w14:textId="77777777" w:rsidR="0007556B" w:rsidRPr="00B33A83" w:rsidRDefault="0007556B" w:rsidP="00DD2ADF">
            <w:pPr>
              <w:pStyle w:val="rowtabella0"/>
              <w:rPr>
                <w:color w:val="002060"/>
              </w:rPr>
            </w:pPr>
            <w:r w:rsidRPr="00B33A83">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2CFD20" w14:textId="77777777" w:rsidR="0007556B" w:rsidRPr="00B33A83" w:rsidRDefault="0007556B" w:rsidP="00DD2ADF">
            <w:pPr>
              <w:pStyle w:val="rowtabella0"/>
              <w:rPr>
                <w:color w:val="002060"/>
              </w:rPr>
            </w:pPr>
            <w:r w:rsidRPr="00B33A83">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F7B534"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3EF5A0B"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5E1CC9" w14:textId="77777777" w:rsidR="0007556B" w:rsidRPr="00B33A83" w:rsidRDefault="0007556B" w:rsidP="00DD2ADF">
            <w:pPr>
              <w:pStyle w:val="rowtabella0"/>
              <w:rPr>
                <w:color w:val="002060"/>
              </w:rPr>
            </w:pPr>
            <w:r w:rsidRPr="00B33A83">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82F4C1" w14:textId="77777777" w:rsidR="0007556B" w:rsidRPr="00B33A83" w:rsidRDefault="0007556B" w:rsidP="00DD2ADF">
            <w:pPr>
              <w:pStyle w:val="rowtabella0"/>
              <w:rPr>
                <w:color w:val="002060"/>
              </w:rPr>
            </w:pPr>
            <w:r w:rsidRPr="00B33A83">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F4709E" w14:textId="77777777" w:rsidR="0007556B" w:rsidRPr="00B33A83" w:rsidRDefault="0007556B" w:rsidP="00DD2ADF">
            <w:pPr>
              <w:pStyle w:val="rowtabella0"/>
              <w:rPr>
                <w:color w:val="002060"/>
              </w:rPr>
            </w:pPr>
            <w:r w:rsidRPr="00B33A83">
              <w:rPr>
                <w:color w:val="002060"/>
              </w:rPr>
              <w:t>VIA FONTE DI MONSIGNORE</w:t>
            </w:r>
          </w:p>
        </w:tc>
      </w:tr>
      <w:tr w:rsidR="0007556B" w:rsidRPr="00B33A83" w14:paraId="32621D98"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4A398F7" w14:textId="77777777" w:rsidR="0007556B" w:rsidRPr="00B33A83" w:rsidRDefault="0007556B" w:rsidP="00DD2ADF">
            <w:pPr>
              <w:pStyle w:val="rowtabella0"/>
              <w:rPr>
                <w:color w:val="002060"/>
              </w:rPr>
            </w:pPr>
            <w:r w:rsidRPr="00B33A83">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301A5D" w14:textId="77777777" w:rsidR="0007556B" w:rsidRPr="00B33A83" w:rsidRDefault="0007556B" w:rsidP="00DD2ADF">
            <w:pPr>
              <w:pStyle w:val="rowtabella0"/>
              <w:rPr>
                <w:color w:val="002060"/>
              </w:rPr>
            </w:pPr>
            <w:r w:rsidRPr="00B33A83">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704B6E"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0ABF83"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61C480" w14:textId="77777777" w:rsidR="0007556B" w:rsidRPr="00B33A83" w:rsidRDefault="0007556B" w:rsidP="00DD2ADF">
            <w:pPr>
              <w:pStyle w:val="rowtabella0"/>
              <w:rPr>
                <w:color w:val="002060"/>
              </w:rPr>
            </w:pPr>
            <w:r w:rsidRPr="00B33A83">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BC6061" w14:textId="77777777" w:rsidR="0007556B" w:rsidRPr="00B33A83" w:rsidRDefault="0007556B" w:rsidP="00DD2ADF">
            <w:pPr>
              <w:pStyle w:val="rowtabella0"/>
              <w:rPr>
                <w:color w:val="002060"/>
              </w:rPr>
            </w:pPr>
            <w:r w:rsidRPr="00B33A83">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A4912" w14:textId="77777777" w:rsidR="0007556B" w:rsidRPr="00B33A83" w:rsidRDefault="0007556B" w:rsidP="00DD2ADF">
            <w:pPr>
              <w:pStyle w:val="rowtabella0"/>
              <w:rPr>
                <w:color w:val="002060"/>
              </w:rPr>
            </w:pPr>
            <w:r w:rsidRPr="00B33A83">
              <w:rPr>
                <w:color w:val="002060"/>
              </w:rPr>
              <w:t>FRAZ.PAGLIARE VIA VECCHI</w:t>
            </w:r>
          </w:p>
        </w:tc>
      </w:tr>
      <w:tr w:rsidR="0007556B" w:rsidRPr="00B33A83" w14:paraId="3E7604E5"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1612FA" w14:textId="77777777" w:rsidR="0007556B" w:rsidRPr="00B33A83" w:rsidRDefault="0007556B" w:rsidP="00DD2ADF">
            <w:pPr>
              <w:pStyle w:val="rowtabella0"/>
              <w:rPr>
                <w:color w:val="002060"/>
              </w:rPr>
            </w:pPr>
            <w:r w:rsidRPr="00B33A83">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2FAF4" w14:textId="77777777" w:rsidR="0007556B" w:rsidRPr="00B33A83" w:rsidRDefault="0007556B" w:rsidP="00DD2ADF">
            <w:pPr>
              <w:pStyle w:val="rowtabella0"/>
              <w:rPr>
                <w:color w:val="002060"/>
              </w:rPr>
            </w:pPr>
            <w:r w:rsidRPr="00B33A83">
              <w:rPr>
                <w:color w:val="002060"/>
              </w:rPr>
              <w:t>FUTSAL CAMPIGLIONE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C23F7A"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A072E"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C26412" w14:textId="77777777" w:rsidR="0007556B" w:rsidRPr="00B33A83" w:rsidRDefault="0007556B" w:rsidP="00DD2ADF">
            <w:pPr>
              <w:pStyle w:val="rowtabella0"/>
              <w:rPr>
                <w:color w:val="002060"/>
              </w:rPr>
            </w:pPr>
            <w:r w:rsidRPr="00B33A83">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60A31" w14:textId="77777777" w:rsidR="0007556B" w:rsidRPr="00B33A83" w:rsidRDefault="0007556B" w:rsidP="00DD2ADF">
            <w:pPr>
              <w:pStyle w:val="rowtabella0"/>
              <w:rPr>
                <w:color w:val="002060"/>
              </w:rPr>
            </w:pPr>
            <w:r w:rsidRPr="00B33A8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41B2D2" w14:textId="77777777" w:rsidR="0007556B" w:rsidRPr="00B33A83" w:rsidRDefault="0007556B" w:rsidP="00DD2ADF">
            <w:pPr>
              <w:pStyle w:val="rowtabella0"/>
              <w:rPr>
                <w:color w:val="002060"/>
              </w:rPr>
            </w:pPr>
            <w:r w:rsidRPr="00B33A83">
              <w:rPr>
                <w:color w:val="002060"/>
              </w:rPr>
              <w:t>VIA S.VITTORIA, 5</w:t>
            </w:r>
          </w:p>
        </w:tc>
      </w:tr>
    </w:tbl>
    <w:p w14:paraId="50A6A087" w14:textId="77777777" w:rsidR="0007556B" w:rsidRPr="00B33A83" w:rsidRDefault="0007556B" w:rsidP="0007556B">
      <w:pPr>
        <w:pStyle w:val="breakline"/>
        <w:rPr>
          <w:rFonts w:eastAsiaTheme="minorEastAsia"/>
          <w:color w:val="002060"/>
        </w:rPr>
      </w:pPr>
    </w:p>
    <w:p w14:paraId="236944FE" w14:textId="77777777" w:rsidR="0007556B" w:rsidRPr="00B33A83" w:rsidRDefault="0007556B" w:rsidP="0007556B">
      <w:pPr>
        <w:pStyle w:val="breakline"/>
        <w:rPr>
          <w:color w:val="002060"/>
        </w:rPr>
      </w:pPr>
    </w:p>
    <w:p w14:paraId="188897F9" w14:textId="77777777" w:rsidR="0007556B" w:rsidRPr="00B33A83" w:rsidRDefault="0007556B" w:rsidP="0007556B">
      <w:pPr>
        <w:pStyle w:val="titolocampionato0"/>
        <w:shd w:val="clear" w:color="auto" w:fill="CCCCCC"/>
        <w:spacing w:before="80" w:after="40"/>
        <w:rPr>
          <w:color w:val="002060"/>
        </w:rPr>
      </w:pPr>
      <w:r w:rsidRPr="00B33A83">
        <w:rPr>
          <w:color w:val="002060"/>
        </w:rPr>
        <w:t>REGIONALE CALCIO A 5 FEMMINILE</w:t>
      </w:r>
    </w:p>
    <w:p w14:paraId="4B3ADAD0" w14:textId="77777777" w:rsidR="0007556B" w:rsidRPr="00B33A83" w:rsidRDefault="0007556B" w:rsidP="0007556B">
      <w:pPr>
        <w:pStyle w:val="titoloprinc0"/>
        <w:rPr>
          <w:color w:val="002060"/>
        </w:rPr>
      </w:pPr>
      <w:r w:rsidRPr="00B33A83">
        <w:rPr>
          <w:color w:val="002060"/>
        </w:rPr>
        <w:t>VARIAZIONI AL PROGRAMMA GARE</w:t>
      </w:r>
    </w:p>
    <w:p w14:paraId="2BE92F9C" w14:textId="77777777" w:rsidR="0007556B" w:rsidRPr="00B33A83" w:rsidRDefault="0007556B" w:rsidP="0007556B">
      <w:pPr>
        <w:pStyle w:val="breakline"/>
        <w:rPr>
          <w:color w:val="002060"/>
        </w:rPr>
      </w:pPr>
    </w:p>
    <w:p w14:paraId="2BD4498B" w14:textId="77777777" w:rsidR="0007556B" w:rsidRPr="00B33A83" w:rsidRDefault="0007556B" w:rsidP="0007556B">
      <w:pPr>
        <w:pStyle w:val="breakline"/>
        <w:rPr>
          <w:color w:val="002060"/>
        </w:rPr>
      </w:pPr>
    </w:p>
    <w:p w14:paraId="0A16131F" w14:textId="77777777" w:rsidR="0007556B" w:rsidRPr="00B33A83" w:rsidRDefault="0007556B" w:rsidP="0007556B">
      <w:pPr>
        <w:pStyle w:val="sottotitolocampionato10"/>
        <w:rPr>
          <w:color w:val="002060"/>
        </w:rPr>
      </w:pPr>
      <w:r w:rsidRPr="00B33A83">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7556B" w:rsidRPr="00B33A83" w14:paraId="6971013D" w14:textId="77777777" w:rsidTr="00DD2AD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83387" w14:textId="77777777" w:rsidR="0007556B" w:rsidRPr="00B33A83" w:rsidRDefault="0007556B" w:rsidP="00DD2ADF">
            <w:pPr>
              <w:pStyle w:val="headertabella0"/>
              <w:rPr>
                <w:color w:val="002060"/>
              </w:rPr>
            </w:pPr>
            <w:r w:rsidRPr="00B33A8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D7C69" w14:textId="77777777" w:rsidR="0007556B" w:rsidRPr="00B33A83" w:rsidRDefault="0007556B" w:rsidP="00DD2ADF">
            <w:pPr>
              <w:pStyle w:val="headertabella0"/>
              <w:rPr>
                <w:color w:val="002060"/>
              </w:rPr>
            </w:pPr>
            <w:r w:rsidRPr="00B33A83">
              <w:rPr>
                <w:color w:val="002060"/>
              </w:rPr>
              <w:t xml:space="preserve">N° </w:t>
            </w:r>
            <w:proofErr w:type="spellStart"/>
            <w:r w:rsidRPr="00B33A83">
              <w:rPr>
                <w:color w:val="002060"/>
              </w:rPr>
              <w:t>Gior</w:t>
            </w:r>
            <w:proofErr w:type="spellEnd"/>
            <w:r w:rsidRPr="00B33A8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AB517" w14:textId="77777777" w:rsidR="0007556B" w:rsidRPr="00B33A83" w:rsidRDefault="0007556B" w:rsidP="00DD2ADF">
            <w:pPr>
              <w:pStyle w:val="headertabella0"/>
              <w:rPr>
                <w:color w:val="002060"/>
              </w:rPr>
            </w:pPr>
            <w:r w:rsidRPr="00B33A8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2113D" w14:textId="77777777" w:rsidR="0007556B" w:rsidRPr="00B33A83" w:rsidRDefault="0007556B" w:rsidP="00DD2ADF">
            <w:pPr>
              <w:pStyle w:val="headertabella0"/>
              <w:rPr>
                <w:color w:val="002060"/>
              </w:rPr>
            </w:pPr>
            <w:r w:rsidRPr="00B33A8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C41DB" w14:textId="77777777" w:rsidR="0007556B" w:rsidRPr="00B33A83" w:rsidRDefault="0007556B" w:rsidP="00DD2ADF">
            <w:pPr>
              <w:pStyle w:val="headertabella0"/>
              <w:rPr>
                <w:color w:val="002060"/>
              </w:rPr>
            </w:pPr>
            <w:r w:rsidRPr="00B33A83">
              <w:rPr>
                <w:color w:val="002060"/>
              </w:rPr>
              <w:t xml:space="preserve">Data </w:t>
            </w:r>
            <w:proofErr w:type="spellStart"/>
            <w:r w:rsidRPr="00B33A83">
              <w:rPr>
                <w:color w:val="002060"/>
              </w:rPr>
              <w:t>Orig</w:t>
            </w:r>
            <w:proofErr w:type="spellEnd"/>
            <w:r w:rsidRPr="00B33A8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7293B" w14:textId="77777777" w:rsidR="0007556B" w:rsidRPr="00B33A83" w:rsidRDefault="0007556B" w:rsidP="00DD2ADF">
            <w:pPr>
              <w:pStyle w:val="headertabella0"/>
              <w:rPr>
                <w:color w:val="002060"/>
              </w:rPr>
            </w:pPr>
            <w:r w:rsidRPr="00B33A8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57886" w14:textId="77777777" w:rsidR="0007556B" w:rsidRPr="00B33A83" w:rsidRDefault="0007556B" w:rsidP="00DD2ADF">
            <w:pPr>
              <w:pStyle w:val="headertabella0"/>
              <w:rPr>
                <w:color w:val="002060"/>
              </w:rPr>
            </w:pPr>
            <w:r w:rsidRPr="00B33A83">
              <w:rPr>
                <w:color w:val="002060"/>
              </w:rPr>
              <w:t xml:space="preserve">Ora </w:t>
            </w:r>
            <w:proofErr w:type="spellStart"/>
            <w:r w:rsidRPr="00B33A83">
              <w:rPr>
                <w:color w:val="002060"/>
              </w:rPr>
              <w:t>Orig</w:t>
            </w:r>
            <w:proofErr w:type="spellEnd"/>
            <w:r w:rsidRPr="00B33A8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DA071" w14:textId="77777777" w:rsidR="0007556B" w:rsidRPr="00B33A83" w:rsidRDefault="0007556B" w:rsidP="00DD2ADF">
            <w:pPr>
              <w:pStyle w:val="headertabella0"/>
              <w:rPr>
                <w:color w:val="002060"/>
              </w:rPr>
            </w:pPr>
            <w:r w:rsidRPr="00B33A83">
              <w:rPr>
                <w:color w:val="002060"/>
              </w:rPr>
              <w:t>Impianto</w:t>
            </w:r>
          </w:p>
        </w:tc>
      </w:tr>
      <w:tr w:rsidR="0007556B" w:rsidRPr="00B33A83" w14:paraId="1CF0BC9C" w14:textId="77777777" w:rsidTr="00DD2AD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7A78" w14:textId="77777777" w:rsidR="0007556B" w:rsidRPr="001F1410" w:rsidRDefault="0007556B" w:rsidP="00DD2ADF">
            <w:pPr>
              <w:pStyle w:val="rowtabella0"/>
              <w:rPr>
                <w:color w:val="002060"/>
                <w:highlight w:val="yellow"/>
              </w:rPr>
            </w:pPr>
            <w:r w:rsidRPr="001F1410">
              <w:rPr>
                <w:color w:val="002060"/>
                <w:highlight w:val="yellow"/>
              </w:rPr>
              <w:t>08/04/2022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C2A5B" w14:textId="77777777" w:rsidR="0007556B" w:rsidRPr="001F1410" w:rsidRDefault="0007556B" w:rsidP="00DD2ADF">
            <w:pPr>
              <w:pStyle w:val="rowtabella0"/>
              <w:jc w:val="center"/>
              <w:rPr>
                <w:color w:val="002060"/>
                <w:highlight w:val="yellow"/>
              </w:rPr>
            </w:pPr>
            <w:r w:rsidRPr="001F1410">
              <w:rPr>
                <w:color w:val="002060"/>
                <w:highlight w:val="yellow"/>
              </w:rPr>
              <w:t>12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B9F3" w14:textId="77777777" w:rsidR="0007556B" w:rsidRPr="001F1410" w:rsidRDefault="0007556B" w:rsidP="00DD2ADF">
            <w:pPr>
              <w:pStyle w:val="rowtabella0"/>
              <w:rPr>
                <w:color w:val="002060"/>
                <w:highlight w:val="yellow"/>
              </w:rPr>
            </w:pPr>
            <w:r w:rsidRPr="001F1410">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797C2" w14:textId="77777777" w:rsidR="0007556B" w:rsidRPr="001F1410" w:rsidRDefault="0007556B" w:rsidP="00DD2ADF">
            <w:pPr>
              <w:pStyle w:val="rowtabella0"/>
              <w:rPr>
                <w:color w:val="002060"/>
                <w:highlight w:val="yellow"/>
              </w:rPr>
            </w:pPr>
            <w:r w:rsidRPr="001F1410">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5F0AC" w14:textId="77777777" w:rsidR="0007556B" w:rsidRPr="00B33A83" w:rsidRDefault="0007556B" w:rsidP="00DD2AD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EF8C9" w14:textId="77777777" w:rsidR="0007556B" w:rsidRPr="00B33A83" w:rsidRDefault="0007556B" w:rsidP="00DD2ADF">
            <w:pPr>
              <w:pStyle w:val="rowtabella0"/>
              <w:jc w:val="center"/>
              <w:rPr>
                <w:color w:val="002060"/>
              </w:rPr>
            </w:pPr>
            <w:r w:rsidRPr="001F141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B0C11" w14:textId="77777777" w:rsidR="0007556B" w:rsidRPr="00B33A83" w:rsidRDefault="0007556B" w:rsidP="00DD2ADF">
            <w:pPr>
              <w:pStyle w:val="rowtabella0"/>
              <w:jc w:val="center"/>
              <w:rPr>
                <w:color w:val="002060"/>
              </w:rPr>
            </w:pPr>
            <w:r w:rsidRPr="00B33A83">
              <w:rPr>
                <w:color w:val="002060"/>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A1DE" w14:textId="77777777" w:rsidR="0007556B" w:rsidRPr="00B33A83" w:rsidRDefault="0007556B" w:rsidP="00DD2ADF">
            <w:pPr>
              <w:pStyle w:val="rowtabella0"/>
              <w:rPr>
                <w:color w:val="002060"/>
              </w:rPr>
            </w:pPr>
            <w:r w:rsidRPr="001F1410">
              <w:rPr>
                <w:color w:val="002060"/>
                <w:highlight w:val="yellow"/>
              </w:rPr>
              <w:t>PALLONE GEODETICO "CIOMMEI" TOLENTINO VIA WEBER - ZONA STICCHI</w:t>
            </w:r>
          </w:p>
        </w:tc>
      </w:tr>
      <w:tr w:rsidR="0007556B" w:rsidRPr="00B33A83" w14:paraId="4EE768A4" w14:textId="77777777" w:rsidTr="00DD2AD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062FE" w14:textId="77777777" w:rsidR="0007556B" w:rsidRPr="001F1410" w:rsidRDefault="0007556B" w:rsidP="00DD2ADF">
            <w:pPr>
              <w:pStyle w:val="rowtabella0"/>
              <w:rPr>
                <w:color w:val="002060"/>
                <w:highlight w:val="yellow"/>
              </w:rPr>
            </w:pPr>
            <w:r w:rsidRPr="001F1410">
              <w:rPr>
                <w:color w:val="002060"/>
                <w:highlight w:val="yellow"/>
              </w:rPr>
              <w:t>14/04/2022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29E91" w14:textId="77777777" w:rsidR="0007556B" w:rsidRPr="001F1410" w:rsidRDefault="0007556B" w:rsidP="00DD2ADF">
            <w:pPr>
              <w:pStyle w:val="rowtabella0"/>
              <w:jc w:val="center"/>
              <w:rPr>
                <w:color w:val="002060"/>
                <w:highlight w:val="yellow"/>
              </w:rPr>
            </w:pPr>
            <w:r w:rsidRPr="001F1410">
              <w:rPr>
                <w:color w:val="002060"/>
                <w:highlight w:val="yellow"/>
              </w:rPr>
              <w:t>13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9D08F" w14:textId="77777777" w:rsidR="0007556B" w:rsidRPr="001F1410" w:rsidRDefault="0007556B" w:rsidP="00DD2ADF">
            <w:pPr>
              <w:pStyle w:val="rowtabella0"/>
              <w:rPr>
                <w:color w:val="002060"/>
                <w:highlight w:val="yellow"/>
              </w:rPr>
            </w:pPr>
            <w:r w:rsidRPr="001F1410">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B40C" w14:textId="77777777" w:rsidR="0007556B" w:rsidRPr="001F1410" w:rsidRDefault="0007556B" w:rsidP="00DD2ADF">
            <w:pPr>
              <w:pStyle w:val="rowtabella0"/>
              <w:rPr>
                <w:color w:val="002060"/>
                <w:highlight w:val="yellow"/>
              </w:rPr>
            </w:pPr>
            <w:r w:rsidRPr="001F1410">
              <w:rPr>
                <w:color w:val="002060"/>
                <w:highlight w:val="yellow"/>
              </w:rPr>
              <w:t>FANO CALCIO FEMMINILE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20FBE" w14:textId="77777777" w:rsidR="0007556B" w:rsidRPr="00B33A83" w:rsidRDefault="0007556B" w:rsidP="00DD2ADF">
            <w:pPr>
              <w:pStyle w:val="rowtabella0"/>
              <w:rPr>
                <w:color w:val="002060"/>
              </w:rPr>
            </w:pPr>
            <w:r>
              <w:rPr>
                <w:color w:val="002060"/>
              </w:rPr>
              <w:t>13</w:t>
            </w:r>
            <w:r w:rsidRPr="00B33A83">
              <w:rPr>
                <w:color w:val="002060"/>
              </w:rPr>
              <w:t>/0</w:t>
            </w:r>
            <w:r>
              <w:rPr>
                <w:color w:val="002060"/>
              </w:rPr>
              <w:t>4</w:t>
            </w:r>
            <w:r w:rsidRPr="00B33A83">
              <w:rPr>
                <w:color w:val="002060"/>
              </w:rPr>
              <w:t>/2022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CEA1" w14:textId="77777777" w:rsidR="0007556B" w:rsidRPr="00B33A83" w:rsidRDefault="0007556B" w:rsidP="00DD2ADF">
            <w:pPr>
              <w:pStyle w:val="rowtabella0"/>
              <w:jc w:val="center"/>
              <w:rPr>
                <w:color w:val="002060"/>
              </w:rPr>
            </w:pPr>
            <w:r w:rsidRPr="001F1410">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DD1D3" w14:textId="77777777" w:rsidR="0007556B" w:rsidRPr="001F1410" w:rsidRDefault="0007556B" w:rsidP="00DD2ADF">
            <w:pPr>
              <w:jc w:val="center"/>
              <w:rPr>
                <w:rFonts w:ascii="Arial" w:hAnsi="Arial" w:cs="Arial"/>
                <w:color w:val="002060"/>
                <w:sz w:val="12"/>
                <w:szCs w:val="12"/>
              </w:rPr>
            </w:pPr>
            <w:r w:rsidRPr="001F1410">
              <w:rPr>
                <w:rFonts w:ascii="Arial" w:hAnsi="Arial" w:cs="Arial"/>
                <w:color w:val="002060"/>
                <w:sz w:val="12"/>
                <w:szCs w:val="12"/>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7759A" w14:textId="77777777" w:rsidR="0007556B" w:rsidRPr="00B33A83" w:rsidRDefault="0007556B" w:rsidP="00DD2ADF">
            <w:pPr>
              <w:rPr>
                <w:color w:val="002060"/>
              </w:rPr>
            </w:pPr>
          </w:p>
        </w:tc>
      </w:tr>
    </w:tbl>
    <w:p w14:paraId="1EA6314C" w14:textId="77777777" w:rsidR="0007556B" w:rsidRPr="00B33A83" w:rsidRDefault="0007556B" w:rsidP="0007556B">
      <w:pPr>
        <w:pStyle w:val="breakline"/>
        <w:rPr>
          <w:rFonts w:eastAsiaTheme="minorEastAsia"/>
          <w:color w:val="002060"/>
        </w:rPr>
      </w:pPr>
    </w:p>
    <w:p w14:paraId="68BE02A7" w14:textId="77777777" w:rsidR="0007556B" w:rsidRPr="00B33A83" w:rsidRDefault="0007556B" w:rsidP="0007556B">
      <w:pPr>
        <w:pStyle w:val="breakline"/>
        <w:rPr>
          <w:color w:val="002060"/>
        </w:rPr>
      </w:pPr>
    </w:p>
    <w:p w14:paraId="5C78BCE6" w14:textId="77777777" w:rsidR="0007556B" w:rsidRPr="00B33A83" w:rsidRDefault="0007556B" w:rsidP="0007556B">
      <w:pPr>
        <w:pStyle w:val="titoloprinc0"/>
        <w:rPr>
          <w:color w:val="002060"/>
        </w:rPr>
      </w:pPr>
      <w:r w:rsidRPr="00B33A83">
        <w:rPr>
          <w:color w:val="002060"/>
        </w:rPr>
        <w:t>RISULTATI</w:t>
      </w:r>
    </w:p>
    <w:p w14:paraId="1EF3A38A" w14:textId="77777777" w:rsidR="0007556B" w:rsidRPr="00B33A83" w:rsidRDefault="0007556B" w:rsidP="0007556B">
      <w:pPr>
        <w:pStyle w:val="breakline"/>
        <w:rPr>
          <w:color w:val="002060"/>
        </w:rPr>
      </w:pPr>
    </w:p>
    <w:p w14:paraId="03D5B2C3" w14:textId="77777777" w:rsidR="0007556B" w:rsidRPr="00B33A83" w:rsidRDefault="0007556B" w:rsidP="0007556B">
      <w:pPr>
        <w:pStyle w:val="sottotitolocampionato10"/>
        <w:rPr>
          <w:color w:val="002060"/>
        </w:rPr>
      </w:pPr>
      <w:r w:rsidRPr="00B33A83">
        <w:rPr>
          <w:color w:val="002060"/>
        </w:rPr>
        <w:t>RISULTATI UFFICIALI GARE DEL 01/04/2022</w:t>
      </w:r>
    </w:p>
    <w:p w14:paraId="63E198D8" w14:textId="77777777" w:rsidR="00EE49D7" w:rsidRPr="00EE49D7" w:rsidRDefault="00EE49D7" w:rsidP="00EE49D7">
      <w:pPr>
        <w:pStyle w:val="sottotitolocampionato20"/>
        <w:spacing w:before="0" w:beforeAutospacing="0" w:after="0" w:afterAutospacing="0"/>
        <w:rPr>
          <w:rFonts w:ascii="Arial" w:hAnsi="Arial" w:cs="Arial"/>
          <w:color w:val="002060"/>
          <w:sz w:val="20"/>
          <w:szCs w:val="20"/>
        </w:rPr>
      </w:pPr>
      <w:r w:rsidRPr="00EE49D7">
        <w:rPr>
          <w:rFonts w:ascii="Arial" w:hAnsi="Arial" w:cs="Arial"/>
          <w:color w:val="002060"/>
          <w:sz w:val="20"/>
          <w:szCs w:val="20"/>
        </w:rPr>
        <w:t>Si trascrivono qui di seguito i risultati ufficiali delle gare disputate</w:t>
      </w:r>
    </w:p>
    <w:p w14:paraId="4896E733" w14:textId="77777777" w:rsidR="0007556B" w:rsidRPr="00B33A83" w:rsidRDefault="0007556B" w:rsidP="000755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7556B" w:rsidRPr="00B33A83" w14:paraId="41178724" w14:textId="77777777" w:rsidTr="00DD2AD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3CE245D6"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06D69" w14:textId="77777777" w:rsidR="0007556B" w:rsidRPr="00B33A83" w:rsidRDefault="0007556B" w:rsidP="00DD2ADF">
                  <w:pPr>
                    <w:pStyle w:val="headertabella0"/>
                    <w:rPr>
                      <w:color w:val="002060"/>
                    </w:rPr>
                  </w:pPr>
                  <w:r w:rsidRPr="00B33A83">
                    <w:rPr>
                      <w:color w:val="002060"/>
                    </w:rPr>
                    <w:t>GIRONE A - 11 Giornata - A</w:t>
                  </w:r>
                </w:p>
              </w:tc>
            </w:tr>
            <w:tr w:rsidR="0007556B" w:rsidRPr="00B33A83" w14:paraId="02631AA4"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9E03C6" w14:textId="77777777" w:rsidR="0007556B" w:rsidRPr="00B33A83" w:rsidRDefault="0007556B" w:rsidP="00DD2ADF">
                  <w:pPr>
                    <w:pStyle w:val="rowtabella0"/>
                    <w:rPr>
                      <w:color w:val="002060"/>
                    </w:rPr>
                  </w:pPr>
                  <w:r w:rsidRPr="00B33A83">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03A562" w14:textId="77777777" w:rsidR="0007556B" w:rsidRPr="00B33A83" w:rsidRDefault="0007556B" w:rsidP="00DD2ADF">
                  <w:pPr>
                    <w:pStyle w:val="rowtabella0"/>
                    <w:rPr>
                      <w:color w:val="002060"/>
                    </w:rPr>
                  </w:pPr>
                  <w:r w:rsidRPr="00B33A83">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C945E" w14:textId="77777777" w:rsidR="0007556B" w:rsidRPr="00B33A83" w:rsidRDefault="0007556B" w:rsidP="00DD2ADF">
                  <w:pPr>
                    <w:pStyle w:val="rowtabella0"/>
                    <w:jc w:val="center"/>
                    <w:rPr>
                      <w:color w:val="002060"/>
                    </w:rPr>
                  </w:pPr>
                  <w:r w:rsidRPr="00B33A83">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4A60D" w14:textId="77777777" w:rsidR="0007556B" w:rsidRPr="00B33A83" w:rsidRDefault="0007556B" w:rsidP="00DD2ADF">
                  <w:pPr>
                    <w:pStyle w:val="rowtabella0"/>
                    <w:jc w:val="center"/>
                    <w:rPr>
                      <w:color w:val="002060"/>
                    </w:rPr>
                  </w:pPr>
                  <w:r w:rsidRPr="00B33A83">
                    <w:rPr>
                      <w:color w:val="002060"/>
                    </w:rPr>
                    <w:t> </w:t>
                  </w:r>
                </w:p>
              </w:tc>
            </w:tr>
            <w:tr w:rsidR="0007556B" w:rsidRPr="00B33A83" w14:paraId="7F548BBB"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01B7DB" w14:textId="77777777" w:rsidR="0007556B" w:rsidRPr="00B33A83" w:rsidRDefault="0007556B" w:rsidP="00DD2ADF">
                  <w:pPr>
                    <w:pStyle w:val="rowtabella0"/>
                    <w:rPr>
                      <w:color w:val="002060"/>
                    </w:rPr>
                  </w:pPr>
                  <w:r w:rsidRPr="00B33A83">
                    <w:rPr>
                      <w:color w:val="002060"/>
                    </w:rPr>
                    <w:t>CSKA CORRIDONIA C5F</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F721D4" w14:textId="77777777" w:rsidR="0007556B" w:rsidRPr="00B33A83" w:rsidRDefault="0007556B" w:rsidP="00DD2ADF">
                  <w:pPr>
                    <w:pStyle w:val="rowtabella0"/>
                    <w:rPr>
                      <w:color w:val="002060"/>
                    </w:rPr>
                  </w:pPr>
                  <w:r w:rsidRPr="00B33A83">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D9A79E" w14:textId="77777777" w:rsidR="0007556B" w:rsidRPr="00B33A83" w:rsidRDefault="0007556B" w:rsidP="00DD2ADF">
                  <w:pPr>
                    <w:pStyle w:val="rowtabella0"/>
                    <w:jc w:val="center"/>
                    <w:rPr>
                      <w:color w:val="002060"/>
                    </w:rPr>
                  </w:pPr>
                  <w:r w:rsidRPr="00B33A8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003DEE" w14:textId="77777777" w:rsidR="0007556B" w:rsidRPr="00B33A83" w:rsidRDefault="0007556B" w:rsidP="00DD2ADF">
                  <w:pPr>
                    <w:pStyle w:val="rowtabella0"/>
                    <w:jc w:val="center"/>
                    <w:rPr>
                      <w:color w:val="002060"/>
                    </w:rPr>
                  </w:pPr>
                  <w:r w:rsidRPr="00B33A83">
                    <w:rPr>
                      <w:color w:val="002060"/>
                    </w:rPr>
                    <w:t> </w:t>
                  </w:r>
                </w:p>
              </w:tc>
            </w:tr>
            <w:tr w:rsidR="0007556B" w:rsidRPr="00B33A83" w14:paraId="18FE7B9D"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816E95" w14:textId="77777777" w:rsidR="0007556B" w:rsidRPr="00B33A83" w:rsidRDefault="0007556B" w:rsidP="00DD2ADF">
                  <w:pPr>
                    <w:pStyle w:val="rowtabella0"/>
                    <w:rPr>
                      <w:color w:val="002060"/>
                    </w:rPr>
                  </w:pPr>
                  <w:r w:rsidRPr="00B33A83">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7C2877" w14:textId="77777777" w:rsidR="0007556B" w:rsidRPr="00B33A83" w:rsidRDefault="0007556B" w:rsidP="00DD2ADF">
                  <w:pPr>
                    <w:pStyle w:val="rowtabella0"/>
                    <w:rPr>
                      <w:color w:val="002060"/>
                    </w:rPr>
                  </w:pPr>
                  <w:r w:rsidRPr="00B33A83">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292B02" w14:textId="77777777" w:rsidR="0007556B" w:rsidRPr="00B33A83" w:rsidRDefault="0007556B" w:rsidP="00DD2ADF">
                  <w:pPr>
                    <w:pStyle w:val="rowtabella0"/>
                    <w:jc w:val="center"/>
                    <w:rPr>
                      <w:color w:val="002060"/>
                    </w:rPr>
                  </w:pPr>
                  <w:r w:rsidRPr="00B33A8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63B408" w14:textId="77777777" w:rsidR="0007556B" w:rsidRPr="00B33A83" w:rsidRDefault="0007556B" w:rsidP="00DD2ADF">
                  <w:pPr>
                    <w:pStyle w:val="rowtabella0"/>
                    <w:jc w:val="center"/>
                    <w:rPr>
                      <w:color w:val="002060"/>
                    </w:rPr>
                  </w:pPr>
                  <w:r w:rsidRPr="00B33A83">
                    <w:rPr>
                      <w:color w:val="002060"/>
                    </w:rPr>
                    <w:t> </w:t>
                  </w:r>
                </w:p>
              </w:tc>
            </w:tr>
            <w:tr w:rsidR="0007556B" w:rsidRPr="00B33A83" w14:paraId="5B01530B"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D8EE4E" w14:textId="77777777" w:rsidR="0007556B" w:rsidRPr="00B33A83" w:rsidRDefault="0007556B" w:rsidP="00DD2ADF">
                  <w:pPr>
                    <w:pStyle w:val="rowtabella0"/>
                    <w:rPr>
                      <w:color w:val="002060"/>
                    </w:rPr>
                  </w:pPr>
                  <w:r w:rsidRPr="00B33A83">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3B0FFD" w14:textId="77777777" w:rsidR="0007556B" w:rsidRPr="00B33A83" w:rsidRDefault="0007556B" w:rsidP="00DD2ADF">
                  <w:pPr>
                    <w:pStyle w:val="rowtabella0"/>
                    <w:rPr>
                      <w:color w:val="002060"/>
                    </w:rPr>
                  </w:pPr>
                  <w:r w:rsidRPr="00B33A83">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E114E1" w14:textId="77777777" w:rsidR="0007556B" w:rsidRPr="00B33A83" w:rsidRDefault="0007556B" w:rsidP="00DD2ADF">
                  <w:pPr>
                    <w:pStyle w:val="rowtabella0"/>
                    <w:jc w:val="center"/>
                    <w:rPr>
                      <w:color w:val="002060"/>
                    </w:rPr>
                  </w:pPr>
                  <w:r w:rsidRPr="00B33A83">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EAEFE2" w14:textId="77777777" w:rsidR="0007556B" w:rsidRPr="00B33A83" w:rsidRDefault="0007556B" w:rsidP="00DD2ADF">
                  <w:pPr>
                    <w:pStyle w:val="rowtabella0"/>
                    <w:jc w:val="center"/>
                    <w:rPr>
                      <w:color w:val="002060"/>
                    </w:rPr>
                  </w:pPr>
                  <w:r w:rsidRPr="00B33A83">
                    <w:rPr>
                      <w:color w:val="002060"/>
                    </w:rPr>
                    <w:t> </w:t>
                  </w:r>
                </w:p>
              </w:tc>
            </w:tr>
            <w:tr w:rsidR="0007556B" w:rsidRPr="00B33A83" w14:paraId="66A759A7"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DBB1B3" w14:textId="77777777" w:rsidR="0007556B" w:rsidRPr="00B33A83" w:rsidRDefault="0007556B" w:rsidP="00DD2ADF">
                  <w:pPr>
                    <w:pStyle w:val="rowtabella0"/>
                    <w:rPr>
                      <w:color w:val="002060"/>
                    </w:rPr>
                  </w:pPr>
                  <w:r w:rsidRPr="00B33A83">
                    <w:rPr>
                      <w:color w:val="002060"/>
                    </w:rPr>
                    <w:t>U.MANDOLESI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3CFEA9" w14:textId="77777777" w:rsidR="0007556B" w:rsidRPr="00B33A83" w:rsidRDefault="0007556B" w:rsidP="00DD2ADF">
                  <w:pPr>
                    <w:pStyle w:val="rowtabella0"/>
                    <w:rPr>
                      <w:color w:val="002060"/>
                    </w:rPr>
                  </w:pPr>
                  <w:r w:rsidRPr="00B33A83">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02830C" w14:textId="77777777" w:rsidR="0007556B" w:rsidRPr="00B33A83" w:rsidRDefault="0007556B" w:rsidP="00DD2ADF">
                  <w:pPr>
                    <w:pStyle w:val="rowtabella0"/>
                    <w:jc w:val="center"/>
                    <w:rPr>
                      <w:color w:val="002060"/>
                    </w:rPr>
                  </w:pPr>
                  <w:r w:rsidRPr="00B33A83">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6A1B55" w14:textId="77777777" w:rsidR="0007556B" w:rsidRPr="00B33A83" w:rsidRDefault="0007556B" w:rsidP="00DD2ADF">
                  <w:pPr>
                    <w:pStyle w:val="rowtabella0"/>
                    <w:jc w:val="center"/>
                    <w:rPr>
                      <w:color w:val="002060"/>
                    </w:rPr>
                  </w:pPr>
                  <w:r w:rsidRPr="00B33A83">
                    <w:rPr>
                      <w:color w:val="002060"/>
                    </w:rPr>
                    <w:t> </w:t>
                  </w:r>
                </w:p>
              </w:tc>
            </w:tr>
            <w:tr w:rsidR="0007556B" w:rsidRPr="00B33A83" w14:paraId="27C82C6A"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274A56" w14:textId="77777777" w:rsidR="0007556B" w:rsidRPr="00B33A83" w:rsidRDefault="0007556B" w:rsidP="00DD2ADF">
                  <w:pPr>
                    <w:pStyle w:val="rowtabella0"/>
                    <w:rPr>
                      <w:color w:val="002060"/>
                    </w:rPr>
                  </w:pPr>
                  <w:r w:rsidRPr="00B33A83">
                    <w:rPr>
                      <w:color w:val="002060"/>
                    </w:rPr>
                    <w:t>(2) VALDICHIENTI PONTE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5BA9F3" w14:textId="77777777" w:rsidR="0007556B" w:rsidRPr="00B33A83" w:rsidRDefault="0007556B" w:rsidP="00DD2ADF">
                  <w:pPr>
                    <w:pStyle w:val="rowtabella0"/>
                    <w:rPr>
                      <w:color w:val="002060"/>
                    </w:rPr>
                  </w:pPr>
                  <w:r w:rsidRPr="00B33A83">
                    <w:rPr>
                      <w:color w:val="002060"/>
                    </w:rPr>
                    <w:t>- LA FENICE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3878D" w14:textId="77777777" w:rsidR="0007556B" w:rsidRPr="00B33A83" w:rsidRDefault="0007556B" w:rsidP="00DD2ADF">
                  <w:pPr>
                    <w:pStyle w:val="rowtabella0"/>
                    <w:jc w:val="center"/>
                    <w:rPr>
                      <w:color w:val="002060"/>
                    </w:rPr>
                  </w:pPr>
                  <w:r w:rsidRPr="00B33A83">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3EF81" w14:textId="77777777" w:rsidR="0007556B" w:rsidRPr="00B33A83" w:rsidRDefault="0007556B" w:rsidP="00DD2ADF">
                  <w:pPr>
                    <w:pStyle w:val="rowtabella0"/>
                    <w:jc w:val="center"/>
                    <w:rPr>
                      <w:color w:val="002060"/>
                    </w:rPr>
                  </w:pPr>
                  <w:r w:rsidRPr="00B33A83">
                    <w:rPr>
                      <w:color w:val="002060"/>
                    </w:rPr>
                    <w:t> </w:t>
                  </w:r>
                </w:p>
              </w:tc>
            </w:tr>
            <w:tr w:rsidR="0007556B" w:rsidRPr="00B33A83" w14:paraId="10A6052E" w14:textId="77777777" w:rsidTr="00DD2ADF">
              <w:tc>
                <w:tcPr>
                  <w:tcW w:w="4700" w:type="dxa"/>
                  <w:gridSpan w:val="4"/>
                  <w:tcBorders>
                    <w:top w:val="nil"/>
                    <w:left w:val="nil"/>
                    <w:bottom w:val="nil"/>
                    <w:right w:val="nil"/>
                  </w:tcBorders>
                  <w:tcMar>
                    <w:top w:w="20" w:type="dxa"/>
                    <w:left w:w="20" w:type="dxa"/>
                    <w:bottom w:w="20" w:type="dxa"/>
                    <w:right w:w="20" w:type="dxa"/>
                  </w:tcMar>
                  <w:vAlign w:val="center"/>
                  <w:hideMark/>
                </w:tcPr>
                <w:p w14:paraId="455CB55A" w14:textId="77777777" w:rsidR="0007556B" w:rsidRPr="00B33A83" w:rsidRDefault="0007556B" w:rsidP="00DD2ADF">
                  <w:pPr>
                    <w:pStyle w:val="rowtabella0"/>
                    <w:rPr>
                      <w:color w:val="002060"/>
                    </w:rPr>
                  </w:pPr>
                  <w:r w:rsidRPr="00B33A83">
                    <w:rPr>
                      <w:color w:val="002060"/>
                    </w:rPr>
                    <w:t>(1) - disputata il 05/04/2022</w:t>
                  </w:r>
                </w:p>
              </w:tc>
            </w:tr>
            <w:tr w:rsidR="0007556B" w:rsidRPr="00B33A83" w14:paraId="3A70D53A" w14:textId="77777777" w:rsidTr="00DD2ADF">
              <w:tc>
                <w:tcPr>
                  <w:tcW w:w="4700" w:type="dxa"/>
                  <w:gridSpan w:val="4"/>
                  <w:tcBorders>
                    <w:top w:val="nil"/>
                    <w:left w:val="nil"/>
                    <w:bottom w:val="nil"/>
                    <w:right w:val="nil"/>
                  </w:tcBorders>
                  <w:tcMar>
                    <w:top w:w="20" w:type="dxa"/>
                    <w:left w:w="20" w:type="dxa"/>
                    <w:bottom w:w="20" w:type="dxa"/>
                    <w:right w:w="20" w:type="dxa"/>
                  </w:tcMar>
                  <w:vAlign w:val="center"/>
                  <w:hideMark/>
                </w:tcPr>
                <w:p w14:paraId="4C217420" w14:textId="77777777" w:rsidR="0007556B" w:rsidRPr="00B33A83" w:rsidRDefault="0007556B" w:rsidP="00DD2ADF">
                  <w:pPr>
                    <w:pStyle w:val="rowtabella0"/>
                    <w:rPr>
                      <w:color w:val="002060"/>
                    </w:rPr>
                  </w:pPr>
                  <w:r w:rsidRPr="00B33A83">
                    <w:rPr>
                      <w:color w:val="002060"/>
                    </w:rPr>
                    <w:t>(2) - disputata il 03/04/2022</w:t>
                  </w:r>
                </w:p>
              </w:tc>
            </w:tr>
          </w:tbl>
          <w:p w14:paraId="15B0F79A" w14:textId="77777777" w:rsidR="0007556B" w:rsidRPr="00B33A83" w:rsidRDefault="0007556B" w:rsidP="00DD2ADF">
            <w:pPr>
              <w:rPr>
                <w:color w:val="002060"/>
              </w:rPr>
            </w:pPr>
          </w:p>
        </w:tc>
      </w:tr>
    </w:tbl>
    <w:p w14:paraId="3EA852C2" w14:textId="77777777" w:rsidR="0007556B" w:rsidRPr="00B33A83" w:rsidRDefault="0007556B" w:rsidP="0007556B">
      <w:pPr>
        <w:pStyle w:val="breakline"/>
        <w:rPr>
          <w:rFonts w:eastAsiaTheme="minorEastAsia"/>
          <w:color w:val="002060"/>
        </w:rPr>
      </w:pPr>
    </w:p>
    <w:p w14:paraId="5A7BBEC8" w14:textId="77777777" w:rsidR="0007556B" w:rsidRPr="00B33A83" w:rsidRDefault="0007556B" w:rsidP="0007556B">
      <w:pPr>
        <w:pStyle w:val="breakline"/>
        <w:rPr>
          <w:color w:val="002060"/>
        </w:rPr>
      </w:pPr>
    </w:p>
    <w:p w14:paraId="5852E47C" w14:textId="77777777" w:rsidR="0007556B" w:rsidRPr="00B33A83" w:rsidRDefault="0007556B" w:rsidP="0007556B">
      <w:pPr>
        <w:pStyle w:val="titoloprinc0"/>
        <w:rPr>
          <w:color w:val="002060"/>
        </w:rPr>
      </w:pPr>
      <w:r w:rsidRPr="00B33A83">
        <w:rPr>
          <w:color w:val="002060"/>
        </w:rPr>
        <w:t>GIUDICE SPORTIVO</w:t>
      </w:r>
    </w:p>
    <w:p w14:paraId="7F143D1D" w14:textId="77777777" w:rsidR="0007556B" w:rsidRPr="00B33A83" w:rsidRDefault="0007556B" w:rsidP="0007556B">
      <w:pPr>
        <w:pStyle w:val="diffida"/>
        <w:rPr>
          <w:color w:val="002060"/>
        </w:rPr>
      </w:pPr>
      <w:r w:rsidRPr="00B33A83">
        <w:rPr>
          <w:color w:val="002060"/>
        </w:rPr>
        <w:t>Il Sostituto Giudice Sportivo Avv. Federica Sorrentino, nella seduta del 06/04/2022 ha adottato le decisioni che di seguito integralmente si riportano:</w:t>
      </w:r>
    </w:p>
    <w:p w14:paraId="46797A18" w14:textId="77777777" w:rsidR="0007556B" w:rsidRPr="00B33A83" w:rsidRDefault="0007556B" w:rsidP="0007556B">
      <w:pPr>
        <w:pStyle w:val="titolo10"/>
        <w:rPr>
          <w:color w:val="002060"/>
        </w:rPr>
      </w:pPr>
      <w:r w:rsidRPr="00B33A83">
        <w:rPr>
          <w:color w:val="002060"/>
        </w:rPr>
        <w:t xml:space="preserve">GARE DEL 1/ 4/2022 </w:t>
      </w:r>
    </w:p>
    <w:p w14:paraId="3D4DCE99" w14:textId="77777777" w:rsidR="0007556B" w:rsidRPr="00B33A83" w:rsidRDefault="0007556B" w:rsidP="0007556B">
      <w:pPr>
        <w:pStyle w:val="titolo7a"/>
        <w:rPr>
          <w:color w:val="002060"/>
        </w:rPr>
      </w:pPr>
      <w:r w:rsidRPr="00B33A83">
        <w:rPr>
          <w:color w:val="002060"/>
        </w:rPr>
        <w:t xml:space="preserve">PROVVEDIMENTI DISCIPLINARI </w:t>
      </w:r>
    </w:p>
    <w:p w14:paraId="6CFBA24A"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0C8DE181" w14:textId="77777777" w:rsidR="0007556B" w:rsidRPr="00B33A83" w:rsidRDefault="0007556B" w:rsidP="0007556B">
      <w:pPr>
        <w:pStyle w:val="titolo30"/>
        <w:rPr>
          <w:color w:val="002060"/>
        </w:rPr>
      </w:pPr>
      <w:r w:rsidRPr="00B33A83">
        <w:rPr>
          <w:color w:val="002060"/>
        </w:rPr>
        <w:t xml:space="preserve">ALLENATORI </w:t>
      </w:r>
    </w:p>
    <w:p w14:paraId="3A10C5A4" w14:textId="77777777" w:rsidR="0007556B" w:rsidRPr="00B33A83" w:rsidRDefault="0007556B" w:rsidP="0007556B">
      <w:pPr>
        <w:pStyle w:val="titolo20"/>
        <w:rPr>
          <w:color w:val="002060"/>
        </w:rPr>
      </w:pPr>
      <w:r w:rsidRPr="00B33A8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3E52FE5C" w14:textId="77777777" w:rsidTr="00DD2ADF">
        <w:tc>
          <w:tcPr>
            <w:tcW w:w="2200" w:type="dxa"/>
            <w:tcMar>
              <w:top w:w="20" w:type="dxa"/>
              <w:left w:w="20" w:type="dxa"/>
              <w:bottom w:w="20" w:type="dxa"/>
              <w:right w:w="20" w:type="dxa"/>
            </w:tcMar>
            <w:vAlign w:val="center"/>
            <w:hideMark/>
          </w:tcPr>
          <w:p w14:paraId="307AEBC3" w14:textId="77777777" w:rsidR="0007556B" w:rsidRPr="00B33A83" w:rsidRDefault="0007556B" w:rsidP="00DD2ADF">
            <w:pPr>
              <w:pStyle w:val="movimento"/>
              <w:rPr>
                <w:color w:val="002060"/>
              </w:rPr>
            </w:pPr>
            <w:r w:rsidRPr="00B33A83">
              <w:rPr>
                <w:color w:val="002060"/>
              </w:rPr>
              <w:t>PACIONI PAOLO</w:t>
            </w:r>
          </w:p>
        </w:tc>
        <w:tc>
          <w:tcPr>
            <w:tcW w:w="2200" w:type="dxa"/>
            <w:tcMar>
              <w:top w:w="20" w:type="dxa"/>
              <w:left w:w="20" w:type="dxa"/>
              <w:bottom w:w="20" w:type="dxa"/>
              <w:right w:w="20" w:type="dxa"/>
            </w:tcMar>
            <w:vAlign w:val="center"/>
            <w:hideMark/>
          </w:tcPr>
          <w:p w14:paraId="76B360BE" w14:textId="77777777" w:rsidR="0007556B" w:rsidRPr="00B33A83" w:rsidRDefault="0007556B" w:rsidP="00DD2ADF">
            <w:pPr>
              <w:pStyle w:val="movimento2"/>
              <w:rPr>
                <w:color w:val="002060"/>
              </w:rPr>
            </w:pPr>
            <w:r w:rsidRPr="00B33A83">
              <w:rPr>
                <w:color w:val="002060"/>
              </w:rPr>
              <w:t xml:space="preserve">(RIPABERARDA) </w:t>
            </w:r>
          </w:p>
        </w:tc>
        <w:tc>
          <w:tcPr>
            <w:tcW w:w="800" w:type="dxa"/>
            <w:tcMar>
              <w:top w:w="20" w:type="dxa"/>
              <w:left w:w="20" w:type="dxa"/>
              <w:bottom w:w="20" w:type="dxa"/>
              <w:right w:w="20" w:type="dxa"/>
            </w:tcMar>
            <w:vAlign w:val="center"/>
            <w:hideMark/>
          </w:tcPr>
          <w:p w14:paraId="5A934F1C"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04EC933"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4989962C" w14:textId="77777777" w:rsidR="0007556B" w:rsidRPr="00B33A83" w:rsidRDefault="0007556B" w:rsidP="00DD2ADF">
            <w:pPr>
              <w:pStyle w:val="movimento2"/>
              <w:rPr>
                <w:color w:val="002060"/>
              </w:rPr>
            </w:pPr>
            <w:r w:rsidRPr="00B33A83">
              <w:rPr>
                <w:color w:val="002060"/>
              </w:rPr>
              <w:t> </w:t>
            </w:r>
          </w:p>
        </w:tc>
      </w:tr>
    </w:tbl>
    <w:p w14:paraId="10F4EA3D" w14:textId="77777777" w:rsidR="0007556B" w:rsidRPr="00B33A83" w:rsidRDefault="0007556B" w:rsidP="0007556B">
      <w:pPr>
        <w:pStyle w:val="titolo30"/>
        <w:rPr>
          <w:rFonts w:eastAsiaTheme="minorEastAsia"/>
          <w:color w:val="002060"/>
        </w:rPr>
      </w:pPr>
      <w:r w:rsidRPr="00B33A83">
        <w:rPr>
          <w:color w:val="002060"/>
        </w:rPr>
        <w:t xml:space="preserve">CALCIATORI NON ESPULSI </w:t>
      </w:r>
    </w:p>
    <w:p w14:paraId="1ECADF55" w14:textId="77777777" w:rsidR="0007556B" w:rsidRPr="00B33A83" w:rsidRDefault="0007556B" w:rsidP="0007556B">
      <w:pPr>
        <w:pStyle w:val="titolo20"/>
        <w:rPr>
          <w:color w:val="002060"/>
        </w:rPr>
      </w:pPr>
      <w:r w:rsidRPr="00B33A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7E4EC4E6" w14:textId="77777777" w:rsidTr="00DD2ADF">
        <w:tc>
          <w:tcPr>
            <w:tcW w:w="2200" w:type="dxa"/>
            <w:tcMar>
              <w:top w:w="20" w:type="dxa"/>
              <w:left w:w="20" w:type="dxa"/>
              <w:bottom w:w="20" w:type="dxa"/>
              <w:right w:w="20" w:type="dxa"/>
            </w:tcMar>
            <w:vAlign w:val="center"/>
            <w:hideMark/>
          </w:tcPr>
          <w:p w14:paraId="67E68A0E" w14:textId="77777777" w:rsidR="0007556B" w:rsidRPr="00B33A83" w:rsidRDefault="0007556B" w:rsidP="00DD2ADF">
            <w:pPr>
              <w:pStyle w:val="movimento"/>
              <w:rPr>
                <w:color w:val="002060"/>
              </w:rPr>
            </w:pPr>
            <w:r w:rsidRPr="00B33A83">
              <w:rPr>
                <w:color w:val="002060"/>
              </w:rPr>
              <w:t>FRACASSI ELENA</w:t>
            </w:r>
          </w:p>
        </w:tc>
        <w:tc>
          <w:tcPr>
            <w:tcW w:w="2200" w:type="dxa"/>
            <w:tcMar>
              <w:top w:w="20" w:type="dxa"/>
              <w:left w:w="20" w:type="dxa"/>
              <w:bottom w:w="20" w:type="dxa"/>
              <w:right w:w="20" w:type="dxa"/>
            </w:tcMar>
            <w:vAlign w:val="center"/>
            <w:hideMark/>
          </w:tcPr>
          <w:p w14:paraId="124B348C" w14:textId="77777777" w:rsidR="0007556B" w:rsidRPr="00B33A83" w:rsidRDefault="0007556B" w:rsidP="00DD2ADF">
            <w:pPr>
              <w:pStyle w:val="movimento2"/>
              <w:rPr>
                <w:color w:val="002060"/>
              </w:rPr>
            </w:pPr>
            <w:r w:rsidRPr="00B33A83">
              <w:rPr>
                <w:color w:val="002060"/>
              </w:rPr>
              <w:t xml:space="preserve">(PIANDIROSE) </w:t>
            </w:r>
          </w:p>
        </w:tc>
        <w:tc>
          <w:tcPr>
            <w:tcW w:w="800" w:type="dxa"/>
            <w:tcMar>
              <w:top w:w="20" w:type="dxa"/>
              <w:left w:w="20" w:type="dxa"/>
              <w:bottom w:w="20" w:type="dxa"/>
              <w:right w:w="20" w:type="dxa"/>
            </w:tcMar>
            <w:vAlign w:val="center"/>
            <w:hideMark/>
          </w:tcPr>
          <w:p w14:paraId="6A2BA331"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72081D1"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52101CC" w14:textId="77777777" w:rsidR="0007556B" w:rsidRPr="00B33A83" w:rsidRDefault="0007556B" w:rsidP="00DD2ADF">
            <w:pPr>
              <w:pStyle w:val="movimento2"/>
              <w:rPr>
                <w:color w:val="002060"/>
              </w:rPr>
            </w:pPr>
            <w:r w:rsidRPr="00B33A83">
              <w:rPr>
                <w:color w:val="002060"/>
              </w:rPr>
              <w:t> </w:t>
            </w:r>
          </w:p>
        </w:tc>
      </w:tr>
    </w:tbl>
    <w:p w14:paraId="2EE4AAEF" w14:textId="77777777" w:rsidR="0007556B" w:rsidRPr="00B33A83" w:rsidRDefault="0007556B" w:rsidP="0007556B">
      <w:pPr>
        <w:pStyle w:val="titolo20"/>
        <w:rPr>
          <w:rFonts w:eastAsiaTheme="minorEastAsia"/>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59B2C7F" w14:textId="77777777" w:rsidTr="00DD2ADF">
        <w:tc>
          <w:tcPr>
            <w:tcW w:w="2200" w:type="dxa"/>
            <w:tcMar>
              <w:top w:w="20" w:type="dxa"/>
              <w:left w:w="20" w:type="dxa"/>
              <w:bottom w:w="20" w:type="dxa"/>
              <w:right w:w="20" w:type="dxa"/>
            </w:tcMar>
            <w:vAlign w:val="center"/>
            <w:hideMark/>
          </w:tcPr>
          <w:p w14:paraId="157E6493" w14:textId="77777777" w:rsidR="0007556B" w:rsidRPr="00B33A83" w:rsidRDefault="0007556B" w:rsidP="00DD2ADF">
            <w:pPr>
              <w:pStyle w:val="movimento"/>
              <w:rPr>
                <w:color w:val="002060"/>
              </w:rPr>
            </w:pPr>
            <w:r w:rsidRPr="00B33A83">
              <w:rPr>
                <w:color w:val="002060"/>
              </w:rPr>
              <w:t>LEGGE CLAUDIA</w:t>
            </w:r>
          </w:p>
        </w:tc>
        <w:tc>
          <w:tcPr>
            <w:tcW w:w="2200" w:type="dxa"/>
            <w:tcMar>
              <w:top w:w="20" w:type="dxa"/>
              <w:left w:w="20" w:type="dxa"/>
              <w:bottom w:w="20" w:type="dxa"/>
              <w:right w:w="20" w:type="dxa"/>
            </w:tcMar>
            <w:vAlign w:val="center"/>
            <w:hideMark/>
          </w:tcPr>
          <w:p w14:paraId="2CE51566" w14:textId="77777777" w:rsidR="0007556B" w:rsidRPr="00B33A83" w:rsidRDefault="0007556B" w:rsidP="00DD2ADF">
            <w:pPr>
              <w:pStyle w:val="movimento2"/>
              <w:rPr>
                <w:color w:val="002060"/>
              </w:rPr>
            </w:pPr>
            <w:r w:rsidRPr="00B33A83">
              <w:rPr>
                <w:color w:val="002060"/>
              </w:rPr>
              <w:t xml:space="preserve">(FANO CALCIO FEMMINILE) </w:t>
            </w:r>
          </w:p>
        </w:tc>
        <w:tc>
          <w:tcPr>
            <w:tcW w:w="800" w:type="dxa"/>
            <w:tcMar>
              <w:top w:w="20" w:type="dxa"/>
              <w:left w:w="20" w:type="dxa"/>
              <w:bottom w:w="20" w:type="dxa"/>
              <w:right w:w="20" w:type="dxa"/>
            </w:tcMar>
            <w:vAlign w:val="center"/>
            <w:hideMark/>
          </w:tcPr>
          <w:p w14:paraId="6B72B42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A765506"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8A88FA3" w14:textId="77777777" w:rsidR="0007556B" w:rsidRPr="00B33A83" w:rsidRDefault="0007556B" w:rsidP="00DD2ADF">
            <w:pPr>
              <w:pStyle w:val="movimento2"/>
              <w:rPr>
                <w:color w:val="002060"/>
              </w:rPr>
            </w:pPr>
            <w:r w:rsidRPr="00B33A83">
              <w:rPr>
                <w:color w:val="002060"/>
              </w:rPr>
              <w:t> </w:t>
            </w:r>
          </w:p>
        </w:tc>
      </w:tr>
    </w:tbl>
    <w:p w14:paraId="7D06B42A" w14:textId="77777777" w:rsidR="0007556B" w:rsidRPr="00B33A83" w:rsidRDefault="0007556B" w:rsidP="0007556B">
      <w:pPr>
        <w:pStyle w:val="titolo10"/>
        <w:rPr>
          <w:rFonts w:eastAsiaTheme="minorEastAsia"/>
          <w:color w:val="002060"/>
        </w:rPr>
      </w:pPr>
      <w:r w:rsidRPr="00B33A83">
        <w:rPr>
          <w:color w:val="002060"/>
        </w:rPr>
        <w:t xml:space="preserve">GARE DEL 3/ 4/2022 </w:t>
      </w:r>
    </w:p>
    <w:p w14:paraId="053A99A9" w14:textId="77777777" w:rsidR="0007556B" w:rsidRPr="00B33A83" w:rsidRDefault="0007556B" w:rsidP="0007556B">
      <w:pPr>
        <w:pStyle w:val="titolo7a"/>
        <w:rPr>
          <w:color w:val="002060"/>
        </w:rPr>
      </w:pPr>
      <w:r w:rsidRPr="00B33A83">
        <w:rPr>
          <w:color w:val="002060"/>
        </w:rPr>
        <w:t xml:space="preserve">PROVVEDIMENTI DISCIPLINARI </w:t>
      </w:r>
    </w:p>
    <w:p w14:paraId="3425992D"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21721057" w14:textId="77777777" w:rsidR="0007556B" w:rsidRPr="00B33A83" w:rsidRDefault="0007556B" w:rsidP="0007556B">
      <w:pPr>
        <w:pStyle w:val="titolo30"/>
        <w:rPr>
          <w:color w:val="002060"/>
        </w:rPr>
      </w:pPr>
      <w:r w:rsidRPr="00B33A83">
        <w:rPr>
          <w:color w:val="002060"/>
        </w:rPr>
        <w:t xml:space="preserve">SOCIETA' </w:t>
      </w:r>
    </w:p>
    <w:p w14:paraId="2FE9ADE7" w14:textId="77777777" w:rsidR="0007556B" w:rsidRPr="00B33A83" w:rsidRDefault="0007556B" w:rsidP="0007556B">
      <w:pPr>
        <w:pStyle w:val="titolo20"/>
        <w:rPr>
          <w:color w:val="002060"/>
        </w:rPr>
      </w:pPr>
      <w:r w:rsidRPr="00B33A83">
        <w:rPr>
          <w:color w:val="002060"/>
        </w:rPr>
        <w:t xml:space="preserve">AMMENDA </w:t>
      </w:r>
    </w:p>
    <w:p w14:paraId="32C137A8" w14:textId="77777777" w:rsidR="0007556B" w:rsidRPr="00B33A83" w:rsidRDefault="0007556B" w:rsidP="0007556B">
      <w:pPr>
        <w:pStyle w:val="diffida"/>
        <w:spacing w:before="80" w:beforeAutospacing="0" w:after="40" w:afterAutospacing="0"/>
        <w:jc w:val="left"/>
        <w:rPr>
          <w:color w:val="002060"/>
        </w:rPr>
      </w:pPr>
      <w:r w:rsidRPr="00B33A83">
        <w:rPr>
          <w:color w:val="002060"/>
        </w:rPr>
        <w:t xml:space="preserve">Euro 80,00 VALDICHIENTI PONTE </w:t>
      </w:r>
      <w:r w:rsidRPr="00B33A83">
        <w:rPr>
          <w:color w:val="002060"/>
        </w:rPr>
        <w:br/>
        <w:t xml:space="preserve">Per comportamento offensivo del proprio pubblico nei confronti dell'arbitro. </w:t>
      </w:r>
    </w:p>
    <w:p w14:paraId="3980FF79" w14:textId="77777777" w:rsidR="0007556B" w:rsidRPr="00B33A83" w:rsidRDefault="0007556B" w:rsidP="0007556B">
      <w:pPr>
        <w:pStyle w:val="titolo30"/>
        <w:rPr>
          <w:color w:val="002060"/>
        </w:rPr>
      </w:pPr>
      <w:r w:rsidRPr="00B33A83">
        <w:rPr>
          <w:color w:val="002060"/>
        </w:rPr>
        <w:t xml:space="preserve">CALCIATORI NON ESPULSI </w:t>
      </w:r>
    </w:p>
    <w:p w14:paraId="24D59DD3" w14:textId="77777777" w:rsidR="0007556B" w:rsidRPr="00B33A83" w:rsidRDefault="0007556B" w:rsidP="0007556B">
      <w:pPr>
        <w:pStyle w:val="titolo20"/>
        <w:rPr>
          <w:color w:val="002060"/>
        </w:rPr>
      </w:pPr>
      <w:r w:rsidRPr="00B33A83">
        <w:rPr>
          <w:color w:val="002060"/>
        </w:rPr>
        <w:lastRenderedPageBreak/>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25A38829" w14:textId="77777777" w:rsidTr="00DD2ADF">
        <w:tc>
          <w:tcPr>
            <w:tcW w:w="2200" w:type="dxa"/>
            <w:tcMar>
              <w:top w:w="20" w:type="dxa"/>
              <w:left w:w="20" w:type="dxa"/>
              <w:bottom w:w="20" w:type="dxa"/>
              <w:right w:w="20" w:type="dxa"/>
            </w:tcMar>
            <w:vAlign w:val="center"/>
            <w:hideMark/>
          </w:tcPr>
          <w:p w14:paraId="32146B77" w14:textId="77777777" w:rsidR="0007556B" w:rsidRPr="00B33A83" w:rsidRDefault="0007556B" w:rsidP="00DD2ADF">
            <w:pPr>
              <w:pStyle w:val="movimento"/>
              <w:rPr>
                <w:color w:val="002060"/>
              </w:rPr>
            </w:pPr>
            <w:r w:rsidRPr="00B33A83">
              <w:rPr>
                <w:color w:val="002060"/>
              </w:rPr>
              <w:t>RUGGIERO GIUSEPPINA</w:t>
            </w:r>
          </w:p>
        </w:tc>
        <w:tc>
          <w:tcPr>
            <w:tcW w:w="2200" w:type="dxa"/>
            <w:tcMar>
              <w:top w:w="20" w:type="dxa"/>
              <w:left w:w="20" w:type="dxa"/>
              <w:bottom w:w="20" w:type="dxa"/>
              <w:right w:w="20" w:type="dxa"/>
            </w:tcMar>
            <w:vAlign w:val="center"/>
            <w:hideMark/>
          </w:tcPr>
          <w:p w14:paraId="546B7677" w14:textId="77777777" w:rsidR="0007556B" w:rsidRPr="00B33A83" w:rsidRDefault="0007556B" w:rsidP="00DD2ADF">
            <w:pPr>
              <w:pStyle w:val="movimento2"/>
              <w:rPr>
                <w:color w:val="002060"/>
              </w:rPr>
            </w:pPr>
            <w:r w:rsidRPr="00B33A83">
              <w:rPr>
                <w:color w:val="002060"/>
              </w:rPr>
              <w:t xml:space="preserve">(VALDICHIENTI PONTE) </w:t>
            </w:r>
          </w:p>
        </w:tc>
        <w:tc>
          <w:tcPr>
            <w:tcW w:w="800" w:type="dxa"/>
            <w:tcMar>
              <w:top w:w="20" w:type="dxa"/>
              <w:left w:w="20" w:type="dxa"/>
              <w:bottom w:w="20" w:type="dxa"/>
              <w:right w:w="20" w:type="dxa"/>
            </w:tcMar>
            <w:vAlign w:val="center"/>
            <w:hideMark/>
          </w:tcPr>
          <w:p w14:paraId="39ACA2F3"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EF41773"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5346214" w14:textId="77777777" w:rsidR="0007556B" w:rsidRPr="00B33A83" w:rsidRDefault="0007556B" w:rsidP="00DD2ADF">
            <w:pPr>
              <w:pStyle w:val="movimento2"/>
              <w:rPr>
                <w:color w:val="002060"/>
              </w:rPr>
            </w:pPr>
            <w:r w:rsidRPr="00B33A83">
              <w:rPr>
                <w:color w:val="002060"/>
              </w:rPr>
              <w:t> </w:t>
            </w:r>
          </w:p>
        </w:tc>
      </w:tr>
    </w:tbl>
    <w:p w14:paraId="0DAB6025" w14:textId="77777777" w:rsidR="0007556B" w:rsidRPr="00B33A83" w:rsidRDefault="0007556B" w:rsidP="0007556B">
      <w:pPr>
        <w:pStyle w:val="titolo20"/>
        <w:rPr>
          <w:rFonts w:eastAsiaTheme="minorEastAsia"/>
          <w:color w:val="002060"/>
        </w:rPr>
      </w:pPr>
      <w:r w:rsidRPr="00B33A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5639DE42" w14:textId="77777777" w:rsidTr="00DD2ADF">
        <w:tc>
          <w:tcPr>
            <w:tcW w:w="2200" w:type="dxa"/>
            <w:tcMar>
              <w:top w:w="20" w:type="dxa"/>
              <w:left w:w="20" w:type="dxa"/>
              <w:bottom w:w="20" w:type="dxa"/>
              <w:right w:w="20" w:type="dxa"/>
            </w:tcMar>
            <w:vAlign w:val="center"/>
            <w:hideMark/>
          </w:tcPr>
          <w:p w14:paraId="0294175A" w14:textId="77777777" w:rsidR="0007556B" w:rsidRPr="00B33A83" w:rsidRDefault="0007556B" w:rsidP="00DD2ADF">
            <w:pPr>
              <w:pStyle w:val="movimento"/>
              <w:rPr>
                <w:color w:val="002060"/>
              </w:rPr>
            </w:pPr>
            <w:r w:rsidRPr="00B33A83">
              <w:rPr>
                <w:color w:val="002060"/>
              </w:rPr>
              <w:t>PIERBATTISTA SARA</w:t>
            </w:r>
          </w:p>
        </w:tc>
        <w:tc>
          <w:tcPr>
            <w:tcW w:w="2200" w:type="dxa"/>
            <w:tcMar>
              <w:top w:w="20" w:type="dxa"/>
              <w:left w:w="20" w:type="dxa"/>
              <w:bottom w:w="20" w:type="dxa"/>
              <w:right w:w="20" w:type="dxa"/>
            </w:tcMar>
            <w:vAlign w:val="center"/>
            <w:hideMark/>
          </w:tcPr>
          <w:p w14:paraId="06509C1C" w14:textId="77777777" w:rsidR="0007556B" w:rsidRPr="00B33A83" w:rsidRDefault="0007556B" w:rsidP="00DD2ADF">
            <w:pPr>
              <w:pStyle w:val="movimento2"/>
              <w:rPr>
                <w:color w:val="002060"/>
              </w:rPr>
            </w:pPr>
            <w:r w:rsidRPr="00B33A83">
              <w:rPr>
                <w:color w:val="002060"/>
              </w:rPr>
              <w:t xml:space="preserve">(VALDICHIENTI PONTE) </w:t>
            </w:r>
          </w:p>
        </w:tc>
        <w:tc>
          <w:tcPr>
            <w:tcW w:w="800" w:type="dxa"/>
            <w:tcMar>
              <w:top w:w="20" w:type="dxa"/>
              <w:left w:w="20" w:type="dxa"/>
              <w:bottom w:w="20" w:type="dxa"/>
              <w:right w:w="20" w:type="dxa"/>
            </w:tcMar>
            <w:vAlign w:val="center"/>
            <w:hideMark/>
          </w:tcPr>
          <w:p w14:paraId="5D818B6E"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4DCEE0B4"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48F3D93" w14:textId="77777777" w:rsidR="0007556B" w:rsidRPr="00B33A83" w:rsidRDefault="0007556B" w:rsidP="00DD2ADF">
            <w:pPr>
              <w:pStyle w:val="movimento2"/>
              <w:rPr>
                <w:color w:val="002060"/>
              </w:rPr>
            </w:pPr>
            <w:r w:rsidRPr="00B33A83">
              <w:rPr>
                <w:color w:val="002060"/>
              </w:rPr>
              <w:t> </w:t>
            </w:r>
          </w:p>
        </w:tc>
      </w:tr>
    </w:tbl>
    <w:p w14:paraId="05106A1D" w14:textId="77777777" w:rsidR="0007556B" w:rsidRPr="00B33A83" w:rsidRDefault="0007556B" w:rsidP="0007556B">
      <w:pPr>
        <w:pStyle w:val="breakline"/>
        <w:rPr>
          <w:color w:val="002060"/>
        </w:rPr>
      </w:pPr>
    </w:p>
    <w:p w14:paraId="61C38FBC" w14:textId="77777777" w:rsidR="0007556B" w:rsidRPr="00B33A83" w:rsidRDefault="0007556B" w:rsidP="0007556B">
      <w:pPr>
        <w:ind w:left="4956"/>
        <w:rPr>
          <w:rFonts w:ascii="Arial" w:hAnsi="Arial" w:cs="Arial"/>
          <w:noProof/>
          <w:color w:val="002060"/>
          <w:sz w:val="22"/>
          <w:szCs w:val="22"/>
        </w:rPr>
      </w:pPr>
      <w:r w:rsidRPr="00B33A83">
        <w:rPr>
          <w:rFonts w:ascii="Arial" w:hAnsi="Arial" w:cs="Arial"/>
          <w:noProof/>
          <w:color w:val="002060"/>
          <w:sz w:val="22"/>
          <w:szCs w:val="22"/>
        </w:rPr>
        <w:t>F.to IL SOSTITUTO GIUDICE SPORTIVO      </w:t>
      </w:r>
    </w:p>
    <w:p w14:paraId="266DF7CA" w14:textId="77777777" w:rsidR="0007556B" w:rsidRPr="00B33A83" w:rsidRDefault="0007556B" w:rsidP="0007556B">
      <w:pPr>
        <w:pStyle w:val="breakline"/>
        <w:rPr>
          <w:rFonts w:eastAsiaTheme="minorEastAsia"/>
          <w:color w:val="002060"/>
        </w:rPr>
      </w:pPr>
      <w:r w:rsidRPr="00B33A83">
        <w:rPr>
          <w:rFonts w:ascii="Arial" w:hAnsi="Arial" w:cs="Arial"/>
          <w:noProof/>
          <w:color w:val="002060"/>
          <w:sz w:val="22"/>
          <w:szCs w:val="22"/>
        </w:rPr>
        <w:t xml:space="preserve"> </w:t>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t xml:space="preserve">   </w:t>
      </w:r>
      <w:r w:rsidRPr="00B33A83">
        <w:rPr>
          <w:rFonts w:ascii="Arial" w:hAnsi="Arial" w:cs="Arial"/>
          <w:noProof/>
          <w:color w:val="002060"/>
          <w:sz w:val="22"/>
          <w:szCs w:val="22"/>
        </w:rPr>
        <w:tab/>
        <w:t xml:space="preserve">                Federica Sorrentino</w:t>
      </w:r>
    </w:p>
    <w:p w14:paraId="63C7C7B6" w14:textId="77777777" w:rsidR="0007556B" w:rsidRPr="00B33A83" w:rsidRDefault="0007556B" w:rsidP="0007556B">
      <w:pPr>
        <w:pStyle w:val="breakline"/>
        <w:rPr>
          <w:rFonts w:eastAsiaTheme="minorEastAsia"/>
          <w:color w:val="002060"/>
        </w:rPr>
      </w:pPr>
    </w:p>
    <w:p w14:paraId="02458E54" w14:textId="77777777" w:rsidR="0007556B" w:rsidRPr="00B33A83" w:rsidRDefault="0007556B" w:rsidP="0007556B">
      <w:pPr>
        <w:pStyle w:val="titoloprinc0"/>
        <w:rPr>
          <w:color w:val="002060"/>
        </w:rPr>
      </w:pPr>
      <w:r w:rsidRPr="00B33A83">
        <w:rPr>
          <w:color w:val="002060"/>
        </w:rPr>
        <w:t>CLASSIFICA</w:t>
      </w:r>
    </w:p>
    <w:p w14:paraId="4171CDA2" w14:textId="77777777" w:rsidR="0007556B" w:rsidRPr="00B33A83" w:rsidRDefault="0007556B" w:rsidP="0007556B">
      <w:pPr>
        <w:pStyle w:val="breakline"/>
        <w:rPr>
          <w:color w:val="002060"/>
        </w:rPr>
      </w:pPr>
    </w:p>
    <w:p w14:paraId="45EAA4A2" w14:textId="77777777" w:rsidR="0007556B" w:rsidRPr="00B33A83" w:rsidRDefault="0007556B" w:rsidP="0007556B">
      <w:pPr>
        <w:pStyle w:val="breakline"/>
        <w:rPr>
          <w:color w:val="002060"/>
        </w:rPr>
      </w:pPr>
    </w:p>
    <w:p w14:paraId="55BAB118" w14:textId="77777777" w:rsidR="0007556B" w:rsidRPr="00B33A83" w:rsidRDefault="0007556B" w:rsidP="0007556B">
      <w:pPr>
        <w:pStyle w:val="sottotitolocampionato10"/>
        <w:rPr>
          <w:color w:val="002060"/>
        </w:rPr>
      </w:pPr>
      <w:r w:rsidRPr="00B33A83">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78BA593D"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8C22D"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E3E19"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10165"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F885D"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F173F"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BC652"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40A23"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5AC17"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57E438"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B0779" w14:textId="77777777" w:rsidR="0007556B" w:rsidRPr="00B33A83" w:rsidRDefault="0007556B" w:rsidP="00DD2ADF">
            <w:pPr>
              <w:pStyle w:val="headertabella0"/>
              <w:rPr>
                <w:color w:val="002060"/>
              </w:rPr>
            </w:pPr>
            <w:r w:rsidRPr="00B33A83">
              <w:rPr>
                <w:color w:val="002060"/>
              </w:rPr>
              <w:t>PE</w:t>
            </w:r>
          </w:p>
        </w:tc>
      </w:tr>
      <w:tr w:rsidR="0007556B" w:rsidRPr="00B33A83" w14:paraId="73804479"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E606A" w14:textId="77777777" w:rsidR="0007556B" w:rsidRPr="00B33A83" w:rsidRDefault="0007556B" w:rsidP="00DD2ADF">
            <w:pPr>
              <w:pStyle w:val="rowtabella0"/>
              <w:rPr>
                <w:color w:val="002060"/>
              </w:rPr>
            </w:pPr>
            <w:r w:rsidRPr="00B33A83">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581AB" w14:textId="77777777" w:rsidR="0007556B" w:rsidRPr="00B33A83" w:rsidRDefault="0007556B" w:rsidP="00DD2ADF">
            <w:pPr>
              <w:pStyle w:val="rowtabella0"/>
              <w:jc w:val="center"/>
              <w:rPr>
                <w:color w:val="002060"/>
              </w:rPr>
            </w:pPr>
            <w:r w:rsidRPr="00B33A8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C820B"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5C2D4"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008E6"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16C7"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A51D" w14:textId="77777777" w:rsidR="0007556B" w:rsidRPr="00B33A83" w:rsidRDefault="0007556B" w:rsidP="00DD2ADF">
            <w:pPr>
              <w:pStyle w:val="rowtabella0"/>
              <w:jc w:val="center"/>
              <w:rPr>
                <w:color w:val="002060"/>
              </w:rPr>
            </w:pPr>
            <w:r w:rsidRPr="00B33A83">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B14AF"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84E5" w14:textId="77777777" w:rsidR="0007556B" w:rsidRPr="00B33A83" w:rsidRDefault="0007556B" w:rsidP="00DD2ADF">
            <w:pPr>
              <w:pStyle w:val="rowtabella0"/>
              <w:jc w:val="center"/>
              <w:rPr>
                <w:color w:val="002060"/>
              </w:rPr>
            </w:pPr>
            <w:r w:rsidRPr="00B33A8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20D4" w14:textId="77777777" w:rsidR="0007556B" w:rsidRPr="00B33A83" w:rsidRDefault="0007556B" w:rsidP="00DD2ADF">
            <w:pPr>
              <w:pStyle w:val="rowtabella0"/>
              <w:jc w:val="center"/>
              <w:rPr>
                <w:color w:val="002060"/>
              </w:rPr>
            </w:pPr>
            <w:r w:rsidRPr="00B33A83">
              <w:rPr>
                <w:color w:val="002060"/>
              </w:rPr>
              <w:t>0</w:t>
            </w:r>
          </w:p>
        </w:tc>
      </w:tr>
      <w:tr w:rsidR="0007556B" w:rsidRPr="00B33A83" w14:paraId="00CBD947"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CFBF89" w14:textId="77777777" w:rsidR="0007556B" w:rsidRPr="00B33A83" w:rsidRDefault="0007556B" w:rsidP="00DD2ADF">
            <w:pPr>
              <w:pStyle w:val="rowtabella0"/>
              <w:rPr>
                <w:color w:val="002060"/>
              </w:rPr>
            </w:pPr>
            <w:r w:rsidRPr="00B33A83">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39BB3" w14:textId="77777777" w:rsidR="0007556B" w:rsidRPr="00B33A83" w:rsidRDefault="0007556B" w:rsidP="00DD2ADF">
            <w:pPr>
              <w:pStyle w:val="rowtabella0"/>
              <w:jc w:val="center"/>
              <w:rPr>
                <w:color w:val="002060"/>
              </w:rPr>
            </w:pPr>
            <w:r w:rsidRPr="00B33A8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ECF4" w14:textId="77777777" w:rsidR="0007556B" w:rsidRPr="00B33A83" w:rsidRDefault="0007556B" w:rsidP="00DD2ADF">
            <w:pPr>
              <w:pStyle w:val="rowtabella0"/>
              <w:jc w:val="center"/>
              <w:rPr>
                <w:color w:val="002060"/>
              </w:rPr>
            </w:pPr>
            <w:r w:rsidRPr="00B33A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3F0F"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AE3F1"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73E95"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D683" w14:textId="77777777" w:rsidR="0007556B" w:rsidRPr="00B33A83" w:rsidRDefault="0007556B" w:rsidP="00DD2ADF">
            <w:pPr>
              <w:pStyle w:val="rowtabella0"/>
              <w:jc w:val="center"/>
              <w:rPr>
                <w:color w:val="002060"/>
              </w:rPr>
            </w:pPr>
            <w:r w:rsidRPr="00B33A83">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A2725" w14:textId="77777777" w:rsidR="0007556B" w:rsidRPr="00B33A83" w:rsidRDefault="0007556B" w:rsidP="00DD2ADF">
            <w:pPr>
              <w:pStyle w:val="rowtabella0"/>
              <w:jc w:val="center"/>
              <w:rPr>
                <w:color w:val="002060"/>
              </w:rPr>
            </w:pPr>
            <w:r w:rsidRPr="00B33A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CA231" w14:textId="77777777" w:rsidR="0007556B" w:rsidRPr="00B33A83" w:rsidRDefault="0007556B" w:rsidP="00DD2ADF">
            <w:pPr>
              <w:pStyle w:val="rowtabella0"/>
              <w:jc w:val="center"/>
              <w:rPr>
                <w:color w:val="002060"/>
              </w:rPr>
            </w:pPr>
            <w:r w:rsidRPr="00B33A8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ECEB" w14:textId="77777777" w:rsidR="0007556B" w:rsidRPr="00B33A83" w:rsidRDefault="0007556B" w:rsidP="00DD2ADF">
            <w:pPr>
              <w:pStyle w:val="rowtabella0"/>
              <w:jc w:val="center"/>
              <w:rPr>
                <w:color w:val="002060"/>
              </w:rPr>
            </w:pPr>
            <w:r w:rsidRPr="00B33A83">
              <w:rPr>
                <w:color w:val="002060"/>
              </w:rPr>
              <w:t>0</w:t>
            </w:r>
          </w:p>
        </w:tc>
      </w:tr>
      <w:tr w:rsidR="0007556B" w:rsidRPr="00B33A83" w14:paraId="6AF8EBE8"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B2D78" w14:textId="77777777" w:rsidR="0007556B" w:rsidRPr="00B33A83" w:rsidRDefault="0007556B" w:rsidP="00DD2ADF">
            <w:pPr>
              <w:pStyle w:val="rowtabella0"/>
              <w:rPr>
                <w:color w:val="002060"/>
              </w:rPr>
            </w:pPr>
            <w:r w:rsidRPr="00B33A83">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C22AB" w14:textId="77777777" w:rsidR="0007556B" w:rsidRPr="00B33A83" w:rsidRDefault="0007556B" w:rsidP="00DD2ADF">
            <w:pPr>
              <w:pStyle w:val="rowtabella0"/>
              <w:jc w:val="center"/>
              <w:rPr>
                <w:color w:val="002060"/>
              </w:rPr>
            </w:pPr>
            <w:r w:rsidRPr="00B33A8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E9CD" w14:textId="77777777" w:rsidR="0007556B" w:rsidRPr="00B33A83" w:rsidRDefault="0007556B" w:rsidP="00DD2ADF">
            <w:pPr>
              <w:pStyle w:val="rowtabella0"/>
              <w:jc w:val="center"/>
              <w:rPr>
                <w:color w:val="002060"/>
              </w:rPr>
            </w:pPr>
            <w:r w:rsidRPr="00B33A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84074"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D79F6"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8159"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B08E7" w14:textId="77777777" w:rsidR="0007556B" w:rsidRPr="00B33A83" w:rsidRDefault="0007556B" w:rsidP="00DD2ADF">
            <w:pPr>
              <w:pStyle w:val="rowtabella0"/>
              <w:jc w:val="center"/>
              <w:rPr>
                <w:color w:val="002060"/>
              </w:rPr>
            </w:pPr>
            <w:r w:rsidRPr="00B33A8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4A08"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1CCA8"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518E5" w14:textId="77777777" w:rsidR="0007556B" w:rsidRPr="00B33A83" w:rsidRDefault="0007556B" w:rsidP="00DD2ADF">
            <w:pPr>
              <w:pStyle w:val="rowtabella0"/>
              <w:jc w:val="center"/>
              <w:rPr>
                <w:color w:val="002060"/>
              </w:rPr>
            </w:pPr>
            <w:r w:rsidRPr="00B33A83">
              <w:rPr>
                <w:color w:val="002060"/>
              </w:rPr>
              <w:t>0</w:t>
            </w:r>
          </w:p>
        </w:tc>
      </w:tr>
      <w:tr w:rsidR="0007556B" w:rsidRPr="00B33A83" w14:paraId="33FEDFDC"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7F1C37" w14:textId="77777777" w:rsidR="0007556B" w:rsidRPr="00B33A83" w:rsidRDefault="0007556B" w:rsidP="00DD2ADF">
            <w:pPr>
              <w:pStyle w:val="rowtabella0"/>
              <w:rPr>
                <w:color w:val="002060"/>
              </w:rPr>
            </w:pPr>
            <w:r w:rsidRPr="00B33A8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4A6A" w14:textId="77777777" w:rsidR="0007556B" w:rsidRPr="00B33A83" w:rsidRDefault="0007556B" w:rsidP="00DD2ADF">
            <w:pPr>
              <w:pStyle w:val="rowtabella0"/>
              <w:jc w:val="center"/>
              <w:rPr>
                <w:color w:val="002060"/>
              </w:rPr>
            </w:pPr>
            <w:r w:rsidRPr="00B33A8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9594"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3D22"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E30A0"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137D"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46013" w14:textId="77777777" w:rsidR="0007556B" w:rsidRPr="00B33A83" w:rsidRDefault="0007556B" w:rsidP="00DD2ADF">
            <w:pPr>
              <w:pStyle w:val="rowtabella0"/>
              <w:jc w:val="center"/>
              <w:rPr>
                <w:color w:val="002060"/>
              </w:rPr>
            </w:pPr>
            <w:r w:rsidRPr="00B33A83">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6A58C" w14:textId="77777777" w:rsidR="0007556B" w:rsidRPr="00B33A83" w:rsidRDefault="0007556B" w:rsidP="00DD2ADF">
            <w:pPr>
              <w:pStyle w:val="rowtabella0"/>
              <w:jc w:val="center"/>
              <w:rPr>
                <w:color w:val="002060"/>
              </w:rPr>
            </w:pPr>
            <w:r w:rsidRPr="00B33A8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9D462" w14:textId="77777777" w:rsidR="0007556B" w:rsidRPr="00B33A83" w:rsidRDefault="0007556B" w:rsidP="00DD2ADF">
            <w:pPr>
              <w:pStyle w:val="rowtabella0"/>
              <w:jc w:val="center"/>
              <w:rPr>
                <w:color w:val="002060"/>
              </w:rPr>
            </w:pPr>
            <w:r w:rsidRPr="00B33A8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59C6D" w14:textId="77777777" w:rsidR="0007556B" w:rsidRPr="00B33A83" w:rsidRDefault="0007556B" w:rsidP="00DD2ADF">
            <w:pPr>
              <w:pStyle w:val="rowtabella0"/>
              <w:jc w:val="center"/>
              <w:rPr>
                <w:color w:val="002060"/>
              </w:rPr>
            </w:pPr>
            <w:r w:rsidRPr="00B33A83">
              <w:rPr>
                <w:color w:val="002060"/>
              </w:rPr>
              <w:t>0</w:t>
            </w:r>
          </w:p>
        </w:tc>
      </w:tr>
      <w:tr w:rsidR="0007556B" w:rsidRPr="00B33A83" w14:paraId="1E1FA876"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DEC1BA" w14:textId="77777777" w:rsidR="0007556B" w:rsidRPr="00B33A83" w:rsidRDefault="0007556B" w:rsidP="00DD2ADF">
            <w:pPr>
              <w:pStyle w:val="rowtabella0"/>
              <w:rPr>
                <w:color w:val="002060"/>
              </w:rPr>
            </w:pPr>
            <w:r w:rsidRPr="00B33A8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EF5D" w14:textId="77777777" w:rsidR="0007556B" w:rsidRPr="00B33A83" w:rsidRDefault="0007556B" w:rsidP="00DD2ADF">
            <w:pPr>
              <w:pStyle w:val="rowtabella0"/>
              <w:jc w:val="center"/>
              <w:rPr>
                <w:color w:val="002060"/>
              </w:rPr>
            </w:pPr>
            <w:r w:rsidRPr="00B33A8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D80C0"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127E8"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C72B"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9BF4B"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C980F" w14:textId="77777777" w:rsidR="0007556B" w:rsidRPr="00B33A83" w:rsidRDefault="0007556B" w:rsidP="00DD2ADF">
            <w:pPr>
              <w:pStyle w:val="rowtabella0"/>
              <w:jc w:val="center"/>
              <w:rPr>
                <w:color w:val="002060"/>
              </w:rPr>
            </w:pPr>
            <w:r w:rsidRPr="00B33A8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23C03"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FA49" w14:textId="77777777" w:rsidR="0007556B" w:rsidRPr="00B33A83" w:rsidRDefault="0007556B" w:rsidP="00DD2ADF">
            <w:pPr>
              <w:pStyle w:val="rowtabella0"/>
              <w:jc w:val="center"/>
              <w:rPr>
                <w:color w:val="002060"/>
              </w:rPr>
            </w:pPr>
            <w:r w:rsidRPr="00B33A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28906" w14:textId="77777777" w:rsidR="0007556B" w:rsidRPr="00B33A83" w:rsidRDefault="0007556B" w:rsidP="00DD2ADF">
            <w:pPr>
              <w:pStyle w:val="rowtabella0"/>
              <w:jc w:val="center"/>
              <w:rPr>
                <w:color w:val="002060"/>
              </w:rPr>
            </w:pPr>
            <w:r w:rsidRPr="00B33A83">
              <w:rPr>
                <w:color w:val="002060"/>
              </w:rPr>
              <w:t>0</w:t>
            </w:r>
          </w:p>
        </w:tc>
      </w:tr>
      <w:tr w:rsidR="0007556B" w:rsidRPr="00B33A83" w14:paraId="49739B4A"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8E8551" w14:textId="77777777" w:rsidR="0007556B" w:rsidRPr="00B33A83" w:rsidRDefault="0007556B" w:rsidP="00DD2ADF">
            <w:pPr>
              <w:pStyle w:val="rowtabella0"/>
              <w:rPr>
                <w:color w:val="002060"/>
              </w:rPr>
            </w:pPr>
            <w:r w:rsidRPr="00B33A83">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D5515" w14:textId="77777777" w:rsidR="0007556B" w:rsidRPr="00B33A83" w:rsidRDefault="0007556B" w:rsidP="00DD2ADF">
            <w:pPr>
              <w:pStyle w:val="rowtabella0"/>
              <w:jc w:val="center"/>
              <w:rPr>
                <w:color w:val="002060"/>
              </w:rPr>
            </w:pPr>
            <w:r w:rsidRPr="00B33A8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EC9C"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2D851"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16561"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B1ECB"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92273" w14:textId="77777777" w:rsidR="0007556B" w:rsidRPr="00B33A83" w:rsidRDefault="0007556B" w:rsidP="00DD2ADF">
            <w:pPr>
              <w:pStyle w:val="rowtabella0"/>
              <w:jc w:val="center"/>
              <w:rPr>
                <w:color w:val="002060"/>
              </w:rPr>
            </w:pPr>
            <w:r w:rsidRPr="00B33A8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B3AF1" w14:textId="77777777" w:rsidR="0007556B" w:rsidRPr="00B33A83" w:rsidRDefault="0007556B" w:rsidP="00DD2ADF">
            <w:pPr>
              <w:pStyle w:val="rowtabella0"/>
              <w:jc w:val="center"/>
              <w:rPr>
                <w:color w:val="002060"/>
              </w:rPr>
            </w:pPr>
            <w:r w:rsidRPr="00B33A8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10CFC" w14:textId="77777777" w:rsidR="0007556B" w:rsidRPr="00B33A83" w:rsidRDefault="0007556B" w:rsidP="00DD2ADF">
            <w:pPr>
              <w:pStyle w:val="rowtabella0"/>
              <w:jc w:val="center"/>
              <w:rPr>
                <w:color w:val="002060"/>
              </w:rPr>
            </w:pPr>
            <w:r w:rsidRPr="00B33A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0CCB" w14:textId="77777777" w:rsidR="0007556B" w:rsidRPr="00B33A83" w:rsidRDefault="0007556B" w:rsidP="00DD2ADF">
            <w:pPr>
              <w:pStyle w:val="rowtabella0"/>
              <w:jc w:val="center"/>
              <w:rPr>
                <w:color w:val="002060"/>
              </w:rPr>
            </w:pPr>
            <w:r w:rsidRPr="00B33A83">
              <w:rPr>
                <w:color w:val="002060"/>
              </w:rPr>
              <w:t>0</w:t>
            </w:r>
          </w:p>
        </w:tc>
      </w:tr>
      <w:tr w:rsidR="0007556B" w:rsidRPr="00B33A83" w14:paraId="7E716A28"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95406" w14:textId="77777777" w:rsidR="0007556B" w:rsidRPr="00B33A83" w:rsidRDefault="0007556B" w:rsidP="00DD2ADF">
            <w:pPr>
              <w:pStyle w:val="rowtabella0"/>
              <w:rPr>
                <w:color w:val="002060"/>
              </w:rPr>
            </w:pPr>
            <w:r w:rsidRPr="00B33A8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96AD5"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44293"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AC908"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2A9F"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F332"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8B269" w14:textId="77777777" w:rsidR="0007556B" w:rsidRPr="00B33A83" w:rsidRDefault="0007556B" w:rsidP="00DD2ADF">
            <w:pPr>
              <w:pStyle w:val="rowtabella0"/>
              <w:jc w:val="center"/>
              <w:rPr>
                <w:color w:val="002060"/>
              </w:rPr>
            </w:pPr>
            <w:r w:rsidRPr="00B33A83">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398A" w14:textId="77777777" w:rsidR="0007556B" w:rsidRPr="00B33A83" w:rsidRDefault="0007556B" w:rsidP="00DD2ADF">
            <w:pPr>
              <w:pStyle w:val="rowtabella0"/>
              <w:jc w:val="center"/>
              <w:rPr>
                <w:color w:val="002060"/>
              </w:rPr>
            </w:pPr>
            <w:r w:rsidRPr="00B33A8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94356"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94322" w14:textId="77777777" w:rsidR="0007556B" w:rsidRPr="00B33A83" w:rsidRDefault="0007556B" w:rsidP="00DD2ADF">
            <w:pPr>
              <w:pStyle w:val="rowtabella0"/>
              <w:jc w:val="center"/>
              <w:rPr>
                <w:color w:val="002060"/>
              </w:rPr>
            </w:pPr>
            <w:r w:rsidRPr="00B33A83">
              <w:rPr>
                <w:color w:val="002060"/>
              </w:rPr>
              <w:t>0</w:t>
            </w:r>
          </w:p>
        </w:tc>
      </w:tr>
      <w:tr w:rsidR="0007556B" w:rsidRPr="00B33A83" w14:paraId="685156F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027591" w14:textId="77777777" w:rsidR="0007556B" w:rsidRPr="00B33A83" w:rsidRDefault="0007556B" w:rsidP="00DD2ADF">
            <w:pPr>
              <w:pStyle w:val="rowtabella0"/>
              <w:rPr>
                <w:color w:val="002060"/>
              </w:rPr>
            </w:pPr>
            <w:r w:rsidRPr="00B33A83">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53163"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48A85"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2C4D8"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529B"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F0BB"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F0968" w14:textId="77777777" w:rsidR="0007556B" w:rsidRPr="00B33A83" w:rsidRDefault="0007556B" w:rsidP="00DD2ADF">
            <w:pPr>
              <w:pStyle w:val="rowtabella0"/>
              <w:jc w:val="center"/>
              <w:rPr>
                <w:color w:val="002060"/>
              </w:rPr>
            </w:pPr>
            <w:r w:rsidRPr="00B33A83">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9B98" w14:textId="77777777" w:rsidR="0007556B" w:rsidRPr="00B33A83" w:rsidRDefault="0007556B" w:rsidP="00DD2ADF">
            <w:pPr>
              <w:pStyle w:val="rowtabella0"/>
              <w:jc w:val="center"/>
              <w:rPr>
                <w:color w:val="002060"/>
              </w:rPr>
            </w:pPr>
            <w:r w:rsidRPr="00B33A83">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F4A1"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993B" w14:textId="77777777" w:rsidR="0007556B" w:rsidRPr="00B33A83" w:rsidRDefault="0007556B" w:rsidP="00DD2ADF">
            <w:pPr>
              <w:pStyle w:val="rowtabella0"/>
              <w:jc w:val="center"/>
              <w:rPr>
                <w:color w:val="002060"/>
              </w:rPr>
            </w:pPr>
            <w:r w:rsidRPr="00B33A83">
              <w:rPr>
                <w:color w:val="002060"/>
              </w:rPr>
              <w:t>0</w:t>
            </w:r>
          </w:p>
        </w:tc>
      </w:tr>
      <w:tr w:rsidR="0007556B" w:rsidRPr="00B33A83" w14:paraId="22E3E3AE"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82C044" w14:textId="77777777" w:rsidR="0007556B" w:rsidRPr="00B33A83" w:rsidRDefault="0007556B" w:rsidP="00DD2ADF">
            <w:pPr>
              <w:pStyle w:val="rowtabella0"/>
              <w:rPr>
                <w:color w:val="002060"/>
              </w:rPr>
            </w:pPr>
            <w:r w:rsidRPr="00B33A83">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6A575"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282E"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07322"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B419"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E744"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F00C9" w14:textId="77777777" w:rsidR="0007556B" w:rsidRPr="00B33A83" w:rsidRDefault="0007556B" w:rsidP="00DD2ADF">
            <w:pPr>
              <w:pStyle w:val="rowtabella0"/>
              <w:jc w:val="center"/>
              <w:rPr>
                <w:color w:val="002060"/>
              </w:rPr>
            </w:pPr>
            <w:r w:rsidRPr="00B33A8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DD3C5" w14:textId="77777777" w:rsidR="0007556B" w:rsidRPr="00B33A83" w:rsidRDefault="0007556B" w:rsidP="00DD2ADF">
            <w:pPr>
              <w:pStyle w:val="rowtabella0"/>
              <w:jc w:val="center"/>
              <w:rPr>
                <w:color w:val="002060"/>
              </w:rPr>
            </w:pPr>
            <w:r w:rsidRPr="00B33A8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2019B"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49DBB" w14:textId="77777777" w:rsidR="0007556B" w:rsidRPr="00B33A83" w:rsidRDefault="0007556B" w:rsidP="00DD2ADF">
            <w:pPr>
              <w:pStyle w:val="rowtabella0"/>
              <w:jc w:val="center"/>
              <w:rPr>
                <w:color w:val="002060"/>
              </w:rPr>
            </w:pPr>
            <w:r w:rsidRPr="00B33A83">
              <w:rPr>
                <w:color w:val="002060"/>
              </w:rPr>
              <w:t>0</w:t>
            </w:r>
          </w:p>
        </w:tc>
      </w:tr>
      <w:tr w:rsidR="0007556B" w:rsidRPr="00B33A83" w14:paraId="48F73065"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24E66" w14:textId="77777777" w:rsidR="0007556B" w:rsidRPr="00B33A83" w:rsidRDefault="0007556B" w:rsidP="00DD2ADF">
            <w:pPr>
              <w:pStyle w:val="rowtabella0"/>
              <w:rPr>
                <w:color w:val="002060"/>
              </w:rPr>
            </w:pPr>
            <w:r w:rsidRPr="00B33A83">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65DC5"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29AE"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3CD42"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16AC"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09914"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70E1" w14:textId="77777777" w:rsidR="0007556B" w:rsidRPr="00B33A83" w:rsidRDefault="0007556B" w:rsidP="00DD2ADF">
            <w:pPr>
              <w:pStyle w:val="rowtabella0"/>
              <w:jc w:val="center"/>
              <w:rPr>
                <w:color w:val="002060"/>
              </w:rPr>
            </w:pPr>
            <w:r w:rsidRPr="00B33A8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02EB3" w14:textId="77777777" w:rsidR="0007556B" w:rsidRPr="00B33A83" w:rsidRDefault="0007556B" w:rsidP="00DD2ADF">
            <w:pPr>
              <w:pStyle w:val="rowtabella0"/>
              <w:jc w:val="center"/>
              <w:rPr>
                <w:color w:val="002060"/>
              </w:rPr>
            </w:pPr>
            <w:r w:rsidRPr="00B33A83">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C3D07"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E11A1" w14:textId="77777777" w:rsidR="0007556B" w:rsidRPr="00B33A83" w:rsidRDefault="0007556B" w:rsidP="00DD2ADF">
            <w:pPr>
              <w:pStyle w:val="rowtabella0"/>
              <w:jc w:val="center"/>
              <w:rPr>
                <w:color w:val="002060"/>
              </w:rPr>
            </w:pPr>
            <w:r w:rsidRPr="00B33A83">
              <w:rPr>
                <w:color w:val="002060"/>
              </w:rPr>
              <w:t>0</w:t>
            </w:r>
          </w:p>
        </w:tc>
      </w:tr>
      <w:tr w:rsidR="0007556B" w:rsidRPr="00B33A83" w14:paraId="25CB2DE2"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8638A" w14:textId="77777777" w:rsidR="0007556B" w:rsidRPr="00B33A83" w:rsidRDefault="0007556B" w:rsidP="00DD2ADF">
            <w:pPr>
              <w:pStyle w:val="rowtabella0"/>
              <w:rPr>
                <w:color w:val="002060"/>
              </w:rPr>
            </w:pPr>
            <w:r w:rsidRPr="00B33A83">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F7E99"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888C7" w14:textId="77777777" w:rsidR="0007556B" w:rsidRPr="00B33A83" w:rsidRDefault="0007556B" w:rsidP="00DD2ADF">
            <w:pPr>
              <w:pStyle w:val="rowtabella0"/>
              <w:jc w:val="center"/>
              <w:rPr>
                <w:color w:val="002060"/>
              </w:rPr>
            </w:pPr>
            <w:r w:rsidRPr="00B33A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01ED"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AD73"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F224"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20EFE"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FDCA" w14:textId="77777777" w:rsidR="0007556B" w:rsidRPr="00B33A83" w:rsidRDefault="0007556B" w:rsidP="00DD2ADF">
            <w:pPr>
              <w:pStyle w:val="rowtabella0"/>
              <w:jc w:val="center"/>
              <w:rPr>
                <w:color w:val="002060"/>
              </w:rPr>
            </w:pPr>
            <w:r w:rsidRPr="00B33A83">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0E37" w14:textId="77777777" w:rsidR="0007556B" w:rsidRPr="00B33A83" w:rsidRDefault="0007556B" w:rsidP="00DD2ADF">
            <w:pPr>
              <w:pStyle w:val="rowtabella0"/>
              <w:jc w:val="center"/>
              <w:rPr>
                <w:color w:val="002060"/>
              </w:rPr>
            </w:pPr>
            <w:r w:rsidRPr="00B33A8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3A08" w14:textId="77777777" w:rsidR="0007556B" w:rsidRPr="00B33A83" w:rsidRDefault="0007556B" w:rsidP="00DD2ADF">
            <w:pPr>
              <w:pStyle w:val="rowtabella0"/>
              <w:jc w:val="center"/>
              <w:rPr>
                <w:color w:val="002060"/>
              </w:rPr>
            </w:pPr>
            <w:r w:rsidRPr="00B33A83">
              <w:rPr>
                <w:color w:val="002060"/>
              </w:rPr>
              <w:t>0</w:t>
            </w:r>
          </w:p>
        </w:tc>
      </w:tr>
      <w:tr w:rsidR="0007556B" w:rsidRPr="00B33A83" w14:paraId="313211D8"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BFCEE" w14:textId="77777777" w:rsidR="0007556B" w:rsidRPr="00B33A83" w:rsidRDefault="0007556B" w:rsidP="00DD2ADF">
            <w:pPr>
              <w:pStyle w:val="rowtabella0"/>
              <w:rPr>
                <w:color w:val="002060"/>
              </w:rPr>
            </w:pPr>
            <w:r w:rsidRPr="00B33A83">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41C1"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565E"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4120B"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4E4D1"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284D" w14:textId="77777777" w:rsidR="0007556B" w:rsidRPr="00B33A83" w:rsidRDefault="0007556B" w:rsidP="00DD2ADF">
            <w:pPr>
              <w:pStyle w:val="rowtabella0"/>
              <w:jc w:val="center"/>
              <w:rPr>
                <w:color w:val="002060"/>
              </w:rPr>
            </w:pPr>
            <w:r w:rsidRPr="00B33A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5EDE9"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4D89C" w14:textId="77777777" w:rsidR="0007556B" w:rsidRPr="00B33A83" w:rsidRDefault="0007556B" w:rsidP="00DD2ADF">
            <w:pPr>
              <w:pStyle w:val="rowtabella0"/>
              <w:jc w:val="center"/>
              <w:rPr>
                <w:color w:val="002060"/>
              </w:rPr>
            </w:pPr>
            <w:r w:rsidRPr="00B33A83">
              <w:rPr>
                <w:color w:val="002060"/>
              </w:rPr>
              <w:t>111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6D81F" w14:textId="77777777" w:rsidR="0007556B" w:rsidRPr="00B33A83" w:rsidRDefault="0007556B" w:rsidP="00DD2ADF">
            <w:pPr>
              <w:pStyle w:val="rowtabella0"/>
              <w:jc w:val="center"/>
              <w:rPr>
                <w:color w:val="002060"/>
              </w:rPr>
            </w:pPr>
            <w:r w:rsidRPr="00B33A83">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E1C57" w14:textId="77777777" w:rsidR="0007556B" w:rsidRPr="00B33A83" w:rsidRDefault="0007556B" w:rsidP="00DD2ADF">
            <w:pPr>
              <w:pStyle w:val="rowtabella0"/>
              <w:jc w:val="center"/>
              <w:rPr>
                <w:color w:val="002060"/>
              </w:rPr>
            </w:pPr>
            <w:r w:rsidRPr="00B33A83">
              <w:rPr>
                <w:color w:val="002060"/>
              </w:rPr>
              <w:t>0</w:t>
            </w:r>
          </w:p>
        </w:tc>
      </w:tr>
      <w:tr w:rsidR="0007556B" w:rsidRPr="00B33A83" w14:paraId="76DB8EFA"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E355F2" w14:textId="77777777" w:rsidR="0007556B" w:rsidRPr="00B33A83" w:rsidRDefault="0007556B" w:rsidP="00DD2ADF">
            <w:pPr>
              <w:pStyle w:val="rowtabella0"/>
              <w:rPr>
                <w:color w:val="002060"/>
              </w:rPr>
            </w:pPr>
            <w:r w:rsidRPr="00B33A8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13E1"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9F50"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B494"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0568D"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2F52"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53D4C"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D64A6" w14:textId="77777777" w:rsidR="0007556B" w:rsidRPr="00B33A83" w:rsidRDefault="0007556B" w:rsidP="00DD2ADF">
            <w:pPr>
              <w:pStyle w:val="rowtabella0"/>
              <w:jc w:val="center"/>
              <w:rPr>
                <w:color w:val="002060"/>
              </w:rPr>
            </w:pPr>
            <w:r w:rsidRPr="00B33A83">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B1E8F" w14:textId="77777777" w:rsidR="0007556B" w:rsidRPr="00B33A83" w:rsidRDefault="0007556B" w:rsidP="00DD2ADF">
            <w:pPr>
              <w:pStyle w:val="rowtabella0"/>
              <w:jc w:val="center"/>
              <w:rPr>
                <w:color w:val="002060"/>
              </w:rPr>
            </w:pPr>
            <w:r w:rsidRPr="00B33A83">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F6CB" w14:textId="77777777" w:rsidR="0007556B" w:rsidRPr="00B33A83" w:rsidRDefault="0007556B" w:rsidP="00DD2ADF">
            <w:pPr>
              <w:pStyle w:val="rowtabella0"/>
              <w:jc w:val="center"/>
              <w:rPr>
                <w:color w:val="002060"/>
              </w:rPr>
            </w:pPr>
            <w:r w:rsidRPr="00B33A83">
              <w:rPr>
                <w:color w:val="002060"/>
              </w:rPr>
              <w:t>0</w:t>
            </w:r>
          </w:p>
        </w:tc>
      </w:tr>
    </w:tbl>
    <w:p w14:paraId="600906BA" w14:textId="77777777" w:rsidR="0007556B" w:rsidRPr="00B33A83" w:rsidRDefault="0007556B" w:rsidP="0007556B">
      <w:pPr>
        <w:pStyle w:val="breakline"/>
        <w:rPr>
          <w:color w:val="002060"/>
        </w:rPr>
      </w:pPr>
    </w:p>
    <w:p w14:paraId="5553FBCA" w14:textId="77777777" w:rsidR="0007556B" w:rsidRPr="00B33A83" w:rsidRDefault="0007556B" w:rsidP="0007556B">
      <w:pPr>
        <w:pStyle w:val="titoloprinc0"/>
        <w:rPr>
          <w:color w:val="002060"/>
        </w:rPr>
      </w:pPr>
      <w:r w:rsidRPr="00B33A83">
        <w:rPr>
          <w:color w:val="002060"/>
        </w:rPr>
        <w:t>PROGRAMMA GARE</w:t>
      </w:r>
    </w:p>
    <w:p w14:paraId="11EF55A5" w14:textId="77777777" w:rsidR="0007556B" w:rsidRPr="00B33A83" w:rsidRDefault="0007556B" w:rsidP="0007556B">
      <w:pPr>
        <w:pStyle w:val="sottotitolocampionato10"/>
        <w:rPr>
          <w:color w:val="002060"/>
        </w:rPr>
      </w:pPr>
    </w:p>
    <w:p w14:paraId="25B54594" w14:textId="77777777" w:rsidR="0007556B" w:rsidRPr="00B33A83" w:rsidRDefault="0007556B" w:rsidP="0007556B">
      <w:pPr>
        <w:pStyle w:val="sottotitolocampionato10"/>
        <w:rPr>
          <w:color w:val="002060"/>
        </w:rPr>
      </w:pPr>
      <w:r w:rsidRPr="00B33A83">
        <w:rPr>
          <w:color w:val="002060"/>
        </w:rPr>
        <w:t>GIRONE A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4"/>
        <w:gridCol w:w="385"/>
        <w:gridCol w:w="898"/>
        <w:gridCol w:w="1177"/>
        <w:gridCol w:w="1568"/>
        <w:gridCol w:w="1548"/>
      </w:tblGrid>
      <w:tr w:rsidR="0007556B" w:rsidRPr="00B33A83" w14:paraId="1C9C71BA"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AFFCE"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44ECA"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F63C3"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31B83"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34B1B"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50E77"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8EC42"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580016E7"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C3A691" w14:textId="77777777" w:rsidR="0007556B" w:rsidRPr="00B33A83" w:rsidRDefault="0007556B" w:rsidP="00DD2ADF">
            <w:pPr>
              <w:pStyle w:val="rowtabella0"/>
              <w:rPr>
                <w:color w:val="002060"/>
              </w:rPr>
            </w:pPr>
            <w:r w:rsidRPr="00B33A83">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9D2C8" w14:textId="77777777" w:rsidR="0007556B" w:rsidRPr="00B33A83" w:rsidRDefault="0007556B" w:rsidP="00DD2ADF">
            <w:pPr>
              <w:pStyle w:val="rowtabella0"/>
              <w:rPr>
                <w:color w:val="002060"/>
              </w:rPr>
            </w:pPr>
            <w:r w:rsidRPr="00B33A83">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780EC8" w14:textId="77777777" w:rsidR="0007556B" w:rsidRPr="00B33A83" w:rsidRDefault="0007556B" w:rsidP="00DD2ADF">
            <w:pPr>
              <w:pStyle w:val="rowtabella0"/>
              <w:jc w:val="center"/>
              <w:rPr>
                <w:color w:val="002060"/>
              </w:rPr>
            </w:pPr>
            <w:r w:rsidRPr="00B33A8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BFD79" w14:textId="77777777" w:rsidR="0007556B" w:rsidRPr="00B33A83" w:rsidRDefault="0007556B" w:rsidP="00DD2ADF">
            <w:pPr>
              <w:pStyle w:val="rowtabella0"/>
              <w:rPr>
                <w:color w:val="002060"/>
              </w:rPr>
            </w:pPr>
            <w:r w:rsidRPr="00B33A83">
              <w:rPr>
                <w:color w:val="002060"/>
              </w:rPr>
              <w:t>08/04/2022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7FDAD" w14:textId="77777777" w:rsidR="0007556B" w:rsidRPr="00B33A83" w:rsidRDefault="0007556B" w:rsidP="00DD2ADF">
            <w:pPr>
              <w:pStyle w:val="rowtabella0"/>
              <w:rPr>
                <w:color w:val="002060"/>
              </w:rPr>
            </w:pPr>
            <w:r w:rsidRPr="00B33A83">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B8CD9" w14:textId="77777777" w:rsidR="0007556B" w:rsidRPr="00B33A83" w:rsidRDefault="0007556B" w:rsidP="00DD2ADF">
            <w:pPr>
              <w:pStyle w:val="rowtabella0"/>
              <w:rPr>
                <w:color w:val="002060"/>
              </w:rPr>
            </w:pPr>
            <w:r w:rsidRPr="00B33A8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8720C0" w14:textId="77777777" w:rsidR="0007556B" w:rsidRPr="00B33A83" w:rsidRDefault="0007556B" w:rsidP="00DD2ADF">
            <w:pPr>
              <w:pStyle w:val="rowtabella0"/>
              <w:rPr>
                <w:color w:val="002060"/>
              </w:rPr>
            </w:pPr>
            <w:r w:rsidRPr="00B33A83">
              <w:rPr>
                <w:color w:val="002060"/>
              </w:rPr>
              <w:t>VIA WEBER - ZONA STICCHI</w:t>
            </w:r>
          </w:p>
        </w:tc>
      </w:tr>
      <w:tr w:rsidR="0007556B" w:rsidRPr="00B33A83" w14:paraId="3A6C2D81"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7B92C2" w14:textId="77777777" w:rsidR="0007556B" w:rsidRPr="00B33A83" w:rsidRDefault="0007556B" w:rsidP="00DD2ADF">
            <w:pPr>
              <w:pStyle w:val="rowtabella0"/>
              <w:rPr>
                <w:color w:val="002060"/>
              </w:rPr>
            </w:pPr>
            <w:r w:rsidRPr="00B33A83">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B9D31A" w14:textId="77777777" w:rsidR="0007556B" w:rsidRPr="00B33A83" w:rsidRDefault="0007556B" w:rsidP="00DD2ADF">
            <w:pPr>
              <w:pStyle w:val="rowtabella0"/>
              <w:rPr>
                <w:color w:val="002060"/>
              </w:rPr>
            </w:pPr>
            <w:r w:rsidRPr="00B33A83">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E44FE1"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D956DC"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E613F4" w14:textId="77777777" w:rsidR="0007556B" w:rsidRPr="00B33A83" w:rsidRDefault="0007556B" w:rsidP="00DD2ADF">
            <w:pPr>
              <w:pStyle w:val="rowtabella0"/>
              <w:rPr>
                <w:color w:val="002060"/>
              </w:rPr>
            </w:pPr>
            <w:r w:rsidRPr="00B33A83">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987646" w14:textId="77777777" w:rsidR="0007556B" w:rsidRPr="00B33A83" w:rsidRDefault="0007556B" w:rsidP="00DD2ADF">
            <w:pPr>
              <w:pStyle w:val="rowtabella0"/>
              <w:rPr>
                <w:color w:val="002060"/>
              </w:rPr>
            </w:pPr>
            <w:r w:rsidRPr="00B33A83">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FE0E01" w14:textId="77777777" w:rsidR="0007556B" w:rsidRPr="00B33A83" w:rsidRDefault="0007556B" w:rsidP="00DD2ADF">
            <w:pPr>
              <w:pStyle w:val="rowtabella0"/>
              <w:rPr>
                <w:color w:val="002060"/>
              </w:rPr>
            </w:pPr>
            <w:r w:rsidRPr="00B33A83">
              <w:rPr>
                <w:color w:val="002060"/>
              </w:rPr>
              <w:t>VIA COLLE GIOIOSO</w:t>
            </w:r>
          </w:p>
        </w:tc>
      </w:tr>
      <w:tr w:rsidR="0007556B" w:rsidRPr="00B33A83" w14:paraId="11CF201A"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1A927D" w14:textId="77777777" w:rsidR="0007556B" w:rsidRPr="00B33A83" w:rsidRDefault="0007556B" w:rsidP="00DD2ADF">
            <w:pPr>
              <w:pStyle w:val="rowtabella0"/>
              <w:rPr>
                <w:color w:val="002060"/>
              </w:rPr>
            </w:pPr>
            <w:r w:rsidRPr="00B33A83">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72C371" w14:textId="77777777" w:rsidR="0007556B" w:rsidRPr="00B33A83" w:rsidRDefault="0007556B" w:rsidP="00DD2ADF">
            <w:pPr>
              <w:pStyle w:val="rowtabella0"/>
              <w:rPr>
                <w:color w:val="002060"/>
              </w:rPr>
            </w:pPr>
            <w:r w:rsidRPr="00B33A83">
              <w:rPr>
                <w:color w:val="002060"/>
              </w:rPr>
              <w:t>CSKA CORRIDONIA C5F</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C08D76"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FF9F51"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8FA9CA" w14:textId="77777777" w:rsidR="0007556B" w:rsidRPr="00B33A83" w:rsidRDefault="0007556B" w:rsidP="00DD2ADF">
            <w:pPr>
              <w:pStyle w:val="rowtabella0"/>
              <w:rPr>
                <w:color w:val="002060"/>
              </w:rPr>
            </w:pPr>
            <w:r w:rsidRPr="00B33A83">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71692C" w14:textId="77777777" w:rsidR="0007556B" w:rsidRPr="00B33A83" w:rsidRDefault="0007556B" w:rsidP="00DD2ADF">
            <w:pPr>
              <w:pStyle w:val="rowtabella0"/>
              <w:rPr>
                <w:color w:val="002060"/>
              </w:rPr>
            </w:pPr>
            <w:r w:rsidRPr="00B33A83">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DC9F12" w14:textId="77777777" w:rsidR="0007556B" w:rsidRPr="00B33A83" w:rsidRDefault="0007556B" w:rsidP="00DD2ADF">
            <w:pPr>
              <w:pStyle w:val="rowtabella0"/>
              <w:rPr>
                <w:color w:val="002060"/>
              </w:rPr>
            </w:pPr>
            <w:r w:rsidRPr="00B33A83">
              <w:rPr>
                <w:color w:val="002060"/>
              </w:rPr>
              <w:t>VIA DELLO SPORT</w:t>
            </w:r>
          </w:p>
        </w:tc>
      </w:tr>
      <w:tr w:rsidR="0007556B" w:rsidRPr="00B33A83" w14:paraId="456A87E4"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0F3F84" w14:textId="77777777" w:rsidR="0007556B" w:rsidRPr="00B33A83" w:rsidRDefault="0007556B" w:rsidP="00DD2ADF">
            <w:pPr>
              <w:pStyle w:val="rowtabella0"/>
              <w:rPr>
                <w:color w:val="002060"/>
              </w:rPr>
            </w:pPr>
            <w:r w:rsidRPr="00B33A83">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047C07" w14:textId="77777777" w:rsidR="0007556B" w:rsidRPr="00B33A83" w:rsidRDefault="0007556B" w:rsidP="00DD2ADF">
            <w:pPr>
              <w:pStyle w:val="rowtabella0"/>
              <w:rPr>
                <w:color w:val="002060"/>
              </w:rPr>
            </w:pPr>
            <w:r w:rsidRPr="00B33A83">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16E08C"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B14A0D" w14:textId="77777777" w:rsidR="0007556B" w:rsidRPr="00B33A83" w:rsidRDefault="0007556B" w:rsidP="00DD2ADF">
            <w:pPr>
              <w:pStyle w:val="rowtabella0"/>
              <w:rPr>
                <w:color w:val="002060"/>
              </w:rPr>
            </w:pPr>
            <w:r w:rsidRPr="00B33A83">
              <w:rPr>
                <w:color w:val="002060"/>
              </w:rPr>
              <w:t>08/04/2022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72C3D8" w14:textId="77777777" w:rsidR="0007556B" w:rsidRPr="00B33A83" w:rsidRDefault="0007556B" w:rsidP="00DD2ADF">
            <w:pPr>
              <w:pStyle w:val="rowtabella0"/>
              <w:rPr>
                <w:color w:val="002060"/>
              </w:rPr>
            </w:pPr>
            <w:r w:rsidRPr="00B33A8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CFF756" w14:textId="77777777" w:rsidR="0007556B" w:rsidRPr="00B33A83" w:rsidRDefault="0007556B" w:rsidP="00DD2ADF">
            <w:pPr>
              <w:pStyle w:val="rowtabella0"/>
              <w:rPr>
                <w:color w:val="002060"/>
              </w:rPr>
            </w:pPr>
            <w:r w:rsidRPr="00B33A8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5044C0" w14:textId="77777777" w:rsidR="0007556B" w:rsidRPr="00B33A83" w:rsidRDefault="0007556B" w:rsidP="00DD2ADF">
            <w:pPr>
              <w:pStyle w:val="rowtabella0"/>
              <w:rPr>
                <w:color w:val="002060"/>
              </w:rPr>
            </w:pPr>
            <w:r w:rsidRPr="00B33A83">
              <w:rPr>
                <w:color w:val="002060"/>
              </w:rPr>
              <w:t>VIA ROMA, SNC</w:t>
            </w:r>
          </w:p>
        </w:tc>
      </w:tr>
      <w:tr w:rsidR="0007556B" w:rsidRPr="00B33A83" w14:paraId="17BE78E2"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EC1643" w14:textId="77777777" w:rsidR="0007556B" w:rsidRPr="00B33A83" w:rsidRDefault="0007556B" w:rsidP="00DD2ADF">
            <w:pPr>
              <w:pStyle w:val="rowtabella0"/>
              <w:rPr>
                <w:color w:val="002060"/>
              </w:rPr>
            </w:pPr>
            <w:r w:rsidRPr="00B33A83">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1ED969" w14:textId="77777777" w:rsidR="0007556B" w:rsidRPr="00B33A83" w:rsidRDefault="0007556B" w:rsidP="00DD2ADF">
            <w:pPr>
              <w:pStyle w:val="rowtabella0"/>
              <w:rPr>
                <w:color w:val="002060"/>
              </w:rPr>
            </w:pPr>
            <w:r w:rsidRPr="00B33A8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877F83"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33B3CA" w14:textId="77777777" w:rsidR="0007556B" w:rsidRPr="00B33A83" w:rsidRDefault="0007556B" w:rsidP="00DD2ADF">
            <w:pPr>
              <w:pStyle w:val="rowtabella0"/>
              <w:rPr>
                <w:color w:val="002060"/>
              </w:rPr>
            </w:pPr>
            <w:r w:rsidRPr="00B33A83">
              <w:rPr>
                <w:color w:val="002060"/>
              </w:rPr>
              <w:t>09/04/2022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84EEC7" w14:textId="77777777" w:rsidR="0007556B" w:rsidRPr="00B33A83" w:rsidRDefault="0007556B" w:rsidP="00DD2ADF">
            <w:pPr>
              <w:pStyle w:val="rowtabella0"/>
              <w:rPr>
                <w:color w:val="002060"/>
              </w:rPr>
            </w:pPr>
            <w:r w:rsidRPr="00B33A83">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90A16" w14:textId="77777777" w:rsidR="0007556B" w:rsidRPr="00B33A83" w:rsidRDefault="0007556B" w:rsidP="00DD2ADF">
            <w:pPr>
              <w:pStyle w:val="rowtabella0"/>
              <w:rPr>
                <w:color w:val="002060"/>
              </w:rPr>
            </w:pPr>
            <w:r w:rsidRPr="00B33A8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949901" w14:textId="77777777" w:rsidR="0007556B" w:rsidRPr="00B33A83" w:rsidRDefault="0007556B" w:rsidP="00DD2ADF">
            <w:pPr>
              <w:pStyle w:val="rowtabella0"/>
              <w:rPr>
                <w:color w:val="002060"/>
              </w:rPr>
            </w:pPr>
            <w:r w:rsidRPr="00B33A83">
              <w:rPr>
                <w:color w:val="002060"/>
              </w:rPr>
              <w:t>VIA VILLA TOMBARI</w:t>
            </w:r>
          </w:p>
        </w:tc>
      </w:tr>
      <w:tr w:rsidR="0007556B" w:rsidRPr="00B33A83" w14:paraId="09E01F06"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304574" w14:textId="77777777" w:rsidR="0007556B" w:rsidRPr="00B33A83" w:rsidRDefault="0007556B" w:rsidP="00DD2ADF">
            <w:pPr>
              <w:pStyle w:val="rowtabella0"/>
              <w:rPr>
                <w:color w:val="002060"/>
              </w:rPr>
            </w:pPr>
            <w:r w:rsidRPr="00B33A83">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53454" w14:textId="77777777" w:rsidR="0007556B" w:rsidRPr="00B33A83" w:rsidRDefault="0007556B" w:rsidP="00DD2ADF">
            <w:pPr>
              <w:pStyle w:val="rowtabella0"/>
              <w:rPr>
                <w:color w:val="002060"/>
              </w:rPr>
            </w:pPr>
            <w:r w:rsidRPr="00B33A83">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155567"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A426B" w14:textId="77777777" w:rsidR="0007556B" w:rsidRPr="00B33A83" w:rsidRDefault="0007556B" w:rsidP="00DD2ADF">
            <w:pPr>
              <w:pStyle w:val="rowtabella0"/>
              <w:rPr>
                <w:color w:val="002060"/>
              </w:rPr>
            </w:pPr>
            <w:r w:rsidRPr="00B33A83">
              <w:rPr>
                <w:color w:val="002060"/>
              </w:rPr>
              <w:t>10/04/2022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52FDFA" w14:textId="77777777" w:rsidR="0007556B" w:rsidRPr="00B33A83" w:rsidRDefault="0007556B" w:rsidP="00DD2ADF">
            <w:pPr>
              <w:pStyle w:val="rowtabella0"/>
              <w:rPr>
                <w:color w:val="002060"/>
              </w:rPr>
            </w:pPr>
            <w:r w:rsidRPr="00B33A83">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64A71" w14:textId="77777777" w:rsidR="0007556B" w:rsidRPr="00B33A83" w:rsidRDefault="0007556B" w:rsidP="00DD2ADF">
            <w:pPr>
              <w:pStyle w:val="rowtabella0"/>
              <w:rPr>
                <w:color w:val="002060"/>
              </w:rPr>
            </w:pPr>
            <w:r w:rsidRPr="00B33A83">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2BD2C" w14:textId="77777777" w:rsidR="0007556B" w:rsidRPr="00B33A83" w:rsidRDefault="0007556B" w:rsidP="00DD2ADF">
            <w:pPr>
              <w:pStyle w:val="rowtabella0"/>
              <w:rPr>
                <w:color w:val="002060"/>
              </w:rPr>
            </w:pPr>
            <w:r w:rsidRPr="00B33A83">
              <w:rPr>
                <w:color w:val="002060"/>
              </w:rPr>
              <w:t>STR.DEL BURELLO LOC.VAL NEVOLA</w:t>
            </w:r>
          </w:p>
        </w:tc>
      </w:tr>
    </w:tbl>
    <w:p w14:paraId="7612DB14" w14:textId="77777777" w:rsidR="0007556B" w:rsidRPr="00B33A83" w:rsidRDefault="0007556B" w:rsidP="0007556B">
      <w:pPr>
        <w:pStyle w:val="breakline"/>
        <w:rPr>
          <w:rFonts w:eastAsiaTheme="minorEastAsia"/>
          <w:color w:val="002060"/>
        </w:rPr>
      </w:pPr>
    </w:p>
    <w:p w14:paraId="4C6B8D6B" w14:textId="77777777" w:rsidR="0007556B" w:rsidRPr="00B33A83" w:rsidRDefault="0007556B" w:rsidP="0007556B">
      <w:pPr>
        <w:pStyle w:val="breakline"/>
        <w:rPr>
          <w:color w:val="002060"/>
        </w:rPr>
      </w:pPr>
    </w:p>
    <w:p w14:paraId="551D2526" w14:textId="77777777" w:rsidR="0007556B" w:rsidRPr="00B33A83" w:rsidRDefault="0007556B" w:rsidP="0007556B">
      <w:pPr>
        <w:pStyle w:val="breakline"/>
        <w:rPr>
          <w:color w:val="002060"/>
        </w:rPr>
      </w:pPr>
    </w:p>
    <w:p w14:paraId="5A27167E" w14:textId="77777777" w:rsidR="0007556B" w:rsidRPr="00B33A83" w:rsidRDefault="0007556B" w:rsidP="0007556B">
      <w:pPr>
        <w:pStyle w:val="sottotitolocampionato10"/>
        <w:rPr>
          <w:color w:val="002060"/>
        </w:rPr>
      </w:pPr>
      <w:r w:rsidRPr="00B33A83">
        <w:rPr>
          <w:color w:val="002060"/>
        </w:rPr>
        <w:t>GIRONE A - 13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9"/>
        <w:gridCol w:w="1547"/>
        <w:gridCol w:w="1547"/>
      </w:tblGrid>
      <w:tr w:rsidR="0007556B" w:rsidRPr="00B33A83" w14:paraId="2B499072"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6CAFF"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66FB4"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828C6"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132B6"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3307C"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7B9A6"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9DC6A"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3F9762E4"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373942" w14:textId="77777777" w:rsidR="0007556B" w:rsidRPr="00B33A83" w:rsidRDefault="0007556B" w:rsidP="00DD2ADF">
            <w:pPr>
              <w:pStyle w:val="rowtabella0"/>
              <w:rPr>
                <w:color w:val="002060"/>
              </w:rPr>
            </w:pPr>
            <w:r w:rsidRPr="00B33A83">
              <w:rPr>
                <w:color w:val="002060"/>
              </w:rPr>
              <w:t>CSKA CORRIDONIA C5F</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C7CA2" w14:textId="77777777" w:rsidR="0007556B" w:rsidRPr="00B33A83" w:rsidRDefault="0007556B" w:rsidP="00DD2ADF">
            <w:pPr>
              <w:pStyle w:val="rowtabella0"/>
              <w:rPr>
                <w:color w:val="002060"/>
              </w:rPr>
            </w:pPr>
            <w:r w:rsidRPr="00B33A83">
              <w:rPr>
                <w:color w:val="002060"/>
              </w:rPr>
              <w:t>VALDICHIENTI PONTE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61CA9" w14:textId="77777777" w:rsidR="0007556B" w:rsidRPr="00B33A83" w:rsidRDefault="0007556B" w:rsidP="00DD2ADF">
            <w:pPr>
              <w:pStyle w:val="rowtabella0"/>
              <w:jc w:val="center"/>
              <w:rPr>
                <w:color w:val="002060"/>
              </w:rPr>
            </w:pPr>
            <w:r w:rsidRPr="00B33A8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662FA5" w14:textId="77777777" w:rsidR="0007556B" w:rsidRPr="00B33A83" w:rsidRDefault="0007556B" w:rsidP="00DD2ADF">
            <w:pPr>
              <w:pStyle w:val="rowtabella0"/>
              <w:rPr>
                <w:color w:val="002060"/>
              </w:rPr>
            </w:pPr>
            <w:r w:rsidRPr="00B33A83">
              <w:rPr>
                <w:color w:val="002060"/>
              </w:rPr>
              <w:t>13/04/2022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3ECC3E" w14:textId="77777777" w:rsidR="0007556B" w:rsidRPr="00B33A83" w:rsidRDefault="0007556B" w:rsidP="00DD2ADF">
            <w:pPr>
              <w:pStyle w:val="rowtabella0"/>
              <w:rPr>
                <w:color w:val="002060"/>
              </w:rPr>
            </w:pPr>
            <w:r w:rsidRPr="00B33A83">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2E57AA" w14:textId="77777777" w:rsidR="0007556B" w:rsidRPr="00B33A83" w:rsidRDefault="0007556B" w:rsidP="00DD2ADF">
            <w:pPr>
              <w:pStyle w:val="rowtabella0"/>
              <w:rPr>
                <w:color w:val="002060"/>
              </w:rPr>
            </w:pPr>
            <w:r w:rsidRPr="00B33A83">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5F93E" w14:textId="77777777" w:rsidR="0007556B" w:rsidRPr="00B33A83" w:rsidRDefault="0007556B" w:rsidP="00DD2ADF">
            <w:pPr>
              <w:pStyle w:val="rowtabella0"/>
              <w:rPr>
                <w:color w:val="002060"/>
              </w:rPr>
            </w:pPr>
            <w:r w:rsidRPr="00B33A83">
              <w:rPr>
                <w:color w:val="002060"/>
              </w:rPr>
              <w:t>VIA E.MATTEI</w:t>
            </w:r>
          </w:p>
        </w:tc>
      </w:tr>
      <w:tr w:rsidR="0007556B" w:rsidRPr="00B33A83" w14:paraId="3A4D18E4"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B9947A" w14:textId="77777777" w:rsidR="0007556B" w:rsidRPr="00B33A83" w:rsidRDefault="0007556B" w:rsidP="00DD2ADF">
            <w:pPr>
              <w:pStyle w:val="rowtabella0"/>
              <w:rPr>
                <w:color w:val="002060"/>
              </w:rPr>
            </w:pPr>
            <w:r w:rsidRPr="00B33A8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81E962" w14:textId="77777777" w:rsidR="0007556B" w:rsidRPr="00B33A83" w:rsidRDefault="0007556B" w:rsidP="00DD2ADF">
            <w:pPr>
              <w:pStyle w:val="rowtabella0"/>
              <w:rPr>
                <w:color w:val="002060"/>
              </w:rPr>
            </w:pPr>
            <w:r w:rsidRPr="00B33A83">
              <w:rPr>
                <w:color w:val="002060"/>
              </w:rPr>
              <w:t>LA FENICE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E31F01"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29515D" w14:textId="77777777" w:rsidR="0007556B" w:rsidRPr="00B33A83" w:rsidRDefault="0007556B" w:rsidP="00DD2ADF">
            <w:pPr>
              <w:pStyle w:val="rowtabella0"/>
              <w:rPr>
                <w:color w:val="002060"/>
              </w:rPr>
            </w:pPr>
            <w:r w:rsidRPr="00B33A83">
              <w:rPr>
                <w:color w:val="002060"/>
              </w:rPr>
              <w:t>13/04/2022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233B1F" w14:textId="77777777" w:rsidR="0007556B" w:rsidRPr="00B33A83" w:rsidRDefault="0007556B" w:rsidP="00DD2ADF">
            <w:pPr>
              <w:pStyle w:val="rowtabella0"/>
              <w:rPr>
                <w:color w:val="002060"/>
              </w:rPr>
            </w:pPr>
            <w:r w:rsidRPr="00B33A83">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9FE209" w14:textId="77777777" w:rsidR="0007556B" w:rsidRPr="00B33A83" w:rsidRDefault="0007556B" w:rsidP="00DD2ADF">
            <w:pPr>
              <w:pStyle w:val="rowtabella0"/>
              <w:rPr>
                <w:color w:val="002060"/>
              </w:rPr>
            </w:pPr>
            <w:r w:rsidRPr="00B33A8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AF61F0" w14:textId="77777777" w:rsidR="0007556B" w:rsidRPr="00B33A83" w:rsidRDefault="0007556B" w:rsidP="00DD2ADF">
            <w:pPr>
              <w:pStyle w:val="rowtabella0"/>
              <w:rPr>
                <w:color w:val="002060"/>
              </w:rPr>
            </w:pPr>
            <w:r w:rsidRPr="00B33A83">
              <w:rPr>
                <w:color w:val="002060"/>
              </w:rPr>
              <w:t>VIA DON GIUSEPPE MARUCCI</w:t>
            </w:r>
          </w:p>
        </w:tc>
      </w:tr>
      <w:tr w:rsidR="0007556B" w:rsidRPr="00B33A83" w14:paraId="2263A784"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C0C177" w14:textId="77777777" w:rsidR="0007556B" w:rsidRPr="00B33A83" w:rsidRDefault="0007556B" w:rsidP="00DD2ADF">
            <w:pPr>
              <w:pStyle w:val="rowtabella0"/>
              <w:rPr>
                <w:color w:val="002060"/>
              </w:rPr>
            </w:pPr>
            <w:r w:rsidRPr="00B33A83">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CAB585" w14:textId="77777777" w:rsidR="0007556B" w:rsidRPr="00B33A83" w:rsidRDefault="0007556B" w:rsidP="00DD2ADF">
            <w:pPr>
              <w:pStyle w:val="rowtabella0"/>
              <w:rPr>
                <w:color w:val="002060"/>
              </w:rPr>
            </w:pPr>
            <w:r w:rsidRPr="00B33A83">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A26723"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5B8FEA" w14:textId="77777777" w:rsidR="0007556B" w:rsidRPr="00B33A83" w:rsidRDefault="0007556B" w:rsidP="00DD2ADF">
            <w:pPr>
              <w:pStyle w:val="rowtabella0"/>
              <w:rPr>
                <w:color w:val="002060"/>
              </w:rPr>
            </w:pPr>
            <w:r w:rsidRPr="00B33A83">
              <w:rPr>
                <w:color w:val="002060"/>
              </w:rPr>
              <w:t>13/04/2022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ACFAEB" w14:textId="77777777" w:rsidR="0007556B" w:rsidRPr="00B33A83" w:rsidRDefault="0007556B" w:rsidP="00DD2ADF">
            <w:pPr>
              <w:pStyle w:val="rowtabella0"/>
              <w:rPr>
                <w:color w:val="002060"/>
              </w:rPr>
            </w:pPr>
            <w:r w:rsidRPr="00B33A83">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22ED54" w14:textId="77777777" w:rsidR="0007556B" w:rsidRPr="00B33A83" w:rsidRDefault="0007556B" w:rsidP="00DD2ADF">
            <w:pPr>
              <w:pStyle w:val="rowtabella0"/>
              <w:rPr>
                <w:color w:val="002060"/>
              </w:rPr>
            </w:pPr>
            <w:r w:rsidRPr="00B33A8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F76ED5" w14:textId="77777777" w:rsidR="0007556B" w:rsidRPr="00B33A83" w:rsidRDefault="0007556B" w:rsidP="00DD2ADF">
            <w:pPr>
              <w:pStyle w:val="rowtabella0"/>
              <w:rPr>
                <w:color w:val="002060"/>
              </w:rPr>
            </w:pPr>
            <w:r w:rsidRPr="00B33A83">
              <w:rPr>
                <w:color w:val="002060"/>
              </w:rPr>
              <w:t>VIA DELLE REGIONI, 8</w:t>
            </w:r>
          </w:p>
        </w:tc>
      </w:tr>
      <w:tr w:rsidR="0007556B" w:rsidRPr="00B33A83" w14:paraId="15AFD577"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1E2707" w14:textId="77777777" w:rsidR="0007556B" w:rsidRPr="00B33A83" w:rsidRDefault="0007556B" w:rsidP="00DD2ADF">
            <w:pPr>
              <w:pStyle w:val="rowtabella0"/>
              <w:rPr>
                <w:color w:val="002060"/>
              </w:rPr>
            </w:pPr>
            <w:r w:rsidRPr="00B33A83">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CC1A98" w14:textId="77777777" w:rsidR="0007556B" w:rsidRPr="00B33A83" w:rsidRDefault="0007556B" w:rsidP="00DD2ADF">
            <w:pPr>
              <w:pStyle w:val="rowtabella0"/>
              <w:rPr>
                <w:color w:val="002060"/>
              </w:rPr>
            </w:pPr>
            <w:r w:rsidRPr="00B33A83">
              <w:rPr>
                <w:color w:val="002060"/>
              </w:rPr>
              <w:t>FANO CALCIO FEMMINILE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253E5D"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D66D72" w14:textId="77777777" w:rsidR="0007556B" w:rsidRPr="00B33A83" w:rsidRDefault="0007556B" w:rsidP="00DD2ADF">
            <w:pPr>
              <w:pStyle w:val="rowtabella0"/>
              <w:rPr>
                <w:color w:val="002060"/>
              </w:rPr>
            </w:pPr>
            <w:r w:rsidRPr="00B33A83">
              <w:rPr>
                <w:color w:val="002060"/>
              </w:rPr>
              <w:t>14/04/2022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318B67" w14:textId="77777777" w:rsidR="0007556B" w:rsidRPr="00B33A83" w:rsidRDefault="0007556B" w:rsidP="00DD2ADF">
            <w:pPr>
              <w:pStyle w:val="rowtabella0"/>
              <w:rPr>
                <w:color w:val="002060"/>
              </w:rPr>
            </w:pPr>
            <w:r w:rsidRPr="00B33A8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BDB1DA" w14:textId="77777777" w:rsidR="0007556B" w:rsidRPr="00B33A83" w:rsidRDefault="0007556B" w:rsidP="00DD2ADF">
            <w:pPr>
              <w:pStyle w:val="rowtabella0"/>
              <w:rPr>
                <w:color w:val="002060"/>
              </w:rPr>
            </w:pPr>
            <w:r w:rsidRPr="00B33A8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5CE451" w14:textId="77777777" w:rsidR="0007556B" w:rsidRPr="00B33A83" w:rsidRDefault="0007556B" w:rsidP="00DD2ADF">
            <w:pPr>
              <w:pStyle w:val="rowtabella0"/>
              <w:rPr>
                <w:color w:val="002060"/>
              </w:rPr>
            </w:pPr>
            <w:r w:rsidRPr="00B33A83">
              <w:rPr>
                <w:color w:val="002060"/>
              </w:rPr>
              <w:t>VIA GROTTE DI POSATORA 19/A</w:t>
            </w:r>
          </w:p>
        </w:tc>
      </w:tr>
      <w:tr w:rsidR="0007556B" w:rsidRPr="00B33A83" w14:paraId="79960160"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9CE823" w14:textId="77777777" w:rsidR="0007556B" w:rsidRPr="00B33A83" w:rsidRDefault="0007556B" w:rsidP="00DD2ADF">
            <w:pPr>
              <w:pStyle w:val="rowtabella0"/>
              <w:rPr>
                <w:color w:val="002060"/>
              </w:rPr>
            </w:pPr>
            <w:r w:rsidRPr="00B33A83">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23924" w14:textId="77777777" w:rsidR="0007556B" w:rsidRPr="00B33A83" w:rsidRDefault="0007556B" w:rsidP="00DD2ADF">
            <w:pPr>
              <w:pStyle w:val="rowtabella0"/>
              <w:rPr>
                <w:color w:val="002060"/>
              </w:rPr>
            </w:pPr>
            <w:r w:rsidRPr="00B33A83">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6FD4A"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BF9FE1" w14:textId="77777777" w:rsidR="0007556B" w:rsidRPr="00B33A83" w:rsidRDefault="0007556B" w:rsidP="00DD2ADF">
            <w:pPr>
              <w:pStyle w:val="rowtabella0"/>
              <w:rPr>
                <w:color w:val="002060"/>
              </w:rPr>
            </w:pPr>
            <w:r w:rsidRPr="00B33A83">
              <w:rPr>
                <w:color w:val="002060"/>
              </w:rPr>
              <w:t>14/04/2022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6543B8" w14:textId="77777777" w:rsidR="0007556B" w:rsidRPr="00B33A83" w:rsidRDefault="0007556B" w:rsidP="00DD2ADF">
            <w:pPr>
              <w:pStyle w:val="rowtabella0"/>
              <w:rPr>
                <w:color w:val="002060"/>
              </w:rPr>
            </w:pPr>
            <w:r w:rsidRPr="00B33A83">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E3D789" w14:textId="77777777" w:rsidR="0007556B" w:rsidRPr="00B33A83" w:rsidRDefault="0007556B" w:rsidP="00DD2ADF">
            <w:pPr>
              <w:pStyle w:val="rowtabella0"/>
              <w:rPr>
                <w:color w:val="002060"/>
              </w:rPr>
            </w:pPr>
            <w:r w:rsidRPr="00B33A83">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09FF9" w14:textId="77777777" w:rsidR="0007556B" w:rsidRPr="00B33A83" w:rsidRDefault="0007556B" w:rsidP="00DD2ADF">
            <w:pPr>
              <w:pStyle w:val="rowtabella0"/>
              <w:rPr>
                <w:color w:val="002060"/>
              </w:rPr>
            </w:pPr>
            <w:r w:rsidRPr="00B33A83">
              <w:rPr>
                <w:color w:val="002060"/>
              </w:rPr>
              <w:t>VIA LORENZO LOTTO</w:t>
            </w:r>
          </w:p>
        </w:tc>
      </w:tr>
    </w:tbl>
    <w:p w14:paraId="0ABFABA0" w14:textId="77777777" w:rsidR="0007556B" w:rsidRPr="00B33A83" w:rsidRDefault="0007556B" w:rsidP="0007556B">
      <w:pPr>
        <w:pStyle w:val="breakline"/>
        <w:rPr>
          <w:rFonts w:eastAsiaTheme="minorEastAsia"/>
          <w:color w:val="002060"/>
        </w:rPr>
      </w:pPr>
    </w:p>
    <w:p w14:paraId="7627D464" w14:textId="77777777" w:rsidR="0007556B" w:rsidRPr="00B33A83" w:rsidRDefault="0007556B" w:rsidP="0007556B">
      <w:pPr>
        <w:pStyle w:val="breakline"/>
        <w:rPr>
          <w:color w:val="002060"/>
        </w:rPr>
      </w:pPr>
    </w:p>
    <w:p w14:paraId="710BF42A" w14:textId="77777777" w:rsidR="0007556B" w:rsidRPr="00B33A83" w:rsidRDefault="0007556B" w:rsidP="0007556B">
      <w:pPr>
        <w:pStyle w:val="titolocampionato0"/>
        <w:shd w:val="clear" w:color="auto" w:fill="CCCCCC"/>
        <w:spacing w:before="80" w:after="40"/>
        <w:rPr>
          <w:color w:val="002060"/>
        </w:rPr>
      </w:pPr>
      <w:r w:rsidRPr="00B33A83">
        <w:rPr>
          <w:color w:val="002060"/>
        </w:rPr>
        <w:lastRenderedPageBreak/>
        <w:t>UNDER 21 CALCIO A 5 REGIONALE</w:t>
      </w:r>
    </w:p>
    <w:p w14:paraId="72A2E890" w14:textId="77777777" w:rsidR="0007556B" w:rsidRPr="00B33A83" w:rsidRDefault="0007556B" w:rsidP="0007556B">
      <w:pPr>
        <w:pStyle w:val="titoloprinc0"/>
        <w:rPr>
          <w:color w:val="002060"/>
        </w:rPr>
      </w:pPr>
      <w:r w:rsidRPr="00B33A83">
        <w:rPr>
          <w:color w:val="002060"/>
        </w:rPr>
        <w:t>RISULTATI</w:t>
      </w:r>
    </w:p>
    <w:p w14:paraId="6EC0DF82" w14:textId="77777777" w:rsidR="0007556B" w:rsidRPr="00B33A83" w:rsidRDefault="0007556B" w:rsidP="0007556B">
      <w:pPr>
        <w:pStyle w:val="breakline"/>
        <w:rPr>
          <w:color w:val="002060"/>
        </w:rPr>
      </w:pPr>
    </w:p>
    <w:p w14:paraId="784B8086" w14:textId="77777777" w:rsidR="0007556B" w:rsidRPr="00B33A83" w:rsidRDefault="0007556B" w:rsidP="0007556B">
      <w:pPr>
        <w:pStyle w:val="sottotitolocampionato10"/>
        <w:rPr>
          <w:color w:val="002060"/>
        </w:rPr>
      </w:pPr>
      <w:r w:rsidRPr="00B33A83">
        <w:rPr>
          <w:color w:val="002060"/>
        </w:rPr>
        <w:t>RISULTATI UFFICIALI GARE DEL 02/04/2022</w:t>
      </w:r>
    </w:p>
    <w:p w14:paraId="60B18F7A" w14:textId="77777777" w:rsidR="00EE49D7" w:rsidRPr="00EE49D7" w:rsidRDefault="00EE49D7" w:rsidP="00EE49D7">
      <w:pPr>
        <w:pStyle w:val="sottotitolocampionato20"/>
        <w:spacing w:before="0" w:beforeAutospacing="0" w:after="0" w:afterAutospacing="0"/>
        <w:rPr>
          <w:rFonts w:ascii="Arial" w:hAnsi="Arial" w:cs="Arial"/>
          <w:color w:val="002060"/>
          <w:sz w:val="20"/>
          <w:szCs w:val="20"/>
        </w:rPr>
      </w:pPr>
      <w:r w:rsidRPr="00EE49D7">
        <w:rPr>
          <w:rFonts w:ascii="Arial" w:hAnsi="Arial" w:cs="Arial"/>
          <w:color w:val="002060"/>
          <w:sz w:val="20"/>
          <w:szCs w:val="20"/>
        </w:rPr>
        <w:t>Si trascrivono qui di seguito i risultati ufficiali delle gare disputate</w:t>
      </w:r>
    </w:p>
    <w:p w14:paraId="0F3A7C21" w14:textId="77777777" w:rsidR="0007556B" w:rsidRPr="00B33A83" w:rsidRDefault="0007556B" w:rsidP="000755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7556B" w:rsidRPr="00B33A83" w14:paraId="1F18B949" w14:textId="77777777" w:rsidTr="00DD2AD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35BF10EE"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8B330" w14:textId="77777777" w:rsidR="0007556B" w:rsidRPr="00B33A83" w:rsidRDefault="0007556B" w:rsidP="00DD2ADF">
                  <w:pPr>
                    <w:pStyle w:val="headertabella0"/>
                    <w:rPr>
                      <w:color w:val="002060"/>
                    </w:rPr>
                  </w:pPr>
                  <w:r w:rsidRPr="00B33A83">
                    <w:rPr>
                      <w:color w:val="002060"/>
                    </w:rPr>
                    <w:t>GIRONE G - 4 Giornata - R</w:t>
                  </w:r>
                </w:p>
              </w:tc>
            </w:tr>
            <w:tr w:rsidR="0007556B" w:rsidRPr="00B33A83" w14:paraId="3B03BA4F"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F941CA" w14:textId="77777777" w:rsidR="0007556B" w:rsidRPr="00B33A83" w:rsidRDefault="0007556B" w:rsidP="00DD2ADF">
                  <w:pPr>
                    <w:pStyle w:val="rowtabella0"/>
                    <w:rPr>
                      <w:color w:val="002060"/>
                    </w:rPr>
                  </w:pPr>
                  <w:r w:rsidRPr="00B33A83">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DDF96" w14:textId="77777777" w:rsidR="0007556B" w:rsidRPr="00B33A83" w:rsidRDefault="0007556B" w:rsidP="00DD2ADF">
                  <w:pPr>
                    <w:pStyle w:val="rowtabella0"/>
                    <w:rPr>
                      <w:color w:val="002060"/>
                    </w:rPr>
                  </w:pPr>
                  <w:r w:rsidRPr="00B33A83">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576B69" w14:textId="77777777" w:rsidR="0007556B" w:rsidRPr="00B33A83" w:rsidRDefault="0007556B" w:rsidP="00DD2ADF">
                  <w:pPr>
                    <w:pStyle w:val="rowtabella0"/>
                    <w:jc w:val="center"/>
                    <w:rPr>
                      <w:color w:val="002060"/>
                    </w:rPr>
                  </w:pPr>
                  <w:r w:rsidRPr="00B33A83">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086E3" w14:textId="77777777" w:rsidR="0007556B" w:rsidRPr="00B33A83" w:rsidRDefault="0007556B" w:rsidP="00DD2ADF">
                  <w:pPr>
                    <w:pStyle w:val="rowtabella0"/>
                    <w:jc w:val="center"/>
                    <w:rPr>
                      <w:color w:val="002060"/>
                    </w:rPr>
                  </w:pPr>
                  <w:r w:rsidRPr="00B33A83">
                    <w:rPr>
                      <w:color w:val="002060"/>
                    </w:rPr>
                    <w:t> </w:t>
                  </w:r>
                </w:p>
              </w:tc>
            </w:tr>
            <w:tr w:rsidR="0007556B" w:rsidRPr="00B33A83" w14:paraId="719A5102"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0F4EAE" w14:textId="77777777" w:rsidR="0007556B" w:rsidRPr="00B33A83" w:rsidRDefault="0007556B" w:rsidP="00DD2ADF">
                  <w:pPr>
                    <w:pStyle w:val="rowtabella0"/>
                    <w:rPr>
                      <w:color w:val="002060"/>
                    </w:rPr>
                  </w:pPr>
                  <w:r w:rsidRPr="00B33A83">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B4A24DA" w14:textId="77777777" w:rsidR="0007556B" w:rsidRPr="00B33A83" w:rsidRDefault="0007556B" w:rsidP="00DD2ADF">
                  <w:pPr>
                    <w:pStyle w:val="rowtabella0"/>
                    <w:rPr>
                      <w:color w:val="002060"/>
                    </w:rPr>
                  </w:pPr>
                  <w:r w:rsidRPr="00B33A83">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74AF83" w14:textId="77777777" w:rsidR="0007556B" w:rsidRPr="00B33A83" w:rsidRDefault="0007556B" w:rsidP="00DD2ADF">
                  <w:pPr>
                    <w:pStyle w:val="rowtabella0"/>
                    <w:jc w:val="center"/>
                    <w:rPr>
                      <w:color w:val="002060"/>
                    </w:rPr>
                  </w:pPr>
                  <w:r w:rsidRPr="00B33A83">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7E1938" w14:textId="77777777" w:rsidR="0007556B" w:rsidRPr="00B33A83" w:rsidRDefault="0007556B" w:rsidP="00DD2ADF">
                  <w:pPr>
                    <w:pStyle w:val="rowtabella0"/>
                    <w:jc w:val="center"/>
                    <w:rPr>
                      <w:color w:val="002060"/>
                    </w:rPr>
                  </w:pPr>
                  <w:r w:rsidRPr="00B33A83">
                    <w:rPr>
                      <w:color w:val="002060"/>
                    </w:rPr>
                    <w:t> </w:t>
                  </w:r>
                </w:p>
              </w:tc>
            </w:tr>
            <w:tr w:rsidR="0007556B" w:rsidRPr="00B33A83" w14:paraId="26FA3770"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22A77F" w14:textId="77777777" w:rsidR="0007556B" w:rsidRPr="00B33A83" w:rsidRDefault="0007556B" w:rsidP="00DD2ADF">
                  <w:pPr>
                    <w:pStyle w:val="rowtabella0"/>
                    <w:rPr>
                      <w:color w:val="002060"/>
                    </w:rPr>
                  </w:pPr>
                  <w:r w:rsidRPr="00B33A83">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09105" w14:textId="77777777" w:rsidR="0007556B" w:rsidRPr="00B33A83" w:rsidRDefault="0007556B" w:rsidP="00DD2ADF">
                  <w:pPr>
                    <w:pStyle w:val="rowtabella0"/>
                    <w:rPr>
                      <w:color w:val="002060"/>
                    </w:rPr>
                  </w:pPr>
                  <w:r w:rsidRPr="00B33A83">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485D83" w14:textId="77777777" w:rsidR="0007556B" w:rsidRPr="00B33A83" w:rsidRDefault="0007556B" w:rsidP="00DD2ADF">
                  <w:pPr>
                    <w:pStyle w:val="rowtabella0"/>
                    <w:jc w:val="center"/>
                    <w:rPr>
                      <w:color w:val="002060"/>
                    </w:rPr>
                  </w:pPr>
                  <w:r w:rsidRPr="00B33A83">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82543" w14:textId="77777777" w:rsidR="0007556B" w:rsidRPr="00B33A83" w:rsidRDefault="0007556B" w:rsidP="00DD2ADF">
                  <w:pPr>
                    <w:pStyle w:val="rowtabella0"/>
                    <w:jc w:val="center"/>
                    <w:rPr>
                      <w:color w:val="002060"/>
                    </w:rPr>
                  </w:pPr>
                  <w:r w:rsidRPr="00B33A83">
                    <w:rPr>
                      <w:color w:val="002060"/>
                    </w:rPr>
                    <w:t> </w:t>
                  </w:r>
                </w:p>
              </w:tc>
            </w:tr>
            <w:tr w:rsidR="0007556B" w:rsidRPr="00B33A83" w14:paraId="34D649B9" w14:textId="77777777" w:rsidTr="00DD2ADF">
              <w:tc>
                <w:tcPr>
                  <w:tcW w:w="4700" w:type="dxa"/>
                  <w:gridSpan w:val="4"/>
                  <w:tcBorders>
                    <w:top w:val="nil"/>
                    <w:left w:val="nil"/>
                    <w:bottom w:val="nil"/>
                    <w:right w:val="nil"/>
                  </w:tcBorders>
                  <w:tcMar>
                    <w:top w:w="20" w:type="dxa"/>
                    <w:left w:w="20" w:type="dxa"/>
                    <w:bottom w:w="20" w:type="dxa"/>
                    <w:right w:w="20" w:type="dxa"/>
                  </w:tcMar>
                  <w:vAlign w:val="center"/>
                  <w:hideMark/>
                </w:tcPr>
                <w:p w14:paraId="682D81B7" w14:textId="77777777" w:rsidR="0007556B" w:rsidRPr="00B33A83" w:rsidRDefault="0007556B" w:rsidP="00DD2ADF">
                  <w:pPr>
                    <w:pStyle w:val="rowtabella0"/>
                    <w:rPr>
                      <w:color w:val="002060"/>
                    </w:rPr>
                  </w:pPr>
                  <w:r w:rsidRPr="00B33A83">
                    <w:rPr>
                      <w:color w:val="002060"/>
                    </w:rPr>
                    <w:t>(1) - disputata il 03/04/2022</w:t>
                  </w:r>
                </w:p>
              </w:tc>
            </w:tr>
          </w:tbl>
          <w:p w14:paraId="1BD70025" w14:textId="77777777" w:rsidR="0007556B" w:rsidRPr="00B33A83" w:rsidRDefault="0007556B" w:rsidP="00DD2AD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41AD572D"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D5F4A" w14:textId="77777777" w:rsidR="0007556B" w:rsidRPr="00B33A83" w:rsidRDefault="0007556B" w:rsidP="00DD2ADF">
                  <w:pPr>
                    <w:pStyle w:val="headertabella0"/>
                    <w:rPr>
                      <w:color w:val="002060"/>
                    </w:rPr>
                  </w:pPr>
                  <w:r w:rsidRPr="00B33A83">
                    <w:rPr>
                      <w:color w:val="002060"/>
                    </w:rPr>
                    <w:t>GIRONE S - 4 Giornata - R</w:t>
                  </w:r>
                </w:p>
              </w:tc>
            </w:tr>
            <w:tr w:rsidR="0007556B" w:rsidRPr="00B33A83" w14:paraId="6C785FEB"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F62327" w14:textId="77777777" w:rsidR="0007556B" w:rsidRPr="00B33A83" w:rsidRDefault="0007556B" w:rsidP="00DD2ADF">
                  <w:pPr>
                    <w:pStyle w:val="rowtabella0"/>
                    <w:rPr>
                      <w:color w:val="002060"/>
                    </w:rPr>
                  </w:pPr>
                  <w:r w:rsidRPr="00B33A83">
                    <w:rPr>
                      <w:color w:val="002060"/>
                    </w:rPr>
                    <w:t>CASTELBELLINO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AF65C9" w14:textId="77777777" w:rsidR="0007556B" w:rsidRPr="00B33A83" w:rsidRDefault="0007556B" w:rsidP="00DD2ADF">
                  <w:pPr>
                    <w:pStyle w:val="rowtabella0"/>
                    <w:rPr>
                      <w:color w:val="002060"/>
                    </w:rPr>
                  </w:pPr>
                  <w:r w:rsidRPr="00B33A83">
                    <w:rPr>
                      <w:color w:val="002060"/>
                    </w:rPr>
                    <w:t>- FUTSAL MONTURANO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0A8F6" w14:textId="77777777" w:rsidR="0007556B" w:rsidRPr="00B33A83" w:rsidRDefault="0007556B" w:rsidP="00DD2ADF">
                  <w:pPr>
                    <w:pStyle w:val="rowtabella0"/>
                    <w:jc w:val="center"/>
                    <w:rPr>
                      <w:color w:val="002060"/>
                    </w:rPr>
                  </w:pPr>
                  <w:r w:rsidRPr="00B33A83">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BEB025" w14:textId="77777777" w:rsidR="0007556B" w:rsidRPr="00B33A83" w:rsidRDefault="0007556B" w:rsidP="00DD2ADF">
                  <w:pPr>
                    <w:pStyle w:val="rowtabella0"/>
                    <w:jc w:val="center"/>
                    <w:rPr>
                      <w:color w:val="002060"/>
                    </w:rPr>
                  </w:pPr>
                  <w:r w:rsidRPr="00B33A83">
                    <w:rPr>
                      <w:color w:val="002060"/>
                    </w:rPr>
                    <w:t> </w:t>
                  </w:r>
                </w:p>
              </w:tc>
            </w:tr>
            <w:tr w:rsidR="0007556B" w:rsidRPr="00B33A83" w14:paraId="0F0CE574"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04AA76" w14:textId="77777777" w:rsidR="0007556B" w:rsidRPr="00B33A83" w:rsidRDefault="0007556B" w:rsidP="00DD2ADF">
                  <w:pPr>
                    <w:pStyle w:val="rowtabella0"/>
                    <w:rPr>
                      <w:color w:val="002060"/>
                    </w:rPr>
                  </w:pPr>
                  <w:r w:rsidRPr="00B33A83">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0C66E2" w14:textId="77777777" w:rsidR="0007556B" w:rsidRPr="00B33A83" w:rsidRDefault="0007556B" w:rsidP="00DD2ADF">
                  <w:pPr>
                    <w:pStyle w:val="rowtabella0"/>
                    <w:rPr>
                      <w:color w:val="002060"/>
                    </w:rPr>
                  </w:pPr>
                  <w:r w:rsidRPr="00B33A83">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D3A2CC" w14:textId="77777777" w:rsidR="0007556B" w:rsidRPr="00B33A83" w:rsidRDefault="0007556B" w:rsidP="00DD2ADF">
                  <w:pPr>
                    <w:pStyle w:val="rowtabella0"/>
                    <w:jc w:val="center"/>
                    <w:rPr>
                      <w:color w:val="002060"/>
                    </w:rPr>
                  </w:pPr>
                  <w:r w:rsidRPr="00B33A83">
                    <w:rPr>
                      <w:color w:val="002060"/>
                    </w:rPr>
                    <w:t>3 - 14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95CE0" w14:textId="77777777" w:rsidR="0007556B" w:rsidRPr="00B33A83" w:rsidRDefault="0007556B" w:rsidP="00DD2ADF">
                  <w:pPr>
                    <w:pStyle w:val="rowtabella0"/>
                    <w:jc w:val="center"/>
                    <w:rPr>
                      <w:color w:val="002060"/>
                    </w:rPr>
                  </w:pPr>
                  <w:r w:rsidRPr="00B33A83">
                    <w:rPr>
                      <w:color w:val="002060"/>
                    </w:rPr>
                    <w:t> </w:t>
                  </w:r>
                </w:p>
              </w:tc>
            </w:tr>
          </w:tbl>
          <w:p w14:paraId="7CCB5214" w14:textId="77777777" w:rsidR="0007556B" w:rsidRPr="00B33A83" w:rsidRDefault="0007556B" w:rsidP="00DD2ADF">
            <w:pPr>
              <w:rPr>
                <w:color w:val="002060"/>
              </w:rPr>
            </w:pPr>
          </w:p>
        </w:tc>
      </w:tr>
    </w:tbl>
    <w:p w14:paraId="1288EE47" w14:textId="77777777" w:rsidR="0007556B" w:rsidRPr="00B33A83" w:rsidRDefault="0007556B" w:rsidP="0007556B">
      <w:pPr>
        <w:pStyle w:val="breakline"/>
        <w:rPr>
          <w:rFonts w:eastAsiaTheme="minorEastAsia"/>
          <w:color w:val="002060"/>
        </w:rPr>
      </w:pPr>
    </w:p>
    <w:p w14:paraId="2A29DB95" w14:textId="77777777" w:rsidR="0007556B" w:rsidRPr="00B33A83" w:rsidRDefault="0007556B" w:rsidP="0007556B">
      <w:pPr>
        <w:pStyle w:val="breakline"/>
        <w:rPr>
          <w:color w:val="002060"/>
        </w:rPr>
      </w:pPr>
    </w:p>
    <w:p w14:paraId="22D9A90A" w14:textId="77777777" w:rsidR="0007556B" w:rsidRPr="00B33A83" w:rsidRDefault="0007556B" w:rsidP="0007556B">
      <w:pPr>
        <w:pStyle w:val="titoloprinc0"/>
        <w:rPr>
          <w:color w:val="002060"/>
        </w:rPr>
      </w:pPr>
      <w:r w:rsidRPr="00B33A83">
        <w:rPr>
          <w:color w:val="002060"/>
        </w:rPr>
        <w:t>GIUDICE SPORTIVO</w:t>
      </w:r>
    </w:p>
    <w:p w14:paraId="1336AA2B" w14:textId="77777777" w:rsidR="0007556B" w:rsidRPr="00B33A83" w:rsidRDefault="0007556B" w:rsidP="0007556B">
      <w:pPr>
        <w:pStyle w:val="diffida"/>
        <w:rPr>
          <w:color w:val="002060"/>
        </w:rPr>
      </w:pPr>
      <w:r w:rsidRPr="00B33A83">
        <w:rPr>
          <w:color w:val="002060"/>
        </w:rPr>
        <w:t>Il Sostituto Giudice Sportivo Avv. Federica Sorrentino, nella seduta del 06/04/2022 ha adottato le decisioni che di seguito integralmente si riportano:</w:t>
      </w:r>
    </w:p>
    <w:p w14:paraId="332AFCAD" w14:textId="77777777" w:rsidR="0007556B" w:rsidRPr="00B33A83" w:rsidRDefault="0007556B" w:rsidP="0007556B">
      <w:pPr>
        <w:pStyle w:val="titolo10"/>
        <w:rPr>
          <w:color w:val="002060"/>
        </w:rPr>
      </w:pPr>
      <w:r w:rsidRPr="00B33A83">
        <w:rPr>
          <w:color w:val="002060"/>
        </w:rPr>
        <w:t xml:space="preserve">GARE DEL 2/ 4/2022 </w:t>
      </w:r>
    </w:p>
    <w:p w14:paraId="132C5683" w14:textId="77777777" w:rsidR="0007556B" w:rsidRPr="00B33A83" w:rsidRDefault="0007556B" w:rsidP="0007556B">
      <w:pPr>
        <w:pStyle w:val="titolo7a"/>
        <w:rPr>
          <w:color w:val="002060"/>
        </w:rPr>
      </w:pPr>
      <w:r w:rsidRPr="00B33A83">
        <w:rPr>
          <w:color w:val="002060"/>
        </w:rPr>
        <w:t xml:space="preserve">PROVVEDIMENTI DISCIPLINARI </w:t>
      </w:r>
    </w:p>
    <w:p w14:paraId="26FF9504"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3604817C" w14:textId="77777777" w:rsidR="0007556B" w:rsidRPr="00B33A83" w:rsidRDefault="0007556B" w:rsidP="0007556B">
      <w:pPr>
        <w:pStyle w:val="titolo30"/>
        <w:rPr>
          <w:color w:val="002060"/>
        </w:rPr>
      </w:pPr>
      <w:r w:rsidRPr="00B33A83">
        <w:rPr>
          <w:color w:val="002060"/>
        </w:rPr>
        <w:t xml:space="preserve">ALLENATORI </w:t>
      </w:r>
    </w:p>
    <w:p w14:paraId="65E85360" w14:textId="77777777" w:rsidR="0007556B" w:rsidRPr="00B33A83" w:rsidRDefault="0007556B" w:rsidP="0007556B">
      <w:pPr>
        <w:pStyle w:val="titolo20"/>
        <w:rPr>
          <w:color w:val="002060"/>
        </w:rPr>
      </w:pPr>
      <w:r w:rsidRPr="00B33A83">
        <w:rPr>
          <w:color w:val="002060"/>
        </w:rPr>
        <w:t xml:space="preserve">SQUALIFICA FINO AL 20/ 4/2022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4234F0DC" w14:textId="77777777" w:rsidTr="00DD2ADF">
        <w:tc>
          <w:tcPr>
            <w:tcW w:w="2200" w:type="dxa"/>
            <w:tcMar>
              <w:top w:w="20" w:type="dxa"/>
              <w:left w:w="20" w:type="dxa"/>
              <w:bottom w:w="20" w:type="dxa"/>
              <w:right w:w="20" w:type="dxa"/>
            </w:tcMar>
            <w:vAlign w:val="center"/>
            <w:hideMark/>
          </w:tcPr>
          <w:p w14:paraId="1CD38835" w14:textId="77777777" w:rsidR="0007556B" w:rsidRPr="00B33A83" w:rsidRDefault="0007556B" w:rsidP="00DD2ADF">
            <w:pPr>
              <w:pStyle w:val="movimento"/>
              <w:rPr>
                <w:color w:val="002060"/>
              </w:rPr>
            </w:pPr>
            <w:r w:rsidRPr="00B33A83">
              <w:rPr>
                <w:color w:val="002060"/>
              </w:rPr>
              <w:t>PACE ROBERTO</w:t>
            </w:r>
          </w:p>
        </w:tc>
        <w:tc>
          <w:tcPr>
            <w:tcW w:w="2200" w:type="dxa"/>
            <w:tcMar>
              <w:top w:w="20" w:type="dxa"/>
              <w:left w:w="20" w:type="dxa"/>
              <w:bottom w:w="20" w:type="dxa"/>
              <w:right w:w="20" w:type="dxa"/>
            </w:tcMar>
            <w:vAlign w:val="center"/>
            <w:hideMark/>
          </w:tcPr>
          <w:p w14:paraId="7A1D162B" w14:textId="77777777" w:rsidR="0007556B" w:rsidRPr="00B33A83" w:rsidRDefault="0007556B" w:rsidP="00DD2ADF">
            <w:pPr>
              <w:pStyle w:val="movimento2"/>
              <w:rPr>
                <w:color w:val="002060"/>
              </w:rPr>
            </w:pPr>
            <w:r w:rsidRPr="00B33A83">
              <w:rPr>
                <w:color w:val="002060"/>
              </w:rPr>
              <w:t xml:space="preserve">(CASTELBELLINO CALCIO A 5) </w:t>
            </w:r>
          </w:p>
        </w:tc>
        <w:tc>
          <w:tcPr>
            <w:tcW w:w="800" w:type="dxa"/>
            <w:tcMar>
              <w:top w:w="20" w:type="dxa"/>
              <w:left w:w="20" w:type="dxa"/>
              <w:bottom w:w="20" w:type="dxa"/>
              <w:right w:w="20" w:type="dxa"/>
            </w:tcMar>
            <w:vAlign w:val="center"/>
            <w:hideMark/>
          </w:tcPr>
          <w:p w14:paraId="48E8634F"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636B8ED"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4C610CCD" w14:textId="77777777" w:rsidR="0007556B" w:rsidRPr="00B33A83" w:rsidRDefault="0007556B" w:rsidP="00DD2ADF">
            <w:pPr>
              <w:pStyle w:val="movimento2"/>
              <w:rPr>
                <w:color w:val="002060"/>
              </w:rPr>
            </w:pPr>
            <w:r w:rsidRPr="00B33A83">
              <w:rPr>
                <w:color w:val="002060"/>
              </w:rPr>
              <w:t> </w:t>
            </w:r>
          </w:p>
        </w:tc>
      </w:tr>
    </w:tbl>
    <w:p w14:paraId="04090057" w14:textId="77777777" w:rsidR="0007556B" w:rsidRPr="00B33A83" w:rsidRDefault="0007556B" w:rsidP="0007556B">
      <w:pPr>
        <w:pStyle w:val="diffida"/>
        <w:spacing w:before="80" w:beforeAutospacing="0" w:after="40" w:afterAutospacing="0"/>
        <w:rPr>
          <w:rFonts w:eastAsiaTheme="minorEastAsia"/>
          <w:color w:val="002060"/>
        </w:rPr>
      </w:pPr>
      <w:r w:rsidRPr="00B33A83">
        <w:rPr>
          <w:color w:val="002060"/>
        </w:rPr>
        <w:t xml:space="preserve">allontanato per frasi irriguardose nei confronti dell'Arbitro. </w:t>
      </w:r>
    </w:p>
    <w:p w14:paraId="685EC9F7" w14:textId="77777777" w:rsidR="0007556B" w:rsidRPr="00B33A83" w:rsidRDefault="0007556B" w:rsidP="0007556B">
      <w:pPr>
        <w:pStyle w:val="titolo30"/>
        <w:rPr>
          <w:color w:val="002060"/>
        </w:rPr>
      </w:pPr>
      <w:r w:rsidRPr="00B33A83">
        <w:rPr>
          <w:color w:val="002060"/>
        </w:rPr>
        <w:t xml:space="preserve">CALCIATORI ESPULSI </w:t>
      </w:r>
    </w:p>
    <w:p w14:paraId="17770A0F" w14:textId="77777777" w:rsidR="0007556B" w:rsidRPr="00B33A83" w:rsidRDefault="0007556B" w:rsidP="0007556B">
      <w:pPr>
        <w:pStyle w:val="titolo20"/>
        <w:rPr>
          <w:color w:val="002060"/>
        </w:rPr>
      </w:pPr>
      <w:r w:rsidRPr="00B33A8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6A5DC3CA" w14:textId="77777777" w:rsidTr="00DD2ADF">
        <w:tc>
          <w:tcPr>
            <w:tcW w:w="2200" w:type="dxa"/>
            <w:tcMar>
              <w:top w:w="20" w:type="dxa"/>
              <w:left w:w="20" w:type="dxa"/>
              <w:bottom w:w="20" w:type="dxa"/>
              <w:right w:w="20" w:type="dxa"/>
            </w:tcMar>
            <w:vAlign w:val="center"/>
            <w:hideMark/>
          </w:tcPr>
          <w:p w14:paraId="4CC9A88E" w14:textId="77777777" w:rsidR="0007556B" w:rsidRPr="00B33A83" w:rsidRDefault="0007556B" w:rsidP="00DD2ADF">
            <w:pPr>
              <w:pStyle w:val="movimento"/>
              <w:rPr>
                <w:color w:val="002060"/>
              </w:rPr>
            </w:pPr>
            <w:r w:rsidRPr="00B33A83">
              <w:rPr>
                <w:color w:val="002060"/>
              </w:rPr>
              <w:t>IODICE NICOLA</w:t>
            </w:r>
          </w:p>
        </w:tc>
        <w:tc>
          <w:tcPr>
            <w:tcW w:w="2200" w:type="dxa"/>
            <w:tcMar>
              <w:top w:w="20" w:type="dxa"/>
              <w:left w:w="20" w:type="dxa"/>
              <w:bottom w:w="20" w:type="dxa"/>
              <w:right w:w="20" w:type="dxa"/>
            </w:tcMar>
            <w:vAlign w:val="center"/>
            <w:hideMark/>
          </w:tcPr>
          <w:p w14:paraId="6F5437E2" w14:textId="77777777" w:rsidR="0007556B" w:rsidRPr="00B33A83" w:rsidRDefault="0007556B" w:rsidP="00DD2ADF">
            <w:pPr>
              <w:pStyle w:val="movimento2"/>
              <w:rPr>
                <w:color w:val="002060"/>
              </w:rPr>
            </w:pPr>
            <w:r w:rsidRPr="00B33A83">
              <w:rPr>
                <w:color w:val="002060"/>
              </w:rPr>
              <w:t xml:space="preserve">(CASTELBELLINO CALCIO A 5) </w:t>
            </w:r>
          </w:p>
        </w:tc>
        <w:tc>
          <w:tcPr>
            <w:tcW w:w="800" w:type="dxa"/>
            <w:tcMar>
              <w:top w:w="20" w:type="dxa"/>
              <w:left w:w="20" w:type="dxa"/>
              <w:bottom w:w="20" w:type="dxa"/>
              <w:right w:w="20" w:type="dxa"/>
            </w:tcMar>
            <w:vAlign w:val="center"/>
            <w:hideMark/>
          </w:tcPr>
          <w:p w14:paraId="0CF0D350"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0DE7616F"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009189BD" w14:textId="77777777" w:rsidR="0007556B" w:rsidRPr="00B33A83" w:rsidRDefault="0007556B" w:rsidP="00DD2ADF">
            <w:pPr>
              <w:pStyle w:val="movimento2"/>
              <w:rPr>
                <w:color w:val="002060"/>
              </w:rPr>
            </w:pPr>
            <w:r w:rsidRPr="00B33A83">
              <w:rPr>
                <w:color w:val="002060"/>
              </w:rPr>
              <w:t> </w:t>
            </w:r>
          </w:p>
        </w:tc>
      </w:tr>
    </w:tbl>
    <w:p w14:paraId="2A2D1C10" w14:textId="77777777" w:rsidR="0007556B" w:rsidRPr="00B33A83" w:rsidRDefault="0007556B" w:rsidP="0007556B">
      <w:pPr>
        <w:pStyle w:val="titolo20"/>
        <w:rPr>
          <w:rFonts w:eastAsiaTheme="minorEastAsia"/>
          <w:color w:val="002060"/>
        </w:rPr>
      </w:pPr>
      <w:r w:rsidRPr="00B33A8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3CA73AC9" w14:textId="77777777" w:rsidTr="00DD2ADF">
        <w:tc>
          <w:tcPr>
            <w:tcW w:w="2200" w:type="dxa"/>
            <w:tcMar>
              <w:top w:w="20" w:type="dxa"/>
              <w:left w:w="20" w:type="dxa"/>
              <w:bottom w:w="20" w:type="dxa"/>
              <w:right w:w="20" w:type="dxa"/>
            </w:tcMar>
            <w:vAlign w:val="center"/>
            <w:hideMark/>
          </w:tcPr>
          <w:p w14:paraId="1F9A6489" w14:textId="77777777" w:rsidR="0007556B" w:rsidRPr="00B33A83" w:rsidRDefault="0007556B" w:rsidP="00DD2ADF">
            <w:pPr>
              <w:pStyle w:val="movimento"/>
              <w:rPr>
                <w:color w:val="002060"/>
              </w:rPr>
            </w:pPr>
            <w:r w:rsidRPr="00B33A83">
              <w:rPr>
                <w:color w:val="002060"/>
              </w:rPr>
              <w:t>LIUZZI MATTEO</w:t>
            </w:r>
          </w:p>
        </w:tc>
        <w:tc>
          <w:tcPr>
            <w:tcW w:w="2200" w:type="dxa"/>
            <w:tcMar>
              <w:top w:w="20" w:type="dxa"/>
              <w:left w:w="20" w:type="dxa"/>
              <w:bottom w:w="20" w:type="dxa"/>
              <w:right w:w="20" w:type="dxa"/>
            </w:tcMar>
            <w:vAlign w:val="center"/>
            <w:hideMark/>
          </w:tcPr>
          <w:p w14:paraId="010FA3A1" w14:textId="77777777" w:rsidR="0007556B" w:rsidRPr="00B33A83" w:rsidRDefault="0007556B" w:rsidP="00DD2ADF">
            <w:pPr>
              <w:pStyle w:val="movimento2"/>
              <w:rPr>
                <w:color w:val="002060"/>
              </w:rPr>
            </w:pPr>
            <w:r w:rsidRPr="00B33A83">
              <w:rPr>
                <w:color w:val="002060"/>
              </w:rPr>
              <w:t xml:space="preserve">(FUTSAL MONTURANO) </w:t>
            </w:r>
          </w:p>
        </w:tc>
        <w:tc>
          <w:tcPr>
            <w:tcW w:w="800" w:type="dxa"/>
            <w:tcMar>
              <w:top w:w="20" w:type="dxa"/>
              <w:left w:w="20" w:type="dxa"/>
              <w:bottom w:w="20" w:type="dxa"/>
              <w:right w:w="20" w:type="dxa"/>
            </w:tcMar>
            <w:vAlign w:val="center"/>
            <w:hideMark/>
          </w:tcPr>
          <w:p w14:paraId="50051262"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D9F0A99"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09668273" w14:textId="77777777" w:rsidR="0007556B" w:rsidRPr="00B33A83" w:rsidRDefault="0007556B" w:rsidP="00DD2ADF">
            <w:pPr>
              <w:pStyle w:val="movimento2"/>
              <w:rPr>
                <w:color w:val="002060"/>
              </w:rPr>
            </w:pPr>
            <w:r w:rsidRPr="00B33A83">
              <w:rPr>
                <w:color w:val="002060"/>
              </w:rPr>
              <w:t> </w:t>
            </w:r>
          </w:p>
        </w:tc>
      </w:tr>
    </w:tbl>
    <w:p w14:paraId="76871605" w14:textId="77777777" w:rsidR="0007556B" w:rsidRPr="00B33A83" w:rsidRDefault="0007556B" w:rsidP="0007556B">
      <w:pPr>
        <w:pStyle w:val="titolo30"/>
        <w:rPr>
          <w:rFonts w:eastAsiaTheme="minorEastAsia"/>
          <w:color w:val="002060"/>
        </w:rPr>
      </w:pPr>
      <w:r w:rsidRPr="00B33A83">
        <w:rPr>
          <w:color w:val="002060"/>
        </w:rPr>
        <w:t xml:space="preserve">CALCIATORI NON ESPULSI </w:t>
      </w:r>
    </w:p>
    <w:p w14:paraId="3764B853" w14:textId="77777777" w:rsidR="0007556B" w:rsidRPr="00B33A83" w:rsidRDefault="0007556B" w:rsidP="0007556B">
      <w:pPr>
        <w:pStyle w:val="titolo20"/>
        <w:rPr>
          <w:color w:val="002060"/>
        </w:rPr>
      </w:pPr>
      <w:r w:rsidRPr="00B33A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61E3DDE6" w14:textId="77777777" w:rsidTr="00DD2ADF">
        <w:tc>
          <w:tcPr>
            <w:tcW w:w="2200" w:type="dxa"/>
            <w:tcMar>
              <w:top w:w="20" w:type="dxa"/>
              <w:left w:w="20" w:type="dxa"/>
              <w:bottom w:w="20" w:type="dxa"/>
              <w:right w:w="20" w:type="dxa"/>
            </w:tcMar>
            <w:vAlign w:val="center"/>
            <w:hideMark/>
          </w:tcPr>
          <w:p w14:paraId="2E002165" w14:textId="77777777" w:rsidR="0007556B" w:rsidRPr="00B33A83" w:rsidRDefault="0007556B" w:rsidP="00DD2ADF">
            <w:pPr>
              <w:pStyle w:val="movimento"/>
              <w:rPr>
                <w:color w:val="002060"/>
              </w:rPr>
            </w:pPr>
            <w:r w:rsidRPr="00B33A83">
              <w:rPr>
                <w:color w:val="002060"/>
              </w:rPr>
              <w:t>MARINELLI FILIPPO</w:t>
            </w:r>
          </w:p>
        </w:tc>
        <w:tc>
          <w:tcPr>
            <w:tcW w:w="2200" w:type="dxa"/>
            <w:tcMar>
              <w:top w:w="20" w:type="dxa"/>
              <w:left w:w="20" w:type="dxa"/>
              <w:bottom w:w="20" w:type="dxa"/>
              <w:right w:w="20" w:type="dxa"/>
            </w:tcMar>
            <w:vAlign w:val="center"/>
            <w:hideMark/>
          </w:tcPr>
          <w:p w14:paraId="560DDFFB" w14:textId="77777777" w:rsidR="0007556B" w:rsidRPr="00B33A83" w:rsidRDefault="0007556B" w:rsidP="00DD2ADF">
            <w:pPr>
              <w:pStyle w:val="movimento2"/>
              <w:rPr>
                <w:color w:val="002060"/>
              </w:rPr>
            </w:pPr>
            <w:r w:rsidRPr="00B33A83">
              <w:rPr>
                <w:color w:val="002060"/>
              </w:rPr>
              <w:t xml:space="preserve">(CASTELBELLINO CALCIO A 5) </w:t>
            </w:r>
          </w:p>
        </w:tc>
        <w:tc>
          <w:tcPr>
            <w:tcW w:w="800" w:type="dxa"/>
            <w:tcMar>
              <w:top w:w="20" w:type="dxa"/>
              <w:left w:w="20" w:type="dxa"/>
              <w:bottom w:w="20" w:type="dxa"/>
              <w:right w:w="20" w:type="dxa"/>
            </w:tcMar>
            <w:vAlign w:val="center"/>
            <w:hideMark/>
          </w:tcPr>
          <w:p w14:paraId="6D56742D"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8B3D3F1" w14:textId="77777777" w:rsidR="0007556B" w:rsidRPr="00B33A83" w:rsidRDefault="0007556B" w:rsidP="00DD2ADF">
            <w:pPr>
              <w:pStyle w:val="movimento"/>
              <w:rPr>
                <w:color w:val="002060"/>
              </w:rPr>
            </w:pPr>
            <w:r w:rsidRPr="00B33A83">
              <w:rPr>
                <w:color w:val="002060"/>
              </w:rPr>
              <w:t>FUNARI NIKOLAS</w:t>
            </w:r>
          </w:p>
        </w:tc>
        <w:tc>
          <w:tcPr>
            <w:tcW w:w="2200" w:type="dxa"/>
            <w:tcMar>
              <w:top w:w="20" w:type="dxa"/>
              <w:left w:w="20" w:type="dxa"/>
              <w:bottom w:w="20" w:type="dxa"/>
              <w:right w:w="20" w:type="dxa"/>
            </w:tcMar>
            <w:vAlign w:val="center"/>
            <w:hideMark/>
          </w:tcPr>
          <w:p w14:paraId="15D6861E" w14:textId="77777777" w:rsidR="0007556B" w:rsidRPr="00B33A83" w:rsidRDefault="0007556B" w:rsidP="00DD2ADF">
            <w:pPr>
              <w:pStyle w:val="movimento2"/>
              <w:rPr>
                <w:color w:val="002060"/>
              </w:rPr>
            </w:pPr>
            <w:r w:rsidRPr="00B33A83">
              <w:rPr>
                <w:color w:val="002060"/>
              </w:rPr>
              <w:t xml:space="preserve">(FUTSAL MONTURANO) </w:t>
            </w:r>
          </w:p>
        </w:tc>
      </w:tr>
    </w:tbl>
    <w:p w14:paraId="7DC4B8D0" w14:textId="77777777" w:rsidR="0007556B" w:rsidRPr="00B33A83" w:rsidRDefault="0007556B" w:rsidP="0007556B">
      <w:pPr>
        <w:pStyle w:val="titolo20"/>
        <w:rPr>
          <w:rFonts w:eastAsiaTheme="minorEastAsia"/>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A263B06" w14:textId="77777777" w:rsidTr="00DD2ADF">
        <w:tc>
          <w:tcPr>
            <w:tcW w:w="2200" w:type="dxa"/>
            <w:tcMar>
              <w:top w:w="20" w:type="dxa"/>
              <w:left w:w="20" w:type="dxa"/>
              <w:bottom w:w="20" w:type="dxa"/>
              <w:right w:w="20" w:type="dxa"/>
            </w:tcMar>
            <w:vAlign w:val="center"/>
            <w:hideMark/>
          </w:tcPr>
          <w:p w14:paraId="7EF2F1DA" w14:textId="77777777" w:rsidR="0007556B" w:rsidRPr="00B33A83" w:rsidRDefault="0007556B" w:rsidP="00DD2ADF">
            <w:pPr>
              <w:pStyle w:val="movimento"/>
              <w:rPr>
                <w:color w:val="002060"/>
              </w:rPr>
            </w:pPr>
            <w:r w:rsidRPr="00B33A83">
              <w:rPr>
                <w:color w:val="002060"/>
              </w:rPr>
              <w:t>BARBONI GIOVANNI</w:t>
            </w:r>
          </w:p>
        </w:tc>
        <w:tc>
          <w:tcPr>
            <w:tcW w:w="2200" w:type="dxa"/>
            <w:tcMar>
              <w:top w:w="20" w:type="dxa"/>
              <w:left w:w="20" w:type="dxa"/>
              <w:bottom w:w="20" w:type="dxa"/>
              <w:right w:w="20" w:type="dxa"/>
            </w:tcMar>
            <w:vAlign w:val="center"/>
            <w:hideMark/>
          </w:tcPr>
          <w:p w14:paraId="493546C9" w14:textId="77777777" w:rsidR="0007556B" w:rsidRPr="00B33A83" w:rsidRDefault="0007556B" w:rsidP="00DD2ADF">
            <w:pPr>
              <w:pStyle w:val="movimento2"/>
              <w:rPr>
                <w:color w:val="002060"/>
              </w:rPr>
            </w:pPr>
            <w:r w:rsidRPr="00B33A83">
              <w:rPr>
                <w:color w:val="002060"/>
              </w:rPr>
              <w:t xml:space="preserve">(CASTELBELLINO CALCIO A 5) </w:t>
            </w:r>
          </w:p>
        </w:tc>
        <w:tc>
          <w:tcPr>
            <w:tcW w:w="800" w:type="dxa"/>
            <w:tcMar>
              <w:top w:w="20" w:type="dxa"/>
              <w:left w:w="20" w:type="dxa"/>
              <w:bottom w:w="20" w:type="dxa"/>
              <w:right w:w="20" w:type="dxa"/>
            </w:tcMar>
            <w:vAlign w:val="center"/>
            <w:hideMark/>
          </w:tcPr>
          <w:p w14:paraId="1BE959F9"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22D6DD6" w14:textId="77777777" w:rsidR="0007556B" w:rsidRPr="00B33A83" w:rsidRDefault="0007556B" w:rsidP="00DD2ADF">
            <w:pPr>
              <w:pStyle w:val="movimento"/>
              <w:rPr>
                <w:color w:val="002060"/>
              </w:rPr>
            </w:pPr>
            <w:r w:rsidRPr="00B33A83">
              <w:rPr>
                <w:color w:val="002060"/>
              </w:rPr>
              <w:t>AVDIU OMAR</w:t>
            </w:r>
          </w:p>
        </w:tc>
        <w:tc>
          <w:tcPr>
            <w:tcW w:w="2200" w:type="dxa"/>
            <w:tcMar>
              <w:top w:w="20" w:type="dxa"/>
              <w:left w:w="20" w:type="dxa"/>
              <w:bottom w:w="20" w:type="dxa"/>
              <w:right w:w="20" w:type="dxa"/>
            </w:tcMar>
            <w:vAlign w:val="center"/>
            <w:hideMark/>
          </w:tcPr>
          <w:p w14:paraId="03DB966B" w14:textId="77777777" w:rsidR="0007556B" w:rsidRPr="00B33A83" w:rsidRDefault="0007556B" w:rsidP="00DD2ADF">
            <w:pPr>
              <w:pStyle w:val="movimento2"/>
              <w:rPr>
                <w:color w:val="002060"/>
              </w:rPr>
            </w:pPr>
            <w:r w:rsidRPr="00B33A83">
              <w:rPr>
                <w:color w:val="002060"/>
              </w:rPr>
              <w:t xml:space="preserve">(FUTSAL MONTURANO) </w:t>
            </w:r>
          </w:p>
        </w:tc>
      </w:tr>
    </w:tbl>
    <w:p w14:paraId="47B318D7" w14:textId="77777777" w:rsidR="0007556B" w:rsidRPr="00B33A83" w:rsidRDefault="0007556B" w:rsidP="0007556B">
      <w:pPr>
        <w:pStyle w:val="titolo10"/>
        <w:rPr>
          <w:rFonts w:eastAsiaTheme="minorEastAsia"/>
          <w:color w:val="002060"/>
        </w:rPr>
      </w:pPr>
      <w:r w:rsidRPr="00B33A83">
        <w:rPr>
          <w:color w:val="002060"/>
        </w:rPr>
        <w:t xml:space="preserve">GARE DEL 3/ 4/2022 </w:t>
      </w:r>
    </w:p>
    <w:p w14:paraId="3CCCCAC5" w14:textId="77777777" w:rsidR="0007556B" w:rsidRPr="00B33A83" w:rsidRDefault="0007556B" w:rsidP="0007556B">
      <w:pPr>
        <w:pStyle w:val="titolo7a"/>
        <w:rPr>
          <w:color w:val="002060"/>
        </w:rPr>
      </w:pPr>
      <w:r w:rsidRPr="00B33A83">
        <w:rPr>
          <w:color w:val="002060"/>
        </w:rPr>
        <w:t xml:space="preserve">PROVVEDIMENTI DISCIPLINARI </w:t>
      </w:r>
    </w:p>
    <w:p w14:paraId="178BB92B"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664B52AD" w14:textId="77777777" w:rsidR="0007556B" w:rsidRPr="00B33A83" w:rsidRDefault="0007556B" w:rsidP="0007556B">
      <w:pPr>
        <w:pStyle w:val="titolo30"/>
        <w:rPr>
          <w:color w:val="002060"/>
        </w:rPr>
      </w:pPr>
      <w:r w:rsidRPr="00B33A83">
        <w:rPr>
          <w:color w:val="002060"/>
        </w:rPr>
        <w:t xml:space="preserve">DIRIGENTI </w:t>
      </w:r>
    </w:p>
    <w:p w14:paraId="72AFAF8E" w14:textId="77777777" w:rsidR="0007556B" w:rsidRPr="00B33A83" w:rsidRDefault="0007556B" w:rsidP="0007556B">
      <w:pPr>
        <w:pStyle w:val="titolo20"/>
        <w:rPr>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29E17CF" w14:textId="77777777" w:rsidTr="00DD2ADF">
        <w:tc>
          <w:tcPr>
            <w:tcW w:w="2200" w:type="dxa"/>
            <w:tcMar>
              <w:top w:w="20" w:type="dxa"/>
              <w:left w:w="20" w:type="dxa"/>
              <w:bottom w:w="20" w:type="dxa"/>
              <w:right w:w="20" w:type="dxa"/>
            </w:tcMar>
            <w:vAlign w:val="center"/>
            <w:hideMark/>
          </w:tcPr>
          <w:p w14:paraId="58EECC53" w14:textId="77777777" w:rsidR="0007556B" w:rsidRPr="00B33A83" w:rsidRDefault="0007556B" w:rsidP="00DD2ADF">
            <w:pPr>
              <w:pStyle w:val="movimento"/>
              <w:rPr>
                <w:color w:val="002060"/>
              </w:rPr>
            </w:pPr>
            <w:r w:rsidRPr="00B33A83">
              <w:rPr>
                <w:color w:val="002060"/>
              </w:rPr>
              <w:t>TARSI TIZIANO</w:t>
            </w:r>
          </w:p>
        </w:tc>
        <w:tc>
          <w:tcPr>
            <w:tcW w:w="2200" w:type="dxa"/>
            <w:tcMar>
              <w:top w:w="20" w:type="dxa"/>
              <w:left w:w="20" w:type="dxa"/>
              <w:bottom w:w="20" w:type="dxa"/>
              <w:right w:w="20" w:type="dxa"/>
            </w:tcMar>
            <w:vAlign w:val="center"/>
            <w:hideMark/>
          </w:tcPr>
          <w:p w14:paraId="5C21822A" w14:textId="77777777" w:rsidR="0007556B" w:rsidRPr="00B33A83" w:rsidRDefault="0007556B" w:rsidP="00DD2ADF">
            <w:pPr>
              <w:pStyle w:val="movimento2"/>
              <w:rPr>
                <w:color w:val="002060"/>
              </w:rPr>
            </w:pPr>
            <w:r w:rsidRPr="00B33A83">
              <w:rPr>
                <w:color w:val="002060"/>
              </w:rPr>
              <w:t xml:space="preserve">(AUDAX 1970 S.ANGELO) </w:t>
            </w:r>
          </w:p>
        </w:tc>
        <w:tc>
          <w:tcPr>
            <w:tcW w:w="800" w:type="dxa"/>
            <w:tcMar>
              <w:top w:w="20" w:type="dxa"/>
              <w:left w:w="20" w:type="dxa"/>
              <w:bottom w:w="20" w:type="dxa"/>
              <w:right w:w="20" w:type="dxa"/>
            </w:tcMar>
            <w:vAlign w:val="center"/>
            <w:hideMark/>
          </w:tcPr>
          <w:p w14:paraId="0C8B6252"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5A47AE31"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0AF275CE" w14:textId="77777777" w:rsidR="0007556B" w:rsidRPr="00B33A83" w:rsidRDefault="0007556B" w:rsidP="00DD2ADF">
            <w:pPr>
              <w:pStyle w:val="movimento2"/>
              <w:rPr>
                <w:color w:val="002060"/>
              </w:rPr>
            </w:pPr>
            <w:r w:rsidRPr="00B33A83">
              <w:rPr>
                <w:color w:val="002060"/>
              </w:rPr>
              <w:t> </w:t>
            </w:r>
          </w:p>
        </w:tc>
      </w:tr>
    </w:tbl>
    <w:p w14:paraId="56042DF9" w14:textId="77777777" w:rsidR="0007556B" w:rsidRPr="00B33A83" w:rsidRDefault="0007556B" w:rsidP="0007556B">
      <w:pPr>
        <w:pStyle w:val="titolo30"/>
        <w:rPr>
          <w:rFonts w:eastAsiaTheme="minorEastAsia"/>
          <w:color w:val="002060"/>
        </w:rPr>
      </w:pPr>
      <w:r w:rsidRPr="00B33A83">
        <w:rPr>
          <w:color w:val="002060"/>
        </w:rPr>
        <w:lastRenderedPageBreak/>
        <w:t xml:space="preserve">CALCIATORI ESPULSI </w:t>
      </w:r>
    </w:p>
    <w:p w14:paraId="7964981F" w14:textId="77777777" w:rsidR="0007556B" w:rsidRPr="00B33A83" w:rsidRDefault="0007556B" w:rsidP="0007556B">
      <w:pPr>
        <w:pStyle w:val="titolo20"/>
        <w:rPr>
          <w:color w:val="002060"/>
        </w:rPr>
      </w:pPr>
      <w:r w:rsidRPr="00B33A8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2056459C" w14:textId="77777777" w:rsidTr="00DD2ADF">
        <w:tc>
          <w:tcPr>
            <w:tcW w:w="2200" w:type="dxa"/>
            <w:tcMar>
              <w:top w:w="20" w:type="dxa"/>
              <w:left w:w="20" w:type="dxa"/>
              <w:bottom w:w="20" w:type="dxa"/>
              <w:right w:w="20" w:type="dxa"/>
            </w:tcMar>
            <w:vAlign w:val="center"/>
            <w:hideMark/>
          </w:tcPr>
          <w:p w14:paraId="232CE855" w14:textId="77777777" w:rsidR="0007556B" w:rsidRPr="00B33A83" w:rsidRDefault="0007556B" w:rsidP="00DD2ADF">
            <w:pPr>
              <w:pStyle w:val="movimento"/>
              <w:rPr>
                <w:color w:val="002060"/>
              </w:rPr>
            </w:pPr>
            <w:r w:rsidRPr="00B33A83">
              <w:rPr>
                <w:color w:val="002060"/>
              </w:rPr>
              <w:t>SOCIALE SEBASTIANO</w:t>
            </w:r>
          </w:p>
        </w:tc>
        <w:tc>
          <w:tcPr>
            <w:tcW w:w="2200" w:type="dxa"/>
            <w:tcMar>
              <w:top w:w="20" w:type="dxa"/>
              <w:left w:w="20" w:type="dxa"/>
              <w:bottom w:w="20" w:type="dxa"/>
              <w:right w:w="20" w:type="dxa"/>
            </w:tcMar>
            <w:vAlign w:val="center"/>
            <w:hideMark/>
          </w:tcPr>
          <w:p w14:paraId="0CD9BD27" w14:textId="77777777" w:rsidR="0007556B" w:rsidRPr="00B33A83" w:rsidRDefault="0007556B" w:rsidP="00DD2ADF">
            <w:pPr>
              <w:pStyle w:val="movimento2"/>
              <w:rPr>
                <w:color w:val="002060"/>
              </w:rPr>
            </w:pPr>
            <w:r w:rsidRPr="00B33A83">
              <w:rPr>
                <w:color w:val="002060"/>
              </w:rPr>
              <w:t xml:space="preserve">(AUDAX 1970 S.ANGELO) </w:t>
            </w:r>
          </w:p>
        </w:tc>
        <w:tc>
          <w:tcPr>
            <w:tcW w:w="800" w:type="dxa"/>
            <w:tcMar>
              <w:top w:w="20" w:type="dxa"/>
              <w:left w:w="20" w:type="dxa"/>
              <w:bottom w:w="20" w:type="dxa"/>
              <w:right w:w="20" w:type="dxa"/>
            </w:tcMar>
            <w:vAlign w:val="center"/>
            <w:hideMark/>
          </w:tcPr>
          <w:p w14:paraId="183A4475"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0E60F454"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889FA5B" w14:textId="77777777" w:rsidR="0007556B" w:rsidRPr="00B33A83" w:rsidRDefault="0007556B" w:rsidP="00DD2ADF">
            <w:pPr>
              <w:pStyle w:val="movimento2"/>
              <w:rPr>
                <w:color w:val="002060"/>
              </w:rPr>
            </w:pPr>
            <w:r w:rsidRPr="00B33A83">
              <w:rPr>
                <w:color w:val="002060"/>
              </w:rPr>
              <w:t> </w:t>
            </w:r>
          </w:p>
        </w:tc>
      </w:tr>
    </w:tbl>
    <w:p w14:paraId="28B92F44" w14:textId="77777777" w:rsidR="0007556B" w:rsidRPr="00B33A83" w:rsidRDefault="0007556B" w:rsidP="0007556B">
      <w:pPr>
        <w:pStyle w:val="titolo30"/>
        <w:rPr>
          <w:rFonts w:eastAsiaTheme="minorEastAsia"/>
          <w:color w:val="002060"/>
        </w:rPr>
      </w:pPr>
      <w:r w:rsidRPr="00B33A83">
        <w:rPr>
          <w:color w:val="002060"/>
        </w:rPr>
        <w:t xml:space="preserve">CALCIATORI NON ESPULSI </w:t>
      </w:r>
    </w:p>
    <w:p w14:paraId="63570304" w14:textId="77777777" w:rsidR="0007556B" w:rsidRPr="00B33A83" w:rsidRDefault="0007556B" w:rsidP="0007556B">
      <w:pPr>
        <w:pStyle w:val="titolo20"/>
        <w:rPr>
          <w:color w:val="002060"/>
        </w:rPr>
      </w:pPr>
      <w:r w:rsidRPr="00B33A8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1DB2425" w14:textId="77777777" w:rsidTr="00DD2ADF">
        <w:tc>
          <w:tcPr>
            <w:tcW w:w="2200" w:type="dxa"/>
            <w:tcMar>
              <w:top w:w="20" w:type="dxa"/>
              <w:left w:w="20" w:type="dxa"/>
              <w:bottom w:w="20" w:type="dxa"/>
              <w:right w:w="20" w:type="dxa"/>
            </w:tcMar>
            <w:vAlign w:val="center"/>
            <w:hideMark/>
          </w:tcPr>
          <w:p w14:paraId="1C1B9CF4" w14:textId="77777777" w:rsidR="0007556B" w:rsidRPr="00B33A83" w:rsidRDefault="0007556B" w:rsidP="00DD2ADF">
            <w:pPr>
              <w:pStyle w:val="movimento"/>
              <w:rPr>
                <w:color w:val="002060"/>
              </w:rPr>
            </w:pPr>
            <w:r w:rsidRPr="00B33A83">
              <w:rPr>
                <w:color w:val="002060"/>
              </w:rPr>
              <w:t>MARANGONI PIETRO</w:t>
            </w:r>
          </w:p>
        </w:tc>
        <w:tc>
          <w:tcPr>
            <w:tcW w:w="2200" w:type="dxa"/>
            <w:tcMar>
              <w:top w:w="20" w:type="dxa"/>
              <w:left w:w="20" w:type="dxa"/>
              <w:bottom w:w="20" w:type="dxa"/>
              <w:right w:w="20" w:type="dxa"/>
            </w:tcMar>
            <w:vAlign w:val="center"/>
            <w:hideMark/>
          </w:tcPr>
          <w:p w14:paraId="6A60F0B7" w14:textId="77777777" w:rsidR="0007556B" w:rsidRPr="00B33A83" w:rsidRDefault="0007556B" w:rsidP="00DD2ADF">
            <w:pPr>
              <w:pStyle w:val="movimento2"/>
              <w:rPr>
                <w:color w:val="002060"/>
              </w:rPr>
            </w:pPr>
            <w:r w:rsidRPr="00B33A83">
              <w:rPr>
                <w:color w:val="002060"/>
              </w:rPr>
              <w:t xml:space="preserve">(C.U.S. MACERATA CALCIO A5) </w:t>
            </w:r>
          </w:p>
        </w:tc>
        <w:tc>
          <w:tcPr>
            <w:tcW w:w="800" w:type="dxa"/>
            <w:tcMar>
              <w:top w:w="20" w:type="dxa"/>
              <w:left w:w="20" w:type="dxa"/>
              <w:bottom w:w="20" w:type="dxa"/>
              <w:right w:w="20" w:type="dxa"/>
            </w:tcMar>
            <w:vAlign w:val="center"/>
            <w:hideMark/>
          </w:tcPr>
          <w:p w14:paraId="23FF7F8A"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BCC898E"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0C5DDD0" w14:textId="77777777" w:rsidR="0007556B" w:rsidRPr="00B33A83" w:rsidRDefault="0007556B" w:rsidP="00DD2ADF">
            <w:pPr>
              <w:pStyle w:val="movimento2"/>
              <w:rPr>
                <w:color w:val="002060"/>
              </w:rPr>
            </w:pPr>
            <w:r w:rsidRPr="00B33A83">
              <w:rPr>
                <w:color w:val="002060"/>
              </w:rPr>
              <w:t> </w:t>
            </w:r>
          </w:p>
        </w:tc>
      </w:tr>
    </w:tbl>
    <w:p w14:paraId="1F066008" w14:textId="77777777" w:rsidR="0007556B" w:rsidRPr="00B33A83" w:rsidRDefault="0007556B" w:rsidP="0007556B">
      <w:pPr>
        <w:pStyle w:val="titolo20"/>
        <w:rPr>
          <w:rFonts w:eastAsiaTheme="minorEastAsia"/>
          <w:color w:val="002060"/>
        </w:rPr>
      </w:pPr>
      <w:r w:rsidRPr="00B33A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521C2BF7" w14:textId="77777777" w:rsidTr="00DD2ADF">
        <w:tc>
          <w:tcPr>
            <w:tcW w:w="2200" w:type="dxa"/>
            <w:tcMar>
              <w:top w:w="20" w:type="dxa"/>
              <w:left w:w="20" w:type="dxa"/>
              <w:bottom w:w="20" w:type="dxa"/>
              <w:right w:w="20" w:type="dxa"/>
            </w:tcMar>
            <w:vAlign w:val="center"/>
            <w:hideMark/>
          </w:tcPr>
          <w:p w14:paraId="529EDC69" w14:textId="77777777" w:rsidR="0007556B" w:rsidRPr="00B33A83" w:rsidRDefault="0007556B" w:rsidP="00DD2ADF">
            <w:pPr>
              <w:pStyle w:val="movimento"/>
              <w:rPr>
                <w:color w:val="002060"/>
              </w:rPr>
            </w:pPr>
            <w:r w:rsidRPr="00B33A83">
              <w:rPr>
                <w:color w:val="002060"/>
              </w:rPr>
              <w:t>CONCETTI ALBERTO</w:t>
            </w:r>
          </w:p>
        </w:tc>
        <w:tc>
          <w:tcPr>
            <w:tcW w:w="2200" w:type="dxa"/>
            <w:tcMar>
              <w:top w:w="20" w:type="dxa"/>
              <w:left w:w="20" w:type="dxa"/>
              <w:bottom w:w="20" w:type="dxa"/>
              <w:right w:w="20" w:type="dxa"/>
            </w:tcMar>
            <w:vAlign w:val="center"/>
            <w:hideMark/>
          </w:tcPr>
          <w:p w14:paraId="337A8941" w14:textId="77777777" w:rsidR="0007556B" w:rsidRPr="00B33A83" w:rsidRDefault="0007556B" w:rsidP="00DD2ADF">
            <w:pPr>
              <w:pStyle w:val="movimento2"/>
              <w:rPr>
                <w:color w:val="002060"/>
              </w:rPr>
            </w:pPr>
            <w:r w:rsidRPr="00B33A83">
              <w:rPr>
                <w:color w:val="002060"/>
              </w:rPr>
              <w:t xml:space="preserve">(U.MANDOLESI CALCIO) </w:t>
            </w:r>
          </w:p>
        </w:tc>
        <w:tc>
          <w:tcPr>
            <w:tcW w:w="800" w:type="dxa"/>
            <w:tcMar>
              <w:top w:w="20" w:type="dxa"/>
              <w:left w:w="20" w:type="dxa"/>
              <w:bottom w:w="20" w:type="dxa"/>
              <w:right w:w="20" w:type="dxa"/>
            </w:tcMar>
            <w:vAlign w:val="center"/>
            <w:hideMark/>
          </w:tcPr>
          <w:p w14:paraId="7EF045AC"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2ADC720"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FBD0957" w14:textId="77777777" w:rsidR="0007556B" w:rsidRPr="00B33A83" w:rsidRDefault="0007556B" w:rsidP="00DD2ADF">
            <w:pPr>
              <w:pStyle w:val="movimento2"/>
              <w:rPr>
                <w:color w:val="002060"/>
              </w:rPr>
            </w:pPr>
            <w:r w:rsidRPr="00B33A83">
              <w:rPr>
                <w:color w:val="002060"/>
              </w:rPr>
              <w:t> </w:t>
            </w:r>
          </w:p>
        </w:tc>
      </w:tr>
    </w:tbl>
    <w:p w14:paraId="1DCF8903" w14:textId="77777777" w:rsidR="0007556B" w:rsidRPr="00B33A83" w:rsidRDefault="0007556B" w:rsidP="0007556B">
      <w:pPr>
        <w:pStyle w:val="titolo20"/>
        <w:rPr>
          <w:rFonts w:eastAsiaTheme="minorEastAsia"/>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099B6C26" w14:textId="77777777" w:rsidTr="00DD2ADF">
        <w:tc>
          <w:tcPr>
            <w:tcW w:w="2200" w:type="dxa"/>
            <w:tcMar>
              <w:top w:w="20" w:type="dxa"/>
              <w:left w:w="20" w:type="dxa"/>
              <w:bottom w:w="20" w:type="dxa"/>
              <w:right w:w="20" w:type="dxa"/>
            </w:tcMar>
            <w:vAlign w:val="center"/>
            <w:hideMark/>
          </w:tcPr>
          <w:p w14:paraId="3DC7E93E" w14:textId="77777777" w:rsidR="0007556B" w:rsidRPr="00B33A83" w:rsidRDefault="0007556B" w:rsidP="00DD2ADF">
            <w:pPr>
              <w:pStyle w:val="movimento"/>
              <w:rPr>
                <w:color w:val="002060"/>
              </w:rPr>
            </w:pPr>
            <w:r w:rsidRPr="00B33A83">
              <w:rPr>
                <w:color w:val="002060"/>
              </w:rPr>
              <w:t>FEDERICI ALESSANDRO</w:t>
            </w:r>
          </w:p>
        </w:tc>
        <w:tc>
          <w:tcPr>
            <w:tcW w:w="2200" w:type="dxa"/>
            <w:tcMar>
              <w:top w:w="20" w:type="dxa"/>
              <w:left w:w="20" w:type="dxa"/>
              <w:bottom w:w="20" w:type="dxa"/>
              <w:right w:w="20" w:type="dxa"/>
            </w:tcMar>
            <w:vAlign w:val="center"/>
            <w:hideMark/>
          </w:tcPr>
          <w:p w14:paraId="394BCF5C" w14:textId="77777777" w:rsidR="0007556B" w:rsidRPr="00B33A83" w:rsidRDefault="0007556B" w:rsidP="00DD2ADF">
            <w:pPr>
              <w:pStyle w:val="movimento2"/>
              <w:rPr>
                <w:color w:val="002060"/>
              </w:rPr>
            </w:pPr>
            <w:r w:rsidRPr="00B33A83">
              <w:rPr>
                <w:color w:val="002060"/>
              </w:rPr>
              <w:t xml:space="preserve">(AUDAX 1970 S.ANGELO) </w:t>
            </w:r>
          </w:p>
        </w:tc>
        <w:tc>
          <w:tcPr>
            <w:tcW w:w="800" w:type="dxa"/>
            <w:tcMar>
              <w:top w:w="20" w:type="dxa"/>
              <w:left w:w="20" w:type="dxa"/>
              <w:bottom w:w="20" w:type="dxa"/>
              <w:right w:w="20" w:type="dxa"/>
            </w:tcMar>
            <w:vAlign w:val="center"/>
            <w:hideMark/>
          </w:tcPr>
          <w:p w14:paraId="2C5EBC1D"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49636725" w14:textId="77777777" w:rsidR="0007556B" w:rsidRPr="00B33A83" w:rsidRDefault="0007556B" w:rsidP="00DD2ADF">
            <w:pPr>
              <w:pStyle w:val="movimento"/>
              <w:rPr>
                <w:color w:val="002060"/>
              </w:rPr>
            </w:pPr>
            <w:r w:rsidRPr="00B33A83">
              <w:rPr>
                <w:color w:val="002060"/>
              </w:rPr>
              <w:t>BALDELLI NICCOLO</w:t>
            </w:r>
          </w:p>
        </w:tc>
        <w:tc>
          <w:tcPr>
            <w:tcW w:w="2200" w:type="dxa"/>
            <w:tcMar>
              <w:top w:w="20" w:type="dxa"/>
              <w:left w:w="20" w:type="dxa"/>
              <w:bottom w:w="20" w:type="dxa"/>
              <w:right w:w="20" w:type="dxa"/>
            </w:tcMar>
            <w:vAlign w:val="center"/>
            <w:hideMark/>
          </w:tcPr>
          <w:p w14:paraId="0578E2A4" w14:textId="77777777" w:rsidR="0007556B" w:rsidRPr="00B33A83" w:rsidRDefault="0007556B" w:rsidP="00DD2ADF">
            <w:pPr>
              <w:pStyle w:val="movimento2"/>
              <w:rPr>
                <w:color w:val="002060"/>
              </w:rPr>
            </w:pPr>
            <w:r w:rsidRPr="00B33A83">
              <w:rPr>
                <w:color w:val="002060"/>
              </w:rPr>
              <w:t xml:space="preserve">(C.U.S. MACERATA CALCIO A5) </w:t>
            </w:r>
          </w:p>
        </w:tc>
      </w:tr>
      <w:tr w:rsidR="0007556B" w:rsidRPr="00B33A83" w14:paraId="1722D959" w14:textId="77777777" w:rsidTr="00DD2ADF">
        <w:tc>
          <w:tcPr>
            <w:tcW w:w="2200" w:type="dxa"/>
            <w:tcMar>
              <w:top w:w="20" w:type="dxa"/>
              <w:left w:w="20" w:type="dxa"/>
              <w:bottom w:w="20" w:type="dxa"/>
              <w:right w:w="20" w:type="dxa"/>
            </w:tcMar>
            <w:vAlign w:val="center"/>
            <w:hideMark/>
          </w:tcPr>
          <w:p w14:paraId="2A90949F" w14:textId="77777777" w:rsidR="0007556B" w:rsidRPr="00B33A83" w:rsidRDefault="0007556B" w:rsidP="00DD2ADF">
            <w:pPr>
              <w:pStyle w:val="movimento"/>
              <w:rPr>
                <w:color w:val="002060"/>
              </w:rPr>
            </w:pPr>
            <w:r w:rsidRPr="00B33A83">
              <w:rPr>
                <w:color w:val="002060"/>
              </w:rPr>
              <w:t>TASSOTTI SIMONE</w:t>
            </w:r>
          </w:p>
        </w:tc>
        <w:tc>
          <w:tcPr>
            <w:tcW w:w="2200" w:type="dxa"/>
            <w:tcMar>
              <w:top w:w="20" w:type="dxa"/>
              <w:left w:w="20" w:type="dxa"/>
              <w:bottom w:w="20" w:type="dxa"/>
              <w:right w:w="20" w:type="dxa"/>
            </w:tcMar>
            <w:vAlign w:val="center"/>
            <w:hideMark/>
          </w:tcPr>
          <w:p w14:paraId="07A24EB0" w14:textId="77777777" w:rsidR="0007556B" w:rsidRPr="00B33A83" w:rsidRDefault="0007556B" w:rsidP="00DD2ADF">
            <w:pPr>
              <w:pStyle w:val="movimento2"/>
              <w:rPr>
                <w:color w:val="002060"/>
              </w:rPr>
            </w:pPr>
            <w:r w:rsidRPr="00B33A83">
              <w:rPr>
                <w:color w:val="002060"/>
              </w:rPr>
              <w:t xml:space="preserve">(U.MANDOLESI CALCIO) </w:t>
            </w:r>
          </w:p>
        </w:tc>
        <w:tc>
          <w:tcPr>
            <w:tcW w:w="800" w:type="dxa"/>
            <w:tcMar>
              <w:top w:w="20" w:type="dxa"/>
              <w:left w:w="20" w:type="dxa"/>
              <w:bottom w:w="20" w:type="dxa"/>
              <w:right w:w="20" w:type="dxa"/>
            </w:tcMar>
            <w:vAlign w:val="center"/>
            <w:hideMark/>
          </w:tcPr>
          <w:p w14:paraId="78B16EE1"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49F7AFBD"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E1DC532" w14:textId="77777777" w:rsidR="0007556B" w:rsidRPr="00B33A83" w:rsidRDefault="0007556B" w:rsidP="00DD2ADF">
            <w:pPr>
              <w:pStyle w:val="movimento2"/>
              <w:rPr>
                <w:color w:val="002060"/>
              </w:rPr>
            </w:pPr>
            <w:r w:rsidRPr="00B33A83">
              <w:rPr>
                <w:color w:val="002060"/>
              </w:rPr>
              <w:t> </w:t>
            </w:r>
          </w:p>
        </w:tc>
      </w:tr>
    </w:tbl>
    <w:p w14:paraId="2EF8D811" w14:textId="77777777" w:rsidR="0007556B" w:rsidRPr="00B33A83" w:rsidRDefault="0007556B" w:rsidP="0007556B">
      <w:pPr>
        <w:ind w:left="4956"/>
        <w:rPr>
          <w:rFonts w:ascii="Arial" w:hAnsi="Arial" w:cs="Arial"/>
          <w:noProof/>
          <w:color w:val="002060"/>
          <w:sz w:val="22"/>
          <w:szCs w:val="22"/>
        </w:rPr>
      </w:pPr>
      <w:r w:rsidRPr="00B33A83">
        <w:rPr>
          <w:rFonts w:ascii="Arial" w:hAnsi="Arial" w:cs="Arial"/>
          <w:noProof/>
          <w:color w:val="002060"/>
          <w:sz w:val="22"/>
          <w:szCs w:val="22"/>
        </w:rPr>
        <w:t>F.to IL SOSTITUTO GIUDICE SPORTIVO      </w:t>
      </w:r>
    </w:p>
    <w:p w14:paraId="1B85C883" w14:textId="77777777" w:rsidR="0007556B" w:rsidRPr="00B33A83" w:rsidRDefault="0007556B" w:rsidP="0007556B">
      <w:pPr>
        <w:pStyle w:val="breakline"/>
        <w:rPr>
          <w:rFonts w:eastAsiaTheme="minorEastAsia"/>
          <w:color w:val="002060"/>
        </w:rPr>
      </w:pPr>
      <w:r w:rsidRPr="00B33A83">
        <w:rPr>
          <w:rFonts w:ascii="Arial" w:hAnsi="Arial" w:cs="Arial"/>
          <w:noProof/>
          <w:color w:val="002060"/>
          <w:sz w:val="22"/>
          <w:szCs w:val="22"/>
        </w:rPr>
        <w:t xml:space="preserve"> </w:t>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t xml:space="preserve">   </w:t>
      </w:r>
      <w:r w:rsidRPr="00B33A83">
        <w:rPr>
          <w:rFonts w:ascii="Arial" w:hAnsi="Arial" w:cs="Arial"/>
          <w:noProof/>
          <w:color w:val="002060"/>
          <w:sz w:val="22"/>
          <w:szCs w:val="22"/>
        </w:rPr>
        <w:tab/>
        <w:t xml:space="preserve">                Federica Sorrentino</w:t>
      </w:r>
    </w:p>
    <w:p w14:paraId="766A163D" w14:textId="77777777" w:rsidR="0007556B" w:rsidRPr="00B33A83" w:rsidRDefault="0007556B" w:rsidP="0007556B">
      <w:pPr>
        <w:pStyle w:val="breakline"/>
        <w:rPr>
          <w:rFonts w:eastAsiaTheme="minorEastAsia"/>
          <w:color w:val="002060"/>
        </w:rPr>
      </w:pPr>
    </w:p>
    <w:p w14:paraId="5EE41B65" w14:textId="77777777" w:rsidR="0007556B" w:rsidRPr="00B33A83" w:rsidRDefault="0007556B" w:rsidP="0007556B">
      <w:pPr>
        <w:pStyle w:val="titoloprinc0"/>
        <w:rPr>
          <w:color w:val="002060"/>
        </w:rPr>
      </w:pPr>
      <w:r w:rsidRPr="00B33A83">
        <w:rPr>
          <w:color w:val="002060"/>
        </w:rPr>
        <w:t>CLASSIFICA</w:t>
      </w:r>
    </w:p>
    <w:p w14:paraId="6FFBC7A2" w14:textId="77777777" w:rsidR="0007556B" w:rsidRPr="00B33A83" w:rsidRDefault="0007556B" w:rsidP="0007556B">
      <w:pPr>
        <w:pStyle w:val="breakline"/>
        <w:rPr>
          <w:color w:val="002060"/>
        </w:rPr>
      </w:pPr>
    </w:p>
    <w:p w14:paraId="292678CE" w14:textId="77777777" w:rsidR="0007556B" w:rsidRPr="00B33A83" w:rsidRDefault="0007556B" w:rsidP="0007556B">
      <w:pPr>
        <w:pStyle w:val="breakline"/>
        <w:rPr>
          <w:color w:val="002060"/>
        </w:rPr>
      </w:pPr>
    </w:p>
    <w:p w14:paraId="43F5407E" w14:textId="77777777" w:rsidR="0007556B" w:rsidRPr="00B33A83" w:rsidRDefault="0007556B" w:rsidP="0007556B">
      <w:pPr>
        <w:pStyle w:val="sottotitolocampionato10"/>
        <w:rPr>
          <w:color w:val="002060"/>
        </w:rPr>
      </w:pPr>
      <w:r w:rsidRPr="00B33A8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5D38E6D3"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7EA74"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A4552"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24B2F"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B0F3B"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43D60"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357C8"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B4735"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794E6"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7EA76"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A7F78" w14:textId="77777777" w:rsidR="0007556B" w:rsidRPr="00B33A83" w:rsidRDefault="0007556B" w:rsidP="00DD2ADF">
            <w:pPr>
              <w:pStyle w:val="headertabella0"/>
              <w:rPr>
                <w:color w:val="002060"/>
              </w:rPr>
            </w:pPr>
            <w:r w:rsidRPr="00B33A83">
              <w:rPr>
                <w:color w:val="002060"/>
              </w:rPr>
              <w:t>PE</w:t>
            </w:r>
          </w:p>
        </w:tc>
      </w:tr>
      <w:tr w:rsidR="0007556B" w:rsidRPr="00B33A83" w14:paraId="0C236E6F"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FC0A63" w14:textId="77777777" w:rsidR="0007556B" w:rsidRPr="00B33A83" w:rsidRDefault="0007556B" w:rsidP="00DD2ADF">
            <w:pPr>
              <w:pStyle w:val="rowtabella0"/>
              <w:rPr>
                <w:color w:val="002060"/>
              </w:rPr>
            </w:pPr>
            <w:r w:rsidRPr="00B33A8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75AB8"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02E45"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D659"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AE088"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B732"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C152" w14:textId="77777777" w:rsidR="0007556B" w:rsidRPr="00B33A83" w:rsidRDefault="0007556B" w:rsidP="00DD2ADF">
            <w:pPr>
              <w:pStyle w:val="rowtabella0"/>
              <w:jc w:val="center"/>
              <w:rPr>
                <w:color w:val="002060"/>
              </w:rPr>
            </w:pPr>
            <w:r w:rsidRPr="00B33A8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3D8F"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B5776"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732C5" w14:textId="77777777" w:rsidR="0007556B" w:rsidRPr="00B33A83" w:rsidRDefault="0007556B" w:rsidP="00DD2ADF">
            <w:pPr>
              <w:pStyle w:val="rowtabella0"/>
              <w:jc w:val="center"/>
              <w:rPr>
                <w:color w:val="002060"/>
              </w:rPr>
            </w:pPr>
            <w:r w:rsidRPr="00B33A83">
              <w:rPr>
                <w:color w:val="002060"/>
              </w:rPr>
              <w:t>0</w:t>
            </w:r>
          </w:p>
        </w:tc>
      </w:tr>
      <w:tr w:rsidR="0007556B" w:rsidRPr="00B33A83" w14:paraId="0DF58D2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05B03" w14:textId="77777777" w:rsidR="0007556B" w:rsidRPr="00B33A83" w:rsidRDefault="0007556B" w:rsidP="00DD2ADF">
            <w:pPr>
              <w:pStyle w:val="rowtabella0"/>
              <w:rPr>
                <w:color w:val="002060"/>
              </w:rPr>
            </w:pPr>
            <w:r w:rsidRPr="00B33A8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4EE5"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F61A2"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77C5"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C73F8"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BBCC"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5E9F" w14:textId="77777777" w:rsidR="0007556B" w:rsidRPr="00B33A83" w:rsidRDefault="0007556B" w:rsidP="00DD2ADF">
            <w:pPr>
              <w:pStyle w:val="rowtabella0"/>
              <w:jc w:val="center"/>
              <w:rPr>
                <w:color w:val="002060"/>
              </w:rPr>
            </w:pPr>
            <w:r w:rsidRPr="00B33A8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8C79D"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A14F" w14:textId="77777777" w:rsidR="0007556B" w:rsidRPr="00B33A83" w:rsidRDefault="0007556B" w:rsidP="00DD2ADF">
            <w:pPr>
              <w:pStyle w:val="rowtabella0"/>
              <w:jc w:val="center"/>
              <w:rPr>
                <w:color w:val="002060"/>
              </w:rPr>
            </w:pPr>
            <w:r w:rsidRPr="00B33A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3448" w14:textId="77777777" w:rsidR="0007556B" w:rsidRPr="00B33A83" w:rsidRDefault="0007556B" w:rsidP="00DD2ADF">
            <w:pPr>
              <w:pStyle w:val="rowtabella0"/>
              <w:jc w:val="center"/>
              <w:rPr>
                <w:color w:val="002060"/>
              </w:rPr>
            </w:pPr>
            <w:r w:rsidRPr="00B33A83">
              <w:rPr>
                <w:color w:val="002060"/>
              </w:rPr>
              <w:t>0</w:t>
            </w:r>
          </w:p>
        </w:tc>
      </w:tr>
      <w:tr w:rsidR="0007556B" w:rsidRPr="00B33A83" w14:paraId="0E3729F3"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56A63" w14:textId="77777777" w:rsidR="0007556B" w:rsidRPr="00B33A83" w:rsidRDefault="0007556B" w:rsidP="00DD2ADF">
            <w:pPr>
              <w:pStyle w:val="rowtabella0"/>
              <w:rPr>
                <w:color w:val="002060"/>
              </w:rPr>
            </w:pPr>
            <w:r w:rsidRPr="00B33A83">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218C"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B992"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9FB59"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C289F"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F4ACF"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B067" w14:textId="77777777" w:rsidR="0007556B" w:rsidRPr="00B33A83" w:rsidRDefault="0007556B" w:rsidP="00DD2ADF">
            <w:pPr>
              <w:pStyle w:val="rowtabella0"/>
              <w:jc w:val="center"/>
              <w:rPr>
                <w:color w:val="002060"/>
              </w:rPr>
            </w:pPr>
            <w:r w:rsidRPr="00B33A8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D4B04" w14:textId="77777777" w:rsidR="0007556B" w:rsidRPr="00B33A83" w:rsidRDefault="0007556B" w:rsidP="00DD2ADF">
            <w:pPr>
              <w:pStyle w:val="rowtabella0"/>
              <w:jc w:val="center"/>
              <w:rPr>
                <w:color w:val="002060"/>
              </w:rPr>
            </w:pPr>
            <w:r w:rsidRPr="00B33A8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AC00"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A43C8" w14:textId="77777777" w:rsidR="0007556B" w:rsidRPr="00B33A83" w:rsidRDefault="0007556B" w:rsidP="00DD2ADF">
            <w:pPr>
              <w:pStyle w:val="rowtabella0"/>
              <w:jc w:val="center"/>
              <w:rPr>
                <w:color w:val="002060"/>
              </w:rPr>
            </w:pPr>
            <w:r w:rsidRPr="00B33A83">
              <w:rPr>
                <w:color w:val="002060"/>
              </w:rPr>
              <w:t>0</w:t>
            </w:r>
          </w:p>
        </w:tc>
      </w:tr>
      <w:tr w:rsidR="0007556B" w:rsidRPr="00B33A83" w14:paraId="2B5C60B3"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50FE08" w14:textId="77777777" w:rsidR="0007556B" w:rsidRPr="00B33A83" w:rsidRDefault="0007556B" w:rsidP="00DD2ADF">
            <w:pPr>
              <w:pStyle w:val="rowtabella0"/>
              <w:rPr>
                <w:color w:val="002060"/>
              </w:rPr>
            </w:pPr>
            <w:r w:rsidRPr="00B33A8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5FEF"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3245F"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73477"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49F0F"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D699"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35E62" w14:textId="77777777" w:rsidR="0007556B" w:rsidRPr="00B33A83" w:rsidRDefault="0007556B" w:rsidP="00DD2ADF">
            <w:pPr>
              <w:pStyle w:val="rowtabella0"/>
              <w:jc w:val="center"/>
              <w:rPr>
                <w:color w:val="002060"/>
              </w:rPr>
            </w:pPr>
            <w:r w:rsidRPr="00B33A8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B54A" w14:textId="77777777" w:rsidR="0007556B" w:rsidRPr="00B33A83" w:rsidRDefault="0007556B" w:rsidP="00DD2ADF">
            <w:pPr>
              <w:pStyle w:val="rowtabella0"/>
              <w:jc w:val="center"/>
              <w:rPr>
                <w:color w:val="002060"/>
              </w:rPr>
            </w:pPr>
            <w:r w:rsidRPr="00B33A83">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89A2"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FD11" w14:textId="77777777" w:rsidR="0007556B" w:rsidRPr="00B33A83" w:rsidRDefault="0007556B" w:rsidP="00DD2ADF">
            <w:pPr>
              <w:pStyle w:val="rowtabella0"/>
              <w:jc w:val="center"/>
              <w:rPr>
                <w:color w:val="002060"/>
              </w:rPr>
            </w:pPr>
            <w:r w:rsidRPr="00B33A83">
              <w:rPr>
                <w:color w:val="002060"/>
              </w:rPr>
              <w:t>0</w:t>
            </w:r>
          </w:p>
        </w:tc>
      </w:tr>
      <w:tr w:rsidR="0007556B" w:rsidRPr="00B33A83" w14:paraId="7DCF018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67F9B" w14:textId="77777777" w:rsidR="0007556B" w:rsidRPr="00B33A83" w:rsidRDefault="0007556B" w:rsidP="00DD2ADF">
            <w:pPr>
              <w:pStyle w:val="rowtabella0"/>
              <w:rPr>
                <w:color w:val="002060"/>
              </w:rPr>
            </w:pPr>
            <w:r w:rsidRPr="00B33A83">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A2936"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BD688"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F80D"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5B9A1"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F2417"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84E96" w14:textId="77777777" w:rsidR="0007556B" w:rsidRPr="00B33A83" w:rsidRDefault="0007556B" w:rsidP="00DD2ADF">
            <w:pPr>
              <w:pStyle w:val="rowtabella0"/>
              <w:jc w:val="center"/>
              <w:rPr>
                <w:color w:val="002060"/>
              </w:rPr>
            </w:pPr>
            <w:r w:rsidRPr="00B33A8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BAE39" w14:textId="77777777" w:rsidR="0007556B" w:rsidRPr="00B33A83" w:rsidRDefault="0007556B" w:rsidP="00DD2ADF">
            <w:pPr>
              <w:pStyle w:val="rowtabella0"/>
              <w:jc w:val="center"/>
              <w:rPr>
                <w:color w:val="002060"/>
              </w:rPr>
            </w:pPr>
            <w:r w:rsidRPr="00B33A8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C9D3"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8D14" w14:textId="77777777" w:rsidR="0007556B" w:rsidRPr="00B33A83" w:rsidRDefault="0007556B" w:rsidP="00DD2ADF">
            <w:pPr>
              <w:pStyle w:val="rowtabella0"/>
              <w:jc w:val="center"/>
              <w:rPr>
                <w:color w:val="002060"/>
              </w:rPr>
            </w:pPr>
            <w:r w:rsidRPr="00B33A83">
              <w:rPr>
                <w:color w:val="002060"/>
              </w:rPr>
              <w:t>0</w:t>
            </w:r>
          </w:p>
        </w:tc>
      </w:tr>
      <w:tr w:rsidR="0007556B" w:rsidRPr="00B33A83" w14:paraId="5B408580"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7B2411" w14:textId="77777777" w:rsidR="0007556B" w:rsidRPr="00B33A83" w:rsidRDefault="0007556B" w:rsidP="00DD2ADF">
            <w:pPr>
              <w:pStyle w:val="rowtabella0"/>
              <w:rPr>
                <w:color w:val="002060"/>
              </w:rPr>
            </w:pPr>
            <w:r w:rsidRPr="00B33A83">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3494F"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512F"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77116"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A19E2"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B21D"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0F985"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14E3D" w14:textId="77777777" w:rsidR="0007556B" w:rsidRPr="00B33A83" w:rsidRDefault="0007556B" w:rsidP="00DD2ADF">
            <w:pPr>
              <w:pStyle w:val="rowtabella0"/>
              <w:jc w:val="center"/>
              <w:rPr>
                <w:color w:val="002060"/>
              </w:rPr>
            </w:pPr>
            <w:r w:rsidRPr="00B33A83">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5BCB" w14:textId="77777777" w:rsidR="0007556B" w:rsidRPr="00B33A83" w:rsidRDefault="0007556B" w:rsidP="00DD2ADF">
            <w:pPr>
              <w:pStyle w:val="rowtabella0"/>
              <w:jc w:val="center"/>
              <w:rPr>
                <w:color w:val="002060"/>
              </w:rPr>
            </w:pPr>
            <w:r w:rsidRPr="00B33A8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54839" w14:textId="77777777" w:rsidR="0007556B" w:rsidRPr="00B33A83" w:rsidRDefault="0007556B" w:rsidP="00DD2ADF">
            <w:pPr>
              <w:pStyle w:val="rowtabella0"/>
              <w:jc w:val="center"/>
              <w:rPr>
                <w:color w:val="002060"/>
              </w:rPr>
            </w:pPr>
            <w:r w:rsidRPr="00B33A83">
              <w:rPr>
                <w:color w:val="002060"/>
              </w:rPr>
              <w:t>0</w:t>
            </w:r>
          </w:p>
        </w:tc>
      </w:tr>
    </w:tbl>
    <w:p w14:paraId="554E74B0" w14:textId="77777777" w:rsidR="0007556B" w:rsidRPr="00B33A83" w:rsidRDefault="0007556B" w:rsidP="0007556B">
      <w:pPr>
        <w:pStyle w:val="breakline"/>
        <w:rPr>
          <w:rFonts w:eastAsiaTheme="minorEastAsia"/>
          <w:color w:val="002060"/>
        </w:rPr>
      </w:pPr>
    </w:p>
    <w:p w14:paraId="3DDF6113" w14:textId="77777777" w:rsidR="0007556B" w:rsidRPr="00B33A83" w:rsidRDefault="0007556B" w:rsidP="0007556B">
      <w:pPr>
        <w:pStyle w:val="breakline"/>
        <w:rPr>
          <w:color w:val="002060"/>
        </w:rPr>
      </w:pPr>
    </w:p>
    <w:p w14:paraId="3D9BE746" w14:textId="77777777" w:rsidR="0007556B" w:rsidRPr="00B33A83" w:rsidRDefault="0007556B" w:rsidP="0007556B">
      <w:pPr>
        <w:pStyle w:val="sottotitolocampionato10"/>
        <w:rPr>
          <w:color w:val="002060"/>
        </w:rPr>
      </w:pPr>
      <w:r w:rsidRPr="00B33A83">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23228EF6"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44C50"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05169"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FF365"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D96A1E"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8E77A"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5005A"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B25AF"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16BC3"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FF2BA"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FB014" w14:textId="77777777" w:rsidR="0007556B" w:rsidRPr="00B33A83" w:rsidRDefault="0007556B" w:rsidP="00DD2ADF">
            <w:pPr>
              <w:pStyle w:val="headertabella0"/>
              <w:rPr>
                <w:color w:val="002060"/>
              </w:rPr>
            </w:pPr>
            <w:r w:rsidRPr="00B33A83">
              <w:rPr>
                <w:color w:val="002060"/>
              </w:rPr>
              <w:t>PE</w:t>
            </w:r>
          </w:p>
        </w:tc>
      </w:tr>
      <w:tr w:rsidR="0007556B" w:rsidRPr="00B33A83" w14:paraId="1398ED02"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D346D6" w14:textId="77777777" w:rsidR="0007556B" w:rsidRPr="00B33A83" w:rsidRDefault="0007556B" w:rsidP="00DD2ADF">
            <w:pPr>
              <w:pStyle w:val="rowtabella0"/>
              <w:rPr>
                <w:color w:val="002060"/>
              </w:rPr>
            </w:pPr>
            <w:r w:rsidRPr="00B33A8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17DEB"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89C14"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880D6"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355D9"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16A4E"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81192" w14:textId="77777777" w:rsidR="0007556B" w:rsidRPr="00B33A83" w:rsidRDefault="0007556B" w:rsidP="00DD2ADF">
            <w:pPr>
              <w:pStyle w:val="rowtabella0"/>
              <w:jc w:val="center"/>
              <w:rPr>
                <w:color w:val="002060"/>
              </w:rPr>
            </w:pPr>
            <w:r w:rsidRPr="00B33A8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6E2B5" w14:textId="77777777" w:rsidR="0007556B" w:rsidRPr="00B33A83" w:rsidRDefault="0007556B" w:rsidP="00DD2ADF">
            <w:pPr>
              <w:pStyle w:val="rowtabella0"/>
              <w:jc w:val="center"/>
              <w:rPr>
                <w:color w:val="002060"/>
              </w:rPr>
            </w:pPr>
            <w:r w:rsidRPr="00B33A8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41D55"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62F14" w14:textId="77777777" w:rsidR="0007556B" w:rsidRPr="00B33A83" w:rsidRDefault="0007556B" w:rsidP="00DD2ADF">
            <w:pPr>
              <w:pStyle w:val="rowtabella0"/>
              <w:jc w:val="center"/>
              <w:rPr>
                <w:color w:val="002060"/>
              </w:rPr>
            </w:pPr>
            <w:r w:rsidRPr="00B33A83">
              <w:rPr>
                <w:color w:val="002060"/>
              </w:rPr>
              <w:t>0</w:t>
            </w:r>
          </w:p>
        </w:tc>
      </w:tr>
      <w:tr w:rsidR="0007556B" w:rsidRPr="00B33A83" w14:paraId="508F7E26"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917ED" w14:textId="77777777" w:rsidR="0007556B" w:rsidRPr="00B33A83" w:rsidRDefault="0007556B" w:rsidP="00DD2ADF">
            <w:pPr>
              <w:pStyle w:val="rowtabella0"/>
              <w:rPr>
                <w:color w:val="002060"/>
              </w:rPr>
            </w:pPr>
            <w:r w:rsidRPr="00B33A83">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7D3C2"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3B2A3"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E61E"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0CAA3"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AC2D4"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12359"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5C921"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1A885"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AAC44" w14:textId="77777777" w:rsidR="0007556B" w:rsidRPr="00B33A83" w:rsidRDefault="0007556B" w:rsidP="00DD2ADF">
            <w:pPr>
              <w:pStyle w:val="rowtabella0"/>
              <w:jc w:val="center"/>
              <w:rPr>
                <w:color w:val="002060"/>
              </w:rPr>
            </w:pPr>
            <w:r w:rsidRPr="00B33A83">
              <w:rPr>
                <w:color w:val="002060"/>
              </w:rPr>
              <w:t>0</w:t>
            </w:r>
          </w:p>
        </w:tc>
      </w:tr>
      <w:tr w:rsidR="0007556B" w:rsidRPr="00B33A83" w14:paraId="573409AF"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762A7" w14:textId="77777777" w:rsidR="0007556B" w:rsidRPr="00B33A83" w:rsidRDefault="0007556B" w:rsidP="00DD2ADF">
            <w:pPr>
              <w:pStyle w:val="rowtabella0"/>
              <w:rPr>
                <w:color w:val="002060"/>
              </w:rPr>
            </w:pPr>
            <w:r w:rsidRPr="00B33A83">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07B41"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55D9C"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4D9D9"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6522A"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15FB"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740A2" w14:textId="77777777" w:rsidR="0007556B" w:rsidRPr="00B33A83" w:rsidRDefault="0007556B" w:rsidP="00DD2ADF">
            <w:pPr>
              <w:pStyle w:val="rowtabella0"/>
              <w:jc w:val="center"/>
              <w:rPr>
                <w:color w:val="002060"/>
              </w:rPr>
            </w:pPr>
            <w:r w:rsidRPr="00B33A8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69D6" w14:textId="77777777" w:rsidR="0007556B" w:rsidRPr="00B33A83" w:rsidRDefault="0007556B" w:rsidP="00DD2ADF">
            <w:pPr>
              <w:pStyle w:val="rowtabella0"/>
              <w:jc w:val="center"/>
              <w:rPr>
                <w:color w:val="002060"/>
              </w:rPr>
            </w:pPr>
            <w:r w:rsidRPr="00B33A8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3E846"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27B61" w14:textId="77777777" w:rsidR="0007556B" w:rsidRPr="00B33A83" w:rsidRDefault="0007556B" w:rsidP="00DD2ADF">
            <w:pPr>
              <w:pStyle w:val="rowtabella0"/>
              <w:jc w:val="center"/>
              <w:rPr>
                <w:color w:val="002060"/>
              </w:rPr>
            </w:pPr>
            <w:r w:rsidRPr="00B33A83">
              <w:rPr>
                <w:color w:val="002060"/>
              </w:rPr>
              <w:t>0</w:t>
            </w:r>
          </w:p>
        </w:tc>
      </w:tr>
      <w:tr w:rsidR="0007556B" w:rsidRPr="00B33A83" w14:paraId="7F894BE1"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4696D" w14:textId="77777777" w:rsidR="0007556B" w:rsidRPr="00B33A83" w:rsidRDefault="0007556B" w:rsidP="00DD2ADF">
            <w:pPr>
              <w:pStyle w:val="rowtabella0"/>
              <w:rPr>
                <w:color w:val="002060"/>
              </w:rPr>
            </w:pPr>
            <w:r w:rsidRPr="00B33A83">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2ED2"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A1F49"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EFAB4"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944D"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9F755"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25BE8" w14:textId="77777777" w:rsidR="0007556B" w:rsidRPr="00B33A83" w:rsidRDefault="0007556B" w:rsidP="00DD2ADF">
            <w:pPr>
              <w:pStyle w:val="rowtabella0"/>
              <w:jc w:val="center"/>
              <w:rPr>
                <w:color w:val="002060"/>
              </w:rPr>
            </w:pPr>
            <w:r w:rsidRPr="00B33A8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CBFEE" w14:textId="77777777" w:rsidR="0007556B" w:rsidRPr="00B33A83" w:rsidRDefault="0007556B" w:rsidP="00DD2ADF">
            <w:pPr>
              <w:pStyle w:val="rowtabella0"/>
              <w:jc w:val="center"/>
              <w:rPr>
                <w:color w:val="002060"/>
              </w:rPr>
            </w:pPr>
            <w:r w:rsidRPr="00B33A8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BCFA0"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8EF84" w14:textId="77777777" w:rsidR="0007556B" w:rsidRPr="00B33A83" w:rsidRDefault="0007556B" w:rsidP="00DD2ADF">
            <w:pPr>
              <w:pStyle w:val="rowtabella0"/>
              <w:jc w:val="center"/>
              <w:rPr>
                <w:color w:val="002060"/>
              </w:rPr>
            </w:pPr>
            <w:r w:rsidRPr="00B33A83">
              <w:rPr>
                <w:color w:val="002060"/>
              </w:rPr>
              <w:t>0</w:t>
            </w:r>
          </w:p>
        </w:tc>
      </w:tr>
      <w:tr w:rsidR="0007556B" w:rsidRPr="00B33A83" w14:paraId="430E9390"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30E807" w14:textId="77777777" w:rsidR="0007556B" w:rsidRPr="00B33A83" w:rsidRDefault="0007556B" w:rsidP="00DD2ADF">
            <w:pPr>
              <w:pStyle w:val="rowtabella0"/>
              <w:rPr>
                <w:color w:val="002060"/>
              </w:rPr>
            </w:pPr>
            <w:r w:rsidRPr="00B33A8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46F5"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90CDA"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EFDF4"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17618"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C6BAF"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E0CD"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1C92" w14:textId="77777777" w:rsidR="0007556B" w:rsidRPr="00B33A83" w:rsidRDefault="0007556B" w:rsidP="00DD2ADF">
            <w:pPr>
              <w:pStyle w:val="rowtabella0"/>
              <w:jc w:val="center"/>
              <w:rPr>
                <w:color w:val="002060"/>
              </w:rPr>
            </w:pPr>
            <w:r w:rsidRPr="00B33A8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0EFDE" w14:textId="77777777" w:rsidR="0007556B" w:rsidRPr="00B33A83" w:rsidRDefault="0007556B" w:rsidP="00DD2ADF">
            <w:pPr>
              <w:pStyle w:val="rowtabella0"/>
              <w:jc w:val="center"/>
              <w:rPr>
                <w:color w:val="002060"/>
              </w:rPr>
            </w:pPr>
            <w:r w:rsidRPr="00B33A8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F07E4" w14:textId="77777777" w:rsidR="0007556B" w:rsidRPr="00B33A83" w:rsidRDefault="0007556B" w:rsidP="00DD2ADF">
            <w:pPr>
              <w:pStyle w:val="rowtabella0"/>
              <w:jc w:val="center"/>
              <w:rPr>
                <w:color w:val="002060"/>
              </w:rPr>
            </w:pPr>
            <w:r w:rsidRPr="00B33A83">
              <w:rPr>
                <w:color w:val="002060"/>
              </w:rPr>
              <w:t>0</w:t>
            </w:r>
          </w:p>
        </w:tc>
      </w:tr>
    </w:tbl>
    <w:p w14:paraId="213FDE12" w14:textId="77777777" w:rsidR="0007556B" w:rsidRPr="00B33A83" w:rsidRDefault="0007556B" w:rsidP="0007556B">
      <w:pPr>
        <w:pStyle w:val="breakline"/>
        <w:rPr>
          <w:color w:val="002060"/>
        </w:rPr>
      </w:pPr>
    </w:p>
    <w:p w14:paraId="2A371B74" w14:textId="77777777" w:rsidR="0007556B" w:rsidRPr="00B33A83" w:rsidRDefault="0007556B" w:rsidP="0007556B">
      <w:pPr>
        <w:pStyle w:val="titoloprinc0"/>
        <w:rPr>
          <w:color w:val="002060"/>
        </w:rPr>
      </w:pPr>
      <w:r w:rsidRPr="00B33A83">
        <w:rPr>
          <w:color w:val="002060"/>
        </w:rPr>
        <w:t>PROGRAMMA GARE</w:t>
      </w:r>
    </w:p>
    <w:p w14:paraId="1F24EC7C" w14:textId="77777777" w:rsidR="0007556B" w:rsidRPr="00B33A83" w:rsidRDefault="0007556B" w:rsidP="0007556B">
      <w:pPr>
        <w:pStyle w:val="breakline"/>
        <w:rPr>
          <w:color w:val="002060"/>
        </w:rPr>
      </w:pPr>
    </w:p>
    <w:p w14:paraId="6691257D" w14:textId="77777777" w:rsidR="0007556B" w:rsidRPr="00B33A83" w:rsidRDefault="0007556B" w:rsidP="0007556B">
      <w:pPr>
        <w:pStyle w:val="sottotitolocampionato10"/>
        <w:rPr>
          <w:color w:val="002060"/>
        </w:rPr>
      </w:pPr>
      <w:r w:rsidRPr="00B33A83">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07556B" w:rsidRPr="00B33A83" w14:paraId="53DD7786"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82172"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807F9"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6DB6F"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D1473"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C68BE4"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19D72"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1DC4E"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163C515D"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3F2BB0" w14:textId="77777777" w:rsidR="0007556B" w:rsidRPr="00B33A83" w:rsidRDefault="0007556B" w:rsidP="00DD2ADF">
            <w:pPr>
              <w:pStyle w:val="rowtabella0"/>
              <w:rPr>
                <w:color w:val="002060"/>
              </w:rPr>
            </w:pPr>
            <w:r w:rsidRPr="00B33A83">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C013C" w14:textId="77777777" w:rsidR="0007556B" w:rsidRPr="00B33A83" w:rsidRDefault="0007556B" w:rsidP="00DD2ADF">
            <w:pPr>
              <w:pStyle w:val="rowtabella0"/>
              <w:rPr>
                <w:color w:val="002060"/>
              </w:rPr>
            </w:pPr>
            <w:r w:rsidRPr="00B33A83">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485634"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FE906" w14:textId="77777777" w:rsidR="0007556B" w:rsidRPr="00B33A83" w:rsidRDefault="0007556B" w:rsidP="00DD2ADF">
            <w:pPr>
              <w:pStyle w:val="rowtabella0"/>
              <w:rPr>
                <w:color w:val="002060"/>
              </w:rPr>
            </w:pPr>
            <w:r w:rsidRPr="00B33A83">
              <w:rPr>
                <w:color w:val="002060"/>
              </w:rPr>
              <w:t>09/04/2022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3B66BD" w14:textId="77777777" w:rsidR="0007556B" w:rsidRPr="00B33A83" w:rsidRDefault="0007556B" w:rsidP="00DD2ADF">
            <w:pPr>
              <w:pStyle w:val="rowtabella0"/>
              <w:rPr>
                <w:color w:val="002060"/>
              </w:rPr>
            </w:pPr>
            <w:r w:rsidRPr="00B33A8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15F84" w14:textId="77777777" w:rsidR="0007556B" w:rsidRPr="00B33A83" w:rsidRDefault="0007556B" w:rsidP="00DD2ADF">
            <w:pPr>
              <w:pStyle w:val="rowtabella0"/>
              <w:rPr>
                <w:color w:val="002060"/>
              </w:rPr>
            </w:pPr>
            <w:r w:rsidRPr="00B33A8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A1249" w14:textId="77777777" w:rsidR="0007556B" w:rsidRPr="00B33A83" w:rsidRDefault="0007556B" w:rsidP="00DD2ADF">
            <w:pPr>
              <w:pStyle w:val="rowtabella0"/>
              <w:rPr>
                <w:color w:val="002060"/>
              </w:rPr>
            </w:pPr>
            <w:r w:rsidRPr="00B33A83">
              <w:rPr>
                <w:color w:val="002060"/>
              </w:rPr>
              <w:t>VIA ANTONIO ROSMINI 22/B</w:t>
            </w:r>
          </w:p>
        </w:tc>
      </w:tr>
      <w:tr w:rsidR="0007556B" w:rsidRPr="00B33A83" w14:paraId="7AA18A5E"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0A2445" w14:textId="77777777" w:rsidR="0007556B" w:rsidRPr="00B33A83" w:rsidRDefault="0007556B" w:rsidP="00DD2ADF">
            <w:pPr>
              <w:pStyle w:val="rowtabella0"/>
              <w:rPr>
                <w:color w:val="002060"/>
              </w:rPr>
            </w:pPr>
            <w:r w:rsidRPr="00B33A83">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1E297B" w14:textId="77777777" w:rsidR="0007556B" w:rsidRPr="00B33A83" w:rsidRDefault="0007556B" w:rsidP="00DD2ADF">
            <w:pPr>
              <w:pStyle w:val="rowtabella0"/>
              <w:rPr>
                <w:color w:val="002060"/>
              </w:rPr>
            </w:pPr>
            <w:r w:rsidRPr="00B33A8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2A3949"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E48B0C" w14:textId="77777777" w:rsidR="0007556B" w:rsidRPr="00B33A83" w:rsidRDefault="0007556B" w:rsidP="00DD2ADF">
            <w:pPr>
              <w:pStyle w:val="rowtabella0"/>
              <w:rPr>
                <w:color w:val="002060"/>
              </w:rPr>
            </w:pPr>
            <w:r w:rsidRPr="00B33A83">
              <w:rPr>
                <w:color w:val="002060"/>
              </w:rPr>
              <w:t>10/04/2022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B729EC" w14:textId="77777777" w:rsidR="0007556B" w:rsidRPr="00B33A83" w:rsidRDefault="0007556B" w:rsidP="00DD2ADF">
            <w:pPr>
              <w:pStyle w:val="rowtabella0"/>
              <w:rPr>
                <w:color w:val="002060"/>
              </w:rPr>
            </w:pPr>
            <w:r w:rsidRPr="00B33A8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CFFF0D" w14:textId="77777777" w:rsidR="0007556B" w:rsidRPr="00B33A83" w:rsidRDefault="0007556B" w:rsidP="00DD2ADF">
            <w:pPr>
              <w:pStyle w:val="rowtabella0"/>
              <w:rPr>
                <w:color w:val="002060"/>
              </w:rPr>
            </w:pPr>
            <w:r w:rsidRPr="00B33A8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87806" w14:textId="77777777" w:rsidR="0007556B" w:rsidRPr="00B33A83" w:rsidRDefault="0007556B" w:rsidP="00DD2ADF">
            <w:pPr>
              <w:pStyle w:val="rowtabella0"/>
              <w:rPr>
                <w:color w:val="002060"/>
              </w:rPr>
            </w:pPr>
            <w:r w:rsidRPr="00B33A83">
              <w:rPr>
                <w:color w:val="002060"/>
              </w:rPr>
              <w:t>VIA CORRADI</w:t>
            </w:r>
          </w:p>
        </w:tc>
      </w:tr>
      <w:tr w:rsidR="0007556B" w:rsidRPr="00B33A83" w14:paraId="08527F4F"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632A9" w14:textId="77777777" w:rsidR="0007556B" w:rsidRPr="00B33A83" w:rsidRDefault="0007556B" w:rsidP="00DD2ADF">
            <w:pPr>
              <w:pStyle w:val="rowtabella0"/>
              <w:rPr>
                <w:color w:val="002060"/>
              </w:rPr>
            </w:pPr>
            <w:r w:rsidRPr="00B33A83">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23045" w14:textId="77777777" w:rsidR="0007556B" w:rsidRPr="00B33A83" w:rsidRDefault="0007556B" w:rsidP="00DD2ADF">
            <w:pPr>
              <w:pStyle w:val="rowtabella0"/>
              <w:rPr>
                <w:color w:val="002060"/>
              </w:rPr>
            </w:pPr>
            <w:r w:rsidRPr="00B33A83">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2ADB8"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5F3FFC" w14:textId="77777777" w:rsidR="0007556B" w:rsidRPr="00B33A83" w:rsidRDefault="0007556B" w:rsidP="00DD2ADF">
            <w:pPr>
              <w:pStyle w:val="rowtabella0"/>
              <w:rPr>
                <w:color w:val="002060"/>
              </w:rPr>
            </w:pPr>
            <w:r w:rsidRPr="00B33A83">
              <w:rPr>
                <w:color w:val="002060"/>
              </w:rPr>
              <w:t>10/04/2022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6A614" w14:textId="77777777" w:rsidR="0007556B" w:rsidRPr="00B33A83" w:rsidRDefault="0007556B" w:rsidP="00DD2ADF">
            <w:pPr>
              <w:pStyle w:val="rowtabella0"/>
              <w:rPr>
                <w:color w:val="002060"/>
              </w:rPr>
            </w:pPr>
            <w:r w:rsidRPr="00B33A83">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E06BD" w14:textId="77777777" w:rsidR="0007556B" w:rsidRPr="00B33A83" w:rsidRDefault="0007556B" w:rsidP="00DD2ADF">
            <w:pPr>
              <w:pStyle w:val="rowtabella0"/>
              <w:rPr>
                <w:color w:val="002060"/>
              </w:rPr>
            </w:pPr>
            <w:r w:rsidRPr="00B33A8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154059" w14:textId="77777777" w:rsidR="0007556B" w:rsidRPr="00B33A83" w:rsidRDefault="0007556B" w:rsidP="00DD2ADF">
            <w:pPr>
              <w:pStyle w:val="rowtabella0"/>
              <w:rPr>
                <w:color w:val="002060"/>
              </w:rPr>
            </w:pPr>
            <w:r w:rsidRPr="00B33A83">
              <w:rPr>
                <w:color w:val="002060"/>
              </w:rPr>
              <w:t>VIA PIRANDELLO AREA MT.4</w:t>
            </w:r>
          </w:p>
        </w:tc>
      </w:tr>
    </w:tbl>
    <w:p w14:paraId="5FEABF88" w14:textId="77777777" w:rsidR="0007556B" w:rsidRPr="00B33A83" w:rsidRDefault="0007556B" w:rsidP="0007556B">
      <w:pPr>
        <w:pStyle w:val="breakline"/>
        <w:rPr>
          <w:rFonts w:eastAsiaTheme="minorEastAsia"/>
          <w:color w:val="002060"/>
        </w:rPr>
      </w:pPr>
    </w:p>
    <w:p w14:paraId="4BC2A956" w14:textId="77777777" w:rsidR="0007556B" w:rsidRPr="00B33A83" w:rsidRDefault="0007556B" w:rsidP="0007556B">
      <w:pPr>
        <w:pStyle w:val="breakline"/>
        <w:rPr>
          <w:color w:val="002060"/>
        </w:rPr>
      </w:pPr>
    </w:p>
    <w:p w14:paraId="05E7156C" w14:textId="77777777" w:rsidR="0007556B" w:rsidRPr="00B33A83" w:rsidRDefault="0007556B" w:rsidP="0007556B">
      <w:pPr>
        <w:pStyle w:val="breakline"/>
        <w:rPr>
          <w:color w:val="002060"/>
        </w:rPr>
      </w:pPr>
    </w:p>
    <w:p w14:paraId="0D2D8729" w14:textId="77777777" w:rsidR="0007556B" w:rsidRPr="00B33A83" w:rsidRDefault="0007556B" w:rsidP="0007556B">
      <w:pPr>
        <w:pStyle w:val="sottotitolocampionato10"/>
        <w:rPr>
          <w:color w:val="002060"/>
        </w:rPr>
      </w:pPr>
      <w:r w:rsidRPr="00B33A83">
        <w:rPr>
          <w:color w:val="002060"/>
        </w:rPr>
        <w:t>GIRONE S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8"/>
        <w:gridCol w:w="1552"/>
        <w:gridCol w:w="1542"/>
      </w:tblGrid>
      <w:tr w:rsidR="0007556B" w:rsidRPr="00B33A83" w14:paraId="61052352"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6E8D8"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F5BBE"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F677B"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1C368"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251EF"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1E1FE7"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AD833"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0F81492A"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28F84D" w14:textId="77777777" w:rsidR="0007556B" w:rsidRPr="00B33A83" w:rsidRDefault="0007556B" w:rsidP="00DD2ADF">
            <w:pPr>
              <w:pStyle w:val="rowtabella0"/>
              <w:rPr>
                <w:color w:val="002060"/>
              </w:rPr>
            </w:pPr>
            <w:r w:rsidRPr="00B33A8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CA70F2" w14:textId="77777777" w:rsidR="0007556B" w:rsidRPr="00B33A83" w:rsidRDefault="0007556B" w:rsidP="00DD2ADF">
            <w:pPr>
              <w:pStyle w:val="rowtabella0"/>
              <w:rPr>
                <w:color w:val="002060"/>
              </w:rPr>
            </w:pPr>
            <w:r w:rsidRPr="00B33A83">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BDEFD"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86590B" w14:textId="77777777" w:rsidR="0007556B" w:rsidRPr="00B33A83" w:rsidRDefault="0007556B" w:rsidP="00DD2ADF">
            <w:pPr>
              <w:pStyle w:val="rowtabella0"/>
              <w:rPr>
                <w:color w:val="002060"/>
              </w:rPr>
            </w:pPr>
            <w:r w:rsidRPr="00B33A83">
              <w:rPr>
                <w:color w:val="002060"/>
              </w:rPr>
              <w:t>09/04/2022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12B943" w14:textId="77777777" w:rsidR="0007556B" w:rsidRPr="00B33A83" w:rsidRDefault="0007556B" w:rsidP="00DD2ADF">
            <w:pPr>
              <w:pStyle w:val="rowtabella0"/>
              <w:rPr>
                <w:color w:val="002060"/>
              </w:rPr>
            </w:pPr>
            <w:r w:rsidRPr="00B33A8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5A1701" w14:textId="77777777" w:rsidR="0007556B" w:rsidRPr="00B33A83" w:rsidRDefault="0007556B" w:rsidP="00DD2ADF">
            <w:pPr>
              <w:pStyle w:val="rowtabella0"/>
              <w:rPr>
                <w:color w:val="002060"/>
              </w:rPr>
            </w:pPr>
            <w:r w:rsidRPr="00B33A8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316F21" w14:textId="77777777" w:rsidR="0007556B" w:rsidRPr="00B33A83" w:rsidRDefault="0007556B" w:rsidP="00DD2ADF">
            <w:pPr>
              <w:pStyle w:val="rowtabella0"/>
              <w:rPr>
                <w:color w:val="002060"/>
              </w:rPr>
            </w:pPr>
            <w:r w:rsidRPr="00B33A83">
              <w:rPr>
                <w:color w:val="002060"/>
              </w:rPr>
              <w:t>VIA ROSSINI</w:t>
            </w:r>
          </w:p>
        </w:tc>
      </w:tr>
      <w:tr w:rsidR="0007556B" w:rsidRPr="00B33A83" w14:paraId="5B84656C"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E0939E" w14:textId="77777777" w:rsidR="0007556B" w:rsidRPr="00B33A83" w:rsidRDefault="0007556B" w:rsidP="00DD2ADF">
            <w:pPr>
              <w:pStyle w:val="rowtabella0"/>
              <w:rPr>
                <w:color w:val="002060"/>
              </w:rPr>
            </w:pPr>
            <w:r w:rsidRPr="00B33A83">
              <w:rPr>
                <w:color w:val="002060"/>
              </w:rPr>
              <w:t>FUTSAL MONTURANO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BF98D" w14:textId="77777777" w:rsidR="0007556B" w:rsidRPr="00B33A83" w:rsidRDefault="0007556B" w:rsidP="00DD2ADF">
            <w:pPr>
              <w:pStyle w:val="rowtabella0"/>
              <w:rPr>
                <w:color w:val="002060"/>
              </w:rPr>
            </w:pPr>
            <w:r w:rsidRPr="00B33A83">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17875"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6D901" w14:textId="77777777" w:rsidR="0007556B" w:rsidRPr="00B33A83" w:rsidRDefault="0007556B" w:rsidP="00DD2ADF">
            <w:pPr>
              <w:pStyle w:val="rowtabella0"/>
              <w:rPr>
                <w:color w:val="002060"/>
              </w:rPr>
            </w:pPr>
            <w:r w:rsidRPr="00B33A83">
              <w:rPr>
                <w:color w:val="002060"/>
              </w:rPr>
              <w:t>09/04/2022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FAD30" w14:textId="77777777" w:rsidR="0007556B" w:rsidRPr="00B33A83" w:rsidRDefault="0007556B" w:rsidP="00DD2ADF">
            <w:pPr>
              <w:pStyle w:val="rowtabella0"/>
              <w:rPr>
                <w:color w:val="002060"/>
              </w:rPr>
            </w:pPr>
            <w:r w:rsidRPr="00B33A83">
              <w:rPr>
                <w:color w:val="002060"/>
              </w:rPr>
              <w:t>5638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0402A0" w14:textId="77777777" w:rsidR="0007556B" w:rsidRPr="00B33A83" w:rsidRDefault="0007556B" w:rsidP="00DD2ADF">
            <w:pPr>
              <w:pStyle w:val="rowtabella0"/>
              <w:rPr>
                <w:color w:val="002060"/>
              </w:rPr>
            </w:pPr>
            <w:r w:rsidRPr="00B33A83">
              <w:rPr>
                <w:color w:val="002060"/>
              </w:rPr>
              <w:t>MONTE URANO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580A1" w14:textId="77777777" w:rsidR="0007556B" w:rsidRPr="00B33A83" w:rsidRDefault="0007556B" w:rsidP="00DD2ADF">
            <w:pPr>
              <w:pStyle w:val="rowtabella0"/>
              <w:rPr>
                <w:color w:val="002060"/>
              </w:rPr>
            </w:pPr>
            <w:r w:rsidRPr="00B33A83">
              <w:rPr>
                <w:color w:val="002060"/>
              </w:rPr>
              <w:t>VIA OLIMPIADI</w:t>
            </w:r>
          </w:p>
        </w:tc>
      </w:tr>
    </w:tbl>
    <w:p w14:paraId="0133BE46" w14:textId="77777777" w:rsidR="0007556B" w:rsidRPr="00B33A83" w:rsidRDefault="0007556B" w:rsidP="0007556B">
      <w:pPr>
        <w:pStyle w:val="breakline"/>
        <w:rPr>
          <w:rFonts w:eastAsiaTheme="minorEastAsia"/>
          <w:color w:val="002060"/>
        </w:rPr>
      </w:pPr>
    </w:p>
    <w:p w14:paraId="39173555" w14:textId="77777777" w:rsidR="0007556B" w:rsidRPr="00B33A83" w:rsidRDefault="0007556B" w:rsidP="0007556B">
      <w:pPr>
        <w:pStyle w:val="breakline"/>
        <w:rPr>
          <w:color w:val="002060"/>
        </w:rPr>
      </w:pPr>
    </w:p>
    <w:p w14:paraId="4A65D6AB" w14:textId="77777777" w:rsidR="0007556B" w:rsidRPr="00B33A83" w:rsidRDefault="0007556B" w:rsidP="0007556B">
      <w:pPr>
        <w:pStyle w:val="titolocampionato0"/>
        <w:shd w:val="clear" w:color="auto" w:fill="CCCCCC"/>
        <w:spacing w:before="80" w:after="40"/>
        <w:rPr>
          <w:color w:val="002060"/>
        </w:rPr>
      </w:pPr>
      <w:r w:rsidRPr="00B33A83">
        <w:rPr>
          <w:color w:val="002060"/>
        </w:rPr>
        <w:t>UNDER 19 CALCIO A 5 REGIONALE</w:t>
      </w:r>
    </w:p>
    <w:p w14:paraId="3FE94CCA" w14:textId="77777777" w:rsidR="0007556B" w:rsidRPr="00B33A83" w:rsidRDefault="0007556B" w:rsidP="0007556B">
      <w:pPr>
        <w:pStyle w:val="titoloprinc0"/>
        <w:rPr>
          <w:color w:val="002060"/>
        </w:rPr>
      </w:pPr>
      <w:r w:rsidRPr="00B33A83">
        <w:rPr>
          <w:color w:val="002060"/>
        </w:rPr>
        <w:t>VARIAZIONI AL PROGRAMMA GARE</w:t>
      </w:r>
    </w:p>
    <w:p w14:paraId="7433C615" w14:textId="77777777" w:rsidR="0007556B" w:rsidRPr="00B33A83" w:rsidRDefault="0007556B" w:rsidP="0007556B">
      <w:pPr>
        <w:pStyle w:val="breakline"/>
        <w:rPr>
          <w:color w:val="002060"/>
        </w:rPr>
      </w:pPr>
    </w:p>
    <w:p w14:paraId="014318A1" w14:textId="77777777" w:rsidR="0007556B" w:rsidRPr="00B33A83" w:rsidRDefault="0007556B" w:rsidP="0007556B">
      <w:pPr>
        <w:pStyle w:val="breakline"/>
        <w:rPr>
          <w:color w:val="002060"/>
        </w:rPr>
      </w:pPr>
    </w:p>
    <w:p w14:paraId="06149BDA" w14:textId="77777777" w:rsidR="0007556B" w:rsidRPr="00B33A83" w:rsidRDefault="0007556B" w:rsidP="0007556B">
      <w:pPr>
        <w:pStyle w:val="sottotitolocampionato10"/>
        <w:rPr>
          <w:color w:val="002060"/>
        </w:rPr>
      </w:pPr>
      <w:r w:rsidRPr="00B33A8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7556B" w:rsidRPr="00B33A83" w14:paraId="52CF5A14" w14:textId="77777777" w:rsidTr="00DD2AD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BB8FC" w14:textId="77777777" w:rsidR="0007556B" w:rsidRPr="00B33A83" w:rsidRDefault="0007556B" w:rsidP="00DD2ADF">
            <w:pPr>
              <w:pStyle w:val="headertabella0"/>
              <w:rPr>
                <w:color w:val="002060"/>
              </w:rPr>
            </w:pPr>
            <w:r w:rsidRPr="00B33A8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48920" w14:textId="77777777" w:rsidR="0007556B" w:rsidRPr="00B33A83" w:rsidRDefault="0007556B" w:rsidP="00DD2ADF">
            <w:pPr>
              <w:pStyle w:val="headertabella0"/>
              <w:rPr>
                <w:color w:val="002060"/>
              </w:rPr>
            </w:pPr>
            <w:r w:rsidRPr="00B33A83">
              <w:rPr>
                <w:color w:val="002060"/>
              </w:rPr>
              <w:t xml:space="preserve">N° </w:t>
            </w:r>
            <w:proofErr w:type="spellStart"/>
            <w:r w:rsidRPr="00B33A83">
              <w:rPr>
                <w:color w:val="002060"/>
              </w:rPr>
              <w:t>Gior</w:t>
            </w:r>
            <w:proofErr w:type="spellEnd"/>
            <w:r w:rsidRPr="00B33A8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D6898" w14:textId="77777777" w:rsidR="0007556B" w:rsidRPr="00B33A83" w:rsidRDefault="0007556B" w:rsidP="00DD2ADF">
            <w:pPr>
              <w:pStyle w:val="headertabella0"/>
              <w:rPr>
                <w:color w:val="002060"/>
              </w:rPr>
            </w:pPr>
            <w:r w:rsidRPr="00B33A8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24C23" w14:textId="77777777" w:rsidR="0007556B" w:rsidRPr="00B33A83" w:rsidRDefault="0007556B" w:rsidP="00DD2ADF">
            <w:pPr>
              <w:pStyle w:val="headertabella0"/>
              <w:rPr>
                <w:color w:val="002060"/>
              </w:rPr>
            </w:pPr>
            <w:r w:rsidRPr="00B33A8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FA80A" w14:textId="77777777" w:rsidR="0007556B" w:rsidRPr="00B33A83" w:rsidRDefault="0007556B" w:rsidP="00DD2ADF">
            <w:pPr>
              <w:pStyle w:val="headertabella0"/>
              <w:rPr>
                <w:color w:val="002060"/>
              </w:rPr>
            </w:pPr>
            <w:r w:rsidRPr="00B33A83">
              <w:rPr>
                <w:color w:val="002060"/>
              </w:rPr>
              <w:t xml:space="preserve">Data </w:t>
            </w:r>
            <w:proofErr w:type="spellStart"/>
            <w:r w:rsidRPr="00B33A83">
              <w:rPr>
                <w:color w:val="002060"/>
              </w:rPr>
              <w:t>Orig</w:t>
            </w:r>
            <w:proofErr w:type="spellEnd"/>
            <w:r w:rsidRPr="00B33A8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1E72DB" w14:textId="77777777" w:rsidR="0007556B" w:rsidRPr="00B33A83" w:rsidRDefault="0007556B" w:rsidP="00DD2ADF">
            <w:pPr>
              <w:pStyle w:val="headertabella0"/>
              <w:rPr>
                <w:color w:val="002060"/>
              </w:rPr>
            </w:pPr>
            <w:r w:rsidRPr="00B33A8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9129F" w14:textId="77777777" w:rsidR="0007556B" w:rsidRPr="00B33A83" w:rsidRDefault="0007556B" w:rsidP="00DD2ADF">
            <w:pPr>
              <w:pStyle w:val="headertabella0"/>
              <w:rPr>
                <w:color w:val="002060"/>
              </w:rPr>
            </w:pPr>
            <w:r w:rsidRPr="00B33A83">
              <w:rPr>
                <w:color w:val="002060"/>
              </w:rPr>
              <w:t xml:space="preserve">Ora </w:t>
            </w:r>
            <w:proofErr w:type="spellStart"/>
            <w:r w:rsidRPr="00B33A83">
              <w:rPr>
                <w:color w:val="002060"/>
              </w:rPr>
              <w:t>Orig</w:t>
            </w:r>
            <w:proofErr w:type="spellEnd"/>
            <w:r w:rsidRPr="00B33A8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C6084" w14:textId="77777777" w:rsidR="0007556B" w:rsidRPr="00B33A83" w:rsidRDefault="0007556B" w:rsidP="00DD2ADF">
            <w:pPr>
              <w:pStyle w:val="headertabella0"/>
              <w:rPr>
                <w:color w:val="002060"/>
              </w:rPr>
            </w:pPr>
            <w:r w:rsidRPr="00B33A83">
              <w:rPr>
                <w:color w:val="002060"/>
              </w:rPr>
              <w:t>Impianto</w:t>
            </w:r>
          </w:p>
        </w:tc>
      </w:tr>
      <w:tr w:rsidR="0007556B" w:rsidRPr="00B33A83" w14:paraId="2F81A8FC" w14:textId="77777777" w:rsidTr="00DD2AD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9EF5" w14:textId="77777777" w:rsidR="0007556B" w:rsidRPr="001F1410" w:rsidRDefault="0007556B" w:rsidP="00DD2ADF">
            <w:pPr>
              <w:pStyle w:val="rowtabella0"/>
              <w:rPr>
                <w:color w:val="002060"/>
                <w:highlight w:val="yellow"/>
              </w:rPr>
            </w:pPr>
            <w:r w:rsidRPr="001F1410">
              <w:rPr>
                <w:color w:val="002060"/>
                <w:highlight w:val="yellow"/>
              </w:rPr>
              <w:t>10/04/2022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1A36" w14:textId="77777777" w:rsidR="0007556B" w:rsidRPr="001F1410" w:rsidRDefault="0007556B" w:rsidP="00DD2ADF">
            <w:pPr>
              <w:pStyle w:val="rowtabella0"/>
              <w:jc w:val="center"/>
              <w:rPr>
                <w:color w:val="002060"/>
                <w:highlight w:val="yellow"/>
              </w:rPr>
            </w:pPr>
            <w:r w:rsidRPr="001F141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512D" w14:textId="77777777" w:rsidR="0007556B" w:rsidRPr="001F1410" w:rsidRDefault="0007556B" w:rsidP="00DD2ADF">
            <w:pPr>
              <w:pStyle w:val="rowtabella0"/>
              <w:rPr>
                <w:color w:val="002060"/>
                <w:highlight w:val="yellow"/>
              </w:rPr>
            </w:pPr>
            <w:r w:rsidRPr="001F1410">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F0BC" w14:textId="77777777" w:rsidR="0007556B" w:rsidRPr="001F1410" w:rsidRDefault="0007556B" w:rsidP="00DD2ADF">
            <w:pPr>
              <w:pStyle w:val="rowtabella0"/>
              <w:rPr>
                <w:color w:val="002060"/>
                <w:highlight w:val="yellow"/>
              </w:rPr>
            </w:pPr>
            <w:r w:rsidRPr="001F1410">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2176B" w14:textId="77777777" w:rsidR="0007556B" w:rsidRPr="00B33A83" w:rsidRDefault="0007556B" w:rsidP="00DD2ADF">
            <w:pPr>
              <w:pStyle w:val="rowtabella0"/>
              <w:rPr>
                <w:color w:val="002060"/>
              </w:rPr>
            </w:pPr>
            <w:r w:rsidRPr="00B33A83">
              <w:rPr>
                <w:color w:val="002060"/>
              </w:rPr>
              <w:t>0</w:t>
            </w:r>
            <w:r>
              <w:rPr>
                <w:color w:val="002060"/>
              </w:rPr>
              <w:t>9</w:t>
            </w:r>
            <w:r w:rsidRPr="00B33A83">
              <w:rPr>
                <w:color w:val="002060"/>
              </w:rPr>
              <w:t>/04/2022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92369" w14:textId="77777777" w:rsidR="0007556B" w:rsidRPr="00B33A83" w:rsidRDefault="0007556B" w:rsidP="00DD2ADF">
            <w:pPr>
              <w:pStyle w:val="rowtabella0"/>
              <w:jc w:val="center"/>
              <w:rPr>
                <w:color w:val="002060"/>
              </w:rPr>
            </w:pPr>
            <w:r w:rsidRPr="001F141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04E2F" w14:textId="77777777" w:rsidR="0007556B" w:rsidRPr="00B33A83" w:rsidRDefault="0007556B" w:rsidP="00DD2ADF">
            <w:pPr>
              <w:pStyle w:val="rowtabella0"/>
              <w:jc w:val="center"/>
              <w:rPr>
                <w:color w:val="002060"/>
              </w:rPr>
            </w:pPr>
            <w:r w:rsidRPr="00B33A8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42F27" w14:textId="77777777" w:rsidR="0007556B" w:rsidRPr="00B33A83" w:rsidRDefault="0007556B" w:rsidP="00DD2ADF">
            <w:pPr>
              <w:rPr>
                <w:color w:val="002060"/>
              </w:rPr>
            </w:pPr>
          </w:p>
        </w:tc>
      </w:tr>
      <w:tr w:rsidR="0007556B" w:rsidRPr="00B33A83" w14:paraId="34EDFCED" w14:textId="77777777" w:rsidTr="00DD2AD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9FC5" w14:textId="77777777" w:rsidR="0007556B" w:rsidRPr="001F1410" w:rsidRDefault="0007556B" w:rsidP="00DD2ADF">
            <w:pPr>
              <w:pStyle w:val="rowtabella0"/>
              <w:rPr>
                <w:color w:val="002060"/>
                <w:highlight w:val="yellow"/>
              </w:rPr>
            </w:pPr>
            <w:r w:rsidRPr="001F1410">
              <w:rPr>
                <w:color w:val="002060"/>
                <w:highlight w:val="yellow"/>
              </w:rPr>
              <w:t>12/04/2022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A0256" w14:textId="77777777" w:rsidR="0007556B" w:rsidRPr="001F1410" w:rsidRDefault="0007556B" w:rsidP="00DD2ADF">
            <w:pPr>
              <w:pStyle w:val="rowtabella0"/>
              <w:jc w:val="center"/>
              <w:rPr>
                <w:color w:val="002060"/>
                <w:highlight w:val="yellow"/>
              </w:rPr>
            </w:pPr>
            <w:r w:rsidRPr="001F1410">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878CE" w14:textId="77777777" w:rsidR="0007556B" w:rsidRPr="001F1410" w:rsidRDefault="0007556B" w:rsidP="00DD2ADF">
            <w:pPr>
              <w:pStyle w:val="rowtabella0"/>
              <w:rPr>
                <w:color w:val="002060"/>
                <w:highlight w:val="yellow"/>
              </w:rPr>
            </w:pPr>
            <w:r w:rsidRPr="001F1410">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4F54" w14:textId="77777777" w:rsidR="0007556B" w:rsidRPr="001F1410" w:rsidRDefault="0007556B" w:rsidP="00DD2ADF">
            <w:pPr>
              <w:pStyle w:val="rowtabella0"/>
              <w:rPr>
                <w:color w:val="002060"/>
                <w:highlight w:val="yellow"/>
              </w:rPr>
            </w:pPr>
            <w:r w:rsidRPr="001F1410">
              <w:rPr>
                <w:color w:val="002060"/>
                <w:highlight w:val="yellow"/>
              </w:rPr>
              <w:t>PIETRALACROCE 73</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310D9" w14:textId="77777777" w:rsidR="0007556B" w:rsidRPr="00B33A83" w:rsidRDefault="0007556B" w:rsidP="00DD2ADF">
            <w:pPr>
              <w:pStyle w:val="rowtabella0"/>
              <w:rPr>
                <w:color w:val="002060"/>
              </w:rPr>
            </w:pPr>
            <w:r w:rsidRPr="00B33A83">
              <w:rPr>
                <w:color w:val="002060"/>
              </w:rPr>
              <w:t>0</w:t>
            </w:r>
            <w:r>
              <w:rPr>
                <w:color w:val="002060"/>
              </w:rPr>
              <w:t>9</w:t>
            </w:r>
            <w:r w:rsidRPr="00B33A83">
              <w:rPr>
                <w:color w:val="002060"/>
              </w:rPr>
              <w:t>/04/2022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A2BAC" w14:textId="77777777" w:rsidR="0007556B" w:rsidRPr="00B33A83" w:rsidRDefault="0007556B" w:rsidP="00DD2ADF">
            <w:pPr>
              <w:pStyle w:val="rowtabella0"/>
              <w:jc w:val="center"/>
              <w:rPr>
                <w:color w:val="002060"/>
              </w:rPr>
            </w:pPr>
            <w:r w:rsidRPr="001F1410">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A5354" w14:textId="77777777" w:rsidR="0007556B" w:rsidRPr="00B33A83" w:rsidRDefault="0007556B" w:rsidP="00DD2ADF">
            <w:pPr>
              <w:pStyle w:val="rowtabella0"/>
              <w:jc w:val="center"/>
              <w:rPr>
                <w:color w:val="002060"/>
              </w:rPr>
            </w:pPr>
            <w:r w:rsidRPr="00B33A8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A24B" w14:textId="77777777" w:rsidR="0007556B" w:rsidRPr="00B33A83" w:rsidRDefault="0007556B" w:rsidP="00DD2ADF">
            <w:pPr>
              <w:rPr>
                <w:color w:val="002060"/>
              </w:rPr>
            </w:pPr>
          </w:p>
        </w:tc>
      </w:tr>
    </w:tbl>
    <w:p w14:paraId="290CD64F" w14:textId="77777777" w:rsidR="0007556B" w:rsidRPr="00B33A83" w:rsidRDefault="0007556B" w:rsidP="0007556B">
      <w:pPr>
        <w:pStyle w:val="breakline"/>
        <w:rPr>
          <w:rFonts w:eastAsiaTheme="minorEastAsia"/>
          <w:color w:val="002060"/>
        </w:rPr>
      </w:pPr>
    </w:p>
    <w:p w14:paraId="6C864FBE" w14:textId="77777777" w:rsidR="0007556B" w:rsidRPr="00B33A83" w:rsidRDefault="0007556B" w:rsidP="0007556B">
      <w:pPr>
        <w:pStyle w:val="breakline"/>
        <w:rPr>
          <w:color w:val="002060"/>
        </w:rPr>
      </w:pPr>
    </w:p>
    <w:p w14:paraId="77AE0AF4" w14:textId="77777777" w:rsidR="0007556B" w:rsidRPr="00B33A83" w:rsidRDefault="0007556B" w:rsidP="0007556B">
      <w:pPr>
        <w:pStyle w:val="sottotitolocampionato10"/>
        <w:rPr>
          <w:color w:val="002060"/>
        </w:rPr>
      </w:pPr>
      <w:r w:rsidRPr="00B33A83">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7556B" w:rsidRPr="00B33A83" w14:paraId="35015D11" w14:textId="77777777" w:rsidTr="00DD2AD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7383C" w14:textId="77777777" w:rsidR="0007556B" w:rsidRPr="00B33A83" w:rsidRDefault="0007556B" w:rsidP="00DD2ADF">
            <w:pPr>
              <w:pStyle w:val="headertabella0"/>
              <w:rPr>
                <w:color w:val="002060"/>
              </w:rPr>
            </w:pPr>
            <w:r w:rsidRPr="00B33A8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550E7" w14:textId="77777777" w:rsidR="0007556B" w:rsidRPr="00B33A83" w:rsidRDefault="0007556B" w:rsidP="00DD2ADF">
            <w:pPr>
              <w:pStyle w:val="headertabella0"/>
              <w:rPr>
                <w:color w:val="002060"/>
              </w:rPr>
            </w:pPr>
            <w:r w:rsidRPr="00B33A83">
              <w:rPr>
                <w:color w:val="002060"/>
              </w:rPr>
              <w:t xml:space="preserve">N° </w:t>
            </w:r>
            <w:proofErr w:type="spellStart"/>
            <w:r w:rsidRPr="00B33A83">
              <w:rPr>
                <w:color w:val="002060"/>
              </w:rPr>
              <w:t>Gior</w:t>
            </w:r>
            <w:proofErr w:type="spellEnd"/>
            <w:r w:rsidRPr="00B33A8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D988B" w14:textId="77777777" w:rsidR="0007556B" w:rsidRPr="00B33A83" w:rsidRDefault="0007556B" w:rsidP="00DD2ADF">
            <w:pPr>
              <w:pStyle w:val="headertabella0"/>
              <w:rPr>
                <w:color w:val="002060"/>
              </w:rPr>
            </w:pPr>
            <w:r w:rsidRPr="00B33A8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1D22D" w14:textId="77777777" w:rsidR="0007556B" w:rsidRPr="00B33A83" w:rsidRDefault="0007556B" w:rsidP="00DD2ADF">
            <w:pPr>
              <w:pStyle w:val="headertabella0"/>
              <w:rPr>
                <w:color w:val="002060"/>
              </w:rPr>
            </w:pPr>
            <w:r w:rsidRPr="00B33A8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905B4" w14:textId="77777777" w:rsidR="0007556B" w:rsidRPr="00B33A83" w:rsidRDefault="0007556B" w:rsidP="00DD2ADF">
            <w:pPr>
              <w:pStyle w:val="headertabella0"/>
              <w:rPr>
                <w:color w:val="002060"/>
              </w:rPr>
            </w:pPr>
            <w:r w:rsidRPr="00B33A83">
              <w:rPr>
                <w:color w:val="002060"/>
              </w:rPr>
              <w:t xml:space="preserve">Data </w:t>
            </w:r>
            <w:proofErr w:type="spellStart"/>
            <w:r w:rsidRPr="00B33A83">
              <w:rPr>
                <w:color w:val="002060"/>
              </w:rPr>
              <w:t>Orig</w:t>
            </w:r>
            <w:proofErr w:type="spellEnd"/>
            <w:r w:rsidRPr="00B33A8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C9FE2" w14:textId="77777777" w:rsidR="0007556B" w:rsidRPr="00B33A83" w:rsidRDefault="0007556B" w:rsidP="00DD2ADF">
            <w:pPr>
              <w:pStyle w:val="headertabella0"/>
              <w:rPr>
                <w:color w:val="002060"/>
              </w:rPr>
            </w:pPr>
            <w:r w:rsidRPr="00B33A8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E849B" w14:textId="77777777" w:rsidR="0007556B" w:rsidRPr="00B33A83" w:rsidRDefault="0007556B" w:rsidP="00DD2ADF">
            <w:pPr>
              <w:pStyle w:val="headertabella0"/>
              <w:rPr>
                <w:color w:val="002060"/>
              </w:rPr>
            </w:pPr>
            <w:r w:rsidRPr="00B33A83">
              <w:rPr>
                <w:color w:val="002060"/>
              </w:rPr>
              <w:t xml:space="preserve">Ora </w:t>
            </w:r>
            <w:proofErr w:type="spellStart"/>
            <w:r w:rsidRPr="00B33A83">
              <w:rPr>
                <w:color w:val="002060"/>
              </w:rPr>
              <w:t>Orig</w:t>
            </w:r>
            <w:proofErr w:type="spellEnd"/>
            <w:r w:rsidRPr="00B33A8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2108A" w14:textId="77777777" w:rsidR="0007556B" w:rsidRPr="00B33A83" w:rsidRDefault="0007556B" w:rsidP="00DD2ADF">
            <w:pPr>
              <w:pStyle w:val="headertabella0"/>
              <w:rPr>
                <w:color w:val="002060"/>
              </w:rPr>
            </w:pPr>
            <w:r w:rsidRPr="00B33A83">
              <w:rPr>
                <w:color w:val="002060"/>
              </w:rPr>
              <w:t>Impianto</w:t>
            </w:r>
          </w:p>
        </w:tc>
      </w:tr>
      <w:tr w:rsidR="0007556B" w:rsidRPr="00B33A83" w14:paraId="1C7848F5" w14:textId="77777777" w:rsidTr="00DD2AD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C3457" w14:textId="77777777" w:rsidR="0007556B" w:rsidRPr="001F1410" w:rsidRDefault="0007556B" w:rsidP="00DD2ADF">
            <w:pPr>
              <w:pStyle w:val="rowtabella0"/>
              <w:rPr>
                <w:color w:val="002060"/>
                <w:highlight w:val="yellow"/>
              </w:rPr>
            </w:pPr>
            <w:r w:rsidRPr="001F1410">
              <w:rPr>
                <w:color w:val="002060"/>
                <w:highlight w:val="yellow"/>
              </w:rPr>
              <w:t>19/04/2022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94F2" w14:textId="77777777" w:rsidR="0007556B" w:rsidRPr="001F1410" w:rsidRDefault="0007556B" w:rsidP="00DD2ADF">
            <w:pPr>
              <w:pStyle w:val="rowtabella0"/>
              <w:jc w:val="center"/>
              <w:rPr>
                <w:color w:val="002060"/>
                <w:highlight w:val="yellow"/>
              </w:rPr>
            </w:pPr>
            <w:r w:rsidRPr="001F141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EC940" w14:textId="77777777" w:rsidR="0007556B" w:rsidRPr="001F1410" w:rsidRDefault="0007556B" w:rsidP="00DD2ADF">
            <w:pPr>
              <w:pStyle w:val="rowtabella0"/>
              <w:rPr>
                <w:color w:val="002060"/>
                <w:highlight w:val="yellow"/>
              </w:rPr>
            </w:pPr>
            <w:r w:rsidRPr="001F1410">
              <w:rPr>
                <w:color w:val="002060"/>
                <w:highlight w:val="yellow"/>
              </w:rPr>
              <w:t>AUDAX 1970 S.ANGELO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B8514" w14:textId="77777777" w:rsidR="0007556B" w:rsidRPr="001F1410" w:rsidRDefault="0007556B" w:rsidP="00DD2ADF">
            <w:pPr>
              <w:pStyle w:val="rowtabella0"/>
              <w:rPr>
                <w:color w:val="002060"/>
                <w:highlight w:val="yellow"/>
              </w:rPr>
            </w:pPr>
            <w:r w:rsidRPr="001F1410">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083D" w14:textId="77777777" w:rsidR="0007556B" w:rsidRPr="00B33A83" w:rsidRDefault="0007556B" w:rsidP="00DD2AD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1D9F0" w14:textId="77777777" w:rsidR="0007556B" w:rsidRPr="00B33A83" w:rsidRDefault="0007556B" w:rsidP="00DD2ADF">
            <w:pPr>
              <w:pStyle w:val="rowtabella0"/>
              <w:jc w:val="center"/>
              <w:rPr>
                <w:color w:val="002060"/>
              </w:rPr>
            </w:pPr>
            <w:r w:rsidRPr="001F1410">
              <w:rPr>
                <w:color w:val="002060"/>
                <w:highlight w:val="yellow"/>
              </w:rPr>
              <w:t>18:40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2947E" w14:textId="77777777" w:rsidR="0007556B" w:rsidRPr="00B33A83" w:rsidRDefault="0007556B" w:rsidP="00DD2ADF">
            <w:pPr>
              <w:pStyle w:val="rowtabella0"/>
              <w:jc w:val="center"/>
              <w:rPr>
                <w:color w:val="002060"/>
              </w:rPr>
            </w:pPr>
            <w:r>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78A7B" w14:textId="77777777" w:rsidR="0007556B" w:rsidRPr="00B33A83" w:rsidRDefault="0007556B" w:rsidP="00DD2ADF">
            <w:pPr>
              <w:pStyle w:val="rowtabella0"/>
              <w:rPr>
                <w:color w:val="002060"/>
              </w:rPr>
            </w:pPr>
            <w:r w:rsidRPr="001F1410">
              <w:rPr>
                <w:color w:val="002060"/>
                <w:highlight w:val="yellow"/>
              </w:rPr>
              <w:t>CAMPO NÂ°1 PARR. S. GIUSEPPE SENIGALLIA VIA GURCINO 25</w:t>
            </w:r>
          </w:p>
        </w:tc>
      </w:tr>
    </w:tbl>
    <w:p w14:paraId="4D93A24A" w14:textId="77777777" w:rsidR="0007556B" w:rsidRPr="00B33A83" w:rsidRDefault="0007556B" w:rsidP="0007556B">
      <w:pPr>
        <w:pStyle w:val="breakline"/>
        <w:rPr>
          <w:rFonts w:eastAsiaTheme="minorEastAsia"/>
          <w:color w:val="002060"/>
        </w:rPr>
      </w:pPr>
    </w:p>
    <w:p w14:paraId="33C5CF12" w14:textId="77777777" w:rsidR="0007556B" w:rsidRPr="00B33A83" w:rsidRDefault="0007556B" w:rsidP="0007556B">
      <w:pPr>
        <w:pStyle w:val="breakline"/>
        <w:rPr>
          <w:color w:val="002060"/>
        </w:rPr>
      </w:pPr>
    </w:p>
    <w:p w14:paraId="46A5A561" w14:textId="77777777" w:rsidR="0007556B" w:rsidRPr="00B33A83" w:rsidRDefault="0007556B" w:rsidP="0007556B">
      <w:pPr>
        <w:pStyle w:val="titoloprinc0"/>
        <w:rPr>
          <w:color w:val="002060"/>
        </w:rPr>
      </w:pPr>
      <w:r w:rsidRPr="00B33A83">
        <w:rPr>
          <w:color w:val="002060"/>
        </w:rPr>
        <w:t>RISULTATI</w:t>
      </w:r>
    </w:p>
    <w:p w14:paraId="5BC64AC9" w14:textId="77777777" w:rsidR="0007556B" w:rsidRPr="00B33A83" w:rsidRDefault="0007556B" w:rsidP="0007556B">
      <w:pPr>
        <w:pStyle w:val="breakline"/>
        <w:rPr>
          <w:color w:val="002060"/>
        </w:rPr>
      </w:pPr>
    </w:p>
    <w:p w14:paraId="612FE4F9" w14:textId="77777777" w:rsidR="0007556B" w:rsidRPr="00B33A83" w:rsidRDefault="0007556B" w:rsidP="0007556B">
      <w:pPr>
        <w:pStyle w:val="sottotitolocampionato10"/>
        <w:rPr>
          <w:color w:val="002060"/>
        </w:rPr>
      </w:pPr>
      <w:r w:rsidRPr="00B33A83">
        <w:rPr>
          <w:color w:val="002060"/>
        </w:rPr>
        <w:t>RISULTATI UFFICIALI GARE DEL 02/04/2022</w:t>
      </w:r>
    </w:p>
    <w:p w14:paraId="16DA2293" w14:textId="77777777" w:rsidR="00EE49D7" w:rsidRPr="00EE49D7" w:rsidRDefault="00EE49D7" w:rsidP="00EE49D7">
      <w:pPr>
        <w:pStyle w:val="sottotitolocampionato20"/>
        <w:spacing w:before="0" w:beforeAutospacing="0" w:after="0" w:afterAutospacing="0"/>
        <w:rPr>
          <w:rFonts w:ascii="Arial" w:hAnsi="Arial" w:cs="Arial"/>
          <w:color w:val="002060"/>
          <w:sz w:val="20"/>
          <w:szCs w:val="20"/>
        </w:rPr>
      </w:pPr>
      <w:r w:rsidRPr="00EE49D7">
        <w:rPr>
          <w:rFonts w:ascii="Arial" w:hAnsi="Arial" w:cs="Arial"/>
          <w:color w:val="002060"/>
          <w:sz w:val="20"/>
          <w:szCs w:val="20"/>
        </w:rPr>
        <w:t>Si trascrivono qui di seguito i risultati ufficiali delle gare disputate</w:t>
      </w:r>
    </w:p>
    <w:p w14:paraId="3641A6D9" w14:textId="77777777" w:rsidR="0007556B" w:rsidRPr="00B33A83" w:rsidRDefault="0007556B" w:rsidP="000755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7556B" w:rsidRPr="00B33A83" w14:paraId="7B77D5C0" w14:textId="77777777" w:rsidTr="00DD2AD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21C61320"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AAD46" w14:textId="77777777" w:rsidR="0007556B" w:rsidRPr="00B33A83" w:rsidRDefault="0007556B" w:rsidP="00DD2ADF">
                  <w:pPr>
                    <w:pStyle w:val="headertabella0"/>
                    <w:rPr>
                      <w:color w:val="002060"/>
                    </w:rPr>
                  </w:pPr>
                  <w:r w:rsidRPr="00B33A83">
                    <w:rPr>
                      <w:color w:val="002060"/>
                    </w:rPr>
                    <w:t>GIRONE G - 4 Giornata - A</w:t>
                  </w:r>
                </w:p>
              </w:tc>
            </w:tr>
            <w:tr w:rsidR="0007556B" w:rsidRPr="00B33A83" w14:paraId="7DCE8625"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D86B0C" w14:textId="77777777" w:rsidR="0007556B" w:rsidRPr="00B33A83" w:rsidRDefault="0007556B" w:rsidP="00DD2ADF">
                  <w:pPr>
                    <w:pStyle w:val="rowtabella0"/>
                    <w:rPr>
                      <w:color w:val="002060"/>
                    </w:rPr>
                  </w:pPr>
                  <w:r w:rsidRPr="00B33A83">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8F7C94" w14:textId="77777777" w:rsidR="0007556B" w:rsidRPr="00B33A83" w:rsidRDefault="0007556B" w:rsidP="00DD2ADF">
                  <w:pPr>
                    <w:pStyle w:val="rowtabella0"/>
                    <w:rPr>
                      <w:color w:val="002060"/>
                    </w:rPr>
                  </w:pPr>
                  <w:r w:rsidRPr="00B33A83">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AB3612" w14:textId="77777777" w:rsidR="0007556B" w:rsidRPr="00B33A83" w:rsidRDefault="0007556B" w:rsidP="00DD2ADF">
                  <w:pPr>
                    <w:pStyle w:val="rowtabella0"/>
                    <w:jc w:val="center"/>
                    <w:rPr>
                      <w:color w:val="002060"/>
                    </w:rPr>
                  </w:pPr>
                  <w:r w:rsidRPr="00B33A83">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63792" w14:textId="77777777" w:rsidR="0007556B" w:rsidRPr="00B33A83" w:rsidRDefault="0007556B" w:rsidP="00DD2ADF">
                  <w:pPr>
                    <w:pStyle w:val="rowtabella0"/>
                    <w:jc w:val="center"/>
                    <w:rPr>
                      <w:color w:val="002060"/>
                    </w:rPr>
                  </w:pPr>
                  <w:r w:rsidRPr="00B33A83">
                    <w:rPr>
                      <w:color w:val="002060"/>
                    </w:rPr>
                    <w:t> </w:t>
                  </w:r>
                </w:p>
              </w:tc>
            </w:tr>
            <w:tr w:rsidR="0007556B" w:rsidRPr="00B33A83" w14:paraId="2A42F018"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FD3CCA" w14:textId="77777777" w:rsidR="0007556B" w:rsidRPr="00B33A83" w:rsidRDefault="0007556B" w:rsidP="00DD2ADF">
                  <w:pPr>
                    <w:pStyle w:val="rowtabella0"/>
                    <w:rPr>
                      <w:color w:val="002060"/>
                    </w:rPr>
                  </w:pPr>
                  <w:r w:rsidRPr="00B33A83">
                    <w:rPr>
                      <w:color w:val="002060"/>
                    </w:rPr>
                    <w:t>(1) 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1206CB" w14:textId="77777777" w:rsidR="0007556B" w:rsidRPr="00B33A83" w:rsidRDefault="0007556B" w:rsidP="00DD2ADF">
                  <w:pPr>
                    <w:pStyle w:val="rowtabella0"/>
                    <w:rPr>
                      <w:color w:val="002060"/>
                    </w:rPr>
                  </w:pPr>
                  <w:r w:rsidRPr="00B33A83">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9B8BDE" w14:textId="77777777" w:rsidR="0007556B" w:rsidRPr="00B33A83" w:rsidRDefault="0007556B" w:rsidP="00DD2ADF">
                  <w:pPr>
                    <w:pStyle w:val="rowtabella0"/>
                    <w:jc w:val="center"/>
                    <w:rPr>
                      <w:color w:val="002060"/>
                    </w:rPr>
                  </w:pPr>
                  <w:r w:rsidRPr="00B33A83">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C516957" w14:textId="77777777" w:rsidR="0007556B" w:rsidRPr="00B33A83" w:rsidRDefault="0007556B" w:rsidP="00DD2ADF">
                  <w:pPr>
                    <w:pStyle w:val="rowtabella0"/>
                    <w:jc w:val="center"/>
                    <w:rPr>
                      <w:color w:val="002060"/>
                    </w:rPr>
                  </w:pPr>
                  <w:r w:rsidRPr="00B33A83">
                    <w:rPr>
                      <w:color w:val="002060"/>
                    </w:rPr>
                    <w:t> </w:t>
                  </w:r>
                </w:p>
              </w:tc>
            </w:tr>
            <w:tr w:rsidR="0007556B" w:rsidRPr="00B33A83" w14:paraId="7D478DF2"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01991D" w14:textId="77777777" w:rsidR="0007556B" w:rsidRPr="00B33A83" w:rsidRDefault="0007556B" w:rsidP="00DD2ADF">
                  <w:pPr>
                    <w:pStyle w:val="rowtabella0"/>
                    <w:rPr>
                      <w:color w:val="002060"/>
                    </w:rPr>
                  </w:pPr>
                  <w:r w:rsidRPr="00B33A83">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5BE9EB" w14:textId="77777777" w:rsidR="0007556B" w:rsidRPr="00B33A83" w:rsidRDefault="0007556B" w:rsidP="00DD2ADF">
                  <w:pPr>
                    <w:pStyle w:val="rowtabella0"/>
                    <w:rPr>
                      <w:color w:val="002060"/>
                    </w:rPr>
                  </w:pPr>
                  <w:r w:rsidRPr="00B33A83">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9A3EE" w14:textId="77777777" w:rsidR="0007556B" w:rsidRPr="00B33A83" w:rsidRDefault="0007556B" w:rsidP="00DD2ADF">
                  <w:pPr>
                    <w:pStyle w:val="rowtabella0"/>
                    <w:jc w:val="center"/>
                    <w:rPr>
                      <w:color w:val="002060"/>
                    </w:rPr>
                  </w:pPr>
                  <w:r w:rsidRPr="00B33A83">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2A6D9" w14:textId="77777777" w:rsidR="0007556B" w:rsidRPr="00B33A83" w:rsidRDefault="0007556B" w:rsidP="00DD2ADF">
                  <w:pPr>
                    <w:pStyle w:val="rowtabella0"/>
                    <w:jc w:val="center"/>
                    <w:rPr>
                      <w:color w:val="002060"/>
                    </w:rPr>
                  </w:pPr>
                  <w:r w:rsidRPr="00B33A83">
                    <w:rPr>
                      <w:color w:val="002060"/>
                    </w:rPr>
                    <w:t> </w:t>
                  </w:r>
                </w:p>
              </w:tc>
            </w:tr>
            <w:tr w:rsidR="0007556B" w:rsidRPr="00B33A83" w14:paraId="312484C0" w14:textId="77777777" w:rsidTr="00DD2ADF">
              <w:tc>
                <w:tcPr>
                  <w:tcW w:w="4700" w:type="dxa"/>
                  <w:gridSpan w:val="4"/>
                  <w:tcBorders>
                    <w:top w:val="nil"/>
                    <w:left w:val="nil"/>
                    <w:bottom w:val="nil"/>
                    <w:right w:val="nil"/>
                  </w:tcBorders>
                  <w:tcMar>
                    <w:top w:w="20" w:type="dxa"/>
                    <w:left w:w="20" w:type="dxa"/>
                    <w:bottom w:w="20" w:type="dxa"/>
                    <w:right w:w="20" w:type="dxa"/>
                  </w:tcMar>
                  <w:vAlign w:val="center"/>
                  <w:hideMark/>
                </w:tcPr>
                <w:p w14:paraId="3D1D892E" w14:textId="77777777" w:rsidR="0007556B" w:rsidRPr="00B33A83" w:rsidRDefault="0007556B" w:rsidP="00DD2ADF">
                  <w:pPr>
                    <w:pStyle w:val="rowtabella0"/>
                    <w:rPr>
                      <w:color w:val="002060"/>
                    </w:rPr>
                  </w:pPr>
                  <w:r w:rsidRPr="00B33A83">
                    <w:rPr>
                      <w:color w:val="002060"/>
                    </w:rPr>
                    <w:t>(1) - disputata il 05/04/2022</w:t>
                  </w:r>
                </w:p>
              </w:tc>
            </w:tr>
          </w:tbl>
          <w:p w14:paraId="610587D3" w14:textId="77777777" w:rsidR="0007556B" w:rsidRPr="00B33A83" w:rsidRDefault="0007556B" w:rsidP="00DD2AD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10A5F89A"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88DD5" w14:textId="77777777" w:rsidR="0007556B" w:rsidRPr="00B33A83" w:rsidRDefault="0007556B" w:rsidP="00DD2ADF">
                  <w:pPr>
                    <w:pStyle w:val="headertabella0"/>
                    <w:rPr>
                      <w:color w:val="002060"/>
                    </w:rPr>
                  </w:pPr>
                  <w:r w:rsidRPr="00B33A83">
                    <w:rPr>
                      <w:color w:val="002060"/>
                    </w:rPr>
                    <w:t>GIRONE S - 4 Giornata - A</w:t>
                  </w:r>
                </w:p>
              </w:tc>
            </w:tr>
            <w:tr w:rsidR="0007556B" w:rsidRPr="00B33A83" w14:paraId="79D3D4DD"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3EE5B7" w14:textId="77777777" w:rsidR="0007556B" w:rsidRPr="00B33A83" w:rsidRDefault="0007556B" w:rsidP="00DD2ADF">
                  <w:pPr>
                    <w:pStyle w:val="rowtabella0"/>
                    <w:rPr>
                      <w:color w:val="002060"/>
                    </w:rPr>
                  </w:pPr>
                  <w:r w:rsidRPr="00B33A83">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F790A" w14:textId="77777777" w:rsidR="0007556B" w:rsidRPr="00B33A83" w:rsidRDefault="0007556B" w:rsidP="00DD2ADF">
                  <w:pPr>
                    <w:pStyle w:val="rowtabella0"/>
                    <w:rPr>
                      <w:color w:val="002060"/>
                    </w:rPr>
                  </w:pPr>
                  <w:r w:rsidRPr="00B33A83">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3737D" w14:textId="77777777" w:rsidR="0007556B" w:rsidRPr="00B33A83" w:rsidRDefault="0007556B" w:rsidP="00DD2ADF">
                  <w:pPr>
                    <w:pStyle w:val="rowtabella0"/>
                    <w:jc w:val="center"/>
                    <w:rPr>
                      <w:color w:val="002060"/>
                    </w:rPr>
                  </w:pPr>
                  <w:r w:rsidRPr="00B33A83">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249BE" w14:textId="77777777" w:rsidR="0007556B" w:rsidRPr="00B33A83" w:rsidRDefault="0007556B" w:rsidP="00DD2ADF">
                  <w:pPr>
                    <w:pStyle w:val="rowtabella0"/>
                    <w:jc w:val="center"/>
                    <w:rPr>
                      <w:color w:val="002060"/>
                    </w:rPr>
                  </w:pPr>
                  <w:r w:rsidRPr="00B33A83">
                    <w:rPr>
                      <w:color w:val="002060"/>
                    </w:rPr>
                    <w:t> </w:t>
                  </w:r>
                </w:p>
              </w:tc>
            </w:tr>
            <w:tr w:rsidR="0007556B" w:rsidRPr="00B33A83" w14:paraId="44D544D3"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9A1021" w14:textId="77777777" w:rsidR="0007556B" w:rsidRPr="00B33A83" w:rsidRDefault="0007556B" w:rsidP="00DD2ADF">
                  <w:pPr>
                    <w:pStyle w:val="rowtabella0"/>
                    <w:rPr>
                      <w:color w:val="002060"/>
                    </w:rPr>
                  </w:pPr>
                  <w:r w:rsidRPr="00B33A83">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69A6EC" w14:textId="77777777" w:rsidR="0007556B" w:rsidRPr="00B33A83" w:rsidRDefault="0007556B" w:rsidP="00DD2ADF">
                  <w:pPr>
                    <w:pStyle w:val="rowtabella0"/>
                    <w:rPr>
                      <w:color w:val="002060"/>
                    </w:rPr>
                  </w:pPr>
                  <w:r w:rsidRPr="00B33A83">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35528B" w14:textId="77777777" w:rsidR="0007556B" w:rsidRPr="00B33A83" w:rsidRDefault="0007556B" w:rsidP="00DD2ADF">
                  <w:pPr>
                    <w:pStyle w:val="rowtabella0"/>
                    <w:jc w:val="center"/>
                    <w:rPr>
                      <w:color w:val="002060"/>
                    </w:rPr>
                  </w:pPr>
                  <w:r w:rsidRPr="00B33A83">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ACA225" w14:textId="77777777" w:rsidR="0007556B" w:rsidRPr="00B33A83" w:rsidRDefault="0007556B" w:rsidP="00DD2ADF">
                  <w:pPr>
                    <w:pStyle w:val="rowtabella0"/>
                    <w:jc w:val="center"/>
                    <w:rPr>
                      <w:color w:val="002060"/>
                    </w:rPr>
                  </w:pPr>
                  <w:r w:rsidRPr="00B33A83">
                    <w:rPr>
                      <w:color w:val="002060"/>
                    </w:rPr>
                    <w:t> </w:t>
                  </w:r>
                </w:p>
              </w:tc>
            </w:tr>
            <w:tr w:rsidR="0007556B" w:rsidRPr="00B33A83" w14:paraId="69BFC1BC"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BE3542" w14:textId="77777777" w:rsidR="0007556B" w:rsidRPr="00B33A83" w:rsidRDefault="0007556B" w:rsidP="00DD2ADF">
                  <w:pPr>
                    <w:pStyle w:val="rowtabella0"/>
                    <w:rPr>
                      <w:color w:val="002060"/>
                    </w:rPr>
                  </w:pPr>
                  <w:r w:rsidRPr="00B33A83">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0E0050" w14:textId="77777777" w:rsidR="0007556B" w:rsidRPr="00B33A83" w:rsidRDefault="0007556B" w:rsidP="00DD2ADF">
                  <w:pPr>
                    <w:pStyle w:val="rowtabella0"/>
                    <w:rPr>
                      <w:color w:val="002060"/>
                    </w:rPr>
                  </w:pPr>
                  <w:r w:rsidRPr="00B33A83">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2EE703" w14:textId="77777777" w:rsidR="0007556B" w:rsidRPr="00B33A83" w:rsidRDefault="0007556B" w:rsidP="00DD2ADF">
                  <w:pPr>
                    <w:pStyle w:val="rowtabella0"/>
                    <w:jc w:val="center"/>
                    <w:rPr>
                      <w:color w:val="002060"/>
                    </w:rPr>
                  </w:pPr>
                  <w:r w:rsidRPr="00B33A83">
                    <w:rPr>
                      <w:color w:val="002060"/>
                    </w:rPr>
                    <w:t>4 - 10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6131C9" w14:textId="77777777" w:rsidR="0007556B" w:rsidRPr="00B33A83" w:rsidRDefault="0007556B" w:rsidP="00DD2ADF">
                  <w:pPr>
                    <w:pStyle w:val="rowtabella0"/>
                    <w:jc w:val="center"/>
                    <w:rPr>
                      <w:color w:val="002060"/>
                    </w:rPr>
                  </w:pPr>
                  <w:r w:rsidRPr="00B33A83">
                    <w:rPr>
                      <w:color w:val="002060"/>
                    </w:rPr>
                    <w:t> </w:t>
                  </w:r>
                </w:p>
              </w:tc>
            </w:tr>
            <w:tr w:rsidR="0007556B" w:rsidRPr="00B33A83" w14:paraId="2C7D92A0" w14:textId="77777777" w:rsidTr="00DD2ADF">
              <w:tc>
                <w:tcPr>
                  <w:tcW w:w="4700" w:type="dxa"/>
                  <w:gridSpan w:val="4"/>
                  <w:tcBorders>
                    <w:top w:val="nil"/>
                    <w:left w:val="nil"/>
                    <w:bottom w:val="nil"/>
                    <w:right w:val="nil"/>
                  </w:tcBorders>
                  <w:tcMar>
                    <w:top w:w="20" w:type="dxa"/>
                    <w:left w:w="20" w:type="dxa"/>
                    <w:bottom w:w="20" w:type="dxa"/>
                    <w:right w:w="20" w:type="dxa"/>
                  </w:tcMar>
                  <w:vAlign w:val="center"/>
                  <w:hideMark/>
                </w:tcPr>
                <w:p w14:paraId="7C7841B4" w14:textId="77777777" w:rsidR="0007556B" w:rsidRPr="00B33A83" w:rsidRDefault="0007556B" w:rsidP="00DD2ADF">
                  <w:pPr>
                    <w:pStyle w:val="rowtabella0"/>
                    <w:rPr>
                      <w:color w:val="002060"/>
                    </w:rPr>
                  </w:pPr>
                  <w:r w:rsidRPr="00B33A83">
                    <w:rPr>
                      <w:color w:val="002060"/>
                    </w:rPr>
                    <w:t>(1) - disputata il 03/04/2022</w:t>
                  </w:r>
                </w:p>
              </w:tc>
            </w:tr>
          </w:tbl>
          <w:p w14:paraId="686EBDE4" w14:textId="77777777" w:rsidR="0007556B" w:rsidRPr="00B33A83" w:rsidRDefault="0007556B" w:rsidP="00DD2ADF">
            <w:pPr>
              <w:rPr>
                <w:color w:val="002060"/>
              </w:rPr>
            </w:pPr>
          </w:p>
        </w:tc>
      </w:tr>
    </w:tbl>
    <w:p w14:paraId="3F50259B" w14:textId="77777777" w:rsidR="0007556B" w:rsidRPr="00B33A83" w:rsidRDefault="0007556B" w:rsidP="0007556B">
      <w:pPr>
        <w:pStyle w:val="breakline"/>
        <w:rPr>
          <w:rFonts w:eastAsiaTheme="minorEastAsia"/>
          <w:color w:val="002060"/>
        </w:rPr>
      </w:pPr>
    </w:p>
    <w:p w14:paraId="00BF72B8" w14:textId="77777777" w:rsidR="0007556B" w:rsidRPr="00B33A83" w:rsidRDefault="0007556B" w:rsidP="0007556B">
      <w:pPr>
        <w:pStyle w:val="breakline"/>
        <w:rPr>
          <w:color w:val="002060"/>
        </w:rPr>
      </w:pPr>
    </w:p>
    <w:p w14:paraId="4BA0B44A" w14:textId="77777777" w:rsidR="0007556B" w:rsidRPr="00B33A83" w:rsidRDefault="0007556B" w:rsidP="0007556B">
      <w:pPr>
        <w:pStyle w:val="titoloprinc0"/>
        <w:rPr>
          <w:color w:val="002060"/>
        </w:rPr>
      </w:pPr>
      <w:r w:rsidRPr="00B33A83">
        <w:rPr>
          <w:color w:val="002060"/>
        </w:rPr>
        <w:t>GIUDICE SPORTIVO</w:t>
      </w:r>
    </w:p>
    <w:p w14:paraId="6F31649B" w14:textId="77777777" w:rsidR="0007556B" w:rsidRPr="00B33A83" w:rsidRDefault="0007556B" w:rsidP="0007556B">
      <w:pPr>
        <w:pStyle w:val="diffida"/>
        <w:rPr>
          <w:color w:val="002060"/>
        </w:rPr>
      </w:pPr>
      <w:r w:rsidRPr="00B33A83">
        <w:rPr>
          <w:color w:val="002060"/>
        </w:rPr>
        <w:t>Il Sostituto Giudice Sportivo Avv. Federica Sorrentino, nella seduta del 06/04/2022 ha adottato le decisioni che di seguito integralmente si riportano:</w:t>
      </w:r>
    </w:p>
    <w:p w14:paraId="54ED7EED" w14:textId="77777777" w:rsidR="0007556B" w:rsidRPr="00B33A83" w:rsidRDefault="0007556B" w:rsidP="0007556B">
      <w:pPr>
        <w:pStyle w:val="titolo10"/>
        <w:rPr>
          <w:color w:val="002060"/>
        </w:rPr>
      </w:pPr>
      <w:r w:rsidRPr="00B33A83">
        <w:rPr>
          <w:color w:val="002060"/>
        </w:rPr>
        <w:t xml:space="preserve">GARE DEL 2/ 4/2022 </w:t>
      </w:r>
    </w:p>
    <w:p w14:paraId="362B243D" w14:textId="77777777" w:rsidR="0007556B" w:rsidRPr="00B33A83" w:rsidRDefault="0007556B" w:rsidP="0007556B">
      <w:pPr>
        <w:pStyle w:val="titolo7a"/>
        <w:rPr>
          <w:color w:val="002060"/>
        </w:rPr>
      </w:pPr>
      <w:r w:rsidRPr="00B33A83">
        <w:rPr>
          <w:color w:val="002060"/>
        </w:rPr>
        <w:t xml:space="preserve">PROVVEDIMENTI DISCIPLINARI </w:t>
      </w:r>
    </w:p>
    <w:p w14:paraId="3019FF58"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70659BDF" w14:textId="77777777" w:rsidR="0007556B" w:rsidRPr="00B33A83" w:rsidRDefault="0007556B" w:rsidP="0007556B">
      <w:pPr>
        <w:pStyle w:val="titolo30"/>
        <w:rPr>
          <w:color w:val="002060"/>
        </w:rPr>
      </w:pPr>
      <w:r w:rsidRPr="00B33A83">
        <w:rPr>
          <w:color w:val="002060"/>
        </w:rPr>
        <w:t xml:space="preserve">CALCIATORI ESPULSI </w:t>
      </w:r>
    </w:p>
    <w:p w14:paraId="0519B01A" w14:textId="77777777" w:rsidR="0007556B" w:rsidRPr="00B33A83" w:rsidRDefault="0007556B" w:rsidP="0007556B">
      <w:pPr>
        <w:pStyle w:val="titolo20"/>
        <w:rPr>
          <w:color w:val="002060"/>
        </w:rPr>
      </w:pPr>
      <w:r w:rsidRPr="00B33A8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3D4492C4" w14:textId="77777777" w:rsidTr="00DD2ADF">
        <w:tc>
          <w:tcPr>
            <w:tcW w:w="2200" w:type="dxa"/>
            <w:tcMar>
              <w:top w:w="20" w:type="dxa"/>
              <w:left w:w="20" w:type="dxa"/>
              <w:bottom w:w="20" w:type="dxa"/>
              <w:right w:w="20" w:type="dxa"/>
            </w:tcMar>
            <w:vAlign w:val="center"/>
            <w:hideMark/>
          </w:tcPr>
          <w:p w14:paraId="4585931C" w14:textId="77777777" w:rsidR="0007556B" w:rsidRPr="00B33A83" w:rsidRDefault="0007556B" w:rsidP="00DD2ADF">
            <w:pPr>
              <w:pStyle w:val="movimento"/>
              <w:rPr>
                <w:color w:val="002060"/>
              </w:rPr>
            </w:pPr>
            <w:r w:rsidRPr="00B33A83">
              <w:rPr>
                <w:color w:val="002060"/>
              </w:rPr>
              <w:t>SBARAGLIA CARLO</w:t>
            </w:r>
          </w:p>
        </w:tc>
        <w:tc>
          <w:tcPr>
            <w:tcW w:w="2200" w:type="dxa"/>
            <w:tcMar>
              <w:top w:w="20" w:type="dxa"/>
              <w:left w:w="20" w:type="dxa"/>
              <w:bottom w:w="20" w:type="dxa"/>
              <w:right w:w="20" w:type="dxa"/>
            </w:tcMar>
            <w:vAlign w:val="center"/>
            <w:hideMark/>
          </w:tcPr>
          <w:p w14:paraId="306985D2" w14:textId="77777777" w:rsidR="0007556B" w:rsidRPr="00B33A83" w:rsidRDefault="0007556B" w:rsidP="00DD2ADF">
            <w:pPr>
              <w:pStyle w:val="movimento2"/>
              <w:rPr>
                <w:color w:val="002060"/>
              </w:rPr>
            </w:pPr>
            <w:r w:rsidRPr="00B33A83">
              <w:rPr>
                <w:color w:val="002060"/>
              </w:rPr>
              <w:t xml:space="preserve">(CANTINE RIUNITE CSI) </w:t>
            </w:r>
          </w:p>
        </w:tc>
        <w:tc>
          <w:tcPr>
            <w:tcW w:w="800" w:type="dxa"/>
            <w:tcMar>
              <w:top w:w="20" w:type="dxa"/>
              <w:left w:w="20" w:type="dxa"/>
              <w:bottom w:w="20" w:type="dxa"/>
              <w:right w:w="20" w:type="dxa"/>
            </w:tcMar>
            <w:vAlign w:val="center"/>
            <w:hideMark/>
          </w:tcPr>
          <w:p w14:paraId="5B3F8B4D"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FCFE3C9"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5562758D" w14:textId="77777777" w:rsidR="0007556B" w:rsidRPr="00B33A83" w:rsidRDefault="0007556B" w:rsidP="00DD2ADF">
            <w:pPr>
              <w:pStyle w:val="movimento2"/>
              <w:rPr>
                <w:color w:val="002060"/>
              </w:rPr>
            </w:pPr>
            <w:r w:rsidRPr="00B33A83">
              <w:rPr>
                <w:color w:val="002060"/>
              </w:rPr>
              <w:t> </w:t>
            </w:r>
          </w:p>
        </w:tc>
      </w:tr>
    </w:tbl>
    <w:p w14:paraId="0ABF3C4D" w14:textId="77777777" w:rsidR="0007556B" w:rsidRPr="00B33A83" w:rsidRDefault="0007556B" w:rsidP="0007556B">
      <w:pPr>
        <w:pStyle w:val="titolo30"/>
        <w:rPr>
          <w:rFonts w:eastAsiaTheme="minorEastAsia"/>
          <w:color w:val="002060"/>
        </w:rPr>
      </w:pPr>
      <w:r w:rsidRPr="00B33A83">
        <w:rPr>
          <w:color w:val="002060"/>
        </w:rPr>
        <w:t xml:space="preserve">CALCIATORI NON ESPULSI </w:t>
      </w:r>
    </w:p>
    <w:p w14:paraId="65791A4E" w14:textId="77777777" w:rsidR="0007556B" w:rsidRPr="00B33A83" w:rsidRDefault="0007556B" w:rsidP="0007556B">
      <w:pPr>
        <w:pStyle w:val="titolo20"/>
        <w:rPr>
          <w:color w:val="002060"/>
        </w:rPr>
      </w:pPr>
      <w:r w:rsidRPr="00B33A8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2CECA761" w14:textId="77777777" w:rsidTr="00DD2ADF">
        <w:tc>
          <w:tcPr>
            <w:tcW w:w="2200" w:type="dxa"/>
            <w:tcMar>
              <w:top w:w="20" w:type="dxa"/>
              <w:left w:w="20" w:type="dxa"/>
              <w:bottom w:w="20" w:type="dxa"/>
              <w:right w:w="20" w:type="dxa"/>
            </w:tcMar>
            <w:vAlign w:val="center"/>
            <w:hideMark/>
          </w:tcPr>
          <w:p w14:paraId="71F31559" w14:textId="77777777" w:rsidR="0007556B" w:rsidRPr="00B33A83" w:rsidRDefault="0007556B" w:rsidP="00DD2ADF">
            <w:pPr>
              <w:pStyle w:val="movimento"/>
              <w:rPr>
                <w:color w:val="002060"/>
              </w:rPr>
            </w:pPr>
            <w:r w:rsidRPr="00B33A83">
              <w:rPr>
                <w:color w:val="002060"/>
              </w:rPr>
              <w:t>CIAPPICI ANDREA</w:t>
            </w:r>
          </w:p>
        </w:tc>
        <w:tc>
          <w:tcPr>
            <w:tcW w:w="2200" w:type="dxa"/>
            <w:tcMar>
              <w:top w:w="20" w:type="dxa"/>
              <w:left w:w="20" w:type="dxa"/>
              <w:bottom w:w="20" w:type="dxa"/>
              <w:right w:w="20" w:type="dxa"/>
            </w:tcMar>
            <w:vAlign w:val="center"/>
            <w:hideMark/>
          </w:tcPr>
          <w:p w14:paraId="1586F092" w14:textId="77777777" w:rsidR="0007556B" w:rsidRPr="00B33A83" w:rsidRDefault="0007556B" w:rsidP="00DD2ADF">
            <w:pPr>
              <w:pStyle w:val="movimento2"/>
              <w:rPr>
                <w:color w:val="002060"/>
              </w:rPr>
            </w:pPr>
            <w:r w:rsidRPr="00B33A83">
              <w:rPr>
                <w:color w:val="002060"/>
              </w:rPr>
              <w:t xml:space="preserve">(ITALSERVICE C5) </w:t>
            </w:r>
          </w:p>
        </w:tc>
        <w:tc>
          <w:tcPr>
            <w:tcW w:w="800" w:type="dxa"/>
            <w:tcMar>
              <w:top w:w="20" w:type="dxa"/>
              <w:left w:w="20" w:type="dxa"/>
              <w:bottom w:w="20" w:type="dxa"/>
              <w:right w:w="20" w:type="dxa"/>
            </w:tcMar>
            <w:vAlign w:val="center"/>
            <w:hideMark/>
          </w:tcPr>
          <w:p w14:paraId="74C7C09E"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E35545A" w14:textId="77777777" w:rsidR="0007556B" w:rsidRPr="00B33A83" w:rsidRDefault="0007556B" w:rsidP="00DD2ADF">
            <w:pPr>
              <w:pStyle w:val="movimento"/>
              <w:rPr>
                <w:color w:val="002060"/>
              </w:rPr>
            </w:pPr>
            <w:r w:rsidRPr="00B33A83">
              <w:rPr>
                <w:color w:val="002060"/>
              </w:rPr>
              <w:t>MINUTOLO GIOVANNI</w:t>
            </w:r>
          </w:p>
        </w:tc>
        <w:tc>
          <w:tcPr>
            <w:tcW w:w="2200" w:type="dxa"/>
            <w:tcMar>
              <w:top w:w="20" w:type="dxa"/>
              <w:left w:w="20" w:type="dxa"/>
              <w:bottom w:w="20" w:type="dxa"/>
              <w:right w:w="20" w:type="dxa"/>
            </w:tcMar>
            <w:vAlign w:val="center"/>
            <w:hideMark/>
          </w:tcPr>
          <w:p w14:paraId="4EF1CA59" w14:textId="77777777" w:rsidR="0007556B" w:rsidRPr="00B33A83" w:rsidRDefault="0007556B" w:rsidP="00DD2ADF">
            <w:pPr>
              <w:pStyle w:val="movimento2"/>
              <w:rPr>
                <w:color w:val="002060"/>
              </w:rPr>
            </w:pPr>
            <w:r w:rsidRPr="00B33A83">
              <w:rPr>
                <w:color w:val="002060"/>
              </w:rPr>
              <w:t xml:space="preserve">(VIRTUS TEAM SOC.COOP.) </w:t>
            </w:r>
          </w:p>
        </w:tc>
      </w:tr>
    </w:tbl>
    <w:p w14:paraId="0DDDEF0F" w14:textId="77777777" w:rsidR="0007556B" w:rsidRPr="00B33A83" w:rsidRDefault="0007556B" w:rsidP="0007556B">
      <w:pPr>
        <w:pStyle w:val="titolo20"/>
        <w:rPr>
          <w:rFonts w:eastAsiaTheme="minorEastAsia"/>
          <w:color w:val="002060"/>
        </w:rPr>
      </w:pPr>
      <w:r w:rsidRPr="00B33A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26C7E841" w14:textId="77777777" w:rsidTr="00DD2ADF">
        <w:tc>
          <w:tcPr>
            <w:tcW w:w="2200" w:type="dxa"/>
            <w:tcMar>
              <w:top w:w="20" w:type="dxa"/>
              <w:left w:w="20" w:type="dxa"/>
              <w:bottom w:w="20" w:type="dxa"/>
              <w:right w:w="20" w:type="dxa"/>
            </w:tcMar>
            <w:vAlign w:val="center"/>
            <w:hideMark/>
          </w:tcPr>
          <w:p w14:paraId="1628DC7B" w14:textId="77777777" w:rsidR="0007556B" w:rsidRPr="00B33A83" w:rsidRDefault="0007556B" w:rsidP="00DD2ADF">
            <w:pPr>
              <w:pStyle w:val="movimento"/>
              <w:rPr>
                <w:color w:val="002060"/>
              </w:rPr>
            </w:pPr>
            <w:r w:rsidRPr="00B33A83">
              <w:rPr>
                <w:color w:val="002060"/>
              </w:rPr>
              <w:t>PELLICCIARI MIRKO</w:t>
            </w:r>
          </w:p>
        </w:tc>
        <w:tc>
          <w:tcPr>
            <w:tcW w:w="2200" w:type="dxa"/>
            <w:tcMar>
              <w:top w:w="20" w:type="dxa"/>
              <w:left w:w="20" w:type="dxa"/>
              <w:bottom w:w="20" w:type="dxa"/>
              <w:right w:w="20" w:type="dxa"/>
            </w:tcMar>
            <w:vAlign w:val="center"/>
            <w:hideMark/>
          </w:tcPr>
          <w:p w14:paraId="389F1FD8" w14:textId="77777777" w:rsidR="0007556B" w:rsidRPr="00B33A83" w:rsidRDefault="0007556B" w:rsidP="00DD2ADF">
            <w:pPr>
              <w:pStyle w:val="movimento2"/>
              <w:rPr>
                <w:color w:val="002060"/>
              </w:rPr>
            </w:pPr>
            <w:r w:rsidRPr="00B33A83">
              <w:rPr>
                <w:color w:val="002060"/>
              </w:rPr>
              <w:t xml:space="preserve">(VIRTUS TEAM SOC.COOP.) </w:t>
            </w:r>
          </w:p>
        </w:tc>
        <w:tc>
          <w:tcPr>
            <w:tcW w:w="800" w:type="dxa"/>
            <w:tcMar>
              <w:top w:w="20" w:type="dxa"/>
              <w:left w:w="20" w:type="dxa"/>
              <w:bottom w:w="20" w:type="dxa"/>
              <w:right w:w="20" w:type="dxa"/>
            </w:tcMar>
            <w:vAlign w:val="center"/>
            <w:hideMark/>
          </w:tcPr>
          <w:p w14:paraId="4B956E0C"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EAB8E43"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567D7A41" w14:textId="77777777" w:rsidR="0007556B" w:rsidRPr="00B33A83" w:rsidRDefault="0007556B" w:rsidP="00DD2ADF">
            <w:pPr>
              <w:pStyle w:val="movimento2"/>
              <w:rPr>
                <w:color w:val="002060"/>
              </w:rPr>
            </w:pPr>
            <w:r w:rsidRPr="00B33A83">
              <w:rPr>
                <w:color w:val="002060"/>
              </w:rPr>
              <w:t> </w:t>
            </w:r>
          </w:p>
        </w:tc>
      </w:tr>
    </w:tbl>
    <w:p w14:paraId="5E25DAE1" w14:textId="77777777" w:rsidR="0007556B" w:rsidRPr="00B33A83" w:rsidRDefault="0007556B" w:rsidP="0007556B">
      <w:pPr>
        <w:pStyle w:val="titolo20"/>
        <w:rPr>
          <w:rFonts w:eastAsiaTheme="minorEastAsia"/>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44ACBB0B" w14:textId="77777777" w:rsidTr="00DD2ADF">
        <w:tc>
          <w:tcPr>
            <w:tcW w:w="2200" w:type="dxa"/>
            <w:tcMar>
              <w:top w:w="20" w:type="dxa"/>
              <w:left w:w="20" w:type="dxa"/>
              <w:bottom w:w="20" w:type="dxa"/>
              <w:right w:w="20" w:type="dxa"/>
            </w:tcMar>
            <w:vAlign w:val="center"/>
            <w:hideMark/>
          </w:tcPr>
          <w:p w14:paraId="6D4ADEB3" w14:textId="77777777" w:rsidR="0007556B" w:rsidRPr="00B33A83" w:rsidRDefault="0007556B" w:rsidP="00DD2ADF">
            <w:pPr>
              <w:pStyle w:val="movimento"/>
              <w:rPr>
                <w:color w:val="002060"/>
              </w:rPr>
            </w:pPr>
            <w:r w:rsidRPr="00B33A83">
              <w:rPr>
                <w:color w:val="002060"/>
              </w:rPr>
              <w:t>BELLAGAMBA ALESSANDRO</w:t>
            </w:r>
          </w:p>
        </w:tc>
        <w:tc>
          <w:tcPr>
            <w:tcW w:w="2200" w:type="dxa"/>
            <w:tcMar>
              <w:top w:w="20" w:type="dxa"/>
              <w:left w:w="20" w:type="dxa"/>
              <w:bottom w:w="20" w:type="dxa"/>
              <w:right w:w="20" w:type="dxa"/>
            </w:tcMar>
            <w:vAlign w:val="center"/>
            <w:hideMark/>
          </w:tcPr>
          <w:p w14:paraId="6C4E679E" w14:textId="77777777" w:rsidR="0007556B" w:rsidRPr="00B33A83" w:rsidRDefault="0007556B" w:rsidP="00DD2ADF">
            <w:pPr>
              <w:pStyle w:val="movimento2"/>
              <w:rPr>
                <w:color w:val="002060"/>
              </w:rPr>
            </w:pPr>
            <w:r w:rsidRPr="00B33A83">
              <w:rPr>
                <w:color w:val="002060"/>
              </w:rPr>
              <w:t xml:space="preserve">(AUDAX 1970 S.ANGELO) </w:t>
            </w:r>
          </w:p>
        </w:tc>
        <w:tc>
          <w:tcPr>
            <w:tcW w:w="800" w:type="dxa"/>
            <w:tcMar>
              <w:top w:w="20" w:type="dxa"/>
              <w:left w:w="20" w:type="dxa"/>
              <w:bottom w:w="20" w:type="dxa"/>
              <w:right w:w="20" w:type="dxa"/>
            </w:tcMar>
            <w:vAlign w:val="center"/>
            <w:hideMark/>
          </w:tcPr>
          <w:p w14:paraId="16EA1C80"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E5416F8" w14:textId="77777777" w:rsidR="0007556B" w:rsidRPr="00B33A83" w:rsidRDefault="0007556B" w:rsidP="00DD2ADF">
            <w:pPr>
              <w:pStyle w:val="movimento"/>
              <w:rPr>
                <w:color w:val="002060"/>
              </w:rPr>
            </w:pPr>
            <w:r w:rsidRPr="00B33A83">
              <w:rPr>
                <w:color w:val="002060"/>
              </w:rPr>
              <w:t>URBINATI GRILLI MATTEO</w:t>
            </w:r>
          </w:p>
        </w:tc>
        <w:tc>
          <w:tcPr>
            <w:tcW w:w="2200" w:type="dxa"/>
            <w:tcMar>
              <w:top w:w="20" w:type="dxa"/>
              <w:left w:w="20" w:type="dxa"/>
              <w:bottom w:w="20" w:type="dxa"/>
              <w:right w:w="20" w:type="dxa"/>
            </w:tcMar>
            <w:vAlign w:val="center"/>
            <w:hideMark/>
          </w:tcPr>
          <w:p w14:paraId="6B01F1F9" w14:textId="77777777" w:rsidR="0007556B" w:rsidRPr="00B33A83" w:rsidRDefault="0007556B" w:rsidP="00DD2ADF">
            <w:pPr>
              <w:pStyle w:val="movimento2"/>
              <w:rPr>
                <w:color w:val="002060"/>
              </w:rPr>
            </w:pPr>
            <w:r w:rsidRPr="00B33A83">
              <w:rPr>
                <w:color w:val="002060"/>
              </w:rPr>
              <w:t xml:space="preserve">(GROTTACCIA 2005) </w:t>
            </w:r>
          </w:p>
        </w:tc>
      </w:tr>
    </w:tbl>
    <w:p w14:paraId="319069E4" w14:textId="77777777" w:rsidR="0007556B" w:rsidRPr="00B33A83" w:rsidRDefault="0007556B" w:rsidP="0007556B">
      <w:pPr>
        <w:pStyle w:val="titolo10"/>
        <w:rPr>
          <w:rFonts w:eastAsiaTheme="minorEastAsia"/>
          <w:color w:val="002060"/>
        </w:rPr>
      </w:pPr>
      <w:r w:rsidRPr="00B33A83">
        <w:rPr>
          <w:color w:val="002060"/>
        </w:rPr>
        <w:lastRenderedPageBreak/>
        <w:t xml:space="preserve">GARE DEL 3/ 4/2022 </w:t>
      </w:r>
    </w:p>
    <w:p w14:paraId="0C3B21F4" w14:textId="77777777" w:rsidR="0007556B" w:rsidRPr="00B33A83" w:rsidRDefault="0007556B" w:rsidP="0007556B">
      <w:pPr>
        <w:pStyle w:val="titolo7a"/>
        <w:rPr>
          <w:color w:val="002060"/>
        </w:rPr>
      </w:pPr>
      <w:r w:rsidRPr="00B33A83">
        <w:rPr>
          <w:color w:val="002060"/>
        </w:rPr>
        <w:t xml:space="preserve">PROVVEDIMENTI DISCIPLINARI </w:t>
      </w:r>
    </w:p>
    <w:p w14:paraId="5392441D"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2D4BE866" w14:textId="77777777" w:rsidR="0007556B" w:rsidRPr="00B33A83" w:rsidRDefault="0007556B" w:rsidP="0007556B">
      <w:pPr>
        <w:pStyle w:val="titolo30"/>
        <w:rPr>
          <w:color w:val="002060"/>
        </w:rPr>
      </w:pPr>
      <w:r w:rsidRPr="00B33A83">
        <w:rPr>
          <w:color w:val="002060"/>
        </w:rPr>
        <w:t xml:space="preserve">CALCIATORI NON ESPULSI </w:t>
      </w:r>
    </w:p>
    <w:p w14:paraId="541F5F0E" w14:textId="77777777" w:rsidR="0007556B" w:rsidRPr="00B33A83" w:rsidRDefault="0007556B" w:rsidP="0007556B">
      <w:pPr>
        <w:pStyle w:val="titolo20"/>
        <w:rPr>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77E8F034" w14:textId="77777777" w:rsidTr="00DD2ADF">
        <w:tc>
          <w:tcPr>
            <w:tcW w:w="2200" w:type="dxa"/>
            <w:tcMar>
              <w:top w:w="20" w:type="dxa"/>
              <w:left w:w="20" w:type="dxa"/>
              <w:bottom w:w="20" w:type="dxa"/>
              <w:right w:w="20" w:type="dxa"/>
            </w:tcMar>
            <w:vAlign w:val="center"/>
            <w:hideMark/>
          </w:tcPr>
          <w:p w14:paraId="528E794C" w14:textId="77777777" w:rsidR="0007556B" w:rsidRPr="00B33A83" w:rsidRDefault="0007556B" w:rsidP="00DD2ADF">
            <w:pPr>
              <w:pStyle w:val="movimento"/>
              <w:rPr>
                <w:color w:val="002060"/>
              </w:rPr>
            </w:pPr>
            <w:r w:rsidRPr="00B33A83">
              <w:rPr>
                <w:color w:val="002060"/>
              </w:rPr>
              <w:t>VOLPINI TOMMASO</w:t>
            </w:r>
          </w:p>
        </w:tc>
        <w:tc>
          <w:tcPr>
            <w:tcW w:w="2200" w:type="dxa"/>
            <w:tcMar>
              <w:top w:w="20" w:type="dxa"/>
              <w:left w:w="20" w:type="dxa"/>
              <w:bottom w:w="20" w:type="dxa"/>
              <w:right w:w="20" w:type="dxa"/>
            </w:tcMar>
            <w:vAlign w:val="center"/>
            <w:hideMark/>
          </w:tcPr>
          <w:p w14:paraId="3ED030F3" w14:textId="77777777" w:rsidR="0007556B" w:rsidRPr="00B33A83" w:rsidRDefault="0007556B" w:rsidP="00DD2ADF">
            <w:pPr>
              <w:pStyle w:val="movimento2"/>
              <w:rPr>
                <w:color w:val="002060"/>
              </w:rPr>
            </w:pPr>
            <w:r w:rsidRPr="00B33A83">
              <w:rPr>
                <w:color w:val="002060"/>
              </w:rPr>
              <w:t xml:space="preserve">(SPECIAL ONE SPORTING CLUB) </w:t>
            </w:r>
          </w:p>
        </w:tc>
        <w:tc>
          <w:tcPr>
            <w:tcW w:w="800" w:type="dxa"/>
            <w:tcMar>
              <w:top w:w="20" w:type="dxa"/>
              <w:left w:w="20" w:type="dxa"/>
              <w:bottom w:w="20" w:type="dxa"/>
              <w:right w:w="20" w:type="dxa"/>
            </w:tcMar>
            <w:vAlign w:val="center"/>
            <w:hideMark/>
          </w:tcPr>
          <w:p w14:paraId="53F2BA09"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1D7CA5B"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E7ACBCA" w14:textId="77777777" w:rsidR="0007556B" w:rsidRPr="00B33A83" w:rsidRDefault="0007556B" w:rsidP="00DD2ADF">
            <w:pPr>
              <w:pStyle w:val="movimento2"/>
              <w:rPr>
                <w:color w:val="002060"/>
              </w:rPr>
            </w:pPr>
            <w:r w:rsidRPr="00B33A83">
              <w:rPr>
                <w:color w:val="002060"/>
              </w:rPr>
              <w:t> </w:t>
            </w:r>
          </w:p>
        </w:tc>
      </w:tr>
    </w:tbl>
    <w:p w14:paraId="3E53E36B" w14:textId="77777777" w:rsidR="0007556B" w:rsidRPr="00B33A83" w:rsidRDefault="0007556B" w:rsidP="0007556B">
      <w:pPr>
        <w:pStyle w:val="titolo10"/>
        <w:rPr>
          <w:rFonts w:eastAsiaTheme="minorEastAsia"/>
          <w:color w:val="002060"/>
        </w:rPr>
      </w:pPr>
      <w:r w:rsidRPr="00B33A83">
        <w:rPr>
          <w:color w:val="002060"/>
        </w:rPr>
        <w:t xml:space="preserve">GARE DEL 5/ 4/2022 </w:t>
      </w:r>
    </w:p>
    <w:p w14:paraId="33484255" w14:textId="77777777" w:rsidR="0007556B" w:rsidRPr="00B33A83" w:rsidRDefault="0007556B" w:rsidP="0007556B">
      <w:pPr>
        <w:pStyle w:val="titolo7a"/>
        <w:rPr>
          <w:color w:val="002060"/>
        </w:rPr>
      </w:pPr>
      <w:r w:rsidRPr="00B33A83">
        <w:rPr>
          <w:color w:val="002060"/>
        </w:rPr>
        <w:t xml:space="preserve">PROVVEDIMENTI DISCIPLINARI </w:t>
      </w:r>
    </w:p>
    <w:p w14:paraId="76259523"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1AD74CE3" w14:textId="77777777" w:rsidR="0007556B" w:rsidRPr="00B33A83" w:rsidRDefault="0007556B" w:rsidP="0007556B">
      <w:pPr>
        <w:pStyle w:val="titolo30"/>
        <w:rPr>
          <w:color w:val="002060"/>
        </w:rPr>
      </w:pPr>
      <w:r w:rsidRPr="00B33A83">
        <w:rPr>
          <w:color w:val="002060"/>
        </w:rPr>
        <w:t xml:space="preserve">CALCIATORI NON ESPULSI </w:t>
      </w:r>
    </w:p>
    <w:p w14:paraId="50AD6CF7" w14:textId="77777777" w:rsidR="0007556B" w:rsidRPr="00B33A83" w:rsidRDefault="0007556B" w:rsidP="0007556B">
      <w:pPr>
        <w:pStyle w:val="titolo20"/>
        <w:rPr>
          <w:color w:val="002060"/>
        </w:rPr>
      </w:pPr>
      <w:r w:rsidRPr="00B33A8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E3BBE5F" w14:textId="77777777" w:rsidTr="00DD2ADF">
        <w:tc>
          <w:tcPr>
            <w:tcW w:w="2200" w:type="dxa"/>
            <w:tcMar>
              <w:top w:w="20" w:type="dxa"/>
              <w:left w:w="20" w:type="dxa"/>
              <w:bottom w:w="20" w:type="dxa"/>
              <w:right w:w="20" w:type="dxa"/>
            </w:tcMar>
            <w:vAlign w:val="center"/>
            <w:hideMark/>
          </w:tcPr>
          <w:p w14:paraId="283A2B08" w14:textId="77777777" w:rsidR="0007556B" w:rsidRPr="00B33A83" w:rsidRDefault="0007556B" w:rsidP="00DD2ADF">
            <w:pPr>
              <w:pStyle w:val="movimento"/>
              <w:rPr>
                <w:color w:val="002060"/>
              </w:rPr>
            </w:pPr>
            <w:r w:rsidRPr="00B33A83">
              <w:rPr>
                <w:color w:val="002060"/>
              </w:rPr>
              <w:t>PIERMARIOLI MIRCO</w:t>
            </w:r>
          </w:p>
        </w:tc>
        <w:tc>
          <w:tcPr>
            <w:tcW w:w="2200" w:type="dxa"/>
            <w:tcMar>
              <w:top w:w="20" w:type="dxa"/>
              <w:left w:w="20" w:type="dxa"/>
              <w:bottom w:w="20" w:type="dxa"/>
              <w:right w:w="20" w:type="dxa"/>
            </w:tcMar>
            <w:vAlign w:val="center"/>
            <w:hideMark/>
          </w:tcPr>
          <w:p w14:paraId="5A918994" w14:textId="77777777" w:rsidR="0007556B" w:rsidRPr="00B33A83" w:rsidRDefault="0007556B" w:rsidP="00DD2ADF">
            <w:pPr>
              <w:pStyle w:val="movimento2"/>
              <w:rPr>
                <w:color w:val="002060"/>
              </w:rPr>
            </w:pPr>
            <w:r w:rsidRPr="00B33A83">
              <w:rPr>
                <w:color w:val="002060"/>
              </w:rPr>
              <w:t xml:space="preserve">(CITTA DI OSTRA) </w:t>
            </w:r>
          </w:p>
        </w:tc>
        <w:tc>
          <w:tcPr>
            <w:tcW w:w="800" w:type="dxa"/>
            <w:tcMar>
              <w:top w:w="20" w:type="dxa"/>
              <w:left w:w="20" w:type="dxa"/>
              <w:bottom w:w="20" w:type="dxa"/>
              <w:right w:w="20" w:type="dxa"/>
            </w:tcMar>
            <w:vAlign w:val="center"/>
            <w:hideMark/>
          </w:tcPr>
          <w:p w14:paraId="1C57CB09"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F14CAB2"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0BB0F1DF" w14:textId="77777777" w:rsidR="0007556B" w:rsidRPr="00B33A83" w:rsidRDefault="0007556B" w:rsidP="00DD2ADF">
            <w:pPr>
              <w:pStyle w:val="movimento2"/>
              <w:rPr>
                <w:color w:val="002060"/>
              </w:rPr>
            </w:pPr>
            <w:r w:rsidRPr="00B33A83">
              <w:rPr>
                <w:color w:val="002060"/>
              </w:rPr>
              <w:t> </w:t>
            </w:r>
          </w:p>
        </w:tc>
      </w:tr>
    </w:tbl>
    <w:p w14:paraId="75030B7D" w14:textId="77777777" w:rsidR="0007556B" w:rsidRPr="00B33A83" w:rsidRDefault="0007556B" w:rsidP="0007556B">
      <w:pPr>
        <w:pStyle w:val="titolo20"/>
        <w:rPr>
          <w:rFonts w:eastAsiaTheme="minorEastAsia"/>
          <w:color w:val="002060"/>
        </w:rPr>
      </w:pPr>
      <w:r w:rsidRPr="00B33A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6C4FE1A6" w14:textId="77777777" w:rsidTr="00DD2ADF">
        <w:tc>
          <w:tcPr>
            <w:tcW w:w="2200" w:type="dxa"/>
            <w:tcMar>
              <w:top w:w="20" w:type="dxa"/>
              <w:left w:w="20" w:type="dxa"/>
              <w:bottom w:w="20" w:type="dxa"/>
              <w:right w:w="20" w:type="dxa"/>
            </w:tcMar>
            <w:vAlign w:val="center"/>
            <w:hideMark/>
          </w:tcPr>
          <w:p w14:paraId="10DCB778" w14:textId="77777777" w:rsidR="0007556B" w:rsidRPr="00B33A83" w:rsidRDefault="0007556B" w:rsidP="00DD2ADF">
            <w:pPr>
              <w:pStyle w:val="movimento"/>
              <w:rPr>
                <w:color w:val="002060"/>
              </w:rPr>
            </w:pPr>
            <w:r w:rsidRPr="00B33A83">
              <w:rPr>
                <w:color w:val="002060"/>
              </w:rPr>
              <w:t>SCARPONI FRANCESCO</w:t>
            </w:r>
          </w:p>
        </w:tc>
        <w:tc>
          <w:tcPr>
            <w:tcW w:w="2200" w:type="dxa"/>
            <w:tcMar>
              <w:top w:w="20" w:type="dxa"/>
              <w:left w:w="20" w:type="dxa"/>
              <w:bottom w:w="20" w:type="dxa"/>
              <w:right w:w="20" w:type="dxa"/>
            </w:tcMar>
            <w:vAlign w:val="center"/>
            <w:hideMark/>
          </w:tcPr>
          <w:p w14:paraId="7E773036" w14:textId="77777777" w:rsidR="0007556B" w:rsidRPr="00B33A83" w:rsidRDefault="0007556B" w:rsidP="00DD2ADF">
            <w:pPr>
              <w:pStyle w:val="movimento2"/>
              <w:rPr>
                <w:color w:val="002060"/>
              </w:rPr>
            </w:pPr>
            <w:r w:rsidRPr="00B33A83">
              <w:rPr>
                <w:color w:val="002060"/>
              </w:rPr>
              <w:t xml:space="preserve">(CITTA DI OSTRA) </w:t>
            </w:r>
          </w:p>
        </w:tc>
        <w:tc>
          <w:tcPr>
            <w:tcW w:w="800" w:type="dxa"/>
            <w:tcMar>
              <w:top w:w="20" w:type="dxa"/>
              <w:left w:w="20" w:type="dxa"/>
              <w:bottom w:w="20" w:type="dxa"/>
              <w:right w:w="20" w:type="dxa"/>
            </w:tcMar>
            <w:vAlign w:val="center"/>
            <w:hideMark/>
          </w:tcPr>
          <w:p w14:paraId="3D817B9B"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B6FCA0B" w14:textId="77777777" w:rsidR="0007556B" w:rsidRPr="00B33A83" w:rsidRDefault="0007556B" w:rsidP="00DD2ADF">
            <w:pPr>
              <w:pStyle w:val="movimento"/>
              <w:rPr>
                <w:color w:val="002060"/>
              </w:rPr>
            </w:pPr>
            <w:r w:rsidRPr="00B33A83">
              <w:rPr>
                <w:color w:val="002060"/>
              </w:rPr>
              <w:t>GABBANELLI MATTEO</w:t>
            </w:r>
          </w:p>
        </w:tc>
        <w:tc>
          <w:tcPr>
            <w:tcW w:w="2200" w:type="dxa"/>
            <w:tcMar>
              <w:top w:w="20" w:type="dxa"/>
              <w:left w:w="20" w:type="dxa"/>
              <w:bottom w:w="20" w:type="dxa"/>
              <w:right w:w="20" w:type="dxa"/>
            </w:tcMar>
            <w:vAlign w:val="center"/>
            <w:hideMark/>
          </w:tcPr>
          <w:p w14:paraId="7AA6CE93" w14:textId="77777777" w:rsidR="0007556B" w:rsidRPr="00B33A83" w:rsidRDefault="0007556B" w:rsidP="00DD2ADF">
            <w:pPr>
              <w:pStyle w:val="movimento2"/>
              <w:rPr>
                <w:color w:val="002060"/>
              </w:rPr>
            </w:pPr>
            <w:r w:rsidRPr="00B33A83">
              <w:rPr>
                <w:color w:val="002060"/>
              </w:rPr>
              <w:t xml:space="preserve">(PIETRALACROCE 73) </w:t>
            </w:r>
          </w:p>
        </w:tc>
      </w:tr>
    </w:tbl>
    <w:p w14:paraId="4F908E12" w14:textId="77777777" w:rsidR="0007556B" w:rsidRPr="00B33A83" w:rsidRDefault="0007556B" w:rsidP="0007556B">
      <w:pPr>
        <w:pStyle w:val="breakline"/>
        <w:rPr>
          <w:color w:val="002060"/>
        </w:rPr>
      </w:pPr>
    </w:p>
    <w:p w14:paraId="77A7309D" w14:textId="77777777" w:rsidR="0007556B" w:rsidRPr="00B33A83" w:rsidRDefault="0007556B" w:rsidP="0007556B">
      <w:pPr>
        <w:ind w:left="4956"/>
        <w:rPr>
          <w:rFonts w:ascii="Arial" w:hAnsi="Arial" w:cs="Arial"/>
          <w:noProof/>
          <w:color w:val="002060"/>
          <w:sz w:val="22"/>
          <w:szCs w:val="22"/>
        </w:rPr>
      </w:pPr>
      <w:r w:rsidRPr="00B33A83">
        <w:rPr>
          <w:rFonts w:ascii="Arial" w:hAnsi="Arial" w:cs="Arial"/>
          <w:noProof/>
          <w:color w:val="002060"/>
          <w:sz w:val="22"/>
          <w:szCs w:val="22"/>
        </w:rPr>
        <w:t>F.to IL SOSTITUTO GIUDICE SPORTIVO      </w:t>
      </w:r>
    </w:p>
    <w:p w14:paraId="6400DC56" w14:textId="77777777" w:rsidR="0007556B" w:rsidRPr="00B33A83" w:rsidRDefault="0007556B" w:rsidP="0007556B">
      <w:pPr>
        <w:pStyle w:val="breakline"/>
        <w:rPr>
          <w:rFonts w:eastAsiaTheme="minorEastAsia"/>
          <w:color w:val="002060"/>
        </w:rPr>
      </w:pPr>
      <w:r w:rsidRPr="00B33A83">
        <w:rPr>
          <w:rFonts w:ascii="Arial" w:hAnsi="Arial" w:cs="Arial"/>
          <w:noProof/>
          <w:color w:val="002060"/>
          <w:sz w:val="22"/>
          <w:szCs w:val="22"/>
        </w:rPr>
        <w:t xml:space="preserve"> </w:t>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t xml:space="preserve">   </w:t>
      </w:r>
      <w:r w:rsidRPr="00B33A83">
        <w:rPr>
          <w:rFonts w:ascii="Arial" w:hAnsi="Arial" w:cs="Arial"/>
          <w:noProof/>
          <w:color w:val="002060"/>
          <w:sz w:val="22"/>
          <w:szCs w:val="22"/>
        </w:rPr>
        <w:tab/>
        <w:t xml:space="preserve">                Federica Sorrentino</w:t>
      </w:r>
    </w:p>
    <w:p w14:paraId="1011BF43" w14:textId="77777777" w:rsidR="0007556B" w:rsidRPr="00B33A83" w:rsidRDefault="0007556B" w:rsidP="0007556B">
      <w:pPr>
        <w:pStyle w:val="breakline"/>
        <w:rPr>
          <w:rFonts w:eastAsiaTheme="minorEastAsia"/>
          <w:color w:val="002060"/>
        </w:rPr>
      </w:pPr>
    </w:p>
    <w:p w14:paraId="13E33606" w14:textId="77777777" w:rsidR="0007556B" w:rsidRPr="00B33A83" w:rsidRDefault="0007556B" w:rsidP="0007556B">
      <w:pPr>
        <w:pStyle w:val="titoloprinc0"/>
        <w:rPr>
          <w:color w:val="002060"/>
        </w:rPr>
      </w:pPr>
      <w:r w:rsidRPr="00B33A83">
        <w:rPr>
          <w:color w:val="002060"/>
        </w:rPr>
        <w:t>CLASSIFICA</w:t>
      </w:r>
    </w:p>
    <w:p w14:paraId="0E9C3F00" w14:textId="77777777" w:rsidR="0007556B" w:rsidRPr="00B33A83" w:rsidRDefault="0007556B" w:rsidP="0007556B">
      <w:pPr>
        <w:pStyle w:val="breakline"/>
        <w:rPr>
          <w:color w:val="002060"/>
        </w:rPr>
      </w:pPr>
    </w:p>
    <w:p w14:paraId="1B29AD08" w14:textId="77777777" w:rsidR="0007556B" w:rsidRPr="00B33A83" w:rsidRDefault="0007556B" w:rsidP="0007556B">
      <w:pPr>
        <w:pStyle w:val="breakline"/>
        <w:rPr>
          <w:color w:val="002060"/>
        </w:rPr>
      </w:pPr>
    </w:p>
    <w:p w14:paraId="28DFD111" w14:textId="77777777" w:rsidR="0007556B" w:rsidRPr="00B33A83" w:rsidRDefault="0007556B" w:rsidP="0007556B">
      <w:pPr>
        <w:pStyle w:val="sottotitolocampionato10"/>
        <w:rPr>
          <w:color w:val="002060"/>
        </w:rPr>
      </w:pPr>
      <w:r w:rsidRPr="00B33A8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58DABF9B"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445C1"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4C903"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785E"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686C9"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DC8A7"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77D6A"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3480A"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F7D47"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5D7DF"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76000" w14:textId="77777777" w:rsidR="0007556B" w:rsidRPr="00B33A83" w:rsidRDefault="0007556B" w:rsidP="00DD2ADF">
            <w:pPr>
              <w:pStyle w:val="headertabella0"/>
              <w:rPr>
                <w:color w:val="002060"/>
              </w:rPr>
            </w:pPr>
            <w:r w:rsidRPr="00B33A83">
              <w:rPr>
                <w:color w:val="002060"/>
              </w:rPr>
              <w:t>PE</w:t>
            </w:r>
          </w:p>
        </w:tc>
      </w:tr>
      <w:tr w:rsidR="0007556B" w:rsidRPr="00B33A83" w14:paraId="09BB5456"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F594D1" w14:textId="77777777" w:rsidR="0007556B" w:rsidRPr="00B33A83" w:rsidRDefault="0007556B" w:rsidP="00DD2ADF">
            <w:pPr>
              <w:pStyle w:val="rowtabella0"/>
              <w:rPr>
                <w:color w:val="002060"/>
              </w:rPr>
            </w:pPr>
            <w:r w:rsidRPr="00B33A8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B0B44"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BF46A"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4FA2"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804D7"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AA35"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4A812"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74E9"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D53A"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EFF5" w14:textId="77777777" w:rsidR="0007556B" w:rsidRPr="00B33A83" w:rsidRDefault="0007556B" w:rsidP="00DD2ADF">
            <w:pPr>
              <w:pStyle w:val="rowtabella0"/>
              <w:jc w:val="center"/>
              <w:rPr>
                <w:color w:val="002060"/>
              </w:rPr>
            </w:pPr>
            <w:r w:rsidRPr="00B33A83">
              <w:rPr>
                <w:color w:val="002060"/>
              </w:rPr>
              <w:t>0</w:t>
            </w:r>
          </w:p>
        </w:tc>
      </w:tr>
      <w:tr w:rsidR="0007556B" w:rsidRPr="00B33A83" w14:paraId="2F7D147E"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F21E9" w14:textId="77777777" w:rsidR="0007556B" w:rsidRPr="00B33A83" w:rsidRDefault="0007556B" w:rsidP="00DD2ADF">
            <w:pPr>
              <w:pStyle w:val="rowtabella0"/>
              <w:rPr>
                <w:color w:val="002060"/>
              </w:rPr>
            </w:pPr>
            <w:r w:rsidRPr="00B33A8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4CA19"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A14FF"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45467"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6BE20"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88C5"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3E1C7"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984EE"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7F0B"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FA801" w14:textId="77777777" w:rsidR="0007556B" w:rsidRPr="00B33A83" w:rsidRDefault="0007556B" w:rsidP="00DD2ADF">
            <w:pPr>
              <w:pStyle w:val="rowtabella0"/>
              <w:jc w:val="center"/>
              <w:rPr>
                <w:color w:val="002060"/>
              </w:rPr>
            </w:pPr>
            <w:r w:rsidRPr="00B33A83">
              <w:rPr>
                <w:color w:val="002060"/>
              </w:rPr>
              <w:t>0</w:t>
            </w:r>
          </w:p>
        </w:tc>
      </w:tr>
      <w:tr w:rsidR="0007556B" w:rsidRPr="00B33A83" w14:paraId="251A8003"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87EF5A" w14:textId="77777777" w:rsidR="0007556B" w:rsidRPr="00B33A83" w:rsidRDefault="0007556B" w:rsidP="00DD2ADF">
            <w:pPr>
              <w:pStyle w:val="rowtabella0"/>
              <w:rPr>
                <w:color w:val="002060"/>
              </w:rPr>
            </w:pPr>
            <w:r w:rsidRPr="00B33A8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37C6"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665F2"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1C589"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403B1"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E7EEE"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8644C"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CB0EB"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C0422"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7613E" w14:textId="77777777" w:rsidR="0007556B" w:rsidRPr="00B33A83" w:rsidRDefault="0007556B" w:rsidP="00DD2ADF">
            <w:pPr>
              <w:pStyle w:val="rowtabella0"/>
              <w:jc w:val="center"/>
              <w:rPr>
                <w:color w:val="002060"/>
              </w:rPr>
            </w:pPr>
            <w:r w:rsidRPr="00B33A83">
              <w:rPr>
                <w:color w:val="002060"/>
              </w:rPr>
              <w:t>0</w:t>
            </w:r>
          </w:p>
        </w:tc>
      </w:tr>
      <w:tr w:rsidR="0007556B" w:rsidRPr="00B33A83" w14:paraId="4A16278E"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ADA991" w14:textId="77777777" w:rsidR="0007556B" w:rsidRPr="00B33A83" w:rsidRDefault="0007556B" w:rsidP="00DD2ADF">
            <w:pPr>
              <w:pStyle w:val="rowtabella0"/>
              <w:rPr>
                <w:color w:val="002060"/>
              </w:rPr>
            </w:pPr>
            <w:r w:rsidRPr="00B33A83">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D52D"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ED5A"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24C8B"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F48D7"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1981"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12296"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9B3A"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C588"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B47F" w14:textId="77777777" w:rsidR="0007556B" w:rsidRPr="00B33A83" w:rsidRDefault="0007556B" w:rsidP="00DD2ADF">
            <w:pPr>
              <w:pStyle w:val="rowtabella0"/>
              <w:jc w:val="center"/>
              <w:rPr>
                <w:color w:val="002060"/>
              </w:rPr>
            </w:pPr>
            <w:r w:rsidRPr="00B33A83">
              <w:rPr>
                <w:color w:val="002060"/>
              </w:rPr>
              <w:t>0</w:t>
            </w:r>
          </w:p>
        </w:tc>
      </w:tr>
      <w:tr w:rsidR="0007556B" w:rsidRPr="00B33A83" w14:paraId="73F467A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84DFF" w14:textId="77777777" w:rsidR="0007556B" w:rsidRPr="00B33A83" w:rsidRDefault="0007556B" w:rsidP="00DD2ADF">
            <w:pPr>
              <w:pStyle w:val="rowtabella0"/>
              <w:rPr>
                <w:color w:val="002060"/>
              </w:rPr>
            </w:pPr>
            <w:r w:rsidRPr="00B33A8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208E"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B729"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575FD"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C3970"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43EF3"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FD222"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D44BB"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2A6BA"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23E1" w14:textId="77777777" w:rsidR="0007556B" w:rsidRPr="00B33A83" w:rsidRDefault="0007556B" w:rsidP="00DD2ADF">
            <w:pPr>
              <w:pStyle w:val="rowtabella0"/>
              <w:jc w:val="center"/>
              <w:rPr>
                <w:color w:val="002060"/>
              </w:rPr>
            </w:pPr>
            <w:r w:rsidRPr="00B33A83">
              <w:rPr>
                <w:color w:val="002060"/>
              </w:rPr>
              <w:t>0</w:t>
            </w:r>
          </w:p>
        </w:tc>
      </w:tr>
      <w:tr w:rsidR="0007556B" w:rsidRPr="00B33A83" w14:paraId="37CCBE8E"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3A11EC" w14:textId="77777777" w:rsidR="0007556B" w:rsidRPr="00B33A83" w:rsidRDefault="0007556B" w:rsidP="00DD2ADF">
            <w:pPr>
              <w:pStyle w:val="rowtabella0"/>
              <w:rPr>
                <w:color w:val="002060"/>
              </w:rPr>
            </w:pPr>
            <w:r w:rsidRPr="00B33A8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3586"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7FE4A"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35EF4"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E676A"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25739"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2084"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136B4"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C6D8F"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DC71" w14:textId="77777777" w:rsidR="0007556B" w:rsidRPr="00B33A83" w:rsidRDefault="0007556B" w:rsidP="00DD2ADF">
            <w:pPr>
              <w:pStyle w:val="rowtabella0"/>
              <w:jc w:val="center"/>
              <w:rPr>
                <w:color w:val="002060"/>
              </w:rPr>
            </w:pPr>
            <w:r w:rsidRPr="00B33A83">
              <w:rPr>
                <w:color w:val="002060"/>
              </w:rPr>
              <w:t>0</w:t>
            </w:r>
          </w:p>
        </w:tc>
      </w:tr>
    </w:tbl>
    <w:p w14:paraId="44B72FD1" w14:textId="77777777" w:rsidR="0007556B" w:rsidRPr="00B33A83" w:rsidRDefault="0007556B" w:rsidP="0007556B">
      <w:pPr>
        <w:pStyle w:val="breakline"/>
        <w:rPr>
          <w:rFonts w:eastAsiaTheme="minorEastAsia"/>
          <w:color w:val="002060"/>
        </w:rPr>
      </w:pPr>
    </w:p>
    <w:p w14:paraId="42B243C9" w14:textId="77777777" w:rsidR="0007556B" w:rsidRPr="00B33A83" w:rsidRDefault="0007556B" w:rsidP="0007556B">
      <w:pPr>
        <w:pStyle w:val="breakline"/>
        <w:rPr>
          <w:color w:val="002060"/>
        </w:rPr>
      </w:pPr>
    </w:p>
    <w:p w14:paraId="4BDF4E36" w14:textId="77777777" w:rsidR="0007556B" w:rsidRPr="00B33A83" w:rsidRDefault="0007556B" w:rsidP="0007556B">
      <w:pPr>
        <w:pStyle w:val="sottotitolocampionato10"/>
        <w:rPr>
          <w:color w:val="002060"/>
        </w:rPr>
      </w:pPr>
      <w:r w:rsidRPr="00B33A83">
        <w:rPr>
          <w:color w:val="002060"/>
        </w:rPr>
        <w:t>GIRONE S</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489E752B"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C83F70"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369304"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2C670"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738330"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CB3BD"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81155"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DC225"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DDE3B"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360A4"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F39F0" w14:textId="77777777" w:rsidR="0007556B" w:rsidRPr="00B33A83" w:rsidRDefault="0007556B" w:rsidP="00DD2ADF">
            <w:pPr>
              <w:pStyle w:val="headertabella0"/>
              <w:rPr>
                <w:color w:val="002060"/>
              </w:rPr>
            </w:pPr>
            <w:r w:rsidRPr="00B33A83">
              <w:rPr>
                <w:color w:val="002060"/>
              </w:rPr>
              <w:t>PE</w:t>
            </w:r>
          </w:p>
        </w:tc>
      </w:tr>
      <w:tr w:rsidR="0007556B" w:rsidRPr="00B33A83" w14:paraId="34F8AE86"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01C951" w14:textId="77777777" w:rsidR="0007556B" w:rsidRPr="00B33A83" w:rsidRDefault="0007556B" w:rsidP="00DD2ADF">
            <w:pPr>
              <w:pStyle w:val="rowtabella0"/>
              <w:rPr>
                <w:color w:val="002060"/>
              </w:rPr>
            </w:pPr>
            <w:r w:rsidRPr="00B33A83">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4E1F9"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D41D"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5864"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ED7E8"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C87B"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0F16C" w14:textId="77777777" w:rsidR="0007556B" w:rsidRPr="00B33A83" w:rsidRDefault="0007556B" w:rsidP="00DD2ADF">
            <w:pPr>
              <w:pStyle w:val="rowtabella0"/>
              <w:jc w:val="center"/>
              <w:rPr>
                <w:color w:val="002060"/>
              </w:rPr>
            </w:pPr>
            <w:r w:rsidRPr="00B33A8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A94CC"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B4AC5" w14:textId="77777777" w:rsidR="0007556B" w:rsidRPr="00B33A83" w:rsidRDefault="0007556B" w:rsidP="00DD2ADF">
            <w:pPr>
              <w:pStyle w:val="rowtabella0"/>
              <w:jc w:val="center"/>
              <w:rPr>
                <w:color w:val="002060"/>
              </w:rPr>
            </w:pPr>
            <w:r w:rsidRPr="00B33A8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060A7" w14:textId="77777777" w:rsidR="0007556B" w:rsidRPr="00B33A83" w:rsidRDefault="0007556B" w:rsidP="00DD2ADF">
            <w:pPr>
              <w:pStyle w:val="rowtabella0"/>
              <w:jc w:val="center"/>
              <w:rPr>
                <w:color w:val="002060"/>
              </w:rPr>
            </w:pPr>
            <w:r w:rsidRPr="00B33A83">
              <w:rPr>
                <w:color w:val="002060"/>
              </w:rPr>
              <w:t>0</w:t>
            </w:r>
          </w:p>
        </w:tc>
      </w:tr>
      <w:tr w:rsidR="0007556B" w:rsidRPr="00B33A83" w14:paraId="2861AFBD"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C2BF0" w14:textId="77777777" w:rsidR="0007556B" w:rsidRPr="00B33A83" w:rsidRDefault="0007556B" w:rsidP="00DD2ADF">
            <w:pPr>
              <w:pStyle w:val="rowtabella0"/>
              <w:rPr>
                <w:color w:val="002060"/>
              </w:rPr>
            </w:pPr>
            <w:r w:rsidRPr="00B33A83">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E672F"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95D79"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3DE46"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2EBD0"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D4FDF"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DF887"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16B3"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7D20E"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234D5" w14:textId="77777777" w:rsidR="0007556B" w:rsidRPr="00B33A83" w:rsidRDefault="0007556B" w:rsidP="00DD2ADF">
            <w:pPr>
              <w:pStyle w:val="rowtabella0"/>
              <w:jc w:val="center"/>
              <w:rPr>
                <w:color w:val="002060"/>
              </w:rPr>
            </w:pPr>
            <w:r w:rsidRPr="00B33A83">
              <w:rPr>
                <w:color w:val="002060"/>
              </w:rPr>
              <w:t>0</w:t>
            </w:r>
          </w:p>
        </w:tc>
      </w:tr>
      <w:tr w:rsidR="0007556B" w:rsidRPr="00B33A83" w14:paraId="4DDFFFF9"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FAFC4" w14:textId="77777777" w:rsidR="0007556B" w:rsidRPr="00B33A83" w:rsidRDefault="0007556B" w:rsidP="00DD2ADF">
            <w:pPr>
              <w:pStyle w:val="rowtabella0"/>
              <w:rPr>
                <w:color w:val="002060"/>
              </w:rPr>
            </w:pPr>
            <w:r w:rsidRPr="00B33A83">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BE54"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08B56"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E2E99"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E5A94"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5C60B"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B6B83" w14:textId="77777777" w:rsidR="0007556B" w:rsidRPr="00B33A83" w:rsidRDefault="0007556B" w:rsidP="00DD2ADF">
            <w:pPr>
              <w:pStyle w:val="rowtabella0"/>
              <w:jc w:val="center"/>
              <w:rPr>
                <w:color w:val="002060"/>
              </w:rPr>
            </w:pPr>
            <w:r w:rsidRPr="00B33A8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606D"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7F54A"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9DA7E" w14:textId="77777777" w:rsidR="0007556B" w:rsidRPr="00B33A83" w:rsidRDefault="0007556B" w:rsidP="00DD2ADF">
            <w:pPr>
              <w:pStyle w:val="rowtabella0"/>
              <w:jc w:val="center"/>
              <w:rPr>
                <w:color w:val="002060"/>
              </w:rPr>
            </w:pPr>
            <w:r w:rsidRPr="00B33A83">
              <w:rPr>
                <w:color w:val="002060"/>
              </w:rPr>
              <w:t>0</w:t>
            </w:r>
          </w:p>
        </w:tc>
      </w:tr>
      <w:tr w:rsidR="0007556B" w:rsidRPr="00B33A83" w14:paraId="2F9E2AAA"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BC91A" w14:textId="77777777" w:rsidR="0007556B" w:rsidRPr="00B33A83" w:rsidRDefault="0007556B" w:rsidP="00DD2ADF">
            <w:pPr>
              <w:pStyle w:val="rowtabella0"/>
              <w:rPr>
                <w:color w:val="002060"/>
              </w:rPr>
            </w:pPr>
            <w:r w:rsidRPr="00B33A83">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EB586"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6AFAB"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12BB"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16116"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319B"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CC05"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4A4F3" w14:textId="77777777" w:rsidR="0007556B" w:rsidRPr="00B33A83" w:rsidRDefault="0007556B" w:rsidP="00DD2ADF">
            <w:pPr>
              <w:pStyle w:val="rowtabella0"/>
              <w:jc w:val="center"/>
              <w:rPr>
                <w:color w:val="002060"/>
              </w:rPr>
            </w:pPr>
            <w:r w:rsidRPr="00B33A8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8BC8B"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5F829" w14:textId="77777777" w:rsidR="0007556B" w:rsidRPr="00B33A83" w:rsidRDefault="0007556B" w:rsidP="00DD2ADF">
            <w:pPr>
              <w:pStyle w:val="rowtabella0"/>
              <w:jc w:val="center"/>
              <w:rPr>
                <w:color w:val="002060"/>
              </w:rPr>
            </w:pPr>
            <w:r w:rsidRPr="00B33A83">
              <w:rPr>
                <w:color w:val="002060"/>
              </w:rPr>
              <w:t>0</w:t>
            </w:r>
          </w:p>
        </w:tc>
      </w:tr>
      <w:tr w:rsidR="0007556B" w:rsidRPr="00B33A83" w14:paraId="7A9C9E94"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79991" w14:textId="77777777" w:rsidR="0007556B" w:rsidRPr="00B33A83" w:rsidRDefault="0007556B" w:rsidP="00DD2ADF">
            <w:pPr>
              <w:pStyle w:val="rowtabella0"/>
              <w:rPr>
                <w:color w:val="002060"/>
              </w:rPr>
            </w:pPr>
            <w:r w:rsidRPr="00B33A83">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B3967"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E335"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A4A56"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29629"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7A9B1"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5BC74"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B56C1"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BEED3"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F4CA" w14:textId="77777777" w:rsidR="0007556B" w:rsidRPr="00B33A83" w:rsidRDefault="0007556B" w:rsidP="00DD2ADF">
            <w:pPr>
              <w:pStyle w:val="rowtabella0"/>
              <w:jc w:val="center"/>
              <w:rPr>
                <w:color w:val="002060"/>
              </w:rPr>
            </w:pPr>
            <w:r w:rsidRPr="00B33A83">
              <w:rPr>
                <w:color w:val="002060"/>
              </w:rPr>
              <w:t>0</w:t>
            </w:r>
          </w:p>
        </w:tc>
      </w:tr>
      <w:tr w:rsidR="0007556B" w:rsidRPr="00B33A83" w14:paraId="062AF10F"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C929E" w14:textId="77777777" w:rsidR="0007556B" w:rsidRPr="00B33A83" w:rsidRDefault="0007556B" w:rsidP="00DD2ADF">
            <w:pPr>
              <w:pStyle w:val="rowtabella0"/>
              <w:rPr>
                <w:color w:val="002060"/>
              </w:rPr>
            </w:pPr>
            <w:r w:rsidRPr="00B33A83">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A52A"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A406E"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A5AF"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0FCD"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E1499"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9055A"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2A61" w14:textId="77777777" w:rsidR="0007556B" w:rsidRPr="00B33A83" w:rsidRDefault="0007556B" w:rsidP="00DD2ADF">
            <w:pPr>
              <w:pStyle w:val="rowtabella0"/>
              <w:jc w:val="center"/>
              <w:rPr>
                <w:color w:val="002060"/>
              </w:rPr>
            </w:pPr>
            <w:r w:rsidRPr="00B33A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9BF86"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744A" w14:textId="77777777" w:rsidR="0007556B" w:rsidRPr="00B33A83" w:rsidRDefault="0007556B" w:rsidP="00DD2ADF">
            <w:pPr>
              <w:pStyle w:val="rowtabella0"/>
              <w:jc w:val="center"/>
              <w:rPr>
                <w:color w:val="002060"/>
              </w:rPr>
            </w:pPr>
            <w:r w:rsidRPr="00B33A83">
              <w:rPr>
                <w:color w:val="002060"/>
              </w:rPr>
              <w:t>0</w:t>
            </w:r>
          </w:p>
        </w:tc>
      </w:tr>
      <w:tr w:rsidR="0007556B" w:rsidRPr="00B33A83" w14:paraId="68674FE1"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6E8C70" w14:textId="77777777" w:rsidR="0007556B" w:rsidRPr="00B33A83" w:rsidRDefault="0007556B" w:rsidP="00DD2ADF">
            <w:pPr>
              <w:pStyle w:val="rowtabella0"/>
              <w:rPr>
                <w:color w:val="002060"/>
              </w:rPr>
            </w:pPr>
            <w:r w:rsidRPr="00B33A83">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E832D"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0AB2"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63517"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F98CF"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614F1"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2FEE"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170C9" w14:textId="77777777" w:rsidR="0007556B" w:rsidRPr="00B33A83" w:rsidRDefault="0007556B" w:rsidP="00DD2ADF">
            <w:pPr>
              <w:pStyle w:val="rowtabella0"/>
              <w:jc w:val="center"/>
              <w:rPr>
                <w:color w:val="002060"/>
              </w:rPr>
            </w:pPr>
            <w:r w:rsidRPr="00B33A8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0B91E"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A9587" w14:textId="77777777" w:rsidR="0007556B" w:rsidRPr="00B33A83" w:rsidRDefault="0007556B" w:rsidP="00DD2ADF">
            <w:pPr>
              <w:pStyle w:val="rowtabella0"/>
              <w:jc w:val="center"/>
              <w:rPr>
                <w:color w:val="002060"/>
              </w:rPr>
            </w:pPr>
            <w:r w:rsidRPr="00B33A83">
              <w:rPr>
                <w:color w:val="002060"/>
              </w:rPr>
              <w:t>0</w:t>
            </w:r>
          </w:p>
        </w:tc>
      </w:tr>
    </w:tbl>
    <w:p w14:paraId="5E70640C" w14:textId="77777777" w:rsidR="0007556B" w:rsidRPr="00B33A83" w:rsidRDefault="0007556B" w:rsidP="0007556B">
      <w:pPr>
        <w:pStyle w:val="breakline"/>
        <w:rPr>
          <w:color w:val="002060"/>
        </w:rPr>
      </w:pPr>
    </w:p>
    <w:p w14:paraId="18BAFD20" w14:textId="77777777" w:rsidR="0007556B" w:rsidRPr="00B33A83" w:rsidRDefault="0007556B" w:rsidP="0007556B">
      <w:pPr>
        <w:pStyle w:val="titoloprinc0"/>
        <w:rPr>
          <w:color w:val="002060"/>
        </w:rPr>
      </w:pPr>
      <w:r w:rsidRPr="00B33A83">
        <w:rPr>
          <w:color w:val="002060"/>
        </w:rPr>
        <w:t>PROGRAMMA GARE</w:t>
      </w:r>
    </w:p>
    <w:p w14:paraId="588D6328" w14:textId="77777777" w:rsidR="0007556B" w:rsidRPr="00B33A83" w:rsidRDefault="0007556B" w:rsidP="0007556B">
      <w:pPr>
        <w:pStyle w:val="breakline"/>
        <w:rPr>
          <w:color w:val="002060"/>
        </w:rPr>
      </w:pPr>
    </w:p>
    <w:p w14:paraId="4321C7A7" w14:textId="77777777" w:rsidR="0007556B" w:rsidRPr="00B33A83" w:rsidRDefault="0007556B" w:rsidP="0007556B">
      <w:pPr>
        <w:pStyle w:val="sottotitolocampionato10"/>
        <w:rPr>
          <w:color w:val="002060"/>
        </w:rPr>
      </w:pPr>
      <w:r w:rsidRPr="00B33A83">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78"/>
        <w:gridCol w:w="1999"/>
        <w:gridCol w:w="385"/>
        <w:gridCol w:w="897"/>
        <w:gridCol w:w="1281"/>
        <w:gridCol w:w="1530"/>
        <w:gridCol w:w="1530"/>
      </w:tblGrid>
      <w:tr w:rsidR="0007556B" w:rsidRPr="00B33A83" w14:paraId="6BCF2846"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52E82"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5E6BA"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13B93"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074440"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240E3"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0250C"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A1C5E"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3A885A55"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48F574" w14:textId="77777777" w:rsidR="0007556B" w:rsidRPr="00B33A83" w:rsidRDefault="0007556B" w:rsidP="00DD2ADF">
            <w:pPr>
              <w:pStyle w:val="rowtabella0"/>
              <w:rPr>
                <w:color w:val="002060"/>
              </w:rPr>
            </w:pPr>
            <w:r w:rsidRPr="00B33A83">
              <w:rPr>
                <w:color w:val="002060"/>
              </w:rPr>
              <w:t>CITTA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FD0588" w14:textId="77777777" w:rsidR="0007556B" w:rsidRPr="00B33A83" w:rsidRDefault="0007556B" w:rsidP="00DD2ADF">
            <w:pPr>
              <w:pStyle w:val="rowtabella0"/>
              <w:rPr>
                <w:color w:val="002060"/>
              </w:rPr>
            </w:pPr>
            <w:r w:rsidRPr="00B33A83">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A1A8F" w14:textId="77777777" w:rsidR="0007556B" w:rsidRPr="00B33A83" w:rsidRDefault="0007556B" w:rsidP="00DD2ADF">
            <w:pPr>
              <w:pStyle w:val="rowtabella0"/>
              <w:jc w:val="center"/>
              <w:rPr>
                <w:color w:val="002060"/>
              </w:rPr>
            </w:pPr>
            <w:r w:rsidRPr="00B33A8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69A5DB" w14:textId="77777777" w:rsidR="0007556B" w:rsidRPr="00B33A83" w:rsidRDefault="0007556B" w:rsidP="00DD2ADF">
            <w:pPr>
              <w:pStyle w:val="rowtabella0"/>
              <w:rPr>
                <w:color w:val="002060"/>
              </w:rPr>
            </w:pPr>
            <w:r w:rsidRPr="00B33A83">
              <w:rPr>
                <w:color w:val="002060"/>
              </w:rPr>
              <w:t>09/04/2022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CAE74" w14:textId="77777777" w:rsidR="0007556B" w:rsidRPr="00B33A83" w:rsidRDefault="0007556B" w:rsidP="00DD2ADF">
            <w:pPr>
              <w:pStyle w:val="rowtabella0"/>
              <w:rPr>
                <w:color w:val="002060"/>
              </w:rPr>
            </w:pPr>
            <w:r w:rsidRPr="00B33A83">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8D878F" w14:textId="77777777" w:rsidR="0007556B" w:rsidRPr="00B33A83" w:rsidRDefault="0007556B" w:rsidP="00DD2ADF">
            <w:pPr>
              <w:pStyle w:val="rowtabella0"/>
              <w:rPr>
                <w:color w:val="002060"/>
              </w:rPr>
            </w:pPr>
            <w:r w:rsidRPr="00B33A83">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656AE" w14:textId="77777777" w:rsidR="0007556B" w:rsidRPr="00B33A83" w:rsidRDefault="0007556B" w:rsidP="00DD2ADF">
            <w:pPr>
              <w:pStyle w:val="rowtabella0"/>
              <w:rPr>
                <w:color w:val="002060"/>
              </w:rPr>
            </w:pPr>
            <w:r w:rsidRPr="00B33A83">
              <w:rPr>
                <w:color w:val="002060"/>
              </w:rPr>
              <w:t>VIA MATTEOTTI</w:t>
            </w:r>
          </w:p>
        </w:tc>
      </w:tr>
      <w:tr w:rsidR="0007556B" w:rsidRPr="00B33A83" w14:paraId="47701254"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FE31F1" w14:textId="77777777" w:rsidR="0007556B" w:rsidRPr="00B33A83" w:rsidRDefault="0007556B" w:rsidP="00DD2ADF">
            <w:pPr>
              <w:pStyle w:val="rowtabella0"/>
              <w:rPr>
                <w:color w:val="002060"/>
              </w:rPr>
            </w:pPr>
            <w:r w:rsidRPr="00B33A83">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CEB3D6" w14:textId="77777777" w:rsidR="0007556B" w:rsidRPr="00B33A83" w:rsidRDefault="0007556B" w:rsidP="00DD2ADF">
            <w:pPr>
              <w:pStyle w:val="rowtabella0"/>
              <w:rPr>
                <w:color w:val="002060"/>
              </w:rPr>
            </w:pPr>
            <w:r w:rsidRPr="00B33A8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D5BE94"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FD298E" w14:textId="77777777" w:rsidR="0007556B" w:rsidRPr="00B33A83" w:rsidRDefault="0007556B" w:rsidP="00DD2ADF">
            <w:pPr>
              <w:pStyle w:val="rowtabella0"/>
              <w:rPr>
                <w:color w:val="002060"/>
              </w:rPr>
            </w:pPr>
            <w:r w:rsidRPr="00B33A83">
              <w:rPr>
                <w:color w:val="002060"/>
              </w:rPr>
              <w:t>10/04/2022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300BD2" w14:textId="77777777" w:rsidR="0007556B" w:rsidRPr="00B33A83" w:rsidRDefault="0007556B" w:rsidP="00DD2ADF">
            <w:pPr>
              <w:pStyle w:val="rowtabella0"/>
              <w:rPr>
                <w:color w:val="002060"/>
              </w:rPr>
            </w:pPr>
            <w:r w:rsidRPr="00B33A83">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424BF6" w14:textId="77777777" w:rsidR="0007556B" w:rsidRPr="00B33A83" w:rsidRDefault="0007556B" w:rsidP="00DD2ADF">
            <w:pPr>
              <w:pStyle w:val="rowtabella0"/>
              <w:rPr>
                <w:color w:val="002060"/>
              </w:rPr>
            </w:pPr>
            <w:r w:rsidRPr="00B33A83">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68D995" w14:textId="77777777" w:rsidR="0007556B" w:rsidRPr="00B33A83" w:rsidRDefault="0007556B" w:rsidP="00DD2ADF">
            <w:pPr>
              <w:pStyle w:val="rowtabella0"/>
              <w:rPr>
                <w:color w:val="002060"/>
              </w:rPr>
            </w:pPr>
            <w:r w:rsidRPr="00B33A83">
              <w:rPr>
                <w:color w:val="002060"/>
              </w:rPr>
              <w:t>VIA E.MATTEI</w:t>
            </w:r>
          </w:p>
        </w:tc>
      </w:tr>
      <w:tr w:rsidR="0007556B" w:rsidRPr="00B33A83" w14:paraId="68CD7868"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7BFB41" w14:textId="77777777" w:rsidR="0007556B" w:rsidRPr="00B33A83" w:rsidRDefault="0007556B" w:rsidP="00DD2ADF">
            <w:pPr>
              <w:pStyle w:val="rowtabella0"/>
              <w:rPr>
                <w:color w:val="002060"/>
              </w:rPr>
            </w:pPr>
            <w:r w:rsidRPr="00B33A83">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2C52D" w14:textId="77777777" w:rsidR="0007556B" w:rsidRPr="00B33A83" w:rsidRDefault="0007556B" w:rsidP="00DD2ADF">
            <w:pPr>
              <w:pStyle w:val="rowtabella0"/>
              <w:rPr>
                <w:color w:val="002060"/>
              </w:rPr>
            </w:pPr>
            <w:r w:rsidRPr="00B33A83">
              <w:rPr>
                <w:color w:val="002060"/>
              </w:rPr>
              <w:t>PIETRALACROCE 73</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34402"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C4F9E2" w14:textId="77777777" w:rsidR="0007556B" w:rsidRPr="00B33A83" w:rsidRDefault="0007556B" w:rsidP="00DD2ADF">
            <w:pPr>
              <w:pStyle w:val="rowtabella0"/>
              <w:rPr>
                <w:color w:val="002060"/>
              </w:rPr>
            </w:pPr>
            <w:r w:rsidRPr="00B33A83">
              <w:rPr>
                <w:color w:val="002060"/>
              </w:rPr>
              <w:t>12/04/2022 20:30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B3485D" w14:textId="77777777" w:rsidR="0007556B" w:rsidRPr="00B33A83" w:rsidRDefault="0007556B" w:rsidP="00DD2ADF">
            <w:pPr>
              <w:pStyle w:val="rowtabella0"/>
              <w:rPr>
                <w:color w:val="002060"/>
              </w:rPr>
            </w:pPr>
            <w:r w:rsidRPr="00B33A83">
              <w:rPr>
                <w:color w:val="002060"/>
              </w:rPr>
              <w:t>5423 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BFBF7" w14:textId="77777777" w:rsidR="0007556B" w:rsidRPr="00B33A83" w:rsidRDefault="0007556B" w:rsidP="00DD2ADF">
            <w:pPr>
              <w:pStyle w:val="rowtabella0"/>
              <w:rPr>
                <w:color w:val="002060"/>
              </w:rPr>
            </w:pPr>
            <w:r w:rsidRPr="00B33A83">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E06F4" w14:textId="77777777" w:rsidR="0007556B" w:rsidRPr="00B33A83" w:rsidRDefault="0007556B" w:rsidP="00DD2ADF">
            <w:pPr>
              <w:pStyle w:val="rowtabella0"/>
              <w:rPr>
                <w:color w:val="002060"/>
              </w:rPr>
            </w:pPr>
            <w:r w:rsidRPr="00B33A83">
              <w:rPr>
                <w:color w:val="002060"/>
              </w:rPr>
              <w:t>VIA MAZZINI</w:t>
            </w:r>
          </w:p>
        </w:tc>
      </w:tr>
    </w:tbl>
    <w:p w14:paraId="2D912FB5" w14:textId="77777777" w:rsidR="0007556B" w:rsidRPr="00B33A83" w:rsidRDefault="0007556B" w:rsidP="0007556B">
      <w:pPr>
        <w:pStyle w:val="breakline"/>
        <w:rPr>
          <w:rFonts w:eastAsiaTheme="minorEastAsia"/>
          <w:color w:val="002060"/>
        </w:rPr>
      </w:pPr>
    </w:p>
    <w:p w14:paraId="35E00B3F" w14:textId="77777777" w:rsidR="0007556B" w:rsidRPr="00B33A83" w:rsidRDefault="0007556B" w:rsidP="0007556B">
      <w:pPr>
        <w:pStyle w:val="breakline"/>
        <w:rPr>
          <w:color w:val="002060"/>
        </w:rPr>
      </w:pPr>
    </w:p>
    <w:p w14:paraId="6F1C3737" w14:textId="77777777" w:rsidR="0007556B" w:rsidRPr="00B33A83" w:rsidRDefault="0007556B" w:rsidP="0007556B">
      <w:pPr>
        <w:pStyle w:val="breakline"/>
        <w:rPr>
          <w:color w:val="002060"/>
        </w:rPr>
      </w:pPr>
    </w:p>
    <w:p w14:paraId="287F3630" w14:textId="77777777" w:rsidR="0007556B" w:rsidRPr="00B33A83" w:rsidRDefault="0007556B" w:rsidP="0007556B">
      <w:pPr>
        <w:pStyle w:val="sottotitolocampionato10"/>
        <w:rPr>
          <w:color w:val="002060"/>
        </w:rPr>
      </w:pPr>
      <w:r w:rsidRPr="00B33A83">
        <w:rPr>
          <w:color w:val="002060"/>
        </w:rPr>
        <w:t>GIRONE S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60"/>
        <w:gridCol w:w="1551"/>
      </w:tblGrid>
      <w:tr w:rsidR="0007556B" w:rsidRPr="00B33A83" w14:paraId="3B7691E2"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E96FF"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37A05"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CF34C"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BE9082"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ACCA1"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90AA4"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9FA5D"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0264F256"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C76B9C" w14:textId="77777777" w:rsidR="0007556B" w:rsidRPr="00B33A83" w:rsidRDefault="0007556B" w:rsidP="00DD2ADF">
            <w:pPr>
              <w:pStyle w:val="rowtabella0"/>
              <w:rPr>
                <w:color w:val="002060"/>
              </w:rPr>
            </w:pPr>
            <w:r w:rsidRPr="00B33A83">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7817B6" w14:textId="77777777" w:rsidR="0007556B" w:rsidRPr="00B33A83" w:rsidRDefault="0007556B" w:rsidP="00DD2ADF">
            <w:pPr>
              <w:pStyle w:val="rowtabella0"/>
              <w:rPr>
                <w:color w:val="002060"/>
              </w:rPr>
            </w:pPr>
            <w:r w:rsidRPr="00B33A83">
              <w:rPr>
                <w:color w:val="002060"/>
              </w:rPr>
              <w:t>VIRTUS TEAM SOC.COOP.</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28B5E" w14:textId="77777777" w:rsidR="0007556B" w:rsidRPr="00B33A83" w:rsidRDefault="0007556B" w:rsidP="00DD2ADF">
            <w:pPr>
              <w:pStyle w:val="rowtabella0"/>
              <w:jc w:val="center"/>
              <w:rPr>
                <w:color w:val="002060"/>
              </w:rPr>
            </w:pPr>
            <w:r w:rsidRPr="00B33A8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195E5A" w14:textId="77777777" w:rsidR="0007556B" w:rsidRPr="00B33A83" w:rsidRDefault="0007556B" w:rsidP="00DD2ADF">
            <w:pPr>
              <w:pStyle w:val="rowtabella0"/>
              <w:rPr>
                <w:color w:val="002060"/>
              </w:rPr>
            </w:pPr>
            <w:r w:rsidRPr="00B33A83">
              <w:rPr>
                <w:color w:val="002060"/>
              </w:rPr>
              <w:t>09/04/2022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58E4B" w14:textId="77777777" w:rsidR="0007556B" w:rsidRPr="00B33A83" w:rsidRDefault="0007556B" w:rsidP="00DD2ADF">
            <w:pPr>
              <w:pStyle w:val="rowtabella0"/>
              <w:rPr>
                <w:color w:val="002060"/>
              </w:rPr>
            </w:pPr>
            <w:r w:rsidRPr="00B33A83">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0A6CB" w14:textId="77777777" w:rsidR="0007556B" w:rsidRPr="00B33A83" w:rsidRDefault="0007556B" w:rsidP="00DD2ADF">
            <w:pPr>
              <w:pStyle w:val="rowtabella0"/>
              <w:rPr>
                <w:color w:val="002060"/>
              </w:rPr>
            </w:pPr>
            <w:r w:rsidRPr="00B33A83">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B8187" w14:textId="77777777" w:rsidR="0007556B" w:rsidRPr="00B33A83" w:rsidRDefault="0007556B" w:rsidP="00DD2ADF">
            <w:pPr>
              <w:pStyle w:val="rowtabella0"/>
              <w:rPr>
                <w:color w:val="002060"/>
              </w:rPr>
            </w:pPr>
            <w:r w:rsidRPr="00B33A83">
              <w:rPr>
                <w:color w:val="002060"/>
              </w:rPr>
              <w:t>VIA ANTONIO ROSMINI 22/B</w:t>
            </w:r>
          </w:p>
        </w:tc>
      </w:tr>
      <w:tr w:rsidR="0007556B" w:rsidRPr="00B33A83" w14:paraId="7604F25C"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B17BFF" w14:textId="77777777" w:rsidR="0007556B" w:rsidRPr="00B33A83" w:rsidRDefault="0007556B" w:rsidP="00DD2ADF">
            <w:pPr>
              <w:pStyle w:val="rowtabella0"/>
              <w:rPr>
                <w:color w:val="002060"/>
              </w:rPr>
            </w:pPr>
            <w:r w:rsidRPr="00B33A83">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EECCAB" w14:textId="77777777" w:rsidR="0007556B" w:rsidRPr="00B33A83" w:rsidRDefault="0007556B" w:rsidP="00DD2ADF">
            <w:pPr>
              <w:pStyle w:val="rowtabella0"/>
              <w:rPr>
                <w:color w:val="002060"/>
              </w:rPr>
            </w:pPr>
            <w:r w:rsidRPr="00B33A83">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2E7D3C"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873AB8" w14:textId="77777777" w:rsidR="0007556B" w:rsidRPr="00B33A83" w:rsidRDefault="0007556B" w:rsidP="00DD2ADF">
            <w:pPr>
              <w:pStyle w:val="rowtabella0"/>
              <w:rPr>
                <w:color w:val="002060"/>
              </w:rPr>
            </w:pPr>
            <w:r w:rsidRPr="00B33A83">
              <w:rPr>
                <w:color w:val="002060"/>
              </w:rPr>
              <w:t>09/04/2022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E4691A" w14:textId="77777777" w:rsidR="0007556B" w:rsidRPr="00B33A83" w:rsidRDefault="0007556B" w:rsidP="00DD2ADF">
            <w:pPr>
              <w:pStyle w:val="rowtabella0"/>
              <w:rPr>
                <w:color w:val="002060"/>
              </w:rPr>
            </w:pPr>
            <w:r w:rsidRPr="00B33A83">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0F67F" w14:textId="77777777" w:rsidR="0007556B" w:rsidRPr="00B33A83" w:rsidRDefault="0007556B" w:rsidP="00DD2ADF">
            <w:pPr>
              <w:pStyle w:val="rowtabella0"/>
              <w:rPr>
                <w:color w:val="002060"/>
              </w:rPr>
            </w:pPr>
            <w:r w:rsidRPr="00B33A8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1D16EB" w14:textId="77777777" w:rsidR="0007556B" w:rsidRPr="00B33A83" w:rsidRDefault="0007556B" w:rsidP="00DD2ADF">
            <w:pPr>
              <w:pStyle w:val="rowtabella0"/>
              <w:rPr>
                <w:color w:val="002060"/>
              </w:rPr>
            </w:pPr>
            <w:r w:rsidRPr="00B33A83">
              <w:rPr>
                <w:color w:val="002060"/>
              </w:rPr>
              <w:t>VIA SAN SERGIO FZ. GROTTACCIA</w:t>
            </w:r>
          </w:p>
        </w:tc>
      </w:tr>
      <w:tr w:rsidR="0007556B" w:rsidRPr="00B33A83" w14:paraId="17340D61"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D2AE15" w14:textId="77777777" w:rsidR="0007556B" w:rsidRPr="00B33A83" w:rsidRDefault="0007556B" w:rsidP="00DD2ADF">
            <w:pPr>
              <w:pStyle w:val="rowtabella0"/>
              <w:rPr>
                <w:color w:val="002060"/>
              </w:rPr>
            </w:pPr>
            <w:r w:rsidRPr="00B33A83">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6D1C71" w14:textId="77777777" w:rsidR="0007556B" w:rsidRPr="00B33A83" w:rsidRDefault="0007556B" w:rsidP="00DD2ADF">
            <w:pPr>
              <w:pStyle w:val="rowtabella0"/>
              <w:rPr>
                <w:color w:val="002060"/>
              </w:rPr>
            </w:pPr>
            <w:r w:rsidRPr="00B33A83">
              <w:rPr>
                <w:color w:val="002060"/>
              </w:rPr>
              <w:t>DINAMIS 1990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E8F976"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6F89D" w14:textId="77777777" w:rsidR="0007556B" w:rsidRPr="00B33A83" w:rsidRDefault="0007556B" w:rsidP="00DD2ADF">
            <w:pPr>
              <w:pStyle w:val="rowtabella0"/>
              <w:rPr>
                <w:color w:val="002060"/>
              </w:rPr>
            </w:pPr>
            <w:r w:rsidRPr="00B33A83">
              <w:rPr>
                <w:color w:val="002060"/>
              </w:rPr>
              <w:t>09/04/2022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6C6339" w14:textId="77777777" w:rsidR="0007556B" w:rsidRPr="00B33A83" w:rsidRDefault="0007556B" w:rsidP="00DD2ADF">
            <w:pPr>
              <w:pStyle w:val="rowtabella0"/>
              <w:rPr>
                <w:color w:val="002060"/>
              </w:rPr>
            </w:pPr>
            <w:r w:rsidRPr="00B33A83">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27406C" w14:textId="77777777" w:rsidR="0007556B" w:rsidRPr="00B33A83" w:rsidRDefault="0007556B" w:rsidP="00DD2ADF">
            <w:pPr>
              <w:pStyle w:val="rowtabella0"/>
              <w:rPr>
                <w:color w:val="002060"/>
              </w:rPr>
            </w:pPr>
            <w:r w:rsidRPr="00B33A83">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F4A59" w14:textId="77777777" w:rsidR="0007556B" w:rsidRPr="00B33A83" w:rsidRDefault="0007556B" w:rsidP="00DD2ADF">
            <w:pPr>
              <w:pStyle w:val="rowtabella0"/>
              <w:rPr>
                <w:color w:val="002060"/>
              </w:rPr>
            </w:pPr>
            <w:r w:rsidRPr="00B33A83">
              <w:rPr>
                <w:color w:val="002060"/>
              </w:rPr>
              <w:t>VIA DEI LECCI-TAVERNELLE</w:t>
            </w:r>
          </w:p>
        </w:tc>
      </w:tr>
    </w:tbl>
    <w:p w14:paraId="42F1FBEF" w14:textId="77777777" w:rsidR="0007556B" w:rsidRPr="00B33A83" w:rsidRDefault="0007556B" w:rsidP="0007556B">
      <w:pPr>
        <w:pStyle w:val="breakline"/>
        <w:rPr>
          <w:rFonts w:eastAsiaTheme="minorEastAsia"/>
          <w:color w:val="002060"/>
        </w:rPr>
      </w:pPr>
    </w:p>
    <w:p w14:paraId="585AD46B" w14:textId="77777777" w:rsidR="0007556B" w:rsidRPr="00B33A83" w:rsidRDefault="0007556B" w:rsidP="0007556B">
      <w:pPr>
        <w:pStyle w:val="breakline"/>
        <w:rPr>
          <w:color w:val="002060"/>
        </w:rPr>
      </w:pPr>
    </w:p>
    <w:p w14:paraId="2F93E97C" w14:textId="77777777" w:rsidR="0007556B" w:rsidRPr="00B33A83" w:rsidRDefault="0007556B" w:rsidP="0007556B">
      <w:pPr>
        <w:pStyle w:val="breakline"/>
        <w:rPr>
          <w:color w:val="002060"/>
        </w:rPr>
      </w:pPr>
    </w:p>
    <w:p w14:paraId="58710101" w14:textId="77777777" w:rsidR="0007556B" w:rsidRPr="00B33A83" w:rsidRDefault="0007556B" w:rsidP="0007556B">
      <w:pPr>
        <w:pStyle w:val="sottotitolocampionato10"/>
        <w:rPr>
          <w:color w:val="002060"/>
        </w:rPr>
      </w:pPr>
      <w:r w:rsidRPr="00B33A83">
        <w:rPr>
          <w:color w:val="002060"/>
        </w:rPr>
        <w:t>GIRONE S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7556B" w:rsidRPr="00B33A83" w14:paraId="5E5E2F27"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05DBB"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884A7"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603F1"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1F61E"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B8DE7"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FA8D1"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C38DC"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366B3181"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43E633" w14:textId="77777777" w:rsidR="0007556B" w:rsidRPr="00B33A83" w:rsidRDefault="0007556B" w:rsidP="00DD2ADF">
            <w:pPr>
              <w:pStyle w:val="rowtabella0"/>
              <w:rPr>
                <w:color w:val="002060"/>
              </w:rPr>
            </w:pPr>
            <w:r w:rsidRPr="00B33A83">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3161B" w14:textId="77777777" w:rsidR="0007556B" w:rsidRPr="00B33A83" w:rsidRDefault="0007556B" w:rsidP="00DD2ADF">
            <w:pPr>
              <w:pStyle w:val="rowtabella0"/>
              <w:rPr>
                <w:color w:val="002060"/>
              </w:rPr>
            </w:pPr>
            <w:r w:rsidRPr="00B33A83">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D3F302" w14:textId="77777777" w:rsidR="0007556B" w:rsidRPr="00B33A83" w:rsidRDefault="0007556B" w:rsidP="00DD2ADF">
            <w:pPr>
              <w:pStyle w:val="rowtabella0"/>
              <w:jc w:val="center"/>
              <w:rPr>
                <w:color w:val="002060"/>
              </w:rPr>
            </w:pPr>
            <w:r w:rsidRPr="00B33A8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1E6E77" w14:textId="77777777" w:rsidR="0007556B" w:rsidRPr="00B33A83" w:rsidRDefault="0007556B" w:rsidP="00DD2ADF">
            <w:pPr>
              <w:pStyle w:val="rowtabella0"/>
              <w:rPr>
                <w:color w:val="002060"/>
              </w:rPr>
            </w:pPr>
            <w:r w:rsidRPr="00B33A83">
              <w:rPr>
                <w:color w:val="002060"/>
              </w:rPr>
              <w:t>13/04/2022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0A3CC" w14:textId="77777777" w:rsidR="0007556B" w:rsidRPr="00B33A83" w:rsidRDefault="0007556B" w:rsidP="00DD2ADF">
            <w:pPr>
              <w:pStyle w:val="rowtabella0"/>
              <w:rPr>
                <w:color w:val="002060"/>
              </w:rPr>
            </w:pPr>
            <w:r w:rsidRPr="00B33A83">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8976A" w14:textId="77777777" w:rsidR="0007556B" w:rsidRPr="00B33A83" w:rsidRDefault="0007556B" w:rsidP="00DD2ADF">
            <w:pPr>
              <w:pStyle w:val="rowtabella0"/>
              <w:rPr>
                <w:color w:val="002060"/>
              </w:rPr>
            </w:pPr>
            <w:r w:rsidRPr="00B33A83">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569DD" w14:textId="77777777" w:rsidR="0007556B" w:rsidRPr="00B33A83" w:rsidRDefault="0007556B" w:rsidP="00DD2ADF">
            <w:pPr>
              <w:pStyle w:val="rowtabella0"/>
              <w:rPr>
                <w:color w:val="002060"/>
              </w:rPr>
            </w:pPr>
            <w:r w:rsidRPr="00B33A83">
              <w:rPr>
                <w:color w:val="002060"/>
              </w:rPr>
              <w:t>VIA FONTE ANTICA 6</w:t>
            </w:r>
          </w:p>
        </w:tc>
      </w:tr>
      <w:tr w:rsidR="0007556B" w:rsidRPr="00B33A83" w14:paraId="6ACF3E8E"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57031F" w14:textId="77777777" w:rsidR="0007556B" w:rsidRPr="00B33A83" w:rsidRDefault="0007556B" w:rsidP="00DD2ADF">
            <w:pPr>
              <w:pStyle w:val="rowtabella0"/>
              <w:rPr>
                <w:color w:val="002060"/>
              </w:rPr>
            </w:pPr>
            <w:r w:rsidRPr="00B33A83">
              <w:rPr>
                <w:color w:val="002060"/>
              </w:rPr>
              <w:t>VIRTUS TEAM SOC.COOP.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1F8D43" w14:textId="77777777" w:rsidR="0007556B" w:rsidRPr="00B33A83" w:rsidRDefault="0007556B" w:rsidP="00DD2ADF">
            <w:pPr>
              <w:pStyle w:val="rowtabella0"/>
              <w:rPr>
                <w:color w:val="002060"/>
              </w:rPr>
            </w:pPr>
            <w:r w:rsidRPr="00B33A83">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7B0461"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63CA30" w14:textId="77777777" w:rsidR="0007556B" w:rsidRPr="00B33A83" w:rsidRDefault="0007556B" w:rsidP="00DD2ADF">
            <w:pPr>
              <w:pStyle w:val="rowtabella0"/>
              <w:rPr>
                <w:color w:val="002060"/>
              </w:rPr>
            </w:pPr>
            <w:r w:rsidRPr="00B33A83">
              <w:rPr>
                <w:color w:val="002060"/>
              </w:rPr>
              <w:t>13/04/2022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50822F" w14:textId="77777777" w:rsidR="0007556B" w:rsidRPr="00B33A83" w:rsidRDefault="0007556B" w:rsidP="00DD2ADF">
            <w:pPr>
              <w:pStyle w:val="rowtabella0"/>
              <w:rPr>
                <w:color w:val="002060"/>
              </w:rPr>
            </w:pPr>
            <w:r w:rsidRPr="00B33A83">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9F0A61" w14:textId="77777777" w:rsidR="0007556B" w:rsidRPr="00B33A83" w:rsidRDefault="0007556B" w:rsidP="00DD2ADF">
            <w:pPr>
              <w:pStyle w:val="rowtabella0"/>
              <w:rPr>
                <w:color w:val="002060"/>
              </w:rPr>
            </w:pPr>
            <w:r w:rsidRPr="00B33A83">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5E2C1D" w14:textId="77777777" w:rsidR="0007556B" w:rsidRPr="00B33A83" w:rsidRDefault="0007556B" w:rsidP="00DD2ADF">
            <w:pPr>
              <w:pStyle w:val="rowtabella0"/>
              <w:rPr>
                <w:color w:val="002060"/>
              </w:rPr>
            </w:pPr>
            <w:r w:rsidRPr="00B33A83">
              <w:rPr>
                <w:color w:val="002060"/>
              </w:rPr>
              <w:t>VIA MARCONI GENGA STAZIONE</w:t>
            </w:r>
          </w:p>
        </w:tc>
      </w:tr>
      <w:tr w:rsidR="0007556B" w:rsidRPr="00B33A83" w14:paraId="2D635397"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9FCE9D" w14:textId="77777777" w:rsidR="0007556B" w:rsidRPr="00B33A83" w:rsidRDefault="0007556B" w:rsidP="00DD2ADF">
            <w:pPr>
              <w:pStyle w:val="rowtabella0"/>
              <w:rPr>
                <w:color w:val="002060"/>
              </w:rPr>
            </w:pPr>
            <w:r w:rsidRPr="00B33A83">
              <w:rPr>
                <w:color w:val="002060"/>
              </w:rPr>
              <w:t>DINAMIS 1990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C62EC9" w14:textId="77777777" w:rsidR="0007556B" w:rsidRPr="00B33A83" w:rsidRDefault="0007556B" w:rsidP="00DD2ADF">
            <w:pPr>
              <w:pStyle w:val="rowtabella0"/>
              <w:rPr>
                <w:color w:val="002060"/>
              </w:rPr>
            </w:pPr>
            <w:r w:rsidRPr="00B33A83">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FD8F04" w14:textId="77777777" w:rsidR="0007556B" w:rsidRPr="00B33A83" w:rsidRDefault="0007556B" w:rsidP="00DD2ADF">
            <w:pPr>
              <w:pStyle w:val="rowtabella0"/>
              <w:jc w:val="center"/>
              <w:rPr>
                <w:color w:val="002060"/>
              </w:rPr>
            </w:pPr>
            <w:r w:rsidRPr="00B33A8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4568F" w14:textId="77777777" w:rsidR="0007556B" w:rsidRPr="00B33A83" w:rsidRDefault="0007556B" w:rsidP="00DD2ADF">
            <w:pPr>
              <w:pStyle w:val="rowtabella0"/>
              <w:rPr>
                <w:color w:val="002060"/>
              </w:rPr>
            </w:pPr>
            <w:r w:rsidRPr="00B33A83">
              <w:rPr>
                <w:color w:val="002060"/>
              </w:rPr>
              <w:t>14/04/2022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97813" w14:textId="77777777" w:rsidR="0007556B" w:rsidRPr="00B33A83" w:rsidRDefault="0007556B" w:rsidP="00DD2ADF">
            <w:pPr>
              <w:pStyle w:val="rowtabella0"/>
              <w:rPr>
                <w:color w:val="002060"/>
              </w:rPr>
            </w:pPr>
            <w:r w:rsidRPr="00B33A83">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605FB8" w14:textId="77777777" w:rsidR="0007556B" w:rsidRPr="00B33A83" w:rsidRDefault="0007556B" w:rsidP="00DD2ADF">
            <w:pPr>
              <w:pStyle w:val="rowtabella0"/>
              <w:rPr>
                <w:color w:val="002060"/>
              </w:rPr>
            </w:pPr>
            <w:r w:rsidRPr="00B33A83">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5087D" w14:textId="77777777" w:rsidR="0007556B" w:rsidRPr="00B33A83" w:rsidRDefault="0007556B" w:rsidP="00DD2ADF">
            <w:pPr>
              <w:pStyle w:val="rowtabella0"/>
              <w:rPr>
                <w:color w:val="002060"/>
              </w:rPr>
            </w:pPr>
            <w:r w:rsidRPr="00B33A83">
              <w:rPr>
                <w:color w:val="002060"/>
              </w:rPr>
              <w:t>VIA DELLO STADIO</w:t>
            </w:r>
          </w:p>
        </w:tc>
      </w:tr>
    </w:tbl>
    <w:p w14:paraId="568A99D4" w14:textId="77777777" w:rsidR="0007556B" w:rsidRPr="00B33A83" w:rsidRDefault="0007556B" w:rsidP="0007556B">
      <w:pPr>
        <w:pStyle w:val="breakline"/>
        <w:rPr>
          <w:rFonts w:eastAsiaTheme="minorEastAsia"/>
          <w:color w:val="002060"/>
        </w:rPr>
      </w:pPr>
    </w:p>
    <w:p w14:paraId="1E3C3FEC" w14:textId="77777777" w:rsidR="0007556B" w:rsidRPr="00B33A83" w:rsidRDefault="0007556B" w:rsidP="0007556B">
      <w:pPr>
        <w:pStyle w:val="breakline"/>
        <w:rPr>
          <w:color w:val="002060"/>
        </w:rPr>
      </w:pPr>
    </w:p>
    <w:p w14:paraId="086CF56A" w14:textId="77777777" w:rsidR="0007556B" w:rsidRPr="00B33A83" w:rsidRDefault="0007556B" w:rsidP="0007556B">
      <w:pPr>
        <w:pStyle w:val="titolocampionato0"/>
        <w:shd w:val="clear" w:color="auto" w:fill="CCCCCC"/>
        <w:spacing w:before="80" w:after="40"/>
        <w:rPr>
          <w:color w:val="002060"/>
        </w:rPr>
      </w:pPr>
      <w:r w:rsidRPr="00B33A83">
        <w:rPr>
          <w:color w:val="002060"/>
        </w:rPr>
        <w:t>UNDER 17 C5 REGIONALI MASCHILI</w:t>
      </w:r>
    </w:p>
    <w:p w14:paraId="570F8B38" w14:textId="77777777" w:rsidR="0007556B" w:rsidRPr="00B33A83" w:rsidRDefault="0007556B" w:rsidP="0007556B">
      <w:pPr>
        <w:pStyle w:val="titoloprinc0"/>
        <w:rPr>
          <w:color w:val="002060"/>
        </w:rPr>
      </w:pPr>
      <w:r w:rsidRPr="00B33A83">
        <w:rPr>
          <w:color w:val="002060"/>
        </w:rPr>
        <w:t>VARIAZIONI AL PROGRAMMA GARE</w:t>
      </w:r>
    </w:p>
    <w:p w14:paraId="66A9E17F" w14:textId="77777777" w:rsidR="0007556B" w:rsidRPr="00B33A83" w:rsidRDefault="0007556B" w:rsidP="0007556B">
      <w:pPr>
        <w:pStyle w:val="breakline"/>
        <w:rPr>
          <w:color w:val="002060"/>
        </w:rPr>
      </w:pPr>
    </w:p>
    <w:p w14:paraId="1E3CC424" w14:textId="77777777" w:rsidR="0007556B" w:rsidRPr="00B33A83" w:rsidRDefault="0007556B" w:rsidP="0007556B">
      <w:pPr>
        <w:pStyle w:val="breakline"/>
        <w:rPr>
          <w:color w:val="002060"/>
        </w:rPr>
      </w:pPr>
    </w:p>
    <w:p w14:paraId="1C3D6E59" w14:textId="77777777" w:rsidR="0007556B" w:rsidRPr="00B33A83" w:rsidRDefault="0007556B" w:rsidP="0007556B">
      <w:pPr>
        <w:pStyle w:val="sottotitolocampionato10"/>
        <w:rPr>
          <w:color w:val="002060"/>
        </w:rPr>
      </w:pPr>
      <w:r w:rsidRPr="00B33A8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7556B" w:rsidRPr="00B33A83" w14:paraId="24BA8355" w14:textId="77777777" w:rsidTr="00DD2AD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F1AEE" w14:textId="77777777" w:rsidR="0007556B" w:rsidRPr="00B33A83" w:rsidRDefault="0007556B" w:rsidP="00DD2ADF">
            <w:pPr>
              <w:pStyle w:val="headertabella0"/>
              <w:rPr>
                <w:color w:val="002060"/>
              </w:rPr>
            </w:pPr>
            <w:r w:rsidRPr="00B33A8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90B0D" w14:textId="77777777" w:rsidR="0007556B" w:rsidRPr="00B33A83" w:rsidRDefault="0007556B" w:rsidP="00DD2ADF">
            <w:pPr>
              <w:pStyle w:val="headertabella0"/>
              <w:rPr>
                <w:color w:val="002060"/>
              </w:rPr>
            </w:pPr>
            <w:r w:rsidRPr="00B33A83">
              <w:rPr>
                <w:color w:val="002060"/>
              </w:rPr>
              <w:t xml:space="preserve">N° </w:t>
            </w:r>
            <w:proofErr w:type="spellStart"/>
            <w:r w:rsidRPr="00B33A83">
              <w:rPr>
                <w:color w:val="002060"/>
              </w:rPr>
              <w:t>Gior</w:t>
            </w:r>
            <w:proofErr w:type="spellEnd"/>
            <w:r w:rsidRPr="00B33A8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9F5D2" w14:textId="77777777" w:rsidR="0007556B" w:rsidRPr="00B33A83" w:rsidRDefault="0007556B" w:rsidP="00DD2ADF">
            <w:pPr>
              <w:pStyle w:val="headertabella0"/>
              <w:rPr>
                <w:color w:val="002060"/>
              </w:rPr>
            </w:pPr>
            <w:r w:rsidRPr="00B33A8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85C1F" w14:textId="77777777" w:rsidR="0007556B" w:rsidRPr="00B33A83" w:rsidRDefault="0007556B" w:rsidP="00DD2ADF">
            <w:pPr>
              <w:pStyle w:val="headertabella0"/>
              <w:rPr>
                <w:color w:val="002060"/>
              </w:rPr>
            </w:pPr>
            <w:r w:rsidRPr="00B33A8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2DB25" w14:textId="77777777" w:rsidR="0007556B" w:rsidRPr="00B33A83" w:rsidRDefault="0007556B" w:rsidP="00DD2ADF">
            <w:pPr>
              <w:pStyle w:val="headertabella0"/>
              <w:rPr>
                <w:color w:val="002060"/>
              </w:rPr>
            </w:pPr>
            <w:r w:rsidRPr="00B33A83">
              <w:rPr>
                <w:color w:val="002060"/>
              </w:rPr>
              <w:t xml:space="preserve">Data </w:t>
            </w:r>
            <w:proofErr w:type="spellStart"/>
            <w:r w:rsidRPr="00B33A83">
              <w:rPr>
                <w:color w:val="002060"/>
              </w:rPr>
              <w:t>Orig</w:t>
            </w:r>
            <w:proofErr w:type="spellEnd"/>
            <w:r w:rsidRPr="00B33A8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DD1A9" w14:textId="77777777" w:rsidR="0007556B" w:rsidRPr="00B33A83" w:rsidRDefault="0007556B" w:rsidP="00DD2ADF">
            <w:pPr>
              <w:pStyle w:val="headertabella0"/>
              <w:rPr>
                <w:color w:val="002060"/>
              </w:rPr>
            </w:pPr>
            <w:r w:rsidRPr="00B33A8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13B93" w14:textId="77777777" w:rsidR="0007556B" w:rsidRPr="00B33A83" w:rsidRDefault="0007556B" w:rsidP="00DD2ADF">
            <w:pPr>
              <w:pStyle w:val="headertabella0"/>
              <w:rPr>
                <w:color w:val="002060"/>
              </w:rPr>
            </w:pPr>
            <w:r w:rsidRPr="00B33A83">
              <w:rPr>
                <w:color w:val="002060"/>
              </w:rPr>
              <w:t xml:space="preserve">Ora </w:t>
            </w:r>
            <w:proofErr w:type="spellStart"/>
            <w:r w:rsidRPr="00B33A83">
              <w:rPr>
                <w:color w:val="002060"/>
              </w:rPr>
              <w:t>Orig</w:t>
            </w:r>
            <w:proofErr w:type="spellEnd"/>
            <w:r w:rsidRPr="00B33A8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767EC" w14:textId="77777777" w:rsidR="0007556B" w:rsidRPr="00B33A83" w:rsidRDefault="0007556B" w:rsidP="00DD2ADF">
            <w:pPr>
              <w:pStyle w:val="headertabella0"/>
              <w:rPr>
                <w:color w:val="002060"/>
              </w:rPr>
            </w:pPr>
            <w:r w:rsidRPr="00B33A83">
              <w:rPr>
                <w:color w:val="002060"/>
              </w:rPr>
              <w:t>Impianto</w:t>
            </w:r>
          </w:p>
        </w:tc>
      </w:tr>
      <w:tr w:rsidR="0007556B" w:rsidRPr="00B33A83" w14:paraId="22F1730E" w14:textId="77777777" w:rsidTr="00DD2AD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D0901" w14:textId="77777777" w:rsidR="0007556B" w:rsidRPr="001F1410" w:rsidRDefault="0007556B" w:rsidP="00DD2ADF">
            <w:pPr>
              <w:pStyle w:val="rowtabella0"/>
              <w:rPr>
                <w:color w:val="002060"/>
                <w:highlight w:val="yellow"/>
              </w:rPr>
            </w:pPr>
            <w:r w:rsidRPr="001F1410">
              <w:rPr>
                <w:color w:val="002060"/>
                <w:highlight w:val="yellow"/>
              </w:rPr>
              <w:t>09/04/2022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F3CE4" w14:textId="77777777" w:rsidR="0007556B" w:rsidRPr="001F1410" w:rsidRDefault="0007556B" w:rsidP="00DD2ADF">
            <w:pPr>
              <w:pStyle w:val="rowtabella0"/>
              <w:jc w:val="center"/>
              <w:rPr>
                <w:color w:val="002060"/>
                <w:highlight w:val="yellow"/>
              </w:rPr>
            </w:pPr>
            <w:r w:rsidRPr="001F1410">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F9BEA" w14:textId="77777777" w:rsidR="0007556B" w:rsidRPr="001F1410" w:rsidRDefault="0007556B" w:rsidP="00DD2ADF">
            <w:pPr>
              <w:pStyle w:val="rowtabella0"/>
              <w:rPr>
                <w:color w:val="002060"/>
                <w:highlight w:val="yellow"/>
              </w:rPr>
            </w:pPr>
            <w:r w:rsidRPr="001F141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5CD7" w14:textId="77777777" w:rsidR="0007556B" w:rsidRPr="001F1410" w:rsidRDefault="0007556B" w:rsidP="00DD2ADF">
            <w:pPr>
              <w:pStyle w:val="rowtabella0"/>
              <w:rPr>
                <w:color w:val="002060"/>
                <w:highlight w:val="yellow"/>
              </w:rPr>
            </w:pPr>
            <w:r w:rsidRPr="001F1410">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7D7F" w14:textId="77777777" w:rsidR="0007556B" w:rsidRPr="00B33A83" w:rsidRDefault="0007556B" w:rsidP="00DD2ADF">
            <w:pPr>
              <w:pStyle w:val="rowtabella0"/>
              <w:rPr>
                <w:color w:val="002060"/>
              </w:rPr>
            </w:pPr>
            <w:r w:rsidRPr="00B33A83">
              <w:rPr>
                <w:color w:val="002060"/>
              </w:rPr>
              <w:t>0</w:t>
            </w:r>
            <w:r>
              <w:rPr>
                <w:color w:val="002060"/>
              </w:rPr>
              <w:t>9</w:t>
            </w:r>
            <w:r w:rsidRPr="00B33A83">
              <w:rPr>
                <w:color w:val="002060"/>
              </w:rPr>
              <w:t>/04/2022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E3F5E" w14:textId="77777777" w:rsidR="0007556B" w:rsidRPr="00B33A83" w:rsidRDefault="0007556B" w:rsidP="00DD2ADF">
            <w:pPr>
              <w:pStyle w:val="rowtabella0"/>
              <w:jc w:val="center"/>
              <w:rPr>
                <w:color w:val="002060"/>
              </w:rPr>
            </w:pPr>
            <w:r w:rsidRPr="001F141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19E8A" w14:textId="77777777" w:rsidR="0007556B" w:rsidRPr="00B33A83" w:rsidRDefault="0007556B" w:rsidP="00DD2ADF">
            <w:pPr>
              <w:pStyle w:val="rowtabella0"/>
              <w:jc w:val="center"/>
              <w:rPr>
                <w:color w:val="002060"/>
              </w:rPr>
            </w:pPr>
            <w:r w:rsidRPr="00B33A83">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BE01D" w14:textId="77777777" w:rsidR="0007556B" w:rsidRPr="00B33A83" w:rsidRDefault="0007556B" w:rsidP="00DD2ADF">
            <w:pPr>
              <w:pStyle w:val="rowtabella0"/>
              <w:rPr>
                <w:color w:val="002060"/>
              </w:rPr>
            </w:pPr>
            <w:r w:rsidRPr="001F1410">
              <w:rPr>
                <w:color w:val="002060"/>
                <w:highlight w:val="yellow"/>
              </w:rPr>
              <w:t>CAMPO DI C5 ENTRO PAL OLIMPIA MONTEPORZIO VIA RISORGIMENTO 16</w:t>
            </w:r>
          </w:p>
        </w:tc>
      </w:tr>
    </w:tbl>
    <w:p w14:paraId="23D7B49B" w14:textId="77777777" w:rsidR="0007556B" w:rsidRPr="00B33A83" w:rsidRDefault="0007556B" w:rsidP="0007556B">
      <w:pPr>
        <w:pStyle w:val="breakline"/>
        <w:rPr>
          <w:rFonts w:eastAsiaTheme="minorEastAsia"/>
          <w:color w:val="002060"/>
        </w:rPr>
      </w:pPr>
    </w:p>
    <w:p w14:paraId="253873F4" w14:textId="77777777" w:rsidR="0007556B" w:rsidRPr="00B33A83" w:rsidRDefault="0007556B" w:rsidP="0007556B">
      <w:pPr>
        <w:pStyle w:val="breakline"/>
        <w:rPr>
          <w:color w:val="002060"/>
        </w:rPr>
      </w:pPr>
    </w:p>
    <w:p w14:paraId="01C522B9" w14:textId="77777777" w:rsidR="0007556B" w:rsidRPr="00B33A83" w:rsidRDefault="0007556B" w:rsidP="0007556B">
      <w:pPr>
        <w:pStyle w:val="breakline"/>
        <w:rPr>
          <w:color w:val="002060"/>
        </w:rPr>
      </w:pPr>
    </w:p>
    <w:p w14:paraId="02D1C6D6" w14:textId="77777777" w:rsidR="0007556B" w:rsidRPr="00B33A83" w:rsidRDefault="0007556B" w:rsidP="0007556B">
      <w:pPr>
        <w:pStyle w:val="titoloprinc0"/>
        <w:rPr>
          <w:color w:val="002060"/>
        </w:rPr>
      </w:pPr>
      <w:r w:rsidRPr="00B33A83">
        <w:rPr>
          <w:color w:val="002060"/>
        </w:rPr>
        <w:t>RISULTATI</w:t>
      </w:r>
    </w:p>
    <w:p w14:paraId="44C5B8FD" w14:textId="77777777" w:rsidR="0007556B" w:rsidRPr="00B33A83" w:rsidRDefault="0007556B" w:rsidP="0007556B">
      <w:pPr>
        <w:pStyle w:val="breakline"/>
        <w:rPr>
          <w:color w:val="002060"/>
        </w:rPr>
      </w:pPr>
    </w:p>
    <w:p w14:paraId="7056AA0E" w14:textId="77777777" w:rsidR="0007556B" w:rsidRPr="00B33A83" w:rsidRDefault="0007556B" w:rsidP="0007556B">
      <w:pPr>
        <w:pStyle w:val="sottotitolocampionato10"/>
        <w:rPr>
          <w:color w:val="002060"/>
        </w:rPr>
      </w:pPr>
      <w:r w:rsidRPr="00B33A83">
        <w:rPr>
          <w:color w:val="002060"/>
        </w:rPr>
        <w:t>RISULTATI UFFICIALI GARE DEL 03/04/2022</w:t>
      </w:r>
    </w:p>
    <w:p w14:paraId="496D206B" w14:textId="77777777" w:rsidR="00EE49D7" w:rsidRPr="00EE49D7" w:rsidRDefault="00EE49D7" w:rsidP="00EE49D7">
      <w:pPr>
        <w:pStyle w:val="sottotitolocampionato20"/>
        <w:spacing w:before="0" w:beforeAutospacing="0" w:after="0" w:afterAutospacing="0"/>
        <w:rPr>
          <w:rFonts w:ascii="Arial" w:hAnsi="Arial" w:cs="Arial"/>
          <w:color w:val="002060"/>
          <w:sz w:val="20"/>
          <w:szCs w:val="20"/>
        </w:rPr>
      </w:pPr>
      <w:r w:rsidRPr="00EE49D7">
        <w:rPr>
          <w:rFonts w:ascii="Arial" w:hAnsi="Arial" w:cs="Arial"/>
          <w:color w:val="002060"/>
          <w:sz w:val="20"/>
          <w:szCs w:val="20"/>
        </w:rPr>
        <w:t>Si trascrivono qui di seguito i risultati ufficiali delle gare disputate</w:t>
      </w:r>
    </w:p>
    <w:p w14:paraId="2EB5A739" w14:textId="77777777" w:rsidR="0007556B" w:rsidRPr="00B33A83" w:rsidRDefault="0007556B" w:rsidP="000755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7556B" w:rsidRPr="00B33A83" w14:paraId="23BE98D9" w14:textId="77777777" w:rsidTr="00DD2AD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7EF27351"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D0416" w14:textId="77777777" w:rsidR="0007556B" w:rsidRPr="00B33A83" w:rsidRDefault="0007556B" w:rsidP="00DD2ADF">
                  <w:pPr>
                    <w:pStyle w:val="headertabella0"/>
                    <w:rPr>
                      <w:color w:val="002060"/>
                    </w:rPr>
                  </w:pPr>
                  <w:r w:rsidRPr="00B33A83">
                    <w:rPr>
                      <w:color w:val="002060"/>
                    </w:rPr>
                    <w:t>GIRONE G - 4 Giornata - R</w:t>
                  </w:r>
                </w:p>
              </w:tc>
            </w:tr>
            <w:tr w:rsidR="0007556B" w:rsidRPr="00B33A83" w14:paraId="53607549"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3ED486" w14:textId="77777777" w:rsidR="0007556B" w:rsidRPr="00B33A83" w:rsidRDefault="0007556B" w:rsidP="00DD2ADF">
                  <w:pPr>
                    <w:pStyle w:val="rowtabella0"/>
                    <w:rPr>
                      <w:color w:val="002060"/>
                    </w:rPr>
                  </w:pPr>
                  <w:r w:rsidRPr="00B33A83">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BFA50" w14:textId="77777777" w:rsidR="0007556B" w:rsidRPr="00B33A83" w:rsidRDefault="0007556B" w:rsidP="00DD2ADF">
                  <w:pPr>
                    <w:pStyle w:val="rowtabella0"/>
                    <w:rPr>
                      <w:color w:val="002060"/>
                    </w:rPr>
                  </w:pPr>
                  <w:r w:rsidRPr="00B33A83">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6E9C8B" w14:textId="77777777" w:rsidR="0007556B" w:rsidRPr="00B33A83" w:rsidRDefault="0007556B" w:rsidP="00DD2ADF">
                  <w:pPr>
                    <w:pStyle w:val="rowtabella0"/>
                    <w:jc w:val="center"/>
                    <w:rPr>
                      <w:color w:val="002060"/>
                    </w:rPr>
                  </w:pPr>
                  <w:r w:rsidRPr="00B33A83">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82CEE" w14:textId="77777777" w:rsidR="0007556B" w:rsidRPr="00B33A83" w:rsidRDefault="0007556B" w:rsidP="00DD2ADF">
                  <w:pPr>
                    <w:pStyle w:val="rowtabella0"/>
                    <w:jc w:val="center"/>
                    <w:rPr>
                      <w:color w:val="002060"/>
                    </w:rPr>
                  </w:pPr>
                  <w:r w:rsidRPr="00B33A83">
                    <w:rPr>
                      <w:color w:val="002060"/>
                    </w:rPr>
                    <w:t> </w:t>
                  </w:r>
                </w:p>
              </w:tc>
            </w:tr>
            <w:tr w:rsidR="0007556B" w:rsidRPr="00B33A83" w14:paraId="55A3083B"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805A28" w14:textId="77777777" w:rsidR="0007556B" w:rsidRPr="00B33A83" w:rsidRDefault="0007556B" w:rsidP="00DD2ADF">
                  <w:pPr>
                    <w:pStyle w:val="rowtabella0"/>
                    <w:rPr>
                      <w:color w:val="002060"/>
                    </w:rPr>
                  </w:pPr>
                  <w:r w:rsidRPr="00B33A83">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0F9096" w14:textId="77777777" w:rsidR="0007556B" w:rsidRPr="00B33A83" w:rsidRDefault="0007556B" w:rsidP="00DD2ADF">
                  <w:pPr>
                    <w:pStyle w:val="rowtabella0"/>
                    <w:rPr>
                      <w:color w:val="002060"/>
                    </w:rPr>
                  </w:pPr>
                  <w:r w:rsidRPr="00B33A83">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2AC572" w14:textId="77777777" w:rsidR="0007556B" w:rsidRPr="00B33A83" w:rsidRDefault="0007556B" w:rsidP="00DD2ADF">
                  <w:pPr>
                    <w:pStyle w:val="rowtabella0"/>
                    <w:jc w:val="center"/>
                    <w:rPr>
                      <w:color w:val="002060"/>
                    </w:rPr>
                  </w:pPr>
                  <w:r w:rsidRPr="00B33A83">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E5A978" w14:textId="77777777" w:rsidR="0007556B" w:rsidRPr="00B33A83" w:rsidRDefault="0007556B" w:rsidP="00DD2ADF">
                  <w:pPr>
                    <w:pStyle w:val="rowtabella0"/>
                    <w:jc w:val="center"/>
                    <w:rPr>
                      <w:color w:val="002060"/>
                    </w:rPr>
                  </w:pPr>
                  <w:r w:rsidRPr="00B33A83">
                    <w:rPr>
                      <w:color w:val="002060"/>
                    </w:rPr>
                    <w:t> </w:t>
                  </w:r>
                </w:p>
              </w:tc>
            </w:tr>
            <w:tr w:rsidR="0007556B" w:rsidRPr="00B33A83" w14:paraId="6F317673"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7F9CA4" w14:textId="77777777" w:rsidR="0007556B" w:rsidRPr="00B33A83" w:rsidRDefault="0007556B" w:rsidP="00DD2ADF">
                  <w:pPr>
                    <w:pStyle w:val="rowtabella0"/>
                    <w:rPr>
                      <w:color w:val="002060"/>
                    </w:rPr>
                  </w:pPr>
                  <w:r w:rsidRPr="00B33A83">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A93E48" w14:textId="77777777" w:rsidR="0007556B" w:rsidRPr="00B33A83" w:rsidRDefault="0007556B" w:rsidP="00DD2ADF">
                  <w:pPr>
                    <w:pStyle w:val="rowtabella0"/>
                    <w:rPr>
                      <w:color w:val="002060"/>
                    </w:rPr>
                  </w:pPr>
                  <w:r w:rsidRPr="00B33A83">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72FEA" w14:textId="77777777" w:rsidR="0007556B" w:rsidRPr="00B33A83" w:rsidRDefault="0007556B" w:rsidP="00DD2ADF">
                  <w:pPr>
                    <w:pStyle w:val="rowtabella0"/>
                    <w:jc w:val="center"/>
                    <w:rPr>
                      <w:color w:val="002060"/>
                    </w:rPr>
                  </w:pPr>
                  <w:r w:rsidRPr="00B33A83">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860317" w14:textId="77777777" w:rsidR="0007556B" w:rsidRPr="00B33A83" w:rsidRDefault="0007556B" w:rsidP="00DD2ADF">
                  <w:pPr>
                    <w:pStyle w:val="rowtabella0"/>
                    <w:jc w:val="center"/>
                    <w:rPr>
                      <w:color w:val="002060"/>
                    </w:rPr>
                  </w:pPr>
                  <w:r w:rsidRPr="00B33A83">
                    <w:rPr>
                      <w:color w:val="002060"/>
                    </w:rPr>
                    <w:t> </w:t>
                  </w:r>
                </w:p>
              </w:tc>
            </w:tr>
            <w:tr w:rsidR="0007556B" w:rsidRPr="00B33A83" w14:paraId="4AD5A71B" w14:textId="77777777" w:rsidTr="00DD2ADF">
              <w:tc>
                <w:tcPr>
                  <w:tcW w:w="4700" w:type="dxa"/>
                  <w:gridSpan w:val="4"/>
                  <w:tcBorders>
                    <w:top w:val="nil"/>
                    <w:left w:val="nil"/>
                    <w:bottom w:val="nil"/>
                    <w:right w:val="nil"/>
                  </w:tcBorders>
                  <w:tcMar>
                    <w:top w:w="20" w:type="dxa"/>
                    <w:left w:w="20" w:type="dxa"/>
                    <w:bottom w:w="20" w:type="dxa"/>
                    <w:right w:w="20" w:type="dxa"/>
                  </w:tcMar>
                  <w:vAlign w:val="center"/>
                  <w:hideMark/>
                </w:tcPr>
                <w:p w14:paraId="579A0599" w14:textId="77777777" w:rsidR="0007556B" w:rsidRPr="00B33A83" w:rsidRDefault="0007556B" w:rsidP="00DD2ADF">
                  <w:pPr>
                    <w:pStyle w:val="rowtabella0"/>
                    <w:rPr>
                      <w:color w:val="002060"/>
                    </w:rPr>
                  </w:pPr>
                  <w:r w:rsidRPr="00B33A83">
                    <w:rPr>
                      <w:color w:val="002060"/>
                    </w:rPr>
                    <w:t>(1) - disputata il 02/04/2022</w:t>
                  </w:r>
                </w:p>
              </w:tc>
            </w:tr>
          </w:tbl>
          <w:p w14:paraId="01789F90" w14:textId="77777777" w:rsidR="0007556B" w:rsidRPr="00B33A83" w:rsidRDefault="0007556B" w:rsidP="00DD2AD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62DEFD73"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E083F" w14:textId="77777777" w:rsidR="0007556B" w:rsidRPr="00B33A83" w:rsidRDefault="0007556B" w:rsidP="00DD2ADF">
                  <w:pPr>
                    <w:pStyle w:val="headertabella0"/>
                    <w:rPr>
                      <w:color w:val="002060"/>
                    </w:rPr>
                  </w:pPr>
                  <w:r w:rsidRPr="00B33A83">
                    <w:rPr>
                      <w:color w:val="002060"/>
                    </w:rPr>
                    <w:t>GIRONE SA - 4 Giornata - R</w:t>
                  </w:r>
                </w:p>
              </w:tc>
            </w:tr>
            <w:tr w:rsidR="0007556B" w:rsidRPr="00B33A83" w14:paraId="2AC0DBD6"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AE22B2" w14:textId="77777777" w:rsidR="0007556B" w:rsidRPr="00B33A83" w:rsidRDefault="0007556B" w:rsidP="00DD2ADF">
                  <w:pPr>
                    <w:pStyle w:val="rowtabella0"/>
                    <w:rPr>
                      <w:color w:val="002060"/>
                    </w:rPr>
                  </w:pPr>
                  <w:r w:rsidRPr="00B33A83">
                    <w:rPr>
                      <w:color w:val="002060"/>
                    </w:rPr>
                    <w:t>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5D6D6" w14:textId="77777777" w:rsidR="0007556B" w:rsidRPr="00B33A83" w:rsidRDefault="0007556B" w:rsidP="00DD2ADF">
                  <w:pPr>
                    <w:pStyle w:val="rowtabella0"/>
                    <w:rPr>
                      <w:color w:val="002060"/>
                    </w:rPr>
                  </w:pPr>
                  <w:r w:rsidRPr="00B33A83">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BFB738" w14:textId="77777777" w:rsidR="0007556B" w:rsidRPr="00B33A83" w:rsidRDefault="0007556B" w:rsidP="00DD2ADF">
                  <w:pPr>
                    <w:pStyle w:val="rowtabella0"/>
                    <w:jc w:val="center"/>
                    <w:rPr>
                      <w:color w:val="002060"/>
                    </w:rPr>
                  </w:pPr>
                  <w:r w:rsidRPr="00B33A83">
                    <w:rPr>
                      <w:color w:val="002060"/>
                    </w:rPr>
                    <w:t>1 - 5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4B356" w14:textId="77777777" w:rsidR="0007556B" w:rsidRPr="00B33A83" w:rsidRDefault="0007556B" w:rsidP="00DD2ADF">
                  <w:pPr>
                    <w:pStyle w:val="rowtabella0"/>
                    <w:jc w:val="center"/>
                    <w:rPr>
                      <w:color w:val="002060"/>
                    </w:rPr>
                  </w:pPr>
                  <w:r w:rsidRPr="00B33A83">
                    <w:rPr>
                      <w:color w:val="002060"/>
                    </w:rPr>
                    <w:t> </w:t>
                  </w:r>
                </w:p>
              </w:tc>
            </w:tr>
            <w:tr w:rsidR="0007556B" w:rsidRPr="00B33A83" w14:paraId="43BAA1BC"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BE624E" w14:textId="77777777" w:rsidR="0007556B" w:rsidRPr="00B33A83" w:rsidRDefault="0007556B" w:rsidP="00DD2ADF">
                  <w:pPr>
                    <w:pStyle w:val="rowtabella0"/>
                    <w:rPr>
                      <w:color w:val="002060"/>
                    </w:rPr>
                  </w:pPr>
                  <w:r w:rsidRPr="00B33A83">
                    <w:rPr>
                      <w:color w:val="002060"/>
                    </w:rPr>
                    <w:t>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E21B3" w14:textId="77777777" w:rsidR="0007556B" w:rsidRPr="00B33A83" w:rsidRDefault="0007556B" w:rsidP="00DD2ADF">
                  <w:pPr>
                    <w:pStyle w:val="rowtabella0"/>
                    <w:rPr>
                      <w:color w:val="002060"/>
                    </w:rPr>
                  </w:pPr>
                  <w:r w:rsidRPr="00B33A83">
                    <w:rPr>
                      <w:color w:val="002060"/>
                    </w:rPr>
                    <w:t>- ETA BETA FOOTBALL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FC849" w14:textId="77777777" w:rsidR="0007556B" w:rsidRPr="00B33A83" w:rsidRDefault="0007556B" w:rsidP="00DD2ADF">
                  <w:pPr>
                    <w:pStyle w:val="rowtabella0"/>
                    <w:jc w:val="center"/>
                    <w:rPr>
                      <w:color w:val="002060"/>
                    </w:rPr>
                  </w:pPr>
                  <w:r w:rsidRPr="00B33A83">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E386E3" w14:textId="77777777" w:rsidR="0007556B" w:rsidRPr="00B33A83" w:rsidRDefault="0007556B" w:rsidP="00DD2ADF">
                  <w:pPr>
                    <w:pStyle w:val="rowtabella0"/>
                    <w:jc w:val="center"/>
                    <w:rPr>
                      <w:color w:val="002060"/>
                    </w:rPr>
                  </w:pPr>
                  <w:r w:rsidRPr="00B33A83">
                    <w:rPr>
                      <w:color w:val="002060"/>
                    </w:rPr>
                    <w:t> </w:t>
                  </w:r>
                </w:p>
              </w:tc>
            </w:tr>
          </w:tbl>
          <w:p w14:paraId="69DB7905" w14:textId="77777777" w:rsidR="0007556B" w:rsidRPr="00B33A83" w:rsidRDefault="0007556B" w:rsidP="00DD2ADF">
            <w:pPr>
              <w:rPr>
                <w:color w:val="002060"/>
              </w:rPr>
            </w:pPr>
          </w:p>
        </w:tc>
      </w:tr>
    </w:tbl>
    <w:p w14:paraId="61FA831D" w14:textId="77777777" w:rsidR="0007556B" w:rsidRPr="00B33A83" w:rsidRDefault="0007556B" w:rsidP="0007556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7556B" w:rsidRPr="00B33A83" w14:paraId="0988DEC9" w14:textId="77777777" w:rsidTr="00DD2AD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1D5BE076"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4D7E9" w14:textId="77777777" w:rsidR="0007556B" w:rsidRPr="00B33A83" w:rsidRDefault="0007556B" w:rsidP="00DD2ADF">
                  <w:pPr>
                    <w:pStyle w:val="headertabella0"/>
                    <w:rPr>
                      <w:color w:val="002060"/>
                    </w:rPr>
                  </w:pPr>
                  <w:r w:rsidRPr="00B33A83">
                    <w:rPr>
                      <w:color w:val="002060"/>
                    </w:rPr>
                    <w:t>GIRONE SB - 4 Giornata - R</w:t>
                  </w:r>
                </w:p>
              </w:tc>
            </w:tr>
            <w:tr w:rsidR="0007556B" w:rsidRPr="00B33A83" w14:paraId="13053075" w14:textId="77777777" w:rsidTr="00DD2AD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BEC809" w14:textId="77777777" w:rsidR="0007556B" w:rsidRPr="00B33A83" w:rsidRDefault="0007556B" w:rsidP="00DD2ADF">
                  <w:pPr>
                    <w:pStyle w:val="rowtabella0"/>
                    <w:rPr>
                      <w:color w:val="002060"/>
                    </w:rPr>
                  </w:pPr>
                  <w:r w:rsidRPr="00B33A83">
                    <w:rPr>
                      <w:color w:val="002060"/>
                    </w:rPr>
                    <w:t>BORGOROSSO TOLENTINO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0CF1CF" w14:textId="77777777" w:rsidR="0007556B" w:rsidRPr="00B33A83" w:rsidRDefault="0007556B" w:rsidP="00DD2ADF">
                  <w:pPr>
                    <w:pStyle w:val="rowtabella0"/>
                    <w:rPr>
                      <w:color w:val="002060"/>
                    </w:rPr>
                  </w:pPr>
                  <w:r w:rsidRPr="00B33A83">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A58BA8" w14:textId="77777777" w:rsidR="0007556B" w:rsidRPr="00B33A83" w:rsidRDefault="0007556B" w:rsidP="00DD2ADF">
                  <w:pPr>
                    <w:pStyle w:val="rowtabella0"/>
                    <w:jc w:val="center"/>
                    <w:rPr>
                      <w:color w:val="002060"/>
                    </w:rPr>
                  </w:pPr>
                  <w:r w:rsidRPr="00B33A83">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EB96CE" w14:textId="77777777" w:rsidR="0007556B" w:rsidRPr="00B33A83" w:rsidRDefault="0007556B" w:rsidP="00DD2ADF">
                  <w:pPr>
                    <w:pStyle w:val="rowtabella0"/>
                    <w:jc w:val="center"/>
                    <w:rPr>
                      <w:color w:val="002060"/>
                    </w:rPr>
                  </w:pPr>
                  <w:r w:rsidRPr="00B33A83">
                    <w:rPr>
                      <w:color w:val="002060"/>
                    </w:rPr>
                    <w:t> </w:t>
                  </w:r>
                </w:p>
              </w:tc>
            </w:tr>
          </w:tbl>
          <w:p w14:paraId="4920C741" w14:textId="77777777" w:rsidR="0007556B" w:rsidRPr="00B33A83" w:rsidRDefault="0007556B" w:rsidP="00DD2ADF">
            <w:pPr>
              <w:rPr>
                <w:color w:val="002060"/>
              </w:rPr>
            </w:pPr>
          </w:p>
        </w:tc>
      </w:tr>
    </w:tbl>
    <w:p w14:paraId="62D77426" w14:textId="77777777" w:rsidR="0007556B" w:rsidRPr="00B33A83" w:rsidRDefault="0007556B" w:rsidP="0007556B">
      <w:pPr>
        <w:pStyle w:val="breakline"/>
        <w:rPr>
          <w:rFonts w:eastAsiaTheme="minorEastAsia"/>
          <w:color w:val="002060"/>
        </w:rPr>
      </w:pPr>
    </w:p>
    <w:p w14:paraId="7E8FB94E" w14:textId="77777777" w:rsidR="0007556B" w:rsidRPr="00B33A83" w:rsidRDefault="0007556B" w:rsidP="0007556B">
      <w:pPr>
        <w:pStyle w:val="breakline"/>
        <w:rPr>
          <w:color w:val="002060"/>
        </w:rPr>
      </w:pPr>
    </w:p>
    <w:p w14:paraId="6AC4EDEE" w14:textId="77777777" w:rsidR="0007556B" w:rsidRPr="00B33A83" w:rsidRDefault="0007556B" w:rsidP="0007556B">
      <w:pPr>
        <w:pStyle w:val="titoloprinc0"/>
        <w:rPr>
          <w:color w:val="002060"/>
        </w:rPr>
      </w:pPr>
      <w:r w:rsidRPr="00B33A83">
        <w:rPr>
          <w:color w:val="002060"/>
        </w:rPr>
        <w:t>GIUDICE SPORTIVO</w:t>
      </w:r>
    </w:p>
    <w:p w14:paraId="1FE8A266" w14:textId="77777777" w:rsidR="0007556B" w:rsidRPr="00B33A83" w:rsidRDefault="0007556B" w:rsidP="0007556B">
      <w:pPr>
        <w:pStyle w:val="diffida"/>
        <w:rPr>
          <w:color w:val="002060"/>
        </w:rPr>
      </w:pPr>
      <w:r w:rsidRPr="00B33A83">
        <w:rPr>
          <w:color w:val="002060"/>
        </w:rPr>
        <w:t>Il Sostituto Giudice Sportivo Avv. Federica Sorrentino, nella seduta del 06/04/2022 ha adottato le decisioni che di seguito integralmente si riportano:</w:t>
      </w:r>
    </w:p>
    <w:p w14:paraId="3AAADBED" w14:textId="77777777" w:rsidR="0007556B" w:rsidRPr="00B33A83" w:rsidRDefault="0007556B" w:rsidP="0007556B">
      <w:pPr>
        <w:pStyle w:val="titolo10"/>
        <w:rPr>
          <w:color w:val="002060"/>
        </w:rPr>
      </w:pPr>
      <w:r w:rsidRPr="00B33A83">
        <w:rPr>
          <w:color w:val="002060"/>
        </w:rPr>
        <w:t xml:space="preserve">GARE DEL 3/ 4/2022 </w:t>
      </w:r>
    </w:p>
    <w:p w14:paraId="47C3E7C4" w14:textId="77777777" w:rsidR="0007556B" w:rsidRPr="00B33A83" w:rsidRDefault="0007556B" w:rsidP="0007556B">
      <w:pPr>
        <w:pStyle w:val="titolo7a"/>
        <w:rPr>
          <w:color w:val="002060"/>
        </w:rPr>
      </w:pPr>
      <w:r w:rsidRPr="00B33A83">
        <w:rPr>
          <w:color w:val="002060"/>
        </w:rPr>
        <w:t xml:space="preserve">PROVVEDIMENTI DISCIPLINARI </w:t>
      </w:r>
    </w:p>
    <w:p w14:paraId="419F2DC8"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12AC3ADC" w14:textId="77777777" w:rsidR="0007556B" w:rsidRPr="00B33A83" w:rsidRDefault="0007556B" w:rsidP="0007556B">
      <w:pPr>
        <w:pStyle w:val="titolo30"/>
        <w:rPr>
          <w:color w:val="002060"/>
        </w:rPr>
      </w:pPr>
      <w:r w:rsidRPr="00B33A83">
        <w:rPr>
          <w:color w:val="002060"/>
        </w:rPr>
        <w:t xml:space="preserve">CALCIATORI NON ESPULSI </w:t>
      </w:r>
    </w:p>
    <w:p w14:paraId="745ABE4B" w14:textId="77777777" w:rsidR="0007556B" w:rsidRPr="00B33A83" w:rsidRDefault="0007556B" w:rsidP="0007556B">
      <w:pPr>
        <w:pStyle w:val="titolo20"/>
        <w:rPr>
          <w:color w:val="002060"/>
        </w:rPr>
      </w:pPr>
      <w:r w:rsidRPr="00B33A83">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42CB17CC" w14:textId="77777777" w:rsidTr="00DD2ADF">
        <w:tc>
          <w:tcPr>
            <w:tcW w:w="2200" w:type="dxa"/>
            <w:tcMar>
              <w:top w:w="20" w:type="dxa"/>
              <w:left w:w="20" w:type="dxa"/>
              <w:bottom w:w="20" w:type="dxa"/>
              <w:right w:w="20" w:type="dxa"/>
            </w:tcMar>
            <w:vAlign w:val="center"/>
            <w:hideMark/>
          </w:tcPr>
          <w:p w14:paraId="5843422C" w14:textId="77777777" w:rsidR="0007556B" w:rsidRPr="00B33A83" w:rsidRDefault="0007556B" w:rsidP="00DD2ADF">
            <w:pPr>
              <w:pStyle w:val="movimento"/>
              <w:rPr>
                <w:color w:val="002060"/>
              </w:rPr>
            </w:pPr>
            <w:r w:rsidRPr="00B33A83">
              <w:rPr>
                <w:color w:val="002060"/>
              </w:rPr>
              <w:t>CONTI FILIPPO</w:t>
            </w:r>
          </w:p>
        </w:tc>
        <w:tc>
          <w:tcPr>
            <w:tcW w:w="2200" w:type="dxa"/>
            <w:tcMar>
              <w:top w:w="20" w:type="dxa"/>
              <w:left w:w="20" w:type="dxa"/>
              <w:bottom w:w="20" w:type="dxa"/>
              <w:right w:w="20" w:type="dxa"/>
            </w:tcMar>
            <w:vAlign w:val="center"/>
            <w:hideMark/>
          </w:tcPr>
          <w:p w14:paraId="274E86CD" w14:textId="77777777" w:rsidR="0007556B" w:rsidRPr="00B33A83" w:rsidRDefault="0007556B" w:rsidP="00DD2ADF">
            <w:pPr>
              <w:pStyle w:val="movimento2"/>
              <w:rPr>
                <w:color w:val="002060"/>
              </w:rPr>
            </w:pPr>
            <w:r w:rsidRPr="00B33A83">
              <w:rPr>
                <w:color w:val="002060"/>
              </w:rPr>
              <w:t xml:space="preserve">(FFJ CALCIO A 5) </w:t>
            </w:r>
          </w:p>
        </w:tc>
        <w:tc>
          <w:tcPr>
            <w:tcW w:w="800" w:type="dxa"/>
            <w:tcMar>
              <w:top w:w="20" w:type="dxa"/>
              <w:left w:w="20" w:type="dxa"/>
              <w:bottom w:w="20" w:type="dxa"/>
              <w:right w:w="20" w:type="dxa"/>
            </w:tcMar>
            <w:vAlign w:val="center"/>
            <w:hideMark/>
          </w:tcPr>
          <w:p w14:paraId="0A9620C5"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C73E52E" w14:textId="77777777" w:rsidR="0007556B" w:rsidRPr="00B33A83" w:rsidRDefault="0007556B" w:rsidP="00DD2ADF">
            <w:pPr>
              <w:pStyle w:val="movimento"/>
              <w:rPr>
                <w:color w:val="002060"/>
              </w:rPr>
            </w:pPr>
            <w:r w:rsidRPr="00B33A83">
              <w:rPr>
                <w:color w:val="002060"/>
              </w:rPr>
              <w:t>GAUDENZI MATTEO</w:t>
            </w:r>
          </w:p>
        </w:tc>
        <w:tc>
          <w:tcPr>
            <w:tcW w:w="2200" w:type="dxa"/>
            <w:tcMar>
              <w:top w:w="20" w:type="dxa"/>
              <w:left w:w="20" w:type="dxa"/>
              <w:bottom w:w="20" w:type="dxa"/>
              <w:right w:w="20" w:type="dxa"/>
            </w:tcMar>
            <w:vAlign w:val="center"/>
            <w:hideMark/>
          </w:tcPr>
          <w:p w14:paraId="452BF7B8" w14:textId="77777777" w:rsidR="0007556B" w:rsidRPr="00B33A83" w:rsidRDefault="0007556B" w:rsidP="00DD2ADF">
            <w:pPr>
              <w:pStyle w:val="movimento2"/>
              <w:rPr>
                <w:color w:val="002060"/>
              </w:rPr>
            </w:pPr>
            <w:r w:rsidRPr="00B33A83">
              <w:rPr>
                <w:color w:val="002060"/>
              </w:rPr>
              <w:t xml:space="preserve">(FFJ CALCIO A 5) </w:t>
            </w:r>
          </w:p>
        </w:tc>
      </w:tr>
      <w:tr w:rsidR="0007556B" w:rsidRPr="00B33A83" w14:paraId="66A3F797" w14:textId="77777777" w:rsidTr="00DD2ADF">
        <w:tc>
          <w:tcPr>
            <w:tcW w:w="2200" w:type="dxa"/>
            <w:tcMar>
              <w:top w:w="20" w:type="dxa"/>
              <w:left w:w="20" w:type="dxa"/>
              <w:bottom w:w="20" w:type="dxa"/>
              <w:right w:w="20" w:type="dxa"/>
            </w:tcMar>
            <w:vAlign w:val="center"/>
            <w:hideMark/>
          </w:tcPr>
          <w:p w14:paraId="045CD1AB" w14:textId="77777777" w:rsidR="0007556B" w:rsidRPr="00B33A83" w:rsidRDefault="0007556B" w:rsidP="00DD2ADF">
            <w:pPr>
              <w:pStyle w:val="movimento"/>
              <w:rPr>
                <w:color w:val="002060"/>
              </w:rPr>
            </w:pPr>
            <w:r w:rsidRPr="00B33A83">
              <w:rPr>
                <w:color w:val="002060"/>
              </w:rPr>
              <w:t>GHIDHAOUI SABRI</w:t>
            </w:r>
          </w:p>
        </w:tc>
        <w:tc>
          <w:tcPr>
            <w:tcW w:w="2200" w:type="dxa"/>
            <w:tcMar>
              <w:top w:w="20" w:type="dxa"/>
              <w:left w:w="20" w:type="dxa"/>
              <w:bottom w:w="20" w:type="dxa"/>
              <w:right w:w="20" w:type="dxa"/>
            </w:tcMar>
            <w:vAlign w:val="center"/>
            <w:hideMark/>
          </w:tcPr>
          <w:p w14:paraId="77E43774" w14:textId="77777777" w:rsidR="0007556B" w:rsidRPr="00B33A83" w:rsidRDefault="0007556B" w:rsidP="00DD2ADF">
            <w:pPr>
              <w:pStyle w:val="movimento2"/>
              <w:rPr>
                <w:color w:val="002060"/>
              </w:rPr>
            </w:pPr>
            <w:r w:rsidRPr="00B33A83">
              <w:rPr>
                <w:color w:val="002060"/>
              </w:rPr>
              <w:t xml:space="preserve">(OSIMO FIVE) </w:t>
            </w:r>
          </w:p>
        </w:tc>
        <w:tc>
          <w:tcPr>
            <w:tcW w:w="800" w:type="dxa"/>
            <w:tcMar>
              <w:top w:w="20" w:type="dxa"/>
              <w:left w:w="20" w:type="dxa"/>
              <w:bottom w:w="20" w:type="dxa"/>
              <w:right w:w="20" w:type="dxa"/>
            </w:tcMar>
            <w:vAlign w:val="center"/>
            <w:hideMark/>
          </w:tcPr>
          <w:p w14:paraId="09304F09"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1D54C35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57D6CDDA" w14:textId="77777777" w:rsidR="0007556B" w:rsidRPr="00B33A83" w:rsidRDefault="0007556B" w:rsidP="00DD2ADF">
            <w:pPr>
              <w:pStyle w:val="movimento2"/>
              <w:rPr>
                <w:color w:val="002060"/>
              </w:rPr>
            </w:pPr>
            <w:r w:rsidRPr="00B33A83">
              <w:rPr>
                <w:color w:val="002060"/>
              </w:rPr>
              <w:t> </w:t>
            </w:r>
          </w:p>
        </w:tc>
      </w:tr>
    </w:tbl>
    <w:p w14:paraId="3B5E3C10" w14:textId="77777777" w:rsidR="0007556B" w:rsidRPr="00B33A83" w:rsidRDefault="0007556B" w:rsidP="0007556B">
      <w:pPr>
        <w:pStyle w:val="titolo20"/>
        <w:rPr>
          <w:rFonts w:eastAsiaTheme="minorEastAsia"/>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F04B3D6" w14:textId="77777777" w:rsidTr="00DD2ADF">
        <w:tc>
          <w:tcPr>
            <w:tcW w:w="2200" w:type="dxa"/>
            <w:tcMar>
              <w:top w:w="20" w:type="dxa"/>
              <w:left w:w="20" w:type="dxa"/>
              <w:bottom w:w="20" w:type="dxa"/>
              <w:right w:w="20" w:type="dxa"/>
            </w:tcMar>
            <w:vAlign w:val="center"/>
            <w:hideMark/>
          </w:tcPr>
          <w:p w14:paraId="29331458" w14:textId="77777777" w:rsidR="0007556B" w:rsidRPr="00B33A83" w:rsidRDefault="0007556B" w:rsidP="00DD2ADF">
            <w:pPr>
              <w:pStyle w:val="movimento"/>
              <w:rPr>
                <w:color w:val="002060"/>
              </w:rPr>
            </w:pPr>
            <w:r w:rsidRPr="00B33A83">
              <w:rPr>
                <w:color w:val="002060"/>
              </w:rPr>
              <w:t>BALDUCCI FRANCESCO</w:t>
            </w:r>
          </w:p>
        </w:tc>
        <w:tc>
          <w:tcPr>
            <w:tcW w:w="2200" w:type="dxa"/>
            <w:tcMar>
              <w:top w:w="20" w:type="dxa"/>
              <w:left w:w="20" w:type="dxa"/>
              <w:bottom w:w="20" w:type="dxa"/>
              <w:right w:w="20" w:type="dxa"/>
            </w:tcMar>
            <w:vAlign w:val="center"/>
            <w:hideMark/>
          </w:tcPr>
          <w:p w14:paraId="27A04857" w14:textId="77777777" w:rsidR="0007556B" w:rsidRPr="00B33A83" w:rsidRDefault="0007556B" w:rsidP="00DD2ADF">
            <w:pPr>
              <w:pStyle w:val="movimento2"/>
              <w:rPr>
                <w:color w:val="002060"/>
              </w:rPr>
            </w:pPr>
            <w:r w:rsidRPr="00B33A83">
              <w:rPr>
                <w:color w:val="002060"/>
              </w:rPr>
              <w:t xml:space="preserve">(FFJ CALCIO A 5) </w:t>
            </w:r>
          </w:p>
        </w:tc>
        <w:tc>
          <w:tcPr>
            <w:tcW w:w="800" w:type="dxa"/>
            <w:tcMar>
              <w:top w:w="20" w:type="dxa"/>
              <w:left w:w="20" w:type="dxa"/>
              <w:bottom w:w="20" w:type="dxa"/>
              <w:right w:w="20" w:type="dxa"/>
            </w:tcMar>
            <w:vAlign w:val="center"/>
            <w:hideMark/>
          </w:tcPr>
          <w:p w14:paraId="4B03F950"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72804561"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3DF299D7" w14:textId="77777777" w:rsidR="0007556B" w:rsidRPr="00B33A83" w:rsidRDefault="0007556B" w:rsidP="00DD2ADF">
            <w:pPr>
              <w:pStyle w:val="movimento2"/>
              <w:rPr>
                <w:color w:val="002060"/>
              </w:rPr>
            </w:pPr>
            <w:r w:rsidRPr="00B33A83">
              <w:rPr>
                <w:color w:val="002060"/>
              </w:rPr>
              <w:t> </w:t>
            </w:r>
          </w:p>
        </w:tc>
      </w:tr>
    </w:tbl>
    <w:p w14:paraId="1273CD58" w14:textId="77777777" w:rsidR="0007556B" w:rsidRPr="00B33A83" w:rsidRDefault="0007556B" w:rsidP="0007556B">
      <w:pPr>
        <w:pStyle w:val="breakline"/>
        <w:rPr>
          <w:color w:val="002060"/>
        </w:rPr>
      </w:pPr>
    </w:p>
    <w:p w14:paraId="7F997012" w14:textId="77777777" w:rsidR="0007556B" w:rsidRPr="00B33A83" w:rsidRDefault="0007556B" w:rsidP="0007556B">
      <w:pPr>
        <w:ind w:left="4956"/>
        <w:rPr>
          <w:rFonts w:ascii="Arial" w:hAnsi="Arial" w:cs="Arial"/>
          <w:noProof/>
          <w:color w:val="002060"/>
          <w:sz w:val="22"/>
          <w:szCs w:val="22"/>
        </w:rPr>
      </w:pPr>
      <w:r w:rsidRPr="00B33A83">
        <w:rPr>
          <w:rFonts w:ascii="Arial" w:hAnsi="Arial" w:cs="Arial"/>
          <w:noProof/>
          <w:color w:val="002060"/>
          <w:sz w:val="22"/>
          <w:szCs w:val="22"/>
        </w:rPr>
        <w:t>F.to IL SOSTITUTO GIUDICE SPORTIVO      </w:t>
      </w:r>
    </w:p>
    <w:p w14:paraId="3C6D7134" w14:textId="77777777" w:rsidR="0007556B" w:rsidRPr="00B33A83" w:rsidRDefault="0007556B" w:rsidP="0007556B">
      <w:pPr>
        <w:pStyle w:val="breakline"/>
        <w:rPr>
          <w:rFonts w:eastAsiaTheme="minorEastAsia"/>
          <w:color w:val="002060"/>
        </w:rPr>
      </w:pPr>
      <w:r w:rsidRPr="00B33A83">
        <w:rPr>
          <w:rFonts w:ascii="Arial" w:hAnsi="Arial" w:cs="Arial"/>
          <w:noProof/>
          <w:color w:val="002060"/>
          <w:sz w:val="22"/>
          <w:szCs w:val="22"/>
        </w:rPr>
        <w:t xml:space="preserve"> </w:t>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t xml:space="preserve">   </w:t>
      </w:r>
      <w:r w:rsidRPr="00B33A83">
        <w:rPr>
          <w:rFonts w:ascii="Arial" w:hAnsi="Arial" w:cs="Arial"/>
          <w:noProof/>
          <w:color w:val="002060"/>
          <w:sz w:val="22"/>
          <w:szCs w:val="22"/>
        </w:rPr>
        <w:tab/>
        <w:t xml:space="preserve">                Federica Sorrentino</w:t>
      </w:r>
    </w:p>
    <w:p w14:paraId="4D9CABBC" w14:textId="77777777" w:rsidR="0007556B" w:rsidRPr="00B33A83" w:rsidRDefault="0007556B" w:rsidP="0007556B">
      <w:pPr>
        <w:pStyle w:val="breakline"/>
        <w:rPr>
          <w:rFonts w:eastAsiaTheme="minorEastAsia"/>
          <w:color w:val="002060"/>
        </w:rPr>
      </w:pPr>
    </w:p>
    <w:p w14:paraId="0E752EF4" w14:textId="77777777" w:rsidR="0007556B" w:rsidRPr="00B33A83" w:rsidRDefault="0007556B" w:rsidP="0007556B">
      <w:pPr>
        <w:pStyle w:val="titoloprinc0"/>
        <w:rPr>
          <w:color w:val="002060"/>
        </w:rPr>
      </w:pPr>
      <w:r w:rsidRPr="00B33A83">
        <w:rPr>
          <w:color w:val="002060"/>
        </w:rPr>
        <w:t>CLASSIFICA</w:t>
      </w:r>
    </w:p>
    <w:p w14:paraId="40971072" w14:textId="77777777" w:rsidR="0007556B" w:rsidRPr="00B33A83" w:rsidRDefault="0007556B" w:rsidP="0007556B">
      <w:pPr>
        <w:pStyle w:val="breakline"/>
        <w:rPr>
          <w:color w:val="002060"/>
        </w:rPr>
      </w:pPr>
    </w:p>
    <w:p w14:paraId="7E5EBC07" w14:textId="77777777" w:rsidR="0007556B" w:rsidRPr="00B33A83" w:rsidRDefault="0007556B" w:rsidP="0007556B">
      <w:pPr>
        <w:pStyle w:val="breakline"/>
        <w:rPr>
          <w:color w:val="002060"/>
        </w:rPr>
      </w:pPr>
    </w:p>
    <w:p w14:paraId="136057D9" w14:textId="77777777" w:rsidR="0007556B" w:rsidRPr="00B33A83" w:rsidRDefault="0007556B" w:rsidP="0007556B">
      <w:pPr>
        <w:pStyle w:val="sottotitolocampionato10"/>
        <w:rPr>
          <w:color w:val="002060"/>
        </w:rPr>
      </w:pPr>
      <w:r w:rsidRPr="00B33A8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04D9E5AE"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6EAAF"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62705"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3D6F0"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99339"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1C9F9"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E2E40"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10A18"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D0114"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F253E"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74B894" w14:textId="77777777" w:rsidR="0007556B" w:rsidRPr="00B33A83" w:rsidRDefault="0007556B" w:rsidP="00DD2ADF">
            <w:pPr>
              <w:pStyle w:val="headertabella0"/>
              <w:rPr>
                <w:color w:val="002060"/>
              </w:rPr>
            </w:pPr>
            <w:r w:rsidRPr="00B33A83">
              <w:rPr>
                <w:color w:val="002060"/>
              </w:rPr>
              <w:t>PE</w:t>
            </w:r>
          </w:p>
        </w:tc>
      </w:tr>
      <w:tr w:rsidR="0007556B" w:rsidRPr="00B33A83" w14:paraId="5E77F073"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4CE482" w14:textId="77777777" w:rsidR="0007556B" w:rsidRPr="00B33A83" w:rsidRDefault="0007556B" w:rsidP="00DD2ADF">
            <w:pPr>
              <w:pStyle w:val="rowtabella0"/>
              <w:rPr>
                <w:color w:val="002060"/>
              </w:rPr>
            </w:pPr>
            <w:r w:rsidRPr="00B33A8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70DB8" w14:textId="77777777" w:rsidR="0007556B" w:rsidRPr="00B33A83" w:rsidRDefault="0007556B" w:rsidP="00DD2ADF">
            <w:pPr>
              <w:pStyle w:val="rowtabella0"/>
              <w:jc w:val="center"/>
              <w:rPr>
                <w:color w:val="002060"/>
              </w:rPr>
            </w:pPr>
            <w:r w:rsidRPr="00B33A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120D"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F5E22"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F6ED"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F9AE5"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10E4" w14:textId="77777777" w:rsidR="0007556B" w:rsidRPr="00B33A83" w:rsidRDefault="0007556B" w:rsidP="00DD2ADF">
            <w:pPr>
              <w:pStyle w:val="rowtabella0"/>
              <w:jc w:val="center"/>
              <w:rPr>
                <w:color w:val="002060"/>
              </w:rPr>
            </w:pPr>
            <w:r w:rsidRPr="00B33A83">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2E288" w14:textId="77777777" w:rsidR="0007556B" w:rsidRPr="00B33A83" w:rsidRDefault="0007556B" w:rsidP="00DD2ADF">
            <w:pPr>
              <w:pStyle w:val="rowtabella0"/>
              <w:jc w:val="center"/>
              <w:rPr>
                <w:color w:val="002060"/>
              </w:rPr>
            </w:pPr>
            <w:r w:rsidRPr="00B33A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93DDF" w14:textId="77777777" w:rsidR="0007556B" w:rsidRPr="00B33A83" w:rsidRDefault="0007556B" w:rsidP="00DD2ADF">
            <w:pPr>
              <w:pStyle w:val="rowtabella0"/>
              <w:jc w:val="center"/>
              <w:rPr>
                <w:color w:val="002060"/>
              </w:rPr>
            </w:pPr>
            <w:r w:rsidRPr="00B33A8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4BE9" w14:textId="77777777" w:rsidR="0007556B" w:rsidRPr="00B33A83" w:rsidRDefault="0007556B" w:rsidP="00DD2ADF">
            <w:pPr>
              <w:pStyle w:val="rowtabella0"/>
              <w:jc w:val="center"/>
              <w:rPr>
                <w:color w:val="002060"/>
              </w:rPr>
            </w:pPr>
            <w:r w:rsidRPr="00B33A83">
              <w:rPr>
                <w:color w:val="002060"/>
              </w:rPr>
              <w:t>0</w:t>
            </w:r>
          </w:p>
        </w:tc>
      </w:tr>
      <w:tr w:rsidR="0007556B" w:rsidRPr="00B33A83" w14:paraId="45E0710E"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505E91" w14:textId="77777777" w:rsidR="0007556B" w:rsidRPr="00B33A83" w:rsidRDefault="0007556B" w:rsidP="00DD2ADF">
            <w:pPr>
              <w:pStyle w:val="rowtabella0"/>
              <w:rPr>
                <w:color w:val="002060"/>
              </w:rPr>
            </w:pPr>
            <w:r w:rsidRPr="00B33A8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8C501"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A9985"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05B35"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DC90"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5781F"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282F" w14:textId="77777777" w:rsidR="0007556B" w:rsidRPr="00B33A83" w:rsidRDefault="0007556B" w:rsidP="00DD2ADF">
            <w:pPr>
              <w:pStyle w:val="rowtabella0"/>
              <w:jc w:val="center"/>
              <w:rPr>
                <w:color w:val="002060"/>
              </w:rPr>
            </w:pPr>
            <w:r w:rsidRPr="00B33A8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874A2"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F315C"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56D56" w14:textId="77777777" w:rsidR="0007556B" w:rsidRPr="00B33A83" w:rsidRDefault="0007556B" w:rsidP="00DD2ADF">
            <w:pPr>
              <w:pStyle w:val="rowtabella0"/>
              <w:jc w:val="center"/>
              <w:rPr>
                <w:color w:val="002060"/>
              </w:rPr>
            </w:pPr>
            <w:r w:rsidRPr="00B33A83">
              <w:rPr>
                <w:color w:val="002060"/>
              </w:rPr>
              <w:t>0</w:t>
            </w:r>
          </w:p>
        </w:tc>
      </w:tr>
      <w:tr w:rsidR="0007556B" w:rsidRPr="00B33A83" w14:paraId="10B8B4FA"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5E06BE" w14:textId="77777777" w:rsidR="0007556B" w:rsidRPr="00B33A83" w:rsidRDefault="0007556B" w:rsidP="00DD2ADF">
            <w:pPr>
              <w:pStyle w:val="rowtabella0"/>
              <w:rPr>
                <w:color w:val="002060"/>
              </w:rPr>
            </w:pPr>
            <w:r w:rsidRPr="00B33A83">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8D01"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1B03"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BE5AF"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728C3"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B7E6"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E485" w14:textId="77777777" w:rsidR="0007556B" w:rsidRPr="00B33A83" w:rsidRDefault="0007556B" w:rsidP="00DD2ADF">
            <w:pPr>
              <w:pStyle w:val="rowtabella0"/>
              <w:jc w:val="center"/>
              <w:rPr>
                <w:color w:val="002060"/>
              </w:rPr>
            </w:pPr>
            <w:r w:rsidRPr="00B33A8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A6B8" w14:textId="77777777" w:rsidR="0007556B" w:rsidRPr="00B33A83" w:rsidRDefault="0007556B" w:rsidP="00DD2ADF">
            <w:pPr>
              <w:pStyle w:val="rowtabella0"/>
              <w:jc w:val="center"/>
              <w:rPr>
                <w:color w:val="002060"/>
              </w:rPr>
            </w:pPr>
            <w:r w:rsidRPr="00B33A8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9C9F8"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602DD" w14:textId="77777777" w:rsidR="0007556B" w:rsidRPr="00B33A83" w:rsidRDefault="0007556B" w:rsidP="00DD2ADF">
            <w:pPr>
              <w:pStyle w:val="rowtabella0"/>
              <w:jc w:val="center"/>
              <w:rPr>
                <w:color w:val="002060"/>
              </w:rPr>
            </w:pPr>
            <w:r w:rsidRPr="00B33A83">
              <w:rPr>
                <w:color w:val="002060"/>
              </w:rPr>
              <w:t>1</w:t>
            </w:r>
          </w:p>
        </w:tc>
      </w:tr>
      <w:tr w:rsidR="0007556B" w:rsidRPr="00B33A83" w14:paraId="7E075B66"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38263" w14:textId="77777777" w:rsidR="0007556B" w:rsidRPr="00B33A83" w:rsidRDefault="0007556B" w:rsidP="00DD2ADF">
            <w:pPr>
              <w:pStyle w:val="rowtabella0"/>
              <w:rPr>
                <w:color w:val="002060"/>
              </w:rPr>
            </w:pPr>
            <w:r w:rsidRPr="00B33A83">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DBFD8"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59DEE"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892D8"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64B12"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AF33E"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25530" w14:textId="77777777" w:rsidR="0007556B" w:rsidRPr="00B33A83" w:rsidRDefault="0007556B" w:rsidP="00DD2ADF">
            <w:pPr>
              <w:pStyle w:val="rowtabella0"/>
              <w:jc w:val="center"/>
              <w:rPr>
                <w:color w:val="002060"/>
              </w:rPr>
            </w:pPr>
            <w:r w:rsidRPr="00B33A8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AC6BD" w14:textId="77777777" w:rsidR="0007556B" w:rsidRPr="00B33A83" w:rsidRDefault="0007556B" w:rsidP="00DD2ADF">
            <w:pPr>
              <w:pStyle w:val="rowtabella0"/>
              <w:jc w:val="center"/>
              <w:rPr>
                <w:color w:val="002060"/>
              </w:rPr>
            </w:pPr>
            <w:r w:rsidRPr="00B33A8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71242"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44067" w14:textId="77777777" w:rsidR="0007556B" w:rsidRPr="00B33A83" w:rsidRDefault="0007556B" w:rsidP="00DD2ADF">
            <w:pPr>
              <w:pStyle w:val="rowtabella0"/>
              <w:jc w:val="center"/>
              <w:rPr>
                <w:color w:val="002060"/>
              </w:rPr>
            </w:pPr>
            <w:r w:rsidRPr="00B33A83">
              <w:rPr>
                <w:color w:val="002060"/>
              </w:rPr>
              <w:t>0</w:t>
            </w:r>
          </w:p>
        </w:tc>
      </w:tr>
      <w:tr w:rsidR="0007556B" w:rsidRPr="00B33A83" w14:paraId="03A87507"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4A49CB" w14:textId="77777777" w:rsidR="0007556B" w:rsidRPr="00B33A83" w:rsidRDefault="0007556B" w:rsidP="00DD2ADF">
            <w:pPr>
              <w:pStyle w:val="rowtabella0"/>
              <w:rPr>
                <w:color w:val="002060"/>
              </w:rPr>
            </w:pPr>
            <w:r w:rsidRPr="00B33A8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F225"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69F5"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0A0DE"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81559"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7FA15"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D01E"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9FC98" w14:textId="77777777" w:rsidR="0007556B" w:rsidRPr="00B33A83" w:rsidRDefault="0007556B" w:rsidP="00DD2ADF">
            <w:pPr>
              <w:pStyle w:val="rowtabella0"/>
              <w:jc w:val="center"/>
              <w:rPr>
                <w:color w:val="002060"/>
              </w:rPr>
            </w:pPr>
            <w:r w:rsidRPr="00B33A8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2A0F"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66F4C" w14:textId="77777777" w:rsidR="0007556B" w:rsidRPr="00B33A83" w:rsidRDefault="0007556B" w:rsidP="00DD2ADF">
            <w:pPr>
              <w:pStyle w:val="rowtabella0"/>
              <w:jc w:val="center"/>
              <w:rPr>
                <w:color w:val="002060"/>
              </w:rPr>
            </w:pPr>
            <w:r w:rsidRPr="00B33A83">
              <w:rPr>
                <w:color w:val="002060"/>
              </w:rPr>
              <w:t>0</w:t>
            </w:r>
          </w:p>
        </w:tc>
      </w:tr>
      <w:tr w:rsidR="0007556B" w:rsidRPr="00B33A83" w14:paraId="161630A7"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9E4CC8" w14:textId="77777777" w:rsidR="0007556B" w:rsidRPr="00B33A83" w:rsidRDefault="0007556B" w:rsidP="00DD2ADF">
            <w:pPr>
              <w:pStyle w:val="rowtabella0"/>
              <w:rPr>
                <w:color w:val="002060"/>
              </w:rPr>
            </w:pPr>
            <w:r w:rsidRPr="00B33A8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47A30"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03BB5"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F7868"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E59A"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72B26"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215B" w14:textId="77777777" w:rsidR="0007556B" w:rsidRPr="00B33A83" w:rsidRDefault="0007556B" w:rsidP="00DD2ADF">
            <w:pPr>
              <w:pStyle w:val="rowtabella0"/>
              <w:jc w:val="center"/>
              <w:rPr>
                <w:color w:val="002060"/>
              </w:rPr>
            </w:pPr>
            <w:r w:rsidRPr="00B33A8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F5DA7" w14:textId="77777777" w:rsidR="0007556B" w:rsidRPr="00B33A83" w:rsidRDefault="0007556B" w:rsidP="00DD2ADF">
            <w:pPr>
              <w:pStyle w:val="rowtabella0"/>
              <w:jc w:val="center"/>
              <w:rPr>
                <w:color w:val="002060"/>
              </w:rPr>
            </w:pPr>
            <w:r w:rsidRPr="00B33A83">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88EFB"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1FAF" w14:textId="77777777" w:rsidR="0007556B" w:rsidRPr="00B33A83" w:rsidRDefault="0007556B" w:rsidP="00DD2ADF">
            <w:pPr>
              <w:pStyle w:val="rowtabella0"/>
              <w:jc w:val="center"/>
              <w:rPr>
                <w:color w:val="002060"/>
              </w:rPr>
            </w:pPr>
            <w:r w:rsidRPr="00B33A83">
              <w:rPr>
                <w:color w:val="002060"/>
              </w:rPr>
              <w:t>0</w:t>
            </w:r>
          </w:p>
        </w:tc>
      </w:tr>
    </w:tbl>
    <w:p w14:paraId="6C55335C" w14:textId="77777777" w:rsidR="0007556B" w:rsidRPr="00B33A83" w:rsidRDefault="0007556B" w:rsidP="0007556B">
      <w:pPr>
        <w:pStyle w:val="breakline"/>
        <w:rPr>
          <w:rFonts w:eastAsiaTheme="minorEastAsia"/>
          <w:color w:val="002060"/>
        </w:rPr>
      </w:pPr>
    </w:p>
    <w:p w14:paraId="1BA02F35" w14:textId="77777777" w:rsidR="0007556B" w:rsidRPr="00B33A83" w:rsidRDefault="0007556B" w:rsidP="0007556B">
      <w:pPr>
        <w:pStyle w:val="breakline"/>
        <w:rPr>
          <w:color w:val="002060"/>
        </w:rPr>
      </w:pPr>
    </w:p>
    <w:p w14:paraId="6B3FD58C" w14:textId="77777777" w:rsidR="0007556B" w:rsidRPr="00B33A83" w:rsidRDefault="0007556B" w:rsidP="0007556B">
      <w:pPr>
        <w:pStyle w:val="sottotitolocampionato10"/>
        <w:rPr>
          <w:color w:val="002060"/>
        </w:rPr>
      </w:pPr>
      <w:r w:rsidRPr="00B33A8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61557EB9"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05F23"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E7E2F"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B9AF5"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46039"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C65E3"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DA6FB"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BCC24"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35C92"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2F832"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887FC" w14:textId="77777777" w:rsidR="0007556B" w:rsidRPr="00B33A83" w:rsidRDefault="0007556B" w:rsidP="00DD2ADF">
            <w:pPr>
              <w:pStyle w:val="headertabella0"/>
              <w:rPr>
                <w:color w:val="002060"/>
              </w:rPr>
            </w:pPr>
            <w:r w:rsidRPr="00B33A83">
              <w:rPr>
                <w:color w:val="002060"/>
              </w:rPr>
              <w:t>PE</w:t>
            </w:r>
          </w:p>
        </w:tc>
      </w:tr>
      <w:tr w:rsidR="0007556B" w:rsidRPr="00B33A83" w14:paraId="62887669"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EB778B" w14:textId="77777777" w:rsidR="0007556B" w:rsidRPr="00B33A83" w:rsidRDefault="0007556B" w:rsidP="00DD2ADF">
            <w:pPr>
              <w:pStyle w:val="rowtabella0"/>
              <w:rPr>
                <w:color w:val="002060"/>
              </w:rPr>
            </w:pPr>
            <w:r w:rsidRPr="00B33A8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DE66"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1ACCB"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DB5D"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23CC0"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173E8"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8632C" w14:textId="77777777" w:rsidR="0007556B" w:rsidRPr="00B33A83" w:rsidRDefault="0007556B" w:rsidP="00DD2ADF">
            <w:pPr>
              <w:pStyle w:val="rowtabella0"/>
              <w:jc w:val="center"/>
              <w:rPr>
                <w:color w:val="002060"/>
              </w:rPr>
            </w:pPr>
            <w:r w:rsidRPr="00B33A83">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16B4D"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140E" w14:textId="77777777" w:rsidR="0007556B" w:rsidRPr="00B33A83" w:rsidRDefault="0007556B" w:rsidP="00DD2ADF">
            <w:pPr>
              <w:pStyle w:val="rowtabella0"/>
              <w:jc w:val="center"/>
              <w:rPr>
                <w:color w:val="002060"/>
              </w:rPr>
            </w:pPr>
            <w:r w:rsidRPr="00B33A83">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447EE" w14:textId="77777777" w:rsidR="0007556B" w:rsidRPr="00B33A83" w:rsidRDefault="0007556B" w:rsidP="00DD2ADF">
            <w:pPr>
              <w:pStyle w:val="rowtabella0"/>
              <w:jc w:val="center"/>
              <w:rPr>
                <w:color w:val="002060"/>
              </w:rPr>
            </w:pPr>
            <w:r w:rsidRPr="00B33A83">
              <w:rPr>
                <w:color w:val="002060"/>
              </w:rPr>
              <w:t>0</w:t>
            </w:r>
          </w:p>
        </w:tc>
      </w:tr>
      <w:tr w:rsidR="0007556B" w:rsidRPr="00B33A83" w14:paraId="2AA3D91A"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38B37" w14:textId="77777777" w:rsidR="0007556B" w:rsidRPr="00B33A83" w:rsidRDefault="0007556B" w:rsidP="00DD2ADF">
            <w:pPr>
              <w:pStyle w:val="rowtabella0"/>
              <w:rPr>
                <w:color w:val="002060"/>
              </w:rPr>
            </w:pPr>
            <w:r w:rsidRPr="00B33A83">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07420"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E3D6"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7E61"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52FD2"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6A4C"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2CBBE"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DB3D"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D9B3C"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3219" w14:textId="77777777" w:rsidR="0007556B" w:rsidRPr="00B33A83" w:rsidRDefault="0007556B" w:rsidP="00DD2ADF">
            <w:pPr>
              <w:pStyle w:val="rowtabella0"/>
              <w:jc w:val="center"/>
              <w:rPr>
                <w:color w:val="002060"/>
              </w:rPr>
            </w:pPr>
            <w:r w:rsidRPr="00B33A83">
              <w:rPr>
                <w:color w:val="002060"/>
              </w:rPr>
              <w:t>0</w:t>
            </w:r>
          </w:p>
        </w:tc>
      </w:tr>
      <w:tr w:rsidR="0007556B" w:rsidRPr="00B33A83" w14:paraId="53C05BF7"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C8320" w14:textId="77777777" w:rsidR="0007556B" w:rsidRPr="00B33A83" w:rsidRDefault="0007556B" w:rsidP="00DD2ADF">
            <w:pPr>
              <w:pStyle w:val="rowtabella0"/>
              <w:rPr>
                <w:color w:val="002060"/>
              </w:rPr>
            </w:pPr>
            <w:r w:rsidRPr="00B33A83">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43CF"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9264E"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F4A76"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87FB0"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74F4B"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A73E" w14:textId="77777777" w:rsidR="0007556B" w:rsidRPr="00B33A83" w:rsidRDefault="0007556B" w:rsidP="00DD2ADF">
            <w:pPr>
              <w:pStyle w:val="rowtabella0"/>
              <w:jc w:val="center"/>
              <w:rPr>
                <w:color w:val="002060"/>
              </w:rPr>
            </w:pPr>
            <w:r w:rsidRPr="00B33A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DBCD" w14:textId="77777777" w:rsidR="0007556B" w:rsidRPr="00B33A83" w:rsidRDefault="0007556B" w:rsidP="00DD2ADF">
            <w:pPr>
              <w:pStyle w:val="rowtabella0"/>
              <w:jc w:val="center"/>
              <w:rPr>
                <w:color w:val="002060"/>
              </w:rPr>
            </w:pPr>
            <w:r w:rsidRPr="00B33A8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A1F10"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68F9D" w14:textId="77777777" w:rsidR="0007556B" w:rsidRPr="00B33A83" w:rsidRDefault="0007556B" w:rsidP="00DD2ADF">
            <w:pPr>
              <w:pStyle w:val="rowtabella0"/>
              <w:jc w:val="center"/>
              <w:rPr>
                <w:color w:val="002060"/>
              </w:rPr>
            </w:pPr>
            <w:r w:rsidRPr="00B33A83">
              <w:rPr>
                <w:color w:val="002060"/>
              </w:rPr>
              <w:t>0</w:t>
            </w:r>
          </w:p>
        </w:tc>
      </w:tr>
      <w:tr w:rsidR="0007556B" w:rsidRPr="00B33A83" w14:paraId="1A81A0BC"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4FC15" w14:textId="77777777" w:rsidR="0007556B" w:rsidRPr="00B33A83" w:rsidRDefault="0007556B" w:rsidP="00DD2ADF">
            <w:pPr>
              <w:pStyle w:val="rowtabella0"/>
              <w:rPr>
                <w:color w:val="002060"/>
              </w:rPr>
            </w:pPr>
            <w:r w:rsidRPr="00B33A83">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773F2"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B4E0"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2C46D"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5547"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249CE"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6227B" w14:textId="77777777" w:rsidR="0007556B" w:rsidRPr="00B33A83" w:rsidRDefault="0007556B" w:rsidP="00DD2ADF">
            <w:pPr>
              <w:pStyle w:val="rowtabella0"/>
              <w:jc w:val="center"/>
              <w:rPr>
                <w:color w:val="002060"/>
              </w:rPr>
            </w:pPr>
            <w:r w:rsidRPr="00B33A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57676" w14:textId="77777777" w:rsidR="0007556B" w:rsidRPr="00B33A83" w:rsidRDefault="0007556B" w:rsidP="00DD2ADF">
            <w:pPr>
              <w:pStyle w:val="rowtabella0"/>
              <w:jc w:val="center"/>
              <w:rPr>
                <w:color w:val="002060"/>
              </w:rPr>
            </w:pPr>
            <w:r w:rsidRPr="00B33A8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E8C65"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CDE86" w14:textId="77777777" w:rsidR="0007556B" w:rsidRPr="00B33A83" w:rsidRDefault="0007556B" w:rsidP="00DD2ADF">
            <w:pPr>
              <w:pStyle w:val="rowtabella0"/>
              <w:jc w:val="center"/>
              <w:rPr>
                <w:color w:val="002060"/>
              </w:rPr>
            </w:pPr>
            <w:r w:rsidRPr="00B33A83">
              <w:rPr>
                <w:color w:val="002060"/>
              </w:rPr>
              <w:t>0</w:t>
            </w:r>
          </w:p>
        </w:tc>
      </w:tr>
      <w:tr w:rsidR="0007556B" w:rsidRPr="00B33A83" w14:paraId="07900D37"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000EE8" w14:textId="77777777" w:rsidR="0007556B" w:rsidRPr="00B33A83" w:rsidRDefault="0007556B" w:rsidP="00DD2ADF">
            <w:pPr>
              <w:pStyle w:val="rowtabella0"/>
              <w:rPr>
                <w:color w:val="002060"/>
              </w:rPr>
            </w:pPr>
            <w:r w:rsidRPr="00B33A83">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C67A"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1B3F"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93380"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999C1"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5C4C"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D1FC"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D8C7C" w14:textId="77777777" w:rsidR="0007556B" w:rsidRPr="00B33A83" w:rsidRDefault="0007556B" w:rsidP="00DD2ADF">
            <w:pPr>
              <w:pStyle w:val="rowtabella0"/>
              <w:jc w:val="center"/>
              <w:rPr>
                <w:color w:val="002060"/>
              </w:rPr>
            </w:pPr>
            <w:r w:rsidRPr="00B33A83">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4605" w14:textId="77777777" w:rsidR="0007556B" w:rsidRPr="00B33A83" w:rsidRDefault="0007556B" w:rsidP="00DD2ADF">
            <w:pPr>
              <w:pStyle w:val="rowtabella0"/>
              <w:jc w:val="center"/>
              <w:rPr>
                <w:color w:val="002060"/>
              </w:rPr>
            </w:pPr>
            <w:r w:rsidRPr="00B33A8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1E08A" w14:textId="77777777" w:rsidR="0007556B" w:rsidRPr="00B33A83" w:rsidRDefault="0007556B" w:rsidP="00DD2ADF">
            <w:pPr>
              <w:pStyle w:val="rowtabella0"/>
              <w:jc w:val="center"/>
              <w:rPr>
                <w:color w:val="002060"/>
              </w:rPr>
            </w:pPr>
            <w:r w:rsidRPr="00B33A83">
              <w:rPr>
                <w:color w:val="002060"/>
              </w:rPr>
              <w:t>0</w:t>
            </w:r>
          </w:p>
        </w:tc>
      </w:tr>
    </w:tbl>
    <w:p w14:paraId="3C57ACDB" w14:textId="77777777" w:rsidR="0007556B" w:rsidRPr="00B33A83" w:rsidRDefault="0007556B" w:rsidP="0007556B">
      <w:pPr>
        <w:pStyle w:val="breakline"/>
        <w:rPr>
          <w:rFonts w:eastAsiaTheme="minorEastAsia"/>
          <w:color w:val="002060"/>
        </w:rPr>
      </w:pPr>
    </w:p>
    <w:p w14:paraId="0A8F180A" w14:textId="77777777" w:rsidR="0007556B" w:rsidRPr="00B33A83" w:rsidRDefault="0007556B" w:rsidP="0007556B">
      <w:pPr>
        <w:pStyle w:val="breakline"/>
        <w:rPr>
          <w:color w:val="002060"/>
        </w:rPr>
      </w:pPr>
    </w:p>
    <w:p w14:paraId="2E9A003D" w14:textId="77777777" w:rsidR="0007556B" w:rsidRPr="00B33A83" w:rsidRDefault="0007556B" w:rsidP="0007556B">
      <w:pPr>
        <w:pStyle w:val="sottotitolocampionato10"/>
        <w:rPr>
          <w:color w:val="002060"/>
        </w:rPr>
      </w:pPr>
      <w:r w:rsidRPr="00B33A8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0C3A5F4B"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7FE5F"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67706"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10C54"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2C2C3"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36A149"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63D78"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0F72A"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6E68A"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725B6"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E680B" w14:textId="77777777" w:rsidR="0007556B" w:rsidRPr="00B33A83" w:rsidRDefault="0007556B" w:rsidP="00DD2ADF">
            <w:pPr>
              <w:pStyle w:val="headertabella0"/>
              <w:rPr>
                <w:color w:val="002060"/>
              </w:rPr>
            </w:pPr>
            <w:r w:rsidRPr="00B33A83">
              <w:rPr>
                <w:color w:val="002060"/>
              </w:rPr>
              <w:t>PE</w:t>
            </w:r>
          </w:p>
        </w:tc>
      </w:tr>
      <w:tr w:rsidR="0007556B" w:rsidRPr="00B33A83" w14:paraId="34744375"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6665F0" w14:textId="77777777" w:rsidR="0007556B" w:rsidRPr="00B33A83" w:rsidRDefault="0007556B" w:rsidP="00DD2ADF">
            <w:pPr>
              <w:pStyle w:val="rowtabella0"/>
              <w:rPr>
                <w:color w:val="002060"/>
              </w:rPr>
            </w:pPr>
            <w:r w:rsidRPr="00B33A83">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69AE"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FE23E"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760E8"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D6BD7"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EDC7E"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D88E4" w14:textId="77777777" w:rsidR="0007556B" w:rsidRPr="00B33A83" w:rsidRDefault="0007556B" w:rsidP="00DD2ADF">
            <w:pPr>
              <w:pStyle w:val="rowtabella0"/>
              <w:jc w:val="center"/>
              <w:rPr>
                <w:color w:val="002060"/>
              </w:rPr>
            </w:pPr>
            <w:r w:rsidRPr="00B33A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978BA"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978F9"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2B69C" w14:textId="77777777" w:rsidR="0007556B" w:rsidRPr="00B33A83" w:rsidRDefault="0007556B" w:rsidP="00DD2ADF">
            <w:pPr>
              <w:pStyle w:val="rowtabella0"/>
              <w:jc w:val="center"/>
              <w:rPr>
                <w:color w:val="002060"/>
              </w:rPr>
            </w:pPr>
            <w:r w:rsidRPr="00B33A83">
              <w:rPr>
                <w:color w:val="002060"/>
              </w:rPr>
              <w:t>0</w:t>
            </w:r>
          </w:p>
        </w:tc>
      </w:tr>
      <w:tr w:rsidR="0007556B" w:rsidRPr="00B33A83" w14:paraId="0A465D8F"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4CAF9A" w14:textId="77777777" w:rsidR="0007556B" w:rsidRPr="00B33A83" w:rsidRDefault="0007556B" w:rsidP="00DD2ADF">
            <w:pPr>
              <w:pStyle w:val="rowtabella0"/>
              <w:rPr>
                <w:color w:val="002060"/>
              </w:rPr>
            </w:pPr>
            <w:r w:rsidRPr="00B33A83">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98773"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452F"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0E009"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F8971"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89B88"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5DF6"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890FF"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25F5"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FFEFE" w14:textId="77777777" w:rsidR="0007556B" w:rsidRPr="00B33A83" w:rsidRDefault="0007556B" w:rsidP="00DD2ADF">
            <w:pPr>
              <w:pStyle w:val="rowtabella0"/>
              <w:jc w:val="center"/>
              <w:rPr>
                <w:color w:val="002060"/>
              </w:rPr>
            </w:pPr>
            <w:r w:rsidRPr="00B33A83">
              <w:rPr>
                <w:color w:val="002060"/>
              </w:rPr>
              <w:t>0</w:t>
            </w:r>
          </w:p>
        </w:tc>
      </w:tr>
      <w:tr w:rsidR="0007556B" w:rsidRPr="00B33A83" w14:paraId="4404ED60"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7FFBCF" w14:textId="77777777" w:rsidR="0007556B" w:rsidRPr="00B33A83" w:rsidRDefault="0007556B" w:rsidP="00DD2ADF">
            <w:pPr>
              <w:pStyle w:val="rowtabella0"/>
              <w:rPr>
                <w:color w:val="002060"/>
              </w:rPr>
            </w:pPr>
            <w:r w:rsidRPr="00B33A83">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0B43"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0C17"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A6DA"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A9A2B"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91419"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FC6C" w14:textId="77777777" w:rsidR="0007556B" w:rsidRPr="00B33A83" w:rsidRDefault="0007556B" w:rsidP="00DD2ADF">
            <w:pPr>
              <w:pStyle w:val="rowtabella0"/>
              <w:jc w:val="center"/>
              <w:rPr>
                <w:color w:val="002060"/>
              </w:rPr>
            </w:pPr>
            <w:r w:rsidRPr="00B33A8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4A70D" w14:textId="77777777" w:rsidR="0007556B" w:rsidRPr="00B33A83" w:rsidRDefault="0007556B" w:rsidP="00DD2ADF">
            <w:pPr>
              <w:pStyle w:val="rowtabella0"/>
              <w:jc w:val="center"/>
              <w:rPr>
                <w:color w:val="002060"/>
              </w:rPr>
            </w:pPr>
            <w:r w:rsidRPr="00B33A8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9AC8A"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CE5B4" w14:textId="77777777" w:rsidR="0007556B" w:rsidRPr="00B33A83" w:rsidRDefault="0007556B" w:rsidP="00DD2ADF">
            <w:pPr>
              <w:pStyle w:val="rowtabella0"/>
              <w:jc w:val="center"/>
              <w:rPr>
                <w:color w:val="002060"/>
              </w:rPr>
            </w:pPr>
            <w:r w:rsidRPr="00B33A83">
              <w:rPr>
                <w:color w:val="002060"/>
              </w:rPr>
              <w:t>0</w:t>
            </w:r>
          </w:p>
        </w:tc>
      </w:tr>
      <w:tr w:rsidR="0007556B" w:rsidRPr="00B33A83" w14:paraId="7AB901C1"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13648E" w14:textId="77777777" w:rsidR="0007556B" w:rsidRPr="00B33A83" w:rsidRDefault="0007556B" w:rsidP="00DD2ADF">
            <w:pPr>
              <w:pStyle w:val="rowtabella0"/>
              <w:rPr>
                <w:color w:val="002060"/>
              </w:rPr>
            </w:pPr>
            <w:r w:rsidRPr="00B33A8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458B"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DAE8"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FE852"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7D2A"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E72F8"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D9593" w14:textId="77777777" w:rsidR="0007556B" w:rsidRPr="00B33A83" w:rsidRDefault="0007556B" w:rsidP="00DD2ADF">
            <w:pPr>
              <w:pStyle w:val="rowtabella0"/>
              <w:jc w:val="center"/>
              <w:rPr>
                <w:color w:val="002060"/>
              </w:rPr>
            </w:pPr>
            <w:r w:rsidRPr="00B33A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D714" w14:textId="77777777" w:rsidR="0007556B" w:rsidRPr="00B33A83" w:rsidRDefault="0007556B" w:rsidP="00DD2ADF">
            <w:pPr>
              <w:pStyle w:val="rowtabella0"/>
              <w:jc w:val="center"/>
              <w:rPr>
                <w:color w:val="002060"/>
              </w:rPr>
            </w:pPr>
            <w:r w:rsidRPr="00B33A8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20B0" w14:textId="77777777" w:rsidR="0007556B" w:rsidRPr="00B33A83" w:rsidRDefault="0007556B" w:rsidP="00DD2ADF">
            <w:pPr>
              <w:pStyle w:val="rowtabella0"/>
              <w:jc w:val="center"/>
              <w:rPr>
                <w:color w:val="002060"/>
              </w:rPr>
            </w:pPr>
            <w:r w:rsidRPr="00B33A8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D4AF" w14:textId="77777777" w:rsidR="0007556B" w:rsidRPr="00B33A83" w:rsidRDefault="0007556B" w:rsidP="00DD2ADF">
            <w:pPr>
              <w:pStyle w:val="rowtabella0"/>
              <w:jc w:val="center"/>
              <w:rPr>
                <w:color w:val="002060"/>
              </w:rPr>
            </w:pPr>
            <w:r w:rsidRPr="00B33A83">
              <w:rPr>
                <w:color w:val="002060"/>
              </w:rPr>
              <w:t>0</w:t>
            </w:r>
          </w:p>
        </w:tc>
      </w:tr>
    </w:tbl>
    <w:p w14:paraId="2685548F" w14:textId="77777777" w:rsidR="0007556B" w:rsidRPr="00B33A83" w:rsidRDefault="0007556B" w:rsidP="0007556B">
      <w:pPr>
        <w:pStyle w:val="breakline"/>
        <w:rPr>
          <w:color w:val="002060"/>
        </w:rPr>
      </w:pPr>
    </w:p>
    <w:p w14:paraId="6409A6C6" w14:textId="77777777" w:rsidR="0007556B" w:rsidRPr="00B33A83" w:rsidRDefault="0007556B" w:rsidP="0007556B">
      <w:pPr>
        <w:pStyle w:val="titoloprinc0"/>
        <w:rPr>
          <w:color w:val="002060"/>
        </w:rPr>
      </w:pPr>
      <w:r w:rsidRPr="00B33A83">
        <w:rPr>
          <w:color w:val="002060"/>
        </w:rPr>
        <w:t>PROGRAMMA GARE</w:t>
      </w:r>
    </w:p>
    <w:p w14:paraId="614FD5F1" w14:textId="77777777" w:rsidR="0007556B" w:rsidRPr="00B33A83" w:rsidRDefault="0007556B" w:rsidP="0007556B">
      <w:pPr>
        <w:pStyle w:val="breakline"/>
        <w:rPr>
          <w:color w:val="002060"/>
        </w:rPr>
      </w:pPr>
    </w:p>
    <w:p w14:paraId="4ECF5A7D" w14:textId="77777777" w:rsidR="0007556B" w:rsidRPr="00B33A83" w:rsidRDefault="0007556B" w:rsidP="0007556B">
      <w:pPr>
        <w:pStyle w:val="sottotitolocampionato10"/>
        <w:rPr>
          <w:color w:val="002060"/>
        </w:rPr>
      </w:pPr>
      <w:r w:rsidRPr="00B33A83">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3"/>
        <w:gridCol w:w="1552"/>
        <w:gridCol w:w="1556"/>
      </w:tblGrid>
      <w:tr w:rsidR="0007556B" w:rsidRPr="00B33A83" w14:paraId="71F5BD86"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F4262"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25C54"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CDB3B"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342AC"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18AF6"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CEE55"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03388"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63048BD7"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74A4B4" w14:textId="77777777" w:rsidR="0007556B" w:rsidRPr="00B33A83" w:rsidRDefault="0007556B" w:rsidP="00DD2ADF">
            <w:pPr>
              <w:pStyle w:val="rowtabella0"/>
              <w:rPr>
                <w:color w:val="002060"/>
              </w:rPr>
            </w:pPr>
            <w:r w:rsidRPr="00B33A83">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DF844D" w14:textId="77777777" w:rsidR="0007556B" w:rsidRPr="00B33A83" w:rsidRDefault="0007556B" w:rsidP="00DD2ADF">
            <w:pPr>
              <w:pStyle w:val="rowtabella0"/>
              <w:rPr>
                <w:color w:val="002060"/>
              </w:rPr>
            </w:pPr>
            <w:r w:rsidRPr="00B33A83">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36200"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3386A6" w14:textId="77777777" w:rsidR="0007556B" w:rsidRPr="00B33A83" w:rsidRDefault="0007556B" w:rsidP="00DD2ADF">
            <w:pPr>
              <w:pStyle w:val="rowtabella0"/>
              <w:rPr>
                <w:color w:val="002060"/>
              </w:rPr>
            </w:pPr>
            <w:r w:rsidRPr="00B33A83">
              <w:rPr>
                <w:color w:val="002060"/>
              </w:rPr>
              <w:t>09/04/2022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15050" w14:textId="77777777" w:rsidR="0007556B" w:rsidRPr="00B33A83" w:rsidRDefault="0007556B" w:rsidP="00DD2ADF">
            <w:pPr>
              <w:pStyle w:val="rowtabella0"/>
              <w:rPr>
                <w:color w:val="002060"/>
              </w:rPr>
            </w:pPr>
            <w:r w:rsidRPr="00B33A83">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30E3D" w14:textId="77777777" w:rsidR="0007556B" w:rsidRPr="00B33A83" w:rsidRDefault="0007556B" w:rsidP="00DD2ADF">
            <w:pPr>
              <w:pStyle w:val="rowtabella0"/>
              <w:rPr>
                <w:color w:val="002060"/>
              </w:rPr>
            </w:pPr>
            <w:r w:rsidRPr="00B33A8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619B2" w14:textId="77777777" w:rsidR="0007556B" w:rsidRPr="00B33A83" w:rsidRDefault="0007556B" w:rsidP="00DD2ADF">
            <w:pPr>
              <w:pStyle w:val="rowtabella0"/>
              <w:rPr>
                <w:color w:val="002060"/>
              </w:rPr>
            </w:pPr>
            <w:r w:rsidRPr="00B33A83">
              <w:rPr>
                <w:color w:val="002060"/>
              </w:rPr>
              <w:t>VIA MADRE TERESA DI CALCUTTA</w:t>
            </w:r>
          </w:p>
        </w:tc>
      </w:tr>
      <w:tr w:rsidR="0007556B" w:rsidRPr="00B33A83" w14:paraId="68C7A42D"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75B091" w14:textId="77777777" w:rsidR="0007556B" w:rsidRPr="00B33A83" w:rsidRDefault="0007556B" w:rsidP="00DD2ADF">
            <w:pPr>
              <w:pStyle w:val="rowtabella0"/>
              <w:rPr>
                <w:color w:val="002060"/>
              </w:rPr>
            </w:pPr>
            <w:r w:rsidRPr="00B33A83">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036F02" w14:textId="77777777" w:rsidR="0007556B" w:rsidRPr="00B33A83" w:rsidRDefault="0007556B" w:rsidP="00DD2ADF">
            <w:pPr>
              <w:pStyle w:val="rowtabella0"/>
              <w:rPr>
                <w:color w:val="002060"/>
              </w:rPr>
            </w:pPr>
            <w:r w:rsidRPr="00B33A83">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692BD"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F855F8" w14:textId="77777777" w:rsidR="0007556B" w:rsidRPr="00B33A83" w:rsidRDefault="0007556B" w:rsidP="00DD2ADF">
            <w:pPr>
              <w:pStyle w:val="rowtabella0"/>
              <w:rPr>
                <w:color w:val="002060"/>
              </w:rPr>
            </w:pPr>
            <w:r w:rsidRPr="00B33A83">
              <w:rPr>
                <w:color w:val="002060"/>
              </w:rPr>
              <w:t>09/04/2022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206E7DB" w14:textId="77777777" w:rsidR="0007556B" w:rsidRPr="00B33A83" w:rsidRDefault="0007556B" w:rsidP="00DD2ADF">
            <w:pPr>
              <w:pStyle w:val="rowtabella0"/>
              <w:rPr>
                <w:color w:val="002060"/>
              </w:rPr>
            </w:pPr>
            <w:r w:rsidRPr="00B33A83">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F99174" w14:textId="77777777" w:rsidR="0007556B" w:rsidRPr="00B33A83" w:rsidRDefault="0007556B" w:rsidP="00DD2ADF">
            <w:pPr>
              <w:pStyle w:val="rowtabella0"/>
              <w:rPr>
                <w:color w:val="002060"/>
              </w:rPr>
            </w:pPr>
            <w:r w:rsidRPr="00B33A83">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4DE144" w14:textId="77777777" w:rsidR="0007556B" w:rsidRPr="00B33A83" w:rsidRDefault="0007556B" w:rsidP="00DD2ADF">
            <w:pPr>
              <w:pStyle w:val="rowtabella0"/>
              <w:rPr>
                <w:color w:val="002060"/>
              </w:rPr>
            </w:pPr>
            <w:r w:rsidRPr="00B33A83">
              <w:rPr>
                <w:color w:val="002060"/>
              </w:rPr>
              <w:t>VIA RISORGIMENTO 16</w:t>
            </w:r>
          </w:p>
        </w:tc>
      </w:tr>
      <w:tr w:rsidR="0007556B" w:rsidRPr="00B33A83" w14:paraId="2D17DA45"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F22E36" w14:textId="77777777" w:rsidR="0007556B" w:rsidRPr="00B33A83" w:rsidRDefault="0007556B" w:rsidP="00DD2ADF">
            <w:pPr>
              <w:pStyle w:val="rowtabella0"/>
              <w:rPr>
                <w:color w:val="002060"/>
              </w:rPr>
            </w:pPr>
            <w:r w:rsidRPr="00B33A83">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39B9E" w14:textId="77777777" w:rsidR="0007556B" w:rsidRPr="00B33A83" w:rsidRDefault="0007556B" w:rsidP="00DD2ADF">
            <w:pPr>
              <w:pStyle w:val="rowtabella0"/>
              <w:rPr>
                <w:color w:val="002060"/>
              </w:rPr>
            </w:pPr>
            <w:r w:rsidRPr="00B33A83">
              <w:rPr>
                <w:color w:val="002060"/>
              </w:rPr>
              <w:t>RECANATI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D5D99C"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A0E04" w14:textId="77777777" w:rsidR="0007556B" w:rsidRPr="00B33A83" w:rsidRDefault="0007556B" w:rsidP="00DD2ADF">
            <w:pPr>
              <w:pStyle w:val="rowtabella0"/>
              <w:rPr>
                <w:color w:val="002060"/>
              </w:rPr>
            </w:pPr>
            <w:r w:rsidRPr="00B33A83">
              <w:rPr>
                <w:color w:val="002060"/>
              </w:rPr>
              <w:t>09/04/2022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868DA" w14:textId="77777777" w:rsidR="0007556B" w:rsidRPr="00B33A83" w:rsidRDefault="0007556B" w:rsidP="00DD2ADF">
            <w:pPr>
              <w:pStyle w:val="rowtabella0"/>
              <w:rPr>
                <w:color w:val="002060"/>
              </w:rPr>
            </w:pPr>
            <w:r w:rsidRPr="00B33A83">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6B2BEB" w14:textId="77777777" w:rsidR="0007556B" w:rsidRPr="00B33A83" w:rsidRDefault="0007556B" w:rsidP="00DD2ADF">
            <w:pPr>
              <w:pStyle w:val="rowtabella0"/>
              <w:rPr>
                <w:color w:val="002060"/>
              </w:rPr>
            </w:pPr>
            <w:r w:rsidRPr="00B33A83">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09D1B" w14:textId="77777777" w:rsidR="0007556B" w:rsidRPr="00B33A83" w:rsidRDefault="0007556B" w:rsidP="00DD2ADF">
            <w:pPr>
              <w:pStyle w:val="rowtabella0"/>
              <w:rPr>
                <w:color w:val="002060"/>
              </w:rPr>
            </w:pPr>
            <w:r w:rsidRPr="00B33A83">
              <w:rPr>
                <w:color w:val="002060"/>
              </w:rPr>
              <w:t>VIA ALDO MORO</w:t>
            </w:r>
          </w:p>
        </w:tc>
      </w:tr>
    </w:tbl>
    <w:p w14:paraId="071D4B28" w14:textId="77777777" w:rsidR="0007556B" w:rsidRPr="00B33A83" w:rsidRDefault="0007556B" w:rsidP="0007556B">
      <w:pPr>
        <w:pStyle w:val="breakline"/>
        <w:rPr>
          <w:rFonts w:eastAsiaTheme="minorEastAsia"/>
          <w:color w:val="002060"/>
        </w:rPr>
      </w:pPr>
    </w:p>
    <w:p w14:paraId="09D8F8F4" w14:textId="77777777" w:rsidR="0007556B" w:rsidRPr="00B33A83" w:rsidRDefault="0007556B" w:rsidP="0007556B">
      <w:pPr>
        <w:pStyle w:val="breakline"/>
        <w:rPr>
          <w:color w:val="002060"/>
        </w:rPr>
      </w:pPr>
    </w:p>
    <w:p w14:paraId="63D35DB0" w14:textId="77777777" w:rsidR="0007556B" w:rsidRPr="00B33A83" w:rsidRDefault="0007556B" w:rsidP="0007556B">
      <w:pPr>
        <w:pStyle w:val="breakline"/>
        <w:rPr>
          <w:color w:val="002060"/>
        </w:rPr>
      </w:pPr>
    </w:p>
    <w:p w14:paraId="3EBE19DB" w14:textId="77777777" w:rsidR="0007556B" w:rsidRPr="00B33A83" w:rsidRDefault="0007556B" w:rsidP="0007556B">
      <w:pPr>
        <w:pStyle w:val="sottotitolocampionato10"/>
        <w:rPr>
          <w:color w:val="002060"/>
        </w:rPr>
      </w:pPr>
      <w:r w:rsidRPr="00B33A83">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7556B" w:rsidRPr="00B33A83" w14:paraId="0A5A2A90"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2B623"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20C73"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43FF1"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5C1D1"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9416D"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6FA58C"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ED97B"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516A4384"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1F98ED" w14:textId="77777777" w:rsidR="0007556B" w:rsidRPr="00B33A83" w:rsidRDefault="0007556B" w:rsidP="00DD2ADF">
            <w:pPr>
              <w:pStyle w:val="rowtabella0"/>
              <w:rPr>
                <w:color w:val="002060"/>
              </w:rPr>
            </w:pPr>
            <w:r w:rsidRPr="00B33A83">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3A81EF" w14:textId="77777777" w:rsidR="0007556B" w:rsidRPr="00B33A83" w:rsidRDefault="0007556B" w:rsidP="00DD2ADF">
            <w:pPr>
              <w:pStyle w:val="rowtabella0"/>
              <w:rPr>
                <w:color w:val="002060"/>
              </w:rPr>
            </w:pPr>
            <w:r w:rsidRPr="00B33A83">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76C64"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60581" w14:textId="77777777" w:rsidR="0007556B" w:rsidRPr="00B33A83" w:rsidRDefault="0007556B" w:rsidP="00DD2ADF">
            <w:pPr>
              <w:pStyle w:val="rowtabella0"/>
              <w:rPr>
                <w:color w:val="002060"/>
              </w:rPr>
            </w:pPr>
            <w:r w:rsidRPr="00B33A83">
              <w:rPr>
                <w:color w:val="002060"/>
              </w:rPr>
              <w:t>09/04/2022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E0325" w14:textId="77777777" w:rsidR="0007556B" w:rsidRPr="00B33A83" w:rsidRDefault="0007556B" w:rsidP="00DD2ADF">
            <w:pPr>
              <w:pStyle w:val="rowtabella0"/>
              <w:rPr>
                <w:color w:val="002060"/>
              </w:rPr>
            </w:pPr>
            <w:r w:rsidRPr="00B33A83">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BA81C" w14:textId="77777777" w:rsidR="0007556B" w:rsidRPr="00B33A83" w:rsidRDefault="0007556B" w:rsidP="00DD2ADF">
            <w:pPr>
              <w:pStyle w:val="rowtabella0"/>
              <w:rPr>
                <w:color w:val="002060"/>
              </w:rPr>
            </w:pPr>
            <w:r w:rsidRPr="00B33A8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2D3C2C" w14:textId="77777777" w:rsidR="0007556B" w:rsidRPr="00B33A83" w:rsidRDefault="0007556B" w:rsidP="00DD2ADF">
            <w:pPr>
              <w:pStyle w:val="rowtabella0"/>
              <w:rPr>
                <w:color w:val="002060"/>
              </w:rPr>
            </w:pPr>
            <w:r w:rsidRPr="00B33A83">
              <w:rPr>
                <w:color w:val="002060"/>
              </w:rPr>
              <w:t>VIA B.BUOZZI</w:t>
            </w:r>
          </w:p>
        </w:tc>
      </w:tr>
      <w:tr w:rsidR="0007556B" w:rsidRPr="00B33A83" w14:paraId="555B29AA"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AD0F7E" w14:textId="77777777" w:rsidR="0007556B" w:rsidRPr="00B33A83" w:rsidRDefault="0007556B" w:rsidP="00DD2ADF">
            <w:pPr>
              <w:pStyle w:val="rowtabella0"/>
              <w:rPr>
                <w:color w:val="002060"/>
              </w:rPr>
            </w:pPr>
            <w:r w:rsidRPr="00B33A83">
              <w:rPr>
                <w:color w:val="002060"/>
              </w:rPr>
              <w:t>ETA BETA FOOTBALL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84E3C" w14:textId="77777777" w:rsidR="0007556B" w:rsidRPr="00B33A83" w:rsidRDefault="0007556B" w:rsidP="00DD2ADF">
            <w:pPr>
              <w:pStyle w:val="rowtabella0"/>
              <w:rPr>
                <w:color w:val="002060"/>
              </w:rPr>
            </w:pPr>
            <w:r w:rsidRPr="00B33A83">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E1835"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37CE0" w14:textId="77777777" w:rsidR="0007556B" w:rsidRPr="00B33A83" w:rsidRDefault="0007556B" w:rsidP="00DD2ADF">
            <w:pPr>
              <w:pStyle w:val="rowtabella0"/>
              <w:rPr>
                <w:color w:val="002060"/>
              </w:rPr>
            </w:pPr>
            <w:r w:rsidRPr="00B33A83">
              <w:rPr>
                <w:color w:val="002060"/>
              </w:rPr>
              <w:t>10/04/2022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A6C20" w14:textId="77777777" w:rsidR="0007556B" w:rsidRPr="00B33A83" w:rsidRDefault="0007556B" w:rsidP="00DD2ADF">
            <w:pPr>
              <w:pStyle w:val="rowtabella0"/>
              <w:rPr>
                <w:color w:val="002060"/>
              </w:rPr>
            </w:pPr>
            <w:r w:rsidRPr="00B33A83">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82DDCB" w14:textId="77777777" w:rsidR="0007556B" w:rsidRPr="00B33A83" w:rsidRDefault="0007556B" w:rsidP="00DD2ADF">
            <w:pPr>
              <w:pStyle w:val="rowtabella0"/>
              <w:rPr>
                <w:color w:val="002060"/>
              </w:rPr>
            </w:pPr>
            <w:r w:rsidRPr="00B33A83">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38A3D" w14:textId="77777777" w:rsidR="0007556B" w:rsidRPr="00B33A83" w:rsidRDefault="0007556B" w:rsidP="00DD2ADF">
            <w:pPr>
              <w:pStyle w:val="rowtabella0"/>
              <w:rPr>
                <w:color w:val="002060"/>
              </w:rPr>
            </w:pPr>
            <w:r w:rsidRPr="00B33A83">
              <w:rPr>
                <w:color w:val="002060"/>
              </w:rPr>
              <w:t>VIA VILLA TOMBARI</w:t>
            </w:r>
          </w:p>
        </w:tc>
      </w:tr>
    </w:tbl>
    <w:p w14:paraId="255A40FE" w14:textId="77777777" w:rsidR="0007556B" w:rsidRPr="00B33A83" w:rsidRDefault="0007556B" w:rsidP="0007556B">
      <w:pPr>
        <w:pStyle w:val="breakline"/>
        <w:rPr>
          <w:rFonts w:eastAsiaTheme="minorEastAsia"/>
          <w:color w:val="002060"/>
        </w:rPr>
      </w:pPr>
    </w:p>
    <w:p w14:paraId="127C08C6" w14:textId="77777777" w:rsidR="0007556B" w:rsidRPr="00B33A83" w:rsidRDefault="0007556B" w:rsidP="0007556B">
      <w:pPr>
        <w:pStyle w:val="breakline"/>
        <w:rPr>
          <w:color w:val="002060"/>
        </w:rPr>
      </w:pPr>
    </w:p>
    <w:p w14:paraId="3B6945C2" w14:textId="77777777" w:rsidR="0007556B" w:rsidRPr="00B33A83" w:rsidRDefault="0007556B" w:rsidP="0007556B">
      <w:pPr>
        <w:pStyle w:val="breakline"/>
        <w:rPr>
          <w:color w:val="002060"/>
        </w:rPr>
      </w:pPr>
    </w:p>
    <w:p w14:paraId="50A5F54C" w14:textId="77777777" w:rsidR="0007556B" w:rsidRPr="00B33A83" w:rsidRDefault="0007556B" w:rsidP="0007556B">
      <w:pPr>
        <w:pStyle w:val="sottotitolocampionato10"/>
        <w:rPr>
          <w:color w:val="002060"/>
        </w:rPr>
      </w:pPr>
      <w:r w:rsidRPr="00B33A83">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07556B" w:rsidRPr="00B33A83" w14:paraId="65805FFF"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04BF0" w14:textId="77777777" w:rsidR="0007556B" w:rsidRPr="00B33A83" w:rsidRDefault="0007556B" w:rsidP="00DD2ADF">
            <w:pPr>
              <w:pStyle w:val="headertabella0"/>
              <w:rPr>
                <w:color w:val="002060"/>
              </w:rPr>
            </w:pPr>
            <w:r w:rsidRPr="00B33A8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DFC2C"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FF07C"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9B058"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EFE00"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344A2"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ACAD47"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352BDC5A" w14:textId="77777777" w:rsidTr="00DD2AD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8EFA65D" w14:textId="77777777" w:rsidR="0007556B" w:rsidRPr="00B33A83" w:rsidRDefault="0007556B" w:rsidP="00DD2ADF">
            <w:pPr>
              <w:pStyle w:val="rowtabella0"/>
              <w:rPr>
                <w:color w:val="002060"/>
              </w:rPr>
            </w:pPr>
            <w:r w:rsidRPr="00B33A83">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CDE066" w14:textId="77777777" w:rsidR="0007556B" w:rsidRPr="00B33A83" w:rsidRDefault="0007556B" w:rsidP="00DD2ADF">
            <w:pPr>
              <w:pStyle w:val="rowtabella0"/>
              <w:rPr>
                <w:color w:val="002060"/>
              </w:rPr>
            </w:pPr>
            <w:r w:rsidRPr="00B33A83">
              <w:rPr>
                <w:color w:val="002060"/>
              </w:rPr>
              <w:t>BORGOROSSO TOLENTINO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26A61C"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BF6028" w14:textId="77777777" w:rsidR="0007556B" w:rsidRPr="00B33A83" w:rsidRDefault="0007556B" w:rsidP="00DD2ADF">
            <w:pPr>
              <w:pStyle w:val="rowtabella0"/>
              <w:rPr>
                <w:color w:val="002060"/>
              </w:rPr>
            </w:pPr>
            <w:r w:rsidRPr="00B33A83">
              <w:rPr>
                <w:color w:val="002060"/>
              </w:rPr>
              <w:t>09/04/2022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D8AC27" w14:textId="77777777" w:rsidR="0007556B" w:rsidRPr="00B33A83" w:rsidRDefault="0007556B" w:rsidP="00DD2ADF">
            <w:pPr>
              <w:pStyle w:val="rowtabella0"/>
              <w:rPr>
                <w:color w:val="002060"/>
              </w:rPr>
            </w:pPr>
            <w:r w:rsidRPr="00B33A83">
              <w:rPr>
                <w:color w:val="002060"/>
              </w:rPr>
              <w:t>5206 PALASPORT "GIULIO CHIERICI"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515B43" w14:textId="77777777" w:rsidR="0007556B" w:rsidRPr="00B33A83" w:rsidRDefault="0007556B" w:rsidP="00DD2ADF">
            <w:pPr>
              <w:pStyle w:val="rowtabella0"/>
              <w:rPr>
                <w:color w:val="002060"/>
              </w:rPr>
            </w:pPr>
            <w:r w:rsidRPr="00B33A83">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7065D" w14:textId="77777777" w:rsidR="0007556B" w:rsidRPr="00B33A83" w:rsidRDefault="0007556B" w:rsidP="00DD2ADF">
            <w:pPr>
              <w:pStyle w:val="rowtabella0"/>
              <w:rPr>
                <w:color w:val="002060"/>
              </w:rPr>
            </w:pPr>
            <w:r w:rsidRPr="00B33A83">
              <w:rPr>
                <w:color w:val="002060"/>
              </w:rPr>
              <w:t>VIA DELLA REPUBBLICA</w:t>
            </w:r>
          </w:p>
        </w:tc>
      </w:tr>
    </w:tbl>
    <w:p w14:paraId="6EB135DE" w14:textId="77777777" w:rsidR="0007556B" w:rsidRPr="00B33A83" w:rsidRDefault="0007556B" w:rsidP="0007556B">
      <w:pPr>
        <w:pStyle w:val="breakline"/>
        <w:rPr>
          <w:rFonts w:eastAsiaTheme="minorEastAsia"/>
          <w:color w:val="002060"/>
        </w:rPr>
      </w:pPr>
    </w:p>
    <w:p w14:paraId="1F6C894D" w14:textId="77777777" w:rsidR="0007556B" w:rsidRPr="00B33A83" w:rsidRDefault="0007556B" w:rsidP="0007556B">
      <w:pPr>
        <w:pStyle w:val="breakline"/>
        <w:rPr>
          <w:color w:val="002060"/>
        </w:rPr>
      </w:pPr>
    </w:p>
    <w:p w14:paraId="21DC07FF" w14:textId="77777777" w:rsidR="0007556B" w:rsidRPr="00B33A83" w:rsidRDefault="0007556B" w:rsidP="0007556B">
      <w:pPr>
        <w:pStyle w:val="titolocampionato0"/>
        <w:shd w:val="clear" w:color="auto" w:fill="CCCCCC"/>
        <w:spacing w:before="80" w:after="40"/>
        <w:rPr>
          <w:color w:val="002060"/>
        </w:rPr>
      </w:pPr>
      <w:r w:rsidRPr="00B33A83">
        <w:rPr>
          <w:color w:val="002060"/>
        </w:rPr>
        <w:t>UNDER 15 C5 REGIONALI MASCHILI</w:t>
      </w:r>
    </w:p>
    <w:p w14:paraId="112B7DE2" w14:textId="77777777" w:rsidR="0007556B" w:rsidRPr="00B33A83" w:rsidRDefault="0007556B" w:rsidP="0007556B">
      <w:pPr>
        <w:pStyle w:val="titoloprinc0"/>
        <w:rPr>
          <w:color w:val="002060"/>
        </w:rPr>
      </w:pPr>
      <w:r w:rsidRPr="00B33A83">
        <w:rPr>
          <w:color w:val="002060"/>
        </w:rPr>
        <w:t>VARIAZIONI AL PROGRAMMA GARE</w:t>
      </w:r>
    </w:p>
    <w:p w14:paraId="4C88FC13" w14:textId="77777777" w:rsidR="0007556B" w:rsidRPr="00B33A83" w:rsidRDefault="0007556B" w:rsidP="0007556B">
      <w:pPr>
        <w:pStyle w:val="breakline"/>
        <w:rPr>
          <w:color w:val="002060"/>
        </w:rPr>
      </w:pPr>
    </w:p>
    <w:p w14:paraId="3E3B4EDA" w14:textId="77777777" w:rsidR="0007556B" w:rsidRPr="00B33A83" w:rsidRDefault="0007556B" w:rsidP="0007556B">
      <w:pPr>
        <w:pStyle w:val="breakline"/>
        <w:rPr>
          <w:color w:val="002060"/>
        </w:rPr>
      </w:pPr>
    </w:p>
    <w:p w14:paraId="044CD4E5" w14:textId="77777777" w:rsidR="0007556B" w:rsidRPr="00B33A83" w:rsidRDefault="0007556B" w:rsidP="0007556B">
      <w:pPr>
        <w:pStyle w:val="sottotitolocampionato10"/>
        <w:rPr>
          <w:color w:val="002060"/>
        </w:rPr>
      </w:pPr>
      <w:r w:rsidRPr="00B33A8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7556B" w:rsidRPr="00B33A83" w14:paraId="1E6E2117" w14:textId="77777777" w:rsidTr="00DD2AD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0048D" w14:textId="77777777" w:rsidR="0007556B" w:rsidRPr="00B33A83" w:rsidRDefault="0007556B" w:rsidP="00DD2ADF">
            <w:pPr>
              <w:pStyle w:val="headertabella0"/>
              <w:rPr>
                <w:color w:val="002060"/>
              </w:rPr>
            </w:pPr>
            <w:r w:rsidRPr="00B33A83">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B40E8" w14:textId="77777777" w:rsidR="0007556B" w:rsidRPr="00B33A83" w:rsidRDefault="0007556B" w:rsidP="00DD2ADF">
            <w:pPr>
              <w:pStyle w:val="headertabella0"/>
              <w:rPr>
                <w:color w:val="002060"/>
              </w:rPr>
            </w:pPr>
            <w:r w:rsidRPr="00B33A83">
              <w:rPr>
                <w:color w:val="002060"/>
              </w:rPr>
              <w:t xml:space="preserve">N° </w:t>
            </w:r>
            <w:proofErr w:type="spellStart"/>
            <w:r w:rsidRPr="00B33A83">
              <w:rPr>
                <w:color w:val="002060"/>
              </w:rPr>
              <w:t>Gior</w:t>
            </w:r>
            <w:proofErr w:type="spellEnd"/>
            <w:r w:rsidRPr="00B33A83">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5DA26" w14:textId="77777777" w:rsidR="0007556B" w:rsidRPr="00B33A83" w:rsidRDefault="0007556B" w:rsidP="00DD2ADF">
            <w:pPr>
              <w:pStyle w:val="headertabella0"/>
              <w:rPr>
                <w:color w:val="002060"/>
              </w:rPr>
            </w:pPr>
            <w:r w:rsidRPr="00B33A83">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EC3CA" w14:textId="77777777" w:rsidR="0007556B" w:rsidRPr="00B33A83" w:rsidRDefault="0007556B" w:rsidP="00DD2ADF">
            <w:pPr>
              <w:pStyle w:val="headertabella0"/>
              <w:rPr>
                <w:color w:val="002060"/>
              </w:rPr>
            </w:pPr>
            <w:r w:rsidRPr="00B33A83">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9EA02" w14:textId="77777777" w:rsidR="0007556B" w:rsidRPr="00B33A83" w:rsidRDefault="0007556B" w:rsidP="00DD2ADF">
            <w:pPr>
              <w:pStyle w:val="headertabella0"/>
              <w:rPr>
                <w:color w:val="002060"/>
              </w:rPr>
            </w:pPr>
            <w:r w:rsidRPr="00B33A83">
              <w:rPr>
                <w:color w:val="002060"/>
              </w:rPr>
              <w:t xml:space="preserve">Data </w:t>
            </w:r>
            <w:proofErr w:type="spellStart"/>
            <w:r w:rsidRPr="00B33A83">
              <w:rPr>
                <w:color w:val="002060"/>
              </w:rPr>
              <w:t>Orig</w:t>
            </w:r>
            <w:proofErr w:type="spellEnd"/>
            <w:r w:rsidRPr="00B33A83">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32F76" w14:textId="77777777" w:rsidR="0007556B" w:rsidRPr="00B33A83" w:rsidRDefault="0007556B" w:rsidP="00DD2ADF">
            <w:pPr>
              <w:pStyle w:val="headertabella0"/>
              <w:rPr>
                <w:color w:val="002060"/>
              </w:rPr>
            </w:pPr>
            <w:r w:rsidRPr="00B33A83">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08873" w14:textId="77777777" w:rsidR="0007556B" w:rsidRPr="00B33A83" w:rsidRDefault="0007556B" w:rsidP="00DD2ADF">
            <w:pPr>
              <w:pStyle w:val="headertabella0"/>
              <w:rPr>
                <w:color w:val="002060"/>
              </w:rPr>
            </w:pPr>
            <w:r w:rsidRPr="00B33A83">
              <w:rPr>
                <w:color w:val="002060"/>
              </w:rPr>
              <w:t xml:space="preserve">Ora </w:t>
            </w:r>
            <w:proofErr w:type="spellStart"/>
            <w:r w:rsidRPr="00B33A83">
              <w:rPr>
                <w:color w:val="002060"/>
              </w:rPr>
              <w:t>Orig</w:t>
            </w:r>
            <w:proofErr w:type="spellEnd"/>
            <w:r w:rsidRPr="00B33A83">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F81A9" w14:textId="77777777" w:rsidR="0007556B" w:rsidRPr="00B33A83" w:rsidRDefault="0007556B" w:rsidP="00DD2ADF">
            <w:pPr>
              <w:pStyle w:val="headertabella0"/>
              <w:rPr>
                <w:color w:val="002060"/>
              </w:rPr>
            </w:pPr>
            <w:r w:rsidRPr="00B33A83">
              <w:rPr>
                <w:color w:val="002060"/>
              </w:rPr>
              <w:t>Impianto</w:t>
            </w:r>
          </w:p>
        </w:tc>
      </w:tr>
      <w:tr w:rsidR="0007556B" w:rsidRPr="00B33A83" w14:paraId="6501CD40" w14:textId="77777777" w:rsidTr="00DD2AD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2A07" w14:textId="77777777" w:rsidR="0007556B" w:rsidRPr="00485272" w:rsidRDefault="0007556B" w:rsidP="00DD2ADF">
            <w:pPr>
              <w:pStyle w:val="rowtabella0"/>
              <w:rPr>
                <w:color w:val="002060"/>
                <w:highlight w:val="yellow"/>
              </w:rPr>
            </w:pPr>
            <w:r w:rsidRPr="00485272">
              <w:rPr>
                <w:color w:val="002060"/>
                <w:highlight w:val="yellow"/>
              </w:rPr>
              <w:t>11/04/2022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10AA3" w14:textId="77777777" w:rsidR="0007556B" w:rsidRPr="00485272" w:rsidRDefault="0007556B" w:rsidP="00DD2ADF">
            <w:pPr>
              <w:pStyle w:val="rowtabella0"/>
              <w:jc w:val="center"/>
              <w:rPr>
                <w:color w:val="002060"/>
                <w:highlight w:val="yellow"/>
              </w:rPr>
            </w:pPr>
            <w:r w:rsidRPr="00485272">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1DC9F" w14:textId="77777777" w:rsidR="0007556B" w:rsidRPr="00485272" w:rsidRDefault="0007556B" w:rsidP="00DD2ADF">
            <w:pPr>
              <w:pStyle w:val="rowtabella0"/>
              <w:rPr>
                <w:color w:val="002060"/>
                <w:highlight w:val="yellow"/>
              </w:rPr>
            </w:pPr>
            <w:r w:rsidRPr="00485272">
              <w:rPr>
                <w:color w:val="002060"/>
                <w:highlight w:val="yellow"/>
              </w:rPr>
              <w:t>SANGIUSTESE M.G.</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97C3B" w14:textId="77777777" w:rsidR="0007556B" w:rsidRPr="00485272" w:rsidRDefault="0007556B" w:rsidP="00DD2ADF">
            <w:pPr>
              <w:pStyle w:val="rowtabella0"/>
              <w:rPr>
                <w:color w:val="002060"/>
                <w:highlight w:val="yellow"/>
              </w:rPr>
            </w:pPr>
            <w:r w:rsidRPr="00485272">
              <w:rPr>
                <w:color w:val="002060"/>
                <w:highlight w:val="yellow"/>
              </w:rPr>
              <w:t>BORGO ROSSELLI A.S.D.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AD50" w14:textId="77777777" w:rsidR="0007556B" w:rsidRPr="00B33A83" w:rsidRDefault="0007556B" w:rsidP="00DD2ADF">
            <w:pPr>
              <w:pStyle w:val="rowtabella0"/>
              <w:rPr>
                <w:color w:val="002060"/>
              </w:rPr>
            </w:pPr>
            <w:r>
              <w:rPr>
                <w:color w:val="002060"/>
              </w:rPr>
              <w:t>10</w:t>
            </w:r>
            <w:r w:rsidRPr="00B33A83">
              <w:rPr>
                <w:color w:val="002060"/>
              </w:rPr>
              <w:t>/04/2022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8B3A7" w14:textId="77777777" w:rsidR="0007556B" w:rsidRPr="00B33A83" w:rsidRDefault="0007556B" w:rsidP="00DD2ADF">
            <w:pPr>
              <w:pStyle w:val="rowtabella0"/>
              <w:jc w:val="center"/>
              <w:rPr>
                <w:color w:val="002060"/>
              </w:rPr>
            </w:pPr>
            <w:r w:rsidRPr="00485272">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BC1F" w14:textId="77777777" w:rsidR="0007556B" w:rsidRPr="00B33A83" w:rsidRDefault="0007556B" w:rsidP="00DD2ADF">
            <w:pPr>
              <w:pStyle w:val="rowtabella0"/>
              <w:jc w:val="center"/>
              <w:rPr>
                <w:color w:val="002060"/>
              </w:rPr>
            </w:pPr>
            <w:r w:rsidRPr="00B33A83">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DE2C7" w14:textId="77777777" w:rsidR="0007556B" w:rsidRPr="00B33A83" w:rsidRDefault="0007556B" w:rsidP="00DD2ADF">
            <w:pPr>
              <w:rPr>
                <w:color w:val="002060"/>
              </w:rPr>
            </w:pPr>
          </w:p>
        </w:tc>
      </w:tr>
    </w:tbl>
    <w:p w14:paraId="112BEBBE" w14:textId="77777777" w:rsidR="0007556B" w:rsidRPr="00B33A83" w:rsidRDefault="0007556B" w:rsidP="0007556B">
      <w:pPr>
        <w:pStyle w:val="breakline"/>
        <w:rPr>
          <w:rFonts w:eastAsiaTheme="minorEastAsia"/>
          <w:color w:val="002060"/>
        </w:rPr>
      </w:pPr>
    </w:p>
    <w:p w14:paraId="5CFF832E" w14:textId="77777777" w:rsidR="0007556B" w:rsidRPr="00B33A83" w:rsidRDefault="0007556B" w:rsidP="0007556B">
      <w:pPr>
        <w:pStyle w:val="breakline"/>
        <w:rPr>
          <w:color w:val="002060"/>
        </w:rPr>
      </w:pPr>
    </w:p>
    <w:p w14:paraId="51586D87" w14:textId="77777777" w:rsidR="0007556B" w:rsidRPr="00B33A83" w:rsidRDefault="0007556B" w:rsidP="0007556B">
      <w:pPr>
        <w:pStyle w:val="titoloprinc0"/>
        <w:rPr>
          <w:color w:val="002060"/>
        </w:rPr>
      </w:pPr>
      <w:r w:rsidRPr="00B33A83">
        <w:rPr>
          <w:color w:val="002060"/>
        </w:rPr>
        <w:t>RISULTATI</w:t>
      </w:r>
    </w:p>
    <w:p w14:paraId="486EAA83" w14:textId="77777777" w:rsidR="0007556B" w:rsidRPr="00B33A83" w:rsidRDefault="0007556B" w:rsidP="0007556B">
      <w:pPr>
        <w:pStyle w:val="breakline"/>
        <w:rPr>
          <w:color w:val="002060"/>
        </w:rPr>
      </w:pPr>
    </w:p>
    <w:p w14:paraId="58902E98" w14:textId="77777777" w:rsidR="0007556B" w:rsidRPr="00B33A83" w:rsidRDefault="0007556B" w:rsidP="0007556B">
      <w:pPr>
        <w:pStyle w:val="sottotitolocampionato10"/>
        <w:rPr>
          <w:color w:val="002060"/>
        </w:rPr>
      </w:pPr>
      <w:r w:rsidRPr="00B33A83">
        <w:rPr>
          <w:color w:val="002060"/>
        </w:rPr>
        <w:t>RISULTATI UFFICIALI GARE DEL 03/04/2022</w:t>
      </w:r>
    </w:p>
    <w:p w14:paraId="7A81797E" w14:textId="77777777" w:rsidR="00EE49D7" w:rsidRPr="00EE49D7" w:rsidRDefault="00EE49D7" w:rsidP="00EE49D7">
      <w:pPr>
        <w:pStyle w:val="sottotitolocampionato20"/>
        <w:spacing w:before="0" w:beforeAutospacing="0" w:after="0" w:afterAutospacing="0"/>
        <w:rPr>
          <w:rFonts w:ascii="Arial" w:hAnsi="Arial" w:cs="Arial"/>
          <w:color w:val="002060"/>
          <w:sz w:val="20"/>
          <w:szCs w:val="20"/>
        </w:rPr>
      </w:pPr>
      <w:r w:rsidRPr="00EE49D7">
        <w:rPr>
          <w:rFonts w:ascii="Arial" w:hAnsi="Arial" w:cs="Arial"/>
          <w:color w:val="002060"/>
          <w:sz w:val="20"/>
          <w:szCs w:val="20"/>
        </w:rPr>
        <w:t>Si trascrivono qui di seguito i risultati ufficiali delle gare disputate</w:t>
      </w:r>
    </w:p>
    <w:p w14:paraId="0D0B17E5" w14:textId="77777777" w:rsidR="0007556B" w:rsidRPr="00B33A83" w:rsidRDefault="0007556B" w:rsidP="0007556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7556B" w:rsidRPr="00B33A83" w14:paraId="76A4317B" w14:textId="77777777" w:rsidTr="00DD2AD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0B272472"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05699" w14:textId="77777777" w:rsidR="0007556B" w:rsidRPr="00B33A83" w:rsidRDefault="0007556B" w:rsidP="00DD2ADF">
                  <w:pPr>
                    <w:pStyle w:val="headertabella0"/>
                    <w:rPr>
                      <w:color w:val="002060"/>
                    </w:rPr>
                  </w:pPr>
                  <w:r w:rsidRPr="00B33A83">
                    <w:rPr>
                      <w:color w:val="002060"/>
                    </w:rPr>
                    <w:t>GIRONE G - 4 Giornata - R</w:t>
                  </w:r>
                </w:p>
              </w:tc>
            </w:tr>
            <w:tr w:rsidR="0007556B" w:rsidRPr="00B33A83" w14:paraId="0FE054A1"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ADDC70" w14:textId="77777777" w:rsidR="0007556B" w:rsidRPr="00B33A83" w:rsidRDefault="0007556B" w:rsidP="00DD2ADF">
                  <w:pPr>
                    <w:pStyle w:val="rowtabella0"/>
                    <w:rPr>
                      <w:color w:val="002060"/>
                    </w:rPr>
                  </w:pPr>
                  <w:r w:rsidRPr="00B33A83">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EA946" w14:textId="77777777" w:rsidR="0007556B" w:rsidRPr="00B33A83" w:rsidRDefault="0007556B" w:rsidP="00DD2ADF">
                  <w:pPr>
                    <w:pStyle w:val="rowtabella0"/>
                    <w:rPr>
                      <w:color w:val="002060"/>
                    </w:rPr>
                  </w:pPr>
                  <w:r w:rsidRPr="00B33A83">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E0D48B" w14:textId="77777777" w:rsidR="0007556B" w:rsidRPr="00B33A83" w:rsidRDefault="0007556B" w:rsidP="00DD2ADF">
                  <w:pPr>
                    <w:pStyle w:val="rowtabella0"/>
                    <w:jc w:val="center"/>
                    <w:rPr>
                      <w:color w:val="002060"/>
                    </w:rPr>
                  </w:pPr>
                  <w:r w:rsidRPr="00B33A83">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46CAD7" w14:textId="77777777" w:rsidR="0007556B" w:rsidRPr="00B33A83" w:rsidRDefault="0007556B" w:rsidP="00DD2ADF">
                  <w:pPr>
                    <w:pStyle w:val="rowtabella0"/>
                    <w:jc w:val="center"/>
                    <w:rPr>
                      <w:color w:val="002060"/>
                    </w:rPr>
                  </w:pPr>
                  <w:r w:rsidRPr="00B33A83">
                    <w:rPr>
                      <w:color w:val="002060"/>
                    </w:rPr>
                    <w:t> </w:t>
                  </w:r>
                </w:p>
              </w:tc>
            </w:tr>
            <w:tr w:rsidR="0007556B" w:rsidRPr="00B33A83" w14:paraId="6ECFC526"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1B52A5" w14:textId="77777777" w:rsidR="0007556B" w:rsidRPr="00B33A83" w:rsidRDefault="0007556B" w:rsidP="00DD2ADF">
                  <w:pPr>
                    <w:pStyle w:val="rowtabella0"/>
                    <w:rPr>
                      <w:color w:val="002060"/>
                    </w:rPr>
                  </w:pPr>
                  <w:r w:rsidRPr="00B33A83">
                    <w:rPr>
                      <w:color w:val="002060"/>
                    </w:rPr>
                    <w:t>REAL EAGLES VIRTUS PAGLIA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3E5996" w14:textId="77777777" w:rsidR="0007556B" w:rsidRPr="00B33A83" w:rsidRDefault="0007556B" w:rsidP="00DD2ADF">
                  <w:pPr>
                    <w:pStyle w:val="rowtabella0"/>
                    <w:rPr>
                      <w:color w:val="002060"/>
                    </w:rPr>
                  </w:pPr>
                  <w:r w:rsidRPr="00B33A83">
                    <w:rPr>
                      <w:color w:val="002060"/>
                    </w:rPr>
                    <w:t>- CALDAROLA G.N.C.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F9A93" w14:textId="77777777" w:rsidR="0007556B" w:rsidRPr="00B33A83" w:rsidRDefault="0007556B" w:rsidP="00DD2ADF">
                  <w:pPr>
                    <w:pStyle w:val="rowtabella0"/>
                    <w:jc w:val="center"/>
                    <w:rPr>
                      <w:color w:val="002060"/>
                    </w:rPr>
                  </w:pPr>
                  <w:r w:rsidRPr="00B33A83">
                    <w:rPr>
                      <w:color w:val="002060"/>
                    </w:rPr>
                    <w:t>8 - 4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D9AD07" w14:textId="77777777" w:rsidR="0007556B" w:rsidRPr="00B33A83" w:rsidRDefault="0007556B" w:rsidP="00DD2ADF">
                  <w:pPr>
                    <w:pStyle w:val="rowtabella0"/>
                    <w:jc w:val="center"/>
                    <w:rPr>
                      <w:color w:val="002060"/>
                    </w:rPr>
                  </w:pPr>
                  <w:r w:rsidRPr="00B33A83">
                    <w:rPr>
                      <w:color w:val="002060"/>
                    </w:rPr>
                    <w:t> </w:t>
                  </w:r>
                </w:p>
              </w:tc>
            </w:tr>
            <w:tr w:rsidR="0007556B" w:rsidRPr="00B33A83" w14:paraId="1689047A" w14:textId="77777777" w:rsidTr="00DD2ADF">
              <w:tc>
                <w:tcPr>
                  <w:tcW w:w="4700" w:type="dxa"/>
                  <w:gridSpan w:val="4"/>
                  <w:tcBorders>
                    <w:top w:val="nil"/>
                    <w:left w:val="nil"/>
                    <w:bottom w:val="nil"/>
                    <w:right w:val="nil"/>
                  </w:tcBorders>
                  <w:tcMar>
                    <w:top w:w="20" w:type="dxa"/>
                    <w:left w:w="20" w:type="dxa"/>
                    <w:bottom w:w="20" w:type="dxa"/>
                    <w:right w:w="20" w:type="dxa"/>
                  </w:tcMar>
                  <w:vAlign w:val="center"/>
                  <w:hideMark/>
                </w:tcPr>
                <w:p w14:paraId="33CB3A51" w14:textId="77777777" w:rsidR="0007556B" w:rsidRPr="00B33A83" w:rsidRDefault="0007556B" w:rsidP="00DD2ADF">
                  <w:pPr>
                    <w:pStyle w:val="rowtabella0"/>
                    <w:rPr>
                      <w:color w:val="002060"/>
                    </w:rPr>
                  </w:pPr>
                  <w:r w:rsidRPr="00B33A83">
                    <w:rPr>
                      <w:color w:val="002060"/>
                    </w:rPr>
                    <w:t>(1) - disputata il 02/04/2022</w:t>
                  </w:r>
                </w:p>
              </w:tc>
            </w:tr>
          </w:tbl>
          <w:p w14:paraId="217D8800" w14:textId="77777777" w:rsidR="0007556B" w:rsidRPr="00B33A83" w:rsidRDefault="0007556B" w:rsidP="00DD2ADF">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44E68ABB"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72D02" w14:textId="77777777" w:rsidR="0007556B" w:rsidRPr="00B33A83" w:rsidRDefault="0007556B" w:rsidP="00DD2ADF">
                  <w:pPr>
                    <w:pStyle w:val="headertabella0"/>
                    <w:rPr>
                      <w:color w:val="002060"/>
                    </w:rPr>
                  </w:pPr>
                  <w:r w:rsidRPr="00B33A83">
                    <w:rPr>
                      <w:color w:val="002060"/>
                    </w:rPr>
                    <w:t>GIRONE SA - 4 Giornata - R</w:t>
                  </w:r>
                </w:p>
              </w:tc>
            </w:tr>
            <w:tr w:rsidR="0007556B" w:rsidRPr="00B33A83" w14:paraId="15817B4E" w14:textId="77777777" w:rsidTr="00DD2AD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B64FC14" w14:textId="77777777" w:rsidR="0007556B" w:rsidRPr="00B33A83" w:rsidRDefault="0007556B" w:rsidP="00DD2ADF">
                  <w:pPr>
                    <w:pStyle w:val="rowtabella0"/>
                    <w:rPr>
                      <w:color w:val="002060"/>
                    </w:rPr>
                  </w:pPr>
                  <w:r w:rsidRPr="00B33A83">
                    <w:rPr>
                      <w:color w:val="002060"/>
                    </w:rPr>
                    <w:t xml:space="preserve">AMICI DEL </w:t>
                  </w:r>
                  <w:proofErr w:type="spellStart"/>
                  <w:r w:rsidRPr="00B33A83">
                    <w:rPr>
                      <w:color w:val="002060"/>
                    </w:rPr>
                    <w:t>CENTROSOCIOsq.B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7646E" w14:textId="77777777" w:rsidR="0007556B" w:rsidRPr="00B33A83" w:rsidRDefault="0007556B" w:rsidP="00DD2ADF">
                  <w:pPr>
                    <w:pStyle w:val="rowtabella0"/>
                    <w:rPr>
                      <w:color w:val="002060"/>
                    </w:rPr>
                  </w:pPr>
                  <w:r w:rsidRPr="00B33A83">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4AFA6" w14:textId="77777777" w:rsidR="0007556B" w:rsidRPr="00B33A83" w:rsidRDefault="0007556B" w:rsidP="00DD2ADF">
                  <w:pPr>
                    <w:pStyle w:val="rowtabella0"/>
                    <w:jc w:val="center"/>
                    <w:rPr>
                      <w:color w:val="002060"/>
                    </w:rPr>
                  </w:pPr>
                  <w:r w:rsidRPr="00B33A83">
                    <w:rPr>
                      <w:color w:val="002060"/>
                    </w:rPr>
                    <w:t>9 - 4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3250F" w14:textId="77777777" w:rsidR="0007556B" w:rsidRPr="00B33A83" w:rsidRDefault="0007556B" w:rsidP="00DD2ADF">
                  <w:pPr>
                    <w:pStyle w:val="rowtabella0"/>
                    <w:jc w:val="center"/>
                    <w:rPr>
                      <w:color w:val="002060"/>
                    </w:rPr>
                  </w:pPr>
                  <w:r w:rsidRPr="00B33A83">
                    <w:rPr>
                      <w:color w:val="002060"/>
                    </w:rPr>
                    <w:t> </w:t>
                  </w:r>
                </w:p>
              </w:tc>
            </w:tr>
            <w:tr w:rsidR="0007556B" w:rsidRPr="00B33A83" w14:paraId="203F0E3A" w14:textId="77777777" w:rsidTr="00DD2AD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64246C" w14:textId="77777777" w:rsidR="0007556B" w:rsidRPr="00B33A83" w:rsidRDefault="0007556B" w:rsidP="00DD2ADF">
                  <w:pPr>
                    <w:pStyle w:val="rowtabella0"/>
                    <w:rPr>
                      <w:color w:val="002060"/>
                    </w:rPr>
                  </w:pPr>
                  <w:r w:rsidRPr="00B33A83">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D608D8" w14:textId="77777777" w:rsidR="0007556B" w:rsidRPr="00B33A83" w:rsidRDefault="0007556B" w:rsidP="00DD2ADF">
                  <w:pPr>
                    <w:pStyle w:val="rowtabella0"/>
                    <w:rPr>
                      <w:color w:val="002060"/>
                    </w:rPr>
                  </w:pPr>
                  <w:r w:rsidRPr="00B33A83">
                    <w:rPr>
                      <w:color w:val="002060"/>
                    </w:rPr>
                    <w:t>- TAVERNELLE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1E167E" w14:textId="77777777" w:rsidR="0007556B" w:rsidRPr="00B33A83" w:rsidRDefault="0007556B" w:rsidP="00DD2ADF">
                  <w:pPr>
                    <w:pStyle w:val="rowtabella0"/>
                    <w:jc w:val="center"/>
                    <w:rPr>
                      <w:color w:val="002060"/>
                    </w:rPr>
                  </w:pPr>
                  <w:r w:rsidRPr="00B33A83">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51B94F" w14:textId="77777777" w:rsidR="0007556B" w:rsidRPr="00B33A83" w:rsidRDefault="0007556B" w:rsidP="00DD2ADF">
                  <w:pPr>
                    <w:pStyle w:val="rowtabella0"/>
                    <w:jc w:val="center"/>
                    <w:rPr>
                      <w:color w:val="002060"/>
                    </w:rPr>
                  </w:pPr>
                  <w:r w:rsidRPr="00B33A83">
                    <w:rPr>
                      <w:color w:val="002060"/>
                    </w:rPr>
                    <w:t> </w:t>
                  </w:r>
                </w:p>
              </w:tc>
            </w:tr>
            <w:tr w:rsidR="0007556B" w:rsidRPr="00B33A83" w14:paraId="14204692"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118ABB" w14:textId="77777777" w:rsidR="0007556B" w:rsidRPr="00B33A83" w:rsidRDefault="0007556B" w:rsidP="00DD2ADF">
                  <w:pPr>
                    <w:pStyle w:val="rowtabella0"/>
                    <w:rPr>
                      <w:color w:val="002060"/>
                    </w:rPr>
                  </w:pPr>
                  <w:r w:rsidRPr="00B33A83">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40298" w14:textId="77777777" w:rsidR="0007556B" w:rsidRPr="00B33A83" w:rsidRDefault="0007556B" w:rsidP="00DD2ADF">
                  <w:pPr>
                    <w:pStyle w:val="rowtabella0"/>
                    <w:rPr>
                      <w:color w:val="002060"/>
                    </w:rPr>
                  </w:pPr>
                  <w:r w:rsidRPr="00B33A83">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4792E" w14:textId="77777777" w:rsidR="0007556B" w:rsidRPr="00B33A83" w:rsidRDefault="0007556B" w:rsidP="00DD2ADF">
                  <w:pPr>
                    <w:pStyle w:val="rowtabella0"/>
                    <w:jc w:val="center"/>
                    <w:rPr>
                      <w:color w:val="002060"/>
                    </w:rPr>
                  </w:pPr>
                  <w:r w:rsidRPr="00B33A83">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9AC35" w14:textId="77777777" w:rsidR="0007556B" w:rsidRPr="00B33A83" w:rsidRDefault="0007556B" w:rsidP="00DD2ADF">
                  <w:pPr>
                    <w:pStyle w:val="rowtabella0"/>
                    <w:jc w:val="center"/>
                    <w:rPr>
                      <w:color w:val="002060"/>
                    </w:rPr>
                  </w:pPr>
                  <w:r w:rsidRPr="00B33A83">
                    <w:rPr>
                      <w:color w:val="002060"/>
                    </w:rPr>
                    <w:t> </w:t>
                  </w:r>
                </w:p>
              </w:tc>
            </w:tr>
          </w:tbl>
          <w:p w14:paraId="3540164C" w14:textId="77777777" w:rsidR="0007556B" w:rsidRPr="00B33A83" w:rsidRDefault="0007556B" w:rsidP="00DD2ADF">
            <w:pPr>
              <w:rPr>
                <w:color w:val="002060"/>
              </w:rPr>
            </w:pPr>
          </w:p>
        </w:tc>
      </w:tr>
    </w:tbl>
    <w:p w14:paraId="140B2DA7" w14:textId="77777777" w:rsidR="0007556B" w:rsidRPr="00B33A83" w:rsidRDefault="0007556B" w:rsidP="0007556B">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7556B" w:rsidRPr="00B33A83" w14:paraId="2BA76109" w14:textId="77777777" w:rsidTr="00DD2AD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7556B" w:rsidRPr="00B33A83" w14:paraId="22FA71C0" w14:textId="77777777" w:rsidTr="00DD2AD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31DC9" w14:textId="77777777" w:rsidR="0007556B" w:rsidRPr="00B33A83" w:rsidRDefault="0007556B" w:rsidP="00DD2ADF">
                  <w:pPr>
                    <w:pStyle w:val="headertabella0"/>
                    <w:rPr>
                      <w:color w:val="002060"/>
                    </w:rPr>
                  </w:pPr>
                  <w:r w:rsidRPr="00B33A83">
                    <w:rPr>
                      <w:color w:val="002060"/>
                    </w:rPr>
                    <w:t>GIRONE SB - 4 Giornata - R</w:t>
                  </w:r>
                </w:p>
              </w:tc>
            </w:tr>
            <w:tr w:rsidR="00EE49D7" w:rsidRPr="00B33A83" w14:paraId="4074E42A" w14:textId="77777777" w:rsidTr="00DD2AD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D1EC88" w14:textId="40BD2652" w:rsidR="00EE49D7" w:rsidRPr="00B33A83" w:rsidRDefault="00EE49D7" w:rsidP="00EE49D7">
                  <w:pPr>
                    <w:pStyle w:val="rowtabella0"/>
                    <w:rPr>
                      <w:color w:val="002060"/>
                    </w:rPr>
                  </w:pPr>
                  <w:r w:rsidRPr="00B33A83">
                    <w:rPr>
                      <w:color w:val="002060"/>
                    </w:rPr>
                    <w:t>BORGO ROSSELLI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BEFFA" w14:textId="00D8CCDF" w:rsidR="00EE49D7" w:rsidRPr="00B33A83" w:rsidRDefault="00EE49D7" w:rsidP="00EE49D7">
                  <w:pPr>
                    <w:pStyle w:val="rowtabella0"/>
                    <w:rPr>
                      <w:color w:val="002060"/>
                    </w:rPr>
                  </w:pPr>
                  <w:r w:rsidRPr="00B33A83">
                    <w:rPr>
                      <w:color w:val="002060"/>
                    </w:rPr>
                    <w:t>- DAMIANI E GATTI ASCOLI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E22A1A" w14:textId="42508641" w:rsidR="00EE49D7" w:rsidRPr="00B33A83" w:rsidRDefault="00EE49D7" w:rsidP="00EE49D7">
                  <w:pPr>
                    <w:pStyle w:val="rowtabella0"/>
                    <w:jc w:val="center"/>
                    <w:rPr>
                      <w:color w:val="002060"/>
                    </w:rPr>
                  </w:pPr>
                  <w:r w:rsidRPr="00B33A83">
                    <w:rPr>
                      <w:color w:val="002060"/>
                    </w:rPr>
                    <w:t>9 - 5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610F3" w14:textId="77777777" w:rsidR="00EE49D7" w:rsidRPr="00B33A83" w:rsidRDefault="00EE49D7" w:rsidP="00EE49D7">
                  <w:pPr>
                    <w:pStyle w:val="rowtabella0"/>
                    <w:jc w:val="center"/>
                    <w:rPr>
                      <w:color w:val="002060"/>
                    </w:rPr>
                  </w:pPr>
                  <w:r w:rsidRPr="00B33A83">
                    <w:rPr>
                      <w:color w:val="002060"/>
                    </w:rPr>
                    <w:t> </w:t>
                  </w:r>
                </w:p>
              </w:tc>
            </w:tr>
            <w:tr w:rsidR="0007556B" w:rsidRPr="00B33A83" w14:paraId="49F4C467" w14:textId="77777777" w:rsidTr="00DD2ADF">
              <w:tc>
                <w:tcPr>
                  <w:tcW w:w="4700" w:type="dxa"/>
                  <w:gridSpan w:val="4"/>
                  <w:tcBorders>
                    <w:top w:val="nil"/>
                    <w:left w:val="nil"/>
                    <w:bottom w:val="nil"/>
                    <w:right w:val="nil"/>
                  </w:tcBorders>
                  <w:tcMar>
                    <w:top w:w="20" w:type="dxa"/>
                    <w:left w:w="20" w:type="dxa"/>
                    <w:bottom w:w="20" w:type="dxa"/>
                    <w:right w:w="20" w:type="dxa"/>
                  </w:tcMar>
                  <w:vAlign w:val="center"/>
                  <w:hideMark/>
                </w:tcPr>
                <w:p w14:paraId="5F61E756" w14:textId="77777777" w:rsidR="0007556B" w:rsidRPr="00B33A83" w:rsidRDefault="0007556B" w:rsidP="00DD2ADF">
                  <w:pPr>
                    <w:pStyle w:val="rowtabella0"/>
                    <w:rPr>
                      <w:color w:val="002060"/>
                    </w:rPr>
                  </w:pPr>
                  <w:r w:rsidRPr="00B33A83">
                    <w:rPr>
                      <w:color w:val="002060"/>
                    </w:rPr>
                    <w:t>(1) - disputata il 02/04/2022</w:t>
                  </w:r>
                </w:p>
              </w:tc>
            </w:tr>
          </w:tbl>
          <w:p w14:paraId="4E1F8E6A" w14:textId="77777777" w:rsidR="0007556B" w:rsidRPr="00B33A83" w:rsidRDefault="0007556B" w:rsidP="00DD2ADF">
            <w:pPr>
              <w:rPr>
                <w:color w:val="002060"/>
              </w:rPr>
            </w:pPr>
          </w:p>
        </w:tc>
      </w:tr>
    </w:tbl>
    <w:p w14:paraId="4F4258A8" w14:textId="77777777" w:rsidR="0007556B" w:rsidRPr="00B33A83" w:rsidRDefault="0007556B" w:rsidP="0007556B">
      <w:pPr>
        <w:pStyle w:val="breakline"/>
        <w:rPr>
          <w:rFonts w:eastAsiaTheme="minorEastAsia"/>
          <w:color w:val="002060"/>
        </w:rPr>
      </w:pPr>
    </w:p>
    <w:p w14:paraId="3F4FFC53" w14:textId="77777777" w:rsidR="0007556B" w:rsidRPr="00B33A83" w:rsidRDefault="0007556B" w:rsidP="0007556B">
      <w:pPr>
        <w:pStyle w:val="breakline"/>
        <w:rPr>
          <w:color w:val="002060"/>
        </w:rPr>
      </w:pPr>
    </w:p>
    <w:p w14:paraId="7A8FC714" w14:textId="77777777" w:rsidR="0007556B" w:rsidRPr="00B33A83" w:rsidRDefault="0007556B" w:rsidP="0007556B">
      <w:pPr>
        <w:pStyle w:val="titoloprinc0"/>
        <w:rPr>
          <w:color w:val="002060"/>
        </w:rPr>
      </w:pPr>
      <w:r w:rsidRPr="00B33A83">
        <w:rPr>
          <w:color w:val="002060"/>
        </w:rPr>
        <w:t>GIUDICE SPORTIVO</w:t>
      </w:r>
    </w:p>
    <w:p w14:paraId="78D53CAE" w14:textId="77777777" w:rsidR="0007556B" w:rsidRPr="00B33A83" w:rsidRDefault="0007556B" w:rsidP="0007556B">
      <w:pPr>
        <w:pStyle w:val="diffida"/>
        <w:rPr>
          <w:color w:val="002060"/>
        </w:rPr>
      </w:pPr>
      <w:r w:rsidRPr="00B33A83">
        <w:rPr>
          <w:color w:val="002060"/>
        </w:rPr>
        <w:t>Il Sostituto Giudice Sportivo Avv. Federica Sorrentino, nella seduta del 06/04/2022 ha adottato le decisioni che di seguito integralmente si riportano:</w:t>
      </w:r>
    </w:p>
    <w:p w14:paraId="2785C723" w14:textId="77777777" w:rsidR="0007556B" w:rsidRPr="00B33A83" w:rsidRDefault="0007556B" w:rsidP="0007556B">
      <w:pPr>
        <w:pStyle w:val="titolo10"/>
        <w:rPr>
          <w:color w:val="002060"/>
        </w:rPr>
      </w:pPr>
      <w:r w:rsidRPr="00B33A83">
        <w:rPr>
          <w:color w:val="002060"/>
        </w:rPr>
        <w:t xml:space="preserve">GARE DEL 2/ 4/2022 </w:t>
      </w:r>
    </w:p>
    <w:p w14:paraId="52356128" w14:textId="77777777" w:rsidR="0007556B" w:rsidRPr="00B33A83" w:rsidRDefault="0007556B" w:rsidP="0007556B">
      <w:pPr>
        <w:pStyle w:val="titolo7a"/>
        <w:rPr>
          <w:color w:val="002060"/>
        </w:rPr>
      </w:pPr>
      <w:r w:rsidRPr="00B33A83">
        <w:rPr>
          <w:color w:val="002060"/>
        </w:rPr>
        <w:t xml:space="preserve">PROVVEDIMENTI DISCIPLINARI </w:t>
      </w:r>
    </w:p>
    <w:p w14:paraId="64DD1465"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106450DE" w14:textId="77777777" w:rsidR="0007556B" w:rsidRPr="00B33A83" w:rsidRDefault="0007556B" w:rsidP="0007556B">
      <w:pPr>
        <w:pStyle w:val="titolo30"/>
        <w:rPr>
          <w:color w:val="002060"/>
        </w:rPr>
      </w:pPr>
      <w:r w:rsidRPr="00B33A83">
        <w:rPr>
          <w:color w:val="002060"/>
        </w:rPr>
        <w:t xml:space="preserve">CALCIATORI NON ESPULSI </w:t>
      </w:r>
    </w:p>
    <w:p w14:paraId="737F16E2" w14:textId="77777777" w:rsidR="0007556B" w:rsidRPr="00B33A83" w:rsidRDefault="0007556B" w:rsidP="0007556B">
      <w:pPr>
        <w:pStyle w:val="titolo20"/>
        <w:rPr>
          <w:color w:val="002060"/>
        </w:rPr>
      </w:pPr>
      <w:r w:rsidRPr="00B33A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2359D95F" w14:textId="77777777" w:rsidTr="00DD2ADF">
        <w:tc>
          <w:tcPr>
            <w:tcW w:w="2200" w:type="dxa"/>
            <w:tcMar>
              <w:top w:w="20" w:type="dxa"/>
              <w:left w:w="20" w:type="dxa"/>
              <w:bottom w:w="20" w:type="dxa"/>
              <w:right w:w="20" w:type="dxa"/>
            </w:tcMar>
            <w:vAlign w:val="center"/>
            <w:hideMark/>
          </w:tcPr>
          <w:p w14:paraId="6D9DCBD1" w14:textId="77777777" w:rsidR="0007556B" w:rsidRPr="00B33A83" w:rsidRDefault="0007556B" w:rsidP="00DD2ADF">
            <w:pPr>
              <w:pStyle w:val="movimento"/>
              <w:rPr>
                <w:color w:val="002060"/>
              </w:rPr>
            </w:pPr>
            <w:r w:rsidRPr="00B33A83">
              <w:rPr>
                <w:color w:val="002060"/>
              </w:rPr>
              <w:t>BEDETTI DYLAN</w:t>
            </w:r>
          </w:p>
        </w:tc>
        <w:tc>
          <w:tcPr>
            <w:tcW w:w="2200" w:type="dxa"/>
            <w:tcMar>
              <w:top w:w="20" w:type="dxa"/>
              <w:left w:w="20" w:type="dxa"/>
              <w:bottom w:w="20" w:type="dxa"/>
              <w:right w:w="20" w:type="dxa"/>
            </w:tcMar>
            <w:vAlign w:val="center"/>
            <w:hideMark/>
          </w:tcPr>
          <w:p w14:paraId="59A10A88" w14:textId="77777777" w:rsidR="0007556B" w:rsidRPr="00B33A83" w:rsidRDefault="0007556B" w:rsidP="00DD2ADF">
            <w:pPr>
              <w:pStyle w:val="movimento2"/>
              <w:rPr>
                <w:color w:val="002060"/>
              </w:rPr>
            </w:pPr>
            <w:r w:rsidRPr="00B33A83">
              <w:rPr>
                <w:color w:val="002060"/>
              </w:rPr>
              <w:t xml:space="preserve">(CALCIO A 5 CORINALDO) </w:t>
            </w:r>
          </w:p>
        </w:tc>
        <w:tc>
          <w:tcPr>
            <w:tcW w:w="800" w:type="dxa"/>
            <w:tcMar>
              <w:top w:w="20" w:type="dxa"/>
              <w:left w:w="20" w:type="dxa"/>
              <w:bottom w:w="20" w:type="dxa"/>
              <w:right w:w="20" w:type="dxa"/>
            </w:tcMar>
            <w:vAlign w:val="center"/>
            <w:hideMark/>
          </w:tcPr>
          <w:p w14:paraId="121DFC1E"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35DD647"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61F2314A" w14:textId="77777777" w:rsidR="0007556B" w:rsidRPr="00B33A83" w:rsidRDefault="0007556B" w:rsidP="00DD2ADF">
            <w:pPr>
              <w:pStyle w:val="movimento2"/>
              <w:rPr>
                <w:color w:val="002060"/>
              </w:rPr>
            </w:pPr>
            <w:r w:rsidRPr="00B33A83">
              <w:rPr>
                <w:color w:val="002060"/>
              </w:rPr>
              <w:t> </w:t>
            </w:r>
          </w:p>
        </w:tc>
      </w:tr>
    </w:tbl>
    <w:p w14:paraId="48F4E428" w14:textId="77777777" w:rsidR="0007556B" w:rsidRPr="00B33A83" w:rsidRDefault="0007556B" w:rsidP="0007556B">
      <w:pPr>
        <w:pStyle w:val="titolo20"/>
        <w:rPr>
          <w:rFonts w:eastAsiaTheme="minorEastAsia"/>
          <w:color w:val="002060"/>
        </w:rPr>
      </w:pPr>
      <w:r w:rsidRPr="00B33A8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1283CF4E" w14:textId="77777777" w:rsidTr="00DD2ADF">
        <w:tc>
          <w:tcPr>
            <w:tcW w:w="2200" w:type="dxa"/>
            <w:tcMar>
              <w:top w:w="20" w:type="dxa"/>
              <w:left w:w="20" w:type="dxa"/>
              <w:bottom w:w="20" w:type="dxa"/>
              <w:right w:w="20" w:type="dxa"/>
            </w:tcMar>
            <w:vAlign w:val="center"/>
            <w:hideMark/>
          </w:tcPr>
          <w:p w14:paraId="75E1B9C8" w14:textId="77777777" w:rsidR="0007556B" w:rsidRPr="00B33A83" w:rsidRDefault="0007556B" w:rsidP="00DD2ADF">
            <w:pPr>
              <w:pStyle w:val="movimento"/>
              <w:rPr>
                <w:color w:val="002060"/>
              </w:rPr>
            </w:pPr>
            <w:r w:rsidRPr="00B33A83">
              <w:rPr>
                <w:color w:val="002060"/>
              </w:rPr>
              <w:t>BALDUCCI ELIA</w:t>
            </w:r>
          </w:p>
        </w:tc>
        <w:tc>
          <w:tcPr>
            <w:tcW w:w="2200" w:type="dxa"/>
            <w:tcMar>
              <w:top w:w="20" w:type="dxa"/>
              <w:left w:w="20" w:type="dxa"/>
              <w:bottom w:w="20" w:type="dxa"/>
              <w:right w:w="20" w:type="dxa"/>
            </w:tcMar>
            <w:vAlign w:val="center"/>
            <w:hideMark/>
          </w:tcPr>
          <w:p w14:paraId="6FA11308" w14:textId="77777777" w:rsidR="0007556B" w:rsidRPr="00B33A83" w:rsidRDefault="0007556B" w:rsidP="00DD2ADF">
            <w:pPr>
              <w:pStyle w:val="movimento2"/>
              <w:rPr>
                <w:color w:val="002060"/>
              </w:rPr>
            </w:pPr>
            <w:r w:rsidRPr="00B33A83">
              <w:rPr>
                <w:color w:val="002060"/>
              </w:rPr>
              <w:t xml:space="preserve">(AMICI DEL CENTROSOCIO SP.) </w:t>
            </w:r>
          </w:p>
        </w:tc>
        <w:tc>
          <w:tcPr>
            <w:tcW w:w="800" w:type="dxa"/>
            <w:tcMar>
              <w:top w:w="20" w:type="dxa"/>
              <w:left w:w="20" w:type="dxa"/>
              <w:bottom w:w="20" w:type="dxa"/>
              <w:right w:w="20" w:type="dxa"/>
            </w:tcMar>
            <w:vAlign w:val="center"/>
            <w:hideMark/>
          </w:tcPr>
          <w:p w14:paraId="116410F8"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46EBC5B2"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5E0C2211" w14:textId="77777777" w:rsidR="0007556B" w:rsidRPr="00B33A83" w:rsidRDefault="0007556B" w:rsidP="00DD2ADF">
            <w:pPr>
              <w:pStyle w:val="movimento2"/>
              <w:rPr>
                <w:color w:val="002060"/>
              </w:rPr>
            </w:pPr>
            <w:r w:rsidRPr="00B33A83">
              <w:rPr>
                <w:color w:val="002060"/>
              </w:rPr>
              <w:t> </w:t>
            </w:r>
          </w:p>
        </w:tc>
      </w:tr>
    </w:tbl>
    <w:p w14:paraId="65B490BE" w14:textId="77777777" w:rsidR="0007556B" w:rsidRPr="00B33A83" w:rsidRDefault="0007556B" w:rsidP="0007556B">
      <w:pPr>
        <w:pStyle w:val="titolo10"/>
        <w:rPr>
          <w:rFonts w:eastAsiaTheme="minorEastAsia"/>
          <w:color w:val="002060"/>
        </w:rPr>
      </w:pPr>
      <w:r w:rsidRPr="00B33A83">
        <w:rPr>
          <w:color w:val="002060"/>
        </w:rPr>
        <w:t xml:space="preserve">GARE DEL 3/ 4/2022 </w:t>
      </w:r>
    </w:p>
    <w:p w14:paraId="5B21A5B5" w14:textId="77777777" w:rsidR="0007556B" w:rsidRPr="00B33A83" w:rsidRDefault="0007556B" w:rsidP="0007556B">
      <w:pPr>
        <w:pStyle w:val="titolo7a"/>
        <w:rPr>
          <w:color w:val="002060"/>
        </w:rPr>
      </w:pPr>
      <w:r w:rsidRPr="00B33A83">
        <w:rPr>
          <w:color w:val="002060"/>
        </w:rPr>
        <w:t xml:space="preserve">PROVVEDIMENTI DISCIPLINARI </w:t>
      </w:r>
    </w:p>
    <w:p w14:paraId="34DF050B" w14:textId="77777777" w:rsidR="0007556B" w:rsidRPr="00B33A83" w:rsidRDefault="0007556B" w:rsidP="0007556B">
      <w:pPr>
        <w:pStyle w:val="titolo7b0"/>
        <w:rPr>
          <w:color w:val="002060"/>
        </w:rPr>
      </w:pPr>
      <w:r w:rsidRPr="00B33A83">
        <w:rPr>
          <w:color w:val="002060"/>
        </w:rPr>
        <w:t xml:space="preserve">In base alle risultanze degli atti ufficiali sono state deliberate le seguenti sanzioni disciplinari. </w:t>
      </w:r>
    </w:p>
    <w:p w14:paraId="6AD14D3C" w14:textId="77777777" w:rsidR="0007556B" w:rsidRPr="00B33A83" w:rsidRDefault="0007556B" w:rsidP="0007556B">
      <w:pPr>
        <w:pStyle w:val="titolo30"/>
        <w:rPr>
          <w:color w:val="002060"/>
        </w:rPr>
      </w:pPr>
      <w:r w:rsidRPr="00B33A83">
        <w:rPr>
          <w:color w:val="002060"/>
        </w:rPr>
        <w:t xml:space="preserve">CALCIATORI NON ESPULSI </w:t>
      </w:r>
    </w:p>
    <w:p w14:paraId="7A8CF99E" w14:textId="77777777" w:rsidR="0007556B" w:rsidRPr="00B33A83" w:rsidRDefault="0007556B" w:rsidP="0007556B">
      <w:pPr>
        <w:pStyle w:val="titolo20"/>
        <w:rPr>
          <w:color w:val="002060"/>
        </w:rPr>
      </w:pPr>
      <w:r w:rsidRPr="00B33A8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7556B" w:rsidRPr="00B33A83" w14:paraId="47179D9D" w14:textId="77777777" w:rsidTr="00DD2ADF">
        <w:tc>
          <w:tcPr>
            <w:tcW w:w="2200" w:type="dxa"/>
            <w:tcMar>
              <w:top w:w="20" w:type="dxa"/>
              <w:left w:w="20" w:type="dxa"/>
              <w:bottom w:w="20" w:type="dxa"/>
              <w:right w:w="20" w:type="dxa"/>
            </w:tcMar>
            <w:vAlign w:val="center"/>
            <w:hideMark/>
          </w:tcPr>
          <w:p w14:paraId="0D51284C" w14:textId="77777777" w:rsidR="0007556B" w:rsidRPr="00B33A83" w:rsidRDefault="0007556B" w:rsidP="00DD2ADF">
            <w:pPr>
              <w:pStyle w:val="movimento"/>
              <w:rPr>
                <w:color w:val="002060"/>
              </w:rPr>
            </w:pPr>
            <w:r w:rsidRPr="00B33A83">
              <w:rPr>
                <w:color w:val="002060"/>
              </w:rPr>
              <w:t>STAFFOLANI ALESSANDRO</w:t>
            </w:r>
          </w:p>
        </w:tc>
        <w:tc>
          <w:tcPr>
            <w:tcW w:w="2200" w:type="dxa"/>
            <w:tcMar>
              <w:top w:w="20" w:type="dxa"/>
              <w:left w:w="20" w:type="dxa"/>
              <w:bottom w:w="20" w:type="dxa"/>
              <w:right w:w="20" w:type="dxa"/>
            </w:tcMar>
            <w:vAlign w:val="center"/>
            <w:hideMark/>
          </w:tcPr>
          <w:p w14:paraId="7D83B5DC" w14:textId="77777777" w:rsidR="0007556B" w:rsidRPr="00B33A83" w:rsidRDefault="0007556B" w:rsidP="00DD2ADF">
            <w:pPr>
              <w:pStyle w:val="movimento2"/>
              <w:rPr>
                <w:color w:val="002060"/>
              </w:rPr>
            </w:pPr>
            <w:r w:rsidRPr="00B33A83">
              <w:rPr>
                <w:color w:val="002060"/>
              </w:rPr>
              <w:t xml:space="preserve">(CALDAROLA G.N.C.) </w:t>
            </w:r>
          </w:p>
        </w:tc>
        <w:tc>
          <w:tcPr>
            <w:tcW w:w="800" w:type="dxa"/>
            <w:tcMar>
              <w:top w:w="20" w:type="dxa"/>
              <w:left w:w="20" w:type="dxa"/>
              <w:bottom w:w="20" w:type="dxa"/>
              <w:right w:w="20" w:type="dxa"/>
            </w:tcMar>
            <w:vAlign w:val="center"/>
            <w:hideMark/>
          </w:tcPr>
          <w:p w14:paraId="40E4B959"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1A77210" w14:textId="77777777" w:rsidR="0007556B" w:rsidRPr="00B33A83" w:rsidRDefault="0007556B" w:rsidP="00DD2ADF">
            <w:pPr>
              <w:pStyle w:val="movimento"/>
              <w:rPr>
                <w:color w:val="002060"/>
              </w:rPr>
            </w:pPr>
            <w:r w:rsidRPr="00B33A83">
              <w:rPr>
                <w:color w:val="002060"/>
              </w:rPr>
              <w:t> </w:t>
            </w:r>
          </w:p>
        </w:tc>
        <w:tc>
          <w:tcPr>
            <w:tcW w:w="2200" w:type="dxa"/>
            <w:tcMar>
              <w:top w:w="20" w:type="dxa"/>
              <w:left w:w="20" w:type="dxa"/>
              <w:bottom w:w="20" w:type="dxa"/>
              <w:right w:w="20" w:type="dxa"/>
            </w:tcMar>
            <w:vAlign w:val="center"/>
            <w:hideMark/>
          </w:tcPr>
          <w:p w14:paraId="2FCF846A" w14:textId="77777777" w:rsidR="0007556B" w:rsidRPr="00B33A83" w:rsidRDefault="0007556B" w:rsidP="00DD2ADF">
            <w:pPr>
              <w:pStyle w:val="movimento2"/>
              <w:rPr>
                <w:color w:val="002060"/>
              </w:rPr>
            </w:pPr>
            <w:r w:rsidRPr="00B33A83">
              <w:rPr>
                <w:color w:val="002060"/>
              </w:rPr>
              <w:t> </w:t>
            </w:r>
          </w:p>
        </w:tc>
      </w:tr>
    </w:tbl>
    <w:p w14:paraId="70067855" w14:textId="77777777" w:rsidR="0007556B" w:rsidRPr="00B33A83" w:rsidRDefault="0007556B" w:rsidP="0007556B">
      <w:pPr>
        <w:pStyle w:val="breakline"/>
        <w:rPr>
          <w:color w:val="002060"/>
        </w:rPr>
      </w:pPr>
    </w:p>
    <w:p w14:paraId="43434F16" w14:textId="77777777" w:rsidR="0007556B" w:rsidRPr="00B33A83" w:rsidRDefault="0007556B" w:rsidP="0007556B">
      <w:pPr>
        <w:ind w:left="4956"/>
        <w:rPr>
          <w:rFonts w:ascii="Arial" w:hAnsi="Arial" w:cs="Arial"/>
          <w:noProof/>
          <w:color w:val="002060"/>
          <w:sz w:val="22"/>
          <w:szCs w:val="22"/>
        </w:rPr>
      </w:pPr>
      <w:r w:rsidRPr="00B33A83">
        <w:rPr>
          <w:rFonts w:ascii="Arial" w:hAnsi="Arial" w:cs="Arial"/>
          <w:noProof/>
          <w:color w:val="002060"/>
          <w:sz w:val="22"/>
          <w:szCs w:val="22"/>
        </w:rPr>
        <w:lastRenderedPageBreak/>
        <w:t>F.to IL SOSTITUTO GIUDICE SPORTIVO      </w:t>
      </w:r>
    </w:p>
    <w:p w14:paraId="083DE2BA" w14:textId="77777777" w:rsidR="0007556B" w:rsidRPr="00B33A83" w:rsidRDefault="0007556B" w:rsidP="0007556B">
      <w:pPr>
        <w:pStyle w:val="breakline"/>
        <w:rPr>
          <w:rFonts w:eastAsiaTheme="minorEastAsia"/>
          <w:color w:val="002060"/>
        </w:rPr>
      </w:pPr>
      <w:r w:rsidRPr="00B33A83">
        <w:rPr>
          <w:rFonts w:ascii="Arial" w:hAnsi="Arial" w:cs="Arial"/>
          <w:noProof/>
          <w:color w:val="002060"/>
          <w:sz w:val="22"/>
          <w:szCs w:val="22"/>
        </w:rPr>
        <w:t xml:space="preserve"> </w:t>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r>
      <w:r w:rsidRPr="00B33A83">
        <w:rPr>
          <w:rFonts w:ascii="Arial" w:hAnsi="Arial" w:cs="Arial"/>
          <w:noProof/>
          <w:color w:val="002060"/>
          <w:sz w:val="22"/>
          <w:szCs w:val="22"/>
        </w:rPr>
        <w:tab/>
        <w:t xml:space="preserve">   </w:t>
      </w:r>
      <w:r w:rsidRPr="00B33A83">
        <w:rPr>
          <w:rFonts w:ascii="Arial" w:hAnsi="Arial" w:cs="Arial"/>
          <w:noProof/>
          <w:color w:val="002060"/>
          <w:sz w:val="22"/>
          <w:szCs w:val="22"/>
        </w:rPr>
        <w:tab/>
        <w:t xml:space="preserve">                Federica Sorrentino</w:t>
      </w:r>
    </w:p>
    <w:p w14:paraId="492FA3FB" w14:textId="77777777" w:rsidR="0007556B" w:rsidRPr="00B33A83" w:rsidRDefault="0007556B" w:rsidP="0007556B">
      <w:pPr>
        <w:pStyle w:val="breakline"/>
        <w:rPr>
          <w:rFonts w:eastAsiaTheme="minorEastAsia"/>
          <w:color w:val="002060"/>
        </w:rPr>
      </w:pPr>
    </w:p>
    <w:p w14:paraId="43B2A6AE" w14:textId="77777777" w:rsidR="0007556B" w:rsidRPr="00B33A83" w:rsidRDefault="0007556B" w:rsidP="0007556B">
      <w:pPr>
        <w:pStyle w:val="titoloprinc0"/>
        <w:rPr>
          <w:color w:val="002060"/>
        </w:rPr>
      </w:pPr>
      <w:r w:rsidRPr="00B33A83">
        <w:rPr>
          <w:color w:val="002060"/>
        </w:rPr>
        <w:t>CLASSIFICA</w:t>
      </w:r>
    </w:p>
    <w:p w14:paraId="37B13A87" w14:textId="77777777" w:rsidR="0007556B" w:rsidRPr="00B33A83" w:rsidRDefault="0007556B" w:rsidP="0007556B">
      <w:pPr>
        <w:pStyle w:val="breakline"/>
        <w:rPr>
          <w:color w:val="002060"/>
        </w:rPr>
      </w:pPr>
    </w:p>
    <w:p w14:paraId="251F144D" w14:textId="77777777" w:rsidR="0007556B" w:rsidRPr="00B33A83" w:rsidRDefault="0007556B" w:rsidP="0007556B">
      <w:pPr>
        <w:pStyle w:val="breakline"/>
        <w:rPr>
          <w:color w:val="002060"/>
        </w:rPr>
      </w:pPr>
    </w:p>
    <w:p w14:paraId="345A9DD9" w14:textId="77777777" w:rsidR="0007556B" w:rsidRPr="00B33A83" w:rsidRDefault="0007556B" w:rsidP="0007556B">
      <w:pPr>
        <w:pStyle w:val="sottotitolocampionato10"/>
        <w:rPr>
          <w:color w:val="002060"/>
        </w:rPr>
      </w:pPr>
      <w:r w:rsidRPr="00B33A83">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735C556B"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65970"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1DBBA"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757B3"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C1B6F"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54E03"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E9703"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44AB2"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26B34"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769E1"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5BB39" w14:textId="77777777" w:rsidR="0007556B" w:rsidRPr="00B33A83" w:rsidRDefault="0007556B" w:rsidP="00DD2ADF">
            <w:pPr>
              <w:pStyle w:val="headertabella0"/>
              <w:rPr>
                <w:color w:val="002060"/>
              </w:rPr>
            </w:pPr>
            <w:r w:rsidRPr="00B33A83">
              <w:rPr>
                <w:color w:val="002060"/>
              </w:rPr>
              <w:t>PE</w:t>
            </w:r>
          </w:p>
        </w:tc>
      </w:tr>
      <w:tr w:rsidR="0007556B" w:rsidRPr="00B33A83" w14:paraId="54059859"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45D04D" w14:textId="77777777" w:rsidR="0007556B" w:rsidRPr="00B33A83" w:rsidRDefault="0007556B" w:rsidP="00DD2ADF">
            <w:pPr>
              <w:pStyle w:val="rowtabella0"/>
              <w:rPr>
                <w:color w:val="002060"/>
              </w:rPr>
            </w:pPr>
            <w:r w:rsidRPr="00B33A83">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4D923" w14:textId="77777777" w:rsidR="0007556B" w:rsidRPr="00B33A83" w:rsidRDefault="0007556B" w:rsidP="00DD2ADF">
            <w:pPr>
              <w:pStyle w:val="rowtabella0"/>
              <w:jc w:val="center"/>
              <w:rPr>
                <w:color w:val="002060"/>
              </w:rPr>
            </w:pPr>
            <w:r w:rsidRPr="00B33A8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F245"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D4A1C"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0F68D"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F6C04"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CBC5" w14:textId="77777777" w:rsidR="0007556B" w:rsidRPr="00B33A83" w:rsidRDefault="0007556B" w:rsidP="00DD2ADF">
            <w:pPr>
              <w:pStyle w:val="rowtabella0"/>
              <w:jc w:val="center"/>
              <w:rPr>
                <w:color w:val="002060"/>
              </w:rPr>
            </w:pPr>
            <w:r w:rsidRPr="00B33A83">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8F0D9" w14:textId="77777777" w:rsidR="0007556B" w:rsidRPr="00B33A83" w:rsidRDefault="0007556B" w:rsidP="00DD2ADF">
            <w:pPr>
              <w:pStyle w:val="rowtabella0"/>
              <w:jc w:val="center"/>
              <w:rPr>
                <w:color w:val="002060"/>
              </w:rPr>
            </w:pPr>
            <w:r w:rsidRPr="00B33A8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C9C16" w14:textId="77777777" w:rsidR="0007556B" w:rsidRPr="00B33A83" w:rsidRDefault="0007556B" w:rsidP="00DD2ADF">
            <w:pPr>
              <w:pStyle w:val="rowtabella0"/>
              <w:jc w:val="center"/>
              <w:rPr>
                <w:color w:val="002060"/>
              </w:rPr>
            </w:pPr>
            <w:r w:rsidRPr="00B33A8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CB702" w14:textId="77777777" w:rsidR="0007556B" w:rsidRPr="00B33A83" w:rsidRDefault="0007556B" w:rsidP="00DD2ADF">
            <w:pPr>
              <w:pStyle w:val="rowtabella0"/>
              <w:jc w:val="center"/>
              <w:rPr>
                <w:color w:val="002060"/>
              </w:rPr>
            </w:pPr>
            <w:r w:rsidRPr="00B33A83">
              <w:rPr>
                <w:color w:val="002060"/>
              </w:rPr>
              <w:t>0</w:t>
            </w:r>
          </w:p>
        </w:tc>
      </w:tr>
      <w:tr w:rsidR="0007556B" w:rsidRPr="00B33A83" w14:paraId="40D3ADA9"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B27940" w14:textId="77777777" w:rsidR="0007556B" w:rsidRPr="00B33A83" w:rsidRDefault="0007556B" w:rsidP="00DD2ADF">
            <w:pPr>
              <w:pStyle w:val="rowtabella0"/>
              <w:rPr>
                <w:color w:val="002060"/>
              </w:rPr>
            </w:pPr>
            <w:r w:rsidRPr="00B33A83">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942B" w14:textId="77777777" w:rsidR="0007556B" w:rsidRPr="00B33A83" w:rsidRDefault="0007556B" w:rsidP="00DD2ADF">
            <w:pPr>
              <w:pStyle w:val="rowtabella0"/>
              <w:jc w:val="center"/>
              <w:rPr>
                <w:color w:val="002060"/>
              </w:rPr>
            </w:pPr>
            <w:r w:rsidRPr="00B33A8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B22A4"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CD26E"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1B287"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AECD0"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BC67E" w14:textId="77777777" w:rsidR="0007556B" w:rsidRPr="00B33A83" w:rsidRDefault="0007556B" w:rsidP="00DD2ADF">
            <w:pPr>
              <w:pStyle w:val="rowtabella0"/>
              <w:jc w:val="center"/>
              <w:rPr>
                <w:color w:val="002060"/>
              </w:rPr>
            </w:pPr>
            <w:r w:rsidRPr="00B33A83">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AD54C" w14:textId="77777777" w:rsidR="0007556B" w:rsidRPr="00B33A83" w:rsidRDefault="0007556B" w:rsidP="00DD2ADF">
            <w:pPr>
              <w:pStyle w:val="rowtabella0"/>
              <w:jc w:val="center"/>
              <w:rPr>
                <w:color w:val="002060"/>
              </w:rPr>
            </w:pPr>
            <w:r w:rsidRPr="00B33A8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59276" w14:textId="77777777" w:rsidR="0007556B" w:rsidRPr="00B33A83" w:rsidRDefault="0007556B" w:rsidP="00DD2ADF">
            <w:pPr>
              <w:pStyle w:val="rowtabella0"/>
              <w:jc w:val="center"/>
              <w:rPr>
                <w:color w:val="002060"/>
              </w:rPr>
            </w:pPr>
            <w:r w:rsidRPr="00B33A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08825" w14:textId="77777777" w:rsidR="0007556B" w:rsidRPr="00B33A83" w:rsidRDefault="0007556B" w:rsidP="00DD2ADF">
            <w:pPr>
              <w:pStyle w:val="rowtabella0"/>
              <w:jc w:val="center"/>
              <w:rPr>
                <w:color w:val="002060"/>
              </w:rPr>
            </w:pPr>
            <w:r w:rsidRPr="00B33A83">
              <w:rPr>
                <w:color w:val="002060"/>
              </w:rPr>
              <w:t>0</w:t>
            </w:r>
          </w:p>
        </w:tc>
      </w:tr>
      <w:tr w:rsidR="0007556B" w:rsidRPr="00B33A83" w14:paraId="1EAEFF9C"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BA0B68" w14:textId="77777777" w:rsidR="0007556B" w:rsidRPr="00B33A83" w:rsidRDefault="0007556B" w:rsidP="00DD2ADF">
            <w:pPr>
              <w:pStyle w:val="rowtabella0"/>
              <w:rPr>
                <w:color w:val="002060"/>
              </w:rPr>
            </w:pPr>
            <w:r w:rsidRPr="00B33A83">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6002"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414A7"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92209"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852A"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8A8E"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2B73" w14:textId="77777777" w:rsidR="0007556B" w:rsidRPr="00B33A83" w:rsidRDefault="0007556B" w:rsidP="00DD2ADF">
            <w:pPr>
              <w:pStyle w:val="rowtabella0"/>
              <w:jc w:val="center"/>
              <w:rPr>
                <w:color w:val="002060"/>
              </w:rPr>
            </w:pPr>
            <w:r w:rsidRPr="00B33A8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FA7A7" w14:textId="77777777" w:rsidR="0007556B" w:rsidRPr="00B33A83" w:rsidRDefault="0007556B" w:rsidP="00DD2ADF">
            <w:pPr>
              <w:pStyle w:val="rowtabella0"/>
              <w:jc w:val="center"/>
              <w:rPr>
                <w:color w:val="002060"/>
              </w:rPr>
            </w:pPr>
            <w:r w:rsidRPr="00B33A8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F9972"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73D8" w14:textId="77777777" w:rsidR="0007556B" w:rsidRPr="00B33A83" w:rsidRDefault="0007556B" w:rsidP="00DD2ADF">
            <w:pPr>
              <w:pStyle w:val="rowtabella0"/>
              <w:jc w:val="center"/>
              <w:rPr>
                <w:color w:val="002060"/>
              </w:rPr>
            </w:pPr>
            <w:r w:rsidRPr="00B33A83">
              <w:rPr>
                <w:color w:val="002060"/>
              </w:rPr>
              <w:t>0</w:t>
            </w:r>
          </w:p>
        </w:tc>
      </w:tr>
      <w:tr w:rsidR="0007556B" w:rsidRPr="00B33A83" w14:paraId="66C3DB0F"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0CADB" w14:textId="77777777" w:rsidR="0007556B" w:rsidRPr="00B33A83" w:rsidRDefault="0007556B" w:rsidP="00DD2ADF">
            <w:pPr>
              <w:pStyle w:val="rowtabella0"/>
              <w:rPr>
                <w:color w:val="002060"/>
              </w:rPr>
            </w:pPr>
            <w:r w:rsidRPr="00B33A83">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FC76"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C30F4"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EE4AC"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60C5"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82794"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33394"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9FC4" w14:textId="77777777" w:rsidR="0007556B" w:rsidRPr="00B33A83" w:rsidRDefault="0007556B" w:rsidP="00DD2ADF">
            <w:pPr>
              <w:pStyle w:val="rowtabella0"/>
              <w:jc w:val="center"/>
              <w:rPr>
                <w:color w:val="002060"/>
              </w:rPr>
            </w:pPr>
            <w:r w:rsidRPr="00B33A8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3E45E"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CAC89" w14:textId="77777777" w:rsidR="0007556B" w:rsidRPr="00B33A83" w:rsidRDefault="0007556B" w:rsidP="00DD2ADF">
            <w:pPr>
              <w:pStyle w:val="rowtabella0"/>
              <w:jc w:val="center"/>
              <w:rPr>
                <w:color w:val="002060"/>
              </w:rPr>
            </w:pPr>
            <w:r w:rsidRPr="00B33A83">
              <w:rPr>
                <w:color w:val="002060"/>
              </w:rPr>
              <w:t>0</w:t>
            </w:r>
          </w:p>
        </w:tc>
      </w:tr>
      <w:tr w:rsidR="0007556B" w:rsidRPr="00B33A83" w14:paraId="7C0B23E4"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7BFBF" w14:textId="77777777" w:rsidR="0007556B" w:rsidRPr="00B33A83" w:rsidRDefault="0007556B" w:rsidP="00DD2ADF">
            <w:pPr>
              <w:pStyle w:val="rowtabella0"/>
              <w:rPr>
                <w:color w:val="002060"/>
              </w:rPr>
            </w:pPr>
            <w:r w:rsidRPr="00B33A83">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A813"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3C8C1"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97B84"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443E7"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DE3AA"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3B636"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2446D" w14:textId="77777777" w:rsidR="0007556B" w:rsidRPr="00B33A83" w:rsidRDefault="0007556B" w:rsidP="00DD2ADF">
            <w:pPr>
              <w:pStyle w:val="rowtabella0"/>
              <w:jc w:val="center"/>
              <w:rPr>
                <w:color w:val="002060"/>
              </w:rPr>
            </w:pPr>
            <w:r w:rsidRPr="00B33A8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811E5"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4140" w14:textId="77777777" w:rsidR="0007556B" w:rsidRPr="00B33A83" w:rsidRDefault="0007556B" w:rsidP="00DD2ADF">
            <w:pPr>
              <w:pStyle w:val="rowtabella0"/>
              <w:jc w:val="center"/>
              <w:rPr>
                <w:color w:val="002060"/>
              </w:rPr>
            </w:pPr>
            <w:r w:rsidRPr="00B33A83">
              <w:rPr>
                <w:color w:val="002060"/>
              </w:rPr>
              <w:t>0</w:t>
            </w:r>
          </w:p>
        </w:tc>
      </w:tr>
      <w:tr w:rsidR="0007556B" w:rsidRPr="00B33A83" w14:paraId="065ACF7E"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6CD48B" w14:textId="77777777" w:rsidR="0007556B" w:rsidRPr="00B33A83" w:rsidRDefault="0007556B" w:rsidP="00DD2ADF">
            <w:pPr>
              <w:pStyle w:val="rowtabella0"/>
              <w:rPr>
                <w:color w:val="002060"/>
              </w:rPr>
            </w:pPr>
            <w:r w:rsidRPr="00B33A83">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2B5EF"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A58B5"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9EB26"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EF104"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0E29E"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2C222"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E5A0F" w14:textId="77777777" w:rsidR="0007556B" w:rsidRPr="00B33A83" w:rsidRDefault="0007556B" w:rsidP="00DD2ADF">
            <w:pPr>
              <w:pStyle w:val="rowtabella0"/>
              <w:jc w:val="center"/>
              <w:rPr>
                <w:color w:val="002060"/>
              </w:rPr>
            </w:pPr>
            <w:r w:rsidRPr="00B33A83">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C4C5" w14:textId="77777777" w:rsidR="0007556B" w:rsidRPr="00B33A83" w:rsidRDefault="0007556B" w:rsidP="00DD2ADF">
            <w:pPr>
              <w:pStyle w:val="rowtabella0"/>
              <w:jc w:val="center"/>
              <w:rPr>
                <w:color w:val="002060"/>
              </w:rPr>
            </w:pPr>
            <w:r w:rsidRPr="00B33A8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692CE" w14:textId="77777777" w:rsidR="0007556B" w:rsidRPr="00B33A83" w:rsidRDefault="0007556B" w:rsidP="00DD2ADF">
            <w:pPr>
              <w:pStyle w:val="rowtabella0"/>
              <w:jc w:val="center"/>
              <w:rPr>
                <w:color w:val="002060"/>
              </w:rPr>
            </w:pPr>
            <w:r w:rsidRPr="00B33A83">
              <w:rPr>
                <w:color w:val="002060"/>
              </w:rPr>
              <w:t>0</w:t>
            </w:r>
          </w:p>
        </w:tc>
      </w:tr>
    </w:tbl>
    <w:p w14:paraId="64D6C28D" w14:textId="77777777" w:rsidR="0007556B" w:rsidRPr="00B33A83" w:rsidRDefault="0007556B" w:rsidP="0007556B">
      <w:pPr>
        <w:pStyle w:val="breakline"/>
        <w:rPr>
          <w:rFonts w:eastAsiaTheme="minorEastAsia"/>
          <w:color w:val="002060"/>
        </w:rPr>
      </w:pPr>
    </w:p>
    <w:p w14:paraId="1DF29AC1" w14:textId="77777777" w:rsidR="0007556B" w:rsidRPr="00B33A83" w:rsidRDefault="0007556B" w:rsidP="0007556B">
      <w:pPr>
        <w:pStyle w:val="breakline"/>
        <w:rPr>
          <w:color w:val="002060"/>
        </w:rPr>
      </w:pPr>
    </w:p>
    <w:p w14:paraId="7F27976E" w14:textId="77777777" w:rsidR="0007556B" w:rsidRPr="00B33A83" w:rsidRDefault="0007556B" w:rsidP="0007556B">
      <w:pPr>
        <w:pStyle w:val="sottotitolocampionato10"/>
        <w:rPr>
          <w:color w:val="002060"/>
        </w:rPr>
      </w:pPr>
      <w:r w:rsidRPr="00B33A83">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0E08C14B"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95571"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7F9AE8"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67B5D"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78AC3"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3047F"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07C0A"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367DE"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4A07E"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DDCA61"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9C573" w14:textId="77777777" w:rsidR="0007556B" w:rsidRPr="00B33A83" w:rsidRDefault="0007556B" w:rsidP="00DD2ADF">
            <w:pPr>
              <w:pStyle w:val="headertabella0"/>
              <w:rPr>
                <w:color w:val="002060"/>
              </w:rPr>
            </w:pPr>
            <w:r w:rsidRPr="00B33A83">
              <w:rPr>
                <w:color w:val="002060"/>
              </w:rPr>
              <w:t>PE</w:t>
            </w:r>
          </w:p>
        </w:tc>
      </w:tr>
      <w:tr w:rsidR="0007556B" w:rsidRPr="00B33A83" w14:paraId="3A16DD4B"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EC1F09" w14:textId="77777777" w:rsidR="0007556B" w:rsidRPr="00B33A83" w:rsidRDefault="0007556B" w:rsidP="00DD2ADF">
            <w:pPr>
              <w:pStyle w:val="rowtabella0"/>
              <w:rPr>
                <w:color w:val="002060"/>
              </w:rPr>
            </w:pPr>
            <w:r w:rsidRPr="00B33A83">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F4600" w14:textId="77777777" w:rsidR="0007556B" w:rsidRPr="00B33A83" w:rsidRDefault="0007556B" w:rsidP="00DD2ADF">
            <w:pPr>
              <w:pStyle w:val="rowtabella0"/>
              <w:jc w:val="center"/>
              <w:rPr>
                <w:color w:val="002060"/>
              </w:rPr>
            </w:pPr>
            <w:r w:rsidRPr="00B33A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74E0"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7298"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DF40E"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97D4"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55238" w14:textId="77777777" w:rsidR="0007556B" w:rsidRPr="00B33A83" w:rsidRDefault="0007556B" w:rsidP="00DD2ADF">
            <w:pPr>
              <w:pStyle w:val="rowtabella0"/>
              <w:jc w:val="center"/>
              <w:rPr>
                <w:color w:val="002060"/>
              </w:rPr>
            </w:pPr>
            <w:r w:rsidRPr="00B33A8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FCA4"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18A9" w14:textId="77777777" w:rsidR="0007556B" w:rsidRPr="00B33A83" w:rsidRDefault="0007556B" w:rsidP="00DD2ADF">
            <w:pPr>
              <w:pStyle w:val="rowtabella0"/>
              <w:jc w:val="center"/>
              <w:rPr>
                <w:color w:val="002060"/>
              </w:rPr>
            </w:pPr>
            <w:r w:rsidRPr="00B33A8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F99D" w14:textId="77777777" w:rsidR="0007556B" w:rsidRPr="00B33A83" w:rsidRDefault="0007556B" w:rsidP="00DD2ADF">
            <w:pPr>
              <w:pStyle w:val="rowtabella0"/>
              <w:jc w:val="center"/>
              <w:rPr>
                <w:color w:val="002060"/>
              </w:rPr>
            </w:pPr>
            <w:r w:rsidRPr="00B33A83">
              <w:rPr>
                <w:color w:val="002060"/>
              </w:rPr>
              <w:t>0</w:t>
            </w:r>
          </w:p>
        </w:tc>
      </w:tr>
      <w:tr w:rsidR="0007556B" w:rsidRPr="00B33A83" w14:paraId="52D80E4D"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34573F" w14:textId="77777777" w:rsidR="0007556B" w:rsidRPr="00B33A83" w:rsidRDefault="0007556B" w:rsidP="00DD2ADF">
            <w:pPr>
              <w:pStyle w:val="rowtabella0"/>
              <w:rPr>
                <w:color w:val="002060"/>
              </w:rPr>
            </w:pPr>
            <w:r w:rsidRPr="00B33A83">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CCEC"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96D0C"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9541A"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C551E" w14:textId="77777777" w:rsidR="0007556B" w:rsidRPr="00B33A83" w:rsidRDefault="0007556B" w:rsidP="00DD2ADF">
            <w:pPr>
              <w:pStyle w:val="rowtabella0"/>
              <w:jc w:val="center"/>
              <w:rPr>
                <w:color w:val="002060"/>
              </w:rPr>
            </w:pPr>
            <w:r w:rsidRPr="00B33A8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A3A7D"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980B" w14:textId="77777777" w:rsidR="0007556B" w:rsidRPr="00B33A83" w:rsidRDefault="0007556B" w:rsidP="00DD2ADF">
            <w:pPr>
              <w:pStyle w:val="rowtabella0"/>
              <w:jc w:val="center"/>
              <w:rPr>
                <w:color w:val="002060"/>
              </w:rPr>
            </w:pPr>
            <w:r w:rsidRPr="00B33A83">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8E2E"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E2651" w14:textId="77777777" w:rsidR="0007556B" w:rsidRPr="00B33A83" w:rsidRDefault="0007556B" w:rsidP="00DD2ADF">
            <w:pPr>
              <w:pStyle w:val="rowtabella0"/>
              <w:jc w:val="center"/>
              <w:rPr>
                <w:color w:val="002060"/>
              </w:rPr>
            </w:pPr>
            <w:r w:rsidRPr="00B33A8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0F231" w14:textId="77777777" w:rsidR="0007556B" w:rsidRPr="00B33A83" w:rsidRDefault="0007556B" w:rsidP="00DD2ADF">
            <w:pPr>
              <w:pStyle w:val="rowtabella0"/>
              <w:jc w:val="center"/>
              <w:rPr>
                <w:color w:val="002060"/>
              </w:rPr>
            </w:pPr>
            <w:r w:rsidRPr="00B33A83">
              <w:rPr>
                <w:color w:val="002060"/>
              </w:rPr>
              <w:t>0</w:t>
            </w:r>
          </w:p>
        </w:tc>
      </w:tr>
      <w:tr w:rsidR="0007556B" w:rsidRPr="00B33A83" w14:paraId="7A1773B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A98B45" w14:textId="77777777" w:rsidR="0007556B" w:rsidRPr="00B33A83" w:rsidRDefault="0007556B" w:rsidP="00DD2ADF">
            <w:pPr>
              <w:pStyle w:val="rowtabella0"/>
              <w:rPr>
                <w:color w:val="002060"/>
              </w:rPr>
            </w:pPr>
            <w:r w:rsidRPr="00B33A83">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0B41B"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A21B5"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C1BE8"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768F"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3FA3"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23B70" w14:textId="77777777" w:rsidR="0007556B" w:rsidRPr="00B33A83" w:rsidRDefault="0007556B" w:rsidP="00DD2ADF">
            <w:pPr>
              <w:pStyle w:val="rowtabella0"/>
              <w:jc w:val="center"/>
              <w:rPr>
                <w:color w:val="002060"/>
              </w:rPr>
            </w:pPr>
            <w:r w:rsidRPr="00B33A8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F0EC0" w14:textId="77777777" w:rsidR="0007556B" w:rsidRPr="00B33A83" w:rsidRDefault="0007556B" w:rsidP="00DD2ADF">
            <w:pPr>
              <w:pStyle w:val="rowtabella0"/>
              <w:jc w:val="center"/>
              <w:rPr>
                <w:color w:val="002060"/>
              </w:rPr>
            </w:pPr>
            <w:r w:rsidRPr="00B33A8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5DE7F" w14:textId="77777777" w:rsidR="0007556B" w:rsidRPr="00B33A83" w:rsidRDefault="0007556B" w:rsidP="00DD2ADF">
            <w:pPr>
              <w:pStyle w:val="rowtabella0"/>
              <w:jc w:val="center"/>
              <w:rPr>
                <w:color w:val="002060"/>
              </w:rPr>
            </w:pPr>
            <w:r w:rsidRPr="00B33A8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ACEB" w14:textId="77777777" w:rsidR="0007556B" w:rsidRPr="00B33A83" w:rsidRDefault="0007556B" w:rsidP="00DD2ADF">
            <w:pPr>
              <w:pStyle w:val="rowtabella0"/>
              <w:jc w:val="center"/>
              <w:rPr>
                <w:color w:val="002060"/>
              </w:rPr>
            </w:pPr>
            <w:r w:rsidRPr="00B33A83">
              <w:rPr>
                <w:color w:val="002060"/>
              </w:rPr>
              <w:t>0</w:t>
            </w:r>
          </w:p>
        </w:tc>
      </w:tr>
      <w:tr w:rsidR="0007556B" w:rsidRPr="00B33A83" w14:paraId="28E55D09"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BFCE42" w14:textId="77777777" w:rsidR="0007556B" w:rsidRPr="00B33A83" w:rsidRDefault="0007556B" w:rsidP="00DD2ADF">
            <w:pPr>
              <w:pStyle w:val="rowtabella0"/>
              <w:rPr>
                <w:color w:val="002060"/>
              </w:rPr>
            </w:pPr>
            <w:r w:rsidRPr="00B33A83">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8A79A"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26888"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FBFB"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F861B"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87CF2"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E2029" w14:textId="77777777" w:rsidR="0007556B" w:rsidRPr="00B33A83" w:rsidRDefault="0007556B" w:rsidP="00DD2ADF">
            <w:pPr>
              <w:pStyle w:val="rowtabella0"/>
              <w:jc w:val="center"/>
              <w:rPr>
                <w:color w:val="002060"/>
              </w:rPr>
            </w:pPr>
            <w:r w:rsidRPr="00B33A8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4B357" w14:textId="77777777" w:rsidR="0007556B" w:rsidRPr="00B33A83" w:rsidRDefault="0007556B" w:rsidP="00DD2ADF">
            <w:pPr>
              <w:pStyle w:val="rowtabella0"/>
              <w:jc w:val="center"/>
              <w:rPr>
                <w:color w:val="002060"/>
              </w:rPr>
            </w:pPr>
            <w:r w:rsidRPr="00B33A83">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0E068" w14:textId="77777777" w:rsidR="0007556B" w:rsidRPr="00B33A83" w:rsidRDefault="0007556B" w:rsidP="00DD2ADF">
            <w:pPr>
              <w:pStyle w:val="rowtabella0"/>
              <w:jc w:val="center"/>
              <w:rPr>
                <w:color w:val="002060"/>
              </w:rPr>
            </w:pPr>
            <w:r w:rsidRPr="00B33A8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BA6B" w14:textId="77777777" w:rsidR="0007556B" w:rsidRPr="00B33A83" w:rsidRDefault="0007556B" w:rsidP="00DD2ADF">
            <w:pPr>
              <w:pStyle w:val="rowtabella0"/>
              <w:jc w:val="center"/>
              <w:rPr>
                <w:color w:val="002060"/>
              </w:rPr>
            </w:pPr>
            <w:r w:rsidRPr="00B33A83">
              <w:rPr>
                <w:color w:val="002060"/>
              </w:rPr>
              <w:t>0</w:t>
            </w:r>
          </w:p>
        </w:tc>
      </w:tr>
      <w:tr w:rsidR="0007556B" w:rsidRPr="00B33A83" w14:paraId="25DBD2CB"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EE4A9" w14:textId="77777777" w:rsidR="0007556B" w:rsidRPr="00B33A83" w:rsidRDefault="0007556B" w:rsidP="00DD2ADF">
            <w:pPr>
              <w:pStyle w:val="rowtabella0"/>
              <w:rPr>
                <w:color w:val="002060"/>
              </w:rPr>
            </w:pPr>
            <w:r w:rsidRPr="00B33A83">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6D852"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5B316"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0FB0"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8B5B"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19A6"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1A4E2" w14:textId="77777777" w:rsidR="0007556B" w:rsidRPr="00B33A83" w:rsidRDefault="0007556B" w:rsidP="00DD2ADF">
            <w:pPr>
              <w:pStyle w:val="rowtabella0"/>
              <w:jc w:val="center"/>
              <w:rPr>
                <w:color w:val="002060"/>
              </w:rPr>
            </w:pPr>
            <w:r w:rsidRPr="00B33A8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F590E" w14:textId="77777777" w:rsidR="0007556B" w:rsidRPr="00B33A83" w:rsidRDefault="0007556B" w:rsidP="00DD2ADF">
            <w:pPr>
              <w:pStyle w:val="rowtabella0"/>
              <w:jc w:val="center"/>
              <w:rPr>
                <w:color w:val="002060"/>
              </w:rPr>
            </w:pPr>
            <w:r w:rsidRPr="00B33A83">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83798" w14:textId="77777777" w:rsidR="0007556B" w:rsidRPr="00B33A83" w:rsidRDefault="0007556B" w:rsidP="00DD2ADF">
            <w:pPr>
              <w:pStyle w:val="rowtabella0"/>
              <w:jc w:val="center"/>
              <w:rPr>
                <w:color w:val="002060"/>
              </w:rPr>
            </w:pPr>
            <w:r w:rsidRPr="00B33A83">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97CF7" w14:textId="77777777" w:rsidR="0007556B" w:rsidRPr="00B33A83" w:rsidRDefault="0007556B" w:rsidP="00DD2ADF">
            <w:pPr>
              <w:pStyle w:val="rowtabella0"/>
              <w:jc w:val="center"/>
              <w:rPr>
                <w:color w:val="002060"/>
              </w:rPr>
            </w:pPr>
            <w:r w:rsidRPr="00B33A83">
              <w:rPr>
                <w:color w:val="002060"/>
              </w:rPr>
              <w:t>0</w:t>
            </w:r>
          </w:p>
        </w:tc>
      </w:tr>
      <w:tr w:rsidR="0007556B" w:rsidRPr="00B33A83" w14:paraId="70C4A0CC"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27F06" w14:textId="77777777" w:rsidR="0007556B" w:rsidRPr="00B33A83" w:rsidRDefault="0007556B" w:rsidP="00DD2ADF">
            <w:pPr>
              <w:pStyle w:val="rowtabella0"/>
              <w:rPr>
                <w:color w:val="002060"/>
              </w:rPr>
            </w:pPr>
            <w:proofErr w:type="spellStart"/>
            <w:r w:rsidRPr="00B33A83">
              <w:rPr>
                <w:color w:val="002060"/>
              </w:rPr>
              <w:t>sq.B</w:t>
            </w:r>
            <w:proofErr w:type="spellEnd"/>
            <w:r w:rsidRPr="00B33A83">
              <w:rPr>
                <w:color w:val="002060"/>
              </w:rPr>
              <w:t xml:space="preserve"> AMICI DEL </w:t>
            </w:r>
            <w:proofErr w:type="spellStart"/>
            <w:r w:rsidRPr="00B33A83">
              <w:rPr>
                <w:color w:val="002060"/>
              </w:rPr>
              <w:t>CENTROSOCIOsq.B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FFBBF"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99DE3"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ADC97"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D5F81"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598C1"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1E320"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3399D"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60098"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1A8C6" w14:textId="77777777" w:rsidR="0007556B" w:rsidRPr="00B33A83" w:rsidRDefault="0007556B" w:rsidP="00DD2ADF">
            <w:pPr>
              <w:pStyle w:val="rowtabella0"/>
              <w:jc w:val="center"/>
              <w:rPr>
                <w:color w:val="002060"/>
              </w:rPr>
            </w:pPr>
            <w:r w:rsidRPr="00B33A83">
              <w:rPr>
                <w:color w:val="002060"/>
              </w:rPr>
              <w:t>0</w:t>
            </w:r>
          </w:p>
        </w:tc>
      </w:tr>
    </w:tbl>
    <w:p w14:paraId="4259AF77" w14:textId="77777777" w:rsidR="0007556B" w:rsidRPr="00B33A83" w:rsidRDefault="0007556B" w:rsidP="0007556B">
      <w:pPr>
        <w:pStyle w:val="breakline"/>
        <w:rPr>
          <w:rFonts w:eastAsiaTheme="minorEastAsia"/>
          <w:color w:val="002060"/>
        </w:rPr>
      </w:pPr>
    </w:p>
    <w:p w14:paraId="05AD3DBA" w14:textId="77777777" w:rsidR="0007556B" w:rsidRPr="00B33A83" w:rsidRDefault="0007556B" w:rsidP="0007556B">
      <w:pPr>
        <w:pStyle w:val="breakline"/>
        <w:rPr>
          <w:color w:val="002060"/>
        </w:rPr>
      </w:pPr>
    </w:p>
    <w:p w14:paraId="6225C5B6" w14:textId="77777777" w:rsidR="0007556B" w:rsidRPr="00B33A83" w:rsidRDefault="0007556B" w:rsidP="0007556B">
      <w:pPr>
        <w:pStyle w:val="sottotitolocampionato10"/>
        <w:rPr>
          <w:color w:val="002060"/>
        </w:rPr>
      </w:pPr>
      <w:r w:rsidRPr="00B33A83">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7556B" w:rsidRPr="00B33A83" w14:paraId="3C87A1EB" w14:textId="77777777" w:rsidTr="00DD2AD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EB959" w14:textId="77777777" w:rsidR="0007556B" w:rsidRPr="00B33A83" w:rsidRDefault="0007556B" w:rsidP="00DD2ADF">
            <w:pPr>
              <w:pStyle w:val="headertabella0"/>
              <w:rPr>
                <w:color w:val="002060"/>
              </w:rPr>
            </w:pPr>
            <w:r w:rsidRPr="00B33A8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96A31" w14:textId="77777777" w:rsidR="0007556B" w:rsidRPr="00B33A83" w:rsidRDefault="0007556B" w:rsidP="00DD2ADF">
            <w:pPr>
              <w:pStyle w:val="headertabella0"/>
              <w:rPr>
                <w:color w:val="002060"/>
              </w:rPr>
            </w:pPr>
            <w:r w:rsidRPr="00B33A8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2BB1FD" w14:textId="77777777" w:rsidR="0007556B" w:rsidRPr="00B33A83" w:rsidRDefault="0007556B" w:rsidP="00DD2ADF">
            <w:pPr>
              <w:pStyle w:val="headertabella0"/>
              <w:rPr>
                <w:color w:val="002060"/>
              </w:rPr>
            </w:pPr>
            <w:r w:rsidRPr="00B33A8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82F18" w14:textId="77777777" w:rsidR="0007556B" w:rsidRPr="00B33A83" w:rsidRDefault="0007556B" w:rsidP="00DD2ADF">
            <w:pPr>
              <w:pStyle w:val="headertabella0"/>
              <w:rPr>
                <w:color w:val="002060"/>
              </w:rPr>
            </w:pPr>
            <w:r w:rsidRPr="00B33A8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3930B" w14:textId="77777777" w:rsidR="0007556B" w:rsidRPr="00B33A83" w:rsidRDefault="0007556B" w:rsidP="00DD2ADF">
            <w:pPr>
              <w:pStyle w:val="headertabella0"/>
              <w:rPr>
                <w:color w:val="002060"/>
              </w:rPr>
            </w:pPr>
            <w:r w:rsidRPr="00B33A8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CF96B" w14:textId="77777777" w:rsidR="0007556B" w:rsidRPr="00B33A83" w:rsidRDefault="0007556B" w:rsidP="00DD2ADF">
            <w:pPr>
              <w:pStyle w:val="headertabella0"/>
              <w:rPr>
                <w:color w:val="002060"/>
              </w:rPr>
            </w:pPr>
            <w:r w:rsidRPr="00B33A8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95157" w14:textId="77777777" w:rsidR="0007556B" w:rsidRPr="00B33A83" w:rsidRDefault="0007556B" w:rsidP="00DD2ADF">
            <w:pPr>
              <w:pStyle w:val="headertabella0"/>
              <w:rPr>
                <w:color w:val="002060"/>
              </w:rPr>
            </w:pPr>
            <w:r w:rsidRPr="00B33A8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25DC9" w14:textId="77777777" w:rsidR="0007556B" w:rsidRPr="00B33A83" w:rsidRDefault="0007556B" w:rsidP="00DD2ADF">
            <w:pPr>
              <w:pStyle w:val="headertabella0"/>
              <w:rPr>
                <w:color w:val="002060"/>
              </w:rPr>
            </w:pPr>
            <w:r w:rsidRPr="00B33A8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4A010" w14:textId="77777777" w:rsidR="0007556B" w:rsidRPr="00B33A83" w:rsidRDefault="0007556B" w:rsidP="00DD2ADF">
            <w:pPr>
              <w:pStyle w:val="headertabella0"/>
              <w:rPr>
                <w:color w:val="002060"/>
              </w:rPr>
            </w:pPr>
            <w:r w:rsidRPr="00B33A8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D80EB" w14:textId="77777777" w:rsidR="0007556B" w:rsidRPr="00B33A83" w:rsidRDefault="0007556B" w:rsidP="00DD2ADF">
            <w:pPr>
              <w:pStyle w:val="headertabella0"/>
              <w:rPr>
                <w:color w:val="002060"/>
              </w:rPr>
            </w:pPr>
            <w:r w:rsidRPr="00B33A83">
              <w:rPr>
                <w:color w:val="002060"/>
              </w:rPr>
              <w:t>PE</w:t>
            </w:r>
          </w:p>
        </w:tc>
      </w:tr>
      <w:tr w:rsidR="0007556B" w:rsidRPr="00B33A83" w14:paraId="1548B8DD" w14:textId="77777777" w:rsidTr="00DD2AD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5B999A" w14:textId="77777777" w:rsidR="0007556B" w:rsidRPr="00B33A83" w:rsidRDefault="0007556B" w:rsidP="00DD2ADF">
            <w:pPr>
              <w:pStyle w:val="rowtabella0"/>
              <w:rPr>
                <w:color w:val="002060"/>
              </w:rPr>
            </w:pPr>
            <w:r w:rsidRPr="00B33A83">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6BA1"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F2A7"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2D17A" w14:textId="77777777" w:rsidR="0007556B" w:rsidRPr="00B33A83" w:rsidRDefault="0007556B" w:rsidP="00DD2ADF">
            <w:pPr>
              <w:pStyle w:val="rowtabella0"/>
              <w:jc w:val="center"/>
              <w:rPr>
                <w:color w:val="002060"/>
              </w:rPr>
            </w:pPr>
            <w:r w:rsidRPr="00B33A8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B02DE"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9FEC6"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FE326" w14:textId="77777777" w:rsidR="0007556B" w:rsidRPr="00B33A83" w:rsidRDefault="0007556B" w:rsidP="00DD2ADF">
            <w:pPr>
              <w:pStyle w:val="rowtabella0"/>
              <w:jc w:val="center"/>
              <w:rPr>
                <w:color w:val="002060"/>
              </w:rPr>
            </w:pPr>
            <w:r w:rsidRPr="00B33A83">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9EDF7"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AE94F" w14:textId="77777777" w:rsidR="0007556B" w:rsidRPr="00B33A83" w:rsidRDefault="0007556B" w:rsidP="00DD2ADF">
            <w:pPr>
              <w:pStyle w:val="rowtabella0"/>
              <w:jc w:val="center"/>
              <w:rPr>
                <w:color w:val="002060"/>
              </w:rPr>
            </w:pPr>
            <w:r w:rsidRPr="00B33A83">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5479B" w14:textId="77777777" w:rsidR="0007556B" w:rsidRPr="00B33A83" w:rsidRDefault="0007556B" w:rsidP="00DD2ADF">
            <w:pPr>
              <w:pStyle w:val="rowtabella0"/>
              <w:jc w:val="center"/>
              <w:rPr>
                <w:color w:val="002060"/>
              </w:rPr>
            </w:pPr>
            <w:r w:rsidRPr="00B33A83">
              <w:rPr>
                <w:color w:val="002060"/>
              </w:rPr>
              <w:t>0</w:t>
            </w:r>
          </w:p>
        </w:tc>
      </w:tr>
      <w:tr w:rsidR="0007556B" w:rsidRPr="00B33A83" w14:paraId="1BB62C17"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8A890" w14:textId="77777777" w:rsidR="0007556B" w:rsidRPr="00B33A83" w:rsidRDefault="0007556B" w:rsidP="00DD2ADF">
            <w:pPr>
              <w:pStyle w:val="rowtabella0"/>
              <w:rPr>
                <w:color w:val="002060"/>
              </w:rPr>
            </w:pPr>
            <w:r w:rsidRPr="00B33A83">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77194" w14:textId="77777777" w:rsidR="0007556B" w:rsidRPr="00B33A83" w:rsidRDefault="0007556B" w:rsidP="00DD2ADF">
            <w:pPr>
              <w:pStyle w:val="rowtabella0"/>
              <w:jc w:val="center"/>
              <w:rPr>
                <w:color w:val="002060"/>
              </w:rPr>
            </w:pPr>
            <w:r w:rsidRPr="00B33A8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D2FBA"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E13E" w14:textId="77777777" w:rsidR="0007556B" w:rsidRPr="00B33A83" w:rsidRDefault="0007556B" w:rsidP="00DD2ADF">
            <w:pPr>
              <w:pStyle w:val="rowtabella0"/>
              <w:jc w:val="center"/>
              <w:rPr>
                <w:color w:val="002060"/>
              </w:rPr>
            </w:pPr>
            <w:r w:rsidRPr="00B33A8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C5DD"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88DEB" w14:textId="77777777" w:rsidR="0007556B" w:rsidRPr="00B33A83" w:rsidRDefault="0007556B" w:rsidP="00DD2ADF">
            <w:pPr>
              <w:pStyle w:val="rowtabella0"/>
              <w:jc w:val="center"/>
              <w:rPr>
                <w:color w:val="002060"/>
              </w:rPr>
            </w:pPr>
            <w:r w:rsidRPr="00B33A8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5A04" w14:textId="77777777" w:rsidR="0007556B" w:rsidRPr="00B33A83" w:rsidRDefault="0007556B" w:rsidP="00DD2ADF">
            <w:pPr>
              <w:pStyle w:val="rowtabella0"/>
              <w:jc w:val="center"/>
              <w:rPr>
                <w:color w:val="002060"/>
              </w:rPr>
            </w:pPr>
            <w:r w:rsidRPr="00B33A8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F5026" w14:textId="77777777" w:rsidR="0007556B" w:rsidRPr="00B33A83" w:rsidRDefault="0007556B" w:rsidP="00DD2ADF">
            <w:pPr>
              <w:pStyle w:val="rowtabella0"/>
              <w:jc w:val="center"/>
              <w:rPr>
                <w:color w:val="002060"/>
              </w:rPr>
            </w:pPr>
            <w:r w:rsidRPr="00B33A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B604" w14:textId="77777777" w:rsidR="0007556B" w:rsidRPr="00B33A83" w:rsidRDefault="0007556B" w:rsidP="00DD2ADF">
            <w:pPr>
              <w:pStyle w:val="rowtabella0"/>
              <w:jc w:val="center"/>
              <w:rPr>
                <w:color w:val="002060"/>
              </w:rPr>
            </w:pPr>
            <w:r w:rsidRPr="00B33A8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AD18" w14:textId="77777777" w:rsidR="0007556B" w:rsidRPr="00B33A83" w:rsidRDefault="0007556B" w:rsidP="00DD2ADF">
            <w:pPr>
              <w:pStyle w:val="rowtabella0"/>
              <w:jc w:val="center"/>
              <w:rPr>
                <w:color w:val="002060"/>
              </w:rPr>
            </w:pPr>
            <w:r w:rsidRPr="00B33A83">
              <w:rPr>
                <w:color w:val="002060"/>
              </w:rPr>
              <w:t>0</w:t>
            </w:r>
          </w:p>
        </w:tc>
      </w:tr>
      <w:tr w:rsidR="0007556B" w:rsidRPr="00B33A83" w14:paraId="4BA202C4"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634F0" w14:textId="77777777" w:rsidR="0007556B" w:rsidRPr="00B33A83" w:rsidRDefault="0007556B" w:rsidP="00DD2ADF">
            <w:pPr>
              <w:pStyle w:val="rowtabella0"/>
              <w:rPr>
                <w:color w:val="002060"/>
              </w:rPr>
            </w:pPr>
            <w:r w:rsidRPr="00B33A83">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9B912"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DD83B"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D3077"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27B0"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5857"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CD6E" w14:textId="77777777" w:rsidR="0007556B" w:rsidRPr="00B33A83" w:rsidRDefault="0007556B" w:rsidP="00DD2ADF">
            <w:pPr>
              <w:pStyle w:val="rowtabella0"/>
              <w:jc w:val="center"/>
              <w:rPr>
                <w:color w:val="002060"/>
              </w:rPr>
            </w:pPr>
            <w:r w:rsidRPr="00B33A8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EE45" w14:textId="77777777" w:rsidR="0007556B" w:rsidRPr="00B33A83" w:rsidRDefault="0007556B" w:rsidP="00DD2ADF">
            <w:pPr>
              <w:pStyle w:val="rowtabella0"/>
              <w:jc w:val="center"/>
              <w:rPr>
                <w:color w:val="002060"/>
              </w:rPr>
            </w:pPr>
            <w:r w:rsidRPr="00B33A8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7A9D3" w14:textId="77777777" w:rsidR="0007556B" w:rsidRPr="00B33A83" w:rsidRDefault="0007556B" w:rsidP="00DD2ADF">
            <w:pPr>
              <w:pStyle w:val="rowtabella0"/>
              <w:jc w:val="center"/>
              <w:rPr>
                <w:color w:val="002060"/>
              </w:rPr>
            </w:pPr>
            <w:r w:rsidRPr="00B33A8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AFEEA" w14:textId="77777777" w:rsidR="0007556B" w:rsidRPr="00B33A83" w:rsidRDefault="0007556B" w:rsidP="00DD2ADF">
            <w:pPr>
              <w:pStyle w:val="rowtabella0"/>
              <w:jc w:val="center"/>
              <w:rPr>
                <w:color w:val="002060"/>
              </w:rPr>
            </w:pPr>
            <w:r w:rsidRPr="00B33A83">
              <w:rPr>
                <w:color w:val="002060"/>
              </w:rPr>
              <w:t>0</w:t>
            </w:r>
          </w:p>
        </w:tc>
      </w:tr>
      <w:tr w:rsidR="0007556B" w:rsidRPr="00B33A83" w14:paraId="1AAB0DB1"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50F60B" w14:textId="77777777" w:rsidR="0007556B" w:rsidRPr="00B33A83" w:rsidRDefault="0007556B" w:rsidP="00DD2ADF">
            <w:pPr>
              <w:pStyle w:val="rowtabella0"/>
              <w:rPr>
                <w:color w:val="002060"/>
              </w:rPr>
            </w:pPr>
            <w:r w:rsidRPr="00B33A83">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B97F"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0B24"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01AEE" w14:textId="77777777" w:rsidR="0007556B" w:rsidRPr="00B33A83" w:rsidRDefault="0007556B" w:rsidP="00DD2ADF">
            <w:pPr>
              <w:pStyle w:val="rowtabella0"/>
              <w:jc w:val="center"/>
              <w:rPr>
                <w:color w:val="002060"/>
              </w:rPr>
            </w:pPr>
            <w:r w:rsidRPr="00B33A8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5CE70"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D7E71" w14:textId="77777777" w:rsidR="0007556B" w:rsidRPr="00B33A83" w:rsidRDefault="0007556B" w:rsidP="00DD2ADF">
            <w:pPr>
              <w:pStyle w:val="rowtabella0"/>
              <w:jc w:val="center"/>
              <w:rPr>
                <w:color w:val="002060"/>
              </w:rPr>
            </w:pPr>
            <w:r w:rsidRPr="00B33A8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BA7F" w14:textId="77777777" w:rsidR="0007556B" w:rsidRPr="00B33A83" w:rsidRDefault="0007556B" w:rsidP="00DD2ADF">
            <w:pPr>
              <w:pStyle w:val="rowtabella0"/>
              <w:jc w:val="center"/>
              <w:rPr>
                <w:color w:val="002060"/>
              </w:rPr>
            </w:pPr>
            <w:r w:rsidRPr="00B33A8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874F" w14:textId="77777777" w:rsidR="0007556B" w:rsidRPr="00B33A83" w:rsidRDefault="0007556B" w:rsidP="00DD2ADF">
            <w:pPr>
              <w:pStyle w:val="rowtabella0"/>
              <w:jc w:val="center"/>
              <w:rPr>
                <w:color w:val="002060"/>
              </w:rPr>
            </w:pPr>
            <w:r w:rsidRPr="00B33A83">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EAE33" w14:textId="77777777" w:rsidR="0007556B" w:rsidRPr="00B33A83" w:rsidRDefault="0007556B" w:rsidP="00DD2ADF">
            <w:pPr>
              <w:pStyle w:val="rowtabella0"/>
              <w:jc w:val="center"/>
              <w:rPr>
                <w:color w:val="002060"/>
              </w:rPr>
            </w:pPr>
            <w:r w:rsidRPr="00B33A8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DC5D3" w14:textId="77777777" w:rsidR="0007556B" w:rsidRPr="00B33A83" w:rsidRDefault="0007556B" w:rsidP="00DD2ADF">
            <w:pPr>
              <w:pStyle w:val="rowtabella0"/>
              <w:jc w:val="center"/>
              <w:rPr>
                <w:color w:val="002060"/>
              </w:rPr>
            </w:pPr>
            <w:r w:rsidRPr="00B33A83">
              <w:rPr>
                <w:color w:val="002060"/>
              </w:rPr>
              <w:t>0</w:t>
            </w:r>
          </w:p>
        </w:tc>
      </w:tr>
      <w:tr w:rsidR="0007556B" w:rsidRPr="00B33A83" w14:paraId="20F3D360" w14:textId="77777777" w:rsidTr="00DD2AD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38F134" w14:textId="77777777" w:rsidR="0007556B" w:rsidRPr="00B33A83" w:rsidRDefault="0007556B" w:rsidP="00DD2ADF">
            <w:pPr>
              <w:pStyle w:val="rowtabella0"/>
              <w:rPr>
                <w:color w:val="002060"/>
              </w:rPr>
            </w:pPr>
            <w:r w:rsidRPr="00B33A83">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A30AE"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A666A" w14:textId="77777777" w:rsidR="0007556B" w:rsidRPr="00B33A83" w:rsidRDefault="0007556B" w:rsidP="00DD2ADF">
            <w:pPr>
              <w:pStyle w:val="rowtabella0"/>
              <w:jc w:val="center"/>
              <w:rPr>
                <w:color w:val="002060"/>
              </w:rPr>
            </w:pPr>
            <w:r w:rsidRPr="00B33A8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DD3A"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E97C"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03E13" w14:textId="77777777" w:rsidR="0007556B" w:rsidRPr="00B33A83" w:rsidRDefault="0007556B" w:rsidP="00DD2ADF">
            <w:pPr>
              <w:pStyle w:val="rowtabella0"/>
              <w:jc w:val="center"/>
              <w:rPr>
                <w:color w:val="002060"/>
              </w:rPr>
            </w:pPr>
            <w:r w:rsidRPr="00B33A8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A147B"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614A" w14:textId="77777777" w:rsidR="0007556B" w:rsidRPr="00B33A83" w:rsidRDefault="0007556B" w:rsidP="00DD2ADF">
            <w:pPr>
              <w:pStyle w:val="rowtabella0"/>
              <w:jc w:val="center"/>
              <w:rPr>
                <w:color w:val="002060"/>
              </w:rPr>
            </w:pPr>
            <w:r w:rsidRPr="00B33A83">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1387A" w14:textId="77777777" w:rsidR="0007556B" w:rsidRPr="00B33A83" w:rsidRDefault="0007556B" w:rsidP="00DD2ADF">
            <w:pPr>
              <w:pStyle w:val="rowtabella0"/>
              <w:jc w:val="center"/>
              <w:rPr>
                <w:color w:val="002060"/>
              </w:rPr>
            </w:pPr>
            <w:r w:rsidRPr="00B33A8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615C" w14:textId="77777777" w:rsidR="0007556B" w:rsidRPr="00B33A83" w:rsidRDefault="0007556B" w:rsidP="00DD2ADF">
            <w:pPr>
              <w:pStyle w:val="rowtabella0"/>
              <w:jc w:val="center"/>
              <w:rPr>
                <w:color w:val="002060"/>
              </w:rPr>
            </w:pPr>
            <w:r w:rsidRPr="00B33A83">
              <w:rPr>
                <w:color w:val="002060"/>
              </w:rPr>
              <w:t>0</w:t>
            </w:r>
          </w:p>
        </w:tc>
      </w:tr>
      <w:tr w:rsidR="0007556B" w:rsidRPr="00B33A83" w14:paraId="5A136376" w14:textId="77777777" w:rsidTr="00DD2AD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00D241" w14:textId="77777777" w:rsidR="0007556B" w:rsidRPr="00B33A83" w:rsidRDefault="0007556B" w:rsidP="00DD2ADF">
            <w:pPr>
              <w:pStyle w:val="rowtabella0"/>
              <w:rPr>
                <w:color w:val="002060"/>
              </w:rPr>
            </w:pPr>
            <w:r w:rsidRPr="00B33A83">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F349"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1208" w14:textId="77777777" w:rsidR="0007556B" w:rsidRPr="00B33A83" w:rsidRDefault="0007556B" w:rsidP="00DD2ADF">
            <w:pPr>
              <w:pStyle w:val="rowtabella0"/>
              <w:jc w:val="center"/>
              <w:rPr>
                <w:color w:val="002060"/>
              </w:rPr>
            </w:pPr>
            <w:r w:rsidRPr="00B33A8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8A6EF"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8D320"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84439"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1121"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3F156"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3B9F" w14:textId="77777777" w:rsidR="0007556B" w:rsidRPr="00B33A83" w:rsidRDefault="0007556B" w:rsidP="00DD2ADF">
            <w:pPr>
              <w:pStyle w:val="rowtabella0"/>
              <w:jc w:val="center"/>
              <w:rPr>
                <w:color w:val="002060"/>
              </w:rPr>
            </w:pPr>
            <w:r w:rsidRPr="00B33A8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21243" w14:textId="77777777" w:rsidR="0007556B" w:rsidRPr="00B33A83" w:rsidRDefault="0007556B" w:rsidP="00DD2ADF">
            <w:pPr>
              <w:pStyle w:val="rowtabella0"/>
              <w:jc w:val="center"/>
              <w:rPr>
                <w:color w:val="002060"/>
              </w:rPr>
            </w:pPr>
            <w:r w:rsidRPr="00B33A83">
              <w:rPr>
                <w:color w:val="002060"/>
              </w:rPr>
              <w:t>0</w:t>
            </w:r>
          </w:p>
        </w:tc>
      </w:tr>
    </w:tbl>
    <w:p w14:paraId="34DB9EE1" w14:textId="77777777" w:rsidR="0007556B" w:rsidRPr="00B33A83" w:rsidRDefault="0007556B" w:rsidP="0007556B">
      <w:pPr>
        <w:pStyle w:val="breakline"/>
        <w:rPr>
          <w:color w:val="002060"/>
        </w:rPr>
      </w:pPr>
    </w:p>
    <w:p w14:paraId="686ADEA0" w14:textId="77777777" w:rsidR="0007556B" w:rsidRPr="00B33A83" w:rsidRDefault="0007556B" w:rsidP="0007556B">
      <w:pPr>
        <w:pStyle w:val="titoloprinc0"/>
        <w:rPr>
          <w:color w:val="002060"/>
        </w:rPr>
      </w:pPr>
      <w:r w:rsidRPr="00B33A83">
        <w:rPr>
          <w:color w:val="002060"/>
        </w:rPr>
        <w:t>PROGRAMMA GARE</w:t>
      </w:r>
    </w:p>
    <w:p w14:paraId="66EB8580" w14:textId="77777777" w:rsidR="0007556B" w:rsidRPr="00B33A83" w:rsidRDefault="0007556B" w:rsidP="0007556B">
      <w:pPr>
        <w:pStyle w:val="breakline"/>
        <w:rPr>
          <w:color w:val="002060"/>
        </w:rPr>
      </w:pPr>
    </w:p>
    <w:p w14:paraId="746D767C" w14:textId="77777777" w:rsidR="0007556B" w:rsidRPr="00B33A83" w:rsidRDefault="0007556B" w:rsidP="0007556B">
      <w:pPr>
        <w:pStyle w:val="sottotitolocampionato10"/>
        <w:rPr>
          <w:color w:val="002060"/>
        </w:rPr>
      </w:pPr>
      <w:r w:rsidRPr="00B33A83">
        <w:rPr>
          <w:color w:val="002060"/>
        </w:rP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07556B" w:rsidRPr="00B33A83" w14:paraId="02AE4BA7"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75DF9"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CD4B9"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9B10C"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9EC28"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5895B"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34532"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2608A"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6B7C2CB8" w14:textId="77777777" w:rsidTr="00DD2AD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398FE03" w14:textId="77777777" w:rsidR="0007556B" w:rsidRPr="00B33A83" w:rsidRDefault="0007556B" w:rsidP="00DD2ADF">
            <w:pPr>
              <w:pStyle w:val="rowtabella0"/>
              <w:rPr>
                <w:color w:val="002060"/>
              </w:rPr>
            </w:pPr>
            <w:r w:rsidRPr="00B33A83">
              <w:rPr>
                <w:color w:val="002060"/>
              </w:rPr>
              <w:t>AUDAX 1970 S.ANGELO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55A9B5" w14:textId="77777777" w:rsidR="0007556B" w:rsidRPr="00B33A83" w:rsidRDefault="0007556B" w:rsidP="00DD2ADF">
            <w:pPr>
              <w:pStyle w:val="rowtabella0"/>
              <w:rPr>
                <w:color w:val="002060"/>
              </w:rPr>
            </w:pPr>
            <w:r w:rsidRPr="00B33A83">
              <w:rPr>
                <w:color w:val="002060"/>
              </w:rPr>
              <w:t>ACLI MANTOVANI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5C75D3"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20D6CE" w14:textId="77777777" w:rsidR="0007556B" w:rsidRPr="00B33A83" w:rsidRDefault="0007556B" w:rsidP="00DD2ADF">
            <w:pPr>
              <w:pStyle w:val="rowtabella0"/>
              <w:rPr>
                <w:color w:val="002060"/>
              </w:rPr>
            </w:pPr>
            <w:r w:rsidRPr="00B33A83">
              <w:rPr>
                <w:color w:val="002060"/>
              </w:rPr>
              <w:t>07/04/2022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DD4453" w14:textId="77777777" w:rsidR="0007556B" w:rsidRPr="00B33A83" w:rsidRDefault="0007556B" w:rsidP="00DD2ADF">
            <w:pPr>
              <w:pStyle w:val="rowtabella0"/>
              <w:rPr>
                <w:color w:val="002060"/>
              </w:rPr>
            </w:pPr>
            <w:r w:rsidRPr="00B33A83">
              <w:rPr>
                <w:color w:val="002060"/>
              </w:rPr>
              <w:t>5125 CAMPO NÂ°1 PARR. S. GIUSEPPE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2F36D" w14:textId="77777777" w:rsidR="0007556B" w:rsidRPr="00B33A83" w:rsidRDefault="0007556B" w:rsidP="00DD2ADF">
            <w:pPr>
              <w:pStyle w:val="rowtabella0"/>
              <w:rPr>
                <w:color w:val="002060"/>
              </w:rPr>
            </w:pPr>
            <w:r w:rsidRPr="00B33A83">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917D2E" w14:textId="77777777" w:rsidR="0007556B" w:rsidRPr="00B33A83" w:rsidRDefault="0007556B" w:rsidP="00DD2ADF">
            <w:pPr>
              <w:pStyle w:val="rowtabella0"/>
              <w:rPr>
                <w:color w:val="002060"/>
              </w:rPr>
            </w:pPr>
            <w:r w:rsidRPr="00B33A83">
              <w:rPr>
                <w:color w:val="002060"/>
              </w:rPr>
              <w:t>VIA GURCINO 25</w:t>
            </w:r>
          </w:p>
        </w:tc>
      </w:tr>
    </w:tbl>
    <w:p w14:paraId="15CC74F9" w14:textId="77777777" w:rsidR="0007556B" w:rsidRPr="00B33A83" w:rsidRDefault="0007556B" w:rsidP="0007556B">
      <w:pPr>
        <w:pStyle w:val="breakline"/>
        <w:rPr>
          <w:rFonts w:eastAsiaTheme="minorEastAsia"/>
          <w:color w:val="002060"/>
        </w:rPr>
      </w:pPr>
    </w:p>
    <w:p w14:paraId="5FB03E1C" w14:textId="77777777" w:rsidR="0007556B" w:rsidRPr="00B33A83" w:rsidRDefault="0007556B" w:rsidP="0007556B">
      <w:pPr>
        <w:pStyle w:val="breakline"/>
        <w:rPr>
          <w:color w:val="002060"/>
        </w:rPr>
      </w:pPr>
    </w:p>
    <w:p w14:paraId="074BA738" w14:textId="77777777" w:rsidR="0007556B" w:rsidRPr="00B33A83" w:rsidRDefault="0007556B" w:rsidP="0007556B">
      <w:pPr>
        <w:pStyle w:val="breakline"/>
        <w:rPr>
          <w:color w:val="002060"/>
        </w:rPr>
      </w:pPr>
    </w:p>
    <w:p w14:paraId="7C5ACA29" w14:textId="77777777" w:rsidR="0007556B" w:rsidRPr="00B33A83" w:rsidRDefault="0007556B" w:rsidP="0007556B">
      <w:pPr>
        <w:pStyle w:val="sottotitolocampionato10"/>
        <w:rPr>
          <w:color w:val="002060"/>
        </w:rPr>
      </w:pPr>
      <w:r w:rsidRPr="00B33A83">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1"/>
        <w:gridCol w:w="385"/>
        <w:gridCol w:w="898"/>
        <w:gridCol w:w="1183"/>
        <w:gridCol w:w="1549"/>
        <w:gridCol w:w="1557"/>
      </w:tblGrid>
      <w:tr w:rsidR="0007556B" w:rsidRPr="00B33A83" w14:paraId="341272AF"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A774A"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F170B"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3CD92"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24C4E"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62641"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63DE4"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12918"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5C88702C"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C66BCE" w14:textId="77777777" w:rsidR="0007556B" w:rsidRPr="00B33A83" w:rsidRDefault="0007556B" w:rsidP="00DD2ADF">
            <w:pPr>
              <w:pStyle w:val="rowtabella0"/>
              <w:rPr>
                <w:color w:val="002060"/>
              </w:rPr>
            </w:pPr>
            <w:r w:rsidRPr="00B33A83">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29B92" w14:textId="77777777" w:rsidR="0007556B" w:rsidRPr="00B33A83" w:rsidRDefault="0007556B" w:rsidP="00DD2ADF">
            <w:pPr>
              <w:pStyle w:val="rowtabella0"/>
              <w:rPr>
                <w:color w:val="002060"/>
              </w:rPr>
            </w:pPr>
            <w:r w:rsidRPr="00B33A83">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712CC"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8DF06" w14:textId="77777777" w:rsidR="0007556B" w:rsidRPr="00B33A83" w:rsidRDefault="0007556B" w:rsidP="00DD2ADF">
            <w:pPr>
              <w:pStyle w:val="rowtabella0"/>
              <w:rPr>
                <w:color w:val="002060"/>
              </w:rPr>
            </w:pPr>
            <w:r w:rsidRPr="00B33A83">
              <w:rPr>
                <w:color w:val="002060"/>
              </w:rPr>
              <w:t>10/04/2022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0A486" w14:textId="77777777" w:rsidR="0007556B" w:rsidRPr="00B33A83" w:rsidRDefault="0007556B" w:rsidP="00DD2ADF">
            <w:pPr>
              <w:pStyle w:val="rowtabella0"/>
              <w:rPr>
                <w:color w:val="002060"/>
              </w:rPr>
            </w:pPr>
            <w:r w:rsidRPr="00B33A83">
              <w:rPr>
                <w:color w:val="002060"/>
              </w:rPr>
              <w:t>5629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47D20" w14:textId="77777777" w:rsidR="0007556B" w:rsidRPr="00B33A83" w:rsidRDefault="0007556B" w:rsidP="00DD2ADF">
            <w:pPr>
              <w:pStyle w:val="rowtabella0"/>
              <w:rPr>
                <w:color w:val="002060"/>
              </w:rPr>
            </w:pPr>
            <w:r w:rsidRPr="00B33A83">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1034D" w14:textId="77777777" w:rsidR="0007556B" w:rsidRPr="00B33A83" w:rsidRDefault="0007556B" w:rsidP="00DD2ADF">
            <w:pPr>
              <w:pStyle w:val="rowtabella0"/>
              <w:rPr>
                <w:color w:val="002060"/>
              </w:rPr>
            </w:pPr>
            <w:r w:rsidRPr="00B33A83">
              <w:rPr>
                <w:color w:val="002060"/>
              </w:rPr>
              <w:t>FRAZ.PAGLIARE VIA VECCHI</w:t>
            </w:r>
          </w:p>
        </w:tc>
      </w:tr>
      <w:tr w:rsidR="0007556B" w:rsidRPr="00B33A83" w14:paraId="6EAE4CD9"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442198" w14:textId="77777777" w:rsidR="0007556B" w:rsidRPr="00B33A83" w:rsidRDefault="0007556B" w:rsidP="00DD2ADF">
            <w:pPr>
              <w:pStyle w:val="rowtabella0"/>
              <w:rPr>
                <w:color w:val="002060"/>
              </w:rPr>
            </w:pPr>
            <w:r w:rsidRPr="00B33A83">
              <w:rPr>
                <w:color w:val="002060"/>
              </w:rPr>
              <w:t>CALDAROLA G.N.C.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C9CDB6" w14:textId="77777777" w:rsidR="0007556B" w:rsidRPr="00B33A83" w:rsidRDefault="0007556B" w:rsidP="00DD2ADF">
            <w:pPr>
              <w:pStyle w:val="rowtabella0"/>
              <w:rPr>
                <w:color w:val="002060"/>
              </w:rPr>
            </w:pPr>
            <w:r w:rsidRPr="00B33A83">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E5A4F1"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F5ABFC" w14:textId="77777777" w:rsidR="0007556B" w:rsidRPr="00B33A83" w:rsidRDefault="0007556B" w:rsidP="00DD2ADF">
            <w:pPr>
              <w:pStyle w:val="rowtabella0"/>
              <w:rPr>
                <w:color w:val="002060"/>
              </w:rPr>
            </w:pPr>
            <w:r w:rsidRPr="00B33A83">
              <w:rPr>
                <w:color w:val="002060"/>
              </w:rPr>
              <w:t>10/04/2022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D3B4BE" w14:textId="77777777" w:rsidR="0007556B" w:rsidRPr="00B33A83" w:rsidRDefault="0007556B" w:rsidP="00DD2ADF">
            <w:pPr>
              <w:pStyle w:val="rowtabella0"/>
              <w:rPr>
                <w:color w:val="002060"/>
              </w:rPr>
            </w:pPr>
            <w:r w:rsidRPr="00B33A83">
              <w:rPr>
                <w:color w:val="002060"/>
              </w:rPr>
              <w:t>5241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C9C0D3" w14:textId="77777777" w:rsidR="0007556B" w:rsidRPr="00B33A83" w:rsidRDefault="0007556B" w:rsidP="00DD2ADF">
            <w:pPr>
              <w:pStyle w:val="rowtabella0"/>
              <w:rPr>
                <w:color w:val="002060"/>
              </w:rPr>
            </w:pPr>
            <w:r w:rsidRPr="00B33A83">
              <w:rPr>
                <w:color w:val="002060"/>
              </w:rPr>
              <w:t>CALDAROLA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F75CC2" w14:textId="77777777" w:rsidR="0007556B" w:rsidRPr="00B33A83" w:rsidRDefault="0007556B" w:rsidP="00DD2ADF">
            <w:pPr>
              <w:pStyle w:val="rowtabella0"/>
              <w:rPr>
                <w:color w:val="002060"/>
              </w:rPr>
            </w:pPr>
            <w:r w:rsidRPr="00B33A83">
              <w:rPr>
                <w:color w:val="002060"/>
              </w:rPr>
              <w:t>ZONA PPE</w:t>
            </w:r>
          </w:p>
        </w:tc>
      </w:tr>
      <w:tr w:rsidR="0007556B" w:rsidRPr="00B33A83" w14:paraId="12ED1075"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C720E3" w14:textId="77777777" w:rsidR="0007556B" w:rsidRPr="00B33A83" w:rsidRDefault="0007556B" w:rsidP="00DD2ADF">
            <w:pPr>
              <w:pStyle w:val="rowtabella0"/>
              <w:rPr>
                <w:color w:val="002060"/>
              </w:rPr>
            </w:pPr>
            <w:r w:rsidRPr="00B33A83">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456847" w14:textId="77777777" w:rsidR="0007556B" w:rsidRPr="00B33A83" w:rsidRDefault="0007556B" w:rsidP="00DD2ADF">
            <w:pPr>
              <w:pStyle w:val="rowtabella0"/>
              <w:rPr>
                <w:color w:val="002060"/>
              </w:rPr>
            </w:pPr>
            <w:r w:rsidRPr="00B33A83">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E2E07"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8B242" w14:textId="77777777" w:rsidR="0007556B" w:rsidRPr="00B33A83" w:rsidRDefault="0007556B" w:rsidP="00DD2ADF">
            <w:pPr>
              <w:pStyle w:val="rowtabella0"/>
              <w:rPr>
                <w:color w:val="002060"/>
              </w:rPr>
            </w:pPr>
            <w:r w:rsidRPr="00B33A83">
              <w:rPr>
                <w:color w:val="002060"/>
              </w:rPr>
              <w:t>13/04/2022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B8783" w14:textId="77777777" w:rsidR="0007556B" w:rsidRPr="00B33A83" w:rsidRDefault="0007556B" w:rsidP="00DD2ADF">
            <w:pPr>
              <w:pStyle w:val="rowtabella0"/>
              <w:rPr>
                <w:color w:val="002060"/>
              </w:rPr>
            </w:pPr>
            <w:r w:rsidRPr="00B33A83">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EA77E6" w14:textId="77777777" w:rsidR="0007556B" w:rsidRPr="00B33A83" w:rsidRDefault="0007556B" w:rsidP="00DD2ADF">
            <w:pPr>
              <w:pStyle w:val="rowtabella0"/>
              <w:rPr>
                <w:color w:val="002060"/>
              </w:rPr>
            </w:pPr>
            <w:r w:rsidRPr="00B33A8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654B9" w14:textId="77777777" w:rsidR="0007556B" w:rsidRPr="00B33A83" w:rsidRDefault="0007556B" w:rsidP="00DD2ADF">
            <w:pPr>
              <w:pStyle w:val="rowtabella0"/>
              <w:rPr>
                <w:color w:val="002060"/>
              </w:rPr>
            </w:pPr>
            <w:r w:rsidRPr="00B33A83">
              <w:rPr>
                <w:color w:val="002060"/>
              </w:rPr>
              <w:t>VIA MADRE TERESA DI CALCUTTA</w:t>
            </w:r>
          </w:p>
        </w:tc>
      </w:tr>
    </w:tbl>
    <w:p w14:paraId="2B9D046A" w14:textId="77777777" w:rsidR="0007556B" w:rsidRPr="00B33A83" w:rsidRDefault="0007556B" w:rsidP="0007556B">
      <w:pPr>
        <w:pStyle w:val="breakline"/>
        <w:rPr>
          <w:rFonts w:eastAsiaTheme="minorEastAsia"/>
          <w:color w:val="002060"/>
        </w:rPr>
      </w:pPr>
    </w:p>
    <w:p w14:paraId="41BF1AEB" w14:textId="77777777" w:rsidR="0007556B" w:rsidRPr="00B33A83" w:rsidRDefault="0007556B" w:rsidP="0007556B">
      <w:pPr>
        <w:pStyle w:val="breakline"/>
        <w:rPr>
          <w:color w:val="002060"/>
        </w:rPr>
      </w:pPr>
    </w:p>
    <w:p w14:paraId="5B787CFD" w14:textId="77777777" w:rsidR="0007556B" w:rsidRPr="00B33A83" w:rsidRDefault="0007556B" w:rsidP="0007556B">
      <w:pPr>
        <w:pStyle w:val="breakline"/>
        <w:rPr>
          <w:color w:val="002060"/>
        </w:rPr>
      </w:pPr>
    </w:p>
    <w:p w14:paraId="385FEB06" w14:textId="77777777" w:rsidR="0007556B" w:rsidRPr="00B33A83" w:rsidRDefault="0007556B" w:rsidP="0007556B">
      <w:pPr>
        <w:pStyle w:val="sottotitolocampionato10"/>
        <w:rPr>
          <w:color w:val="002060"/>
        </w:rPr>
      </w:pPr>
      <w:r w:rsidRPr="00B33A83">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32"/>
        <w:gridCol w:w="385"/>
        <w:gridCol w:w="898"/>
        <w:gridCol w:w="1176"/>
        <w:gridCol w:w="1556"/>
        <w:gridCol w:w="1546"/>
      </w:tblGrid>
      <w:tr w:rsidR="0007556B" w:rsidRPr="00B33A83" w14:paraId="33F9FE84"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81B59"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DFAD3"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C5428"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D564C2"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76BB3"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B8A5D"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817E8"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3F5A3A5D"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A5E2A0" w14:textId="77777777" w:rsidR="0007556B" w:rsidRPr="00B33A83" w:rsidRDefault="0007556B" w:rsidP="00DD2ADF">
            <w:pPr>
              <w:pStyle w:val="rowtabella0"/>
              <w:rPr>
                <w:color w:val="002060"/>
              </w:rPr>
            </w:pPr>
            <w:r w:rsidRPr="00B33A83">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F3D158" w14:textId="77777777" w:rsidR="0007556B" w:rsidRPr="00B33A83" w:rsidRDefault="0007556B" w:rsidP="00DD2ADF">
            <w:pPr>
              <w:pStyle w:val="rowtabella0"/>
              <w:rPr>
                <w:color w:val="002060"/>
              </w:rPr>
            </w:pPr>
            <w:r w:rsidRPr="00B33A83">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B2DFCE"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0BC94" w14:textId="77777777" w:rsidR="0007556B" w:rsidRPr="00B33A83" w:rsidRDefault="0007556B" w:rsidP="00DD2ADF">
            <w:pPr>
              <w:pStyle w:val="rowtabella0"/>
              <w:rPr>
                <w:color w:val="002060"/>
              </w:rPr>
            </w:pPr>
            <w:r w:rsidRPr="00B33A83">
              <w:rPr>
                <w:color w:val="002060"/>
              </w:rPr>
              <w:t>06/04/2022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F2BF8" w14:textId="77777777" w:rsidR="0007556B" w:rsidRPr="00B33A83" w:rsidRDefault="0007556B" w:rsidP="00DD2ADF">
            <w:pPr>
              <w:pStyle w:val="rowtabella0"/>
              <w:rPr>
                <w:color w:val="002060"/>
              </w:rPr>
            </w:pPr>
            <w:r w:rsidRPr="00B33A83">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969766" w14:textId="77777777" w:rsidR="0007556B" w:rsidRPr="00B33A83" w:rsidRDefault="0007556B" w:rsidP="00DD2ADF">
            <w:pPr>
              <w:pStyle w:val="rowtabella0"/>
              <w:rPr>
                <w:color w:val="002060"/>
              </w:rPr>
            </w:pPr>
            <w:r w:rsidRPr="00B33A83">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AD069" w14:textId="77777777" w:rsidR="0007556B" w:rsidRPr="00B33A83" w:rsidRDefault="0007556B" w:rsidP="00DD2ADF">
            <w:pPr>
              <w:pStyle w:val="rowtabella0"/>
              <w:rPr>
                <w:color w:val="002060"/>
              </w:rPr>
            </w:pPr>
            <w:r w:rsidRPr="00B33A83">
              <w:rPr>
                <w:color w:val="002060"/>
              </w:rPr>
              <w:t>VIA BRUNO BUOZZI</w:t>
            </w:r>
          </w:p>
        </w:tc>
      </w:tr>
      <w:tr w:rsidR="0007556B" w:rsidRPr="00B33A83" w14:paraId="711C50DC"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7DE30C" w14:textId="77777777" w:rsidR="0007556B" w:rsidRPr="00B33A83" w:rsidRDefault="0007556B" w:rsidP="00DD2ADF">
            <w:pPr>
              <w:pStyle w:val="rowtabella0"/>
              <w:rPr>
                <w:color w:val="002060"/>
              </w:rPr>
            </w:pPr>
            <w:r w:rsidRPr="00B33A83">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7BEDFF" w14:textId="77777777" w:rsidR="0007556B" w:rsidRPr="00B33A83" w:rsidRDefault="0007556B" w:rsidP="00DD2ADF">
            <w:pPr>
              <w:pStyle w:val="rowtabella0"/>
              <w:rPr>
                <w:color w:val="002060"/>
              </w:rPr>
            </w:pPr>
            <w:r w:rsidRPr="00B33A83">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6610AD"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9A89CE" w14:textId="77777777" w:rsidR="0007556B" w:rsidRPr="00B33A83" w:rsidRDefault="0007556B" w:rsidP="00DD2ADF">
            <w:pPr>
              <w:pStyle w:val="rowtabella0"/>
              <w:rPr>
                <w:color w:val="002060"/>
              </w:rPr>
            </w:pPr>
            <w:r w:rsidRPr="00B33A83">
              <w:rPr>
                <w:color w:val="002060"/>
              </w:rPr>
              <w:t>10/04/2022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A545DA" w14:textId="77777777" w:rsidR="0007556B" w:rsidRPr="00B33A83" w:rsidRDefault="0007556B" w:rsidP="00DD2ADF">
            <w:pPr>
              <w:pStyle w:val="rowtabella0"/>
              <w:rPr>
                <w:color w:val="002060"/>
              </w:rPr>
            </w:pPr>
            <w:r w:rsidRPr="00B33A83">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75A7DD" w14:textId="77777777" w:rsidR="0007556B" w:rsidRPr="00B33A83" w:rsidRDefault="0007556B" w:rsidP="00DD2ADF">
            <w:pPr>
              <w:pStyle w:val="rowtabella0"/>
              <w:rPr>
                <w:color w:val="002060"/>
              </w:rPr>
            </w:pPr>
            <w:r w:rsidRPr="00B33A8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5CA3C" w14:textId="77777777" w:rsidR="0007556B" w:rsidRPr="00B33A83" w:rsidRDefault="0007556B" w:rsidP="00DD2ADF">
            <w:pPr>
              <w:pStyle w:val="rowtabella0"/>
              <w:rPr>
                <w:color w:val="002060"/>
              </w:rPr>
            </w:pPr>
            <w:r w:rsidRPr="00B33A83">
              <w:rPr>
                <w:color w:val="002060"/>
              </w:rPr>
              <w:t>VIA PETRARCA</w:t>
            </w:r>
          </w:p>
        </w:tc>
      </w:tr>
      <w:tr w:rsidR="0007556B" w:rsidRPr="00B33A83" w14:paraId="6EBA3E57"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570BDE" w14:textId="77777777" w:rsidR="0007556B" w:rsidRPr="00B33A83" w:rsidRDefault="0007556B" w:rsidP="00DD2ADF">
            <w:pPr>
              <w:pStyle w:val="rowtabella0"/>
              <w:rPr>
                <w:color w:val="002060"/>
              </w:rPr>
            </w:pPr>
            <w:r w:rsidRPr="00B33A83">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6F3EE8" w14:textId="77777777" w:rsidR="0007556B" w:rsidRPr="00B33A83" w:rsidRDefault="0007556B" w:rsidP="00DD2ADF">
            <w:pPr>
              <w:pStyle w:val="rowtabella0"/>
              <w:rPr>
                <w:color w:val="002060"/>
              </w:rPr>
            </w:pPr>
            <w:r w:rsidRPr="00B33A83">
              <w:rPr>
                <w:color w:val="002060"/>
              </w:rPr>
              <w:t xml:space="preserve">AMICI DEL </w:t>
            </w:r>
            <w:proofErr w:type="spellStart"/>
            <w:r w:rsidRPr="00B33A83">
              <w:rPr>
                <w:color w:val="002060"/>
              </w:rPr>
              <w:t>CENTROSOCIOsq.B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D1C67"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77842" w14:textId="77777777" w:rsidR="0007556B" w:rsidRPr="00B33A83" w:rsidRDefault="0007556B" w:rsidP="00DD2ADF">
            <w:pPr>
              <w:pStyle w:val="rowtabella0"/>
              <w:rPr>
                <w:color w:val="002060"/>
              </w:rPr>
            </w:pPr>
            <w:r w:rsidRPr="00B33A83">
              <w:rPr>
                <w:color w:val="002060"/>
              </w:rPr>
              <w:t>10/04/2022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D317A" w14:textId="77777777" w:rsidR="0007556B" w:rsidRPr="00B33A83" w:rsidRDefault="0007556B" w:rsidP="00DD2ADF">
            <w:pPr>
              <w:pStyle w:val="rowtabella0"/>
              <w:rPr>
                <w:color w:val="002060"/>
              </w:rPr>
            </w:pPr>
            <w:r w:rsidRPr="00B33A83">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FE352" w14:textId="77777777" w:rsidR="0007556B" w:rsidRPr="00B33A83" w:rsidRDefault="0007556B" w:rsidP="00DD2ADF">
            <w:pPr>
              <w:pStyle w:val="rowtabella0"/>
              <w:rPr>
                <w:color w:val="002060"/>
              </w:rPr>
            </w:pPr>
            <w:r w:rsidRPr="00B33A83">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009DFF" w14:textId="77777777" w:rsidR="0007556B" w:rsidRPr="00B33A83" w:rsidRDefault="0007556B" w:rsidP="00DD2ADF">
            <w:pPr>
              <w:pStyle w:val="rowtabella0"/>
              <w:rPr>
                <w:color w:val="002060"/>
              </w:rPr>
            </w:pPr>
            <w:r w:rsidRPr="00B33A83">
              <w:rPr>
                <w:color w:val="002060"/>
              </w:rPr>
              <w:t>VIA DEI LECCI-TAVERNELLE</w:t>
            </w:r>
          </w:p>
        </w:tc>
      </w:tr>
    </w:tbl>
    <w:p w14:paraId="79F66F70" w14:textId="77777777" w:rsidR="0007556B" w:rsidRPr="00B33A83" w:rsidRDefault="0007556B" w:rsidP="0007556B">
      <w:pPr>
        <w:pStyle w:val="breakline"/>
        <w:rPr>
          <w:rFonts w:eastAsiaTheme="minorEastAsia"/>
          <w:color w:val="002060"/>
        </w:rPr>
      </w:pPr>
    </w:p>
    <w:p w14:paraId="7E1E01D0" w14:textId="77777777" w:rsidR="0007556B" w:rsidRPr="00B33A83" w:rsidRDefault="0007556B" w:rsidP="0007556B">
      <w:pPr>
        <w:pStyle w:val="breakline"/>
        <w:rPr>
          <w:color w:val="002060"/>
        </w:rPr>
      </w:pPr>
    </w:p>
    <w:p w14:paraId="60387894" w14:textId="77777777" w:rsidR="0007556B" w:rsidRPr="00B33A83" w:rsidRDefault="0007556B" w:rsidP="0007556B">
      <w:pPr>
        <w:pStyle w:val="breakline"/>
        <w:rPr>
          <w:color w:val="002060"/>
        </w:rPr>
      </w:pPr>
    </w:p>
    <w:p w14:paraId="7176B4E2" w14:textId="77777777" w:rsidR="0007556B" w:rsidRPr="00B33A83" w:rsidRDefault="0007556B" w:rsidP="0007556B">
      <w:pPr>
        <w:pStyle w:val="sottotitolocampionato10"/>
        <w:rPr>
          <w:color w:val="002060"/>
        </w:rPr>
      </w:pPr>
      <w:r w:rsidRPr="00B33A83">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1997"/>
        <w:gridCol w:w="385"/>
        <w:gridCol w:w="898"/>
        <w:gridCol w:w="1198"/>
        <w:gridCol w:w="1548"/>
        <w:gridCol w:w="1567"/>
      </w:tblGrid>
      <w:tr w:rsidR="0007556B" w:rsidRPr="00B33A83" w14:paraId="4AFF49DA" w14:textId="77777777" w:rsidTr="00DD2AD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62A40" w14:textId="77777777" w:rsidR="0007556B" w:rsidRPr="00B33A83" w:rsidRDefault="0007556B" w:rsidP="00DD2ADF">
            <w:pPr>
              <w:pStyle w:val="headertabella0"/>
              <w:rPr>
                <w:color w:val="002060"/>
              </w:rPr>
            </w:pPr>
            <w:r w:rsidRPr="00B33A8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8FC5AB" w14:textId="77777777" w:rsidR="0007556B" w:rsidRPr="00B33A83" w:rsidRDefault="0007556B" w:rsidP="00DD2ADF">
            <w:pPr>
              <w:pStyle w:val="headertabella0"/>
              <w:rPr>
                <w:color w:val="002060"/>
              </w:rPr>
            </w:pPr>
            <w:r w:rsidRPr="00B33A8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F2B08" w14:textId="77777777" w:rsidR="0007556B" w:rsidRPr="00B33A83" w:rsidRDefault="0007556B" w:rsidP="00DD2ADF">
            <w:pPr>
              <w:pStyle w:val="headertabella0"/>
              <w:rPr>
                <w:color w:val="002060"/>
              </w:rPr>
            </w:pPr>
            <w:r w:rsidRPr="00B33A8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299C2" w14:textId="77777777" w:rsidR="0007556B" w:rsidRPr="00B33A83" w:rsidRDefault="0007556B" w:rsidP="00DD2ADF">
            <w:pPr>
              <w:pStyle w:val="headertabella0"/>
              <w:rPr>
                <w:color w:val="002060"/>
              </w:rPr>
            </w:pPr>
            <w:r w:rsidRPr="00B33A8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1AF19" w14:textId="77777777" w:rsidR="0007556B" w:rsidRPr="00B33A83" w:rsidRDefault="0007556B" w:rsidP="00DD2ADF">
            <w:pPr>
              <w:pStyle w:val="headertabella0"/>
              <w:rPr>
                <w:color w:val="002060"/>
              </w:rPr>
            </w:pPr>
            <w:r w:rsidRPr="00B33A8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7233B" w14:textId="77777777" w:rsidR="0007556B" w:rsidRPr="00B33A83" w:rsidRDefault="0007556B" w:rsidP="00DD2ADF">
            <w:pPr>
              <w:pStyle w:val="headertabella0"/>
              <w:rPr>
                <w:color w:val="002060"/>
              </w:rPr>
            </w:pPr>
            <w:proofErr w:type="spellStart"/>
            <w:r w:rsidRPr="00B33A83">
              <w:rPr>
                <w:color w:val="002060"/>
              </w:rPr>
              <w:t>Localita'</w:t>
            </w:r>
            <w:proofErr w:type="spellEnd"/>
            <w:r w:rsidRPr="00B33A83">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F5D68" w14:textId="77777777" w:rsidR="0007556B" w:rsidRPr="00B33A83" w:rsidRDefault="0007556B" w:rsidP="00DD2ADF">
            <w:pPr>
              <w:pStyle w:val="headertabella0"/>
              <w:rPr>
                <w:color w:val="002060"/>
              </w:rPr>
            </w:pPr>
            <w:r w:rsidRPr="00B33A83">
              <w:rPr>
                <w:color w:val="002060"/>
              </w:rPr>
              <w:t>Indirizzo Impianto</w:t>
            </w:r>
          </w:p>
        </w:tc>
      </w:tr>
      <w:tr w:rsidR="0007556B" w:rsidRPr="00B33A83" w14:paraId="4410FDEC" w14:textId="77777777" w:rsidTr="00DD2AD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C11FB0" w14:textId="77777777" w:rsidR="0007556B" w:rsidRPr="00B33A83" w:rsidRDefault="0007556B" w:rsidP="00DD2ADF">
            <w:pPr>
              <w:pStyle w:val="rowtabella0"/>
              <w:rPr>
                <w:color w:val="002060"/>
              </w:rPr>
            </w:pPr>
            <w:r w:rsidRPr="00B33A83">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E98792" w14:textId="77777777" w:rsidR="0007556B" w:rsidRPr="00B33A83" w:rsidRDefault="0007556B" w:rsidP="00DD2ADF">
            <w:pPr>
              <w:pStyle w:val="rowtabella0"/>
              <w:rPr>
                <w:color w:val="002060"/>
              </w:rPr>
            </w:pPr>
            <w:r w:rsidRPr="00B33A83">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29D57" w14:textId="77777777" w:rsidR="0007556B" w:rsidRPr="00B33A83" w:rsidRDefault="0007556B" w:rsidP="00DD2ADF">
            <w:pPr>
              <w:pStyle w:val="rowtabella0"/>
              <w:jc w:val="center"/>
              <w:rPr>
                <w:color w:val="002060"/>
              </w:rPr>
            </w:pPr>
            <w:r w:rsidRPr="00B33A8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B0060" w14:textId="77777777" w:rsidR="0007556B" w:rsidRPr="00B33A83" w:rsidRDefault="0007556B" w:rsidP="00DD2ADF">
            <w:pPr>
              <w:pStyle w:val="rowtabella0"/>
              <w:rPr>
                <w:color w:val="002060"/>
              </w:rPr>
            </w:pPr>
            <w:r w:rsidRPr="00B33A83">
              <w:rPr>
                <w:color w:val="002060"/>
              </w:rPr>
              <w:t>09/04/2022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2A40B0" w14:textId="77777777" w:rsidR="0007556B" w:rsidRPr="00B33A83" w:rsidRDefault="0007556B" w:rsidP="00DD2ADF">
            <w:pPr>
              <w:pStyle w:val="rowtabella0"/>
              <w:rPr>
                <w:color w:val="002060"/>
              </w:rPr>
            </w:pPr>
            <w:r w:rsidRPr="00B33A83">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00634D" w14:textId="77777777" w:rsidR="0007556B" w:rsidRPr="00B33A83" w:rsidRDefault="0007556B" w:rsidP="00DD2ADF">
            <w:pPr>
              <w:pStyle w:val="rowtabella0"/>
              <w:rPr>
                <w:color w:val="002060"/>
              </w:rPr>
            </w:pPr>
            <w:r w:rsidRPr="00B33A83">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EE3FC2" w14:textId="77777777" w:rsidR="0007556B" w:rsidRPr="00B33A83" w:rsidRDefault="0007556B" w:rsidP="00DD2ADF">
            <w:pPr>
              <w:pStyle w:val="rowtabella0"/>
              <w:rPr>
                <w:color w:val="002060"/>
              </w:rPr>
            </w:pPr>
            <w:r w:rsidRPr="00B33A83">
              <w:rPr>
                <w:color w:val="002060"/>
              </w:rPr>
              <w:t>VIA ALESSANDRO MANZONI</w:t>
            </w:r>
          </w:p>
        </w:tc>
      </w:tr>
      <w:tr w:rsidR="0007556B" w:rsidRPr="00B33A83" w14:paraId="4A78818A" w14:textId="77777777" w:rsidTr="00DD2AD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EA17BB" w14:textId="77777777" w:rsidR="0007556B" w:rsidRPr="00B33A83" w:rsidRDefault="0007556B" w:rsidP="00DD2ADF">
            <w:pPr>
              <w:pStyle w:val="rowtabella0"/>
              <w:rPr>
                <w:color w:val="002060"/>
              </w:rPr>
            </w:pPr>
            <w:r w:rsidRPr="00B33A83">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9D4855" w14:textId="77777777" w:rsidR="0007556B" w:rsidRPr="00B33A83" w:rsidRDefault="0007556B" w:rsidP="00DD2ADF">
            <w:pPr>
              <w:pStyle w:val="rowtabella0"/>
              <w:rPr>
                <w:color w:val="002060"/>
              </w:rPr>
            </w:pPr>
            <w:r w:rsidRPr="00B33A83">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ECD831"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2EBE8C" w14:textId="77777777" w:rsidR="0007556B" w:rsidRPr="00B33A83" w:rsidRDefault="0007556B" w:rsidP="00DD2ADF">
            <w:pPr>
              <w:pStyle w:val="rowtabella0"/>
              <w:rPr>
                <w:color w:val="002060"/>
              </w:rPr>
            </w:pPr>
            <w:r w:rsidRPr="00B33A83">
              <w:rPr>
                <w:color w:val="002060"/>
              </w:rPr>
              <w:t>10/04/2022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50C62C" w14:textId="77777777" w:rsidR="0007556B" w:rsidRPr="00B33A83" w:rsidRDefault="0007556B" w:rsidP="00DD2ADF">
            <w:pPr>
              <w:pStyle w:val="rowtabella0"/>
              <w:rPr>
                <w:color w:val="002060"/>
              </w:rPr>
            </w:pPr>
            <w:r w:rsidRPr="00B33A8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CF3A23" w14:textId="77777777" w:rsidR="0007556B" w:rsidRPr="00B33A83" w:rsidRDefault="0007556B" w:rsidP="00DD2ADF">
            <w:pPr>
              <w:pStyle w:val="rowtabella0"/>
              <w:rPr>
                <w:color w:val="002060"/>
              </w:rPr>
            </w:pPr>
            <w:r w:rsidRPr="00B33A8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F61461" w14:textId="77777777" w:rsidR="0007556B" w:rsidRPr="00B33A83" w:rsidRDefault="0007556B" w:rsidP="00DD2ADF">
            <w:pPr>
              <w:pStyle w:val="rowtabella0"/>
              <w:rPr>
                <w:color w:val="002060"/>
              </w:rPr>
            </w:pPr>
            <w:r w:rsidRPr="00B33A83">
              <w:rPr>
                <w:color w:val="002060"/>
              </w:rPr>
              <w:t>LOC.MONTEROCCO VIA A.MANCINI</w:t>
            </w:r>
          </w:p>
        </w:tc>
      </w:tr>
      <w:tr w:rsidR="0007556B" w:rsidRPr="00B33A83" w14:paraId="650AFF4A" w14:textId="77777777" w:rsidTr="00DD2AD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E5CBC" w14:textId="77777777" w:rsidR="0007556B" w:rsidRPr="00B33A83" w:rsidRDefault="0007556B" w:rsidP="00DD2ADF">
            <w:pPr>
              <w:pStyle w:val="rowtabella0"/>
              <w:rPr>
                <w:color w:val="002060"/>
              </w:rPr>
            </w:pPr>
            <w:r w:rsidRPr="00B33A83">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08445B" w14:textId="77777777" w:rsidR="0007556B" w:rsidRPr="00B33A83" w:rsidRDefault="0007556B" w:rsidP="00DD2ADF">
            <w:pPr>
              <w:pStyle w:val="rowtabella0"/>
              <w:rPr>
                <w:color w:val="002060"/>
              </w:rPr>
            </w:pPr>
            <w:r w:rsidRPr="00B33A83">
              <w:rPr>
                <w:color w:val="002060"/>
              </w:rPr>
              <w:t>BORGO ROSSELLI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32968" w14:textId="77777777" w:rsidR="0007556B" w:rsidRPr="00B33A83" w:rsidRDefault="0007556B" w:rsidP="00DD2ADF">
            <w:pPr>
              <w:pStyle w:val="rowtabella0"/>
              <w:jc w:val="center"/>
              <w:rPr>
                <w:color w:val="002060"/>
              </w:rPr>
            </w:pPr>
            <w:r w:rsidRPr="00B33A8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84629" w14:textId="77777777" w:rsidR="0007556B" w:rsidRPr="00B33A83" w:rsidRDefault="0007556B" w:rsidP="00DD2ADF">
            <w:pPr>
              <w:pStyle w:val="rowtabella0"/>
              <w:rPr>
                <w:color w:val="002060"/>
              </w:rPr>
            </w:pPr>
            <w:r w:rsidRPr="00B33A83">
              <w:rPr>
                <w:color w:val="002060"/>
              </w:rPr>
              <w:t>11/04/2022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386264" w14:textId="77777777" w:rsidR="0007556B" w:rsidRPr="00B33A83" w:rsidRDefault="0007556B" w:rsidP="00DD2ADF">
            <w:pPr>
              <w:pStyle w:val="rowtabella0"/>
              <w:rPr>
                <w:color w:val="002060"/>
              </w:rPr>
            </w:pPr>
            <w:r w:rsidRPr="00B33A83">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238BD1" w14:textId="77777777" w:rsidR="0007556B" w:rsidRPr="00B33A83" w:rsidRDefault="0007556B" w:rsidP="00DD2ADF">
            <w:pPr>
              <w:pStyle w:val="rowtabella0"/>
              <w:rPr>
                <w:color w:val="002060"/>
              </w:rPr>
            </w:pPr>
            <w:r w:rsidRPr="00B33A83">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B7A393" w14:textId="77777777" w:rsidR="0007556B" w:rsidRPr="00B33A83" w:rsidRDefault="0007556B" w:rsidP="00DD2ADF">
            <w:pPr>
              <w:pStyle w:val="rowtabella0"/>
              <w:rPr>
                <w:color w:val="002060"/>
              </w:rPr>
            </w:pPr>
            <w:r w:rsidRPr="00B33A83">
              <w:rPr>
                <w:color w:val="002060"/>
              </w:rPr>
              <w:t>VIALE GIUSTOZZI</w:t>
            </w:r>
          </w:p>
        </w:tc>
      </w:tr>
    </w:tbl>
    <w:p w14:paraId="71F09F42" w14:textId="77777777" w:rsidR="0007556B" w:rsidRPr="00B33A83" w:rsidRDefault="0007556B" w:rsidP="0007556B">
      <w:pPr>
        <w:pStyle w:val="breakline"/>
        <w:rPr>
          <w:rFonts w:eastAsiaTheme="minorEastAsia"/>
          <w:color w:val="002060"/>
        </w:rPr>
      </w:pPr>
    </w:p>
    <w:p w14:paraId="371A9DF7" w14:textId="77777777" w:rsidR="0007556B" w:rsidRPr="00B33A83" w:rsidRDefault="0007556B" w:rsidP="0007556B">
      <w:pPr>
        <w:pStyle w:val="breakline"/>
        <w:rPr>
          <w:color w:val="002060"/>
        </w:rPr>
      </w:pPr>
    </w:p>
    <w:p w14:paraId="68C026C8" w14:textId="77777777" w:rsidR="00A520DF" w:rsidRPr="00BC7F50" w:rsidRDefault="00A520DF" w:rsidP="00A520DF">
      <w:pPr>
        <w:pStyle w:val="breakline"/>
        <w:rPr>
          <w:rFonts w:eastAsiaTheme="minorEastAsia"/>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3D65C751" w:rsidR="00641F6F" w:rsidRDefault="00641F6F" w:rsidP="00641F6F">
      <w:pPr>
        <w:pStyle w:val="Nessunaspaziatura"/>
        <w:jc w:val="both"/>
        <w:rPr>
          <w:rFonts w:ascii="Arial" w:hAnsi="Arial" w:cs="Arial"/>
          <w:color w:val="002060"/>
        </w:rPr>
      </w:pPr>
      <w:r w:rsidRPr="007F76C2">
        <w:rPr>
          <w:rFonts w:ascii="Arial" w:hAnsi="Arial" w:cs="Arial"/>
          <w:color w:val="002060"/>
        </w:rPr>
        <w:t>Il versamento delle somme relative alle ammende comminate con il presente Comunicato Ufficiale deve essere effettuato entro il</w:t>
      </w:r>
      <w:r w:rsidR="008D47EC">
        <w:rPr>
          <w:rFonts w:ascii="Arial" w:hAnsi="Arial" w:cs="Arial"/>
          <w:color w:val="002060"/>
        </w:rPr>
        <w:t xml:space="preserve"> </w:t>
      </w:r>
      <w:r w:rsidR="00A520DF">
        <w:rPr>
          <w:rFonts w:ascii="Arial" w:hAnsi="Arial" w:cs="Arial"/>
          <w:b/>
          <w:bCs/>
          <w:color w:val="002060"/>
        </w:rPr>
        <w:t>1</w:t>
      </w:r>
      <w:r w:rsidR="00A63D6E">
        <w:rPr>
          <w:rFonts w:ascii="Arial" w:hAnsi="Arial" w:cs="Arial"/>
          <w:b/>
          <w:bCs/>
          <w:color w:val="002060"/>
        </w:rPr>
        <w:t>8</w:t>
      </w:r>
      <w:r w:rsidR="00A520DF">
        <w:rPr>
          <w:rFonts w:ascii="Arial" w:hAnsi="Arial" w:cs="Arial"/>
          <w:b/>
          <w:bCs/>
          <w:color w:val="002060"/>
        </w:rPr>
        <w:t xml:space="preserve"> aprile</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08944565" w14:textId="7715FAD4" w:rsidR="00641F6F" w:rsidRDefault="00641F6F" w:rsidP="00641F6F">
      <w:pPr>
        <w:pStyle w:val="LndNormale1"/>
        <w:rPr>
          <w:b/>
          <w:sz w:val="28"/>
          <w:szCs w:val="28"/>
          <w:u w:val="single"/>
        </w:rPr>
      </w:pPr>
    </w:p>
    <w:p w14:paraId="21448F34" w14:textId="65405052" w:rsidR="00B07888" w:rsidRDefault="00B07888" w:rsidP="00641F6F">
      <w:pPr>
        <w:pStyle w:val="LndNormale1"/>
        <w:rPr>
          <w:b/>
          <w:sz w:val="28"/>
          <w:szCs w:val="28"/>
          <w:u w:val="single"/>
        </w:rPr>
      </w:pPr>
    </w:p>
    <w:p w14:paraId="59F60E6D" w14:textId="77777777" w:rsidR="00B07888" w:rsidRPr="00F53C2C" w:rsidRDefault="00B07888" w:rsidP="00B07888">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6F5639D8" w14:textId="77777777" w:rsidR="00B07888" w:rsidRDefault="00B07888"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584CF0D9" w:rsidR="0022051B" w:rsidRPr="007F5272" w:rsidRDefault="0022051B" w:rsidP="0022051B">
      <w:pPr>
        <w:pStyle w:val="LndNormale1"/>
        <w:jc w:val="center"/>
        <w:rPr>
          <w:b/>
          <w:color w:val="002060"/>
          <w:u w:val="single"/>
        </w:rPr>
      </w:pPr>
      <w:r w:rsidRPr="007F5272">
        <w:rPr>
          <w:b/>
          <w:color w:val="002060"/>
          <w:u w:val="single"/>
        </w:rPr>
        <w:lastRenderedPageBreak/>
        <w:t xml:space="preserve">Pubblicato in Ancona ed affisso all’albo del C.R. M. il </w:t>
      </w:r>
      <w:r w:rsidR="00A63D6E">
        <w:rPr>
          <w:b/>
          <w:color w:val="002060"/>
          <w:u w:val="single"/>
        </w:rPr>
        <w:t>0</w:t>
      </w:r>
      <w:r w:rsidR="00B2260B">
        <w:rPr>
          <w:b/>
          <w:color w:val="002060"/>
          <w:u w:val="single"/>
        </w:rPr>
        <w:t>6</w:t>
      </w:r>
      <w:r w:rsidR="00830450" w:rsidRPr="000039D0">
        <w:rPr>
          <w:b/>
          <w:color w:val="002060"/>
          <w:u w:val="single"/>
        </w:rPr>
        <w:t>/</w:t>
      </w:r>
      <w:r w:rsidR="00496B75">
        <w:rPr>
          <w:b/>
          <w:color w:val="002060"/>
          <w:u w:val="single"/>
        </w:rPr>
        <w:t>0</w:t>
      </w:r>
      <w:r w:rsidR="00A63D6E">
        <w:rPr>
          <w:b/>
          <w:color w:val="002060"/>
          <w:u w:val="single"/>
        </w:rPr>
        <w:t>4</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1681" w14:textId="77777777" w:rsidR="004E3D14" w:rsidRDefault="004E3D14">
      <w:r>
        <w:separator/>
      </w:r>
    </w:p>
  </w:endnote>
  <w:endnote w:type="continuationSeparator" w:id="0">
    <w:p w14:paraId="3E150658" w14:textId="77777777" w:rsidR="004E3D14" w:rsidRDefault="004E3D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1D28FC80"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CE454D">
      <w:rPr>
        <w:rStyle w:val="Numeropagina"/>
        <w:rFonts w:ascii="Arial" w:hAnsi="Arial" w:cs="Arial"/>
        <w:color w:val="002060"/>
      </w:rPr>
      <w:t>9</w:t>
    </w:r>
    <w:r w:rsidR="00B2260B">
      <w:rPr>
        <w:rStyle w:val="Numeropagina"/>
        <w:rFonts w:ascii="Arial" w:hAnsi="Arial" w:cs="Arial"/>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F6104" w14:textId="77777777" w:rsidR="004E3D14" w:rsidRDefault="004E3D14">
      <w:r>
        <w:separator/>
      </w:r>
    </w:p>
  </w:footnote>
  <w:footnote w:type="continuationSeparator" w:id="0">
    <w:p w14:paraId="4419ED89" w14:textId="77777777" w:rsidR="004E3D14" w:rsidRDefault="004E3D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0"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7"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9"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16cid:durableId="1555847131">
    <w:abstractNumId w:val="23"/>
  </w:num>
  <w:num w:numId="2" w16cid:durableId="483937670">
    <w:abstractNumId w:val="13"/>
  </w:num>
  <w:num w:numId="3" w16cid:durableId="558707566">
    <w:abstractNumId w:val="12"/>
  </w:num>
  <w:num w:numId="4" w16cid:durableId="1177619080">
    <w:abstractNumId w:val="15"/>
  </w:num>
  <w:num w:numId="5" w16cid:durableId="1445884444">
    <w:abstractNumId w:val="17"/>
  </w:num>
  <w:num w:numId="6" w16cid:durableId="162429481">
    <w:abstractNumId w:val="10"/>
  </w:num>
  <w:num w:numId="7" w16cid:durableId="1845316369">
    <w:abstractNumId w:val="9"/>
  </w:num>
  <w:num w:numId="8" w16cid:durableId="646131381">
    <w:abstractNumId w:val="33"/>
  </w:num>
  <w:num w:numId="9" w16cid:durableId="37512845">
    <w:abstractNumId w:val="1"/>
  </w:num>
  <w:num w:numId="10" w16cid:durableId="1345936763">
    <w:abstractNumId w:val="2"/>
  </w:num>
  <w:num w:numId="11" w16cid:durableId="767502197">
    <w:abstractNumId w:val="32"/>
  </w:num>
  <w:num w:numId="12" w16cid:durableId="908003239">
    <w:abstractNumId w:val="8"/>
  </w:num>
  <w:num w:numId="13" w16cid:durableId="507910436">
    <w:abstractNumId w:val="34"/>
  </w:num>
  <w:num w:numId="14" w16cid:durableId="986670470">
    <w:abstractNumId w:val="24"/>
  </w:num>
  <w:num w:numId="15" w16cid:durableId="825781678">
    <w:abstractNumId w:val="14"/>
  </w:num>
  <w:num w:numId="16" w16cid:durableId="150875635">
    <w:abstractNumId w:val="25"/>
  </w:num>
  <w:num w:numId="17" w16cid:durableId="970793872">
    <w:abstractNumId w:val="18"/>
  </w:num>
  <w:num w:numId="18" w16cid:durableId="2057776325">
    <w:abstractNumId w:val="29"/>
  </w:num>
  <w:num w:numId="19" w16cid:durableId="216476003">
    <w:abstractNumId w:val="31"/>
  </w:num>
  <w:num w:numId="20" w16cid:durableId="920067282">
    <w:abstractNumId w:val="26"/>
  </w:num>
  <w:num w:numId="21" w16cid:durableId="819270212">
    <w:abstractNumId w:val="19"/>
  </w:num>
  <w:num w:numId="22" w16cid:durableId="867259253">
    <w:abstractNumId w:val="3"/>
  </w:num>
  <w:num w:numId="23" w16cid:durableId="2041316167">
    <w:abstractNumId w:val="20"/>
  </w:num>
  <w:num w:numId="24" w16cid:durableId="2088113516">
    <w:abstractNumId w:val="20"/>
    <w:lvlOverride w:ilvl="0">
      <w:startOverride w:val="1"/>
    </w:lvlOverride>
  </w:num>
  <w:num w:numId="25" w16cid:durableId="1398548243">
    <w:abstractNumId w:val="7"/>
  </w:num>
  <w:num w:numId="26" w16cid:durableId="830366229">
    <w:abstractNumId w:val="7"/>
    <w:lvlOverride w:ilvl="0">
      <w:startOverride w:val="1"/>
    </w:lvlOverride>
  </w:num>
  <w:num w:numId="27" w16cid:durableId="2068529586">
    <w:abstractNumId w:val="7"/>
    <w:lvlOverride w:ilvl="0">
      <w:startOverride w:val="1"/>
    </w:lvlOverride>
  </w:num>
  <w:num w:numId="28" w16cid:durableId="1408721357">
    <w:abstractNumId w:val="7"/>
    <w:lvlOverride w:ilvl="0">
      <w:startOverride w:val="1"/>
    </w:lvlOverride>
  </w:num>
  <w:num w:numId="29" w16cid:durableId="1496140904">
    <w:abstractNumId w:val="16"/>
  </w:num>
  <w:num w:numId="30" w16cid:durableId="317999827">
    <w:abstractNumId w:val="5"/>
  </w:num>
  <w:num w:numId="31" w16cid:durableId="458108769">
    <w:abstractNumId w:val="1"/>
    <w:lvlOverride w:ilvl="0">
      <w:startOverride w:val="1"/>
    </w:lvlOverride>
  </w:num>
  <w:num w:numId="32" w16cid:durableId="1428191953">
    <w:abstractNumId w:val="6"/>
  </w:num>
  <w:num w:numId="33" w16cid:durableId="855269315">
    <w:abstractNumId w:val="35"/>
  </w:num>
  <w:num w:numId="34" w16cid:durableId="1348602421">
    <w:abstractNumId w:val="0"/>
  </w:num>
  <w:num w:numId="35" w16cid:durableId="1159883669">
    <w:abstractNumId w:val="21"/>
  </w:num>
  <w:num w:numId="36" w16cid:durableId="337662996">
    <w:abstractNumId w:val="0"/>
    <w:lvlOverride w:ilvl="0">
      <w:startOverride w:val="1"/>
    </w:lvlOverride>
  </w:num>
  <w:num w:numId="37" w16cid:durableId="2024893562">
    <w:abstractNumId w:val="28"/>
  </w:num>
  <w:num w:numId="38" w16cid:durableId="223954289">
    <w:abstractNumId w:val="11"/>
  </w:num>
  <w:num w:numId="39" w16cid:durableId="1939946130">
    <w:abstractNumId w:val="30"/>
  </w:num>
  <w:num w:numId="40" w16cid:durableId="2124613836">
    <w:abstractNumId w:val="22"/>
  </w:num>
  <w:num w:numId="41" w16cid:durableId="168562657">
    <w:abstractNumId w:val="27"/>
  </w:num>
  <w:num w:numId="42" w16cid:durableId="102393936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A0A5E"/>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3A58"/>
    <w:rsid w:val="00435BBB"/>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C8A"/>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452"/>
    <w:rsid w:val="008D3FA7"/>
    <w:rsid w:val="008D47EC"/>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27FA"/>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15FD"/>
    <w:rsid w:val="00CE199C"/>
    <w:rsid w:val="00CE291A"/>
    <w:rsid w:val="00CE3535"/>
    <w:rsid w:val="00CE454D"/>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2270"/>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38E"/>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11"/>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72B"/>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TotalTime>
  <Pages>20</Pages>
  <Words>5753</Words>
  <Characters>32795</Characters>
  <Application>Microsoft Office Word</Application>
  <DocSecurity>0</DocSecurity>
  <Lines>273</Lines>
  <Paragraphs>76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38472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2022-01-29T09:43:00Z</cp:lastPrinted>
  <dcterms:created xsi:type="dcterms:W3CDTF">2022-04-06T09:32:00Z</dcterms:created>
  <dcterms:modified xsi:type="dcterms:W3CDTF">2022-04-06T10:10:00Z</dcterms:modified>
</cp:coreProperties>
</file>