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AF507E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3643EF">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63D6E">
              <w:rPr>
                <w:rFonts w:ascii="Arial" w:hAnsi="Arial" w:cs="Arial"/>
                <w:color w:val="002060"/>
                <w:sz w:val="40"/>
                <w:szCs w:val="40"/>
              </w:rPr>
              <w:t>0</w:t>
            </w:r>
            <w:r w:rsidR="003643EF">
              <w:rPr>
                <w:rFonts w:ascii="Arial" w:hAnsi="Arial" w:cs="Arial"/>
                <w:color w:val="002060"/>
                <w:sz w:val="40"/>
                <w:szCs w:val="40"/>
              </w:rPr>
              <w:t>7</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3E73584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C0FAB">
          <w:rPr>
            <w:noProof/>
            <w:webHidden/>
            <w:color w:val="002060"/>
          </w:rPr>
          <w:t>1</w:t>
        </w:r>
        <w:r w:rsidR="00AC19D9" w:rsidRPr="002419EA">
          <w:rPr>
            <w:noProof/>
            <w:webHidden/>
            <w:color w:val="002060"/>
          </w:rPr>
          <w:fldChar w:fldCharType="end"/>
        </w:r>
      </w:hyperlink>
    </w:p>
    <w:p w14:paraId="112EDB38" w14:textId="49B949CF" w:rsidR="00AC19D9" w:rsidRPr="002419EA" w:rsidRDefault="00EC1AB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C0FAB">
          <w:rPr>
            <w:noProof/>
            <w:webHidden/>
            <w:color w:val="002060"/>
          </w:rPr>
          <w:t>1</w:t>
        </w:r>
        <w:r w:rsidR="00AC19D9" w:rsidRPr="002419EA">
          <w:rPr>
            <w:noProof/>
            <w:webHidden/>
            <w:color w:val="002060"/>
          </w:rPr>
          <w:fldChar w:fldCharType="end"/>
        </w:r>
      </w:hyperlink>
    </w:p>
    <w:p w14:paraId="4D9CAD43" w14:textId="311C3733" w:rsidR="00AC19D9" w:rsidRPr="002419EA" w:rsidRDefault="00EC1AB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C0FAB">
          <w:rPr>
            <w:noProof/>
            <w:webHidden/>
            <w:color w:val="002060"/>
          </w:rPr>
          <w:t>1</w:t>
        </w:r>
        <w:r w:rsidR="00AC19D9" w:rsidRPr="002419EA">
          <w:rPr>
            <w:noProof/>
            <w:webHidden/>
            <w:color w:val="002060"/>
          </w:rPr>
          <w:fldChar w:fldCharType="end"/>
        </w:r>
      </w:hyperlink>
    </w:p>
    <w:p w14:paraId="0EAFCCD8" w14:textId="33B206FA" w:rsidR="00AC19D9" w:rsidRPr="002419EA" w:rsidRDefault="00EC1AB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C0FAB">
          <w:rPr>
            <w:noProof/>
            <w:webHidden/>
            <w:color w:val="002060"/>
          </w:rPr>
          <w:t>2</w:t>
        </w:r>
        <w:r w:rsidR="00AC19D9" w:rsidRPr="002419EA">
          <w:rPr>
            <w:noProof/>
            <w:webHidden/>
            <w:color w:val="002060"/>
          </w:rPr>
          <w:fldChar w:fldCharType="end"/>
        </w:r>
      </w:hyperlink>
    </w:p>
    <w:p w14:paraId="0952245B" w14:textId="32A49602" w:rsidR="00AC19D9" w:rsidRPr="002419EA" w:rsidRDefault="00EC1AB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C0FAB">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26A34211" w:rsidR="00C954C4" w:rsidRPr="003C0FAB" w:rsidRDefault="00C954C4" w:rsidP="00F336CC">
      <w:pPr>
        <w:rPr>
          <w:rFonts w:ascii="Arial" w:hAnsi="Arial" w:cs="Arial"/>
          <w:color w:val="002060"/>
          <w:sz w:val="22"/>
          <w:szCs w:val="22"/>
        </w:rPr>
      </w:pPr>
    </w:p>
    <w:p w14:paraId="534AFB4A" w14:textId="77777777" w:rsidR="003C0FAB" w:rsidRPr="003C0FAB" w:rsidRDefault="003C0FAB" w:rsidP="003C0FAB">
      <w:pPr>
        <w:pStyle w:val="LndNormale1"/>
        <w:rPr>
          <w:b/>
          <w:color w:val="002060"/>
          <w:sz w:val="28"/>
          <w:szCs w:val="28"/>
        </w:rPr>
      </w:pPr>
      <w:r w:rsidRPr="003C0FAB">
        <w:rPr>
          <w:b/>
          <w:color w:val="002060"/>
          <w:sz w:val="28"/>
          <w:szCs w:val="28"/>
        </w:rPr>
        <w:t>CIRCOLARE N. 8 DEL 04.04.2022</w:t>
      </w:r>
    </w:p>
    <w:p w14:paraId="7E972FAE" w14:textId="77777777" w:rsidR="003C0FAB" w:rsidRPr="003C0FAB" w:rsidRDefault="003C0FAB" w:rsidP="003C0FAB">
      <w:pPr>
        <w:pStyle w:val="LndNormale1"/>
        <w:rPr>
          <w:color w:val="002060"/>
        </w:rPr>
      </w:pPr>
      <w:r w:rsidRPr="003C0FAB">
        <w:rPr>
          <w:color w:val="002060"/>
        </w:rPr>
        <w:t>Si trasmette, per opportuna conoscenza, la copia della circolare n. 15-2022 elaborata dal Centro Studi Tributari della L.N.D. inerente l’oggetto:</w:t>
      </w:r>
    </w:p>
    <w:p w14:paraId="090D1256" w14:textId="77777777" w:rsidR="003C0FAB" w:rsidRPr="003C0FAB" w:rsidRDefault="003C0FAB" w:rsidP="003C0FAB">
      <w:pPr>
        <w:pStyle w:val="LndNormale1"/>
        <w:rPr>
          <w:b/>
          <w:i/>
          <w:color w:val="002060"/>
        </w:rPr>
      </w:pPr>
      <w:r w:rsidRPr="003C0FAB">
        <w:rPr>
          <w:b/>
          <w:i/>
          <w:color w:val="002060"/>
        </w:rPr>
        <w:t>“Bonus sponsorizzazioni sportive 2021 – Comunicato del Dipartimento per lo Sport – Circolare Agenzia delle Entrate n. 9/E del 1° aprile 2022 – Commento alle novità fiscali per lo sport – Legge di Bilancio 2022, n. 234 del 30 dicembre 2021”</w:t>
      </w:r>
    </w:p>
    <w:p w14:paraId="558524EA" w14:textId="1791C945" w:rsidR="003C0FAB" w:rsidRDefault="003C0FAB" w:rsidP="003C0FAB">
      <w:pPr>
        <w:pStyle w:val="LndNormale1"/>
        <w:rPr>
          <w:b/>
          <w:iCs/>
          <w:color w:val="002060"/>
        </w:rPr>
      </w:pPr>
    </w:p>
    <w:p w14:paraId="4EE310AA" w14:textId="77777777" w:rsidR="003C0FAB" w:rsidRPr="003C0FAB" w:rsidRDefault="003C0FAB" w:rsidP="003C0FAB">
      <w:pPr>
        <w:pStyle w:val="LndNormale1"/>
        <w:rPr>
          <w:b/>
          <w:iCs/>
          <w:color w:val="002060"/>
        </w:rPr>
      </w:pPr>
    </w:p>
    <w:p w14:paraId="6FE5FD45" w14:textId="77777777" w:rsidR="003C0FAB" w:rsidRPr="003C0FAB" w:rsidRDefault="003C0FAB" w:rsidP="003C0FAB">
      <w:pPr>
        <w:pStyle w:val="LndNormale1"/>
        <w:rPr>
          <w:b/>
          <w:color w:val="002060"/>
          <w:sz w:val="28"/>
          <w:szCs w:val="28"/>
        </w:rPr>
      </w:pPr>
      <w:r w:rsidRPr="003C0FAB">
        <w:rPr>
          <w:b/>
          <w:color w:val="002060"/>
          <w:sz w:val="28"/>
          <w:szCs w:val="28"/>
        </w:rPr>
        <w:t>CIRCOLARE N. 10 DEL 05.04.2022</w:t>
      </w:r>
    </w:p>
    <w:p w14:paraId="65323F38" w14:textId="77777777" w:rsidR="003C0FAB" w:rsidRPr="003C0FAB" w:rsidRDefault="003C0FAB" w:rsidP="003C0FAB">
      <w:pPr>
        <w:pStyle w:val="LndNormale1"/>
        <w:rPr>
          <w:color w:val="002060"/>
        </w:rPr>
      </w:pPr>
      <w:r w:rsidRPr="003C0FAB">
        <w:rPr>
          <w:color w:val="002060"/>
        </w:rPr>
        <w:t>Si trasmette, per opportuna conoscenza, la copia della circolare n. 16-2022 elaborata dal Centro Studi Tributari della L.N.D. inerente l’oggetto:</w:t>
      </w:r>
    </w:p>
    <w:p w14:paraId="53B02A9F" w14:textId="77777777" w:rsidR="003C0FAB" w:rsidRPr="003C0FAB" w:rsidRDefault="003C0FAB" w:rsidP="003C0FAB">
      <w:pPr>
        <w:pStyle w:val="LndNormale1"/>
        <w:rPr>
          <w:b/>
          <w:i/>
          <w:color w:val="002060"/>
        </w:rPr>
      </w:pPr>
      <w:r w:rsidRPr="003C0FAB">
        <w:rPr>
          <w:b/>
          <w:i/>
          <w:color w:val="002060"/>
        </w:rPr>
        <w:t>“Credito d’imposta sponsorizzazioni 2020 – Terzo elenco pubblicato dal Dipartimento per lo Sport – Ulteriori chiarimenti dell’Agenzia delle Entrate – Limite massimo compensabile nel mod. F 24”</w:t>
      </w:r>
    </w:p>
    <w:p w14:paraId="602A56A6" w14:textId="7803373A" w:rsidR="003C0FAB" w:rsidRDefault="003C0FAB" w:rsidP="00F336CC">
      <w:pPr>
        <w:rPr>
          <w:rFonts w:ascii="Arial" w:hAnsi="Arial" w:cs="Arial"/>
          <w:color w:val="002060"/>
          <w:sz w:val="22"/>
          <w:szCs w:val="22"/>
        </w:rPr>
      </w:pPr>
    </w:p>
    <w:p w14:paraId="2E6A945F" w14:textId="77777777" w:rsidR="003C0FAB" w:rsidRPr="003C0FAB" w:rsidRDefault="003C0F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lastRenderedPageBreak/>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2546C293" w14:textId="2A0EB21F" w:rsidR="003C0FAB" w:rsidRPr="003C0FAB" w:rsidRDefault="003C0FAB" w:rsidP="009D0C38">
      <w:pPr>
        <w:pStyle w:val="LndNormale1"/>
        <w:rPr>
          <w:color w:val="002060"/>
          <w:szCs w:val="22"/>
        </w:rPr>
      </w:pPr>
    </w:p>
    <w:p w14:paraId="10D41938" w14:textId="33D83789" w:rsidR="003C0FAB" w:rsidRPr="003C0FAB" w:rsidRDefault="003C0FAB" w:rsidP="009D0C38">
      <w:pPr>
        <w:pStyle w:val="LndNormale1"/>
        <w:rPr>
          <w:color w:val="002060"/>
          <w:szCs w:val="22"/>
        </w:rPr>
      </w:pPr>
    </w:p>
    <w:p w14:paraId="47A9EE1F" w14:textId="77777777" w:rsidR="003C0FAB" w:rsidRPr="003C0FAB" w:rsidRDefault="003C0FAB" w:rsidP="003C0FAB">
      <w:pPr>
        <w:pStyle w:val="LndNormale1"/>
        <w:rPr>
          <w:b/>
          <w:color w:val="002060"/>
          <w:sz w:val="28"/>
          <w:szCs w:val="28"/>
        </w:rPr>
      </w:pPr>
      <w:r w:rsidRPr="003C0FAB">
        <w:rPr>
          <w:b/>
          <w:color w:val="002060"/>
          <w:sz w:val="28"/>
          <w:szCs w:val="28"/>
        </w:rPr>
        <w:t>PIANO NAZIONALE RIPRESA E RESILIENZA</w:t>
      </w:r>
    </w:p>
    <w:p w14:paraId="5D20F8B2" w14:textId="77777777" w:rsidR="003C0FAB" w:rsidRPr="003C0FAB" w:rsidRDefault="003C0FAB" w:rsidP="003C0FAB">
      <w:pPr>
        <w:pStyle w:val="LndNormale1"/>
        <w:rPr>
          <w:b/>
          <w:color w:val="002060"/>
          <w:szCs w:val="22"/>
          <w:u w:val="single"/>
        </w:rPr>
      </w:pPr>
    </w:p>
    <w:p w14:paraId="54F1B1E9" w14:textId="77777777" w:rsidR="003C0FAB" w:rsidRPr="003C0FAB" w:rsidRDefault="003C0FAB" w:rsidP="003C0FAB">
      <w:pPr>
        <w:pStyle w:val="LndNormale1"/>
        <w:rPr>
          <w:b/>
          <w:color w:val="002060"/>
          <w:szCs w:val="22"/>
          <w:u w:val="single"/>
        </w:rPr>
      </w:pPr>
      <w:r w:rsidRPr="003C0FAB">
        <w:rPr>
          <w:b/>
          <w:color w:val="002060"/>
          <w:szCs w:val="22"/>
          <w:u w:val="single"/>
        </w:rPr>
        <w:t>Realizzazione nuovi impianti o rigenerazione di impianti esistenti di interesse sportivo o agonistico della Federazioni Sportive Nazionali – Avviso Pubblico Cluster 3</w:t>
      </w:r>
    </w:p>
    <w:p w14:paraId="57430B0A" w14:textId="77777777" w:rsidR="003C0FAB" w:rsidRPr="003C0FAB" w:rsidRDefault="003C0FAB" w:rsidP="003C0FAB">
      <w:pPr>
        <w:pStyle w:val="LndNormale1"/>
        <w:rPr>
          <w:color w:val="002060"/>
          <w:szCs w:val="22"/>
        </w:rPr>
      </w:pPr>
      <w:r w:rsidRPr="003C0FAB">
        <w:rPr>
          <w:color w:val="002060"/>
          <w:szCs w:val="22"/>
        </w:rPr>
        <w:t xml:space="preserve">Si comunica che per la presentazione dei progetti in oggetto, la F.I.G.C. ha attivato l’indirizzo di posta elettronica certificata: </w:t>
      </w:r>
    </w:p>
    <w:p w14:paraId="420B5ED7" w14:textId="77777777" w:rsidR="003C0FAB" w:rsidRPr="003C0FAB" w:rsidRDefault="00EC1AB8" w:rsidP="003C0FAB">
      <w:pPr>
        <w:pStyle w:val="LndNormale1"/>
        <w:rPr>
          <w:color w:val="002060"/>
          <w:szCs w:val="22"/>
        </w:rPr>
      </w:pPr>
      <w:hyperlink r:id="rId12" w:history="1">
        <w:r w:rsidR="003C0FAB" w:rsidRPr="003C0FAB">
          <w:rPr>
            <w:rStyle w:val="Collegamentoipertestuale"/>
            <w:color w:val="002060"/>
            <w:szCs w:val="22"/>
          </w:rPr>
          <w:t>cluster3figc@pec.figc.it</w:t>
        </w:r>
      </w:hyperlink>
    </w:p>
    <w:p w14:paraId="494240A3" w14:textId="77777777" w:rsidR="003C0FAB" w:rsidRPr="003C0FAB" w:rsidRDefault="003C0FAB" w:rsidP="003C0FAB">
      <w:pPr>
        <w:pStyle w:val="LndNormale1"/>
        <w:rPr>
          <w:b/>
          <w:color w:val="002060"/>
          <w:szCs w:val="22"/>
          <w:u w:val="single"/>
        </w:rPr>
      </w:pPr>
      <w:r w:rsidRPr="003C0FAB">
        <w:rPr>
          <w:color w:val="002060"/>
          <w:szCs w:val="22"/>
        </w:rPr>
        <w:t xml:space="preserve">Fermo restando che la F.I.G.C. ha validamente acquisito agli atti le richieste di che trattasi già pervenute tramite altri indirizzi email, si rappresenta che la Federcalcio ha chiarito che la stessa potrà manifestare il proprio interesse nei confronti </w:t>
      </w:r>
      <w:r w:rsidRPr="003C0FAB">
        <w:rPr>
          <w:b/>
          <w:color w:val="002060"/>
          <w:szCs w:val="22"/>
          <w:u w:val="single"/>
        </w:rPr>
        <w:t>di un unico intervento a livello nazionale.</w:t>
      </w:r>
    </w:p>
    <w:p w14:paraId="0DB68196" w14:textId="77777777" w:rsidR="003C0FAB" w:rsidRPr="003C0FAB" w:rsidRDefault="003C0FAB" w:rsidP="003C0FAB">
      <w:pPr>
        <w:pStyle w:val="LndNormale1"/>
        <w:rPr>
          <w:color w:val="002060"/>
          <w:szCs w:val="22"/>
        </w:rPr>
      </w:pPr>
      <w:r w:rsidRPr="003C0FAB">
        <w:rPr>
          <w:color w:val="002060"/>
          <w:szCs w:val="22"/>
        </w:rPr>
        <w:t xml:space="preserve">Sul sito internet federale verrà pubblicata, nell’Area Trasparenza, una sezione dedicata titolata “PNRR – secondo avviso Cluster”, a cui potranno accedere gli interessati. </w:t>
      </w:r>
    </w:p>
    <w:p w14:paraId="2D961F33" w14:textId="77777777" w:rsidR="003C0FAB" w:rsidRPr="003C0FAB" w:rsidRDefault="003C0FAB" w:rsidP="003C0FAB">
      <w:pPr>
        <w:pStyle w:val="LndNormale1"/>
        <w:rPr>
          <w:color w:val="002060"/>
          <w:szCs w:val="22"/>
        </w:rPr>
      </w:pPr>
      <w:r w:rsidRPr="003C0FAB">
        <w:rPr>
          <w:color w:val="002060"/>
          <w:szCs w:val="22"/>
        </w:rPr>
        <w:lastRenderedPageBreak/>
        <w:t>In tal senso, sarà premura della Lega Nazionale Dilettanti, attraverso il proprio sito web ufficiale, postare l’informativa di che trattasi dando la possibilità agli utenti di accedere al relativo link della F.I.G.C.</w:t>
      </w:r>
    </w:p>
    <w:p w14:paraId="08D75379" w14:textId="77777777" w:rsidR="003C0FAB" w:rsidRPr="003C0FAB" w:rsidRDefault="003C0FAB" w:rsidP="009D0C38">
      <w:pPr>
        <w:pStyle w:val="LndNormale1"/>
        <w:rPr>
          <w:color w:val="002060"/>
          <w:szCs w:val="22"/>
        </w:rPr>
      </w:pPr>
    </w:p>
    <w:p w14:paraId="659BA453" w14:textId="77777777" w:rsidR="00797B1C" w:rsidRPr="003C0FAB"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D90A1EF" w14:textId="77777777" w:rsidR="00157E35" w:rsidRPr="0026486A" w:rsidRDefault="00157E35" w:rsidP="00157E35">
      <w:pPr>
        <w:pStyle w:val="breakline"/>
        <w:rPr>
          <w:color w:val="002060"/>
        </w:rPr>
      </w:pPr>
    </w:p>
    <w:p w14:paraId="00A0FF22" w14:textId="77777777" w:rsidR="00157E35" w:rsidRPr="0026486A" w:rsidRDefault="00157E35" w:rsidP="00157E35">
      <w:pPr>
        <w:pStyle w:val="titolocampionato0"/>
        <w:shd w:val="clear" w:color="auto" w:fill="CCCCCC"/>
        <w:spacing w:before="80" w:after="40"/>
        <w:rPr>
          <w:color w:val="002060"/>
        </w:rPr>
      </w:pPr>
      <w:r w:rsidRPr="0026486A">
        <w:rPr>
          <w:color w:val="002060"/>
        </w:rPr>
        <w:t>CALCIO A CINQUE SERIE C1</w:t>
      </w:r>
    </w:p>
    <w:p w14:paraId="3B685C65" w14:textId="77777777" w:rsidR="00157E35" w:rsidRPr="0026486A" w:rsidRDefault="00157E35" w:rsidP="00157E35">
      <w:pPr>
        <w:pStyle w:val="titoloprinc0"/>
        <w:rPr>
          <w:color w:val="002060"/>
        </w:rPr>
      </w:pPr>
      <w:r w:rsidRPr="0026486A">
        <w:rPr>
          <w:color w:val="002060"/>
        </w:rPr>
        <w:t>RISULTATI</w:t>
      </w:r>
    </w:p>
    <w:p w14:paraId="2DAD6C81" w14:textId="77777777" w:rsidR="00157E35" w:rsidRPr="0026486A" w:rsidRDefault="00157E35" w:rsidP="00157E35">
      <w:pPr>
        <w:pStyle w:val="breakline"/>
        <w:rPr>
          <w:color w:val="002060"/>
        </w:rPr>
      </w:pPr>
    </w:p>
    <w:p w14:paraId="71285FAF" w14:textId="77777777" w:rsidR="00157E35" w:rsidRPr="0026486A" w:rsidRDefault="00157E35" w:rsidP="00157E35">
      <w:pPr>
        <w:pStyle w:val="sottotitolocampionato10"/>
        <w:rPr>
          <w:color w:val="002060"/>
        </w:rPr>
      </w:pPr>
      <w:r w:rsidRPr="0026486A">
        <w:rPr>
          <w:color w:val="002060"/>
        </w:rPr>
        <w:t>RISULTATI UFFICIALI GARE DEL 04/04/2022</w:t>
      </w:r>
    </w:p>
    <w:p w14:paraId="34EBC013" w14:textId="77777777" w:rsidR="00157E35" w:rsidRPr="00157E35" w:rsidRDefault="00157E35" w:rsidP="00157E35">
      <w:pPr>
        <w:pStyle w:val="sottotitolocampionato20"/>
        <w:spacing w:before="0" w:beforeAutospacing="0" w:after="0" w:afterAutospacing="0"/>
        <w:rPr>
          <w:rFonts w:ascii="Arial" w:hAnsi="Arial" w:cs="Arial"/>
          <w:color w:val="002060"/>
          <w:sz w:val="20"/>
          <w:szCs w:val="20"/>
        </w:rPr>
      </w:pPr>
      <w:r w:rsidRPr="00157E35">
        <w:rPr>
          <w:rFonts w:ascii="Arial" w:hAnsi="Arial" w:cs="Arial"/>
          <w:color w:val="002060"/>
          <w:sz w:val="20"/>
          <w:szCs w:val="20"/>
        </w:rPr>
        <w:t>Si trascrivono qui di seguito i risultati ufficiali delle gare disputate</w:t>
      </w:r>
    </w:p>
    <w:p w14:paraId="53346A59" w14:textId="77777777" w:rsidR="00157E35" w:rsidRPr="0026486A" w:rsidRDefault="00157E35" w:rsidP="00157E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7E35" w:rsidRPr="0026486A" w14:paraId="7089615A" w14:textId="77777777" w:rsidTr="009117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7E35" w:rsidRPr="0026486A" w14:paraId="75AC964C" w14:textId="77777777" w:rsidTr="009117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0C32F" w14:textId="77777777" w:rsidR="00157E35" w:rsidRPr="0026486A" w:rsidRDefault="00157E35" w:rsidP="00911794">
                  <w:pPr>
                    <w:pStyle w:val="headertabella0"/>
                    <w:rPr>
                      <w:color w:val="002060"/>
                    </w:rPr>
                  </w:pPr>
                  <w:r w:rsidRPr="0026486A">
                    <w:rPr>
                      <w:color w:val="002060"/>
                    </w:rPr>
                    <w:t>GIRONE A - 9 Giornata - R</w:t>
                  </w:r>
                </w:p>
              </w:tc>
            </w:tr>
            <w:tr w:rsidR="00157E35" w:rsidRPr="0026486A" w14:paraId="4110FBA5" w14:textId="77777777" w:rsidTr="0091179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0ED299" w14:textId="77777777" w:rsidR="00157E35" w:rsidRPr="0026486A" w:rsidRDefault="00157E35" w:rsidP="00911794">
                  <w:pPr>
                    <w:pStyle w:val="rowtabella0"/>
                    <w:rPr>
                      <w:color w:val="002060"/>
                    </w:rPr>
                  </w:pPr>
                  <w:r w:rsidRPr="0026486A">
                    <w:rPr>
                      <w:color w:val="002060"/>
                    </w:rPr>
                    <w:t xml:space="preserve">AUDAX 1970 </w:t>
                  </w:r>
                  <w:proofErr w:type="gramStart"/>
                  <w:r w:rsidRPr="0026486A">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2347D" w14:textId="77777777" w:rsidR="00157E35" w:rsidRPr="0026486A" w:rsidRDefault="00157E35" w:rsidP="00911794">
                  <w:pPr>
                    <w:pStyle w:val="rowtabella0"/>
                    <w:rPr>
                      <w:color w:val="002060"/>
                    </w:rPr>
                  </w:pPr>
                  <w:r w:rsidRPr="0026486A">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47174" w14:textId="77777777" w:rsidR="00157E35" w:rsidRPr="0026486A" w:rsidRDefault="00157E35" w:rsidP="00911794">
                  <w:pPr>
                    <w:pStyle w:val="rowtabella0"/>
                    <w:jc w:val="center"/>
                    <w:rPr>
                      <w:color w:val="002060"/>
                    </w:rPr>
                  </w:pPr>
                  <w:r w:rsidRPr="0026486A">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16B60" w14:textId="77777777" w:rsidR="00157E35" w:rsidRPr="0026486A" w:rsidRDefault="00157E35" w:rsidP="00911794">
                  <w:pPr>
                    <w:pStyle w:val="rowtabella0"/>
                    <w:jc w:val="center"/>
                    <w:rPr>
                      <w:color w:val="002060"/>
                    </w:rPr>
                  </w:pPr>
                  <w:r w:rsidRPr="0026486A">
                    <w:rPr>
                      <w:color w:val="002060"/>
                    </w:rPr>
                    <w:t> </w:t>
                  </w:r>
                </w:p>
              </w:tc>
            </w:tr>
          </w:tbl>
          <w:p w14:paraId="4392C481" w14:textId="77777777" w:rsidR="00157E35" w:rsidRPr="0026486A" w:rsidRDefault="00157E35" w:rsidP="00911794">
            <w:pPr>
              <w:rPr>
                <w:color w:val="002060"/>
              </w:rPr>
            </w:pPr>
          </w:p>
        </w:tc>
      </w:tr>
    </w:tbl>
    <w:p w14:paraId="6168A763" w14:textId="77777777" w:rsidR="00157E35" w:rsidRPr="0026486A" w:rsidRDefault="00157E35" w:rsidP="00157E35">
      <w:pPr>
        <w:pStyle w:val="breakline"/>
        <w:rPr>
          <w:rFonts w:eastAsiaTheme="minorEastAsia"/>
          <w:color w:val="002060"/>
        </w:rPr>
      </w:pPr>
    </w:p>
    <w:p w14:paraId="06EA7E2C" w14:textId="77777777" w:rsidR="00157E35" w:rsidRPr="0026486A" w:rsidRDefault="00157E35" w:rsidP="00157E35">
      <w:pPr>
        <w:pStyle w:val="breakline"/>
        <w:rPr>
          <w:color w:val="002060"/>
        </w:rPr>
      </w:pPr>
    </w:p>
    <w:p w14:paraId="6CF72577" w14:textId="77777777" w:rsidR="00157E35" w:rsidRPr="0026486A" w:rsidRDefault="00157E35" w:rsidP="00157E35">
      <w:pPr>
        <w:pStyle w:val="titoloprinc0"/>
        <w:rPr>
          <w:color w:val="002060"/>
        </w:rPr>
      </w:pPr>
      <w:r w:rsidRPr="0026486A">
        <w:rPr>
          <w:color w:val="002060"/>
        </w:rPr>
        <w:t>CLASSIFICA</w:t>
      </w:r>
    </w:p>
    <w:p w14:paraId="60652B02" w14:textId="77777777" w:rsidR="00157E35" w:rsidRPr="0026486A" w:rsidRDefault="00157E35" w:rsidP="00157E35">
      <w:pPr>
        <w:pStyle w:val="breakline"/>
        <w:rPr>
          <w:color w:val="002060"/>
        </w:rPr>
      </w:pPr>
    </w:p>
    <w:p w14:paraId="242FD168" w14:textId="77777777" w:rsidR="00157E35" w:rsidRPr="0026486A" w:rsidRDefault="00157E35" w:rsidP="00157E35">
      <w:pPr>
        <w:pStyle w:val="breakline"/>
        <w:rPr>
          <w:color w:val="002060"/>
        </w:rPr>
      </w:pPr>
    </w:p>
    <w:p w14:paraId="598148EA" w14:textId="77777777" w:rsidR="00157E35" w:rsidRPr="0026486A" w:rsidRDefault="00157E35" w:rsidP="00157E35">
      <w:pPr>
        <w:pStyle w:val="sottotitolocampionato10"/>
        <w:rPr>
          <w:color w:val="002060"/>
        </w:rPr>
      </w:pPr>
      <w:r w:rsidRPr="002648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4C30C8E4"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71372"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1DF79"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6DD62"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7A376"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BBD0"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FDB26"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730AC"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1797"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CE548"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4C470" w14:textId="77777777" w:rsidR="00157E35" w:rsidRPr="0026486A" w:rsidRDefault="00157E35" w:rsidP="00911794">
            <w:pPr>
              <w:pStyle w:val="headertabella0"/>
              <w:rPr>
                <w:color w:val="002060"/>
              </w:rPr>
            </w:pPr>
            <w:r w:rsidRPr="0026486A">
              <w:rPr>
                <w:color w:val="002060"/>
              </w:rPr>
              <w:t>PE</w:t>
            </w:r>
          </w:p>
        </w:tc>
      </w:tr>
      <w:tr w:rsidR="00157E35" w:rsidRPr="0026486A" w14:paraId="01AFAAE4"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97A242" w14:textId="77777777" w:rsidR="00157E35" w:rsidRPr="0026486A" w:rsidRDefault="00157E35" w:rsidP="00911794">
            <w:pPr>
              <w:pStyle w:val="rowtabella0"/>
              <w:rPr>
                <w:color w:val="002060"/>
              </w:rPr>
            </w:pPr>
            <w:r w:rsidRPr="0026486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5FC6" w14:textId="77777777" w:rsidR="00157E35" w:rsidRPr="0026486A" w:rsidRDefault="00157E35" w:rsidP="00911794">
            <w:pPr>
              <w:pStyle w:val="rowtabella0"/>
              <w:jc w:val="center"/>
              <w:rPr>
                <w:color w:val="002060"/>
              </w:rPr>
            </w:pPr>
            <w:r w:rsidRPr="002648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DF55"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A6C3"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3A04"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879D"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875F" w14:textId="77777777" w:rsidR="00157E35" w:rsidRPr="0026486A" w:rsidRDefault="00157E35" w:rsidP="00911794">
            <w:pPr>
              <w:pStyle w:val="rowtabella0"/>
              <w:jc w:val="center"/>
              <w:rPr>
                <w:color w:val="002060"/>
              </w:rPr>
            </w:pPr>
            <w:r w:rsidRPr="0026486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3296" w14:textId="77777777" w:rsidR="00157E35" w:rsidRPr="0026486A" w:rsidRDefault="00157E35" w:rsidP="00911794">
            <w:pPr>
              <w:pStyle w:val="rowtabella0"/>
              <w:jc w:val="center"/>
              <w:rPr>
                <w:color w:val="002060"/>
              </w:rPr>
            </w:pPr>
            <w:r w:rsidRPr="0026486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6DB2"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3143" w14:textId="77777777" w:rsidR="00157E35" w:rsidRPr="0026486A" w:rsidRDefault="00157E35" w:rsidP="00911794">
            <w:pPr>
              <w:pStyle w:val="rowtabella0"/>
              <w:jc w:val="center"/>
              <w:rPr>
                <w:color w:val="002060"/>
              </w:rPr>
            </w:pPr>
            <w:r w:rsidRPr="0026486A">
              <w:rPr>
                <w:color w:val="002060"/>
              </w:rPr>
              <w:t>0</w:t>
            </w:r>
          </w:p>
        </w:tc>
      </w:tr>
      <w:tr w:rsidR="00157E35" w:rsidRPr="0026486A" w14:paraId="6E2FB210"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B8E3F" w14:textId="77777777" w:rsidR="00157E35" w:rsidRPr="0026486A" w:rsidRDefault="00157E35" w:rsidP="00911794">
            <w:pPr>
              <w:pStyle w:val="rowtabella0"/>
              <w:rPr>
                <w:color w:val="002060"/>
              </w:rPr>
            </w:pPr>
            <w:r w:rsidRPr="0026486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E12D" w14:textId="77777777" w:rsidR="00157E35" w:rsidRPr="0026486A" w:rsidRDefault="00157E35" w:rsidP="00911794">
            <w:pPr>
              <w:pStyle w:val="rowtabella0"/>
              <w:jc w:val="center"/>
              <w:rPr>
                <w:color w:val="002060"/>
              </w:rPr>
            </w:pPr>
            <w:r w:rsidRPr="002648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6778"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448F"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7CCE3"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D703"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70EB" w14:textId="77777777" w:rsidR="00157E35" w:rsidRPr="0026486A" w:rsidRDefault="00157E35" w:rsidP="00911794">
            <w:pPr>
              <w:pStyle w:val="rowtabella0"/>
              <w:jc w:val="center"/>
              <w:rPr>
                <w:color w:val="002060"/>
              </w:rPr>
            </w:pPr>
            <w:r w:rsidRPr="0026486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D79D" w14:textId="77777777" w:rsidR="00157E35" w:rsidRPr="0026486A" w:rsidRDefault="00157E35" w:rsidP="00911794">
            <w:pPr>
              <w:pStyle w:val="rowtabella0"/>
              <w:jc w:val="center"/>
              <w:rPr>
                <w:color w:val="002060"/>
              </w:rPr>
            </w:pPr>
            <w:r w:rsidRPr="0026486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7FC5"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8B53" w14:textId="77777777" w:rsidR="00157E35" w:rsidRPr="0026486A" w:rsidRDefault="00157E35" w:rsidP="00911794">
            <w:pPr>
              <w:pStyle w:val="rowtabella0"/>
              <w:jc w:val="center"/>
              <w:rPr>
                <w:color w:val="002060"/>
              </w:rPr>
            </w:pPr>
            <w:r w:rsidRPr="0026486A">
              <w:rPr>
                <w:color w:val="002060"/>
              </w:rPr>
              <w:t>0</w:t>
            </w:r>
          </w:p>
        </w:tc>
      </w:tr>
      <w:tr w:rsidR="00157E35" w:rsidRPr="0026486A" w14:paraId="6DE33768"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EF185" w14:textId="77777777" w:rsidR="00157E35" w:rsidRPr="0026486A" w:rsidRDefault="00157E35" w:rsidP="00911794">
            <w:pPr>
              <w:pStyle w:val="rowtabella0"/>
              <w:rPr>
                <w:color w:val="002060"/>
              </w:rPr>
            </w:pPr>
            <w:r w:rsidRPr="0026486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4FC3" w14:textId="77777777" w:rsidR="00157E35" w:rsidRPr="0026486A" w:rsidRDefault="00157E35" w:rsidP="00911794">
            <w:pPr>
              <w:pStyle w:val="rowtabella0"/>
              <w:jc w:val="center"/>
              <w:rPr>
                <w:color w:val="002060"/>
              </w:rPr>
            </w:pPr>
            <w:r w:rsidRPr="002648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BA83"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2927" w14:textId="77777777" w:rsidR="00157E35" w:rsidRPr="0026486A" w:rsidRDefault="00157E35" w:rsidP="00911794">
            <w:pPr>
              <w:pStyle w:val="rowtabella0"/>
              <w:jc w:val="center"/>
              <w:rPr>
                <w:color w:val="002060"/>
              </w:rPr>
            </w:pPr>
            <w:r w:rsidRPr="002648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96DC"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39A7"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C3AB" w14:textId="77777777" w:rsidR="00157E35" w:rsidRPr="0026486A" w:rsidRDefault="00157E35" w:rsidP="00911794">
            <w:pPr>
              <w:pStyle w:val="rowtabella0"/>
              <w:jc w:val="center"/>
              <w:rPr>
                <w:color w:val="002060"/>
              </w:rPr>
            </w:pPr>
            <w:r w:rsidRPr="0026486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1E50" w14:textId="77777777" w:rsidR="00157E35" w:rsidRPr="0026486A" w:rsidRDefault="00157E35" w:rsidP="00911794">
            <w:pPr>
              <w:pStyle w:val="rowtabella0"/>
              <w:jc w:val="center"/>
              <w:rPr>
                <w:color w:val="002060"/>
              </w:rPr>
            </w:pPr>
            <w:r w:rsidRPr="0026486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9676" w14:textId="77777777" w:rsidR="00157E35" w:rsidRPr="0026486A" w:rsidRDefault="00157E35" w:rsidP="00911794">
            <w:pPr>
              <w:pStyle w:val="rowtabella0"/>
              <w:jc w:val="center"/>
              <w:rPr>
                <w:color w:val="002060"/>
              </w:rPr>
            </w:pPr>
            <w:r w:rsidRPr="002648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21DEF" w14:textId="77777777" w:rsidR="00157E35" w:rsidRPr="0026486A" w:rsidRDefault="00157E35" w:rsidP="00911794">
            <w:pPr>
              <w:pStyle w:val="rowtabella0"/>
              <w:jc w:val="center"/>
              <w:rPr>
                <w:color w:val="002060"/>
              </w:rPr>
            </w:pPr>
            <w:r w:rsidRPr="0026486A">
              <w:rPr>
                <w:color w:val="002060"/>
              </w:rPr>
              <w:t>0</w:t>
            </w:r>
          </w:p>
        </w:tc>
      </w:tr>
      <w:tr w:rsidR="00157E35" w:rsidRPr="0026486A" w14:paraId="5666AAC9"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18BF7" w14:textId="77777777" w:rsidR="00157E35" w:rsidRPr="0026486A" w:rsidRDefault="00157E35" w:rsidP="00911794">
            <w:pPr>
              <w:pStyle w:val="rowtabella0"/>
              <w:rPr>
                <w:color w:val="002060"/>
              </w:rPr>
            </w:pPr>
            <w:r w:rsidRPr="0026486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4DE2" w14:textId="77777777" w:rsidR="00157E35" w:rsidRPr="0026486A" w:rsidRDefault="00157E35" w:rsidP="00911794">
            <w:pPr>
              <w:pStyle w:val="rowtabella0"/>
              <w:jc w:val="center"/>
              <w:rPr>
                <w:color w:val="002060"/>
              </w:rPr>
            </w:pPr>
            <w:r w:rsidRPr="0026486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B80F"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F2F0"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B2B5"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BB92"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A682" w14:textId="77777777" w:rsidR="00157E35" w:rsidRPr="0026486A" w:rsidRDefault="00157E35" w:rsidP="00911794">
            <w:pPr>
              <w:pStyle w:val="rowtabella0"/>
              <w:jc w:val="center"/>
              <w:rPr>
                <w:color w:val="002060"/>
              </w:rPr>
            </w:pPr>
            <w:r w:rsidRPr="0026486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943C" w14:textId="77777777" w:rsidR="00157E35" w:rsidRPr="0026486A" w:rsidRDefault="00157E35" w:rsidP="00911794">
            <w:pPr>
              <w:pStyle w:val="rowtabella0"/>
              <w:jc w:val="center"/>
              <w:rPr>
                <w:color w:val="002060"/>
              </w:rPr>
            </w:pPr>
            <w:r w:rsidRPr="0026486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6E75"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3BDE" w14:textId="77777777" w:rsidR="00157E35" w:rsidRPr="0026486A" w:rsidRDefault="00157E35" w:rsidP="00911794">
            <w:pPr>
              <w:pStyle w:val="rowtabella0"/>
              <w:jc w:val="center"/>
              <w:rPr>
                <w:color w:val="002060"/>
              </w:rPr>
            </w:pPr>
            <w:r w:rsidRPr="0026486A">
              <w:rPr>
                <w:color w:val="002060"/>
              </w:rPr>
              <w:t>0</w:t>
            </w:r>
          </w:p>
        </w:tc>
      </w:tr>
      <w:tr w:rsidR="00157E35" w:rsidRPr="0026486A" w14:paraId="03B2425B"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2B3AB" w14:textId="77777777" w:rsidR="00157E35" w:rsidRPr="0026486A" w:rsidRDefault="00157E35" w:rsidP="00911794">
            <w:pPr>
              <w:pStyle w:val="rowtabella0"/>
              <w:rPr>
                <w:color w:val="002060"/>
              </w:rPr>
            </w:pPr>
            <w:r w:rsidRPr="0026486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36802" w14:textId="77777777" w:rsidR="00157E35" w:rsidRPr="0026486A" w:rsidRDefault="00157E35" w:rsidP="00911794">
            <w:pPr>
              <w:pStyle w:val="rowtabella0"/>
              <w:jc w:val="center"/>
              <w:rPr>
                <w:color w:val="002060"/>
              </w:rPr>
            </w:pPr>
            <w:r w:rsidRPr="002648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FA1C"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AE6F"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9CE2"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6BA9"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F8E6" w14:textId="77777777" w:rsidR="00157E35" w:rsidRPr="0026486A" w:rsidRDefault="00157E35" w:rsidP="00911794">
            <w:pPr>
              <w:pStyle w:val="rowtabella0"/>
              <w:jc w:val="center"/>
              <w:rPr>
                <w:color w:val="002060"/>
              </w:rPr>
            </w:pPr>
            <w:r w:rsidRPr="0026486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8CD5" w14:textId="77777777" w:rsidR="00157E35" w:rsidRPr="0026486A" w:rsidRDefault="00157E35" w:rsidP="00911794">
            <w:pPr>
              <w:pStyle w:val="rowtabella0"/>
              <w:jc w:val="center"/>
              <w:rPr>
                <w:color w:val="002060"/>
              </w:rPr>
            </w:pPr>
            <w:r w:rsidRPr="0026486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BC31"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8489" w14:textId="77777777" w:rsidR="00157E35" w:rsidRPr="0026486A" w:rsidRDefault="00157E35" w:rsidP="00911794">
            <w:pPr>
              <w:pStyle w:val="rowtabella0"/>
              <w:jc w:val="center"/>
              <w:rPr>
                <w:color w:val="002060"/>
              </w:rPr>
            </w:pPr>
            <w:r w:rsidRPr="0026486A">
              <w:rPr>
                <w:color w:val="002060"/>
              </w:rPr>
              <w:t>0</w:t>
            </w:r>
          </w:p>
        </w:tc>
      </w:tr>
      <w:tr w:rsidR="00157E35" w:rsidRPr="0026486A" w14:paraId="134E044F"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85494" w14:textId="77777777" w:rsidR="00157E35" w:rsidRPr="0026486A" w:rsidRDefault="00157E35" w:rsidP="00911794">
            <w:pPr>
              <w:pStyle w:val="rowtabella0"/>
              <w:rPr>
                <w:color w:val="002060"/>
                <w:lang w:val="en-US"/>
              </w:rPr>
            </w:pPr>
            <w:r w:rsidRPr="0026486A">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A276" w14:textId="77777777" w:rsidR="00157E35" w:rsidRPr="0026486A" w:rsidRDefault="00157E35" w:rsidP="00911794">
            <w:pPr>
              <w:pStyle w:val="rowtabella0"/>
              <w:jc w:val="center"/>
              <w:rPr>
                <w:color w:val="002060"/>
              </w:rPr>
            </w:pPr>
            <w:r w:rsidRPr="002648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24389"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C139"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9B78"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3CC9"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BDF8" w14:textId="77777777" w:rsidR="00157E35" w:rsidRPr="0026486A" w:rsidRDefault="00157E35" w:rsidP="00911794">
            <w:pPr>
              <w:pStyle w:val="rowtabella0"/>
              <w:jc w:val="center"/>
              <w:rPr>
                <w:color w:val="002060"/>
              </w:rPr>
            </w:pPr>
            <w:r w:rsidRPr="0026486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897D" w14:textId="77777777" w:rsidR="00157E35" w:rsidRPr="0026486A" w:rsidRDefault="00157E35" w:rsidP="00911794">
            <w:pPr>
              <w:pStyle w:val="rowtabella0"/>
              <w:jc w:val="center"/>
              <w:rPr>
                <w:color w:val="002060"/>
              </w:rPr>
            </w:pPr>
            <w:r w:rsidRPr="0026486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7BAA"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2152" w14:textId="77777777" w:rsidR="00157E35" w:rsidRPr="0026486A" w:rsidRDefault="00157E35" w:rsidP="00911794">
            <w:pPr>
              <w:pStyle w:val="rowtabella0"/>
              <w:jc w:val="center"/>
              <w:rPr>
                <w:color w:val="002060"/>
              </w:rPr>
            </w:pPr>
            <w:r w:rsidRPr="0026486A">
              <w:rPr>
                <w:color w:val="002060"/>
              </w:rPr>
              <w:t>0</w:t>
            </w:r>
          </w:p>
        </w:tc>
      </w:tr>
      <w:tr w:rsidR="00157E35" w:rsidRPr="0026486A" w14:paraId="6AF0DBB1"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8030C" w14:textId="77777777" w:rsidR="00157E35" w:rsidRPr="0026486A" w:rsidRDefault="00157E35" w:rsidP="00911794">
            <w:pPr>
              <w:pStyle w:val="rowtabella0"/>
              <w:rPr>
                <w:color w:val="002060"/>
              </w:rPr>
            </w:pPr>
            <w:r w:rsidRPr="0026486A">
              <w:rPr>
                <w:color w:val="002060"/>
              </w:rPr>
              <w:t xml:space="preserve">G.S. AUDAX 1970 </w:t>
            </w:r>
            <w:proofErr w:type="gramStart"/>
            <w:r w:rsidRPr="0026486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9AD9D" w14:textId="77777777" w:rsidR="00157E35" w:rsidRPr="0026486A" w:rsidRDefault="00157E35" w:rsidP="00911794">
            <w:pPr>
              <w:pStyle w:val="rowtabella0"/>
              <w:jc w:val="center"/>
              <w:rPr>
                <w:color w:val="002060"/>
              </w:rPr>
            </w:pPr>
            <w:r w:rsidRPr="0026486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3A19"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B7AA"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9B6C"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4D96"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34AE" w14:textId="77777777" w:rsidR="00157E35" w:rsidRPr="0026486A" w:rsidRDefault="00157E35" w:rsidP="00911794">
            <w:pPr>
              <w:pStyle w:val="rowtabella0"/>
              <w:jc w:val="center"/>
              <w:rPr>
                <w:color w:val="002060"/>
              </w:rPr>
            </w:pPr>
            <w:r w:rsidRPr="0026486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D219" w14:textId="77777777" w:rsidR="00157E35" w:rsidRPr="0026486A" w:rsidRDefault="00157E35" w:rsidP="00911794">
            <w:pPr>
              <w:pStyle w:val="rowtabella0"/>
              <w:jc w:val="center"/>
              <w:rPr>
                <w:color w:val="002060"/>
              </w:rPr>
            </w:pPr>
            <w:r w:rsidRPr="0026486A">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EF95"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138E" w14:textId="77777777" w:rsidR="00157E35" w:rsidRPr="0026486A" w:rsidRDefault="00157E35" w:rsidP="00911794">
            <w:pPr>
              <w:pStyle w:val="rowtabella0"/>
              <w:jc w:val="center"/>
              <w:rPr>
                <w:color w:val="002060"/>
              </w:rPr>
            </w:pPr>
            <w:r w:rsidRPr="0026486A">
              <w:rPr>
                <w:color w:val="002060"/>
              </w:rPr>
              <w:t>0</w:t>
            </w:r>
          </w:p>
        </w:tc>
      </w:tr>
      <w:tr w:rsidR="00157E35" w:rsidRPr="0026486A" w14:paraId="4D1A526D"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8FC7A" w14:textId="77777777" w:rsidR="00157E35" w:rsidRPr="0026486A" w:rsidRDefault="00157E35" w:rsidP="00911794">
            <w:pPr>
              <w:pStyle w:val="rowtabella0"/>
              <w:rPr>
                <w:color w:val="002060"/>
              </w:rPr>
            </w:pPr>
            <w:r w:rsidRPr="0026486A">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B2CF" w14:textId="77777777" w:rsidR="00157E35" w:rsidRPr="0026486A" w:rsidRDefault="00157E35" w:rsidP="00911794">
            <w:pPr>
              <w:pStyle w:val="rowtabella0"/>
              <w:jc w:val="center"/>
              <w:rPr>
                <w:color w:val="002060"/>
              </w:rPr>
            </w:pPr>
            <w:r w:rsidRPr="002648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648D"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3549"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2279"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6229"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8F72" w14:textId="77777777" w:rsidR="00157E35" w:rsidRPr="0026486A" w:rsidRDefault="00157E35" w:rsidP="00911794">
            <w:pPr>
              <w:pStyle w:val="rowtabella0"/>
              <w:jc w:val="center"/>
              <w:rPr>
                <w:color w:val="002060"/>
              </w:rPr>
            </w:pPr>
            <w:r w:rsidRPr="0026486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C601" w14:textId="77777777" w:rsidR="00157E35" w:rsidRPr="0026486A" w:rsidRDefault="00157E35" w:rsidP="00911794">
            <w:pPr>
              <w:pStyle w:val="rowtabella0"/>
              <w:jc w:val="center"/>
              <w:rPr>
                <w:color w:val="002060"/>
              </w:rPr>
            </w:pPr>
            <w:r w:rsidRPr="0026486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FA0A"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3E22" w14:textId="77777777" w:rsidR="00157E35" w:rsidRPr="0026486A" w:rsidRDefault="00157E35" w:rsidP="00911794">
            <w:pPr>
              <w:pStyle w:val="rowtabella0"/>
              <w:jc w:val="center"/>
              <w:rPr>
                <w:color w:val="002060"/>
              </w:rPr>
            </w:pPr>
            <w:r w:rsidRPr="0026486A">
              <w:rPr>
                <w:color w:val="002060"/>
              </w:rPr>
              <w:t>0</w:t>
            </w:r>
          </w:p>
        </w:tc>
      </w:tr>
      <w:tr w:rsidR="00157E35" w:rsidRPr="0026486A" w14:paraId="3B04F7D2"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D902A8" w14:textId="77777777" w:rsidR="00157E35" w:rsidRPr="0026486A" w:rsidRDefault="00157E35" w:rsidP="00911794">
            <w:pPr>
              <w:pStyle w:val="rowtabella0"/>
              <w:rPr>
                <w:color w:val="002060"/>
              </w:rPr>
            </w:pPr>
            <w:r w:rsidRPr="0026486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9F73" w14:textId="77777777" w:rsidR="00157E35" w:rsidRPr="0026486A" w:rsidRDefault="00157E35" w:rsidP="00911794">
            <w:pPr>
              <w:pStyle w:val="rowtabella0"/>
              <w:jc w:val="center"/>
              <w:rPr>
                <w:color w:val="002060"/>
              </w:rPr>
            </w:pPr>
            <w:r w:rsidRPr="002648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F65C"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23BA"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7D86"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472F"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B72F" w14:textId="77777777" w:rsidR="00157E35" w:rsidRPr="0026486A" w:rsidRDefault="00157E35" w:rsidP="00911794">
            <w:pPr>
              <w:pStyle w:val="rowtabella0"/>
              <w:jc w:val="center"/>
              <w:rPr>
                <w:color w:val="002060"/>
              </w:rPr>
            </w:pPr>
            <w:r w:rsidRPr="0026486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4924" w14:textId="77777777" w:rsidR="00157E35" w:rsidRPr="0026486A" w:rsidRDefault="00157E35" w:rsidP="00911794">
            <w:pPr>
              <w:pStyle w:val="rowtabella0"/>
              <w:jc w:val="center"/>
              <w:rPr>
                <w:color w:val="002060"/>
              </w:rPr>
            </w:pPr>
            <w:r w:rsidRPr="0026486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8D00"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F5D6" w14:textId="77777777" w:rsidR="00157E35" w:rsidRPr="0026486A" w:rsidRDefault="00157E35" w:rsidP="00911794">
            <w:pPr>
              <w:pStyle w:val="rowtabella0"/>
              <w:jc w:val="center"/>
              <w:rPr>
                <w:color w:val="002060"/>
              </w:rPr>
            </w:pPr>
            <w:r w:rsidRPr="0026486A">
              <w:rPr>
                <w:color w:val="002060"/>
              </w:rPr>
              <w:t>0</w:t>
            </w:r>
          </w:p>
        </w:tc>
      </w:tr>
      <w:tr w:rsidR="00157E35" w:rsidRPr="0026486A" w14:paraId="50462FE8"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40E67" w14:textId="77777777" w:rsidR="00157E35" w:rsidRPr="0026486A" w:rsidRDefault="00157E35" w:rsidP="00911794">
            <w:pPr>
              <w:pStyle w:val="rowtabella0"/>
              <w:rPr>
                <w:color w:val="002060"/>
              </w:rPr>
            </w:pPr>
            <w:r w:rsidRPr="0026486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5A76" w14:textId="77777777" w:rsidR="00157E35" w:rsidRPr="0026486A" w:rsidRDefault="00157E35" w:rsidP="00911794">
            <w:pPr>
              <w:pStyle w:val="rowtabella0"/>
              <w:jc w:val="center"/>
              <w:rPr>
                <w:color w:val="002060"/>
              </w:rPr>
            </w:pPr>
            <w:r w:rsidRPr="002648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40ED"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98B2"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9AEA"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C9F8"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FA19" w14:textId="77777777" w:rsidR="00157E35" w:rsidRPr="0026486A" w:rsidRDefault="00157E35" w:rsidP="00911794">
            <w:pPr>
              <w:pStyle w:val="rowtabella0"/>
              <w:jc w:val="center"/>
              <w:rPr>
                <w:color w:val="002060"/>
              </w:rPr>
            </w:pPr>
            <w:r w:rsidRPr="0026486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641A" w14:textId="77777777" w:rsidR="00157E35" w:rsidRPr="0026486A" w:rsidRDefault="00157E35" w:rsidP="00911794">
            <w:pPr>
              <w:pStyle w:val="rowtabella0"/>
              <w:jc w:val="center"/>
              <w:rPr>
                <w:color w:val="002060"/>
              </w:rPr>
            </w:pPr>
            <w:r w:rsidRPr="0026486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1D2C"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181F" w14:textId="77777777" w:rsidR="00157E35" w:rsidRPr="0026486A" w:rsidRDefault="00157E35" w:rsidP="00911794">
            <w:pPr>
              <w:pStyle w:val="rowtabella0"/>
              <w:jc w:val="center"/>
              <w:rPr>
                <w:color w:val="002060"/>
              </w:rPr>
            </w:pPr>
            <w:r w:rsidRPr="0026486A">
              <w:rPr>
                <w:color w:val="002060"/>
              </w:rPr>
              <w:t>0</w:t>
            </w:r>
          </w:p>
        </w:tc>
      </w:tr>
      <w:tr w:rsidR="00157E35" w:rsidRPr="0026486A" w14:paraId="454399A7"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8BE89" w14:textId="77777777" w:rsidR="00157E35" w:rsidRPr="0026486A" w:rsidRDefault="00157E35" w:rsidP="00911794">
            <w:pPr>
              <w:pStyle w:val="rowtabella0"/>
              <w:rPr>
                <w:color w:val="002060"/>
              </w:rPr>
            </w:pPr>
            <w:r w:rsidRPr="0026486A">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24CC8"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8BA5"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FD80"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F90F"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7AF5"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DFEC" w14:textId="77777777" w:rsidR="00157E35" w:rsidRPr="0026486A" w:rsidRDefault="00157E35" w:rsidP="00911794">
            <w:pPr>
              <w:pStyle w:val="rowtabella0"/>
              <w:jc w:val="center"/>
              <w:rPr>
                <w:color w:val="002060"/>
              </w:rPr>
            </w:pPr>
            <w:r w:rsidRPr="0026486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52F2F" w14:textId="77777777" w:rsidR="00157E35" w:rsidRPr="0026486A" w:rsidRDefault="00157E35" w:rsidP="00911794">
            <w:pPr>
              <w:pStyle w:val="rowtabella0"/>
              <w:jc w:val="center"/>
              <w:rPr>
                <w:color w:val="002060"/>
              </w:rPr>
            </w:pPr>
            <w:r w:rsidRPr="0026486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FEBC" w14:textId="77777777" w:rsidR="00157E35" w:rsidRPr="0026486A" w:rsidRDefault="00157E35" w:rsidP="00911794">
            <w:pPr>
              <w:pStyle w:val="rowtabella0"/>
              <w:jc w:val="center"/>
              <w:rPr>
                <w:color w:val="002060"/>
              </w:rPr>
            </w:pPr>
            <w:r w:rsidRPr="002648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C31EA" w14:textId="77777777" w:rsidR="00157E35" w:rsidRPr="0026486A" w:rsidRDefault="00157E35" w:rsidP="00911794">
            <w:pPr>
              <w:pStyle w:val="rowtabella0"/>
              <w:jc w:val="center"/>
              <w:rPr>
                <w:color w:val="002060"/>
              </w:rPr>
            </w:pPr>
            <w:r w:rsidRPr="0026486A">
              <w:rPr>
                <w:color w:val="002060"/>
              </w:rPr>
              <w:t>0</w:t>
            </w:r>
          </w:p>
        </w:tc>
      </w:tr>
      <w:tr w:rsidR="00157E35" w:rsidRPr="0026486A" w14:paraId="67850DB9"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A659F" w14:textId="77777777" w:rsidR="00157E35" w:rsidRPr="0026486A" w:rsidRDefault="00157E35" w:rsidP="00911794">
            <w:pPr>
              <w:pStyle w:val="rowtabella0"/>
              <w:rPr>
                <w:color w:val="002060"/>
              </w:rPr>
            </w:pPr>
            <w:r w:rsidRPr="0026486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6952"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1920"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AC27"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319A"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CE31"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0131" w14:textId="77777777" w:rsidR="00157E35" w:rsidRPr="0026486A" w:rsidRDefault="00157E35" w:rsidP="00911794">
            <w:pPr>
              <w:pStyle w:val="rowtabella0"/>
              <w:jc w:val="center"/>
              <w:rPr>
                <w:color w:val="002060"/>
              </w:rPr>
            </w:pPr>
            <w:r w:rsidRPr="0026486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3BB5E" w14:textId="77777777" w:rsidR="00157E35" w:rsidRPr="0026486A" w:rsidRDefault="00157E35" w:rsidP="00911794">
            <w:pPr>
              <w:pStyle w:val="rowtabella0"/>
              <w:jc w:val="center"/>
              <w:rPr>
                <w:color w:val="002060"/>
              </w:rPr>
            </w:pPr>
            <w:r w:rsidRPr="0026486A">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0E0B" w14:textId="77777777" w:rsidR="00157E35" w:rsidRPr="0026486A" w:rsidRDefault="00157E35" w:rsidP="00911794">
            <w:pPr>
              <w:pStyle w:val="rowtabella0"/>
              <w:jc w:val="center"/>
              <w:rPr>
                <w:color w:val="002060"/>
              </w:rPr>
            </w:pPr>
            <w:r w:rsidRPr="002648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9071" w14:textId="77777777" w:rsidR="00157E35" w:rsidRPr="0026486A" w:rsidRDefault="00157E35" w:rsidP="00911794">
            <w:pPr>
              <w:pStyle w:val="rowtabella0"/>
              <w:jc w:val="center"/>
              <w:rPr>
                <w:color w:val="002060"/>
              </w:rPr>
            </w:pPr>
            <w:r w:rsidRPr="0026486A">
              <w:rPr>
                <w:color w:val="002060"/>
              </w:rPr>
              <w:t>0</w:t>
            </w:r>
          </w:p>
        </w:tc>
      </w:tr>
      <w:tr w:rsidR="00157E35" w:rsidRPr="0026486A" w14:paraId="1E9763E7"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C67C4" w14:textId="77777777" w:rsidR="00157E35" w:rsidRPr="0026486A" w:rsidRDefault="00157E35" w:rsidP="00911794">
            <w:pPr>
              <w:pStyle w:val="rowtabella0"/>
              <w:rPr>
                <w:color w:val="002060"/>
              </w:rPr>
            </w:pPr>
            <w:r w:rsidRPr="0026486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CA2E"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A29D8"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02DC"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7F07"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DF7F"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EE91" w14:textId="77777777" w:rsidR="00157E35" w:rsidRPr="0026486A" w:rsidRDefault="00157E35" w:rsidP="00911794">
            <w:pPr>
              <w:pStyle w:val="rowtabella0"/>
              <w:jc w:val="center"/>
              <w:rPr>
                <w:color w:val="002060"/>
              </w:rPr>
            </w:pPr>
            <w:r w:rsidRPr="0026486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0BF0" w14:textId="77777777" w:rsidR="00157E35" w:rsidRPr="0026486A" w:rsidRDefault="00157E35" w:rsidP="00911794">
            <w:pPr>
              <w:pStyle w:val="rowtabella0"/>
              <w:jc w:val="center"/>
              <w:rPr>
                <w:color w:val="002060"/>
              </w:rPr>
            </w:pPr>
            <w:r w:rsidRPr="0026486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D92A" w14:textId="77777777" w:rsidR="00157E35" w:rsidRPr="0026486A" w:rsidRDefault="00157E35" w:rsidP="00911794">
            <w:pPr>
              <w:pStyle w:val="rowtabella0"/>
              <w:jc w:val="center"/>
              <w:rPr>
                <w:color w:val="002060"/>
              </w:rPr>
            </w:pPr>
            <w:r w:rsidRPr="002648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1E84" w14:textId="77777777" w:rsidR="00157E35" w:rsidRPr="0026486A" w:rsidRDefault="00157E35" w:rsidP="00911794">
            <w:pPr>
              <w:pStyle w:val="rowtabella0"/>
              <w:jc w:val="center"/>
              <w:rPr>
                <w:color w:val="002060"/>
              </w:rPr>
            </w:pPr>
            <w:r w:rsidRPr="0026486A">
              <w:rPr>
                <w:color w:val="002060"/>
              </w:rPr>
              <w:t>0</w:t>
            </w:r>
          </w:p>
        </w:tc>
      </w:tr>
      <w:tr w:rsidR="00157E35" w:rsidRPr="0026486A" w14:paraId="3C8BEDB8"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E0665E" w14:textId="77777777" w:rsidR="00157E35" w:rsidRPr="0026486A" w:rsidRDefault="00157E35" w:rsidP="00911794">
            <w:pPr>
              <w:pStyle w:val="rowtabella0"/>
              <w:rPr>
                <w:color w:val="002060"/>
              </w:rPr>
            </w:pPr>
            <w:r w:rsidRPr="0026486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E8A2"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6971"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9DEAF"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8FC1"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B116"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67E5" w14:textId="77777777" w:rsidR="00157E35" w:rsidRPr="0026486A" w:rsidRDefault="00157E35" w:rsidP="00911794">
            <w:pPr>
              <w:pStyle w:val="rowtabella0"/>
              <w:jc w:val="center"/>
              <w:rPr>
                <w:color w:val="002060"/>
              </w:rPr>
            </w:pPr>
            <w:r w:rsidRPr="0026486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79EF" w14:textId="77777777" w:rsidR="00157E35" w:rsidRPr="0026486A" w:rsidRDefault="00157E35" w:rsidP="00911794">
            <w:pPr>
              <w:pStyle w:val="rowtabella0"/>
              <w:jc w:val="center"/>
              <w:rPr>
                <w:color w:val="002060"/>
              </w:rPr>
            </w:pPr>
            <w:r w:rsidRPr="0026486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9313" w14:textId="77777777" w:rsidR="00157E35" w:rsidRPr="0026486A" w:rsidRDefault="00157E35" w:rsidP="00911794">
            <w:pPr>
              <w:pStyle w:val="rowtabella0"/>
              <w:jc w:val="center"/>
              <w:rPr>
                <w:color w:val="002060"/>
              </w:rPr>
            </w:pPr>
            <w:r w:rsidRPr="002648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2429" w14:textId="77777777" w:rsidR="00157E35" w:rsidRPr="0026486A" w:rsidRDefault="00157E35" w:rsidP="00911794">
            <w:pPr>
              <w:pStyle w:val="rowtabella0"/>
              <w:jc w:val="center"/>
              <w:rPr>
                <w:color w:val="002060"/>
              </w:rPr>
            </w:pPr>
            <w:r w:rsidRPr="0026486A">
              <w:rPr>
                <w:color w:val="002060"/>
              </w:rPr>
              <w:t>0</w:t>
            </w:r>
          </w:p>
        </w:tc>
      </w:tr>
    </w:tbl>
    <w:p w14:paraId="5F2B87DB" w14:textId="77777777" w:rsidR="00157E35" w:rsidRPr="0026486A" w:rsidRDefault="00157E35" w:rsidP="00157E35">
      <w:pPr>
        <w:pStyle w:val="breakline"/>
        <w:rPr>
          <w:rFonts w:eastAsiaTheme="minorEastAsia"/>
          <w:color w:val="002060"/>
        </w:rPr>
      </w:pPr>
    </w:p>
    <w:p w14:paraId="2407B87F" w14:textId="77777777" w:rsidR="00157E35" w:rsidRPr="0026486A" w:rsidRDefault="00157E35" w:rsidP="00157E35">
      <w:pPr>
        <w:pStyle w:val="breakline"/>
        <w:rPr>
          <w:color w:val="002060"/>
        </w:rPr>
      </w:pPr>
    </w:p>
    <w:p w14:paraId="573DB51B" w14:textId="77777777" w:rsidR="00157E35" w:rsidRPr="0026486A" w:rsidRDefault="00157E35" w:rsidP="00157E35">
      <w:pPr>
        <w:pStyle w:val="titolocampionato0"/>
        <w:shd w:val="clear" w:color="auto" w:fill="CCCCCC"/>
        <w:spacing w:before="80" w:after="40"/>
        <w:rPr>
          <w:color w:val="002060"/>
        </w:rPr>
      </w:pPr>
      <w:r w:rsidRPr="0026486A">
        <w:rPr>
          <w:color w:val="002060"/>
        </w:rPr>
        <w:t>CALCIO A CINQUE SERIE C2</w:t>
      </w:r>
    </w:p>
    <w:p w14:paraId="7559A5E5" w14:textId="77777777" w:rsidR="00157E35" w:rsidRPr="0026486A" w:rsidRDefault="00157E35" w:rsidP="00157E35">
      <w:pPr>
        <w:pStyle w:val="titoloprinc0"/>
        <w:rPr>
          <w:color w:val="002060"/>
        </w:rPr>
      </w:pPr>
      <w:r w:rsidRPr="0026486A">
        <w:rPr>
          <w:color w:val="002060"/>
        </w:rPr>
        <w:t>RINVII GARE CAUSA COVID-19</w:t>
      </w:r>
    </w:p>
    <w:p w14:paraId="0B3E4146" w14:textId="77777777" w:rsidR="00157E35" w:rsidRPr="0026486A" w:rsidRDefault="00157E35" w:rsidP="00157E35">
      <w:pPr>
        <w:pStyle w:val="breakline"/>
        <w:rPr>
          <w:color w:val="002060"/>
        </w:rPr>
      </w:pPr>
    </w:p>
    <w:p w14:paraId="6E5AD04D" w14:textId="77777777" w:rsidR="00157E35" w:rsidRPr="0026486A" w:rsidRDefault="00157E35" w:rsidP="00157E35">
      <w:pPr>
        <w:pStyle w:val="A119"/>
        <w:spacing w:line="240" w:lineRule="auto"/>
        <w:rPr>
          <w:rFonts w:cs="Arial"/>
          <w:color w:val="002060"/>
          <w:sz w:val="22"/>
          <w:szCs w:val="22"/>
        </w:rPr>
      </w:pPr>
      <w:r w:rsidRPr="0026486A">
        <w:rPr>
          <w:rFonts w:cs="Arial"/>
          <w:color w:val="002060"/>
          <w:sz w:val="22"/>
          <w:szCs w:val="22"/>
        </w:rPr>
        <w:t xml:space="preserve">Preso atto della richiesta di rinvio trasmessa dalla società BAYER CAPPUCCINI per casi di positività ed espletate le verifiche di rito, la gara </w:t>
      </w:r>
      <w:r w:rsidRPr="0026486A">
        <w:rPr>
          <w:rFonts w:cs="Arial"/>
          <w:b/>
          <w:bCs/>
          <w:color w:val="002060"/>
          <w:sz w:val="22"/>
          <w:szCs w:val="22"/>
        </w:rPr>
        <w:t>NUOVA OTTRANO 98 – BAYER CAPPUCCINI</w:t>
      </w:r>
      <w:r w:rsidRPr="0026486A">
        <w:rPr>
          <w:rFonts w:cs="Arial"/>
          <w:color w:val="002060"/>
          <w:sz w:val="22"/>
          <w:szCs w:val="22"/>
        </w:rPr>
        <w:t xml:space="preserve"> dell’08 APRILE 2022 </w:t>
      </w:r>
      <w:r w:rsidRPr="0026486A">
        <w:rPr>
          <w:rFonts w:cs="Arial"/>
          <w:b/>
          <w:bCs/>
          <w:color w:val="002060"/>
          <w:sz w:val="22"/>
          <w:szCs w:val="22"/>
        </w:rPr>
        <w:t>è rinviata</w:t>
      </w:r>
      <w:r w:rsidRPr="0026486A">
        <w:rPr>
          <w:rFonts w:cs="Arial"/>
          <w:color w:val="002060"/>
          <w:sz w:val="22"/>
          <w:szCs w:val="22"/>
        </w:rPr>
        <w:t>;</w:t>
      </w:r>
    </w:p>
    <w:p w14:paraId="2CF60AD1" w14:textId="77777777" w:rsidR="00157E35" w:rsidRPr="0026486A" w:rsidRDefault="00157E35" w:rsidP="00157E35">
      <w:pPr>
        <w:pStyle w:val="A119"/>
        <w:spacing w:line="240" w:lineRule="auto"/>
        <w:rPr>
          <w:rFonts w:cs="Arial"/>
          <w:color w:val="002060"/>
          <w:sz w:val="22"/>
          <w:szCs w:val="22"/>
        </w:rPr>
      </w:pPr>
      <w:r w:rsidRPr="0026486A">
        <w:rPr>
          <w:rFonts w:cs="Arial"/>
          <w:color w:val="002060"/>
          <w:sz w:val="22"/>
          <w:szCs w:val="22"/>
        </w:rPr>
        <w:t xml:space="preserve">considerati gli interessi di classifica essendo la suddetta gara valevole per l’ultima giornata dove vige la contemporaneità, debbono essere </w:t>
      </w:r>
      <w:r w:rsidRPr="0026486A">
        <w:rPr>
          <w:rFonts w:cs="Arial"/>
          <w:b/>
          <w:bCs/>
          <w:color w:val="002060"/>
          <w:sz w:val="22"/>
          <w:szCs w:val="22"/>
        </w:rPr>
        <w:t>rinviate</w:t>
      </w:r>
      <w:r w:rsidRPr="0026486A">
        <w:rPr>
          <w:rFonts w:cs="Arial"/>
          <w:color w:val="002060"/>
          <w:sz w:val="22"/>
          <w:szCs w:val="22"/>
        </w:rPr>
        <w:t xml:space="preserve"> anche le seguenti gare:</w:t>
      </w:r>
    </w:p>
    <w:p w14:paraId="7609BCAE" w14:textId="77777777" w:rsidR="00157E35" w:rsidRPr="0026486A" w:rsidRDefault="00157E35" w:rsidP="00157E35">
      <w:pPr>
        <w:pStyle w:val="A119"/>
        <w:numPr>
          <w:ilvl w:val="0"/>
          <w:numId w:val="44"/>
        </w:numPr>
        <w:spacing w:line="240" w:lineRule="auto"/>
        <w:ind w:left="426"/>
        <w:rPr>
          <w:rFonts w:cs="Arial"/>
          <w:b/>
          <w:bCs/>
          <w:color w:val="002060"/>
          <w:sz w:val="22"/>
          <w:szCs w:val="22"/>
        </w:rPr>
      </w:pPr>
      <w:r w:rsidRPr="0026486A">
        <w:rPr>
          <w:rFonts w:cs="Arial"/>
          <w:b/>
          <w:bCs/>
          <w:color w:val="002060"/>
          <w:sz w:val="22"/>
          <w:szCs w:val="22"/>
        </w:rPr>
        <w:t>BORGOROSSO TOLENTINO – SERRALTA</w:t>
      </w:r>
    </w:p>
    <w:p w14:paraId="6E98475C" w14:textId="77777777" w:rsidR="00157E35" w:rsidRPr="0026486A" w:rsidRDefault="00157E35" w:rsidP="00157E35">
      <w:pPr>
        <w:pStyle w:val="A119"/>
        <w:numPr>
          <w:ilvl w:val="0"/>
          <w:numId w:val="44"/>
        </w:numPr>
        <w:spacing w:line="240" w:lineRule="auto"/>
        <w:ind w:left="426"/>
        <w:rPr>
          <w:rFonts w:cs="Arial"/>
          <w:b/>
          <w:bCs/>
          <w:color w:val="002060"/>
          <w:sz w:val="22"/>
          <w:szCs w:val="22"/>
        </w:rPr>
      </w:pPr>
      <w:r w:rsidRPr="0026486A">
        <w:rPr>
          <w:rFonts w:cs="Arial"/>
          <w:b/>
          <w:bCs/>
          <w:color w:val="002060"/>
          <w:sz w:val="22"/>
          <w:szCs w:val="22"/>
        </w:rPr>
        <w:t>FUTSAL SAMBUCHETO – AVENALE</w:t>
      </w:r>
    </w:p>
    <w:p w14:paraId="62F680D7" w14:textId="77777777" w:rsidR="00157E35" w:rsidRPr="0026486A" w:rsidRDefault="00157E35" w:rsidP="00157E35">
      <w:pPr>
        <w:pStyle w:val="A119"/>
        <w:numPr>
          <w:ilvl w:val="0"/>
          <w:numId w:val="44"/>
        </w:numPr>
        <w:spacing w:line="240" w:lineRule="auto"/>
        <w:ind w:left="426"/>
        <w:rPr>
          <w:rFonts w:cs="Arial"/>
          <w:b/>
          <w:bCs/>
          <w:color w:val="002060"/>
          <w:sz w:val="22"/>
          <w:szCs w:val="22"/>
        </w:rPr>
      </w:pPr>
      <w:r w:rsidRPr="0026486A">
        <w:rPr>
          <w:rFonts w:cs="Arial"/>
          <w:b/>
          <w:bCs/>
          <w:color w:val="002060"/>
          <w:sz w:val="22"/>
          <w:szCs w:val="22"/>
        </w:rPr>
        <w:t>INVICTA FUTSAL MACERATA – FUTSAL SANGIUSTESE A.R.L.</w:t>
      </w:r>
    </w:p>
    <w:p w14:paraId="25B9B204" w14:textId="77777777" w:rsidR="00157E35" w:rsidRPr="0026486A" w:rsidRDefault="00157E35" w:rsidP="00157E35">
      <w:pPr>
        <w:pStyle w:val="A119"/>
        <w:numPr>
          <w:ilvl w:val="0"/>
          <w:numId w:val="44"/>
        </w:numPr>
        <w:spacing w:line="240" w:lineRule="auto"/>
        <w:ind w:left="426"/>
        <w:rPr>
          <w:rFonts w:cs="Arial"/>
          <w:b/>
          <w:bCs/>
          <w:color w:val="002060"/>
          <w:sz w:val="22"/>
          <w:szCs w:val="22"/>
        </w:rPr>
      </w:pPr>
      <w:r w:rsidRPr="0026486A">
        <w:rPr>
          <w:rFonts w:cs="Arial"/>
          <w:b/>
          <w:bCs/>
          <w:color w:val="002060"/>
          <w:sz w:val="22"/>
          <w:szCs w:val="22"/>
        </w:rPr>
        <w:t>TRE TORRI A.S.D. – REAL FABRIANO</w:t>
      </w:r>
    </w:p>
    <w:p w14:paraId="5FEF0B3C" w14:textId="77777777" w:rsidR="00157E35" w:rsidRPr="0026486A" w:rsidRDefault="00157E35" w:rsidP="00157E35">
      <w:pPr>
        <w:pStyle w:val="A119"/>
        <w:spacing w:line="240" w:lineRule="auto"/>
        <w:ind w:left="66"/>
        <w:rPr>
          <w:rFonts w:cs="Arial"/>
          <w:b/>
          <w:bCs/>
          <w:color w:val="002060"/>
          <w:sz w:val="22"/>
          <w:szCs w:val="22"/>
        </w:rPr>
      </w:pPr>
    </w:p>
    <w:p w14:paraId="708ED715" w14:textId="77777777" w:rsidR="00157E35" w:rsidRPr="0026486A" w:rsidRDefault="00157E35" w:rsidP="00157E35">
      <w:pPr>
        <w:pStyle w:val="A119"/>
        <w:spacing w:line="240" w:lineRule="auto"/>
        <w:ind w:left="66"/>
        <w:rPr>
          <w:rFonts w:cs="Arial"/>
          <w:color w:val="002060"/>
          <w:sz w:val="22"/>
          <w:szCs w:val="22"/>
        </w:rPr>
      </w:pPr>
      <w:r w:rsidRPr="0026486A">
        <w:rPr>
          <w:rFonts w:cs="Arial"/>
          <w:color w:val="002060"/>
          <w:sz w:val="22"/>
          <w:szCs w:val="22"/>
        </w:rPr>
        <w:t xml:space="preserve">Le sopracitate gare saranno </w:t>
      </w:r>
      <w:r w:rsidRPr="0026486A">
        <w:rPr>
          <w:rFonts w:cs="Arial"/>
          <w:b/>
          <w:bCs/>
          <w:color w:val="002060"/>
          <w:sz w:val="22"/>
          <w:szCs w:val="22"/>
        </w:rPr>
        <w:t>recuperate VENERDI’ 22 APRILE 2022</w:t>
      </w:r>
      <w:r w:rsidRPr="0026486A">
        <w:rPr>
          <w:rFonts w:cs="Arial"/>
          <w:color w:val="002060"/>
          <w:sz w:val="22"/>
          <w:szCs w:val="22"/>
        </w:rPr>
        <w:t xml:space="preserve"> come di seguito riportato:</w:t>
      </w:r>
    </w:p>
    <w:p w14:paraId="32DE3C1D" w14:textId="77777777" w:rsidR="00157E35" w:rsidRPr="0026486A" w:rsidRDefault="00157E35" w:rsidP="00157E35">
      <w:pPr>
        <w:pStyle w:val="breakline"/>
        <w:rPr>
          <w:color w:val="002060"/>
        </w:rPr>
      </w:pPr>
    </w:p>
    <w:p w14:paraId="12B4E534" w14:textId="77777777" w:rsidR="00157E35" w:rsidRPr="0026486A" w:rsidRDefault="00157E35" w:rsidP="00157E35">
      <w:pPr>
        <w:pStyle w:val="sottotitolocampionato10"/>
        <w:rPr>
          <w:color w:val="002060"/>
        </w:rPr>
      </w:pPr>
      <w:r w:rsidRPr="002648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7E35" w:rsidRPr="0026486A" w14:paraId="3BE14A74" w14:textId="77777777" w:rsidTr="0091179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9A600" w14:textId="77777777" w:rsidR="00157E35" w:rsidRPr="0026486A" w:rsidRDefault="00157E35" w:rsidP="00911794">
            <w:pPr>
              <w:pStyle w:val="headertabella0"/>
              <w:rPr>
                <w:color w:val="002060"/>
              </w:rPr>
            </w:pPr>
            <w:r w:rsidRPr="0026486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22AFD" w14:textId="77777777" w:rsidR="00157E35" w:rsidRPr="0026486A" w:rsidRDefault="00157E35" w:rsidP="00911794">
            <w:pPr>
              <w:pStyle w:val="headertabella0"/>
              <w:rPr>
                <w:color w:val="002060"/>
              </w:rPr>
            </w:pPr>
            <w:r w:rsidRPr="0026486A">
              <w:rPr>
                <w:color w:val="002060"/>
              </w:rPr>
              <w:t xml:space="preserve">N° </w:t>
            </w:r>
            <w:proofErr w:type="spellStart"/>
            <w:r w:rsidRPr="0026486A">
              <w:rPr>
                <w:color w:val="002060"/>
              </w:rPr>
              <w:t>Gior</w:t>
            </w:r>
            <w:proofErr w:type="spellEnd"/>
            <w:r w:rsidRPr="0026486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7EF58" w14:textId="77777777" w:rsidR="00157E35" w:rsidRPr="0026486A" w:rsidRDefault="00157E35" w:rsidP="00911794">
            <w:pPr>
              <w:pStyle w:val="headertabella0"/>
              <w:rPr>
                <w:color w:val="002060"/>
              </w:rPr>
            </w:pPr>
            <w:r w:rsidRPr="0026486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5EF18" w14:textId="77777777" w:rsidR="00157E35" w:rsidRPr="0026486A" w:rsidRDefault="00157E35" w:rsidP="00911794">
            <w:pPr>
              <w:pStyle w:val="headertabella0"/>
              <w:rPr>
                <w:color w:val="002060"/>
              </w:rPr>
            </w:pPr>
            <w:r w:rsidRPr="0026486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22364" w14:textId="77777777" w:rsidR="00157E35" w:rsidRPr="0026486A" w:rsidRDefault="00157E35" w:rsidP="00911794">
            <w:pPr>
              <w:pStyle w:val="headertabella0"/>
              <w:rPr>
                <w:color w:val="002060"/>
              </w:rPr>
            </w:pPr>
            <w:r w:rsidRPr="0026486A">
              <w:rPr>
                <w:color w:val="002060"/>
              </w:rPr>
              <w:t xml:space="preserve">Data </w:t>
            </w:r>
            <w:proofErr w:type="spellStart"/>
            <w:r w:rsidRPr="0026486A">
              <w:rPr>
                <w:color w:val="002060"/>
              </w:rPr>
              <w:t>Orig</w:t>
            </w:r>
            <w:proofErr w:type="spellEnd"/>
            <w:r w:rsidRPr="0026486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48B99" w14:textId="77777777" w:rsidR="00157E35" w:rsidRPr="0026486A" w:rsidRDefault="00157E35" w:rsidP="00911794">
            <w:pPr>
              <w:pStyle w:val="headertabella0"/>
              <w:rPr>
                <w:color w:val="002060"/>
              </w:rPr>
            </w:pPr>
            <w:r w:rsidRPr="0026486A">
              <w:rPr>
                <w:color w:val="002060"/>
              </w:rPr>
              <w:t xml:space="preserve">Ora </w:t>
            </w:r>
            <w:proofErr w:type="spellStart"/>
            <w:r w:rsidRPr="0026486A">
              <w:rPr>
                <w:color w:val="002060"/>
              </w:rPr>
              <w:t>Var</w:t>
            </w:r>
            <w:proofErr w:type="spellEnd"/>
            <w:r w:rsidRPr="0026486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C2A79" w14:textId="77777777" w:rsidR="00157E35" w:rsidRPr="0026486A" w:rsidRDefault="00157E35" w:rsidP="00911794">
            <w:pPr>
              <w:pStyle w:val="headertabella0"/>
              <w:rPr>
                <w:color w:val="002060"/>
              </w:rPr>
            </w:pPr>
            <w:r w:rsidRPr="0026486A">
              <w:rPr>
                <w:color w:val="002060"/>
              </w:rPr>
              <w:t xml:space="preserve">Ora </w:t>
            </w:r>
            <w:proofErr w:type="spellStart"/>
            <w:r w:rsidRPr="0026486A">
              <w:rPr>
                <w:color w:val="002060"/>
              </w:rPr>
              <w:t>Orig</w:t>
            </w:r>
            <w:proofErr w:type="spellEnd"/>
            <w:r w:rsidRPr="0026486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63F26" w14:textId="77777777" w:rsidR="00157E35" w:rsidRPr="0026486A" w:rsidRDefault="00157E35" w:rsidP="00911794">
            <w:pPr>
              <w:pStyle w:val="headertabella0"/>
              <w:rPr>
                <w:color w:val="002060"/>
              </w:rPr>
            </w:pPr>
            <w:r w:rsidRPr="0026486A">
              <w:rPr>
                <w:color w:val="002060"/>
              </w:rPr>
              <w:t>Impianto</w:t>
            </w:r>
          </w:p>
        </w:tc>
      </w:tr>
      <w:tr w:rsidR="00157E35" w:rsidRPr="0026486A" w14:paraId="1AD3E904" w14:textId="77777777" w:rsidTr="009117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2014" w14:textId="77777777" w:rsidR="00157E35" w:rsidRPr="0026486A" w:rsidRDefault="00157E35" w:rsidP="00911794">
            <w:pPr>
              <w:pStyle w:val="rowtabella0"/>
              <w:rPr>
                <w:color w:val="002060"/>
                <w:highlight w:val="yellow"/>
              </w:rPr>
            </w:pPr>
            <w:r w:rsidRPr="0026486A">
              <w:rPr>
                <w:color w:val="002060"/>
                <w:highlight w:val="yellow"/>
              </w:rPr>
              <w:t>22/04/2022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8B3C" w14:textId="77777777" w:rsidR="00157E35" w:rsidRPr="0026486A" w:rsidRDefault="00157E35" w:rsidP="00911794">
            <w:pPr>
              <w:pStyle w:val="rowtabella0"/>
              <w:jc w:val="center"/>
              <w:rPr>
                <w:color w:val="002060"/>
                <w:highlight w:val="yellow"/>
              </w:rPr>
            </w:pPr>
            <w:r w:rsidRPr="0026486A">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732F" w14:textId="77777777" w:rsidR="00157E35" w:rsidRPr="0026486A" w:rsidRDefault="00157E35" w:rsidP="00911794">
            <w:pPr>
              <w:pStyle w:val="rowtabella0"/>
              <w:rPr>
                <w:color w:val="002060"/>
                <w:highlight w:val="yellow"/>
              </w:rPr>
            </w:pPr>
            <w:r w:rsidRPr="0026486A">
              <w:rPr>
                <w:color w:val="002060"/>
                <w:highlight w:val="yellow"/>
              </w:rPr>
              <w:t>BORGOROSSO TOLENTINO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AB9E" w14:textId="77777777" w:rsidR="00157E35" w:rsidRPr="0026486A" w:rsidRDefault="00157E35" w:rsidP="00911794">
            <w:pPr>
              <w:pStyle w:val="rowtabella0"/>
              <w:rPr>
                <w:color w:val="002060"/>
                <w:highlight w:val="yellow"/>
              </w:rPr>
            </w:pPr>
            <w:r w:rsidRPr="0026486A">
              <w:rPr>
                <w:color w:val="002060"/>
                <w:highlight w:val="yellow"/>
              </w:rPr>
              <w:t>SERRALTA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8232" w14:textId="77777777" w:rsidR="00157E35" w:rsidRPr="0026486A" w:rsidRDefault="00157E35" w:rsidP="00911794">
            <w:pPr>
              <w:pStyle w:val="rowtabella0"/>
              <w:rPr>
                <w:color w:val="002060"/>
              </w:rPr>
            </w:pPr>
            <w:r w:rsidRPr="0026486A">
              <w:rPr>
                <w:color w:val="002060"/>
              </w:rPr>
              <w:t>08/04/2022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A209" w14:textId="77777777" w:rsidR="00157E35" w:rsidRPr="0026486A" w:rsidRDefault="00157E35" w:rsidP="00911794">
            <w:pPr>
              <w:pStyle w:val="rowtabella0"/>
              <w:jc w:val="center"/>
              <w:rPr>
                <w:color w:val="002060"/>
                <w:highlight w:val="yellow"/>
              </w:rPr>
            </w:pPr>
            <w:r w:rsidRPr="0026486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265C" w14:textId="77777777" w:rsidR="00157E35" w:rsidRPr="0026486A" w:rsidRDefault="00157E35" w:rsidP="00911794">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7142" w14:textId="77777777" w:rsidR="00157E35" w:rsidRPr="0026486A" w:rsidRDefault="00157E35" w:rsidP="00911794">
            <w:pPr>
              <w:rPr>
                <w:color w:val="002060"/>
              </w:rPr>
            </w:pPr>
          </w:p>
        </w:tc>
      </w:tr>
      <w:tr w:rsidR="00157E35" w:rsidRPr="0026486A" w14:paraId="64F4070E" w14:textId="77777777" w:rsidTr="009117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F17B" w14:textId="77777777" w:rsidR="00157E35" w:rsidRPr="0026486A" w:rsidRDefault="00157E35" w:rsidP="00911794">
            <w:pPr>
              <w:pStyle w:val="rowtabella0"/>
              <w:rPr>
                <w:color w:val="002060"/>
                <w:highlight w:val="yellow"/>
              </w:rPr>
            </w:pPr>
            <w:r w:rsidRPr="0026486A">
              <w:rPr>
                <w:color w:val="002060"/>
                <w:highlight w:val="yellow"/>
              </w:rPr>
              <w:t>22/04/2022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2C9E9" w14:textId="77777777" w:rsidR="00157E35" w:rsidRPr="0026486A" w:rsidRDefault="00157E35" w:rsidP="00911794">
            <w:pPr>
              <w:pStyle w:val="rowtabella0"/>
              <w:jc w:val="center"/>
              <w:rPr>
                <w:color w:val="002060"/>
                <w:highlight w:val="yellow"/>
              </w:rPr>
            </w:pPr>
            <w:r w:rsidRPr="0026486A">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BB65" w14:textId="77777777" w:rsidR="00157E35" w:rsidRPr="0026486A" w:rsidRDefault="00157E35" w:rsidP="00911794">
            <w:pPr>
              <w:pStyle w:val="rowtabella0"/>
              <w:rPr>
                <w:color w:val="002060"/>
                <w:highlight w:val="yellow"/>
              </w:rPr>
            </w:pPr>
            <w:r w:rsidRPr="0026486A">
              <w:rPr>
                <w:color w:val="002060"/>
                <w:highlight w:val="yellow"/>
              </w:rPr>
              <w:t>FUTSAL SAMBUCHETO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A0409" w14:textId="77777777" w:rsidR="00157E35" w:rsidRPr="0026486A" w:rsidRDefault="00157E35" w:rsidP="00911794">
            <w:pPr>
              <w:pStyle w:val="rowtabella0"/>
              <w:rPr>
                <w:color w:val="002060"/>
                <w:highlight w:val="yellow"/>
              </w:rPr>
            </w:pPr>
            <w:r w:rsidRPr="0026486A">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87F1" w14:textId="77777777" w:rsidR="00157E35" w:rsidRPr="0026486A" w:rsidRDefault="00157E35" w:rsidP="00911794">
            <w:pPr>
              <w:pStyle w:val="rowtabella0"/>
              <w:rPr>
                <w:color w:val="002060"/>
              </w:rPr>
            </w:pPr>
            <w:r w:rsidRPr="0026486A">
              <w:rPr>
                <w:color w:val="002060"/>
              </w:rPr>
              <w:t>08/04/2022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E4A6" w14:textId="77777777" w:rsidR="00157E35" w:rsidRPr="0026486A" w:rsidRDefault="00157E35" w:rsidP="00911794">
            <w:pPr>
              <w:pStyle w:val="rowtabella0"/>
              <w:jc w:val="center"/>
              <w:rPr>
                <w:color w:val="002060"/>
                <w:highlight w:val="yellow"/>
              </w:rPr>
            </w:pPr>
            <w:r w:rsidRPr="0026486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5B57" w14:textId="77777777" w:rsidR="00157E35" w:rsidRPr="0026486A" w:rsidRDefault="00157E35" w:rsidP="00911794">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0ACC" w14:textId="77777777" w:rsidR="00157E35" w:rsidRPr="0026486A" w:rsidRDefault="00157E35" w:rsidP="00911794">
            <w:pPr>
              <w:rPr>
                <w:color w:val="002060"/>
              </w:rPr>
            </w:pPr>
          </w:p>
        </w:tc>
      </w:tr>
      <w:tr w:rsidR="00157E35" w:rsidRPr="0026486A" w14:paraId="6E62ED46" w14:textId="77777777" w:rsidTr="009117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80DA" w14:textId="77777777" w:rsidR="00157E35" w:rsidRPr="0026486A" w:rsidRDefault="00157E35" w:rsidP="00911794">
            <w:pPr>
              <w:pStyle w:val="rowtabella0"/>
              <w:rPr>
                <w:color w:val="002060"/>
                <w:highlight w:val="yellow"/>
              </w:rPr>
            </w:pPr>
            <w:r w:rsidRPr="0026486A">
              <w:rPr>
                <w:color w:val="002060"/>
                <w:highlight w:val="yellow"/>
              </w:rPr>
              <w:t>22/04/2022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D9BA" w14:textId="77777777" w:rsidR="00157E35" w:rsidRPr="0026486A" w:rsidRDefault="00157E35" w:rsidP="00911794">
            <w:pPr>
              <w:pStyle w:val="rowtabella0"/>
              <w:jc w:val="center"/>
              <w:rPr>
                <w:color w:val="002060"/>
                <w:highlight w:val="yellow"/>
              </w:rPr>
            </w:pPr>
            <w:r w:rsidRPr="0026486A">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86B2" w14:textId="77777777" w:rsidR="00157E35" w:rsidRPr="0026486A" w:rsidRDefault="00157E35" w:rsidP="00911794">
            <w:pPr>
              <w:pStyle w:val="rowtabella0"/>
              <w:rPr>
                <w:color w:val="002060"/>
                <w:highlight w:val="yellow"/>
              </w:rPr>
            </w:pPr>
            <w:r w:rsidRPr="0026486A">
              <w:rPr>
                <w:color w:val="002060"/>
                <w:highlight w:val="yellow"/>
              </w:rPr>
              <w:t>INVICTA FUTSAL MACERATA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1C9A" w14:textId="77777777" w:rsidR="00157E35" w:rsidRPr="0026486A" w:rsidRDefault="00157E35" w:rsidP="00911794">
            <w:pPr>
              <w:pStyle w:val="rowtabella0"/>
              <w:rPr>
                <w:color w:val="002060"/>
                <w:highlight w:val="yellow"/>
              </w:rPr>
            </w:pPr>
            <w:r w:rsidRPr="0026486A">
              <w:rPr>
                <w:color w:val="002060"/>
                <w:highlight w:val="yellow"/>
              </w:rPr>
              <w:t>FUTSAL SANGIUSTESE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13CA" w14:textId="77777777" w:rsidR="00157E35" w:rsidRPr="0026486A" w:rsidRDefault="00157E35" w:rsidP="00911794">
            <w:pPr>
              <w:pStyle w:val="rowtabella0"/>
              <w:rPr>
                <w:color w:val="002060"/>
              </w:rPr>
            </w:pPr>
            <w:r w:rsidRPr="0026486A">
              <w:rPr>
                <w:color w:val="002060"/>
              </w:rPr>
              <w:t>08/04/2022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1009" w14:textId="77777777" w:rsidR="00157E35" w:rsidRPr="0026486A" w:rsidRDefault="00157E35" w:rsidP="00911794">
            <w:pPr>
              <w:pStyle w:val="rowtabella0"/>
              <w:jc w:val="center"/>
              <w:rPr>
                <w:color w:val="002060"/>
                <w:highlight w:val="yellow"/>
              </w:rPr>
            </w:pPr>
            <w:r w:rsidRPr="0026486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1970" w14:textId="77777777" w:rsidR="00157E35" w:rsidRPr="0026486A" w:rsidRDefault="00157E35" w:rsidP="0091179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B44E" w14:textId="77777777" w:rsidR="00157E35" w:rsidRPr="0026486A" w:rsidRDefault="00157E35" w:rsidP="00911794">
            <w:pPr>
              <w:rPr>
                <w:color w:val="002060"/>
              </w:rPr>
            </w:pPr>
          </w:p>
        </w:tc>
      </w:tr>
      <w:tr w:rsidR="00157E35" w:rsidRPr="0026486A" w14:paraId="2D24A29B" w14:textId="77777777" w:rsidTr="009117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8792" w14:textId="77777777" w:rsidR="00157E35" w:rsidRPr="0026486A" w:rsidRDefault="00157E35" w:rsidP="00911794">
            <w:pPr>
              <w:pStyle w:val="rowtabella0"/>
              <w:rPr>
                <w:color w:val="002060"/>
                <w:highlight w:val="yellow"/>
              </w:rPr>
            </w:pPr>
            <w:r w:rsidRPr="0026486A">
              <w:rPr>
                <w:color w:val="002060"/>
                <w:highlight w:val="yellow"/>
              </w:rPr>
              <w:t>22/04/2022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ED0AA" w14:textId="77777777" w:rsidR="00157E35" w:rsidRPr="0026486A" w:rsidRDefault="00157E35" w:rsidP="00911794">
            <w:pPr>
              <w:pStyle w:val="rowtabella0"/>
              <w:jc w:val="center"/>
              <w:rPr>
                <w:color w:val="002060"/>
                <w:highlight w:val="yellow"/>
              </w:rPr>
            </w:pPr>
            <w:r w:rsidRPr="0026486A">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07CA" w14:textId="77777777" w:rsidR="00157E35" w:rsidRPr="0026486A" w:rsidRDefault="00157E35" w:rsidP="00911794">
            <w:pPr>
              <w:pStyle w:val="rowtabella0"/>
              <w:rPr>
                <w:color w:val="002060"/>
                <w:highlight w:val="yellow"/>
              </w:rPr>
            </w:pPr>
            <w:r w:rsidRPr="0026486A">
              <w:rPr>
                <w:color w:val="002060"/>
                <w:highlight w:val="yellow"/>
              </w:rPr>
              <w:t>NUOVA OTTRANO 98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97F1" w14:textId="77777777" w:rsidR="00157E35" w:rsidRPr="0026486A" w:rsidRDefault="00157E35" w:rsidP="00911794">
            <w:pPr>
              <w:pStyle w:val="rowtabella0"/>
              <w:rPr>
                <w:color w:val="002060"/>
                <w:highlight w:val="yellow"/>
              </w:rPr>
            </w:pPr>
            <w:r w:rsidRPr="0026486A">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BDF0" w14:textId="77777777" w:rsidR="00157E35" w:rsidRPr="0026486A" w:rsidRDefault="00157E35" w:rsidP="00911794">
            <w:pPr>
              <w:pStyle w:val="rowtabella0"/>
              <w:rPr>
                <w:color w:val="002060"/>
              </w:rPr>
            </w:pPr>
            <w:r w:rsidRPr="0026486A">
              <w:rPr>
                <w:color w:val="002060"/>
              </w:rPr>
              <w:t>08/04/2022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5B4F" w14:textId="77777777" w:rsidR="00157E35" w:rsidRPr="0026486A" w:rsidRDefault="00157E35" w:rsidP="00911794">
            <w:pPr>
              <w:pStyle w:val="rowtabella0"/>
              <w:jc w:val="center"/>
              <w:rPr>
                <w:color w:val="002060"/>
                <w:highlight w:val="yellow"/>
              </w:rPr>
            </w:pPr>
            <w:r w:rsidRPr="0026486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A53D" w14:textId="77777777" w:rsidR="00157E35" w:rsidRPr="0026486A" w:rsidRDefault="00157E35" w:rsidP="00911794">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F032" w14:textId="77777777" w:rsidR="00157E35" w:rsidRPr="0026486A" w:rsidRDefault="00157E35" w:rsidP="00911794">
            <w:pPr>
              <w:rPr>
                <w:color w:val="002060"/>
              </w:rPr>
            </w:pPr>
          </w:p>
        </w:tc>
      </w:tr>
      <w:tr w:rsidR="00157E35" w:rsidRPr="0026486A" w14:paraId="4DC5C7CE" w14:textId="77777777" w:rsidTr="009117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D246" w14:textId="77777777" w:rsidR="00157E35" w:rsidRPr="0026486A" w:rsidRDefault="00157E35" w:rsidP="00911794">
            <w:pPr>
              <w:pStyle w:val="rowtabella0"/>
              <w:rPr>
                <w:color w:val="002060"/>
                <w:highlight w:val="yellow"/>
              </w:rPr>
            </w:pPr>
            <w:r w:rsidRPr="0026486A">
              <w:rPr>
                <w:color w:val="002060"/>
                <w:highlight w:val="yellow"/>
              </w:rPr>
              <w:lastRenderedPageBreak/>
              <w:t>22/04/2022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A996" w14:textId="77777777" w:rsidR="00157E35" w:rsidRPr="0026486A" w:rsidRDefault="00157E35" w:rsidP="00911794">
            <w:pPr>
              <w:pStyle w:val="rowtabella0"/>
              <w:jc w:val="center"/>
              <w:rPr>
                <w:color w:val="002060"/>
                <w:highlight w:val="yellow"/>
              </w:rPr>
            </w:pPr>
            <w:r w:rsidRPr="0026486A">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B788" w14:textId="77777777" w:rsidR="00157E35" w:rsidRPr="0026486A" w:rsidRDefault="00157E35" w:rsidP="00911794">
            <w:pPr>
              <w:pStyle w:val="rowtabella0"/>
              <w:rPr>
                <w:color w:val="002060"/>
                <w:highlight w:val="yellow"/>
              </w:rPr>
            </w:pPr>
            <w:r w:rsidRPr="0026486A">
              <w:rPr>
                <w:color w:val="002060"/>
                <w:highlight w:val="yellow"/>
              </w:rPr>
              <w:t>TRE TORRI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8C6A7" w14:textId="77777777" w:rsidR="00157E35" w:rsidRPr="0026486A" w:rsidRDefault="00157E35" w:rsidP="00911794">
            <w:pPr>
              <w:pStyle w:val="rowtabella0"/>
              <w:rPr>
                <w:color w:val="002060"/>
                <w:highlight w:val="yellow"/>
              </w:rPr>
            </w:pPr>
            <w:r w:rsidRPr="0026486A">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E43C" w14:textId="77777777" w:rsidR="00157E35" w:rsidRPr="0026486A" w:rsidRDefault="00157E35" w:rsidP="00911794">
            <w:pPr>
              <w:pStyle w:val="rowtabella0"/>
              <w:rPr>
                <w:color w:val="002060"/>
              </w:rPr>
            </w:pPr>
            <w:r w:rsidRPr="0026486A">
              <w:rPr>
                <w:color w:val="002060"/>
              </w:rPr>
              <w:t>08/04/2022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BD77" w14:textId="77777777" w:rsidR="00157E35" w:rsidRPr="0026486A" w:rsidRDefault="00157E35" w:rsidP="00911794">
            <w:pPr>
              <w:pStyle w:val="rowtabella0"/>
              <w:jc w:val="center"/>
              <w:rPr>
                <w:color w:val="002060"/>
                <w:highlight w:val="yellow"/>
              </w:rPr>
            </w:pPr>
            <w:r w:rsidRPr="0026486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7F2F" w14:textId="77777777" w:rsidR="00157E35" w:rsidRPr="0026486A" w:rsidRDefault="00157E35" w:rsidP="00911794">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F8C7" w14:textId="77777777" w:rsidR="00157E35" w:rsidRPr="0026486A" w:rsidRDefault="00157E35" w:rsidP="00911794">
            <w:pPr>
              <w:rPr>
                <w:color w:val="002060"/>
              </w:rPr>
            </w:pPr>
          </w:p>
        </w:tc>
      </w:tr>
    </w:tbl>
    <w:p w14:paraId="378EF7B0" w14:textId="77777777" w:rsidR="00157E35" w:rsidRPr="0026486A" w:rsidRDefault="00157E35" w:rsidP="00157E35">
      <w:pPr>
        <w:pStyle w:val="breakline"/>
        <w:rPr>
          <w:color w:val="002060"/>
        </w:rPr>
      </w:pPr>
    </w:p>
    <w:p w14:paraId="02C0EA37" w14:textId="1AEA3E0D" w:rsidR="00157E35" w:rsidRPr="0026486A" w:rsidRDefault="00157E35" w:rsidP="00157E35">
      <w:pPr>
        <w:pStyle w:val="A119"/>
        <w:spacing w:line="240" w:lineRule="auto"/>
        <w:ind w:left="66"/>
        <w:rPr>
          <w:rFonts w:cs="Arial"/>
          <w:color w:val="002060"/>
          <w:sz w:val="22"/>
          <w:szCs w:val="22"/>
        </w:rPr>
      </w:pPr>
      <w:r w:rsidRPr="0026486A">
        <w:rPr>
          <w:rFonts w:cs="Arial"/>
          <w:color w:val="002060"/>
          <w:sz w:val="22"/>
          <w:szCs w:val="22"/>
        </w:rPr>
        <w:t>Alla luce di quanto sopra, subiranno un</w:t>
      </w:r>
      <w:r w:rsidR="0020149F">
        <w:rPr>
          <w:rFonts w:cs="Arial"/>
          <w:color w:val="002060"/>
          <w:sz w:val="22"/>
          <w:szCs w:val="22"/>
        </w:rPr>
        <w:t xml:space="preserve"> naturale</w:t>
      </w:r>
      <w:r w:rsidRPr="0026486A">
        <w:rPr>
          <w:rFonts w:cs="Arial"/>
          <w:color w:val="002060"/>
          <w:sz w:val="22"/>
          <w:szCs w:val="22"/>
        </w:rPr>
        <w:t xml:space="preserve"> </w:t>
      </w:r>
      <w:r w:rsidRPr="0026486A">
        <w:rPr>
          <w:rFonts w:cs="Arial"/>
          <w:b/>
          <w:bCs/>
          <w:color w:val="002060"/>
          <w:sz w:val="22"/>
          <w:szCs w:val="22"/>
        </w:rPr>
        <w:t>slittamento</w:t>
      </w:r>
      <w:r w:rsidRPr="0026486A">
        <w:rPr>
          <w:rFonts w:cs="Arial"/>
          <w:color w:val="002060"/>
          <w:sz w:val="22"/>
          <w:szCs w:val="22"/>
        </w:rPr>
        <w:t>:</w:t>
      </w:r>
    </w:p>
    <w:p w14:paraId="3DE5FA33" w14:textId="77777777" w:rsidR="00157E35" w:rsidRPr="0026486A" w:rsidRDefault="00157E35" w:rsidP="00157E35">
      <w:pPr>
        <w:pStyle w:val="A119"/>
        <w:numPr>
          <w:ilvl w:val="0"/>
          <w:numId w:val="44"/>
        </w:numPr>
        <w:spacing w:line="240" w:lineRule="auto"/>
        <w:ind w:left="426"/>
        <w:rPr>
          <w:rFonts w:cs="Arial"/>
          <w:color w:val="002060"/>
          <w:sz w:val="22"/>
          <w:szCs w:val="22"/>
        </w:rPr>
      </w:pPr>
      <w:r w:rsidRPr="0026486A">
        <w:rPr>
          <w:rFonts w:cs="Arial"/>
          <w:color w:val="002060"/>
          <w:sz w:val="22"/>
          <w:szCs w:val="22"/>
        </w:rPr>
        <w:t xml:space="preserve">i </w:t>
      </w:r>
      <w:r w:rsidRPr="0026486A">
        <w:rPr>
          <w:rFonts w:cs="Arial"/>
          <w:b/>
          <w:bCs/>
          <w:color w:val="002060"/>
          <w:sz w:val="22"/>
          <w:szCs w:val="22"/>
        </w:rPr>
        <w:t>PLAY-OUT</w:t>
      </w:r>
      <w:r w:rsidRPr="0026486A">
        <w:rPr>
          <w:rFonts w:cs="Arial"/>
          <w:color w:val="002060"/>
          <w:sz w:val="22"/>
          <w:szCs w:val="22"/>
        </w:rPr>
        <w:t xml:space="preserve"> del Campionato Regionale Calcio a Cinque Serie C2</w:t>
      </w:r>
    </w:p>
    <w:p w14:paraId="3ABC558A" w14:textId="77777777" w:rsidR="00157E35" w:rsidRPr="0026486A" w:rsidRDefault="00157E35" w:rsidP="00157E35">
      <w:pPr>
        <w:pStyle w:val="A119"/>
        <w:numPr>
          <w:ilvl w:val="0"/>
          <w:numId w:val="44"/>
        </w:numPr>
        <w:spacing w:line="240" w:lineRule="auto"/>
        <w:ind w:left="426"/>
        <w:rPr>
          <w:rFonts w:cs="Arial"/>
          <w:color w:val="002060"/>
          <w:sz w:val="22"/>
          <w:szCs w:val="22"/>
        </w:rPr>
      </w:pPr>
      <w:r w:rsidRPr="0026486A">
        <w:rPr>
          <w:rFonts w:cs="Arial"/>
          <w:color w:val="002060"/>
          <w:sz w:val="22"/>
          <w:szCs w:val="22"/>
        </w:rPr>
        <w:t xml:space="preserve">il </w:t>
      </w:r>
      <w:r w:rsidRPr="0026486A">
        <w:rPr>
          <w:rFonts w:cs="Arial"/>
          <w:b/>
          <w:bCs/>
          <w:color w:val="002060"/>
          <w:sz w:val="22"/>
          <w:szCs w:val="22"/>
        </w:rPr>
        <w:t>TITOLO REGIONALE</w:t>
      </w:r>
      <w:r w:rsidRPr="0026486A">
        <w:rPr>
          <w:rFonts w:cs="Arial"/>
          <w:color w:val="002060"/>
          <w:sz w:val="22"/>
          <w:szCs w:val="22"/>
        </w:rPr>
        <w:t xml:space="preserve"> del Campionato Regionale Calcio a Cinque Serie C2</w:t>
      </w:r>
    </w:p>
    <w:p w14:paraId="662A65E6" w14:textId="68E88B99" w:rsidR="00157E35" w:rsidRDefault="00157E35" w:rsidP="00157E35">
      <w:pPr>
        <w:pStyle w:val="A119"/>
        <w:numPr>
          <w:ilvl w:val="0"/>
          <w:numId w:val="44"/>
        </w:numPr>
        <w:spacing w:line="240" w:lineRule="auto"/>
        <w:ind w:left="426"/>
        <w:rPr>
          <w:rFonts w:cs="Arial"/>
          <w:b/>
          <w:bCs/>
          <w:color w:val="002060"/>
          <w:sz w:val="22"/>
          <w:szCs w:val="22"/>
        </w:rPr>
      </w:pPr>
      <w:r w:rsidRPr="0026486A">
        <w:rPr>
          <w:rFonts w:cs="Arial"/>
          <w:color w:val="002060"/>
          <w:sz w:val="22"/>
          <w:szCs w:val="22"/>
        </w:rPr>
        <w:t xml:space="preserve">i </w:t>
      </w:r>
      <w:r w:rsidRPr="0026486A">
        <w:rPr>
          <w:rFonts w:cs="Arial"/>
          <w:b/>
          <w:bCs/>
          <w:color w:val="002060"/>
          <w:sz w:val="22"/>
          <w:szCs w:val="22"/>
        </w:rPr>
        <w:t>PLAY-OFF</w:t>
      </w:r>
      <w:r w:rsidRPr="0026486A">
        <w:rPr>
          <w:rFonts w:cs="Arial"/>
          <w:color w:val="002060"/>
          <w:sz w:val="22"/>
          <w:szCs w:val="22"/>
        </w:rPr>
        <w:t xml:space="preserve"> del Campionato Regionale Calcio a Cinque Serie C2, </w:t>
      </w:r>
      <w:r w:rsidRPr="0026486A">
        <w:rPr>
          <w:rFonts w:cs="Arial"/>
          <w:b/>
          <w:bCs/>
          <w:color w:val="002060"/>
          <w:sz w:val="22"/>
          <w:szCs w:val="22"/>
        </w:rPr>
        <w:t>girone “B”</w:t>
      </w:r>
    </w:p>
    <w:p w14:paraId="3C4051A9" w14:textId="77777777" w:rsidR="007F2164" w:rsidRPr="0026486A" w:rsidRDefault="007F2164" w:rsidP="007F2164">
      <w:pPr>
        <w:pStyle w:val="A119"/>
        <w:spacing w:line="240" w:lineRule="auto"/>
        <w:ind w:left="426"/>
        <w:rPr>
          <w:rFonts w:cs="Arial"/>
          <w:b/>
          <w:bCs/>
          <w:color w:val="002060"/>
          <w:sz w:val="22"/>
          <w:szCs w:val="22"/>
        </w:rPr>
      </w:pPr>
    </w:p>
    <w:p w14:paraId="03940F6F" w14:textId="77777777" w:rsidR="00157E35" w:rsidRPr="0026486A" w:rsidRDefault="00157E35" w:rsidP="00157E35">
      <w:pPr>
        <w:pStyle w:val="A119"/>
        <w:spacing w:line="240" w:lineRule="auto"/>
        <w:ind w:left="66"/>
        <w:rPr>
          <w:color w:val="002060"/>
          <w:sz w:val="22"/>
          <w:szCs w:val="22"/>
        </w:rPr>
      </w:pPr>
      <w:r w:rsidRPr="0026486A">
        <w:rPr>
          <w:rFonts w:cs="Arial"/>
          <w:color w:val="002060"/>
          <w:sz w:val="22"/>
          <w:szCs w:val="22"/>
        </w:rPr>
        <w:t xml:space="preserve">Saranno invece </w:t>
      </w:r>
      <w:r w:rsidRPr="0026486A">
        <w:rPr>
          <w:rFonts w:cs="Arial"/>
          <w:b/>
          <w:bCs/>
          <w:color w:val="002060"/>
          <w:sz w:val="22"/>
          <w:szCs w:val="22"/>
        </w:rPr>
        <w:t>disputate regolarmente</w:t>
      </w:r>
      <w:r w:rsidRPr="0026486A">
        <w:rPr>
          <w:rFonts w:cs="Arial"/>
          <w:color w:val="002060"/>
          <w:sz w:val="22"/>
          <w:szCs w:val="22"/>
        </w:rPr>
        <w:t xml:space="preserve">, come da </w:t>
      </w:r>
      <w:r w:rsidRPr="0026486A">
        <w:rPr>
          <w:color w:val="002060"/>
          <w:sz w:val="22"/>
          <w:szCs w:val="22"/>
        </w:rPr>
        <w:t xml:space="preserve">Comunicato Ufficiale n° 20 del 12/10/2021, le gare </w:t>
      </w:r>
      <w:r w:rsidRPr="0026486A">
        <w:rPr>
          <w:b/>
          <w:bCs/>
          <w:color w:val="002060"/>
          <w:sz w:val="22"/>
          <w:szCs w:val="22"/>
        </w:rPr>
        <w:t>PLAY-OFF</w:t>
      </w:r>
      <w:r w:rsidRPr="0026486A">
        <w:rPr>
          <w:color w:val="002060"/>
          <w:sz w:val="22"/>
          <w:szCs w:val="22"/>
        </w:rPr>
        <w:t xml:space="preserve"> relative ai </w:t>
      </w:r>
      <w:r w:rsidRPr="0026486A">
        <w:rPr>
          <w:b/>
          <w:bCs/>
          <w:color w:val="002060"/>
          <w:sz w:val="22"/>
          <w:szCs w:val="22"/>
        </w:rPr>
        <w:t>gironi “A”</w:t>
      </w:r>
      <w:r w:rsidRPr="0026486A">
        <w:rPr>
          <w:color w:val="002060"/>
          <w:sz w:val="22"/>
          <w:szCs w:val="22"/>
        </w:rPr>
        <w:t xml:space="preserve"> e </w:t>
      </w:r>
      <w:r w:rsidRPr="0026486A">
        <w:rPr>
          <w:b/>
          <w:bCs/>
          <w:color w:val="002060"/>
          <w:sz w:val="22"/>
          <w:szCs w:val="22"/>
        </w:rPr>
        <w:t>“C”</w:t>
      </w:r>
      <w:r w:rsidRPr="0026486A">
        <w:rPr>
          <w:color w:val="002060"/>
          <w:sz w:val="22"/>
          <w:szCs w:val="22"/>
        </w:rPr>
        <w:t xml:space="preserve"> del Campionato Regionale Calcio a Cinque Serie C2.</w:t>
      </w:r>
    </w:p>
    <w:p w14:paraId="6220D7DC" w14:textId="77777777" w:rsidR="00157E35" w:rsidRPr="0026486A" w:rsidRDefault="00157E35" w:rsidP="00157E35">
      <w:pPr>
        <w:pStyle w:val="A119"/>
        <w:spacing w:line="240" w:lineRule="auto"/>
        <w:ind w:left="66"/>
        <w:rPr>
          <w:rFonts w:cs="Arial"/>
          <w:color w:val="002060"/>
          <w:sz w:val="22"/>
          <w:szCs w:val="22"/>
        </w:rPr>
      </w:pPr>
    </w:p>
    <w:p w14:paraId="2105F827" w14:textId="77777777" w:rsidR="00157E35" w:rsidRPr="0026486A" w:rsidRDefault="00157E35" w:rsidP="00157E35">
      <w:pPr>
        <w:pStyle w:val="breakline"/>
        <w:rPr>
          <w:rFonts w:eastAsiaTheme="minorEastAsia"/>
          <w:color w:val="002060"/>
        </w:rPr>
      </w:pPr>
    </w:p>
    <w:p w14:paraId="7D0DB2DA" w14:textId="77777777" w:rsidR="00157E35" w:rsidRPr="0026486A" w:rsidRDefault="00157E35" w:rsidP="00157E35">
      <w:pPr>
        <w:pStyle w:val="titoloprinc0"/>
        <w:rPr>
          <w:color w:val="002060"/>
        </w:rPr>
      </w:pPr>
      <w:r w:rsidRPr="0026486A">
        <w:rPr>
          <w:color w:val="002060"/>
        </w:rPr>
        <w:t>RISULTATI</w:t>
      </w:r>
    </w:p>
    <w:p w14:paraId="1193485D" w14:textId="77777777" w:rsidR="00157E35" w:rsidRPr="0026486A" w:rsidRDefault="00157E35" w:rsidP="00157E35">
      <w:pPr>
        <w:pStyle w:val="breakline"/>
        <w:rPr>
          <w:color w:val="002060"/>
        </w:rPr>
      </w:pPr>
    </w:p>
    <w:p w14:paraId="5A4BD24E" w14:textId="77777777" w:rsidR="00157E35" w:rsidRPr="0026486A" w:rsidRDefault="00157E35" w:rsidP="00157E35">
      <w:pPr>
        <w:pStyle w:val="sottotitolocampionato10"/>
        <w:rPr>
          <w:color w:val="002060"/>
        </w:rPr>
      </w:pPr>
      <w:r w:rsidRPr="0026486A">
        <w:rPr>
          <w:color w:val="002060"/>
        </w:rPr>
        <w:t>RISULTATI UFFICIALI GARE DEL 06/04/2022</w:t>
      </w:r>
    </w:p>
    <w:p w14:paraId="5132CB2E" w14:textId="77777777" w:rsidR="00157E35" w:rsidRPr="00157E35" w:rsidRDefault="00157E35" w:rsidP="00157E35">
      <w:pPr>
        <w:pStyle w:val="sottotitolocampionato20"/>
        <w:spacing w:before="0" w:beforeAutospacing="0" w:after="0" w:afterAutospacing="0"/>
        <w:rPr>
          <w:rFonts w:ascii="Arial" w:hAnsi="Arial" w:cs="Arial"/>
          <w:color w:val="002060"/>
          <w:sz w:val="20"/>
          <w:szCs w:val="20"/>
        </w:rPr>
      </w:pPr>
      <w:r w:rsidRPr="00157E35">
        <w:rPr>
          <w:rFonts w:ascii="Arial" w:hAnsi="Arial" w:cs="Arial"/>
          <w:color w:val="002060"/>
          <w:sz w:val="20"/>
          <w:szCs w:val="20"/>
        </w:rPr>
        <w:t>Si trascrivono qui di seguito i risultati ufficiali delle gare disputate</w:t>
      </w:r>
    </w:p>
    <w:p w14:paraId="243F7D34" w14:textId="77777777" w:rsidR="00157E35" w:rsidRPr="0026486A" w:rsidRDefault="00157E35" w:rsidP="00157E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7E35" w:rsidRPr="0026486A" w14:paraId="0FC258DC" w14:textId="77777777" w:rsidTr="009117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7E35" w:rsidRPr="0026486A" w14:paraId="17EC4A16" w14:textId="77777777" w:rsidTr="009117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2FEF8" w14:textId="77777777" w:rsidR="00157E35" w:rsidRPr="0026486A" w:rsidRDefault="00157E35" w:rsidP="00911794">
                  <w:pPr>
                    <w:pStyle w:val="headertabella0"/>
                    <w:rPr>
                      <w:color w:val="002060"/>
                    </w:rPr>
                  </w:pPr>
                  <w:r w:rsidRPr="0026486A">
                    <w:rPr>
                      <w:color w:val="002060"/>
                    </w:rPr>
                    <w:t>GIRONE A - 10 Giornata - R</w:t>
                  </w:r>
                </w:p>
              </w:tc>
            </w:tr>
            <w:tr w:rsidR="00157E35" w:rsidRPr="0026486A" w14:paraId="09A67115" w14:textId="77777777" w:rsidTr="0091179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E2E73C" w14:textId="77777777" w:rsidR="00157E35" w:rsidRPr="0026486A" w:rsidRDefault="00157E35" w:rsidP="00911794">
                  <w:pPr>
                    <w:pStyle w:val="rowtabella0"/>
                    <w:rPr>
                      <w:color w:val="002060"/>
                    </w:rPr>
                  </w:pPr>
                  <w:r w:rsidRPr="0026486A">
                    <w:rPr>
                      <w:color w:val="002060"/>
                    </w:rPr>
                    <w:t>GNANO 04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DE04F" w14:textId="77777777" w:rsidR="00157E35" w:rsidRPr="0026486A" w:rsidRDefault="00157E35" w:rsidP="00911794">
                  <w:pPr>
                    <w:pStyle w:val="rowtabella0"/>
                    <w:rPr>
                      <w:color w:val="002060"/>
                    </w:rPr>
                  </w:pPr>
                  <w:r w:rsidRPr="0026486A">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305AD" w14:textId="77777777" w:rsidR="00157E35" w:rsidRPr="0026486A" w:rsidRDefault="00157E35" w:rsidP="00911794">
                  <w:pPr>
                    <w:pStyle w:val="rowtabella0"/>
                    <w:jc w:val="center"/>
                    <w:rPr>
                      <w:color w:val="002060"/>
                    </w:rPr>
                  </w:pPr>
                  <w:r w:rsidRPr="0026486A">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D828E" w14:textId="77777777" w:rsidR="00157E35" w:rsidRPr="0026486A" w:rsidRDefault="00157E35" w:rsidP="00911794">
                  <w:pPr>
                    <w:pStyle w:val="rowtabella0"/>
                    <w:jc w:val="center"/>
                    <w:rPr>
                      <w:color w:val="002060"/>
                    </w:rPr>
                  </w:pPr>
                  <w:r w:rsidRPr="0026486A">
                    <w:rPr>
                      <w:color w:val="002060"/>
                    </w:rPr>
                    <w:t> </w:t>
                  </w:r>
                </w:p>
              </w:tc>
            </w:tr>
          </w:tbl>
          <w:p w14:paraId="514CF0E5" w14:textId="77777777" w:rsidR="00157E35" w:rsidRPr="0026486A" w:rsidRDefault="00157E35" w:rsidP="00911794">
            <w:pPr>
              <w:rPr>
                <w:color w:val="002060"/>
              </w:rPr>
            </w:pPr>
          </w:p>
        </w:tc>
      </w:tr>
    </w:tbl>
    <w:p w14:paraId="2DD7B754" w14:textId="77777777" w:rsidR="00157E35" w:rsidRPr="0026486A" w:rsidRDefault="00157E35" w:rsidP="00157E35">
      <w:pPr>
        <w:pStyle w:val="breakline"/>
        <w:rPr>
          <w:rFonts w:eastAsiaTheme="minorEastAsia"/>
          <w:color w:val="002060"/>
        </w:rPr>
      </w:pPr>
    </w:p>
    <w:p w14:paraId="47A0EF53" w14:textId="77777777" w:rsidR="00157E35" w:rsidRPr="0026486A" w:rsidRDefault="00157E35" w:rsidP="00157E35">
      <w:pPr>
        <w:pStyle w:val="breakline"/>
        <w:rPr>
          <w:color w:val="002060"/>
        </w:rPr>
      </w:pPr>
    </w:p>
    <w:p w14:paraId="040A2CE1" w14:textId="77777777" w:rsidR="00157E35" w:rsidRPr="0026486A" w:rsidRDefault="00157E35" w:rsidP="00157E35">
      <w:pPr>
        <w:pStyle w:val="titoloprinc0"/>
        <w:rPr>
          <w:color w:val="002060"/>
        </w:rPr>
      </w:pPr>
      <w:r w:rsidRPr="0026486A">
        <w:rPr>
          <w:color w:val="002060"/>
        </w:rPr>
        <w:t>CLASSIFICA</w:t>
      </w:r>
    </w:p>
    <w:p w14:paraId="15687288" w14:textId="77777777" w:rsidR="00157E35" w:rsidRPr="0026486A" w:rsidRDefault="00157E35" w:rsidP="00157E35">
      <w:pPr>
        <w:pStyle w:val="breakline"/>
        <w:rPr>
          <w:color w:val="002060"/>
        </w:rPr>
      </w:pPr>
    </w:p>
    <w:p w14:paraId="62FE871F" w14:textId="77777777" w:rsidR="00157E35" w:rsidRPr="0026486A" w:rsidRDefault="00157E35" w:rsidP="00157E35">
      <w:pPr>
        <w:pStyle w:val="breakline"/>
        <w:rPr>
          <w:color w:val="002060"/>
        </w:rPr>
      </w:pPr>
    </w:p>
    <w:p w14:paraId="5992A78C" w14:textId="77777777" w:rsidR="00157E35" w:rsidRPr="0026486A" w:rsidRDefault="00157E35" w:rsidP="00157E35">
      <w:pPr>
        <w:pStyle w:val="sottotitolocampionato10"/>
        <w:rPr>
          <w:color w:val="002060"/>
        </w:rPr>
      </w:pPr>
      <w:r w:rsidRPr="002648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1B820CAB"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2864A"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BC52"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35DCC"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223F1"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9D4F"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4A17C"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3FE51"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05552"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61A35"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840FC" w14:textId="77777777" w:rsidR="00157E35" w:rsidRPr="0026486A" w:rsidRDefault="00157E35" w:rsidP="00911794">
            <w:pPr>
              <w:pStyle w:val="headertabella0"/>
              <w:rPr>
                <w:color w:val="002060"/>
              </w:rPr>
            </w:pPr>
            <w:r w:rsidRPr="0026486A">
              <w:rPr>
                <w:color w:val="002060"/>
              </w:rPr>
              <w:t>PE</w:t>
            </w:r>
          </w:p>
        </w:tc>
      </w:tr>
      <w:tr w:rsidR="00157E35" w:rsidRPr="0026486A" w14:paraId="1435DCDF"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2CBF2E" w14:textId="77777777" w:rsidR="00157E35" w:rsidRPr="0026486A" w:rsidRDefault="00157E35" w:rsidP="00911794">
            <w:pPr>
              <w:pStyle w:val="rowtabella0"/>
              <w:rPr>
                <w:color w:val="002060"/>
                <w:lang w:val="en-US"/>
              </w:rPr>
            </w:pPr>
            <w:r w:rsidRPr="0026486A">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F375B" w14:textId="77777777" w:rsidR="00157E35" w:rsidRPr="0026486A" w:rsidRDefault="00157E35" w:rsidP="00911794">
            <w:pPr>
              <w:pStyle w:val="rowtabella0"/>
              <w:jc w:val="center"/>
              <w:rPr>
                <w:color w:val="002060"/>
              </w:rPr>
            </w:pPr>
            <w:r w:rsidRPr="002648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6A42"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85BC3"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5365C"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3E31"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9E51" w14:textId="77777777" w:rsidR="00157E35" w:rsidRPr="0026486A" w:rsidRDefault="00157E35" w:rsidP="00911794">
            <w:pPr>
              <w:pStyle w:val="rowtabella0"/>
              <w:jc w:val="center"/>
              <w:rPr>
                <w:color w:val="002060"/>
              </w:rPr>
            </w:pPr>
            <w:r w:rsidRPr="0026486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4BF6" w14:textId="77777777" w:rsidR="00157E35" w:rsidRPr="0026486A" w:rsidRDefault="00157E35" w:rsidP="00911794">
            <w:pPr>
              <w:pStyle w:val="rowtabella0"/>
              <w:jc w:val="center"/>
              <w:rPr>
                <w:color w:val="002060"/>
              </w:rPr>
            </w:pPr>
            <w:r w:rsidRPr="0026486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0198" w14:textId="77777777" w:rsidR="00157E35" w:rsidRPr="0026486A" w:rsidRDefault="00157E35" w:rsidP="00911794">
            <w:pPr>
              <w:pStyle w:val="rowtabella0"/>
              <w:jc w:val="center"/>
              <w:rPr>
                <w:color w:val="002060"/>
              </w:rPr>
            </w:pPr>
            <w:r w:rsidRPr="002648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0D46" w14:textId="77777777" w:rsidR="00157E35" w:rsidRPr="0026486A" w:rsidRDefault="00157E35" w:rsidP="00911794">
            <w:pPr>
              <w:pStyle w:val="rowtabella0"/>
              <w:jc w:val="center"/>
              <w:rPr>
                <w:color w:val="002060"/>
              </w:rPr>
            </w:pPr>
            <w:r w:rsidRPr="0026486A">
              <w:rPr>
                <w:color w:val="002060"/>
              </w:rPr>
              <w:t>0</w:t>
            </w:r>
          </w:p>
        </w:tc>
      </w:tr>
      <w:tr w:rsidR="00157E35" w:rsidRPr="0026486A" w14:paraId="1A177A7A"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71174" w14:textId="77777777" w:rsidR="00157E35" w:rsidRPr="0026486A" w:rsidRDefault="00157E35" w:rsidP="00911794">
            <w:pPr>
              <w:pStyle w:val="rowtabella0"/>
              <w:rPr>
                <w:color w:val="002060"/>
              </w:rPr>
            </w:pPr>
            <w:r w:rsidRPr="0026486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5830F" w14:textId="77777777" w:rsidR="00157E35" w:rsidRPr="0026486A" w:rsidRDefault="00157E35" w:rsidP="00911794">
            <w:pPr>
              <w:pStyle w:val="rowtabella0"/>
              <w:jc w:val="center"/>
              <w:rPr>
                <w:color w:val="002060"/>
              </w:rPr>
            </w:pPr>
            <w:r w:rsidRPr="002648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89ED"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1AC5"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D0F5"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153B"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44430" w14:textId="77777777" w:rsidR="00157E35" w:rsidRPr="0026486A" w:rsidRDefault="00157E35" w:rsidP="00911794">
            <w:pPr>
              <w:pStyle w:val="rowtabella0"/>
              <w:jc w:val="center"/>
              <w:rPr>
                <w:color w:val="002060"/>
              </w:rPr>
            </w:pPr>
            <w:r w:rsidRPr="0026486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B16A" w14:textId="77777777" w:rsidR="00157E35" w:rsidRPr="0026486A" w:rsidRDefault="00157E35" w:rsidP="00911794">
            <w:pPr>
              <w:pStyle w:val="rowtabella0"/>
              <w:jc w:val="center"/>
              <w:rPr>
                <w:color w:val="002060"/>
              </w:rPr>
            </w:pPr>
            <w:r w:rsidRPr="002648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B1064" w14:textId="77777777" w:rsidR="00157E35" w:rsidRPr="0026486A" w:rsidRDefault="00157E35" w:rsidP="00911794">
            <w:pPr>
              <w:pStyle w:val="rowtabella0"/>
              <w:jc w:val="center"/>
              <w:rPr>
                <w:color w:val="002060"/>
              </w:rPr>
            </w:pPr>
            <w:r w:rsidRPr="002648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0A0D9" w14:textId="77777777" w:rsidR="00157E35" w:rsidRPr="0026486A" w:rsidRDefault="00157E35" w:rsidP="00911794">
            <w:pPr>
              <w:pStyle w:val="rowtabella0"/>
              <w:jc w:val="center"/>
              <w:rPr>
                <w:color w:val="002060"/>
              </w:rPr>
            </w:pPr>
            <w:r w:rsidRPr="0026486A">
              <w:rPr>
                <w:color w:val="002060"/>
              </w:rPr>
              <w:t>0</w:t>
            </w:r>
          </w:p>
        </w:tc>
      </w:tr>
      <w:tr w:rsidR="00157E35" w:rsidRPr="0026486A" w14:paraId="51911C99"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C26567" w14:textId="77777777" w:rsidR="00157E35" w:rsidRPr="0026486A" w:rsidRDefault="00157E35" w:rsidP="00911794">
            <w:pPr>
              <w:pStyle w:val="rowtabella0"/>
              <w:rPr>
                <w:color w:val="002060"/>
              </w:rPr>
            </w:pPr>
            <w:r w:rsidRPr="0026486A">
              <w:rPr>
                <w:color w:val="002060"/>
              </w:rPr>
              <w:t xml:space="preserve">A.S.D. </w:t>
            </w:r>
            <w:proofErr w:type="gramStart"/>
            <w:r w:rsidRPr="0026486A">
              <w:rPr>
                <w:color w:val="002060"/>
              </w:rPr>
              <w:t>CITTA</w:t>
            </w:r>
            <w:proofErr w:type="gramEnd"/>
            <w:r w:rsidRPr="0026486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D40B" w14:textId="77777777" w:rsidR="00157E35" w:rsidRPr="0026486A" w:rsidRDefault="00157E35" w:rsidP="00911794">
            <w:pPr>
              <w:pStyle w:val="rowtabella0"/>
              <w:jc w:val="center"/>
              <w:rPr>
                <w:color w:val="002060"/>
              </w:rPr>
            </w:pPr>
            <w:r w:rsidRPr="002648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899A"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D075"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E78E"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FE44"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3BB7" w14:textId="77777777" w:rsidR="00157E35" w:rsidRPr="0026486A" w:rsidRDefault="00157E35" w:rsidP="00911794">
            <w:pPr>
              <w:pStyle w:val="rowtabella0"/>
              <w:jc w:val="center"/>
              <w:rPr>
                <w:color w:val="002060"/>
              </w:rPr>
            </w:pPr>
            <w:r w:rsidRPr="0026486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9A1F" w14:textId="77777777" w:rsidR="00157E35" w:rsidRPr="0026486A" w:rsidRDefault="00157E35" w:rsidP="00911794">
            <w:pPr>
              <w:pStyle w:val="rowtabella0"/>
              <w:jc w:val="center"/>
              <w:rPr>
                <w:color w:val="002060"/>
              </w:rPr>
            </w:pPr>
            <w:r w:rsidRPr="0026486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6B68"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4DF2" w14:textId="77777777" w:rsidR="00157E35" w:rsidRPr="0026486A" w:rsidRDefault="00157E35" w:rsidP="00911794">
            <w:pPr>
              <w:pStyle w:val="rowtabella0"/>
              <w:jc w:val="center"/>
              <w:rPr>
                <w:color w:val="002060"/>
              </w:rPr>
            </w:pPr>
            <w:r w:rsidRPr="0026486A">
              <w:rPr>
                <w:color w:val="002060"/>
              </w:rPr>
              <w:t>0</w:t>
            </w:r>
          </w:p>
        </w:tc>
      </w:tr>
      <w:tr w:rsidR="00157E35" w:rsidRPr="0026486A" w14:paraId="63995224"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2F1B3" w14:textId="77777777" w:rsidR="00157E35" w:rsidRPr="0026486A" w:rsidRDefault="00157E35" w:rsidP="00911794">
            <w:pPr>
              <w:pStyle w:val="rowtabella0"/>
              <w:rPr>
                <w:color w:val="002060"/>
              </w:rPr>
            </w:pPr>
            <w:r w:rsidRPr="0026486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F2AE1"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E530"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280B"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2461"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9D25"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4A50" w14:textId="77777777" w:rsidR="00157E35" w:rsidRPr="0026486A" w:rsidRDefault="00157E35" w:rsidP="00911794">
            <w:pPr>
              <w:pStyle w:val="rowtabella0"/>
              <w:jc w:val="center"/>
              <w:rPr>
                <w:color w:val="002060"/>
              </w:rPr>
            </w:pPr>
            <w:r w:rsidRPr="002648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CFE7" w14:textId="77777777" w:rsidR="00157E35" w:rsidRPr="0026486A" w:rsidRDefault="00157E35" w:rsidP="00911794">
            <w:pPr>
              <w:pStyle w:val="rowtabella0"/>
              <w:jc w:val="center"/>
              <w:rPr>
                <w:color w:val="002060"/>
              </w:rPr>
            </w:pPr>
            <w:r w:rsidRPr="002648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C00A"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016B" w14:textId="77777777" w:rsidR="00157E35" w:rsidRPr="0026486A" w:rsidRDefault="00157E35" w:rsidP="00911794">
            <w:pPr>
              <w:pStyle w:val="rowtabella0"/>
              <w:jc w:val="center"/>
              <w:rPr>
                <w:color w:val="002060"/>
              </w:rPr>
            </w:pPr>
            <w:r w:rsidRPr="0026486A">
              <w:rPr>
                <w:color w:val="002060"/>
              </w:rPr>
              <w:t>0</w:t>
            </w:r>
          </w:p>
        </w:tc>
      </w:tr>
      <w:tr w:rsidR="00157E35" w:rsidRPr="0026486A" w14:paraId="4195FB7E"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11B0E" w14:textId="77777777" w:rsidR="00157E35" w:rsidRPr="0026486A" w:rsidRDefault="00157E35" w:rsidP="00911794">
            <w:pPr>
              <w:pStyle w:val="rowtabella0"/>
              <w:rPr>
                <w:color w:val="002060"/>
              </w:rPr>
            </w:pPr>
            <w:r w:rsidRPr="0026486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91BF"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F25EE"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D142"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BADA"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09ED"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7C92" w14:textId="77777777" w:rsidR="00157E35" w:rsidRPr="0026486A" w:rsidRDefault="00157E35" w:rsidP="00911794">
            <w:pPr>
              <w:pStyle w:val="rowtabella0"/>
              <w:jc w:val="center"/>
              <w:rPr>
                <w:color w:val="002060"/>
              </w:rPr>
            </w:pPr>
            <w:r w:rsidRPr="0026486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E513" w14:textId="77777777" w:rsidR="00157E35" w:rsidRPr="0026486A" w:rsidRDefault="00157E35" w:rsidP="00911794">
            <w:pPr>
              <w:pStyle w:val="rowtabella0"/>
              <w:jc w:val="center"/>
              <w:rPr>
                <w:color w:val="002060"/>
              </w:rPr>
            </w:pPr>
            <w:r w:rsidRPr="0026486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E371"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4236" w14:textId="77777777" w:rsidR="00157E35" w:rsidRPr="0026486A" w:rsidRDefault="00157E35" w:rsidP="00911794">
            <w:pPr>
              <w:pStyle w:val="rowtabella0"/>
              <w:jc w:val="center"/>
              <w:rPr>
                <w:color w:val="002060"/>
              </w:rPr>
            </w:pPr>
            <w:r w:rsidRPr="0026486A">
              <w:rPr>
                <w:color w:val="002060"/>
              </w:rPr>
              <w:t>0</w:t>
            </w:r>
          </w:p>
        </w:tc>
      </w:tr>
      <w:tr w:rsidR="00157E35" w:rsidRPr="0026486A" w14:paraId="5D183C35"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DDD93" w14:textId="77777777" w:rsidR="00157E35" w:rsidRPr="0026486A" w:rsidRDefault="00157E35" w:rsidP="00911794">
            <w:pPr>
              <w:pStyle w:val="rowtabella0"/>
              <w:rPr>
                <w:color w:val="002060"/>
              </w:rPr>
            </w:pPr>
            <w:r w:rsidRPr="0026486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3136"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B22A"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F563"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A1D1"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BA60"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BAA3" w14:textId="77777777" w:rsidR="00157E35" w:rsidRPr="0026486A" w:rsidRDefault="00157E35" w:rsidP="00911794">
            <w:pPr>
              <w:pStyle w:val="rowtabella0"/>
              <w:jc w:val="center"/>
              <w:rPr>
                <w:color w:val="002060"/>
              </w:rPr>
            </w:pPr>
            <w:r w:rsidRPr="002648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B6CF" w14:textId="77777777" w:rsidR="00157E35" w:rsidRPr="0026486A" w:rsidRDefault="00157E35" w:rsidP="00911794">
            <w:pPr>
              <w:pStyle w:val="rowtabella0"/>
              <w:jc w:val="center"/>
              <w:rPr>
                <w:color w:val="002060"/>
              </w:rPr>
            </w:pPr>
            <w:r w:rsidRPr="0026486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1ADB"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646D6" w14:textId="77777777" w:rsidR="00157E35" w:rsidRPr="0026486A" w:rsidRDefault="00157E35" w:rsidP="00911794">
            <w:pPr>
              <w:pStyle w:val="rowtabella0"/>
              <w:jc w:val="center"/>
              <w:rPr>
                <w:color w:val="002060"/>
              </w:rPr>
            </w:pPr>
            <w:r w:rsidRPr="0026486A">
              <w:rPr>
                <w:color w:val="002060"/>
              </w:rPr>
              <w:t>0</w:t>
            </w:r>
          </w:p>
        </w:tc>
      </w:tr>
      <w:tr w:rsidR="00157E35" w:rsidRPr="0026486A" w14:paraId="7085F9C1"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AAD81" w14:textId="77777777" w:rsidR="00157E35" w:rsidRPr="0026486A" w:rsidRDefault="00157E35" w:rsidP="00911794">
            <w:pPr>
              <w:pStyle w:val="rowtabella0"/>
              <w:rPr>
                <w:color w:val="002060"/>
              </w:rPr>
            </w:pPr>
            <w:r w:rsidRPr="0026486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D5BA" w14:textId="77777777" w:rsidR="00157E35" w:rsidRPr="0026486A" w:rsidRDefault="00157E35" w:rsidP="00911794">
            <w:pPr>
              <w:pStyle w:val="rowtabella0"/>
              <w:jc w:val="center"/>
              <w:rPr>
                <w:color w:val="002060"/>
              </w:rPr>
            </w:pPr>
            <w:r w:rsidRPr="0026486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0C52" w14:textId="77777777" w:rsidR="00157E35" w:rsidRPr="0026486A" w:rsidRDefault="00157E35" w:rsidP="00911794">
            <w:pPr>
              <w:pStyle w:val="rowtabella0"/>
              <w:jc w:val="center"/>
              <w:rPr>
                <w:color w:val="002060"/>
              </w:rPr>
            </w:pPr>
            <w:r w:rsidRPr="002648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9820"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0B05"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A159"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5A7B3" w14:textId="77777777" w:rsidR="00157E35" w:rsidRPr="0026486A" w:rsidRDefault="00157E35" w:rsidP="00911794">
            <w:pPr>
              <w:pStyle w:val="rowtabella0"/>
              <w:jc w:val="center"/>
              <w:rPr>
                <w:color w:val="002060"/>
              </w:rPr>
            </w:pPr>
            <w:r w:rsidRPr="002648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6C18" w14:textId="77777777" w:rsidR="00157E35" w:rsidRPr="0026486A" w:rsidRDefault="00157E35" w:rsidP="00911794">
            <w:pPr>
              <w:pStyle w:val="rowtabella0"/>
              <w:jc w:val="center"/>
              <w:rPr>
                <w:color w:val="002060"/>
              </w:rPr>
            </w:pPr>
            <w:r w:rsidRPr="002648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CE66"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1EA9" w14:textId="77777777" w:rsidR="00157E35" w:rsidRPr="0026486A" w:rsidRDefault="00157E35" w:rsidP="00911794">
            <w:pPr>
              <w:pStyle w:val="rowtabella0"/>
              <w:jc w:val="center"/>
              <w:rPr>
                <w:color w:val="002060"/>
              </w:rPr>
            </w:pPr>
            <w:r w:rsidRPr="0026486A">
              <w:rPr>
                <w:color w:val="002060"/>
              </w:rPr>
              <w:t>0</w:t>
            </w:r>
          </w:p>
        </w:tc>
      </w:tr>
      <w:tr w:rsidR="00157E35" w:rsidRPr="0026486A" w14:paraId="14D88883"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B6270" w14:textId="77777777" w:rsidR="00157E35" w:rsidRPr="0026486A" w:rsidRDefault="00157E35" w:rsidP="00911794">
            <w:pPr>
              <w:pStyle w:val="rowtabella0"/>
              <w:rPr>
                <w:color w:val="002060"/>
              </w:rPr>
            </w:pPr>
            <w:r w:rsidRPr="0026486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504F"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B693"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F102"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97C5"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2353"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214A" w14:textId="77777777" w:rsidR="00157E35" w:rsidRPr="0026486A" w:rsidRDefault="00157E35" w:rsidP="00911794">
            <w:pPr>
              <w:pStyle w:val="rowtabella0"/>
              <w:jc w:val="center"/>
              <w:rPr>
                <w:color w:val="002060"/>
              </w:rPr>
            </w:pPr>
            <w:r w:rsidRPr="0026486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CA5B" w14:textId="77777777" w:rsidR="00157E35" w:rsidRPr="0026486A" w:rsidRDefault="00157E35" w:rsidP="00911794">
            <w:pPr>
              <w:pStyle w:val="rowtabella0"/>
              <w:jc w:val="center"/>
              <w:rPr>
                <w:color w:val="002060"/>
              </w:rPr>
            </w:pPr>
            <w:r w:rsidRPr="0026486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EE0EC"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8BBD" w14:textId="77777777" w:rsidR="00157E35" w:rsidRPr="0026486A" w:rsidRDefault="00157E35" w:rsidP="00911794">
            <w:pPr>
              <w:pStyle w:val="rowtabella0"/>
              <w:jc w:val="center"/>
              <w:rPr>
                <w:color w:val="002060"/>
              </w:rPr>
            </w:pPr>
            <w:r w:rsidRPr="0026486A">
              <w:rPr>
                <w:color w:val="002060"/>
              </w:rPr>
              <w:t>0</w:t>
            </w:r>
          </w:p>
        </w:tc>
      </w:tr>
      <w:tr w:rsidR="00157E35" w:rsidRPr="0026486A" w14:paraId="2EADB29C"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9BB91" w14:textId="77777777" w:rsidR="00157E35" w:rsidRPr="0026486A" w:rsidRDefault="00157E35" w:rsidP="00911794">
            <w:pPr>
              <w:pStyle w:val="rowtabella0"/>
              <w:rPr>
                <w:color w:val="002060"/>
              </w:rPr>
            </w:pPr>
            <w:r w:rsidRPr="0026486A">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896E" w14:textId="77777777" w:rsidR="00157E35" w:rsidRPr="0026486A" w:rsidRDefault="00157E35" w:rsidP="00911794">
            <w:pPr>
              <w:pStyle w:val="rowtabella0"/>
              <w:jc w:val="center"/>
              <w:rPr>
                <w:color w:val="002060"/>
              </w:rPr>
            </w:pPr>
            <w:r w:rsidRPr="002648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4668"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F0F3"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8D11"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A981"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9C05" w14:textId="77777777" w:rsidR="00157E35" w:rsidRPr="0026486A" w:rsidRDefault="00157E35" w:rsidP="00911794">
            <w:pPr>
              <w:pStyle w:val="rowtabella0"/>
              <w:jc w:val="center"/>
              <w:rPr>
                <w:color w:val="002060"/>
              </w:rPr>
            </w:pPr>
            <w:r w:rsidRPr="0026486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43B6" w14:textId="77777777" w:rsidR="00157E35" w:rsidRPr="0026486A" w:rsidRDefault="00157E35" w:rsidP="00911794">
            <w:pPr>
              <w:pStyle w:val="rowtabella0"/>
              <w:jc w:val="center"/>
              <w:rPr>
                <w:color w:val="002060"/>
              </w:rPr>
            </w:pPr>
            <w:r w:rsidRPr="0026486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5310"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5849F" w14:textId="77777777" w:rsidR="00157E35" w:rsidRPr="0026486A" w:rsidRDefault="00157E35" w:rsidP="00911794">
            <w:pPr>
              <w:pStyle w:val="rowtabella0"/>
              <w:jc w:val="center"/>
              <w:rPr>
                <w:color w:val="002060"/>
              </w:rPr>
            </w:pPr>
            <w:r w:rsidRPr="0026486A">
              <w:rPr>
                <w:color w:val="002060"/>
              </w:rPr>
              <w:t>0</w:t>
            </w:r>
          </w:p>
        </w:tc>
      </w:tr>
      <w:tr w:rsidR="00157E35" w:rsidRPr="0026486A" w14:paraId="5903D7A1"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9E542" w14:textId="77777777" w:rsidR="00157E35" w:rsidRPr="0026486A" w:rsidRDefault="00157E35" w:rsidP="00911794">
            <w:pPr>
              <w:pStyle w:val="rowtabella0"/>
              <w:rPr>
                <w:color w:val="002060"/>
                <w:lang w:val="en-US"/>
              </w:rPr>
            </w:pPr>
            <w:r w:rsidRPr="0026486A">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05F9"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D1A3"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2C2F"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FC56"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5359"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4A95" w14:textId="77777777" w:rsidR="00157E35" w:rsidRPr="0026486A" w:rsidRDefault="00157E35" w:rsidP="00911794">
            <w:pPr>
              <w:pStyle w:val="rowtabella0"/>
              <w:jc w:val="center"/>
              <w:rPr>
                <w:color w:val="002060"/>
              </w:rPr>
            </w:pPr>
            <w:r w:rsidRPr="002648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1A62" w14:textId="77777777" w:rsidR="00157E35" w:rsidRPr="0026486A" w:rsidRDefault="00157E35" w:rsidP="00911794">
            <w:pPr>
              <w:pStyle w:val="rowtabella0"/>
              <w:jc w:val="center"/>
              <w:rPr>
                <w:color w:val="002060"/>
              </w:rPr>
            </w:pPr>
            <w:r w:rsidRPr="0026486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FCCA" w14:textId="77777777" w:rsidR="00157E35" w:rsidRPr="0026486A" w:rsidRDefault="00157E35" w:rsidP="00911794">
            <w:pPr>
              <w:pStyle w:val="rowtabella0"/>
              <w:jc w:val="center"/>
              <w:rPr>
                <w:color w:val="002060"/>
              </w:rPr>
            </w:pPr>
            <w:r w:rsidRPr="002648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AD66" w14:textId="77777777" w:rsidR="00157E35" w:rsidRPr="0026486A" w:rsidRDefault="00157E35" w:rsidP="00911794">
            <w:pPr>
              <w:pStyle w:val="rowtabella0"/>
              <w:jc w:val="center"/>
              <w:rPr>
                <w:color w:val="002060"/>
              </w:rPr>
            </w:pPr>
            <w:r w:rsidRPr="0026486A">
              <w:rPr>
                <w:color w:val="002060"/>
              </w:rPr>
              <w:t>0</w:t>
            </w:r>
          </w:p>
        </w:tc>
      </w:tr>
      <w:tr w:rsidR="00157E35" w:rsidRPr="0026486A" w14:paraId="39552CF7"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741076" w14:textId="77777777" w:rsidR="00157E35" w:rsidRPr="0026486A" w:rsidRDefault="00157E35" w:rsidP="00911794">
            <w:pPr>
              <w:pStyle w:val="rowtabella0"/>
              <w:rPr>
                <w:color w:val="002060"/>
              </w:rPr>
            </w:pPr>
            <w:r w:rsidRPr="0026486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3199"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6CEF"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E910"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D54B"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66DA"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9369"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F14C" w14:textId="77777777" w:rsidR="00157E35" w:rsidRPr="0026486A" w:rsidRDefault="00157E35" w:rsidP="00911794">
            <w:pPr>
              <w:pStyle w:val="rowtabella0"/>
              <w:jc w:val="center"/>
              <w:rPr>
                <w:color w:val="002060"/>
              </w:rPr>
            </w:pPr>
            <w:r w:rsidRPr="0026486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B564" w14:textId="77777777" w:rsidR="00157E35" w:rsidRPr="0026486A" w:rsidRDefault="00157E35" w:rsidP="00911794">
            <w:pPr>
              <w:pStyle w:val="rowtabella0"/>
              <w:jc w:val="center"/>
              <w:rPr>
                <w:color w:val="002060"/>
              </w:rPr>
            </w:pPr>
            <w:r w:rsidRPr="002648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B3CA" w14:textId="77777777" w:rsidR="00157E35" w:rsidRPr="0026486A" w:rsidRDefault="00157E35" w:rsidP="00911794">
            <w:pPr>
              <w:pStyle w:val="rowtabella0"/>
              <w:jc w:val="center"/>
              <w:rPr>
                <w:color w:val="002060"/>
              </w:rPr>
            </w:pPr>
            <w:r w:rsidRPr="0026486A">
              <w:rPr>
                <w:color w:val="002060"/>
              </w:rPr>
              <w:t>0</w:t>
            </w:r>
          </w:p>
        </w:tc>
      </w:tr>
    </w:tbl>
    <w:p w14:paraId="13AADEBE" w14:textId="77777777" w:rsidR="00157E35" w:rsidRPr="0026486A" w:rsidRDefault="00157E35" w:rsidP="00157E35">
      <w:pPr>
        <w:pStyle w:val="breakline"/>
        <w:rPr>
          <w:rFonts w:eastAsiaTheme="minorEastAsia"/>
          <w:color w:val="002060"/>
        </w:rPr>
      </w:pPr>
    </w:p>
    <w:p w14:paraId="1D2FDECA" w14:textId="77777777" w:rsidR="00157E35" w:rsidRPr="0026486A" w:rsidRDefault="00157E35" w:rsidP="00157E35">
      <w:pPr>
        <w:pStyle w:val="breakline"/>
        <w:rPr>
          <w:color w:val="002060"/>
        </w:rPr>
      </w:pPr>
    </w:p>
    <w:p w14:paraId="5082B4F6" w14:textId="77777777" w:rsidR="00157E35" w:rsidRPr="0026486A" w:rsidRDefault="00157E35" w:rsidP="00157E35">
      <w:pPr>
        <w:pStyle w:val="sottotitolocampionato10"/>
        <w:rPr>
          <w:color w:val="002060"/>
        </w:rPr>
      </w:pPr>
      <w:r w:rsidRPr="0026486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0EB69E01"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52971"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3B95A"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AA1B8"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B228"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1B015"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CC4E8"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AE9B8"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3831"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B5D9"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21E06" w14:textId="77777777" w:rsidR="00157E35" w:rsidRPr="0026486A" w:rsidRDefault="00157E35" w:rsidP="00911794">
            <w:pPr>
              <w:pStyle w:val="headertabella0"/>
              <w:rPr>
                <w:color w:val="002060"/>
              </w:rPr>
            </w:pPr>
            <w:r w:rsidRPr="0026486A">
              <w:rPr>
                <w:color w:val="002060"/>
              </w:rPr>
              <w:t>PE</w:t>
            </w:r>
          </w:p>
        </w:tc>
      </w:tr>
      <w:tr w:rsidR="00157E35" w:rsidRPr="0026486A" w14:paraId="39F437EC"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D84D54" w14:textId="77777777" w:rsidR="00157E35" w:rsidRPr="0026486A" w:rsidRDefault="00157E35" w:rsidP="00911794">
            <w:pPr>
              <w:pStyle w:val="rowtabella0"/>
              <w:rPr>
                <w:color w:val="002060"/>
              </w:rPr>
            </w:pPr>
            <w:r w:rsidRPr="0026486A">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5580" w14:textId="77777777" w:rsidR="00157E35" w:rsidRPr="0026486A" w:rsidRDefault="00157E35" w:rsidP="00911794">
            <w:pPr>
              <w:pStyle w:val="rowtabella0"/>
              <w:jc w:val="center"/>
              <w:rPr>
                <w:color w:val="002060"/>
              </w:rPr>
            </w:pPr>
            <w:r w:rsidRPr="002648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DC01"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D74D"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5CA5"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1536"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886A" w14:textId="77777777" w:rsidR="00157E35" w:rsidRPr="0026486A" w:rsidRDefault="00157E35" w:rsidP="00911794">
            <w:pPr>
              <w:pStyle w:val="rowtabella0"/>
              <w:jc w:val="center"/>
              <w:rPr>
                <w:color w:val="002060"/>
              </w:rPr>
            </w:pPr>
            <w:r w:rsidRPr="0026486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3582" w14:textId="77777777" w:rsidR="00157E35" w:rsidRPr="0026486A" w:rsidRDefault="00157E35" w:rsidP="00911794">
            <w:pPr>
              <w:pStyle w:val="rowtabella0"/>
              <w:jc w:val="center"/>
              <w:rPr>
                <w:color w:val="002060"/>
              </w:rPr>
            </w:pPr>
            <w:r w:rsidRPr="002648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7E63" w14:textId="77777777" w:rsidR="00157E35" w:rsidRPr="0026486A" w:rsidRDefault="00157E35" w:rsidP="00911794">
            <w:pPr>
              <w:pStyle w:val="rowtabella0"/>
              <w:jc w:val="center"/>
              <w:rPr>
                <w:color w:val="002060"/>
              </w:rPr>
            </w:pPr>
            <w:r w:rsidRPr="002648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84B6" w14:textId="77777777" w:rsidR="00157E35" w:rsidRPr="0026486A" w:rsidRDefault="00157E35" w:rsidP="00911794">
            <w:pPr>
              <w:pStyle w:val="rowtabella0"/>
              <w:jc w:val="center"/>
              <w:rPr>
                <w:color w:val="002060"/>
              </w:rPr>
            </w:pPr>
            <w:r w:rsidRPr="0026486A">
              <w:rPr>
                <w:color w:val="002060"/>
              </w:rPr>
              <w:t>0</w:t>
            </w:r>
          </w:p>
        </w:tc>
      </w:tr>
      <w:tr w:rsidR="00157E35" w:rsidRPr="0026486A" w14:paraId="4C0B12FA"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231AC" w14:textId="77777777" w:rsidR="00157E35" w:rsidRPr="0026486A" w:rsidRDefault="00157E35" w:rsidP="00911794">
            <w:pPr>
              <w:pStyle w:val="rowtabella0"/>
              <w:rPr>
                <w:color w:val="002060"/>
              </w:rPr>
            </w:pPr>
            <w:r w:rsidRPr="0026486A">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849F"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D29B"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4E1E"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8527"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021C"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B6F3" w14:textId="77777777" w:rsidR="00157E35" w:rsidRPr="0026486A" w:rsidRDefault="00157E35" w:rsidP="00911794">
            <w:pPr>
              <w:pStyle w:val="rowtabella0"/>
              <w:jc w:val="center"/>
              <w:rPr>
                <w:color w:val="002060"/>
              </w:rPr>
            </w:pPr>
            <w:r w:rsidRPr="0026486A">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6CC1" w14:textId="77777777" w:rsidR="00157E35" w:rsidRPr="0026486A" w:rsidRDefault="00157E35" w:rsidP="00911794">
            <w:pPr>
              <w:pStyle w:val="rowtabella0"/>
              <w:jc w:val="center"/>
              <w:rPr>
                <w:color w:val="002060"/>
              </w:rPr>
            </w:pPr>
            <w:r w:rsidRPr="0026486A">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1834" w14:textId="77777777" w:rsidR="00157E35" w:rsidRPr="0026486A" w:rsidRDefault="00157E35" w:rsidP="00911794">
            <w:pPr>
              <w:pStyle w:val="rowtabella0"/>
              <w:jc w:val="center"/>
              <w:rPr>
                <w:color w:val="002060"/>
              </w:rPr>
            </w:pPr>
            <w:r w:rsidRPr="002648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078E6" w14:textId="77777777" w:rsidR="00157E35" w:rsidRPr="0026486A" w:rsidRDefault="00157E35" w:rsidP="00911794">
            <w:pPr>
              <w:pStyle w:val="rowtabella0"/>
              <w:jc w:val="center"/>
              <w:rPr>
                <w:color w:val="002060"/>
              </w:rPr>
            </w:pPr>
            <w:r w:rsidRPr="0026486A">
              <w:rPr>
                <w:color w:val="002060"/>
              </w:rPr>
              <w:t>0</w:t>
            </w:r>
          </w:p>
        </w:tc>
      </w:tr>
      <w:tr w:rsidR="00157E35" w:rsidRPr="0026486A" w14:paraId="46C57B0B"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3F1BC" w14:textId="77777777" w:rsidR="00157E35" w:rsidRPr="0026486A" w:rsidRDefault="00157E35" w:rsidP="00911794">
            <w:pPr>
              <w:pStyle w:val="rowtabella0"/>
              <w:rPr>
                <w:color w:val="002060"/>
                <w:lang w:val="en-US"/>
              </w:rPr>
            </w:pPr>
            <w:r w:rsidRPr="0026486A">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AF3C" w14:textId="77777777" w:rsidR="00157E35" w:rsidRPr="0026486A" w:rsidRDefault="00157E35" w:rsidP="00911794">
            <w:pPr>
              <w:pStyle w:val="rowtabella0"/>
              <w:jc w:val="center"/>
              <w:rPr>
                <w:color w:val="002060"/>
              </w:rPr>
            </w:pPr>
            <w:r w:rsidRPr="002648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66E3"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075A"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EF53"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FEA6"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E253" w14:textId="77777777" w:rsidR="00157E35" w:rsidRPr="0026486A" w:rsidRDefault="00157E35" w:rsidP="00911794">
            <w:pPr>
              <w:pStyle w:val="rowtabella0"/>
              <w:jc w:val="center"/>
              <w:rPr>
                <w:color w:val="002060"/>
              </w:rPr>
            </w:pPr>
            <w:r w:rsidRPr="0026486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5096" w14:textId="77777777" w:rsidR="00157E35" w:rsidRPr="0026486A" w:rsidRDefault="00157E35" w:rsidP="00911794">
            <w:pPr>
              <w:pStyle w:val="rowtabella0"/>
              <w:jc w:val="center"/>
              <w:rPr>
                <w:color w:val="002060"/>
              </w:rPr>
            </w:pPr>
            <w:r w:rsidRPr="0026486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5A71" w14:textId="77777777" w:rsidR="00157E35" w:rsidRPr="0026486A" w:rsidRDefault="00157E35" w:rsidP="00911794">
            <w:pPr>
              <w:pStyle w:val="rowtabella0"/>
              <w:jc w:val="center"/>
              <w:rPr>
                <w:color w:val="002060"/>
              </w:rPr>
            </w:pPr>
            <w:r w:rsidRPr="002648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9739E" w14:textId="77777777" w:rsidR="00157E35" w:rsidRPr="0026486A" w:rsidRDefault="00157E35" w:rsidP="00911794">
            <w:pPr>
              <w:pStyle w:val="rowtabella0"/>
              <w:jc w:val="center"/>
              <w:rPr>
                <w:color w:val="002060"/>
              </w:rPr>
            </w:pPr>
            <w:r w:rsidRPr="0026486A">
              <w:rPr>
                <w:color w:val="002060"/>
              </w:rPr>
              <w:t>0</w:t>
            </w:r>
          </w:p>
        </w:tc>
      </w:tr>
      <w:tr w:rsidR="00157E35" w:rsidRPr="0026486A" w14:paraId="5664F61A"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E3E93" w14:textId="77777777" w:rsidR="00157E35" w:rsidRPr="0026486A" w:rsidRDefault="00157E35" w:rsidP="00911794">
            <w:pPr>
              <w:pStyle w:val="rowtabella0"/>
              <w:rPr>
                <w:color w:val="002060"/>
              </w:rPr>
            </w:pPr>
            <w:r w:rsidRPr="0026486A">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3E42" w14:textId="77777777" w:rsidR="00157E35" w:rsidRPr="0026486A" w:rsidRDefault="00157E35" w:rsidP="00911794">
            <w:pPr>
              <w:pStyle w:val="rowtabella0"/>
              <w:jc w:val="center"/>
              <w:rPr>
                <w:color w:val="002060"/>
              </w:rPr>
            </w:pPr>
            <w:r w:rsidRPr="002648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2DEF"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205C"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50E7"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5B79"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1B95" w14:textId="77777777" w:rsidR="00157E35" w:rsidRPr="0026486A" w:rsidRDefault="00157E35" w:rsidP="00911794">
            <w:pPr>
              <w:pStyle w:val="rowtabella0"/>
              <w:jc w:val="center"/>
              <w:rPr>
                <w:color w:val="002060"/>
              </w:rPr>
            </w:pPr>
            <w:r w:rsidRPr="0026486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E8E3" w14:textId="77777777" w:rsidR="00157E35" w:rsidRPr="0026486A" w:rsidRDefault="00157E35" w:rsidP="00911794">
            <w:pPr>
              <w:pStyle w:val="rowtabella0"/>
              <w:jc w:val="center"/>
              <w:rPr>
                <w:color w:val="002060"/>
              </w:rPr>
            </w:pPr>
            <w:r w:rsidRPr="002648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2A6C" w14:textId="77777777" w:rsidR="00157E35" w:rsidRPr="0026486A" w:rsidRDefault="00157E35" w:rsidP="00911794">
            <w:pPr>
              <w:pStyle w:val="rowtabella0"/>
              <w:jc w:val="center"/>
              <w:rPr>
                <w:color w:val="002060"/>
              </w:rPr>
            </w:pPr>
            <w:r w:rsidRPr="002648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68E5" w14:textId="77777777" w:rsidR="00157E35" w:rsidRPr="0026486A" w:rsidRDefault="00157E35" w:rsidP="00911794">
            <w:pPr>
              <w:pStyle w:val="rowtabella0"/>
              <w:jc w:val="center"/>
              <w:rPr>
                <w:color w:val="002060"/>
              </w:rPr>
            </w:pPr>
            <w:r w:rsidRPr="0026486A">
              <w:rPr>
                <w:color w:val="002060"/>
              </w:rPr>
              <w:t>0</w:t>
            </w:r>
          </w:p>
        </w:tc>
      </w:tr>
      <w:tr w:rsidR="00157E35" w:rsidRPr="0026486A" w14:paraId="73B97D11"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22646" w14:textId="77777777" w:rsidR="00157E35" w:rsidRPr="0026486A" w:rsidRDefault="00157E35" w:rsidP="00911794">
            <w:pPr>
              <w:pStyle w:val="rowtabella0"/>
              <w:rPr>
                <w:color w:val="002060"/>
              </w:rPr>
            </w:pPr>
            <w:r w:rsidRPr="0026486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33BAC" w14:textId="77777777" w:rsidR="00157E35" w:rsidRPr="0026486A" w:rsidRDefault="00157E35" w:rsidP="00911794">
            <w:pPr>
              <w:pStyle w:val="rowtabella0"/>
              <w:jc w:val="center"/>
              <w:rPr>
                <w:color w:val="002060"/>
              </w:rPr>
            </w:pPr>
            <w:r w:rsidRPr="002648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1339"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2E19"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5E5C"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AAD8"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D584" w14:textId="77777777" w:rsidR="00157E35" w:rsidRPr="0026486A" w:rsidRDefault="00157E35" w:rsidP="00911794">
            <w:pPr>
              <w:pStyle w:val="rowtabella0"/>
              <w:jc w:val="center"/>
              <w:rPr>
                <w:color w:val="002060"/>
              </w:rPr>
            </w:pPr>
            <w:r w:rsidRPr="0026486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219DF" w14:textId="77777777" w:rsidR="00157E35" w:rsidRPr="0026486A" w:rsidRDefault="00157E35" w:rsidP="00911794">
            <w:pPr>
              <w:pStyle w:val="rowtabella0"/>
              <w:jc w:val="center"/>
              <w:rPr>
                <w:color w:val="002060"/>
              </w:rPr>
            </w:pPr>
            <w:r w:rsidRPr="0026486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75B34"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8F8B" w14:textId="77777777" w:rsidR="00157E35" w:rsidRPr="0026486A" w:rsidRDefault="00157E35" w:rsidP="00911794">
            <w:pPr>
              <w:pStyle w:val="rowtabella0"/>
              <w:jc w:val="center"/>
              <w:rPr>
                <w:color w:val="002060"/>
              </w:rPr>
            </w:pPr>
            <w:r w:rsidRPr="0026486A">
              <w:rPr>
                <w:color w:val="002060"/>
              </w:rPr>
              <w:t>0</w:t>
            </w:r>
          </w:p>
        </w:tc>
      </w:tr>
      <w:tr w:rsidR="00157E35" w:rsidRPr="0026486A" w14:paraId="16BD29BF"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FF082" w14:textId="77777777" w:rsidR="00157E35" w:rsidRPr="0026486A" w:rsidRDefault="00157E35" w:rsidP="00911794">
            <w:pPr>
              <w:pStyle w:val="rowtabella0"/>
              <w:rPr>
                <w:color w:val="002060"/>
              </w:rPr>
            </w:pPr>
            <w:r w:rsidRPr="0026486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8477"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AFE1"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451A"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9B4F"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0D9F"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8A91" w14:textId="77777777" w:rsidR="00157E35" w:rsidRPr="0026486A" w:rsidRDefault="00157E35" w:rsidP="00911794">
            <w:pPr>
              <w:pStyle w:val="rowtabella0"/>
              <w:jc w:val="center"/>
              <w:rPr>
                <w:color w:val="002060"/>
              </w:rPr>
            </w:pPr>
            <w:r w:rsidRPr="002648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B59E" w14:textId="77777777" w:rsidR="00157E35" w:rsidRPr="0026486A" w:rsidRDefault="00157E35" w:rsidP="00911794">
            <w:pPr>
              <w:pStyle w:val="rowtabella0"/>
              <w:jc w:val="center"/>
              <w:rPr>
                <w:color w:val="002060"/>
              </w:rPr>
            </w:pPr>
            <w:r w:rsidRPr="0026486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392E" w14:textId="77777777" w:rsidR="00157E35" w:rsidRPr="0026486A" w:rsidRDefault="00157E35" w:rsidP="00911794">
            <w:pPr>
              <w:pStyle w:val="rowtabella0"/>
              <w:jc w:val="center"/>
              <w:rPr>
                <w:color w:val="002060"/>
              </w:rPr>
            </w:pPr>
            <w:r w:rsidRPr="002648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57D3" w14:textId="77777777" w:rsidR="00157E35" w:rsidRPr="0026486A" w:rsidRDefault="00157E35" w:rsidP="00911794">
            <w:pPr>
              <w:pStyle w:val="rowtabella0"/>
              <w:jc w:val="center"/>
              <w:rPr>
                <w:color w:val="002060"/>
              </w:rPr>
            </w:pPr>
            <w:r w:rsidRPr="0026486A">
              <w:rPr>
                <w:color w:val="002060"/>
              </w:rPr>
              <w:t>0</w:t>
            </w:r>
          </w:p>
        </w:tc>
      </w:tr>
      <w:tr w:rsidR="00157E35" w:rsidRPr="0026486A" w14:paraId="77D2C44A"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75408" w14:textId="77777777" w:rsidR="00157E35" w:rsidRPr="0026486A" w:rsidRDefault="00157E35" w:rsidP="00911794">
            <w:pPr>
              <w:pStyle w:val="rowtabella0"/>
              <w:rPr>
                <w:color w:val="002060"/>
              </w:rPr>
            </w:pPr>
            <w:r w:rsidRPr="0026486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BA55"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196F"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86E5"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FBA5"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DDE7"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D584" w14:textId="77777777" w:rsidR="00157E35" w:rsidRPr="0026486A" w:rsidRDefault="00157E35" w:rsidP="00911794">
            <w:pPr>
              <w:pStyle w:val="rowtabella0"/>
              <w:jc w:val="center"/>
              <w:rPr>
                <w:color w:val="002060"/>
              </w:rPr>
            </w:pPr>
            <w:r w:rsidRPr="0026486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E054" w14:textId="77777777" w:rsidR="00157E35" w:rsidRPr="0026486A" w:rsidRDefault="00157E35" w:rsidP="00911794">
            <w:pPr>
              <w:pStyle w:val="rowtabella0"/>
              <w:jc w:val="center"/>
              <w:rPr>
                <w:color w:val="002060"/>
              </w:rPr>
            </w:pPr>
            <w:r w:rsidRPr="0026486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B2E9" w14:textId="77777777" w:rsidR="00157E35" w:rsidRPr="0026486A" w:rsidRDefault="00157E35" w:rsidP="00911794">
            <w:pPr>
              <w:pStyle w:val="rowtabella0"/>
              <w:jc w:val="center"/>
              <w:rPr>
                <w:color w:val="002060"/>
              </w:rPr>
            </w:pPr>
            <w:r w:rsidRPr="002648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578E" w14:textId="77777777" w:rsidR="00157E35" w:rsidRPr="0026486A" w:rsidRDefault="00157E35" w:rsidP="00911794">
            <w:pPr>
              <w:pStyle w:val="rowtabella0"/>
              <w:jc w:val="center"/>
              <w:rPr>
                <w:color w:val="002060"/>
              </w:rPr>
            </w:pPr>
            <w:r w:rsidRPr="0026486A">
              <w:rPr>
                <w:color w:val="002060"/>
              </w:rPr>
              <w:t>0</w:t>
            </w:r>
          </w:p>
        </w:tc>
      </w:tr>
      <w:tr w:rsidR="00157E35" w:rsidRPr="0026486A" w14:paraId="5FB926FB"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145B0" w14:textId="77777777" w:rsidR="00157E35" w:rsidRPr="0026486A" w:rsidRDefault="00157E35" w:rsidP="00911794">
            <w:pPr>
              <w:pStyle w:val="rowtabella0"/>
              <w:rPr>
                <w:color w:val="002060"/>
                <w:lang w:val="en-US"/>
              </w:rPr>
            </w:pPr>
            <w:r w:rsidRPr="0026486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660C" w14:textId="77777777" w:rsidR="00157E35" w:rsidRPr="0026486A" w:rsidRDefault="00157E35" w:rsidP="00911794">
            <w:pPr>
              <w:pStyle w:val="rowtabella0"/>
              <w:jc w:val="center"/>
              <w:rPr>
                <w:color w:val="002060"/>
              </w:rPr>
            </w:pPr>
            <w:r w:rsidRPr="002648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D6F8"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9E44"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7D0D"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76092"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9CD3" w14:textId="77777777" w:rsidR="00157E35" w:rsidRPr="0026486A" w:rsidRDefault="00157E35" w:rsidP="00911794">
            <w:pPr>
              <w:pStyle w:val="rowtabella0"/>
              <w:jc w:val="center"/>
              <w:rPr>
                <w:color w:val="002060"/>
              </w:rPr>
            </w:pPr>
            <w:r w:rsidRPr="0026486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380D" w14:textId="77777777" w:rsidR="00157E35" w:rsidRPr="0026486A" w:rsidRDefault="00157E35" w:rsidP="00911794">
            <w:pPr>
              <w:pStyle w:val="rowtabella0"/>
              <w:jc w:val="center"/>
              <w:rPr>
                <w:color w:val="002060"/>
              </w:rPr>
            </w:pPr>
            <w:r w:rsidRPr="0026486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05B1"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2F44" w14:textId="77777777" w:rsidR="00157E35" w:rsidRPr="0026486A" w:rsidRDefault="00157E35" w:rsidP="00911794">
            <w:pPr>
              <w:pStyle w:val="rowtabella0"/>
              <w:jc w:val="center"/>
              <w:rPr>
                <w:color w:val="002060"/>
              </w:rPr>
            </w:pPr>
            <w:r w:rsidRPr="0026486A">
              <w:rPr>
                <w:color w:val="002060"/>
              </w:rPr>
              <w:t>0</w:t>
            </w:r>
          </w:p>
        </w:tc>
      </w:tr>
      <w:tr w:rsidR="00157E35" w:rsidRPr="0026486A" w14:paraId="28E916C9"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95EDF" w14:textId="77777777" w:rsidR="00157E35" w:rsidRPr="0026486A" w:rsidRDefault="00157E35" w:rsidP="00911794">
            <w:pPr>
              <w:pStyle w:val="rowtabella0"/>
              <w:rPr>
                <w:color w:val="002060"/>
              </w:rPr>
            </w:pPr>
            <w:r w:rsidRPr="0026486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7C3C" w14:textId="77777777" w:rsidR="00157E35" w:rsidRPr="0026486A" w:rsidRDefault="00157E35" w:rsidP="00911794">
            <w:pPr>
              <w:pStyle w:val="rowtabella0"/>
              <w:jc w:val="center"/>
              <w:rPr>
                <w:color w:val="002060"/>
              </w:rPr>
            </w:pPr>
            <w:r w:rsidRPr="002648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FE0DD"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25AAD"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50E6"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56E49"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9B32" w14:textId="77777777" w:rsidR="00157E35" w:rsidRPr="0026486A" w:rsidRDefault="00157E35" w:rsidP="00911794">
            <w:pPr>
              <w:pStyle w:val="rowtabella0"/>
              <w:jc w:val="center"/>
              <w:rPr>
                <w:color w:val="002060"/>
              </w:rPr>
            </w:pPr>
            <w:r w:rsidRPr="0026486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9B3D" w14:textId="77777777" w:rsidR="00157E35" w:rsidRPr="0026486A" w:rsidRDefault="00157E35" w:rsidP="00911794">
            <w:pPr>
              <w:pStyle w:val="rowtabella0"/>
              <w:jc w:val="center"/>
              <w:rPr>
                <w:color w:val="002060"/>
              </w:rPr>
            </w:pPr>
            <w:r w:rsidRPr="0026486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5757"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78D4" w14:textId="77777777" w:rsidR="00157E35" w:rsidRPr="0026486A" w:rsidRDefault="00157E35" w:rsidP="00911794">
            <w:pPr>
              <w:pStyle w:val="rowtabella0"/>
              <w:jc w:val="center"/>
              <w:rPr>
                <w:color w:val="002060"/>
              </w:rPr>
            </w:pPr>
            <w:r w:rsidRPr="0026486A">
              <w:rPr>
                <w:color w:val="002060"/>
              </w:rPr>
              <w:t>0</w:t>
            </w:r>
          </w:p>
        </w:tc>
      </w:tr>
      <w:tr w:rsidR="00157E35" w:rsidRPr="0026486A" w14:paraId="48AB5E49"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BF896" w14:textId="77777777" w:rsidR="00157E35" w:rsidRPr="0026486A" w:rsidRDefault="00157E35" w:rsidP="00911794">
            <w:pPr>
              <w:pStyle w:val="rowtabella0"/>
              <w:rPr>
                <w:color w:val="002060"/>
              </w:rPr>
            </w:pPr>
            <w:r w:rsidRPr="0026486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449E" w14:textId="77777777" w:rsidR="00157E35" w:rsidRPr="0026486A" w:rsidRDefault="00157E35" w:rsidP="00911794">
            <w:pPr>
              <w:pStyle w:val="rowtabella0"/>
              <w:jc w:val="center"/>
              <w:rPr>
                <w:color w:val="002060"/>
              </w:rPr>
            </w:pPr>
            <w:r w:rsidRPr="002648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14F18"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2290"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B5CB"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1186"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2749" w14:textId="77777777" w:rsidR="00157E35" w:rsidRPr="0026486A" w:rsidRDefault="00157E35" w:rsidP="00911794">
            <w:pPr>
              <w:pStyle w:val="rowtabella0"/>
              <w:jc w:val="center"/>
              <w:rPr>
                <w:color w:val="002060"/>
              </w:rPr>
            </w:pPr>
            <w:r w:rsidRPr="002648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DAAF" w14:textId="77777777" w:rsidR="00157E35" w:rsidRPr="0026486A" w:rsidRDefault="00157E35" w:rsidP="00911794">
            <w:pPr>
              <w:pStyle w:val="rowtabella0"/>
              <w:jc w:val="center"/>
              <w:rPr>
                <w:color w:val="002060"/>
              </w:rPr>
            </w:pPr>
            <w:r w:rsidRPr="0026486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4A22"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DD09" w14:textId="77777777" w:rsidR="00157E35" w:rsidRPr="0026486A" w:rsidRDefault="00157E35" w:rsidP="00911794">
            <w:pPr>
              <w:pStyle w:val="rowtabella0"/>
              <w:jc w:val="center"/>
              <w:rPr>
                <w:color w:val="002060"/>
              </w:rPr>
            </w:pPr>
            <w:r w:rsidRPr="0026486A">
              <w:rPr>
                <w:color w:val="002060"/>
              </w:rPr>
              <w:t>0</w:t>
            </w:r>
          </w:p>
        </w:tc>
      </w:tr>
      <w:tr w:rsidR="00157E35" w:rsidRPr="0026486A" w14:paraId="2E1510ED"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D0350" w14:textId="77777777" w:rsidR="00157E35" w:rsidRPr="0026486A" w:rsidRDefault="00157E35" w:rsidP="00911794">
            <w:pPr>
              <w:pStyle w:val="rowtabella0"/>
              <w:rPr>
                <w:color w:val="002060"/>
              </w:rPr>
            </w:pPr>
            <w:r w:rsidRPr="0026486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0A60"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D786"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F091"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D00D"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79B6"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FFAE" w14:textId="77777777" w:rsidR="00157E35" w:rsidRPr="0026486A" w:rsidRDefault="00157E35" w:rsidP="00911794">
            <w:pPr>
              <w:pStyle w:val="rowtabella0"/>
              <w:jc w:val="center"/>
              <w:rPr>
                <w:color w:val="002060"/>
              </w:rPr>
            </w:pPr>
            <w:r w:rsidRPr="0026486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7168" w14:textId="77777777" w:rsidR="00157E35" w:rsidRPr="0026486A" w:rsidRDefault="00157E35" w:rsidP="00911794">
            <w:pPr>
              <w:pStyle w:val="rowtabella0"/>
              <w:jc w:val="center"/>
              <w:rPr>
                <w:color w:val="002060"/>
              </w:rPr>
            </w:pPr>
            <w:r w:rsidRPr="0026486A">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694A"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12CC" w14:textId="77777777" w:rsidR="00157E35" w:rsidRPr="0026486A" w:rsidRDefault="00157E35" w:rsidP="00911794">
            <w:pPr>
              <w:pStyle w:val="rowtabella0"/>
              <w:jc w:val="center"/>
              <w:rPr>
                <w:color w:val="002060"/>
              </w:rPr>
            </w:pPr>
            <w:r w:rsidRPr="0026486A">
              <w:rPr>
                <w:color w:val="002060"/>
              </w:rPr>
              <w:t>0</w:t>
            </w:r>
          </w:p>
        </w:tc>
      </w:tr>
      <w:tr w:rsidR="00157E35" w:rsidRPr="0026486A" w14:paraId="6A4CB3B9"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370E77" w14:textId="77777777" w:rsidR="00157E35" w:rsidRPr="0026486A" w:rsidRDefault="00157E35" w:rsidP="00911794">
            <w:pPr>
              <w:pStyle w:val="rowtabella0"/>
              <w:rPr>
                <w:color w:val="002060"/>
                <w:lang w:val="en-US"/>
              </w:rPr>
            </w:pPr>
            <w:r w:rsidRPr="0026486A">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D82D"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1462"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CBDF"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DC6F"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97E6"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F28D" w14:textId="77777777" w:rsidR="00157E35" w:rsidRPr="0026486A" w:rsidRDefault="00157E35" w:rsidP="00911794">
            <w:pPr>
              <w:pStyle w:val="rowtabella0"/>
              <w:jc w:val="center"/>
              <w:rPr>
                <w:color w:val="002060"/>
              </w:rPr>
            </w:pPr>
            <w:r w:rsidRPr="0026486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D435" w14:textId="77777777" w:rsidR="00157E35" w:rsidRPr="0026486A" w:rsidRDefault="00157E35" w:rsidP="00911794">
            <w:pPr>
              <w:pStyle w:val="rowtabella0"/>
              <w:jc w:val="center"/>
              <w:rPr>
                <w:color w:val="002060"/>
              </w:rPr>
            </w:pPr>
            <w:r w:rsidRPr="0026486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BC96" w14:textId="77777777" w:rsidR="00157E35" w:rsidRPr="0026486A" w:rsidRDefault="00157E35" w:rsidP="00911794">
            <w:pPr>
              <w:pStyle w:val="rowtabella0"/>
              <w:jc w:val="center"/>
              <w:rPr>
                <w:color w:val="002060"/>
              </w:rPr>
            </w:pPr>
            <w:r w:rsidRPr="002648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9D56" w14:textId="77777777" w:rsidR="00157E35" w:rsidRPr="0026486A" w:rsidRDefault="00157E35" w:rsidP="00911794">
            <w:pPr>
              <w:pStyle w:val="rowtabella0"/>
              <w:jc w:val="center"/>
              <w:rPr>
                <w:color w:val="002060"/>
              </w:rPr>
            </w:pPr>
            <w:r w:rsidRPr="0026486A">
              <w:rPr>
                <w:color w:val="002060"/>
              </w:rPr>
              <w:t>0</w:t>
            </w:r>
          </w:p>
        </w:tc>
      </w:tr>
    </w:tbl>
    <w:p w14:paraId="1B97A4FD" w14:textId="77777777" w:rsidR="00157E35" w:rsidRPr="0026486A" w:rsidRDefault="00157E35" w:rsidP="00157E35">
      <w:pPr>
        <w:pStyle w:val="breakline"/>
        <w:rPr>
          <w:rFonts w:eastAsiaTheme="minorEastAsia"/>
          <w:color w:val="002060"/>
        </w:rPr>
      </w:pPr>
    </w:p>
    <w:p w14:paraId="23A13D27" w14:textId="77777777" w:rsidR="00157E35" w:rsidRPr="0026486A" w:rsidRDefault="00157E35" w:rsidP="00157E35">
      <w:pPr>
        <w:pStyle w:val="breakline"/>
        <w:rPr>
          <w:color w:val="002060"/>
        </w:rPr>
      </w:pPr>
    </w:p>
    <w:p w14:paraId="7BB3C054" w14:textId="77777777" w:rsidR="00157E35" w:rsidRPr="0026486A" w:rsidRDefault="00157E35" w:rsidP="00157E35">
      <w:pPr>
        <w:pStyle w:val="sottotitolocampionato10"/>
        <w:rPr>
          <w:color w:val="002060"/>
        </w:rPr>
      </w:pPr>
      <w:r w:rsidRPr="0026486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367D5CD0"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65B70"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EBA84"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64A32"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93DC0"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2C392"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58332"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6CFC3"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20F6"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67541"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D2124" w14:textId="77777777" w:rsidR="00157E35" w:rsidRPr="0026486A" w:rsidRDefault="00157E35" w:rsidP="00911794">
            <w:pPr>
              <w:pStyle w:val="headertabella0"/>
              <w:rPr>
                <w:color w:val="002060"/>
              </w:rPr>
            </w:pPr>
            <w:r w:rsidRPr="0026486A">
              <w:rPr>
                <w:color w:val="002060"/>
              </w:rPr>
              <w:t>PE</w:t>
            </w:r>
          </w:p>
        </w:tc>
      </w:tr>
      <w:tr w:rsidR="00157E35" w:rsidRPr="0026486A" w14:paraId="34DB40D2"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E5F6C" w14:textId="77777777" w:rsidR="00157E35" w:rsidRPr="0026486A" w:rsidRDefault="00157E35" w:rsidP="00911794">
            <w:pPr>
              <w:pStyle w:val="rowtabella0"/>
              <w:rPr>
                <w:color w:val="002060"/>
              </w:rPr>
            </w:pPr>
            <w:r w:rsidRPr="0026486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6D20" w14:textId="77777777" w:rsidR="00157E35" w:rsidRPr="0026486A" w:rsidRDefault="00157E35" w:rsidP="00911794">
            <w:pPr>
              <w:pStyle w:val="rowtabella0"/>
              <w:jc w:val="center"/>
              <w:rPr>
                <w:color w:val="002060"/>
              </w:rPr>
            </w:pPr>
            <w:r w:rsidRPr="002648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5BFD"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D0F3"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E486"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D840"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D47C" w14:textId="77777777" w:rsidR="00157E35" w:rsidRPr="0026486A" w:rsidRDefault="00157E35" w:rsidP="00911794">
            <w:pPr>
              <w:pStyle w:val="rowtabella0"/>
              <w:jc w:val="center"/>
              <w:rPr>
                <w:color w:val="002060"/>
              </w:rPr>
            </w:pPr>
            <w:r w:rsidRPr="0026486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6C97" w14:textId="77777777" w:rsidR="00157E35" w:rsidRPr="0026486A" w:rsidRDefault="00157E35" w:rsidP="00911794">
            <w:pPr>
              <w:pStyle w:val="rowtabella0"/>
              <w:jc w:val="center"/>
              <w:rPr>
                <w:color w:val="002060"/>
              </w:rPr>
            </w:pPr>
            <w:r w:rsidRPr="002648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CAFF" w14:textId="77777777" w:rsidR="00157E35" w:rsidRPr="0026486A" w:rsidRDefault="00157E35" w:rsidP="00911794">
            <w:pPr>
              <w:pStyle w:val="rowtabella0"/>
              <w:jc w:val="center"/>
              <w:rPr>
                <w:color w:val="002060"/>
              </w:rPr>
            </w:pPr>
            <w:r w:rsidRPr="0026486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9970" w14:textId="77777777" w:rsidR="00157E35" w:rsidRPr="0026486A" w:rsidRDefault="00157E35" w:rsidP="00911794">
            <w:pPr>
              <w:pStyle w:val="rowtabella0"/>
              <w:jc w:val="center"/>
              <w:rPr>
                <w:color w:val="002060"/>
              </w:rPr>
            </w:pPr>
            <w:r w:rsidRPr="0026486A">
              <w:rPr>
                <w:color w:val="002060"/>
              </w:rPr>
              <w:t>0</w:t>
            </w:r>
          </w:p>
        </w:tc>
      </w:tr>
      <w:tr w:rsidR="00157E35" w:rsidRPr="0026486A" w14:paraId="1600D235"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277AD" w14:textId="77777777" w:rsidR="00157E35" w:rsidRPr="0026486A" w:rsidRDefault="00157E35" w:rsidP="00911794">
            <w:pPr>
              <w:pStyle w:val="rowtabella0"/>
              <w:rPr>
                <w:color w:val="002060"/>
              </w:rPr>
            </w:pPr>
            <w:r w:rsidRPr="0026486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1B50" w14:textId="77777777" w:rsidR="00157E35" w:rsidRPr="0026486A" w:rsidRDefault="00157E35" w:rsidP="00911794">
            <w:pPr>
              <w:pStyle w:val="rowtabella0"/>
              <w:jc w:val="center"/>
              <w:rPr>
                <w:color w:val="002060"/>
              </w:rPr>
            </w:pPr>
            <w:r w:rsidRPr="002648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A261" w14:textId="77777777" w:rsidR="00157E35" w:rsidRPr="0026486A" w:rsidRDefault="00157E35" w:rsidP="00911794">
            <w:pPr>
              <w:pStyle w:val="rowtabella0"/>
              <w:jc w:val="center"/>
              <w:rPr>
                <w:color w:val="002060"/>
              </w:rPr>
            </w:pPr>
            <w:r w:rsidRPr="002648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C46AC" w14:textId="77777777" w:rsidR="00157E35" w:rsidRPr="0026486A" w:rsidRDefault="00157E35" w:rsidP="00911794">
            <w:pPr>
              <w:pStyle w:val="rowtabella0"/>
              <w:jc w:val="center"/>
              <w:rPr>
                <w:color w:val="002060"/>
              </w:rPr>
            </w:pPr>
            <w:r w:rsidRPr="002648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E962"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3794"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26F3" w14:textId="77777777" w:rsidR="00157E35" w:rsidRPr="0026486A" w:rsidRDefault="00157E35" w:rsidP="00911794">
            <w:pPr>
              <w:pStyle w:val="rowtabella0"/>
              <w:jc w:val="center"/>
              <w:rPr>
                <w:color w:val="002060"/>
              </w:rPr>
            </w:pPr>
            <w:r w:rsidRPr="0026486A">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E743" w14:textId="77777777" w:rsidR="00157E35" w:rsidRPr="0026486A" w:rsidRDefault="00157E35" w:rsidP="00911794">
            <w:pPr>
              <w:pStyle w:val="rowtabella0"/>
              <w:jc w:val="center"/>
              <w:rPr>
                <w:color w:val="002060"/>
              </w:rPr>
            </w:pPr>
            <w:r w:rsidRPr="0026486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4A48C" w14:textId="77777777" w:rsidR="00157E35" w:rsidRPr="0026486A" w:rsidRDefault="00157E35" w:rsidP="00911794">
            <w:pPr>
              <w:pStyle w:val="rowtabella0"/>
              <w:jc w:val="center"/>
              <w:rPr>
                <w:color w:val="002060"/>
              </w:rPr>
            </w:pPr>
            <w:r w:rsidRPr="002648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52F9" w14:textId="77777777" w:rsidR="00157E35" w:rsidRPr="0026486A" w:rsidRDefault="00157E35" w:rsidP="00911794">
            <w:pPr>
              <w:pStyle w:val="rowtabella0"/>
              <w:jc w:val="center"/>
              <w:rPr>
                <w:color w:val="002060"/>
              </w:rPr>
            </w:pPr>
            <w:r w:rsidRPr="0026486A">
              <w:rPr>
                <w:color w:val="002060"/>
              </w:rPr>
              <w:t>0</w:t>
            </w:r>
          </w:p>
        </w:tc>
      </w:tr>
      <w:tr w:rsidR="00157E35" w:rsidRPr="0026486A" w14:paraId="029D0A39"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CF420" w14:textId="77777777" w:rsidR="00157E35" w:rsidRPr="0026486A" w:rsidRDefault="00157E35" w:rsidP="00911794">
            <w:pPr>
              <w:pStyle w:val="rowtabella0"/>
              <w:rPr>
                <w:color w:val="002060"/>
              </w:rPr>
            </w:pPr>
            <w:r w:rsidRPr="0026486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444C" w14:textId="77777777" w:rsidR="00157E35" w:rsidRPr="0026486A" w:rsidRDefault="00157E35" w:rsidP="00911794">
            <w:pPr>
              <w:pStyle w:val="rowtabella0"/>
              <w:jc w:val="center"/>
              <w:rPr>
                <w:color w:val="002060"/>
              </w:rPr>
            </w:pPr>
            <w:r w:rsidRPr="0026486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D4D4"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78BDB"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04F0"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1D64"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5F21" w14:textId="77777777" w:rsidR="00157E35" w:rsidRPr="0026486A" w:rsidRDefault="00157E35" w:rsidP="00911794">
            <w:pPr>
              <w:pStyle w:val="rowtabella0"/>
              <w:jc w:val="center"/>
              <w:rPr>
                <w:color w:val="002060"/>
              </w:rPr>
            </w:pPr>
            <w:r w:rsidRPr="0026486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5665" w14:textId="77777777" w:rsidR="00157E35" w:rsidRPr="0026486A" w:rsidRDefault="00157E35" w:rsidP="00911794">
            <w:pPr>
              <w:pStyle w:val="rowtabella0"/>
              <w:jc w:val="center"/>
              <w:rPr>
                <w:color w:val="002060"/>
              </w:rPr>
            </w:pPr>
            <w:r w:rsidRPr="002648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3FA1" w14:textId="77777777" w:rsidR="00157E35" w:rsidRPr="0026486A" w:rsidRDefault="00157E35" w:rsidP="00911794">
            <w:pPr>
              <w:pStyle w:val="rowtabella0"/>
              <w:jc w:val="center"/>
              <w:rPr>
                <w:color w:val="002060"/>
              </w:rPr>
            </w:pPr>
            <w:r w:rsidRPr="002648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BC48" w14:textId="77777777" w:rsidR="00157E35" w:rsidRPr="0026486A" w:rsidRDefault="00157E35" w:rsidP="00911794">
            <w:pPr>
              <w:pStyle w:val="rowtabella0"/>
              <w:jc w:val="center"/>
              <w:rPr>
                <w:color w:val="002060"/>
              </w:rPr>
            </w:pPr>
            <w:r w:rsidRPr="0026486A">
              <w:rPr>
                <w:color w:val="002060"/>
              </w:rPr>
              <w:t>0</w:t>
            </w:r>
          </w:p>
        </w:tc>
      </w:tr>
      <w:tr w:rsidR="00157E35" w:rsidRPr="0026486A" w14:paraId="05CF1A45"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DEE1E" w14:textId="77777777" w:rsidR="00157E35" w:rsidRPr="0026486A" w:rsidRDefault="00157E35" w:rsidP="00911794">
            <w:pPr>
              <w:pStyle w:val="rowtabella0"/>
              <w:rPr>
                <w:color w:val="002060"/>
                <w:lang w:val="en-US"/>
              </w:rPr>
            </w:pPr>
            <w:r w:rsidRPr="0026486A">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E4B2" w14:textId="77777777" w:rsidR="00157E35" w:rsidRPr="0026486A" w:rsidRDefault="00157E35" w:rsidP="00911794">
            <w:pPr>
              <w:pStyle w:val="rowtabella0"/>
              <w:jc w:val="center"/>
              <w:rPr>
                <w:color w:val="002060"/>
              </w:rPr>
            </w:pPr>
            <w:r w:rsidRPr="002648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4B72"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1287"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8B523"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CF5D"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FFD8" w14:textId="77777777" w:rsidR="00157E35" w:rsidRPr="0026486A" w:rsidRDefault="00157E35" w:rsidP="00911794">
            <w:pPr>
              <w:pStyle w:val="rowtabella0"/>
              <w:jc w:val="center"/>
              <w:rPr>
                <w:color w:val="002060"/>
              </w:rPr>
            </w:pPr>
            <w:r w:rsidRPr="002648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F23D" w14:textId="77777777" w:rsidR="00157E35" w:rsidRPr="0026486A" w:rsidRDefault="00157E35" w:rsidP="00911794">
            <w:pPr>
              <w:pStyle w:val="rowtabella0"/>
              <w:jc w:val="center"/>
              <w:rPr>
                <w:color w:val="002060"/>
              </w:rPr>
            </w:pPr>
            <w:r w:rsidRPr="0026486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4CFCB" w14:textId="77777777" w:rsidR="00157E35" w:rsidRPr="0026486A" w:rsidRDefault="00157E35" w:rsidP="00911794">
            <w:pPr>
              <w:pStyle w:val="rowtabella0"/>
              <w:jc w:val="center"/>
              <w:rPr>
                <w:color w:val="002060"/>
              </w:rPr>
            </w:pPr>
            <w:r w:rsidRPr="0026486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A371" w14:textId="77777777" w:rsidR="00157E35" w:rsidRPr="0026486A" w:rsidRDefault="00157E35" w:rsidP="00911794">
            <w:pPr>
              <w:pStyle w:val="rowtabella0"/>
              <w:jc w:val="center"/>
              <w:rPr>
                <w:color w:val="002060"/>
              </w:rPr>
            </w:pPr>
            <w:r w:rsidRPr="0026486A">
              <w:rPr>
                <w:color w:val="002060"/>
              </w:rPr>
              <w:t>0</w:t>
            </w:r>
          </w:p>
        </w:tc>
      </w:tr>
      <w:tr w:rsidR="00157E35" w:rsidRPr="0026486A" w14:paraId="05069DEA"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F720D" w14:textId="77777777" w:rsidR="00157E35" w:rsidRPr="0026486A" w:rsidRDefault="00157E35" w:rsidP="00911794">
            <w:pPr>
              <w:pStyle w:val="rowtabella0"/>
              <w:rPr>
                <w:color w:val="002060"/>
              </w:rPr>
            </w:pPr>
            <w:r w:rsidRPr="0026486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4446" w14:textId="77777777" w:rsidR="00157E35" w:rsidRPr="0026486A" w:rsidRDefault="00157E35" w:rsidP="00911794">
            <w:pPr>
              <w:pStyle w:val="rowtabella0"/>
              <w:jc w:val="center"/>
              <w:rPr>
                <w:color w:val="002060"/>
              </w:rPr>
            </w:pPr>
            <w:r w:rsidRPr="0026486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0C78"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25AC"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F54E"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5F32"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BAEF" w14:textId="77777777" w:rsidR="00157E35" w:rsidRPr="0026486A" w:rsidRDefault="00157E35" w:rsidP="00911794">
            <w:pPr>
              <w:pStyle w:val="rowtabella0"/>
              <w:jc w:val="center"/>
              <w:rPr>
                <w:color w:val="002060"/>
              </w:rPr>
            </w:pPr>
            <w:r w:rsidRPr="0026486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5564" w14:textId="77777777" w:rsidR="00157E35" w:rsidRPr="0026486A" w:rsidRDefault="00157E35" w:rsidP="00911794">
            <w:pPr>
              <w:pStyle w:val="rowtabella0"/>
              <w:jc w:val="center"/>
              <w:rPr>
                <w:color w:val="002060"/>
              </w:rPr>
            </w:pPr>
            <w:r w:rsidRPr="002648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ACC0"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63046" w14:textId="77777777" w:rsidR="00157E35" w:rsidRPr="0026486A" w:rsidRDefault="00157E35" w:rsidP="00911794">
            <w:pPr>
              <w:pStyle w:val="rowtabella0"/>
              <w:jc w:val="center"/>
              <w:rPr>
                <w:color w:val="002060"/>
              </w:rPr>
            </w:pPr>
            <w:r w:rsidRPr="0026486A">
              <w:rPr>
                <w:color w:val="002060"/>
              </w:rPr>
              <w:t>0</w:t>
            </w:r>
          </w:p>
        </w:tc>
      </w:tr>
      <w:tr w:rsidR="00157E35" w:rsidRPr="0026486A" w14:paraId="1C041832"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4BB20" w14:textId="77777777" w:rsidR="00157E35" w:rsidRPr="0026486A" w:rsidRDefault="00157E35" w:rsidP="00911794">
            <w:pPr>
              <w:pStyle w:val="rowtabella0"/>
              <w:rPr>
                <w:color w:val="002060"/>
              </w:rPr>
            </w:pPr>
            <w:r w:rsidRPr="0026486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9F68" w14:textId="77777777" w:rsidR="00157E35" w:rsidRPr="0026486A" w:rsidRDefault="00157E35" w:rsidP="00911794">
            <w:pPr>
              <w:pStyle w:val="rowtabella0"/>
              <w:jc w:val="center"/>
              <w:rPr>
                <w:color w:val="002060"/>
              </w:rPr>
            </w:pPr>
            <w:r w:rsidRPr="0026486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1806"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5D59"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D787"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38B9"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F384" w14:textId="77777777" w:rsidR="00157E35" w:rsidRPr="0026486A" w:rsidRDefault="00157E35" w:rsidP="00911794">
            <w:pPr>
              <w:pStyle w:val="rowtabella0"/>
              <w:jc w:val="center"/>
              <w:rPr>
                <w:color w:val="002060"/>
              </w:rPr>
            </w:pPr>
            <w:r w:rsidRPr="0026486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CE6A" w14:textId="77777777" w:rsidR="00157E35" w:rsidRPr="0026486A" w:rsidRDefault="00157E35" w:rsidP="00911794">
            <w:pPr>
              <w:pStyle w:val="rowtabella0"/>
              <w:jc w:val="center"/>
              <w:rPr>
                <w:color w:val="002060"/>
              </w:rPr>
            </w:pPr>
            <w:r w:rsidRPr="0026486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4B2F1"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99BE" w14:textId="77777777" w:rsidR="00157E35" w:rsidRPr="0026486A" w:rsidRDefault="00157E35" w:rsidP="00911794">
            <w:pPr>
              <w:pStyle w:val="rowtabella0"/>
              <w:jc w:val="center"/>
              <w:rPr>
                <w:color w:val="002060"/>
              </w:rPr>
            </w:pPr>
            <w:r w:rsidRPr="0026486A">
              <w:rPr>
                <w:color w:val="002060"/>
              </w:rPr>
              <w:t>0</w:t>
            </w:r>
          </w:p>
        </w:tc>
      </w:tr>
      <w:tr w:rsidR="00157E35" w:rsidRPr="0026486A" w14:paraId="57AC0EEE"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0E78A" w14:textId="77777777" w:rsidR="00157E35" w:rsidRPr="0026486A" w:rsidRDefault="00157E35" w:rsidP="00911794">
            <w:pPr>
              <w:pStyle w:val="rowtabella0"/>
              <w:rPr>
                <w:color w:val="002060"/>
                <w:lang w:val="en-US"/>
              </w:rPr>
            </w:pPr>
            <w:r w:rsidRPr="0026486A">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8DDF"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7DB4"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2620"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7B42"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6074"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14F0" w14:textId="77777777" w:rsidR="00157E35" w:rsidRPr="0026486A" w:rsidRDefault="00157E35" w:rsidP="00911794">
            <w:pPr>
              <w:pStyle w:val="rowtabella0"/>
              <w:jc w:val="center"/>
              <w:rPr>
                <w:color w:val="002060"/>
              </w:rPr>
            </w:pPr>
            <w:r w:rsidRPr="0026486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0A04" w14:textId="77777777" w:rsidR="00157E35" w:rsidRPr="0026486A" w:rsidRDefault="00157E35" w:rsidP="00911794">
            <w:pPr>
              <w:pStyle w:val="rowtabella0"/>
              <w:jc w:val="center"/>
              <w:rPr>
                <w:color w:val="002060"/>
              </w:rPr>
            </w:pPr>
            <w:r w:rsidRPr="0026486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F23A" w14:textId="77777777" w:rsidR="00157E35" w:rsidRPr="0026486A" w:rsidRDefault="00157E35" w:rsidP="00911794">
            <w:pPr>
              <w:pStyle w:val="rowtabella0"/>
              <w:jc w:val="center"/>
              <w:rPr>
                <w:color w:val="002060"/>
              </w:rPr>
            </w:pPr>
            <w:r w:rsidRPr="002648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6C70" w14:textId="77777777" w:rsidR="00157E35" w:rsidRPr="0026486A" w:rsidRDefault="00157E35" w:rsidP="00911794">
            <w:pPr>
              <w:pStyle w:val="rowtabella0"/>
              <w:jc w:val="center"/>
              <w:rPr>
                <w:color w:val="002060"/>
              </w:rPr>
            </w:pPr>
            <w:r w:rsidRPr="0026486A">
              <w:rPr>
                <w:color w:val="002060"/>
              </w:rPr>
              <w:t>0</w:t>
            </w:r>
          </w:p>
        </w:tc>
      </w:tr>
      <w:tr w:rsidR="00157E35" w:rsidRPr="0026486A" w14:paraId="02CC221F"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59F3E" w14:textId="77777777" w:rsidR="00157E35" w:rsidRPr="0026486A" w:rsidRDefault="00157E35" w:rsidP="00911794">
            <w:pPr>
              <w:pStyle w:val="rowtabella0"/>
              <w:rPr>
                <w:color w:val="002060"/>
              </w:rPr>
            </w:pPr>
            <w:r w:rsidRPr="0026486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051B" w14:textId="77777777" w:rsidR="00157E35" w:rsidRPr="0026486A" w:rsidRDefault="00157E35" w:rsidP="00911794">
            <w:pPr>
              <w:pStyle w:val="rowtabella0"/>
              <w:jc w:val="center"/>
              <w:rPr>
                <w:color w:val="002060"/>
              </w:rPr>
            </w:pPr>
            <w:r w:rsidRPr="002648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D91D"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1490"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A8C8"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0401"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843C" w14:textId="77777777" w:rsidR="00157E35" w:rsidRPr="0026486A" w:rsidRDefault="00157E35" w:rsidP="00911794">
            <w:pPr>
              <w:pStyle w:val="rowtabella0"/>
              <w:jc w:val="center"/>
              <w:rPr>
                <w:color w:val="002060"/>
              </w:rPr>
            </w:pPr>
            <w:r w:rsidRPr="002648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E4E4" w14:textId="77777777" w:rsidR="00157E35" w:rsidRPr="0026486A" w:rsidRDefault="00157E35" w:rsidP="00911794">
            <w:pPr>
              <w:pStyle w:val="rowtabella0"/>
              <w:jc w:val="center"/>
              <w:rPr>
                <w:color w:val="002060"/>
              </w:rPr>
            </w:pPr>
            <w:r w:rsidRPr="0026486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B24D" w14:textId="77777777" w:rsidR="00157E35" w:rsidRPr="0026486A" w:rsidRDefault="00157E35" w:rsidP="00911794">
            <w:pPr>
              <w:pStyle w:val="rowtabella0"/>
              <w:jc w:val="center"/>
              <w:rPr>
                <w:color w:val="002060"/>
              </w:rPr>
            </w:pPr>
            <w:r w:rsidRPr="002648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2C02" w14:textId="77777777" w:rsidR="00157E35" w:rsidRPr="0026486A" w:rsidRDefault="00157E35" w:rsidP="00911794">
            <w:pPr>
              <w:pStyle w:val="rowtabella0"/>
              <w:jc w:val="center"/>
              <w:rPr>
                <w:color w:val="002060"/>
              </w:rPr>
            </w:pPr>
            <w:r w:rsidRPr="0026486A">
              <w:rPr>
                <w:color w:val="002060"/>
              </w:rPr>
              <w:t>0</w:t>
            </w:r>
          </w:p>
        </w:tc>
      </w:tr>
      <w:tr w:rsidR="00157E35" w:rsidRPr="0026486A" w14:paraId="246BB157"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5A71F" w14:textId="77777777" w:rsidR="00157E35" w:rsidRPr="0026486A" w:rsidRDefault="00157E35" w:rsidP="00911794">
            <w:pPr>
              <w:pStyle w:val="rowtabella0"/>
              <w:rPr>
                <w:color w:val="002060"/>
              </w:rPr>
            </w:pPr>
            <w:r w:rsidRPr="0026486A">
              <w:rPr>
                <w:color w:val="002060"/>
              </w:rPr>
              <w:t xml:space="preserve">POL.D. </w:t>
            </w:r>
            <w:proofErr w:type="gramStart"/>
            <w:r w:rsidRPr="0026486A">
              <w:rPr>
                <w:color w:val="002060"/>
              </w:rPr>
              <w:t>U.MANDOLESI</w:t>
            </w:r>
            <w:proofErr w:type="gramEnd"/>
            <w:r w:rsidRPr="0026486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4261"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6639"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4A2A"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DC3D"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4E5BA"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FB0B" w14:textId="77777777" w:rsidR="00157E35" w:rsidRPr="0026486A" w:rsidRDefault="00157E35" w:rsidP="00911794">
            <w:pPr>
              <w:pStyle w:val="rowtabella0"/>
              <w:jc w:val="center"/>
              <w:rPr>
                <w:color w:val="002060"/>
              </w:rPr>
            </w:pPr>
            <w:r w:rsidRPr="0026486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B31B" w14:textId="77777777" w:rsidR="00157E35" w:rsidRPr="0026486A" w:rsidRDefault="00157E35" w:rsidP="00911794">
            <w:pPr>
              <w:pStyle w:val="rowtabella0"/>
              <w:jc w:val="center"/>
              <w:rPr>
                <w:color w:val="002060"/>
              </w:rPr>
            </w:pPr>
            <w:r w:rsidRPr="0026486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F20B"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64AB" w14:textId="77777777" w:rsidR="00157E35" w:rsidRPr="0026486A" w:rsidRDefault="00157E35" w:rsidP="00911794">
            <w:pPr>
              <w:pStyle w:val="rowtabella0"/>
              <w:jc w:val="center"/>
              <w:rPr>
                <w:color w:val="002060"/>
              </w:rPr>
            </w:pPr>
            <w:r w:rsidRPr="0026486A">
              <w:rPr>
                <w:color w:val="002060"/>
              </w:rPr>
              <w:t>0</w:t>
            </w:r>
          </w:p>
        </w:tc>
      </w:tr>
      <w:tr w:rsidR="00157E35" w:rsidRPr="0026486A" w14:paraId="44BDC8C5"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F1971" w14:textId="77777777" w:rsidR="00157E35" w:rsidRPr="0026486A" w:rsidRDefault="00157E35" w:rsidP="00911794">
            <w:pPr>
              <w:pStyle w:val="rowtabella0"/>
              <w:rPr>
                <w:color w:val="002060"/>
                <w:lang w:val="en-US"/>
              </w:rPr>
            </w:pPr>
            <w:r w:rsidRPr="0026486A">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DEC9" w14:textId="77777777" w:rsidR="00157E35" w:rsidRPr="0026486A" w:rsidRDefault="00157E35" w:rsidP="00911794">
            <w:pPr>
              <w:pStyle w:val="rowtabella0"/>
              <w:jc w:val="center"/>
              <w:rPr>
                <w:color w:val="002060"/>
              </w:rPr>
            </w:pPr>
            <w:r w:rsidRPr="002648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C3F3"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0FBB"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333B"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1E0D" w14:textId="77777777" w:rsidR="00157E35" w:rsidRPr="0026486A" w:rsidRDefault="00157E35" w:rsidP="00911794">
            <w:pPr>
              <w:pStyle w:val="rowtabella0"/>
              <w:jc w:val="center"/>
              <w:rPr>
                <w:color w:val="002060"/>
              </w:rPr>
            </w:pPr>
            <w:r w:rsidRPr="0026486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945F" w14:textId="77777777" w:rsidR="00157E35" w:rsidRPr="0026486A" w:rsidRDefault="00157E35" w:rsidP="00911794">
            <w:pPr>
              <w:pStyle w:val="rowtabella0"/>
              <w:jc w:val="center"/>
              <w:rPr>
                <w:color w:val="002060"/>
              </w:rPr>
            </w:pPr>
            <w:r w:rsidRPr="0026486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A41A" w14:textId="77777777" w:rsidR="00157E35" w:rsidRPr="0026486A" w:rsidRDefault="00157E35" w:rsidP="00911794">
            <w:pPr>
              <w:pStyle w:val="rowtabella0"/>
              <w:jc w:val="center"/>
              <w:rPr>
                <w:color w:val="002060"/>
              </w:rPr>
            </w:pPr>
            <w:r w:rsidRPr="0026486A">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F5E01" w14:textId="77777777" w:rsidR="00157E35" w:rsidRPr="0026486A" w:rsidRDefault="00157E35" w:rsidP="00911794">
            <w:pPr>
              <w:pStyle w:val="rowtabella0"/>
              <w:jc w:val="center"/>
              <w:rPr>
                <w:color w:val="002060"/>
              </w:rPr>
            </w:pPr>
            <w:r w:rsidRPr="0026486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6022A" w14:textId="77777777" w:rsidR="00157E35" w:rsidRPr="0026486A" w:rsidRDefault="00157E35" w:rsidP="00911794">
            <w:pPr>
              <w:pStyle w:val="rowtabella0"/>
              <w:jc w:val="center"/>
              <w:rPr>
                <w:color w:val="002060"/>
              </w:rPr>
            </w:pPr>
            <w:r w:rsidRPr="0026486A">
              <w:rPr>
                <w:color w:val="002060"/>
              </w:rPr>
              <w:t>0</w:t>
            </w:r>
          </w:p>
        </w:tc>
      </w:tr>
      <w:tr w:rsidR="00157E35" w:rsidRPr="0026486A" w14:paraId="2400346C"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BFA4B" w14:textId="77777777" w:rsidR="00157E35" w:rsidRPr="0026486A" w:rsidRDefault="00157E35" w:rsidP="00911794">
            <w:pPr>
              <w:pStyle w:val="rowtabella0"/>
              <w:rPr>
                <w:color w:val="002060"/>
              </w:rPr>
            </w:pPr>
            <w:r w:rsidRPr="0026486A">
              <w:rPr>
                <w:color w:val="002060"/>
              </w:rPr>
              <w:lastRenderedPageBreak/>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E917"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C2AA"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CD26"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DF908"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73A9"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CE65F" w14:textId="77777777" w:rsidR="00157E35" w:rsidRPr="0026486A" w:rsidRDefault="00157E35" w:rsidP="00911794">
            <w:pPr>
              <w:pStyle w:val="rowtabella0"/>
              <w:jc w:val="center"/>
              <w:rPr>
                <w:color w:val="002060"/>
              </w:rPr>
            </w:pPr>
            <w:r w:rsidRPr="0026486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EAB66" w14:textId="77777777" w:rsidR="00157E35" w:rsidRPr="0026486A" w:rsidRDefault="00157E35" w:rsidP="00911794">
            <w:pPr>
              <w:pStyle w:val="rowtabella0"/>
              <w:jc w:val="center"/>
              <w:rPr>
                <w:color w:val="002060"/>
              </w:rPr>
            </w:pPr>
            <w:r w:rsidRPr="0026486A">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1636" w14:textId="77777777" w:rsidR="00157E35" w:rsidRPr="0026486A" w:rsidRDefault="00157E35" w:rsidP="00911794">
            <w:pPr>
              <w:pStyle w:val="rowtabella0"/>
              <w:jc w:val="center"/>
              <w:rPr>
                <w:color w:val="002060"/>
              </w:rPr>
            </w:pPr>
            <w:r w:rsidRPr="0026486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EB42" w14:textId="77777777" w:rsidR="00157E35" w:rsidRPr="0026486A" w:rsidRDefault="00157E35" w:rsidP="00911794">
            <w:pPr>
              <w:pStyle w:val="rowtabella0"/>
              <w:jc w:val="center"/>
              <w:rPr>
                <w:color w:val="002060"/>
              </w:rPr>
            </w:pPr>
            <w:r w:rsidRPr="0026486A">
              <w:rPr>
                <w:color w:val="002060"/>
              </w:rPr>
              <w:t>0</w:t>
            </w:r>
          </w:p>
        </w:tc>
      </w:tr>
    </w:tbl>
    <w:p w14:paraId="36E7C703" w14:textId="77777777" w:rsidR="00157E35" w:rsidRPr="0026486A" w:rsidRDefault="00157E35" w:rsidP="00157E35">
      <w:pPr>
        <w:pStyle w:val="breakline"/>
        <w:rPr>
          <w:rFonts w:eastAsiaTheme="minorEastAsia"/>
          <w:color w:val="002060"/>
        </w:rPr>
      </w:pPr>
    </w:p>
    <w:p w14:paraId="74CA8545" w14:textId="77777777" w:rsidR="00157E35" w:rsidRPr="0026486A" w:rsidRDefault="00157E35" w:rsidP="00157E35">
      <w:pPr>
        <w:pStyle w:val="breakline"/>
        <w:rPr>
          <w:color w:val="002060"/>
        </w:rPr>
      </w:pPr>
    </w:p>
    <w:p w14:paraId="18679756" w14:textId="77777777" w:rsidR="00157E35" w:rsidRPr="0026486A" w:rsidRDefault="00157E35" w:rsidP="00157E35">
      <w:pPr>
        <w:pStyle w:val="titolocampionato0"/>
        <w:shd w:val="clear" w:color="auto" w:fill="CCCCCC"/>
        <w:spacing w:before="80" w:after="40"/>
        <w:rPr>
          <w:color w:val="002060"/>
        </w:rPr>
      </w:pPr>
      <w:r w:rsidRPr="0026486A">
        <w:rPr>
          <w:color w:val="002060"/>
        </w:rPr>
        <w:t>UNDER 21 CALCIO A 5 REGIONALE</w:t>
      </w:r>
    </w:p>
    <w:p w14:paraId="59258E0A" w14:textId="77777777" w:rsidR="00157E35" w:rsidRPr="0026486A" w:rsidRDefault="00157E35" w:rsidP="00157E35">
      <w:pPr>
        <w:pStyle w:val="titoloprinc0"/>
        <w:rPr>
          <w:color w:val="002060"/>
        </w:rPr>
      </w:pPr>
      <w:r w:rsidRPr="0026486A">
        <w:rPr>
          <w:color w:val="002060"/>
        </w:rPr>
        <w:t>GIUDICE SPORTIVO</w:t>
      </w:r>
    </w:p>
    <w:p w14:paraId="10C700A2" w14:textId="77777777" w:rsidR="00157E35" w:rsidRPr="0026486A" w:rsidRDefault="00157E35" w:rsidP="00157E35">
      <w:pPr>
        <w:pStyle w:val="diffida"/>
        <w:rPr>
          <w:color w:val="002060"/>
        </w:rPr>
      </w:pPr>
      <w:r w:rsidRPr="0026486A">
        <w:rPr>
          <w:color w:val="002060"/>
        </w:rPr>
        <w:t>Il Sostituto Giudice Sportivo Avv. Federica Sorrentino, nella seduta del 07/04/2022 ha adottato le decisioni che di seguito integralmente si riportano:</w:t>
      </w:r>
    </w:p>
    <w:p w14:paraId="3D700904" w14:textId="77777777" w:rsidR="00157E35" w:rsidRPr="0026486A" w:rsidRDefault="00157E35" w:rsidP="00157E35">
      <w:pPr>
        <w:pStyle w:val="titolo10"/>
        <w:rPr>
          <w:color w:val="002060"/>
        </w:rPr>
      </w:pPr>
      <w:r w:rsidRPr="0026486A">
        <w:rPr>
          <w:color w:val="002060"/>
        </w:rPr>
        <w:t xml:space="preserve">GARE DEL 2/ 4/2022 </w:t>
      </w:r>
    </w:p>
    <w:p w14:paraId="0E16A0D8" w14:textId="77777777" w:rsidR="00157E35" w:rsidRPr="0026486A" w:rsidRDefault="00157E35" w:rsidP="00157E35">
      <w:pPr>
        <w:pStyle w:val="titolo7a"/>
        <w:rPr>
          <w:color w:val="002060"/>
        </w:rPr>
      </w:pPr>
      <w:r w:rsidRPr="0026486A">
        <w:rPr>
          <w:color w:val="002060"/>
        </w:rPr>
        <w:t xml:space="preserve">PROVVEDIMENTI DISCIPLINARI </w:t>
      </w:r>
    </w:p>
    <w:p w14:paraId="15252F66" w14:textId="77777777" w:rsidR="00157E35" w:rsidRPr="0026486A" w:rsidRDefault="00157E35" w:rsidP="00157E35">
      <w:pPr>
        <w:pStyle w:val="titolo7b0"/>
        <w:rPr>
          <w:color w:val="002060"/>
        </w:rPr>
      </w:pPr>
      <w:r w:rsidRPr="0026486A">
        <w:rPr>
          <w:color w:val="002060"/>
        </w:rPr>
        <w:t xml:space="preserve">In base alle risultanze degli atti ufficiali sono state deliberate le seguenti sanzioni disciplinari. </w:t>
      </w:r>
    </w:p>
    <w:p w14:paraId="4E9826FB" w14:textId="77777777" w:rsidR="00157E35" w:rsidRPr="0026486A" w:rsidRDefault="00157E35" w:rsidP="00157E35">
      <w:pPr>
        <w:pStyle w:val="titolo30"/>
        <w:rPr>
          <w:color w:val="002060"/>
        </w:rPr>
      </w:pPr>
      <w:r w:rsidRPr="0026486A">
        <w:rPr>
          <w:color w:val="002060"/>
        </w:rPr>
        <w:t xml:space="preserve">DIRIGENTI </w:t>
      </w:r>
    </w:p>
    <w:p w14:paraId="3E1C5D99" w14:textId="77777777" w:rsidR="00157E35" w:rsidRPr="0026486A" w:rsidRDefault="00157E35" w:rsidP="00157E35">
      <w:pPr>
        <w:pStyle w:val="titolo20"/>
        <w:rPr>
          <w:color w:val="002060"/>
        </w:rPr>
      </w:pPr>
      <w:r w:rsidRPr="0026486A">
        <w:rPr>
          <w:color w:val="002060"/>
        </w:rPr>
        <w:t xml:space="preserve">INIBIZIONE A SVOLGERE OGNI ATTIVITA' FINO AL 20/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7E35" w:rsidRPr="0026486A" w14:paraId="0B5ED87F" w14:textId="77777777" w:rsidTr="00911794">
        <w:tc>
          <w:tcPr>
            <w:tcW w:w="2200" w:type="dxa"/>
            <w:tcMar>
              <w:top w:w="20" w:type="dxa"/>
              <w:left w:w="20" w:type="dxa"/>
              <w:bottom w:w="20" w:type="dxa"/>
              <w:right w:w="20" w:type="dxa"/>
            </w:tcMar>
            <w:vAlign w:val="center"/>
            <w:hideMark/>
          </w:tcPr>
          <w:p w14:paraId="613F9E6E" w14:textId="77777777" w:rsidR="00157E35" w:rsidRPr="0026486A" w:rsidRDefault="00157E35" w:rsidP="00911794">
            <w:pPr>
              <w:pStyle w:val="movimento"/>
              <w:rPr>
                <w:color w:val="002060"/>
              </w:rPr>
            </w:pPr>
            <w:r w:rsidRPr="0026486A">
              <w:rPr>
                <w:color w:val="002060"/>
              </w:rPr>
              <w:t>FINOCCHI MICHELE</w:t>
            </w:r>
          </w:p>
        </w:tc>
        <w:tc>
          <w:tcPr>
            <w:tcW w:w="2200" w:type="dxa"/>
            <w:tcMar>
              <w:top w:w="20" w:type="dxa"/>
              <w:left w:w="20" w:type="dxa"/>
              <w:bottom w:w="20" w:type="dxa"/>
              <w:right w:w="20" w:type="dxa"/>
            </w:tcMar>
            <w:vAlign w:val="center"/>
            <w:hideMark/>
          </w:tcPr>
          <w:p w14:paraId="60ADD8B8" w14:textId="77777777" w:rsidR="00157E35" w:rsidRPr="0026486A" w:rsidRDefault="00157E35" w:rsidP="00911794">
            <w:pPr>
              <w:pStyle w:val="movimento2"/>
              <w:rPr>
                <w:color w:val="002060"/>
              </w:rPr>
            </w:pPr>
            <w:r w:rsidRPr="0026486A">
              <w:rPr>
                <w:color w:val="002060"/>
              </w:rPr>
              <w:t xml:space="preserve">(CASTELBELLINO CALCIO A 5) </w:t>
            </w:r>
          </w:p>
        </w:tc>
        <w:tc>
          <w:tcPr>
            <w:tcW w:w="800" w:type="dxa"/>
            <w:tcMar>
              <w:top w:w="20" w:type="dxa"/>
              <w:left w:w="20" w:type="dxa"/>
              <w:bottom w:w="20" w:type="dxa"/>
              <w:right w:w="20" w:type="dxa"/>
            </w:tcMar>
            <w:vAlign w:val="center"/>
            <w:hideMark/>
          </w:tcPr>
          <w:p w14:paraId="0860073A" w14:textId="77777777" w:rsidR="00157E35" w:rsidRPr="0026486A" w:rsidRDefault="00157E35" w:rsidP="00911794">
            <w:pPr>
              <w:pStyle w:val="movimento"/>
              <w:rPr>
                <w:color w:val="002060"/>
              </w:rPr>
            </w:pPr>
            <w:r w:rsidRPr="0026486A">
              <w:rPr>
                <w:color w:val="002060"/>
              </w:rPr>
              <w:t> </w:t>
            </w:r>
          </w:p>
        </w:tc>
        <w:tc>
          <w:tcPr>
            <w:tcW w:w="2200" w:type="dxa"/>
            <w:tcMar>
              <w:top w:w="20" w:type="dxa"/>
              <w:left w:w="20" w:type="dxa"/>
              <w:bottom w:w="20" w:type="dxa"/>
              <w:right w:w="20" w:type="dxa"/>
            </w:tcMar>
            <w:vAlign w:val="center"/>
            <w:hideMark/>
          </w:tcPr>
          <w:p w14:paraId="670203A0" w14:textId="77777777" w:rsidR="00157E35" w:rsidRPr="0026486A" w:rsidRDefault="00157E35" w:rsidP="00911794">
            <w:pPr>
              <w:pStyle w:val="movimento"/>
              <w:rPr>
                <w:color w:val="002060"/>
              </w:rPr>
            </w:pPr>
            <w:r w:rsidRPr="0026486A">
              <w:rPr>
                <w:color w:val="002060"/>
              </w:rPr>
              <w:t> </w:t>
            </w:r>
          </w:p>
        </w:tc>
        <w:tc>
          <w:tcPr>
            <w:tcW w:w="2200" w:type="dxa"/>
            <w:tcMar>
              <w:top w:w="20" w:type="dxa"/>
              <w:left w:w="20" w:type="dxa"/>
              <w:bottom w:w="20" w:type="dxa"/>
              <w:right w:w="20" w:type="dxa"/>
            </w:tcMar>
            <w:vAlign w:val="center"/>
            <w:hideMark/>
          </w:tcPr>
          <w:p w14:paraId="5351FCDF" w14:textId="77777777" w:rsidR="00157E35" w:rsidRPr="0026486A" w:rsidRDefault="00157E35" w:rsidP="00911794">
            <w:pPr>
              <w:pStyle w:val="movimento2"/>
              <w:rPr>
                <w:color w:val="002060"/>
              </w:rPr>
            </w:pPr>
            <w:r w:rsidRPr="0026486A">
              <w:rPr>
                <w:color w:val="002060"/>
              </w:rPr>
              <w:t> </w:t>
            </w:r>
          </w:p>
        </w:tc>
      </w:tr>
    </w:tbl>
    <w:p w14:paraId="50A43FAD" w14:textId="77777777" w:rsidR="00157E35" w:rsidRPr="0026486A" w:rsidRDefault="00157E35" w:rsidP="00157E35">
      <w:pPr>
        <w:pStyle w:val="diffida"/>
        <w:spacing w:before="80" w:beforeAutospacing="0" w:after="40" w:afterAutospacing="0"/>
        <w:rPr>
          <w:color w:val="002060"/>
        </w:rPr>
      </w:pPr>
      <w:r w:rsidRPr="0026486A">
        <w:rPr>
          <w:color w:val="002060"/>
        </w:rPr>
        <w:t xml:space="preserve">allontanato per frasi irriguardose nei confronti dell'Arbitro. </w:t>
      </w:r>
    </w:p>
    <w:p w14:paraId="482BAAE3" w14:textId="77777777" w:rsidR="00157E35" w:rsidRPr="0026486A" w:rsidRDefault="00157E35" w:rsidP="00157E35">
      <w:pPr>
        <w:pStyle w:val="diffida"/>
        <w:spacing w:before="80" w:beforeAutospacing="0" w:after="40" w:afterAutospacing="0"/>
        <w:rPr>
          <w:rFonts w:eastAsiaTheme="minorEastAsia"/>
          <w:color w:val="002060"/>
        </w:rPr>
      </w:pPr>
    </w:p>
    <w:p w14:paraId="4E47948A" w14:textId="77777777" w:rsidR="00157E35" w:rsidRPr="0026486A" w:rsidRDefault="00157E35" w:rsidP="00157E35">
      <w:pPr>
        <w:ind w:left="4956"/>
        <w:rPr>
          <w:rFonts w:ascii="Arial" w:hAnsi="Arial" w:cs="Arial"/>
          <w:noProof/>
          <w:color w:val="002060"/>
          <w:sz w:val="22"/>
          <w:szCs w:val="22"/>
        </w:rPr>
      </w:pPr>
      <w:r w:rsidRPr="0026486A">
        <w:rPr>
          <w:rFonts w:ascii="Arial" w:hAnsi="Arial" w:cs="Arial"/>
          <w:noProof/>
          <w:color w:val="002060"/>
          <w:sz w:val="22"/>
          <w:szCs w:val="22"/>
        </w:rPr>
        <w:t>F.to IL SOSTITUTO GIUDICE SPORTIVO      </w:t>
      </w:r>
    </w:p>
    <w:p w14:paraId="2B1A5650" w14:textId="77777777" w:rsidR="00157E35" w:rsidRPr="0026486A" w:rsidRDefault="00157E35" w:rsidP="00157E35">
      <w:pPr>
        <w:pStyle w:val="breakline"/>
        <w:rPr>
          <w:rFonts w:eastAsiaTheme="minorEastAsia"/>
          <w:color w:val="002060"/>
        </w:rPr>
      </w:pPr>
      <w:r w:rsidRPr="0026486A">
        <w:rPr>
          <w:rFonts w:ascii="Arial" w:hAnsi="Arial" w:cs="Arial"/>
          <w:noProof/>
          <w:color w:val="002060"/>
          <w:sz w:val="22"/>
          <w:szCs w:val="22"/>
        </w:rPr>
        <w:t xml:space="preserve"> </w:t>
      </w:r>
      <w:r w:rsidRPr="0026486A">
        <w:rPr>
          <w:rFonts w:ascii="Arial" w:hAnsi="Arial" w:cs="Arial"/>
          <w:noProof/>
          <w:color w:val="002060"/>
          <w:sz w:val="22"/>
          <w:szCs w:val="22"/>
        </w:rPr>
        <w:tab/>
      </w:r>
      <w:r w:rsidRPr="0026486A">
        <w:rPr>
          <w:rFonts w:ascii="Arial" w:hAnsi="Arial" w:cs="Arial"/>
          <w:noProof/>
          <w:color w:val="002060"/>
          <w:sz w:val="22"/>
          <w:szCs w:val="22"/>
        </w:rPr>
        <w:tab/>
      </w:r>
      <w:r w:rsidRPr="0026486A">
        <w:rPr>
          <w:rFonts w:ascii="Arial" w:hAnsi="Arial" w:cs="Arial"/>
          <w:noProof/>
          <w:color w:val="002060"/>
          <w:sz w:val="22"/>
          <w:szCs w:val="22"/>
        </w:rPr>
        <w:tab/>
      </w:r>
      <w:r w:rsidRPr="0026486A">
        <w:rPr>
          <w:rFonts w:ascii="Arial" w:hAnsi="Arial" w:cs="Arial"/>
          <w:noProof/>
          <w:color w:val="002060"/>
          <w:sz w:val="22"/>
          <w:szCs w:val="22"/>
        </w:rPr>
        <w:tab/>
      </w:r>
      <w:r w:rsidRPr="0026486A">
        <w:rPr>
          <w:rFonts w:ascii="Arial" w:hAnsi="Arial" w:cs="Arial"/>
          <w:noProof/>
          <w:color w:val="002060"/>
          <w:sz w:val="22"/>
          <w:szCs w:val="22"/>
        </w:rPr>
        <w:tab/>
      </w:r>
      <w:r w:rsidRPr="0026486A">
        <w:rPr>
          <w:rFonts w:ascii="Arial" w:hAnsi="Arial" w:cs="Arial"/>
          <w:noProof/>
          <w:color w:val="002060"/>
          <w:sz w:val="22"/>
          <w:szCs w:val="22"/>
        </w:rPr>
        <w:tab/>
        <w:t xml:space="preserve">   </w:t>
      </w:r>
      <w:r w:rsidRPr="0026486A">
        <w:rPr>
          <w:rFonts w:ascii="Arial" w:hAnsi="Arial" w:cs="Arial"/>
          <w:noProof/>
          <w:color w:val="002060"/>
          <w:sz w:val="22"/>
          <w:szCs w:val="22"/>
        </w:rPr>
        <w:tab/>
        <w:t xml:space="preserve">                Federica Sorrentino</w:t>
      </w:r>
    </w:p>
    <w:p w14:paraId="2C6E0F49" w14:textId="77777777" w:rsidR="00157E35" w:rsidRPr="0026486A" w:rsidRDefault="00157E35" w:rsidP="00157E35">
      <w:pPr>
        <w:pStyle w:val="breakline"/>
        <w:rPr>
          <w:color w:val="002060"/>
        </w:rPr>
      </w:pPr>
    </w:p>
    <w:p w14:paraId="154D1D4B" w14:textId="77777777" w:rsidR="00157E35" w:rsidRPr="0026486A" w:rsidRDefault="00157E35" w:rsidP="00157E35">
      <w:pPr>
        <w:pStyle w:val="breakline"/>
        <w:rPr>
          <w:color w:val="002060"/>
        </w:rPr>
      </w:pPr>
    </w:p>
    <w:p w14:paraId="4A697B72" w14:textId="77777777" w:rsidR="00157E35" w:rsidRPr="0026486A" w:rsidRDefault="00157E35" w:rsidP="00157E35">
      <w:pPr>
        <w:pStyle w:val="titolocampionato0"/>
        <w:shd w:val="clear" w:color="auto" w:fill="CCCCCC"/>
        <w:spacing w:before="80" w:after="40"/>
        <w:rPr>
          <w:color w:val="002060"/>
        </w:rPr>
      </w:pPr>
      <w:r w:rsidRPr="0026486A">
        <w:rPr>
          <w:color w:val="002060"/>
        </w:rPr>
        <w:t>UNDER 15 C5 REGIONALI MASCHILI</w:t>
      </w:r>
    </w:p>
    <w:p w14:paraId="4BB19CE7" w14:textId="77777777" w:rsidR="00157E35" w:rsidRPr="0026486A" w:rsidRDefault="00157E35" w:rsidP="00157E35">
      <w:pPr>
        <w:pStyle w:val="titoloprinc0"/>
        <w:rPr>
          <w:color w:val="002060"/>
        </w:rPr>
      </w:pPr>
      <w:r w:rsidRPr="0026486A">
        <w:rPr>
          <w:color w:val="002060"/>
        </w:rPr>
        <w:t>RISULTATI</w:t>
      </w:r>
    </w:p>
    <w:p w14:paraId="77DD379C" w14:textId="77777777" w:rsidR="00157E35" w:rsidRPr="0026486A" w:rsidRDefault="00157E35" w:rsidP="00157E35">
      <w:pPr>
        <w:pStyle w:val="breakline"/>
        <w:rPr>
          <w:color w:val="002060"/>
        </w:rPr>
      </w:pPr>
    </w:p>
    <w:p w14:paraId="7CAB58E0" w14:textId="77777777" w:rsidR="00157E35" w:rsidRPr="0026486A" w:rsidRDefault="00157E35" w:rsidP="00157E35">
      <w:pPr>
        <w:pStyle w:val="sottotitolocampionato10"/>
        <w:rPr>
          <w:color w:val="002060"/>
        </w:rPr>
      </w:pPr>
      <w:r w:rsidRPr="0026486A">
        <w:rPr>
          <w:color w:val="002060"/>
        </w:rPr>
        <w:t>RISULTATI UFFICIALI GARE DEL 05/04/2022</w:t>
      </w:r>
    </w:p>
    <w:p w14:paraId="24A97F46" w14:textId="77777777" w:rsidR="00157E35" w:rsidRPr="00157E35" w:rsidRDefault="00157E35" w:rsidP="00157E35">
      <w:pPr>
        <w:pStyle w:val="sottotitolocampionato20"/>
        <w:spacing w:before="0" w:beforeAutospacing="0" w:after="0" w:afterAutospacing="0"/>
        <w:rPr>
          <w:rFonts w:ascii="Arial" w:hAnsi="Arial" w:cs="Arial"/>
          <w:color w:val="002060"/>
          <w:sz w:val="20"/>
          <w:szCs w:val="20"/>
        </w:rPr>
      </w:pPr>
      <w:r w:rsidRPr="00157E35">
        <w:rPr>
          <w:rFonts w:ascii="Arial" w:hAnsi="Arial" w:cs="Arial"/>
          <w:color w:val="002060"/>
          <w:sz w:val="20"/>
          <w:szCs w:val="20"/>
        </w:rPr>
        <w:t>Si trascrivono qui di seguito i risultati ufficiali delle gare disputate</w:t>
      </w:r>
    </w:p>
    <w:p w14:paraId="6C566411" w14:textId="77777777" w:rsidR="00157E35" w:rsidRPr="0026486A" w:rsidRDefault="00157E35" w:rsidP="00157E3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7E35" w:rsidRPr="0026486A" w14:paraId="06A290D5" w14:textId="77777777" w:rsidTr="009117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7E35" w:rsidRPr="0026486A" w14:paraId="2EA2840F" w14:textId="77777777" w:rsidTr="009117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C8A0" w14:textId="77777777" w:rsidR="00157E35" w:rsidRPr="0026486A" w:rsidRDefault="00157E35" w:rsidP="00911794">
                  <w:pPr>
                    <w:pStyle w:val="headertabella0"/>
                    <w:rPr>
                      <w:color w:val="002060"/>
                    </w:rPr>
                  </w:pPr>
                  <w:r w:rsidRPr="0026486A">
                    <w:rPr>
                      <w:color w:val="002060"/>
                    </w:rPr>
                    <w:t>GIRONE SB - 2 Giornata - R</w:t>
                  </w:r>
                </w:p>
              </w:tc>
            </w:tr>
            <w:tr w:rsidR="00157E35" w:rsidRPr="0026486A" w14:paraId="60D85691" w14:textId="77777777" w:rsidTr="0091179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B0F670" w14:textId="77777777" w:rsidR="00157E35" w:rsidRPr="0026486A" w:rsidRDefault="00157E35" w:rsidP="00911794">
                  <w:pPr>
                    <w:pStyle w:val="rowtabella0"/>
                    <w:rPr>
                      <w:color w:val="002060"/>
                    </w:rPr>
                  </w:pPr>
                  <w:r w:rsidRPr="0026486A">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AE900" w14:textId="77777777" w:rsidR="00157E35" w:rsidRPr="0026486A" w:rsidRDefault="00157E35" w:rsidP="00911794">
                  <w:pPr>
                    <w:pStyle w:val="rowtabella0"/>
                    <w:rPr>
                      <w:color w:val="002060"/>
                    </w:rPr>
                  </w:pPr>
                  <w:r w:rsidRPr="0026486A">
                    <w:rPr>
                      <w:color w:val="002060"/>
                    </w:rPr>
                    <w:t>- C.U.S. MACERATA CALCIO A5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F97552" w14:textId="77777777" w:rsidR="00157E35" w:rsidRPr="0026486A" w:rsidRDefault="00157E35" w:rsidP="00911794">
                  <w:pPr>
                    <w:pStyle w:val="rowtabella0"/>
                    <w:jc w:val="center"/>
                    <w:rPr>
                      <w:color w:val="002060"/>
                    </w:rPr>
                  </w:pPr>
                  <w:r w:rsidRPr="0026486A">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6C035" w14:textId="77777777" w:rsidR="00157E35" w:rsidRPr="0026486A" w:rsidRDefault="00157E35" w:rsidP="00911794">
                  <w:pPr>
                    <w:pStyle w:val="rowtabella0"/>
                    <w:jc w:val="center"/>
                    <w:rPr>
                      <w:color w:val="002060"/>
                    </w:rPr>
                  </w:pPr>
                  <w:r w:rsidRPr="0026486A">
                    <w:rPr>
                      <w:color w:val="002060"/>
                    </w:rPr>
                    <w:t> </w:t>
                  </w:r>
                </w:p>
              </w:tc>
            </w:tr>
          </w:tbl>
          <w:p w14:paraId="667DE40C" w14:textId="77777777" w:rsidR="00157E35" w:rsidRPr="0026486A" w:rsidRDefault="00157E35" w:rsidP="00911794">
            <w:pPr>
              <w:rPr>
                <w:color w:val="002060"/>
              </w:rPr>
            </w:pPr>
          </w:p>
        </w:tc>
      </w:tr>
    </w:tbl>
    <w:p w14:paraId="259AE125" w14:textId="77777777" w:rsidR="00157E35" w:rsidRPr="0026486A" w:rsidRDefault="00157E35" w:rsidP="00157E35">
      <w:pPr>
        <w:pStyle w:val="breakline"/>
        <w:rPr>
          <w:rFonts w:eastAsiaTheme="minorEastAsia"/>
          <w:color w:val="002060"/>
        </w:rPr>
      </w:pPr>
    </w:p>
    <w:p w14:paraId="41BC10E6" w14:textId="77777777" w:rsidR="00157E35" w:rsidRPr="0026486A" w:rsidRDefault="00157E35" w:rsidP="00157E35">
      <w:pPr>
        <w:pStyle w:val="titoloprinc0"/>
        <w:rPr>
          <w:color w:val="002060"/>
        </w:rPr>
      </w:pPr>
      <w:r w:rsidRPr="0026486A">
        <w:rPr>
          <w:color w:val="002060"/>
        </w:rPr>
        <w:t>CLASSIFICA</w:t>
      </w:r>
    </w:p>
    <w:p w14:paraId="66E113D4" w14:textId="77777777" w:rsidR="00157E35" w:rsidRPr="0026486A" w:rsidRDefault="00157E35" w:rsidP="00157E35">
      <w:pPr>
        <w:pStyle w:val="breakline"/>
        <w:rPr>
          <w:color w:val="002060"/>
        </w:rPr>
      </w:pPr>
    </w:p>
    <w:p w14:paraId="63C2A8C5" w14:textId="77777777" w:rsidR="00157E35" w:rsidRPr="0026486A" w:rsidRDefault="00157E35" w:rsidP="00157E35">
      <w:pPr>
        <w:pStyle w:val="breakline"/>
        <w:rPr>
          <w:color w:val="002060"/>
        </w:rPr>
      </w:pPr>
    </w:p>
    <w:p w14:paraId="3DD177F7" w14:textId="77777777" w:rsidR="00157E35" w:rsidRPr="0026486A" w:rsidRDefault="00157E35" w:rsidP="00157E35">
      <w:pPr>
        <w:pStyle w:val="sottotitolocampionato10"/>
        <w:rPr>
          <w:color w:val="002060"/>
        </w:rPr>
      </w:pPr>
      <w:r w:rsidRPr="0026486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2CF1B368"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415E0"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7EF5E"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6BD72"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E7F26"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0D29D"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C839D"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1E8D1"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580A"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767BA"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31A39" w14:textId="77777777" w:rsidR="00157E35" w:rsidRPr="0026486A" w:rsidRDefault="00157E35" w:rsidP="00911794">
            <w:pPr>
              <w:pStyle w:val="headertabella0"/>
              <w:rPr>
                <w:color w:val="002060"/>
              </w:rPr>
            </w:pPr>
            <w:r w:rsidRPr="0026486A">
              <w:rPr>
                <w:color w:val="002060"/>
              </w:rPr>
              <w:t>PE</w:t>
            </w:r>
          </w:p>
        </w:tc>
      </w:tr>
      <w:tr w:rsidR="00157E35" w:rsidRPr="0026486A" w14:paraId="5F107688"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7C672F" w14:textId="77777777" w:rsidR="00157E35" w:rsidRPr="0026486A" w:rsidRDefault="00157E35" w:rsidP="00911794">
            <w:pPr>
              <w:pStyle w:val="rowtabella0"/>
              <w:rPr>
                <w:color w:val="002060"/>
              </w:rPr>
            </w:pPr>
            <w:r w:rsidRPr="0026486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5E12" w14:textId="77777777" w:rsidR="00157E35" w:rsidRPr="0026486A" w:rsidRDefault="00157E35" w:rsidP="00911794">
            <w:pPr>
              <w:pStyle w:val="rowtabella0"/>
              <w:jc w:val="center"/>
              <w:rPr>
                <w:color w:val="002060"/>
              </w:rPr>
            </w:pPr>
            <w:r w:rsidRPr="0026486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DD3E"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3B03"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B15D"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28E0"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BA58" w14:textId="77777777" w:rsidR="00157E35" w:rsidRPr="0026486A" w:rsidRDefault="00157E35" w:rsidP="00911794">
            <w:pPr>
              <w:pStyle w:val="rowtabella0"/>
              <w:jc w:val="center"/>
              <w:rPr>
                <w:color w:val="002060"/>
              </w:rPr>
            </w:pPr>
            <w:r w:rsidRPr="0026486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E98CF" w14:textId="77777777" w:rsidR="00157E35" w:rsidRPr="0026486A" w:rsidRDefault="00157E35" w:rsidP="00911794">
            <w:pPr>
              <w:pStyle w:val="rowtabella0"/>
              <w:jc w:val="center"/>
              <w:rPr>
                <w:color w:val="002060"/>
              </w:rPr>
            </w:pPr>
            <w:r w:rsidRPr="0026486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2B0C"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29C7" w14:textId="77777777" w:rsidR="00157E35" w:rsidRPr="0026486A" w:rsidRDefault="00157E35" w:rsidP="00911794">
            <w:pPr>
              <w:pStyle w:val="rowtabella0"/>
              <w:jc w:val="center"/>
              <w:rPr>
                <w:color w:val="002060"/>
              </w:rPr>
            </w:pPr>
            <w:r w:rsidRPr="0026486A">
              <w:rPr>
                <w:color w:val="002060"/>
              </w:rPr>
              <w:t>0</w:t>
            </w:r>
          </w:p>
        </w:tc>
      </w:tr>
      <w:tr w:rsidR="00157E35" w:rsidRPr="0026486A" w14:paraId="2A3B3E3F"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024F0" w14:textId="77777777" w:rsidR="00157E35" w:rsidRPr="0026486A" w:rsidRDefault="00157E35" w:rsidP="00911794">
            <w:pPr>
              <w:pStyle w:val="rowtabella0"/>
              <w:rPr>
                <w:color w:val="002060"/>
                <w:lang w:val="en-US"/>
              </w:rPr>
            </w:pPr>
            <w:r w:rsidRPr="0026486A">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5C362" w14:textId="77777777" w:rsidR="00157E35" w:rsidRPr="0026486A" w:rsidRDefault="00157E35" w:rsidP="00911794">
            <w:pPr>
              <w:pStyle w:val="rowtabella0"/>
              <w:jc w:val="center"/>
              <w:rPr>
                <w:color w:val="002060"/>
              </w:rPr>
            </w:pPr>
            <w:r w:rsidRPr="0026486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6948"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D177"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81B1"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5DBC"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C7A5" w14:textId="77777777" w:rsidR="00157E35" w:rsidRPr="0026486A" w:rsidRDefault="00157E35" w:rsidP="00911794">
            <w:pPr>
              <w:pStyle w:val="rowtabella0"/>
              <w:jc w:val="center"/>
              <w:rPr>
                <w:color w:val="002060"/>
              </w:rPr>
            </w:pPr>
            <w:r w:rsidRPr="0026486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D051" w14:textId="77777777" w:rsidR="00157E35" w:rsidRPr="0026486A" w:rsidRDefault="00157E35" w:rsidP="00911794">
            <w:pPr>
              <w:pStyle w:val="rowtabella0"/>
              <w:jc w:val="center"/>
              <w:rPr>
                <w:color w:val="002060"/>
              </w:rPr>
            </w:pPr>
            <w:r w:rsidRPr="002648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A94A"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4B15" w14:textId="77777777" w:rsidR="00157E35" w:rsidRPr="0026486A" w:rsidRDefault="00157E35" w:rsidP="00911794">
            <w:pPr>
              <w:pStyle w:val="rowtabella0"/>
              <w:jc w:val="center"/>
              <w:rPr>
                <w:color w:val="002060"/>
              </w:rPr>
            </w:pPr>
            <w:r w:rsidRPr="0026486A">
              <w:rPr>
                <w:color w:val="002060"/>
              </w:rPr>
              <w:t>0</w:t>
            </w:r>
          </w:p>
        </w:tc>
      </w:tr>
      <w:tr w:rsidR="00157E35" w:rsidRPr="0026486A" w14:paraId="74A06E9C"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FB3A7" w14:textId="77777777" w:rsidR="00157E35" w:rsidRPr="0026486A" w:rsidRDefault="00157E35" w:rsidP="00911794">
            <w:pPr>
              <w:pStyle w:val="rowtabella0"/>
              <w:rPr>
                <w:color w:val="002060"/>
              </w:rPr>
            </w:pPr>
            <w:r w:rsidRPr="0026486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F36B"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4357"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1090"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2162"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6181"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4E7B" w14:textId="77777777" w:rsidR="00157E35" w:rsidRPr="0026486A" w:rsidRDefault="00157E35" w:rsidP="00911794">
            <w:pPr>
              <w:pStyle w:val="rowtabella0"/>
              <w:jc w:val="center"/>
              <w:rPr>
                <w:color w:val="002060"/>
              </w:rPr>
            </w:pPr>
            <w:r w:rsidRPr="002648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9C7F" w14:textId="77777777" w:rsidR="00157E35" w:rsidRPr="0026486A" w:rsidRDefault="00157E35" w:rsidP="00911794">
            <w:pPr>
              <w:pStyle w:val="rowtabella0"/>
              <w:jc w:val="center"/>
              <w:rPr>
                <w:color w:val="002060"/>
              </w:rPr>
            </w:pPr>
            <w:r w:rsidRPr="002648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AFD8"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C71C" w14:textId="77777777" w:rsidR="00157E35" w:rsidRPr="0026486A" w:rsidRDefault="00157E35" w:rsidP="00911794">
            <w:pPr>
              <w:pStyle w:val="rowtabella0"/>
              <w:jc w:val="center"/>
              <w:rPr>
                <w:color w:val="002060"/>
              </w:rPr>
            </w:pPr>
            <w:r w:rsidRPr="0026486A">
              <w:rPr>
                <w:color w:val="002060"/>
              </w:rPr>
              <w:t>0</w:t>
            </w:r>
          </w:p>
        </w:tc>
      </w:tr>
      <w:tr w:rsidR="00157E35" w:rsidRPr="0026486A" w14:paraId="56400B33"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05706" w14:textId="77777777" w:rsidR="00157E35" w:rsidRPr="0026486A" w:rsidRDefault="00157E35" w:rsidP="00911794">
            <w:pPr>
              <w:pStyle w:val="rowtabella0"/>
              <w:rPr>
                <w:color w:val="002060"/>
              </w:rPr>
            </w:pPr>
            <w:r w:rsidRPr="0026486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60DC"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D667"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F846"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5A84"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3F8F"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4757" w14:textId="77777777" w:rsidR="00157E35" w:rsidRPr="0026486A" w:rsidRDefault="00157E35" w:rsidP="00911794">
            <w:pPr>
              <w:pStyle w:val="rowtabella0"/>
              <w:jc w:val="center"/>
              <w:rPr>
                <w:color w:val="002060"/>
              </w:rPr>
            </w:pPr>
            <w:r w:rsidRPr="002648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87C9" w14:textId="77777777" w:rsidR="00157E35" w:rsidRPr="0026486A" w:rsidRDefault="00157E35" w:rsidP="00911794">
            <w:pPr>
              <w:pStyle w:val="rowtabella0"/>
              <w:jc w:val="center"/>
              <w:rPr>
                <w:color w:val="002060"/>
              </w:rPr>
            </w:pPr>
            <w:r w:rsidRPr="0026486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DFD1"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3ECE" w14:textId="77777777" w:rsidR="00157E35" w:rsidRPr="0026486A" w:rsidRDefault="00157E35" w:rsidP="00911794">
            <w:pPr>
              <w:pStyle w:val="rowtabella0"/>
              <w:jc w:val="center"/>
              <w:rPr>
                <w:color w:val="002060"/>
              </w:rPr>
            </w:pPr>
            <w:r w:rsidRPr="0026486A">
              <w:rPr>
                <w:color w:val="002060"/>
              </w:rPr>
              <w:t>0</w:t>
            </w:r>
          </w:p>
        </w:tc>
      </w:tr>
      <w:tr w:rsidR="00157E35" w:rsidRPr="0026486A" w14:paraId="063E2678"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A7D5D" w14:textId="77777777" w:rsidR="00157E35" w:rsidRPr="0026486A" w:rsidRDefault="00157E35" w:rsidP="00911794">
            <w:pPr>
              <w:pStyle w:val="rowtabella0"/>
              <w:rPr>
                <w:color w:val="002060"/>
              </w:rPr>
            </w:pPr>
            <w:r w:rsidRPr="0026486A">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50D2"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161D5"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DE2D"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4E38"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AD82"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351B"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47C4"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06D0"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46E1" w14:textId="77777777" w:rsidR="00157E35" w:rsidRPr="0026486A" w:rsidRDefault="00157E35" w:rsidP="00911794">
            <w:pPr>
              <w:pStyle w:val="rowtabella0"/>
              <w:jc w:val="center"/>
              <w:rPr>
                <w:color w:val="002060"/>
              </w:rPr>
            </w:pPr>
            <w:r w:rsidRPr="0026486A">
              <w:rPr>
                <w:color w:val="002060"/>
              </w:rPr>
              <w:t>0</w:t>
            </w:r>
          </w:p>
        </w:tc>
      </w:tr>
      <w:tr w:rsidR="00157E35" w:rsidRPr="0026486A" w14:paraId="643C1D9E"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67F78" w14:textId="77777777" w:rsidR="00157E35" w:rsidRPr="0026486A" w:rsidRDefault="00157E35" w:rsidP="00911794">
            <w:pPr>
              <w:pStyle w:val="rowtabella0"/>
              <w:rPr>
                <w:color w:val="002060"/>
              </w:rPr>
            </w:pPr>
            <w:r w:rsidRPr="0026486A">
              <w:rPr>
                <w:color w:val="002060"/>
              </w:rPr>
              <w:t xml:space="preserve">G.S. AUDAX 1970 </w:t>
            </w:r>
            <w:proofErr w:type="gramStart"/>
            <w:r w:rsidRPr="0026486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E913"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4683"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C371"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9433"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53AC"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E3F3"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9B7F" w14:textId="77777777" w:rsidR="00157E35" w:rsidRPr="0026486A" w:rsidRDefault="00157E35" w:rsidP="00911794">
            <w:pPr>
              <w:pStyle w:val="rowtabella0"/>
              <w:jc w:val="center"/>
              <w:rPr>
                <w:color w:val="002060"/>
              </w:rPr>
            </w:pPr>
            <w:r w:rsidRPr="0026486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3626" w14:textId="77777777" w:rsidR="00157E35" w:rsidRPr="0026486A" w:rsidRDefault="00157E35" w:rsidP="00911794">
            <w:pPr>
              <w:pStyle w:val="rowtabella0"/>
              <w:jc w:val="center"/>
              <w:rPr>
                <w:color w:val="002060"/>
              </w:rPr>
            </w:pPr>
            <w:r w:rsidRPr="002648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0F93" w14:textId="77777777" w:rsidR="00157E35" w:rsidRPr="0026486A" w:rsidRDefault="00157E35" w:rsidP="00911794">
            <w:pPr>
              <w:pStyle w:val="rowtabella0"/>
              <w:jc w:val="center"/>
              <w:rPr>
                <w:color w:val="002060"/>
              </w:rPr>
            </w:pPr>
            <w:r w:rsidRPr="0026486A">
              <w:rPr>
                <w:color w:val="002060"/>
              </w:rPr>
              <w:t>0</w:t>
            </w:r>
          </w:p>
        </w:tc>
      </w:tr>
    </w:tbl>
    <w:p w14:paraId="71491E79" w14:textId="77777777" w:rsidR="00157E35" w:rsidRPr="0026486A" w:rsidRDefault="00157E35" w:rsidP="00157E35">
      <w:pPr>
        <w:pStyle w:val="breakline"/>
        <w:rPr>
          <w:rFonts w:eastAsiaTheme="minorEastAsia"/>
          <w:color w:val="002060"/>
        </w:rPr>
      </w:pPr>
    </w:p>
    <w:p w14:paraId="1D22F8BA" w14:textId="77777777" w:rsidR="00157E35" w:rsidRPr="0026486A" w:rsidRDefault="00157E35" w:rsidP="00157E35">
      <w:pPr>
        <w:pStyle w:val="breakline"/>
        <w:rPr>
          <w:color w:val="002060"/>
        </w:rPr>
      </w:pPr>
    </w:p>
    <w:p w14:paraId="61ACB948" w14:textId="77777777" w:rsidR="00157E35" w:rsidRPr="0026486A" w:rsidRDefault="00157E35" w:rsidP="00157E35">
      <w:pPr>
        <w:pStyle w:val="sottotitolocampionato10"/>
        <w:rPr>
          <w:color w:val="002060"/>
        </w:rPr>
      </w:pPr>
      <w:r w:rsidRPr="0026486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463A8A5E"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CE476"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54C86"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795D"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9F9B"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0C757"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C19C4"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540C8"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30490"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2BBDD"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DE5EE" w14:textId="77777777" w:rsidR="00157E35" w:rsidRPr="0026486A" w:rsidRDefault="00157E35" w:rsidP="00911794">
            <w:pPr>
              <w:pStyle w:val="headertabella0"/>
              <w:rPr>
                <w:color w:val="002060"/>
              </w:rPr>
            </w:pPr>
            <w:r w:rsidRPr="0026486A">
              <w:rPr>
                <w:color w:val="002060"/>
              </w:rPr>
              <w:t>PE</w:t>
            </w:r>
          </w:p>
        </w:tc>
      </w:tr>
      <w:tr w:rsidR="00157E35" w:rsidRPr="0026486A" w14:paraId="37B58BA2"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DB06BF" w14:textId="77777777" w:rsidR="00157E35" w:rsidRPr="0026486A" w:rsidRDefault="00157E35" w:rsidP="00911794">
            <w:pPr>
              <w:pStyle w:val="rowtabella0"/>
              <w:rPr>
                <w:color w:val="002060"/>
              </w:rPr>
            </w:pPr>
            <w:r w:rsidRPr="0026486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EBBFB" w14:textId="77777777" w:rsidR="00157E35" w:rsidRPr="0026486A" w:rsidRDefault="00157E35" w:rsidP="00911794">
            <w:pPr>
              <w:pStyle w:val="rowtabella0"/>
              <w:jc w:val="center"/>
              <w:rPr>
                <w:color w:val="002060"/>
              </w:rPr>
            </w:pPr>
            <w:r w:rsidRPr="0026486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69EB"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3F20"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97E6"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3443"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C2C9" w14:textId="77777777" w:rsidR="00157E35" w:rsidRPr="0026486A" w:rsidRDefault="00157E35" w:rsidP="00911794">
            <w:pPr>
              <w:pStyle w:val="rowtabella0"/>
              <w:jc w:val="center"/>
              <w:rPr>
                <w:color w:val="002060"/>
              </w:rPr>
            </w:pPr>
            <w:r w:rsidRPr="0026486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67B1"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E6DC" w14:textId="77777777" w:rsidR="00157E35" w:rsidRPr="0026486A" w:rsidRDefault="00157E35" w:rsidP="00911794">
            <w:pPr>
              <w:pStyle w:val="rowtabella0"/>
              <w:jc w:val="center"/>
              <w:rPr>
                <w:color w:val="002060"/>
              </w:rPr>
            </w:pPr>
            <w:r w:rsidRPr="0026486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85F9" w14:textId="77777777" w:rsidR="00157E35" w:rsidRPr="0026486A" w:rsidRDefault="00157E35" w:rsidP="00911794">
            <w:pPr>
              <w:pStyle w:val="rowtabella0"/>
              <w:jc w:val="center"/>
              <w:rPr>
                <w:color w:val="002060"/>
              </w:rPr>
            </w:pPr>
            <w:r w:rsidRPr="0026486A">
              <w:rPr>
                <w:color w:val="002060"/>
              </w:rPr>
              <w:t>0</w:t>
            </w:r>
          </w:p>
        </w:tc>
      </w:tr>
      <w:tr w:rsidR="00157E35" w:rsidRPr="0026486A" w14:paraId="7239FF86"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A8816" w14:textId="77777777" w:rsidR="00157E35" w:rsidRPr="0026486A" w:rsidRDefault="00157E35" w:rsidP="00911794">
            <w:pPr>
              <w:pStyle w:val="rowtabella0"/>
              <w:rPr>
                <w:color w:val="002060"/>
              </w:rPr>
            </w:pPr>
            <w:r w:rsidRPr="0026486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A3B5"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504A"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F255"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A3B5" w14:textId="77777777" w:rsidR="00157E35" w:rsidRPr="0026486A" w:rsidRDefault="00157E35" w:rsidP="00911794">
            <w:pPr>
              <w:pStyle w:val="rowtabella0"/>
              <w:jc w:val="center"/>
              <w:rPr>
                <w:color w:val="002060"/>
              </w:rPr>
            </w:pPr>
            <w:r w:rsidRPr="0026486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4845"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601A" w14:textId="77777777" w:rsidR="00157E35" w:rsidRPr="0026486A" w:rsidRDefault="00157E35" w:rsidP="00911794">
            <w:pPr>
              <w:pStyle w:val="rowtabella0"/>
              <w:jc w:val="center"/>
              <w:rPr>
                <w:color w:val="002060"/>
              </w:rPr>
            </w:pPr>
            <w:r w:rsidRPr="0026486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8189"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5888"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D4B98" w14:textId="77777777" w:rsidR="00157E35" w:rsidRPr="0026486A" w:rsidRDefault="00157E35" w:rsidP="00911794">
            <w:pPr>
              <w:pStyle w:val="rowtabella0"/>
              <w:jc w:val="center"/>
              <w:rPr>
                <w:color w:val="002060"/>
              </w:rPr>
            </w:pPr>
            <w:r w:rsidRPr="0026486A">
              <w:rPr>
                <w:color w:val="002060"/>
              </w:rPr>
              <w:t>0</w:t>
            </w:r>
          </w:p>
        </w:tc>
      </w:tr>
      <w:tr w:rsidR="00157E35" w:rsidRPr="0026486A" w14:paraId="5C092996"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CBAE1" w14:textId="77777777" w:rsidR="00157E35" w:rsidRPr="0026486A" w:rsidRDefault="00157E35" w:rsidP="00911794">
            <w:pPr>
              <w:pStyle w:val="rowtabella0"/>
              <w:rPr>
                <w:color w:val="002060"/>
              </w:rPr>
            </w:pPr>
            <w:r w:rsidRPr="0026486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25AD" w14:textId="77777777" w:rsidR="00157E35" w:rsidRPr="0026486A" w:rsidRDefault="00157E35" w:rsidP="00911794">
            <w:pPr>
              <w:pStyle w:val="rowtabella0"/>
              <w:jc w:val="center"/>
              <w:rPr>
                <w:color w:val="002060"/>
              </w:rPr>
            </w:pPr>
            <w:r w:rsidRPr="002648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32D2"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5503"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532C"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833E"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CD91" w14:textId="77777777" w:rsidR="00157E35" w:rsidRPr="0026486A" w:rsidRDefault="00157E35" w:rsidP="00911794">
            <w:pPr>
              <w:pStyle w:val="rowtabella0"/>
              <w:jc w:val="center"/>
              <w:rPr>
                <w:color w:val="002060"/>
              </w:rPr>
            </w:pPr>
            <w:r w:rsidRPr="0026486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312E"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9525" w14:textId="77777777" w:rsidR="00157E35" w:rsidRPr="0026486A" w:rsidRDefault="00157E35" w:rsidP="00911794">
            <w:pPr>
              <w:pStyle w:val="rowtabella0"/>
              <w:jc w:val="center"/>
              <w:rPr>
                <w:color w:val="002060"/>
              </w:rPr>
            </w:pPr>
            <w:r w:rsidRPr="0026486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6157" w14:textId="77777777" w:rsidR="00157E35" w:rsidRPr="0026486A" w:rsidRDefault="00157E35" w:rsidP="00911794">
            <w:pPr>
              <w:pStyle w:val="rowtabella0"/>
              <w:jc w:val="center"/>
              <w:rPr>
                <w:color w:val="002060"/>
              </w:rPr>
            </w:pPr>
            <w:r w:rsidRPr="0026486A">
              <w:rPr>
                <w:color w:val="002060"/>
              </w:rPr>
              <w:t>0</w:t>
            </w:r>
          </w:p>
        </w:tc>
      </w:tr>
      <w:tr w:rsidR="00157E35" w:rsidRPr="0026486A" w14:paraId="236A2AE5"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D374E" w14:textId="77777777" w:rsidR="00157E35" w:rsidRPr="0026486A" w:rsidRDefault="00157E35" w:rsidP="00911794">
            <w:pPr>
              <w:pStyle w:val="rowtabella0"/>
              <w:rPr>
                <w:color w:val="002060"/>
              </w:rPr>
            </w:pPr>
            <w:r w:rsidRPr="0026486A">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A70B"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2690"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4CCA"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9934"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4617"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D744" w14:textId="77777777" w:rsidR="00157E35" w:rsidRPr="0026486A" w:rsidRDefault="00157E35" w:rsidP="00911794">
            <w:pPr>
              <w:pStyle w:val="rowtabella0"/>
              <w:jc w:val="center"/>
              <w:rPr>
                <w:color w:val="002060"/>
              </w:rPr>
            </w:pPr>
            <w:r w:rsidRPr="0026486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2FBC" w14:textId="77777777" w:rsidR="00157E35" w:rsidRPr="0026486A" w:rsidRDefault="00157E35" w:rsidP="00911794">
            <w:pPr>
              <w:pStyle w:val="rowtabella0"/>
              <w:jc w:val="center"/>
              <w:rPr>
                <w:color w:val="002060"/>
              </w:rPr>
            </w:pPr>
            <w:r w:rsidRPr="0026486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0594" w14:textId="77777777" w:rsidR="00157E35" w:rsidRPr="0026486A" w:rsidRDefault="00157E35" w:rsidP="00911794">
            <w:pPr>
              <w:pStyle w:val="rowtabella0"/>
              <w:jc w:val="center"/>
              <w:rPr>
                <w:color w:val="002060"/>
              </w:rPr>
            </w:pPr>
            <w:r w:rsidRPr="0026486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E723" w14:textId="77777777" w:rsidR="00157E35" w:rsidRPr="0026486A" w:rsidRDefault="00157E35" w:rsidP="00911794">
            <w:pPr>
              <w:pStyle w:val="rowtabella0"/>
              <w:jc w:val="center"/>
              <w:rPr>
                <w:color w:val="002060"/>
              </w:rPr>
            </w:pPr>
            <w:r w:rsidRPr="0026486A">
              <w:rPr>
                <w:color w:val="002060"/>
              </w:rPr>
              <w:t>0</w:t>
            </w:r>
          </w:p>
        </w:tc>
      </w:tr>
      <w:tr w:rsidR="00157E35" w:rsidRPr="0026486A" w14:paraId="09345C84"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C4C5D" w14:textId="77777777" w:rsidR="00157E35" w:rsidRPr="0026486A" w:rsidRDefault="00157E35" w:rsidP="00911794">
            <w:pPr>
              <w:pStyle w:val="rowtabella0"/>
              <w:rPr>
                <w:color w:val="002060"/>
              </w:rPr>
            </w:pPr>
            <w:r w:rsidRPr="0026486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55F6"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B7D4"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046D"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9D37"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3C19"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3AF5" w14:textId="77777777" w:rsidR="00157E35" w:rsidRPr="0026486A" w:rsidRDefault="00157E35" w:rsidP="00911794">
            <w:pPr>
              <w:pStyle w:val="rowtabella0"/>
              <w:jc w:val="center"/>
              <w:rPr>
                <w:color w:val="002060"/>
              </w:rPr>
            </w:pPr>
            <w:r w:rsidRPr="0026486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CBD5" w14:textId="77777777" w:rsidR="00157E35" w:rsidRPr="0026486A" w:rsidRDefault="00157E35" w:rsidP="00911794">
            <w:pPr>
              <w:pStyle w:val="rowtabella0"/>
              <w:jc w:val="center"/>
              <w:rPr>
                <w:color w:val="002060"/>
              </w:rPr>
            </w:pPr>
            <w:r w:rsidRPr="0026486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638D" w14:textId="77777777" w:rsidR="00157E35" w:rsidRPr="0026486A" w:rsidRDefault="00157E35" w:rsidP="00911794">
            <w:pPr>
              <w:pStyle w:val="rowtabella0"/>
              <w:jc w:val="center"/>
              <w:rPr>
                <w:color w:val="002060"/>
              </w:rPr>
            </w:pPr>
            <w:r w:rsidRPr="0026486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E268" w14:textId="77777777" w:rsidR="00157E35" w:rsidRPr="0026486A" w:rsidRDefault="00157E35" w:rsidP="00911794">
            <w:pPr>
              <w:pStyle w:val="rowtabella0"/>
              <w:jc w:val="center"/>
              <w:rPr>
                <w:color w:val="002060"/>
              </w:rPr>
            </w:pPr>
            <w:r w:rsidRPr="0026486A">
              <w:rPr>
                <w:color w:val="002060"/>
              </w:rPr>
              <w:t>0</w:t>
            </w:r>
          </w:p>
        </w:tc>
      </w:tr>
      <w:tr w:rsidR="00157E35" w:rsidRPr="0026486A" w14:paraId="1B35DB57"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DF84A" w14:textId="77777777" w:rsidR="00157E35" w:rsidRPr="0026486A" w:rsidRDefault="00157E35" w:rsidP="00911794">
            <w:pPr>
              <w:pStyle w:val="rowtabella0"/>
              <w:rPr>
                <w:color w:val="002060"/>
              </w:rPr>
            </w:pPr>
            <w:proofErr w:type="spellStart"/>
            <w:proofErr w:type="gramStart"/>
            <w:r w:rsidRPr="0026486A">
              <w:rPr>
                <w:color w:val="002060"/>
              </w:rPr>
              <w:t>sq.B</w:t>
            </w:r>
            <w:proofErr w:type="spellEnd"/>
            <w:proofErr w:type="gramEnd"/>
            <w:r w:rsidRPr="0026486A">
              <w:rPr>
                <w:color w:val="002060"/>
              </w:rPr>
              <w:t xml:space="preserve"> AMICI DEL </w:t>
            </w:r>
            <w:proofErr w:type="spellStart"/>
            <w:r w:rsidRPr="0026486A">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FB89"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89A4"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2E60"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CB87"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CBCB"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E4BE"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1720"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191E"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5C5B" w14:textId="77777777" w:rsidR="00157E35" w:rsidRPr="0026486A" w:rsidRDefault="00157E35" w:rsidP="00911794">
            <w:pPr>
              <w:pStyle w:val="rowtabella0"/>
              <w:jc w:val="center"/>
              <w:rPr>
                <w:color w:val="002060"/>
              </w:rPr>
            </w:pPr>
            <w:r w:rsidRPr="0026486A">
              <w:rPr>
                <w:color w:val="002060"/>
              </w:rPr>
              <w:t>0</w:t>
            </w:r>
          </w:p>
        </w:tc>
      </w:tr>
    </w:tbl>
    <w:p w14:paraId="7C2C48A2" w14:textId="77777777" w:rsidR="00157E35" w:rsidRPr="0026486A" w:rsidRDefault="00157E35" w:rsidP="00157E35">
      <w:pPr>
        <w:pStyle w:val="breakline"/>
        <w:rPr>
          <w:rFonts w:eastAsiaTheme="minorEastAsia"/>
          <w:color w:val="002060"/>
        </w:rPr>
      </w:pPr>
    </w:p>
    <w:p w14:paraId="49EB5940" w14:textId="77777777" w:rsidR="00157E35" w:rsidRPr="0026486A" w:rsidRDefault="00157E35" w:rsidP="00157E35">
      <w:pPr>
        <w:pStyle w:val="breakline"/>
        <w:rPr>
          <w:color w:val="002060"/>
        </w:rPr>
      </w:pPr>
    </w:p>
    <w:p w14:paraId="64CBC364" w14:textId="77777777" w:rsidR="00157E35" w:rsidRPr="0026486A" w:rsidRDefault="00157E35" w:rsidP="00157E35">
      <w:pPr>
        <w:pStyle w:val="sottotitolocampionato10"/>
        <w:rPr>
          <w:color w:val="002060"/>
        </w:rPr>
      </w:pPr>
      <w:r w:rsidRPr="0026486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7E35" w:rsidRPr="0026486A" w14:paraId="2BD972F6" w14:textId="77777777" w:rsidTr="009117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3B6AE" w14:textId="77777777" w:rsidR="00157E35" w:rsidRPr="0026486A" w:rsidRDefault="00157E35" w:rsidP="00911794">
            <w:pPr>
              <w:pStyle w:val="headertabella0"/>
              <w:rPr>
                <w:color w:val="002060"/>
              </w:rPr>
            </w:pPr>
            <w:r w:rsidRPr="002648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42BDF" w14:textId="77777777" w:rsidR="00157E35" w:rsidRPr="0026486A" w:rsidRDefault="00157E35" w:rsidP="00911794">
            <w:pPr>
              <w:pStyle w:val="headertabella0"/>
              <w:rPr>
                <w:color w:val="002060"/>
              </w:rPr>
            </w:pPr>
            <w:r w:rsidRPr="002648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3CAD3" w14:textId="77777777" w:rsidR="00157E35" w:rsidRPr="0026486A" w:rsidRDefault="00157E35" w:rsidP="00911794">
            <w:pPr>
              <w:pStyle w:val="headertabella0"/>
              <w:rPr>
                <w:color w:val="002060"/>
              </w:rPr>
            </w:pPr>
            <w:r w:rsidRPr="002648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8DF0F" w14:textId="77777777" w:rsidR="00157E35" w:rsidRPr="0026486A" w:rsidRDefault="00157E35" w:rsidP="00911794">
            <w:pPr>
              <w:pStyle w:val="headertabella0"/>
              <w:rPr>
                <w:color w:val="002060"/>
              </w:rPr>
            </w:pPr>
            <w:r w:rsidRPr="002648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23D8F" w14:textId="77777777" w:rsidR="00157E35" w:rsidRPr="0026486A" w:rsidRDefault="00157E35" w:rsidP="00911794">
            <w:pPr>
              <w:pStyle w:val="headertabella0"/>
              <w:rPr>
                <w:color w:val="002060"/>
              </w:rPr>
            </w:pPr>
            <w:r w:rsidRPr="002648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05B36" w14:textId="77777777" w:rsidR="00157E35" w:rsidRPr="0026486A" w:rsidRDefault="00157E35" w:rsidP="00911794">
            <w:pPr>
              <w:pStyle w:val="headertabella0"/>
              <w:rPr>
                <w:color w:val="002060"/>
              </w:rPr>
            </w:pPr>
            <w:r w:rsidRPr="002648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7EC4D" w14:textId="77777777" w:rsidR="00157E35" w:rsidRPr="0026486A" w:rsidRDefault="00157E35" w:rsidP="00911794">
            <w:pPr>
              <w:pStyle w:val="headertabella0"/>
              <w:rPr>
                <w:color w:val="002060"/>
              </w:rPr>
            </w:pPr>
            <w:r w:rsidRPr="002648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11CF7" w14:textId="77777777" w:rsidR="00157E35" w:rsidRPr="0026486A" w:rsidRDefault="00157E35" w:rsidP="00911794">
            <w:pPr>
              <w:pStyle w:val="headertabella0"/>
              <w:rPr>
                <w:color w:val="002060"/>
              </w:rPr>
            </w:pPr>
            <w:r w:rsidRPr="002648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10527" w14:textId="77777777" w:rsidR="00157E35" w:rsidRPr="0026486A" w:rsidRDefault="00157E35" w:rsidP="00911794">
            <w:pPr>
              <w:pStyle w:val="headertabella0"/>
              <w:rPr>
                <w:color w:val="002060"/>
              </w:rPr>
            </w:pPr>
            <w:r w:rsidRPr="002648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F5F56" w14:textId="77777777" w:rsidR="00157E35" w:rsidRPr="0026486A" w:rsidRDefault="00157E35" w:rsidP="00911794">
            <w:pPr>
              <w:pStyle w:val="headertabella0"/>
              <w:rPr>
                <w:color w:val="002060"/>
              </w:rPr>
            </w:pPr>
            <w:r w:rsidRPr="0026486A">
              <w:rPr>
                <w:color w:val="002060"/>
              </w:rPr>
              <w:t>PE</w:t>
            </w:r>
          </w:p>
        </w:tc>
      </w:tr>
      <w:tr w:rsidR="00157E35" w:rsidRPr="0026486A" w14:paraId="17E263E2" w14:textId="77777777" w:rsidTr="009117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1BFFA3" w14:textId="77777777" w:rsidR="00157E35" w:rsidRPr="0026486A" w:rsidRDefault="00157E35" w:rsidP="00911794">
            <w:pPr>
              <w:pStyle w:val="rowtabella0"/>
              <w:rPr>
                <w:color w:val="002060"/>
              </w:rPr>
            </w:pPr>
            <w:r w:rsidRPr="0026486A">
              <w:rPr>
                <w:color w:val="002060"/>
              </w:rPr>
              <w:lastRenderedPageBreak/>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F9DD" w14:textId="77777777" w:rsidR="00157E35" w:rsidRPr="0026486A" w:rsidRDefault="00157E35" w:rsidP="00911794">
            <w:pPr>
              <w:pStyle w:val="rowtabella0"/>
              <w:jc w:val="center"/>
              <w:rPr>
                <w:color w:val="002060"/>
              </w:rPr>
            </w:pPr>
            <w:r w:rsidRPr="0026486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7178"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EECB" w14:textId="77777777" w:rsidR="00157E35" w:rsidRPr="0026486A" w:rsidRDefault="00157E35" w:rsidP="00911794">
            <w:pPr>
              <w:pStyle w:val="rowtabella0"/>
              <w:jc w:val="center"/>
              <w:rPr>
                <w:color w:val="002060"/>
              </w:rPr>
            </w:pPr>
            <w:r w:rsidRPr="0026486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D8A7"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8911"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F12B" w14:textId="77777777" w:rsidR="00157E35" w:rsidRPr="0026486A" w:rsidRDefault="00157E35" w:rsidP="00911794">
            <w:pPr>
              <w:pStyle w:val="rowtabella0"/>
              <w:jc w:val="center"/>
              <w:rPr>
                <w:color w:val="002060"/>
              </w:rPr>
            </w:pPr>
            <w:r w:rsidRPr="0026486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8EDF7"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DF392" w14:textId="77777777" w:rsidR="00157E35" w:rsidRPr="0026486A" w:rsidRDefault="00157E35" w:rsidP="00911794">
            <w:pPr>
              <w:pStyle w:val="rowtabella0"/>
              <w:jc w:val="center"/>
              <w:rPr>
                <w:color w:val="002060"/>
              </w:rPr>
            </w:pPr>
            <w:r w:rsidRPr="0026486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15E2" w14:textId="77777777" w:rsidR="00157E35" w:rsidRPr="0026486A" w:rsidRDefault="00157E35" w:rsidP="00911794">
            <w:pPr>
              <w:pStyle w:val="rowtabella0"/>
              <w:jc w:val="center"/>
              <w:rPr>
                <w:color w:val="002060"/>
              </w:rPr>
            </w:pPr>
            <w:r w:rsidRPr="0026486A">
              <w:rPr>
                <w:color w:val="002060"/>
              </w:rPr>
              <w:t>0</w:t>
            </w:r>
          </w:p>
        </w:tc>
      </w:tr>
      <w:tr w:rsidR="00157E35" w:rsidRPr="0026486A" w14:paraId="155EBA83"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E946A" w14:textId="77777777" w:rsidR="00157E35" w:rsidRPr="0026486A" w:rsidRDefault="00157E35" w:rsidP="00911794">
            <w:pPr>
              <w:pStyle w:val="rowtabella0"/>
              <w:rPr>
                <w:color w:val="002060"/>
              </w:rPr>
            </w:pPr>
            <w:r w:rsidRPr="0026486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9301"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67CE"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F0688"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47D4"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613D" w14:textId="77777777" w:rsidR="00157E35" w:rsidRPr="0026486A" w:rsidRDefault="00157E35" w:rsidP="00911794">
            <w:pPr>
              <w:pStyle w:val="rowtabella0"/>
              <w:jc w:val="center"/>
              <w:rPr>
                <w:color w:val="002060"/>
              </w:rPr>
            </w:pPr>
            <w:r w:rsidRPr="0026486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371B" w14:textId="77777777" w:rsidR="00157E35" w:rsidRPr="0026486A" w:rsidRDefault="00157E35" w:rsidP="00911794">
            <w:pPr>
              <w:pStyle w:val="rowtabella0"/>
              <w:jc w:val="center"/>
              <w:rPr>
                <w:color w:val="002060"/>
              </w:rPr>
            </w:pPr>
            <w:r w:rsidRPr="0026486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C766"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55D8E" w14:textId="77777777" w:rsidR="00157E35" w:rsidRPr="0026486A" w:rsidRDefault="00157E35" w:rsidP="00911794">
            <w:pPr>
              <w:pStyle w:val="rowtabella0"/>
              <w:jc w:val="center"/>
              <w:rPr>
                <w:color w:val="002060"/>
              </w:rPr>
            </w:pPr>
            <w:r w:rsidRPr="0026486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180F" w14:textId="77777777" w:rsidR="00157E35" w:rsidRPr="0026486A" w:rsidRDefault="00157E35" w:rsidP="00911794">
            <w:pPr>
              <w:pStyle w:val="rowtabella0"/>
              <w:jc w:val="center"/>
              <w:rPr>
                <w:color w:val="002060"/>
              </w:rPr>
            </w:pPr>
            <w:r w:rsidRPr="0026486A">
              <w:rPr>
                <w:color w:val="002060"/>
              </w:rPr>
              <w:t>0</w:t>
            </w:r>
          </w:p>
        </w:tc>
      </w:tr>
      <w:tr w:rsidR="00157E35" w:rsidRPr="0026486A" w14:paraId="055A2645"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5FCDE" w14:textId="77777777" w:rsidR="00157E35" w:rsidRPr="0026486A" w:rsidRDefault="00157E35" w:rsidP="00911794">
            <w:pPr>
              <w:pStyle w:val="rowtabella0"/>
              <w:rPr>
                <w:color w:val="002060"/>
                <w:lang w:val="en-US"/>
              </w:rPr>
            </w:pPr>
            <w:r w:rsidRPr="0026486A">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C337"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E47A"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11D0"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04D8"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B9B8" w14:textId="77777777" w:rsidR="00157E35" w:rsidRPr="0026486A" w:rsidRDefault="00157E35" w:rsidP="00911794">
            <w:pPr>
              <w:pStyle w:val="rowtabella0"/>
              <w:jc w:val="center"/>
              <w:rPr>
                <w:color w:val="002060"/>
              </w:rPr>
            </w:pPr>
            <w:r w:rsidRPr="0026486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AD39"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3454" w14:textId="77777777" w:rsidR="00157E35" w:rsidRPr="0026486A" w:rsidRDefault="00157E35" w:rsidP="00911794">
            <w:pPr>
              <w:pStyle w:val="rowtabella0"/>
              <w:jc w:val="center"/>
              <w:rPr>
                <w:color w:val="002060"/>
              </w:rPr>
            </w:pPr>
            <w:r w:rsidRPr="0026486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6570" w14:textId="77777777" w:rsidR="00157E35" w:rsidRPr="0026486A" w:rsidRDefault="00157E35" w:rsidP="00911794">
            <w:pPr>
              <w:pStyle w:val="rowtabella0"/>
              <w:jc w:val="center"/>
              <w:rPr>
                <w:color w:val="002060"/>
              </w:rPr>
            </w:pPr>
            <w:r w:rsidRPr="0026486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5B53" w14:textId="77777777" w:rsidR="00157E35" w:rsidRPr="0026486A" w:rsidRDefault="00157E35" w:rsidP="00911794">
            <w:pPr>
              <w:pStyle w:val="rowtabella0"/>
              <w:jc w:val="center"/>
              <w:rPr>
                <w:color w:val="002060"/>
              </w:rPr>
            </w:pPr>
            <w:r w:rsidRPr="0026486A">
              <w:rPr>
                <w:color w:val="002060"/>
              </w:rPr>
              <w:t>0</w:t>
            </w:r>
          </w:p>
        </w:tc>
      </w:tr>
      <w:tr w:rsidR="00157E35" w:rsidRPr="0026486A" w14:paraId="1E4F0B32"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AD17F" w14:textId="77777777" w:rsidR="00157E35" w:rsidRPr="0026486A" w:rsidRDefault="00157E35" w:rsidP="00911794">
            <w:pPr>
              <w:pStyle w:val="rowtabella0"/>
              <w:rPr>
                <w:color w:val="002060"/>
              </w:rPr>
            </w:pPr>
            <w:r w:rsidRPr="0026486A">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EA52"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4F4B"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9B55" w14:textId="77777777" w:rsidR="00157E35" w:rsidRPr="0026486A" w:rsidRDefault="00157E35" w:rsidP="00911794">
            <w:pPr>
              <w:pStyle w:val="rowtabella0"/>
              <w:jc w:val="center"/>
              <w:rPr>
                <w:color w:val="002060"/>
              </w:rPr>
            </w:pPr>
            <w:r w:rsidRPr="0026486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D05D"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5A60" w14:textId="77777777" w:rsidR="00157E35" w:rsidRPr="0026486A" w:rsidRDefault="00157E35" w:rsidP="00911794">
            <w:pPr>
              <w:pStyle w:val="rowtabella0"/>
              <w:jc w:val="center"/>
              <w:rPr>
                <w:color w:val="002060"/>
              </w:rPr>
            </w:pPr>
            <w:r w:rsidRPr="0026486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DF81" w14:textId="77777777" w:rsidR="00157E35" w:rsidRPr="0026486A" w:rsidRDefault="00157E35" w:rsidP="00911794">
            <w:pPr>
              <w:pStyle w:val="rowtabella0"/>
              <w:jc w:val="center"/>
              <w:rPr>
                <w:color w:val="002060"/>
              </w:rPr>
            </w:pPr>
            <w:r w:rsidRPr="0026486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2E68" w14:textId="77777777" w:rsidR="00157E35" w:rsidRPr="0026486A" w:rsidRDefault="00157E35" w:rsidP="00911794">
            <w:pPr>
              <w:pStyle w:val="rowtabella0"/>
              <w:jc w:val="center"/>
              <w:rPr>
                <w:color w:val="002060"/>
              </w:rPr>
            </w:pPr>
            <w:r w:rsidRPr="0026486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F1DC2" w14:textId="77777777" w:rsidR="00157E35" w:rsidRPr="0026486A" w:rsidRDefault="00157E35" w:rsidP="00911794">
            <w:pPr>
              <w:pStyle w:val="rowtabella0"/>
              <w:jc w:val="center"/>
              <w:rPr>
                <w:color w:val="002060"/>
              </w:rPr>
            </w:pPr>
            <w:r w:rsidRPr="0026486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4404" w14:textId="77777777" w:rsidR="00157E35" w:rsidRPr="0026486A" w:rsidRDefault="00157E35" w:rsidP="00911794">
            <w:pPr>
              <w:pStyle w:val="rowtabella0"/>
              <w:jc w:val="center"/>
              <w:rPr>
                <w:color w:val="002060"/>
              </w:rPr>
            </w:pPr>
            <w:r w:rsidRPr="0026486A">
              <w:rPr>
                <w:color w:val="002060"/>
              </w:rPr>
              <w:t>0</w:t>
            </w:r>
          </w:p>
        </w:tc>
      </w:tr>
      <w:tr w:rsidR="00157E35" w:rsidRPr="0026486A" w14:paraId="79F78436" w14:textId="77777777" w:rsidTr="009117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D4A6A" w14:textId="77777777" w:rsidR="00157E35" w:rsidRPr="0026486A" w:rsidRDefault="00157E35" w:rsidP="00911794">
            <w:pPr>
              <w:pStyle w:val="rowtabella0"/>
              <w:rPr>
                <w:color w:val="002060"/>
              </w:rPr>
            </w:pPr>
            <w:r w:rsidRPr="0026486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A8C3"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1C07" w14:textId="77777777" w:rsidR="00157E35" w:rsidRPr="0026486A" w:rsidRDefault="00157E35" w:rsidP="00911794">
            <w:pPr>
              <w:pStyle w:val="rowtabella0"/>
              <w:jc w:val="center"/>
              <w:rPr>
                <w:color w:val="002060"/>
              </w:rPr>
            </w:pPr>
            <w:r w:rsidRPr="0026486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148F"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6786"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54A6" w14:textId="77777777" w:rsidR="00157E35" w:rsidRPr="0026486A" w:rsidRDefault="00157E35" w:rsidP="00911794">
            <w:pPr>
              <w:pStyle w:val="rowtabella0"/>
              <w:jc w:val="center"/>
              <w:rPr>
                <w:color w:val="002060"/>
              </w:rPr>
            </w:pPr>
            <w:r w:rsidRPr="0026486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3D64"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2468" w14:textId="77777777" w:rsidR="00157E35" w:rsidRPr="0026486A" w:rsidRDefault="00157E35" w:rsidP="00911794">
            <w:pPr>
              <w:pStyle w:val="rowtabella0"/>
              <w:jc w:val="center"/>
              <w:rPr>
                <w:color w:val="002060"/>
              </w:rPr>
            </w:pPr>
            <w:r w:rsidRPr="0026486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8604" w14:textId="77777777" w:rsidR="00157E35" w:rsidRPr="0026486A" w:rsidRDefault="00157E35" w:rsidP="00911794">
            <w:pPr>
              <w:pStyle w:val="rowtabella0"/>
              <w:jc w:val="center"/>
              <w:rPr>
                <w:color w:val="002060"/>
              </w:rPr>
            </w:pPr>
            <w:r w:rsidRPr="0026486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384B" w14:textId="77777777" w:rsidR="00157E35" w:rsidRPr="0026486A" w:rsidRDefault="00157E35" w:rsidP="00911794">
            <w:pPr>
              <w:pStyle w:val="rowtabella0"/>
              <w:jc w:val="center"/>
              <w:rPr>
                <w:color w:val="002060"/>
              </w:rPr>
            </w:pPr>
            <w:r w:rsidRPr="0026486A">
              <w:rPr>
                <w:color w:val="002060"/>
              </w:rPr>
              <w:t>0</w:t>
            </w:r>
          </w:p>
        </w:tc>
      </w:tr>
      <w:tr w:rsidR="00157E35" w:rsidRPr="0026486A" w14:paraId="2FC4E24C" w14:textId="77777777" w:rsidTr="009117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80C45" w14:textId="77777777" w:rsidR="00157E35" w:rsidRPr="0026486A" w:rsidRDefault="00157E35" w:rsidP="00911794">
            <w:pPr>
              <w:pStyle w:val="rowtabella0"/>
              <w:rPr>
                <w:color w:val="002060"/>
              </w:rPr>
            </w:pPr>
            <w:r w:rsidRPr="0026486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8843"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39F9" w14:textId="77777777" w:rsidR="00157E35" w:rsidRPr="0026486A" w:rsidRDefault="00157E35" w:rsidP="00911794">
            <w:pPr>
              <w:pStyle w:val="rowtabella0"/>
              <w:jc w:val="center"/>
              <w:rPr>
                <w:color w:val="002060"/>
              </w:rPr>
            </w:pPr>
            <w:r w:rsidRPr="0026486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7D1CE"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CF8F"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8760"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5354"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951C"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139D" w14:textId="77777777" w:rsidR="00157E35" w:rsidRPr="0026486A" w:rsidRDefault="00157E35" w:rsidP="00911794">
            <w:pPr>
              <w:pStyle w:val="rowtabella0"/>
              <w:jc w:val="center"/>
              <w:rPr>
                <w:color w:val="002060"/>
              </w:rPr>
            </w:pPr>
            <w:r w:rsidRPr="002648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299A" w14:textId="77777777" w:rsidR="00157E35" w:rsidRPr="0026486A" w:rsidRDefault="00157E35" w:rsidP="00911794">
            <w:pPr>
              <w:pStyle w:val="rowtabella0"/>
              <w:jc w:val="center"/>
              <w:rPr>
                <w:color w:val="002060"/>
              </w:rPr>
            </w:pPr>
            <w:r w:rsidRPr="0026486A">
              <w:rPr>
                <w:color w:val="002060"/>
              </w:rPr>
              <w:t>0</w:t>
            </w:r>
          </w:p>
        </w:tc>
      </w:tr>
    </w:tbl>
    <w:p w14:paraId="7B86A6F3" w14:textId="77777777" w:rsidR="0007556B" w:rsidRPr="001F1410" w:rsidRDefault="0007556B" w:rsidP="0007556B">
      <w:pPr>
        <w:pStyle w:val="LndNormale1"/>
        <w:rPr>
          <w:color w:val="002060"/>
        </w:rPr>
      </w:pPr>
    </w:p>
    <w:p w14:paraId="11B90BDA" w14:textId="77777777" w:rsidR="0007556B" w:rsidRPr="00B33A83" w:rsidRDefault="0007556B" w:rsidP="0007556B">
      <w:pPr>
        <w:pStyle w:val="breakline"/>
        <w:rPr>
          <w:color w:val="002060"/>
        </w:rPr>
      </w:pPr>
    </w:p>
    <w:p w14:paraId="74C7561B" w14:textId="4F9D63F4" w:rsidR="0007556B" w:rsidRDefault="0007556B" w:rsidP="0007556B">
      <w:pPr>
        <w:pStyle w:val="breakline"/>
        <w:rPr>
          <w:rFonts w:eastAsiaTheme="minorEastAsia"/>
          <w:color w:val="002060"/>
        </w:rPr>
      </w:pPr>
    </w:p>
    <w:p w14:paraId="641056FD" w14:textId="77777777" w:rsidR="005510B1" w:rsidRDefault="005510B1" w:rsidP="0007556B">
      <w:pPr>
        <w:pStyle w:val="breakline"/>
        <w:rPr>
          <w:rFonts w:eastAsiaTheme="minorEastAsia"/>
          <w:color w:val="002060"/>
        </w:rPr>
      </w:pPr>
    </w:p>
    <w:p w14:paraId="4E2F7502" w14:textId="77777777" w:rsidR="005510B1" w:rsidRPr="00937FDE" w:rsidRDefault="005510B1" w:rsidP="005510B1">
      <w:pPr>
        <w:pStyle w:val="TITOLOCAMPIONATO"/>
        <w:shd w:val="clear" w:color="auto" w:fill="002060"/>
        <w:spacing w:before="0" w:beforeAutospacing="0" w:after="0" w:afterAutospacing="0"/>
        <w:rPr>
          <w:color w:val="FFFFFF"/>
        </w:rPr>
      </w:pPr>
      <w:bookmarkStart w:id="7" w:name="_Toc24036960"/>
      <w:r>
        <w:rPr>
          <w:color w:val="FFFFFF"/>
        </w:rPr>
        <w:t>ERRATA CORRIGE</w:t>
      </w:r>
      <w:bookmarkEnd w:id="7"/>
    </w:p>
    <w:p w14:paraId="0DA89F1A" w14:textId="77777777" w:rsidR="005510B1" w:rsidRDefault="005510B1" w:rsidP="005510B1">
      <w:pPr>
        <w:pStyle w:val="LndNormale1"/>
      </w:pPr>
    </w:p>
    <w:p w14:paraId="18EC65F7" w14:textId="7F075D37" w:rsidR="005510B1" w:rsidRPr="00B418B3" w:rsidRDefault="005510B1" w:rsidP="005510B1">
      <w:pPr>
        <w:rPr>
          <w:rFonts w:ascii="Arial" w:hAnsi="Arial" w:cs="Arial"/>
          <w:b/>
          <w:color w:val="002060"/>
          <w:sz w:val="28"/>
          <w:szCs w:val="28"/>
        </w:rPr>
      </w:pPr>
      <w:r>
        <w:rPr>
          <w:rFonts w:ascii="Arial" w:hAnsi="Arial" w:cs="Arial"/>
          <w:b/>
          <w:color w:val="002060"/>
          <w:sz w:val="28"/>
          <w:szCs w:val="28"/>
        </w:rPr>
        <w:t>CAMPIONATO REGIONALE CALCIO A CINQUE UNDER 21, GIRONE “SILVER”</w:t>
      </w:r>
    </w:p>
    <w:p w14:paraId="40106D14" w14:textId="77777777" w:rsidR="005510B1" w:rsidRPr="00B418B3" w:rsidRDefault="005510B1" w:rsidP="005510B1">
      <w:pPr>
        <w:pStyle w:val="Nessunaspaziatura"/>
        <w:jc w:val="both"/>
        <w:rPr>
          <w:rFonts w:ascii="Arial" w:hAnsi="Arial" w:cs="Arial"/>
          <w:color w:val="002060"/>
        </w:rPr>
      </w:pPr>
    </w:p>
    <w:p w14:paraId="1535DB6C" w14:textId="10A5FEFD" w:rsidR="005510B1" w:rsidRPr="005510B1" w:rsidRDefault="005510B1" w:rsidP="005510B1">
      <w:pPr>
        <w:pStyle w:val="breakline"/>
        <w:jc w:val="both"/>
        <w:rPr>
          <w:rFonts w:eastAsiaTheme="minorEastAsia"/>
          <w:color w:val="002060"/>
          <w:sz w:val="22"/>
          <w:szCs w:val="22"/>
        </w:rPr>
      </w:pPr>
      <w:r w:rsidRPr="005510B1">
        <w:rPr>
          <w:rFonts w:ascii="Arial" w:hAnsi="Arial" w:cs="Arial"/>
          <w:color w:val="002060"/>
          <w:sz w:val="22"/>
          <w:szCs w:val="22"/>
        </w:rPr>
        <w:t>A seguito della segnalazione della Società interessata,</w:t>
      </w:r>
      <w:r>
        <w:rPr>
          <w:rFonts w:ascii="Arial" w:hAnsi="Arial" w:cs="Arial"/>
          <w:color w:val="002060"/>
          <w:sz w:val="22"/>
          <w:szCs w:val="22"/>
        </w:rPr>
        <w:t xml:space="preserve"> preso atto della rettifica arbitrale,</w:t>
      </w:r>
      <w:r w:rsidRPr="005510B1">
        <w:rPr>
          <w:rFonts w:ascii="Arial" w:hAnsi="Arial" w:cs="Arial"/>
          <w:color w:val="002060"/>
          <w:sz w:val="22"/>
          <w:szCs w:val="22"/>
        </w:rPr>
        <w:t xml:space="preserve"> la sanzione dell</w:t>
      </w:r>
      <w:r>
        <w:rPr>
          <w:rFonts w:ascii="Arial" w:hAnsi="Arial" w:cs="Arial"/>
          <w:color w:val="002060"/>
          <w:sz w:val="22"/>
          <w:szCs w:val="22"/>
        </w:rPr>
        <w:t>a squalifica</w:t>
      </w:r>
      <w:r w:rsidRPr="005510B1">
        <w:rPr>
          <w:rFonts w:ascii="Arial" w:hAnsi="Arial" w:cs="Arial"/>
          <w:color w:val="002060"/>
          <w:sz w:val="22"/>
          <w:szCs w:val="22"/>
        </w:rPr>
        <w:t xml:space="preserve"> fino al</w:t>
      </w:r>
      <w:r>
        <w:rPr>
          <w:rFonts w:ascii="Arial" w:hAnsi="Arial" w:cs="Arial"/>
          <w:color w:val="002060"/>
          <w:sz w:val="22"/>
          <w:szCs w:val="22"/>
        </w:rPr>
        <w:t xml:space="preserve"> 20</w:t>
      </w:r>
      <w:r w:rsidRPr="005510B1">
        <w:rPr>
          <w:rFonts w:ascii="Arial" w:hAnsi="Arial" w:cs="Arial"/>
          <w:color w:val="002060"/>
          <w:sz w:val="22"/>
          <w:szCs w:val="22"/>
        </w:rPr>
        <w:t>/</w:t>
      </w:r>
      <w:r>
        <w:rPr>
          <w:rFonts w:ascii="Arial" w:hAnsi="Arial" w:cs="Arial"/>
          <w:color w:val="002060"/>
          <w:sz w:val="22"/>
          <w:szCs w:val="22"/>
        </w:rPr>
        <w:t>04</w:t>
      </w:r>
      <w:r w:rsidRPr="005510B1">
        <w:rPr>
          <w:rFonts w:ascii="Arial" w:hAnsi="Arial" w:cs="Arial"/>
          <w:color w:val="002060"/>
          <w:sz w:val="22"/>
          <w:szCs w:val="22"/>
        </w:rPr>
        <w:t>/202</w:t>
      </w:r>
      <w:r>
        <w:rPr>
          <w:rFonts w:ascii="Arial" w:hAnsi="Arial" w:cs="Arial"/>
          <w:color w:val="002060"/>
          <w:sz w:val="22"/>
          <w:szCs w:val="22"/>
        </w:rPr>
        <w:t>2</w:t>
      </w:r>
      <w:r w:rsidRPr="005510B1">
        <w:rPr>
          <w:rFonts w:ascii="Arial" w:hAnsi="Arial" w:cs="Arial"/>
          <w:color w:val="002060"/>
          <w:sz w:val="22"/>
          <w:szCs w:val="22"/>
        </w:rPr>
        <w:t xml:space="preserve"> pubblicata nel C.U. n° </w:t>
      </w:r>
      <w:r>
        <w:rPr>
          <w:rFonts w:ascii="Arial" w:hAnsi="Arial" w:cs="Arial"/>
          <w:color w:val="002060"/>
          <w:sz w:val="22"/>
          <w:szCs w:val="22"/>
        </w:rPr>
        <w:t>93</w:t>
      </w:r>
      <w:r w:rsidRPr="005510B1">
        <w:rPr>
          <w:rFonts w:ascii="Arial" w:hAnsi="Arial" w:cs="Arial"/>
          <w:color w:val="002060"/>
          <w:sz w:val="22"/>
          <w:szCs w:val="22"/>
        </w:rPr>
        <w:t xml:space="preserve"> del </w:t>
      </w:r>
      <w:r>
        <w:rPr>
          <w:rFonts w:ascii="Arial" w:hAnsi="Arial" w:cs="Arial"/>
          <w:color w:val="002060"/>
          <w:sz w:val="22"/>
          <w:szCs w:val="22"/>
        </w:rPr>
        <w:t>06</w:t>
      </w:r>
      <w:r w:rsidRPr="005510B1">
        <w:rPr>
          <w:rFonts w:ascii="Arial" w:hAnsi="Arial" w:cs="Arial"/>
          <w:color w:val="002060"/>
          <w:sz w:val="22"/>
          <w:szCs w:val="22"/>
        </w:rPr>
        <w:t>/</w:t>
      </w:r>
      <w:r>
        <w:rPr>
          <w:rFonts w:ascii="Arial" w:hAnsi="Arial" w:cs="Arial"/>
          <w:color w:val="002060"/>
          <w:sz w:val="22"/>
          <w:szCs w:val="22"/>
        </w:rPr>
        <w:t>04</w:t>
      </w:r>
      <w:r w:rsidRPr="005510B1">
        <w:rPr>
          <w:rFonts w:ascii="Arial" w:hAnsi="Arial" w:cs="Arial"/>
          <w:color w:val="002060"/>
          <w:sz w:val="22"/>
          <w:szCs w:val="22"/>
        </w:rPr>
        <w:t>/202</w:t>
      </w:r>
      <w:r>
        <w:rPr>
          <w:rFonts w:ascii="Arial" w:hAnsi="Arial" w:cs="Arial"/>
          <w:color w:val="002060"/>
          <w:sz w:val="22"/>
          <w:szCs w:val="22"/>
        </w:rPr>
        <w:t>2</w:t>
      </w:r>
      <w:r w:rsidRPr="005510B1">
        <w:rPr>
          <w:rFonts w:ascii="Arial" w:hAnsi="Arial" w:cs="Arial"/>
          <w:color w:val="002060"/>
          <w:sz w:val="22"/>
          <w:szCs w:val="22"/>
        </w:rPr>
        <w:t xml:space="preserve"> a carico del </w:t>
      </w:r>
      <w:r>
        <w:rPr>
          <w:rFonts w:ascii="Arial" w:hAnsi="Arial" w:cs="Arial"/>
          <w:color w:val="002060"/>
          <w:sz w:val="22"/>
          <w:szCs w:val="22"/>
        </w:rPr>
        <w:t>tecnico</w:t>
      </w:r>
      <w:r w:rsidRPr="005510B1">
        <w:rPr>
          <w:rFonts w:ascii="Arial" w:hAnsi="Arial" w:cs="Arial"/>
          <w:color w:val="002060"/>
          <w:sz w:val="22"/>
          <w:szCs w:val="22"/>
        </w:rPr>
        <w:t xml:space="preserve"> </w:t>
      </w:r>
      <w:r w:rsidRPr="005510B1">
        <w:rPr>
          <w:rFonts w:ascii="Arial" w:hAnsi="Arial" w:cs="Arial"/>
          <w:color w:val="002060"/>
          <w:sz w:val="22"/>
          <w:szCs w:val="22"/>
          <w:u w:val="single"/>
        </w:rPr>
        <w:t>PACE ROBERTO</w:t>
      </w:r>
      <w:r w:rsidRPr="005510B1">
        <w:rPr>
          <w:rFonts w:ascii="Arial" w:hAnsi="Arial" w:cs="Arial"/>
          <w:color w:val="002060"/>
          <w:sz w:val="22"/>
          <w:szCs w:val="22"/>
        </w:rPr>
        <w:t xml:space="preserve">, tesserato con la </w:t>
      </w:r>
      <w:proofErr w:type="spellStart"/>
      <w:r w:rsidRPr="005510B1">
        <w:rPr>
          <w:rFonts w:ascii="Arial" w:hAnsi="Arial" w:cs="Arial"/>
          <w:color w:val="002060"/>
          <w:sz w:val="22"/>
          <w:szCs w:val="22"/>
        </w:rPr>
        <w:t>soc</w:t>
      </w:r>
      <w:proofErr w:type="spellEnd"/>
      <w:r w:rsidRPr="005510B1">
        <w:rPr>
          <w:rFonts w:ascii="Arial" w:hAnsi="Arial" w:cs="Arial"/>
          <w:color w:val="002060"/>
          <w:sz w:val="22"/>
          <w:szCs w:val="22"/>
        </w:rPr>
        <w:t xml:space="preserve">. CASTELBELLINO CALCIO A 5, deve ritenersi </w:t>
      </w:r>
      <w:r w:rsidRPr="005510B1">
        <w:rPr>
          <w:rFonts w:ascii="Arial" w:hAnsi="Arial" w:cs="Arial"/>
          <w:color w:val="002060"/>
          <w:sz w:val="22"/>
          <w:szCs w:val="22"/>
          <w:u w:val="single"/>
        </w:rPr>
        <w:t>revocata con effetto immediato</w:t>
      </w:r>
      <w:r w:rsidRPr="005510B1">
        <w:rPr>
          <w:rFonts w:ascii="Arial" w:hAnsi="Arial" w:cs="Arial"/>
          <w:color w:val="002060"/>
          <w:sz w:val="22"/>
          <w:szCs w:val="22"/>
        </w:rPr>
        <w:t xml:space="preserve">; al contempo </w:t>
      </w:r>
      <w:r w:rsidRPr="005510B1">
        <w:rPr>
          <w:rFonts w:ascii="Arial" w:hAnsi="Arial" w:cs="Arial"/>
          <w:b/>
          <w:bCs/>
          <w:color w:val="002060"/>
          <w:sz w:val="22"/>
          <w:szCs w:val="22"/>
        </w:rPr>
        <w:t xml:space="preserve">si commina la sanzione </w:t>
      </w:r>
      <w:r>
        <w:rPr>
          <w:rFonts w:ascii="Arial" w:hAnsi="Arial" w:cs="Arial"/>
          <w:b/>
          <w:bCs/>
          <w:color w:val="002060"/>
          <w:sz w:val="22"/>
          <w:szCs w:val="22"/>
        </w:rPr>
        <w:t>dell’inibizione</w:t>
      </w:r>
      <w:r w:rsidRPr="005510B1">
        <w:rPr>
          <w:rFonts w:ascii="Arial" w:hAnsi="Arial" w:cs="Arial"/>
          <w:b/>
          <w:bCs/>
          <w:color w:val="002060"/>
          <w:sz w:val="22"/>
          <w:szCs w:val="22"/>
        </w:rPr>
        <w:t xml:space="preserve"> fino al</w:t>
      </w:r>
      <w:r>
        <w:rPr>
          <w:rFonts w:ascii="Arial" w:hAnsi="Arial" w:cs="Arial"/>
          <w:b/>
          <w:bCs/>
          <w:color w:val="002060"/>
          <w:sz w:val="22"/>
          <w:szCs w:val="22"/>
        </w:rPr>
        <w:t xml:space="preserve"> 20</w:t>
      </w:r>
      <w:r w:rsidRPr="005510B1">
        <w:rPr>
          <w:rFonts w:ascii="Arial" w:hAnsi="Arial" w:cs="Arial"/>
          <w:b/>
          <w:bCs/>
          <w:color w:val="002060"/>
          <w:sz w:val="22"/>
          <w:szCs w:val="22"/>
        </w:rPr>
        <w:t>/</w:t>
      </w:r>
      <w:r>
        <w:rPr>
          <w:rFonts w:ascii="Arial" w:hAnsi="Arial" w:cs="Arial"/>
          <w:b/>
          <w:bCs/>
          <w:color w:val="002060"/>
          <w:sz w:val="22"/>
          <w:szCs w:val="22"/>
        </w:rPr>
        <w:t>04</w:t>
      </w:r>
      <w:r w:rsidRPr="005510B1">
        <w:rPr>
          <w:rFonts w:ascii="Arial" w:hAnsi="Arial" w:cs="Arial"/>
          <w:b/>
          <w:bCs/>
          <w:color w:val="002060"/>
          <w:sz w:val="22"/>
          <w:szCs w:val="22"/>
        </w:rPr>
        <w:t>/202</w:t>
      </w:r>
      <w:r>
        <w:rPr>
          <w:rFonts w:ascii="Arial" w:hAnsi="Arial" w:cs="Arial"/>
          <w:b/>
          <w:bCs/>
          <w:color w:val="002060"/>
          <w:sz w:val="22"/>
          <w:szCs w:val="22"/>
        </w:rPr>
        <w:t>2</w:t>
      </w:r>
      <w:r w:rsidRPr="005510B1">
        <w:rPr>
          <w:rFonts w:ascii="Arial" w:hAnsi="Arial" w:cs="Arial"/>
          <w:color w:val="002060"/>
          <w:sz w:val="22"/>
          <w:szCs w:val="22"/>
        </w:rPr>
        <w:t xml:space="preserve"> </w:t>
      </w:r>
      <w:r>
        <w:rPr>
          <w:rFonts w:ascii="Arial" w:hAnsi="Arial" w:cs="Arial"/>
          <w:color w:val="002060"/>
          <w:sz w:val="22"/>
          <w:szCs w:val="22"/>
        </w:rPr>
        <w:t>al dirigente</w:t>
      </w:r>
      <w:r w:rsidRPr="005510B1">
        <w:rPr>
          <w:rFonts w:ascii="Arial" w:hAnsi="Arial" w:cs="Arial"/>
          <w:color w:val="002060"/>
          <w:sz w:val="22"/>
          <w:szCs w:val="22"/>
        </w:rPr>
        <w:t xml:space="preserve"> </w:t>
      </w:r>
      <w:r>
        <w:rPr>
          <w:rFonts w:ascii="Arial" w:hAnsi="Arial" w:cs="Arial"/>
          <w:b/>
          <w:bCs/>
          <w:color w:val="002060"/>
          <w:sz w:val="22"/>
          <w:szCs w:val="22"/>
        </w:rPr>
        <w:t>FINOCCHI MICHELE</w:t>
      </w:r>
      <w:r w:rsidRPr="005510B1">
        <w:rPr>
          <w:rFonts w:ascii="Arial" w:hAnsi="Arial" w:cs="Arial"/>
          <w:color w:val="002060"/>
          <w:sz w:val="22"/>
          <w:szCs w:val="22"/>
        </w:rPr>
        <w:t xml:space="preserve">, tesserato con la </w:t>
      </w:r>
      <w:proofErr w:type="spellStart"/>
      <w:r w:rsidRPr="005510B1">
        <w:rPr>
          <w:rFonts w:ascii="Arial" w:hAnsi="Arial" w:cs="Arial"/>
          <w:color w:val="002060"/>
          <w:sz w:val="22"/>
          <w:szCs w:val="22"/>
        </w:rPr>
        <w:t>soc</w:t>
      </w:r>
      <w:proofErr w:type="spellEnd"/>
      <w:r w:rsidRPr="005510B1">
        <w:rPr>
          <w:rFonts w:ascii="Arial" w:hAnsi="Arial" w:cs="Arial"/>
          <w:color w:val="002060"/>
          <w:sz w:val="22"/>
          <w:szCs w:val="22"/>
        </w:rPr>
        <w:t>. CASTELBELLINO CALCIO A 5, come risulta nel presente Comunicato Ufficiale</w:t>
      </w: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3D65C751"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520DF">
        <w:rPr>
          <w:rFonts w:ascii="Arial" w:hAnsi="Arial" w:cs="Arial"/>
          <w:b/>
          <w:bCs/>
          <w:color w:val="002060"/>
        </w:rPr>
        <w:t>1</w:t>
      </w:r>
      <w:r w:rsidR="00A63D6E">
        <w:rPr>
          <w:rFonts w:ascii="Arial" w:hAnsi="Arial" w:cs="Arial"/>
          <w:b/>
          <w:bCs/>
          <w:color w:val="002060"/>
        </w:rPr>
        <w:t>8</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lastRenderedPageBreak/>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E2D7C6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63D6E">
        <w:rPr>
          <w:b/>
          <w:color w:val="002060"/>
          <w:u w:val="single"/>
        </w:rPr>
        <w:t>0</w:t>
      </w:r>
      <w:r w:rsidR="003643EF">
        <w:rPr>
          <w:b/>
          <w:color w:val="002060"/>
          <w:u w:val="single"/>
        </w:rPr>
        <w:t>7</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C3C35" w14:textId="77777777" w:rsidR="00EC1AB8" w:rsidRDefault="00EC1AB8">
      <w:r>
        <w:separator/>
      </w:r>
    </w:p>
  </w:endnote>
  <w:endnote w:type="continuationSeparator" w:id="0">
    <w:p w14:paraId="2DBEA5C8" w14:textId="77777777" w:rsidR="00EC1AB8" w:rsidRDefault="00EC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notTrueType/>
    <w:pitch w:val="variable"/>
    <w:sig w:usb0="F7FFAFFF" w:usb1="E9DFFFFF" w:usb2="0000003F" w:usb3="00000000" w:csb0="003F01FF" w:csb1="00000000"/>
  </w:font>
  <w:font w:name="SimSun">
    <w:altName w:val="宋体"/>
    <w:panose1 w:val="02010600030101010101"/>
    <w:charset w:val="86"/>
    <w:family w:val="auto"/>
    <w:notTrueType/>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780410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643EF">
      <w:rPr>
        <w:rStyle w:val="Numeropagina"/>
        <w:rFonts w:ascii="Arial" w:hAnsi="Arial" w:cs="Arial"/>
        <w:color w:val="002060"/>
      </w:rPr>
      <w:t>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A4DC" w14:textId="77777777" w:rsidR="00EC1AB8" w:rsidRDefault="00EC1AB8">
      <w:r>
        <w:separator/>
      </w:r>
    </w:p>
  </w:footnote>
  <w:footnote w:type="continuationSeparator" w:id="0">
    <w:p w14:paraId="79A84871" w14:textId="77777777" w:rsidR="00EC1AB8" w:rsidRDefault="00EC1A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E7476EC"/>
    <w:multiLevelType w:val="hybridMultilevel"/>
    <w:tmpl w:val="369A3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8" w15:restartNumberingAfterBreak="0">
    <w:nsid w:val="21601402"/>
    <w:multiLevelType w:val="hybridMultilevel"/>
    <w:tmpl w:val="30766794"/>
    <w:lvl w:ilvl="0" w:tplc="936C35E0">
      <w:numFmt w:val="bullet"/>
      <w:lvlText w:val="-"/>
      <w:lvlJc w:val="left"/>
      <w:pPr>
        <w:ind w:left="1060" w:hanging="360"/>
      </w:pPr>
      <w:rPr>
        <w:rFonts w:ascii="Arial" w:eastAsia="Times New Roman" w:hAnsi="Arial" w:cs="Arial"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abstractNum w:abstractNumId="9"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2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F7020D"/>
    <w:multiLevelType w:val="hybridMultilevel"/>
    <w:tmpl w:val="C1CE9AB4"/>
    <w:lvl w:ilvl="0" w:tplc="936C35E0">
      <w:numFmt w:val="bullet"/>
      <w:lvlText w:val="-"/>
      <w:lvlJc w:val="left"/>
      <w:pPr>
        <w:ind w:left="1126" w:hanging="360"/>
      </w:pPr>
      <w:rPr>
        <w:rFonts w:ascii="Arial" w:eastAsia="Times New Roman" w:hAnsi="Arial" w:cs="Aria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6"/>
  </w:num>
  <w:num w:numId="2">
    <w:abstractNumId w:val="15"/>
  </w:num>
  <w:num w:numId="3">
    <w:abstractNumId w:val="14"/>
  </w:num>
  <w:num w:numId="4">
    <w:abstractNumId w:val="17"/>
  </w:num>
  <w:num w:numId="5">
    <w:abstractNumId w:val="19"/>
  </w:num>
  <w:num w:numId="6">
    <w:abstractNumId w:val="12"/>
  </w:num>
  <w:num w:numId="7">
    <w:abstractNumId w:val="11"/>
  </w:num>
  <w:num w:numId="8">
    <w:abstractNumId w:val="36"/>
  </w:num>
  <w:num w:numId="9">
    <w:abstractNumId w:val="1"/>
  </w:num>
  <w:num w:numId="10">
    <w:abstractNumId w:val="2"/>
  </w:num>
  <w:num w:numId="11">
    <w:abstractNumId w:val="35"/>
  </w:num>
  <w:num w:numId="12">
    <w:abstractNumId w:val="10"/>
  </w:num>
  <w:num w:numId="13">
    <w:abstractNumId w:val="37"/>
  </w:num>
  <w:num w:numId="14">
    <w:abstractNumId w:val="27"/>
  </w:num>
  <w:num w:numId="15">
    <w:abstractNumId w:val="16"/>
  </w:num>
  <w:num w:numId="16">
    <w:abstractNumId w:val="28"/>
  </w:num>
  <w:num w:numId="17">
    <w:abstractNumId w:val="20"/>
  </w:num>
  <w:num w:numId="18">
    <w:abstractNumId w:val="32"/>
  </w:num>
  <w:num w:numId="19">
    <w:abstractNumId w:val="34"/>
  </w:num>
  <w:num w:numId="20">
    <w:abstractNumId w:val="29"/>
  </w:num>
  <w:num w:numId="21">
    <w:abstractNumId w:val="21"/>
  </w:num>
  <w:num w:numId="22">
    <w:abstractNumId w:val="3"/>
  </w:num>
  <w:num w:numId="23">
    <w:abstractNumId w:val="23"/>
  </w:num>
  <w:num w:numId="24">
    <w:abstractNumId w:val="23"/>
    <w:lvlOverride w:ilvl="0">
      <w:startOverride w:val="1"/>
    </w:lvlOverride>
  </w:num>
  <w:num w:numId="25">
    <w:abstractNumId w:val="9"/>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18"/>
  </w:num>
  <w:num w:numId="30">
    <w:abstractNumId w:val="5"/>
  </w:num>
  <w:num w:numId="31">
    <w:abstractNumId w:val="1"/>
    <w:lvlOverride w:ilvl="0">
      <w:startOverride w:val="1"/>
    </w:lvlOverride>
  </w:num>
  <w:num w:numId="32">
    <w:abstractNumId w:val="7"/>
  </w:num>
  <w:num w:numId="33">
    <w:abstractNumId w:val="38"/>
  </w:num>
  <w:num w:numId="34">
    <w:abstractNumId w:val="0"/>
  </w:num>
  <w:num w:numId="35">
    <w:abstractNumId w:val="24"/>
  </w:num>
  <w:num w:numId="36">
    <w:abstractNumId w:val="0"/>
    <w:lvlOverride w:ilvl="0">
      <w:startOverride w:val="1"/>
    </w:lvlOverride>
  </w:num>
  <w:num w:numId="37">
    <w:abstractNumId w:val="31"/>
  </w:num>
  <w:num w:numId="38">
    <w:abstractNumId w:val="13"/>
  </w:num>
  <w:num w:numId="39">
    <w:abstractNumId w:val="33"/>
  </w:num>
  <w:num w:numId="40">
    <w:abstractNumId w:val="25"/>
  </w:num>
  <w:num w:numId="41">
    <w:abstractNumId w:val="30"/>
  </w:num>
  <w:num w:numId="42">
    <w:abstractNumId w:val="4"/>
  </w:num>
  <w:num w:numId="43">
    <w:abstractNumId w:val="6"/>
  </w:num>
  <w:num w:numId="44">
    <w:abstractNumId w:val="8"/>
  </w:num>
  <w:num w:numId="45">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149F"/>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AB"/>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10B1"/>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luster3figc@pec.figc.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10</TotalTime>
  <Pages>7</Pages>
  <Words>2035</Words>
  <Characters>11602</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13610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2022-01-29T09:43:00Z</cp:lastPrinted>
  <dcterms:created xsi:type="dcterms:W3CDTF">2022-04-07T10:41:00Z</dcterms:created>
  <dcterms:modified xsi:type="dcterms:W3CDTF">2022-04-07T10:53:00Z</dcterms:modified>
</cp:coreProperties>
</file>