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4C8D1836"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3D6E">
              <w:rPr>
                <w:rFonts w:ascii="Arial" w:hAnsi="Arial" w:cs="Arial"/>
                <w:color w:val="002060"/>
                <w:sz w:val="40"/>
                <w:szCs w:val="40"/>
              </w:rPr>
              <w:t>9</w:t>
            </w:r>
            <w:r w:rsidR="00FA6C0E">
              <w:rPr>
                <w:rFonts w:ascii="Arial" w:hAnsi="Arial" w:cs="Arial"/>
                <w:color w:val="002060"/>
                <w:sz w:val="40"/>
                <w:szCs w:val="40"/>
              </w:rPr>
              <w:t>5</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A63D6E">
              <w:rPr>
                <w:rFonts w:ascii="Arial" w:hAnsi="Arial" w:cs="Arial"/>
                <w:color w:val="002060"/>
                <w:sz w:val="40"/>
                <w:szCs w:val="40"/>
              </w:rPr>
              <w:t>0</w:t>
            </w:r>
            <w:r w:rsidR="00FA6C0E">
              <w:rPr>
                <w:rFonts w:ascii="Arial" w:hAnsi="Arial" w:cs="Arial"/>
                <w:color w:val="002060"/>
                <w:sz w:val="40"/>
                <w:szCs w:val="40"/>
              </w:rPr>
              <w:t>8</w:t>
            </w:r>
            <w:r w:rsidR="00CF4C7D" w:rsidRPr="000039D0">
              <w:rPr>
                <w:rFonts w:ascii="Arial" w:hAnsi="Arial" w:cs="Arial"/>
                <w:color w:val="002060"/>
                <w:sz w:val="40"/>
                <w:szCs w:val="40"/>
              </w:rPr>
              <w:t>/</w:t>
            </w:r>
            <w:r w:rsidR="00F65B41">
              <w:rPr>
                <w:rFonts w:ascii="Arial" w:hAnsi="Arial" w:cs="Arial"/>
                <w:color w:val="002060"/>
                <w:sz w:val="40"/>
                <w:szCs w:val="40"/>
              </w:rPr>
              <w:t>0</w:t>
            </w:r>
            <w:r w:rsidR="00A63D6E">
              <w:rPr>
                <w:rFonts w:ascii="Arial" w:hAnsi="Arial" w:cs="Arial"/>
                <w:color w:val="002060"/>
                <w:sz w:val="40"/>
                <w:szCs w:val="40"/>
              </w:rPr>
              <w:t>4</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6C1EAE2"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9767AF">
          <w:rPr>
            <w:noProof/>
            <w:webHidden/>
            <w:color w:val="002060"/>
          </w:rPr>
          <w:t>1</w:t>
        </w:r>
        <w:r w:rsidR="00AC19D9" w:rsidRPr="002419EA">
          <w:rPr>
            <w:noProof/>
            <w:webHidden/>
            <w:color w:val="002060"/>
          </w:rPr>
          <w:fldChar w:fldCharType="end"/>
        </w:r>
      </w:hyperlink>
    </w:p>
    <w:p w14:paraId="112EDB38" w14:textId="43D33831" w:rsidR="00AC19D9" w:rsidRPr="002419EA" w:rsidRDefault="00D166BD">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9767AF">
          <w:rPr>
            <w:noProof/>
            <w:webHidden/>
            <w:color w:val="002060"/>
          </w:rPr>
          <w:t>1</w:t>
        </w:r>
        <w:r w:rsidR="00AC19D9" w:rsidRPr="002419EA">
          <w:rPr>
            <w:noProof/>
            <w:webHidden/>
            <w:color w:val="002060"/>
          </w:rPr>
          <w:fldChar w:fldCharType="end"/>
        </w:r>
      </w:hyperlink>
    </w:p>
    <w:p w14:paraId="4D9CAD43" w14:textId="74C47623" w:rsidR="00AC19D9" w:rsidRPr="002419EA" w:rsidRDefault="00D166BD">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9767AF">
          <w:rPr>
            <w:noProof/>
            <w:webHidden/>
            <w:color w:val="002060"/>
          </w:rPr>
          <w:t>1</w:t>
        </w:r>
        <w:r w:rsidR="00AC19D9" w:rsidRPr="002419EA">
          <w:rPr>
            <w:noProof/>
            <w:webHidden/>
            <w:color w:val="002060"/>
          </w:rPr>
          <w:fldChar w:fldCharType="end"/>
        </w:r>
      </w:hyperlink>
    </w:p>
    <w:p w14:paraId="0EAFCCD8" w14:textId="6D5274D3" w:rsidR="00AC19D9" w:rsidRPr="002419EA" w:rsidRDefault="00D166BD">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9767AF">
          <w:rPr>
            <w:noProof/>
            <w:webHidden/>
            <w:color w:val="002060"/>
          </w:rPr>
          <w:t>1</w:t>
        </w:r>
        <w:r w:rsidR="00AC19D9" w:rsidRPr="002419EA">
          <w:rPr>
            <w:noProof/>
            <w:webHidden/>
            <w:color w:val="002060"/>
          </w:rPr>
          <w:fldChar w:fldCharType="end"/>
        </w:r>
      </w:hyperlink>
    </w:p>
    <w:p w14:paraId="0952245B" w14:textId="016CDAE9" w:rsidR="00AC19D9" w:rsidRPr="002419EA" w:rsidRDefault="00D166BD">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9767AF">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E6A945F" w14:textId="77777777" w:rsidR="003C0FAB" w:rsidRPr="003C0FAB" w:rsidRDefault="003C0FAB"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710648F0" w14:textId="77777777" w:rsidR="00A87B7F" w:rsidRPr="00F336CC" w:rsidRDefault="00A87B7F"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784B371" w14:textId="40A646E0" w:rsidR="008D47EC" w:rsidRPr="00BB1DCE" w:rsidRDefault="008D47EC" w:rsidP="00E86F11">
      <w:pPr>
        <w:pStyle w:val="p1"/>
        <w:jc w:val="both"/>
        <w:rPr>
          <w:rFonts w:ascii="Arial" w:hAnsi="Arial" w:cs="Arial"/>
          <w:b/>
          <w:bCs/>
          <w:color w:val="002060"/>
        </w:rPr>
      </w:pPr>
      <w:bookmarkStart w:id="6" w:name="_Hlk98409818"/>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22B356F0"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00CE454D" w:rsidRPr="00CE454D">
        <w:rPr>
          <w:b/>
          <w:bCs/>
          <w:color w:val="002060"/>
          <w:szCs w:val="22"/>
          <w:u w:val="single"/>
        </w:rPr>
        <w:t xml:space="preserve"> </w:t>
      </w:r>
      <w:r w:rsidR="00487796" w:rsidRPr="00487796">
        <w:rPr>
          <w:b/>
          <w:bCs/>
          <w:color w:val="002060"/>
          <w:szCs w:val="22"/>
          <w:u w:val="single"/>
        </w:rPr>
        <w:t>DAL 4 APRILE 2022</w:t>
      </w:r>
      <w:r w:rsidR="00487796" w:rsidRPr="00CE454D">
        <w:rPr>
          <w:b/>
          <w:bCs/>
          <w:color w:val="002060"/>
          <w:szCs w:val="22"/>
          <w:u w:val="single"/>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t>I recuperi saranno programmati alla prima data utile.</w:t>
      </w:r>
    </w:p>
    <w:bookmarkEnd w:id="6"/>
    <w:p w14:paraId="08D75379" w14:textId="77777777" w:rsidR="003C0FAB" w:rsidRPr="003C0FAB" w:rsidRDefault="003C0FAB" w:rsidP="009D0C38">
      <w:pPr>
        <w:pStyle w:val="LndNormale1"/>
        <w:rPr>
          <w:color w:val="002060"/>
          <w:szCs w:val="22"/>
        </w:rPr>
      </w:pPr>
    </w:p>
    <w:p w14:paraId="659BA453" w14:textId="77777777" w:rsidR="00797B1C" w:rsidRPr="003C0FAB" w:rsidRDefault="00797B1C"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D90A1EF" w14:textId="77777777" w:rsidR="00157E35" w:rsidRPr="0026486A" w:rsidRDefault="00157E35" w:rsidP="00157E35">
      <w:pPr>
        <w:pStyle w:val="breakline"/>
        <w:rPr>
          <w:color w:val="002060"/>
        </w:rPr>
      </w:pPr>
    </w:p>
    <w:p w14:paraId="52270E36" w14:textId="77777777" w:rsidR="009767AF" w:rsidRPr="009357EF" w:rsidRDefault="009767AF" w:rsidP="009767AF">
      <w:pPr>
        <w:pStyle w:val="titolocampionato0"/>
        <w:shd w:val="clear" w:color="auto" w:fill="CCCCCC"/>
        <w:spacing w:before="80" w:after="40"/>
        <w:rPr>
          <w:color w:val="002060"/>
        </w:rPr>
      </w:pPr>
      <w:r w:rsidRPr="009357EF">
        <w:rPr>
          <w:color w:val="002060"/>
        </w:rPr>
        <w:t>UNDER 19 CALCIO A 5 REGIONALE</w:t>
      </w:r>
    </w:p>
    <w:p w14:paraId="3F590BF4" w14:textId="77777777" w:rsidR="009767AF" w:rsidRPr="009357EF" w:rsidRDefault="009767AF" w:rsidP="009767AF">
      <w:pPr>
        <w:pStyle w:val="titoloprinc0"/>
        <w:rPr>
          <w:color w:val="002060"/>
        </w:rPr>
      </w:pPr>
      <w:r w:rsidRPr="009357EF">
        <w:rPr>
          <w:color w:val="002060"/>
        </w:rPr>
        <w:t>VARIAZIONI AL PROGRAMMA GARE</w:t>
      </w:r>
    </w:p>
    <w:p w14:paraId="562C5D6A" w14:textId="77777777" w:rsidR="009767AF" w:rsidRPr="009357EF" w:rsidRDefault="009767AF" w:rsidP="009767AF">
      <w:pPr>
        <w:pStyle w:val="breakline"/>
        <w:rPr>
          <w:color w:val="002060"/>
        </w:rPr>
      </w:pPr>
    </w:p>
    <w:p w14:paraId="7F089A2C" w14:textId="77777777" w:rsidR="009767AF" w:rsidRPr="009357EF" w:rsidRDefault="009767AF" w:rsidP="009767AF">
      <w:pPr>
        <w:pStyle w:val="breakline"/>
        <w:rPr>
          <w:color w:val="002060"/>
        </w:rPr>
      </w:pPr>
    </w:p>
    <w:p w14:paraId="080F950E" w14:textId="77777777" w:rsidR="009767AF" w:rsidRPr="009357EF" w:rsidRDefault="009767AF" w:rsidP="009767AF">
      <w:pPr>
        <w:pStyle w:val="sottotitolocampionato10"/>
        <w:rPr>
          <w:color w:val="002060"/>
        </w:rPr>
      </w:pPr>
      <w:r w:rsidRPr="009357EF">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767AF" w:rsidRPr="009357EF" w14:paraId="6B501F0C" w14:textId="77777777" w:rsidTr="006619A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5F25B" w14:textId="77777777" w:rsidR="009767AF" w:rsidRPr="009357EF" w:rsidRDefault="009767AF" w:rsidP="006619AE">
            <w:pPr>
              <w:pStyle w:val="headertabella0"/>
              <w:rPr>
                <w:color w:val="002060"/>
              </w:rPr>
            </w:pPr>
            <w:r w:rsidRPr="009357E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F76B6" w14:textId="77777777" w:rsidR="009767AF" w:rsidRPr="009357EF" w:rsidRDefault="009767AF" w:rsidP="006619AE">
            <w:pPr>
              <w:pStyle w:val="headertabella0"/>
              <w:rPr>
                <w:color w:val="002060"/>
              </w:rPr>
            </w:pPr>
            <w:r w:rsidRPr="009357EF">
              <w:rPr>
                <w:color w:val="002060"/>
              </w:rPr>
              <w:t xml:space="preserve">N° </w:t>
            </w:r>
            <w:proofErr w:type="spellStart"/>
            <w:r w:rsidRPr="009357EF">
              <w:rPr>
                <w:color w:val="002060"/>
              </w:rPr>
              <w:t>Gior</w:t>
            </w:r>
            <w:proofErr w:type="spellEnd"/>
            <w:r w:rsidRPr="009357E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9DBF1" w14:textId="77777777" w:rsidR="009767AF" w:rsidRPr="009357EF" w:rsidRDefault="009767AF" w:rsidP="006619AE">
            <w:pPr>
              <w:pStyle w:val="headertabella0"/>
              <w:rPr>
                <w:color w:val="002060"/>
              </w:rPr>
            </w:pPr>
            <w:r w:rsidRPr="009357E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76C65" w14:textId="77777777" w:rsidR="009767AF" w:rsidRPr="009357EF" w:rsidRDefault="009767AF" w:rsidP="006619AE">
            <w:pPr>
              <w:pStyle w:val="headertabella0"/>
              <w:rPr>
                <w:color w:val="002060"/>
              </w:rPr>
            </w:pPr>
            <w:r w:rsidRPr="009357E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608E0" w14:textId="77777777" w:rsidR="009767AF" w:rsidRPr="009357EF" w:rsidRDefault="009767AF" w:rsidP="006619AE">
            <w:pPr>
              <w:pStyle w:val="headertabella0"/>
              <w:rPr>
                <w:color w:val="002060"/>
              </w:rPr>
            </w:pPr>
            <w:r w:rsidRPr="009357EF">
              <w:rPr>
                <w:color w:val="002060"/>
              </w:rPr>
              <w:t xml:space="preserve">Data </w:t>
            </w:r>
            <w:proofErr w:type="spellStart"/>
            <w:r w:rsidRPr="009357EF">
              <w:rPr>
                <w:color w:val="002060"/>
              </w:rPr>
              <w:t>Orig</w:t>
            </w:r>
            <w:proofErr w:type="spellEnd"/>
            <w:r w:rsidRPr="009357E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F5D54" w14:textId="77777777" w:rsidR="009767AF" w:rsidRPr="009357EF" w:rsidRDefault="009767AF" w:rsidP="006619AE">
            <w:pPr>
              <w:pStyle w:val="headertabella0"/>
              <w:rPr>
                <w:color w:val="002060"/>
              </w:rPr>
            </w:pPr>
            <w:r w:rsidRPr="009357E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C4532" w14:textId="77777777" w:rsidR="009767AF" w:rsidRPr="009357EF" w:rsidRDefault="009767AF" w:rsidP="006619AE">
            <w:pPr>
              <w:pStyle w:val="headertabella0"/>
              <w:rPr>
                <w:color w:val="002060"/>
              </w:rPr>
            </w:pPr>
            <w:r w:rsidRPr="009357EF">
              <w:rPr>
                <w:color w:val="002060"/>
              </w:rPr>
              <w:t xml:space="preserve">Ora </w:t>
            </w:r>
            <w:proofErr w:type="spellStart"/>
            <w:r w:rsidRPr="009357EF">
              <w:rPr>
                <w:color w:val="002060"/>
              </w:rPr>
              <w:t>Orig</w:t>
            </w:r>
            <w:proofErr w:type="spellEnd"/>
            <w:r w:rsidRPr="009357E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7554C" w14:textId="77777777" w:rsidR="009767AF" w:rsidRPr="009357EF" w:rsidRDefault="009767AF" w:rsidP="006619AE">
            <w:pPr>
              <w:pStyle w:val="headertabella0"/>
              <w:rPr>
                <w:color w:val="002060"/>
              </w:rPr>
            </w:pPr>
            <w:r w:rsidRPr="009357EF">
              <w:rPr>
                <w:color w:val="002060"/>
              </w:rPr>
              <w:t>Impianto</w:t>
            </w:r>
          </w:p>
        </w:tc>
      </w:tr>
      <w:tr w:rsidR="009767AF" w:rsidRPr="009357EF" w14:paraId="1694F8C9" w14:textId="77777777" w:rsidTr="006619A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3F269" w14:textId="77777777" w:rsidR="009767AF" w:rsidRPr="009357EF" w:rsidRDefault="009767AF" w:rsidP="006619AE">
            <w:pPr>
              <w:pStyle w:val="rowtabella0"/>
              <w:rPr>
                <w:color w:val="002060"/>
                <w:highlight w:val="yellow"/>
              </w:rPr>
            </w:pPr>
            <w:r w:rsidRPr="009357EF">
              <w:rPr>
                <w:color w:val="002060"/>
                <w:highlight w:val="yellow"/>
              </w:rPr>
              <w:t>12/04/2022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7AB72" w14:textId="77777777" w:rsidR="009767AF" w:rsidRPr="009357EF" w:rsidRDefault="009767AF" w:rsidP="006619AE">
            <w:pPr>
              <w:pStyle w:val="rowtabella0"/>
              <w:jc w:val="center"/>
              <w:rPr>
                <w:color w:val="002060"/>
                <w:highlight w:val="yellow"/>
              </w:rPr>
            </w:pPr>
            <w:r w:rsidRPr="009357EF">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8ED49" w14:textId="77777777" w:rsidR="009767AF" w:rsidRPr="009357EF" w:rsidRDefault="009767AF" w:rsidP="006619AE">
            <w:pPr>
              <w:pStyle w:val="rowtabella0"/>
              <w:rPr>
                <w:color w:val="002060"/>
                <w:highlight w:val="yellow"/>
              </w:rPr>
            </w:pPr>
            <w:r w:rsidRPr="009357EF">
              <w:rPr>
                <w:color w:val="002060"/>
                <w:highlight w:val="yellow"/>
              </w:rPr>
              <w:t>VIRTUS TEAM SOC.COOP.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3DE30" w14:textId="77777777" w:rsidR="009767AF" w:rsidRPr="009357EF" w:rsidRDefault="009767AF" w:rsidP="006619AE">
            <w:pPr>
              <w:pStyle w:val="rowtabella0"/>
              <w:rPr>
                <w:color w:val="002060"/>
                <w:highlight w:val="yellow"/>
              </w:rPr>
            </w:pPr>
            <w:r w:rsidRPr="009357EF">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FBB05" w14:textId="77777777" w:rsidR="009767AF" w:rsidRPr="009357EF" w:rsidRDefault="009767AF" w:rsidP="006619AE">
            <w:pPr>
              <w:pStyle w:val="rowtabella0"/>
              <w:rPr>
                <w:color w:val="002060"/>
              </w:rPr>
            </w:pPr>
            <w:r w:rsidRPr="009357EF">
              <w:rPr>
                <w:color w:val="002060"/>
              </w:rPr>
              <w:t>13/04/2022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671A8" w14:textId="77777777" w:rsidR="009767AF" w:rsidRPr="009357EF" w:rsidRDefault="009767AF" w:rsidP="006619AE">
            <w:pPr>
              <w:pStyle w:val="rowtabella0"/>
              <w:jc w:val="center"/>
              <w:rPr>
                <w:color w:val="002060"/>
              </w:rPr>
            </w:pPr>
            <w:r w:rsidRPr="009357EF">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2EE67" w14:textId="77777777" w:rsidR="009767AF" w:rsidRPr="009357EF" w:rsidRDefault="009767AF" w:rsidP="006619AE">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0E45A" w14:textId="77777777" w:rsidR="009767AF" w:rsidRPr="009357EF" w:rsidRDefault="009767AF" w:rsidP="006619AE">
            <w:pPr>
              <w:pStyle w:val="rowtabella0"/>
              <w:rPr>
                <w:color w:val="002060"/>
              </w:rPr>
            </w:pPr>
            <w:r w:rsidRPr="009357EF">
              <w:rPr>
                <w:color w:val="002060"/>
                <w:highlight w:val="yellow"/>
              </w:rPr>
              <w:t>CAMPO SCOPERTO NUOVO ANTISTADI FABRIANO VIA BRUNO BUOZZI</w:t>
            </w:r>
          </w:p>
        </w:tc>
      </w:tr>
    </w:tbl>
    <w:p w14:paraId="6C18F150" w14:textId="77777777" w:rsidR="009767AF" w:rsidRPr="009357EF" w:rsidRDefault="009767AF" w:rsidP="009767AF">
      <w:pPr>
        <w:pStyle w:val="breakline"/>
        <w:rPr>
          <w:rFonts w:eastAsiaTheme="minorEastAsia"/>
          <w:color w:val="002060"/>
        </w:rPr>
      </w:pPr>
    </w:p>
    <w:p w14:paraId="13EE700B" w14:textId="77777777" w:rsidR="009767AF" w:rsidRPr="009357EF" w:rsidRDefault="009767AF" w:rsidP="009767AF">
      <w:pPr>
        <w:pStyle w:val="breakline"/>
        <w:rPr>
          <w:color w:val="002060"/>
        </w:rPr>
      </w:pPr>
    </w:p>
    <w:p w14:paraId="3D4D11B7" w14:textId="77777777" w:rsidR="009767AF" w:rsidRPr="009357EF" w:rsidRDefault="009767AF" w:rsidP="009767AF">
      <w:pPr>
        <w:pStyle w:val="titolocampionato0"/>
        <w:shd w:val="clear" w:color="auto" w:fill="CCCCCC"/>
        <w:spacing w:before="80" w:after="40"/>
        <w:rPr>
          <w:color w:val="002060"/>
        </w:rPr>
      </w:pPr>
      <w:r w:rsidRPr="009357EF">
        <w:rPr>
          <w:color w:val="002060"/>
        </w:rPr>
        <w:t>UNDER 15 C5 REGIONALI MASCHILI</w:t>
      </w:r>
    </w:p>
    <w:p w14:paraId="47C54413" w14:textId="77777777" w:rsidR="009767AF" w:rsidRPr="009357EF" w:rsidRDefault="009767AF" w:rsidP="009767AF">
      <w:pPr>
        <w:pStyle w:val="titoloprinc0"/>
        <w:rPr>
          <w:color w:val="002060"/>
        </w:rPr>
      </w:pPr>
      <w:r w:rsidRPr="009357EF">
        <w:rPr>
          <w:color w:val="002060"/>
        </w:rPr>
        <w:t>RISULTATI</w:t>
      </w:r>
    </w:p>
    <w:p w14:paraId="75D155BB" w14:textId="77777777" w:rsidR="009767AF" w:rsidRPr="009357EF" w:rsidRDefault="009767AF" w:rsidP="009767AF">
      <w:pPr>
        <w:pStyle w:val="breakline"/>
        <w:rPr>
          <w:color w:val="002060"/>
        </w:rPr>
      </w:pPr>
    </w:p>
    <w:p w14:paraId="7AD2D60D" w14:textId="77777777" w:rsidR="009767AF" w:rsidRPr="009357EF" w:rsidRDefault="009767AF" w:rsidP="009767AF">
      <w:pPr>
        <w:pStyle w:val="sottotitolocampionato10"/>
        <w:rPr>
          <w:color w:val="002060"/>
        </w:rPr>
      </w:pPr>
      <w:r w:rsidRPr="009357EF">
        <w:rPr>
          <w:color w:val="002060"/>
        </w:rPr>
        <w:t>RISULTATI UFFICIALI GARE DEL 07/04/2022</w:t>
      </w:r>
    </w:p>
    <w:p w14:paraId="056A98F4" w14:textId="77777777" w:rsidR="009767AF" w:rsidRPr="009767AF" w:rsidRDefault="009767AF" w:rsidP="009767AF">
      <w:pPr>
        <w:pStyle w:val="sottotitolocampionato20"/>
        <w:spacing w:before="0" w:beforeAutospacing="0" w:after="0" w:afterAutospacing="0"/>
        <w:rPr>
          <w:rFonts w:ascii="Arial" w:hAnsi="Arial" w:cs="Arial"/>
          <w:color w:val="002060"/>
          <w:sz w:val="20"/>
          <w:szCs w:val="20"/>
        </w:rPr>
      </w:pPr>
      <w:r w:rsidRPr="009767AF">
        <w:rPr>
          <w:rFonts w:ascii="Arial" w:hAnsi="Arial" w:cs="Arial"/>
          <w:color w:val="002060"/>
          <w:sz w:val="20"/>
          <w:szCs w:val="20"/>
        </w:rPr>
        <w:t>Si trascrivono qui di seguito i risultati ufficiali delle gare disputate</w:t>
      </w:r>
    </w:p>
    <w:p w14:paraId="657A6F3A" w14:textId="77777777" w:rsidR="009767AF" w:rsidRPr="009357EF" w:rsidRDefault="009767AF" w:rsidP="009767A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767AF" w:rsidRPr="009357EF" w14:paraId="7D5C34EB" w14:textId="77777777" w:rsidTr="006619A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767AF" w:rsidRPr="009357EF" w14:paraId="09B5013D" w14:textId="77777777" w:rsidTr="006619A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9F2D1" w14:textId="77777777" w:rsidR="009767AF" w:rsidRPr="009357EF" w:rsidRDefault="009767AF" w:rsidP="006619AE">
                  <w:pPr>
                    <w:pStyle w:val="headertabella0"/>
                    <w:rPr>
                      <w:color w:val="002060"/>
                    </w:rPr>
                  </w:pPr>
                  <w:r w:rsidRPr="009357EF">
                    <w:rPr>
                      <w:color w:val="002060"/>
                    </w:rPr>
                    <w:t>GIRONE G - 4 Giornata - R</w:t>
                  </w:r>
                </w:p>
              </w:tc>
            </w:tr>
            <w:tr w:rsidR="009767AF" w:rsidRPr="009357EF" w14:paraId="5607D8FC" w14:textId="77777777" w:rsidTr="006619A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FD354F" w14:textId="77777777" w:rsidR="009767AF" w:rsidRPr="009357EF" w:rsidRDefault="009767AF" w:rsidP="006619AE">
                  <w:pPr>
                    <w:pStyle w:val="rowtabella0"/>
                    <w:rPr>
                      <w:color w:val="002060"/>
                    </w:rPr>
                  </w:pPr>
                  <w:r w:rsidRPr="009357EF">
                    <w:rPr>
                      <w:color w:val="002060"/>
                    </w:rPr>
                    <w:t>AUDAX 1970 S.ANGELO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F301B9" w14:textId="77777777" w:rsidR="009767AF" w:rsidRPr="009357EF" w:rsidRDefault="009767AF" w:rsidP="006619AE">
                  <w:pPr>
                    <w:pStyle w:val="rowtabella0"/>
                    <w:rPr>
                      <w:color w:val="002060"/>
                    </w:rPr>
                  </w:pPr>
                  <w:r w:rsidRPr="009357EF">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95F0F3" w14:textId="77777777" w:rsidR="009767AF" w:rsidRPr="009357EF" w:rsidRDefault="009767AF" w:rsidP="006619AE">
                  <w:pPr>
                    <w:pStyle w:val="rowtabella0"/>
                    <w:jc w:val="center"/>
                    <w:rPr>
                      <w:color w:val="002060"/>
                    </w:rPr>
                  </w:pPr>
                  <w:r w:rsidRPr="009357EF">
                    <w:rPr>
                      <w:color w:val="002060"/>
                    </w:rPr>
                    <w:t>7 - 5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494C7B" w14:textId="77777777" w:rsidR="009767AF" w:rsidRPr="009357EF" w:rsidRDefault="009767AF" w:rsidP="006619AE">
                  <w:pPr>
                    <w:pStyle w:val="rowtabella0"/>
                    <w:jc w:val="center"/>
                    <w:rPr>
                      <w:color w:val="002060"/>
                    </w:rPr>
                  </w:pPr>
                  <w:r w:rsidRPr="009357EF">
                    <w:rPr>
                      <w:color w:val="002060"/>
                    </w:rPr>
                    <w:t> </w:t>
                  </w:r>
                </w:p>
              </w:tc>
            </w:tr>
          </w:tbl>
          <w:p w14:paraId="061C0E46" w14:textId="77777777" w:rsidR="009767AF" w:rsidRPr="009357EF" w:rsidRDefault="009767AF" w:rsidP="006619AE">
            <w:pPr>
              <w:rPr>
                <w:color w:val="002060"/>
              </w:rPr>
            </w:pPr>
          </w:p>
        </w:tc>
      </w:tr>
    </w:tbl>
    <w:p w14:paraId="556722FE" w14:textId="77777777" w:rsidR="009767AF" w:rsidRPr="009357EF" w:rsidRDefault="009767AF" w:rsidP="009767AF">
      <w:pPr>
        <w:pStyle w:val="breakline"/>
        <w:rPr>
          <w:rFonts w:eastAsiaTheme="minorEastAsia"/>
          <w:color w:val="002060"/>
        </w:rPr>
      </w:pPr>
    </w:p>
    <w:p w14:paraId="70B63B6B" w14:textId="77777777" w:rsidR="009767AF" w:rsidRPr="009357EF" w:rsidRDefault="009767AF" w:rsidP="009767AF">
      <w:pPr>
        <w:pStyle w:val="breakline"/>
        <w:rPr>
          <w:color w:val="002060"/>
        </w:rPr>
      </w:pPr>
    </w:p>
    <w:p w14:paraId="1A126D36" w14:textId="77777777" w:rsidR="009767AF" w:rsidRPr="009357EF" w:rsidRDefault="009767AF" w:rsidP="009767AF">
      <w:pPr>
        <w:pStyle w:val="titoloprinc0"/>
        <w:rPr>
          <w:color w:val="002060"/>
        </w:rPr>
      </w:pPr>
      <w:r w:rsidRPr="009357EF">
        <w:rPr>
          <w:color w:val="002060"/>
        </w:rPr>
        <w:t>CLASSIFICA</w:t>
      </w:r>
    </w:p>
    <w:p w14:paraId="4FF4757A" w14:textId="77777777" w:rsidR="009767AF" w:rsidRPr="009357EF" w:rsidRDefault="009767AF" w:rsidP="009767AF">
      <w:pPr>
        <w:pStyle w:val="breakline"/>
        <w:rPr>
          <w:color w:val="002060"/>
        </w:rPr>
      </w:pPr>
    </w:p>
    <w:p w14:paraId="704BA062" w14:textId="77777777" w:rsidR="009767AF" w:rsidRPr="009357EF" w:rsidRDefault="009767AF" w:rsidP="009767AF">
      <w:pPr>
        <w:pStyle w:val="breakline"/>
        <w:rPr>
          <w:color w:val="002060"/>
        </w:rPr>
      </w:pPr>
    </w:p>
    <w:p w14:paraId="2054D25B" w14:textId="77777777" w:rsidR="009767AF" w:rsidRPr="009357EF" w:rsidRDefault="009767AF" w:rsidP="009767AF">
      <w:pPr>
        <w:pStyle w:val="sottotitolocampionato10"/>
        <w:rPr>
          <w:color w:val="002060"/>
        </w:rPr>
      </w:pPr>
      <w:r w:rsidRPr="009357EF">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767AF" w:rsidRPr="009357EF" w14:paraId="3B553C1F" w14:textId="77777777" w:rsidTr="006619A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69F2F" w14:textId="77777777" w:rsidR="009767AF" w:rsidRPr="009357EF" w:rsidRDefault="009767AF" w:rsidP="006619AE">
            <w:pPr>
              <w:pStyle w:val="headertabella0"/>
              <w:rPr>
                <w:color w:val="002060"/>
              </w:rPr>
            </w:pPr>
            <w:r w:rsidRPr="009357E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5BBC6" w14:textId="77777777" w:rsidR="009767AF" w:rsidRPr="009357EF" w:rsidRDefault="009767AF" w:rsidP="006619AE">
            <w:pPr>
              <w:pStyle w:val="headertabella0"/>
              <w:rPr>
                <w:color w:val="002060"/>
              </w:rPr>
            </w:pPr>
            <w:r w:rsidRPr="009357E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14B69" w14:textId="77777777" w:rsidR="009767AF" w:rsidRPr="009357EF" w:rsidRDefault="009767AF" w:rsidP="006619AE">
            <w:pPr>
              <w:pStyle w:val="headertabella0"/>
              <w:rPr>
                <w:color w:val="002060"/>
              </w:rPr>
            </w:pPr>
            <w:r w:rsidRPr="009357E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6C2A0" w14:textId="77777777" w:rsidR="009767AF" w:rsidRPr="009357EF" w:rsidRDefault="009767AF" w:rsidP="006619AE">
            <w:pPr>
              <w:pStyle w:val="headertabella0"/>
              <w:rPr>
                <w:color w:val="002060"/>
              </w:rPr>
            </w:pPr>
            <w:r w:rsidRPr="009357E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558E7" w14:textId="77777777" w:rsidR="009767AF" w:rsidRPr="009357EF" w:rsidRDefault="009767AF" w:rsidP="006619AE">
            <w:pPr>
              <w:pStyle w:val="headertabella0"/>
              <w:rPr>
                <w:color w:val="002060"/>
              </w:rPr>
            </w:pPr>
            <w:r w:rsidRPr="009357E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07B84" w14:textId="77777777" w:rsidR="009767AF" w:rsidRPr="009357EF" w:rsidRDefault="009767AF" w:rsidP="006619AE">
            <w:pPr>
              <w:pStyle w:val="headertabella0"/>
              <w:rPr>
                <w:color w:val="002060"/>
              </w:rPr>
            </w:pPr>
            <w:r w:rsidRPr="009357E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F82D9" w14:textId="77777777" w:rsidR="009767AF" w:rsidRPr="009357EF" w:rsidRDefault="009767AF" w:rsidP="006619AE">
            <w:pPr>
              <w:pStyle w:val="headertabella0"/>
              <w:rPr>
                <w:color w:val="002060"/>
              </w:rPr>
            </w:pPr>
            <w:r w:rsidRPr="009357E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B771B" w14:textId="77777777" w:rsidR="009767AF" w:rsidRPr="009357EF" w:rsidRDefault="009767AF" w:rsidP="006619AE">
            <w:pPr>
              <w:pStyle w:val="headertabella0"/>
              <w:rPr>
                <w:color w:val="002060"/>
              </w:rPr>
            </w:pPr>
            <w:r w:rsidRPr="009357E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50A18" w14:textId="77777777" w:rsidR="009767AF" w:rsidRPr="009357EF" w:rsidRDefault="009767AF" w:rsidP="006619AE">
            <w:pPr>
              <w:pStyle w:val="headertabella0"/>
              <w:rPr>
                <w:color w:val="002060"/>
              </w:rPr>
            </w:pPr>
            <w:r w:rsidRPr="009357E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118E8" w14:textId="77777777" w:rsidR="009767AF" w:rsidRPr="009357EF" w:rsidRDefault="009767AF" w:rsidP="006619AE">
            <w:pPr>
              <w:pStyle w:val="headertabella0"/>
              <w:rPr>
                <w:color w:val="002060"/>
              </w:rPr>
            </w:pPr>
            <w:r w:rsidRPr="009357EF">
              <w:rPr>
                <w:color w:val="002060"/>
              </w:rPr>
              <w:t>PE</w:t>
            </w:r>
          </w:p>
        </w:tc>
      </w:tr>
      <w:tr w:rsidR="009767AF" w:rsidRPr="009357EF" w14:paraId="6E0F899B" w14:textId="77777777" w:rsidTr="006619A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F041CF" w14:textId="77777777" w:rsidR="009767AF" w:rsidRPr="009357EF" w:rsidRDefault="009767AF" w:rsidP="006619AE">
            <w:pPr>
              <w:pStyle w:val="rowtabella0"/>
              <w:rPr>
                <w:color w:val="002060"/>
              </w:rPr>
            </w:pPr>
            <w:r w:rsidRPr="009357E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98627" w14:textId="77777777" w:rsidR="009767AF" w:rsidRPr="009357EF" w:rsidRDefault="009767AF" w:rsidP="006619AE">
            <w:pPr>
              <w:pStyle w:val="rowtabella0"/>
              <w:jc w:val="center"/>
              <w:rPr>
                <w:color w:val="002060"/>
              </w:rPr>
            </w:pPr>
            <w:r w:rsidRPr="009357E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C6BD9" w14:textId="77777777" w:rsidR="009767AF" w:rsidRPr="009357EF" w:rsidRDefault="009767AF" w:rsidP="006619AE">
            <w:pPr>
              <w:pStyle w:val="rowtabella0"/>
              <w:jc w:val="center"/>
              <w:rPr>
                <w:color w:val="002060"/>
              </w:rPr>
            </w:pPr>
            <w:r w:rsidRPr="009357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229F8" w14:textId="77777777" w:rsidR="009767AF" w:rsidRPr="009357EF" w:rsidRDefault="009767AF" w:rsidP="006619AE">
            <w:pPr>
              <w:pStyle w:val="rowtabella0"/>
              <w:jc w:val="center"/>
              <w:rPr>
                <w:color w:val="002060"/>
              </w:rPr>
            </w:pPr>
            <w:r w:rsidRPr="009357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0C32B" w14:textId="77777777" w:rsidR="009767AF" w:rsidRPr="009357EF" w:rsidRDefault="009767AF" w:rsidP="006619AE">
            <w:pPr>
              <w:pStyle w:val="rowtabella0"/>
              <w:jc w:val="center"/>
              <w:rPr>
                <w:color w:val="002060"/>
              </w:rPr>
            </w:pPr>
            <w:r w:rsidRPr="009357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C2BAD"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46AA2" w14:textId="77777777" w:rsidR="009767AF" w:rsidRPr="009357EF" w:rsidRDefault="009767AF" w:rsidP="006619AE">
            <w:pPr>
              <w:pStyle w:val="rowtabella0"/>
              <w:jc w:val="center"/>
              <w:rPr>
                <w:color w:val="002060"/>
              </w:rPr>
            </w:pPr>
            <w:r w:rsidRPr="009357E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B9A12" w14:textId="77777777" w:rsidR="009767AF" w:rsidRPr="009357EF" w:rsidRDefault="009767AF" w:rsidP="006619AE">
            <w:pPr>
              <w:pStyle w:val="rowtabella0"/>
              <w:jc w:val="center"/>
              <w:rPr>
                <w:color w:val="002060"/>
              </w:rPr>
            </w:pPr>
            <w:r w:rsidRPr="009357E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2A0D8" w14:textId="77777777" w:rsidR="009767AF" w:rsidRPr="009357EF" w:rsidRDefault="009767AF" w:rsidP="006619AE">
            <w:pPr>
              <w:pStyle w:val="rowtabella0"/>
              <w:jc w:val="center"/>
              <w:rPr>
                <w:color w:val="002060"/>
              </w:rPr>
            </w:pPr>
            <w:r w:rsidRPr="009357E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1657E" w14:textId="77777777" w:rsidR="009767AF" w:rsidRPr="009357EF" w:rsidRDefault="009767AF" w:rsidP="006619AE">
            <w:pPr>
              <w:pStyle w:val="rowtabella0"/>
              <w:jc w:val="center"/>
              <w:rPr>
                <w:color w:val="002060"/>
              </w:rPr>
            </w:pPr>
            <w:r w:rsidRPr="009357EF">
              <w:rPr>
                <w:color w:val="002060"/>
              </w:rPr>
              <w:t>0</w:t>
            </w:r>
          </w:p>
        </w:tc>
      </w:tr>
      <w:tr w:rsidR="009767AF" w:rsidRPr="009357EF" w14:paraId="2FF3D74D" w14:textId="77777777" w:rsidTr="006619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1F02A8" w14:textId="77777777" w:rsidR="009767AF" w:rsidRPr="009357EF" w:rsidRDefault="009767AF" w:rsidP="006619AE">
            <w:pPr>
              <w:pStyle w:val="rowtabella0"/>
              <w:rPr>
                <w:color w:val="002060"/>
              </w:rPr>
            </w:pPr>
            <w:r w:rsidRPr="009357EF">
              <w:rPr>
                <w:color w:val="002060"/>
              </w:rPr>
              <w:lastRenderedPageBreak/>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5D0E7" w14:textId="77777777" w:rsidR="009767AF" w:rsidRPr="009357EF" w:rsidRDefault="009767AF" w:rsidP="006619AE">
            <w:pPr>
              <w:pStyle w:val="rowtabella0"/>
              <w:jc w:val="center"/>
              <w:rPr>
                <w:color w:val="002060"/>
              </w:rPr>
            </w:pPr>
            <w:r w:rsidRPr="009357E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C2101" w14:textId="77777777" w:rsidR="009767AF" w:rsidRPr="009357EF" w:rsidRDefault="009767AF" w:rsidP="006619AE">
            <w:pPr>
              <w:pStyle w:val="rowtabella0"/>
              <w:jc w:val="center"/>
              <w:rPr>
                <w:color w:val="002060"/>
              </w:rPr>
            </w:pPr>
            <w:r w:rsidRPr="009357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B2391" w14:textId="77777777" w:rsidR="009767AF" w:rsidRPr="009357EF" w:rsidRDefault="009767AF" w:rsidP="006619AE">
            <w:pPr>
              <w:pStyle w:val="rowtabella0"/>
              <w:jc w:val="center"/>
              <w:rPr>
                <w:color w:val="002060"/>
              </w:rPr>
            </w:pPr>
            <w:r w:rsidRPr="009357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04359" w14:textId="77777777" w:rsidR="009767AF" w:rsidRPr="009357EF" w:rsidRDefault="009767AF" w:rsidP="006619AE">
            <w:pPr>
              <w:pStyle w:val="rowtabella0"/>
              <w:jc w:val="center"/>
              <w:rPr>
                <w:color w:val="002060"/>
              </w:rPr>
            </w:pPr>
            <w:r w:rsidRPr="009357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486B9" w14:textId="77777777" w:rsidR="009767AF" w:rsidRPr="009357EF" w:rsidRDefault="009767AF" w:rsidP="006619AE">
            <w:pPr>
              <w:pStyle w:val="rowtabella0"/>
              <w:jc w:val="center"/>
              <w:rPr>
                <w:color w:val="002060"/>
              </w:rPr>
            </w:pPr>
            <w:r w:rsidRPr="009357E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1356E" w14:textId="77777777" w:rsidR="009767AF" w:rsidRPr="009357EF" w:rsidRDefault="009767AF" w:rsidP="006619AE">
            <w:pPr>
              <w:pStyle w:val="rowtabella0"/>
              <w:jc w:val="center"/>
              <w:rPr>
                <w:color w:val="002060"/>
              </w:rPr>
            </w:pPr>
            <w:r w:rsidRPr="009357E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BAF14" w14:textId="77777777" w:rsidR="009767AF" w:rsidRPr="009357EF" w:rsidRDefault="009767AF" w:rsidP="006619AE">
            <w:pPr>
              <w:pStyle w:val="rowtabella0"/>
              <w:jc w:val="center"/>
              <w:rPr>
                <w:color w:val="002060"/>
              </w:rPr>
            </w:pPr>
            <w:r w:rsidRPr="009357E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85E3F" w14:textId="77777777" w:rsidR="009767AF" w:rsidRPr="009357EF" w:rsidRDefault="009767AF" w:rsidP="006619AE">
            <w:pPr>
              <w:pStyle w:val="rowtabella0"/>
              <w:jc w:val="center"/>
              <w:rPr>
                <w:color w:val="002060"/>
              </w:rPr>
            </w:pPr>
            <w:r w:rsidRPr="009357E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45168" w14:textId="77777777" w:rsidR="009767AF" w:rsidRPr="009357EF" w:rsidRDefault="009767AF" w:rsidP="006619AE">
            <w:pPr>
              <w:pStyle w:val="rowtabella0"/>
              <w:jc w:val="center"/>
              <w:rPr>
                <w:color w:val="002060"/>
              </w:rPr>
            </w:pPr>
            <w:r w:rsidRPr="009357EF">
              <w:rPr>
                <w:color w:val="002060"/>
              </w:rPr>
              <w:t>0</w:t>
            </w:r>
          </w:p>
        </w:tc>
      </w:tr>
      <w:tr w:rsidR="009767AF" w:rsidRPr="009357EF" w14:paraId="486A45CE" w14:textId="77777777" w:rsidTr="006619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977A9E" w14:textId="77777777" w:rsidR="009767AF" w:rsidRPr="009357EF" w:rsidRDefault="009767AF" w:rsidP="006619AE">
            <w:pPr>
              <w:pStyle w:val="rowtabella0"/>
              <w:rPr>
                <w:color w:val="002060"/>
              </w:rPr>
            </w:pPr>
            <w:r w:rsidRPr="009357E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7CA7A" w14:textId="77777777" w:rsidR="009767AF" w:rsidRPr="009357EF" w:rsidRDefault="009767AF" w:rsidP="006619AE">
            <w:pPr>
              <w:pStyle w:val="rowtabella0"/>
              <w:jc w:val="center"/>
              <w:rPr>
                <w:color w:val="002060"/>
              </w:rPr>
            </w:pPr>
            <w:r w:rsidRPr="009357E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F8450" w14:textId="77777777" w:rsidR="009767AF" w:rsidRPr="009357EF" w:rsidRDefault="009767AF" w:rsidP="006619AE">
            <w:pPr>
              <w:pStyle w:val="rowtabella0"/>
              <w:jc w:val="center"/>
              <w:rPr>
                <w:color w:val="002060"/>
              </w:rPr>
            </w:pPr>
            <w:r w:rsidRPr="009357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3AA4E" w14:textId="77777777" w:rsidR="009767AF" w:rsidRPr="009357EF" w:rsidRDefault="009767AF" w:rsidP="006619AE">
            <w:pPr>
              <w:pStyle w:val="rowtabella0"/>
              <w:jc w:val="center"/>
              <w:rPr>
                <w:color w:val="002060"/>
              </w:rPr>
            </w:pPr>
            <w:r w:rsidRPr="009357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969D9" w14:textId="77777777" w:rsidR="009767AF" w:rsidRPr="009357EF" w:rsidRDefault="009767AF" w:rsidP="006619AE">
            <w:pPr>
              <w:pStyle w:val="rowtabella0"/>
              <w:jc w:val="center"/>
              <w:rPr>
                <w:color w:val="002060"/>
              </w:rPr>
            </w:pPr>
            <w:r w:rsidRPr="009357E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E78CF" w14:textId="77777777" w:rsidR="009767AF" w:rsidRPr="009357EF" w:rsidRDefault="009767AF" w:rsidP="006619AE">
            <w:pPr>
              <w:pStyle w:val="rowtabella0"/>
              <w:jc w:val="center"/>
              <w:rPr>
                <w:color w:val="002060"/>
              </w:rPr>
            </w:pPr>
            <w:r w:rsidRPr="009357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D61E8" w14:textId="77777777" w:rsidR="009767AF" w:rsidRPr="009357EF" w:rsidRDefault="009767AF" w:rsidP="006619AE">
            <w:pPr>
              <w:pStyle w:val="rowtabella0"/>
              <w:jc w:val="center"/>
              <w:rPr>
                <w:color w:val="002060"/>
              </w:rPr>
            </w:pPr>
            <w:r w:rsidRPr="009357E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1F0C7" w14:textId="77777777" w:rsidR="009767AF" w:rsidRPr="009357EF" w:rsidRDefault="009767AF" w:rsidP="006619AE">
            <w:pPr>
              <w:pStyle w:val="rowtabella0"/>
              <w:jc w:val="center"/>
              <w:rPr>
                <w:color w:val="002060"/>
              </w:rPr>
            </w:pPr>
            <w:r w:rsidRPr="009357E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EC08F" w14:textId="77777777" w:rsidR="009767AF" w:rsidRPr="009357EF" w:rsidRDefault="009767AF" w:rsidP="006619AE">
            <w:pPr>
              <w:pStyle w:val="rowtabella0"/>
              <w:jc w:val="center"/>
              <w:rPr>
                <w:color w:val="002060"/>
              </w:rPr>
            </w:pPr>
            <w:r w:rsidRPr="009357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E059D" w14:textId="77777777" w:rsidR="009767AF" w:rsidRPr="009357EF" w:rsidRDefault="009767AF" w:rsidP="006619AE">
            <w:pPr>
              <w:pStyle w:val="rowtabella0"/>
              <w:jc w:val="center"/>
              <w:rPr>
                <w:color w:val="002060"/>
              </w:rPr>
            </w:pPr>
            <w:r w:rsidRPr="009357EF">
              <w:rPr>
                <w:color w:val="002060"/>
              </w:rPr>
              <w:t>0</w:t>
            </w:r>
          </w:p>
        </w:tc>
      </w:tr>
      <w:tr w:rsidR="009767AF" w:rsidRPr="009357EF" w14:paraId="2162A71F" w14:textId="77777777" w:rsidTr="006619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04CDA6" w14:textId="77777777" w:rsidR="009767AF" w:rsidRPr="009357EF" w:rsidRDefault="009767AF" w:rsidP="006619AE">
            <w:pPr>
              <w:pStyle w:val="rowtabella0"/>
              <w:rPr>
                <w:color w:val="002060"/>
              </w:rPr>
            </w:pPr>
            <w:r w:rsidRPr="009357E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21CAA" w14:textId="77777777" w:rsidR="009767AF" w:rsidRPr="009357EF" w:rsidRDefault="009767AF" w:rsidP="006619AE">
            <w:pPr>
              <w:pStyle w:val="rowtabella0"/>
              <w:jc w:val="center"/>
              <w:rPr>
                <w:color w:val="002060"/>
              </w:rPr>
            </w:pPr>
            <w:r w:rsidRPr="009357E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28AE9" w14:textId="77777777" w:rsidR="009767AF" w:rsidRPr="009357EF" w:rsidRDefault="009767AF" w:rsidP="006619AE">
            <w:pPr>
              <w:pStyle w:val="rowtabella0"/>
              <w:jc w:val="center"/>
              <w:rPr>
                <w:color w:val="002060"/>
              </w:rPr>
            </w:pPr>
            <w:r w:rsidRPr="009357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7EEBB" w14:textId="77777777" w:rsidR="009767AF" w:rsidRPr="009357EF" w:rsidRDefault="009767AF" w:rsidP="006619AE">
            <w:pPr>
              <w:pStyle w:val="rowtabella0"/>
              <w:jc w:val="center"/>
              <w:rPr>
                <w:color w:val="002060"/>
              </w:rPr>
            </w:pPr>
            <w:r w:rsidRPr="009357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E267E" w14:textId="77777777" w:rsidR="009767AF" w:rsidRPr="009357EF" w:rsidRDefault="009767AF" w:rsidP="006619AE">
            <w:pPr>
              <w:pStyle w:val="rowtabella0"/>
              <w:jc w:val="center"/>
              <w:rPr>
                <w:color w:val="002060"/>
              </w:rPr>
            </w:pPr>
            <w:r w:rsidRPr="009357E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79035" w14:textId="77777777" w:rsidR="009767AF" w:rsidRPr="009357EF" w:rsidRDefault="009767AF" w:rsidP="006619AE">
            <w:pPr>
              <w:pStyle w:val="rowtabella0"/>
              <w:jc w:val="center"/>
              <w:rPr>
                <w:color w:val="002060"/>
              </w:rPr>
            </w:pPr>
            <w:r w:rsidRPr="009357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41253" w14:textId="77777777" w:rsidR="009767AF" w:rsidRPr="009357EF" w:rsidRDefault="009767AF" w:rsidP="006619AE">
            <w:pPr>
              <w:pStyle w:val="rowtabella0"/>
              <w:jc w:val="center"/>
              <w:rPr>
                <w:color w:val="002060"/>
              </w:rPr>
            </w:pPr>
            <w:r w:rsidRPr="009357E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FE885" w14:textId="77777777" w:rsidR="009767AF" w:rsidRPr="009357EF" w:rsidRDefault="009767AF" w:rsidP="006619AE">
            <w:pPr>
              <w:pStyle w:val="rowtabella0"/>
              <w:jc w:val="center"/>
              <w:rPr>
                <w:color w:val="002060"/>
              </w:rPr>
            </w:pPr>
            <w:r w:rsidRPr="009357E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82583" w14:textId="77777777" w:rsidR="009767AF" w:rsidRPr="009357EF" w:rsidRDefault="009767AF" w:rsidP="006619AE">
            <w:pPr>
              <w:pStyle w:val="rowtabella0"/>
              <w:jc w:val="center"/>
              <w:rPr>
                <w:color w:val="002060"/>
              </w:rPr>
            </w:pPr>
            <w:r w:rsidRPr="009357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3DB58" w14:textId="77777777" w:rsidR="009767AF" w:rsidRPr="009357EF" w:rsidRDefault="009767AF" w:rsidP="006619AE">
            <w:pPr>
              <w:pStyle w:val="rowtabella0"/>
              <w:jc w:val="center"/>
              <w:rPr>
                <w:color w:val="002060"/>
              </w:rPr>
            </w:pPr>
            <w:r w:rsidRPr="009357EF">
              <w:rPr>
                <w:color w:val="002060"/>
              </w:rPr>
              <w:t>0</w:t>
            </w:r>
          </w:p>
        </w:tc>
      </w:tr>
      <w:tr w:rsidR="009767AF" w:rsidRPr="009357EF" w14:paraId="7DC5A1BC" w14:textId="77777777" w:rsidTr="006619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B2162B" w14:textId="77777777" w:rsidR="009767AF" w:rsidRPr="009357EF" w:rsidRDefault="009767AF" w:rsidP="006619AE">
            <w:pPr>
              <w:pStyle w:val="rowtabella0"/>
              <w:rPr>
                <w:color w:val="002060"/>
              </w:rPr>
            </w:pPr>
            <w:r w:rsidRPr="009357EF">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95B85" w14:textId="77777777" w:rsidR="009767AF" w:rsidRPr="009357EF" w:rsidRDefault="009767AF" w:rsidP="006619AE">
            <w:pPr>
              <w:pStyle w:val="rowtabella0"/>
              <w:jc w:val="center"/>
              <w:rPr>
                <w:color w:val="002060"/>
              </w:rPr>
            </w:pPr>
            <w:r w:rsidRPr="009357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8C660" w14:textId="77777777" w:rsidR="009767AF" w:rsidRPr="009357EF" w:rsidRDefault="009767AF" w:rsidP="006619AE">
            <w:pPr>
              <w:pStyle w:val="rowtabella0"/>
              <w:jc w:val="center"/>
              <w:rPr>
                <w:color w:val="002060"/>
              </w:rPr>
            </w:pPr>
            <w:r w:rsidRPr="009357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F082C" w14:textId="77777777" w:rsidR="009767AF" w:rsidRPr="009357EF" w:rsidRDefault="009767AF" w:rsidP="006619AE">
            <w:pPr>
              <w:pStyle w:val="rowtabella0"/>
              <w:jc w:val="center"/>
              <w:rPr>
                <w:color w:val="002060"/>
              </w:rPr>
            </w:pPr>
            <w:r w:rsidRPr="009357E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95BC6"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281F6" w14:textId="77777777" w:rsidR="009767AF" w:rsidRPr="009357EF" w:rsidRDefault="009767AF" w:rsidP="006619AE">
            <w:pPr>
              <w:pStyle w:val="rowtabella0"/>
              <w:jc w:val="center"/>
              <w:rPr>
                <w:color w:val="002060"/>
              </w:rPr>
            </w:pPr>
            <w:r w:rsidRPr="009357E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09BB4" w14:textId="77777777" w:rsidR="009767AF" w:rsidRPr="009357EF" w:rsidRDefault="009767AF" w:rsidP="006619AE">
            <w:pPr>
              <w:pStyle w:val="rowtabella0"/>
              <w:jc w:val="center"/>
              <w:rPr>
                <w:color w:val="002060"/>
              </w:rPr>
            </w:pPr>
            <w:r w:rsidRPr="009357E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1F9FD" w14:textId="77777777" w:rsidR="009767AF" w:rsidRPr="009357EF" w:rsidRDefault="009767AF" w:rsidP="006619AE">
            <w:pPr>
              <w:pStyle w:val="rowtabella0"/>
              <w:jc w:val="center"/>
              <w:rPr>
                <w:color w:val="002060"/>
              </w:rPr>
            </w:pPr>
            <w:r w:rsidRPr="009357E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0688F" w14:textId="77777777" w:rsidR="009767AF" w:rsidRPr="009357EF" w:rsidRDefault="009767AF" w:rsidP="006619AE">
            <w:pPr>
              <w:pStyle w:val="rowtabella0"/>
              <w:jc w:val="center"/>
              <w:rPr>
                <w:color w:val="002060"/>
              </w:rPr>
            </w:pPr>
            <w:r w:rsidRPr="009357E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7DCFD" w14:textId="77777777" w:rsidR="009767AF" w:rsidRPr="009357EF" w:rsidRDefault="009767AF" w:rsidP="006619AE">
            <w:pPr>
              <w:pStyle w:val="rowtabella0"/>
              <w:jc w:val="center"/>
              <w:rPr>
                <w:color w:val="002060"/>
              </w:rPr>
            </w:pPr>
            <w:r w:rsidRPr="009357EF">
              <w:rPr>
                <w:color w:val="002060"/>
              </w:rPr>
              <w:t>0</w:t>
            </w:r>
          </w:p>
        </w:tc>
      </w:tr>
      <w:tr w:rsidR="009767AF" w:rsidRPr="009357EF" w14:paraId="346E8B41" w14:textId="77777777" w:rsidTr="006619A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DAA29C" w14:textId="77777777" w:rsidR="009767AF" w:rsidRPr="009357EF" w:rsidRDefault="009767AF" w:rsidP="006619AE">
            <w:pPr>
              <w:pStyle w:val="rowtabella0"/>
              <w:rPr>
                <w:color w:val="002060"/>
              </w:rPr>
            </w:pPr>
            <w:r w:rsidRPr="009357EF">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CF125" w14:textId="77777777" w:rsidR="009767AF" w:rsidRPr="009357EF" w:rsidRDefault="009767AF" w:rsidP="006619AE">
            <w:pPr>
              <w:pStyle w:val="rowtabella0"/>
              <w:jc w:val="center"/>
              <w:rPr>
                <w:color w:val="002060"/>
              </w:rPr>
            </w:pPr>
            <w:r w:rsidRPr="009357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BF44E" w14:textId="77777777" w:rsidR="009767AF" w:rsidRPr="009357EF" w:rsidRDefault="009767AF" w:rsidP="006619AE">
            <w:pPr>
              <w:pStyle w:val="rowtabella0"/>
              <w:jc w:val="center"/>
              <w:rPr>
                <w:color w:val="002060"/>
              </w:rPr>
            </w:pPr>
            <w:r w:rsidRPr="009357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82256" w14:textId="77777777" w:rsidR="009767AF" w:rsidRPr="009357EF" w:rsidRDefault="009767AF" w:rsidP="006619AE">
            <w:pPr>
              <w:pStyle w:val="rowtabella0"/>
              <w:jc w:val="center"/>
              <w:rPr>
                <w:color w:val="002060"/>
              </w:rPr>
            </w:pPr>
            <w:r w:rsidRPr="009357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A1A74" w14:textId="77777777" w:rsidR="009767AF" w:rsidRPr="009357EF" w:rsidRDefault="009767AF" w:rsidP="006619AE">
            <w:pPr>
              <w:pStyle w:val="rowtabella0"/>
              <w:jc w:val="center"/>
              <w:rPr>
                <w:color w:val="002060"/>
              </w:rPr>
            </w:pPr>
            <w:r w:rsidRPr="009357E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5AC7C" w14:textId="77777777" w:rsidR="009767AF" w:rsidRPr="009357EF" w:rsidRDefault="009767AF" w:rsidP="006619AE">
            <w:pPr>
              <w:pStyle w:val="rowtabella0"/>
              <w:jc w:val="center"/>
              <w:rPr>
                <w:color w:val="002060"/>
              </w:rPr>
            </w:pPr>
            <w:r w:rsidRPr="009357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6CA71" w14:textId="77777777" w:rsidR="009767AF" w:rsidRPr="009357EF" w:rsidRDefault="009767AF" w:rsidP="006619AE">
            <w:pPr>
              <w:pStyle w:val="rowtabella0"/>
              <w:jc w:val="center"/>
              <w:rPr>
                <w:color w:val="002060"/>
              </w:rPr>
            </w:pPr>
            <w:r w:rsidRPr="009357E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13023" w14:textId="77777777" w:rsidR="009767AF" w:rsidRPr="009357EF" w:rsidRDefault="009767AF" w:rsidP="006619AE">
            <w:pPr>
              <w:pStyle w:val="rowtabella0"/>
              <w:jc w:val="center"/>
              <w:rPr>
                <w:color w:val="002060"/>
              </w:rPr>
            </w:pPr>
            <w:r w:rsidRPr="009357E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083D6" w14:textId="77777777" w:rsidR="009767AF" w:rsidRPr="009357EF" w:rsidRDefault="009767AF" w:rsidP="006619AE">
            <w:pPr>
              <w:pStyle w:val="rowtabella0"/>
              <w:jc w:val="center"/>
              <w:rPr>
                <w:color w:val="002060"/>
              </w:rPr>
            </w:pPr>
            <w:r w:rsidRPr="009357E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E6968" w14:textId="77777777" w:rsidR="009767AF" w:rsidRPr="009357EF" w:rsidRDefault="009767AF" w:rsidP="006619AE">
            <w:pPr>
              <w:pStyle w:val="rowtabella0"/>
              <w:jc w:val="center"/>
              <w:rPr>
                <w:color w:val="002060"/>
              </w:rPr>
            </w:pPr>
            <w:r w:rsidRPr="009357EF">
              <w:rPr>
                <w:color w:val="002060"/>
              </w:rPr>
              <w:t>0</w:t>
            </w:r>
          </w:p>
        </w:tc>
      </w:tr>
    </w:tbl>
    <w:p w14:paraId="0FE1199A" w14:textId="77777777" w:rsidR="009767AF" w:rsidRPr="009357EF" w:rsidRDefault="009767AF" w:rsidP="009767AF">
      <w:pPr>
        <w:pStyle w:val="breakline"/>
        <w:rPr>
          <w:rFonts w:eastAsiaTheme="minorEastAsia"/>
          <w:color w:val="002060"/>
        </w:rPr>
      </w:pPr>
    </w:p>
    <w:p w14:paraId="499FEC61" w14:textId="77777777" w:rsidR="009767AF" w:rsidRPr="009357EF" w:rsidRDefault="009767AF" w:rsidP="009767AF">
      <w:pPr>
        <w:pStyle w:val="breakline"/>
        <w:rPr>
          <w:color w:val="002060"/>
        </w:rPr>
      </w:pPr>
    </w:p>
    <w:p w14:paraId="173C315D" w14:textId="77777777" w:rsidR="009767AF" w:rsidRPr="009357EF" w:rsidRDefault="009767AF" w:rsidP="009767AF">
      <w:pPr>
        <w:pStyle w:val="sottotitolocampionato10"/>
        <w:rPr>
          <w:color w:val="002060"/>
        </w:rPr>
      </w:pPr>
      <w:r w:rsidRPr="009357EF">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767AF" w:rsidRPr="009357EF" w14:paraId="3EFED466" w14:textId="77777777" w:rsidTr="006619A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E7461" w14:textId="77777777" w:rsidR="009767AF" w:rsidRPr="009357EF" w:rsidRDefault="009767AF" w:rsidP="006619AE">
            <w:pPr>
              <w:pStyle w:val="headertabella0"/>
              <w:rPr>
                <w:color w:val="002060"/>
              </w:rPr>
            </w:pPr>
            <w:r w:rsidRPr="009357E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3A4E7" w14:textId="77777777" w:rsidR="009767AF" w:rsidRPr="009357EF" w:rsidRDefault="009767AF" w:rsidP="006619AE">
            <w:pPr>
              <w:pStyle w:val="headertabella0"/>
              <w:rPr>
                <w:color w:val="002060"/>
              </w:rPr>
            </w:pPr>
            <w:r w:rsidRPr="009357E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9E88A" w14:textId="77777777" w:rsidR="009767AF" w:rsidRPr="009357EF" w:rsidRDefault="009767AF" w:rsidP="006619AE">
            <w:pPr>
              <w:pStyle w:val="headertabella0"/>
              <w:rPr>
                <w:color w:val="002060"/>
              </w:rPr>
            </w:pPr>
            <w:r w:rsidRPr="009357E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ADFEE" w14:textId="77777777" w:rsidR="009767AF" w:rsidRPr="009357EF" w:rsidRDefault="009767AF" w:rsidP="006619AE">
            <w:pPr>
              <w:pStyle w:val="headertabella0"/>
              <w:rPr>
                <w:color w:val="002060"/>
              </w:rPr>
            </w:pPr>
            <w:r w:rsidRPr="009357E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D9996" w14:textId="77777777" w:rsidR="009767AF" w:rsidRPr="009357EF" w:rsidRDefault="009767AF" w:rsidP="006619AE">
            <w:pPr>
              <w:pStyle w:val="headertabella0"/>
              <w:rPr>
                <w:color w:val="002060"/>
              </w:rPr>
            </w:pPr>
            <w:r w:rsidRPr="009357E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9C717" w14:textId="77777777" w:rsidR="009767AF" w:rsidRPr="009357EF" w:rsidRDefault="009767AF" w:rsidP="006619AE">
            <w:pPr>
              <w:pStyle w:val="headertabella0"/>
              <w:rPr>
                <w:color w:val="002060"/>
              </w:rPr>
            </w:pPr>
            <w:r w:rsidRPr="009357E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78EA8" w14:textId="77777777" w:rsidR="009767AF" w:rsidRPr="009357EF" w:rsidRDefault="009767AF" w:rsidP="006619AE">
            <w:pPr>
              <w:pStyle w:val="headertabella0"/>
              <w:rPr>
                <w:color w:val="002060"/>
              </w:rPr>
            </w:pPr>
            <w:r w:rsidRPr="009357E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87993" w14:textId="77777777" w:rsidR="009767AF" w:rsidRPr="009357EF" w:rsidRDefault="009767AF" w:rsidP="006619AE">
            <w:pPr>
              <w:pStyle w:val="headertabella0"/>
              <w:rPr>
                <w:color w:val="002060"/>
              </w:rPr>
            </w:pPr>
            <w:r w:rsidRPr="009357E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D0598" w14:textId="77777777" w:rsidR="009767AF" w:rsidRPr="009357EF" w:rsidRDefault="009767AF" w:rsidP="006619AE">
            <w:pPr>
              <w:pStyle w:val="headertabella0"/>
              <w:rPr>
                <w:color w:val="002060"/>
              </w:rPr>
            </w:pPr>
            <w:r w:rsidRPr="009357E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C8889" w14:textId="77777777" w:rsidR="009767AF" w:rsidRPr="009357EF" w:rsidRDefault="009767AF" w:rsidP="006619AE">
            <w:pPr>
              <w:pStyle w:val="headertabella0"/>
              <w:rPr>
                <w:color w:val="002060"/>
              </w:rPr>
            </w:pPr>
            <w:r w:rsidRPr="009357EF">
              <w:rPr>
                <w:color w:val="002060"/>
              </w:rPr>
              <w:t>PE</w:t>
            </w:r>
          </w:p>
        </w:tc>
      </w:tr>
      <w:tr w:rsidR="009767AF" w:rsidRPr="009357EF" w14:paraId="6D3F8BA5" w14:textId="77777777" w:rsidTr="006619A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2724B8" w14:textId="77777777" w:rsidR="009767AF" w:rsidRPr="009357EF" w:rsidRDefault="009767AF" w:rsidP="006619AE">
            <w:pPr>
              <w:pStyle w:val="rowtabella0"/>
              <w:rPr>
                <w:color w:val="002060"/>
              </w:rPr>
            </w:pPr>
            <w:r w:rsidRPr="009357EF">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8949D" w14:textId="77777777" w:rsidR="009767AF" w:rsidRPr="009357EF" w:rsidRDefault="009767AF" w:rsidP="006619AE">
            <w:pPr>
              <w:pStyle w:val="rowtabella0"/>
              <w:jc w:val="center"/>
              <w:rPr>
                <w:color w:val="002060"/>
              </w:rPr>
            </w:pPr>
            <w:r w:rsidRPr="009357E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A28D8" w14:textId="77777777" w:rsidR="009767AF" w:rsidRPr="009357EF" w:rsidRDefault="009767AF" w:rsidP="006619AE">
            <w:pPr>
              <w:pStyle w:val="rowtabella0"/>
              <w:jc w:val="center"/>
              <w:rPr>
                <w:color w:val="002060"/>
              </w:rPr>
            </w:pPr>
            <w:r w:rsidRPr="009357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DD031" w14:textId="77777777" w:rsidR="009767AF" w:rsidRPr="009357EF" w:rsidRDefault="009767AF" w:rsidP="006619AE">
            <w:pPr>
              <w:pStyle w:val="rowtabella0"/>
              <w:jc w:val="center"/>
              <w:rPr>
                <w:color w:val="002060"/>
              </w:rPr>
            </w:pPr>
            <w:r w:rsidRPr="009357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8CD08" w14:textId="77777777" w:rsidR="009767AF" w:rsidRPr="009357EF" w:rsidRDefault="009767AF" w:rsidP="006619AE">
            <w:pPr>
              <w:pStyle w:val="rowtabella0"/>
              <w:jc w:val="center"/>
              <w:rPr>
                <w:color w:val="002060"/>
              </w:rPr>
            </w:pPr>
            <w:r w:rsidRPr="009357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E6EAB" w14:textId="77777777" w:rsidR="009767AF" w:rsidRPr="009357EF" w:rsidRDefault="009767AF" w:rsidP="006619AE">
            <w:pPr>
              <w:pStyle w:val="rowtabella0"/>
              <w:jc w:val="center"/>
              <w:rPr>
                <w:color w:val="002060"/>
              </w:rPr>
            </w:pPr>
            <w:r w:rsidRPr="009357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869E5" w14:textId="77777777" w:rsidR="009767AF" w:rsidRPr="009357EF" w:rsidRDefault="009767AF" w:rsidP="006619AE">
            <w:pPr>
              <w:pStyle w:val="rowtabella0"/>
              <w:jc w:val="center"/>
              <w:rPr>
                <w:color w:val="002060"/>
              </w:rPr>
            </w:pPr>
            <w:r w:rsidRPr="009357E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32C84" w14:textId="77777777" w:rsidR="009767AF" w:rsidRPr="009357EF" w:rsidRDefault="009767AF" w:rsidP="006619AE">
            <w:pPr>
              <w:pStyle w:val="rowtabella0"/>
              <w:jc w:val="center"/>
              <w:rPr>
                <w:color w:val="002060"/>
              </w:rPr>
            </w:pPr>
            <w:r w:rsidRPr="009357E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F91E2" w14:textId="77777777" w:rsidR="009767AF" w:rsidRPr="009357EF" w:rsidRDefault="009767AF" w:rsidP="006619AE">
            <w:pPr>
              <w:pStyle w:val="rowtabella0"/>
              <w:jc w:val="center"/>
              <w:rPr>
                <w:color w:val="002060"/>
              </w:rPr>
            </w:pPr>
            <w:r w:rsidRPr="009357E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C3AFC" w14:textId="77777777" w:rsidR="009767AF" w:rsidRPr="009357EF" w:rsidRDefault="009767AF" w:rsidP="006619AE">
            <w:pPr>
              <w:pStyle w:val="rowtabella0"/>
              <w:jc w:val="center"/>
              <w:rPr>
                <w:color w:val="002060"/>
              </w:rPr>
            </w:pPr>
            <w:r w:rsidRPr="009357EF">
              <w:rPr>
                <w:color w:val="002060"/>
              </w:rPr>
              <w:t>0</w:t>
            </w:r>
          </w:p>
        </w:tc>
      </w:tr>
      <w:tr w:rsidR="009767AF" w:rsidRPr="009357EF" w14:paraId="07AA4D81" w14:textId="77777777" w:rsidTr="006619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DD1853" w14:textId="77777777" w:rsidR="009767AF" w:rsidRPr="009357EF" w:rsidRDefault="009767AF" w:rsidP="006619AE">
            <w:pPr>
              <w:pStyle w:val="rowtabella0"/>
              <w:rPr>
                <w:color w:val="002060"/>
              </w:rPr>
            </w:pPr>
            <w:r w:rsidRPr="009357E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B0AD5" w14:textId="77777777" w:rsidR="009767AF" w:rsidRPr="009357EF" w:rsidRDefault="009767AF" w:rsidP="006619AE">
            <w:pPr>
              <w:pStyle w:val="rowtabella0"/>
              <w:jc w:val="center"/>
              <w:rPr>
                <w:color w:val="002060"/>
              </w:rPr>
            </w:pPr>
            <w:r w:rsidRPr="009357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B6FAF" w14:textId="77777777" w:rsidR="009767AF" w:rsidRPr="009357EF" w:rsidRDefault="009767AF" w:rsidP="006619AE">
            <w:pPr>
              <w:pStyle w:val="rowtabella0"/>
              <w:jc w:val="center"/>
              <w:rPr>
                <w:color w:val="002060"/>
              </w:rPr>
            </w:pPr>
            <w:r w:rsidRPr="009357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87266" w14:textId="77777777" w:rsidR="009767AF" w:rsidRPr="009357EF" w:rsidRDefault="009767AF" w:rsidP="006619AE">
            <w:pPr>
              <w:pStyle w:val="rowtabella0"/>
              <w:jc w:val="center"/>
              <w:rPr>
                <w:color w:val="002060"/>
              </w:rPr>
            </w:pPr>
            <w:r w:rsidRPr="009357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9AD7D" w14:textId="77777777" w:rsidR="009767AF" w:rsidRPr="009357EF" w:rsidRDefault="009767AF" w:rsidP="006619AE">
            <w:pPr>
              <w:pStyle w:val="rowtabella0"/>
              <w:jc w:val="center"/>
              <w:rPr>
                <w:color w:val="002060"/>
              </w:rPr>
            </w:pPr>
            <w:r w:rsidRPr="009357E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166C2"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FEBDA" w14:textId="77777777" w:rsidR="009767AF" w:rsidRPr="009357EF" w:rsidRDefault="009767AF" w:rsidP="006619AE">
            <w:pPr>
              <w:pStyle w:val="rowtabella0"/>
              <w:jc w:val="center"/>
              <w:rPr>
                <w:color w:val="002060"/>
              </w:rPr>
            </w:pPr>
            <w:r w:rsidRPr="009357E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8000F" w14:textId="77777777" w:rsidR="009767AF" w:rsidRPr="009357EF" w:rsidRDefault="009767AF" w:rsidP="006619AE">
            <w:pPr>
              <w:pStyle w:val="rowtabella0"/>
              <w:jc w:val="center"/>
              <w:rPr>
                <w:color w:val="002060"/>
              </w:rPr>
            </w:pPr>
            <w:r w:rsidRPr="009357E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70EA5" w14:textId="77777777" w:rsidR="009767AF" w:rsidRPr="009357EF" w:rsidRDefault="009767AF" w:rsidP="006619AE">
            <w:pPr>
              <w:pStyle w:val="rowtabella0"/>
              <w:jc w:val="center"/>
              <w:rPr>
                <w:color w:val="002060"/>
              </w:rPr>
            </w:pPr>
            <w:r w:rsidRPr="009357E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9CFEC" w14:textId="77777777" w:rsidR="009767AF" w:rsidRPr="009357EF" w:rsidRDefault="009767AF" w:rsidP="006619AE">
            <w:pPr>
              <w:pStyle w:val="rowtabella0"/>
              <w:jc w:val="center"/>
              <w:rPr>
                <w:color w:val="002060"/>
              </w:rPr>
            </w:pPr>
            <w:r w:rsidRPr="009357EF">
              <w:rPr>
                <w:color w:val="002060"/>
              </w:rPr>
              <w:t>0</w:t>
            </w:r>
          </w:p>
        </w:tc>
      </w:tr>
      <w:tr w:rsidR="009767AF" w:rsidRPr="009357EF" w14:paraId="06C7743E" w14:textId="77777777" w:rsidTr="006619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6C0D41" w14:textId="77777777" w:rsidR="009767AF" w:rsidRPr="009357EF" w:rsidRDefault="009767AF" w:rsidP="006619AE">
            <w:pPr>
              <w:pStyle w:val="rowtabella0"/>
              <w:rPr>
                <w:color w:val="002060"/>
              </w:rPr>
            </w:pPr>
            <w:r w:rsidRPr="009357EF">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543B6" w14:textId="77777777" w:rsidR="009767AF" w:rsidRPr="009357EF" w:rsidRDefault="009767AF" w:rsidP="006619AE">
            <w:pPr>
              <w:pStyle w:val="rowtabella0"/>
              <w:jc w:val="center"/>
              <w:rPr>
                <w:color w:val="002060"/>
              </w:rPr>
            </w:pPr>
            <w:r w:rsidRPr="009357E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399CC" w14:textId="77777777" w:rsidR="009767AF" w:rsidRPr="009357EF" w:rsidRDefault="009767AF" w:rsidP="006619AE">
            <w:pPr>
              <w:pStyle w:val="rowtabella0"/>
              <w:jc w:val="center"/>
              <w:rPr>
                <w:color w:val="002060"/>
              </w:rPr>
            </w:pPr>
            <w:r w:rsidRPr="009357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00A8A" w14:textId="77777777" w:rsidR="009767AF" w:rsidRPr="009357EF" w:rsidRDefault="009767AF" w:rsidP="006619AE">
            <w:pPr>
              <w:pStyle w:val="rowtabella0"/>
              <w:jc w:val="center"/>
              <w:rPr>
                <w:color w:val="002060"/>
              </w:rPr>
            </w:pPr>
            <w:r w:rsidRPr="009357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12B66" w14:textId="77777777" w:rsidR="009767AF" w:rsidRPr="009357EF" w:rsidRDefault="009767AF" w:rsidP="006619AE">
            <w:pPr>
              <w:pStyle w:val="rowtabella0"/>
              <w:jc w:val="center"/>
              <w:rPr>
                <w:color w:val="002060"/>
              </w:rPr>
            </w:pPr>
            <w:r w:rsidRPr="009357E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AA4AC" w14:textId="77777777" w:rsidR="009767AF" w:rsidRPr="009357EF" w:rsidRDefault="009767AF" w:rsidP="006619AE">
            <w:pPr>
              <w:pStyle w:val="rowtabella0"/>
              <w:jc w:val="center"/>
              <w:rPr>
                <w:color w:val="002060"/>
              </w:rPr>
            </w:pPr>
            <w:r w:rsidRPr="009357E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C324D" w14:textId="77777777" w:rsidR="009767AF" w:rsidRPr="009357EF" w:rsidRDefault="009767AF" w:rsidP="006619AE">
            <w:pPr>
              <w:pStyle w:val="rowtabella0"/>
              <w:jc w:val="center"/>
              <w:rPr>
                <w:color w:val="002060"/>
              </w:rPr>
            </w:pPr>
            <w:r w:rsidRPr="009357E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28950" w14:textId="77777777" w:rsidR="009767AF" w:rsidRPr="009357EF" w:rsidRDefault="009767AF" w:rsidP="006619AE">
            <w:pPr>
              <w:pStyle w:val="rowtabella0"/>
              <w:jc w:val="center"/>
              <w:rPr>
                <w:color w:val="002060"/>
              </w:rPr>
            </w:pPr>
            <w:r w:rsidRPr="009357E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ABE00" w14:textId="77777777" w:rsidR="009767AF" w:rsidRPr="009357EF" w:rsidRDefault="009767AF" w:rsidP="006619AE">
            <w:pPr>
              <w:pStyle w:val="rowtabella0"/>
              <w:jc w:val="center"/>
              <w:rPr>
                <w:color w:val="002060"/>
              </w:rPr>
            </w:pPr>
            <w:r w:rsidRPr="009357E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7A3E6" w14:textId="77777777" w:rsidR="009767AF" w:rsidRPr="009357EF" w:rsidRDefault="009767AF" w:rsidP="006619AE">
            <w:pPr>
              <w:pStyle w:val="rowtabella0"/>
              <w:jc w:val="center"/>
              <w:rPr>
                <w:color w:val="002060"/>
              </w:rPr>
            </w:pPr>
            <w:r w:rsidRPr="009357EF">
              <w:rPr>
                <w:color w:val="002060"/>
              </w:rPr>
              <w:t>0</w:t>
            </w:r>
          </w:p>
        </w:tc>
      </w:tr>
      <w:tr w:rsidR="009767AF" w:rsidRPr="009357EF" w14:paraId="2069E7B0" w14:textId="77777777" w:rsidTr="006619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32CCA" w14:textId="77777777" w:rsidR="009767AF" w:rsidRPr="009357EF" w:rsidRDefault="009767AF" w:rsidP="006619AE">
            <w:pPr>
              <w:pStyle w:val="rowtabella0"/>
              <w:rPr>
                <w:color w:val="002060"/>
              </w:rPr>
            </w:pPr>
            <w:r w:rsidRPr="009357EF">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A190C" w14:textId="77777777" w:rsidR="009767AF" w:rsidRPr="009357EF" w:rsidRDefault="009767AF" w:rsidP="006619AE">
            <w:pPr>
              <w:pStyle w:val="rowtabella0"/>
              <w:jc w:val="center"/>
              <w:rPr>
                <w:color w:val="002060"/>
              </w:rPr>
            </w:pPr>
            <w:r w:rsidRPr="009357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FCF20" w14:textId="77777777" w:rsidR="009767AF" w:rsidRPr="009357EF" w:rsidRDefault="009767AF" w:rsidP="006619AE">
            <w:pPr>
              <w:pStyle w:val="rowtabella0"/>
              <w:jc w:val="center"/>
              <w:rPr>
                <w:color w:val="002060"/>
              </w:rPr>
            </w:pPr>
            <w:r w:rsidRPr="009357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A02CD" w14:textId="77777777" w:rsidR="009767AF" w:rsidRPr="009357EF" w:rsidRDefault="009767AF" w:rsidP="006619AE">
            <w:pPr>
              <w:pStyle w:val="rowtabella0"/>
              <w:jc w:val="center"/>
              <w:rPr>
                <w:color w:val="002060"/>
              </w:rPr>
            </w:pPr>
            <w:r w:rsidRPr="009357E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A35D6"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01188" w14:textId="77777777" w:rsidR="009767AF" w:rsidRPr="009357EF" w:rsidRDefault="009767AF" w:rsidP="006619AE">
            <w:pPr>
              <w:pStyle w:val="rowtabella0"/>
              <w:jc w:val="center"/>
              <w:rPr>
                <w:color w:val="002060"/>
              </w:rPr>
            </w:pPr>
            <w:r w:rsidRPr="009357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D707C" w14:textId="77777777" w:rsidR="009767AF" w:rsidRPr="009357EF" w:rsidRDefault="009767AF" w:rsidP="006619AE">
            <w:pPr>
              <w:pStyle w:val="rowtabella0"/>
              <w:jc w:val="center"/>
              <w:rPr>
                <w:color w:val="002060"/>
              </w:rPr>
            </w:pPr>
            <w:r w:rsidRPr="009357E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13C68" w14:textId="77777777" w:rsidR="009767AF" w:rsidRPr="009357EF" w:rsidRDefault="009767AF" w:rsidP="006619AE">
            <w:pPr>
              <w:pStyle w:val="rowtabella0"/>
              <w:jc w:val="center"/>
              <w:rPr>
                <w:color w:val="002060"/>
              </w:rPr>
            </w:pPr>
            <w:r w:rsidRPr="009357E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74942" w14:textId="77777777" w:rsidR="009767AF" w:rsidRPr="009357EF" w:rsidRDefault="009767AF" w:rsidP="006619AE">
            <w:pPr>
              <w:pStyle w:val="rowtabella0"/>
              <w:jc w:val="center"/>
              <w:rPr>
                <w:color w:val="002060"/>
              </w:rPr>
            </w:pPr>
            <w:r w:rsidRPr="009357E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23CF8" w14:textId="77777777" w:rsidR="009767AF" w:rsidRPr="009357EF" w:rsidRDefault="009767AF" w:rsidP="006619AE">
            <w:pPr>
              <w:pStyle w:val="rowtabella0"/>
              <w:jc w:val="center"/>
              <w:rPr>
                <w:color w:val="002060"/>
              </w:rPr>
            </w:pPr>
            <w:r w:rsidRPr="009357EF">
              <w:rPr>
                <w:color w:val="002060"/>
              </w:rPr>
              <w:t>0</w:t>
            </w:r>
          </w:p>
        </w:tc>
      </w:tr>
      <w:tr w:rsidR="009767AF" w:rsidRPr="009357EF" w14:paraId="38C37F57" w14:textId="77777777" w:rsidTr="006619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EA0C81" w14:textId="77777777" w:rsidR="009767AF" w:rsidRPr="009357EF" w:rsidRDefault="009767AF" w:rsidP="006619AE">
            <w:pPr>
              <w:pStyle w:val="rowtabella0"/>
              <w:rPr>
                <w:color w:val="002060"/>
              </w:rPr>
            </w:pPr>
            <w:r w:rsidRPr="009357EF">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E61DE"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D538B" w14:textId="77777777" w:rsidR="009767AF" w:rsidRPr="009357EF" w:rsidRDefault="009767AF" w:rsidP="006619AE">
            <w:pPr>
              <w:pStyle w:val="rowtabella0"/>
              <w:jc w:val="center"/>
              <w:rPr>
                <w:color w:val="002060"/>
              </w:rPr>
            </w:pPr>
            <w:r w:rsidRPr="009357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AE9CB"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7D29C"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7778D" w14:textId="77777777" w:rsidR="009767AF" w:rsidRPr="009357EF" w:rsidRDefault="009767AF" w:rsidP="006619AE">
            <w:pPr>
              <w:pStyle w:val="rowtabella0"/>
              <w:jc w:val="center"/>
              <w:rPr>
                <w:color w:val="002060"/>
              </w:rPr>
            </w:pPr>
            <w:r w:rsidRPr="009357E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21DA2" w14:textId="77777777" w:rsidR="009767AF" w:rsidRPr="009357EF" w:rsidRDefault="009767AF" w:rsidP="006619AE">
            <w:pPr>
              <w:pStyle w:val="rowtabella0"/>
              <w:jc w:val="center"/>
              <w:rPr>
                <w:color w:val="002060"/>
              </w:rPr>
            </w:pPr>
            <w:r w:rsidRPr="009357E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7BFA4" w14:textId="77777777" w:rsidR="009767AF" w:rsidRPr="009357EF" w:rsidRDefault="009767AF" w:rsidP="006619AE">
            <w:pPr>
              <w:pStyle w:val="rowtabella0"/>
              <w:jc w:val="center"/>
              <w:rPr>
                <w:color w:val="002060"/>
              </w:rPr>
            </w:pPr>
            <w:r w:rsidRPr="009357EF">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FF714" w14:textId="77777777" w:rsidR="009767AF" w:rsidRPr="009357EF" w:rsidRDefault="009767AF" w:rsidP="006619AE">
            <w:pPr>
              <w:pStyle w:val="rowtabella0"/>
              <w:jc w:val="center"/>
              <w:rPr>
                <w:color w:val="002060"/>
              </w:rPr>
            </w:pPr>
            <w:r w:rsidRPr="009357E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6A7E2" w14:textId="77777777" w:rsidR="009767AF" w:rsidRPr="009357EF" w:rsidRDefault="009767AF" w:rsidP="006619AE">
            <w:pPr>
              <w:pStyle w:val="rowtabella0"/>
              <w:jc w:val="center"/>
              <w:rPr>
                <w:color w:val="002060"/>
              </w:rPr>
            </w:pPr>
            <w:r w:rsidRPr="009357EF">
              <w:rPr>
                <w:color w:val="002060"/>
              </w:rPr>
              <w:t>0</w:t>
            </w:r>
          </w:p>
        </w:tc>
      </w:tr>
      <w:tr w:rsidR="009767AF" w:rsidRPr="009357EF" w14:paraId="5335DF41" w14:textId="77777777" w:rsidTr="006619A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F8F85C" w14:textId="77777777" w:rsidR="009767AF" w:rsidRPr="009357EF" w:rsidRDefault="009767AF" w:rsidP="006619AE">
            <w:pPr>
              <w:pStyle w:val="rowtabella0"/>
              <w:rPr>
                <w:color w:val="002060"/>
              </w:rPr>
            </w:pPr>
            <w:proofErr w:type="spellStart"/>
            <w:r w:rsidRPr="009357EF">
              <w:rPr>
                <w:color w:val="002060"/>
              </w:rPr>
              <w:t>sq.B</w:t>
            </w:r>
            <w:proofErr w:type="spellEnd"/>
            <w:r w:rsidRPr="009357EF">
              <w:rPr>
                <w:color w:val="002060"/>
              </w:rPr>
              <w:t xml:space="preserve"> AMICI DEL </w:t>
            </w:r>
            <w:proofErr w:type="spellStart"/>
            <w:r w:rsidRPr="009357EF">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CAD66"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502F0" w14:textId="77777777" w:rsidR="009767AF" w:rsidRPr="009357EF" w:rsidRDefault="009767AF" w:rsidP="006619AE">
            <w:pPr>
              <w:pStyle w:val="rowtabella0"/>
              <w:jc w:val="center"/>
              <w:rPr>
                <w:color w:val="002060"/>
              </w:rPr>
            </w:pPr>
            <w:r w:rsidRPr="009357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E85C8"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F2645"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BEC07"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A7C8A"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8BC95"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7831D"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DA0FC" w14:textId="77777777" w:rsidR="009767AF" w:rsidRPr="009357EF" w:rsidRDefault="009767AF" w:rsidP="006619AE">
            <w:pPr>
              <w:pStyle w:val="rowtabella0"/>
              <w:jc w:val="center"/>
              <w:rPr>
                <w:color w:val="002060"/>
              </w:rPr>
            </w:pPr>
            <w:r w:rsidRPr="009357EF">
              <w:rPr>
                <w:color w:val="002060"/>
              </w:rPr>
              <w:t>0</w:t>
            </w:r>
          </w:p>
        </w:tc>
      </w:tr>
    </w:tbl>
    <w:p w14:paraId="54C29641" w14:textId="77777777" w:rsidR="009767AF" w:rsidRPr="009357EF" w:rsidRDefault="009767AF" w:rsidP="009767AF">
      <w:pPr>
        <w:pStyle w:val="breakline"/>
        <w:rPr>
          <w:rFonts w:eastAsiaTheme="minorEastAsia"/>
          <w:color w:val="002060"/>
        </w:rPr>
      </w:pPr>
    </w:p>
    <w:p w14:paraId="480B2D0E" w14:textId="77777777" w:rsidR="009767AF" w:rsidRPr="009357EF" w:rsidRDefault="009767AF" w:rsidP="009767AF">
      <w:pPr>
        <w:pStyle w:val="breakline"/>
        <w:rPr>
          <w:color w:val="002060"/>
        </w:rPr>
      </w:pPr>
    </w:p>
    <w:p w14:paraId="6FCC4C12" w14:textId="77777777" w:rsidR="009767AF" w:rsidRPr="009357EF" w:rsidRDefault="009767AF" w:rsidP="009767AF">
      <w:pPr>
        <w:pStyle w:val="sottotitolocampionato10"/>
        <w:rPr>
          <w:color w:val="002060"/>
        </w:rPr>
      </w:pPr>
      <w:r w:rsidRPr="009357EF">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767AF" w:rsidRPr="009357EF" w14:paraId="7F6AB63C" w14:textId="77777777" w:rsidTr="006619A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F5484" w14:textId="77777777" w:rsidR="009767AF" w:rsidRPr="009357EF" w:rsidRDefault="009767AF" w:rsidP="006619AE">
            <w:pPr>
              <w:pStyle w:val="headertabella0"/>
              <w:rPr>
                <w:color w:val="002060"/>
              </w:rPr>
            </w:pPr>
            <w:r w:rsidRPr="009357E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9F6BD" w14:textId="77777777" w:rsidR="009767AF" w:rsidRPr="009357EF" w:rsidRDefault="009767AF" w:rsidP="006619AE">
            <w:pPr>
              <w:pStyle w:val="headertabella0"/>
              <w:rPr>
                <w:color w:val="002060"/>
              </w:rPr>
            </w:pPr>
            <w:r w:rsidRPr="009357E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B7FA2" w14:textId="77777777" w:rsidR="009767AF" w:rsidRPr="009357EF" w:rsidRDefault="009767AF" w:rsidP="006619AE">
            <w:pPr>
              <w:pStyle w:val="headertabella0"/>
              <w:rPr>
                <w:color w:val="002060"/>
              </w:rPr>
            </w:pPr>
            <w:r w:rsidRPr="009357E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C54EC" w14:textId="77777777" w:rsidR="009767AF" w:rsidRPr="009357EF" w:rsidRDefault="009767AF" w:rsidP="006619AE">
            <w:pPr>
              <w:pStyle w:val="headertabella0"/>
              <w:rPr>
                <w:color w:val="002060"/>
              </w:rPr>
            </w:pPr>
            <w:r w:rsidRPr="009357E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2D13A" w14:textId="77777777" w:rsidR="009767AF" w:rsidRPr="009357EF" w:rsidRDefault="009767AF" w:rsidP="006619AE">
            <w:pPr>
              <w:pStyle w:val="headertabella0"/>
              <w:rPr>
                <w:color w:val="002060"/>
              </w:rPr>
            </w:pPr>
            <w:r w:rsidRPr="009357E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182B3" w14:textId="77777777" w:rsidR="009767AF" w:rsidRPr="009357EF" w:rsidRDefault="009767AF" w:rsidP="006619AE">
            <w:pPr>
              <w:pStyle w:val="headertabella0"/>
              <w:rPr>
                <w:color w:val="002060"/>
              </w:rPr>
            </w:pPr>
            <w:r w:rsidRPr="009357E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FE4B2" w14:textId="77777777" w:rsidR="009767AF" w:rsidRPr="009357EF" w:rsidRDefault="009767AF" w:rsidP="006619AE">
            <w:pPr>
              <w:pStyle w:val="headertabella0"/>
              <w:rPr>
                <w:color w:val="002060"/>
              </w:rPr>
            </w:pPr>
            <w:r w:rsidRPr="009357E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54812" w14:textId="77777777" w:rsidR="009767AF" w:rsidRPr="009357EF" w:rsidRDefault="009767AF" w:rsidP="006619AE">
            <w:pPr>
              <w:pStyle w:val="headertabella0"/>
              <w:rPr>
                <w:color w:val="002060"/>
              </w:rPr>
            </w:pPr>
            <w:r w:rsidRPr="009357E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AB859" w14:textId="77777777" w:rsidR="009767AF" w:rsidRPr="009357EF" w:rsidRDefault="009767AF" w:rsidP="006619AE">
            <w:pPr>
              <w:pStyle w:val="headertabella0"/>
              <w:rPr>
                <w:color w:val="002060"/>
              </w:rPr>
            </w:pPr>
            <w:r w:rsidRPr="009357E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F180E" w14:textId="77777777" w:rsidR="009767AF" w:rsidRPr="009357EF" w:rsidRDefault="009767AF" w:rsidP="006619AE">
            <w:pPr>
              <w:pStyle w:val="headertabella0"/>
              <w:rPr>
                <w:color w:val="002060"/>
              </w:rPr>
            </w:pPr>
            <w:r w:rsidRPr="009357EF">
              <w:rPr>
                <w:color w:val="002060"/>
              </w:rPr>
              <w:t>PE</w:t>
            </w:r>
          </w:p>
        </w:tc>
      </w:tr>
      <w:tr w:rsidR="009767AF" w:rsidRPr="009357EF" w14:paraId="6D1E870F" w14:textId="77777777" w:rsidTr="006619A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DE2464" w14:textId="77777777" w:rsidR="009767AF" w:rsidRPr="009357EF" w:rsidRDefault="009767AF" w:rsidP="006619AE">
            <w:pPr>
              <w:pStyle w:val="rowtabella0"/>
              <w:rPr>
                <w:color w:val="002060"/>
              </w:rPr>
            </w:pPr>
            <w:r w:rsidRPr="009357EF">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6EF43" w14:textId="77777777" w:rsidR="009767AF" w:rsidRPr="009357EF" w:rsidRDefault="009767AF" w:rsidP="006619AE">
            <w:pPr>
              <w:pStyle w:val="rowtabella0"/>
              <w:jc w:val="center"/>
              <w:rPr>
                <w:color w:val="002060"/>
              </w:rPr>
            </w:pPr>
            <w:r w:rsidRPr="009357E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5BC7F" w14:textId="77777777" w:rsidR="009767AF" w:rsidRPr="009357EF" w:rsidRDefault="009767AF" w:rsidP="006619AE">
            <w:pPr>
              <w:pStyle w:val="rowtabella0"/>
              <w:jc w:val="center"/>
              <w:rPr>
                <w:color w:val="002060"/>
              </w:rPr>
            </w:pPr>
            <w:r w:rsidRPr="009357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D4833" w14:textId="77777777" w:rsidR="009767AF" w:rsidRPr="009357EF" w:rsidRDefault="009767AF" w:rsidP="006619AE">
            <w:pPr>
              <w:pStyle w:val="rowtabella0"/>
              <w:jc w:val="center"/>
              <w:rPr>
                <w:color w:val="002060"/>
              </w:rPr>
            </w:pPr>
            <w:r w:rsidRPr="009357E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7B44E"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CDDD8" w14:textId="77777777" w:rsidR="009767AF" w:rsidRPr="009357EF" w:rsidRDefault="009767AF" w:rsidP="006619AE">
            <w:pPr>
              <w:pStyle w:val="rowtabella0"/>
              <w:jc w:val="center"/>
              <w:rPr>
                <w:color w:val="002060"/>
              </w:rPr>
            </w:pPr>
            <w:r w:rsidRPr="009357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76237" w14:textId="77777777" w:rsidR="009767AF" w:rsidRPr="009357EF" w:rsidRDefault="009767AF" w:rsidP="006619AE">
            <w:pPr>
              <w:pStyle w:val="rowtabella0"/>
              <w:jc w:val="center"/>
              <w:rPr>
                <w:color w:val="002060"/>
              </w:rPr>
            </w:pPr>
            <w:r w:rsidRPr="009357E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F9B0B" w14:textId="77777777" w:rsidR="009767AF" w:rsidRPr="009357EF" w:rsidRDefault="009767AF" w:rsidP="006619AE">
            <w:pPr>
              <w:pStyle w:val="rowtabella0"/>
              <w:jc w:val="center"/>
              <w:rPr>
                <w:color w:val="002060"/>
              </w:rPr>
            </w:pPr>
            <w:r w:rsidRPr="009357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BBE47" w14:textId="77777777" w:rsidR="009767AF" w:rsidRPr="009357EF" w:rsidRDefault="009767AF" w:rsidP="006619AE">
            <w:pPr>
              <w:pStyle w:val="rowtabella0"/>
              <w:jc w:val="center"/>
              <w:rPr>
                <w:color w:val="002060"/>
              </w:rPr>
            </w:pPr>
            <w:r w:rsidRPr="009357E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F75FF" w14:textId="77777777" w:rsidR="009767AF" w:rsidRPr="009357EF" w:rsidRDefault="009767AF" w:rsidP="006619AE">
            <w:pPr>
              <w:pStyle w:val="rowtabella0"/>
              <w:jc w:val="center"/>
              <w:rPr>
                <w:color w:val="002060"/>
              </w:rPr>
            </w:pPr>
            <w:r w:rsidRPr="009357EF">
              <w:rPr>
                <w:color w:val="002060"/>
              </w:rPr>
              <w:t>0</w:t>
            </w:r>
          </w:p>
        </w:tc>
      </w:tr>
      <w:tr w:rsidR="009767AF" w:rsidRPr="009357EF" w14:paraId="1AFC2D70" w14:textId="77777777" w:rsidTr="006619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3038F8" w14:textId="77777777" w:rsidR="009767AF" w:rsidRPr="009357EF" w:rsidRDefault="009767AF" w:rsidP="006619AE">
            <w:pPr>
              <w:pStyle w:val="rowtabella0"/>
              <w:rPr>
                <w:color w:val="002060"/>
              </w:rPr>
            </w:pPr>
            <w:r w:rsidRPr="009357E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658F0" w14:textId="77777777" w:rsidR="009767AF" w:rsidRPr="009357EF" w:rsidRDefault="009767AF" w:rsidP="006619AE">
            <w:pPr>
              <w:pStyle w:val="rowtabella0"/>
              <w:jc w:val="center"/>
              <w:rPr>
                <w:color w:val="002060"/>
              </w:rPr>
            </w:pPr>
            <w:r w:rsidRPr="009357E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EB6AC" w14:textId="77777777" w:rsidR="009767AF" w:rsidRPr="009357EF" w:rsidRDefault="009767AF" w:rsidP="006619AE">
            <w:pPr>
              <w:pStyle w:val="rowtabella0"/>
              <w:jc w:val="center"/>
              <w:rPr>
                <w:color w:val="002060"/>
              </w:rPr>
            </w:pPr>
            <w:r w:rsidRPr="009357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2A2E7" w14:textId="77777777" w:rsidR="009767AF" w:rsidRPr="009357EF" w:rsidRDefault="009767AF" w:rsidP="006619AE">
            <w:pPr>
              <w:pStyle w:val="rowtabella0"/>
              <w:jc w:val="center"/>
              <w:rPr>
                <w:color w:val="002060"/>
              </w:rPr>
            </w:pPr>
            <w:r w:rsidRPr="009357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03728"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0DF10" w14:textId="77777777" w:rsidR="009767AF" w:rsidRPr="009357EF" w:rsidRDefault="009767AF" w:rsidP="006619AE">
            <w:pPr>
              <w:pStyle w:val="rowtabella0"/>
              <w:jc w:val="center"/>
              <w:rPr>
                <w:color w:val="002060"/>
              </w:rPr>
            </w:pPr>
            <w:r w:rsidRPr="009357E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A2103" w14:textId="77777777" w:rsidR="009767AF" w:rsidRPr="009357EF" w:rsidRDefault="009767AF" w:rsidP="006619AE">
            <w:pPr>
              <w:pStyle w:val="rowtabella0"/>
              <w:jc w:val="center"/>
              <w:rPr>
                <w:color w:val="002060"/>
              </w:rPr>
            </w:pPr>
            <w:r w:rsidRPr="009357E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12C68" w14:textId="77777777" w:rsidR="009767AF" w:rsidRPr="009357EF" w:rsidRDefault="009767AF" w:rsidP="006619AE">
            <w:pPr>
              <w:pStyle w:val="rowtabella0"/>
              <w:jc w:val="center"/>
              <w:rPr>
                <w:color w:val="002060"/>
              </w:rPr>
            </w:pPr>
            <w:r w:rsidRPr="009357E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17416" w14:textId="77777777" w:rsidR="009767AF" w:rsidRPr="009357EF" w:rsidRDefault="009767AF" w:rsidP="006619AE">
            <w:pPr>
              <w:pStyle w:val="rowtabella0"/>
              <w:jc w:val="center"/>
              <w:rPr>
                <w:color w:val="002060"/>
              </w:rPr>
            </w:pPr>
            <w:r w:rsidRPr="009357E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F55D3" w14:textId="77777777" w:rsidR="009767AF" w:rsidRPr="009357EF" w:rsidRDefault="009767AF" w:rsidP="006619AE">
            <w:pPr>
              <w:pStyle w:val="rowtabella0"/>
              <w:jc w:val="center"/>
              <w:rPr>
                <w:color w:val="002060"/>
              </w:rPr>
            </w:pPr>
            <w:r w:rsidRPr="009357EF">
              <w:rPr>
                <w:color w:val="002060"/>
              </w:rPr>
              <w:t>0</w:t>
            </w:r>
          </w:p>
        </w:tc>
      </w:tr>
      <w:tr w:rsidR="009767AF" w:rsidRPr="009357EF" w14:paraId="69F8DFE5" w14:textId="77777777" w:rsidTr="006619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67D47D" w14:textId="77777777" w:rsidR="009767AF" w:rsidRPr="009357EF" w:rsidRDefault="009767AF" w:rsidP="006619AE">
            <w:pPr>
              <w:pStyle w:val="rowtabella0"/>
              <w:rPr>
                <w:color w:val="002060"/>
              </w:rPr>
            </w:pPr>
            <w:r w:rsidRPr="009357EF">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F9F18" w14:textId="77777777" w:rsidR="009767AF" w:rsidRPr="009357EF" w:rsidRDefault="009767AF" w:rsidP="006619AE">
            <w:pPr>
              <w:pStyle w:val="rowtabella0"/>
              <w:jc w:val="center"/>
              <w:rPr>
                <w:color w:val="002060"/>
              </w:rPr>
            </w:pPr>
            <w:r w:rsidRPr="009357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733D6" w14:textId="77777777" w:rsidR="009767AF" w:rsidRPr="009357EF" w:rsidRDefault="009767AF" w:rsidP="006619AE">
            <w:pPr>
              <w:pStyle w:val="rowtabella0"/>
              <w:jc w:val="center"/>
              <w:rPr>
                <w:color w:val="002060"/>
              </w:rPr>
            </w:pPr>
            <w:r w:rsidRPr="009357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C6399" w14:textId="77777777" w:rsidR="009767AF" w:rsidRPr="009357EF" w:rsidRDefault="009767AF" w:rsidP="006619AE">
            <w:pPr>
              <w:pStyle w:val="rowtabella0"/>
              <w:jc w:val="center"/>
              <w:rPr>
                <w:color w:val="002060"/>
              </w:rPr>
            </w:pPr>
            <w:r w:rsidRPr="009357E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5A9AB"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ACABC" w14:textId="77777777" w:rsidR="009767AF" w:rsidRPr="009357EF" w:rsidRDefault="009767AF" w:rsidP="006619AE">
            <w:pPr>
              <w:pStyle w:val="rowtabella0"/>
              <w:jc w:val="center"/>
              <w:rPr>
                <w:color w:val="002060"/>
              </w:rPr>
            </w:pPr>
            <w:r w:rsidRPr="009357E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037F4" w14:textId="77777777" w:rsidR="009767AF" w:rsidRPr="009357EF" w:rsidRDefault="009767AF" w:rsidP="006619AE">
            <w:pPr>
              <w:pStyle w:val="rowtabella0"/>
              <w:jc w:val="center"/>
              <w:rPr>
                <w:color w:val="002060"/>
              </w:rPr>
            </w:pPr>
            <w:r w:rsidRPr="009357E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F8B8B" w14:textId="77777777" w:rsidR="009767AF" w:rsidRPr="009357EF" w:rsidRDefault="009767AF" w:rsidP="006619AE">
            <w:pPr>
              <w:pStyle w:val="rowtabella0"/>
              <w:jc w:val="center"/>
              <w:rPr>
                <w:color w:val="002060"/>
              </w:rPr>
            </w:pPr>
            <w:r w:rsidRPr="009357E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92FBB" w14:textId="77777777" w:rsidR="009767AF" w:rsidRPr="009357EF" w:rsidRDefault="009767AF" w:rsidP="006619AE">
            <w:pPr>
              <w:pStyle w:val="rowtabella0"/>
              <w:jc w:val="center"/>
              <w:rPr>
                <w:color w:val="002060"/>
              </w:rPr>
            </w:pPr>
            <w:r w:rsidRPr="009357E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909C7" w14:textId="77777777" w:rsidR="009767AF" w:rsidRPr="009357EF" w:rsidRDefault="009767AF" w:rsidP="006619AE">
            <w:pPr>
              <w:pStyle w:val="rowtabella0"/>
              <w:jc w:val="center"/>
              <w:rPr>
                <w:color w:val="002060"/>
              </w:rPr>
            </w:pPr>
            <w:r w:rsidRPr="009357EF">
              <w:rPr>
                <w:color w:val="002060"/>
              </w:rPr>
              <w:t>0</w:t>
            </w:r>
          </w:p>
        </w:tc>
      </w:tr>
      <w:tr w:rsidR="009767AF" w:rsidRPr="009357EF" w14:paraId="7022EE2E" w14:textId="77777777" w:rsidTr="006619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B254C6" w14:textId="77777777" w:rsidR="009767AF" w:rsidRPr="009357EF" w:rsidRDefault="009767AF" w:rsidP="006619AE">
            <w:pPr>
              <w:pStyle w:val="rowtabella0"/>
              <w:rPr>
                <w:color w:val="002060"/>
              </w:rPr>
            </w:pPr>
            <w:r w:rsidRPr="009357EF">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AD7B7" w14:textId="77777777" w:rsidR="009767AF" w:rsidRPr="009357EF" w:rsidRDefault="009767AF" w:rsidP="006619AE">
            <w:pPr>
              <w:pStyle w:val="rowtabella0"/>
              <w:jc w:val="center"/>
              <w:rPr>
                <w:color w:val="002060"/>
              </w:rPr>
            </w:pPr>
            <w:r w:rsidRPr="009357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272A1" w14:textId="77777777" w:rsidR="009767AF" w:rsidRPr="009357EF" w:rsidRDefault="009767AF" w:rsidP="006619AE">
            <w:pPr>
              <w:pStyle w:val="rowtabella0"/>
              <w:jc w:val="center"/>
              <w:rPr>
                <w:color w:val="002060"/>
              </w:rPr>
            </w:pPr>
            <w:r w:rsidRPr="009357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45A96" w14:textId="77777777" w:rsidR="009767AF" w:rsidRPr="009357EF" w:rsidRDefault="009767AF" w:rsidP="006619AE">
            <w:pPr>
              <w:pStyle w:val="rowtabella0"/>
              <w:jc w:val="center"/>
              <w:rPr>
                <w:color w:val="002060"/>
              </w:rPr>
            </w:pPr>
            <w:r w:rsidRPr="009357E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40D00"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3910B" w14:textId="77777777" w:rsidR="009767AF" w:rsidRPr="009357EF" w:rsidRDefault="009767AF" w:rsidP="006619AE">
            <w:pPr>
              <w:pStyle w:val="rowtabella0"/>
              <w:jc w:val="center"/>
              <w:rPr>
                <w:color w:val="002060"/>
              </w:rPr>
            </w:pPr>
            <w:r w:rsidRPr="009357E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016E1" w14:textId="77777777" w:rsidR="009767AF" w:rsidRPr="009357EF" w:rsidRDefault="009767AF" w:rsidP="006619AE">
            <w:pPr>
              <w:pStyle w:val="rowtabella0"/>
              <w:jc w:val="center"/>
              <w:rPr>
                <w:color w:val="002060"/>
              </w:rPr>
            </w:pPr>
            <w:r w:rsidRPr="009357E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AA54F" w14:textId="77777777" w:rsidR="009767AF" w:rsidRPr="009357EF" w:rsidRDefault="009767AF" w:rsidP="006619AE">
            <w:pPr>
              <w:pStyle w:val="rowtabella0"/>
              <w:jc w:val="center"/>
              <w:rPr>
                <w:color w:val="002060"/>
              </w:rPr>
            </w:pPr>
            <w:r w:rsidRPr="009357E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48D02" w14:textId="77777777" w:rsidR="009767AF" w:rsidRPr="009357EF" w:rsidRDefault="009767AF" w:rsidP="006619AE">
            <w:pPr>
              <w:pStyle w:val="rowtabella0"/>
              <w:jc w:val="center"/>
              <w:rPr>
                <w:color w:val="002060"/>
              </w:rPr>
            </w:pPr>
            <w:r w:rsidRPr="009357E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2603D" w14:textId="77777777" w:rsidR="009767AF" w:rsidRPr="009357EF" w:rsidRDefault="009767AF" w:rsidP="006619AE">
            <w:pPr>
              <w:pStyle w:val="rowtabella0"/>
              <w:jc w:val="center"/>
              <w:rPr>
                <w:color w:val="002060"/>
              </w:rPr>
            </w:pPr>
            <w:r w:rsidRPr="009357EF">
              <w:rPr>
                <w:color w:val="002060"/>
              </w:rPr>
              <w:t>0</w:t>
            </w:r>
          </w:p>
        </w:tc>
      </w:tr>
      <w:tr w:rsidR="009767AF" w:rsidRPr="009357EF" w14:paraId="1BC91ED6" w14:textId="77777777" w:rsidTr="006619A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185BBE" w14:textId="77777777" w:rsidR="009767AF" w:rsidRPr="009357EF" w:rsidRDefault="009767AF" w:rsidP="006619AE">
            <w:pPr>
              <w:pStyle w:val="rowtabella0"/>
              <w:rPr>
                <w:color w:val="002060"/>
              </w:rPr>
            </w:pPr>
            <w:r w:rsidRPr="009357E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43368"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4FD25" w14:textId="77777777" w:rsidR="009767AF" w:rsidRPr="009357EF" w:rsidRDefault="009767AF" w:rsidP="006619AE">
            <w:pPr>
              <w:pStyle w:val="rowtabella0"/>
              <w:jc w:val="center"/>
              <w:rPr>
                <w:color w:val="002060"/>
              </w:rPr>
            </w:pPr>
            <w:r w:rsidRPr="009357E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0182E"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C8F33"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E8659" w14:textId="77777777" w:rsidR="009767AF" w:rsidRPr="009357EF" w:rsidRDefault="009767AF" w:rsidP="006619AE">
            <w:pPr>
              <w:pStyle w:val="rowtabella0"/>
              <w:jc w:val="center"/>
              <w:rPr>
                <w:color w:val="002060"/>
              </w:rPr>
            </w:pPr>
            <w:r w:rsidRPr="009357E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4D09C" w14:textId="77777777" w:rsidR="009767AF" w:rsidRPr="009357EF" w:rsidRDefault="009767AF" w:rsidP="006619AE">
            <w:pPr>
              <w:pStyle w:val="rowtabella0"/>
              <w:jc w:val="center"/>
              <w:rPr>
                <w:color w:val="002060"/>
              </w:rPr>
            </w:pPr>
            <w:r w:rsidRPr="009357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3C711" w14:textId="77777777" w:rsidR="009767AF" w:rsidRPr="009357EF" w:rsidRDefault="009767AF" w:rsidP="006619AE">
            <w:pPr>
              <w:pStyle w:val="rowtabella0"/>
              <w:jc w:val="center"/>
              <w:rPr>
                <w:color w:val="002060"/>
              </w:rPr>
            </w:pPr>
            <w:r w:rsidRPr="009357E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89B37" w14:textId="77777777" w:rsidR="009767AF" w:rsidRPr="009357EF" w:rsidRDefault="009767AF" w:rsidP="006619AE">
            <w:pPr>
              <w:pStyle w:val="rowtabella0"/>
              <w:jc w:val="center"/>
              <w:rPr>
                <w:color w:val="002060"/>
              </w:rPr>
            </w:pPr>
            <w:r w:rsidRPr="009357E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73DC3" w14:textId="77777777" w:rsidR="009767AF" w:rsidRPr="009357EF" w:rsidRDefault="009767AF" w:rsidP="006619AE">
            <w:pPr>
              <w:pStyle w:val="rowtabella0"/>
              <w:jc w:val="center"/>
              <w:rPr>
                <w:color w:val="002060"/>
              </w:rPr>
            </w:pPr>
            <w:r w:rsidRPr="009357EF">
              <w:rPr>
                <w:color w:val="002060"/>
              </w:rPr>
              <w:t>0</w:t>
            </w:r>
          </w:p>
        </w:tc>
      </w:tr>
      <w:tr w:rsidR="009767AF" w:rsidRPr="009357EF" w14:paraId="4E30560C" w14:textId="77777777" w:rsidTr="006619A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B0A5AD" w14:textId="77777777" w:rsidR="009767AF" w:rsidRPr="009357EF" w:rsidRDefault="009767AF" w:rsidP="006619AE">
            <w:pPr>
              <w:pStyle w:val="rowtabella0"/>
              <w:rPr>
                <w:color w:val="002060"/>
              </w:rPr>
            </w:pPr>
            <w:r w:rsidRPr="009357EF">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09E96"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0B7EE" w14:textId="77777777" w:rsidR="009767AF" w:rsidRPr="009357EF" w:rsidRDefault="009767AF" w:rsidP="006619AE">
            <w:pPr>
              <w:pStyle w:val="rowtabella0"/>
              <w:jc w:val="center"/>
              <w:rPr>
                <w:color w:val="002060"/>
              </w:rPr>
            </w:pPr>
            <w:r w:rsidRPr="009357E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24B0"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55E43"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E0096"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968EF"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B8F23"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F0449" w14:textId="77777777" w:rsidR="009767AF" w:rsidRPr="009357EF" w:rsidRDefault="009767AF" w:rsidP="006619AE">
            <w:pPr>
              <w:pStyle w:val="rowtabella0"/>
              <w:jc w:val="center"/>
              <w:rPr>
                <w:color w:val="002060"/>
              </w:rPr>
            </w:pPr>
            <w:r w:rsidRPr="009357E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444CE" w14:textId="77777777" w:rsidR="009767AF" w:rsidRPr="009357EF" w:rsidRDefault="009767AF" w:rsidP="006619AE">
            <w:pPr>
              <w:pStyle w:val="rowtabella0"/>
              <w:jc w:val="center"/>
              <w:rPr>
                <w:color w:val="002060"/>
              </w:rPr>
            </w:pPr>
            <w:r w:rsidRPr="009357EF">
              <w:rPr>
                <w:color w:val="002060"/>
              </w:rPr>
              <w:t>0</w:t>
            </w:r>
          </w:p>
        </w:tc>
      </w:tr>
    </w:tbl>
    <w:p w14:paraId="2F61E194" w14:textId="77777777" w:rsidR="009767AF" w:rsidRPr="009357EF" w:rsidRDefault="009767AF" w:rsidP="009767AF">
      <w:pPr>
        <w:pStyle w:val="breakline"/>
        <w:rPr>
          <w:rFonts w:eastAsiaTheme="minorEastAsia"/>
          <w:color w:val="002060"/>
        </w:rPr>
      </w:pPr>
    </w:p>
    <w:p w14:paraId="5917AEB9" w14:textId="77777777" w:rsidR="009767AF" w:rsidRPr="009357EF" w:rsidRDefault="009767AF" w:rsidP="009767AF">
      <w:pPr>
        <w:pStyle w:val="breakline"/>
        <w:rPr>
          <w:color w:val="002060"/>
        </w:rPr>
      </w:pPr>
    </w:p>
    <w:p w14:paraId="68C026C8" w14:textId="77777777" w:rsidR="00A520DF" w:rsidRPr="00BC7F50" w:rsidRDefault="00A520DF" w:rsidP="00A520DF">
      <w:pPr>
        <w:pStyle w:val="breakline"/>
        <w:rPr>
          <w:rFonts w:eastAsiaTheme="minorEastAsia"/>
          <w:color w:val="002060"/>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3D65C751"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A520DF">
        <w:rPr>
          <w:rFonts w:ascii="Arial" w:hAnsi="Arial" w:cs="Arial"/>
          <w:b/>
          <w:bCs/>
          <w:color w:val="002060"/>
        </w:rPr>
        <w:t>1</w:t>
      </w:r>
      <w:r w:rsidR="00A63D6E">
        <w:rPr>
          <w:rFonts w:ascii="Arial" w:hAnsi="Arial" w:cs="Arial"/>
          <w:b/>
          <w:bCs/>
          <w:color w:val="002060"/>
        </w:rPr>
        <w:t>8</w:t>
      </w:r>
      <w:r w:rsidR="00A520DF">
        <w:rPr>
          <w:rFonts w:ascii="Arial" w:hAnsi="Arial" w:cs="Arial"/>
          <w:b/>
          <w:bCs/>
          <w:color w:val="002060"/>
        </w:rPr>
        <w:t xml:space="preserve"> aprile</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lastRenderedPageBreak/>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18871FC3"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A63D6E">
        <w:rPr>
          <w:b/>
          <w:color w:val="002060"/>
          <w:u w:val="single"/>
        </w:rPr>
        <w:t>0</w:t>
      </w:r>
      <w:r w:rsidR="00FA6C0E">
        <w:rPr>
          <w:b/>
          <w:color w:val="002060"/>
          <w:u w:val="single"/>
        </w:rPr>
        <w:t>8</w:t>
      </w:r>
      <w:r w:rsidR="00830450" w:rsidRPr="000039D0">
        <w:rPr>
          <w:b/>
          <w:color w:val="002060"/>
          <w:u w:val="single"/>
        </w:rPr>
        <w:t>/</w:t>
      </w:r>
      <w:r w:rsidR="00496B75">
        <w:rPr>
          <w:b/>
          <w:color w:val="002060"/>
          <w:u w:val="single"/>
        </w:rPr>
        <w:t>0</w:t>
      </w:r>
      <w:r w:rsidR="00A63D6E">
        <w:rPr>
          <w:b/>
          <w:color w:val="002060"/>
          <w:u w:val="single"/>
        </w:rPr>
        <w:t>4</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D903D" w14:textId="77777777" w:rsidR="00D166BD" w:rsidRDefault="00D166BD">
      <w:r>
        <w:separator/>
      </w:r>
    </w:p>
  </w:endnote>
  <w:endnote w:type="continuationSeparator" w:id="0">
    <w:p w14:paraId="1E844D08" w14:textId="77777777" w:rsidR="00D166BD" w:rsidRDefault="00D1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2BA2450E"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3643EF">
      <w:rPr>
        <w:rStyle w:val="Numeropagina"/>
        <w:rFonts w:ascii="Arial" w:hAnsi="Arial" w:cs="Arial"/>
        <w:color w:val="002060"/>
      </w:rPr>
      <w:t>9</w:t>
    </w:r>
    <w:r w:rsidR="00FA6C0E">
      <w:rPr>
        <w:rStyle w:val="Numeropagina"/>
        <w:rFonts w:ascii="Arial" w:hAnsi="Arial" w:cs="Arial"/>
        <w:color w:val="00206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63DEB" w14:textId="77777777" w:rsidR="00D166BD" w:rsidRDefault="00D166BD">
      <w:r>
        <w:separator/>
      </w:r>
    </w:p>
  </w:footnote>
  <w:footnote w:type="continuationSeparator" w:id="0">
    <w:p w14:paraId="0B60CEB1" w14:textId="77777777" w:rsidR="00D166BD" w:rsidRDefault="00D1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E7476EC"/>
    <w:multiLevelType w:val="hybridMultilevel"/>
    <w:tmpl w:val="369A3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8" w15:restartNumberingAfterBreak="0">
    <w:nsid w:val="21601402"/>
    <w:multiLevelType w:val="hybridMultilevel"/>
    <w:tmpl w:val="30766794"/>
    <w:lvl w:ilvl="0" w:tplc="936C35E0">
      <w:numFmt w:val="bullet"/>
      <w:lvlText w:val="-"/>
      <w:lvlJc w:val="left"/>
      <w:pPr>
        <w:ind w:left="1060" w:hanging="360"/>
      </w:pPr>
      <w:rPr>
        <w:rFonts w:ascii="Arial" w:eastAsia="Times New Roman" w:hAnsi="Arial" w:cs="Arial"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9"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2"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2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BF7020D"/>
    <w:multiLevelType w:val="hybridMultilevel"/>
    <w:tmpl w:val="C1CE9AB4"/>
    <w:lvl w:ilvl="0" w:tplc="936C35E0">
      <w:numFmt w:val="bullet"/>
      <w:lvlText w:val="-"/>
      <w:lvlJc w:val="left"/>
      <w:pPr>
        <w:ind w:left="1126" w:hanging="360"/>
      </w:pPr>
      <w:rPr>
        <w:rFonts w:ascii="Arial" w:eastAsia="Times New Roman" w:hAnsi="Arial" w:cs="Aria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23"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16cid:durableId="71968885">
    <w:abstractNumId w:val="26"/>
  </w:num>
  <w:num w:numId="2" w16cid:durableId="2015957875">
    <w:abstractNumId w:val="15"/>
  </w:num>
  <w:num w:numId="3" w16cid:durableId="2086802078">
    <w:abstractNumId w:val="14"/>
  </w:num>
  <w:num w:numId="4" w16cid:durableId="1371034767">
    <w:abstractNumId w:val="17"/>
  </w:num>
  <w:num w:numId="5" w16cid:durableId="1807042067">
    <w:abstractNumId w:val="19"/>
  </w:num>
  <w:num w:numId="6" w16cid:durableId="1599436861">
    <w:abstractNumId w:val="12"/>
  </w:num>
  <w:num w:numId="7" w16cid:durableId="2086754878">
    <w:abstractNumId w:val="11"/>
  </w:num>
  <w:num w:numId="8" w16cid:durableId="960309595">
    <w:abstractNumId w:val="36"/>
  </w:num>
  <w:num w:numId="9" w16cid:durableId="430207387">
    <w:abstractNumId w:val="1"/>
  </w:num>
  <w:num w:numId="10" w16cid:durableId="76369350">
    <w:abstractNumId w:val="2"/>
  </w:num>
  <w:num w:numId="11" w16cid:durableId="116222822">
    <w:abstractNumId w:val="35"/>
  </w:num>
  <w:num w:numId="12" w16cid:durableId="604191535">
    <w:abstractNumId w:val="10"/>
  </w:num>
  <w:num w:numId="13" w16cid:durableId="1471629670">
    <w:abstractNumId w:val="37"/>
  </w:num>
  <w:num w:numId="14" w16cid:durableId="1205019978">
    <w:abstractNumId w:val="27"/>
  </w:num>
  <w:num w:numId="15" w16cid:durableId="1354838370">
    <w:abstractNumId w:val="16"/>
  </w:num>
  <w:num w:numId="16" w16cid:durableId="830021396">
    <w:abstractNumId w:val="28"/>
  </w:num>
  <w:num w:numId="17" w16cid:durableId="37554395">
    <w:abstractNumId w:val="20"/>
  </w:num>
  <w:num w:numId="18" w16cid:durableId="1192300681">
    <w:abstractNumId w:val="32"/>
  </w:num>
  <w:num w:numId="19" w16cid:durableId="466624039">
    <w:abstractNumId w:val="34"/>
  </w:num>
  <w:num w:numId="20" w16cid:durableId="1415518298">
    <w:abstractNumId w:val="29"/>
  </w:num>
  <w:num w:numId="21" w16cid:durableId="1062487404">
    <w:abstractNumId w:val="21"/>
  </w:num>
  <w:num w:numId="22" w16cid:durableId="1318725667">
    <w:abstractNumId w:val="3"/>
  </w:num>
  <w:num w:numId="23" w16cid:durableId="367334585">
    <w:abstractNumId w:val="23"/>
  </w:num>
  <w:num w:numId="24" w16cid:durableId="611865645">
    <w:abstractNumId w:val="23"/>
    <w:lvlOverride w:ilvl="0">
      <w:startOverride w:val="1"/>
    </w:lvlOverride>
  </w:num>
  <w:num w:numId="25" w16cid:durableId="928468949">
    <w:abstractNumId w:val="9"/>
  </w:num>
  <w:num w:numId="26" w16cid:durableId="996962351">
    <w:abstractNumId w:val="9"/>
    <w:lvlOverride w:ilvl="0">
      <w:startOverride w:val="1"/>
    </w:lvlOverride>
  </w:num>
  <w:num w:numId="27" w16cid:durableId="375085664">
    <w:abstractNumId w:val="9"/>
    <w:lvlOverride w:ilvl="0">
      <w:startOverride w:val="1"/>
    </w:lvlOverride>
  </w:num>
  <w:num w:numId="28" w16cid:durableId="1368986915">
    <w:abstractNumId w:val="9"/>
    <w:lvlOverride w:ilvl="0">
      <w:startOverride w:val="1"/>
    </w:lvlOverride>
  </w:num>
  <w:num w:numId="29" w16cid:durableId="485168451">
    <w:abstractNumId w:val="18"/>
  </w:num>
  <w:num w:numId="30" w16cid:durableId="805199957">
    <w:abstractNumId w:val="5"/>
  </w:num>
  <w:num w:numId="31" w16cid:durableId="1253198749">
    <w:abstractNumId w:val="1"/>
    <w:lvlOverride w:ilvl="0">
      <w:startOverride w:val="1"/>
    </w:lvlOverride>
  </w:num>
  <w:num w:numId="32" w16cid:durableId="1274291425">
    <w:abstractNumId w:val="7"/>
  </w:num>
  <w:num w:numId="33" w16cid:durableId="1722292457">
    <w:abstractNumId w:val="38"/>
  </w:num>
  <w:num w:numId="34" w16cid:durableId="275791739">
    <w:abstractNumId w:val="0"/>
  </w:num>
  <w:num w:numId="35" w16cid:durableId="1040938367">
    <w:abstractNumId w:val="24"/>
  </w:num>
  <w:num w:numId="36" w16cid:durableId="1835801860">
    <w:abstractNumId w:val="0"/>
    <w:lvlOverride w:ilvl="0">
      <w:startOverride w:val="1"/>
    </w:lvlOverride>
  </w:num>
  <w:num w:numId="37" w16cid:durableId="1462723863">
    <w:abstractNumId w:val="31"/>
  </w:num>
  <w:num w:numId="38" w16cid:durableId="894119121">
    <w:abstractNumId w:val="13"/>
  </w:num>
  <w:num w:numId="39" w16cid:durableId="182859834">
    <w:abstractNumId w:val="33"/>
  </w:num>
  <w:num w:numId="40" w16cid:durableId="1734811336">
    <w:abstractNumId w:val="25"/>
  </w:num>
  <w:num w:numId="41" w16cid:durableId="728262495">
    <w:abstractNumId w:val="30"/>
  </w:num>
  <w:num w:numId="42" w16cid:durableId="566569938">
    <w:abstractNumId w:val="4"/>
  </w:num>
  <w:num w:numId="43" w16cid:durableId="189219466">
    <w:abstractNumId w:val="6"/>
  </w:num>
  <w:num w:numId="44" w16cid:durableId="435753727">
    <w:abstractNumId w:val="8"/>
  </w:num>
  <w:num w:numId="45" w16cid:durableId="798957195">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5FD6"/>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56B"/>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38"/>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57E35"/>
    <w:rsid w:val="0016034C"/>
    <w:rsid w:val="00161ADE"/>
    <w:rsid w:val="0016243E"/>
    <w:rsid w:val="001626AD"/>
    <w:rsid w:val="00162F65"/>
    <w:rsid w:val="00164048"/>
    <w:rsid w:val="00165139"/>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149F"/>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61AE"/>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7B5"/>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3EF"/>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AB"/>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272"/>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593"/>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3D1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10B1"/>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3A2B"/>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2164"/>
    <w:rsid w:val="007F3355"/>
    <w:rsid w:val="007F340C"/>
    <w:rsid w:val="007F37DD"/>
    <w:rsid w:val="007F3D43"/>
    <w:rsid w:val="007F4F18"/>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04C"/>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67AF"/>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4E0F"/>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19BF"/>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3D6E"/>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64A3"/>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60B"/>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080"/>
    <w:rsid w:val="00B5148F"/>
    <w:rsid w:val="00B520DA"/>
    <w:rsid w:val="00B544B6"/>
    <w:rsid w:val="00B547F2"/>
    <w:rsid w:val="00B556E6"/>
    <w:rsid w:val="00B558CF"/>
    <w:rsid w:val="00B55D59"/>
    <w:rsid w:val="00B60C59"/>
    <w:rsid w:val="00B61016"/>
    <w:rsid w:val="00B613E7"/>
    <w:rsid w:val="00B61FAE"/>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27FA"/>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02D"/>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D7E75"/>
    <w:rsid w:val="00CE15FD"/>
    <w:rsid w:val="00CE199C"/>
    <w:rsid w:val="00CE291A"/>
    <w:rsid w:val="00CE3535"/>
    <w:rsid w:val="00CE454D"/>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6BD"/>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2EC"/>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38E"/>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AB8"/>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9D7"/>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4E99"/>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6C0E"/>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8</TotalTime>
  <Pages>4</Pages>
  <Words>930</Words>
  <Characters>5307</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6225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2022-01-29T09:43:00Z</cp:lastPrinted>
  <dcterms:created xsi:type="dcterms:W3CDTF">2022-04-08T12:31:00Z</dcterms:created>
  <dcterms:modified xsi:type="dcterms:W3CDTF">2022-04-08T12:40:00Z</dcterms:modified>
</cp:coreProperties>
</file>