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D42657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3D6E">
              <w:rPr>
                <w:rFonts w:ascii="Arial" w:hAnsi="Arial" w:cs="Arial"/>
                <w:color w:val="002060"/>
                <w:sz w:val="40"/>
                <w:szCs w:val="40"/>
              </w:rPr>
              <w:t>9</w:t>
            </w:r>
            <w:r w:rsidR="00E51C7A">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E51C7A">
              <w:rPr>
                <w:rFonts w:ascii="Arial" w:hAnsi="Arial" w:cs="Arial"/>
                <w:color w:val="002060"/>
                <w:sz w:val="40"/>
                <w:szCs w:val="40"/>
              </w:rPr>
              <w:t>16</w:t>
            </w:r>
            <w:r w:rsidR="00CF4C7D" w:rsidRPr="000039D0">
              <w:rPr>
                <w:rFonts w:ascii="Arial" w:hAnsi="Arial" w:cs="Arial"/>
                <w:color w:val="002060"/>
                <w:sz w:val="40"/>
                <w:szCs w:val="40"/>
              </w:rPr>
              <w:t>/</w:t>
            </w:r>
            <w:r w:rsidR="00F65B41">
              <w:rPr>
                <w:rFonts w:ascii="Arial" w:hAnsi="Arial" w:cs="Arial"/>
                <w:color w:val="002060"/>
                <w:sz w:val="40"/>
                <w:szCs w:val="40"/>
              </w:rPr>
              <w:t>0</w:t>
            </w:r>
            <w:r w:rsidR="00A63D6E">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236FFC1B"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553877">
          <w:rPr>
            <w:noProof/>
            <w:webHidden/>
            <w:color w:val="002060"/>
          </w:rPr>
          <w:t>1</w:t>
        </w:r>
        <w:r w:rsidR="00AC19D9" w:rsidRPr="002419EA">
          <w:rPr>
            <w:noProof/>
            <w:webHidden/>
            <w:color w:val="002060"/>
          </w:rPr>
          <w:fldChar w:fldCharType="end"/>
        </w:r>
      </w:hyperlink>
    </w:p>
    <w:p w14:paraId="112EDB38" w14:textId="2ABC3112" w:rsidR="00AC19D9" w:rsidRPr="002419EA" w:rsidRDefault="002B6B0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553877">
          <w:rPr>
            <w:noProof/>
            <w:webHidden/>
            <w:color w:val="002060"/>
          </w:rPr>
          <w:t>1</w:t>
        </w:r>
        <w:r w:rsidR="00AC19D9" w:rsidRPr="002419EA">
          <w:rPr>
            <w:noProof/>
            <w:webHidden/>
            <w:color w:val="002060"/>
          </w:rPr>
          <w:fldChar w:fldCharType="end"/>
        </w:r>
      </w:hyperlink>
    </w:p>
    <w:p w14:paraId="4D9CAD43" w14:textId="01DA0A41" w:rsidR="00AC19D9" w:rsidRPr="002419EA" w:rsidRDefault="002B6B0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553877">
          <w:rPr>
            <w:noProof/>
            <w:webHidden/>
            <w:color w:val="002060"/>
          </w:rPr>
          <w:t>1</w:t>
        </w:r>
        <w:r w:rsidR="00AC19D9" w:rsidRPr="002419EA">
          <w:rPr>
            <w:noProof/>
            <w:webHidden/>
            <w:color w:val="002060"/>
          </w:rPr>
          <w:fldChar w:fldCharType="end"/>
        </w:r>
      </w:hyperlink>
    </w:p>
    <w:p w14:paraId="0EAFCCD8" w14:textId="3F99C6FC" w:rsidR="00AC19D9" w:rsidRPr="002419EA" w:rsidRDefault="002B6B0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553877">
          <w:rPr>
            <w:noProof/>
            <w:webHidden/>
            <w:color w:val="002060"/>
          </w:rPr>
          <w:t>2</w:t>
        </w:r>
        <w:r w:rsidR="00AC19D9" w:rsidRPr="002419EA">
          <w:rPr>
            <w:noProof/>
            <w:webHidden/>
            <w:color w:val="002060"/>
          </w:rPr>
          <w:fldChar w:fldCharType="end"/>
        </w:r>
      </w:hyperlink>
    </w:p>
    <w:p w14:paraId="0952245B" w14:textId="4089C205" w:rsidR="00AC19D9" w:rsidRPr="002419EA" w:rsidRDefault="002B6B0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553877">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E6A945F" w14:textId="1632A749" w:rsidR="003C0FAB" w:rsidRPr="00C74D35" w:rsidRDefault="003C0FAB" w:rsidP="00F336CC">
      <w:pPr>
        <w:rPr>
          <w:rFonts w:ascii="Arial" w:hAnsi="Arial" w:cs="Arial"/>
          <w:color w:val="002060"/>
          <w:sz w:val="22"/>
          <w:szCs w:val="22"/>
        </w:rPr>
      </w:pPr>
    </w:p>
    <w:p w14:paraId="606D456B" w14:textId="77777777" w:rsidR="00C74D35" w:rsidRPr="00C74D35" w:rsidRDefault="00C74D35" w:rsidP="00C74D35">
      <w:pPr>
        <w:pStyle w:val="Nessunaspaziatura"/>
        <w:tabs>
          <w:tab w:val="left" w:pos="1134"/>
        </w:tabs>
        <w:jc w:val="both"/>
        <w:rPr>
          <w:rFonts w:ascii="Arial" w:hAnsi="Arial" w:cs="Arial"/>
          <w:b/>
          <w:color w:val="002060"/>
          <w:sz w:val="28"/>
          <w:szCs w:val="28"/>
        </w:rPr>
      </w:pPr>
      <w:r w:rsidRPr="00C74D35">
        <w:rPr>
          <w:rFonts w:ascii="Arial" w:hAnsi="Arial" w:cs="Arial"/>
          <w:b/>
          <w:color w:val="002060"/>
          <w:sz w:val="28"/>
          <w:szCs w:val="28"/>
        </w:rPr>
        <w:t>MESSAGGIO AUGURALE DEL PRESIDENTE DELLA LEGA NAZIONALE DILETTANTI</w:t>
      </w:r>
    </w:p>
    <w:p w14:paraId="7E459FD8" w14:textId="77777777" w:rsidR="00C74D35" w:rsidRDefault="00C74D35" w:rsidP="00C74D35">
      <w:pPr>
        <w:pStyle w:val="Standard"/>
        <w:rPr>
          <w:rFonts w:ascii="Arial" w:hAnsi="Arial"/>
          <w:color w:val="002060"/>
          <w:sz w:val="22"/>
          <w:szCs w:val="22"/>
        </w:rPr>
      </w:pPr>
    </w:p>
    <w:p w14:paraId="1F0B6388" w14:textId="77777777" w:rsidR="00C74D35" w:rsidRDefault="00C74D35" w:rsidP="00C74D35">
      <w:pPr>
        <w:pStyle w:val="Standard"/>
        <w:jc w:val="both"/>
        <w:rPr>
          <w:rFonts w:ascii="Arial" w:hAnsi="Arial"/>
          <w:color w:val="002060"/>
          <w:sz w:val="22"/>
          <w:szCs w:val="22"/>
        </w:rPr>
      </w:pPr>
      <w:r w:rsidRPr="00C74D35">
        <w:rPr>
          <w:rFonts w:ascii="Arial" w:hAnsi="Arial"/>
          <w:color w:val="002060"/>
          <w:sz w:val="22"/>
          <w:szCs w:val="22"/>
        </w:rPr>
        <w:t>Con l’avvicinarsi delle festività pasquali, colgo l’occasione per fare i miei più sinceri auguri a tutte le società, i dirigenti e gli atleti che compongono la Lega Nazionale Dilettanti, una grande famiglia sportiva che ho l’onore di presiedere.</w:t>
      </w:r>
    </w:p>
    <w:p w14:paraId="1B81EE83" w14:textId="77777777" w:rsidR="00C74D35" w:rsidRDefault="00C74D35" w:rsidP="00C74D35">
      <w:pPr>
        <w:pStyle w:val="Standard"/>
        <w:jc w:val="both"/>
        <w:rPr>
          <w:rFonts w:ascii="Arial" w:hAnsi="Arial"/>
          <w:color w:val="002060"/>
          <w:sz w:val="22"/>
          <w:szCs w:val="22"/>
        </w:rPr>
      </w:pPr>
      <w:r w:rsidRPr="00C74D35">
        <w:rPr>
          <w:rFonts w:ascii="Arial" w:hAnsi="Arial"/>
          <w:color w:val="002060"/>
          <w:sz w:val="22"/>
          <w:szCs w:val="22"/>
        </w:rPr>
        <w:t>I numeri che ci rappresentano parlano di un universo fatto di centinaia di migliaia di persone e di realtà tutte diverse tra loro, ma legate a doppio filo da una sconfinata passione per il calcio più autentico, condividendone ideali e valori come l’amicizia, il rispetto e la pace.</w:t>
      </w:r>
    </w:p>
    <w:p w14:paraId="245883AB" w14:textId="77777777" w:rsidR="00C74D35" w:rsidRDefault="00C74D35" w:rsidP="00C74D35">
      <w:pPr>
        <w:pStyle w:val="Standard"/>
        <w:jc w:val="both"/>
        <w:rPr>
          <w:rFonts w:ascii="Arial" w:hAnsi="Arial"/>
          <w:color w:val="002060"/>
          <w:sz w:val="22"/>
          <w:szCs w:val="22"/>
        </w:rPr>
      </w:pPr>
      <w:r w:rsidRPr="00C74D35">
        <w:rPr>
          <w:rFonts w:ascii="Arial" w:hAnsi="Arial"/>
          <w:color w:val="002060"/>
          <w:sz w:val="22"/>
          <w:szCs w:val="22"/>
        </w:rPr>
        <w:t>Mai come adesso quest’ultima parola assume un significato importantissimo alla luce della recente guerra in Ucraina, una bruttissima pagina di storia che nessuno di noi si aspettava purtroppo di dover leggere.</w:t>
      </w:r>
      <w:r w:rsidRPr="00C74D35">
        <w:rPr>
          <w:rFonts w:ascii="Arial" w:hAnsi="Arial"/>
          <w:color w:val="002060"/>
          <w:sz w:val="22"/>
          <w:szCs w:val="22"/>
        </w:rPr>
        <w:br/>
        <w:t>Se l’intero mondo dello sport si è mosso unito per fare la propria parte in un momento così drammatico, non sono affatto meravigliato della risposta delle società dilettantistiche, che si hanno organizzato tante iniziative a sostegno del popolo ucraino, aprendo le proprie porte ai ragazzi e alle ragazze in fuga dalla guerra</w:t>
      </w:r>
      <w:r w:rsidRPr="00C74D35">
        <w:rPr>
          <w:color w:val="002060"/>
        </w:rPr>
        <w:t>.</w:t>
      </w:r>
      <w:r w:rsidRPr="00C74D35">
        <w:rPr>
          <w:color w:val="002060"/>
        </w:rPr>
        <w:br/>
      </w:r>
      <w:r w:rsidRPr="00C74D35">
        <w:rPr>
          <w:rFonts w:ascii="Arial" w:hAnsi="Arial"/>
          <w:color w:val="002060"/>
          <w:sz w:val="22"/>
          <w:szCs w:val="22"/>
        </w:rPr>
        <w:lastRenderedPageBreak/>
        <w:t>Sta riprendendo pienamente, con nostra grande soddisfazione, l’attività agonistica: nonostante le difficoltà tutte le competizioni si stanno svolgendo regolarmente e anche le rappresentative giovanili sono tornate in campo, partecipando a una pluralità di tornei e manifestazioni.</w:t>
      </w:r>
    </w:p>
    <w:p w14:paraId="5B0D161A" w14:textId="72BFEF3D" w:rsidR="00C74D35" w:rsidRPr="00C74D35" w:rsidRDefault="00C74D35" w:rsidP="00C74D35">
      <w:pPr>
        <w:pStyle w:val="Standard"/>
        <w:jc w:val="both"/>
        <w:rPr>
          <w:rFonts w:ascii="Arial" w:hAnsi="Arial"/>
          <w:color w:val="002060"/>
          <w:sz w:val="22"/>
          <w:szCs w:val="22"/>
        </w:rPr>
      </w:pPr>
      <w:r w:rsidRPr="00C74D35">
        <w:rPr>
          <w:rFonts w:ascii="Arial" w:hAnsi="Arial"/>
          <w:color w:val="002060"/>
          <w:sz w:val="22"/>
          <w:szCs w:val="22"/>
        </w:rPr>
        <w:t>A malincuore, purtroppo, dovremo rinunciare al tradizionale appuntamento del Torneo delle Regioni, con la promessa di ritrovarci insieme già nella prossima stagione. </w:t>
      </w:r>
    </w:p>
    <w:p w14:paraId="2015C36E" w14:textId="77777777" w:rsidR="00C74D35" w:rsidRPr="00C74D35" w:rsidRDefault="00C74D35" w:rsidP="00C74D35">
      <w:pPr>
        <w:pStyle w:val="Standard"/>
        <w:jc w:val="both"/>
        <w:rPr>
          <w:rFonts w:ascii="Arial" w:hAnsi="Arial"/>
          <w:color w:val="002060"/>
          <w:sz w:val="22"/>
          <w:szCs w:val="22"/>
        </w:rPr>
      </w:pPr>
      <w:r w:rsidRPr="00C74D35">
        <w:rPr>
          <w:rFonts w:ascii="Arial" w:hAnsi="Arial"/>
          <w:color w:val="002060"/>
          <w:sz w:val="22"/>
          <w:szCs w:val="22"/>
        </w:rPr>
        <w:t>A tutto il nostro grande calcio di base i miei più sentiti auguri di buona e serena Pasqua.</w:t>
      </w:r>
      <w:r w:rsidRPr="00C74D35">
        <w:rPr>
          <w:rFonts w:ascii="Arial" w:hAnsi="Arial"/>
          <w:color w:val="002060"/>
          <w:sz w:val="22"/>
          <w:szCs w:val="22"/>
        </w:rPr>
        <w:br/>
      </w:r>
    </w:p>
    <w:p w14:paraId="7DF72095" w14:textId="77777777" w:rsidR="00C74D35" w:rsidRPr="00C74D35" w:rsidRDefault="00C74D35" w:rsidP="00C74D35">
      <w:pPr>
        <w:pStyle w:val="Standard"/>
        <w:ind w:left="5664" w:firstLine="708"/>
        <w:rPr>
          <w:rFonts w:ascii="Arial" w:hAnsi="Arial"/>
          <w:b/>
          <w:color w:val="002060"/>
          <w:sz w:val="22"/>
          <w:szCs w:val="22"/>
        </w:rPr>
      </w:pPr>
      <w:r w:rsidRPr="00C74D35">
        <w:rPr>
          <w:rFonts w:ascii="Arial" w:hAnsi="Arial"/>
          <w:b/>
          <w:color w:val="002060"/>
          <w:sz w:val="22"/>
          <w:szCs w:val="22"/>
        </w:rPr>
        <w:t>Giancarlo Abete</w:t>
      </w:r>
      <w:bookmarkStart w:id="3" w:name="CC_COMULND"/>
      <w:bookmarkEnd w:id="3"/>
    </w:p>
    <w:p w14:paraId="30484AE0" w14:textId="4849F93C" w:rsidR="00C74D35" w:rsidRDefault="00C74D35" w:rsidP="00F336CC">
      <w:pPr>
        <w:rPr>
          <w:rFonts w:ascii="Arial" w:hAnsi="Arial" w:cs="Arial"/>
          <w:color w:val="002060"/>
          <w:sz w:val="22"/>
          <w:szCs w:val="22"/>
        </w:rPr>
      </w:pPr>
    </w:p>
    <w:p w14:paraId="58EB5939" w14:textId="77777777" w:rsidR="00C74D35" w:rsidRPr="003C0FAB" w:rsidRDefault="00C74D35"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710648F0" w14:textId="10EC03F5" w:rsidR="00A87B7F" w:rsidRDefault="00A87B7F" w:rsidP="00DE7EC2">
      <w:pPr>
        <w:rPr>
          <w:rFonts w:ascii="Arial" w:hAnsi="Arial" w:cs="Arial"/>
          <w:color w:val="002060"/>
          <w:sz w:val="22"/>
          <w:szCs w:val="22"/>
        </w:rPr>
      </w:pPr>
    </w:p>
    <w:p w14:paraId="4ED3237E" w14:textId="77777777" w:rsidR="00E51C7A" w:rsidRDefault="00E51C7A" w:rsidP="00E51C7A">
      <w:pPr>
        <w:pStyle w:val="LndNormale1"/>
        <w:jc w:val="left"/>
        <w:rPr>
          <w:b/>
          <w:color w:val="002060"/>
          <w:sz w:val="28"/>
          <w:szCs w:val="28"/>
        </w:rPr>
      </w:pPr>
      <w:r>
        <w:rPr>
          <w:b/>
          <w:color w:val="002060"/>
          <w:sz w:val="28"/>
          <w:szCs w:val="28"/>
        </w:rPr>
        <w:t>COPPA ITALIA VINCENTI COPPA REGIONALE FEMMINILE</w:t>
      </w:r>
    </w:p>
    <w:p w14:paraId="15057025" w14:textId="77777777" w:rsidR="00E51C7A" w:rsidRDefault="00E51C7A" w:rsidP="00E51C7A">
      <w:pPr>
        <w:pStyle w:val="LndNormale1"/>
        <w:rPr>
          <w:color w:val="002060"/>
          <w:szCs w:val="22"/>
        </w:rPr>
      </w:pPr>
    </w:p>
    <w:p w14:paraId="0CABE6FA" w14:textId="77777777" w:rsidR="00E51C7A" w:rsidRPr="00A87B7F" w:rsidRDefault="00E51C7A" w:rsidP="00E51C7A">
      <w:pPr>
        <w:pStyle w:val="LndNormale1"/>
        <w:rPr>
          <w:b/>
          <w:bCs/>
          <w:i/>
          <w:iCs/>
          <w:color w:val="002060"/>
          <w:szCs w:val="22"/>
        </w:rPr>
      </w:pPr>
      <w:r w:rsidRPr="00A87B7F">
        <w:rPr>
          <w:b/>
          <w:bCs/>
          <w:i/>
          <w:iCs/>
          <w:color w:val="002060"/>
          <w:szCs w:val="22"/>
        </w:rPr>
        <w:t xml:space="preserve">Stralcio C.U. n° </w:t>
      </w:r>
      <w:r>
        <w:rPr>
          <w:b/>
          <w:bCs/>
          <w:i/>
          <w:iCs/>
          <w:color w:val="002060"/>
          <w:szCs w:val="22"/>
        </w:rPr>
        <w:t xml:space="preserve">1209 </w:t>
      </w:r>
      <w:r w:rsidRPr="00A87B7F">
        <w:rPr>
          <w:b/>
          <w:bCs/>
          <w:i/>
          <w:iCs/>
          <w:color w:val="002060"/>
          <w:szCs w:val="22"/>
        </w:rPr>
        <w:t xml:space="preserve">del </w:t>
      </w:r>
      <w:r>
        <w:rPr>
          <w:b/>
          <w:bCs/>
          <w:i/>
          <w:iCs/>
          <w:color w:val="002060"/>
          <w:szCs w:val="22"/>
        </w:rPr>
        <w:t>14</w:t>
      </w:r>
      <w:r w:rsidRPr="00A87B7F">
        <w:rPr>
          <w:b/>
          <w:bCs/>
          <w:i/>
          <w:iCs/>
          <w:color w:val="002060"/>
          <w:szCs w:val="22"/>
        </w:rPr>
        <w:t>/0</w:t>
      </w:r>
      <w:r>
        <w:rPr>
          <w:b/>
          <w:bCs/>
          <w:i/>
          <w:iCs/>
          <w:color w:val="002060"/>
          <w:szCs w:val="22"/>
        </w:rPr>
        <w:t>4</w:t>
      </w:r>
      <w:r w:rsidRPr="00A87B7F">
        <w:rPr>
          <w:b/>
          <w:bCs/>
          <w:i/>
          <w:iCs/>
          <w:color w:val="002060"/>
          <w:szCs w:val="22"/>
        </w:rPr>
        <w:t>/2022 Divisione Calcio a Cinque</w:t>
      </w:r>
    </w:p>
    <w:p w14:paraId="39C8CCC1" w14:textId="77777777" w:rsidR="00E51C7A" w:rsidRDefault="00E51C7A" w:rsidP="00E51C7A">
      <w:pPr>
        <w:pStyle w:val="LndNormale1"/>
        <w:rPr>
          <w:color w:val="002060"/>
          <w:szCs w:val="22"/>
        </w:rPr>
      </w:pPr>
    </w:p>
    <w:p w14:paraId="6763C9F9" w14:textId="77777777" w:rsidR="00E51C7A" w:rsidRPr="00A87B7F" w:rsidRDefault="00E51C7A" w:rsidP="00E51C7A">
      <w:pPr>
        <w:pStyle w:val="LndNormale1"/>
        <w:rPr>
          <w:b/>
          <w:bCs/>
          <w:color w:val="002060"/>
          <w:szCs w:val="22"/>
        </w:rPr>
      </w:pPr>
      <w:r w:rsidRPr="00A87B7F">
        <w:rPr>
          <w:b/>
          <w:bCs/>
          <w:color w:val="002060"/>
          <w:szCs w:val="22"/>
        </w:rPr>
        <w:t>RISULTATI GARE</w:t>
      </w:r>
    </w:p>
    <w:p w14:paraId="7A4848B2" w14:textId="77777777" w:rsidR="00E51C7A" w:rsidRDefault="00E51C7A" w:rsidP="00E51C7A">
      <w:pPr>
        <w:pStyle w:val="LndNormale1"/>
        <w:rPr>
          <w:color w:val="002060"/>
          <w:szCs w:val="22"/>
        </w:rPr>
      </w:pPr>
    </w:p>
    <w:p w14:paraId="4219BC71" w14:textId="77777777" w:rsidR="00E51C7A" w:rsidRDefault="00E51C7A" w:rsidP="00E51C7A">
      <w:pPr>
        <w:pStyle w:val="LndNormale1"/>
        <w:rPr>
          <w:color w:val="002060"/>
          <w:szCs w:val="22"/>
        </w:rPr>
      </w:pPr>
      <w:r>
        <w:rPr>
          <w:color w:val="002060"/>
          <w:szCs w:val="22"/>
        </w:rPr>
        <w:t>…omissis…</w:t>
      </w:r>
    </w:p>
    <w:p w14:paraId="705F048E" w14:textId="77777777" w:rsidR="00E51C7A" w:rsidRDefault="00E51C7A" w:rsidP="00E51C7A">
      <w:pPr>
        <w:pStyle w:val="LndNormale1"/>
        <w:rPr>
          <w:color w:val="002060"/>
          <w:szCs w:val="22"/>
        </w:rPr>
      </w:pPr>
    </w:p>
    <w:p w14:paraId="083E9CB2" w14:textId="77777777" w:rsidR="00E51C7A" w:rsidRPr="00E51C7A" w:rsidRDefault="00E51C7A" w:rsidP="00E51C7A">
      <w:pPr>
        <w:pStyle w:val="LndNormale1"/>
        <w:rPr>
          <w:color w:val="002060"/>
          <w:szCs w:val="22"/>
        </w:rPr>
      </w:pPr>
      <w:r w:rsidRPr="00E51C7A">
        <w:rPr>
          <w:color w:val="002060"/>
          <w:szCs w:val="22"/>
        </w:rPr>
        <w:t>GIRONE Q1</w:t>
      </w:r>
      <w:r w:rsidRPr="00E51C7A">
        <w:rPr>
          <w:color w:val="002060"/>
          <w:szCs w:val="22"/>
        </w:rPr>
        <w:tab/>
        <w:t>13/04/2022</w:t>
      </w:r>
      <w:r w:rsidRPr="00E51C7A">
        <w:rPr>
          <w:color w:val="002060"/>
          <w:szCs w:val="22"/>
        </w:rPr>
        <w:tab/>
        <w:t>1/R</w:t>
      </w:r>
    </w:p>
    <w:p w14:paraId="650E1BB9" w14:textId="77777777" w:rsidR="00E51C7A" w:rsidRDefault="00E51C7A" w:rsidP="00E51C7A">
      <w:pPr>
        <w:pStyle w:val="LndNormale1"/>
        <w:ind w:left="708" w:firstLine="708"/>
        <w:rPr>
          <w:color w:val="002060"/>
          <w:szCs w:val="22"/>
          <w:lang w:val="en-US"/>
        </w:rPr>
      </w:pPr>
      <w:r>
        <w:rPr>
          <w:color w:val="002060"/>
          <w:szCs w:val="22"/>
          <w:lang w:val="en-US"/>
        </w:rPr>
        <w:t>FUTSAL PRANDONE</w:t>
      </w:r>
      <w:r>
        <w:rPr>
          <w:color w:val="002060"/>
          <w:szCs w:val="22"/>
          <w:lang w:val="en-US"/>
        </w:rPr>
        <w:tab/>
      </w:r>
      <w:r>
        <w:rPr>
          <w:color w:val="002060"/>
          <w:szCs w:val="22"/>
          <w:lang w:val="en-US"/>
        </w:rPr>
        <w:tab/>
      </w:r>
      <w:r w:rsidRPr="006E05C7">
        <w:rPr>
          <w:color w:val="002060"/>
          <w:szCs w:val="22"/>
          <w:lang w:val="en-US"/>
        </w:rPr>
        <w:t xml:space="preserve">– </w:t>
      </w:r>
      <w:r>
        <w:rPr>
          <w:color w:val="002060"/>
          <w:szCs w:val="22"/>
          <w:lang w:val="en-US"/>
        </w:rPr>
        <w:t xml:space="preserve"> INFINITY FUTSAL ACADEMY</w:t>
      </w:r>
      <w:r>
        <w:rPr>
          <w:color w:val="002060"/>
          <w:szCs w:val="22"/>
          <w:lang w:val="en-US"/>
        </w:rPr>
        <w:tab/>
        <w:t>3-5</w:t>
      </w:r>
    </w:p>
    <w:p w14:paraId="694A77D9" w14:textId="77777777" w:rsidR="00E51C7A" w:rsidRPr="006E05C7" w:rsidRDefault="00E51C7A" w:rsidP="00E51C7A">
      <w:pPr>
        <w:rPr>
          <w:rFonts w:ascii="Arial" w:hAnsi="Arial" w:cs="Arial"/>
          <w:color w:val="002060"/>
          <w:sz w:val="22"/>
          <w:szCs w:val="22"/>
          <w:lang w:val="en-US"/>
        </w:rPr>
      </w:pPr>
    </w:p>
    <w:p w14:paraId="68E4B265" w14:textId="77777777" w:rsidR="00E51C7A" w:rsidRDefault="00E51C7A" w:rsidP="00E51C7A">
      <w:pPr>
        <w:pStyle w:val="LndNormale1"/>
        <w:rPr>
          <w:color w:val="002060"/>
          <w:szCs w:val="22"/>
        </w:rPr>
      </w:pPr>
      <w:r>
        <w:rPr>
          <w:color w:val="002060"/>
          <w:szCs w:val="22"/>
        </w:rPr>
        <w:t>…omissis…</w:t>
      </w:r>
    </w:p>
    <w:p w14:paraId="496079C3" w14:textId="28369613" w:rsidR="00E51C7A" w:rsidRDefault="00E51C7A" w:rsidP="00DE7EC2">
      <w:pPr>
        <w:rPr>
          <w:rFonts w:ascii="Arial" w:hAnsi="Arial" w:cs="Arial"/>
          <w:color w:val="002060"/>
          <w:sz w:val="22"/>
          <w:szCs w:val="22"/>
        </w:rPr>
      </w:pPr>
    </w:p>
    <w:p w14:paraId="51281564" w14:textId="77777777" w:rsidR="00545B3B" w:rsidRPr="00F336CC" w:rsidRDefault="00545B3B"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784B371" w14:textId="40A646E0" w:rsidR="008D47EC" w:rsidRPr="00BB1DCE" w:rsidRDefault="008D47EC" w:rsidP="00E86F11">
      <w:pPr>
        <w:pStyle w:val="p1"/>
        <w:jc w:val="both"/>
        <w:rPr>
          <w:rFonts w:ascii="Arial" w:hAnsi="Arial" w:cs="Arial"/>
          <w:b/>
          <w:bCs/>
          <w:color w:val="002060"/>
        </w:rPr>
      </w:pPr>
      <w:bookmarkStart w:id="7" w:name="_Hlk98409818"/>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22B356F0" w:rsidR="00F96421" w:rsidRPr="00797B1C" w:rsidRDefault="00B5148F" w:rsidP="009D0C38">
      <w:pPr>
        <w:pStyle w:val="LndNormale1"/>
        <w:rPr>
          <w:b/>
          <w:bCs/>
          <w:color w:val="002060"/>
          <w:szCs w:val="22"/>
        </w:rPr>
      </w:pPr>
      <w:r w:rsidRPr="00797B1C">
        <w:rPr>
          <w:b/>
          <w:bCs/>
          <w:color w:val="002060"/>
          <w:szCs w:val="22"/>
        </w:rPr>
        <w:lastRenderedPageBreak/>
        <w:t xml:space="preserve">Visto il termine dello stato di emergenza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00CE454D" w:rsidRPr="00CE454D">
        <w:rPr>
          <w:b/>
          <w:bCs/>
          <w:color w:val="002060"/>
          <w:szCs w:val="22"/>
          <w:u w:val="single"/>
        </w:rPr>
        <w:t xml:space="preserve"> </w:t>
      </w:r>
      <w:r w:rsidR="00487796" w:rsidRPr="00487796">
        <w:rPr>
          <w:b/>
          <w:bCs/>
          <w:color w:val="002060"/>
          <w:szCs w:val="22"/>
          <w:u w:val="single"/>
        </w:rPr>
        <w:t>DAL 4 APRILE 2022</w:t>
      </w:r>
      <w:r w:rsidR="00487796" w:rsidRPr="00CE454D">
        <w:rPr>
          <w:b/>
          <w:bCs/>
          <w:color w:val="002060"/>
          <w:szCs w:val="22"/>
          <w:u w:val="single"/>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7"/>
    <w:p w14:paraId="2546C293" w14:textId="2A0EB21F" w:rsidR="003C0FAB" w:rsidRPr="003C0FAB" w:rsidRDefault="003C0FAB" w:rsidP="009D0C38">
      <w:pPr>
        <w:pStyle w:val="LndNormale1"/>
        <w:rPr>
          <w:color w:val="002060"/>
          <w:szCs w:val="22"/>
        </w:rPr>
      </w:pPr>
    </w:p>
    <w:p w14:paraId="10D41938" w14:textId="133E52FC" w:rsidR="003C0FAB" w:rsidRDefault="003C0FAB" w:rsidP="009D0C38">
      <w:pPr>
        <w:pStyle w:val="LndNormale1"/>
        <w:rPr>
          <w:color w:val="002060"/>
          <w:szCs w:val="22"/>
        </w:rPr>
      </w:pPr>
    </w:p>
    <w:p w14:paraId="4526A4A1" w14:textId="77777777" w:rsidR="00EB129D" w:rsidRPr="009D6EE5" w:rsidRDefault="00EB129D" w:rsidP="00EB129D">
      <w:pPr>
        <w:pStyle w:val="LndNormale1"/>
        <w:rPr>
          <w:b/>
          <w:color w:val="002060"/>
          <w:sz w:val="28"/>
          <w:szCs w:val="28"/>
        </w:rPr>
      </w:pPr>
      <w:r>
        <w:rPr>
          <w:b/>
          <w:color w:val="002060"/>
          <w:sz w:val="28"/>
          <w:szCs w:val="28"/>
        </w:rPr>
        <w:t xml:space="preserve">FINAL FOUR CAMPIONATO REGIONALE UNDER 17 E UNDER 15 </w:t>
      </w:r>
    </w:p>
    <w:p w14:paraId="768691EC" w14:textId="77777777" w:rsidR="00EB129D" w:rsidRPr="009D6EE5" w:rsidRDefault="00EB129D" w:rsidP="00EB129D">
      <w:pPr>
        <w:pStyle w:val="LndNormale1"/>
        <w:rPr>
          <w:color w:val="002060"/>
          <w:szCs w:val="22"/>
        </w:rPr>
      </w:pPr>
    </w:p>
    <w:p w14:paraId="2398F7FB" w14:textId="77777777" w:rsidR="00EB129D" w:rsidRPr="009D6EE5" w:rsidRDefault="00EB129D" w:rsidP="00EB129D">
      <w:pPr>
        <w:pStyle w:val="LndNormale1"/>
        <w:rPr>
          <w:color w:val="002060"/>
          <w:szCs w:val="22"/>
        </w:rPr>
      </w:pPr>
      <w:r w:rsidRPr="009D6EE5">
        <w:rPr>
          <w:color w:val="002060"/>
          <w:szCs w:val="22"/>
        </w:rPr>
        <w:t xml:space="preserve">Le Società che volessero </w:t>
      </w:r>
      <w:r w:rsidRPr="009D6EE5">
        <w:rPr>
          <w:color w:val="002060"/>
          <w:szCs w:val="22"/>
          <w:u w:val="single"/>
        </w:rPr>
        <w:t xml:space="preserve">organizzare le </w:t>
      </w:r>
      <w:r w:rsidRPr="00934BAD">
        <w:rPr>
          <w:b/>
          <w:bCs/>
          <w:color w:val="002060"/>
          <w:szCs w:val="22"/>
          <w:u w:val="single"/>
        </w:rPr>
        <w:t>Final Four</w:t>
      </w:r>
      <w:r w:rsidRPr="009D6EE5">
        <w:rPr>
          <w:color w:val="002060"/>
          <w:szCs w:val="22"/>
          <w:u w:val="single"/>
        </w:rPr>
        <w:t xml:space="preserve"> d</w:t>
      </w:r>
      <w:r>
        <w:rPr>
          <w:color w:val="002060"/>
          <w:szCs w:val="22"/>
          <w:u w:val="single"/>
        </w:rPr>
        <w:t xml:space="preserve">ei Campionati Regionali </w:t>
      </w:r>
      <w:r w:rsidRPr="00934BAD">
        <w:rPr>
          <w:b/>
          <w:bCs/>
          <w:color w:val="002060"/>
          <w:szCs w:val="22"/>
          <w:u w:val="single"/>
        </w:rPr>
        <w:t>Under 17</w:t>
      </w:r>
      <w:r>
        <w:rPr>
          <w:color w:val="002060"/>
          <w:szCs w:val="22"/>
          <w:u w:val="single"/>
        </w:rPr>
        <w:t xml:space="preserve"> e </w:t>
      </w:r>
      <w:r w:rsidRPr="00934BAD">
        <w:rPr>
          <w:b/>
          <w:bCs/>
          <w:color w:val="002060"/>
          <w:szCs w:val="22"/>
          <w:u w:val="single"/>
        </w:rPr>
        <w:t>Under 15</w:t>
      </w:r>
      <w:r>
        <w:rPr>
          <w:color w:val="002060"/>
          <w:szCs w:val="22"/>
          <w:u w:val="single"/>
        </w:rPr>
        <w:t xml:space="preserve"> </w:t>
      </w:r>
      <w:r w:rsidRPr="009D6EE5">
        <w:rPr>
          <w:color w:val="002060"/>
          <w:szCs w:val="22"/>
          <w:u w:val="single"/>
        </w:rPr>
        <w:t>Calcio a Cinque</w:t>
      </w:r>
      <w:r w:rsidRPr="009D6EE5">
        <w:rPr>
          <w:color w:val="002060"/>
          <w:szCs w:val="22"/>
        </w:rPr>
        <w:t xml:space="preserve">  </w:t>
      </w:r>
      <w:r>
        <w:rPr>
          <w:color w:val="002060"/>
          <w:szCs w:val="22"/>
        </w:rPr>
        <w:t xml:space="preserve">programmate per </w:t>
      </w:r>
      <w:r w:rsidRPr="00934BAD">
        <w:rPr>
          <w:b/>
          <w:bCs/>
          <w:color w:val="002060"/>
          <w:szCs w:val="22"/>
        </w:rPr>
        <w:t>Sabato 30 aprile e Domenica 1 maggio pp.vv.</w:t>
      </w:r>
      <w:r w:rsidRPr="009D6EE5">
        <w:rPr>
          <w:color w:val="002060"/>
          <w:szCs w:val="22"/>
        </w:rPr>
        <w:t xml:space="preserve"> sono pregate di presentare la </w:t>
      </w:r>
      <w:r w:rsidRPr="009D6EE5">
        <w:rPr>
          <w:b/>
          <w:color w:val="002060"/>
          <w:szCs w:val="22"/>
        </w:rPr>
        <w:t>propria candidatura</w:t>
      </w:r>
      <w:r w:rsidRPr="009D6EE5">
        <w:rPr>
          <w:color w:val="002060"/>
          <w:szCs w:val="22"/>
        </w:rPr>
        <w:t xml:space="preserve"> a mezzo e-mail (c5marche@lnd.it) </w:t>
      </w:r>
      <w:r w:rsidRPr="009D6EE5">
        <w:rPr>
          <w:color w:val="002060"/>
          <w:szCs w:val="22"/>
          <w:u w:val="single"/>
        </w:rPr>
        <w:t xml:space="preserve">entro e non oltre </w:t>
      </w:r>
      <w:r>
        <w:rPr>
          <w:color w:val="002060"/>
          <w:szCs w:val="22"/>
          <w:u w:val="single"/>
        </w:rPr>
        <w:t>Mercoledì 20 aprile</w:t>
      </w:r>
      <w:r w:rsidRPr="009D6EE5">
        <w:rPr>
          <w:color w:val="002060"/>
          <w:szCs w:val="22"/>
          <w:u w:val="single"/>
        </w:rPr>
        <w:t xml:space="preserve"> p.v.</w:t>
      </w:r>
    </w:p>
    <w:p w14:paraId="08D75379" w14:textId="77777777" w:rsidR="003C0FAB" w:rsidRPr="003C0FAB" w:rsidRDefault="003C0FAB" w:rsidP="009D0C38">
      <w:pPr>
        <w:pStyle w:val="LndNormale1"/>
        <w:rPr>
          <w:color w:val="002060"/>
          <w:szCs w:val="22"/>
        </w:rPr>
      </w:pPr>
    </w:p>
    <w:p w14:paraId="659BA453" w14:textId="77777777" w:rsidR="00797B1C" w:rsidRPr="003C0FAB"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380BE04C" w14:textId="77777777" w:rsidR="00553877" w:rsidRDefault="00553877" w:rsidP="00553877">
      <w:pPr>
        <w:pStyle w:val="breakline"/>
      </w:pPr>
    </w:p>
    <w:p w14:paraId="3AA89BA7" w14:textId="77777777" w:rsidR="00553877" w:rsidRPr="00553877" w:rsidRDefault="00553877" w:rsidP="00553877">
      <w:pPr>
        <w:pStyle w:val="titolocampionato0"/>
        <w:shd w:val="clear" w:color="auto" w:fill="CCCCCC"/>
        <w:spacing w:before="80" w:after="40"/>
        <w:rPr>
          <w:color w:val="002060"/>
        </w:rPr>
      </w:pPr>
      <w:r w:rsidRPr="00553877">
        <w:rPr>
          <w:color w:val="002060"/>
        </w:rPr>
        <w:t>CALCIO A CINQUE SERIE C1</w:t>
      </w:r>
    </w:p>
    <w:p w14:paraId="7168198D" w14:textId="77777777" w:rsidR="00553877" w:rsidRPr="00553877" w:rsidRDefault="00553877" w:rsidP="00553877">
      <w:pPr>
        <w:pStyle w:val="titoloprinc0"/>
        <w:rPr>
          <w:color w:val="002060"/>
        </w:rPr>
      </w:pPr>
      <w:r w:rsidRPr="00553877">
        <w:rPr>
          <w:color w:val="002060"/>
        </w:rPr>
        <w:t>RISULTATI</w:t>
      </w:r>
    </w:p>
    <w:p w14:paraId="41A925CB" w14:textId="77777777" w:rsidR="00553877" w:rsidRPr="00553877" w:rsidRDefault="00553877" w:rsidP="00553877">
      <w:pPr>
        <w:pStyle w:val="breakline"/>
        <w:rPr>
          <w:color w:val="002060"/>
        </w:rPr>
      </w:pPr>
    </w:p>
    <w:p w14:paraId="111BA20F" w14:textId="77777777" w:rsidR="00553877" w:rsidRPr="00553877" w:rsidRDefault="00553877" w:rsidP="00553877">
      <w:pPr>
        <w:pStyle w:val="sottotitolocampionato10"/>
        <w:rPr>
          <w:color w:val="002060"/>
        </w:rPr>
      </w:pPr>
      <w:r w:rsidRPr="00553877">
        <w:rPr>
          <w:color w:val="002060"/>
        </w:rPr>
        <w:t>RISULTATI UFFICIALI GARE DEL 15/04/2022</w:t>
      </w:r>
    </w:p>
    <w:p w14:paraId="6C24CD99" w14:textId="77777777" w:rsidR="00553877" w:rsidRPr="00553877" w:rsidRDefault="00553877" w:rsidP="00553877">
      <w:pPr>
        <w:pStyle w:val="sottotitolocampionato20"/>
        <w:spacing w:before="0" w:beforeAutospacing="0" w:after="0" w:afterAutospacing="0"/>
        <w:rPr>
          <w:rFonts w:ascii="Arial" w:hAnsi="Arial" w:cs="Arial"/>
          <w:color w:val="002060"/>
          <w:sz w:val="20"/>
          <w:szCs w:val="20"/>
        </w:rPr>
      </w:pPr>
      <w:r w:rsidRPr="00553877">
        <w:rPr>
          <w:rFonts w:ascii="Arial" w:hAnsi="Arial" w:cs="Arial"/>
          <w:color w:val="002060"/>
          <w:sz w:val="20"/>
          <w:szCs w:val="20"/>
        </w:rPr>
        <w:t>Si trascrivono qui di seguito i risultati ufficiali delle gare disputate</w:t>
      </w:r>
    </w:p>
    <w:p w14:paraId="5AF0509B" w14:textId="77777777" w:rsidR="00553877" w:rsidRPr="00553877" w:rsidRDefault="00553877" w:rsidP="0055387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3877" w:rsidRPr="00553877" w14:paraId="69A7D155" w14:textId="77777777" w:rsidTr="00C26A7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3877" w:rsidRPr="00553877" w14:paraId="540715EC" w14:textId="77777777" w:rsidTr="00C26A7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1250C" w14:textId="77777777" w:rsidR="00553877" w:rsidRPr="00553877" w:rsidRDefault="00553877" w:rsidP="00C26A72">
                  <w:pPr>
                    <w:pStyle w:val="headertabella0"/>
                    <w:rPr>
                      <w:color w:val="002060"/>
                    </w:rPr>
                  </w:pPr>
                  <w:r w:rsidRPr="00553877">
                    <w:rPr>
                      <w:color w:val="002060"/>
                    </w:rPr>
                    <w:t>GIRONE A - 10 Giornata - R</w:t>
                  </w:r>
                </w:p>
              </w:tc>
            </w:tr>
            <w:tr w:rsidR="00553877" w:rsidRPr="00553877" w14:paraId="45D571CF" w14:textId="77777777" w:rsidTr="00C26A7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E0F366" w14:textId="77777777" w:rsidR="00553877" w:rsidRPr="00553877" w:rsidRDefault="00553877" w:rsidP="00C26A72">
                  <w:pPr>
                    <w:pStyle w:val="rowtabella0"/>
                    <w:rPr>
                      <w:color w:val="002060"/>
                    </w:rPr>
                  </w:pPr>
                  <w:r w:rsidRPr="00553877">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662C8" w14:textId="77777777" w:rsidR="00553877" w:rsidRPr="00553877" w:rsidRDefault="00553877" w:rsidP="00C26A72">
                  <w:pPr>
                    <w:pStyle w:val="rowtabella0"/>
                    <w:rPr>
                      <w:color w:val="002060"/>
                    </w:rPr>
                  </w:pPr>
                  <w:r w:rsidRPr="00553877">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83426" w14:textId="77777777" w:rsidR="00553877" w:rsidRPr="00553877" w:rsidRDefault="00553877" w:rsidP="00C26A72">
                  <w:pPr>
                    <w:pStyle w:val="rowtabella0"/>
                    <w:jc w:val="center"/>
                    <w:rPr>
                      <w:color w:val="002060"/>
                    </w:rPr>
                  </w:pPr>
                  <w:r w:rsidRPr="00553877">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A5770F" w14:textId="77777777" w:rsidR="00553877" w:rsidRPr="00553877" w:rsidRDefault="00553877" w:rsidP="00C26A72">
                  <w:pPr>
                    <w:pStyle w:val="rowtabella0"/>
                    <w:jc w:val="center"/>
                    <w:rPr>
                      <w:color w:val="002060"/>
                    </w:rPr>
                  </w:pPr>
                  <w:r w:rsidRPr="00553877">
                    <w:rPr>
                      <w:color w:val="002060"/>
                    </w:rPr>
                    <w:t> </w:t>
                  </w:r>
                </w:p>
              </w:tc>
            </w:tr>
            <w:tr w:rsidR="00553877" w:rsidRPr="00553877" w14:paraId="36112605" w14:textId="77777777" w:rsidTr="00C26A7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7BF9AD" w14:textId="77777777" w:rsidR="00553877" w:rsidRPr="00553877" w:rsidRDefault="00553877" w:rsidP="00C26A72">
                  <w:pPr>
                    <w:pStyle w:val="rowtabella0"/>
                    <w:rPr>
                      <w:color w:val="002060"/>
                    </w:rPr>
                  </w:pPr>
                  <w:r w:rsidRPr="00553877">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635C5" w14:textId="77777777" w:rsidR="00553877" w:rsidRPr="00553877" w:rsidRDefault="00553877" w:rsidP="00C26A72">
                  <w:pPr>
                    <w:pStyle w:val="rowtabella0"/>
                    <w:rPr>
                      <w:color w:val="002060"/>
                    </w:rPr>
                  </w:pPr>
                  <w:r w:rsidRPr="00553877">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98AD3" w14:textId="77777777" w:rsidR="00553877" w:rsidRPr="00553877" w:rsidRDefault="00553877" w:rsidP="00C26A72">
                  <w:pPr>
                    <w:pStyle w:val="rowtabella0"/>
                    <w:jc w:val="center"/>
                    <w:rPr>
                      <w:color w:val="002060"/>
                    </w:rPr>
                  </w:pPr>
                  <w:r w:rsidRPr="00553877">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FACB3" w14:textId="77777777" w:rsidR="00553877" w:rsidRPr="00553877" w:rsidRDefault="00553877" w:rsidP="00C26A72">
                  <w:pPr>
                    <w:pStyle w:val="rowtabella0"/>
                    <w:jc w:val="center"/>
                    <w:rPr>
                      <w:color w:val="002060"/>
                    </w:rPr>
                  </w:pPr>
                  <w:r w:rsidRPr="00553877">
                    <w:rPr>
                      <w:color w:val="002060"/>
                    </w:rPr>
                    <w:t> </w:t>
                  </w:r>
                </w:p>
              </w:tc>
            </w:tr>
          </w:tbl>
          <w:p w14:paraId="4AEC633C" w14:textId="77777777" w:rsidR="00553877" w:rsidRPr="00553877" w:rsidRDefault="00553877" w:rsidP="00C26A72">
            <w:pPr>
              <w:rPr>
                <w:color w:val="002060"/>
              </w:rPr>
            </w:pPr>
          </w:p>
        </w:tc>
      </w:tr>
    </w:tbl>
    <w:p w14:paraId="6616903B" w14:textId="77777777" w:rsidR="00553877" w:rsidRPr="00553877" w:rsidRDefault="00553877" w:rsidP="00553877">
      <w:pPr>
        <w:pStyle w:val="breakline"/>
        <w:rPr>
          <w:rFonts w:eastAsiaTheme="minorEastAsia"/>
          <w:color w:val="002060"/>
        </w:rPr>
      </w:pPr>
    </w:p>
    <w:p w14:paraId="0AA805EC" w14:textId="77777777" w:rsidR="00553877" w:rsidRPr="00553877" w:rsidRDefault="00553877" w:rsidP="00553877">
      <w:pPr>
        <w:pStyle w:val="breakline"/>
        <w:rPr>
          <w:color w:val="002060"/>
        </w:rPr>
      </w:pPr>
    </w:p>
    <w:p w14:paraId="6AF7E415" w14:textId="77777777" w:rsidR="00553877" w:rsidRPr="00553877" w:rsidRDefault="00553877" w:rsidP="00553877">
      <w:pPr>
        <w:pStyle w:val="titoloprinc0"/>
        <w:rPr>
          <w:color w:val="002060"/>
        </w:rPr>
      </w:pPr>
      <w:r w:rsidRPr="00553877">
        <w:rPr>
          <w:color w:val="002060"/>
        </w:rPr>
        <w:t>GIUDICE SPORTIVO</w:t>
      </w:r>
    </w:p>
    <w:p w14:paraId="42F5E00E" w14:textId="77777777" w:rsidR="00553877" w:rsidRPr="00553877" w:rsidRDefault="00553877" w:rsidP="00553877">
      <w:pPr>
        <w:pStyle w:val="diffida"/>
        <w:rPr>
          <w:color w:val="002060"/>
        </w:rPr>
      </w:pPr>
      <w:r w:rsidRPr="00553877">
        <w:rPr>
          <w:color w:val="002060"/>
        </w:rPr>
        <w:t>Il Sostituto Giudice Sportivo Federica Sorrentino, nella seduta del 16/04/2022 ha adottato le decisioni che di seguito integralmente si riportano:</w:t>
      </w:r>
    </w:p>
    <w:p w14:paraId="6DA15E9C" w14:textId="77777777" w:rsidR="00553877" w:rsidRPr="00553877" w:rsidRDefault="00553877" w:rsidP="00553877">
      <w:pPr>
        <w:pStyle w:val="titolo10"/>
        <w:rPr>
          <w:color w:val="002060"/>
        </w:rPr>
      </w:pPr>
      <w:r w:rsidRPr="00553877">
        <w:rPr>
          <w:color w:val="002060"/>
        </w:rPr>
        <w:t xml:space="preserve">GARE DEL 15/ 4/2022 </w:t>
      </w:r>
    </w:p>
    <w:p w14:paraId="62B78B98" w14:textId="77777777" w:rsidR="00553877" w:rsidRPr="00553877" w:rsidRDefault="00553877" w:rsidP="00553877">
      <w:pPr>
        <w:pStyle w:val="titolo7a"/>
        <w:rPr>
          <w:color w:val="002060"/>
        </w:rPr>
      </w:pPr>
      <w:r w:rsidRPr="00553877">
        <w:rPr>
          <w:color w:val="002060"/>
        </w:rPr>
        <w:t xml:space="preserve">PROVVEDIMENTI DISCIPLINARI </w:t>
      </w:r>
    </w:p>
    <w:p w14:paraId="3673290D" w14:textId="77777777" w:rsidR="00553877" w:rsidRPr="00553877" w:rsidRDefault="00553877" w:rsidP="00553877">
      <w:pPr>
        <w:pStyle w:val="titolo7b0"/>
        <w:rPr>
          <w:color w:val="002060"/>
        </w:rPr>
      </w:pPr>
      <w:r w:rsidRPr="00553877">
        <w:rPr>
          <w:color w:val="002060"/>
        </w:rPr>
        <w:t xml:space="preserve">In base alle risultanze degli atti ufficiali sono state deliberate le seguenti sanzioni disciplinari. </w:t>
      </w:r>
    </w:p>
    <w:p w14:paraId="7AFAA199" w14:textId="77777777" w:rsidR="00553877" w:rsidRPr="00553877" w:rsidRDefault="00553877" w:rsidP="00553877">
      <w:pPr>
        <w:pStyle w:val="titolo30"/>
        <w:rPr>
          <w:color w:val="002060"/>
        </w:rPr>
      </w:pPr>
      <w:r w:rsidRPr="00553877">
        <w:rPr>
          <w:color w:val="002060"/>
        </w:rPr>
        <w:t xml:space="preserve">CALCIATORI ESPULSI </w:t>
      </w:r>
    </w:p>
    <w:p w14:paraId="7C166E87" w14:textId="77777777" w:rsidR="00553877" w:rsidRPr="00553877" w:rsidRDefault="00553877" w:rsidP="00553877">
      <w:pPr>
        <w:pStyle w:val="titolo20"/>
        <w:rPr>
          <w:color w:val="002060"/>
        </w:rPr>
      </w:pPr>
      <w:r w:rsidRPr="005538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3877" w:rsidRPr="00553877" w14:paraId="004867E1" w14:textId="77777777" w:rsidTr="00C26A72">
        <w:tc>
          <w:tcPr>
            <w:tcW w:w="2200" w:type="dxa"/>
            <w:tcMar>
              <w:top w:w="20" w:type="dxa"/>
              <w:left w:w="20" w:type="dxa"/>
              <w:bottom w:w="20" w:type="dxa"/>
              <w:right w:w="20" w:type="dxa"/>
            </w:tcMar>
            <w:vAlign w:val="center"/>
            <w:hideMark/>
          </w:tcPr>
          <w:p w14:paraId="039B2C4E" w14:textId="77777777" w:rsidR="00553877" w:rsidRPr="00553877" w:rsidRDefault="00553877" w:rsidP="00C26A72">
            <w:pPr>
              <w:pStyle w:val="movimento"/>
              <w:rPr>
                <w:color w:val="002060"/>
              </w:rPr>
            </w:pPr>
            <w:r w:rsidRPr="00553877">
              <w:rPr>
                <w:color w:val="002060"/>
              </w:rPr>
              <w:t>KOLA FLAVIO</w:t>
            </w:r>
          </w:p>
        </w:tc>
        <w:tc>
          <w:tcPr>
            <w:tcW w:w="2200" w:type="dxa"/>
            <w:tcMar>
              <w:top w:w="20" w:type="dxa"/>
              <w:left w:w="20" w:type="dxa"/>
              <w:bottom w:w="20" w:type="dxa"/>
              <w:right w:w="20" w:type="dxa"/>
            </w:tcMar>
            <w:vAlign w:val="center"/>
            <w:hideMark/>
          </w:tcPr>
          <w:p w14:paraId="72FF582B" w14:textId="77777777" w:rsidR="00553877" w:rsidRPr="00553877" w:rsidRDefault="00553877" w:rsidP="00C26A72">
            <w:pPr>
              <w:pStyle w:val="movimento2"/>
              <w:rPr>
                <w:color w:val="002060"/>
              </w:rPr>
            </w:pPr>
            <w:r w:rsidRPr="00553877">
              <w:rPr>
                <w:color w:val="002060"/>
              </w:rPr>
              <w:t xml:space="preserve">(CASTELBELLINO CALCIO A 5) </w:t>
            </w:r>
          </w:p>
        </w:tc>
        <w:tc>
          <w:tcPr>
            <w:tcW w:w="800" w:type="dxa"/>
            <w:tcMar>
              <w:top w:w="20" w:type="dxa"/>
              <w:left w:w="20" w:type="dxa"/>
              <w:bottom w:w="20" w:type="dxa"/>
              <w:right w:w="20" w:type="dxa"/>
            </w:tcMar>
            <w:vAlign w:val="center"/>
            <w:hideMark/>
          </w:tcPr>
          <w:p w14:paraId="48E64D6D"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46352657"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000CA5FC" w14:textId="77777777" w:rsidR="00553877" w:rsidRPr="00553877" w:rsidRDefault="00553877" w:rsidP="00C26A72">
            <w:pPr>
              <w:pStyle w:val="movimento2"/>
              <w:rPr>
                <w:color w:val="002060"/>
              </w:rPr>
            </w:pPr>
            <w:r w:rsidRPr="00553877">
              <w:rPr>
                <w:color w:val="002060"/>
              </w:rPr>
              <w:t> </w:t>
            </w:r>
          </w:p>
        </w:tc>
      </w:tr>
    </w:tbl>
    <w:p w14:paraId="74C5C01C" w14:textId="77777777" w:rsidR="00553877" w:rsidRPr="00553877" w:rsidRDefault="00553877" w:rsidP="00553877">
      <w:pPr>
        <w:pStyle w:val="titolo30"/>
        <w:rPr>
          <w:rFonts w:eastAsiaTheme="minorEastAsia"/>
          <w:color w:val="002060"/>
        </w:rPr>
      </w:pPr>
      <w:r w:rsidRPr="00553877">
        <w:rPr>
          <w:color w:val="002060"/>
        </w:rPr>
        <w:t xml:space="preserve">CALCIATORI NON ESPULSI </w:t>
      </w:r>
    </w:p>
    <w:p w14:paraId="6167E175" w14:textId="77777777" w:rsidR="00553877" w:rsidRPr="00553877" w:rsidRDefault="00553877" w:rsidP="00553877">
      <w:pPr>
        <w:pStyle w:val="titolo20"/>
        <w:rPr>
          <w:color w:val="002060"/>
        </w:rPr>
      </w:pPr>
      <w:r w:rsidRPr="00553877">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3877" w:rsidRPr="00553877" w14:paraId="74F98152" w14:textId="77777777" w:rsidTr="00C26A72">
        <w:tc>
          <w:tcPr>
            <w:tcW w:w="2200" w:type="dxa"/>
            <w:tcMar>
              <w:top w:w="20" w:type="dxa"/>
              <w:left w:w="20" w:type="dxa"/>
              <w:bottom w:w="20" w:type="dxa"/>
              <w:right w:w="20" w:type="dxa"/>
            </w:tcMar>
            <w:vAlign w:val="center"/>
            <w:hideMark/>
          </w:tcPr>
          <w:p w14:paraId="694130E0" w14:textId="77777777" w:rsidR="00553877" w:rsidRPr="00553877" w:rsidRDefault="00553877" w:rsidP="00C26A72">
            <w:pPr>
              <w:pStyle w:val="movimento"/>
              <w:rPr>
                <w:color w:val="002060"/>
              </w:rPr>
            </w:pPr>
            <w:r w:rsidRPr="00553877">
              <w:rPr>
                <w:color w:val="002060"/>
              </w:rPr>
              <w:t>QORRI EUGJEN</w:t>
            </w:r>
          </w:p>
        </w:tc>
        <w:tc>
          <w:tcPr>
            <w:tcW w:w="2200" w:type="dxa"/>
            <w:tcMar>
              <w:top w:w="20" w:type="dxa"/>
              <w:left w:w="20" w:type="dxa"/>
              <w:bottom w:w="20" w:type="dxa"/>
              <w:right w:w="20" w:type="dxa"/>
            </w:tcMar>
            <w:vAlign w:val="center"/>
            <w:hideMark/>
          </w:tcPr>
          <w:p w14:paraId="04FCE662" w14:textId="77777777" w:rsidR="00553877" w:rsidRPr="00553877" w:rsidRDefault="00553877" w:rsidP="00C26A72">
            <w:pPr>
              <w:pStyle w:val="movimento2"/>
              <w:rPr>
                <w:color w:val="002060"/>
              </w:rPr>
            </w:pPr>
            <w:r w:rsidRPr="00553877">
              <w:rPr>
                <w:color w:val="002060"/>
              </w:rPr>
              <w:t xml:space="preserve">(DINAMIS 1990) </w:t>
            </w:r>
          </w:p>
        </w:tc>
        <w:tc>
          <w:tcPr>
            <w:tcW w:w="800" w:type="dxa"/>
            <w:tcMar>
              <w:top w:w="20" w:type="dxa"/>
              <w:left w:w="20" w:type="dxa"/>
              <w:bottom w:w="20" w:type="dxa"/>
              <w:right w:w="20" w:type="dxa"/>
            </w:tcMar>
            <w:vAlign w:val="center"/>
            <w:hideMark/>
          </w:tcPr>
          <w:p w14:paraId="751EEB61"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3E38E7C4"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28202A0A" w14:textId="77777777" w:rsidR="00553877" w:rsidRPr="00553877" w:rsidRDefault="00553877" w:rsidP="00C26A72">
            <w:pPr>
              <w:pStyle w:val="movimento2"/>
              <w:rPr>
                <w:color w:val="002060"/>
              </w:rPr>
            </w:pPr>
            <w:r w:rsidRPr="00553877">
              <w:rPr>
                <w:color w:val="002060"/>
              </w:rPr>
              <w:t> </w:t>
            </w:r>
          </w:p>
        </w:tc>
      </w:tr>
    </w:tbl>
    <w:p w14:paraId="22E30FC4" w14:textId="77777777" w:rsidR="00553877" w:rsidRPr="00553877" w:rsidRDefault="00553877" w:rsidP="00553877">
      <w:pPr>
        <w:pStyle w:val="titolo20"/>
        <w:rPr>
          <w:rFonts w:eastAsiaTheme="minorEastAsia"/>
          <w:color w:val="002060"/>
        </w:rPr>
      </w:pPr>
      <w:r w:rsidRPr="0055387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3877" w:rsidRPr="00553877" w14:paraId="793513D5" w14:textId="77777777" w:rsidTr="00C26A72">
        <w:tc>
          <w:tcPr>
            <w:tcW w:w="2200" w:type="dxa"/>
            <w:tcMar>
              <w:top w:w="20" w:type="dxa"/>
              <w:left w:w="20" w:type="dxa"/>
              <w:bottom w:w="20" w:type="dxa"/>
              <w:right w:w="20" w:type="dxa"/>
            </w:tcMar>
            <w:vAlign w:val="center"/>
            <w:hideMark/>
          </w:tcPr>
          <w:p w14:paraId="7BE0981C" w14:textId="77777777" w:rsidR="00553877" w:rsidRPr="00553877" w:rsidRDefault="00553877" w:rsidP="00C26A72">
            <w:pPr>
              <w:pStyle w:val="movimento"/>
              <w:rPr>
                <w:color w:val="002060"/>
              </w:rPr>
            </w:pPr>
            <w:r w:rsidRPr="00553877">
              <w:rPr>
                <w:color w:val="002060"/>
              </w:rPr>
              <w:lastRenderedPageBreak/>
              <w:t>D ORSANEO MARCO</w:t>
            </w:r>
          </w:p>
        </w:tc>
        <w:tc>
          <w:tcPr>
            <w:tcW w:w="2200" w:type="dxa"/>
            <w:tcMar>
              <w:top w:w="20" w:type="dxa"/>
              <w:left w:w="20" w:type="dxa"/>
              <w:bottom w:w="20" w:type="dxa"/>
              <w:right w:w="20" w:type="dxa"/>
            </w:tcMar>
            <w:vAlign w:val="center"/>
            <w:hideMark/>
          </w:tcPr>
          <w:p w14:paraId="72385611" w14:textId="77777777" w:rsidR="00553877" w:rsidRPr="00553877" w:rsidRDefault="00553877" w:rsidP="00C26A72">
            <w:pPr>
              <w:pStyle w:val="movimento2"/>
              <w:rPr>
                <w:color w:val="002060"/>
              </w:rPr>
            </w:pPr>
            <w:r w:rsidRPr="00553877">
              <w:rPr>
                <w:color w:val="002060"/>
              </w:rPr>
              <w:t xml:space="preserve">(CASTELBELLINO CALCIO A 5) </w:t>
            </w:r>
          </w:p>
        </w:tc>
        <w:tc>
          <w:tcPr>
            <w:tcW w:w="800" w:type="dxa"/>
            <w:tcMar>
              <w:top w:w="20" w:type="dxa"/>
              <w:left w:w="20" w:type="dxa"/>
              <w:bottom w:w="20" w:type="dxa"/>
              <w:right w:w="20" w:type="dxa"/>
            </w:tcMar>
            <w:vAlign w:val="center"/>
            <w:hideMark/>
          </w:tcPr>
          <w:p w14:paraId="764AB997"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2BBED9F5"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53BC4878" w14:textId="77777777" w:rsidR="00553877" w:rsidRPr="00553877" w:rsidRDefault="00553877" w:rsidP="00C26A72">
            <w:pPr>
              <w:pStyle w:val="movimento2"/>
              <w:rPr>
                <w:color w:val="002060"/>
              </w:rPr>
            </w:pPr>
            <w:r w:rsidRPr="00553877">
              <w:rPr>
                <w:color w:val="002060"/>
              </w:rPr>
              <w:t> </w:t>
            </w:r>
          </w:p>
        </w:tc>
      </w:tr>
    </w:tbl>
    <w:p w14:paraId="0446D655" w14:textId="77777777" w:rsidR="00553877" w:rsidRPr="00553877" w:rsidRDefault="00553877" w:rsidP="00553877">
      <w:pPr>
        <w:pStyle w:val="titolo20"/>
        <w:rPr>
          <w:rFonts w:eastAsiaTheme="minorEastAsia"/>
          <w:color w:val="002060"/>
        </w:rPr>
      </w:pPr>
      <w:r w:rsidRPr="005538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3877" w:rsidRPr="00553877" w14:paraId="17B3736E" w14:textId="77777777" w:rsidTr="00C26A72">
        <w:tc>
          <w:tcPr>
            <w:tcW w:w="2200" w:type="dxa"/>
            <w:tcMar>
              <w:top w:w="20" w:type="dxa"/>
              <w:left w:w="20" w:type="dxa"/>
              <w:bottom w:w="20" w:type="dxa"/>
              <w:right w:w="20" w:type="dxa"/>
            </w:tcMar>
            <w:vAlign w:val="center"/>
            <w:hideMark/>
          </w:tcPr>
          <w:p w14:paraId="2C992969" w14:textId="77777777" w:rsidR="00553877" w:rsidRPr="00553877" w:rsidRDefault="00553877" w:rsidP="00C26A72">
            <w:pPr>
              <w:pStyle w:val="movimento"/>
              <w:rPr>
                <w:color w:val="002060"/>
              </w:rPr>
            </w:pPr>
            <w:r w:rsidRPr="00553877">
              <w:rPr>
                <w:color w:val="002060"/>
              </w:rPr>
              <w:t>IOIO ALESSIO</w:t>
            </w:r>
          </w:p>
        </w:tc>
        <w:tc>
          <w:tcPr>
            <w:tcW w:w="2200" w:type="dxa"/>
            <w:tcMar>
              <w:top w:w="20" w:type="dxa"/>
              <w:left w:w="20" w:type="dxa"/>
              <w:bottom w:w="20" w:type="dxa"/>
              <w:right w:w="20" w:type="dxa"/>
            </w:tcMar>
            <w:vAlign w:val="center"/>
            <w:hideMark/>
          </w:tcPr>
          <w:p w14:paraId="0AD67345" w14:textId="77777777" w:rsidR="00553877" w:rsidRPr="00553877" w:rsidRDefault="00553877" w:rsidP="00C26A72">
            <w:pPr>
              <w:pStyle w:val="movimento2"/>
              <w:rPr>
                <w:color w:val="002060"/>
              </w:rPr>
            </w:pPr>
            <w:r w:rsidRPr="00553877">
              <w:rPr>
                <w:color w:val="002060"/>
              </w:rPr>
              <w:t xml:space="preserve">(DINAMIS 1990) </w:t>
            </w:r>
          </w:p>
        </w:tc>
        <w:tc>
          <w:tcPr>
            <w:tcW w:w="800" w:type="dxa"/>
            <w:tcMar>
              <w:top w:w="20" w:type="dxa"/>
              <w:left w:w="20" w:type="dxa"/>
              <w:bottom w:w="20" w:type="dxa"/>
              <w:right w:w="20" w:type="dxa"/>
            </w:tcMar>
            <w:vAlign w:val="center"/>
            <w:hideMark/>
          </w:tcPr>
          <w:p w14:paraId="6010D48A"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00B68E00"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76723DA2" w14:textId="77777777" w:rsidR="00553877" w:rsidRPr="00553877" w:rsidRDefault="00553877" w:rsidP="00C26A72">
            <w:pPr>
              <w:pStyle w:val="movimento2"/>
              <w:rPr>
                <w:color w:val="002060"/>
              </w:rPr>
            </w:pPr>
            <w:r w:rsidRPr="00553877">
              <w:rPr>
                <w:color w:val="002060"/>
              </w:rPr>
              <w:t> </w:t>
            </w:r>
          </w:p>
        </w:tc>
      </w:tr>
    </w:tbl>
    <w:p w14:paraId="5A60007A" w14:textId="77777777" w:rsidR="00553877" w:rsidRPr="00553877" w:rsidRDefault="00553877" w:rsidP="00553877">
      <w:pPr>
        <w:pStyle w:val="titolo20"/>
        <w:rPr>
          <w:rFonts w:eastAsiaTheme="minorEastAsia"/>
          <w:color w:val="002060"/>
        </w:rPr>
      </w:pPr>
      <w:r w:rsidRPr="005538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3877" w:rsidRPr="00553877" w14:paraId="2C79ADE2" w14:textId="77777777" w:rsidTr="00C26A72">
        <w:tc>
          <w:tcPr>
            <w:tcW w:w="2200" w:type="dxa"/>
            <w:tcMar>
              <w:top w:w="20" w:type="dxa"/>
              <w:left w:w="20" w:type="dxa"/>
              <w:bottom w:w="20" w:type="dxa"/>
              <w:right w:w="20" w:type="dxa"/>
            </w:tcMar>
            <w:vAlign w:val="center"/>
            <w:hideMark/>
          </w:tcPr>
          <w:p w14:paraId="2FFF2708" w14:textId="77777777" w:rsidR="00553877" w:rsidRPr="00553877" w:rsidRDefault="00553877" w:rsidP="00C26A72">
            <w:pPr>
              <w:pStyle w:val="movimento"/>
              <w:rPr>
                <w:color w:val="002060"/>
              </w:rPr>
            </w:pPr>
            <w:r w:rsidRPr="00553877">
              <w:rPr>
                <w:color w:val="002060"/>
              </w:rPr>
              <w:t>TAMBURRINI LUCA</w:t>
            </w:r>
          </w:p>
        </w:tc>
        <w:tc>
          <w:tcPr>
            <w:tcW w:w="2200" w:type="dxa"/>
            <w:tcMar>
              <w:top w:w="20" w:type="dxa"/>
              <w:left w:w="20" w:type="dxa"/>
              <w:bottom w:w="20" w:type="dxa"/>
              <w:right w:w="20" w:type="dxa"/>
            </w:tcMar>
            <w:vAlign w:val="center"/>
            <w:hideMark/>
          </w:tcPr>
          <w:p w14:paraId="6A892828" w14:textId="77777777" w:rsidR="00553877" w:rsidRPr="00553877" w:rsidRDefault="00553877" w:rsidP="00C26A72">
            <w:pPr>
              <w:pStyle w:val="movimento2"/>
              <w:rPr>
                <w:color w:val="002060"/>
              </w:rPr>
            </w:pPr>
            <w:r w:rsidRPr="00553877">
              <w:rPr>
                <w:color w:val="002060"/>
              </w:rPr>
              <w:t xml:space="preserve">(NUOVA JUVENTINA FFC) </w:t>
            </w:r>
          </w:p>
        </w:tc>
        <w:tc>
          <w:tcPr>
            <w:tcW w:w="800" w:type="dxa"/>
            <w:tcMar>
              <w:top w:w="20" w:type="dxa"/>
              <w:left w:w="20" w:type="dxa"/>
              <w:bottom w:w="20" w:type="dxa"/>
              <w:right w:w="20" w:type="dxa"/>
            </w:tcMar>
            <w:vAlign w:val="center"/>
            <w:hideMark/>
          </w:tcPr>
          <w:p w14:paraId="2AD686F6"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03044B96"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56D46027" w14:textId="77777777" w:rsidR="00553877" w:rsidRPr="00553877" w:rsidRDefault="00553877" w:rsidP="00C26A72">
            <w:pPr>
              <w:pStyle w:val="movimento2"/>
              <w:rPr>
                <w:color w:val="002060"/>
              </w:rPr>
            </w:pPr>
            <w:r w:rsidRPr="00553877">
              <w:rPr>
                <w:color w:val="002060"/>
              </w:rPr>
              <w:t> </w:t>
            </w:r>
          </w:p>
        </w:tc>
      </w:tr>
    </w:tbl>
    <w:p w14:paraId="53108F4B" w14:textId="77777777" w:rsidR="00553877" w:rsidRPr="00553877" w:rsidRDefault="00553877" w:rsidP="00553877">
      <w:pPr>
        <w:pStyle w:val="breakline"/>
        <w:rPr>
          <w:color w:val="002060"/>
        </w:rPr>
      </w:pPr>
    </w:p>
    <w:p w14:paraId="3D560211" w14:textId="77777777" w:rsidR="00553877" w:rsidRPr="00553877" w:rsidRDefault="00553877" w:rsidP="00553877">
      <w:pPr>
        <w:ind w:left="4956"/>
        <w:rPr>
          <w:rFonts w:ascii="Arial" w:hAnsi="Arial" w:cs="Arial"/>
          <w:noProof/>
          <w:color w:val="002060"/>
          <w:sz w:val="22"/>
          <w:szCs w:val="22"/>
        </w:rPr>
      </w:pPr>
      <w:r w:rsidRPr="00553877">
        <w:rPr>
          <w:rFonts w:ascii="Arial" w:hAnsi="Arial" w:cs="Arial"/>
          <w:noProof/>
          <w:color w:val="002060"/>
          <w:sz w:val="22"/>
          <w:szCs w:val="22"/>
        </w:rPr>
        <w:t>F.to IL SOSTITUTO GIUDICE SPORTIVO      </w:t>
      </w:r>
    </w:p>
    <w:p w14:paraId="279A2D81" w14:textId="77777777" w:rsidR="00553877" w:rsidRPr="00553877" w:rsidRDefault="00553877" w:rsidP="00553877">
      <w:pPr>
        <w:pStyle w:val="breakline"/>
        <w:rPr>
          <w:rFonts w:eastAsiaTheme="minorEastAsia"/>
          <w:color w:val="002060"/>
        </w:rPr>
      </w:pPr>
      <w:r w:rsidRPr="00553877">
        <w:rPr>
          <w:rFonts w:ascii="Arial" w:hAnsi="Arial" w:cs="Arial"/>
          <w:noProof/>
          <w:color w:val="002060"/>
          <w:sz w:val="22"/>
          <w:szCs w:val="22"/>
        </w:rPr>
        <w:t xml:space="preserve"> </w:t>
      </w:r>
      <w:r w:rsidRPr="00553877">
        <w:rPr>
          <w:rFonts w:ascii="Arial" w:hAnsi="Arial" w:cs="Arial"/>
          <w:noProof/>
          <w:color w:val="002060"/>
          <w:sz w:val="22"/>
          <w:szCs w:val="22"/>
        </w:rPr>
        <w:tab/>
      </w:r>
      <w:r w:rsidRPr="00553877">
        <w:rPr>
          <w:rFonts w:ascii="Arial" w:hAnsi="Arial" w:cs="Arial"/>
          <w:noProof/>
          <w:color w:val="002060"/>
          <w:sz w:val="22"/>
          <w:szCs w:val="22"/>
        </w:rPr>
        <w:tab/>
      </w:r>
      <w:r w:rsidRPr="00553877">
        <w:rPr>
          <w:rFonts w:ascii="Arial" w:hAnsi="Arial" w:cs="Arial"/>
          <w:noProof/>
          <w:color w:val="002060"/>
          <w:sz w:val="22"/>
          <w:szCs w:val="22"/>
        </w:rPr>
        <w:tab/>
      </w:r>
      <w:r w:rsidRPr="00553877">
        <w:rPr>
          <w:rFonts w:ascii="Arial" w:hAnsi="Arial" w:cs="Arial"/>
          <w:noProof/>
          <w:color w:val="002060"/>
          <w:sz w:val="22"/>
          <w:szCs w:val="22"/>
        </w:rPr>
        <w:tab/>
      </w:r>
      <w:r w:rsidRPr="00553877">
        <w:rPr>
          <w:rFonts w:ascii="Arial" w:hAnsi="Arial" w:cs="Arial"/>
          <w:noProof/>
          <w:color w:val="002060"/>
          <w:sz w:val="22"/>
          <w:szCs w:val="22"/>
        </w:rPr>
        <w:tab/>
      </w:r>
      <w:r w:rsidRPr="00553877">
        <w:rPr>
          <w:rFonts w:ascii="Arial" w:hAnsi="Arial" w:cs="Arial"/>
          <w:noProof/>
          <w:color w:val="002060"/>
          <w:sz w:val="22"/>
          <w:szCs w:val="22"/>
        </w:rPr>
        <w:tab/>
        <w:t xml:space="preserve">   </w:t>
      </w:r>
      <w:r w:rsidRPr="00553877">
        <w:rPr>
          <w:rFonts w:ascii="Arial" w:hAnsi="Arial" w:cs="Arial"/>
          <w:noProof/>
          <w:color w:val="002060"/>
          <w:sz w:val="22"/>
          <w:szCs w:val="22"/>
        </w:rPr>
        <w:tab/>
        <w:t xml:space="preserve">                Federica Sorrentino</w:t>
      </w:r>
    </w:p>
    <w:p w14:paraId="60D073D8" w14:textId="77777777" w:rsidR="00553877" w:rsidRPr="00553877" w:rsidRDefault="00553877" w:rsidP="00553877">
      <w:pPr>
        <w:pStyle w:val="breakline"/>
        <w:rPr>
          <w:rFonts w:eastAsiaTheme="minorEastAsia"/>
          <w:color w:val="002060"/>
        </w:rPr>
      </w:pPr>
    </w:p>
    <w:p w14:paraId="37F91856" w14:textId="77777777" w:rsidR="00553877" w:rsidRPr="00553877" w:rsidRDefault="00553877" w:rsidP="00553877">
      <w:pPr>
        <w:pStyle w:val="titoloprinc0"/>
        <w:rPr>
          <w:color w:val="002060"/>
        </w:rPr>
      </w:pPr>
      <w:r w:rsidRPr="00553877">
        <w:rPr>
          <w:color w:val="002060"/>
        </w:rPr>
        <w:t>CLASSIFICA</w:t>
      </w:r>
    </w:p>
    <w:p w14:paraId="6A27602D" w14:textId="77777777" w:rsidR="00553877" w:rsidRPr="00553877" w:rsidRDefault="00553877" w:rsidP="00553877">
      <w:pPr>
        <w:pStyle w:val="breakline"/>
        <w:rPr>
          <w:color w:val="002060"/>
        </w:rPr>
      </w:pPr>
    </w:p>
    <w:p w14:paraId="03A17C63" w14:textId="77777777" w:rsidR="00553877" w:rsidRPr="00553877" w:rsidRDefault="00553877" w:rsidP="00553877">
      <w:pPr>
        <w:pStyle w:val="breakline"/>
        <w:rPr>
          <w:color w:val="002060"/>
        </w:rPr>
      </w:pPr>
    </w:p>
    <w:p w14:paraId="652D93DD" w14:textId="77777777" w:rsidR="00553877" w:rsidRPr="00553877" w:rsidRDefault="00553877" w:rsidP="00553877">
      <w:pPr>
        <w:pStyle w:val="sottotitolocampionato10"/>
        <w:rPr>
          <w:color w:val="002060"/>
        </w:rPr>
      </w:pPr>
      <w:r w:rsidRPr="005538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3877" w:rsidRPr="00553877" w14:paraId="7836D404" w14:textId="77777777" w:rsidTr="00C26A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E8471" w14:textId="77777777" w:rsidR="00553877" w:rsidRPr="00553877" w:rsidRDefault="00553877" w:rsidP="00C26A72">
            <w:pPr>
              <w:pStyle w:val="headertabella0"/>
              <w:rPr>
                <w:color w:val="002060"/>
              </w:rPr>
            </w:pPr>
            <w:r w:rsidRPr="005538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B9FE5" w14:textId="77777777" w:rsidR="00553877" w:rsidRPr="00553877" w:rsidRDefault="00553877" w:rsidP="00C26A72">
            <w:pPr>
              <w:pStyle w:val="headertabella0"/>
              <w:rPr>
                <w:color w:val="002060"/>
              </w:rPr>
            </w:pPr>
            <w:r w:rsidRPr="005538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1DA8D" w14:textId="77777777" w:rsidR="00553877" w:rsidRPr="00553877" w:rsidRDefault="00553877" w:rsidP="00C26A72">
            <w:pPr>
              <w:pStyle w:val="headertabella0"/>
              <w:rPr>
                <w:color w:val="002060"/>
              </w:rPr>
            </w:pPr>
            <w:r w:rsidRPr="005538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A1C35" w14:textId="77777777" w:rsidR="00553877" w:rsidRPr="00553877" w:rsidRDefault="00553877" w:rsidP="00C26A72">
            <w:pPr>
              <w:pStyle w:val="headertabella0"/>
              <w:rPr>
                <w:color w:val="002060"/>
              </w:rPr>
            </w:pPr>
            <w:r w:rsidRPr="005538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8CD95" w14:textId="77777777" w:rsidR="00553877" w:rsidRPr="00553877" w:rsidRDefault="00553877" w:rsidP="00C26A72">
            <w:pPr>
              <w:pStyle w:val="headertabella0"/>
              <w:rPr>
                <w:color w:val="002060"/>
              </w:rPr>
            </w:pPr>
            <w:r w:rsidRPr="005538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3AD0A" w14:textId="77777777" w:rsidR="00553877" w:rsidRPr="00553877" w:rsidRDefault="00553877" w:rsidP="00C26A72">
            <w:pPr>
              <w:pStyle w:val="headertabella0"/>
              <w:rPr>
                <w:color w:val="002060"/>
              </w:rPr>
            </w:pPr>
            <w:r w:rsidRPr="005538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21F4A" w14:textId="77777777" w:rsidR="00553877" w:rsidRPr="00553877" w:rsidRDefault="00553877" w:rsidP="00C26A72">
            <w:pPr>
              <w:pStyle w:val="headertabella0"/>
              <w:rPr>
                <w:color w:val="002060"/>
              </w:rPr>
            </w:pPr>
            <w:r w:rsidRPr="005538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73EBD" w14:textId="77777777" w:rsidR="00553877" w:rsidRPr="00553877" w:rsidRDefault="00553877" w:rsidP="00C26A72">
            <w:pPr>
              <w:pStyle w:val="headertabella0"/>
              <w:rPr>
                <w:color w:val="002060"/>
              </w:rPr>
            </w:pPr>
            <w:r w:rsidRPr="005538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E9EDE" w14:textId="77777777" w:rsidR="00553877" w:rsidRPr="00553877" w:rsidRDefault="00553877" w:rsidP="00C26A72">
            <w:pPr>
              <w:pStyle w:val="headertabella0"/>
              <w:rPr>
                <w:color w:val="002060"/>
              </w:rPr>
            </w:pPr>
            <w:r w:rsidRPr="005538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18C0E" w14:textId="77777777" w:rsidR="00553877" w:rsidRPr="00553877" w:rsidRDefault="00553877" w:rsidP="00C26A72">
            <w:pPr>
              <w:pStyle w:val="headertabella0"/>
              <w:rPr>
                <w:color w:val="002060"/>
              </w:rPr>
            </w:pPr>
            <w:r w:rsidRPr="00553877">
              <w:rPr>
                <w:color w:val="002060"/>
              </w:rPr>
              <w:t>PE</w:t>
            </w:r>
          </w:p>
        </w:tc>
      </w:tr>
      <w:tr w:rsidR="00553877" w:rsidRPr="00553877" w14:paraId="66FD0A66" w14:textId="77777777" w:rsidTr="00C26A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70A30C" w14:textId="77777777" w:rsidR="00553877" w:rsidRPr="00553877" w:rsidRDefault="00553877" w:rsidP="00C26A72">
            <w:pPr>
              <w:pStyle w:val="rowtabella0"/>
              <w:rPr>
                <w:color w:val="002060"/>
              </w:rPr>
            </w:pPr>
            <w:r w:rsidRPr="0055387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FE77" w14:textId="77777777" w:rsidR="00553877" w:rsidRPr="00553877" w:rsidRDefault="00553877" w:rsidP="00C26A72">
            <w:pPr>
              <w:pStyle w:val="rowtabella0"/>
              <w:jc w:val="center"/>
              <w:rPr>
                <w:color w:val="002060"/>
              </w:rPr>
            </w:pPr>
            <w:r w:rsidRPr="0055387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E05C6"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08886" w14:textId="77777777" w:rsidR="00553877" w:rsidRPr="00553877" w:rsidRDefault="00553877" w:rsidP="00C26A72">
            <w:pPr>
              <w:pStyle w:val="rowtabella0"/>
              <w:jc w:val="center"/>
              <w:rPr>
                <w:color w:val="002060"/>
              </w:rPr>
            </w:pPr>
            <w:r w:rsidRPr="005538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3F70"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8A5D2"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E4620" w14:textId="77777777" w:rsidR="00553877" w:rsidRPr="00553877" w:rsidRDefault="00553877" w:rsidP="00C26A72">
            <w:pPr>
              <w:pStyle w:val="rowtabella0"/>
              <w:jc w:val="center"/>
              <w:rPr>
                <w:color w:val="002060"/>
              </w:rPr>
            </w:pPr>
            <w:r w:rsidRPr="00553877">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5157D" w14:textId="77777777" w:rsidR="00553877" w:rsidRPr="00553877" w:rsidRDefault="00553877" w:rsidP="00C26A72">
            <w:pPr>
              <w:pStyle w:val="rowtabella0"/>
              <w:jc w:val="center"/>
              <w:rPr>
                <w:color w:val="002060"/>
              </w:rPr>
            </w:pPr>
            <w:r w:rsidRPr="0055387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62A6A" w14:textId="77777777" w:rsidR="00553877" w:rsidRPr="00553877" w:rsidRDefault="00553877" w:rsidP="00C26A72">
            <w:pPr>
              <w:pStyle w:val="rowtabella0"/>
              <w:jc w:val="center"/>
              <w:rPr>
                <w:color w:val="002060"/>
              </w:rPr>
            </w:pPr>
            <w:r w:rsidRPr="0055387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5DB5A" w14:textId="77777777" w:rsidR="00553877" w:rsidRPr="00553877" w:rsidRDefault="00553877" w:rsidP="00C26A72">
            <w:pPr>
              <w:pStyle w:val="rowtabella0"/>
              <w:jc w:val="center"/>
              <w:rPr>
                <w:color w:val="002060"/>
              </w:rPr>
            </w:pPr>
            <w:r w:rsidRPr="00553877">
              <w:rPr>
                <w:color w:val="002060"/>
              </w:rPr>
              <w:t>0</w:t>
            </w:r>
          </w:p>
        </w:tc>
      </w:tr>
      <w:tr w:rsidR="00553877" w:rsidRPr="00553877" w14:paraId="129A6910"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4CAD1" w14:textId="77777777" w:rsidR="00553877" w:rsidRPr="00553877" w:rsidRDefault="00553877" w:rsidP="00C26A72">
            <w:pPr>
              <w:pStyle w:val="rowtabella0"/>
              <w:rPr>
                <w:color w:val="002060"/>
              </w:rPr>
            </w:pPr>
            <w:r w:rsidRPr="0055387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56CA6" w14:textId="77777777" w:rsidR="00553877" w:rsidRPr="00553877" w:rsidRDefault="00553877" w:rsidP="00C26A72">
            <w:pPr>
              <w:pStyle w:val="rowtabella0"/>
              <w:jc w:val="center"/>
              <w:rPr>
                <w:color w:val="002060"/>
              </w:rPr>
            </w:pPr>
            <w:r w:rsidRPr="0055387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E309"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3BC16" w14:textId="77777777" w:rsidR="00553877" w:rsidRPr="00553877" w:rsidRDefault="00553877" w:rsidP="00C26A72">
            <w:pPr>
              <w:pStyle w:val="rowtabella0"/>
              <w:jc w:val="center"/>
              <w:rPr>
                <w:color w:val="002060"/>
              </w:rPr>
            </w:pPr>
            <w:r w:rsidRPr="005538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3A6CE"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30EC5"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5E8D" w14:textId="77777777" w:rsidR="00553877" w:rsidRPr="00553877" w:rsidRDefault="00553877" w:rsidP="00C26A72">
            <w:pPr>
              <w:pStyle w:val="rowtabella0"/>
              <w:jc w:val="center"/>
              <w:rPr>
                <w:color w:val="002060"/>
              </w:rPr>
            </w:pPr>
            <w:r w:rsidRPr="00553877">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A2FE6" w14:textId="77777777" w:rsidR="00553877" w:rsidRPr="00553877" w:rsidRDefault="00553877" w:rsidP="00C26A72">
            <w:pPr>
              <w:pStyle w:val="rowtabella0"/>
              <w:jc w:val="center"/>
              <w:rPr>
                <w:color w:val="002060"/>
              </w:rPr>
            </w:pPr>
            <w:r w:rsidRPr="0055387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C5AE1" w14:textId="77777777" w:rsidR="00553877" w:rsidRPr="00553877" w:rsidRDefault="00553877" w:rsidP="00C26A72">
            <w:pPr>
              <w:pStyle w:val="rowtabella0"/>
              <w:jc w:val="center"/>
              <w:rPr>
                <w:color w:val="002060"/>
              </w:rPr>
            </w:pPr>
            <w:r w:rsidRPr="005538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738CA" w14:textId="77777777" w:rsidR="00553877" w:rsidRPr="00553877" w:rsidRDefault="00553877" w:rsidP="00C26A72">
            <w:pPr>
              <w:pStyle w:val="rowtabella0"/>
              <w:jc w:val="center"/>
              <w:rPr>
                <w:color w:val="002060"/>
              </w:rPr>
            </w:pPr>
            <w:r w:rsidRPr="00553877">
              <w:rPr>
                <w:color w:val="002060"/>
              </w:rPr>
              <w:t>0</w:t>
            </w:r>
          </w:p>
        </w:tc>
      </w:tr>
      <w:tr w:rsidR="00553877" w:rsidRPr="00553877" w14:paraId="53A7B388"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BD4FD2" w14:textId="77777777" w:rsidR="00553877" w:rsidRPr="00553877" w:rsidRDefault="00553877" w:rsidP="00C26A72">
            <w:pPr>
              <w:pStyle w:val="rowtabella0"/>
              <w:rPr>
                <w:color w:val="002060"/>
              </w:rPr>
            </w:pPr>
            <w:r w:rsidRPr="0055387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104B" w14:textId="77777777" w:rsidR="00553877" w:rsidRPr="00553877" w:rsidRDefault="00553877" w:rsidP="00C26A72">
            <w:pPr>
              <w:pStyle w:val="rowtabella0"/>
              <w:jc w:val="center"/>
              <w:rPr>
                <w:color w:val="002060"/>
              </w:rPr>
            </w:pPr>
            <w:r w:rsidRPr="005538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9E164"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927E" w14:textId="77777777" w:rsidR="00553877" w:rsidRPr="00553877" w:rsidRDefault="00553877" w:rsidP="00C26A72">
            <w:pPr>
              <w:pStyle w:val="rowtabella0"/>
              <w:jc w:val="center"/>
              <w:rPr>
                <w:color w:val="002060"/>
              </w:rPr>
            </w:pPr>
            <w:r w:rsidRPr="005538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CB76"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21FB1"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C17C" w14:textId="77777777" w:rsidR="00553877" w:rsidRPr="00553877" w:rsidRDefault="00553877" w:rsidP="00C26A72">
            <w:pPr>
              <w:pStyle w:val="rowtabella0"/>
              <w:jc w:val="center"/>
              <w:rPr>
                <w:color w:val="002060"/>
              </w:rPr>
            </w:pPr>
            <w:r w:rsidRPr="00553877">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99960" w14:textId="77777777" w:rsidR="00553877" w:rsidRPr="00553877" w:rsidRDefault="00553877" w:rsidP="00C26A72">
            <w:pPr>
              <w:pStyle w:val="rowtabella0"/>
              <w:jc w:val="center"/>
              <w:rPr>
                <w:color w:val="002060"/>
              </w:rPr>
            </w:pPr>
            <w:r w:rsidRPr="0055387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DBDDC" w14:textId="77777777" w:rsidR="00553877" w:rsidRPr="00553877" w:rsidRDefault="00553877" w:rsidP="00C26A72">
            <w:pPr>
              <w:pStyle w:val="rowtabella0"/>
              <w:jc w:val="center"/>
              <w:rPr>
                <w:color w:val="002060"/>
              </w:rPr>
            </w:pPr>
            <w:r w:rsidRPr="005538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6D6D" w14:textId="77777777" w:rsidR="00553877" w:rsidRPr="00553877" w:rsidRDefault="00553877" w:rsidP="00C26A72">
            <w:pPr>
              <w:pStyle w:val="rowtabella0"/>
              <w:jc w:val="center"/>
              <w:rPr>
                <w:color w:val="002060"/>
              </w:rPr>
            </w:pPr>
            <w:r w:rsidRPr="00553877">
              <w:rPr>
                <w:color w:val="002060"/>
              </w:rPr>
              <w:t>0</w:t>
            </w:r>
          </w:p>
        </w:tc>
      </w:tr>
      <w:tr w:rsidR="00553877" w:rsidRPr="00553877" w14:paraId="218A68F2"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F4670" w14:textId="77777777" w:rsidR="00553877" w:rsidRPr="00553877" w:rsidRDefault="00553877" w:rsidP="00C26A72">
            <w:pPr>
              <w:pStyle w:val="rowtabella0"/>
              <w:rPr>
                <w:color w:val="002060"/>
              </w:rPr>
            </w:pPr>
            <w:r w:rsidRPr="0055387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3550" w14:textId="77777777" w:rsidR="00553877" w:rsidRPr="00553877" w:rsidRDefault="00553877" w:rsidP="00C26A72">
            <w:pPr>
              <w:pStyle w:val="rowtabella0"/>
              <w:jc w:val="center"/>
              <w:rPr>
                <w:color w:val="002060"/>
              </w:rPr>
            </w:pPr>
            <w:r w:rsidRPr="005538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3D37"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94A42" w14:textId="77777777" w:rsidR="00553877" w:rsidRPr="00553877" w:rsidRDefault="00553877" w:rsidP="00C26A72">
            <w:pPr>
              <w:pStyle w:val="rowtabella0"/>
              <w:jc w:val="center"/>
              <w:rPr>
                <w:color w:val="002060"/>
              </w:rPr>
            </w:pPr>
            <w:r w:rsidRPr="005538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2B9AA"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99FB"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0940" w14:textId="77777777" w:rsidR="00553877" w:rsidRPr="00553877" w:rsidRDefault="00553877" w:rsidP="00C26A72">
            <w:pPr>
              <w:pStyle w:val="rowtabella0"/>
              <w:jc w:val="center"/>
              <w:rPr>
                <w:color w:val="002060"/>
              </w:rPr>
            </w:pPr>
            <w:r w:rsidRPr="0055387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0B8A3" w14:textId="77777777" w:rsidR="00553877" w:rsidRPr="00553877" w:rsidRDefault="00553877" w:rsidP="00C26A72">
            <w:pPr>
              <w:pStyle w:val="rowtabella0"/>
              <w:jc w:val="center"/>
              <w:rPr>
                <w:color w:val="002060"/>
              </w:rPr>
            </w:pPr>
            <w:r w:rsidRPr="0055387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1DA2" w14:textId="77777777" w:rsidR="00553877" w:rsidRPr="00553877" w:rsidRDefault="00553877" w:rsidP="00C26A72">
            <w:pPr>
              <w:pStyle w:val="rowtabella0"/>
              <w:jc w:val="center"/>
              <w:rPr>
                <w:color w:val="002060"/>
              </w:rPr>
            </w:pPr>
            <w:r w:rsidRPr="005538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59037" w14:textId="77777777" w:rsidR="00553877" w:rsidRPr="00553877" w:rsidRDefault="00553877" w:rsidP="00C26A72">
            <w:pPr>
              <w:pStyle w:val="rowtabella0"/>
              <w:jc w:val="center"/>
              <w:rPr>
                <w:color w:val="002060"/>
              </w:rPr>
            </w:pPr>
            <w:r w:rsidRPr="00553877">
              <w:rPr>
                <w:color w:val="002060"/>
              </w:rPr>
              <w:t>0</w:t>
            </w:r>
          </w:p>
        </w:tc>
      </w:tr>
      <w:tr w:rsidR="00553877" w:rsidRPr="00553877" w14:paraId="44B2CE76"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8D305" w14:textId="77777777" w:rsidR="00553877" w:rsidRPr="00553877" w:rsidRDefault="00553877" w:rsidP="00C26A72">
            <w:pPr>
              <w:pStyle w:val="rowtabella0"/>
              <w:rPr>
                <w:color w:val="002060"/>
              </w:rPr>
            </w:pPr>
            <w:r w:rsidRPr="0055387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4F1D" w14:textId="77777777" w:rsidR="00553877" w:rsidRPr="00553877" w:rsidRDefault="00553877" w:rsidP="00C26A72">
            <w:pPr>
              <w:pStyle w:val="rowtabella0"/>
              <w:jc w:val="center"/>
              <w:rPr>
                <w:color w:val="002060"/>
              </w:rPr>
            </w:pPr>
            <w:r w:rsidRPr="0055387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C05BE" w14:textId="77777777" w:rsidR="00553877" w:rsidRPr="00553877" w:rsidRDefault="00553877" w:rsidP="00C26A72">
            <w:pPr>
              <w:pStyle w:val="rowtabella0"/>
              <w:jc w:val="center"/>
              <w:rPr>
                <w:color w:val="002060"/>
              </w:rPr>
            </w:pPr>
            <w:r w:rsidRPr="005538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52DAE" w14:textId="77777777" w:rsidR="00553877" w:rsidRPr="00553877" w:rsidRDefault="00553877" w:rsidP="00C26A72">
            <w:pPr>
              <w:pStyle w:val="rowtabella0"/>
              <w:jc w:val="center"/>
              <w:rPr>
                <w:color w:val="002060"/>
              </w:rPr>
            </w:pPr>
            <w:r w:rsidRPr="005538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63604"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30E11"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FA17B" w14:textId="77777777" w:rsidR="00553877" w:rsidRPr="00553877" w:rsidRDefault="00553877" w:rsidP="00C26A72">
            <w:pPr>
              <w:pStyle w:val="rowtabella0"/>
              <w:jc w:val="center"/>
              <w:rPr>
                <w:color w:val="002060"/>
              </w:rPr>
            </w:pPr>
            <w:r w:rsidRPr="00553877">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2B676" w14:textId="77777777" w:rsidR="00553877" w:rsidRPr="00553877" w:rsidRDefault="00553877" w:rsidP="00C26A72">
            <w:pPr>
              <w:pStyle w:val="rowtabella0"/>
              <w:jc w:val="center"/>
              <w:rPr>
                <w:color w:val="002060"/>
              </w:rPr>
            </w:pPr>
            <w:r w:rsidRPr="0055387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EB158" w14:textId="77777777" w:rsidR="00553877" w:rsidRPr="00553877" w:rsidRDefault="00553877" w:rsidP="00C26A72">
            <w:pPr>
              <w:pStyle w:val="rowtabella0"/>
              <w:jc w:val="center"/>
              <w:rPr>
                <w:color w:val="002060"/>
              </w:rPr>
            </w:pPr>
            <w:r w:rsidRPr="005538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66D11" w14:textId="77777777" w:rsidR="00553877" w:rsidRPr="00553877" w:rsidRDefault="00553877" w:rsidP="00C26A72">
            <w:pPr>
              <w:pStyle w:val="rowtabella0"/>
              <w:jc w:val="center"/>
              <w:rPr>
                <w:color w:val="002060"/>
              </w:rPr>
            </w:pPr>
            <w:r w:rsidRPr="00553877">
              <w:rPr>
                <w:color w:val="002060"/>
              </w:rPr>
              <w:t>0</w:t>
            </w:r>
          </w:p>
        </w:tc>
      </w:tr>
      <w:tr w:rsidR="00553877" w:rsidRPr="00553877" w14:paraId="57830C45"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761EE" w14:textId="77777777" w:rsidR="00553877" w:rsidRPr="00553877" w:rsidRDefault="00553877" w:rsidP="00C26A72">
            <w:pPr>
              <w:pStyle w:val="rowtabella0"/>
              <w:rPr>
                <w:color w:val="002060"/>
                <w:lang w:val="en-US"/>
              </w:rPr>
            </w:pPr>
            <w:r w:rsidRPr="00553877">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B1DE" w14:textId="77777777" w:rsidR="00553877" w:rsidRPr="00553877" w:rsidRDefault="00553877" w:rsidP="00C26A72">
            <w:pPr>
              <w:pStyle w:val="rowtabella0"/>
              <w:jc w:val="center"/>
              <w:rPr>
                <w:color w:val="002060"/>
              </w:rPr>
            </w:pPr>
            <w:r w:rsidRPr="0055387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534A"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F5DB" w14:textId="77777777" w:rsidR="00553877" w:rsidRPr="00553877" w:rsidRDefault="00553877" w:rsidP="00C26A72">
            <w:pPr>
              <w:pStyle w:val="rowtabella0"/>
              <w:jc w:val="center"/>
              <w:rPr>
                <w:color w:val="002060"/>
              </w:rPr>
            </w:pPr>
            <w:r w:rsidRPr="005538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7A057"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CB8C" w14:textId="77777777" w:rsidR="00553877" w:rsidRPr="00553877" w:rsidRDefault="00553877" w:rsidP="00C26A72">
            <w:pPr>
              <w:pStyle w:val="rowtabella0"/>
              <w:jc w:val="center"/>
              <w:rPr>
                <w:color w:val="002060"/>
              </w:rPr>
            </w:pPr>
            <w:r w:rsidRPr="005538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39E90" w14:textId="77777777" w:rsidR="00553877" w:rsidRPr="00553877" w:rsidRDefault="00553877" w:rsidP="00C26A72">
            <w:pPr>
              <w:pStyle w:val="rowtabella0"/>
              <w:jc w:val="center"/>
              <w:rPr>
                <w:color w:val="002060"/>
              </w:rPr>
            </w:pPr>
            <w:r w:rsidRPr="00553877">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6E756" w14:textId="77777777" w:rsidR="00553877" w:rsidRPr="00553877" w:rsidRDefault="00553877" w:rsidP="00C26A72">
            <w:pPr>
              <w:pStyle w:val="rowtabella0"/>
              <w:jc w:val="center"/>
              <w:rPr>
                <w:color w:val="002060"/>
              </w:rPr>
            </w:pPr>
            <w:r w:rsidRPr="00553877">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8CBB"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CE81" w14:textId="77777777" w:rsidR="00553877" w:rsidRPr="00553877" w:rsidRDefault="00553877" w:rsidP="00C26A72">
            <w:pPr>
              <w:pStyle w:val="rowtabella0"/>
              <w:jc w:val="center"/>
              <w:rPr>
                <w:color w:val="002060"/>
              </w:rPr>
            </w:pPr>
            <w:r w:rsidRPr="00553877">
              <w:rPr>
                <w:color w:val="002060"/>
              </w:rPr>
              <w:t>0</w:t>
            </w:r>
          </w:p>
        </w:tc>
      </w:tr>
      <w:tr w:rsidR="00553877" w:rsidRPr="00553877" w14:paraId="4F0AF269"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A9200" w14:textId="77777777" w:rsidR="00553877" w:rsidRPr="00553877" w:rsidRDefault="00553877" w:rsidP="00C26A72">
            <w:pPr>
              <w:pStyle w:val="rowtabella0"/>
              <w:rPr>
                <w:color w:val="002060"/>
              </w:rPr>
            </w:pPr>
            <w:r w:rsidRPr="00553877">
              <w:rPr>
                <w:color w:val="002060"/>
              </w:rPr>
              <w:t xml:space="preserve">G.S. AUDAX 1970 </w:t>
            </w:r>
            <w:proofErr w:type="gramStart"/>
            <w:r w:rsidRPr="00553877">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E929" w14:textId="77777777" w:rsidR="00553877" w:rsidRPr="00553877" w:rsidRDefault="00553877" w:rsidP="00C26A72">
            <w:pPr>
              <w:pStyle w:val="rowtabella0"/>
              <w:jc w:val="center"/>
              <w:rPr>
                <w:color w:val="002060"/>
              </w:rPr>
            </w:pPr>
            <w:r w:rsidRPr="005538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9799"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489EC" w14:textId="77777777" w:rsidR="00553877" w:rsidRPr="00553877" w:rsidRDefault="00553877" w:rsidP="00C26A72">
            <w:pPr>
              <w:pStyle w:val="rowtabella0"/>
              <w:jc w:val="center"/>
              <w:rPr>
                <w:color w:val="002060"/>
              </w:rPr>
            </w:pPr>
            <w:r w:rsidRPr="005538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BE533"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8D6D" w14:textId="77777777" w:rsidR="00553877" w:rsidRPr="00553877" w:rsidRDefault="00553877" w:rsidP="00C26A72">
            <w:pPr>
              <w:pStyle w:val="rowtabella0"/>
              <w:jc w:val="center"/>
              <w:rPr>
                <w:color w:val="002060"/>
              </w:rPr>
            </w:pPr>
            <w:r w:rsidRPr="005538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25568" w14:textId="77777777" w:rsidR="00553877" w:rsidRPr="00553877" w:rsidRDefault="00553877" w:rsidP="00C26A72">
            <w:pPr>
              <w:pStyle w:val="rowtabella0"/>
              <w:jc w:val="center"/>
              <w:rPr>
                <w:color w:val="002060"/>
              </w:rPr>
            </w:pPr>
            <w:r w:rsidRPr="0055387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34336" w14:textId="77777777" w:rsidR="00553877" w:rsidRPr="00553877" w:rsidRDefault="00553877" w:rsidP="00C26A72">
            <w:pPr>
              <w:pStyle w:val="rowtabella0"/>
              <w:jc w:val="center"/>
              <w:rPr>
                <w:color w:val="002060"/>
              </w:rPr>
            </w:pPr>
            <w:r w:rsidRPr="0055387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62C96" w14:textId="77777777" w:rsidR="00553877" w:rsidRPr="00553877" w:rsidRDefault="00553877" w:rsidP="00C26A72">
            <w:pPr>
              <w:pStyle w:val="rowtabella0"/>
              <w:jc w:val="center"/>
              <w:rPr>
                <w:color w:val="002060"/>
              </w:rPr>
            </w:pPr>
            <w:r w:rsidRPr="005538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324A" w14:textId="77777777" w:rsidR="00553877" w:rsidRPr="00553877" w:rsidRDefault="00553877" w:rsidP="00C26A72">
            <w:pPr>
              <w:pStyle w:val="rowtabella0"/>
              <w:jc w:val="center"/>
              <w:rPr>
                <w:color w:val="002060"/>
              </w:rPr>
            </w:pPr>
            <w:r w:rsidRPr="00553877">
              <w:rPr>
                <w:color w:val="002060"/>
              </w:rPr>
              <w:t>0</w:t>
            </w:r>
          </w:p>
        </w:tc>
      </w:tr>
      <w:tr w:rsidR="00553877" w:rsidRPr="00553877" w14:paraId="46C15C32"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028274" w14:textId="77777777" w:rsidR="00553877" w:rsidRPr="00553877" w:rsidRDefault="00553877" w:rsidP="00C26A72">
            <w:pPr>
              <w:pStyle w:val="rowtabella0"/>
              <w:rPr>
                <w:color w:val="002060"/>
              </w:rPr>
            </w:pPr>
            <w:r w:rsidRPr="00553877">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393F3" w14:textId="77777777" w:rsidR="00553877" w:rsidRPr="00553877" w:rsidRDefault="00553877" w:rsidP="00C26A72">
            <w:pPr>
              <w:pStyle w:val="rowtabella0"/>
              <w:jc w:val="center"/>
              <w:rPr>
                <w:color w:val="002060"/>
              </w:rPr>
            </w:pPr>
            <w:r w:rsidRPr="0055387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FBC33" w14:textId="77777777" w:rsidR="00553877" w:rsidRPr="00553877" w:rsidRDefault="00553877" w:rsidP="00C26A72">
            <w:pPr>
              <w:pStyle w:val="rowtabella0"/>
              <w:jc w:val="center"/>
              <w:rPr>
                <w:color w:val="002060"/>
              </w:rPr>
            </w:pPr>
            <w:r w:rsidRPr="005538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3D216" w14:textId="77777777" w:rsidR="00553877" w:rsidRPr="00553877" w:rsidRDefault="00553877" w:rsidP="00C26A72">
            <w:pPr>
              <w:pStyle w:val="rowtabella0"/>
              <w:jc w:val="center"/>
              <w:rPr>
                <w:color w:val="002060"/>
              </w:rPr>
            </w:pPr>
            <w:r w:rsidRPr="005538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F5C81"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716C" w14:textId="77777777" w:rsidR="00553877" w:rsidRPr="00553877" w:rsidRDefault="00553877" w:rsidP="00C26A72">
            <w:pPr>
              <w:pStyle w:val="rowtabella0"/>
              <w:jc w:val="center"/>
              <w:rPr>
                <w:color w:val="002060"/>
              </w:rPr>
            </w:pPr>
            <w:r w:rsidRPr="005538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7E453" w14:textId="77777777" w:rsidR="00553877" w:rsidRPr="00553877" w:rsidRDefault="00553877" w:rsidP="00C26A72">
            <w:pPr>
              <w:pStyle w:val="rowtabella0"/>
              <w:jc w:val="center"/>
              <w:rPr>
                <w:color w:val="002060"/>
              </w:rPr>
            </w:pPr>
            <w:r w:rsidRPr="0055387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FE72" w14:textId="77777777" w:rsidR="00553877" w:rsidRPr="00553877" w:rsidRDefault="00553877" w:rsidP="00C26A72">
            <w:pPr>
              <w:pStyle w:val="rowtabella0"/>
              <w:jc w:val="center"/>
              <w:rPr>
                <w:color w:val="002060"/>
              </w:rPr>
            </w:pPr>
            <w:r w:rsidRPr="0055387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4164"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7B55" w14:textId="77777777" w:rsidR="00553877" w:rsidRPr="00553877" w:rsidRDefault="00553877" w:rsidP="00C26A72">
            <w:pPr>
              <w:pStyle w:val="rowtabella0"/>
              <w:jc w:val="center"/>
              <w:rPr>
                <w:color w:val="002060"/>
              </w:rPr>
            </w:pPr>
            <w:r w:rsidRPr="00553877">
              <w:rPr>
                <w:color w:val="002060"/>
              </w:rPr>
              <w:t>0</w:t>
            </w:r>
          </w:p>
        </w:tc>
      </w:tr>
      <w:tr w:rsidR="00553877" w:rsidRPr="00553877" w14:paraId="69AD6670"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ACEB9" w14:textId="77777777" w:rsidR="00553877" w:rsidRPr="00553877" w:rsidRDefault="00553877" w:rsidP="00C26A72">
            <w:pPr>
              <w:pStyle w:val="rowtabella0"/>
              <w:rPr>
                <w:color w:val="002060"/>
              </w:rPr>
            </w:pPr>
            <w:r w:rsidRPr="00553877">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9398A" w14:textId="77777777" w:rsidR="00553877" w:rsidRPr="00553877" w:rsidRDefault="00553877" w:rsidP="00C26A72">
            <w:pPr>
              <w:pStyle w:val="rowtabella0"/>
              <w:jc w:val="center"/>
              <w:rPr>
                <w:color w:val="002060"/>
              </w:rPr>
            </w:pPr>
            <w:r w:rsidRPr="005538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5507"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BBB2" w14:textId="77777777" w:rsidR="00553877" w:rsidRPr="00553877" w:rsidRDefault="00553877" w:rsidP="00C26A72">
            <w:pPr>
              <w:pStyle w:val="rowtabella0"/>
              <w:jc w:val="center"/>
              <w:rPr>
                <w:color w:val="002060"/>
              </w:rPr>
            </w:pPr>
            <w:r w:rsidRPr="005538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86073"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8EBE0" w14:textId="77777777" w:rsidR="00553877" w:rsidRPr="00553877" w:rsidRDefault="00553877" w:rsidP="00C26A72">
            <w:pPr>
              <w:pStyle w:val="rowtabella0"/>
              <w:jc w:val="center"/>
              <w:rPr>
                <w:color w:val="002060"/>
              </w:rPr>
            </w:pPr>
            <w:r w:rsidRPr="005538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D0E3" w14:textId="77777777" w:rsidR="00553877" w:rsidRPr="00553877" w:rsidRDefault="00553877" w:rsidP="00C26A72">
            <w:pPr>
              <w:pStyle w:val="rowtabella0"/>
              <w:jc w:val="center"/>
              <w:rPr>
                <w:color w:val="002060"/>
              </w:rPr>
            </w:pPr>
            <w:r w:rsidRPr="00553877">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34625" w14:textId="77777777" w:rsidR="00553877" w:rsidRPr="00553877" w:rsidRDefault="00553877" w:rsidP="00C26A72">
            <w:pPr>
              <w:pStyle w:val="rowtabella0"/>
              <w:jc w:val="center"/>
              <w:rPr>
                <w:color w:val="002060"/>
              </w:rPr>
            </w:pPr>
            <w:r w:rsidRPr="0055387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6BD53"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08B8" w14:textId="77777777" w:rsidR="00553877" w:rsidRPr="00553877" w:rsidRDefault="00553877" w:rsidP="00C26A72">
            <w:pPr>
              <w:pStyle w:val="rowtabella0"/>
              <w:jc w:val="center"/>
              <w:rPr>
                <w:color w:val="002060"/>
              </w:rPr>
            </w:pPr>
            <w:r w:rsidRPr="00553877">
              <w:rPr>
                <w:color w:val="002060"/>
              </w:rPr>
              <w:t>0</w:t>
            </w:r>
          </w:p>
        </w:tc>
      </w:tr>
      <w:tr w:rsidR="00553877" w:rsidRPr="00553877" w14:paraId="1EC89ED5"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3FD099" w14:textId="77777777" w:rsidR="00553877" w:rsidRPr="00553877" w:rsidRDefault="00553877" w:rsidP="00C26A72">
            <w:pPr>
              <w:pStyle w:val="rowtabella0"/>
              <w:rPr>
                <w:color w:val="002060"/>
              </w:rPr>
            </w:pPr>
            <w:r w:rsidRPr="0055387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2455C" w14:textId="77777777" w:rsidR="00553877" w:rsidRPr="00553877" w:rsidRDefault="00553877" w:rsidP="00C26A72">
            <w:pPr>
              <w:pStyle w:val="rowtabella0"/>
              <w:jc w:val="center"/>
              <w:rPr>
                <w:color w:val="002060"/>
              </w:rPr>
            </w:pPr>
            <w:r w:rsidRPr="005538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BDB12"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3D19"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4AFB8"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5CBD6" w14:textId="77777777" w:rsidR="00553877" w:rsidRPr="00553877" w:rsidRDefault="00553877" w:rsidP="00C26A72">
            <w:pPr>
              <w:pStyle w:val="rowtabella0"/>
              <w:jc w:val="center"/>
              <w:rPr>
                <w:color w:val="002060"/>
              </w:rPr>
            </w:pPr>
            <w:r w:rsidRPr="005538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87BD" w14:textId="77777777" w:rsidR="00553877" w:rsidRPr="00553877" w:rsidRDefault="00553877" w:rsidP="00C26A72">
            <w:pPr>
              <w:pStyle w:val="rowtabella0"/>
              <w:jc w:val="center"/>
              <w:rPr>
                <w:color w:val="002060"/>
              </w:rPr>
            </w:pPr>
            <w:r w:rsidRPr="0055387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4F70" w14:textId="77777777" w:rsidR="00553877" w:rsidRPr="00553877" w:rsidRDefault="00553877" w:rsidP="00C26A72">
            <w:pPr>
              <w:pStyle w:val="rowtabella0"/>
              <w:jc w:val="center"/>
              <w:rPr>
                <w:color w:val="002060"/>
              </w:rPr>
            </w:pPr>
            <w:r w:rsidRPr="0055387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61E4" w14:textId="77777777" w:rsidR="00553877" w:rsidRPr="00553877" w:rsidRDefault="00553877" w:rsidP="00C26A72">
            <w:pPr>
              <w:pStyle w:val="rowtabella0"/>
              <w:jc w:val="center"/>
              <w:rPr>
                <w:color w:val="002060"/>
              </w:rPr>
            </w:pPr>
            <w:r w:rsidRPr="005538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D3861" w14:textId="77777777" w:rsidR="00553877" w:rsidRPr="00553877" w:rsidRDefault="00553877" w:rsidP="00C26A72">
            <w:pPr>
              <w:pStyle w:val="rowtabella0"/>
              <w:jc w:val="center"/>
              <w:rPr>
                <w:color w:val="002060"/>
              </w:rPr>
            </w:pPr>
            <w:r w:rsidRPr="00553877">
              <w:rPr>
                <w:color w:val="002060"/>
              </w:rPr>
              <w:t>0</w:t>
            </w:r>
          </w:p>
        </w:tc>
      </w:tr>
      <w:tr w:rsidR="00553877" w:rsidRPr="00553877" w14:paraId="16E24E96"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210B3" w14:textId="77777777" w:rsidR="00553877" w:rsidRPr="00553877" w:rsidRDefault="00553877" w:rsidP="00C26A72">
            <w:pPr>
              <w:pStyle w:val="rowtabella0"/>
              <w:rPr>
                <w:color w:val="002060"/>
              </w:rPr>
            </w:pPr>
            <w:r w:rsidRPr="0055387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759CD"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DED9"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E859" w14:textId="77777777" w:rsidR="00553877" w:rsidRPr="00553877" w:rsidRDefault="00553877" w:rsidP="00C26A72">
            <w:pPr>
              <w:pStyle w:val="rowtabella0"/>
              <w:jc w:val="center"/>
              <w:rPr>
                <w:color w:val="002060"/>
              </w:rPr>
            </w:pPr>
            <w:r w:rsidRPr="005538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77D0A" w14:textId="77777777" w:rsidR="00553877" w:rsidRPr="00553877" w:rsidRDefault="00553877" w:rsidP="00C26A72">
            <w:pPr>
              <w:pStyle w:val="rowtabella0"/>
              <w:jc w:val="center"/>
              <w:rPr>
                <w:color w:val="002060"/>
              </w:rPr>
            </w:pPr>
            <w:r w:rsidRPr="005538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4D941" w14:textId="77777777" w:rsidR="00553877" w:rsidRPr="00553877" w:rsidRDefault="00553877" w:rsidP="00C26A72">
            <w:pPr>
              <w:pStyle w:val="rowtabella0"/>
              <w:jc w:val="center"/>
              <w:rPr>
                <w:color w:val="002060"/>
              </w:rPr>
            </w:pPr>
            <w:r w:rsidRPr="005538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4650" w14:textId="77777777" w:rsidR="00553877" w:rsidRPr="00553877" w:rsidRDefault="00553877" w:rsidP="00C26A72">
            <w:pPr>
              <w:pStyle w:val="rowtabella0"/>
              <w:jc w:val="center"/>
              <w:rPr>
                <w:color w:val="002060"/>
              </w:rPr>
            </w:pPr>
            <w:r w:rsidRPr="00553877">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951A3" w14:textId="77777777" w:rsidR="00553877" w:rsidRPr="00553877" w:rsidRDefault="00553877" w:rsidP="00C26A72">
            <w:pPr>
              <w:pStyle w:val="rowtabella0"/>
              <w:jc w:val="center"/>
              <w:rPr>
                <w:color w:val="002060"/>
              </w:rPr>
            </w:pPr>
            <w:r w:rsidRPr="00553877">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DCD9A" w14:textId="77777777" w:rsidR="00553877" w:rsidRPr="00553877" w:rsidRDefault="00553877" w:rsidP="00C26A72">
            <w:pPr>
              <w:pStyle w:val="rowtabella0"/>
              <w:jc w:val="center"/>
              <w:rPr>
                <w:color w:val="002060"/>
              </w:rPr>
            </w:pPr>
            <w:r w:rsidRPr="005538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582A8" w14:textId="77777777" w:rsidR="00553877" w:rsidRPr="00553877" w:rsidRDefault="00553877" w:rsidP="00C26A72">
            <w:pPr>
              <w:pStyle w:val="rowtabella0"/>
              <w:jc w:val="center"/>
              <w:rPr>
                <w:color w:val="002060"/>
              </w:rPr>
            </w:pPr>
            <w:r w:rsidRPr="00553877">
              <w:rPr>
                <w:color w:val="002060"/>
              </w:rPr>
              <w:t>0</w:t>
            </w:r>
          </w:p>
        </w:tc>
      </w:tr>
      <w:tr w:rsidR="00553877" w:rsidRPr="00553877" w14:paraId="502E1109"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D8505" w14:textId="77777777" w:rsidR="00553877" w:rsidRPr="00553877" w:rsidRDefault="00553877" w:rsidP="00C26A72">
            <w:pPr>
              <w:pStyle w:val="rowtabella0"/>
              <w:rPr>
                <w:color w:val="002060"/>
              </w:rPr>
            </w:pPr>
            <w:r w:rsidRPr="00553877">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D0F4" w14:textId="77777777" w:rsidR="00553877" w:rsidRPr="00553877" w:rsidRDefault="00553877" w:rsidP="00C26A72">
            <w:pPr>
              <w:pStyle w:val="rowtabella0"/>
              <w:jc w:val="center"/>
              <w:rPr>
                <w:color w:val="002060"/>
              </w:rPr>
            </w:pPr>
            <w:r w:rsidRPr="005538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10D10"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094A" w14:textId="77777777" w:rsidR="00553877" w:rsidRPr="00553877" w:rsidRDefault="00553877" w:rsidP="00C26A72">
            <w:pPr>
              <w:pStyle w:val="rowtabella0"/>
              <w:jc w:val="center"/>
              <w:rPr>
                <w:color w:val="002060"/>
              </w:rPr>
            </w:pPr>
            <w:r w:rsidRPr="005538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413A1"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E6B8" w14:textId="77777777" w:rsidR="00553877" w:rsidRPr="00553877" w:rsidRDefault="00553877" w:rsidP="00C26A72">
            <w:pPr>
              <w:pStyle w:val="rowtabella0"/>
              <w:jc w:val="center"/>
              <w:rPr>
                <w:color w:val="002060"/>
              </w:rPr>
            </w:pPr>
            <w:r w:rsidRPr="005538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1BE0" w14:textId="77777777" w:rsidR="00553877" w:rsidRPr="00553877" w:rsidRDefault="00553877" w:rsidP="00C26A72">
            <w:pPr>
              <w:pStyle w:val="rowtabella0"/>
              <w:jc w:val="center"/>
              <w:rPr>
                <w:color w:val="002060"/>
              </w:rPr>
            </w:pPr>
            <w:r w:rsidRPr="0055387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43F5" w14:textId="77777777" w:rsidR="00553877" w:rsidRPr="00553877" w:rsidRDefault="00553877" w:rsidP="00C26A72">
            <w:pPr>
              <w:pStyle w:val="rowtabella0"/>
              <w:jc w:val="center"/>
              <w:rPr>
                <w:color w:val="002060"/>
              </w:rPr>
            </w:pPr>
            <w:r w:rsidRPr="0055387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D0D7" w14:textId="77777777" w:rsidR="00553877" w:rsidRPr="00553877" w:rsidRDefault="00553877" w:rsidP="00C26A72">
            <w:pPr>
              <w:pStyle w:val="rowtabella0"/>
              <w:jc w:val="center"/>
              <w:rPr>
                <w:color w:val="002060"/>
              </w:rPr>
            </w:pPr>
            <w:r w:rsidRPr="005538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A2D9" w14:textId="77777777" w:rsidR="00553877" w:rsidRPr="00553877" w:rsidRDefault="00553877" w:rsidP="00C26A72">
            <w:pPr>
              <w:pStyle w:val="rowtabella0"/>
              <w:jc w:val="center"/>
              <w:rPr>
                <w:color w:val="002060"/>
              </w:rPr>
            </w:pPr>
            <w:r w:rsidRPr="00553877">
              <w:rPr>
                <w:color w:val="002060"/>
              </w:rPr>
              <w:t>0</w:t>
            </w:r>
          </w:p>
        </w:tc>
      </w:tr>
      <w:tr w:rsidR="00553877" w:rsidRPr="00553877" w14:paraId="20BB3FD6"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05493" w14:textId="77777777" w:rsidR="00553877" w:rsidRPr="00553877" w:rsidRDefault="00553877" w:rsidP="00C26A72">
            <w:pPr>
              <w:pStyle w:val="rowtabella0"/>
              <w:rPr>
                <w:color w:val="002060"/>
              </w:rPr>
            </w:pPr>
            <w:r w:rsidRPr="0055387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937C3" w14:textId="77777777" w:rsidR="00553877" w:rsidRPr="00553877" w:rsidRDefault="00553877" w:rsidP="00C26A72">
            <w:pPr>
              <w:pStyle w:val="rowtabella0"/>
              <w:jc w:val="center"/>
              <w:rPr>
                <w:color w:val="002060"/>
              </w:rPr>
            </w:pPr>
            <w:r w:rsidRPr="005538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FBB1"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0BCED"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C7AE2"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2FF14" w14:textId="77777777" w:rsidR="00553877" w:rsidRPr="00553877" w:rsidRDefault="00553877" w:rsidP="00C26A72">
            <w:pPr>
              <w:pStyle w:val="rowtabella0"/>
              <w:jc w:val="center"/>
              <w:rPr>
                <w:color w:val="002060"/>
              </w:rPr>
            </w:pPr>
            <w:r w:rsidRPr="005538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066F9" w14:textId="77777777" w:rsidR="00553877" w:rsidRPr="00553877" w:rsidRDefault="00553877" w:rsidP="00C26A72">
            <w:pPr>
              <w:pStyle w:val="rowtabella0"/>
              <w:jc w:val="center"/>
              <w:rPr>
                <w:color w:val="002060"/>
              </w:rPr>
            </w:pPr>
            <w:r w:rsidRPr="00553877">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4DF4" w14:textId="77777777" w:rsidR="00553877" w:rsidRPr="00553877" w:rsidRDefault="00553877" w:rsidP="00C26A72">
            <w:pPr>
              <w:pStyle w:val="rowtabella0"/>
              <w:jc w:val="center"/>
              <w:rPr>
                <w:color w:val="002060"/>
              </w:rPr>
            </w:pPr>
            <w:r w:rsidRPr="00553877">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A47E7" w14:textId="77777777" w:rsidR="00553877" w:rsidRPr="00553877" w:rsidRDefault="00553877" w:rsidP="00C26A72">
            <w:pPr>
              <w:pStyle w:val="rowtabella0"/>
              <w:jc w:val="center"/>
              <w:rPr>
                <w:color w:val="002060"/>
              </w:rPr>
            </w:pPr>
            <w:r w:rsidRPr="005538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566F2" w14:textId="77777777" w:rsidR="00553877" w:rsidRPr="00553877" w:rsidRDefault="00553877" w:rsidP="00C26A72">
            <w:pPr>
              <w:pStyle w:val="rowtabella0"/>
              <w:jc w:val="center"/>
              <w:rPr>
                <w:color w:val="002060"/>
              </w:rPr>
            </w:pPr>
            <w:r w:rsidRPr="00553877">
              <w:rPr>
                <w:color w:val="002060"/>
              </w:rPr>
              <w:t>0</w:t>
            </w:r>
          </w:p>
        </w:tc>
      </w:tr>
      <w:tr w:rsidR="00553877" w:rsidRPr="00553877" w14:paraId="76318A45" w14:textId="77777777" w:rsidTr="00C26A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8CBA20" w14:textId="77777777" w:rsidR="00553877" w:rsidRPr="00553877" w:rsidRDefault="00553877" w:rsidP="00C26A72">
            <w:pPr>
              <w:pStyle w:val="rowtabella0"/>
              <w:rPr>
                <w:color w:val="002060"/>
              </w:rPr>
            </w:pPr>
            <w:r w:rsidRPr="0055387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D3F1C" w14:textId="77777777" w:rsidR="00553877" w:rsidRPr="00553877" w:rsidRDefault="00553877" w:rsidP="00C26A72">
            <w:pPr>
              <w:pStyle w:val="rowtabella0"/>
              <w:jc w:val="center"/>
              <w:rPr>
                <w:color w:val="002060"/>
              </w:rPr>
            </w:pPr>
            <w:r w:rsidRPr="005538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AD4B6"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2529"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13D9C"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5477D" w14:textId="77777777" w:rsidR="00553877" w:rsidRPr="00553877" w:rsidRDefault="00553877" w:rsidP="00C26A72">
            <w:pPr>
              <w:pStyle w:val="rowtabella0"/>
              <w:jc w:val="center"/>
              <w:rPr>
                <w:color w:val="002060"/>
              </w:rPr>
            </w:pPr>
            <w:r w:rsidRPr="005538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5AA2" w14:textId="77777777" w:rsidR="00553877" w:rsidRPr="00553877" w:rsidRDefault="00553877" w:rsidP="00C26A72">
            <w:pPr>
              <w:pStyle w:val="rowtabella0"/>
              <w:jc w:val="center"/>
              <w:rPr>
                <w:color w:val="002060"/>
              </w:rPr>
            </w:pPr>
            <w:r w:rsidRPr="0055387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B2A0" w14:textId="77777777" w:rsidR="00553877" w:rsidRPr="00553877" w:rsidRDefault="00553877" w:rsidP="00C26A72">
            <w:pPr>
              <w:pStyle w:val="rowtabella0"/>
              <w:jc w:val="center"/>
              <w:rPr>
                <w:color w:val="002060"/>
              </w:rPr>
            </w:pPr>
            <w:r w:rsidRPr="00553877">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5954" w14:textId="77777777" w:rsidR="00553877" w:rsidRPr="00553877" w:rsidRDefault="00553877" w:rsidP="00C26A72">
            <w:pPr>
              <w:pStyle w:val="rowtabella0"/>
              <w:jc w:val="center"/>
              <w:rPr>
                <w:color w:val="002060"/>
              </w:rPr>
            </w:pPr>
            <w:r w:rsidRPr="005538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99DA4" w14:textId="77777777" w:rsidR="00553877" w:rsidRPr="00553877" w:rsidRDefault="00553877" w:rsidP="00C26A72">
            <w:pPr>
              <w:pStyle w:val="rowtabella0"/>
              <w:jc w:val="center"/>
              <w:rPr>
                <w:color w:val="002060"/>
              </w:rPr>
            </w:pPr>
            <w:r w:rsidRPr="00553877">
              <w:rPr>
                <w:color w:val="002060"/>
              </w:rPr>
              <w:t>0</w:t>
            </w:r>
          </w:p>
        </w:tc>
      </w:tr>
    </w:tbl>
    <w:p w14:paraId="659281CF" w14:textId="77777777" w:rsidR="00553877" w:rsidRPr="00553877" w:rsidRDefault="00553877" w:rsidP="00553877">
      <w:pPr>
        <w:pStyle w:val="breakline"/>
        <w:rPr>
          <w:rFonts w:eastAsiaTheme="minorEastAsia"/>
          <w:color w:val="002060"/>
        </w:rPr>
      </w:pPr>
    </w:p>
    <w:p w14:paraId="408ACF12" w14:textId="77777777" w:rsidR="00553877" w:rsidRPr="00553877" w:rsidRDefault="00553877" w:rsidP="00553877">
      <w:pPr>
        <w:pStyle w:val="breakline"/>
        <w:rPr>
          <w:color w:val="002060"/>
        </w:rPr>
      </w:pPr>
    </w:p>
    <w:p w14:paraId="2836BC75" w14:textId="77777777" w:rsidR="00553877" w:rsidRPr="00553877" w:rsidRDefault="00553877" w:rsidP="00553877">
      <w:pPr>
        <w:pStyle w:val="titolocampionato0"/>
        <w:shd w:val="clear" w:color="auto" w:fill="CCCCCC"/>
        <w:spacing w:before="80" w:after="40"/>
        <w:rPr>
          <w:color w:val="002060"/>
        </w:rPr>
      </w:pPr>
      <w:r w:rsidRPr="00553877">
        <w:rPr>
          <w:color w:val="002060"/>
        </w:rPr>
        <w:t>REGIONALE CALCIO A 5 FEMMINILE</w:t>
      </w:r>
    </w:p>
    <w:p w14:paraId="56E8A2F4" w14:textId="77777777" w:rsidR="00553877" w:rsidRPr="00553877" w:rsidRDefault="00553877" w:rsidP="00553877">
      <w:pPr>
        <w:pStyle w:val="titoloprinc0"/>
        <w:rPr>
          <w:color w:val="002060"/>
        </w:rPr>
      </w:pPr>
      <w:r w:rsidRPr="00553877">
        <w:rPr>
          <w:color w:val="002060"/>
        </w:rPr>
        <w:t>RISULTATI</w:t>
      </w:r>
    </w:p>
    <w:p w14:paraId="35C04B4D" w14:textId="77777777" w:rsidR="00553877" w:rsidRPr="00553877" w:rsidRDefault="00553877" w:rsidP="00553877">
      <w:pPr>
        <w:pStyle w:val="breakline"/>
        <w:rPr>
          <w:color w:val="002060"/>
        </w:rPr>
      </w:pPr>
    </w:p>
    <w:p w14:paraId="2D158897" w14:textId="77777777" w:rsidR="00553877" w:rsidRPr="00553877" w:rsidRDefault="00553877" w:rsidP="00553877">
      <w:pPr>
        <w:pStyle w:val="sottotitolocampionato10"/>
        <w:rPr>
          <w:color w:val="002060"/>
        </w:rPr>
      </w:pPr>
      <w:r w:rsidRPr="00553877">
        <w:rPr>
          <w:color w:val="002060"/>
        </w:rPr>
        <w:t>RISULTATI UFFICIALI GARE DEL 13/04/2022</w:t>
      </w:r>
    </w:p>
    <w:p w14:paraId="0E794195" w14:textId="77777777" w:rsidR="00553877" w:rsidRPr="00553877" w:rsidRDefault="00553877" w:rsidP="00553877">
      <w:pPr>
        <w:pStyle w:val="sottotitolocampionato20"/>
        <w:spacing w:before="0" w:beforeAutospacing="0" w:after="0" w:afterAutospacing="0"/>
        <w:rPr>
          <w:rFonts w:ascii="Arial" w:hAnsi="Arial" w:cs="Arial"/>
          <w:color w:val="002060"/>
          <w:sz w:val="20"/>
          <w:szCs w:val="20"/>
        </w:rPr>
      </w:pPr>
      <w:r w:rsidRPr="00553877">
        <w:rPr>
          <w:rFonts w:ascii="Arial" w:hAnsi="Arial" w:cs="Arial"/>
          <w:color w:val="002060"/>
          <w:sz w:val="20"/>
          <w:szCs w:val="20"/>
        </w:rPr>
        <w:t>Si trascrivono qui di seguito i risultati ufficiali delle gare disputate</w:t>
      </w:r>
    </w:p>
    <w:p w14:paraId="79F02C73" w14:textId="77777777" w:rsidR="00553877" w:rsidRPr="00553877" w:rsidRDefault="00553877" w:rsidP="0055387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3877" w:rsidRPr="00553877" w14:paraId="765852BE" w14:textId="77777777" w:rsidTr="00C26A7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3877" w:rsidRPr="00553877" w14:paraId="55997783" w14:textId="77777777" w:rsidTr="00C26A7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642B3" w14:textId="77777777" w:rsidR="00553877" w:rsidRPr="00553877" w:rsidRDefault="00553877" w:rsidP="00C26A72">
                  <w:pPr>
                    <w:pStyle w:val="headertabella0"/>
                    <w:rPr>
                      <w:color w:val="002060"/>
                    </w:rPr>
                  </w:pPr>
                  <w:r w:rsidRPr="00553877">
                    <w:rPr>
                      <w:color w:val="002060"/>
                    </w:rPr>
                    <w:t>GIRONE A - 13 Giornata - A</w:t>
                  </w:r>
                </w:p>
              </w:tc>
            </w:tr>
            <w:tr w:rsidR="00553877" w:rsidRPr="00553877" w14:paraId="6DDBB58C" w14:textId="77777777" w:rsidTr="00C26A7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8AB60D" w14:textId="77777777" w:rsidR="00553877" w:rsidRPr="00553877" w:rsidRDefault="00553877" w:rsidP="00C26A72">
                  <w:pPr>
                    <w:pStyle w:val="rowtabella0"/>
                    <w:rPr>
                      <w:color w:val="002060"/>
                    </w:rPr>
                  </w:pPr>
                  <w:r w:rsidRPr="00553877">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70C48" w14:textId="77777777" w:rsidR="00553877" w:rsidRPr="00553877" w:rsidRDefault="00553877" w:rsidP="00C26A72">
                  <w:pPr>
                    <w:pStyle w:val="rowtabella0"/>
                    <w:rPr>
                      <w:color w:val="002060"/>
                    </w:rPr>
                  </w:pPr>
                  <w:r w:rsidRPr="00553877">
                    <w:rPr>
                      <w:color w:val="002060"/>
                    </w:rPr>
                    <w:t>- VALDICHIENTI PONTE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EEDDD" w14:textId="77777777" w:rsidR="00553877" w:rsidRPr="00553877" w:rsidRDefault="00553877" w:rsidP="00C26A72">
                  <w:pPr>
                    <w:pStyle w:val="rowtabella0"/>
                    <w:jc w:val="center"/>
                    <w:rPr>
                      <w:color w:val="002060"/>
                    </w:rPr>
                  </w:pPr>
                  <w:r w:rsidRPr="00553877">
                    <w:rPr>
                      <w:color w:val="002060"/>
                    </w:rPr>
                    <w:t>13 - 0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80A9C" w14:textId="77777777" w:rsidR="00553877" w:rsidRPr="00553877" w:rsidRDefault="00553877" w:rsidP="00C26A72">
                  <w:pPr>
                    <w:pStyle w:val="rowtabella0"/>
                    <w:jc w:val="center"/>
                    <w:rPr>
                      <w:color w:val="002060"/>
                    </w:rPr>
                  </w:pPr>
                  <w:r w:rsidRPr="00553877">
                    <w:rPr>
                      <w:color w:val="002060"/>
                    </w:rPr>
                    <w:t> </w:t>
                  </w:r>
                </w:p>
              </w:tc>
            </w:tr>
            <w:tr w:rsidR="00553877" w:rsidRPr="00553877" w14:paraId="22C7C728" w14:textId="77777777" w:rsidTr="00C26A7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D0A283" w14:textId="77777777" w:rsidR="00553877" w:rsidRPr="00553877" w:rsidRDefault="00553877" w:rsidP="00C26A72">
                  <w:pPr>
                    <w:pStyle w:val="rowtabella0"/>
                    <w:rPr>
                      <w:color w:val="002060"/>
                    </w:rPr>
                  </w:pPr>
                  <w:r w:rsidRPr="00553877">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F74FBB" w14:textId="77777777" w:rsidR="00553877" w:rsidRPr="00553877" w:rsidRDefault="00553877" w:rsidP="00C26A72">
                  <w:pPr>
                    <w:pStyle w:val="rowtabella0"/>
                    <w:rPr>
                      <w:color w:val="002060"/>
                    </w:rPr>
                  </w:pPr>
                  <w:r w:rsidRPr="00553877">
                    <w:rPr>
                      <w:color w:val="002060"/>
                    </w:rPr>
                    <w:t>- FANO CALCIO FEMMINILE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BAB875" w14:textId="77777777" w:rsidR="00553877" w:rsidRPr="00553877" w:rsidRDefault="00553877" w:rsidP="00C26A72">
                  <w:pPr>
                    <w:pStyle w:val="rowtabella0"/>
                    <w:jc w:val="center"/>
                    <w:rPr>
                      <w:color w:val="002060"/>
                    </w:rPr>
                  </w:pPr>
                  <w:r w:rsidRPr="00553877">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4366B3" w14:textId="77777777" w:rsidR="00553877" w:rsidRPr="00553877" w:rsidRDefault="00553877" w:rsidP="00C26A72">
                  <w:pPr>
                    <w:pStyle w:val="rowtabella0"/>
                    <w:jc w:val="center"/>
                    <w:rPr>
                      <w:color w:val="002060"/>
                    </w:rPr>
                  </w:pPr>
                  <w:r w:rsidRPr="00553877">
                    <w:rPr>
                      <w:color w:val="002060"/>
                    </w:rPr>
                    <w:t> </w:t>
                  </w:r>
                </w:p>
              </w:tc>
            </w:tr>
            <w:tr w:rsidR="00553877" w:rsidRPr="00553877" w14:paraId="7FE5E78C" w14:textId="77777777" w:rsidTr="00C26A7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30131C" w14:textId="77777777" w:rsidR="00553877" w:rsidRPr="00553877" w:rsidRDefault="00553877" w:rsidP="00C26A72">
                  <w:pPr>
                    <w:pStyle w:val="rowtabella0"/>
                    <w:rPr>
                      <w:color w:val="002060"/>
                    </w:rPr>
                  </w:pPr>
                  <w:r w:rsidRPr="00553877">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5A0140" w14:textId="77777777" w:rsidR="00553877" w:rsidRPr="00553877" w:rsidRDefault="00553877" w:rsidP="00C26A72">
                  <w:pPr>
                    <w:pStyle w:val="rowtabella0"/>
                    <w:rPr>
                      <w:color w:val="002060"/>
                    </w:rPr>
                  </w:pPr>
                  <w:r w:rsidRPr="00553877">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EEB331" w14:textId="77777777" w:rsidR="00553877" w:rsidRPr="00553877" w:rsidRDefault="00553877" w:rsidP="00C26A72">
                  <w:pPr>
                    <w:pStyle w:val="rowtabella0"/>
                    <w:jc w:val="center"/>
                    <w:rPr>
                      <w:color w:val="002060"/>
                    </w:rPr>
                  </w:pPr>
                  <w:r w:rsidRPr="00553877">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5D2875" w14:textId="77777777" w:rsidR="00553877" w:rsidRPr="00553877" w:rsidRDefault="00553877" w:rsidP="00C26A72">
                  <w:pPr>
                    <w:pStyle w:val="rowtabella0"/>
                    <w:jc w:val="center"/>
                    <w:rPr>
                      <w:color w:val="002060"/>
                    </w:rPr>
                  </w:pPr>
                  <w:r w:rsidRPr="00553877">
                    <w:rPr>
                      <w:color w:val="002060"/>
                    </w:rPr>
                    <w:t> </w:t>
                  </w:r>
                </w:p>
              </w:tc>
            </w:tr>
            <w:tr w:rsidR="00553877" w:rsidRPr="00553877" w14:paraId="3C7E3976" w14:textId="77777777" w:rsidTr="00C26A7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F0F07A" w14:textId="77777777" w:rsidR="00553877" w:rsidRPr="00553877" w:rsidRDefault="00553877" w:rsidP="00C26A72">
                  <w:pPr>
                    <w:pStyle w:val="rowtabella0"/>
                    <w:rPr>
                      <w:color w:val="002060"/>
                    </w:rPr>
                  </w:pPr>
                  <w:r w:rsidRPr="00553877">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4653A9" w14:textId="77777777" w:rsidR="00553877" w:rsidRPr="00553877" w:rsidRDefault="00553877" w:rsidP="00C26A72">
                  <w:pPr>
                    <w:pStyle w:val="rowtabella0"/>
                    <w:rPr>
                      <w:color w:val="002060"/>
                    </w:rPr>
                  </w:pPr>
                  <w:r w:rsidRPr="00553877">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043DFB" w14:textId="77777777" w:rsidR="00553877" w:rsidRPr="00553877" w:rsidRDefault="00553877" w:rsidP="00C26A72">
                  <w:pPr>
                    <w:pStyle w:val="rowtabella0"/>
                    <w:jc w:val="center"/>
                    <w:rPr>
                      <w:color w:val="002060"/>
                    </w:rPr>
                  </w:pPr>
                  <w:r w:rsidRPr="00553877">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CA99E2" w14:textId="77777777" w:rsidR="00553877" w:rsidRPr="00553877" w:rsidRDefault="00553877" w:rsidP="00C26A72">
                  <w:pPr>
                    <w:pStyle w:val="rowtabella0"/>
                    <w:jc w:val="center"/>
                    <w:rPr>
                      <w:color w:val="002060"/>
                    </w:rPr>
                  </w:pPr>
                  <w:r w:rsidRPr="00553877">
                    <w:rPr>
                      <w:color w:val="002060"/>
                    </w:rPr>
                    <w:t> </w:t>
                  </w:r>
                </w:p>
              </w:tc>
            </w:tr>
            <w:tr w:rsidR="00553877" w:rsidRPr="00553877" w14:paraId="13BC3872" w14:textId="77777777" w:rsidTr="00C26A7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6F2CD9" w14:textId="77777777" w:rsidR="00553877" w:rsidRPr="00553877" w:rsidRDefault="00553877" w:rsidP="00C26A72">
                  <w:pPr>
                    <w:pStyle w:val="rowtabella0"/>
                    <w:rPr>
                      <w:color w:val="002060"/>
                    </w:rPr>
                  </w:pPr>
                  <w:proofErr w:type="gramStart"/>
                  <w:r w:rsidRPr="00553877">
                    <w:rPr>
                      <w:color w:val="002060"/>
                    </w:rPr>
                    <w:t>U.MANDOLESI</w:t>
                  </w:r>
                  <w:proofErr w:type="gramEnd"/>
                  <w:r w:rsidRPr="00553877">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85786" w14:textId="77777777" w:rsidR="00553877" w:rsidRPr="00553877" w:rsidRDefault="00553877" w:rsidP="00C26A72">
                  <w:pPr>
                    <w:pStyle w:val="rowtabella0"/>
                    <w:rPr>
                      <w:color w:val="002060"/>
                    </w:rPr>
                  </w:pPr>
                  <w:r w:rsidRPr="00553877">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28F97" w14:textId="77777777" w:rsidR="00553877" w:rsidRPr="00553877" w:rsidRDefault="00553877" w:rsidP="00C26A72">
                  <w:pPr>
                    <w:pStyle w:val="rowtabella0"/>
                    <w:jc w:val="center"/>
                    <w:rPr>
                      <w:color w:val="002060"/>
                    </w:rPr>
                  </w:pPr>
                  <w:r w:rsidRPr="00553877">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B5A83" w14:textId="77777777" w:rsidR="00553877" w:rsidRPr="00553877" w:rsidRDefault="00553877" w:rsidP="00C26A72">
                  <w:pPr>
                    <w:pStyle w:val="rowtabella0"/>
                    <w:jc w:val="center"/>
                    <w:rPr>
                      <w:color w:val="002060"/>
                    </w:rPr>
                  </w:pPr>
                  <w:r w:rsidRPr="00553877">
                    <w:rPr>
                      <w:color w:val="002060"/>
                    </w:rPr>
                    <w:t> </w:t>
                  </w:r>
                </w:p>
              </w:tc>
            </w:tr>
            <w:tr w:rsidR="00553877" w:rsidRPr="00553877" w14:paraId="1F9F3C2C" w14:textId="77777777" w:rsidTr="00C26A72">
              <w:tc>
                <w:tcPr>
                  <w:tcW w:w="4700" w:type="dxa"/>
                  <w:gridSpan w:val="4"/>
                  <w:tcBorders>
                    <w:top w:val="nil"/>
                    <w:left w:val="nil"/>
                    <w:bottom w:val="nil"/>
                    <w:right w:val="nil"/>
                  </w:tcBorders>
                  <w:tcMar>
                    <w:top w:w="20" w:type="dxa"/>
                    <w:left w:w="20" w:type="dxa"/>
                    <w:bottom w:w="20" w:type="dxa"/>
                    <w:right w:w="20" w:type="dxa"/>
                  </w:tcMar>
                  <w:vAlign w:val="center"/>
                  <w:hideMark/>
                </w:tcPr>
                <w:p w14:paraId="36CE339F" w14:textId="77777777" w:rsidR="00553877" w:rsidRPr="00553877" w:rsidRDefault="00553877" w:rsidP="00C26A72">
                  <w:pPr>
                    <w:pStyle w:val="rowtabella0"/>
                    <w:rPr>
                      <w:color w:val="002060"/>
                    </w:rPr>
                  </w:pPr>
                  <w:r w:rsidRPr="00553877">
                    <w:rPr>
                      <w:color w:val="002060"/>
                    </w:rPr>
                    <w:t>(1) - disputata il 14/04/2022</w:t>
                  </w:r>
                </w:p>
              </w:tc>
            </w:tr>
          </w:tbl>
          <w:p w14:paraId="3AD41C8E" w14:textId="77777777" w:rsidR="00553877" w:rsidRPr="00553877" w:rsidRDefault="00553877" w:rsidP="00C26A72">
            <w:pPr>
              <w:rPr>
                <w:color w:val="002060"/>
              </w:rPr>
            </w:pPr>
          </w:p>
        </w:tc>
      </w:tr>
    </w:tbl>
    <w:p w14:paraId="356B3717" w14:textId="77777777" w:rsidR="00553877" w:rsidRPr="00553877" w:rsidRDefault="00553877" w:rsidP="00553877">
      <w:pPr>
        <w:pStyle w:val="breakline"/>
        <w:rPr>
          <w:rFonts w:eastAsiaTheme="minorEastAsia"/>
          <w:color w:val="002060"/>
        </w:rPr>
      </w:pPr>
    </w:p>
    <w:p w14:paraId="6D2D2EC4" w14:textId="77777777" w:rsidR="00553877" w:rsidRPr="00553877" w:rsidRDefault="00553877" w:rsidP="00553877">
      <w:pPr>
        <w:pStyle w:val="breakline"/>
        <w:rPr>
          <w:color w:val="002060"/>
        </w:rPr>
      </w:pPr>
    </w:p>
    <w:p w14:paraId="796804FE" w14:textId="77777777" w:rsidR="00553877" w:rsidRPr="00553877" w:rsidRDefault="00553877" w:rsidP="00553877">
      <w:pPr>
        <w:pStyle w:val="titoloprinc0"/>
        <w:rPr>
          <w:color w:val="002060"/>
        </w:rPr>
      </w:pPr>
      <w:r w:rsidRPr="00553877">
        <w:rPr>
          <w:color w:val="002060"/>
        </w:rPr>
        <w:t>GIUDICE SPORTIVO</w:t>
      </w:r>
    </w:p>
    <w:p w14:paraId="269484C7" w14:textId="77777777" w:rsidR="00553877" w:rsidRPr="00553877" w:rsidRDefault="00553877" w:rsidP="00553877">
      <w:pPr>
        <w:pStyle w:val="diffida"/>
        <w:rPr>
          <w:color w:val="002060"/>
        </w:rPr>
      </w:pPr>
      <w:r w:rsidRPr="00553877">
        <w:rPr>
          <w:color w:val="002060"/>
        </w:rPr>
        <w:t>Il Sostituto Giudice Sportivo Federica Sorrentino, nella seduta del 16/04/2022 ha adottato le decisioni che di seguito integralmente si riportano:</w:t>
      </w:r>
    </w:p>
    <w:p w14:paraId="2AB68D8D" w14:textId="77777777" w:rsidR="00553877" w:rsidRPr="00553877" w:rsidRDefault="00553877" w:rsidP="00553877">
      <w:pPr>
        <w:pStyle w:val="titolo10"/>
        <w:rPr>
          <w:color w:val="002060"/>
        </w:rPr>
      </w:pPr>
      <w:r w:rsidRPr="00553877">
        <w:rPr>
          <w:color w:val="002060"/>
        </w:rPr>
        <w:t xml:space="preserve">GARE DEL 13/ 4/2022 </w:t>
      </w:r>
    </w:p>
    <w:p w14:paraId="38612A19" w14:textId="77777777" w:rsidR="00553877" w:rsidRPr="00553877" w:rsidRDefault="00553877" w:rsidP="00553877">
      <w:pPr>
        <w:pStyle w:val="titolo7a"/>
        <w:rPr>
          <w:color w:val="002060"/>
        </w:rPr>
      </w:pPr>
      <w:r w:rsidRPr="00553877">
        <w:rPr>
          <w:color w:val="002060"/>
        </w:rPr>
        <w:t xml:space="preserve">PROVVEDIMENTI DISCIPLINARI </w:t>
      </w:r>
    </w:p>
    <w:p w14:paraId="0298CCB0" w14:textId="77777777" w:rsidR="00553877" w:rsidRPr="00553877" w:rsidRDefault="00553877" w:rsidP="00553877">
      <w:pPr>
        <w:pStyle w:val="titolo7b0"/>
        <w:rPr>
          <w:color w:val="002060"/>
        </w:rPr>
      </w:pPr>
      <w:r w:rsidRPr="00553877">
        <w:rPr>
          <w:color w:val="002060"/>
        </w:rPr>
        <w:t xml:space="preserve">In base alle risultanze degli atti ufficiali sono state deliberate le seguenti sanzioni disciplinari. </w:t>
      </w:r>
    </w:p>
    <w:p w14:paraId="3AF139FB" w14:textId="77777777" w:rsidR="00553877" w:rsidRPr="00553877" w:rsidRDefault="00553877" w:rsidP="00553877">
      <w:pPr>
        <w:pStyle w:val="titolo30"/>
        <w:rPr>
          <w:color w:val="002060"/>
        </w:rPr>
      </w:pPr>
      <w:r w:rsidRPr="00553877">
        <w:rPr>
          <w:color w:val="002060"/>
        </w:rPr>
        <w:t xml:space="preserve">CALCIATORI NON ESPULSI </w:t>
      </w:r>
    </w:p>
    <w:p w14:paraId="534A14F2" w14:textId="77777777" w:rsidR="00553877" w:rsidRPr="00553877" w:rsidRDefault="00553877" w:rsidP="00553877">
      <w:pPr>
        <w:pStyle w:val="titolo20"/>
        <w:rPr>
          <w:color w:val="002060"/>
        </w:rPr>
      </w:pPr>
      <w:r w:rsidRPr="005538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3877" w:rsidRPr="00553877" w14:paraId="769F4188" w14:textId="77777777" w:rsidTr="00C26A72">
        <w:tc>
          <w:tcPr>
            <w:tcW w:w="2200" w:type="dxa"/>
            <w:tcMar>
              <w:top w:w="20" w:type="dxa"/>
              <w:left w:w="20" w:type="dxa"/>
              <w:bottom w:w="20" w:type="dxa"/>
              <w:right w:w="20" w:type="dxa"/>
            </w:tcMar>
            <w:vAlign w:val="center"/>
            <w:hideMark/>
          </w:tcPr>
          <w:p w14:paraId="5C1272AF" w14:textId="77777777" w:rsidR="00553877" w:rsidRPr="00553877" w:rsidRDefault="00553877" w:rsidP="00C26A72">
            <w:pPr>
              <w:pStyle w:val="movimento"/>
              <w:rPr>
                <w:color w:val="002060"/>
              </w:rPr>
            </w:pPr>
            <w:r w:rsidRPr="00553877">
              <w:rPr>
                <w:color w:val="002060"/>
              </w:rPr>
              <w:lastRenderedPageBreak/>
              <w:t>ALUNNO ILARIA</w:t>
            </w:r>
          </w:p>
        </w:tc>
        <w:tc>
          <w:tcPr>
            <w:tcW w:w="2200" w:type="dxa"/>
            <w:tcMar>
              <w:top w:w="20" w:type="dxa"/>
              <w:left w:w="20" w:type="dxa"/>
              <w:bottom w:w="20" w:type="dxa"/>
              <w:right w:w="20" w:type="dxa"/>
            </w:tcMar>
            <w:vAlign w:val="center"/>
            <w:hideMark/>
          </w:tcPr>
          <w:p w14:paraId="4AC69D8F" w14:textId="77777777" w:rsidR="00553877" w:rsidRPr="00553877" w:rsidRDefault="00553877" w:rsidP="00C26A72">
            <w:pPr>
              <w:pStyle w:val="movimento2"/>
              <w:rPr>
                <w:color w:val="002060"/>
              </w:rPr>
            </w:pPr>
            <w:r w:rsidRPr="00553877">
              <w:rPr>
                <w:color w:val="002060"/>
              </w:rPr>
              <w:t>(</w:t>
            </w:r>
            <w:proofErr w:type="gramStart"/>
            <w:r w:rsidRPr="00553877">
              <w:rPr>
                <w:color w:val="002060"/>
              </w:rPr>
              <w:t>U.MANDOLESI</w:t>
            </w:r>
            <w:proofErr w:type="gramEnd"/>
            <w:r w:rsidRPr="00553877">
              <w:rPr>
                <w:color w:val="002060"/>
              </w:rPr>
              <w:t xml:space="preserve"> CALCIO) </w:t>
            </w:r>
          </w:p>
        </w:tc>
        <w:tc>
          <w:tcPr>
            <w:tcW w:w="800" w:type="dxa"/>
            <w:tcMar>
              <w:top w:w="20" w:type="dxa"/>
              <w:left w:w="20" w:type="dxa"/>
              <w:bottom w:w="20" w:type="dxa"/>
              <w:right w:w="20" w:type="dxa"/>
            </w:tcMar>
            <w:vAlign w:val="center"/>
            <w:hideMark/>
          </w:tcPr>
          <w:p w14:paraId="409745B3"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0659BA33"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3B48E5A8" w14:textId="77777777" w:rsidR="00553877" w:rsidRPr="00553877" w:rsidRDefault="00553877" w:rsidP="00C26A72">
            <w:pPr>
              <w:pStyle w:val="movimento2"/>
              <w:rPr>
                <w:color w:val="002060"/>
              </w:rPr>
            </w:pPr>
            <w:r w:rsidRPr="00553877">
              <w:rPr>
                <w:color w:val="002060"/>
              </w:rPr>
              <w:t> </w:t>
            </w:r>
          </w:p>
        </w:tc>
      </w:tr>
    </w:tbl>
    <w:p w14:paraId="56A20700" w14:textId="77777777" w:rsidR="00553877" w:rsidRPr="00553877" w:rsidRDefault="00553877" w:rsidP="00553877">
      <w:pPr>
        <w:pStyle w:val="titolo10"/>
        <w:rPr>
          <w:rFonts w:eastAsiaTheme="minorEastAsia"/>
          <w:color w:val="002060"/>
        </w:rPr>
      </w:pPr>
      <w:r w:rsidRPr="00553877">
        <w:rPr>
          <w:color w:val="002060"/>
        </w:rPr>
        <w:t xml:space="preserve">GARE DEL 14/ 4/2022 </w:t>
      </w:r>
    </w:p>
    <w:p w14:paraId="20F369F0" w14:textId="77777777" w:rsidR="00553877" w:rsidRPr="00553877" w:rsidRDefault="00553877" w:rsidP="00553877">
      <w:pPr>
        <w:pStyle w:val="titolo7a"/>
        <w:rPr>
          <w:color w:val="002060"/>
        </w:rPr>
      </w:pPr>
      <w:r w:rsidRPr="00553877">
        <w:rPr>
          <w:color w:val="002060"/>
        </w:rPr>
        <w:t xml:space="preserve">PROVVEDIMENTI DISCIPLINARI </w:t>
      </w:r>
    </w:p>
    <w:p w14:paraId="3533D4FC" w14:textId="77777777" w:rsidR="00553877" w:rsidRPr="00553877" w:rsidRDefault="00553877" w:rsidP="00553877">
      <w:pPr>
        <w:pStyle w:val="titolo7b0"/>
        <w:rPr>
          <w:color w:val="002060"/>
        </w:rPr>
      </w:pPr>
      <w:r w:rsidRPr="00553877">
        <w:rPr>
          <w:color w:val="002060"/>
        </w:rPr>
        <w:t xml:space="preserve">In base alle risultanze degli atti ufficiali sono state deliberate le seguenti sanzioni disciplinari. </w:t>
      </w:r>
    </w:p>
    <w:p w14:paraId="207E9540" w14:textId="77777777" w:rsidR="00553877" w:rsidRPr="00553877" w:rsidRDefault="00553877" w:rsidP="00553877">
      <w:pPr>
        <w:pStyle w:val="titolo30"/>
        <w:rPr>
          <w:color w:val="002060"/>
        </w:rPr>
      </w:pPr>
      <w:r w:rsidRPr="00553877">
        <w:rPr>
          <w:color w:val="002060"/>
        </w:rPr>
        <w:t xml:space="preserve">CALCIATORI NON ESPULSI </w:t>
      </w:r>
    </w:p>
    <w:p w14:paraId="33307997" w14:textId="77777777" w:rsidR="00553877" w:rsidRPr="00553877" w:rsidRDefault="00553877" w:rsidP="00553877">
      <w:pPr>
        <w:pStyle w:val="titolo20"/>
        <w:rPr>
          <w:color w:val="002060"/>
        </w:rPr>
      </w:pPr>
      <w:r w:rsidRPr="005538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3877" w:rsidRPr="00553877" w14:paraId="12FBF3E1" w14:textId="77777777" w:rsidTr="00C26A72">
        <w:tc>
          <w:tcPr>
            <w:tcW w:w="2200" w:type="dxa"/>
            <w:tcMar>
              <w:top w:w="20" w:type="dxa"/>
              <w:left w:w="20" w:type="dxa"/>
              <w:bottom w:w="20" w:type="dxa"/>
              <w:right w:w="20" w:type="dxa"/>
            </w:tcMar>
            <w:vAlign w:val="center"/>
            <w:hideMark/>
          </w:tcPr>
          <w:p w14:paraId="65B55851" w14:textId="77777777" w:rsidR="00553877" w:rsidRPr="00553877" w:rsidRDefault="00553877" w:rsidP="00C26A72">
            <w:pPr>
              <w:pStyle w:val="movimento"/>
              <w:rPr>
                <w:color w:val="002060"/>
              </w:rPr>
            </w:pPr>
            <w:r w:rsidRPr="00553877">
              <w:rPr>
                <w:color w:val="002060"/>
              </w:rPr>
              <w:t>MARIOTTI ELENA</w:t>
            </w:r>
          </w:p>
        </w:tc>
        <w:tc>
          <w:tcPr>
            <w:tcW w:w="2200" w:type="dxa"/>
            <w:tcMar>
              <w:top w:w="20" w:type="dxa"/>
              <w:left w:w="20" w:type="dxa"/>
              <w:bottom w:w="20" w:type="dxa"/>
              <w:right w:w="20" w:type="dxa"/>
            </w:tcMar>
            <w:vAlign w:val="center"/>
            <w:hideMark/>
          </w:tcPr>
          <w:p w14:paraId="7909F9AF" w14:textId="77777777" w:rsidR="00553877" w:rsidRPr="00553877" w:rsidRDefault="00553877" w:rsidP="00C26A72">
            <w:pPr>
              <w:pStyle w:val="movimento2"/>
              <w:rPr>
                <w:color w:val="002060"/>
              </w:rPr>
            </w:pPr>
            <w:r w:rsidRPr="00553877">
              <w:rPr>
                <w:color w:val="002060"/>
              </w:rPr>
              <w:t xml:space="preserve">(FANO CALCIO FEMMINILE) </w:t>
            </w:r>
          </w:p>
        </w:tc>
        <w:tc>
          <w:tcPr>
            <w:tcW w:w="800" w:type="dxa"/>
            <w:tcMar>
              <w:top w:w="20" w:type="dxa"/>
              <w:left w:w="20" w:type="dxa"/>
              <w:bottom w:w="20" w:type="dxa"/>
              <w:right w:w="20" w:type="dxa"/>
            </w:tcMar>
            <w:vAlign w:val="center"/>
            <w:hideMark/>
          </w:tcPr>
          <w:p w14:paraId="0EBC9BC0"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74AFBAE3"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14A181C4" w14:textId="77777777" w:rsidR="00553877" w:rsidRPr="00553877" w:rsidRDefault="00553877" w:rsidP="00C26A72">
            <w:pPr>
              <w:pStyle w:val="movimento2"/>
              <w:rPr>
                <w:color w:val="002060"/>
              </w:rPr>
            </w:pPr>
            <w:r w:rsidRPr="00553877">
              <w:rPr>
                <w:color w:val="002060"/>
              </w:rPr>
              <w:t> </w:t>
            </w:r>
          </w:p>
        </w:tc>
      </w:tr>
    </w:tbl>
    <w:p w14:paraId="66C7B0A3" w14:textId="77777777" w:rsidR="00553877" w:rsidRPr="00553877" w:rsidRDefault="00553877" w:rsidP="00553877">
      <w:pPr>
        <w:pStyle w:val="titolo20"/>
        <w:rPr>
          <w:rFonts w:eastAsiaTheme="minorEastAsia"/>
          <w:color w:val="002060"/>
        </w:rPr>
      </w:pPr>
      <w:r w:rsidRPr="005538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3877" w:rsidRPr="00553877" w14:paraId="3645C644" w14:textId="77777777" w:rsidTr="00C26A72">
        <w:tc>
          <w:tcPr>
            <w:tcW w:w="2200" w:type="dxa"/>
            <w:tcMar>
              <w:top w:w="20" w:type="dxa"/>
              <w:left w:w="20" w:type="dxa"/>
              <w:bottom w:w="20" w:type="dxa"/>
              <w:right w:w="20" w:type="dxa"/>
            </w:tcMar>
            <w:vAlign w:val="center"/>
            <w:hideMark/>
          </w:tcPr>
          <w:p w14:paraId="15D05C5F" w14:textId="77777777" w:rsidR="00553877" w:rsidRPr="00553877" w:rsidRDefault="00553877" w:rsidP="00C26A72">
            <w:pPr>
              <w:pStyle w:val="movimento"/>
              <w:rPr>
                <w:color w:val="002060"/>
              </w:rPr>
            </w:pPr>
            <w:r w:rsidRPr="00553877">
              <w:rPr>
                <w:color w:val="002060"/>
              </w:rPr>
              <w:t>CARANCINI ARIANNA</w:t>
            </w:r>
          </w:p>
        </w:tc>
        <w:tc>
          <w:tcPr>
            <w:tcW w:w="2200" w:type="dxa"/>
            <w:tcMar>
              <w:top w:w="20" w:type="dxa"/>
              <w:left w:w="20" w:type="dxa"/>
              <w:bottom w:w="20" w:type="dxa"/>
              <w:right w:w="20" w:type="dxa"/>
            </w:tcMar>
            <w:vAlign w:val="center"/>
            <w:hideMark/>
          </w:tcPr>
          <w:p w14:paraId="7574655A" w14:textId="77777777" w:rsidR="00553877" w:rsidRPr="00553877" w:rsidRDefault="00553877" w:rsidP="00C26A72">
            <w:pPr>
              <w:pStyle w:val="movimento2"/>
              <w:rPr>
                <w:color w:val="002060"/>
              </w:rPr>
            </w:pPr>
            <w:r w:rsidRPr="00553877">
              <w:rPr>
                <w:color w:val="002060"/>
              </w:rPr>
              <w:t xml:space="preserve">(SANTA MARIA APPARENTE) </w:t>
            </w:r>
          </w:p>
        </w:tc>
        <w:tc>
          <w:tcPr>
            <w:tcW w:w="800" w:type="dxa"/>
            <w:tcMar>
              <w:top w:w="20" w:type="dxa"/>
              <w:left w:w="20" w:type="dxa"/>
              <w:bottom w:w="20" w:type="dxa"/>
              <w:right w:w="20" w:type="dxa"/>
            </w:tcMar>
            <w:vAlign w:val="center"/>
            <w:hideMark/>
          </w:tcPr>
          <w:p w14:paraId="0D611A6B"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613F43ED" w14:textId="77777777" w:rsidR="00553877" w:rsidRPr="00553877" w:rsidRDefault="00553877" w:rsidP="00C26A72">
            <w:pPr>
              <w:pStyle w:val="movimento"/>
              <w:rPr>
                <w:color w:val="002060"/>
              </w:rPr>
            </w:pPr>
            <w:r w:rsidRPr="00553877">
              <w:rPr>
                <w:color w:val="002060"/>
              </w:rPr>
              <w:t>TOMASSINI ADELE</w:t>
            </w:r>
          </w:p>
        </w:tc>
        <w:tc>
          <w:tcPr>
            <w:tcW w:w="2200" w:type="dxa"/>
            <w:tcMar>
              <w:top w:w="20" w:type="dxa"/>
              <w:left w:w="20" w:type="dxa"/>
              <w:bottom w:w="20" w:type="dxa"/>
              <w:right w:w="20" w:type="dxa"/>
            </w:tcMar>
            <w:vAlign w:val="center"/>
            <w:hideMark/>
          </w:tcPr>
          <w:p w14:paraId="531DB8C2" w14:textId="77777777" w:rsidR="00553877" w:rsidRPr="00553877" w:rsidRDefault="00553877" w:rsidP="00C26A72">
            <w:pPr>
              <w:pStyle w:val="movimento2"/>
              <w:rPr>
                <w:color w:val="002060"/>
              </w:rPr>
            </w:pPr>
            <w:r w:rsidRPr="00553877">
              <w:rPr>
                <w:color w:val="002060"/>
              </w:rPr>
              <w:t xml:space="preserve">(SANTA MARIA APPARENTE) </w:t>
            </w:r>
          </w:p>
        </w:tc>
      </w:tr>
    </w:tbl>
    <w:p w14:paraId="2DD3E5BD" w14:textId="77777777" w:rsidR="00553877" w:rsidRPr="00553877" w:rsidRDefault="00553877" w:rsidP="00553877">
      <w:pPr>
        <w:pStyle w:val="breakline"/>
        <w:rPr>
          <w:color w:val="002060"/>
        </w:rPr>
      </w:pPr>
    </w:p>
    <w:p w14:paraId="35213EA1" w14:textId="77777777" w:rsidR="00553877" w:rsidRPr="00553877" w:rsidRDefault="00553877" w:rsidP="00553877">
      <w:pPr>
        <w:ind w:left="4956"/>
        <w:rPr>
          <w:rFonts w:ascii="Arial" w:hAnsi="Arial" w:cs="Arial"/>
          <w:noProof/>
          <w:color w:val="002060"/>
          <w:sz w:val="22"/>
          <w:szCs w:val="22"/>
        </w:rPr>
      </w:pPr>
      <w:r w:rsidRPr="00553877">
        <w:rPr>
          <w:rFonts w:ascii="Arial" w:hAnsi="Arial" w:cs="Arial"/>
          <w:noProof/>
          <w:color w:val="002060"/>
          <w:sz w:val="22"/>
          <w:szCs w:val="22"/>
        </w:rPr>
        <w:t>F.to IL SOSTITUTO GIUDICE SPORTIVO      </w:t>
      </w:r>
    </w:p>
    <w:p w14:paraId="576C7E74" w14:textId="77777777" w:rsidR="00553877" w:rsidRPr="00553877" w:rsidRDefault="00553877" w:rsidP="00553877">
      <w:pPr>
        <w:pStyle w:val="breakline"/>
        <w:rPr>
          <w:rFonts w:eastAsiaTheme="minorEastAsia"/>
          <w:color w:val="002060"/>
        </w:rPr>
      </w:pPr>
      <w:r w:rsidRPr="00553877">
        <w:rPr>
          <w:rFonts w:ascii="Arial" w:hAnsi="Arial" w:cs="Arial"/>
          <w:noProof/>
          <w:color w:val="002060"/>
          <w:sz w:val="22"/>
          <w:szCs w:val="22"/>
        </w:rPr>
        <w:t xml:space="preserve"> </w:t>
      </w:r>
      <w:r w:rsidRPr="00553877">
        <w:rPr>
          <w:rFonts w:ascii="Arial" w:hAnsi="Arial" w:cs="Arial"/>
          <w:noProof/>
          <w:color w:val="002060"/>
          <w:sz w:val="22"/>
          <w:szCs w:val="22"/>
        </w:rPr>
        <w:tab/>
      </w:r>
      <w:r w:rsidRPr="00553877">
        <w:rPr>
          <w:rFonts w:ascii="Arial" w:hAnsi="Arial" w:cs="Arial"/>
          <w:noProof/>
          <w:color w:val="002060"/>
          <w:sz w:val="22"/>
          <w:szCs w:val="22"/>
        </w:rPr>
        <w:tab/>
      </w:r>
      <w:r w:rsidRPr="00553877">
        <w:rPr>
          <w:rFonts w:ascii="Arial" w:hAnsi="Arial" w:cs="Arial"/>
          <w:noProof/>
          <w:color w:val="002060"/>
          <w:sz w:val="22"/>
          <w:szCs w:val="22"/>
        </w:rPr>
        <w:tab/>
      </w:r>
      <w:r w:rsidRPr="00553877">
        <w:rPr>
          <w:rFonts w:ascii="Arial" w:hAnsi="Arial" w:cs="Arial"/>
          <w:noProof/>
          <w:color w:val="002060"/>
          <w:sz w:val="22"/>
          <w:szCs w:val="22"/>
        </w:rPr>
        <w:tab/>
      </w:r>
      <w:r w:rsidRPr="00553877">
        <w:rPr>
          <w:rFonts w:ascii="Arial" w:hAnsi="Arial" w:cs="Arial"/>
          <w:noProof/>
          <w:color w:val="002060"/>
          <w:sz w:val="22"/>
          <w:szCs w:val="22"/>
        </w:rPr>
        <w:tab/>
      </w:r>
      <w:r w:rsidRPr="00553877">
        <w:rPr>
          <w:rFonts w:ascii="Arial" w:hAnsi="Arial" w:cs="Arial"/>
          <w:noProof/>
          <w:color w:val="002060"/>
          <w:sz w:val="22"/>
          <w:szCs w:val="22"/>
        </w:rPr>
        <w:tab/>
        <w:t xml:space="preserve">   </w:t>
      </w:r>
      <w:r w:rsidRPr="00553877">
        <w:rPr>
          <w:rFonts w:ascii="Arial" w:hAnsi="Arial" w:cs="Arial"/>
          <w:noProof/>
          <w:color w:val="002060"/>
          <w:sz w:val="22"/>
          <w:szCs w:val="22"/>
        </w:rPr>
        <w:tab/>
        <w:t xml:space="preserve">                Federica Sorrentino</w:t>
      </w:r>
    </w:p>
    <w:p w14:paraId="783C0B6B" w14:textId="77777777" w:rsidR="00553877" w:rsidRPr="00553877" w:rsidRDefault="00553877" w:rsidP="00553877">
      <w:pPr>
        <w:pStyle w:val="breakline"/>
        <w:rPr>
          <w:rFonts w:eastAsiaTheme="minorEastAsia"/>
          <w:color w:val="002060"/>
        </w:rPr>
      </w:pPr>
    </w:p>
    <w:p w14:paraId="328EFB90" w14:textId="77777777" w:rsidR="00553877" w:rsidRPr="00553877" w:rsidRDefault="00553877" w:rsidP="00553877">
      <w:pPr>
        <w:pStyle w:val="titoloprinc0"/>
        <w:rPr>
          <w:color w:val="002060"/>
        </w:rPr>
      </w:pPr>
      <w:r w:rsidRPr="00553877">
        <w:rPr>
          <w:color w:val="002060"/>
        </w:rPr>
        <w:t>CLASSIFICA</w:t>
      </w:r>
    </w:p>
    <w:p w14:paraId="3255882C" w14:textId="77777777" w:rsidR="00553877" w:rsidRPr="00553877" w:rsidRDefault="00553877" w:rsidP="00553877">
      <w:pPr>
        <w:pStyle w:val="breakline"/>
        <w:rPr>
          <w:color w:val="002060"/>
        </w:rPr>
      </w:pPr>
    </w:p>
    <w:p w14:paraId="1655D70E" w14:textId="77777777" w:rsidR="00553877" w:rsidRPr="00553877" w:rsidRDefault="00553877" w:rsidP="00553877">
      <w:pPr>
        <w:pStyle w:val="breakline"/>
        <w:rPr>
          <w:color w:val="002060"/>
        </w:rPr>
      </w:pPr>
    </w:p>
    <w:p w14:paraId="7627EA1B" w14:textId="77777777" w:rsidR="00553877" w:rsidRPr="00553877" w:rsidRDefault="00553877" w:rsidP="00553877">
      <w:pPr>
        <w:pStyle w:val="sottotitolocampionato10"/>
        <w:rPr>
          <w:color w:val="002060"/>
        </w:rPr>
      </w:pPr>
      <w:r w:rsidRPr="005538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3877" w:rsidRPr="00553877" w14:paraId="5AE02DBF" w14:textId="77777777" w:rsidTr="00C26A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D0C96" w14:textId="77777777" w:rsidR="00553877" w:rsidRPr="00553877" w:rsidRDefault="00553877" w:rsidP="00C26A72">
            <w:pPr>
              <w:pStyle w:val="headertabella0"/>
              <w:rPr>
                <w:color w:val="002060"/>
              </w:rPr>
            </w:pPr>
            <w:r w:rsidRPr="005538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8BD38" w14:textId="77777777" w:rsidR="00553877" w:rsidRPr="00553877" w:rsidRDefault="00553877" w:rsidP="00C26A72">
            <w:pPr>
              <w:pStyle w:val="headertabella0"/>
              <w:rPr>
                <w:color w:val="002060"/>
              </w:rPr>
            </w:pPr>
            <w:r w:rsidRPr="005538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FE861" w14:textId="77777777" w:rsidR="00553877" w:rsidRPr="00553877" w:rsidRDefault="00553877" w:rsidP="00C26A72">
            <w:pPr>
              <w:pStyle w:val="headertabella0"/>
              <w:rPr>
                <w:color w:val="002060"/>
              </w:rPr>
            </w:pPr>
            <w:r w:rsidRPr="005538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2C5AD" w14:textId="77777777" w:rsidR="00553877" w:rsidRPr="00553877" w:rsidRDefault="00553877" w:rsidP="00C26A72">
            <w:pPr>
              <w:pStyle w:val="headertabella0"/>
              <w:rPr>
                <w:color w:val="002060"/>
              </w:rPr>
            </w:pPr>
            <w:r w:rsidRPr="005538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66208" w14:textId="77777777" w:rsidR="00553877" w:rsidRPr="00553877" w:rsidRDefault="00553877" w:rsidP="00C26A72">
            <w:pPr>
              <w:pStyle w:val="headertabella0"/>
              <w:rPr>
                <w:color w:val="002060"/>
              </w:rPr>
            </w:pPr>
            <w:r w:rsidRPr="005538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B7AC4" w14:textId="77777777" w:rsidR="00553877" w:rsidRPr="00553877" w:rsidRDefault="00553877" w:rsidP="00C26A72">
            <w:pPr>
              <w:pStyle w:val="headertabella0"/>
              <w:rPr>
                <w:color w:val="002060"/>
              </w:rPr>
            </w:pPr>
            <w:r w:rsidRPr="005538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16AF9" w14:textId="77777777" w:rsidR="00553877" w:rsidRPr="00553877" w:rsidRDefault="00553877" w:rsidP="00C26A72">
            <w:pPr>
              <w:pStyle w:val="headertabella0"/>
              <w:rPr>
                <w:color w:val="002060"/>
              </w:rPr>
            </w:pPr>
            <w:r w:rsidRPr="005538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1AE05" w14:textId="77777777" w:rsidR="00553877" w:rsidRPr="00553877" w:rsidRDefault="00553877" w:rsidP="00C26A72">
            <w:pPr>
              <w:pStyle w:val="headertabella0"/>
              <w:rPr>
                <w:color w:val="002060"/>
              </w:rPr>
            </w:pPr>
            <w:r w:rsidRPr="005538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DCE4E" w14:textId="77777777" w:rsidR="00553877" w:rsidRPr="00553877" w:rsidRDefault="00553877" w:rsidP="00C26A72">
            <w:pPr>
              <w:pStyle w:val="headertabella0"/>
              <w:rPr>
                <w:color w:val="002060"/>
              </w:rPr>
            </w:pPr>
            <w:r w:rsidRPr="005538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07408" w14:textId="77777777" w:rsidR="00553877" w:rsidRPr="00553877" w:rsidRDefault="00553877" w:rsidP="00C26A72">
            <w:pPr>
              <w:pStyle w:val="headertabella0"/>
              <w:rPr>
                <w:color w:val="002060"/>
              </w:rPr>
            </w:pPr>
            <w:r w:rsidRPr="00553877">
              <w:rPr>
                <w:color w:val="002060"/>
              </w:rPr>
              <w:t>PE</w:t>
            </w:r>
          </w:p>
        </w:tc>
      </w:tr>
      <w:tr w:rsidR="00553877" w:rsidRPr="00553877" w14:paraId="4890A5D7" w14:textId="77777777" w:rsidTr="00C26A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47E63B" w14:textId="77777777" w:rsidR="00553877" w:rsidRPr="00553877" w:rsidRDefault="00553877" w:rsidP="00C26A72">
            <w:pPr>
              <w:pStyle w:val="rowtabella0"/>
              <w:rPr>
                <w:color w:val="002060"/>
              </w:rPr>
            </w:pPr>
            <w:r w:rsidRPr="0055387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84A37" w14:textId="77777777" w:rsidR="00553877" w:rsidRPr="00553877" w:rsidRDefault="00553877" w:rsidP="00C26A72">
            <w:pPr>
              <w:pStyle w:val="rowtabella0"/>
              <w:jc w:val="center"/>
              <w:rPr>
                <w:color w:val="002060"/>
              </w:rPr>
            </w:pPr>
            <w:r w:rsidRPr="0055387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DF38" w14:textId="77777777" w:rsidR="00553877" w:rsidRPr="00553877" w:rsidRDefault="00553877" w:rsidP="00C26A72">
            <w:pPr>
              <w:pStyle w:val="rowtabella0"/>
              <w:jc w:val="center"/>
              <w:rPr>
                <w:color w:val="002060"/>
              </w:rPr>
            </w:pPr>
            <w:r w:rsidRPr="005538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4CDF" w14:textId="77777777" w:rsidR="00553877" w:rsidRPr="00553877" w:rsidRDefault="00553877" w:rsidP="00C26A72">
            <w:pPr>
              <w:pStyle w:val="rowtabella0"/>
              <w:jc w:val="center"/>
              <w:rPr>
                <w:color w:val="002060"/>
              </w:rPr>
            </w:pPr>
            <w:r w:rsidRPr="005538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CE592"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FF4B7"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193A" w14:textId="77777777" w:rsidR="00553877" w:rsidRPr="00553877" w:rsidRDefault="00553877" w:rsidP="00C26A72">
            <w:pPr>
              <w:pStyle w:val="rowtabella0"/>
              <w:jc w:val="center"/>
              <w:rPr>
                <w:color w:val="002060"/>
              </w:rPr>
            </w:pPr>
            <w:r w:rsidRPr="00553877">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08C95" w14:textId="77777777" w:rsidR="00553877" w:rsidRPr="00553877" w:rsidRDefault="00553877" w:rsidP="00C26A72">
            <w:pPr>
              <w:pStyle w:val="rowtabella0"/>
              <w:jc w:val="center"/>
              <w:rPr>
                <w:color w:val="002060"/>
              </w:rPr>
            </w:pPr>
            <w:r w:rsidRPr="005538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DE0AF" w14:textId="77777777" w:rsidR="00553877" w:rsidRPr="00553877" w:rsidRDefault="00553877" w:rsidP="00C26A72">
            <w:pPr>
              <w:pStyle w:val="rowtabella0"/>
              <w:jc w:val="center"/>
              <w:rPr>
                <w:color w:val="002060"/>
              </w:rPr>
            </w:pPr>
            <w:r w:rsidRPr="0055387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16807" w14:textId="77777777" w:rsidR="00553877" w:rsidRPr="00553877" w:rsidRDefault="00553877" w:rsidP="00C26A72">
            <w:pPr>
              <w:pStyle w:val="rowtabella0"/>
              <w:jc w:val="center"/>
              <w:rPr>
                <w:color w:val="002060"/>
              </w:rPr>
            </w:pPr>
            <w:r w:rsidRPr="00553877">
              <w:rPr>
                <w:color w:val="002060"/>
              </w:rPr>
              <w:t>0</w:t>
            </w:r>
          </w:p>
        </w:tc>
      </w:tr>
      <w:tr w:rsidR="00553877" w:rsidRPr="00553877" w14:paraId="14D230EE"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70604" w14:textId="77777777" w:rsidR="00553877" w:rsidRPr="00553877" w:rsidRDefault="00553877" w:rsidP="00C26A72">
            <w:pPr>
              <w:pStyle w:val="rowtabella0"/>
              <w:rPr>
                <w:color w:val="002060"/>
                <w:lang w:val="en-US"/>
              </w:rPr>
            </w:pPr>
            <w:r w:rsidRPr="00553877">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AA4A" w14:textId="77777777" w:rsidR="00553877" w:rsidRPr="00553877" w:rsidRDefault="00553877" w:rsidP="00C26A72">
            <w:pPr>
              <w:pStyle w:val="rowtabella0"/>
              <w:jc w:val="center"/>
              <w:rPr>
                <w:color w:val="002060"/>
              </w:rPr>
            </w:pPr>
            <w:r w:rsidRPr="005538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7C7A" w14:textId="77777777" w:rsidR="00553877" w:rsidRPr="00553877" w:rsidRDefault="00553877" w:rsidP="00C26A72">
            <w:pPr>
              <w:pStyle w:val="rowtabella0"/>
              <w:jc w:val="center"/>
              <w:rPr>
                <w:color w:val="002060"/>
              </w:rPr>
            </w:pPr>
            <w:r w:rsidRPr="005538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1283" w14:textId="77777777" w:rsidR="00553877" w:rsidRPr="00553877" w:rsidRDefault="00553877" w:rsidP="00C26A72">
            <w:pPr>
              <w:pStyle w:val="rowtabella0"/>
              <w:jc w:val="center"/>
              <w:rPr>
                <w:color w:val="002060"/>
              </w:rPr>
            </w:pPr>
            <w:r w:rsidRPr="005538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FC49"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C6E69"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8F94" w14:textId="77777777" w:rsidR="00553877" w:rsidRPr="00553877" w:rsidRDefault="00553877" w:rsidP="00C26A72">
            <w:pPr>
              <w:pStyle w:val="rowtabella0"/>
              <w:jc w:val="center"/>
              <w:rPr>
                <w:color w:val="002060"/>
              </w:rPr>
            </w:pPr>
            <w:r w:rsidRPr="00553877">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0E04"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5CA3" w14:textId="77777777" w:rsidR="00553877" w:rsidRPr="00553877" w:rsidRDefault="00553877" w:rsidP="00C26A72">
            <w:pPr>
              <w:pStyle w:val="rowtabella0"/>
              <w:jc w:val="center"/>
              <w:rPr>
                <w:color w:val="002060"/>
              </w:rPr>
            </w:pPr>
            <w:r w:rsidRPr="0055387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A0FF" w14:textId="77777777" w:rsidR="00553877" w:rsidRPr="00553877" w:rsidRDefault="00553877" w:rsidP="00C26A72">
            <w:pPr>
              <w:pStyle w:val="rowtabella0"/>
              <w:jc w:val="center"/>
              <w:rPr>
                <w:color w:val="002060"/>
              </w:rPr>
            </w:pPr>
            <w:r w:rsidRPr="00553877">
              <w:rPr>
                <w:color w:val="002060"/>
              </w:rPr>
              <w:t>0</w:t>
            </w:r>
          </w:p>
        </w:tc>
      </w:tr>
      <w:tr w:rsidR="00553877" w:rsidRPr="00553877" w14:paraId="7AD86E9F"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ABC937" w14:textId="77777777" w:rsidR="00553877" w:rsidRPr="00553877" w:rsidRDefault="00553877" w:rsidP="00C26A72">
            <w:pPr>
              <w:pStyle w:val="rowtabella0"/>
              <w:rPr>
                <w:color w:val="002060"/>
              </w:rPr>
            </w:pPr>
            <w:r w:rsidRPr="00553877">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2A01" w14:textId="77777777" w:rsidR="00553877" w:rsidRPr="00553877" w:rsidRDefault="00553877" w:rsidP="00C26A72">
            <w:pPr>
              <w:pStyle w:val="rowtabella0"/>
              <w:jc w:val="center"/>
              <w:rPr>
                <w:color w:val="002060"/>
              </w:rPr>
            </w:pPr>
            <w:r w:rsidRPr="005538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5F33" w14:textId="77777777" w:rsidR="00553877" w:rsidRPr="00553877" w:rsidRDefault="00553877" w:rsidP="00C26A72">
            <w:pPr>
              <w:pStyle w:val="rowtabella0"/>
              <w:jc w:val="center"/>
              <w:rPr>
                <w:color w:val="002060"/>
              </w:rPr>
            </w:pPr>
            <w:r w:rsidRPr="005538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404AB" w14:textId="77777777" w:rsidR="00553877" w:rsidRPr="00553877" w:rsidRDefault="00553877" w:rsidP="00C26A72">
            <w:pPr>
              <w:pStyle w:val="rowtabella0"/>
              <w:jc w:val="center"/>
              <w:rPr>
                <w:color w:val="002060"/>
              </w:rPr>
            </w:pPr>
            <w:r w:rsidRPr="005538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BF22"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838DF"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7B5B" w14:textId="77777777" w:rsidR="00553877" w:rsidRPr="00553877" w:rsidRDefault="00553877" w:rsidP="00C26A72">
            <w:pPr>
              <w:pStyle w:val="rowtabella0"/>
              <w:jc w:val="center"/>
              <w:rPr>
                <w:color w:val="002060"/>
              </w:rPr>
            </w:pPr>
            <w:r w:rsidRPr="0055387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B42AE"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9C0FD" w14:textId="77777777" w:rsidR="00553877" w:rsidRPr="00553877" w:rsidRDefault="00553877" w:rsidP="00C26A72">
            <w:pPr>
              <w:pStyle w:val="rowtabella0"/>
              <w:jc w:val="center"/>
              <w:rPr>
                <w:color w:val="002060"/>
              </w:rPr>
            </w:pPr>
            <w:r w:rsidRPr="005538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7117" w14:textId="77777777" w:rsidR="00553877" w:rsidRPr="00553877" w:rsidRDefault="00553877" w:rsidP="00C26A72">
            <w:pPr>
              <w:pStyle w:val="rowtabella0"/>
              <w:jc w:val="center"/>
              <w:rPr>
                <w:color w:val="002060"/>
              </w:rPr>
            </w:pPr>
            <w:r w:rsidRPr="00553877">
              <w:rPr>
                <w:color w:val="002060"/>
              </w:rPr>
              <w:t>0</w:t>
            </w:r>
          </w:p>
        </w:tc>
      </w:tr>
      <w:tr w:rsidR="00553877" w:rsidRPr="00553877" w14:paraId="7A17A650"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8BFD9" w14:textId="77777777" w:rsidR="00553877" w:rsidRPr="00553877" w:rsidRDefault="00553877" w:rsidP="00C26A72">
            <w:pPr>
              <w:pStyle w:val="rowtabella0"/>
              <w:rPr>
                <w:color w:val="002060"/>
              </w:rPr>
            </w:pPr>
            <w:r w:rsidRPr="0055387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4CBDD" w14:textId="77777777" w:rsidR="00553877" w:rsidRPr="00553877" w:rsidRDefault="00553877" w:rsidP="00C26A72">
            <w:pPr>
              <w:pStyle w:val="rowtabella0"/>
              <w:jc w:val="center"/>
              <w:rPr>
                <w:color w:val="002060"/>
              </w:rPr>
            </w:pPr>
            <w:r w:rsidRPr="005538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A391" w14:textId="77777777" w:rsidR="00553877" w:rsidRPr="00553877" w:rsidRDefault="00553877" w:rsidP="00C26A72">
            <w:pPr>
              <w:pStyle w:val="rowtabella0"/>
              <w:jc w:val="center"/>
              <w:rPr>
                <w:color w:val="002060"/>
              </w:rPr>
            </w:pPr>
            <w:r w:rsidRPr="005538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8DA0D" w14:textId="77777777" w:rsidR="00553877" w:rsidRPr="00553877" w:rsidRDefault="00553877" w:rsidP="00C26A72">
            <w:pPr>
              <w:pStyle w:val="rowtabella0"/>
              <w:jc w:val="center"/>
              <w:rPr>
                <w:color w:val="002060"/>
              </w:rPr>
            </w:pPr>
            <w:r w:rsidRPr="005538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1FF8A"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0A4E"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91C84" w14:textId="77777777" w:rsidR="00553877" w:rsidRPr="00553877" w:rsidRDefault="00553877" w:rsidP="00C26A72">
            <w:pPr>
              <w:pStyle w:val="rowtabella0"/>
              <w:jc w:val="center"/>
              <w:rPr>
                <w:color w:val="002060"/>
              </w:rPr>
            </w:pPr>
            <w:r w:rsidRPr="0055387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C70D" w14:textId="77777777" w:rsidR="00553877" w:rsidRPr="00553877" w:rsidRDefault="00553877" w:rsidP="00C26A72">
            <w:pPr>
              <w:pStyle w:val="rowtabella0"/>
              <w:jc w:val="center"/>
              <w:rPr>
                <w:color w:val="002060"/>
              </w:rPr>
            </w:pPr>
            <w:r w:rsidRPr="005538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C0210" w14:textId="77777777" w:rsidR="00553877" w:rsidRPr="00553877" w:rsidRDefault="00553877" w:rsidP="00C26A72">
            <w:pPr>
              <w:pStyle w:val="rowtabella0"/>
              <w:jc w:val="center"/>
              <w:rPr>
                <w:color w:val="002060"/>
              </w:rPr>
            </w:pPr>
            <w:r w:rsidRPr="005538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7C61A" w14:textId="77777777" w:rsidR="00553877" w:rsidRPr="00553877" w:rsidRDefault="00553877" w:rsidP="00C26A72">
            <w:pPr>
              <w:pStyle w:val="rowtabella0"/>
              <w:jc w:val="center"/>
              <w:rPr>
                <w:color w:val="002060"/>
              </w:rPr>
            </w:pPr>
            <w:r w:rsidRPr="00553877">
              <w:rPr>
                <w:color w:val="002060"/>
              </w:rPr>
              <w:t>0</w:t>
            </w:r>
          </w:p>
        </w:tc>
      </w:tr>
      <w:tr w:rsidR="00553877" w:rsidRPr="00553877" w14:paraId="46D1E493"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44737" w14:textId="77777777" w:rsidR="00553877" w:rsidRPr="00553877" w:rsidRDefault="00553877" w:rsidP="00C26A72">
            <w:pPr>
              <w:pStyle w:val="rowtabella0"/>
              <w:rPr>
                <w:color w:val="002060"/>
              </w:rPr>
            </w:pPr>
            <w:r w:rsidRPr="0055387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D086F" w14:textId="77777777" w:rsidR="00553877" w:rsidRPr="00553877" w:rsidRDefault="00553877" w:rsidP="00C26A72">
            <w:pPr>
              <w:pStyle w:val="rowtabella0"/>
              <w:jc w:val="center"/>
              <w:rPr>
                <w:color w:val="002060"/>
              </w:rPr>
            </w:pPr>
            <w:r w:rsidRPr="005538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9631D" w14:textId="77777777" w:rsidR="00553877" w:rsidRPr="00553877" w:rsidRDefault="00553877" w:rsidP="00C26A72">
            <w:pPr>
              <w:pStyle w:val="rowtabella0"/>
              <w:jc w:val="center"/>
              <w:rPr>
                <w:color w:val="002060"/>
              </w:rPr>
            </w:pPr>
            <w:r w:rsidRPr="005538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32BD" w14:textId="77777777" w:rsidR="00553877" w:rsidRPr="00553877" w:rsidRDefault="00553877" w:rsidP="00C26A72">
            <w:pPr>
              <w:pStyle w:val="rowtabella0"/>
              <w:jc w:val="center"/>
              <w:rPr>
                <w:color w:val="002060"/>
              </w:rPr>
            </w:pPr>
            <w:r w:rsidRPr="005538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6962"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E9DA8"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13B2" w14:textId="77777777" w:rsidR="00553877" w:rsidRPr="00553877" w:rsidRDefault="00553877" w:rsidP="00C26A72">
            <w:pPr>
              <w:pStyle w:val="rowtabella0"/>
              <w:jc w:val="center"/>
              <w:rPr>
                <w:color w:val="002060"/>
              </w:rPr>
            </w:pPr>
            <w:r w:rsidRPr="005538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74917" w14:textId="77777777" w:rsidR="00553877" w:rsidRPr="00553877" w:rsidRDefault="00553877" w:rsidP="00C26A72">
            <w:pPr>
              <w:pStyle w:val="rowtabella0"/>
              <w:jc w:val="center"/>
              <w:rPr>
                <w:color w:val="002060"/>
              </w:rPr>
            </w:pPr>
            <w:r w:rsidRPr="005538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BBE63" w14:textId="77777777" w:rsidR="00553877" w:rsidRPr="00553877" w:rsidRDefault="00553877" w:rsidP="00C26A72">
            <w:pPr>
              <w:pStyle w:val="rowtabella0"/>
              <w:jc w:val="center"/>
              <w:rPr>
                <w:color w:val="002060"/>
              </w:rPr>
            </w:pPr>
            <w:r w:rsidRPr="005538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BD4C" w14:textId="77777777" w:rsidR="00553877" w:rsidRPr="00553877" w:rsidRDefault="00553877" w:rsidP="00C26A72">
            <w:pPr>
              <w:pStyle w:val="rowtabella0"/>
              <w:jc w:val="center"/>
              <w:rPr>
                <w:color w:val="002060"/>
              </w:rPr>
            </w:pPr>
            <w:r w:rsidRPr="00553877">
              <w:rPr>
                <w:color w:val="002060"/>
              </w:rPr>
              <w:t>0</w:t>
            </w:r>
          </w:p>
        </w:tc>
      </w:tr>
      <w:tr w:rsidR="00553877" w:rsidRPr="00553877" w14:paraId="31239A3E"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3ABEAE" w14:textId="77777777" w:rsidR="00553877" w:rsidRPr="00553877" w:rsidRDefault="00553877" w:rsidP="00C26A72">
            <w:pPr>
              <w:pStyle w:val="rowtabella0"/>
              <w:rPr>
                <w:color w:val="002060"/>
              </w:rPr>
            </w:pPr>
            <w:r w:rsidRPr="00553877">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20CE6" w14:textId="77777777" w:rsidR="00553877" w:rsidRPr="00553877" w:rsidRDefault="00553877" w:rsidP="00C26A72">
            <w:pPr>
              <w:pStyle w:val="rowtabella0"/>
              <w:jc w:val="center"/>
              <w:rPr>
                <w:color w:val="002060"/>
              </w:rPr>
            </w:pPr>
            <w:r w:rsidRPr="005538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5BEC7" w14:textId="77777777" w:rsidR="00553877" w:rsidRPr="00553877" w:rsidRDefault="00553877" w:rsidP="00C26A72">
            <w:pPr>
              <w:pStyle w:val="rowtabella0"/>
              <w:jc w:val="center"/>
              <w:rPr>
                <w:color w:val="002060"/>
              </w:rPr>
            </w:pPr>
            <w:r w:rsidRPr="005538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AF5D" w14:textId="77777777" w:rsidR="00553877" w:rsidRPr="00553877" w:rsidRDefault="00553877" w:rsidP="00C26A72">
            <w:pPr>
              <w:pStyle w:val="rowtabella0"/>
              <w:jc w:val="center"/>
              <w:rPr>
                <w:color w:val="002060"/>
              </w:rPr>
            </w:pPr>
            <w:r w:rsidRPr="005538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838CF"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8359D"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AEC3" w14:textId="77777777" w:rsidR="00553877" w:rsidRPr="00553877" w:rsidRDefault="00553877" w:rsidP="00C26A72">
            <w:pPr>
              <w:pStyle w:val="rowtabella0"/>
              <w:jc w:val="center"/>
              <w:rPr>
                <w:color w:val="002060"/>
              </w:rPr>
            </w:pPr>
            <w:r w:rsidRPr="0055387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649E1" w14:textId="77777777" w:rsidR="00553877" w:rsidRPr="00553877" w:rsidRDefault="00553877" w:rsidP="00C26A72">
            <w:pPr>
              <w:pStyle w:val="rowtabella0"/>
              <w:jc w:val="center"/>
              <w:rPr>
                <w:color w:val="002060"/>
              </w:rPr>
            </w:pPr>
            <w:r w:rsidRPr="005538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D0AD0" w14:textId="77777777" w:rsidR="00553877" w:rsidRPr="00553877" w:rsidRDefault="00553877" w:rsidP="00C26A72">
            <w:pPr>
              <w:pStyle w:val="rowtabella0"/>
              <w:jc w:val="center"/>
              <w:rPr>
                <w:color w:val="002060"/>
              </w:rPr>
            </w:pPr>
            <w:r w:rsidRPr="005538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4B1BE" w14:textId="77777777" w:rsidR="00553877" w:rsidRPr="00553877" w:rsidRDefault="00553877" w:rsidP="00C26A72">
            <w:pPr>
              <w:pStyle w:val="rowtabella0"/>
              <w:jc w:val="center"/>
              <w:rPr>
                <w:color w:val="002060"/>
              </w:rPr>
            </w:pPr>
            <w:r w:rsidRPr="00553877">
              <w:rPr>
                <w:color w:val="002060"/>
              </w:rPr>
              <w:t>0</w:t>
            </w:r>
          </w:p>
        </w:tc>
      </w:tr>
      <w:tr w:rsidR="00553877" w:rsidRPr="00553877" w14:paraId="06046E7C"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11CA8" w14:textId="77777777" w:rsidR="00553877" w:rsidRPr="00553877" w:rsidRDefault="00553877" w:rsidP="00C26A72">
            <w:pPr>
              <w:pStyle w:val="rowtabella0"/>
              <w:rPr>
                <w:color w:val="002060"/>
              </w:rPr>
            </w:pPr>
            <w:r w:rsidRPr="0055387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3499" w14:textId="77777777" w:rsidR="00553877" w:rsidRPr="00553877" w:rsidRDefault="00553877" w:rsidP="00C26A72">
            <w:pPr>
              <w:pStyle w:val="rowtabella0"/>
              <w:jc w:val="center"/>
              <w:rPr>
                <w:color w:val="002060"/>
              </w:rPr>
            </w:pPr>
            <w:r w:rsidRPr="005538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F83B5" w14:textId="77777777" w:rsidR="00553877" w:rsidRPr="00553877" w:rsidRDefault="00553877" w:rsidP="00C26A72">
            <w:pPr>
              <w:pStyle w:val="rowtabella0"/>
              <w:jc w:val="center"/>
              <w:rPr>
                <w:color w:val="002060"/>
              </w:rPr>
            </w:pPr>
            <w:r w:rsidRPr="005538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A473" w14:textId="77777777" w:rsidR="00553877" w:rsidRPr="00553877" w:rsidRDefault="00553877" w:rsidP="00C26A72">
            <w:pPr>
              <w:pStyle w:val="rowtabella0"/>
              <w:jc w:val="center"/>
              <w:rPr>
                <w:color w:val="002060"/>
              </w:rPr>
            </w:pPr>
            <w:r w:rsidRPr="005538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DB442"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11B6"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1C68" w14:textId="77777777" w:rsidR="00553877" w:rsidRPr="00553877" w:rsidRDefault="00553877" w:rsidP="00C26A72">
            <w:pPr>
              <w:pStyle w:val="rowtabella0"/>
              <w:jc w:val="center"/>
              <w:rPr>
                <w:color w:val="002060"/>
              </w:rPr>
            </w:pPr>
            <w:r w:rsidRPr="0055387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787A" w14:textId="77777777" w:rsidR="00553877" w:rsidRPr="00553877" w:rsidRDefault="00553877" w:rsidP="00C26A72">
            <w:pPr>
              <w:pStyle w:val="rowtabella0"/>
              <w:jc w:val="center"/>
              <w:rPr>
                <w:color w:val="002060"/>
              </w:rPr>
            </w:pPr>
            <w:r w:rsidRPr="005538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1D117" w14:textId="77777777" w:rsidR="00553877" w:rsidRPr="00553877" w:rsidRDefault="00553877" w:rsidP="00C26A72">
            <w:pPr>
              <w:pStyle w:val="rowtabella0"/>
              <w:jc w:val="center"/>
              <w:rPr>
                <w:color w:val="002060"/>
              </w:rPr>
            </w:pPr>
            <w:r w:rsidRPr="005538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F2112" w14:textId="77777777" w:rsidR="00553877" w:rsidRPr="00553877" w:rsidRDefault="00553877" w:rsidP="00C26A72">
            <w:pPr>
              <w:pStyle w:val="rowtabella0"/>
              <w:jc w:val="center"/>
              <w:rPr>
                <w:color w:val="002060"/>
              </w:rPr>
            </w:pPr>
            <w:r w:rsidRPr="00553877">
              <w:rPr>
                <w:color w:val="002060"/>
              </w:rPr>
              <w:t>0</w:t>
            </w:r>
          </w:p>
        </w:tc>
      </w:tr>
      <w:tr w:rsidR="00553877" w:rsidRPr="00553877" w14:paraId="2AF322DC"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F39CD" w14:textId="77777777" w:rsidR="00553877" w:rsidRPr="00553877" w:rsidRDefault="00553877" w:rsidP="00C26A72">
            <w:pPr>
              <w:pStyle w:val="rowtabella0"/>
              <w:rPr>
                <w:color w:val="002060"/>
              </w:rPr>
            </w:pPr>
            <w:r w:rsidRPr="00553877">
              <w:rPr>
                <w:color w:val="002060"/>
              </w:rPr>
              <w:t xml:space="preserve">POL.D. </w:t>
            </w:r>
            <w:proofErr w:type="gramStart"/>
            <w:r w:rsidRPr="00553877">
              <w:rPr>
                <w:color w:val="002060"/>
              </w:rPr>
              <w:t>U.MANDOLESI</w:t>
            </w:r>
            <w:proofErr w:type="gramEnd"/>
            <w:r w:rsidRPr="00553877">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95480" w14:textId="77777777" w:rsidR="00553877" w:rsidRPr="00553877" w:rsidRDefault="00553877" w:rsidP="00C26A72">
            <w:pPr>
              <w:pStyle w:val="rowtabella0"/>
              <w:jc w:val="center"/>
              <w:rPr>
                <w:color w:val="002060"/>
              </w:rPr>
            </w:pPr>
            <w:r w:rsidRPr="005538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B830D" w14:textId="77777777" w:rsidR="00553877" w:rsidRPr="00553877" w:rsidRDefault="00553877" w:rsidP="00C26A72">
            <w:pPr>
              <w:pStyle w:val="rowtabella0"/>
              <w:jc w:val="center"/>
              <w:rPr>
                <w:color w:val="002060"/>
              </w:rPr>
            </w:pPr>
            <w:r w:rsidRPr="005538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474F" w14:textId="77777777" w:rsidR="00553877" w:rsidRPr="00553877" w:rsidRDefault="00553877" w:rsidP="00C26A72">
            <w:pPr>
              <w:pStyle w:val="rowtabella0"/>
              <w:jc w:val="center"/>
              <w:rPr>
                <w:color w:val="002060"/>
              </w:rPr>
            </w:pPr>
            <w:r w:rsidRPr="005538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FADBE"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9183B" w14:textId="77777777" w:rsidR="00553877" w:rsidRPr="00553877" w:rsidRDefault="00553877" w:rsidP="00C26A72">
            <w:pPr>
              <w:pStyle w:val="rowtabella0"/>
              <w:jc w:val="center"/>
              <w:rPr>
                <w:color w:val="002060"/>
              </w:rPr>
            </w:pPr>
            <w:r w:rsidRPr="005538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370D7" w14:textId="77777777" w:rsidR="00553877" w:rsidRPr="00553877" w:rsidRDefault="00553877" w:rsidP="00C26A72">
            <w:pPr>
              <w:pStyle w:val="rowtabella0"/>
              <w:jc w:val="center"/>
              <w:rPr>
                <w:color w:val="002060"/>
              </w:rPr>
            </w:pPr>
            <w:r w:rsidRPr="005538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CC709" w14:textId="77777777" w:rsidR="00553877" w:rsidRPr="00553877" w:rsidRDefault="00553877" w:rsidP="00C26A72">
            <w:pPr>
              <w:pStyle w:val="rowtabella0"/>
              <w:jc w:val="center"/>
              <w:rPr>
                <w:color w:val="002060"/>
              </w:rPr>
            </w:pPr>
            <w:r w:rsidRPr="0055387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CA9CB"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A9E99" w14:textId="77777777" w:rsidR="00553877" w:rsidRPr="00553877" w:rsidRDefault="00553877" w:rsidP="00C26A72">
            <w:pPr>
              <w:pStyle w:val="rowtabella0"/>
              <w:jc w:val="center"/>
              <w:rPr>
                <w:color w:val="002060"/>
              </w:rPr>
            </w:pPr>
            <w:r w:rsidRPr="00553877">
              <w:rPr>
                <w:color w:val="002060"/>
              </w:rPr>
              <w:t>0</w:t>
            </w:r>
          </w:p>
        </w:tc>
      </w:tr>
      <w:tr w:rsidR="00553877" w:rsidRPr="00553877" w14:paraId="05379E3B"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D0C24" w14:textId="77777777" w:rsidR="00553877" w:rsidRPr="00553877" w:rsidRDefault="00553877" w:rsidP="00C26A72">
            <w:pPr>
              <w:pStyle w:val="rowtabella0"/>
              <w:rPr>
                <w:color w:val="002060"/>
              </w:rPr>
            </w:pPr>
            <w:r w:rsidRPr="00553877">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A016"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5521E" w14:textId="77777777" w:rsidR="00553877" w:rsidRPr="00553877" w:rsidRDefault="00553877" w:rsidP="00C26A72">
            <w:pPr>
              <w:pStyle w:val="rowtabella0"/>
              <w:jc w:val="center"/>
              <w:rPr>
                <w:color w:val="002060"/>
              </w:rPr>
            </w:pPr>
            <w:r w:rsidRPr="005538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38D7"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782F"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86203" w14:textId="77777777" w:rsidR="00553877" w:rsidRPr="00553877" w:rsidRDefault="00553877" w:rsidP="00C26A72">
            <w:pPr>
              <w:pStyle w:val="rowtabella0"/>
              <w:jc w:val="center"/>
              <w:rPr>
                <w:color w:val="002060"/>
              </w:rPr>
            </w:pPr>
            <w:r w:rsidRPr="005538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4FD1C" w14:textId="77777777" w:rsidR="00553877" w:rsidRPr="00553877" w:rsidRDefault="00553877" w:rsidP="00C26A72">
            <w:pPr>
              <w:pStyle w:val="rowtabella0"/>
              <w:jc w:val="center"/>
              <w:rPr>
                <w:color w:val="002060"/>
              </w:rPr>
            </w:pPr>
            <w:r w:rsidRPr="005538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EE3DB" w14:textId="77777777" w:rsidR="00553877" w:rsidRPr="00553877" w:rsidRDefault="00553877" w:rsidP="00C26A72">
            <w:pPr>
              <w:pStyle w:val="rowtabella0"/>
              <w:jc w:val="center"/>
              <w:rPr>
                <w:color w:val="002060"/>
              </w:rPr>
            </w:pPr>
            <w:r w:rsidRPr="005538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0360"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6A44" w14:textId="77777777" w:rsidR="00553877" w:rsidRPr="00553877" w:rsidRDefault="00553877" w:rsidP="00C26A72">
            <w:pPr>
              <w:pStyle w:val="rowtabella0"/>
              <w:jc w:val="center"/>
              <w:rPr>
                <w:color w:val="002060"/>
              </w:rPr>
            </w:pPr>
            <w:r w:rsidRPr="00553877">
              <w:rPr>
                <w:color w:val="002060"/>
              </w:rPr>
              <w:t>0</w:t>
            </w:r>
          </w:p>
        </w:tc>
      </w:tr>
      <w:tr w:rsidR="00553877" w:rsidRPr="00553877" w14:paraId="1E0FBB51"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DE3A6" w14:textId="77777777" w:rsidR="00553877" w:rsidRPr="00553877" w:rsidRDefault="00553877" w:rsidP="00C26A72">
            <w:pPr>
              <w:pStyle w:val="rowtabella0"/>
              <w:rPr>
                <w:color w:val="002060"/>
              </w:rPr>
            </w:pPr>
            <w:r w:rsidRPr="0055387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32335" w14:textId="77777777" w:rsidR="00553877" w:rsidRPr="00553877" w:rsidRDefault="00553877" w:rsidP="00C26A72">
            <w:pPr>
              <w:pStyle w:val="rowtabella0"/>
              <w:jc w:val="center"/>
              <w:rPr>
                <w:color w:val="002060"/>
              </w:rPr>
            </w:pPr>
            <w:r w:rsidRPr="005538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A822B" w14:textId="77777777" w:rsidR="00553877" w:rsidRPr="00553877" w:rsidRDefault="00553877" w:rsidP="00C26A72">
            <w:pPr>
              <w:pStyle w:val="rowtabella0"/>
              <w:jc w:val="center"/>
              <w:rPr>
                <w:color w:val="002060"/>
              </w:rPr>
            </w:pPr>
            <w:r w:rsidRPr="005538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08443"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ED39D"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D646" w14:textId="77777777" w:rsidR="00553877" w:rsidRPr="00553877" w:rsidRDefault="00553877" w:rsidP="00C26A72">
            <w:pPr>
              <w:pStyle w:val="rowtabella0"/>
              <w:jc w:val="center"/>
              <w:rPr>
                <w:color w:val="002060"/>
              </w:rPr>
            </w:pPr>
            <w:r w:rsidRPr="005538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03AA" w14:textId="77777777" w:rsidR="00553877" w:rsidRPr="00553877" w:rsidRDefault="00553877" w:rsidP="00C26A72">
            <w:pPr>
              <w:pStyle w:val="rowtabella0"/>
              <w:jc w:val="center"/>
              <w:rPr>
                <w:color w:val="002060"/>
              </w:rPr>
            </w:pPr>
            <w:r w:rsidRPr="005538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64821" w14:textId="77777777" w:rsidR="00553877" w:rsidRPr="00553877" w:rsidRDefault="00553877" w:rsidP="00C26A72">
            <w:pPr>
              <w:pStyle w:val="rowtabella0"/>
              <w:jc w:val="center"/>
              <w:rPr>
                <w:color w:val="002060"/>
              </w:rPr>
            </w:pPr>
            <w:r w:rsidRPr="0055387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9FCBF" w14:textId="77777777" w:rsidR="00553877" w:rsidRPr="00553877" w:rsidRDefault="00553877" w:rsidP="00C26A72">
            <w:pPr>
              <w:pStyle w:val="rowtabella0"/>
              <w:jc w:val="center"/>
              <w:rPr>
                <w:color w:val="002060"/>
              </w:rPr>
            </w:pPr>
            <w:r w:rsidRPr="005538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EE4D" w14:textId="77777777" w:rsidR="00553877" w:rsidRPr="00553877" w:rsidRDefault="00553877" w:rsidP="00C26A72">
            <w:pPr>
              <w:pStyle w:val="rowtabella0"/>
              <w:jc w:val="center"/>
              <w:rPr>
                <w:color w:val="002060"/>
              </w:rPr>
            </w:pPr>
            <w:r w:rsidRPr="00553877">
              <w:rPr>
                <w:color w:val="002060"/>
              </w:rPr>
              <w:t>0</w:t>
            </w:r>
          </w:p>
        </w:tc>
      </w:tr>
      <w:tr w:rsidR="00553877" w:rsidRPr="00553877" w14:paraId="35B0B649"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1E6DE" w14:textId="77777777" w:rsidR="00553877" w:rsidRPr="00553877" w:rsidRDefault="00553877" w:rsidP="00C26A72">
            <w:pPr>
              <w:pStyle w:val="rowtabella0"/>
              <w:rPr>
                <w:color w:val="002060"/>
              </w:rPr>
            </w:pPr>
            <w:r w:rsidRPr="00553877">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2C7AF"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37A23" w14:textId="77777777" w:rsidR="00553877" w:rsidRPr="00553877" w:rsidRDefault="00553877" w:rsidP="00C26A72">
            <w:pPr>
              <w:pStyle w:val="rowtabella0"/>
              <w:jc w:val="center"/>
              <w:rPr>
                <w:color w:val="002060"/>
              </w:rPr>
            </w:pPr>
            <w:r w:rsidRPr="005538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6A55"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8FBA6"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ACEB2" w14:textId="77777777" w:rsidR="00553877" w:rsidRPr="00553877" w:rsidRDefault="00553877" w:rsidP="00C26A72">
            <w:pPr>
              <w:pStyle w:val="rowtabella0"/>
              <w:jc w:val="center"/>
              <w:rPr>
                <w:color w:val="002060"/>
              </w:rPr>
            </w:pPr>
            <w:r w:rsidRPr="005538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84FC5" w14:textId="77777777" w:rsidR="00553877" w:rsidRPr="00553877" w:rsidRDefault="00553877" w:rsidP="00C26A72">
            <w:pPr>
              <w:pStyle w:val="rowtabella0"/>
              <w:jc w:val="center"/>
              <w:rPr>
                <w:color w:val="002060"/>
              </w:rPr>
            </w:pPr>
            <w:r w:rsidRPr="005538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E885" w14:textId="77777777" w:rsidR="00553877" w:rsidRPr="00553877" w:rsidRDefault="00553877" w:rsidP="00C26A72">
            <w:pPr>
              <w:pStyle w:val="rowtabella0"/>
              <w:jc w:val="center"/>
              <w:rPr>
                <w:color w:val="002060"/>
              </w:rPr>
            </w:pPr>
            <w:r w:rsidRPr="0055387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19BF" w14:textId="77777777" w:rsidR="00553877" w:rsidRPr="00553877" w:rsidRDefault="00553877" w:rsidP="00C26A72">
            <w:pPr>
              <w:pStyle w:val="rowtabella0"/>
              <w:jc w:val="center"/>
              <w:rPr>
                <w:color w:val="002060"/>
              </w:rPr>
            </w:pPr>
            <w:r w:rsidRPr="0055387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8FA6" w14:textId="77777777" w:rsidR="00553877" w:rsidRPr="00553877" w:rsidRDefault="00553877" w:rsidP="00C26A72">
            <w:pPr>
              <w:pStyle w:val="rowtabella0"/>
              <w:jc w:val="center"/>
              <w:rPr>
                <w:color w:val="002060"/>
              </w:rPr>
            </w:pPr>
            <w:r w:rsidRPr="00553877">
              <w:rPr>
                <w:color w:val="002060"/>
              </w:rPr>
              <w:t>0</w:t>
            </w:r>
          </w:p>
        </w:tc>
      </w:tr>
      <w:tr w:rsidR="00553877" w:rsidRPr="00553877" w14:paraId="5E8FE269"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DE669" w14:textId="77777777" w:rsidR="00553877" w:rsidRPr="00553877" w:rsidRDefault="00553877" w:rsidP="00C26A72">
            <w:pPr>
              <w:pStyle w:val="rowtabella0"/>
              <w:rPr>
                <w:color w:val="002060"/>
              </w:rPr>
            </w:pPr>
            <w:r w:rsidRPr="00553877">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2674"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927F3" w14:textId="77777777" w:rsidR="00553877" w:rsidRPr="00553877" w:rsidRDefault="00553877" w:rsidP="00C26A72">
            <w:pPr>
              <w:pStyle w:val="rowtabella0"/>
              <w:jc w:val="center"/>
              <w:rPr>
                <w:color w:val="002060"/>
              </w:rPr>
            </w:pPr>
            <w:r w:rsidRPr="005538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E8020"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62636"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4D69C" w14:textId="77777777" w:rsidR="00553877" w:rsidRPr="00553877" w:rsidRDefault="00553877" w:rsidP="00C26A72">
            <w:pPr>
              <w:pStyle w:val="rowtabella0"/>
              <w:jc w:val="center"/>
              <w:rPr>
                <w:color w:val="002060"/>
              </w:rPr>
            </w:pPr>
            <w:r w:rsidRPr="005538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9F538" w14:textId="77777777" w:rsidR="00553877" w:rsidRPr="00553877" w:rsidRDefault="00553877" w:rsidP="00C26A72">
            <w:pPr>
              <w:pStyle w:val="rowtabella0"/>
              <w:jc w:val="center"/>
              <w:rPr>
                <w:color w:val="002060"/>
              </w:rPr>
            </w:pPr>
            <w:r w:rsidRPr="005538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10F3" w14:textId="77777777" w:rsidR="00553877" w:rsidRPr="00553877" w:rsidRDefault="00553877" w:rsidP="00C26A72">
            <w:pPr>
              <w:pStyle w:val="rowtabella0"/>
              <w:jc w:val="center"/>
              <w:rPr>
                <w:color w:val="002060"/>
              </w:rPr>
            </w:pPr>
            <w:r w:rsidRPr="00553877">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2F8B" w14:textId="77777777" w:rsidR="00553877" w:rsidRPr="00553877" w:rsidRDefault="00553877" w:rsidP="00C26A72">
            <w:pPr>
              <w:pStyle w:val="rowtabella0"/>
              <w:jc w:val="center"/>
              <w:rPr>
                <w:color w:val="002060"/>
              </w:rPr>
            </w:pPr>
            <w:r w:rsidRPr="005538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0A53D" w14:textId="77777777" w:rsidR="00553877" w:rsidRPr="00553877" w:rsidRDefault="00553877" w:rsidP="00C26A72">
            <w:pPr>
              <w:pStyle w:val="rowtabella0"/>
              <w:jc w:val="center"/>
              <w:rPr>
                <w:color w:val="002060"/>
              </w:rPr>
            </w:pPr>
            <w:r w:rsidRPr="00553877">
              <w:rPr>
                <w:color w:val="002060"/>
              </w:rPr>
              <w:t>0</w:t>
            </w:r>
          </w:p>
        </w:tc>
      </w:tr>
      <w:tr w:rsidR="00553877" w:rsidRPr="00553877" w14:paraId="11C5A114" w14:textId="77777777" w:rsidTr="00C26A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EDBA66" w14:textId="77777777" w:rsidR="00553877" w:rsidRPr="00553877" w:rsidRDefault="00553877" w:rsidP="00C26A72">
            <w:pPr>
              <w:pStyle w:val="rowtabella0"/>
              <w:rPr>
                <w:color w:val="002060"/>
              </w:rPr>
            </w:pPr>
            <w:r w:rsidRPr="0055387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4B63E" w14:textId="77777777" w:rsidR="00553877" w:rsidRPr="00553877" w:rsidRDefault="00553877" w:rsidP="00C26A72">
            <w:pPr>
              <w:pStyle w:val="rowtabella0"/>
              <w:jc w:val="center"/>
              <w:rPr>
                <w:color w:val="002060"/>
              </w:rPr>
            </w:pPr>
            <w:r w:rsidRPr="005538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04488" w14:textId="77777777" w:rsidR="00553877" w:rsidRPr="00553877" w:rsidRDefault="00553877" w:rsidP="00C26A72">
            <w:pPr>
              <w:pStyle w:val="rowtabella0"/>
              <w:jc w:val="center"/>
              <w:rPr>
                <w:color w:val="002060"/>
              </w:rPr>
            </w:pPr>
            <w:r w:rsidRPr="005538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17B5"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44FCD"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252B" w14:textId="77777777" w:rsidR="00553877" w:rsidRPr="00553877" w:rsidRDefault="00553877" w:rsidP="00C26A72">
            <w:pPr>
              <w:pStyle w:val="rowtabella0"/>
              <w:jc w:val="center"/>
              <w:rPr>
                <w:color w:val="002060"/>
              </w:rPr>
            </w:pPr>
            <w:r w:rsidRPr="005538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B737" w14:textId="77777777" w:rsidR="00553877" w:rsidRPr="00553877" w:rsidRDefault="00553877" w:rsidP="00C26A72">
            <w:pPr>
              <w:pStyle w:val="rowtabella0"/>
              <w:jc w:val="center"/>
              <w:rPr>
                <w:color w:val="002060"/>
              </w:rPr>
            </w:pPr>
            <w:r w:rsidRPr="005538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D9597" w14:textId="77777777" w:rsidR="00553877" w:rsidRPr="00553877" w:rsidRDefault="00553877" w:rsidP="00C26A72">
            <w:pPr>
              <w:pStyle w:val="rowtabella0"/>
              <w:jc w:val="center"/>
              <w:rPr>
                <w:color w:val="002060"/>
              </w:rPr>
            </w:pPr>
            <w:r w:rsidRPr="0055387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AF2D" w14:textId="77777777" w:rsidR="00553877" w:rsidRPr="00553877" w:rsidRDefault="00553877" w:rsidP="00C26A72">
            <w:pPr>
              <w:pStyle w:val="rowtabella0"/>
              <w:jc w:val="center"/>
              <w:rPr>
                <w:color w:val="002060"/>
              </w:rPr>
            </w:pPr>
            <w:r w:rsidRPr="0055387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D2BC9" w14:textId="77777777" w:rsidR="00553877" w:rsidRPr="00553877" w:rsidRDefault="00553877" w:rsidP="00C26A72">
            <w:pPr>
              <w:pStyle w:val="rowtabella0"/>
              <w:jc w:val="center"/>
              <w:rPr>
                <w:color w:val="002060"/>
              </w:rPr>
            </w:pPr>
            <w:r w:rsidRPr="00553877">
              <w:rPr>
                <w:color w:val="002060"/>
              </w:rPr>
              <w:t>0</w:t>
            </w:r>
          </w:p>
        </w:tc>
      </w:tr>
    </w:tbl>
    <w:p w14:paraId="65C134AF" w14:textId="77777777" w:rsidR="00553877" w:rsidRPr="00553877" w:rsidRDefault="00553877" w:rsidP="00553877">
      <w:pPr>
        <w:pStyle w:val="breakline"/>
        <w:rPr>
          <w:rFonts w:eastAsiaTheme="minorEastAsia"/>
          <w:color w:val="002060"/>
        </w:rPr>
      </w:pPr>
    </w:p>
    <w:p w14:paraId="400F1529" w14:textId="77777777" w:rsidR="00553877" w:rsidRPr="00553877" w:rsidRDefault="00553877" w:rsidP="00553877">
      <w:pPr>
        <w:pStyle w:val="breakline"/>
        <w:rPr>
          <w:color w:val="002060"/>
        </w:rPr>
      </w:pPr>
    </w:p>
    <w:p w14:paraId="1DAB9BD7" w14:textId="77777777" w:rsidR="00553877" w:rsidRPr="00553877" w:rsidRDefault="00553877" w:rsidP="00553877">
      <w:pPr>
        <w:pStyle w:val="titolocampionato0"/>
        <w:shd w:val="clear" w:color="auto" w:fill="CCCCCC"/>
        <w:spacing w:before="80" w:after="40"/>
        <w:rPr>
          <w:color w:val="002060"/>
        </w:rPr>
      </w:pPr>
      <w:r w:rsidRPr="00553877">
        <w:rPr>
          <w:color w:val="002060"/>
        </w:rPr>
        <w:t>UNDER 19 CALCIO A 5 REGIONALE</w:t>
      </w:r>
    </w:p>
    <w:p w14:paraId="5B8647B1" w14:textId="77777777" w:rsidR="00553877" w:rsidRPr="00553877" w:rsidRDefault="00553877" w:rsidP="00553877">
      <w:pPr>
        <w:pStyle w:val="titoloprinc0"/>
        <w:rPr>
          <w:color w:val="002060"/>
        </w:rPr>
      </w:pPr>
      <w:r w:rsidRPr="00553877">
        <w:rPr>
          <w:color w:val="002060"/>
        </w:rPr>
        <w:t>RISULTATI</w:t>
      </w:r>
    </w:p>
    <w:p w14:paraId="4979412B" w14:textId="77777777" w:rsidR="00553877" w:rsidRPr="00553877" w:rsidRDefault="00553877" w:rsidP="00553877">
      <w:pPr>
        <w:pStyle w:val="breakline"/>
        <w:rPr>
          <w:color w:val="002060"/>
        </w:rPr>
      </w:pPr>
    </w:p>
    <w:p w14:paraId="4BC5EFBA" w14:textId="77777777" w:rsidR="00553877" w:rsidRPr="00553877" w:rsidRDefault="00553877" w:rsidP="00553877">
      <w:pPr>
        <w:pStyle w:val="sottotitolocampionato10"/>
        <w:rPr>
          <w:color w:val="002060"/>
        </w:rPr>
      </w:pPr>
      <w:r w:rsidRPr="00553877">
        <w:rPr>
          <w:color w:val="002060"/>
        </w:rPr>
        <w:t>RISULTATI UFFICIALI GARE DEL 13/04/2022</w:t>
      </w:r>
    </w:p>
    <w:p w14:paraId="5CD5B6E3" w14:textId="77777777" w:rsidR="00553877" w:rsidRPr="00553877" w:rsidRDefault="00553877" w:rsidP="00553877">
      <w:pPr>
        <w:pStyle w:val="sottotitolocampionato20"/>
        <w:spacing w:before="0" w:beforeAutospacing="0" w:after="0" w:afterAutospacing="0"/>
        <w:rPr>
          <w:rFonts w:ascii="Arial" w:hAnsi="Arial" w:cs="Arial"/>
          <w:color w:val="002060"/>
          <w:sz w:val="20"/>
          <w:szCs w:val="20"/>
        </w:rPr>
      </w:pPr>
      <w:r w:rsidRPr="00553877">
        <w:rPr>
          <w:rFonts w:ascii="Arial" w:hAnsi="Arial" w:cs="Arial"/>
          <w:color w:val="002060"/>
          <w:sz w:val="20"/>
          <w:szCs w:val="20"/>
        </w:rPr>
        <w:t>Si trascrivono qui di seguito i risultati ufficiali delle gare disputate</w:t>
      </w:r>
    </w:p>
    <w:p w14:paraId="778F4EEA" w14:textId="77777777" w:rsidR="00553877" w:rsidRPr="00553877" w:rsidRDefault="00553877" w:rsidP="0055387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3877" w:rsidRPr="00553877" w14:paraId="09E57296" w14:textId="77777777" w:rsidTr="00C26A7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3877" w:rsidRPr="00553877" w14:paraId="7A202BE6" w14:textId="77777777" w:rsidTr="00C26A7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35993" w14:textId="77777777" w:rsidR="00553877" w:rsidRPr="00553877" w:rsidRDefault="00553877" w:rsidP="00C26A72">
                  <w:pPr>
                    <w:pStyle w:val="headertabella0"/>
                    <w:rPr>
                      <w:color w:val="002060"/>
                    </w:rPr>
                  </w:pPr>
                  <w:r w:rsidRPr="00553877">
                    <w:rPr>
                      <w:color w:val="002060"/>
                    </w:rPr>
                    <w:t>GIRONE S - 6 Giornata - A</w:t>
                  </w:r>
                </w:p>
              </w:tc>
            </w:tr>
            <w:tr w:rsidR="00553877" w:rsidRPr="00553877" w14:paraId="2A07A351" w14:textId="77777777" w:rsidTr="00C26A7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410C0B" w14:textId="77777777" w:rsidR="00553877" w:rsidRPr="00553877" w:rsidRDefault="00553877" w:rsidP="00C26A72">
                  <w:pPr>
                    <w:pStyle w:val="rowtabella0"/>
                    <w:rPr>
                      <w:color w:val="002060"/>
                    </w:rPr>
                  </w:pPr>
                  <w:r w:rsidRPr="00553877">
                    <w:rPr>
                      <w:color w:val="002060"/>
                    </w:rPr>
                    <w:t>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7D4A4" w14:textId="77777777" w:rsidR="00553877" w:rsidRPr="00553877" w:rsidRDefault="00553877" w:rsidP="00C26A72">
                  <w:pPr>
                    <w:pStyle w:val="rowtabella0"/>
                    <w:rPr>
                      <w:color w:val="002060"/>
                    </w:rPr>
                  </w:pPr>
                  <w:r w:rsidRPr="00553877">
                    <w:rPr>
                      <w:color w:val="002060"/>
                    </w:rPr>
                    <w:t xml:space="preserve">- AUDAX 1970 </w:t>
                  </w:r>
                  <w:proofErr w:type="gramStart"/>
                  <w:r w:rsidRPr="00553877">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57ED4" w14:textId="77777777" w:rsidR="00553877" w:rsidRPr="00553877" w:rsidRDefault="00553877" w:rsidP="00C26A72">
                  <w:pPr>
                    <w:pStyle w:val="rowtabella0"/>
                    <w:jc w:val="center"/>
                    <w:rPr>
                      <w:color w:val="002060"/>
                    </w:rPr>
                  </w:pPr>
                  <w:r w:rsidRPr="00553877">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F7064" w14:textId="77777777" w:rsidR="00553877" w:rsidRPr="00553877" w:rsidRDefault="00553877" w:rsidP="00C26A72">
                  <w:pPr>
                    <w:pStyle w:val="rowtabella0"/>
                    <w:jc w:val="center"/>
                    <w:rPr>
                      <w:color w:val="002060"/>
                    </w:rPr>
                  </w:pPr>
                  <w:r w:rsidRPr="00553877">
                    <w:rPr>
                      <w:color w:val="002060"/>
                    </w:rPr>
                    <w:t> </w:t>
                  </w:r>
                </w:p>
              </w:tc>
            </w:tr>
            <w:tr w:rsidR="00553877" w:rsidRPr="00553877" w14:paraId="6FEAE1B7" w14:textId="77777777" w:rsidTr="00C26A72">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111EFD" w14:textId="77777777" w:rsidR="00553877" w:rsidRPr="00553877" w:rsidRDefault="00553877" w:rsidP="00C26A72">
                  <w:pPr>
                    <w:pStyle w:val="rowtabella0"/>
                    <w:rPr>
                      <w:color w:val="002060"/>
                    </w:rPr>
                  </w:pPr>
                  <w:r w:rsidRPr="00553877">
                    <w:rPr>
                      <w:color w:val="002060"/>
                    </w:rPr>
                    <w:t>(1) 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DE8B1A" w14:textId="77777777" w:rsidR="00553877" w:rsidRPr="00553877" w:rsidRDefault="00553877" w:rsidP="00C26A72">
                  <w:pPr>
                    <w:pStyle w:val="rowtabella0"/>
                    <w:rPr>
                      <w:color w:val="002060"/>
                    </w:rPr>
                  </w:pPr>
                  <w:r w:rsidRPr="00553877">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8B5152" w14:textId="77777777" w:rsidR="00553877" w:rsidRPr="00553877" w:rsidRDefault="00553877" w:rsidP="00C26A72">
                  <w:pPr>
                    <w:pStyle w:val="rowtabella0"/>
                    <w:jc w:val="center"/>
                    <w:rPr>
                      <w:color w:val="002060"/>
                    </w:rPr>
                  </w:pPr>
                  <w:r w:rsidRPr="00553877">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BB7E58" w14:textId="77777777" w:rsidR="00553877" w:rsidRPr="00553877" w:rsidRDefault="00553877" w:rsidP="00C26A72">
                  <w:pPr>
                    <w:pStyle w:val="rowtabella0"/>
                    <w:jc w:val="center"/>
                    <w:rPr>
                      <w:color w:val="002060"/>
                    </w:rPr>
                  </w:pPr>
                  <w:r w:rsidRPr="00553877">
                    <w:rPr>
                      <w:color w:val="002060"/>
                    </w:rPr>
                    <w:t> </w:t>
                  </w:r>
                </w:p>
              </w:tc>
            </w:tr>
            <w:tr w:rsidR="00553877" w:rsidRPr="00553877" w14:paraId="6012D138" w14:textId="77777777" w:rsidTr="00C26A7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E20B1D" w14:textId="77777777" w:rsidR="00553877" w:rsidRPr="00553877" w:rsidRDefault="00553877" w:rsidP="00C26A72">
                  <w:pPr>
                    <w:pStyle w:val="rowtabella0"/>
                    <w:rPr>
                      <w:color w:val="002060"/>
                    </w:rPr>
                  </w:pPr>
                  <w:r w:rsidRPr="00553877">
                    <w:rPr>
                      <w:color w:val="002060"/>
                    </w:rPr>
                    <w:t>(2) 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12517" w14:textId="77777777" w:rsidR="00553877" w:rsidRPr="00553877" w:rsidRDefault="00553877" w:rsidP="00C26A72">
                  <w:pPr>
                    <w:pStyle w:val="rowtabella0"/>
                    <w:rPr>
                      <w:color w:val="002060"/>
                    </w:rPr>
                  </w:pPr>
                  <w:r w:rsidRPr="00553877">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896C1" w14:textId="77777777" w:rsidR="00553877" w:rsidRPr="00553877" w:rsidRDefault="00553877" w:rsidP="00C26A72">
                  <w:pPr>
                    <w:pStyle w:val="rowtabella0"/>
                    <w:jc w:val="center"/>
                    <w:rPr>
                      <w:color w:val="002060"/>
                    </w:rPr>
                  </w:pPr>
                  <w:r w:rsidRPr="00553877">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C5B2E" w14:textId="77777777" w:rsidR="00553877" w:rsidRPr="00553877" w:rsidRDefault="00553877" w:rsidP="00C26A72">
                  <w:pPr>
                    <w:pStyle w:val="rowtabella0"/>
                    <w:jc w:val="center"/>
                    <w:rPr>
                      <w:color w:val="002060"/>
                    </w:rPr>
                  </w:pPr>
                  <w:r w:rsidRPr="00553877">
                    <w:rPr>
                      <w:color w:val="002060"/>
                    </w:rPr>
                    <w:t> </w:t>
                  </w:r>
                </w:p>
              </w:tc>
            </w:tr>
            <w:tr w:rsidR="00553877" w:rsidRPr="00553877" w14:paraId="5F064E39" w14:textId="77777777" w:rsidTr="00C26A72">
              <w:tc>
                <w:tcPr>
                  <w:tcW w:w="4700" w:type="dxa"/>
                  <w:gridSpan w:val="4"/>
                  <w:tcBorders>
                    <w:top w:val="nil"/>
                    <w:left w:val="nil"/>
                    <w:bottom w:val="nil"/>
                    <w:right w:val="nil"/>
                  </w:tcBorders>
                  <w:tcMar>
                    <w:top w:w="20" w:type="dxa"/>
                    <w:left w:w="20" w:type="dxa"/>
                    <w:bottom w:w="20" w:type="dxa"/>
                    <w:right w:w="20" w:type="dxa"/>
                  </w:tcMar>
                  <w:vAlign w:val="center"/>
                  <w:hideMark/>
                </w:tcPr>
                <w:p w14:paraId="4CF1458F" w14:textId="77777777" w:rsidR="00553877" w:rsidRPr="00553877" w:rsidRDefault="00553877" w:rsidP="00C26A72">
                  <w:pPr>
                    <w:pStyle w:val="rowtabella0"/>
                    <w:rPr>
                      <w:color w:val="002060"/>
                    </w:rPr>
                  </w:pPr>
                  <w:r w:rsidRPr="00553877">
                    <w:rPr>
                      <w:color w:val="002060"/>
                    </w:rPr>
                    <w:t>(1) - disputata il 14/04/2022</w:t>
                  </w:r>
                </w:p>
              </w:tc>
            </w:tr>
            <w:tr w:rsidR="00553877" w:rsidRPr="00553877" w14:paraId="154B12E5" w14:textId="77777777" w:rsidTr="00C26A72">
              <w:tc>
                <w:tcPr>
                  <w:tcW w:w="4700" w:type="dxa"/>
                  <w:gridSpan w:val="4"/>
                  <w:tcBorders>
                    <w:top w:val="nil"/>
                    <w:left w:val="nil"/>
                    <w:bottom w:val="nil"/>
                    <w:right w:val="nil"/>
                  </w:tcBorders>
                  <w:tcMar>
                    <w:top w:w="20" w:type="dxa"/>
                    <w:left w:w="20" w:type="dxa"/>
                    <w:bottom w:w="20" w:type="dxa"/>
                    <w:right w:w="20" w:type="dxa"/>
                  </w:tcMar>
                  <w:vAlign w:val="center"/>
                  <w:hideMark/>
                </w:tcPr>
                <w:p w14:paraId="0FF3C14B" w14:textId="77777777" w:rsidR="00553877" w:rsidRPr="00553877" w:rsidRDefault="00553877" w:rsidP="00C26A72">
                  <w:pPr>
                    <w:pStyle w:val="rowtabella0"/>
                    <w:rPr>
                      <w:color w:val="002060"/>
                    </w:rPr>
                  </w:pPr>
                  <w:r w:rsidRPr="00553877">
                    <w:rPr>
                      <w:color w:val="002060"/>
                    </w:rPr>
                    <w:t>(2) - disputata il 12/04/2022</w:t>
                  </w:r>
                </w:p>
              </w:tc>
            </w:tr>
          </w:tbl>
          <w:p w14:paraId="7C209AF4" w14:textId="77777777" w:rsidR="00553877" w:rsidRPr="00553877" w:rsidRDefault="00553877" w:rsidP="00C26A72">
            <w:pPr>
              <w:rPr>
                <w:color w:val="002060"/>
              </w:rPr>
            </w:pPr>
          </w:p>
        </w:tc>
      </w:tr>
    </w:tbl>
    <w:p w14:paraId="4269A65B" w14:textId="77777777" w:rsidR="00553877" w:rsidRPr="00553877" w:rsidRDefault="00553877" w:rsidP="00553877">
      <w:pPr>
        <w:pStyle w:val="breakline"/>
        <w:rPr>
          <w:rFonts w:eastAsiaTheme="minorEastAsia"/>
          <w:color w:val="002060"/>
        </w:rPr>
      </w:pPr>
    </w:p>
    <w:p w14:paraId="6A1FBDEF" w14:textId="77777777" w:rsidR="00553877" w:rsidRPr="00553877" w:rsidRDefault="00553877" w:rsidP="00553877">
      <w:pPr>
        <w:pStyle w:val="breakline"/>
        <w:rPr>
          <w:color w:val="002060"/>
        </w:rPr>
      </w:pPr>
    </w:p>
    <w:p w14:paraId="5EC66199" w14:textId="77777777" w:rsidR="00553877" w:rsidRPr="00553877" w:rsidRDefault="00553877" w:rsidP="00553877">
      <w:pPr>
        <w:pStyle w:val="titoloprinc0"/>
        <w:rPr>
          <w:color w:val="002060"/>
        </w:rPr>
      </w:pPr>
      <w:r w:rsidRPr="00553877">
        <w:rPr>
          <w:color w:val="002060"/>
        </w:rPr>
        <w:t>GIUDICE SPORTIVO</w:t>
      </w:r>
    </w:p>
    <w:p w14:paraId="7B9B1A5F" w14:textId="77777777" w:rsidR="00553877" w:rsidRPr="00553877" w:rsidRDefault="00553877" w:rsidP="00553877">
      <w:pPr>
        <w:pStyle w:val="diffida"/>
        <w:rPr>
          <w:color w:val="002060"/>
        </w:rPr>
      </w:pPr>
      <w:r w:rsidRPr="00553877">
        <w:rPr>
          <w:color w:val="002060"/>
        </w:rPr>
        <w:t>Il Sostituto Giudice Sportivo Federica Sorrentino, nella seduta del 16/04/2022 ha adottato le decisioni che di seguito integralmente si riportano:</w:t>
      </w:r>
    </w:p>
    <w:p w14:paraId="084FAF04" w14:textId="77777777" w:rsidR="00553877" w:rsidRPr="00553877" w:rsidRDefault="00553877" w:rsidP="00553877">
      <w:pPr>
        <w:pStyle w:val="titolo10"/>
        <w:rPr>
          <w:color w:val="002060"/>
        </w:rPr>
      </w:pPr>
      <w:r w:rsidRPr="00553877">
        <w:rPr>
          <w:color w:val="002060"/>
        </w:rPr>
        <w:t xml:space="preserve">GARE DEL 12/ 4/2022 </w:t>
      </w:r>
    </w:p>
    <w:p w14:paraId="73F9F3B5" w14:textId="77777777" w:rsidR="00553877" w:rsidRPr="00553877" w:rsidRDefault="00553877" w:rsidP="00553877">
      <w:pPr>
        <w:pStyle w:val="titolo7a"/>
        <w:rPr>
          <w:color w:val="002060"/>
        </w:rPr>
      </w:pPr>
      <w:r w:rsidRPr="00553877">
        <w:rPr>
          <w:color w:val="002060"/>
        </w:rPr>
        <w:t xml:space="preserve">PROVVEDIMENTI DISCIPLINARI </w:t>
      </w:r>
    </w:p>
    <w:p w14:paraId="57075CFD" w14:textId="77777777" w:rsidR="00553877" w:rsidRPr="00553877" w:rsidRDefault="00553877" w:rsidP="00553877">
      <w:pPr>
        <w:pStyle w:val="titolo7b0"/>
        <w:rPr>
          <w:color w:val="002060"/>
        </w:rPr>
      </w:pPr>
      <w:r w:rsidRPr="00553877">
        <w:rPr>
          <w:color w:val="002060"/>
        </w:rPr>
        <w:lastRenderedPageBreak/>
        <w:t xml:space="preserve">In base alle risultanze degli atti ufficiali sono state deliberate le seguenti sanzioni disciplinari. </w:t>
      </w:r>
    </w:p>
    <w:p w14:paraId="50874806" w14:textId="77777777" w:rsidR="00553877" w:rsidRPr="00553877" w:rsidRDefault="00553877" w:rsidP="00553877">
      <w:pPr>
        <w:pStyle w:val="titolo30"/>
        <w:rPr>
          <w:color w:val="002060"/>
        </w:rPr>
      </w:pPr>
      <w:r w:rsidRPr="00553877">
        <w:rPr>
          <w:color w:val="002060"/>
        </w:rPr>
        <w:t xml:space="preserve">CALCIATORI NON ESPULSI </w:t>
      </w:r>
    </w:p>
    <w:p w14:paraId="70E30085" w14:textId="77777777" w:rsidR="00553877" w:rsidRPr="00553877" w:rsidRDefault="00553877" w:rsidP="00553877">
      <w:pPr>
        <w:pStyle w:val="titolo20"/>
        <w:rPr>
          <w:color w:val="002060"/>
        </w:rPr>
      </w:pPr>
      <w:r w:rsidRPr="005538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3877" w:rsidRPr="00553877" w14:paraId="533DEA8E" w14:textId="77777777" w:rsidTr="00C26A72">
        <w:tc>
          <w:tcPr>
            <w:tcW w:w="2200" w:type="dxa"/>
            <w:tcMar>
              <w:top w:w="20" w:type="dxa"/>
              <w:left w:w="20" w:type="dxa"/>
              <w:bottom w:w="20" w:type="dxa"/>
              <w:right w:w="20" w:type="dxa"/>
            </w:tcMar>
            <w:vAlign w:val="center"/>
            <w:hideMark/>
          </w:tcPr>
          <w:p w14:paraId="4F97CF33" w14:textId="77777777" w:rsidR="00553877" w:rsidRPr="00553877" w:rsidRDefault="00553877" w:rsidP="00C26A72">
            <w:pPr>
              <w:pStyle w:val="movimento"/>
              <w:rPr>
                <w:color w:val="002060"/>
              </w:rPr>
            </w:pPr>
            <w:r w:rsidRPr="00553877">
              <w:rPr>
                <w:color w:val="002060"/>
              </w:rPr>
              <w:t>TAMBURRINI LUCA</w:t>
            </w:r>
          </w:p>
        </w:tc>
        <w:tc>
          <w:tcPr>
            <w:tcW w:w="2200" w:type="dxa"/>
            <w:tcMar>
              <w:top w:w="20" w:type="dxa"/>
              <w:left w:w="20" w:type="dxa"/>
              <w:bottom w:w="20" w:type="dxa"/>
              <w:right w:w="20" w:type="dxa"/>
            </w:tcMar>
            <w:vAlign w:val="center"/>
            <w:hideMark/>
          </w:tcPr>
          <w:p w14:paraId="0DF4AC20" w14:textId="77777777" w:rsidR="00553877" w:rsidRPr="00553877" w:rsidRDefault="00553877" w:rsidP="00C26A72">
            <w:pPr>
              <w:pStyle w:val="movimento2"/>
              <w:rPr>
                <w:color w:val="002060"/>
              </w:rPr>
            </w:pPr>
            <w:r w:rsidRPr="00553877">
              <w:rPr>
                <w:color w:val="002060"/>
              </w:rPr>
              <w:t xml:space="preserve">(NUOVA JUVENTINA FFC) </w:t>
            </w:r>
          </w:p>
        </w:tc>
        <w:tc>
          <w:tcPr>
            <w:tcW w:w="800" w:type="dxa"/>
            <w:tcMar>
              <w:top w:w="20" w:type="dxa"/>
              <w:left w:w="20" w:type="dxa"/>
              <w:bottom w:w="20" w:type="dxa"/>
              <w:right w:w="20" w:type="dxa"/>
            </w:tcMar>
            <w:vAlign w:val="center"/>
            <w:hideMark/>
          </w:tcPr>
          <w:p w14:paraId="7E7BFDDF"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75C74154"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78223450" w14:textId="77777777" w:rsidR="00553877" w:rsidRPr="00553877" w:rsidRDefault="00553877" w:rsidP="00C26A72">
            <w:pPr>
              <w:pStyle w:val="movimento2"/>
              <w:rPr>
                <w:color w:val="002060"/>
              </w:rPr>
            </w:pPr>
            <w:r w:rsidRPr="00553877">
              <w:rPr>
                <w:color w:val="002060"/>
              </w:rPr>
              <w:t> </w:t>
            </w:r>
          </w:p>
        </w:tc>
      </w:tr>
    </w:tbl>
    <w:p w14:paraId="095C2F6B" w14:textId="77777777" w:rsidR="00553877" w:rsidRPr="00553877" w:rsidRDefault="00553877" w:rsidP="00553877">
      <w:pPr>
        <w:pStyle w:val="titolo10"/>
        <w:rPr>
          <w:rFonts w:eastAsiaTheme="minorEastAsia"/>
          <w:color w:val="002060"/>
        </w:rPr>
      </w:pPr>
      <w:r w:rsidRPr="00553877">
        <w:rPr>
          <w:color w:val="002060"/>
        </w:rPr>
        <w:t xml:space="preserve">GARE DEL 13/ 4/2022 </w:t>
      </w:r>
    </w:p>
    <w:p w14:paraId="3093C994" w14:textId="77777777" w:rsidR="00553877" w:rsidRPr="00553877" w:rsidRDefault="00553877" w:rsidP="00553877">
      <w:pPr>
        <w:pStyle w:val="titolo7a"/>
        <w:rPr>
          <w:color w:val="002060"/>
        </w:rPr>
      </w:pPr>
      <w:r w:rsidRPr="00553877">
        <w:rPr>
          <w:color w:val="002060"/>
        </w:rPr>
        <w:t xml:space="preserve">PROVVEDIMENTI DISCIPLINARI </w:t>
      </w:r>
    </w:p>
    <w:p w14:paraId="30A904F7" w14:textId="77777777" w:rsidR="00553877" w:rsidRPr="00553877" w:rsidRDefault="00553877" w:rsidP="00553877">
      <w:pPr>
        <w:pStyle w:val="titolo7b0"/>
        <w:rPr>
          <w:color w:val="002060"/>
        </w:rPr>
      </w:pPr>
      <w:r w:rsidRPr="00553877">
        <w:rPr>
          <w:color w:val="002060"/>
        </w:rPr>
        <w:t xml:space="preserve">In base alle risultanze degli atti ufficiali sono state deliberate le seguenti sanzioni disciplinari. </w:t>
      </w:r>
    </w:p>
    <w:p w14:paraId="5F30352C" w14:textId="77777777" w:rsidR="00553877" w:rsidRPr="00553877" w:rsidRDefault="00553877" w:rsidP="00553877">
      <w:pPr>
        <w:pStyle w:val="titolo30"/>
        <w:rPr>
          <w:color w:val="002060"/>
        </w:rPr>
      </w:pPr>
      <w:r w:rsidRPr="00553877">
        <w:rPr>
          <w:color w:val="002060"/>
        </w:rPr>
        <w:t xml:space="preserve">CALCIATORI NON ESPULSI </w:t>
      </w:r>
    </w:p>
    <w:p w14:paraId="5774B0B9" w14:textId="77777777" w:rsidR="00553877" w:rsidRPr="00553877" w:rsidRDefault="00553877" w:rsidP="00553877">
      <w:pPr>
        <w:pStyle w:val="titolo20"/>
        <w:rPr>
          <w:color w:val="002060"/>
        </w:rPr>
      </w:pPr>
      <w:r w:rsidRPr="0055387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3877" w:rsidRPr="00553877" w14:paraId="1CDDEA87" w14:textId="77777777" w:rsidTr="00C26A72">
        <w:tc>
          <w:tcPr>
            <w:tcW w:w="2200" w:type="dxa"/>
            <w:tcMar>
              <w:top w:w="20" w:type="dxa"/>
              <w:left w:w="20" w:type="dxa"/>
              <w:bottom w:w="20" w:type="dxa"/>
              <w:right w:w="20" w:type="dxa"/>
            </w:tcMar>
            <w:vAlign w:val="center"/>
            <w:hideMark/>
          </w:tcPr>
          <w:p w14:paraId="32AC9DF2" w14:textId="77777777" w:rsidR="00553877" w:rsidRPr="00553877" w:rsidRDefault="00553877" w:rsidP="00C26A72">
            <w:pPr>
              <w:pStyle w:val="movimento"/>
              <w:rPr>
                <w:color w:val="002060"/>
              </w:rPr>
            </w:pPr>
            <w:r w:rsidRPr="00553877">
              <w:rPr>
                <w:color w:val="002060"/>
              </w:rPr>
              <w:t>RICORDI CARLO</w:t>
            </w:r>
          </w:p>
        </w:tc>
        <w:tc>
          <w:tcPr>
            <w:tcW w:w="2200" w:type="dxa"/>
            <w:tcMar>
              <w:top w:w="20" w:type="dxa"/>
              <w:left w:w="20" w:type="dxa"/>
              <w:bottom w:w="20" w:type="dxa"/>
              <w:right w:w="20" w:type="dxa"/>
            </w:tcMar>
            <w:vAlign w:val="center"/>
            <w:hideMark/>
          </w:tcPr>
          <w:p w14:paraId="2334269B" w14:textId="77777777" w:rsidR="00553877" w:rsidRPr="00553877" w:rsidRDefault="00553877" w:rsidP="00C26A72">
            <w:pPr>
              <w:pStyle w:val="movimento2"/>
              <w:rPr>
                <w:color w:val="002060"/>
              </w:rPr>
            </w:pPr>
            <w:r w:rsidRPr="00553877">
              <w:rPr>
                <w:color w:val="002060"/>
              </w:rPr>
              <w:t xml:space="preserve">(AUDAX 1970 </w:t>
            </w:r>
            <w:proofErr w:type="gramStart"/>
            <w:r w:rsidRPr="00553877">
              <w:rPr>
                <w:color w:val="002060"/>
              </w:rPr>
              <w:t>S.ANGELO</w:t>
            </w:r>
            <w:proofErr w:type="gramEnd"/>
            <w:r w:rsidRPr="00553877">
              <w:rPr>
                <w:color w:val="002060"/>
              </w:rPr>
              <w:t xml:space="preserve">) </w:t>
            </w:r>
          </w:p>
        </w:tc>
        <w:tc>
          <w:tcPr>
            <w:tcW w:w="800" w:type="dxa"/>
            <w:tcMar>
              <w:top w:w="20" w:type="dxa"/>
              <w:left w:w="20" w:type="dxa"/>
              <w:bottom w:w="20" w:type="dxa"/>
              <w:right w:w="20" w:type="dxa"/>
            </w:tcMar>
            <w:vAlign w:val="center"/>
            <w:hideMark/>
          </w:tcPr>
          <w:p w14:paraId="22B9CC0C"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4CD5A3A1"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3AF324F7" w14:textId="77777777" w:rsidR="00553877" w:rsidRPr="00553877" w:rsidRDefault="00553877" w:rsidP="00C26A72">
            <w:pPr>
              <w:pStyle w:val="movimento2"/>
              <w:rPr>
                <w:color w:val="002060"/>
              </w:rPr>
            </w:pPr>
            <w:r w:rsidRPr="00553877">
              <w:rPr>
                <w:color w:val="002060"/>
              </w:rPr>
              <w:t> </w:t>
            </w:r>
          </w:p>
        </w:tc>
      </w:tr>
    </w:tbl>
    <w:p w14:paraId="087B0BDF" w14:textId="77777777" w:rsidR="00553877" w:rsidRPr="00553877" w:rsidRDefault="00553877" w:rsidP="00553877">
      <w:pPr>
        <w:pStyle w:val="titolo20"/>
        <w:rPr>
          <w:rFonts w:eastAsiaTheme="minorEastAsia"/>
          <w:color w:val="002060"/>
        </w:rPr>
      </w:pPr>
      <w:r w:rsidRPr="005538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3877" w:rsidRPr="00553877" w14:paraId="57882E04" w14:textId="77777777" w:rsidTr="00C26A72">
        <w:tc>
          <w:tcPr>
            <w:tcW w:w="2200" w:type="dxa"/>
            <w:tcMar>
              <w:top w:w="20" w:type="dxa"/>
              <w:left w:w="20" w:type="dxa"/>
              <w:bottom w:w="20" w:type="dxa"/>
              <w:right w:w="20" w:type="dxa"/>
            </w:tcMar>
            <w:vAlign w:val="center"/>
            <w:hideMark/>
          </w:tcPr>
          <w:p w14:paraId="738320C8" w14:textId="77777777" w:rsidR="00553877" w:rsidRPr="00553877" w:rsidRDefault="00553877" w:rsidP="00C26A72">
            <w:pPr>
              <w:pStyle w:val="movimento"/>
              <w:rPr>
                <w:color w:val="002060"/>
              </w:rPr>
            </w:pPr>
            <w:r w:rsidRPr="00553877">
              <w:rPr>
                <w:color w:val="002060"/>
              </w:rPr>
              <w:t>MARTA ANTONIO</w:t>
            </w:r>
          </w:p>
        </w:tc>
        <w:tc>
          <w:tcPr>
            <w:tcW w:w="2200" w:type="dxa"/>
            <w:tcMar>
              <w:top w:w="20" w:type="dxa"/>
              <w:left w:w="20" w:type="dxa"/>
              <w:bottom w:w="20" w:type="dxa"/>
              <w:right w:w="20" w:type="dxa"/>
            </w:tcMar>
            <w:vAlign w:val="center"/>
            <w:hideMark/>
          </w:tcPr>
          <w:p w14:paraId="088D9065" w14:textId="77777777" w:rsidR="00553877" w:rsidRPr="00553877" w:rsidRDefault="00553877" w:rsidP="00C26A72">
            <w:pPr>
              <w:pStyle w:val="movimento2"/>
              <w:rPr>
                <w:color w:val="002060"/>
              </w:rPr>
            </w:pPr>
            <w:r w:rsidRPr="00553877">
              <w:rPr>
                <w:color w:val="002060"/>
              </w:rPr>
              <w:t xml:space="preserve">(AUDAX 1970 </w:t>
            </w:r>
            <w:proofErr w:type="gramStart"/>
            <w:r w:rsidRPr="00553877">
              <w:rPr>
                <w:color w:val="002060"/>
              </w:rPr>
              <w:t>S.ANGELO</w:t>
            </w:r>
            <w:proofErr w:type="gramEnd"/>
            <w:r w:rsidRPr="00553877">
              <w:rPr>
                <w:color w:val="002060"/>
              </w:rPr>
              <w:t xml:space="preserve">) </w:t>
            </w:r>
          </w:p>
        </w:tc>
        <w:tc>
          <w:tcPr>
            <w:tcW w:w="800" w:type="dxa"/>
            <w:tcMar>
              <w:top w:w="20" w:type="dxa"/>
              <w:left w:w="20" w:type="dxa"/>
              <w:bottom w:w="20" w:type="dxa"/>
              <w:right w:w="20" w:type="dxa"/>
            </w:tcMar>
            <w:vAlign w:val="center"/>
            <w:hideMark/>
          </w:tcPr>
          <w:p w14:paraId="39E9305C"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41F0FFB4"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558E84C4" w14:textId="77777777" w:rsidR="00553877" w:rsidRPr="00553877" w:rsidRDefault="00553877" w:rsidP="00C26A72">
            <w:pPr>
              <w:pStyle w:val="movimento2"/>
              <w:rPr>
                <w:color w:val="002060"/>
              </w:rPr>
            </w:pPr>
            <w:r w:rsidRPr="00553877">
              <w:rPr>
                <w:color w:val="002060"/>
              </w:rPr>
              <w:t> </w:t>
            </w:r>
          </w:p>
        </w:tc>
      </w:tr>
    </w:tbl>
    <w:p w14:paraId="1E5A2EFD" w14:textId="77777777" w:rsidR="00553877" w:rsidRPr="00553877" w:rsidRDefault="00553877" w:rsidP="00553877">
      <w:pPr>
        <w:pStyle w:val="titolo20"/>
        <w:rPr>
          <w:rFonts w:eastAsiaTheme="minorEastAsia"/>
          <w:color w:val="002060"/>
        </w:rPr>
      </w:pPr>
      <w:r w:rsidRPr="005538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3877" w:rsidRPr="00553877" w14:paraId="264E0C76" w14:textId="77777777" w:rsidTr="00C26A72">
        <w:tc>
          <w:tcPr>
            <w:tcW w:w="2200" w:type="dxa"/>
            <w:tcMar>
              <w:top w:w="20" w:type="dxa"/>
              <w:left w:w="20" w:type="dxa"/>
              <w:bottom w:w="20" w:type="dxa"/>
              <w:right w:w="20" w:type="dxa"/>
            </w:tcMar>
            <w:vAlign w:val="center"/>
            <w:hideMark/>
          </w:tcPr>
          <w:p w14:paraId="04C96A18" w14:textId="77777777" w:rsidR="00553877" w:rsidRPr="00553877" w:rsidRDefault="00553877" w:rsidP="00C26A72">
            <w:pPr>
              <w:pStyle w:val="movimento"/>
              <w:rPr>
                <w:color w:val="002060"/>
              </w:rPr>
            </w:pPr>
            <w:r w:rsidRPr="00553877">
              <w:rPr>
                <w:color w:val="002060"/>
              </w:rPr>
              <w:t>BARTOLACCI PIETRO</w:t>
            </w:r>
          </w:p>
        </w:tc>
        <w:tc>
          <w:tcPr>
            <w:tcW w:w="2200" w:type="dxa"/>
            <w:tcMar>
              <w:top w:w="20" w:type="dxa"/>
              <w:left w:w="20" w:type="dxa"/>
              <w:bottom w:w="20" w:type="dxa"/>
              <w:right w:w="20" w:type="dxa"/>
            </w:tcMar>
            <w:vAlign w:val="center"/>
            <w:hideMark/>
          </w:tcPr>
          <w:p w14:paraId="3DF7C774" w14:textId="77777777" w:rsidR="00553877" w:rsidRPr="00553877" w:rsidRDefault="00553877" w:rsidP="00C26A72">
            <w:pPr>
              <w:pStyle w:val="movimento2"/>
              <w:rPr>
                <w:color w:val="002060"/>
              </w:rPr>
            </w:pPr>
            <w:r w:rsidRPr="00553877">
              <w:rPr>
                <w:color w:val="002060"/>
              </w:rPr>
              <w:t xml:space="preserve">(AUDAX 1970 </w:t>
            </w:r>
            <w:proofErr w:type="gramStart"/>
            <w:r w:rsidRPr="00553877">
              <w:rPr>
                <w:color w:val="002060"/>
              </w:rPr>
              <w:t>S.ANGELO</w:t>
            </w:r>
            <w:proofErr w:type="gramEnd"/>
            <w:r w:rsidRPr="00553877">
              <w:rPr>
                <w:color w:val="002060"/>
              </w:rPr>
              <w:t xml:space="preserve">) </w:t>
            </w:r>
          </w:p>
        </w:tc>
        <w:tc>
          <w:tcPr>
            <w:tcW w:w="800" w:type="dxa"/>
            <w:tcMar>
              <w:top w:w="20" w:type="dxa"/>
              <w:left w:w="20" w:type="dxa"/>
              <w:bottom w:w="20" w:type="dxa"/>
              <w:right w:w="20" w:type="dxa"/>
            </w:tcMar>
            <w:vAlign w:val="center"/>
            <w:hideMark/>
          </w:tcPr>
          <w:p w14:paraId="65AB7179"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7D2D21F8" w14:textId="77777777" w:rsidR="00553877" w:rsidRPr="00553877" w:rsidRDefault="00553877" w:rsidP="00C26A72">
            <w:pPr>
              <w:pStyle w:val="movimento"/>
              <w:rPr>
                <w:color w:val="002060"/>
              </w:rPr>
            </w:pPr>
            <w:r w:rsidRPr="00553877">
              <w:rPr>
                <w:color w:val="002060"/>
              </w:rPr>
              <w:t> </w:t>
            </w:r>
          </w:p>
        </w:tc>
        <w:tc>
          <w:tcPr>
            <w:tcW w:w="2200" w:type="dxa"/>
            <w:tcMar>
              <w:top w:w="20" w:type="dxa"/>
              <w:left w:w="20" w:type="dxa"/>
              <w:bottom w:w="20" w:type="dxa"/>
              <w:right w:w="20" w:type="dxa"/>
            </w:tcMar>
            <w:vAlign w:val="center"/>
            <w:hideMark/>
          </w:tcPr>
          <w:p w14:paraId="477D2054" w14:textId="77777777" w:rsidR="00553877" w:rsidRPr="00553877" w:rsidRDefault="00553877" w:rsidP="00C26A72">
            <w:pPr>
              <w:pStyle w:val="movimento2"/>
              <w:rPr>
                <w:color w:val="002060"/>
              </w:rPr>
            </w:pPr>
            <w:r w:rsidRPr="00553877">
              <w:rPr>
                <w:color w:val="002060"/>
              </w:rPr>
              <w:t> </w:t>
            </w:r>
          </w:p>
        </w:tc>
      </w:tr>
    </w:tbl>
    <w:p w14:paraId="1B40CB75" w14:textId="77777777" w:rsidR="00553877" w:rsidRPr="00553877" w:rsidRDefault="00553877" w:rsidP="00553877">
      <w:pPr>
        <w:pStyle w:val="breakline"/>
        <w:rPr>
          <w:color w:val="002060"/>
        </w:rPr>
      </w:pPr>
    </w:p>
    <w:p w14:paraId="1FCA1103" w14:textId="77777777" w:rsidR="00553877" w:rsidRPr="00553877" w:rsidRDefault="00553877" w:rsidP="00553877">
      <w:pPr>
        <w:ind w:left="4956"/>
        <w:rPr>
          <w:rFonts w:ascii="Arial" w:hAnsi="Arial" w:cs="Arial"/>
          <w:noProof/>
          <w:color w:val="002060"/>
          <w:sz w:val="22"/>
          <w:szCs w:val="22"/>
        </w:rPr>
      </w:pPr>
      <w:r w:rsidRPr="00553877">
        <w:rPr>
          <w:rFonts w:ascii="Arial" w:hAnsi="Arial" w:cs="Arial"/>
          <w:noProof/>
          <w:color w:val="002060"/>
          <w:sz w:val="22"/>
          <w:szCs w:val="22"/>
        </w:rPr>
        <w:t>F.to IL SOSTITUTO GIUDICE SPORTIVO      </w:t>
      </w:r>
    </w:p>
    <w:p w14:paraId="25FB5AD6" w14:textId="77777777" w:rsidR="00553877" w:rsidRPr="00553877" w:rsidRDefault="00553877" w:rsidP="00553877">
      <w:pPr>
        <w:pStyle w:val="breakline"/>
        <w:rPr>
          <w:rFonts w:eastAsiaTheme="minorEastAsia"/>
          <w:color w:val="002060"/>
        </w:rPr>
      </w:pPr>
      <w:r w:rsidRPr="00553877">
        <w:rPr>
          <w:rFonts w:ascii="Arial" w:hAnsi="Arial" w:cs="Arial"/>
          <w:noProof/>
          <w:color w:val="002060"/>
          <w:sz w:val="22"/>
          <w:szCs w:val="22"/>
        </w:rPr>
        <w:t xml:space="preserve"> </w:t>
      </w:r>
      <w:r w:rsidRPr="00553877">
        <w:rPr>
          <w:rFonts w:ascii="Arial" w:hAnsi="Arial" w:cs="Arial"/>
          <w:noProof/>
          <w:color w:val="002060"/>
          <w:sz w:val="22"/>
          <w:szCs w:val="22"/>
        </w:rPr>
        <w:tab/>
      </w:r>
      <w:r w:rsidRPr="00553877">
        <w:rPr>
          <w:rFonts w:ascii="Arial" w:hAnsi="Arial" w:cs="Arial"/>
          <w:noProof/>
          <w:color w:val="002060"/>
          <w:sz w:val="22"/>
          <w:szCs w:val="22"/>
        </w:rPr>
        <w:tab/>
      </w:r>
      <w:r w:rsidRPr="00553877">
        <w:rPr>
          <w:rFonts w:ascii="Arial" w:hAnsi="Arial" w:cs="Arial"/>
          <w:noProof/>
          <w:color w:val="002060"/>
          <w:sz w:val="22"/>
          <w:szCs w:val="22"/>
        </w:rPr>
        <w:tab/>
      </w:r>
      <w:r w:rsidRPr="00553877">
        <w:rPr>
          <w:rFonts w:ascii="Arial" w:hAnsi="Arial" w:cs="Arial"/>
          <w:noProof/>
          <w:color w:val="002060"/>
          <w:sz w:val="22"/>
          <w:szCs w:val="22"/>
        </w:rPr>
        <w:tab/>
      </w:r>
      <w:r w:rsidRPr="00553877">
        <w:rPr>
          <w:rFonts w:ascii="Arial" w:hAnsi="Arial" w:cs="Arial"/>
          <w:noProof/>
          <w:color w:val="002060"/>
          <w:sz w:val="22"/>
          <w:szCs w:val="22"/>
        </w:rPr>
        <w:tab/>
      </w:r>
      <w:r w:rsidRPr="00553877">
        <w:rPr>
          <w:rFonts w:ascii="Arial" w:hAnsi="Arial" w:cs="Arial"/>
          <w:noProof/>
          <w:color w:val="002060"/>
          <w:sz w:val="22"/>
          <w:szCs w:val="22"/>
        </w:rPr>
        <w:tab/>
        <w:t xml:space="preserve">   </w:t>
      </w:r>
      <w:r w:rsidRPr="00553877">
        <w:rPr>
          <w:rFonts w:ascii="Arial" w:hAnsi="Arial" w:cs="Arial"/>
          <w:noProof/>
          <w:color w:val="002060"/>
          <w:sz w:val="22"/>
          <w:szCs w:val="22"/>
        </w:rPr>
        <w:tab/>
        <w:t xml:space="preserve">                Federica Sorrentino</w:t>
      </w:r>
    </w:p>
    <w:p w14:paraId="36D886CE" w14:textId="77777777" w:rsidR="00553877" w:rsidRPr="00553877" w:rsidRDefault="00553877" w:rsidP="00553877">
      <w:pPr>
        <w:pStyle w:val="breakline"/>
        <w:rPr>
          <w:rFonts w:eastAsiaTheme="minorEastAsia"/>
          <w:color w:val="002060"/>
        </w:rPr>
      </w:pPr>
    </w:p>
    <w:p w14:paraId="2BB8561E" w14:textId="77777777" w:rsidR="00553877" w:rsidRPr="00553877" w:rsidRDefault="00553877" w:rsidP="00553877">
      <w:pPr>
        <w:pStyle w:val="titoloprinc0"/>
        <w:rPr>
          <w:color w:val="002060"/>
        </w:rPr>
      </w:pPr>
      <w:r w:rsidRPr="00553877">
        <w:rPr>
          <w:color w:val="002060"/>
        </w:rPr>
        <w:t>CLASSIFICA</w:t>
      </w:r>
    </w:p>
    <w:p w14:paraId="59CC8919" w14:textId="77777777" w:rsidR="00553877" w:rsidRPr="00553877" w:rsidRDefault="00553877" w:rsidP="00553877">
      <w:pPr>
        <w:pStyle w:val="breakline"/>
        <w:rPr>
          <w:color w:val="002060"/>
        </w:rPr>
      </w:pPr>
    </w:p>
    <w:p w14:paraId="16B479DF" w14:textId="77777777" w:rsidR="00553877" w:rsidRPr="00553877" w:rsidRDefault="00553877" w:rsidP="00553877">
      <w:pPr>
        <w:pStyle w:val="breakline"/>
        <w:rPr>
          <w:color w:val="002060"/>
        </w:rPr>
      </w:pPr>
    </w:p>
    <w:p w14:paraId="24B4282B" w14:textId="77777777" w:rsidR="00553877" w:rsidRPr="00553877" w:rsidRDefault="00553877" w:rsidP="00553877">
      <w:pPr>
        <w:pStyle w:val="sottotitolocampionato10"/>
        <w:rPr>
          <w:color w:val="002060"/>
        </w:rPr>
      </w:pPr>
      <w:r w:rsidRPr="00553877">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3877" w:rsidRPr="00553877" w14:paraId="6386C70E" w14:textId="77777777" w:rsidTr="00C26A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5D064" w14:textId="77777777" w:rsidR="00553877" w:rsidRPr="00553877" w:rsidRDefault="00553877" w:rsidP="00C26A72">
            <w:pPr>
              <w:pStyle w:val="headertabella0"/>
              <w:rPr>
                <w:color w:val="002060"/>
              </w:rPr>
            </w:pPr>
            <w:r w:rsidRPr="005538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84CD7" w14:textId="77777777" w:rsidR="00553877" w:rsidRPr="00553877" w:rsidRDefault="00553877" w:rsidP="00C26A72">
            <w:pPr>
              <w:pStyle w:val="headertabella0"/>
              <w:rPr>
                <w:color w:val="002060"/>
              </w:rPr>
            </w:pPr>
            <w:r w:rsidRPr="005538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8BD02" w14:textId="77777777" w:rsidR="00553877" w:rsidRPr="00553877" w:rsidRDefault="00553877" w:rsidP="00C26A72">
            <w:pPr>
              <w:pStyle w:val="headertabella0"/>
              <w:rPr>
                <w:color w:val="002060"/>
              </w:rPr>
            </w:pPr>
            <w:r w:rsidRPr="005538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7B498" w14:textId="77777777" w:rsidR="00553877" w:rsidRPr="00553877" w:rsidRDefault="00553877" w:rsidP="00C26A72">
            <w:pPr>
              <w:pStyle w:val="headertabella0"/>
              <w:rPr>
                <w:color w:val="002060"/>
              </w:rPr>
            </w:pPr>
            <w:r w:rsidRPr="005538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7EDE8" w14:textId="77777777" w:rsidR="00553877" w:rsidRPr="00553877" w:rsidRDefault="00553877" w:rsidP="00C26A72">
            <w:pPr>
              <w:pStyle w:val="headertabella0"/>
              <w:rPr>
                <w:color w:val="002060"/>
              </w:rPr>
            </w:pPr>
            <w:r w:rsidRPr="005538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EAA14" w14:textId="77777777" w:rsidR="00553877" w:rsidRPr="00553877" w:rsidRDefault="00553877" w:rsidP="00C26A72">
            <w:pPr>
              <w:pStyle w:val="headertabella0"/>
              <w:rPr>
                <w:color w:val="002060"/>
              </w:rPr>
            </w:pPr>
            <w:r w:rsidRPr="005538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FC870" w14:textId="77777777" w:rsidR="00553877" w:rsidRPr="00553877" w:rsidRDefault="00553877" w:rsidP="00C26A72">
            <w:pPr>
              <w:pStyle w:val="headertabella0"/>
              <w:rPr>
                <w:color w:val="002060"/>
              </w:rPr>
            </w:pPr>
            <w:r w:rsidRPr="005538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93E3E" w14:textId="77777777" w:rsidR="00553877" w:rsidRPr="00553877" w:rsidRDefault="00553877" w:rsidP="00C26A72">
            <w:pPr>
              <w:pStyle w:val="headertabella0"/>
              <w:rPr>
                <w:color w:val="002060"/>
              </w:rPr>
            </w:pPr>
            <w:r w:rsidRPr="005538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583EC" w14:textId="77777777" w:rsidR="00553877" w:rsidRPr="00553877" w:rsidRDefault="00553877" w:rsidP="00C26A72">
            <w:pPr>
              <w:pStyle w:val="headertabella0"/>
              <w:rPr>
                <w:color w:val="002060"/>
              </w:rPr>
            </w:pPr>
            <w:r w:rsidRPr="005538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2E5CE" w14:textId="77777777" w:rsidR="00553877" w:rsidRPr="00553877" w:rsidRDefault="00553877" w:rsidP="00C26A72">
            <w:pPr>
              <w:pStyle w:val="headertabella0"/>
              <w:rPr>
                <w:color w:val="002060"/>
              </w:rPr>
            </w:pPr>
            <w:r w:rsidRPr="00553877">
              <w:rPr>
                <w:color w:val="002060"/>
              </w:rPr>
              <w:t>PE</w:t>
            </w:r>
          </w:p>
        </w:tc>
      </w:tr>
      <w:tr w:rsidR="00553877" w:rsidRPr="00553877" w14:paraId="0AA062D7" w14:textId="77777777" w:rsidTr="00C26A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8F5F45" w14:textId="77777777" w:rsidR="00553877" w:rsidRPr="00553877" w:rsidRDefault="00553877" w:rsidP="00C26A72">
            <w:pPr>
              <w:pStyle w:val="rowtabella0"/>
              <w:rPr>
                <w:color w:val="002060"/>
              </w:rPr>
            </w:pPr>
            <w:r w:rsidRPr="0055387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6A538" w14:textId="77777777" w:rsidR="00553877" w:rsidRPr="00553877" w:rsidRDefault="00553877" w:rsidP="00C26A72">
            <w:pPr>
              <w:pStyle w:val="rowtabella0"/>
              <w:jc w:val="center"/>
              <w:rPr>
                <w:color w:val="002060"/>
              </w:rPr>
            </w:pPr>
            <w:r w:rsidRPr="005538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D364C"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90375"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69777"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82BA"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CF2E3" w14:textId="77777777" w:rsidR="00553877" w:rsidRPr="00553877" w:rsidRDefault="00553877" w:rsidP="00C26A72">
            <w:pPr>
              <w:pStyle w:val="rowtabella0"/>
              <w:jc w:val="center"/>
              <w:rPr>
                <w:color w:val="002060"/>
              </w:rPr>
            </w:pPr>
            <w:r w:rsidRPr="005538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EB5BA" w14:textId="77777777" w:rsidR="00553877" w:rsidRPr="00553877" w:rsidRDefault="00553877" w:rsidP="00C26A72">
            <w:pPr>
              <w:pStyle w:val="rowtabella0"/>
              <w:jc w:val="center"/>
              <w:rPr>
                <w:color w:val="002060"/>
              </w:rPr>
            </w:pPr>
            <w:r w:rsidRPr="005538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E4A16" w14:textId="77777777" w:rsidR="00553877" w:rsidRPr="00553877" w:rsidRDefault="00553877" w:rsidP="00C26A72">
            <w:pPr>
              <w:pStyle w:val="rowtabella0"/>
              <w:jc w:val="center"/>
              <w:rPr>
                <w:color w:val="002060"/>
              </w:rPr>
            </w:pPr>
            <w:r w:rsidRPr="005538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CD33B" w14:textId="77777777" w:rsidR="00553877" w:rsidRPr="00553877" w:rsidRDefault="00553877" w:rsidP="00C26A72">
            <w:pPr>
              <w:pStyle w:val="rowtabella0"/>
              <w:jc w:val="center"/>
              <w:rPr>
                <w:color w:val="002060"/>
              </w:rPr>
            </w:pPr>
            <w:r w:rsidRPr="00553877">
              <w:rPr>
                <w:color w:val="002060"/>
              </w:rPr>
              <w:t>0</w:t>
            </w:r>
          </w:p>
        </w:tc>
      </w:tr>
      <w:tr w:rsidR="00553877" w:rsidRPr="00553877" w14:paraId="57B1C168"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C94DE" w14:textId="77777777" w:rsidR="00553877" w:rsidRPr="00553877" w:rsidRDefault="00553877" w:rsidP="00C26A72">
            <w:pPr>
              <w:pStyle w:val="rowtabella0"/>
              <w:rPr>
                <w:color w:val="002060"/>
                <w:lang w:val="en-US"/>
              </w:rPr>
            </w:pPr>
            <w:r w:rsidRPr="00553877">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7DC6C" w14:textId="77777777" w:rsidR="00553877" w:rsidRPr="00553877" w:rsidRDefault="00553877" w:rsidP="00C26A72">
            <w:pPr>
              <w:pStyle w:val="rowtabella0"/>
              <w:jc w:val="center"/>
              <w:rPr>
                <w:color w:val="002060"/>
              </w:rPr>
            </w:pPr>
            <w:r w:rsidRPr="005538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FD18F"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28E0"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EF9F"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5CDC"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434E" w14:textId="77777777" w:rsidR="00553877" w:rsidRPr="00553877" w:rsidRDefault="00553877" w:rsidP="00C26A72">
            <w:pPr>
              <w:pStyle w:val="rowtabella0"/>
              <w:jc w:val="center"/>
              <w:rPr>
                <w:color w:val="002060"/>
              </w:rPr>
            </w:pPr>
            <w:r w:rsidRPr="005538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DEA03" w14:textId="77777777" w:rsidR="00553877" w:rsidRPr="00553877" w:rsidRDefault="00553877" w:rsidP="00C26A72">
            <w:pPr>
              <w:pStyle w:val="rowtabella0"/>
              <w:jc w:val="center"/>
              <w:rPr>
                <w:color w:val="002060"/>
              </w:rPr>
            </w:pPr>
            <w:r w:rsidRPr="005538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7DC2"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614D" w14:textId="77777777" w:rsidR="00553877" w:rsidRPr="00553877" w:rsidRDefault="00553877" w:rsidP="00C26A72">
            <w:pPr>
              <w:pStyle w:val="rowtabella0"/>
              <w:jc w:val="center"/>
              <w:rPr>
                <w:color w:val="002060"/>
              </w:rPr>
            </w:pPr>
            <w:r w:rsidRPr="00553877">
              <w:rPr>
                <w:color w:val="002060"/>
              </w:rPr>
              <w:t>0</w:t>
            </w:r>
          </w:p>
        </w:tc>
      </w:tr>
      <w:tr w:rsidR="00553877" w:rsidRPr="00553877" w14:paraId="068DB156"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584FA" w14:textId="77777777" w:rsidR="00553877" w:rsidRPr="00553877" w:rsidRDefault="00553877" w:rsidP="00C26A72">
            <w:pPr>
              <w:pStyle w:val="rowtabella0"/>
              <w:rPr>
                <w:color w:val="002060"/>
              </w:rPr>
            </w:pPr>
            <w:r w:rsidRPr="00553877">
              <w:rPr>
                <w:color w:val="002060"/>
              </w:rPr>
              <w:t xml:space="preserve">A.S.D. </w:t>
            </w:r>
            <w:proofErr w:type="gramStart"/>
            <w:r w:rsidRPr="00553877">
              <w:rPr>
                <w:color w:val="002060"/>
              </w:rPr>
              <w:t>CITTA</w:t>
            </w:r>
            <w:proofErr w:type="gramEnd"/>
            <w:r w:rsidRPr="00553877">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4EA0"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427DE"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A3E05"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45DF"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73FD1"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843E4" w14:textId="77777777" w:rsidR="00553877" w:rsidRPr="00553877" w:rsidRDefault="00553877" w:rsidP="00C26A72">
            <w:pPr>
              <w:pStyle w:val="rowtabella0"/>
              <w:jc w:val="center"/>
              <w:rPr>
                <w:color w:val="002060"/>
              </w:rPr>
            </w:pPr>
            <w:r w:rsidRPr="005538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4B2E" w14:textId="77777777" w:rsidR="00553877" w:rsidRPr="00553877" w:rsidRDefault="00553877" w:rsidP="00C26A72">
            <w:pPr>
              <w:pStyle w:val="rowtabella0"/>
              <w:jc w:val="center"/>
              <w:rPr>
                <w:color w:val="002060"/>
              </w:rPr>
            </w:pPr>
            <w:r w:rsidRPr="005538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1D3F"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4C531" w14:textId="77777777" w:rsidR="00553877" w:rsidRPr="00553877" w:rsidRDefault="00553877" w:rsidP="00C26A72">
            <w:pPr>
              <w:pStyle w:val="rowtabella0"/>
              <w:jc w:val="center"/>
              <w:rPr>
                <w:color w:val="002060"/>
              </w:rPr>
            </w:pPr>
            <w:r w:rsidRPr="00553877">
              <w:rPr>
                <w:color w:val="002060"/>
              </w:rPr>
              <w:t>0</w:t>
            </w:r>
          </w:p>
        </w:tc>
      </w:tr>
      <w:tr w:rsidR="00553877" w:rsidRPr="00553877" w14:paraId="7D59C0C3"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8DD21" w14:textId="77777777" w:rsidR="00553877" w:rsidRPr="00553877" w:rsidRDefault="00553877" w:rsidP="00C26A72">
            <w:pPr>
              <w:pStyle w:val="rowtabella0"/>
              <w:rPr>
                <w:color w:val="002060"/>
              </w:rPr>
            </w:pPr>
            <w:r w:rsidRPr="0055387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E6E6"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1C9F7"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DDC5B"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B3772"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AE695"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CB79E" w14:textId="77777777" w:rsidR="00553877" w:rsidRPr="00553877" w:rsidRDefault="00553877" w:rsidP="00C26A72">
            <w:pPr>
              <w:pStyle w:val="rowtabella0"/>
              <w:jc w:val="center"/>
              <w:rPr>
                <w:color w:val="002060"/>
              </w:rPr>
            </w:pPr>
            <w:r w:rsidRPr="005538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D3244" w14:textId="77777777" w:rsidR="00553877" w:rsidRPr="00553877" w:rsidRDefault="00553877" w:rsidP="00C26A72">
            <w:pPr>
              <w:pStyle w:val="rowtabella0"/>
              <w:jc w:val="center"/>
              <w:rPr>
                <w:color w:val="002060"/>
              </w:rPr>
            </w:pPr>
            <w:r w:rsidRPr="005538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3CF0"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7BB0" w14:textId="77777777" w:rsidR="00553877" w:rsidRPr="00553877" w:rsidRDefault="00553877" w:rsidP="00C26A72">
            <w:pPr>
              <w:pStyle w:val="rowtabella0"/>
              <w:jc w:val="center"/>
              <w:rPr>
                <w:color w:val="002060"/>
              </w:rPr>
            </w:pPr>
            <w:r w:rsidRPr="00553877">
              <w:rPr>
                <w:color w:val="002060"/>
              </w:rPr>
              <w:t>0</w:t>
            </w:r>
          </w:p>
        </w:tc>
      </w:tr>
      <w:tr w:rsidR="00553877" w:rsidRPr="00553877" w14:paraId="7A27D664"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4F106" w14:textId="77777777" w:rsidR="00553877" w:rsidRPr="00553877" w:rsidRDefault="00553877" w:rsidP="00C26A72">
            <w:pPr>
              <w:pStyle w:val="rowtabella0"/>
              <w:rPr>
                <w:color w:val="002060"/>
                <w:lang w:val="en-US"/>
              </w:rPr>
            </w:pPr>
            <w:r w:rsidRPr="00553877">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F5A82"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FF349"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50AFD"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37317"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F17A"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B109" w14:textId="77777777" w:rsidR="00553877" w:rsidRPr="00553877" w:rsidRDefault="00553877" w:rsidP="00C26A72">
            <w:pPr>
              <w:pStyle w:val="rowtabella0"/>
              <w:jc w:val="center"/>
              <w:rPr>
                <w:color w:val="002060"/>
              </w:rPr>
            </w:pPr>
            <w:r w:rsidRPr="005538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26656" w14:textId="77777777" w:rsidR="00553877" w:rsidRPr="00553877" w:rsidRDefault="00553877" w:rsidP="00C26A72">
            <w:pPr>
              <w:pStyle w:val="rowtabella0"/>
              <w:jc w:val="center"/>
              <w:rPr>
                <w:color w:val="002060"/>
              </w:rPr>
            </w:pPr>
            <w:r w:rsidRPr="005538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B055" w14:textId="77777777" w:rsidR="00553877" w:rsidRPr="00553877" w:rsidRDefault="00553877" w:rsidP="00C26A72">
            <w:pPr>
              <w:pStyle w:val="rowtabella0"/>
              <w:jc w:val="center"/>
              <w:rPr>
                <w:color w:val="002060"/>
              </w:rPr>
            </w:pPr>
            <w:r w:rsidRPr="005538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8479" w14:textId="77777777" w:rsidR="00553877" w:rsidRPr="00553877" w:rsidRDefault="00553877" w:rsidP="00C26A72">
            <w:pPr>
              <w:pStyle w:val="rowtabella0"/>
              <w:jc w:val="center"/>
              <w:rPr>
                <w:color w:val="002060"/>
              </w:rPr>
            </w:pPr>
            <w:r w:rsidRPr="00553877">
              <w:rPr>
                <w:color w:val="002060"/>
              </w:rPr>
              <w:t>0</w:t>
            </w:r>
          </w:p>
        </w:tc>
      </w:tr>
      <w:tr w:rsidR="00553877" w:rsidRPr="00553877" w14:paraId="4D5C3DD5" w14:textId="77777777" w:rsidTr="00C26A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58C29F" w14:textId="77777777" w:rsidR="00553877" w:rsidRPr="00553877" w:rsidRDefault="00553877" w:rsidP="00C26A72">
            <w:pPr>
              <w:pStyle w:val="rowtabella0"/>
              <w:rPr>
                <w:color w:val="002060"/>
              </w:rPr>
            </w:pPr>
            <w:r w:rsidRPr="0055387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3730"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F5B8"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600D"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7BC9"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1962D"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131E" w14:textId="77777777" w:rsidR="00553877" w:rsidRPr="00553877" w:rsidRDefault="00553877" w:rsidP="00C26A72">
            <w:pPr>
              <w:pStyle w:val="rowtabella0"/>
              <w:jc w:val="center"/>
              <w:rPr>
                <w:color w:val="002060"/>
              </w:rPr>
            </w:pPr>
            <w:r w:rsidRPr="005538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9266A" w14:textId="77777777" w:rsidR="00553877" w:rsidRPr="00553877" w:rsidRDefault="00553877" w:rsidP="00C26A72">
            <w:pPr>
              <w:pStyle w:val="rowtabella0"/>
              <w:jc w:val="center"/>
              <w:rPr>
                <w:color w:val="002060"/>
              </w:rPr>
            </w:pPr>
            <w:r w:rsidRPr="005538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3730B" w14:textId="77777777" w:rsidR="00553877" w:rsidRPr="00553877" w:rsidRDefault="00553877" w:rsidP="00C26A72">
            <w:pPr>
              <w:pStyle w:val="rowtabella0"/>
              <w:jc w:val="center"/>
              <w:rPr>
                <w:color w:val="002060"/>
              </w:rPr>
            </w:pPr>
            <w:r w:rsidRPr="005538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15239" w14:textId="77777777" w:rsidR="00553877" w:rsidRPr="00553877" w:rsidRDefault="00553877" w:rsidP="00C26A72">
            <w:pPr>
              <w:pStyle w:val="rowtabella0"/>
              <w:jc w:val="center"/>
              <w:rPr>
                <w:color w:val="002060"/>
              </w:rPr>
            </w:pPr>
            <w:r w:rsidRPr="00553877">
              <w:rPr>
                <w:color w:val="002060"/>
              </w:rPr>
              <w:t>0</w:t>
            </w:r>
          </w:p>
        </w:tc>
      </w:tr>
    </w:tbl>
    <w:p w14:paraId="66BCE826" w14:textId="77777777" w:rsidR="00553877" w:rsidRPr="00553877" w:rsidRDefault="00553877" w:rsidP="00553877">
      <w:pPr>
        <w:pStyle w:val="breakline"/>
        <w:rPr>
          <w:rFonts w:eastAsiaTheme="minorEastAsia"/>
          <w:color w:val="002060"/>
        </w:rPr>
      </w:pPr>
    </w:p>
    <w:p w14:paraId="7822D67D" w14:textId="77777777" w:rsidR="00553877" w:rsidRPr="00553877" w:rsidRDefault="00553877" w:rsidP="00553877">
      <w:pPr>
        <w:pStyle w:val="breakline"/>
        <w:rPr>
          <w:color w:val="002060"/>
        </w:rPr>
      </w:pPr>
    </w:p>
    <w:p w14:paraId="6B8B6DB2" w14:textId="77777777" w:rsidR="00553877" w:rsidRPr="00553877" w:rsidRDefault="00553877" w:rsidP="00553877">
      <w:pPr>
        <w:pStyle w:val="sottotitolocampionato10"/>
        <w:rPr>
          <w:color w:val="002060"/>
        </w:rPr>
      </w:pPr>
      <w:r w:rsidRPr="00553877">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3877" w:rsidRPr="00553877" w14:paraId="3B8D893A" w14:textId="77777777" w:rsidTr="00C26A7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C4245" w14:textId="77777777" w:rsidR="00553877" w:rsidRPr="00553877" w:rsidRDefault="00553877" w:rsidP="00C26A72">
            <w:pPr>
              <w:pStyle w:val="headertabella0"/>
              <w:rPr>
                <w:color w:val="002060"/>
              </w:rPr>
            </w:pPr>
            <w:r w:rsidRPr="005538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72D9B" w14:textId="77777777" w:rsidR="00553877" w:rsidRPr="00553877" w:rsidRDefault="00553877" w:rsidP="00C26A72">
            <w:pPr>
              <w:pStyle w:val="headertabella0"/>
              <w:rPr>
                <w:color w:val="002060"/>
              </w:rPr>
            </w:pPr>
            <w:r w:rsidRPr="005538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D534B" w14:textId="77777777" w:rsidR="00553877" w:rsidRPr="00553877" w:rsidRDefault="00553877" w:rsidP="00C26A72">
            <w:pPr>
              <w:pStyle w:val="headertabella0"/>
              <w:rPr>
                <w:color w:val="002060"/>
              </w:rPr>
            </w:pPr>
            <w:r w:rsidRPr="005538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16919" w14:textId="77777777" w:rsidR="00553877" w:rsidRPr="00553877" w:rsidRDefault="00553877" w:rsidP="00C26A72">
            <w:pPr>
              <w:pStyle w:val="headertabella0"/>
              <w:rPr>
                <w:color w:val="002060"/>
              </w:rPr>
            </w:pPr>
            <w:r w:rsidRPr="005538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99981" w14:textId="77777777" w:rsidR="00553877" w:rsidRPr="00553877" w:rsidRDefault="00553877" w:rsidP="00C26A72">
            <w:pPr>
              <w:pStyle w:val="headertabella0"/>
              <w:rPr>
                <w:color w:val="002060"/>
              </w:rPr>
            </w:pPr>
            <w:r w:rsidRPr="005538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2D742" w14:textId="77777777" w:rsidR="00553877" w:rsidRPr="00553877" w:rsidRDefault="00553877" w:rsidP="00C26A72">
            <w:pPr>
              <w:pStyle w:val="headertabella0"/>
              <w:rPr>
                <w:color w:val="002060"/>
              </w:rPr>
            </w:pPr>
            <w:r w:rsidRPr="005538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8E04F" w14:textId="77777777" w:rsidR="00553877" w:rsidRPr="00553877" w:rsidRDefault="00553877" w:rsidP="00C26A72">
            <w:pPr>
              <w:pStyle w:val="headertabella0"/>
              <w:rPr>
                <w:color w:val="002060"/>
              </w:rPr>
            </w:pPr>
            <w:r w:rsidRPr="005538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20EAA" w14:textId="77777777" w:rsidR="00553877" w:rsidRPr="00553877" w:rsidRDefault="00553877" w:rsidP="00C26A72">
            <w:pPr>
              <w:pStyle w:val="headertabella0"/>
              <w:rPr>
                <w:color w:val="002060"/>
              </w:rPr>
            </w:pPr>
            <w:r w:rsidRPr="005538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97309" w14:textId="77777777" w:rsidR="00553877" w:rsidRPr="00553877" w:rsidRDefault="00553877" w:rsidP="00C26A72">
            <w:pPr>
              <w:pStyle w:val="headertabella0"/>
              <w:rPr>
                <w:color w:val="002060"/>
              </w:rPr>
            </w:pPr>
            <w:r w:rsidRPr="005538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F13F5" w14:textId="77777777" w:rsidR="00553877" w:rsidRPr="00553877" w:rsidRDefault="00553877" w:rsidP="00C26A72">
            <w:pPr>
              <w:pStyle w:val="headertabella0"/>
              <w:rPr>
                <w:color w:val="002060"/>
              </w:rPr>
            </w:pPr>
            <w:r w:rsidRPr="00553877">
              <w:rPr>
                <w:color w:val="002060"/>
              </w:rPr>
              <w:t>PE</w:t>
            </w:r>
          </w:p>
        </w:tc>
      </w:tr>
      <w:tr w:rsidR="00553877" w:rsidRPr="00553877" w14:paraId="3E96C911" w14:textId="77777777" w:rsidTr="00C26A7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D64D23" w14:textId="77777777" w:rsidR="00553877" w:rsidRPr="00553877" w:rsidRDefault="00553877" w:rsidP="00C26A72">
            <w:pPr>
              <w:pStyle w:val="rowtabella0"/>
              <w:rPr>
                <w:color w:val="002060"/>
              </w:rPr>
            </w:pPr>
            <w:r w:rsidRPr="0055387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141B" w14:textId="77777777" w:rsidR="00553877" w:rsidRPr="00553877" w:rsidRDefault="00553877" w:rsidP="00C26A72">
            <w:pPr>
              <w:pStyle w:val="rowtabella0"/>
              <w:jc w:val="center"/>
              <w:rPr>
                <w:color w:val="002060"/>
              </w:rPr>
            </w:pPr>
            <w:r w:rsidRPr="005538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201DC"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3BA6"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32A44"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9602C"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B6048" w14:textId="77777777" w:rsidR="00553877" w:rsidRPr="00553877" w:rsidRDefault="00553877" w:rsidP="00C26A72">
            <w:pPr>
              <w:pStyle w:val="rowtabella0"/>
              <w:jc w:val="center"/>
              <w:rPr>
                <w:color w:val="002060"/>
              </w:rPr>
            </w:pPr>
            <w:r w:rsidRPr="0055387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9A45E" w14:textId="77777777" w:rsidR="00553877" w:rsidRPr="00553877" w:rsidRDefault="00553877" w:rsidP="00C26A72">
            <w:pPr>
              <w:pStyle w:val="rowtabella0"/>
              <w:jc w:val="center"/>
              <w:rPr>
                <w:color w:val="002060"/>
              </w:rPr>
            </w:pPr>
            <w:r w:rsidRPr="005538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36783" w14:textId="77777777" w:rsidR="00553877" w:rsidRPr="00553877" w:rsidRDefault="00553877" w:rsidP="00C26A72">
            <w:pPr>
              <w:pStyle w:val="rowtabella0"/>
              <w:jc w:val="center"/>
              <w:rPr>
                <w:color w:val="002060"/>
              </w:rPr>
            </w:pPr>
            <w:r w:rsidRPr="005538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703BA" w14:textId="77777777" w:rsidR="00553877" w:rsidRPr="00553877" w:rsidRDefault="00553877" w:rsidP="00C26A72">
            <w:pPr>
              <w:pStyle w:val="rowtabella0"/>
              <w:jc w:val="center"/>
              <w:rPr>
                <w:color w:val="002060"/>
              </w:rPr>
            </w:pPr>
            <w:r w:rsidRPr="00553877">
              <w:rPr>
                <w:color w:val="002060"/>
              </w:rPr>
              <w:t>0</w:t>
            </w:r>
          </w:p>
        </w:tc>
      </w:tr>
      <w:tr w:rsidR="00553877" w:rsidRPr="00553877" w14:paraId="01E88C70"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C6A7E" w14:textId="77777777" w:rsidR="00553877" w:rsidRPr="00553877" w:rsidRDefault="00553877" w:rsidP="00C26A72">
            <w:pPr>
              <w:pStyle w:val="rowtabella0"/>
              <w:rPr>
                <w:color w:val="002060"/>
              </w:rPr>
            </w:pPr>
            <w:r w:rsidRPr="00553877">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2B08" w14:textId="77777777" w:rsidR="00553877" w:rsidRPr="00553877" w:rsidRDefault="00553877" w:rsidP="00C26A72">
            <w:pPr>
              <w:pStyle w:val="rowtabella0"/>
              <w:jc w:val="center"/>
              <w:rPr>
                <w:color w:val="002060"/>
              </w:rPr>
            </w:pPr>
            <w:r w:rsidRPr="005538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5A1C7"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4141"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06562"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235D"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7A8E" w14:textId="77777777" w:rsidR="00553877" w:rsidRPr="00553877" w:rsidRDefault="00553877" w:rsidP="00C26A72">
            <w:pPr>
              <w:pStyle w:val="rowtabella0"/>
              <w:jc w:val="center"/>
              <w:rPr>
                <w:color w:val="002060"/>
              </w:rPr>
            </w:pPr>
            <w:r w:rsidRPr="005538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7645" w14:textId="77777777" w:rsidR="00553877" w:rsidRPr="00553877" w:rsidRDefault="00553877" w:rsidP="00C26A72">
            <w:pPr>
              <w:pStyle w:val="rowtabella0"/>
              <w:jc w:val="center"/>
              <w:rPr>
                <w:color w:val="002060"/>
              </w:rPr>
            </w:pPr>
            <w:r w:rsidRPr="005538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295B" w14:textId="77777777" w:rsidR="00553877" w:rsidRPr="00553877" w:rsidRDefault="00553877" w:rsidP="00C26A72">
            <w:pPr>
              <w:pStyle w:val="rowtabella0"/>
              <w:jc w:val="center"/>
              <w:rPr>
                <w:color w:val="002060"/>
              </w:rPr>
            </w:pPr>
            <w:r w:rsidRPr="005538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25E4C" w14:textId="77777777" w:rsidR="00553877" w:rsidRPr="00553877" w:rsidRDefault="00553877" w:rsidP="00C26A72">
            <w:pPr>
              <w:pStyle w:val="rowtabella0"/>
              <w:jc w:val="center"/>
              <w:rPr>
                <w:color w:val="002060"/>
              </w:rPr>
            </w:pPr>
            <w:r w:rsidRPr="00553877">
              <w:rPr>
                <w:color w:val="002060"/>
              </w:rPr>
              <w:t>0</w:t>
            </w:r>
          </w:p>
        </w:tc>
      </w:tr>
      <w:tr w:rsidR="00553877" w:rsidRPr="00553877" w14:paraId="6A6D5289"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05DDB" w14:textId="77777777" w:rsidR="00553877" w:rsidRPr="00553877" w:rsidRDefault="00553877" w:rsidP="00C26A72">
            <w:pPr>
              <w:pStyle w:val="rowtabella0"/>
              <w:rPr>
                <w:color w:val="002060"/>
              </w:rPr>
            </w:pPr>
            <w:r w:rsidRPr="0055387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8B1A" w14:textId="77777777" w:rsidR="00553877" w:rsidRPr="00553877" w:rsidRDefault="00553877" w:rsidP="00C26A72">
            <w:pPr>
              <w:pStyle w:val="rowtabella0"/>
              <w:jc w:val="center"/>
              <w:rPr>
                <w:color w:val="002060"/>
              </w:rPr>
            </w:pPr>
            <w:r w:rsidRPr="005538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E4E8C"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0C20"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1B78"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7706"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B165F" w14:textId="77777777" w:rsidR="00553877" w:rsidRPr="00553877" w:rsidRDefault="00553877" w:rsidP="00C26A72">
            <w:pPr>
              <w:pStyle w:val="rowtabella0"/>
              <w:jc w:val="center"/>
              <w:rPr>
                <w:color w:val="002060"/>
              </w:rPr>
            </w:pPr>
            <w:r w:rsidRPr="005538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F149" w14:textId="77777777" w:rsidR="00553877" w:rsidRPr="00553877" w:rsidRDefault="00553877" w:rsidP="00C26A72">
            <w:pPr>
              <w:pStyle w:val="rowtabella0"/>
              <w:jc w:val="center"/>
              <w:rPr>
                <w:color w:val="002060"/>
              </w:rPr>
            </w:pPr>
            <w:r w:rsidRPr="005538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64EE3"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D64B6" w14:textId="77777777" w:rsidR="00553877" w:rsidRPr="00553877" w:rsidRDefault="00553877" w:rsidP="00C26A72">
            <w:pPr>
              <w:pStyle w:val="rowtabella0"/>
              <w:jc w:val="center"/>
              <w:rPr>
                <w:color w:val="002060"/>
              </w:rPr>
            </w:pPr>
            <w:r w:rsidRPr="00553877">
              <w:rPr>
                <w:color w:val="002060"/>
              </w:rPr>
              <w:t>0</w:t>
            </w:r>
          </w:p>
        </w:tc>
      </w:tr>
      <w:tr w:rsidR="00553877" w:rsidRPr="00553877" w14:paraId="7EC831B4"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4495A" w14:textId="77777777" w:rsidR="00553877" w:rsidRPr="00553877" w:rsidRDefault="00553877" w:rsidP="00C26A72">
            <w:pPr>
              <w:pStyle w:val="rowtabella0"/>
              <w:rPr>
                <w:color w:val="002060"/>
              </w:rPr>
            </w:pPr>
            <w:r w:rsidRPr="00553877">
              <w:rPr>
                <w:color w:val="002060"/>
              </w:rPr>
              <w:t xml:space="preserve">G.S. AUDAX 1970 </w:t>
            </w:r>
            <w:proofErr w:type="gramStart"/>
            <w:r w:rsidRPr="00553877">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EFE00" w14:textId="77777777" w:rsidR="00553877" w:rsidRPr="00553877" w:rsidRDefault="00553877" w:rsidP="00C26A72">
            <w:pPr>
              <w:pStyle w:val="rowtabella0"/>
              <w:jc w:val="center"/>
              <w:rPr>
                <w:color w:val="002060"/>
              </w:rPr>
            </w:pPr>
            <w:r w:rsidRPr="005538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32D07"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3603"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C1471"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F691"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7BF0A" w14:textId="77777777" w:rsidR="00553877" w:rsidRPr="00553877" w:rsidRDefault="00553877" w:rsidP="00C26A72">
            <w:pPr>
              <w:pStyle w:val="rowtabella0"/>
              <w:jc w:val="center"/>
              <w:rPr>
                <w:color w:val="002060"/>
              </w:rPr>
            </w:pPr>
            <w:r w:rsidRPr="005538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BC78" w14:textId="77777777" w:rsidR="00553877" w:rsidRPr="00553877" w:rsidRDefault="00553877" w:rsidP="00C26A72">
            <w:pPr>
              <w:pStyle w:val="rowtabella0"/>
              <w:jc w:val="center"/>
              <w:rPr>
                <w:color w:val="002060"/>
              </w:rPr>
            </w:pPr>
            <w:r w:rsidRPr="005538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33FA1"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CDD06" w14:textId="77777777" w:rsidR="00553877" w:rsidRPr="00553877" w:rsidRDefault="00553877" w:rsidP="00C26A72">
            <w:pPr>
              <w:pStyle w:val="rowtabella0"/>
              <w:jc w:val="center"/>
              <w:rPr>
                <w:color w:val="002060"/>
              </w:rPr>
            </w:pPr>
            <w:r w:rsidRPr="00553877">
              <w:rPr>
                <w:color w:val="002060"/>
              </w:rPr>
              <w:t>0</w:t>
            </w:r>
          </w:p>
        </w:tc>
      </w:tr>
      <w:tr w:rsidR="00553877" w:rsidRPr="00553877" w14:paraId="5A32E9D6"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7B06A" w14:textId="77777777" w:rsidR="00553877" w:rsidRPr="00553877" w:rsidRDefault="00553877" w:rsidP="00C26A72">
            <w:pPr>
              <w:pStyle w:val="rowtabella0"/>
              <w:rPr>
                <w:color w:val="002060"/>
                <w:lang w:val="en-US"/>
              </w:rPr>
            </w:pPr>
            <w:r w:rsidRPr="00553877">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AD3F" w14:textId="77777777" w:rsidR="00553877" w:rsidRPr="00553877" w:rsidRDefault="00553877" w:rsidP="00C26A72">
            <w:pPr>
              <w:pStyle w:val="rowtabella0"/>
              <w:jc w:val="center"/>
              <w:rPr>
                <w:color w:val="002060"/>
              </w:rPr>
            </w:pPr>
            <w:r w:rsidRPr="005538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E2274" w14:textId="77777777" w:rsidR="00553877" w:rsidRPr="00553877" w:rsidRDefault="00553877" w:rsidP="00C26A72">
            <w:pPr>
              <w:pStyle w:val="rowtabella0"/>
              <w:jc w:val="center"/>
              <w:rPr>
                <w:color w:val="002060"/>
              </w:rPr>
            </w:pPr>
            <w:r w:rsidRPr="005538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C8A71" w14:textId="77777777" w:rsidR="00553877" w:rsidRPr="00553877" w:rsidRDefault="00553877" w:rsidP="00C26A72">
            <w:pPr>
              <w:pStyle w:val="rowtabella0"/>
              <w:jc w:val="center"/>
              <w:rPr>
                <w:color w:val="002060"/>
              </w:rPr>
            </w:pPr>
            <w:r w:rsidRPr="005538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7E3C6"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9EAC9"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0247" w14:textId="77777777" w:rsidR="00553877" w:rsidRPr="00553877" w:rsidRDefault="00553877" w:rsidP="00C26A72">
            <w:pPr>
              <w:pStyle w:val="rowtabella0"/>
              <w:jc w:val="center"/>
              <w:rPr>
                <w:color w:val="002060"/>
              </w:rPr>
            </w:pPr>
            <w:r w:rsidRPr="005538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2ECA" w14:textId="77777777" w:rsidR="00553877" w:rsidRPr="00553877" w:rsidRDefault="00553877" w:rsidP="00C26A72">
            <w:pPr>
              <w:pStyle w:val="rowtabella0"/>
              <w:jc w:val="center"/>
              <w:rPr>
                <w:color w:val="002060"/>
              </w:rPr>
            </w:pPr>
            <w:r w:rsidRPr="005538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E2C9" w14:textId="77777777" w:rsidR="00553877" w:rsidRPr="00553877" w:rsidRDefault="00553877" w:rsidP="00C26A72">
            <w:pPr>
              <w:pStyle w:val="rowtabella0"/>
              <w:jc w:val="center"/>
              <w:rPr>
                <w:color w:val="002060"/>
              </w:rPr>
            </w:pPr>
            <w:r w:rsidRPr="005538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05F9" w14:textId="77777777" w:rsidR="00553877" w:rsidRPr="00553877" w:rsidRDefault="00553877" w:rsidP="00C26A72">
            <w:pPr>
              <w:pStyle w:val="rowtabella0"/>
              <w:jc w:val="center"/>
              <w:rPr>
                <w:color w:val="002060"/>
              </w:rPr>
            </w:pPr>
            <w:r w:rsidRPr="00553877">
              <w:rPr>
                <w:color w:val="002060"/>
              </w:rPr>
              <w:t>0</w:t>
            </w:r>
          </w:p>
        </w:tc>
      </w:tr>
      <w:tr w:rsidR="00553877" w:rsidRPr="00553877" w14:paraId="55A95314" w14:textId="77777777" w:rsidTr="00C26A7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1A269" w14:textId="77777777" w:rsidR="00553877" w:rsidRPr="00553877" w:rsidRDefault="00553877" w:rsidP="00C26A72">
            <w:pPr>
              <w:pStyle w:val="rowtabella0"/>
              <w:rPr>
                <w:color w:val="002060"/>
                <w:lang w:val="en-US"/>
              </w:rPr>
            </w:pPr>
            <w:r w:rsidRPr="00553877">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09705" w14:textId="77777777" w:rsidR="00553877" w:rsidRPr="00553877" w:rsidRDefault="00553877" w:rsidP="00C26A72">
            <w:pPr>
              <w:pStyle w:val="rowtabella0"/>
              <w:jc w:val="center"/>
              <w:rPr>
                <w:color w:val="002060"/>
              </w:rPr>
            </w:pPr>
            <w:r w:rsidRPr="005538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84D8"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06C4" w14:textId="77777777" w:rsidR="00553877" w:rsidRPr="00553877" w:rsidRDefault="00553877" w:rsidP="00C26A72">
            <w:pPr>
              <w:pStyle w:val="rowtabella0"/>
              <w:jc w:val="center"/>
              <w:rPr>
                <w:color w:val="002060"/>
              </w:rPr>
            </w:pPr>
            <w:r w:rsidRPr="005538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852B"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46EC0" w14:textId="77777777" w:rsidR="00553877" w:rsidRPr="00553877" w:rsidRDefault="00553877" w:rsidP="00C26A72">
            <w:pPr>
              <w:pStyle w:val="rowtabella0"/>
              <w:jc w:val="center"/>
              <w:rPr>
                <w:color w:val="002060"/>
              </w:rPr>
            </w:pPr>
            <w:r w:rsidRPr="005538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9BB6D" w14:textId="77777777" w:rsidR="00553877" w:rsidRPr="00553877" w:rsidRDefault="00553877" w:rsidP="00C26A72">
            <w:pPr>
              <w:pStyle w:val="rowtabella0"/>
              <w:jc w:val="center"/>
              <w:rPr>
                <w:color w:val="002060"/>
              </w:rPr>
            </w:pPr>
            <w:r w:rsidRPr="005538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3237" w14:textId="77777777" w:rsidR="00553877" w:rsidRPr="00553877" w:rsidRDefault="00553877" w:rsidP="00C26A72">
            <w:pPr>
              <w:pStyle w:val="rowtabella0"/>
              <w:jc w:val="center"/>
              <w:rPr>
                <w:color w:val="002060"/>
              </w:rPr>
            </w:pPr>
            <w:r w:rsidRPr="005538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B5E4C" w14:textId="77777777" w:rsidR="00553877" w:rsidRPr="00553877" w:rsidRDefault="00553877" w:rsidP="00C26A72">
            <w:pPr>
              <w:pStyle w:val="rowtabella0"/>
              <w:jc w:val="center"/>
              <w:rPr>
                <w:color w:val="002060"/>
              </w:rPr>
            </w:pPr>
            <w:r w:rsidRPr="005538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35E5" w14:textId="77777777" w:rsidR="00553877" w:rsidRPr="00553877" w:rsidRDefault="00553877" w:rsidP="00C26A72">
            <w:pPr>
              <w:pStyle w:val="rowtabella0"/>
              <w:jc w:val="center"/>
              <w:rPr>
                <w:color w:val="002060"/>
              </w:rPr>
            </w:pPr>
            <w:r w:rsidRPr="00553877">
              <w:rPr>
                <w:color w:val="002060"/>
              </w:rPr>
              <w:t>0</w:t>
            </w:r>
          </w:p>
        </w:tc>
      </w:tr>
      <w:tr w:rsidR="00553877" w:rsidRPr="00553877" w14:paraId="24B9EEF0" w14:textId="77777777" w:rsidTr="00C26A7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E50BA4" w14:textId="77777777" w:rsidR="00553877" w:rsidRPr="00553877" w:rsidRDefault="00553877" w:rsidP="00C26A72">
            <w:pPr>
              <w:pStyle w:val="rowtabella0"/>
              <w:rPr>
                <w:color w:val="002060"/>
              </w:rPr>
            </w:pPr>
            <w:r w:rsidRPr="0055387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8990"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6443B"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4936D"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8B083" w14:textId="77777777" w:rsidR="00553877" w:rsidRPr="00553877" w:rsidRDefault="00553877" w:rsidP="00C26A72">
            <w:pPr>
              <w:pStyle w:val="rowtabella0"/>
              <w:jc w:val="center"/>
              <w:rPr>
                <w:color w:val="002060"/>
              </w:rPr>
            </w:pPr>
            <w:r w:rsidRPr="005538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86B5C" w14:textId="77777777" w:rsidR="00553877" w:rsidRPr="00553877" w:rsidRDefault="00553877" w:rsidP="00C26A72">
            <w:pPr>
              <w:pStyle w:val="rowtabella0"/>
              <w:jc w:val="center"/>
              <w:rPr>
                <w:color w:val="002060"/>
              </w:rPr>
            </w:pPr>
            <w:r w:rsidRPr="005538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B4CC3" w14:textId="77777777" w:rsidR="00553877" w:rsidRPr="00553877" w:rsidRDefault="00553877" w:rsidP="00C26A72">
            <w:pPr>
              <w:pStyle w:val="rowtabella0"/>
              <w:jc w:val="center"/>
              <w:rPr>
                <w:color w:val="002060"/>
              </w:rPr>
            </w:pPr>
            <w:r w:rsidRPr="005538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CB25A" w14:textId="77777777" w:rsidR="00553877" w:rsidRPr="00553877" w:rsidRDefault="00553877" w:rsidP="00C26A72">
            <w:pPr>
              <w:pStyle w:val="rowtabella0"/>
              <w:jc w:val="center"/>
              <w:rPr>
                <w:color w:val="002060"/>
              </w:rPr>
            </w:pPr>
            <w:r w:rsidRPr="005538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F48C" w14:textId="77777777" w:rsidR="00553877" w:rsidRPr="00553877" w:rsidRDefault="00553877" w:rsidP="00C26A72">
            <w:pPr>
              <w:pStyle w:val="rowtabella0"/>
              <w:jc w:val="center"/>
              <w:rPr>
                <w:color w:val="002060"/>
              </w:rPr>
            </w:pPr>
            <w:r w:rsidRPr="005538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C6E21" w14:textId="77777777" w:rsidR="00553877" w:rsidRPr="00553877" w:rsidRDefault="00553877" w:rsidP="00C26A72">
            <w:pPr>
              <w:pStyle w:val="rowtabella0"/>
              <w:jc w:val="center"/>
              <w:rPr>
                <w:color w:val="002060"/>
              </w:rPr>
            </w:pPr>
            <w:r w:rsidRPr="00553877">
              <w:rPr>
                <w:color w:val="002060"/>
              </w:rPr>
              <w:t>0</w:t>
            </w:r>
          </w:p>
        </w:tc>
      </w:tr>
    </w:tbl>
    <w:p w14:paraId="0C1025E9" w14:textId="77777777" w:rsidR="00553877" w:rsidRPr="00553877" w:rsidRDefault="00553877" w:rsidP="00553877">
      <w:pPr>
        <w:pStyle w:val="breakline"/>
        <w:rPr>
          <w:rFonts w:eastAsiaTheme="minorEastAsia"/>
          <w:color w:val="002060"/>
        </w:rPr>
      </w:pPr>
    </w:p>
    <w:p w14:paraId="628B2260" w14:textId="77777777" w:rsidR="00553877" w:rsidRPr="00553877" w:rsidRDefault="00553877" w:rsidP="00553877">
      <w:pPr>
        <w:pStyle w:val="breakline"/>
        <w:rPr>
          <w:color w:val="002060"/>
        </w:rPr>
      </w:pPr>
    </w:p>
    <w:p w14:paraId="2C6E0F49" w14:textId="77777777" w:rsidR="00157E35" w:rsidRPr="0026486A" w:rsidRDefault="00157E35" w:rsidP="00157E35">
      <w:pPr>
        <w:pStyle w:val="breakline"/>
        <w:rPr>
          <w:color w:val="002060"/>
        </w:rPr>
      </w:pPr>
    </w:p>
    <w:p w14:paraId="154D1D4B" w14:textId="77777777" w:rsidR="00157E35" w:rsidRPr="0026486A" w:rsidRDefault="00157E35" w:rsidP="00157E35">
      <w:pPr>
        <w:pStyle w:val="breakline"/>
        <w:rPr>
          <w:color w:val="002060"/>
        </w:rPr>
      </w:pPr>
    </w:p>
    <w:p w14:paraId="68C026C8" w14:textId="77777777" w:rsidR="00A520DF" w:rsidRPr="00BC7F50" w:rsidRDefault="00A520DF" w:rsidP="00A520DF">
      <w:pPr>
        <w:pStyle w:val="breakline"/>
        <w:rPr>
          <w:rFonts w:eastAsiaTheme="minorEastAsia"/>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2A45C32C"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E51C7A">
        <w:rPr>
          <w:rFonts w:ascii="Arial" w:hAnsi="Arial" w:cs="Arial"/>
          <w:b/>
          <w:bCs/>
          <w:color w:val="002060"/>
        </w:rPr>
        <w:t>2 maggio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lastRenderedPageBreak/>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6D5D2462" w:rsidR="0022051B" w:rsidRPr="007F5272" w:rsidRDefault="0022051B" w:rsidP="0022051B">
      <w:pPr>
        <w:pStyle w:val="LndNormale1"/>
        <w:jc w:val="center"/>
        <w:rPr>
          <w:b/>
          <w:color w:val="002060"/>
          <w:u w:val="single"/>
        </w:rPr>
      </w:pPr>
      <w:r w:rsidRPr="007F5272">
        <w:rPr>
          <w:b/>
          <w:color w:val="002060"/>
          <w:u w:val="single"/>
        </w:rPr>
        <w:t>Pubblicato in Ancona ed affisso all’albo del C</w:t>
      </w:r>
      <w:r w:rsidR="00D9162A">
        <w:rPr>
          <w:b/>
          <w:color w:val="002060"/>
          <w:u w:val="single"/>
        </w:rPr>
        <w:t>omitato Regionale Marche</w:t>
      </w:r>
      <w:r w:rsidRPr="007F5272">
        <w:rPr>
          <w:b/>
          <w:color w:val="002060"/>
          <w:u w:val="single"/>
        </w:rPr>
        <w:t xml:space="preserve"> il </w:t>
      </w:r>
      <w:r w:rsidR="00E51C7A">
        <w:rPr>
          <w:b/>
          <w:color w:val="002060"/>
          <w:u w:val="single"/>
        </w:rPr>
        <w:t>16</w:t>
      </w:r>
      <w:r w:rsidR="00830450" w:rsidRPr="000039D0">
        <w:rPr>
          <w:b/>
          <w:color w:val="002060"/>
          <w:u w:val="single"/>
        </w:rPr>
        <w:t>/</w:t>
      </w:r>
      <w:r w:rsidR="00496B75">
        <w:rPr>
          <w:b/>
          <w:color w:val="002060"/>
          <w:u w:val="single"/>
        </w:rPr>
        <w:t>0</w:t>
      </w:r>
      <w:r w:rsidR="00A63D6E">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FED6C" w14:textId="77777777" w:rsidR="002B6B03" w:rsidRDefault="002B6B03">
      <w:r>
        <w:separator/>
      </w:r>
    </w:p>
  </w:endnote>
  <w:endnote w:type="continuationSeparator" w:id="0">
    <w:p w14:paraId="2C710DC6" w14:textId="77777777" w:rsidR="002B6B03" w:rsidRDefault="002B6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3366FC5B"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3643EF">
      <w:rPr>
        <w:rStyle w:val="Numeropagina"/>
        <w:rFonts w:ascii="Arial" w:hAnsi="Arial" w:cs="Arial"/>
        <w:color w:val="002060"/>
      </w:rPr>
      <w:t>9</w:t>
    </w:r>
    <w:r w:rsidR="00E51C7A">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BF27E" w14:textId="77777777" w:rsidR="002B6B03" w:rsidRDefault="002B6B03">
      <w:r>
        <w:separator/>
      </w:r>
    </w:p>
  </w:footnote>
  <w:footnote w:type="continuationSeparator" w:id="0">
    <w:p w14:paraId="5CD59558" w14:textId="77777777" w:rsidR="002B6B03" w:rsidRDefault="002B6B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E7476EC"/>
    <w:multiLevelType w:val="hybridMultilevel"/>
    <w:tmpl w:val="369A3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8" w15:restartNumberingAfterBreak="0">
    <w:nsid w:val="21601402"/>
    <w:multiLevelType w:val="hybridMultilevel"/>
    <w:tmpl w:val="30766794"/>
    <w:lvl w:ilvl="0" w:tplc="936C35E0">
      <w:numFmt w:val="bullet"/>
      <w:lvlText w:val="-"/>
      <w:lvlJc w:val="left"/>
      <w:pPr>
        <w:ind w:left="1060" w:hanging="360"/>
      </w:pPr>
      <w:rPr>
        <w:rFonts w:ascii="Arial" w:eastAsia="Times New Roman" w:hAnsi="Arial" w:cs="Aria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F7020D"/>
    <w:multiLevelType w:val="hybridMultilevel"/>
    <w:tmpl w:val="C1CE9AB4"/>
    <w:lvl w:ilvl="0" w:tplc="936C35E0">
      <w:numFmt w:val="bullet"/>
      <w:lvlText w:val="-"/>
      <w:lvlJc w:val="left"/>
      <w:pPr>
        <w:ind w:left="1126" w:hanging="360"/>
      </w:pPr>
      <w:rPr>
        <w:rFonts w:ascii="Arial" w:eastAsia="Times New Roman"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946036233">
    <w:abstractNumId w:val="26"/>
  </w:num>
  <w:num w:numId="2" w16cid:durableId="2130464823">
    <w:abstractNumId w:val="15"/>
  </w:num>
  <w:num w:numId="3" w16cid:durableId="167184258">
    <w:abstractNumId w:val="14"/>
  </w:num>
  <w:num w:numId="4" w16cid:durableId="172230828">
    <w:abstractNumId w:val="17"/>
  </w:num>
  <w:num w:numId="5" w16cid:durableId="283772995">
    <w:abstractNumId w:val="19"/>
  </w:num>
  <w:num w:numId="6" w16cid:durableId="1149135452">
    <w:abstractNumId w:val="12"/>
  </w:num>
  <w:num w:numId="7" w16cid:durableId="133959347">
    <w:abstractNumId w:val="11"/>
  </w:num>
  <w:num w:numId="8" w16cid:durableId="1355303349">
    <w:abstractNumId w:val="36"/>
  </w:num>
  <w:num w:numId="9" w16cid:durableId="545609143">
    <w:abstractNumId w:val="1"/>
  </w:num>
  <w:num w:numId="10" w16cid:durableId="512063702">
    <w:abstractNumId w:val="2"/>
  </w:num>
  <w:num w:numId="11" w16cid:durableId="1873882612">
    <w:abstractNumId w:val="35"/>
  </w:num>
  <w:num w:numId="12" w16cid:durableId="1405180888">
    <w:abstractNumId w:val="10"/>
  </w:num>
  <w:num w:numId="13" w16cid:durableId="135076002">
    <w:abstractNumId w:val="37"/>
  </w:num>
  <w:num w:numId="14" w16cid:durableId="532496058">
    <w:abstractNumId w:val="27"/>
  </w:num>
  <w:num w:numId="15" w16cid:durableId="951713883">
    <w:abstractNumId w:val="16"/>
  </w:num>
  <w:num w:numId="16" w16cid:durableId="898830450">
    <w:abstractNumId w:val="28"/>
  </w:num>
  <w:num w:numId="17" w16cid:durableId="973173539">
    <w:abstractNumId w:val="20"/>
  </w:num>
  <w:num w:numId="18" w16cid:durableId="40594527">
    <w:abstractNumId w:val="32"/>
  </w:num>
  <w:num w:numId="19" w16cid:durableId="1855654980">
    <w:abstractNumId w:val="34"/>
  </w:num>
  <w:num w:numId="20" w16cid:durableId="1788891307">
    <w:abstractNumId w:val="29"/>
  </w:num>
  <w:num w:numId="21" w16cid:durableId="1934362517">
    <w:abstractNumId w:val="21"/>
  </w:num>
  <w:num w:numId="22" w16cid:durableId="270430677">
    <w:abstractNumId w:val="3"/>
  </w:num>
  <w:num w:numId="23" w16cid:durableId="1668165478">
    <w:abstractNumId w:val="23"/>
  </w:num>
  <w:num w:numId="24" w16cid:durableId="483661932">
    <w:abstractNumId w:val="23"/>
    <w:lvlOverride w:ilvl="0">
      <w:startOverride w:val="1"/>
    </w:lvlOverride>
  </w:num>
  <w:num w:numId="25" w16cid:durableId="1993754336">
    <w:abstractNumId w:val="9"/>
  </w:num>
  <w:num w:numId="26" w16cid:durableId="1865482609">
    <w:abstractNumId w:val="9"/>
    <w:lvlOverride w:ilvl="0">
      <w:startOverride w:val="1"/>
    </w:lvlOverride>
  </w:num>
  <w:num w:numId="27" w16cid:durableId="1301885161">
    <w:abstractNumId w:val="9"/>
    <w:lvlOverride w:ilvl="0">
      <w:startOverride w:val="1"/>
    </w:lvlOverride>
  </w:num>
  <w:num w:numId="28" w16cid:durableId="805045933">
    <w:abstractNumId w:val="9"/>
    <w:lvlOverride w:ilvl="0">
      <w:startOverride w:val="1"/>
    </w:lvlOverride>
  </w:num>
  <w:num w:numId="29" w16cid:durableId="724332810">
    <w:abstractNumId w:val="18"/>
  </w:num>
  <w:num w:numId="30" w16cid:durableId="752749173">
    <w:abstractNumId w:val="5"/>
  </w:num>
  <w:num w:numId="31" w16cid:durableId="484469791">
    <w:abstractNumId w:val="1"/>
    <w:lvlOverride w:ilvl="0">
      <w:startOverride w:val="1"/>
    </w:lvlOverride>
  </w:num>
  <w:num w:numId="32" w16cid:durableId="307979402">
    <w:abstractNumId w:val="7"/>
  </w:num>
  <w:num w:numId="33" w16cid:durableId="1967658803">
    <w:abstractNumId w:val="38"/>
  </w:num>
  <w:num w:numId="34" w16cid:durableId="1393892074">
    <w:abstractNumId w:val="0"/>
  </w:num>
  <w:num w:numId="35" w16cid:durableId="351228789">
    <w:abstractNumId w:val="24"/>
  </w:num>
  <w:num w:numId="36" w16cid:durableId="526600871">
    <w:abstractNumId w:val="0"/>
    <w:lvlOverride w:ilvl="0">
      <w:startOverride w:val="1"/>
    </w:lvlOverride>
  </w:num>
  <w:num w:numId="37" w16cid:durableId="232742315">
    <w:abstractNumId w:val="31"/>
  </w:num>
  <w:num w:numId="38" w16cid:durableId="1247108463">
    <w:abstractNumId w:val="13"/>
  </w:num>
  <w:num w:numId="39" w16cid:durableId="671682060">
    <w:abstractNumId w:val="33"/>
  </w:num>
  <w:num w:numId="40" w16cid:durableId="1924026737">
    <w:abstractNumId w:val="25"/>
  </w:num>
  <w:num w:numId="41" w16cid:durableId="75564578">
    <w:abstractNumId w:val="30"/>
  </w:num>
  <w:num w:numId="42" w16cid:durableId="310331779">
    <w:abstractNumId w:val="4"/>
  </w:num>
  <w:num w:numId="43" w16cid:durableId="344019157">
    <w:abstractNumId w:val="6"/>
  </w:num>
  <w:num w:numId="44" w16cid:durableId="156190803">
    <w:abstractNumId w:val="8"/>
  </w:num>
  <w:num w:numId="45" w16cid:durableId="2035036032">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149F"/>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AB"/>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27FA"/>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19</TotalTime>
  <Pages>7</Pages>
  <Words>1915</Words>
  <Characters>10917</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12807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12</cp:revision>
  <cp:lastPrinted>2022-01-29T09:43:00Z</cp:lastPrinted>
  <dcterms:created xsi:type="dcterms:W3CDTF">2022-04-07T10:41:00Z</dcterms:created>
  <dcterms:modified xsi:type="dcterms:W3CDTF">2022-04-16T10:56:00Z</dcterms:modified>
</cp:coreProperties>
</file>