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707608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3E1724">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B6A18">
              <w:rPr>
                <w:rFonts w:ascii="Arial" w:hAnsi="Arial" w:cs="Arial"/>
                <w:color w:val="002060"/>
                <w:sz w:val="40"/>
                <w:szCs w:val="40"/>
              </w:rPr>
              <w:t>20</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5391FDB"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E6D5F">
          <w:rPr>
            <w:noProof/>
            <w:webHidden/>
            <w:color w:val="002060"/>
          </w:rPr>
          <w:t>1</w:t>
        </w:r>
        <w:r w:rsidR="00AC19D9" w:rsidRPr="002419EA">
          <w:rPr>
            <w:noProof/>
            <w:webHidden/>
            <w:color w:val="002060"/>
          </w:rPr>
          <w:fldChar w:fldCharType="end"/>
        </w:r>
      </w:hyperlink>
    </w:p>
    <w:p w14:paraId="112EDB38" w14:textId="20C76D53" w:rsidR="00AC19D9" w:rsidRPr="002419EA" w:rsidRDefault="00EC128E">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E6D5F">
          <w:rPr>
            <w:noProof/>
            <w:webHidden/>
            <w:color w:val="002060"/>
          </w:rPr>
          <w:t>1</w:t>
        </w:r>
        <w:r w:rsidR="00AC19D9" w:rsidRPr="002419EA">
          <w:rPr>
            <w:noProof/>
            <w:webHidden/>
            <w:color w:val="002060"/>
          </w:rPr>
          <w:fldChar w:fldCharType="end"/>
        </w:r>
      </w:hyperlink>
    </w:p>
    <w:p w14:paraId="4D9CAD43" w14:textId="7EBC0226" w:rsidR="00AC19D9" w:rsidRPr="002419EA" w:rsidRDefault="00EC128E">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E6D5F">
          <w:rPr>
            <w:noProof/>
            <w:webHidden/>
            <w:color w:val="002060"/>
          </w:rPr>
          <w:t>1</w:t>
        </w:r>
        <w:r w:rsidR="00AC19D9" w:rsidRPr="002419EA">
          <w:rPr>
            <w:noProof/>
            <w:webHidden/>
            <w:color w:val="002060"/>
          </w:rPr>
          <w:fldChar w:fldCharType="end"/>
        </w:r>
      </w:hyperlink>
    </w:p>
    <w:p w14:paraId="0EAFCCD8" w14:textId="053010E8" w:rsidR="00AC19D9" w:rsidRPr="002419EA" w:rsidRDefault="00EC128E">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E6D5F">
          <w:rPr>
            <w:noProof/>
            <w:webHidden/>
            <w:color w:val="002060"/>
          </w:rPr>
          <w:t>1</w:t>
        </w:r>
        <w:r w:rsidR="00AC19D9" w:rsidRPr="002419EA">
          <w:rPr>
            <w:noProof/>
            <w:webHidden/>
            <w:color w:val="002060"/>
          </w:rPr>
          <w:fldChar w:fldCharType="end"/>
        </w:r>
      </w:hyperlink>
    </w:p>
    <w:p w14:paraId="0952245B" w14:textId="06E3808A" w:rsidR="00AC19D9" w:rsidRPr="002419EA" w:rsidRDefault="00EC128E">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E6D5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8EB5939" w14:textId="77777777" w:rsidR="00C74D35" w:rsidRPr="003C0FAB" w:rsidRDefault="00C74D35" w:rsidP="00F336CC">
      <w:pPr>
        <w:rPr>
          <w:rFonts w:ascii="Arial" w:hAnsi="Arial" w:cs="Arial"/>
          <w:color w:val="002060"/>
          <w:sz w:val="22"/>
          <w:szCs w:val="22"/>
        </w:rPr>
      </w:pPr>
    </w:p>
    <w:p w14:paraId="496079C3" w14:textId="4F16AC67" w:rsidR="00E51C7A" w:rsidRPr="007B6A18"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51281564" w14:textId="77777777" w:rsidR="00545B3B" w:rsidRPr="00F336CC" w:rsidRDefault="00545B3B"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2546C293" w14:textId="2A0EB21F" w:rsidR="003C0FAB" w:rsidRPr="003C0FAB" w:rsidRDefault="003C0FAB" w:rsidP="009D0C38">
      <w:pPr>
        <w:pStyle w:val="LndNormale1"/>
        <w:rPr>
          <w:color w:val="002060"/>
          <w:szCs w:val="22"/>
        </w:rPr>
      </w:pPr>
    </w:p>
    <w:p w14:paraId="10D41938" w14:textId="133E52FC" w:rsidR="003C0FAB" w:rsidRDefault="003C0FAB" w:rsidP="009D0C38">
      <w:pPr>
        <w:pStyle w:val="LndNormale1"/>
        <w:rPr>
          <w:color w:val="002060"/>
          <w:szCs w:val="22"/>
        </w:rPr>
      </w:pPr>
    </w:p>
    <w:p w14:paraId="4526A4A1" w14:textId="77777777" w:rsidR="00EB129D" w:rsidRPr="009D6EE5" w:rsidRDefault="00EB129D" w:rsidP="00EB129D">
      <w:pPr>
        <w:pStyle w:val="LndNormale1"/>
        <w:rPr>
          <w:b/>
          <w:color w:val="002060"/>
          <w:sz w:val="28"/>
          <w:szCs w:val="28"/>
        </w:rPr>
      </w:pPr>
      <w:r>
        <w:rPr>
          <w:b/>
          <w:color w:val="002060"/>
          <w:sz w:val="28"/>
          <w:szCs w:val="28"/>
        </w:rPr>
        <w:t xml:space="preserve">FINAL FOUR CAMPIONATO REGIONALE UNDER 17 E UNDER 15 </w:t>
      </w:r>
    </w:p>
    <w:p w14:paraId="768691EC" w14:textId="77777777" w:rsidR="00EB129D" w:rsidRPr="009D6EE5" w:rsidRDefault="00EB129D" w:rsidP="00EB129D">
      <w:pPr>
        <w:pStyle w:val="LndNormale1"/>
        <w:rPr>
          <w:color w:val="002060"/>
          <w:szCs w:val="22"/>
        </w:rPr>
      </w:pPr>
    </w:p>
    <w:p w14:paraId="2398F7FB" w14:textId="77777777" w:rsidR="00EB129D" w:rsidRPr="009D6EE5" w:rsidRDefault="00EB129D" w:rsidP="00EB129D">
      <w:pPr>
        <w:pStyle w:val="LndNormale1"/>
        <w:rPr>
          <w:color w:val="002060"/>
          <w:szCs w:val="22"/>
        </w:rPr>
      </w:pPr>
      <w:r w:rsidRPr="009D6EE5">
        <w:rPr>
          <w:color w:val="002060"/>
          <w:szCs w:val="22"/>
        </w:rPr>
        <w:t xml:space="preserve">Le Società che volessero </w:t>
      </w:r>
      <w:r w:rsidRPr="009D6EE5">
        <w:rPr>
          <w:color w:val="002060"/>
          <w:szCs w:val="22"/>
          <w:u w:val="single"/>
        </w:rPr>
        <w:t xml:space="preserve">organizzare le </w:t>
      </w:r>
      <w:r w:rsidRPr="00934BAD">
        <w:rPr>
          <w:b/>
          <w:bCs/>
          <w:color w:val="002060"/>
          <w:szCs w:val="22"/>
          <w:u w:val="single"/>
        </w:rPr>
        <w:t>Final Four</w:t>
      </w:r>
      <w:r w:rsidRPr="009D6EE5">
        <w:rPr>
          <w:color w:val="002060"/>
          <w:szCs w:val="22"/>
          <w:u w:val="single"/>
        </w:rPr>
        <w:t xml:space="preserve"> d</w:t>
      </w:r>
      <w:r>
        <w:rPr>
          <w:color w:val="002060"/>
          <w:szCs w:val="22"/>
          <w:u w:val="single"/>
        </w:rPr>
        <w:t xml:space="preserve">ei Campionati Regionali </w:t>
      </w:r>
      <w:r w:rsidRPr="00934BAD">
        <w:rPr>
          <w:b/>
          <w:bCs/>
          <w:color w:val="002060"/>
          <w:szCs w:val="22"/>
          <w:u w:val="single"/>
        </w:rPr>
        <w:t>Under 17</w:t>
      </w:r>
      <w:r>
        <w:rPr>
          <w:color w:val="002060"/>
          <w:szCs w:val="22"/>
          <w:u w:val="single"/>
        </w:rPr>
        <w:t xml:space="preserve"> e </w:t>
      </w:r>
      <w:r w:rsidRPr="00934BAD">
        <w:rPr>
          <w:b/>
          <w:bCs/>
          <w:color w:val="002060"/>
          <w:szCs w:val="22"/>
          <w:u w:val="single"/>
        </w:rPr>
        <w:t>Under 15</w:t>
      </w:r>
      <w:r>
        <w:rPr>
          <w:color w:val="002060"/>
          <w:szCs w:val="22"/>
          <w:u w:val="single"/>
        </w:rPr>
        <w:t xml:space="preserve"> </w:t>
      </w:r>
      <w:r w:rsidRPr="009D6EE5">
        <w:rPr>
          <w:color w:val="002060"/>
          <w:szCs w:val="22"/>
          <w:u w:val="single"/>
        </w:rPr>
        <w:t>Calcio a Cinque</w:t>
      </w:r>
      <w:r w:rsidRPr="009D6EE5">
        <w:rPr>
          <w:color w:val="002060"/>
          <w:szCs w:val="22"/>
        </w:rPr>
        <w:t xml:space="preserve">  </w:t>
      </w:r>
      <w:r>
        <w:rPr>
          <w:color w:val="002060"/>
          <w:szCs w:val="22"/>
        </w:rPr>
        <w:t xml:space="preserve">programmate per </w:t>
      </w:r>
      <w:r w:rsidRPr="00934BAD">
        <w:rPr>
          <w:b/>
          <w:bCs/>
          <w:color w:val="002060"/>
          <w:szCs w:val="22"/>
        </w:rPr>
        <w:t>Sabato 30 aprile e Domenica 1 maggio pp.vv.</w:t>
      </w:r>
      <w:r w:rsidRPr="009D6EE5">
        <w:rPr>
          <w:color w:val="002060"/>
          <w:szCs w:val="22"/>
        </w:rPr>
        <w:t xml:space="preserve"> sono pregate di presentare la </w:t>
      </w:r>
      <w:r w:rsidRPr="009D6EE5">
        <w:rPr>
          <w:b/>
          <w:color w:val="002060"/>
          <w:szCs w:val="22"/>
        </w:rPr>
        <w:t>propria candidatura</w:t>
      </w:r>
      <w:r w:rsidRPr="009D6EE5">
        <w:rPr>
          <w:color w:val="002060"/>
          <w:szCs w:val="22"/>
        </w:rPr>
        <w:t xml:space="preserve"> a mezzo e-mail (c5marche@lnd.it) </w:t>
      </w:r>
      <w:r w:rsidRPr="009D6EE5">
        <w:rPr>
          <w:color w:val="002060"/>
          <w:szCs w:val="22"/>
          <w:u w:val="single"/>
        </w:rPr>
        <w:t xml:space="preserve">entro e non oltre </w:t>
      </w:r>
      <w:r>
        <w:rPr>
          <w:color w:val="002060"/>
          <w:szCs w:val="22"/>
          <w:u w:val="single"/>
        </w:rPr>
        <w:t>Mercoledì 20 aprile</w:t>
      </w:r>
      <w:r w:rsidRPr="009D6EE5">
        <w:rPr>
          <w:color w:val="002060"/>
          <w:szCs w:val="22"/>
          <w:u w:val="single"/>
        </w:rPr>
        <w:t xml:space="preserve"> p.v.</w:t>
      </w:r>
    </w:p>
    <w:p w14:paraId="08D75379" w14:textId="77777777" w:rsidR="003C0FAB" w:rsidRPr="003C0FAB" w:rsidRDefault="003C0FAB" w:rsidP="009D0C38">
      <w:pPr>
        <w:pStyle w:val="LndNormale1"/>
        <w:rPr>
          <w:color w:val="002060"/>
          <w:szCs w:val="22"/>
        </w:rPr>
      </w:pPr>
    </w:p>
    <w:p w14:paraId="659BA453" w14:textId="77777777" w:rsidR="00797B1C" w:rsidRPr="003C0FAB"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2C6E0F49" w14:textId="054E8079" w:rsidR="00157E35" w:rsidRDefault="00157E35" w:rsidP="00157E35">
      <w:pPr>
        <w:pStyle w:val="breakline"/>
        <w:rPr>
          <w:color w:val="002060"/>
        </w:rPr>
      </w:pPr>
    </w:p>
    <w:p w14:paraId="2A393C2B" w14:textId="77777777" w:rsidR="00651521" w:rsidRPr="00226AA9" w:rsidRDefault="00651521" w:rsidP="00651521">
      <w:pPr>
        <w:pStyle w:val="breakline"/>
        <w:rPr>
          <w:color w:val="002060"/>
        </w:rPr>
      </w:pPr>
    </w:p>
    <w:p w14:paraId="70C5FF08" w14:textId="77777777" w:rsidR="00651521" w:rsidRPr="00226AA9" w:rsidRDefault="00651521" w:rsidP="00651521">
      <w:pPr>
        <w:pStyle w:val="titolocampionato0"/>
        <w:shd w:val="clear" w:color="auto" w:fill="CCCCCC"/>
        <w:spacing w:before="80" w:after="40"/>
        <w:rPr>
          <w:color w:val="002060"/>
        </w:rPr>
      </w:pPr>
      <w:r w:rsidRPr="00226AA9">
        <w:rPr>
          <w:color w:val="002060"/>
        </w:rPr>
        <w:t>CALCIO A CINQUE SERIE C1</w:t>
      </w:r>
    </w:p>
    <w:p w14:paraId="76D5C5B2" w14:textId="77777777" w:rsidR="00651521" w:rsidRPr="00226AA9" w:rsidRDefault="00651521" w:rsidP="00651521">
      <w:pPr>
        <w:pStyle w:val="TITOLOPRINC"/>
        <w:spacing w:before="0" w:beforeAutospacing="0" w:after="0" w:afterAutospacing="0"/>
        <w:rPr>
          <w:color w:val="002060"/>
        </w:rPr>
      </w:pPr>
      <w:r w:rsidRPr="00226AA9">
        <w:rPr>
          <w:color w:val="002060"/>
        </w:rPr>
        <w:t>CONTEMPORANEITA’ ULTIME DUE GIORNATE</w:t>
      </w:r>
    </w:p>
    <w:p w14:paraId="020E3E2C" w14:textId="77777777" w:rsidR="00651521" w:rsidRPr="00226AA9" w:rsidRDefault="00651521" w:rsidP="00651521">
      <w:pPr>
        <w:pStyle w:val="LndNormale1"/>
        <w:rPr>
          <w:color w:val="002060"/>
        </w:rPr>
      </w:pPr>
    </w:p>
    <w:p w14:paraId="7773BEE0" w14:textId="77777777" w:rsidR="00651521" w:rsidRPr="00226AA9" w:rsidRDefault="00651521" w:rsidP="00651521">
      <w:pPr>
        <w:pStyle w:val="LndNormale1"/>
        <w:rPr>
          <w:color w:val="002060"/>
        </w:rPr>
      </w:pPr>
      <w:r w:rsidRPr="00226AA9">
        <w:rPr>
          <w:color w:val="002060"/>
        </w:rPr>
        <w:t>Si riporta di seguito lo stralcio del Comunicato Ufficiale n° 5 del 09/08/2021:</w:t>
      </w:r>
    </w:p>
    <w:p w14:paraId="2E6E8D9E" w14:textId="77777777" w:rsidR="00651521" w:rsidRPr="00226AA9" w:rsidRDefault="00651521" w:rsidP="00651521">
      <w:pPr>
        <w:pStyle w:val="LndNormale1"/>
        <w:rPr>
          <w:i/>
          <w:iCs/>
          <w:color w:val="002060"/>
        </w:rPr>
      </w:pPr>
      <w:r w:rsidRPr="00226AA9">
        <w:rPr>
          <w:i/>
          <w:iCs/>
          <w:color w:val="002060"/>
        </w:rPr>
        <w:t xml:space="preserve">«Le </w:t>
      </w:r>
      <w:r w:rsidRPr="00226AA9">
        <w:rPr>
          <w:b/>
          <w:bCs/>
          <w:i/>
          <w:iCs/>
          <w:color w:val="002060"/>
        </w:rPr>
        <w:t>ultime due giornate</w:t>
      </w:r>
      <w:r w:rsidRPr="00226AA9">
        <w:rPr>
          <w:i/>
          <w:iCs/>
          <w:color w:val="002060"/>
        </w:rPr>
        <w:t xml:space="preserve"> di campionato dovranno essere disputate il </w:t>
      </w:r>
      <w:r w:rsidRPr="00226AA9">
        <w:rPr>
          <w:b/>
          <w:bCs/>
          <w:i/>
          <w:iCs/>
          <w:color w:val="002060"/>
        </w:rPr>
        <w:t>Venerdì</w:t>
      </w:r>
      <w:r w:rsidRPr="00226AA9">
        <w:rPr>
          <w:i/>
          <w:iCs/>
          <w:color w:val="002060"/>
        </w:rPr>
        <w:t xml:space="preserve"> alle </w:t>
      </w:r>
      <w:r w:rsidRPr="00226AA9">
        <w:rPr>
          <w:b/>
          <w:bCs/>
          <w:i/>
          <w:iCs/>
          <w:color w:val="002060"/>
        </w:rPr>
        <w:t>ore 21:45</w:t>
      </w:r>
      <w:r w:rsidRPr="00226AA9">
        <w:rPr>
          <w:i/>
          <w:iCs/>
          <w:color w:val="002060"/>
        </w:rPr>
        <w:t xml:space="preserve">; non saranno concessi in nessun caso anticipi e posticipi tranne l’anticipo di gare ininfluenti ai fini della classifica». </w:t>
      </w:r>
    </w:p>
    <w:p w14:paraId="623BA2B7" w14:textId="77777777" w:rsidR="00651521" w:rsidRPr="00226AA9" w:rsidRDefault="00651521" w:rsidP="00651521">
      <w:pPr>
        <w:pStyle w:val="LndNormale1"/>
        <w:rPr>
          <w:color w:val="002060"/>
        </w:rPr>
      </w:pPr>
    </w:p>
    <w:p w14:paraId="24DE28CA" w14:textId="77777777" w:rsidR="00651521" w:rsidRPr="00226AA9" w:rsidRDefault="00651521" w:rsidP="00651521">
      <w:pPr>
        <w:pStyle w:val="titoloprinc0"/>
        <w:rPr>
          <w:color w:val="002060"/>
        </w:rPr>
      </w:pPr>
      <w:r w:rsidRPr="00226AA9">
        <w:rPr>
          <w:color w:val="002060"/>
        </w:rPr>
        <w:t>RISULTATI</w:t>
      </w:r>
    </w:p>
    <w:p w14:paraId="79CF8CD8" w14:textId="77777777" w:rsidR="00651521" w:rsidRPr="00226AA9" w:rsidRDefault="00651521" w:rsidP="00651521">
      <w:pPr>
        <w:pStyle w:val="breakline"/>
        <w:rPr>
          <w:color w:val="002060"/>
        </w:rPr>
      </w:pPr>
    </w:p>
    <w:p w14:paraId="2A5B34E7" w14:textId="77777777" w:rsidR="00651521" w:rsidRPr="00226AA9" w:rsidRDefault="00651521" w:rsidP="00651521">
      <w:pPr>
        <w:pStyle w:val="sottotitolocampionato10"/>
        <w:rPr>
          <w:color w:val="002060"/>
        </w:rPr>
      </w:pPr>
      <w:r w:rsidRPr="00226AA9">
        <w:rPr>
          <w:color w:val="002060"/>
        </w:rPr>
        <w:t>RISULTATI UFFICIALI GARE DEL 19/04/2022</w:t>
      </w:r>
    </w:p>
    <w:p w14:paraId="08095445" w14:textId="77777777" w:rsidR="00651521" w:rsidRPr="00202CB9" w:rsidRDefault="00651521" w:rsidP="00202CB9">
      <w:pPr>
        <w:pStyle w:val="sottotitolocampionato20"/>
        <w:spacing w:before="0" w:beforeAutospacing="0" w:after="0" w:afterAutospacing="0"/>
        <w:rPr>
          <w:rFonts w:ascii="Arial" w:hAnsi="Arial" w:cs="Arial"/>
          <w:color w:val="002060"/>
          <w:sz w:val="20"/>
          <w:szCs w:val="20"/>
        </w:rPr>
      </w:pPr>
      <w:r w:rsidRPr="00202CB9">
        <w:rPr>
          <w:rFonts w:ascii="Arial" w:hAnsi="Arial" w:cs="Arial"/>
          <w:color w:val="002060"/>
          <w:sz w:val="20"/>
          <w:szCs w:val="20"/>
        </w:rPr>
        <w:t>Si trascrivono qui di seguito i risultati ufficiali delle gare disputate</w:t>
      </w:r>
    </w:p>
    <w:p w14:paraId="68F28014" w14:textId="77777777" w:rsidR="00651521" w:rsidRPr="00226AA9" w:rsidRDefault="00651521" w:rsidP="0065152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1521" w:rsidRPr="00226AA9" w14:paraId="63B44ECA" w14:textId="77777777" w:rsidTr="00E94DE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1521" w:rsidRPr="00226AA9" w14:paraId="3D22421D" w14:textId="77777777" w:rsidTr="00E94DE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7521" w14:textId="77777777" w:rsidR="00651521" w:rsidRPr="00226AA9" w:rsidRDefault="00651521" w:rsidP="00E94DEA">
                  <w:pPr>
                    <w:pStyle w:val="headertabella0"/>
                    <w:rPr>
                      <w:color w:val="002060"/>
                    </w:rPr>
                  </w:pPr>
                  <w:r w:rsidRPr="00226AA9">
                    <w:rPr>
                      <w:color w:val="002060"/>
                    </w:rPr>
                    <w:t>GIRONE A - 11 Giornata - R</w:t>
                  </w:r>
                </w:p>
              </w:tc>
            </w:tr>
            <w:tr w:rsidR="00651521" w:rsidRPr="00226AA9" w14:paraId="418165A6" w14:textId="77777777" w:rsidTr="00E94DE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4F252E" w14:textId="77777777" w:rsidR="00651521" w:rsidRPr="00226AA9" w:rsidRDefault="00651521" w:rsidP="00E94DEA">
                  <w:pPr>
                    <w:pStyle w:val="rowtabella0"/>
                    <w:rPr>
                      <w:color w:val="002060"/>
                    </w:rPr>
                  </w:pPr>
                  <w:r w:rsidRPr="00226AA9">
                    <w:rPr>
                      <w:color w:val="002060"/>
                    </w:rPr>
                    <w:t>JESI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23CF7" w14:textId="77777777" w:rsidR="00651521" w:rsidRPr="00226AA9" w:rsidRDefault="00651521" w:rsidP="00E94DEA">
                  <w:pPr>
                    <w:pStyle w:val="rowtabella0"/>
                    <w:rPr>
                      <w:color w:val="002060"/>
                    </w:rPr>
                  </w:pPr>
                  <w:r w:rsidRPr="00226AA9">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98EBF" w14:textId="77777777" w:rsidR="00651521" w:rsidRPr="00226AA9" w:rsidRDefault="00651521" w:rsidP="00E94DEA">
                  <w:pPr>
                    <w:pStyle w:val="rowtabella0"/>
                    <w:jc w:val="center"/>
                    <w:rPr>
                      <w:color w:val="002060"/>
                    </w:rPr>
                  </w:pPr>
                  <w:r w:rsidRPr="00226AA9">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60603" w14:textId="77777777" w:rsidR="00651521" w:rsidRPr="00226AA9" w:rsidRDefault="00651521" w:rsidP="00E94DEA">
                  <w:pPr>
                    <w:pStyle w:val="rowtabella0"/>
                    <w:jc w:val="center"/>
                    <w:rPr>
                      <w:color w:val="002060"/>
                    </w:rPr>
                  </w:pPr>
                  <w:r w:rsidRPr="00226AA9">
                    <w:rPr>
                      <w:color w:val="002060"/>
                    </w:rPr>
                    <w:t> </w:t>
                  </w:r>
                </w:p>
              </w:tc>
            </w:tr>
          </w:tbl>
          <w:p w14:paraId="1C2572DD" w14:textId="77777777" w:rsidR="00651521" w:rsidRPr="00226AA9" w:rsidRDefault="00651521" w:rsidP="00E94DEA">
            <w:pPr>
              <w:rPr>
                <w:color w:val="002060"/>
              </w:rPr>
            </w:pPr>
          </w:p>
        </w:tc>
      </w:tr>
    </w:tbl>
    <w:p w14:paraId="173F98AA" w14:textId="77777777" w:rsidR="00651521" w:rsidRPr="00226AA9" w:rsidRDefault="00651521" w:rsidP="00651521">
      <w:pPr>
        <w:pStyle w:val="breakline"/>
        <w:rPr>
          <w:rFonts w:eastAsiaTheme="minorEastAsia"/>
          <w:color w:val="002060"/>
        </w:rPr>
      </w:pPr>
    </w:p>
    <w:p w14:paraId="7DD08034" w14:textId="77777777" w:rsidR="00651521" w:rsidRPr="00226AA9" w:rsidRDefault="00651521" w:rsidP="00651521">
      <w:pPr>
        <w:pStyle w:val="breakline"/>
        <w:rPr>
          <w:color w:val="002060"/>
        </w:rPr>
      </w:pPr>
    </w:p>
    <w:p w14:paraId="42D351E9" w14:textId="77777777" w:rsidR="00651521" w:rsidRPr="00226AA9" w:rsidRDefault="00651521" w:rsidP="00651521">
      <w:pPr>
        <w:pStyle w:val="titoloprinc0"/>
        <w:rPr>
          <w:color w:val="002060"/>
        </w:rPr>
      </w:pPr>
      <w:r w:rsidRPr="00226AA9">
        <w:rPr>
          <w:color w:val="002060"/>
        </w:rPr>
        <w:lastRenderedPageBreak/>
        <w:t>CLASSIFICA</w:t>
      </w:r>
    </w:p>
    <w:p w14:paraId="3FFA3DC6" w14:textId="77777777" w:rsidR="00651521" w:rsidRPr="00226AA9" w:rsidRDefault="00651521" w:rsidP="00651521">
      <w:pPr>
        <w:pStyle w:val="breakline"/>
        <w:rPr>
          <w:color w:val="002060"/>
        </w:rPr>
      </w:pPr>
    </w:p>
    <w:p w14:paraId="7E209E81" w14:textId="77777777" w:rsidR="00651521" w:rsidRPr="00226AA9" w:rsidRDefault="00651521" w:rsidP="00651521">
      <w:pPr>
        <w:pStyle w:val="breakline"/>
        <w:rPr>
          <w:color w:val="002060"/>
        </w:rPr>
      </w:pPr>
    </w:p>
    <w:p w14:paraId="446DC94D" w14:textId="77777777" w:rsidR="00651521" w:rsidRPr="00226AA9" w:rsidRDefault="00651521" w:rsidP="00651521">
      <w:pPr>
        <w:pStyle w:val="sottotitolocampionato10"/>
        <w:rPr>
          <w:color w:val="002060"/>
        </w:rPr>
      </w:pPr>
      <w:r w:rsidRPr="00226AA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1521" w:rsidRPr="00226AA9" w14:paraId="17FF4319" w14:textId="77777777" w:rsidTr="00E94D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0745A" w14:textId="77777777" w:rsidR="00651521" w:rsidRPr="00226AA9" w:rsidRDefault="00651521" w:rsidP="00E94DEA">
            <w:pPr>
              <w:pStyle w:val="headertabella0"/>
              <w:rPr>
                <w:color w:val="002060"/>
              </w:rPr>
            </w:pPr>
            <w:r w:rsidRPr="00226A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C7151" w14:textId="77777777" w:rsidR="00651521" w:rsidRPr="00226AA9" w:rsidRDefault="00651521" w:rsidP="00E94DEA">
            <w:pPr>
              <w:pStyle w:val="headertabella0"/>
              <w:rPr>
                <w:color w:val="002060"/>
              </w:rPr>
            </w:pPr>
            <w:r w:rsidRPr="00226A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41B59" w14:textId="77777777" w:rsidR="00651521" w:rsidRPr="00226AA9" w:rsidRDefault="00651521" w:rsidP="00E94DEA">
            <w:pPr>
              <w:pStyle w:val="headertabella0"/>
              <w:rPr>
                <w:color w:val="002060"/>
              </w:rPr>
            </w:pPr>
            <w:r w:rsidRPr="00226A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A06E4" w14:textId="77777777" w:rsidR="00651521" w:rsidRPr="00226AA9" w:rsidRDefault="00651521" w:rsidP="00E94DEA">
            <w:pPr>
              <w:pStyle w:val="headertabella0"/>
              <w:rPr>
                <w:color w:val="002060"/>
              </w:rPr>
            </w:pPr>
            <w:r w:rsidRPr="00226A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71F57" w14:textId="77777777" w:rsidR="00651521" w:rsidRPr="00226AA9" w:rsidRDefault="00651521" w:rsidP="00E94DEA">
            <w:pPr>
              <w:pStyle w:val="headertabella0"/>
              <w:rPr>
                <w:color w:val="002060"/>
              </w:rPr>
            </w:pPr>
            <w:r w:rsidRPr="00226A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9FD28" w14:textId="77777777" w:rsidR="00651521" w:rsidRPr="00226AA9" w:rsidRDefault="00651521" w:rsidP="00E94DEA">
            <w:pPr>
              <w:pStyle w:val="headertabella0"/>
              <w:rPr>
                <w:color w:val="002060"/>
              </w:rPr>
            </w:pPr>
            <w:r w:rsidRPr="00226A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DC58" w14:textId="77777777" w:rsidR="00651521" w:rsidRPr="00226AA9" w:rsidRDefault="00651521" w:rsidP="00E94DEA">
            <w:pPr>
              <w:pStyle w:val="headertabella0"/>
              <w:rPr>
                <w:color w:val="002060"/>
              </w:rPr>
            </w:pPr>
            <w:r w:rsidRPr="00226A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EFCA1" w14:textId="77777777" w:rsidR="00651521" w:rsidRPr="00226AA9" w:rsidRDefault="00651521" w:rsidP="00E94DEA">
            <w:pPr>
              <w:pStyle w:val="headertabella0"/>
              <w:rPr>
                <w:color w:val="002060"/>
              </w:rPr>
            </w:pPr>
            <w:r w:rsidRPr="00226A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E6C1B" w14:textId="77777777" w:rsidR="00651521" w:rsidRPr="00226AA9" w:rsidRDefault="00651521" w:rsidP="00E94DEA">
            <w:pPr>
              <w:pStyle w:val="headertabella0"/>
              <w:rPr>
                <w:color w:val="002060"/>
              </w:rPr>
            </w:pPr>
            <w:r w:rsidRPr="00226A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60374" w14:textId="77777777" w:rsidR="00651521" w:rsidRPr="00226AA9" w:rsidRDefault="00651521" w:rsidP="00E94DEA">
            <w:pPr>
              <w:pStyle w:val="headertabella0"/>
              <w:rPr>
                <w:color w:val="002060"/>
              </w:rPr>
            </w:pPr>
            <w:r w:rsidRPr="00226AA9">
              <w:rPr>
                <w:color w:val="002060"/>
              </w:rPr>
              <w:t>PE</w:t>
            </w:r>
          </w:p>
        </w:tc>
      </w:tr>
      <w:tr w:rsidR="00651521" w:rsidRPr="00226AA9" w14:paraId="42646B71" w14:textId="77777777" w:rsidTr="00E94D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DD446" w14:textId="77777777" w:rsidR="00651521" w:rsidRPr="00226AA9" w:rsidRDefault="00651521" w:rsidP="00E94DEA">
            <w:pPr>
              <w:pStyle w:val="rowtabella0"/>
              <w:rPr>
                <w:color w:val="002060"/>
              </w:rPr>
            </w:pPr>
            <w:r w:rsidRPr="00226AA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5221" w14:textId="77777777" w:rsidR="00651521" w:rsidRPr="00226AA9" w:rsidRDefault="00651521" w:rsidP="00E94DEA">
            <w:pPr>
              <w:pStyle w:val="rowtabella0"/>
              <w:jc w:val="center"/>
              <w:rPr>
                <w:color w:val="002060"/>
              </w:rPr>
            </w:pPr>
            <w:r w:rsidRPr="00226AA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8784"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B063" w14:textId="77777777" w:rsidR="00651521" w:rsidRPr="00226AA9" w:rsidRDefault="00651521" w:rsidP="00E94DEA">
            <w:pPr>
              <w:pStyle w:val="rowtabella0"/>
              <w:jc w:val="center"/>
              <w:rPr>
                <w:color w:val="002060"/>
              </w:rPr>
            </w:pPr>
            <w:r w:rsidRPr="00226A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6B336"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F204"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3D4D" w14:textId="77777777" w:rsidR="00651521" w:rsidRPr="00226AA9" w:rsidRDefault="00651521" w:rsidP="00E94DEA">
            <w:pPr>
              <w:pStyle w:val="rowtabella0"/>
              <w:jc w:val="center"/>
              <w:rPr>
                <w:color w:val="002060"/>
              </w:rPr>
            </w:pPr>
            <w:r w:rsidRPr="00226AA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6F25" w14:textId="77777777" w:rsidR="00651521" w:rsidRPr="00226AA9" w:rsidRDefault="00651521" w:rsidP="00E94DEA">
            <w:pPr>
              <w:pStyle w:val="rowtabella0"/>
              <w:jc w:val="center"/>
              <w:rPr>
                <w:color w:val="002060"/>
              </w:rPr>
            </w:pPr>
            <w:r w:rsidRPr="00226AA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8C72" w14:textId="77777777" w:rsidR="00651521" w:rsidRPr="00226AA9" w:rsidRDefault="00651521" w:rsidP="00E94DEA">
            <w:pPr>
              <w:pStyle w:val="rowtabella0"/>
              <w:jc w:val="center"/>
              <w:rPr>
                <w:color w:val="002060"/>
              </w:rPr>
            </w:pPr>
            <w:r w:rsidRPr="00226AA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DF7C" w14:textId="77777777" w:rsidR="00651521" w:rsidRPr="00226AA9" w:rsidRDefault="00651521" w:rsidP="00E94DEA">
            <w:pPr>
              <w:pStyle w:val="rowtabella0"/>
              <w:jc w:val="center"/>
              <w:rPr>
                <w:color w:val="002060"/>
              </w:rPr>
            </w:pPr>
            <w:r w:rsidRPr="00226AA9">
              <w:rPr>
                <w:color w:val="002060"/>
              </w:rPr>
              <w:t>0</w:t>
            </w:r>
          </w:p>
        </w:tc>
      </w:tr>
      <w:tr w:rsidR="00651521" w:rsidRPr="00226AA9" w14:paraId="585FBA50"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AAE43" w14:textId="77777777" w:rsidR="00651521" w:rsidRPr="00226AA9" w:rsidRDefault="00651521" w:rsidP="00E94DEA">
            <w:pPr>
              <w:pStyle w:val="rowtabella0"/>
              <w:rPr>
                <w:color w:val="002060"/>
              </w:rPr>
            </w:pPr>
            <w:r w:rsidRPr="00226AA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FC81" w14:textId="77777777" w:rsidR="00651521" w:rsidRPr="00226AA9" w:rsidRDefault="00651521" w:rsidP="00E94DEA">
            <w:pPr>
              <w:pStyle w:val="rowtabella0"/>
              <w:jc w:val="center"/>
              <w:rPr>
                <w:color w:val="002060"/>
              </w:rPr>
            </w:pPr>
            <w:r w:rsidRPr="00226AA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DB9A"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446F" w14:textId="77777777" w:rsidR="00651521" w:rsidRPr="00226AA9" w:rsidRDefault="00651521" w:rsidP="00E94DEA">
            <w:pPr>
              <w:pStyle w:val="rowtabella0"/>
              <w:jc w:val="center"/>
              <w:rPr>
                <w:color w:val="002060"/>
              </w:rPr>
            </w:pPr>
            <w:r w:rsidRPr="00226A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5DF2"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E973"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C721" w14:textId="77777777" w:rsidR="00651521" w:rsidRPr="00226AA9" w:rsidRDefault="00651521" w:rsidP="00E94DEA">
            <w:pPr>
              <w:pStyle w:val="rowtabella0"/>
              <w:jc w:val="center"/>
              <w:rPr>
                <w:color w:val="002060"/>
              </w:rPr>
            </w:pPr>
            <w:r w:rsidRPr="00226AA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1B79" w14:textId="77777777" w:rsidR="00651521" w:rsidRPr="00226AA9" w:rsidRDefault="00651521" w:rsidP="00E94DEA">
            <w:pPr>
              <w:pStyle w:val="rowtabella0"/>
              <w:jc w:val="center"/>
              <w:rPr>
                <w:color w:val="002060"/>
              </w:rPr>
            </w:pPr>
            <w:r w:rsidRPr="00226AA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CCAC" w14:textId="77777777" w:rsidR="00651521" w:rsidRPr="00226AA9" w:rsidRDefault="00651521" w:rsidP="00E94DEA">
            <w:pPr>
              <w:pStyle w:val="rowtabella0"/>
              <w:jc w:val="center"/>
              <w:rPr>
                <w:color w:val="002060"/>
              </w:rPr>
            </w:pPr>
            <w:r w:rsidRPr="00226A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A28D" w14:textId="77777777" w:rsidR="00651521" w:rsidRPr="00226AA9" w:rsidRDefault="00651521" w:rsidP="00E94DEA">
            <w:pPr>
              <w:pStyle w:val="rowtabella0"/>
              <w:jc w:val="center"/>
              <w:rPr>
                <w:color w:val="002060"/>
              </w:rPr>
            </w:pPr>
            <w:r w:rsidRPr="00226AA9">
              <w:rPr>
                <w:color w:val="002060"/>
              </w:rPr>
              <w:t>0</w:t>
            </w:r>
          </w:p>
        </w:tc>
      </w:tr>
      <w:tr w:rsidR="00651521" w:rsidRPr="00226AA9" w14:paraId="3AAB8CA3"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B66A7" w14:textId="77777777" w:rsidR="00651521" w:rsidRPr="00226AA9" w:rsidRDefault="00651521" w:rsidP="00E94DEA">
            <w:pPr>
              <w:pStyle w:val="rowtabella0"/>
              <w:rPr>
                <w:color w:val="002060"/>
              </w:rPr>
            </w:pPr>
            <w:r w:rsidRPr="00226AA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FB77" w14:textId="77777777" w:rsidR="00651521" w:rsidRPr="00226AA9" w:rsidRDefault="00651521" w:rsidP="00E94DEA">
            <w:pPr>
              <w:pStyle w:val="rowtabella0"/>
              <w:jc w:val="center"/>
              <w:rPr>
                <w:color w:val="002060"/>
              </w:rPr>
            </w:pPr>
            <w:r w:rsidRPr="00226AA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0C87"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5A1B" w14:textId="77777777" w:rsidR="00651521" w:rsidRPr="00226AA9" w:rsidRDefault="00651521" w:rsidP="00E94DEA">
            <w:pPr>
              <w:pStyle w:val="rowtabella0"/>
              <w:jc w:val="center"/>
              <w:rPr>
                <w:color w:val="002060"/>
              </w:rPr>
            </w:pPr>
            <w:r w:rsidRPr="00226A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8716"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498E"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C273" w14:textId="77777777" w:rsidR="00651521" w:rsidRPr="00226AA9" w:rsidRDefault="00651521" w:rsidP="00E94DEA">
            <w:pPr>
              <w:pStyle w:val="rowtabella0"/>
              <w:jc w:val="center"/>
              <w:rPr>
                <w:color w:val="002060"/>
              </w:rPr>
            </w:pPr>
            <w:r w:rsidRPr="00226AA9">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84E6" w14:textId="77777777" w:rsidR="00651521" w:rsidRPr="00226AA9" w:rsidRDefault="00651521" w:rsidP="00E94DEA">
            <w:pPr>
              <w:pStyle w:val="rowtabella0"/>
              <w:jc w:val="center"/>
              <w:rPr>
                <w:color w:val="002060"/>
              </w:rPr>
            </w:pPr>
            <w:r w:rsidRPr="00226AA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36490" w14:textId="77777777" w:rsidR="00651521" w:rsidRPr="00226AA9" w:rsidRDefault="00651521" w:rsidP="00E94DEA">
            <w:pPr>
              <w:pStyle w:val="rowtabella0"/>
              <w:jc w:val="center"/>
              <w:rPr>
                <w:color w:val="002060"/>
              </w:rPr>
            </w:pPr>
            <w:r w:rsidRPr="00226AA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CFA3" w14:textId="77777777" w:rsidR="00651521" w:rsidRPr="00226AA9" w:rsidRDefault="00651521" w:rsidP="00E94DEA">
            <w:pPr>
              <w:pStyle w:val="rowtabella0"/>
              <w:jc w:val="center"/>
              <w:rPr>
                <w:color w:val="002060"/>
              </w:rPr>
            </w:pPr>
            <w:r w:rsidRPr="00226AA9">
              <w:rPr>
                <w:color w:val="002060"/>
              </w:rPr>
              <w:t>0</w:t>
            </w:r>
          </w:p>
        </w:tc>
      </w:tr>
      <w:tr w:rsidR="00651521" w:rsidRPr="00226AA9" w14:paraId="6512680E"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F1CAF" w14:textId="77777777" w:rsidR="00651521" w:rsidRPr="00226AA9" w:rsidRDefault="00651521" w:rsidP="00E94DEA">
            <w:pPr>
              <w:pStyle w:val="rowtabella0"/>
              <w:rPr>
                <w:color w:val="002060"/>
              </w:rPr>
            </w:pPr>
            <w:r w:rsidRPr="00226AA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4CC1" w14:textId="77777777" w:rsidR="00651521" w:rsidRPr="00226AA9" w:rsidRDefault="00651521" w:rsidP="00E94DEA">
            <w:pPr>
              <w:pStyle w:val="rowtabella0"/>
              <w:jc w:val="center"/>
              <w:rPr>
                <w:color w:val="002060"/>
              </w:rPr>
            </w:pPr>
            <w:r w:rsidRPr="00226AA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4028"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39A4" w14:textId="77777777" w:rsidR="00651521" w:rsidRPr="00226AA9" w:rsidRDefault="00651521" w:rsidP="00E94DEA">
            <w:pPr>
              <w:pStyle w:val="rowtabella0"/>
              <w:jc w:val="center"/>
              <w:rPr>
                <w:color w:val="002060"/>
              </w:rPr>
            </w:pPr>
            <w:r w:rsidRPr="00226A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0CC3"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79EC"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077D" w14:textId="77777777" w:rsidR="00651521" w:rsidRPr="00226AA9" w:rsidRDefault="00651521" w:rsidP="00E94DEA">
            <w:pPr>
              <w:pStyle w:val="rowtabella0"/>
              <w:jc w:val="center"/>
              <w:rPr>
                <w:color w:val="002060"/>
              </w:rPr>
            </w:pPr>
            <w:r w:rsidRPr="00226AA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F517" w14:textId="77777777" w:rsidR="00651521" w:rsidRPr="00226AA9" w:rsidRDefault="00651521" w:rsidP="00E94DEA">
            <w:pPr>
              <w:pStyle w:val="rowtabella0"/>
              <w:jc w:val="center"/>
              <w:rPr>
                <w:color w:val="002060"/>
              </w:rPr>
            </w:pPr>
            <w:r w:rsidRPr="00226AA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536A" w14:textId="77777777" w:rsidR="00651521" w:rsidRPr="00226AA9" w:rsidRDefault="00651521" w:rsidP="00E94DEA">
            <w:pPr>
              <w:pStyle w:val="rowtabella0"/>
              <w:jc w:val="center"/>
              <w:rPr>
                <w:color w:val="002060"/>
              </w:rPr>
            </w:pPr>
            <w:r w:rsidRPr="00226A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DE1B" w14:textId="77777777" w:rsidR="00651521" w:rsidRPr="00226AA9" w:rsidRDefault="00651521" w:rsidP="00E94DEA">
            <w:pPr>
              <w:pStyle w:val="rowtabella0"/>
              <w:jc w:val="center"/>
              <w:rPr>
                <w:color w:val="002060"/>
              </w:rPr>
            </w:pPr>
            <w:r w:rsidRPr="00226AA9">
              <w:rPr>
                <w:color w:val="002060"/>
              </w:rPr>
              <w:t>0</w:t>
            </w:r>
          </w:p>
        </w:tc>
      </w:tr>
      <w:tr w:rsidR="00651521" w:rsidRPr="00226AA9" w14:paraId="42D48ECA"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ECE69" w14:textId="77777777" w:rsidR="00651521" w:rsidRPr="00226AA9" w:rsidRDefault="00651521" w:rsidP="00E94DEA">
            <w:pPr>
              <w:pStyle w:val="rowtabella0"/>
              <w:rPr>
                <w:color w:val="002060"/>
              </w:rPr>
            </w:pPr>
            <w:r w:rsidRPr="00226AA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4625" w14:textId="77777777" w:rsidR="00651521" w:rsidRPr="00226AA9" w:rsidRDefault="00651521" w:rsidP="00E94DEA">
            <w:pPr>
              <w:pStyle w:val="rowtabella0"/>
              <w:jc w:val="center"/>
              <w:rPr>
                <w:color w:val="002060"/>
              </w:rPr>
            </w:pPr>
            <w:r w:rsidRPr="00226AA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D588"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87EF3" w14:textId="77777777" w:rsidR="00651521" w:rsidRPr="00226AA9" w:rsidRDefault="00651521" w:rsidP="00E94DEA">
            <w:pPr>
              <w:pStyle w:val="rowtabella0"/>
              <w:jc w:val="center"/>
              <w:rPr>
                <w:color w:val="002060"/>
              </w:rPr>
            </w:pPr>
            <w:r w:rsidRPr="00226A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0120"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0218" w14:textId="77777777" w:rsidR="00651521" w:rsidRPr="00226AA9" w:rsidRDefault="00651521" w:rsidP="00E94DEA">
            <w:pPr>
              <w:pStyle w:val="rowtabella0"/>
              <w:jc w:val="center"/>
              <w:rPr>
                <w:color w:val="002060"/>
              </w:rPr>
            </w:pPr>
            <w:r w:rsidRPr="00226A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018E" w14:textId="77777777" w:rsidR="00651521" w:rsidRPr="00226AA9" w:rsidRDefault="00651521" w:rsidP="00E94DEA">
            <w:pPr>
              <w:pStyle w:val="rowtabella0"/>
              <w:jc w:val="center"/>
              <w:rPr>
                <w:color w:val="002060"/>
              </w:rPr>
            </w:pPr>
            <w:r w:rsidRPr="00226AA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45DB" w14:textId="77777777" w:rsidR="00651521" w:rsidRPr="00226AA9" w:rsidRDefault="00651521" w:rsidP="00E94DEA">
            <w:pPr>
              <w:pStyle w:val="rowtabella0"/>
              <w:jc w:val="center"/>
              <w:rPr>
                <w:color w:val="002060"/>
              </w:rPr>
            </w:pPr>
            <w:r w:rsidRPr="00226AA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AEEA"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0982" w14:textId="77777777" w:rsidR="00651521" w:rsidRPr="00226AA9" w:rsidRDefault="00651521" w:rsidP="00E94DEA">
            <w:pPr>
              <w:pStyle w:val="rowtabella0"/>
              <w:jc w:val="center"/>
              <w:rPr>
                <w:color w:val="002060"/>
              </w:rPr>
            </w:pPr>
            <w:r w:rsidRPr="00226AA9">
              <w:rPr>
                <w:color w:val="002060"/>
              </w:rPr>
              <w:t>0</w:t>
            </w:r>
          </w:p>
        </w:tc>
      </w:tr>
      <w:tr w:rsidR="00651521" w:rsidRPr="00226AA9" w14:paraId="27F031C5"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6B359" w14:textId="77777777" w:rsidR="00651521" w:rsidRPr="00226AA9" w:rsidRDefault="00651521" w:rsidP="00E94DEA">
            <w:pPr>
              <w:pStyle w:val="rowtabella0"/>
              <w:rPr>
                <w:color w:val="002060"/>
              </w:rPr>
            </w:pPr>
            <w:r w:rsidRPr="00226AA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409D" w14:textId="77777777" w:rsidR="00651521" w:rsidRPr="00226AA9" w:rsidRDefault="00651521" w:rsidP="00E94DEA">
            <w:pPr>
              <w:pStyle w:val="rowtabella0"/>
              <w:jc w:val="center"/>
              <w:rPr>
                <w:color w:val="002060"/>
              </w:rPr>
            </w:pPr>
            <w:r w:rsidRPr="00226AA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9471"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5883" w14:textId="77777777" w:rsidR="00651521" w:rsidRPr="00226AA9" w:rsidRDefault="00651521" w:rsidP="00E94DEA">
            <w:pPr>
              <w:pStyle w:val="rowtabella0"/>
              <w:jc w:val="center"/>
              <w:rPr>
                <w:color w:val="002060"/>
              </w:rPr>
            </w:pPr>
            <w:r w:rsidRPr="00226A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92E6"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5E64"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FE31" w14:textId="77777777" w:rsidR="00651521" w:rsidRPr="00226AA9" w:rsidRDefault="00651521" w:rsidP="00E94DEA">
            <w:pPr>
              <w:pStyle w:val="rowtabella0"/>
              <w:jc w:val="center"/>
              <w:rPr>
                <w:color w:val="002060"/>
              </w:rPr>
            </w:pPr>
            <w:r w:rsidRPr="00226AA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6BCD" w14:textId="77777777" w:rsidR="00651521" w:rsidRPr="00226AA9" w:rsidRDefault="00651521" w:rsidP="00E94DEA">
            <w:pPr>
              <w:pStyle w:val="rowtabella0"/>
              <w:jc w:val="center"/>
              <w:rPr>
                <w:color w:val="002060"/>
              </w:rPr>
            </w:pPr>
            <w:r w:rsidRPr="00226AA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A74AF"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B35EA" w14:textId="77777777" w:rsidR="00651521" w:rsidRPr="00226AA9" w:rsidRDefault="00651521" w:rsidP="00E94DEA">
            <w:pPr>
              <w:pStyle w:val="rowtabella0"/>
              <w:jc w:val="center"/>
              <w:rPr>
                <w:color w:val="002060"/>
              </w:rPr>
            </w:pPr>
            <w:r w:rsidRPr="00226AA9">
              <w:rPr>
                <w:color w:val="002060"/>
              </w:rPr>
              <w:t>0</w:t>
            </w:r>
          </w:p>
        </w:tc>
      </w:tr>
      <w:tr w:rsidR="00651521" w:rsidRPr="00226AA9" w14:paraId="02A71113"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20B4A" w14:textId="77777777" w:rsidR="00651521" w:rsidRPr="00226AA9" w:rsidRDefault="00651521" w:rsidP="00E94DEA">
            <w:pPr>
              <w:pStyle w:val="rowtabella0"/>
              <w:rPr>
                <w:color w:val="002060"/>
              </w:rPr>
            </w:pPr>
            <w:r w:rsidRPr="00226AA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DC9D" w14:textId="77777777" w:rsidR="00651521" w:rsidRPr="00226AA9" w:rsidRDefault="00651521" w:rsidP="00E94DEA">
            <w:pPr>
              <w:pStyle w:val="rowtabella0"/>
              <w:jc w:val="center"/>
              <w:rPr>
                <w:color w:val="002060"/>
              </w:rPr>
            </w:pPr>
            <w:r w:rsidRPr="00226AA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5EDC"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E016"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6E60"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5687" w14:textId="77777777" w:rsidR="00651521" w:rsidRPr="00226AA9" w:rsidRDefault="00651521" w:rsidP="00E94DEA">
            <w:pPr>
              <w:pStyle w:val="rowtabella0"/>
              <w:jc w:val="center"/>
              <w:rPr>
                <w:color w:val="002060"/>
              </w:rPr>
            </w:pPr>
            <w:r w:rsidRPr="00226A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6A6A" w14:textId="77777777" w:rsidR="00651521" w:rsidRPr="00226AA9" w:rsidRDefault="00651521" w:rsidP="00E94DEA">
            <w:pPr>
              <w:pStyle w:val="rowtabella0"/>
              <w:jc w:val="center"/>
              <w:rPr>
                <w:color w:val="002060"/>
              </w:rPr>
            </w:pPr>
            <w:r w:rsidRPr="00226AA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5112A" w14:textId="77777777" w:rsidR="00651521" w:rsidRPr="00226AA9" w:rsidRDefault="00651521" w:rsidP="00E94DEA">
            <w:pPr>
              <w:pStyle w:val="rowtabella0"/>
              <w:jc w:val="center"/>
              <w:rPr>
                <w:color w:val="002060"/>
              </w:rPr>
            </w:pPr>
            <w:r w:rsidRPr="00226AA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5BFD"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C9AE" w14:textId="77777777" w:rsidR="00651521" w:rsidRPr="00226AA9" w:rsidRDefault="00651521" w:rsidP="00E94DEA">
            <w:pPr>
              <w:pStyle w:val="rowtabella0"/>
              <w:jc w:val="center"/>
              <w:rPr>
                <w:color w:val="002060"/>
              </w:rPr>
            </w:pPr>
            <w:r w:rsidRPr="00226AA9">
              <w:rPr>
                <w:color w:val="002060"/>
              </w:rPr>
              <w:t>0</w:t>
            </w:r>
          </w:p>
        </w:tc>
      </w:tr>
      <w:tr w:rsidR="00651521" w:rsidRPr="00226AA9" w14:paraId="6872FD38"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6B8ED" w14:textId="77777777" w:rsidR="00651521" w:rsidRPr="00226AA9" w:rsidRDefault="00651521" w:rsidP="00E94DEA">
            <w:pPr>
              <w:pStyle w:val="rowtabella0"/>
              <w:rPr>
                <w:color w:val="002060"/>
              </w:rPr>
            </w:pPr>
            <w:r w:rsidRPr="00226AA9">
              <w:rPr>
                <w:color w:val="002060"/>
              </w:rPr>
              <w:t xml:space="preserve">G.S. AUDAX 1970 </w:t>
            </w:r>
            <w:proofErr w:type="gramStart"/>
            <w:r w:rsidRPr="00226AA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50B0" w14:textId="77777777" w:rsidR="00651521" w:rsidRPr="00226AA9" w:rsidRDefault="00651521" w:rsidP="00E94DEA">
            <w:pPr>
              <w:pStyle w:val="rowtabella0"/>
              <w:jc w:val="center"/>
              <w:rPr>
                <w:color w:val="002060"/>
              </w:rPr>
            </w:pPr>
            <w:r w:rsidRPr="00226AA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52B2"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3993"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9E1D"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6C9D" w14:textId="77777777" w:rsidR="00651521" w:rsidRPr="00226AA9" w:rsidRDefault="00651521" w:rsidP="00E94DEA">
            <w:pPr>
              <w:pStyle w:val="rowtabella0"/>
              <w:jc w:val="center"/>
              <w:rPr>
                <w:color w:val="002060"/>
              </w:rPr>
            </w:pPr>
            <w:r w:rsidRPr="00226AA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B814" w14:textId="77777777" w:rsidR="00651521" w:rsidRPr="00226AA9" w:rsidRDefault="00651521" w:rsidP="00E94DEA">
            <w:pPr>
              <w:pStyle w:val="rowtabella0"/>
              <w:jc w:val="center"/>
              <w:rPr>
                <w:color w:val="002060"/>
              </w:rPr>
            </w:pPr>
            <w:r w:rsidRPr="00226AA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8041" w14:textId="77777777" w:rsidR="00651521" w:rsidRPr="00226AA9" w:rsidRDefault="00651521" w:rsidP="00E94DEA">
            <w:pPr>
              <w:pStyle w:val="rowtabella0"/>
              <w:jc w:val="center"/>
              <w:rPr>
                <w:color w:val="002060"/>
              </w:rPr>
            </w:pPr>
            <w:r w:rsidRPr="00226AA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FECE"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F05D" w14:textId="77777777" w:rsidR="00651521" w:rsidRPr="00226AA9" w:rsidRDefault="00651521" w:rsidP="00E94DEA">
            <w:pPr>
              <w:pStyle w:val="rowtabella0"/>
              <w:jc w:val="center"/>
              <w:rPr>
                <w:color w:val="002060"/>
              </w:rPr>
            </w:pPr>
            <w:r w:rsidRPr="00226AA9">
              <w:rPr>
                <w:color w:val="002060"/>
              </w:rPr>
              <w:t>0</w:t>
            </w:r>
          </w:p>
        </w:tc>
      </w:tr>
      <w:tr w:rsidR="00651521" w:rsidRPr="00226AA9" w14:paraId="3C9D8C85"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93A97" w14:textId="77777777" w:rsidR="00651521" w:rsidRPr="00226AA9" w:rsidRDefault="00651521" w:rsidP="00E94DEA">
            <w:pPr>
              <w:pStyle w:val="rowtabella0"/>
              <w:rPr>
                <w:color w:val="002060"/>
              </w:rPr>
            </w:pPr>
            <w:r w:rsidRPr="00226AA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8640" w14:textId="77777777" w:rsidR="00651521" w:rsidRPr="00226AA9" w:rsidRDefault="00651521" w:rsidP="00E94DEA">
            <w:pPr>
              <w:pStyle w:val="rowtabella0"/>
              <w:jc w:val="center"/>
              <w:rPr>
                <w:color w:val="002060"/>
              </w:rPr>
            </w:pPr>
            <w:r w:rsidRPr="00226AA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02576"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DC08"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19A3"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7070" w14:textId="77777777" w:rsidR="00651521" w:rsidRPr="00226AA9" w:rsidRDefault="00651521" w:rsidP="00E94DEA">
            <w:pPr>
              <w:pStyle w:val="rowtabella0"/>
              <w:jc w:val="center"/>
              <w:rPr>
                <w:color w:val="002060"/>
              </w:rPr>
            </w:pPr>
            <w:r w:rsidRPr="00226A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3394" w14:textId="77777777" w:rsidR="00651521" w:rsidRPr="00226AA9" w:rsidRDefault="00651521" w:rsidP="00E94DEA">
            <w:pPr>
              <w:pStyle w:val="rowtabella0"/>
              <w:jc w:val="center"/>
              <w:rPr>
                <w:color w:val="002060"/>
              </w:rPr>
            </w:pPr>
            <w:r w:rsidRPr="00226AA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0AC21" w14:textId="77777777" w:rsidR="00651521" w:rsidRPr="00226AA9" w:rsidRDefault="00651521" w:rsidP="00E94DEA">
            <w:pPr>
              <w:pStyle w:val="rowtabella0"/>
              <w:jc w:val="center"/>
              <w:rPr>
                <w:color w:val="002060"/>
              </w:rPr>
            </w:pPr>
            <w:r w:rsidRPr="00226AA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2F07"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EC7E" w14:textId="77777777" w:rsidR="00651521" w:rsidRPr="00226AA9" w:rsidRDefault="00651521" w:rsidP="00E94DEA">
            <w:pPr>
              <w:pStyle w:val="rowtabella0"/>
              <w:jc w:val="center"/>
              <w:rPr>
                <w:color w:val="002060"/>
              </w:rPr>
            </w:pPr>
            <w:r w:rsidRPr="00226AA9">
              <w:rPr>
                <w:color w:val="002060"/>
              </w:rPr>
              <w:t>0</w:t>
            </w:r>
          </w:p>
        </w:tc>
      </w:tr>
      <w:tr w:rsidR="00651521" w:rsidRPr="00226AA9" w14:paraId="0D13C9F6"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48FA1" w14:textId="77777777" w:rsidR="00651521" w:rsidRPr="00226AA9" w:rsidRDefault="00651521" w:rsidP="00E94DEA">
            <w:pPr>
              <w:pStyle w:val="rowtabella0"/>
              <w:rPr>
                <w:color w:val="002060"/>
              </w:rPr>
            </w:pPr>
            <w:r w:rsidRPr="00226AA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C7A4" w14:textId="77777777" w:rsidR="00651521" w:rsidRPr="00226AA9" w:rsidRDefault="00651521" w:rsidP="00E94DEA">
            <w:pPr>
              <w:pStyle w:val="rowtabella0"/>
              <w:jc w:val="center"/>
              <w:rPr>
                <w:color w:val="002060"/>
              </w:rPr>
            </w:pPr>
            <w:r w:rsidRPr="00226A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A23E"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EFD4"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608C"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AE1B" w14:textId="77777777" w:rsidR="00651521" w:rsidRPr="00226AA9" w:rsidRDefault="00651521" w:rsidP="00E94DEA">
            <w:pPr>
              <w:pStyle w:val="rowtabella0"/>
              <w:jc w:val="center"/>
              <w:rPr>
                <w:color w:val="002060"/>
              </w:rPr>
            </w:pPr>
            <w:r w:rsidRPr="00226A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1415" w14:textId="77777777" w:rsidR="00651521" w:rsidRPr="00226AA9" w:rsidRDefault="00651521" w:rsidP="00E94DEA">
            <w:pPr>
              <w:pStyle w:val="rowtabella0"/>
              <w:jc w:val="center"/>
              <w:rPr>
                <w:color w:val="002060"/>
              </w:rPr>
            </w:pPr>
            <w:r w:rsidRPr="00226AA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2E0B" w14:textId="77777777" w:rsidR="00651521" w:rsidRPr="00226AA9" w:rsidRDefault="00651521" w:rsidP="00E94DEA">
            <w:pPr>
              <w:pStyle w:val="rowtabella0"/>
              <w:jc w:val="center"/>
              <w:rPr>
                <w:color w:val="002060"/>
              </w:rPr>
            </w:pPr>
            <w:r w:rsidRPr="00226AA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0940" w14:textId="77777777" w:rsidR="00651521" w:rsidRPr="00226AA9" w:rsidRDefault="00651521" w:rsidP="00E94DEA">
            <w:pPr>
              <w:pStyle w:val="rowtabella0"/>
              <w:jc w:val="center"/>
              <w:rPr>
                <w:color w:val="002060"/>
              </w:rPr>
            </w:pPr>
            <w:r w:rsidRPr="00226A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D15E" w14:textId="77777777" w:rsidR="00651521" w:rsidRPr="00226AA9" w:rsidRDefault="00651521" w:rsidP="00E94DEA">
            <w:pPr>
              <w:pStyle w:val="rowtabella0"/>
              <w:jc w:val="center"/>
              <w:rPr>
                <w:color w:val="002060"/>
              </w:rPr>
            </w:pPr>
            <w:r w:rsidRPr="00226AA9">
              <w:rPr>
                <w:color w:val="002060"/>
              </w:rPr>
              <w:t>0</w:t>
            </w:r>
          </w:p>
        </w:tc>
      </w:tr>
      <w:tr w:rsidR="00651521" w:rsidRPr="00226AA9" w14:paraId="71048C54"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7886E" w14:textId="77777777" w:rsidR="00651521" w:rsidRPr="00226AA9" w:rsidRDefault="00651521" w:rsidP="00E94DEA">
            <w:pPr>
              <w:pStyle w:val="rowtabella0"/>
              <w:rPr>
                <w:color w:val="002060"/>
              </w:rPr>
            </w:pPr>
            <w:r w:rsidRPr="00226AA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C84B"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A10A"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D487"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F4FE"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85B8" w14:textId="77777777" w:rsidR="00651521" w:rsidRPr="00226AA9" w:rsidRDefault="00651521" w:rsidP="00E94DEA">
            <w:pPr>
              <w:pStyle w:val="rowtabella0"/>
              <w:jc w:val="center"/>
              <w:rPr>
                <w:color w:val="002060"/>
              </w:rPr>
            </w:pPr>
            <w:r w:rsidRPr="00226A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CEB2" w14:textId="77777777" w:rsidR="00651521" w:rsidRPr="00226AA9" w:rsidRDefault="00651521" w:rsidP="00E94DEA">
            <w:pPr>
              <w:pStyle w:val="rowtabella0"/>
              <w:jc w:val="center"/>
              <w:rPr>
                <w:color w:val="002060"/>
              </w:rPr>
            </w:pPr>
            <w:r w:rsidRPr="00226AA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36E4" w14:textId="77777777" w:rsidR="00651521" w:rsidRPr="00226AA9" w:rsidRDefault="00651521" w:rsidP="00E94DEA">
            <w:pPr>
              <w:pStyle w:val="rowtabella0"/>
              <w:jc w:val="center"/>
              <w:rPr>
                <w:color w:val="002060"/>
              </w:rPr>
            </w:pPr>
            <w:r w:rsidRPr="00226AA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9375" w14:textId="77777777" w:rsidR="00651521" w:rsidRPr="00226AA9" w:rsidRDefault="00651521" w:rsidP="00E94DEA">
            <w:pPr>
              <w:pStyle w:val="rowtabella0"/>
              <w:jc w:val="center"/>
              <w:rPr>
                <w:color w:val="002060"/>
              </w:rPr>
            </w:pPr>
            <w:r w:rsidRPr="00226A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C60C" w14:textId="77777777" w:rsidR="00651521" w:rsidRPr="00226AA9" w:rsidRDefault="00651521" w:rsidP="00E94DEA">
            <w:pPr>
              <w:pStyle w:val="rowtabella0"/>
              <w:jc w:val="center"/>
              <w:rPr>
                <w:color w:val="002060"/>
              </w:rPr>
            </w:pPr>
            <w:r w:rsidRPr="00226AA9">
              <w:rPr>
                <w:color w:val="002060"/>
              </w:rPr>
              <w:t>0</w:t>
            </w:r>
          </w:p>
        </w:tc>
      </w:tr>
      <w:tr w:rsidR="00651521" w:rsidRPr="00226AA9" w14:paraId="4D5209E2"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867C7" w14:textId="77777777" w:rsidR="00651521" w:rsidRPr="00226AA9" w:rsidRDefault="00651521" w:rsidP="00E94DEA">
            <w:pPr>
              <w:pStyle w:val="rowtabella0"/>
              <w:rPr>
                <w:color w:val="002060"/>
              </w:rPr>
            </w:pPr>
            <w:r w:rsidRPr="00226AA9">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2179" w14:textId="77777777" w:rsidR="00651521" w:rsidRPr="00226AA9" w:rsidRDefault="00651521" w:rsidP="00E94DEA">
            <w:pPr>
              <w:pStyle w:val="rowtabella0"/>
              <w:jc w:val="center"/>
              <w:rPr>
                <w:color w:val="002060"/>
              </w:rPr>
            </w:pPr>
            <w:r w:rsidRPr="00226AA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F32D"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E57B"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7B3F"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BF861" w14:textId="77777777" w:rsidR="00651521" w:rsidRPr="00226AA9" w:rsidRDefault="00651521" w:rsidP="00E94DEA">
            <w:pPr>
              <w:pStyle w:val="rowtabella0"/>
              <w:jc w:val="center"/>
              <w:rPr>
                <w:color w:val="002060"/>
              </w:rPr>
            </w:pPr>
            <w:r w:rsidRPr="00226A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6892" w14:textId="77777777" w:rsidR="00651521" w:rsidRPr="00226AA9" w:rsidRDefault="00651521" w:rsidP="00E94DEA">
            <w:pPr>
              <w:pStyle w:val="rowtabella0"/>
              <w:jc w:val="center"/>
              <w:rPr>
                <w:color w:val="002060"/>
              </w:rPr>
            </w:pPr>
            <w:r w:rsidRPr="00226AA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7FE2" w14:textId="77777777" w:rsidR="00651521" w:rsidRPr="00226AA9" w:rsidRDefault="00651521" w:rsidP="00E94DEA">
            <w:pPr>
              <w:pStyle w:val="rowtabella0"/>
              <w:jc w:val="center"/>
              <w:rPr>
                <w:color w:val="002060"/>
              </w:rPr>
            </w:pPr>
            <w:r w:rsidRPr="00226AA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C896" w14:textId="77777777" w:rsidR="00651521" w:rsidRPr="00226AA9" w:rsidRDefault="00651521" w:rsidP="00E94DEA">
            <w:pPr>
              <w:pStyle w:val="rowtabella0"/>
              <w:jc w:val="center"/>
              <w:rPr>
                <w:color w:val="002060"/>
              </w:rPr>
            </w:pPr>
            <w:r w:rsidRPr="00226AA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E0E9" w14:textId="77777777" w:rsidR="00651521" w:rsidRPr="00226AA9" w:rsidRDefault="00651521" w:rsidP="00E94DEA">
            <w:pPr>
              <w:pStyle w:val="rowtabella0"/>
              <w:jc w:val="center"/>
              <w:rPr>
                <w:color w:val="002060"/>
              </w:rPr>
            </w:pPr>
            <w:r w:rsidRPr="00226AA9">
              <w:rPr>
                <w:color w:val="002060"/>
              </w:rPr>
              <w:t>0</w:t>
            </w:r>
          </w:p>
        </w:tc>
      </w:tr>
      <w:tr w:rsidR="00651521" w:rsidRPr="00226AA9" w14:paraId="21BF09A5"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208A1" w14:textId="77777777" w:rsidR="00651521" w:rsidRPr="00226AA9" w:rsidRDefault="00651521" w:rsidP="00E94DEA">
            <w:pPr>
              <w:pStyle w:val="rowtabella0"/>
              <w:rPr>
                <w:color w:val="002060"/>
              </w:rPr>
            </w:pPr>
            <w:r w:rsidRPr="00226AA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E70C" w14:textId="77777777" w:rsidR="00651521" w:rsidRPr="00226AA9" w:rsidRDefault="00651521" w:rsidP="00E94DEA">
            <w:pPr>
              <w:pStyle w:val="rowtabella0"/>
              <w:jc w:val="center"/>
              <w:rPr>
                <w:color w:val="002060"/>
              </w:rPr>
            </w:pPr>
            <w:r w:rsidRPr="00226A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9A0A"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53F1"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0404"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E187" w14:textId="77777777" w:rsidR="00651521" w:rsidRPr="00226AA9" w:rsidRDefault="00651521" w:rsidP="00E94DEA">
            <w:pPr>
              <w:pStyle w:val="rowtabella0"/>
              <w:jc w:val="center"/>
              <w:rPr>
                <w:color w:val="002060"/>
              </w:rPr>
            </w:pPr>
            <w:r w:rsidRPr="00226A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A3E1" w14:textId="77777777" w:rsidR="00651521" w:rsidRPr="00226AA9" w:rsidRDefault="00651521" w:rsidP="00E94DEA">
            <w:pPr>
              <w:pStyle w:val="rowtabella0"/>
              <w:jc w:val="center"/>
              <w:rPr>
                <w:color w:val="002060"/>
              </w:rPr>
            </w:pPr>
            <w:r w:rsidRPr="00226AA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AC2E" w14:textId="77777777" w:rsidR="00651521" w:rsidRPr="00226AA9" w:rsidRDefault="00651521" w:rsidP="00E94DEA">
            <w:pPr>
              <w:pStyle w:val="rowtabella0"/>
              <w:jc w:val="center"/>
              <w:rPr>
                <w:color w:val="002060"/>
              </w:rPr>
            </w:pPr>
            <w:r w:rsidRPr="00226AA9">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3875" w14:textId="77777777" w:rsidR="00651521" w:rsidRPr="00226AA9" w:rsidRDefault="00651521" w:rsidP="00E94DEA">
            <w:pPr>
              <w:pStyle w:val="rowtabella0"/>
              <w:jc w:val="center"/>
              <w:rPr>
                <w:color w:val="002060"/>
              </w:rPr>
            </w:pPr>
            <w:r w:rsidRPr="00226AA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8883" w14:textId="77777777" w:rsidR="00651521" w:rsidRPr="00226AA9" w:rsidRDefault="00651521" w:rsidP="00E94DEA">
            <w:pPr>
              <w:pStyle w:val="rowtabella0"/>
              <w:jc w:val="center"/>
              <w:rPr>
                <w:color w:val="002060"/>
              </w:rPr>
            </w:pPr>
            <w:r w:rsidRPr="00226AA9">
              <w:rPr>
                <w:color w:val="002060"/>
              </w:rPr>
              <w:t>0</w:t>
            </w:r>
          </w:p>
        </w:tc>
      </w:tr>
      <w:tr w:rsidR="00651521" w:rsidRPr="00226AA9" w14:paraId="3BD5B4EF" w14:textId="77777777" w:rsidTr="00E94D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1C2C1" w14:textId="77777777" w:rsidR="00651521" w:rsidRPr="00226AA9" w:rsidRDefault="00651521" w:rsidP="00E94DEA">
            <w:pPr>
              <w:pStyle w:val="rowtabella0"/>
              <w:rPr>
                <w:color w:val="002060"/>
              </w:rPr>
            </w:pPr>
            <w:r w:rsidRPr="00226AA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285A" w14:textId="77777777" w:rsidR="00651521" w:rsidRPr="00226AA9" w:rsidRDefault="00651521" w:rsidP="00E94DEA">
            <w:pPr>
              <w:pStyle w:val="rowtabella0"/>
              <w:jc w:val="center"/>
              <w:rPr>
                <w:color w:val="002060"/>
              </w:rPr>
            </w:pPr>
            <w:r w:rsidRPr="00226A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CE0D" w14:textId="77777777" w:rsidR="00651521" w:rsidRPr="00226AA9" w:rsidRDefault="00651521" w:rsidP="00E94DEA">
            <w:pPr>
              <w:pStyle w:val="rowtabella0"/>
              <w:jc w:val="center"/>
              <w:rPr>
                <w:color w:val="002060"/>
              </w:rPr>
            </w:pPr>
            <w:r w:rsidRPr="00226AA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9BE5"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6B7F"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AFAA" w14:textId="77777777" w:rsidR="00651521" w:rsidRPr="00226AA9" w:rsidRDefault="00651521" w:rsidP="00E94DEA">
            <w:pPr>
              <w:pStyle w:val="rowtabella0"/>
              <w:jc w:val="center"/>
              <w:rPr>
                <w:color w:val="002060"/>
              </w:rPr>
            </w:pPr>
            <w:r w:rsidRPr="00226A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065D" w14:textId="77777777" w:rsidR="00651521" w:rsidRPr="00226AA9" w:rsidRDefault="00651521" w:rsidP="00E94DEA">
            <w:pPr>
              <w:pStyle w:val="rowtabella0"/>
              <w:jc w:val="center"/>
              <w:rPr>
                <w:color w:val="002060"/>
              </w:rPr>
            </w:pPr>
            <w:r w:rsidRPr="00226AA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166B" w14:textId="77777777" w:rsidR="00651521" w:rsidRPr="00226AA9" w:rsidRDefault="00651521" w:rsidP="00E94DEA">
            <w:pPr>
              <w:pStyle w:val="rowtabella0"/>
              <w:jc w:val="center"/>
              <w:rPr>
                <w:color w:val="002060"/>
              </w:rPr>
            </w:pPr>
            <w:r w:rsidRPr="00226AA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F1A4" w14:textId="77777777" w:rsidR="00651521" w:rsidRPr="00226AA9" w:rsidRDefault="00651521" w:rsidP="00E94DEA">
            <w:pPr>
              <w:pStyle w:val="rowtabella0"/>
              <w:jc w:val="center"/>
              <w:rPr>
                <w:color w:val="002060"/>
              </w:rPr>
            </w:pPr>
            <w:r w:rsidRPr="00226AA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1AA3" w14:textId="77777777" w:rsidR="00651521" w:rsidRPr="00226AA9" w:rsidRDefault="00651521" w:rsidP="00E94DEA">
            <w:pPr>
              <w:pStyle w:val="rowtabella0"/>
              <w:jc w:val="center"/>
              <w:rPr>
                <w:color w:val="002060"/>
              </w:rPr>
            </w:pPr>
            <w:r w:rsidRPr="00226AA9">
              <w:rPr>
                <w:color w:val="002060"/>
              </w:rPr>
              <w:t>0</w:t>
            </w:r>
          </w:p>
        </w:tc>
      </w:tr>
    </w:tbl>
    <w:p w14:paraId="108B06E0" w14:textId="77777777" w:rsidR="00651521" w:rsidRPr="00226AA9" w:rsidRDefault="00651521" w:rsidP="00651521">
      <w:pPr>
        <w:pStyle w:val="breakline"/>
        <w:rPr>
          <w:color w:val="002060"/>
        </w:rPr>
      </w:pPr>
    </w:p>
    <w:p w14:paraId="40936EE1" w14:textId="77777777" w:rsidR="00651521" w:rsidRPr="00226AA9" w:rsidRDefault="00651521" w:rsidP="00651521">
      <w:pPr>
        <w:pStyle w:val="titoloprinc0"/>
        <w:rPr>
          <w:color w:val="002060"/>
        </w:rPr>
      </w:pPr>
      <w:r w:rsidRPr="00226AA9">
        <w:rPr>
          <w:color w:val="002060"/>
        </w:rPr>
        <w:t>PROGRAMMA GARE</w:t>
      </w:r>
    </w:p>
    <w:p w14:paraId="73118DB8" w14:textId="77777777" w:rsidR="00651521" w:rsidRPr="00226AA9" w:rsidRDefault="00651521" w:rsidP="00651521">
      <w:pPr>
        <w:pStyle w:val="sottotitolocampionato10"/>
        <w:rPr>
          <w:color w:val="002060"/>
        </w:rPr>
      </w:pPr>
    </w:p>
    <w:p w14:paraId="0376BFD6" w14:textId="77777777" w:rsidR="00651521" w:rsidRPr="00226AA9" w:rsidRDefault="00651521" w:rsidP="00651521">
      <w:pPr>
        <w:pStyle w:val="sottotitolocampionato10"/>
        <w:rPr>
          <w:color w:val="002060"/>
        </w:rPr>
      </w:pPr>
      <w:r w:rsidRPr="00226AA9">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3"/>
        <w:gridCol w:w="1553"/>
      </w:tblGrid>
      <w:tr w:rsidR="00651521" w:rsidRPr="00226AA9" w14:paraId="49BD6CBD"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A2F1C"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E321F"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86EF"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5717"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7E625"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FCA6"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32A9"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040E9136"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016582" w14:textId="77777777" w:rsidR="00651521" w:rsidRPr="00226AA9" w:rsidRDefault="00651521" w:rsidP="00E94DEA">
            <w:pPr>
              <w:pStyle w:val="rowtabella0"/>
              <w:rPr>
                <w:color w:val="002060"/>
              </w:rPr>
            </w:pPr>
            <w:r w:rsidRPr="00226AA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FCD58" w14:textId="77777777" w:rsidR="00651521" w:rsidRPr="00226AA9" w:rsidRDefault="00651521" w:rsidP="00E94DEA">
            <w:pPr>
              <w:pStyle w:val="rowtabella0"/>
              <w:rPr>
                <w:color w:val="002060"/>
              </w:rPr>
            </w:pPr>
            <w:r w:rsidRPr="00226AA9">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58DBF" w14:textId="77777777" w:rsidR="00651521" w:rsidRPr="00226AA9" w:rsidRDefault="00651521" w:rsidP="00E94DEA">
            <w:pPr>
              <w:pStyle w:val="rowtabella0"/>
              <w:jc w:val="center"/>
              <w:rPr>
                <w:color w:val="002060"/>
              </w:rPr>
            </w:pPr>
            <w:r w:rsidRPr="00226AA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BD4FF" w14:textId="77777777" w:rsidR="00651521" w:rsidRPr="00226AA9" w:rsidRDefault="00651521" w:rsidP="00E94DEA">
            <w:pPr>
              <w:pStyle w:val="rowtabella0"/>
              <w:rPr>
                <w:color w:val="002060"/>
              </w:rPr>
            </w:pPr>
            <w:r w:rsidRPr="00226AA9">
              <w:rPr>
                <w:color w:val="002060"/>
              </w:rPr>
              <w:t>22/04/2022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6F0CF" w14:textId="77777777" w:rsidR="00651521" w:rsidRPr="00226AA9" w:rsidRDefault="00651521" w:rsidP="00E94DEA">
            <w:pPr>
              <w:pStyle w:val="rowtabella0"/>
              <w:rPr>
                <w:color w:val="002060"/>
              </w:rPr>
            </w:pPr>
            <w:r w:rsidRPr="00226AA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11B8E" w14:textId="77777777" w:rsidR="00651521" w:rsidRPr="00226AA9" w:rsidRDefault="00651521" w:rsidP="00E94DEA">
            <w:pPr>
              <w:pStyle w:val="rowtabella0"/>
              <w:rPr>
                <w:color w:val="002060"/>
              </w:rPr>
            </w:pPr>
            <w:r w:rsidRPr="00226AA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ACEDC" w14:textId="77777777" w:rsidR="00651521" w:rsidRPr="00226AA9" w:rsidRDefault="00651521" w:rsidP="00E94DEA">
            <w:pPr>
              <w:pStyle w:val="rowtabella0"/>
              <w:rPr>
                <w:color w:val="002060"/>
              </w:rPr>
            </w:pPr>
            <w:r w:rsidRPr="00226AA9">
              <w:rPr>
                <w:color w:val="002060"/>
              </w:rPr>
              <w:t>VIA TOBAGI STAZ. CASTELBELLINO</w:t>
            </w:r>
          </w:p>
        </w:tc>
      </w:tr>
      <w:tr w:rsidR="00651521" w:rsidRPr="00226AA9" w14:paraId="235F9CEB"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57C70" w14:textId="77777777" w:rsidR="00651521" w:rsidRPr="00226AA9" w:rsidRDefault="00651521" w:rsidP="00E94DEA">
            <w:pPr>
              <w:pStyle w:val="rowtabella0"/>
              <w:rPr>
                <w:color w:val="002060"/>
              </w:rPr>
            </w:pPr>
            <w:r w:rsidRPr="00226AA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3BAE4" w14:textId="77777777" w:rsidR="00651521" w:rsidRPr="00226AA9" w:rsidRDefault="00651521" w:rsidP="00E94DEA">
            <w:pPr>
              <w:pStyle w:val="rowtabella0"/>
              <w:rPr>
                <w:color w:val="002060"/>
              </w:rPr>
            </w:pPr>
            <w:r w:rsidRPr="00226AA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58D60"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8D7FD5"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6DCDB1" w14:textId="77777777" w:rsidR="00651521" w:rsidRPr="00226AA9" w:rsidRDefault="00651521" w:rsidP="00E94DEA">
            <w:pPr>
              <w:pStyle w:val="rowtabella0"/>
              <w:rPr>
                <w:color w:val="002060"/>
              </w:rPr>
            </w:pPr>
            <w:r w:rsidRPr="00226AA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8EBCC" w14:textId="77777777" w:rsidR="00651521" w:rsidRPr="00226AA9" w:rsidRDefault="00651521" w:rsidP="00E94DEA">
            <w:pPr>
              <w:pStyle w:val="rowtabella0"/>
              <w:rPr>
                <w:color w:val="002060"/>
              </w:rPr>
            </w:pPr>
            <w:r w:rsidRPr="00226AA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ACB8D" w14:textId="77777777" w:rsidR="00651521" w:rsidRPr="00226AA9" w:rsidRDefault="00651521" w:rsidP="00E94DEA">
            <w:pPr>
              <w:pStyle w:val="rowtabella0"/>
              <w:rPr>
                <w:color w:val="002060"/>
              </w:rPr>
            </w:pPr>
            <w:r w:rsidRPr="00226AA9">
              <w:rPr>
                <w:color w:val="002060"/>
              </w:rPr>
              <w:t>VIA DELLO STADIO</w:t>
            </w:r>
          </w:p>
        </w:tc>
      </w:tr>
      <w:tr w:rsidR="00651521" w:rsidRPr="00226AA9" w14:paraId="0CA31923"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139BCB" w14:textId="77777777" w:rsidR="00651521" w:rsidRPr="00226AA9" w:rsidRDefault="00651521" w:rsidP="00E94DEA">
            <w:pPr>
              <w:pStyle w:val="rowtabella0"/>
              <w:rPr>
                <w:color w:val="002060"/>
              </w:rPr>
            </w:pPr>
            <w:r w:rsidRPr="00226AA9">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4C8BF8" w14:textId="77777777" w:rsidR="00651521" w:rsidRPr="00226AA9" w:rsidRDefault="00651521" w:rsidP="00E94DEA">
            <w:pPr>
              <w:pStyle w:val="rowtabella0"/>
              <w:rPr>
                <w:color w:val="002060"/>
              </w:rPr>
            </w:pPr>
            <w:r w:rsidRPr="00226AA9">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27F09"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F06339"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1B4B36" w14:textId="77777777" w:rsidR="00651521" w:rsidRPr="00226AA9" w:rsidRDefault="00651521" w:rsidP="00E94DEA">
            <w:pPr>
              <w:pStyle w:val="rowtabella0"/>
              <w:rPr>
                <w:color w:val="002060"/>
              </w:rPr>
            </w:pPr>
            <w:r w:rsidRPr="00226AA9">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137B9" w14:textId="77777777" w:rsidR="00651521" w:rsidRPr="00226AA9" w:rsidRDefault="00651521" w:rsidP="00E94DEA">
            <w:pPr>
              <w:pStyle w:val="rowtabella0"/>
              <w:rPr>
                <w:color w:val="002060"/>
              </w:rPr>
            </w:pPr>
            <w:r w:rsidRPr="00226AA9">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39DA1" w14:textId="77777777" w:rsidR="00651521" w:rsidRPr="00226AA9" w:rsidRDefault="00651521" w:rsidP="00E94DEA">
            <w:pPr>
              <w:pStyle w:val="rowtabella0"/>
              <w:rPr>
                <w:color w:val="002060"/>
              </w:rPr>
            </w:pPr>
            <w:r w:rsidRPr="00226AA9">
              <w:rPr>
                <w:color w:val="002060"/>
              </w:rPr>
              <w:t>VIA OLIMPIADI</w:t>
            </w:r>
          </w:p>
        </w:tc>
      </w:tr>
      <w:tr w:rsidR="00651521" w:rsidRPr="00226AA9" w14:paraId="712BF37E"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07F98D" w14:textId="77777777" w:rsidR="00651521" w:rsidRPr="00226AA9" w:rsidRDefault="00651521" w:rsidP="00E94DEA">
            <w:pPr>
              <w:pStyle w:val="rowtabella0"/>
              <w:rPr>
                <w:color w:val="002060"/>
              </w:rPr>
            </w:pPr>
            <w:r w:rsidRPr="00226AA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D8C03" w14:textId="77777777" w:rsidR="00651521" w:rsidRPr="00226AA9" w:rsidRDefault="00651521" w:rsidP="00E94DEA">
            <w:pPr>
              <w:pStyle w:val="rowtabella0"/>
              <w:rPr>
                <w:color w:val="002060"/>
              </w:rPr>
            </w:pPr>
            <w:r w:rsidRPr="00226AA9">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1173F"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15A2A8"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0DC78C" w14:textId="77777777" w:rsidR="00651521" w:rsidRPr="00226AA9" w:rsidRDefault="00651521" w:rsidP="00E94DEA">
            <w:pPr>
              <w:pStyle w:val="rowtabella0"/>
              <w:rPr>
                <w:color w:val="002060"/>
              </w:rPr>
            </w:pPr>
            <w:r w:rsidRPr="00226AA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D0865" w14:textId="77777777" w:rsidR="00651521" w:rsidRPr="00226AA9" w:rsidRDefault="00651521" w:rsidP="00E94DEA">
            <w:pPr>
              <w:pStyle w:val="rowtabella0"/>
              <w:rPr>
                <w:color w:val="002060"/>
              </w:rPr>
            </w:pPr>
            <w:r w:rsidRPr="00226AA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7EFEC" w14:textId="77777777" w:rsidR="00651521" w:rsidRPr="00226AA9" w:rsidRDefault="00651521" w:rsidP="00E94DEA">
            <w:pPr>
              <w:pStyle w:val="rowtabella0"/>
              <w:rPr>
                <w:color w:val="002060"/>
              </w:rPr>
            </w:pPr>
            <w:r w:rsidRPr="00226AA9">
              <w:rPr>
                <w:color w:val="002060"/>
              </w:rPr>
              <w:t>VIA DEI TESSITORI</w:t>
            </w:r>
          </w:p>
        </w:tc>
      </w:tr>
      <w:tr w:rsidR="00651521" w:rsidRPr="00226AA9" w14:paraId="64297973"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2922E8" w14:textId="77777777" w:rsidR="00651521" w:rsidRPr="00226AA9" w:rsidRDefault="00651521" w:rsidP="00E94DEA">
            <w:pPr>
              <w:pStyle w:val="rowtabella0"/>
              <w:rPr>
                <w:color w:val="002060"/>
              </w:rPr>
            </w:pPr>
            <w:r w:rsidRPr="00226AA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CFB1E" w14:textId="77777777" w:rsidR="00651521" w:rsidRPr="00226AA9" w:rsidRDefault="00651521" w:rsidP="00E94DEA">
            <w:pPr>
              <w:pStyle w:val="rowtabella0"/>
              <w:rPr>
                <w:color w:val="002060"/>
              </w:rPr>
            </w:pPr>
            <w:r w:rsidRPr="00226AA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AA89C3"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3CBD8"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5FD450" w14:textId="77777777" w:rsidR="00651521" w:rsidRPr="00226AA9" w:rsidRDefault="00651521" w:rsidP="00E94DEA">
            <w:pPr>
              <w:pStyle w:val="rowtabella0"/>
              <w:rPr>
                <w:color w:val="002060"/>
              </w:rPr>
            </w:pPr>
            <w:r w:rsidRPr="00226AA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0FFC5" w14:textId="77777777" w:rsidR="00651521" w:rsidRPr="00226AA9" w:rsidRDefault="00651521" w:rsidP="00E94DEA">
            <w:pPr>
              <w:pStyle w:val="rowtabella0"/>
              <w:rPr>
                <w:color w:val="002060"/>
              </w:rPr>
            </w:pPr>
            <w:r w:rsidRPr="00226AA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0E1F6" w14:textId="77777777" w:rsidR="00651521" w:rsidRPr="00226AA9" w:rsidRDefault="00651521" w:rsidP="00E94DEA">
            <w:pPr>
              <w:pStyle w:val="rowtabella0"/>
              <w:rPr>
                <w:color w:val="002060"/>
              </w:rPr>
            </w:pPr>
            <w:r w:rsidRPr="00226AA9">
              <w:rPr>
                <w:color w:val="002060"/>
              </w:rPr>
              <w:t>VIA ALESSANDRO MANZONI</w:t>
            </w:r>
          </w:p>
        </w:tc>
      </w:tr>
      <w:tr w:rsidR="00651521" w:rsidRPr="00226AA9" w14:paraId="4ACBEA20"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51DE0" w14:textId="77777777" w:rsidR="00651521" w:rsidRPr="00226AA9" w:rsidRDefault="00651521" w:rsidP="00E94DEA">
            <w:pPr>
              <w:pStyle w:val="rowtabella0"/>
              <w:rPr>
                <w:color w:val="002060"/>
              </w:rPr>
            </w:pPr>
            <w:r w:rsidRPr="00226AA9">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F7DFD5" w14:textId="77777777" w:rsidR="00651521" w:rsidRPr="00226AA9" w:rsidRDefault="00651521" w:rsidP="00E94DEA">
            <w:pPr>
              <w:pStyle w:val="rowtabella0"/>
              <w:rPr>
                <w:color w:val="002060"/>
              </w:rPr>
            </w:pPr>
            <w:r w:rsidRPr="00226AA9">
              <w:rPr>
                <w:color w:val="002060"/>
              </w:rPr>
              <w:t xml:space="preserve">AUDAX 1970 </w:t>
            </w:r>
            <w:proofErr w:type="gramStart"/>
            <w:r w:rsidRPr="00226AA9">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52D6D4"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0864F2"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58143" w14:textId="77777777" w:rsidR="00651521" w:rsidRPr="00226AA9" w:rsidRDefault="00651521" w:rsidP="00E94DEA">
            <w:pPr>
              <w:pStyle w:val="rowtabella0"/>
              <w:rPr>
                <w:color w:val="002060"/>
              </w:rPr>
            </w:pPr>
            <w:r w:rsidRPr="00226AA9">
              <w:rPr>
                <w:color w:val="002060"/>
              </w:rPr>
              <w:t xml:space="preserve">5429 PAL.COM. </w:t>
            </w:r>
            <w:proofErr w:type="gramStart"/>
            <w:r w:rsidRPr="00226AA9">
              <w:rPr>
                <w:color w:val="002060"/>
              </w:rPr>
              <w:t>S.MICHELE</w:t>
            </w:r>
            <w:proofErr w:type="gramEnd"/>
            <w:r w:rsidRPr="00226AA9">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0CD02A" w14:textId="77777777" w:rsidR="00651521" w:rsidRPr="00226AA9" w:rsidRDefault="00651521" w:rsidP="00E94DEA">
            <w:pPr>
              <w:pStyle w:val="rowtabella0"/>
              <w:rPr>
                <w:color w:val="002060"/>
              </w:rPr>
            </w:pPr>
            <w:r w:rsidRPr="00226AA9">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AB986" w14:textId="77777777" w:rsidR="00651521" w:rsidRPr="00226AA9" w:rsidRDefault="00651521" w:rsidP="00E94DEA">
            <w:pPr>
              <w:pStyle w:val="rowtabella0"/>
              <w:rPr>
                <w:color w:val="002060"/>
              </w:rPr>
            </w:pPr>
            <w:r w:rsidRPr="00226AA9">
              <w:rPr>
                <w:color w:val="002060"/>
              </w:rPr>
              <w:t>VIA LORETO</w:t>
            </w:r>
          </w:p>
        </w:tc>
      </w:tr>
      <w:tr w:rsidR="00651521" w:rsidRPr="00226AA9" w14:paraId="5AAA320B"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E19A0E" w14:textId="77777777" w:rsidR="00651521" w:rsidRPr="00226AA9" w:rsidRDefault="00651521" w:rsidP="00E94DEA">
            <w:pPr>
              <w:pStyle w:val="rowtabella0"/>
              <w:rPr>
                <w:color w:val="002060"/>
              </w:rPr>
            </w:pPr>
            <w:r w:rsidRPr="00226AA9">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FD483" w14:textId="77777777" w:rsidR="00651521" w:rsidRPr="00226AA9" w:rsidRDefault="00651521" w:rsidP="00E94DEA">
            <w:pPr>
              <w:pStyle w:val="rowtabella0"/>
              <w:rPr>
                <w:color w:val="002060"/>
              </w:rPr>
            </w:pPr>
            <w:r w:rsidRPr="00226AA9">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8A617"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8ADE7"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43FF9" w14:textId="77777777" w:rsidR="00651521" w:rsidRPr="00226AA9" w:rsidRDefault="00651521" w:rsidP="00E94DEA">
            <w:pPr>
              <w:pStyle w:val="rowtabella0"/>
              <w:rPr>
                <w:color w:val="002060"/>
              </w:rPr>
            </w:pPr>
            <w:r w:rsidRPr="00226AA9">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7111D" w14:textId="77777777" w:rsidR="00651521" w:rsidRPr="00226AA9" w:rsidRDefault="00651521" w:rsidP="00E94DEA">
            <w:pPr>
              <w:pStyle w:val="rowtabella0"/>
              <w:rPr>
                <w:color w:val="002060"/>
              </w:rPr>
            </w:pPr>
            <w:r w:rsidRPr="00226AA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887B0" w14:textId="77777777" w:rsidR="00651521" w:rsidRPr="00226AA9" w:rsidRDefault="00651521" w:rsidP="00E94DEA">
            <w:pPr>
              <w:pStyle w:val="rowtabella0"/>
              <w:rPr>
                <w:color w:val="002060"/>
              </w:rPr>
            </w:pPr>
            <w:r w:rsidRPr="00226AA9">
              <w:rPr>
                <w:color w:val="002060"/>
              </w:rPr>
              <w:t>VIA MONTEPELAGO</w:t>
            </w:r>
          </w:p>
        </w:tc>
      </w:tr>
    </w:tbl>
    <w:p w14:paraId="4E4EB84C" w14:textId="77777777" w:rsidR="00651521" w:rsidRPr="00226AA9" w:rsidRDefault="00651521" w:rsidP="00651521">
      <w:pPr>
        <w:pStyle w:val="breakline"/>
        <w:rPr>
          <w:rFonts w:eastAsiaTheme="minorEastAsia"/>
          <w:color w:val="002060"/>
        </w:rPr>
      </w:pPr>
    </w:p>
    <w:p w14:paraId="3D010F74" w14:textId="77777777" w:rsidR="00651521" w:rsidRPr="00226AA9" w:rsidRDefault="00651521" w:rsidP="00651521">
      <w:pPr>
        <w:pStyle w:val="breakline"/>
        <w:rPr>
          <w:color w:val="002060"/>
        </w:rPr>
      </w:pPr>
    </w:p>
    <w:p w14:paraId="6CBAB8CB" w14:textId="77777777" w:rsidR="00651521" w:rsidRPr="00226AA9" w:rsidRDefault="00651521" w:rsidP="00651521">
      <w:pPr>
        <w:pStyle w:val="titolocampionato0"/>
        <w:shd w:val="clear" w:color="auto" w:fill="CCCCCC"/>
        <w:spacing w:before="80" w:after="40"/>
        <w:rPr>
          <w:color w:val="002060"/>
        </w:rPr>
      </w:pPr>
      <w:r w:rsidRPr="00226AA9">
        <w:rPr>
          <w:color w:val="002060"/>
        </w:rPr>
        <w:t>CALCIO A CINQUE SERIE C2</w:t>
      </w:r>
    </w:p>
    <w:p w14:paraId="525033EA" w14:textId="77777777" w:rsidR="00651521" w:rsidRPr="00226AA9" w:rsidRDefault="00651521" w:rsidP="00651521">
      <w:pPr>
        <w:pStyle w:val="titoloprinc0"/>
        <w:rPr>
          <w:color w:val="002060"/>
        </w:rPr>
      </w:pPr>
      <w:r w:rsidRPr="00226AA9">
        <w:rPr>
          <w:color w:val="002060"/>
        </w:rPr>
        <w:t>PROGRAMMA GARE</w:t>
      </w:r>
    </w:p>
    <w:p w14:paraId="69E46EB3" w14:textId="77777777" w:rsidR="00651521" w:rsidRPr="00226AA9" w:rsidRDefault="00651521" w:rsidP="00651521">
      <w:pPr>
        <w:pStyle w:val="breakline"/>
        <w:rPr>
          <w:color w:val="002060"/>
        </w:rPr>
      </w:pPr>
    </w:p>
    <w:p w14:paraId="7B77A8EF" w14:textId="77777777" w:rsidR="00651521" w:rsidRPr="00226AA9" w:rsidRDefault="00651521" w:rsidP="00651521">
      <w:pPr>
        <w:pStyle w:val="sottotitolocampionato10"/>
        <w:rPr>
          <w:color w:val="002060"/>
        </w:rPr>
      </w:pPr>
      <w:r w:rsidRPr="00226AA9">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1"/>
        <w:gridCol w:w="1547"/>
      </w:tblGrid>
      <w:tr w:rsidR="00651521" w:rsidRPr="00226AA9" w14:paraId="375B0EE6"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8C5D8"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AD465"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31A3B"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26B8"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44028"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DF3CE"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F054B"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50FE5C59"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762C0" w14:textId="77777777" w:rsidR="00651521" w:rsidRPr="00226AA9" w:rsidRDefault="00651521" w:rsidP="00E94DEA">
            <w:pPr>
              <w:pStyle w:val="rowtabella0"/>
              <w:rPr>
                <w:color w:val="002060"/>
              </w:rPr>
            </w:pPr>
            <w:r w:rsidRPr="00226AA9">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42762" w14:textId="77777777" w:rsidR="00651521" w:rsidRPr="00226AA9" w:rsidRDefault="00651521" w:rsidP="00E94DEA">
            <w:pPr>
              <w:pStyle w:val="rowtabella0"/>
              <w:rPr>
                <w:color w:val="002060"/>
              </w:rPr>
            </w:pPr>
            <w:r w:rsidRPr="00226AA9">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7A6F4" w14:textId="77777777" w:rsidR="00651521" w:rsidRPr="00226AA9" w:rsidRDefault="00651521" w:rsidP="00E94DEA">
            <w:pPr>
              <w:pStyle w:val="rowtabella0"/>
              <w:jc w:val="center"/>
              <w:rPr>
                <w:color w:val="002060"/>
              </w:rPr>
            </w:pPr>
            <w:r w:rsidRPr="00226AA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CBC00" w14:textId="77777777" w:rsidR="00651521" w:rsidRPr="00226AA9" w:rsidRDefault="00651521" w:rsidP="00E94DEA">
            <w:pPr>
              <w:pStyle w:val="rowtabella0"/>
              <w:rPr>
                <w:color w:val="002060"/>
              </w:rPr>
            </w:pPr>
            <w:r w:rsidRPr="00226AA9">
              <w:rPr>
                <w:color w:val="002060"/>
              </w:rPr>
              <w:t>22/04/2022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53247" w14:textId="77777777" w:rsidR="00651521" w:rsidRPr="00226AA9" w:rsidRDefault="00651521" w:rsidP="00E94DEA">
            <w:pPr>
              <w:pStyle w:val="rowtabella0"/>
              <w:rPr>
                <w:color w:val="002060"/>
              </w:rPr>
            </w:pPr>
            <w:r w:rsidRPr="00226AA9">
              <w:rPr>
                <w:color w:val="002060"/>
              </w:rPr>
              <w:t>5299 CENTRO SP. POL. "</w:t>
            </w:r>
            <w:proofErr w:type="gramStart"/>
            <w:r w:rsidRPr="00226AA9">
              <w:rPr>
                <w:color w:val="002060"/>
              </w:rPr>
              <w:t>R.GATTARI</w:t>
            </w:r>
            <w:proofErr w:type="gramEnd"/>
            <w:r w:rsidRPr="00226AA9">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6A562" w14:textId="77777777" w:rsidR="00651521" w:rsidRPr="00226AA9" w:rsidRDefault="00651521" w:rsidP="00E94DEA">
            <w:pPr>
              <w:pStyle w:val="rowtabella0"/>
              <w:rPr>
                <w:color w:val="002060"/>
              </w:rPr>
            </w:pPr>
            <w:r w:rsidRPr="00226AA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38767" w14:textId="77777777" w:rsidR="00651521" w:rsidRPr="00226AA9" w:rsidRDefault="00651521" w:rsidP="00E94DEA">
            <w:pPr>
              <w:pStyle w:val="rowtabella0"/>
              <w:rPr>
                <w:color w:val="002060"/>
              </w:rPr>
            </w:pPr>
            <w:r w:rsidRPr="00226AA9">
              <w:rPr>
                <w:color w:val="002060"/>
              </w:rPr>
              <w:t>VIA TAGLIAMENTO</w:t>
            </w:r>
          </w:p>
        </w:tc>
      </w:tr>
      <w:tr w:rsidR="00651521" w:rsidRPr="00226AA9" w14:paraId="0538641A"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9ABAE" w14:textId="77777777" w:rsidR="00651521" w:rsidRPr="00226AA9" w:rsidRDefault="00651521" w:rsidP="00E94DEA">
            <w:pPr>
              <w:pStyle w:val="rowtabella0"/>
              <w:rPr>
                <w:color w:val="002060"/>
              </w:rPr>
            </w:pPr>
            <w:r w:rsidRPr="00226AA9">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C1AE2" w14:textId="77777777" w:rsidR="00651521" w:rsidRPr="00226AA9" w:rsidRDefault="00651521" w:rsidP="00E94DEA">
            <w:pPr>
              <w:pStyle w:val="rowtabella0"/>
              <w:rPr>
                <w:color w:val="002060"/>
              </w:rPr>
            </w:pPr>
            <w:r w:rsidRPr="00226AA9">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9046CB"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8826F"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0A801" w14:textId="77777777" w:rsidR="00651521" w:rsidRPr="00226AA9" w:rsidRDefault="00651521" w:rsidP="00E94DEA">
            <w:pPr>
              <w:pStyle w:val="rowtabella0"/>
              <w:rPr>
                <w:color w:val="002060"/>
              </w:rPr>
            </w:pPr>
            <w:r w:rsidRPr="00226AA9">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9F360" w14:textId="77777777" w:rsidR="00651521" w:rsidRPr="00226AA9" w:rsidRDefault="00651521" w:rsidP="00E94DEA">
            <w:pPr>
              <w:pStyle w:val="rowtabella0"/>
              <w:rPr>
                <w:color w:val="002060"/>
              </w:rPr>
            </w:pPr>
            <w:r w:rsidRPr="00226AA9">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A6884" w14:textId="77777777" w:rsidR="00651521" w:rsidRPr="00226AA9" w:rsidRDefault="00651521" w:rsidP="00E94DEA">
            <w:pPr>
              <w:pStyle w:val="rowtabella0"/>
              <w:rPr>
                <w:color w:val="002060"/>
              </w:rPr>
            </w:pPr>
            <w:r w:rsidRPr="00226AA9">
              <w:rPr>
                <w:color w:val="002060"/>
              </w:rPr>
              <w:t>LOC. SAN LIBERATO</w:t>
            </w:r>
          </w:p>
        </w:tc>
      </w:tr>
      <w:tr w:rsidR="00651521" w:rsidRPr="00226AA9" w14:paraId="70C75C74"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64EC3F" w14:textId="77777777" w:rsidR="00651521" w:rsidRPr="00226AA9" w:rsidRDefault="00651521" w:rsidP="00E94DEA">
            <w:pPr>
              <w:pStyle w:val="rowtabella0"/>
              <w:rPr>
                <w:color w:val="002060"/>
              </w:rPr>
            </w:pPr>
            <w:r w:rsidRPr="00226AA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C80C92" w14:textId="77777777" w:rsidR="00651521" w:rsidRPr="00226AA9" w:rsidRDefault="00651521" w:rsidP="00E94DEA">
            <w:pPr>
              <w:pStyle w:val="rowtabella0"/>
              <w:rPr>
                <w:color w:val="002060"/>
              </w:rPr>
            </w:pPr>
            <w:r w:rsidRPr="00226AA9">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71528"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136A62"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51D0D" w14:textId="77777777" w:rsidR="00651521" w:rsidRPr="00226AA9" w:rsidRDefault="00651521" w:rsidP="00E94DEA">
            <w:pPr>
              <w:pStyle w:val="rowtabella0"/>
              <w:rPr>
                <w:color w:val="002060"/>
              </w:rPr>
            </w:pPr>
            <w:r w:rsidRPr="00226AA9">
              <w:rPr>
                <w:color w:val="002060"/>
              </w:rPr>
              <w:t xml:space="preserve">5286 PALESTRA </w:t>
            </w:r>
            <w:proofErr w:type="gramStart"/>
            <w:r w:rsidRPr="00226AA9">
              <w:rPr>
                <w:color w:val="002060"/>
              </w:rPr>
              <w:t>C.SPORTIVO</w:t>
            </w:r>
            <w:proofErr w:type="gramEnd"/>
            <w:r w:rsidRPr="00226AA9">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84155" w14:textId="77777777" w:rsidR="00651521" w:rsidRPr="00226AA9" w:rsidRDefault="00651521" w:rsidP="00E94DEA">
            <w:pPr>
              <w:pStyle w:val="rowtabella0"/>
              <w:rPr>
                <w:color w:val="002060"/>
              </w:rPr>
            </w:pPr>
            <w:r w:rsidRPr="00226A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F29E7" w14:textId="77777777" w:rsidR="00651521" w:rsidRPr="00226AA9" w:rsidRDefault="00651521" w:rsidP="00E94DEA">
            <w:pPr>
              <w:pStyle w:val="rowtabella0"/>
              <w:rPr>
                <w:color w:val="002060"/>
              </w:rPr>
            </w:pPr>
            <w:r w:rsidRPr="00226AA9">
              <w:rPr>
                <w:color w:val="002060"/>
              </w:rPr>
              <w:t>VIA ALFIERI SNC</w:t>
            </w:r>
          </w:p>
        </w:tc>
      </w:tr>
      <w:tr w:rsidR="00651521" w:rsidRPr="00226AA9" w14:paraId="63D7B38C"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2D0AB" w14:textId="77777777" w:rsidR="00651521" w:rsidRPr="00226AA9" w:rsidRDefault="00651521" w:rsidP="00E94DEA">
            <w:pPr>
              <w:pStyle w:val="rowtabella0"/>
              <w:rPr>
                <w:color w:val="002060"/>
              </w:rPr>
            </w:pPr>
            <w:r w:rsidRPr="00226AA9">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7BF3C8" w14:textId="77777777" w:rsidR="00651521" w:rsidRPr="00226AA9" w:rsidRDefault="00651521" w:rsidP="00E94DEA">
            <w:pPr>
              <w:pStyle w:val="rowtabella0"/>
              <w:rPr>
                <w:color w:val="002060"/>
              </w:rPr>
            </w:pPr>
            <w:r w:rsidRPr="00226AA9">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41A52"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28D63"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6E162" w14:textId="77777777" w:rsidR="00651521" w:rsidRPr="00226AA9" w:rsidRDefault="00651521" w:rsidP="00E94DEA">
            <w:pPr>
              <w:pStyle w:val="rowtabella0"/>
              <w:rPr>
                <w:color w:val="002060"/>
              </w:rPr>
            </w:pPr>
            <w:r w:rsidRPr="00226AA9">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616550" w14:textId="77777777" w:rsidR="00651521" w:rsidRPr="00226AA9" w:rsidRDefault="00651521" w:rsidP="00E94DEA">
            <w:pPr>
              <w:pStyle w:val="rowtabella0"/>
              <w:rPr>
                <w:color w:val="002060"/>
              </w:rPr>
            </w:pPr>
            <w:r w:rsidRPr="00226AA9">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87970" w14:textId="77777777" w:rsidR="00651521" w:rsidRPr="00226AA9" w:rsidRDefault="00651521" w:rsidP="00E94DEA">
            <w:pPr>
              <w:pStyle w:val="rowtabella0"/>
              <w:rPr>
                <w:color w:val="002060"/>
              </w:rPr>
            </w:pPr>
            <w:r w:rsidRPr="00226AA9">
              <w:rPr>
                <w:color w:val="002060"/>
              </w:rPr>
              <w:t>VIA GEMME, 13</w:t>
            </w:r>
          </w:p>
        </w:tc>
      </w:tr>
      <w:tr w:rsidR="00651521" w:rsidRPr="00226AA9" w14:paraId="7877C786"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FF76C" w14:textId="77777777" w:rsidR="00651521" w:rsidRPr="00226AA9" w:rsidRDefault="00651521" w:rsidP="00E94DEA">
            <w:pPr>
              <w:pStyle w:val="rowtabella0"/>
              <w:rPr>
                <w:color w:val="002060"/>
              </w:rPr>
            </w:pPr>
            <w:r w:rsidRPr="00226AA9">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3C3DA" w14:textId="77777777" w:rsidR="00651521" w:rsidRPr="00226AA9" w:rsidRDefault="00651521" w:rsidP="00E94DEA">
            <w:pPr>
              <w:pStyle w:val="rowtabella0"/>
              <w:rPr>
                <w:color w:val="002060"/>
              </w:rPr>
            </w:pPr>
            <w:r w:rsidRPr="00226AA9">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D3EF7"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5491E"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2F75D" w14:textId="77777777" w:rsidR="00651521" w:rsidRPr="00226AA9" w:rsidRDefault="00651521" w:rsidP="00E94DEA">
            <w:pPr>
              <w:pStyle w:val="rowtabella0"/>
              <w:rPr>
                <w:color w:val="002060"/>
              </w:rPr>
            </w:pPr>
            <w:r w:rsidRPr="00226AA9">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8812D" w14:textId="77777777" w:rsidR="00651521" w:rsidRPr="00226AA9" w:rsidRDefault="00651521" w:rsidP="00E94DEA">
            <w:pPr>
              <w:pStyle w:val="rowtabella0"/>
              <w:rPr>
                <w:color w:val="002060"/>
              </w:rPr>
            </w:pPr>
            <w:r w:rsidRPr="00226AA9">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085C0" w14:textId="77777777" w:rsidR="00651521" w:rsidRPr="00226AA9" w:rsidRDefault="00651521" w:rsidP="00E94DEA">
            <w:pPr>
              <w:pStyle w:val="rowtabella0"/>
              <w:rPr>
                <w:color w:val="002060"/>
              </w:rPr>
            </w:pPr>
            <w:r w:rsidRPr="00226AA9">
              <w:rPr>
                <w:color w:val="002060"/>
              </w:rPr>
              <w:t>VIA LUDOVICO SCARFIOTTI</w:t>
            </w:r>
          </w:p>
        </w:tc>
      </w:tr>
    </w:tbl>
    <w:p w14:paraId="262E6966" w14:textId="77777777" w:rsidR="00651521" w:rsidRPr="00226AA9" w:rsidRDefault="00651521" w:rsidP="00651521">
      <w:pPr>
        <w:pStyle w:val="breakline"/>
        <w:rPr>
          <w:color w:val="002060"/>
        </w:rPr>
      </w:pPr>
    </w:p>
    <w:p w14:paraId="5D8E427F" w14:textId="77777777" w:rsidR="00651521" w:rsidRPr="00226AA9" w:rsidRDefault="00651521" w:rsidP="00651521">
      <w:pPr>
        <w:pStyle w:val="sottotitolocampionato10"/>
        <w:rPr>
          <w:color w:val="002060"/>
        </w:rPr>
      </w:pPr>
      <w:r w:rsidRPr="00226AA9">
        <w:rPr>
          <w:color w:val="002060"/>
        </w:rPr>
        <w:t>PLAY-OFF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651521" w:rsidRPr="00226AA9" w14:paraId="30AB9200"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9F72D"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C488B"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FC79"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D9116"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DEBF"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5127D"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31BBA"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620D793F"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0CE556" w14:textId="77777777" w:rsidR="00651521" w:rsidRPr="00226AA9" w:rsidRDefault="00651521" w:rsidP="00E94DEA">
            <w:pPr>
              <w:pStyle w:val="rowtabella0"/>
              <w:rPr>
                <w:color w:val="002060"/>
              </w:rPr>
            </w:pPr>
            <w:r w:rsidRPr="00226AA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6FE31" w14:textId="77777777" w:rsidR="00651521" w:rsidRPr="00226AA9" w:rsidRDefault="00651521" w:rsidP="00E94DEA">
            <w:pPr>
              <w:pStyle w:val="rowtabella0"/>
              <w:rPr>
                <w:color w:val="002060"/>
              </w:rPr>
            </w:pPr>
            <w:r w:rsidRPr="00226AA9">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2717F"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8EADB" w14:textId="77777777" w:rsidR="00651521" w:rsidRPr="00226AA9" w:rsidRDefault="00651521" w:rsidP="00E94DEA">
            <w:pPr>
              <w:pStyle w:val="rowtabella0"/>
              <w:rPr>
                <w:color w:val="002060"/>
              </w:rPr>
            </w:pPr>
            <w:r w:rsidRPr="00226AA9">
              <w:rPr>
                <w:color w:val="002060"/>
              </w:rPr>
              <w:t>22/04/2022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6A59A" w14:textId="77777777" w:rsidR="00651521" w:rsidRPr="00226AA9" w:rsidRDefault="00651521" w:rsidP="00E94DEA">
            <w:pPr>
              <w:pStyle w:val="rowtabella0"/>
              <w:rPr>
                <w:color w:val="002060"/>
              </w:rPr>
            </w:pPr>
            <w:r w:rsidRPr="00226AA9">
              <w:rPr>
                <w:color w:val="002060"/>
              </w:rPr>
              <w:t>5011 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C012E" w14:textId="77777777" w:rsidR="00651521" w:rsidRPr="00226AA9" w:rsidRDefault="00651521" w:rsidP="00E94DEA">
            <w:pPr>
              <w:pStyle w:val="rowtabella0"/>
              <w:rPr>
                <w:color w:val="002060"/>
              </w:rPr>
            </w:pPr>
            <w:r w:rsidRPr="00226AA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5FB7B" w14:textId="77777777" w:rsidR="00651521" w:rsidRPr="00226AA9" w:rsidRDefault="00651521" w:rsidP="00E94DEA">
            <w:pPr>
              <w:pStyle w:val="rowtabella0"/>
              <w:rPr>
                <w:color w:val="002060"/>
              </w:rPr>
            </w:pPr>
            <w:r w:rsidRPr="00226AA9">
              <w:rPr>
                <w:color w:val="002060"/>
              </w:rPr>
              <w:t>FRAZIONE COPPO VIA FORMA</w:t>
            </w:r>
          </w:p>
        </w:tc>
      </w:tr>
      <w:tr w:rsidR="00651521" w:rsidRPr="00226AA9" w14:paraId="50785033"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13E61" w14:textId="77777777" w:rsidR="00651521" w:rsidRPr="00226AA9" w:rsidRDefault="00651521" w:rsidP="00E94DEA">
            <w:pPr>
              <w:pStyle w:val="rowtabella0"/>
              <w:rPr>
                <w:color w:val="002060"/>
              </w:rPr>
            </w:pPr>
            <w:r w:rsidRPr="00226AA9">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F2D691" w14:textId="77777777" w:rsidR="00651521" w:rsidRPr="00226AA9" w:rsidRDefault="00651521" w:rsidP="00E94DEA">
            <w:pPr>
              <w:pStyle w:val="rowtabella0"/>
              <w:rPr>
                <w:color w:val="002060"/>
              </w:rPr>
            </w:pPr>
            <w:r w:rsidRPr="00226AA9">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E75E1"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D26A8" w14:textId="77777777" w:rsidR="00651521" w:rsidRPr="00226AA9" w:rsidRDefault="00651521" w:rsidP="00E94DEA">
            <w:pPr>
              <w:pStyle w:val="rowtabella0"/>
              <w:rPr>
                <w:color w:val="002060"/>
              </w:rPr>
            </w:pPr>
            <w:r w:rsidRPr="00226AA9">
              <w:rPr>
                <w:color w:val="002060"/>
              </w:rPr>
              <w:t>22/04/2022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0E6C7" w14:textId="77777777" w:rsidR="00651521" w:rsidRPr="00226AA9" w:rsidRDefault="00651521" w:rsidP="00E94DEA">
            <w:pPr>
              <w:pStyle w:val="rowtabella0"/>
              <w:rPr>
                <w:color w:val="002060"/>
              </w:rPr>
            </w:pPr>
            <w:r w:rsidRPr="00226AA9">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241EE" w14:textId="77777777" w:rsidR="00651521" w:rsidRPr="00226AA9" w:rsidRDefault="00651521" w:rsidP="00E94DEA">
            <w:pPr>
              <w:pStyle w:val="rowtabella0"/>
              <w:rPr>
                <w:color w:val="002060"/>
              </w:rPr>
            </w:pPr>
            <w:r w:rsidRPr="00226AA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7EE94" w14:textId="77777777" w:rsidR="00651521" w:rsidRPr="00226AA9" w:rsidRDefault="00651521" w:rsidP="00E94DEA">
            <w:pPr>
              <w:pStyle w:val="rowtabella0"/>
              <w:rPr>
                <w:color w:val="002060"/>
              </w:rPr>
            </w:pPr>
            <w:r w:rsidRPr="00226AA9">
              <w:rPr>
                <w:color w:val="002060"/>
              </w:rPr>
              <w:t xml:space="preserve">VIA </w:t>
            </w:r>
            <w:proofErr w:type="gramStart"/>
            <w:r w:rsidRPr="00226AA9">
              <w:rPr>
                <w:color w:val="002060"/>
              </w:rPr>
              <w:t>C.ULPIANI</w:t>
            </w:r>
            <w:proofErr w:type="gramEnd"/>
          </w:p>
        </w:tc>
      </w:tr>
      <w:tr w:rsidR="00651521" w:rsidRPr="00226AA9" w14:paraId="77C7916B"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A9835A" w14:textId="77777777" w:rsidR="00651521" w:rsidRPr="00226AA9" w:rsidRDefault="00651521" w:rsidP="00E94DEA">
            <w:pPr>
              <w:pStyle w:val="rowtabella0"/>
              <w:rPr>
                <w:color w:val="002060"/>
              </w:rPr>
            </w:pPr>
            <w:r w:rsidRPr="00226AA9">
              <w:rPr>
                <w:color w:val="002060"/>
              </w:rPr>
              <w:lastRenderedPageBreak/>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0F0D5" w14:textId="77777777" w:rsidR="00651521" w:rsidRPr="00226AA9" w:rsidRDefault="00651521" w:rsidP="00E94DEA">
            <w:pPr>
              <w:pStyle w:val="rowtabella0"/>
              <w:rPr>
                <w:color w:val="002060"/>
              </w:rPr>
            </w:pPr>
            <w:r w:rsidRPr="00226AA9">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3ECC1"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E65A2" w14:textId="77777777" w:rsidR="00651521" w:rsidRPr="00226AA9" w:rsidRDefault="00651521" w:rsidP="00E94DEA">
            <w:pPr>
              <w:pStyle w:val="rowtabella0"/>
              <w:rPr>
                <w:color w:val="002060"/>
              </w:rPr>
            </w:pPr>
            <w:r w:rsidRPr="00226AA9">
              <w:rPr>
                <w:color w:val="002060"/>
              </w:rPr>
              <w:t>23/04/2022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DB033" w14:textId="77777777" w:rsidR="00651521" w:rsidRPr="00226AA9" w:rsidRDefault="00651521" w:rsidP="00E94DEA">
            <w:pPr>
              <w:pStyle w:val="rowtabella0"/>
              <w:rPr>
                <w:color w:val="002060"/>
              </w:rPr>
            </w:pPr>
            <w:r w:rsidRPr="00226AA9">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D5EC8" w14:textId="77777777" w:rsidR="00651521" w:rsidRPr="00226AA9" w:rsidRDefault="00651521" w:rsidP="00E94DEA">
            <w:pPr>
              <w:pStyle w:val="rowtabella0"/>
              <w:rPr>
                <w:color w:val="002060"/>
              </w:rPr>
            </w:pPr>
            <w:r w:rsidRPr="00226AA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9F8B9" w14:textId="77777777" w:rsidR="00651521" w:rsidRPr="00226AA9" w:rsidRDefault="00651521" w:rsidP="00E94DEA">
            <w:pPr>
              <w:pStyle w:val="rowtabella0"/>
              <w:rPr>
                <w:color w:val="002060"/>
              </w:rPr>
            </w:pPr>
            <w:r w:rsidRPr="00226AA9">
              <w:rPr>
                <w:color w:val="002060"/>
              </w:rPr>
              <w:t>VIA PETRARCA</w:t>
            </w:r>
          </w:p>
        </w:tc>
      </w:tr>
    </w:tbl>
    <w:p w14:paraId="3E22A943" w14:textId="77777777" w:rsidR="00651521" w:rsidRPr="00226AA9" w:rsidRDefault="00651521" w:rsidP="00651521">
      <w:pPr>
        <w:pStyle w:val="breakline"/>
        <w:rPr>
          <w:color w:val="002060"/>
        </w:rPr>
      </w:pPr>
    </w:p>
    <w:p w14:paraId="52C43EB0" w14:textId="77777777" w:rsidR="00651521" w:rsidRPr="00226AA9" w:rsidRDefault="00651521" w:rsidP="00651521">
      <w:pPr>
        <w:pStyle w:val="breakline"/>
        <w:rPr>
          <w:color w:val="002060"/>
        </w:rPr>
      </w:pPr>
    </w:p>
    <w:p w14:paraId="4DA5CD7D" w14:textId="77777777" w:rsidR="00651521" w:rsidRPr="00226AA9" w:rsidRDefault="00651521" w:rsidP="00651521">
      <w:pPr>
        <w:pStyle w:val="titolocampionato0"/>
        <w:shd w:val="clear" w:color="auto" w:fill="CCCCCC"/>
        <w:spacing w:before="80" w:after="40"/>
        <w:rPr>
          <w:color w:val="002060"/>
        </w:rPr>
      </w:pPr>
      <w:r w:rsidRPr="00226AA9">
        <w:rPr>
          <w:color w:val="002060"/>
        </w:rPr>
        <w:t>REGIONALE CALCIO A 5 FEMMINILE</w:t>
      </w:r>
    </w:p>
    <w:p w14:paraId="6CC90F4C" w14:textId="77777777" w:rsidR="00651521" w:rsidRPr="00226AA9" w:rsidRDefault="00651521" w:rsidP="00651521">
      <w:pPr>
        <w:pStyle w:val="titoloprinc0"/>
        <w:rPr>
          <w:color w:val="002060"/>
        </w:rPr>
      </w:pPr>
      <w:r w:rsidRPr="00226AA9">
        <w:rPr>
          <w:color w:val="002060"/>
        </w:rPr>
        <w:t>VARIAZIONI AL PROGRAMMA GARE</w:t>
      </w:r>
    </w:p>
    <w:p w14:paraId="785CBD1C" w14:textId="77777777" w:rsidR="00651521" w:rsidRPr="00226AA9" w:rsidRDefault="00651521" w:rsidP="00651521">
      <w:pPr>
        <w:pStyle w:val="breakline"/>
        <w:rPr>
          <w:color w:val="002060"/>
        </w:rPr>
      </w:pPr>
    </w:p>
    <w:p w14:paraId="18CFC799" w14:textId="77777777" w:rsidR="00651521" w:rsidRPr="00226AA9" w:rsidRDefault="00651521" w:rsidP="00651521">
      <w:pPr>
        <w:pStyle w:val="breakline"/>
        <w:rPr>
          <w:color w:val="002060"/>
        </w:rPr>
      </w:pPr>
    </w:p>
    <w:p w14:paraId="7628E5C3" w14:textId="77777777" w:rsidR="00651521" w:rsidRPr="00226AA9" w:rsidRDefault="00651521" w:rsidP="00651521">
      <w:pPr>
        <w:pStyle w:val="sottotitolocampionato10"/>
        <w:rPr>
          <w:color w:val="002060"/>
        </w:rPr>
      </w:pPr>
      <w:r w:rsidRPr="00226AA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51521" w:rsidRPr="00226AA9" w14:paraId="0527C1EA" w14:textId="77777777" w:rsidTr="00E94DE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357FD" w14:textId="77777777" w:rsidR="00651521" w:rsidRPr="00226AA9" w:rsidRDefault="00651521" w:rsidP="00E94DEA">
            <w:pPr>
              <w:pStyle w:val="headertabella0"/>
              <w:rPr>
                <w:color w:val="002060"/>
              </w:rPr>
            </w:pPr>
            <w:r w:rsidRPr="00226A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338FD" w14:textId="77777777" w:rsidR="00651521" w:rsidRPr="00226AA9" w:rsidRDefault="00651521" w:rsidP="00E94DEA">
            <w:pPr>
              <w:pStyle w:val="headertabella0"/>
              <w:rPr>
                <w:color w:val="002060"/>
              </w:rPr>
            </w:pPr>
            <w:r w:rsidRPr="00226AA9">
              <w:rPr>
                <w:color w:val="002060"/>
              </w:rPr>
              <w:t xml:space="preserve">N° </w:t>
            </w:r>
            <w:proofErr w:type="spellStart"/>
            <w:r w:rsidRPr="00226AA9">
              <w:rPr>
                <w:color w:val="002060"/>
              </w:rPr>
              <w:t>Gior</w:t>
            </w:r>
            <w:proofErr w:type="spellEnd"/>
            <w:r w:rsidRPr="00226A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DFE9A" w14:textId="77777777" w:rsidR="00651521" w:rsidRPr="00226AA9" w:rsidRDefault="00651521" w:rsidP="00E94DEA">
            <w:pPr>
              <w:pStyle w:val="headertabella0"/>
              <w:rPr>
                <w:color w:val="002060"/>
              </w:rPr>
            </w:pPr>
            <w:r w:rsidRPr="00226A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D38BB" w14:textId="77777777" w:rsidR="00651521" w:rsidRPr="00226AA9" w:rsidRDefault="00651521" w:rsidP="00E94DEA">
            <w:pPr>
              <w:pStyle w:val="headertabella0"/>
              <w:rPr>
                <w:color w:val="002060"/>
              </w:rPr>
            </w:pPr>
            <w:r w:rsidRPr="00226A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62F28" w14:textId="77777777" w:rsidR="00651521" w:rsidRPr="00226AA9" w:rsidRDefault="00651521" w:rsidP="00E94DEA">
            <w:pPr>
              <w:pStyle w:val="headertabella0"/>
              <w:rPr>
                <w:color w:val="002060"/>
              </w:rPr>
            </w:pPr>
            <w:r w:rsidRPr="00226AA9">
              <w:rPr>
                <w:color w:val="002060"/>
              </w:rPr>
              <w:t xml:space="preserve">Data </w:t>
            </w:r>
            <w:proofErr w:type="spellStart"/>
            <w:r w:rsidRPr="00226AA9">
              <w:rPr>
                <w:color w:val="002060"/>
              </w:rPr>
              <w:t>Orig</w:t>
            </w:r>
            <w:proofErr w:type="spellEnd"/>
            <w:r w:rsidRPr="00226A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BE77A" w14:textId="77777777" w:rsidR="00651521" w:rsidRPr="00226AA9" w:rsidRDefault="00651521" w:rsidP="00E94DEA">
            <w:pPr>
              <w:pStyle w:val="headertabella0"/>
              <w:rPr>
                <w:color w:val="002060"/>
              </w:rPr>
            </w:pPr>
            <w:r w:rsidRPr="00226AA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BF3E9" w14:textId="77777777" w:rsidR="00651521" w:rsidRPr="00226AA9" w:rsidRDefault="00651521" w:rsidP="00E94DEA">
            <w:pPr>
              <w:pStyle w:val="headertabella0"/>
              <w:rPr>
                <w:color w:val="002060"/>
              </w:rPr>
            </w:pPr>
            <w:r w:rsidRPr="00226AA9">
              <w:rPr>
                <w:color w:val="002060"/>
              </w:rPr>
              <w:t xml:space="preserve">Ora </w:t>
            </w:r>
            <w:proofErr w:type="spellStart"/>
            <w:r w:rsidRPr="00226AA9">
              <w:rPr>
                <w:color w:val="002060"/>
              </w:rPr>
              <w:t>Orig</w:t>
            </w:r>
            <w:proofErr w:type="spellEnd"/>
            <w:r w:rsidRPr="00226AA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8FB27" w14:textId="77777777" w:rsidR="00651521" w:rsidRPr="00226AA9" w:rsidRDefault="00651521" w:rsidP="00E94DEA">
            <w:pPr>
              <w:pStyle w:val="headertabella0"/>
              <w:rPr>
                <w:color w:val="002060"/>
              </w:rPr>
            </w:pPr>
            <w:r w:rsidRPr="00226AA9">
              <w:rPr>
                <w:color w:val="002060"/>
              </w:rPr>
              <w:t>Impianto</w:t>
            </w:r>
          </w:p>
        </w:tc>
      </w:tr>
      <w:tr w:rsidR="00651521" w:rsidRPr="00226AA9" w14:paraId="6804136E" w14:textId="77777777" w:rsidTr="00E94DE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F111" w14:textId="77777777" w:rsidR="00651521" w:rsidRPr="00226AA9" w:rsidRDefault="00651521" w:rsidP="00E94DEA">
            <w:pPr>
              <w:pStyle w:val="rowtabella0"/>
              <w:rPr>
                <w:color w:val="002060"/>
                <w:highlight w:val="yellow"/>
              </w:rPr>
            </w:pPr>
            <w:r w:rsidRPr="00226AA9">
              <w:rPr>
                <w:color w:val="002060"/>
                <w:highlight w:val="yellow"/>
              </w:rPr>
              <w:t>22/04/2022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08D1" w14:textId="77777777" w:rsidR="00651521" w:rsidRPr="00226AA9" w:rsidRDefault="00651521" w:rsidP="00E94DEA">
            <w:pPr>
              <w:pStyle w:val="rowtabella0"/>
              <w:jc w:val="center"/>
              <w:rPr>
                <w:color w:val="002060"/>
                <w:highlight w:val="yellow"/>
              </w:rPr>
            </w:pPr>
            <w:r w:rsidRPr="00226AA9">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2C7E" w14:textId="77777777" w:rsidR="00651521" w:rsidRPr="00226AA9" w:rsidRDefault="00651521" w:rsidP="00E94DEA">
            <w:pPr>
              <w:pStyle w:val="rowtabella0"/>
              <w:rPr>
                <w:color w:val="002060"/>
                <w:highlight w:val="yellow"/>
              </w:rPr>
            </w:pPr>
            <w:proofErr w:type="gramStart"/>
            <w:r w:rsidRPr="00226AA9">
              <w:rPr>
                <w:color w:val="002060"/>
                <w:highlight w:val="yellow"/>
              </w:rPr>
              <w:t>U.MANDOLESI</w:t>
            </w:r>
            <w:proofErr w:type="gramEnd"/>
            <w:r w:rsidRPr="00226AA9">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AD45" w14:textId="77777777" w:rsidR="00651521" w:rsidRPr="00226AA9" w:rsidRDefault="00651521" w:rsidP="00E94DEA">
            <w:pPr>
              <w:pStyle w:val="rowtabella0"/>
              <w:rPr>
                <w:color w:val="002060"/>
                <w:highlight w:val="yellow"/>
              </w:rPr>
            </w:pPr>
            <w:r w:rsidRPr="00226AA9">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258F" w14:textId="77777777" w:rsidR="00651521" w:rsidRPr="00226AA9" w:rsidRDefault="00651521" w:rsidP="00E94DE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8B3B" w14:textId="77777777" w:rsidR="00651521" w:rsidRPr="00226AA9" w:rsidRDefault="00651521" w:rsidP="00E94DEA">
            <w:pPr>
              <w:pStyle w:val="rowtabella0"/>
              <w:jc w:val="center"/>
              <w:rPr>
                <w:color w:val="002060"/>
              </w:rPr>
            </w:pPr>
            <w:r w:rsidRPr="00226AA9">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3DB0" w14:textId="77777777" w:rsidR="00651521" w:rsidRPr="00226AA9" w:rsidRDefault="00651521" w:rsidP="00E94DEA">
            <w:pPr>
              <w:pStyle w:val="rowtabella0"/>
              <w:jc w:val="center"/>
              <w:rPr>
                <w:color w:val="002060"/>
              </w:rPr>
            </w:pPr>
            <w:r w:rsidRPr="00226AA9">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5656" w14:textId="77777777" w:rsidR="00651521" w:rsidRPr="00226AA9" w:rsidRDefault="00651521" w:rsidP="00E94DEA">
            <w:pPr>
              <w:pStyle w:val="rowtabella0"/>
              <w:rPr>
                <w:color w:val="002060"/>
              </w:rPr>
            </w:pPr>
            <w:r w:rsidRPr="00226AA9">
              <w:rPr>
                <w:color w:val="002060"/>
                <w:highlight w:val="yellow"/>
              </w:rPr>
              <w:t>CAMPO COPERTO RIONE MURATO FERMO VIA SIBILLA 2C</w:t>
            </w:r>
          </w:p>
        </w:tc>
      </w:tr>
    </w:tbl>
    <w:p w14:paraId="7F6A5C44" w14:textId="77777777" w:rsidR="00651521" w:rsidRPr="00226AA9" w:rsidRDefault="00651521" w:rsidP="00651521">
      <w:pPr>
        <w:pStyle w:val="breakline"/>
        <w:rPr>
          <w:color w:val="002060"/>
        </w:rPr>
      </w:pPr>
    </w:p>
    <w:p w14:paraId="2E629FD4" w14:textId="77777777" w:rsidR="00651521" w:rsidRPr="00226AA9" w:rsidRDefault="00651521" w:rsidP="00651521">
      <w:pPr>
        <w:pStyle w:val="titoloprinc0"/>
        <w:rPr>
          <w:color w:val="002060"/>
        </w:rPr>
      </w:pPr>
      <w:r w:rsidRPr="00226AA9">
        <w:rPr>
          <w:color w:val="002060"/>
        </w:rPr>
        <w:t>PROGRAMMA GARE</w:t>
      </w:r>
    </w:p>
    <w:p w14:paraId="189A5D10" w14:textId="77777777" w:rsidR="00651521" w:rsidRPr="00226AA9" w:rsidRDefault="00651521" w:rsidP="00651521">
      <w:pPr>
        <w:pStyle w:val="breakline"/>
        <w:rPr>
          <w:color w:val="002060"/>
        </w:rPr>
      </w:pPr>
    </w:p>
    <w:p w14:paraId="74F0E881" w14:textId="77777777" w:rsidR="00651521" w:rsidRPr="00226AA9" w:rsidRDefault="00651521" w:rsidP="00651521">
      <w:pPr>
        <w:pStyle w:val="breakline"/>
        <w:rPr>
          <w:color w:val="002060"/>
        </w:rPr>
      </w:pPr>
    </w:p>
    <w:p w14:paraId="591497D2" w14:textId="77777777" w:rsidR="00651521" w:rsidRPr="00226AA9" w:rsidRDefault="00651521" w:rsidP="00651521">
      <w:pPr>
        <w:pStyle w:val="sottotitolocampionato10"/>
        <w:rPr>
          <w:color w:val="002060"/>
        </w:rPr>
      </w:pPr>
      <w:r w:rsidRPr="00226AA9">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51521" w:rsidRPr="00226AA9" w14:paraId="2AB25B99"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2FFB"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57BF"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510A0"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BCCF4"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265D0"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A6BD"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19A1F"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6DDC9FB0" w14:textId="77777777" w:rsidTr="00E94DE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70C93D" w14:textId="77777777" w:rsidR="00651521" w:rsidRPr="00226AA9" w:rsidRDefault="00651521" w:rsidP="00E94DEA">
            <w:pPr>
              <w:pStyle w:val="rowtabella0"/>
              <w:rPr>
                <w:color w:val="002060"/>
              </w:rPr>
            </w:pPr>
            <w:r w:rsidRPr="00226AA9">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4D5AB" w14:textId="77777777" w:rsidR="00651521" w:rsidRPr="00226AA9" w:rsidRDefault="00651521" w:rsidP="00E94DEA">
            <w:pPr>
              <w:pStyle w:val="rowtabella0"/>
              <w:rPr>
                <w:color w:val="002060"/>
              </w:rPr>
            </w:pPr>
            <w:r w:rsidRPr="00226AA9">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5D6EA"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2A805" w14:textId="77777777" w:rsidR="00651521" w:rsidRPr="00226AA9" w:rsidRDefault="00651521" w:rsidP="00E94DEA">
            <w:pPr>
              <w:pStyle w:val="rowtabella0"/>
              <w:rPr>
                <w:color w:val="002060"/>
              </w:rPr>
            </w:pPr>
            <w:r w:rsidRPr="00226AA9">
              <w:rPr>
                <w:color w:val="002060"/>
              </w:rPr>
              <w:t>20/04/2022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4BFED" w14:textId="77777777" w:rsidR="00651521" w:rsidRPr="00226AA9" w:rsidRDefault="00651521" w:rsidP="00E94DEA">
            <w:pPr>
              <w:pStyle w:val="rowtabella0"/>
              <w:rPr>
                <w:color w:val="002060"/>
              </w:rPr>
            </w:pPr>
            <w:r w:rsidRPr="00226AA9">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63C788" w14:textId="77777777" w:rsidR="00651521" w:rsidRPr="00226AA9" w:rsidRDefault="00651521" w:rsidP="00E94DEA">
            <w:pPr>
              <w:pStyle w:val="rowtabella0"/>
              <w:rPr>
                <w:color w:val="002060"/>
              </w:rPr>
            </w:pPr>
            <w:r w:rsidRPr="00226AA9">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EA7D7A" w14:textId="77777777" w:rsidR="00651521" w:rsidRPr="00226AA9" w:rsidRDefault="00651521" w:rsidP="00E94DEA">
            <w:pPr>
              <w:pStyle w:val="rowtabella0"/>
              <w:rPr>
                <w:color w:val="002060"/>
              </w:rPr>
            </w:pPr>
            <w:r w:rsidRPr="00226AA9">
              <w:rPr>
                <w:color w:val="002060"/>
              </w:rPr>
              <w:t>VIA MADRE TERESA DI CALCUTTA</w:t>
            </w:r>
          </w:p>
        </w:tc>
      </w:tr>
    </w:tbl>
    <w:p w14:paraId="43E71235" w14:textId="77777777" w:rsidR="00651521" w:rsidRPr="00226AA9" w:rsidRDefault="00651521" w:rsidP="00651521">
      <w:pPr>
        <w:pStyle w:val="breakline"/>
        <w:rPr>
          <w:rFonts w:eastAsiaTheme="minorEastAsia"/>
          <w:color w:val="002060"/>
        </w:rPr>
      </w:pPr>
    </w:p>
    <w:p w14:paraId="12B24B0E" w14:textId="77777777" w:rsidR="00651521" w:rsidRPr="00226AA9" w:rsidRDefault="00651521" w:rsidP="00651521">
      <w:pPr>
        <w:pStyle w:val="breakline"/>
        <w:rPr>
          <w:color w:val="002060"/>
        </w:rPr>
      </w:pPr>
    </w:p>
    <w:p w14:paraId="5CF61CB8" w14:textId="77777777" w:rsidR="00651521" w:rsidRPr="00226AA9" w:rsidRDefault="00651521" w:rsidP="00651521">
      <w:pPr>
        <w:pStyle w:val="breakline"/>
        <w:rPr>
          <w:color w:val="002060"/>
        </w:rPr>
      </w:pPr>
    </w:p>
    <w:p w14:paraId="68B8A75E" w14:textId="77777777" w:rsidR="00651521" w:rsidRPr="00226AA9" w:rsidRDefault="00651521" w:rsidP="00651521">
      <w:pPr>
        <w:pStyle w:val="sottotitolocampionato10"/>
        <w:rPr>
          <w:color w:val="002060"/>
        </w:rPr>
      </w:pPr>
      <w:r w:rsidRPr="00226AA9">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651521" w:rsidRPr="00226AA9" w14:paraId="77ED62DB"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9A9E7"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7B3D9"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B56C3"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C42E4"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F0CAF"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63F9B"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319B1"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085A49B5"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6574E" w14:textId="77777777" w:rsidR="00651521" w:rsidRPr="00226AA9" w:rsidRDefault="00651521" w:rsidP="00E94DEA">
            <w:pPr>
              <w:pStyle w:val="rowtabella0"/>
              <w:rPr>
                <w:color w:val="002060"/>
              </w:rPr>
            </w:pPr>
            <w:r w:rsidRPr="00226AA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02CF8" w14:textId="77777777" w:rsidR="00651521" w:rsidRPr="00226AA9" w:rsidRDefault="00651521" w:rsidP="00E94DEA">
            <w:pPr>
              <w:pStyle w:val="rowtabella0"/>
              <w:rPr>
                <w:color w:val="002060"/>
              </w:rPr>
            </w:pPr>
            <w:r w:rsidRPr="00226AA9">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9F392" w14:textId="77777777" w:rsidR="00651521" w:rsidRPr="00226AA9" w:rsidRDefault="00651521" w:rsidP="00E94DEA">
            <w:pPr>
              <w:pStyle w:val="rowtabella0"/>
              <w:jc w:val="center"/>
              <w:rPr>
                <w:color w:val="002060"/>
              </w:rPr>
            </w:pPr>
            <w:r w:rsidRPr="00226AA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1FAD6" w14:textId="77777777" w:rsidR="00651521" w:rsidRPr="00226AA9" w:rsidRDefault="00651521" w:rsidP="00E94DEA">
            <w:pPr>
              <w:pStyle w:val="rowtabella0"/>
              <w:rPr>
                <w:color w:val="002060"/>
              </w:rPr>
            </w:pPr>
            <w:r w:rsidRPr="00226AA9">
              <w:rPr>
                <w:color w:val="002060"/>
              </w:rPr>
              <w:t>22/04/2022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0B292" w14:textId="77777777" w:rsidR="00651521" w:rsidRPr="00226AA9" w:rsidRDefault="00651521" w:rsidP="00E94DEA">
            <w:pPr>
              <w:pStyle w:val="rowtabella0"/>
              <w:rPr>
                <w:color w:val="002060"/>
              </w:rPr>
            </w:pPr>
            <w:r w:rsidRPr="00226AA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F41D0" w14:textId="77777777" w:rsidR="00651521" w:rsidRPr="00226AA9" w:rsidRDefault="00651521" w:rsidP="00E94DEA">
            <w:pPr>
              <w:pStyle w:val="rowtabella0"/>
              <w:rPr>
                <w:color w:val="002060"/>
              </w:rPr>
            </w:pPr>
            <w:r w:rsidRPr="00226AA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C99EF" w14:textId="77777777" w:rsidR="00651521" w:rsidRPr="00226AA9" w:rsidRDefault="00651521" w:rsidP="00E94DEA">
            <w:pPr>
              <w:pStyle w:val="rowtabella0"/>
              <w:rPr>
                <w:color w:val="002060"/>
              </w:rPr>
            </w:pPr>
            <w:r w:rsidRPr="00226AA9">
              <w:rPr>
                <w:color w:val="002060"/>
              </w:rPr>
              <w:t>VIA MADRE TERESA DI CALCUTTA</w:t>
            </w:r>
          </w:p>
        </w:tc>
      </w:tr>
      <w:tr w:rsidR="00651521" w:rsidRPr="00226AA9" w14:paraId="4D3E873F"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A5D1B" w14:textId="77777777" w:rsidR="00651521" w:rsidRPr="00226AA9" w:rsidRDefault="00651521" w:rsidP="00E94DEA">
            <w:pPr>
              <w:pStyle w:val="rowtabella0"/>
              <w:rPr>
                <w:color w:val="002060"/>
              </w:rPr>
            </w:pPr>
            <w:r w:rsidRPr="00226AA9">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6278B4" w14:textId="77777777" w:rsidR="00651521" w:rsidRPr="00226AA9" w:rsidRDefault="00651521" w:rsidP="00E94DEA">
            <w:pPr>
              <w:pStyle w:val="rowtabella0"/>
              <w:rPr>
                <w:color w:val="002060"/>
              </w:rPr>
            </w:pPr>
            <w:r w:rsidRPr="00226AA9">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BD4518"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1069EE" w14:textId="77777777" w:rsidR="00651521" w:rsidRPr="00226AA9" w:rsidRDefault="00651521" w:rsidP="00E94DEA">
            <w:pPr>
              <w:pStyle w:val="rowtabella0"/>
              <w:rPr>
                <w:color w:val="002060"/>
              </w:rPr>
            </w:pPr>
            <w:r w:rsidRPr="00226AA9">
              <w:rPr>
                <w:color w:val="002060"/>
              </w:rPr>
              <w:t>22/04/2022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CC2DA" w14:textId="77777777" w:rsidR="00651521" w:rsidRPr="00226AA9" w:rsidRDefault="00651521" w:rsidP="00E94DEA">
            <w:pPr>
              <w:pStyle w:val="rowtabella0"/>
              <w:rPr>
                <w:color w:val="002060"/>
              </w:rPr>
            </w:pPr>
            <w:r w:rsidRPr="00226AA9">
              <w:rPr>
                <w:color w:val="002060"/>
              </w:rPr>
              <w:t xml:space="preserve">5295 TENSOSTRUTTURA VIA </w:t>
            </w:r>
            <w:proofErr w:type="gramStart"/>
            <w:r w:rsidRPr="00226AA9">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BF48B" w14:textId="77777777" w:rsidR="00651521" w:rsidRPr="00226AA9" w:rsidRDefault="00651521" w:rsidP="00E94DEA">
            <w:pPr>
              <w:pStyle w:val="rowtabella0"/>
              <w:rPr>
                <w:color w:val="002060"/>
              </w:rPr>
            </w:pPr>
            <w:r w:rsidRPr="00226AA9">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1600C" w14:textId="77777777" w:rsidR="00651521" w:rsidRPr="00226AA9" w:rsidRDefault="00651521" w:rsidP="00E94DEA">
            <w:pPr>
              <w:pStyle w:val="rowtabella0"/>
              <w:rPr>
                <w:color w:val="002060"/>
              </w:rPr>
            </w:pPr>
            <w:r w:rsidRPr="00226AA9">
              <w:rPr>
                <w:color w:val="002060"/>
              </w:rPr>
              <w:t xml:space="preserve">VIA </w:t>
            </w:r>
            <w:proofErr w:type="gramStart"/>
            <w:r w:rsidRPr="00226AA9">
              <w:rPr>
                <w:color w:val="002060"/>
              </w:rPr>
              <w:t>E.MATTEI</w:t>
            </w:r>
            <w:proofErr w:type="gramEnd"/>
          </w:p>
        </w:tc>
      </w:tr>
      <w:tr w:rsidR="00651521" w:rsidRPr="00226AA9" w14:paraId="35CE0693"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76263" w14:textId="77777777" w:rsidR="00651521" w:rsidRPr="00226AA9" w:rsidRDefault="00651521" w:rsidP="00E94DEA">
            <w:pPr>
              <w:pStyle w:val="rowtabella0"/>
              <w:rPr>
                <w:color w:val="002060"/>
              </w:rPr>
            </w:pPr>
            <w:r w:rsidRPr="00226AA9">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65C63" w14:textId="77777777" w:rsidR="00651521" w:rsidRPr="00226AA9" w:rsidRDefault="00651521" w:rsidP="00E94DEA">
            <w:pPr>
              <w:pStyle w:val="rowtabella0"/>
              <w:rPr>
                <w:color w:val="002060"/>
              </w:rPr>
            </w:pPr>
            <w:r w:rsidRPr="00226AA9">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31582"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0D0A5F" w14:textId="77777777" w:rsidR="00651521" w:rsidRPr="00226AA9" w:rsidRDefault="00651521" w:rsidP="00E94DEA">
            <w:pPr>
              <w:pStyle w:val="rowtabella0"/>
              <w:rPr>
                <w:color w:val="002060"/>
              </w:rPr>
            </w:pPr>
            <w:r w:rsidRPr="00226AA9">
              <w:rPr>
                <w:color w:val="002060"/>
              </w:rPr>
              <w:t>22/04/2022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3B8CD" w14:textId="77777777" w:rsidR="00651521" w:rsidRPr="00226AA9" w:rsidRDefault="00651521" w:rsidP="00E94DEA">
            <w:pPr>
              <w:pStyle w:val="rowtabella0"/>
              <w:rPr>
                <w:color w:val="002060"/>
              </w:rPr>
            </w:pPr>
            <w:r w:rsidRPr="00226AA9">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E56598" w14:textId="77777777" w:rsidR="00651521" w:rsidRPr="00226AA9" w:rsidRDefault="00651521" w:rsidP="00E94DEA">
            <w:pPr>
              <w:pStyle w:val="rowtabella0"/>
              <w:rPr>
                <w:color w:val="002060"/>
              </w:rPr>
            </w:pPr>
            <w:r w:rsidRPr="00226AA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738E1" w14:textId="77777777" w:rsidR="00651521" w:rsidRPr="00226AA9" w:rsidRDefault="00651521" w:rsidP="00E94DEA">
            <w:pPr>
              <w:pStyle w:val="rowtabella0"/>
              <w:rPr>
                <w:color w:val="002060"/>
              </w:rPr>
            </w:pPr>
            <w:r w:rsidRPr="00226AA9">
              <w:rPr>
                <w:color w:val="002060"/>
              </w:rPr>
              <w:t>VIA GROTTE DI POSATORA 19/A</w:t>
            </w:r>
          </w:p>
        </w:tc>
      </w:tr>
      <w:tr w:rsidR="00651521" w:rsidRPr="00226AA9" w14:paraId="7D23C5A1"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DF1264" w14:textId="77777777" w:rsidR="00651521" w:rsidRPr="00226AA9" w:rsidRDefault="00651521" w:rsidP="00E94DEA">
            <w:pPr>
              <w:pStyle w:val="rowtabella0"/>
              <w:rPr>
                <w:color w:val="002060"/>
              </w:rPr>
            </w:pPr>
            <w:r w:rsidRPr="00226AA9">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D149C3" w14:textId="77777777" w:rsidR="00651521" w:rsidRPr="00226AA9" w:rsidRDefault="00651521" w:rsidP="00E94DEA">
            <w:pPr>
              <w:pStyle w:val="rowtabella0"/>
              <w:rPr>
                <w:color w:val="002060"/>
              </w:rPr>
            </w:pPr>
            <w:r w:rsidRPr="00226AA9">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7A9F6"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102067" w14:textId="77777777" w:rsidR="00651521" w:rsidRPr="00226AA9" w:rsidRDefault="00651521" w:rsidP="00E94DEA">
            <w:pPr>
              <w:pStyle w:val="rowtabella0"/>
              <w:rPr>
                <w:color w:val="002060"/>
              </w:rPr>
            </w:pPr>
            <w:r w:rsidRPr="00226AA9">
              <w:rPr>
                <w:color w:val="002060"/>
              </w:rPr>
              <w:t>22/04/2022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7E7AF" w14:textId="77777777" w:rsidR="00651521" w:rsidRPr="00226AA9" w:rsidRDefault="00651521" w:rsidP="00E94DEA">
            <w:pPr>
              <w:pStyle w:val="rowtabella0"/>
              <w:rPr>
                <w:color w:val="002060"/>
              </w:rPr>
            </w:pPr>
            <w:r w:rsidRPr="00226AA9">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FFD5E" w14:textId="77777777" w:rsidR="00651521" w:rsidRPr="00226AA9" w:rsidRDefault="00651521" w:rsidP="00E94DEA">
            <w:pPr>
              <w:pStyle w:val="rowtabella0"/>
              <w:rPr>
                <w:color w:val="002060"/>
              </w:rPr>
            </w:pPr>
            <w:r w:rsidRPr="00226AA9">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7BBFD" w14:textId="77777777" w:rsidR="00651521" w:rsidRPr="00226AA9" w:rsidRDefault="00651521" w:rsidP="00E94DEA">
            <w:pPr>
              <w:pStyle w:val="rowtabella0"/>
              <w:rPr>
                <w:color w:val="002060"/>
              </w:rPr>
            </w:pPr>
            <w:r w:rsidRPr="00226AA9">
              <w:rPr>
                <w:color w:val="002060"/>
              </w:rPr>
              <w:t>VIA DON GIUSEPPE MARUCCI</w:t>
            </w:r>
          </w:p>
        </w:tc>
      </w:tr>
      <w:tr w:rsidR="00651521" w:rsidRPr="00226AA9" w14:paraId="22AFD3FB"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1B7D5" w14:textId="77777777" w:rsidR="00651521" w:rsidRPr="00226AA9" w:rsidRDefault="00651521" w:rsidP="00E94DEA">
            <w:pPr>
              <w:pStyle w:val="rowtabella0"/>
              <w:rPr>
                <w:color w:val="002060"/>
              </w:rPr>
            </w:pPr>
            <w:proofErr w:type="gramStart"/>
            <w:r w:rsidRPr="00226AA9">
              <w:rPr>
                <w:color w:val="002060"/>
              </w:rPr>
              <w:t>U.MANDOLESI</w:t>
            </w:r>
            <w:proofErr w:type="gramEnd"/>
            <w:r w:rsidRPr="00226AA9">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D65A72" w14:textId="77777777" w:rsidR="00651521" w:rsidRPr="00226AA9" w:rsidRDefault="00651521" w:rsidP="00E94DEA">
            <w:pPr>
              <w:pStyle w:val="rowtabella0"/>
              <w:rPr>
                <w:color w:val="002060"/>
              </w:rPr>
            </w:pPr>
            <w:r w:rsidRPr="00226AA9">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888C0"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31693" w14:textId="77777777" w:rsidR="00651521" w:rsidRPr="00226AA9" w:rsidRDefault="00651521" w:rsidP="00E94DEA">
            <w:pPr>
              <w:pStyle w:val="rowtabella0"/>
              <w:rPr>
                <w:color w:val="002060"/>
              </w:rPr>
            </w:pPr>
            <w:r w:rsidRPr="00226AA9">
              <w:rPr>
                <w:color w:val="002060"/>
              </w:rPr>
              <w:t>22/04/2022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5E3BC" w14:textId="77777777" w:rsidR="00651521" w:rsidRPr="00226AA9" w:rsidRDefault="00651521" w:rsidP="00E94DEA">
            <w:pPr>
              <w:pStyle w:val="rowtabella0"/>
              <w:rPr>
                <w:color w:val="002060"/>
              </w:rPr>
            </w:pPr>
            <w:r w:rsidRPr="00226AA9">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E9770" w14:textId="77777777" w:rsidR="00651521" w:rsidRPr="00226AA9" w:rsidRDefault="00651521" w:rsidP="00E94DEA">
            <w:pPr>
              <w:pStyle w:val="rowtabella0"/>
              <w:rPr>
                <w:color w:val="002060"/>
              </w:rPr>
            </w:pPr>
            <w:r w:rsidRPr="00226AA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46BFE" w14:textId="77777777" w:rsidR="00651521" w:rsidRPr="00226AA9" w:rsidRDefault="00651521" w:rsidP="00E94DEA">
            <w:pPr>
              <w:pStyle w:val="rowtabella0"/>
              <w:rPr>
                <w:color w:val="002060"/>
              </w:rPr>
            </w:pPr>
            <w:r w:rsidRPr="00226AA9">
              <w:rPr>
                <w:color w:val="002060"/>
              </w:rPr>
              <w:t>VIA SIBILLA 2C</w:t>
            </w:r>
          </w:p>
        </w:tc>
      </w:tr>
      <w:tr w:rsidR="00651521" w:rsidRPr="00226AA9" w14:paraId="519CB7B7"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3FC74" w14:textId="77777777" w:rsidR="00651521" w:rsidRPr="00226AA9" w:rsidRDefault="00651521" w:rsidP="00E94DEA">
            <w:pPr>
              <w:pStyle w:val="rowtabella0"/>
              <w:rPr>
                <w:color w:val="002060"/>
              </w:rPr>
            </w:pPr>
            <w:r w:rsidRPr="00226AA9">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8D7C9" w14:textId="77777777" w:rsidR="00651521" w:rsidRPr="00226AA9" w:rsidRDefault="00651521" w:rsidP="00E94DEA">
            <w:pPr>
              <w:pStyle w:val="rowtabella0"/>
              <w:rPr>
                <w:color w:val="002060"/>
              </w:rPr>
            </w:pPr>
            <w:r w:rsidRPr="00226AA9">
              <w:rPr>
                <w:color w:val="002060"/>
              </w:rPr>
              <w:t>FANO CALCIO FEMMINILE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B3E91" w14:textId="77777777" w:rsidR="00651521" w:rsidRPr="00226AA9" w:rsidRDefault="00651521" w:rsidP="00E94DEA">
            <w:pPr>
              <w:pStyle w:val="rowtabella0"/>
              <w:jc w:val="center"/>
              <w:rPr>
                <w:color w:val="002060"/>
              </w:rPr>
            </w:pPr>
            <w:r w:rsidRPr="00226AA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C26F4" w14:textId="77777777" w:rsidR="00651521" w:rsidRPr="00226AA9" w:rsidRDefault="00651521" w:rsidP="00E94DEA">
            <w:pPr>
              <w:pStyle w:val="rowtabella0"/>
              <w:rPr>
                <w:color w:val="002060"/>
              </w:rPr>
            </w:pPr>
            <w:r w:rsidRPr="00226AA9">
              <w:rPr>
                <w:color w:val="002060"/>
              </w:rPr>
              <w:t>24/04/2022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F3629" w14:textId="77777777" w:rsidR="00651521" w:rsidRPr="00226AA9" w:rsidRDefault="00651521" w:rsidP="00E94DEA">
            <w:pPr>
              <w:pStyle w:val="rowtabella0"/>
              <w:rPr>
                <w:color w:val="002060"/>
              </w:rPr>
            </w:pPr>
            <w:r w:rsidRPr="00226AA9">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D7C5E" w14:textId="77777777" w:rsidR="00651521" w:rsidRPr="00226AA9" w:rsidRDefault="00651521" w:rsidP="00E94DEA">
            <w:pPr>
              <w:pStyle w:val="rowtabella0"/>
              <w:rPr>
                <w:color w:val="002060"/>
              </w:rPr>
            </w:pPr>
            <w:r w:rsidRPr="00226AA9">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8E1D7" w14:textId="77777777" w:rsidR="00651521" w:rsidRPr="00226AA9" w:rsidRDefault="00651521" w:rsidP="00E94DEA">
            <w:pPr>
              <w:pStyle w:val="rowtabella0"/>
              <w:rPr>
                <w:color w:val="002060"/>
              </w:rPr>
            </w:pPr>
            <w:r w:rsidRPr="00226AA9">
              <w:rPr>
                <w:color w:val="002060"/>
              </w:rPr>
              <w:t>VIA LIGURIA - BORGO PINTURA</w:t>
            </w:r>
          </w:p>
        </w:tc>
      </w:tr>
    </w:tbl>
    <w:p w14:paraId="0440D3AE" w14:textId="77777777" w:rsidR="00651521" w:rsidRPr="00226AA9" w:rsidRDefault="00651521" w:rsidP="00651521">
      <w:pPr>
        <w:pStyle w:val="breakline"/>
        <w:rPr>
          <w:color w:val="002060"/>
        </w:rPr>
      </w:pPr>
    </w:p>
    <w:p w14:paraId="460578C7" w14:textId="77777777" w:rsidR="00651521" w:rsidRPr="00226AA9" w:rsidRDefault="00651521" w:rsidP="00651521">
      <w:pPr>
        <w:pStyle w:val="breakline"/>
        <w:rPr>
          <w:color w:val="002060"/>
        </w:rPr>
      </w:pPr>
    </w:p>
    <w:p w14:paraId="5AF73778" w14:textId="77777777" w:rsidR="00651521" w:rsidRPr="00226AA9" w:rsidRDefault="00651521" w:rsidP="00651521">
      <w:pPr>
        <w:pStyle w:val="titolocampionato0"/>
        <w:shd w:val="clear" w:color="auto" w:fill="CCCCCC"/>
        <w:spacing w:before="80" w:after="40"/>
        <w:rPr>
          <w:color w:val="002060"/>
        </w:rPr>
      </w:pPr>
      <w:r w:rsidRPr="00226AA9">
        <w:rPr>
          <w:color w:val="002060"/>
        </w:rPr>
        <w:t>UNDER 21 CALCIO A 5 REGIONALE</w:t>
      </w:r>
    </w:p>
    <w:p w14:paraId="5917D3E1" w14:textId="77777777" w:rsidR="00651521" w:rsidRPr="00226AA9" w:rsidRDefault="00651521" w:rsidP="00651521">
      <w:pPr>
        <w:pStyle w:val="titoloprinc0"/>
        <w:rPr>
          <w:color w:val="002060"/>
        </w:rPr>
      </w:pPr>
      <w:r w:rsidRPr="00226AA9">
        <w:rPr>
          <w:color w:val="002060"/>
        </w:rPr>
        <w:t>PROGRAMMA GARE</w:t>
      </w:r>
    </w:p>
    <w:p w14:paraId="02283E0D" w14:textId="77777777" w:rsidR="00651521" w:rsidRPr="00226AA9" w:rsidRDefault="00651521" w:rsidP="00651521">
      <w:pPr>
        <w:pStyle w:val="sottotitolocampionato10"/>
        <w:rPr>
          <w:color w:val="002060"/>
        </w:rPr>
      </w:pPr>
      <w:r w:rsidRPr="00226AA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95"/>
        <w:gridCol w:w="385"/>
        <w:gridCol w:w="897"/>
        <w:gridCol w:w="1281"/>
        <w:gridCol w:w="1530"/>
        <w:gridCol w:w="1530"/>
      </w:tblGrid>
      <w:tr w:rsidR="00651521" w:rsidRPr="00226AA9" w14:paraId="15A6FD06"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12DFF"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E6F19"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EC4C"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DEDC3"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716A0"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BC838"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1337"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23E2D999"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59311" w14:textId="77777777" w:rsidR="00651521" w:rsidRPr="00226AA9" w:rsidRDefault="00651521" w:rsidP="00E94DEA">
            <w:pPr>
              <w:pStyle w:val="rowtabella0"/>
              <w:rPr>
                <w:color w:val="002060"/>
              </w:rPr>
            </w:pPr>
            <w:r w:rsidRPr="00226AA9">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7BC63" w14:textId="77777777" w:rsidR="00651521" w:rsidRPr="00226AA9" w:rsidRDefault="00651521" w:rsidP="00E94DEA">
            <w:pPr>
              <w:pStyle w:val="rowtabella0"/>
              <w:rPr>
                <w:color w:val="002060"/>
              </w:rPr>
            </w:pPr>
            <w:r w:rsidRPr="00226AA9">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2C0D6"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CA54A" w14:textId="77777777" w:rsidR="00651521" w:rsidRPr="00226AA9" w:rsidRDefault="00651521" w:rsidP="00E94DEA">
            <w:pPr>
              <w:pStyle w:val="rowtabella0"/>
              <w:rPr>
                <w:color w:val="002060"/>
              </w:rPr>
            </w:pPr>
            <w:r w:rsidRPr="00226AA9">
              <w:rPr>
                <w:color w:val="002060"/>
              </w:rPr>
              <w:t>23/04/2022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DE6AB" w14:textId="77777777" w:rsidR="00651521" w:rsidRPr="00226AA9" w:rsidRDefault="00651521" w:rsidP="00E94DEA">
            <w:pPr>
              <w:pStyle w:val="rowtabella0"/>
              <w:rPr>
                <w:color w:val="002060"/>
              </w:rPr>
            </w:pPr>
            <w:r w:rsidRPr="00226AA9">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6FF58" w14:textId="77777777" w:rsidR="00651521" w:rsidRPr="00226AA9" w:rsidRDefault="00651521" w:rsidP="00E94DEA">
            <w:pPr>
              <w:pStyle w:val="rowtabella0"/>
              <w:rPr>
                <w:color w:val="002060"/>
              </w:rPr>
            </w:pPr>
            <w:r w:rsidRPr="00226AA9">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EA8E9" w14:textId="77777777" w:rsidR="00651521" w:rsidRPr="00226AA9" w:rsidRDefault="00651521" w:rsidP="00E94DEA">
            <w:pPr>
              <w:pStyle w:val="rowtabella0"/>
              <w:rPr>
                <w:color w:val="002060"/>
              </w:rPr>
            </w:pPr>
            <w:r w:rsidRPr="00226AA9">
              <w:rPr>
                <w:color w:val="002060"/>
              </w:rPr>
              <w:t>VIA MAZZINI</w:t>
            </w:r>
          </w:p>
        </w:tc>
      </w:tr>
      <w:tr w:rsidR="00651521" w:rsidRPr="00226AA9" w14:paraId="1ED31508"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C28C16" w14:textId="77777777" w:rsidR="00651521" w:rsidRPr="00226AA9" w:rsidRDefault="00651521" w:rsidP="00E94DEA">
            <w:pPr>
              <w:pStyle w:val="rowtabella0"/>
              <w:rPr>
                <w:color w:val="002060"/>
              </w:rPr>
            </w:pPr>
            <w:proofErr w:type="gramStart"/>
            <w:r w:rsidRPr="00226AA9">
              <w:rPr>
                <w:color w:val="002060"/>
              </w:rPr>
              <w:t>U.MANDOLESI</w:t>
            </w:r>
            <w:proofErr w:type="gramEnd"/>
            <w:r w:rsidRPr="00226AA9">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850919" w14:textId="77777777" w:rsidR="00651521" w:rsidRPr="00226AA9" w:rsidRDefault="00651521" w:rsidP="00E94DEA">
            <w:pPr>
              <w:pStyle w:val="rowtabella0"/>
              <w:rPr>
                <w:color w:val="002060"/>
              </w:rPr>
            </w:pPr>
            <w:r w:rsidRPr="00226AA9">
              <w:rPr>
                <w:color w:val="002060"/>
              </w:rPr>
              <w:t xml:space="preserve">AUDAX 1970 </w:t>
            </w:r>
            <w:proofErr w:type="gramStart"/>
            <w:r w:rsidRPr="00226AA9">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BAED81"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365D82" w14:textId="77777777" w:rsidR="00651521" w:rsidRPr="00226AA9" w:rsidRDefault="00651521" w:rsidP="00E94DEA">
            <w:pPr>
              <w:pStyle w:val="rowtabella0"/>
              <w:rPr>
                <w:color w:val="002060"/>
              </w:rPr>
            </w:pPr>
            <w:r w:rsidRPr="00226AA9">
              <w:rPr>
                <w:color w:val="002060"/>
              </w:rPr>
              <w:t>23/04/2022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E106E" w14:textId="77777777" w:rsidR="00651521" w:rsidRPr="00226AA9" w:rsidRDefault="00651521" w:rsidP="00E94DEA">
            <w:pPr>
              <w:pStyle w:val="rowtabella0"/>
              <w:rPr>
                <w:color w:val="002060"/>
              </w:rPr>
            </w:pPr>
            <w:r w:rsidRPr="00226AA9">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91B63" w14:textId="77777777" w:rsidR="00651521" w:rsidRPr="00226AA9" w:rsidRDefault="00651521" w:rsidP="00E94DEA">
            <w:pPr>
              <w:pStyle w:val="rowtabella0"/>
              <w:rPr>
                <w:color w:val="002060"/>
              </w:rPr>
            </w:pPr>
            <w:r w:rsidRPr="00226AA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C6D1F" w14:textId="77777777" w:rsidR="00651521" w:rsidRPr="00226AA9" w:rsidRDefault="00651521" w:rsidP="00E94DEA">
            <w:pPr>
              <w:pStyle w:val="rowtabella0"/>
              <w:rPr>
                <w:color w:val="002060"/>
              </w:rPr>
            </w:pPr>
            <w:r w:rsidRPr="00226AA9">
              <w:rPr>
                <w:color w:val="002060"/>
              </w:rPr>
              <w:t>VIA SIBILLA 2C</w:t>
            </w:r>
          </w:p>
        </w:tc>
      </w:tr>
      <w:tr w:rsidR="00651521" w:rsidRPr="00226AA9" w14:paraId="0D4C0F11"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A946C" w14:textId="77777777" w:rsidR="00651521" w:rsidRPr="00226AA9" w:rsidRDefault="00651521" w:rsidP="00E94DEA">
            <w:pPr>
              <w:pStyle w:val="rowtabella0"/>
              <w:rPr>
                <w:color w:val="002060"/>
              </w:rPr>
            </w:pPr>
            <w:r w:rsidRPr="00226AA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7CB5C6" w14:textId="77777777" w:rsidR="00651521" w:rsidRPr="00226AA9" w:rsidRDefault="00651521" w:rsidP="00E94DEA">
            <w:pPr>
              <w:pStyle w:val="rowtabella0"/>
              <w:rPr>
                <w:color w:val="002060"/>
              </w:rPr>
            </w:pPr>
            <w:r w:rsidRPr="00226AA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562BCB"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DAF3CC" w14:textId="77777777" w:rsidR="00651521" w:rsidRPr="00226AA9" w:rsidRDefault="00651521" w:rsidP="00E94DEA">
            <w:pPr>
              <w:pStyle w:val="rowtabella0"/>
              <w:rPr>
                <w:color w:val="002060"/>
              </w:rPr>
            </w:pPr>
            <w:r w:rsidRPr="00226AA9">
              <w:rPr>
                <w:color w:val="002060"/>
              </w:rPr>
              <w:t>24/04/2022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C7A5E9" w14:textId="77777777" w:rsidR="00651521" w:rsidRPr="00226AA9" w:rsidRDefault="00651521" w:rsidP="00E94DEA">
            <w:pPr>
              <w:pStyle w:val="rowtabella0"/>
              <w:rPr>
                <w:color w:val="002060"/>
              </w:rPr>
            </w:pPr>
            <w:r w:rsidRPr="00226AA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4BC74" w14:textId="77777777" w:rsidR="00651521" w:rsidRPr="00226AA9" w:rsidRDefault="00651521" w:rsidP="00E94DEA">
            <w:pPr>
              <w:pStyle w:val="rowtabella0"/>
              <w:rPr>
                <w:color w:val="002060"/>
              </w:rPr>
            </w:pPr>
            <w:r w:rsidRPr="00226A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E7BB1" w14:textId="77777777" w:rsidR="00651521" w:rsidRPr="00226AA9" w:rsidRDefault="00651521" w:rsidP="00E94DEA">
            <w:pPr>
              <w:pStyle w:val="rowtabella0"/>
              <w:rPr>
                <w:color w:val="002060"/>
              </w:rPr>
            </w:pPr>
            <w:r w:rsidRPr="00226AA9">
              <w:rPr>
                <w:color w:val="002060"/>
              </w:rPr>
              <w:t>VIA FRATELLI CERVI</w:t>
            </w:r>
          </w:p>
        </w:tc>
      </w:tr>
      <w:tr w:rsidR="00651521" w:rsidRPr="00226AA9" w14:paraId="056E9BA4"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EAC9E1" w14:textId="77777777" w:rsidR="00651521" w:rsidRPr="00226AA9" w:rsidRDefault="00651521" w:rsidP="00E94DEA">
            <w:pPr>
              <w:pStyle w:val="rowtabella0"/>
              <w:rPr>
                <w:color w:val="002060"/>
              </w:rPr>
            </w:pPr>
            <w:r w:rsidRPr="00226AA9">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F9A3F" w14:textId="77777777" w:rsidR="00651521" w:rsidRPr="00226AA9" w:rsidRDefault="00651521" w:rsidP="00E94DEA">
            <w:pPr>
              <w:pStyle w:val="rowtabella0"/>
              <w:rPr>
                <w:color w:val="002060"/>
              </w:rPr>
            </w:pPr>
            <w:r w:rsidRPr="00226AA9">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D571A"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34FCB" w14:textId="77777777" w:rsidR="00651521" w:rsidRPr="00226AA9" w:rsidRDefault="00651521" w:rsidP="00E94DEA">
            <w:pPr>
              <w:pStyle w:val="rowtabella0"/>
              <w:rPr>
                <w:color w:val="002060"/>
              </w:rPr>
            </w:pPr>
            <w:r w:rsidRPr="00226AA9">
              <w:rPr>
                <w:color w:val="002060"/>
              </w:rPr>
              <w:t>24/04/2022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9064C" w14:textId="77777777" w:rsidR="00651521" w:rsidRPr="00226AA9" w:rsidRDefault="00651521" w:rsidP="00E94DEA">
            <w:pPr>
              <w:pStyle w:val="rowtabella0"/>
              <w:rPr>
                <w:color w:val="002060"/>
              </w:rPr>
            </w:pPr>
            <w:r w:rsidRPr="00226AA9">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36C7F" w14:textId="77777777" w:rsidR="00651521" w:rsidRPr="00226AA9" w:rsidRDefault="00651521" w:rsidP="00E94DEA">
            <w:pPr>
              <w:pStyle w:val="rowtabella0"/>
              <w:rPr>
                <w:color w:val="002060"/>
              </w:rPr>
            </w:pPr>
            <w:r w:rsidRPr="00226AA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62AA3" w14:textId="77777777" w:rsidR="00651521" w:rsidRPr="00226AA9" w:rsidRDefault="00651521" w:rsidP="00E94DEA">
            <w:pPr>
              <w:pStyle w:val="rowtabella0"/>
              <w:rPr>
                <w:color w:val="002060"/>
              </w:rPr>
            </w:pPr>
            <w:r w:rsidRPr="00226AA9">
              <w:rPr>
                <w:color w:val="002060"/>
              </w:rPr>
              <w:t xml:space="preserve">VIA </w:t>
            </w:r>
            <w:proofErr w:type="gramStart"/>
            <w:r w:rsidRPr="00226AA9">
              <w:rPr>
                <w:color w:val="002060"/>
              </w:rPr>
              <w:t>B.BUOZZI</w:t>
            </w:r>
            <w:proofErr w:type="gramEnd"/>
          </w:p>
        </w:tc>
      </w:tr>
    </w:tbl>
    <w:p w14:paraId="7F558FC2" w14:textId="77777777" w:rsidR="00651521" w:rsidRPr="00226AA9" w:rsidRDefault="00651521" w:rsidP="00651521">
      <w:pPr>
        <w:pStyle w:val="breakline"/>
        <w:rPr>
          <w:color w:val="002060"/>
        </w:rPr>
      </w:pPr>
    </w:p>
    <w:p w14:paraId="1078F3A0" w14:textId="77777777" w:rsidR="00651521" w:rsidRPr="00226AA9" w:rsidRDefault="00651521" w:rsidP="00651521">
      <w:pPr>
        <w:pStyle w:val="breakline"/>
        <w:rPr>
          <w:color w:val="002060"/>
        </w:rPr>
      </w:pPr>
    </w:p>
    <w:p w14:paraId="0B26F534" w14:textId="77777777" w:rsidR="00651521" w:rsidRPr="00226AA9" w:rsidRDefault="00651521" w:rsidP="00651521">
      <w:pPr>
        <w:pStyle w:val="breakline"/>
        <w:rPr>
          <w:color w:val="002060"/>
        </w:rPr>
      </w:pPr>
    </w:p>
    <w:p w14:paraId="70998894" w14:textId="77777777" w:rsidR="00651521" w:rsidRPr="00226AA9" w:rsidRDefault="00651521" w:rsidP="00651521">
      <w:pPr>
        <w:pStyle w:val="titolocampionato0"/>
        <w:shd w:val="clear" w:color="auto" w:fill="CCCCCC"/>
        <w:spacing w:before="80" w:after="40"/>
        <w:rPr>
          <w:color w:val="002060"/>
        </w:rPr>
      </w:pPr>
      <w:r w:rsidRPr="00226AA9">
        <w:rPr>
          <w:color w:val="002060"/>
        </w:rPr>
        <w:t>UNDER 19 CALCIO A 5 REGIONALE</w:t>
      </w:r>
    </w:p>
    <w:p w14:paraId="4D199AEA" w14:textId="77777777" w:rsidR="00651521" w:rsidRPr="00226AA9" w:rsidRDefault="00651521" w:rsidP="00651521">
      <w:pPr>
        <w:pStyle w:val="TITOLOPRINC"/>
        <w:rPr>
          <w:color w:val="002060"/>
        </w:rPr>
      </w:pPr>
      <w:r w:rsidRPr="00226AA9">
        <w:rPr>
          <w:color w:val="002060"/>
        </w:rPr>
        <w:lastRenderedPageBreak/>
        <w:t>FASE FINALE</w:t>
      </w:r>
    </w:p>
    <w:tbl>
      <w:tblPr>
        <w:tblW w:w="9809" w:type="dxa"/>
        <w:tblInd w:w="55" w:type="dxa"/>
        <w:tblCellMar>
          <w:left w:w="70" w:type="dxa"/>
          <w:right w:w="70" w:type="dxa"/>
        </w:tblCellMar>
        <w:tblLook w:val="04A0" w:firstRow="1" w:lastRow="0" w:firstColumn="1" w:lastColumn="0" w:noHBand="0" w:noVBand="1"/>
      </w:tblPr>
      <w:tblGrid>
        <w:gridCol w:w="3740"/>
        <w:gridCol w:w="219"/>
        <w:gridCol w:w="2515"/>
        <w:gridCol w:w="219"/>
        <w:gridCol w:w="1776"/>
        <w:gridCol w:w="219"/>
        <w:gridCol w:w="1121"/>
      </w:tblGrid>
      <w:tr w:rsidR="00651521" w:rsidRPr="00226AA9" w14:paraId="6AC1E510" w14:textId="77777777" w:rsidTr="00E94DEA">
        <w:trPr>
          <w:trHeight w:val="240"/>
        </w:trPr>
        <w:tc>
          <w:tcPr>
            <w:tcW w:w="3527" w:type="dxa"/>
            <w:tcBorders>
              <w:left w:val="nil"/>
              <w:right w:val="nil"/>
            </w:tcBorders>
            <w:shd w:val="clear" w:color="000000" w:fill="EAEAEA"/>
            <w:noWrap/>
            <w:vAlign w:val="center"/>
            <w:hideMark/>
          </w:tcPr>
          <w:p w14:paraId="6A58D44E"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 xml:space="preserve">Quarti di Finale </w:t>
            </w:r>
          </w:p>
          <w:p w14:paraId="6CD5913F"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23/04/2022</w:t>
            </w:r>
          </w:p>
        </w:tc>
        <w:tc>
          <w:tcPr>
            <w:tcW w:w="207" w:type="dxa"/>
            <w:tcBorders>
              <w:left w:val="nil"/>
              <w:right w:val="nil"/>
            </w:tcBorders>
            <w:shd w:val="clear" w:color="000000" w:fill="EAEAEA"/>
            <w:noWrap/>
            <w:vAlign w:val="center"/>
            <w:hideMark/>
          </w:tcPr>
          <w:p w14:paraId="583200B7"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11525CCD" w14:textId="77777777" w:rsidR="00651521" w:rsidRPr="00226AA9" w:rsidRDefault="00651521" w:rsidP="00E94DEA">
            <w:pPr>
              <w:rPr>
                <w:rFonts w:ascii="Arial" w:hAnsi="Arial" w:cs="Arial"/>
                <w:b/>
                <w:bCs/>
                <w:color w:val="002060"/>
                <w:sz w:val="22"/>
                <w:szCs w:val="22"/>
              </w:rPr>
            </w:pPr>
            <w:r w:rsidRPr="00226AA9">
              <w:rPr>
                <w:rFonts w:ascii="Arial" w:hAnsi="Arial" w:cs="Arial"/>
                <w:b/>
                <w:bCs/>
                <w:color w:val="002060"/>
                <w:sz w:val="22"/>
                <w:szCs w:val="22"/>
              </w:rPr>
              <w:t xml:space="preserve">         Semifinali</w:t>
            </w:r>
          </w:p>
          <w:p w14:paraId="1FBEE2AA" w14:textId="77777777" w:rsidR="00651521" w:rsidRPr="00226AA9" w:rsidRDefault="00651521" w:rsidP="00E94DEA">
            <w:pPr>
              <w:rPr>
                <w:rFonts w:ascii="Arial" w:hAnsi="Arial" w:cs="Arial"/>
                <w:b/>
                <w:bCs/>
                <w:color w:val="002060"/>
                <w:sz w:val="22"/>
                <w:szCs w:val="22"/>
              </w:rPr>
            </w:pPr>
            <w:r w:rsidRPr="00226AA9">
              <w:rPr>
                <w:rFonts w:ascii="Arial" w:hAnsi="Arial" w:cs="Arial"/>
                <w:b/>
                <w:bCs/>
                <w:color w:val="002060"/>
                <w:sz w:val="22"/>
                <w:szCs w:val="22"/>
              </w:rPr>
              <w:t xml:space="preserve">         30/04/2022</w:t>
            </w:r>
          </w:p>
        </w:tc>
        <w:tc>
          <w:tcPr>
            <w:tcW w:w="207" w:type="dxa"/>
            <w:tcBorders>
              <w:top w:val="nil"/>
              <w:left w:val="nil"/>
              <w:right w:val="nil"/>
            </w:tcBorders>
            <w:shd w:val="clear" w:color="000000" w:fill="EAEAEA"/>
            <w:noWrap/>
            <w:vAlign w:val="center"/>
            <w:hideMark/>
          </w:tcPr>
          <w:p w14:paraId="790A6474"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1EBCA809"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Finale</w:t>
            </w:r>
          </w:p>
          <w:p w14:paraId="46871857"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07/05/2022</w:t>
            </w:r>
          </w:p>
        </w:tc>
        <w:tc>
          <w:tcPr>
            <w:tcW w:w="207" w:type="dxa"/>
            <w:tcBorders>
              <w:top w:val="nil"/>
              <w:left w:val="nil"/>
              <w:bottom w:val="nil"/>
              <w:right w:val="nil"/>
            </w:tcBorders>
            <w:shd w:val="clear" w:color="000000" w:fill="EAEAEA"/>
            <w:noWrap/>
            <w:vAlign w:val="center"/>
            <w:hideMark/>
          </w:tcPr>
          <w:p w14:paraId="47BDAEDA"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52E9B497" w14:textId="77777777" w:rsidR="00651521" w:rsidRPr="00226AA9" w:rsidRDefault="00651521" w:rsidP="00E94DEA">
            <w:pPr>
              <w:jc w:val="center"/>
              <w:rPr>
                <w:rFonts w:ascii="Arial" w:hAnsi="Arial" w:cs="Arial"/>
                <w:b/>
                <w:bCs/>
                <w:color w:val="002060"/>
                <w:sz w:val="22"/>
                <w:szCs w:val="22"/>
              </w:rPr>
            </w:pPr>
            <w:r w:rsidRPr="00226AA9">
              <w:rPr>
                <w:rFonts w:ascii="Arial" w:hAnsi="Arial" w:cs="Arial"/>
                <w:b/>
                <w:bCs/>
                <w:color w:val="002060"/>
                <w:sz w:val="22"/>
                <w:szCs w:val="22"/>
              </w:rPr>
              <w:t>Vincente</w:t>
            </w:r>
          </w:p>
        </w:tc>
      </w:tr>
      <w:tr w:rsidR="00651521" w:rsidRPr="00226AA9" w14:paraId="36C4CA79" w14:textId="77777777" w:rsidTr="00E94DEA">
        <w:trPr>
          <w:trHeight w:val="240"/>
        </w:trPr>
        <w:tc>
          <w:tcPr>
            <w:tcW w:w="3734" w:type="dxa"/>
            <w:gridSpan w:val="2"/>
            <w:tcBorders>
              <w:top w:val="nil"/>
              <w:left w:val="nil"/>
              <w:bottom w:val="single" w:sz="4" w:space="0" w:color="auto"/>
              <w:right w:val="nil"/>
            </w:tcBorders>
            <w:shd w:val="clear" w:color="auto" w:fill="auto"/>
            <w:noWrap/>
            <w:vAlign w:val="center"/>
            <w:hideMark/>
          </w:tcPr>
          <w:p w14:paraId="2B7D7958" w14:textId="77777777" w:rsidR="00651521" w:rsidRPr="00226AA9" w:rsidRDefault="00651521" w:rsidP="00E94DEA">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07A4F957" w14:textId="77777777" w:rsidR="00651521" w:rsidRPr="00226AA9" w:rsidRDefault="00651521" w:rsidP="00E94DEA">
            <w:pPr>
              <w:rPr>
                <w:rFonts w:ascii="Arial" w:hAnsi="Arial" w:cs="Arial"/>
                <w:b/>
                <w:color w:val="002060"/>
              </w:rPr>
            </w:pPr>
          </w:p>
        </w:tc>
        <w:tc>
          <w:tcPr>
            <w:tcW w:w="207" w:type="dxa"/>
            <w:tcBorders>
              <w:top w:val="nil"/>
              <w:left w:val="nil"/>
              <w:right w:val="nil"/>
            </w:tcBorders>
            <w:shd w:val="clear" w:color="auto" w:fill="auto"/>
            <w:noWrap/>
            <w:vAlign w:val="center"/>
            <w:hideMark/>
          </w:tcPr>
          <w:p w14:paraId="5EFE464F" w14:textId="77777777" w:rsidR="00651521" w:rsidRPr="00226AA9" w:rsidRDefault="00651521" w:rsidP="00E94DE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5BDC3E62" w14:textId="77777777" w:rsidR="00651521" w:rsidRPr="00226AA9" w:rsidRDefault="00651521" w:rsidP="00E94DEA">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B520ED8" w14:textId="77777777" w:rsidR="00651521" w:rsidRPr="00226AA9" w:rsidRDefault="00651521" w:rsidP="00E94DE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61034C3" w14:textId="77777777" w:rsidR="00651521" w:rsidRPr="00226AA9" w:rsidRDefault="00651521" w:rsidP="00E94DEA">
            <w:pPr>
              <w:jc w:val="center"/>
              <w:rPr>
                <w:rFonts w:ascii="Arial" w:hAnsi="Arial" w:cs="Arial"/>
                <w:color w:val="002060"/>
                <w:sz w:val="17"/>
                <w:szCs w:val="17"/>
              </w:rPr>
            </w:pPr>
          </w:p>
        </w:tc>
      </w:tr>
      <w:tr w:rsidR="00651521" w:rsidRPr="00226AA9" w14:paraId="5717930C" w14:textId="77777777" w:rsidTr="00E94DEA">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36984F30"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ITALSERVICE C5</w:t>
            </w:r>
          </w:p>
        </w:tc>
        <w:tc>
          <w:tcPr>
            <w:tcW w:w="2372" w:type="dxa"/>
            <w:tcBorders>
              <w:left w:val="nil"/>
              <w:bottom w:val="single" w:sz="4" w:space="0" w:color="auto"/>
              <w:right w:val="nil"/>
            </w:tcBorders>
            <w:shd w:val="clear" w:color="auto" w:fill="auto"/>
            <w:noWrap/>
            <w:vAlign w:val="center"/>
          </w:tcPr>
          <w:p w14:paraId="0C22A601" w14:textId="77777777" w:rsidR="00651521" w:rsidRPr="00226AA9" w:rsidRDefault="00651521" w:rsidP="00E94DEA">
            <w:pPr>
              <w:rPr>
                <w:rFonts w:ascii="Arial" w:hAnsi="Arial" w:cs="Arial"/>
                <w:b/>
                <w:bCs/>
                <w:color w:val="002060"/>
              </w:rPr>
            </w:pPr>
          </w:p>
        </w:tc>
        <w:tc>
          <w:tcPr>
            <w:tcW w:w="207" w:type="dxa"/>
            <w:tcBorders>
              <w:left w:val="nil"/>
              <w:bottom w:val="single" w:sz="4" w:space="0" w:color="auto"/>
              <w:right w:val="nil"/>
            </w:tcBorders>
            <w:shd w:val="clear" w:color="auto" w:fill="auto"/>
            <w:noWrap/>
            <w:vAlign w:val="center"/>
            <w:hideMark/>
          </w:tcPr>
          <w:p w14:paraId="2847255E" w14:textId="77777777" w:rsidR="00651521" w:rsidRPr="00226AA9" w:rsidRDefault="00651521" w:rsidP="00E94DEA">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4C71590B"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371E94B" w14:textId="77777777" w:rsidR="00651521" w:rsidRPr="00226AA9" w:rsidRDefault="00651521" w:rsidP="00E94DE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40FA41C" w14:textId="77777777" w:rsidR="00651521" w:rsidRPr="00226AA9" w:rsidRDefault="00651521" w:rsidP="00E94DEA">
            <w:pPr>
              <w:rPr>
                <w:rFonts w:ascii="Arial" w:hAnsi="Arial" w:cs="Arial"/>
                <w:color w:val="002060"/>
                <w:sz w:val="17"/>
                <w:szCs w:val="17"/>
              </w:rPr>
            </w:pPr>
          </w:p>
        </w:tc>
      </w:tr>
      <w:tr w:rsidR="00651521" w:rsidRPr="00226AA9" w14:paraId="0C295EF5" w14:textId="77777777" w:rsidTr="00E94DEA">
        <w:trPr>
          <w:trHeight w:val="240"/>
        </w:trPr>
        <w:tc>
          <w:tcPr>
            <w:tcW w:w="3734" w:type="dxa"/>
            <w:gridSpan w:val="2"/>
            <w:tcBorders>
              <w:top w:val="single" w:sz="4" w:space="0" w:color="auto"/>
              <w:left w:val="nil"/>
              <w:bottom w:val="single" w:sz="4" w:space="0" w:color="auto"/>
              <w:right w:val="single" w:sz="4" w:space="0" w:color="auto"/>
            </w:tcBorders>
            <w:shd w:val="clear" w:color="000000" w:fill="FFFF00"/>
            <w:noWrap/>
            <w:vAlign w:val="center"/>
          </w:tcPr>
          <w:p w14:paraId="3E711B23"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CALCETTO NUMANA</w:t>
            </w:r>
          </w:p>
        </w:tc>
        <w:tc>
          <w:tcPr>
            <w:tcW w:w="2372" w:type="dxa"/>
            <w:tcBorders>
              <w:top w:val="single" w:sz="4" w:space="0" w:color="auto"/>
              <w:left w:val="single" w:sz="4" w:space="0" w:color="auto"/>
              <w:bottom w:val="nil"/>
              <w:right w:val="nil"/>
            </w:tcBorders>
            <w:shd w:val="clear" w:color="auto" w:fill="auto"/>
            <w:noWrap/>
            <w:vAlign w:val="center"/>
          </w:tcPr>
          <w:p w14:paraId="142AD726" w14:textId="77777777" w:rsidR="00651521" w:rsidRPr="00226AA9" w:rsidRDefault="00651521" w:rsidP="00E94DE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A8C8094" w14:textId="77777777" w:rsidR="00651521" w:rsidRPr="00226AA9" w:rsidRDefault="00651521" w:rsidP="00E94DE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0B2D9B50" w14:textId="77777777" w:rsidR="00651521" w:rsidRPr="00226AA9" w:rsidRDefault="00651521" w:rsidP="00E94DEA">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6FAC14F7" w14:textId="77777777" w:rsidR="00651521" w:rsidRPr="00226AA9" w:rsidRDefault="00651521" w:rsidP="00E94DE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7AD3DD1" w14:textId="77777777" w:rsidR="00651521" w:rsidRPr="00226AA9" w:rsidRDefault="00651521" w:rsidP="00E94DEA">
            <w:pPr>
              <w:rPr>
                <w:rFonts w:ascii="Arial" w:hAnsi="Arial" w:cs="Arial"/>
                <w:color w:val="002060"/>
                <w:sz w:val="17"/>
                <w:szCs w:val="17"/>
              </w:rPr>
            </w:pPr>
          </w:p>
        </w:tc>
      </w:tr>
      <w:tr w:rsidR="00651521" w:rsidRPr="00226AA9" w14:paraId="40D07B07" w14:textId="77777777" w:rsidTr="00E94DEA">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2A2CA34A"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CANTINE RIUNITE CSI</w:t>
            </w:r>
          </w:p>
        </w:tc>
        <w:tc>
          <w:tcPr>
            <w:tcW w:w="2372" w:type="dxa"/>
            <w:tcBorders>
              <w:top w:val="nil"/>
              <w:left w:val="nil"/>
              <w:bottom w:val="single" w:sz="4" w:space="0" w:color="auto"/>
              <w:right w:val="nil"/>
            </w:tcBorders>
            <w:shd w:val="clear" w:color="auto" w:fill="auto"/>
            <w:noWrap/>
            <w:vAlign w:val="center"/>
          </w:tcPr>
          <w:p w14:paraId="0D810FE6" w14:textId="77777777" w:rsidR="00651521" w:rsidRPr="00226AA9" w:rsidRDefault="00651521" w:rsidP="00E94DEA">
            <w:pPr>
              <w:rPr>
                <w:rFonts w:ascii="Arial" w:hAnsi="Arial" w:cs="Arial"/>
                <w:b/>
                <w:bCs/>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B4B9F02" w14:textId="77777777" w:rsidR="00651521" w:rsidRPr="00226AA9" w:rsidRDefault="00651521" w:rsidP="00E94DE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F1FC8E6"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16AE9BC" w14:textId="77777777" w:rsidR="00651521" w:rsidRPr="00226AA9" w:rsidRDefault="00651521" w:rsidP="00E94DEA">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D95A465" w14:textId="77777777" w:rsidR="00651521" w:rsidRPr="00226AA9" w:rsidRDefault="00651521" w:rsidP="00E94DEA">
            <w:pPr>
              <w:rPr>
                <w:rFonts w:ascii="Arial" w:hAnsi="Arial" w:cs="Arial"/>
                <w:color w:val="002060"/>
                <w:sz w:val="17"/>
                <w:szCs w:val="17"/>
              </w:rPr>
            </w:pPr>
          </w:p>
        </w:tc>
      </w:tr>
      <w:tr w:rsidR="00651521" w:rsidRPr="00226AA9" w14:paraId="6D1323A1" w14:textId="77777777" w:rsidTr="00E94DEA">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tcPr>
          <w:p w14:paraId="190C8833"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FIGHT BULLS CORRIDONIA</w:t>
            </w:r>
          </w:p>
        </w:tc>
        <w:tc>
          <w:tcPr>
            <w:tcW w:w="2372" w:type="dxa"/>
            <w:tcBorders>
              <w:top w:val="nil"/>
              <w:left w:val="nil"/>
              <w:bottom w:val="nil"/>
              <w:right w:val="nil"/>
            </w:tcBorders>
            <w:shd w:val="clear" w:color="auto" w:fill="auto"/>
            <w:noWrap/>
            <w:vAlign w:val="center"/>
          </w:tcPr>
          <w:p w14:paraId="10D1B90A" w14:textId="77777777" w:rsidR="00651521" w:rsidRPr="00226AA9" w:rsidRDefault="00651521" w:rsidP="00E94DEA">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8B46410" w14:textId="77777777" w:rsidR="00651521" w:rsidRPr="00226AA9" w:rsidRDefault="00651521" w:rsidP="00E94DE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1B6F92D4"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2260A0C4" w14:textId="77777777" w:rsidR="00651521" w:rsidRPr="00226AA9" w:rsidRDefault="00651521" w:rsidP="00E94DEA">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70043932" w14:textId="77777777" w:rsidR="00651521" w:rsidRPr="00226AA9" w:rsidRDefault="00651521" w:rsidP="00E94DEA">
            <w:pPr>
              <w:rPr>
                <w:rFonts w:ascii="Arial" w:hAnsi="Arial" w:cs="Arial"/>
                <w:color w:val="002060"/>
                <w:sz w:val="17"/>
                <w:szCs w:val="17"/>
              </w:rPr>
            </w:pPr>
          </w:p>
        </w:tc>
      </w:tr>
      <w:tr w:rsidR="00651521" w:rsidRPr="00226AA9" w14:paraId="1542F938" w14:textId="77777777" w:rsidTr="00E94DEA">
        <w:trPr>
          <w:trHeight w:val="240"/>
        </w:trPr>
        <w:tc>
          <w:tcPr>
            <w:tcW w:w="3734" w:type="dxa"/>
            <w:gridSpan w:val="2"/>
            <w:tcBorders>
              <w:top w:val="single" w:sz="4" w:space="0" w:color="auto"/>
              <w:left w:val="nil"/>
              <w:bottom w:val="single" w:sz="4" w:space="0" w:color="auto"/>
              <w:right w:val="nil"/>
            </w:tcBorders>
            <w:shd w:val="clear" w:color="000000" w:fill="FFFF00"/>
            <w:noWrap/>
            <w:vAlign w:val="center"/>
          </w:tcPr>
          <w:p w14:paraId="124ACA0F"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REAL FABRIANO</w:t>
            </w:r>
          </w:p>
        </w:tc>
        <w:tc>
          <w:tcPr>
            <w:tcW w:w="2372" w:type="dxa"/>
            <w:tcBorders>
              <w:top w:val="nil"/>
              <w:left w:val="nil"/>
              <w:bottom w:val="single" w:sz="4" w:space="0" w:color="auto"/>
              <w:right w:val="nil"/>
            </w:tcBorders>
            <w:shd w:val="clear" w:color="auto" w:fill="auto"/>
            <w:noWrap/>
            <w:vAlign w:val="center"/>
          </w:tcPr>
          <w:p w14:paraId="5A364A95" w14:textId="77777777" w:rsidR="00651521" w:rsidRPr="00226AA9" w:rsidRDefault="00651521" w:rsidP="00E94DEA">
            <w:pPr>
              <w:rPr>
                <w:rFonts w:ascii="Arial" w:hAnsi="Arial" w:cs="Arial"/>
                <w:b/>
                <w:bCs/>
                <w:color w:val="002060"/>
                <w:sz w:val="19"/>
                <w:szCs w:val="19"/>
              </w:rPr>
            </w:pPr>
          </w:p>
        </w:tc>
        <w:tc>
          <w:tcPr>
            <w:tcW w:w="207" w:type="dxa"/>
            <w:tcBorders>
              <w:top w:val="nil"/>
              <w:left w:val="nil"/>
              <w:bottom w:val="single" w:sz="4" w:space="0" w:color="auto"/>
              <w:right w:val="nil"/>
            </w:tcBorders>
            <w:shd w:val="clear" w:color="auto" w:fill="auto"/>
            <w:noWrap/>
            <w:vAlign w:val="center"/>
            <w:hideMark/>
          </w:tcPr>
          <w:p w14:paraId="6FD82B9D" w14:textId="77777777" w:rsidR="00651521" w:rsidRPr="00226AA9" w:rsidRDefault="00651521" w:rsidP="00E94DEA">
            <w:pPr>
              <w:rPr>
                <w:rFonts w:ascii="Arial" w:hAnsi="Arial" w:cs="Arial"/>
                <w:b/>
                <w:bCs/>
                <w:color w:val="002060"/>
                <w:sz w:val="10"/>
                <w:szCs w:val="10"/>
              </w:rPr>
            </w:pPr>
          </w:p>
        </w:tc>
        <w:tc>
          <w:tcPr>
            <w:tcW w:w="1675" w:type="dxa"/>
            <w:tcBorders>
              <w:top w:val="nil"/>
              <w:left w:val="nil"/>
              <w:bottom w:val="nil"/>
              <w:right w:val="nil"/>
            </w:tcBorders>
            <w:shd w:val="clear" w:color="auto" w:fill="auto"/>
            <w:noWrap/>
            <w:vAlign w:val="center"/>
            <w:hideMark/>
          </w:tcPr>
          <w:p w14:paraId="530E1F0B"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5FC9D052" w14:textId="77777777" w:rsidR="00651521" w:rsidRPr="00226AA9" w:rsidRDefault="00651521" w:rsidP="00E94DE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5C49C622" w14:textId="77777777" w:rsidR="00651521" w:rsidRPr="00226AA9" w:rsidRDefault="00651521" w:rsidP="00E94DEA">
            <w:pPr>
              <w:rPr>
                <w:rFonts w:ascii="Arial" w:hAnsi="Arial" w:cs="Arial"/>
                <w:color w:val="002060"/>
                <w:sz w:val="17"/>
                <w:szCs w:val="17"/>
              </w:rPr>
            </w:pPr>
          </w:p>
        </w:tc>
      </w:tr>
      <w:tr w:rsidR="00651521" w:rsidRPr="00226AA9" w14:paraId="505EB7D3" w14:textId="77777777" w:rsidTr="00E94DEA">
        <w:trPr>
          <w:trHeight w:val="240"/>
        </w:trPr>
        <w:tc>
          <w:tcPr>
            <w:tcW w:w="3734" w:type="dxa"/>
            <w:gridSpan w:val="2"/>
            <w:tcBorders>
              <w:top w:val="single" w:sz="4" w:space="0" w:color="auto"/>
              <w:left w:val="nil"/>
              <w:bottom w:val="single" w:sz="4" w:space="0" w:color="auto"/>
              <w:right w:val="single" w:sz="4" w:space="0" w:color="000000"/>
            </w:tcBorders>
            <w:shd w:val="clear" w:color="000000" w:fill="FFFF00"/>
            <w:noWrap/>
            <w:vAlign w:val="center"/>
          </w:tcPr>
          <w:p w14:paraId="455F9E47"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NUOVA JUVENTINA FFC</w:t>
            </w:r>
          </w:p>
        </w:tc>
        <w:tc>
          <w:tcPr>
            <w:tcW w:w="2372" w:type="dxa"/>
            <w:tcBorders>
              <w:top w:val="nil"/>
              <w:left w:val="nil"/>
              <w:bottom w:val="nil"/>
              <w:right w:val="nil"/>
            </w:tcBorders>
            <w:shd w:val="clear" w:color="auto" w:fill="auto"/>
            <w:noWrap/>
            <w:vAlign w:val="center"/>
          </w:tcPr>
          <w:p w14:paraId="0047E7D5" w14:textId="77777777" w:rsidR="00651521" w:rsidRPr="00226AA9" w:rsidRDefault="00651521" w:rsidP="00E94DEA">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1958848" w14:textId="77777777" w:rsidR="00651521" w:rsidRPr="00226AA9" w:rsidRDefault="00651521" w:rsidP="00E94DEA">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09A0AF3" w14:textId="77777777" w:rsidR="00651521" w:rsidRPr="00226AA9" w:rsidRDefault="00651521" w:rsidP="00E94DEA">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0A2D781" w14:textId="77777777" w:rsidR="00651521" w:rsidRPr="00226AA9" w:rsidRDefault="00651521" w:rsidP="00E94DE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23257CA" w14:textId="77777777" w:rsidR="00651521" w:rsidRPr="00226AA9" w:rsidRDefault="00651521" w:rsidP="00E94DEA">
            <w:pPr>
              <w:rPr>
                <w:rFonts w:ascii="Arial" w:hAnsi="Arial" w:cs="Arial"/>
                <w:color w:val="002060"/>
                <w:sz w:val="17"/>
                <w:szCs w:val="17"/>
              </w:rPr>
            </w:pPr>
          </w:p>
        </w:tc>
      </w:tr>
      <w:tr w:rsidR="00651521" w:rsidRPr="00226AA9" w14:paraId="08B76D8C" w14:textId="77777777" w:rsidTr="00E94DEA">
        <w:trPr>
          <w:trHeight w:val="240"/>
        </w:trPr>
        <w:tc>
          <w:tcPr>
            <w:tcW w:w="3734" w:type="dxa"/>
            <w:gridSpan w:val="2"/>
            <w:tcBorders>
              <w:top w:val="single" w:sz="4" w:space="0" w:color="auto"/>
              <w:left w:val="nil"/>
              <w:bottom w:val="single" w:sz="4" w:space="0" w:color="auto"/>
              <w:right w:val="nil"/>
            </w:tcBorders>
            <w:shd w:val="clear" w:color="auto" w:fill="auto"/>
            <w:noWrap/>
            <w:vAlign w:val="center"/>
          </w:tcPr>
          <w:p w14:paraId="5CBEF284"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CITTA’ DI OSTRA</w:t>
            </w:r>
          </w:p>
        </w:tc>
        <w:tc>
          <w:tcPr>
            <w:tcW w:w="2372" w:type="dxa"/>
            <w:tcBorders>
              <w:top w:val="nil"/>
              <w:left w:val="nil"/>
              <w:bottom w:val="single" w:sz="4" w:space="0" w:color="auto"/>
              <w:right w:val="nil"/>
            </w:tcBorders>
            <w:shd w:val="clear" w:color="auto" w:fill="auto"/>
            <w:noWrap/>
            <w:vAlign w:val="center"/>
          </w:tcPr>
          <w:p w14:paraId="246A9C21" w14:textId="77777777" w:rsidR="00651521" w:rsidRPr="00226AA9" w:rsidRDefault="00651521" w:rsidP="00E94DEA">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28F4603A" w14:textId="77777777" w:rsidR="00651521" w:rsidRPr="00226AA9" w:rsidRDefault="00651521" w:rsidP="00E94DE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21C5A6D"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4C5DAC4" w14:textId="77777777" w:rsidR="00651521" w:rsidRPr="00226AA9" w:rsidRDefault="00651521" w:rsidP="00E94DEA">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456682DF" w14:textId="77777777" w:rsidR="00651521" w:rsidRPr="00226AA9" w:rsidRDefault="00651521" w:rsidP="00E94DEA">
            <w:pPr>
              <w:rPr>
                <w:rFonts w:ascii="Arial" w:hAnsi="Arial" w:cs="Arial"/>
                <w:color w:val="002060"/>
                <w:sz w:val="17"/>
                <w:szCs w:val="17"/>
              </w:rPr>
            </w:pPr>
          </w:p>
        </w:tc>
      </w:tr>
      <w:tr w:rsidR="00651521" w:rsidRPr="00226AA9" w14:paraId="5A3F80CA" w14:textId="77777777" w:rsidTr="00E94DEA">
        <w:trPr>
          <w:trHeight w:val="240"/>
        </w:trPr>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FF240BD" w14:textId="77777777" w:rsidR="00651521" w:rsidRPr="00226AA9" w:rsidRDefault="00651521" w:rsidP="00E94DEA">
            <w:pPr>
              <w:rPr>
                <w:rFonts w:ascii="Arial" w:hAnsi="Arial" w:cs="Arial"/>
                <w:b/>
                <w:bCs/>
                <w:iCs/>
                <w:color w:val="002060"/>
                <w:sz w:val="22"/>
                <w:szCs w:val="22"/>
              </w:rPr>
            </w:pPr>
            <w:r w:rsidRPr="00226AA9">
              <w:rPr>
                <w:rFonts w:ascii="Arial" w:hAnsi="Arial" w:cs="Arial"/>
                <w:b/>
                <w:bCs/>
                <w:iCs/>
                <w:color w:val="002060"/>
                <w:sz w:val="22"/>
                <w:szCs w:val="22"/>
              </w:rPr>
              <w:t>PIETRALACROCE 73</w:t>
            </w:r>
          </w:p>
        </w:tc>
        <w:tc>
          <w:tcPr>
            <w:tcW w:w="2372" w:type="dxa"/>
            <w:tcBorders>
              <w:top w:val="nil"/>
              <w:left w:val="nil"/>
              <w:right w:val="nil"/>
            </w:tcBorders>
            <w:shd w:val="clear" w:color="auto" w:fill="auto"/>
            <w:noWrap/>
            <w:vAlign w:val="center"/>
            <w:hideMark/>
          </w:tcPr>
          <w:p w14:paraId="0BAA8B4C" w14:textId="77777777" w:rsidR="00651521" w:rsidRPr="00226AA9" w:rsidRDefault="00651521" w:rsidP="00E94DEA">
            <w:pPr>
              <w:rPr>
                <w:rFonts w:ascii="Arial" w:hAnsi="Arial" w:cs="Arial"/>
                <w:color w:val="002060"/>
              </w:rPr>
            </w:pPr>
          </w:p>
        </w:tc>
        <w:tc>
          <w:tcPr>
            <w:tcW w:w="207" w:type="dxa"/>
            <w:tcBorders>
              <w:top w:val="nil"/>
              <w:left w:val="nil"/>
              <w:right w:val="nil"/>
            </w:tcBorders>
            <w:shd w:val="clear" w:color="auto" w:fill="auto"/>
            <w:noWrap/>
            <w:vAlign w:val="center"/>
            <w:hideMark/>
          </w:tcPr>
          <w:p w14:paraId="28AEA72C" w14:textId="77777777" w:rsidR="00651521" w:rsidRPr="00226AA9" w:rsidRDefault="00651521" w:rsidP="00E94DEA">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F4FFE2D" w14:textId="77777777" w:rsidR="00651521" w:rsidRPr="00226AA9" w:rsidRDefault="00651521" w:rsidP="00E94DEA">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4AD6F138" w14:textId="77777777" w:rsidR="00651521" w:rsidRPr="00226AA9" w:rsidRDefault="00651521" w:rsidP="00E94DEA">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2F0C843" w14:textId="77777777" w:rsidR="00651521" w:rsidRPr="00226AA9" w:rsidRDefault="00651521" w:rsidP="00E94DEA">
            <w:pPr>
              <w:rPr>
                <w:rFonts w:ascii="Arial" w:hAnsi="Arial" w:cs="Arial"/>
                <w:color w:val="002060"/>
                <w:sz w:val="17"/>
                <w:szCs w:val="17"/>
              </w:rPr>
            </w:pPr>
          </w:p>
        </w:tc>
      </w:tr>
    </w:tbl>
    <w:p w14:paraId="513CA60A" w14:textId="77777777" w:rsidR="00651521" w:rsidRPr="00226AA9" w:rsidRDefault="00651521" w:rsidP="00651521">
      <w:pPr>
        <w:pStyle w:val="LndNormale1"/>
        <w:rPr>
          <w:b/>
          <w:i/>
          <w:color w:val="002060"/>
        </w:rPr>
      </w:pPr>
    </w:p>
    <w:p w14:paraId="1EBAB39D" w14:textId="77777777" w:rsidR="00651521" w:rsidRPr="00226AA9" w:rsidRDefault="00651521" w:rsidP="00651521">
      <w:pPr>
        <w:pStyle w:val="LndNormale1"/>
        <w:rPr>
          <w:b/>
          <w:i/>
          <w:color w:val="002060"/>
        </w:rPr>
      </w:pPr>
      <w:r w:rsidRPr="00226AA9">
        <w:rPr>
          <w:b/>
          <w:i/>
          <w:color w:val="002060"/>
        </w:rPr>
        <w:t>Quarti di Finale (gara unica 23/04/2022)</w:t>
      </w:r>
    </w:p>
    <w:p w14:paraId="7B8949AD"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Le 6 squadre del girone “Gold” e le prime 2 del girone “Silver” disputeranno i Quarti di Finale in gara unica come segue:</w:t>
      </w:r>
    </w:p>
    <w:p w14:paraId="5CDC622A" w14:textId="77777777" w:rsidR="00651521" w:rsidRPr="00226AA9" w:rsidRDefault="00651521" w:rsidP="00651521">
      <w:pPr>
        <w:pStyle w:val="Corpodeltesto21"/>
        <w:rPr>
          <w:rFonts w:ascii="Arial" w:hAnsi="Arial" w:cs="Arial"/>
          <w:color w:val="002060"/>
          <w:sz w:val="22"/>
        </w:rPr>
      </w:pPr>
    </w:p>
    <w:p w14:paraId="0DAEC9E4"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- 1^ classificata girone Gold</w:t>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t xml:space="preserve"> - </w:t>
      </w:r>
      <w:r w:rsidRPr="00226AA9">
        <w:rPr>
          <w:rFonts w:ascii="Arial" w:hAnsi="Arial" w:cs="Arial"/>
          <w:color w:val="002060"/>
          <w:sz w:val="22"/>
        </w:rPr>
        <w:tab/>
        <w:t>2^ classificata girone Silver</w:t>
      </w:r>
      <w:r w:rsidRPr="00226AA9">
        <w:rPr>
          <w:rFonts w:ascii="Arial" w:hAnsi="Arial" w:cs="Arial"/>
          <w:color w:val="002060"/>
          <w:sz w:val="22"/>
        </w:rPr>
        <w:tab/>
      </w:r>
      <w:r w:rsidRPr="00226AA9">
        <w:rPr>
          <w:rFonts w:ascii="Arial" w:hAnsi="Arial" w:cs="Arial"/>
          <w:color w:val="002060"/>
          <w:sz w:val="22"/>
        </w:rPr>
        <w:tab/>
        <w:t>= A</w:t>
      </w:r>
    </w:p>
    <w:p w14:paraId="0583E123" w14:textId="77777777" w:rsidR="00651521" w:rsidRPr="00226AA9" w:rsidRDefault="00651521" w:rsidP="00651521">
      <w:pPr>
        <w:pStyle w:val="Corpodeltesto21"/>
        <w:rPr>
          <w:rFonts w:ascii="Arial" w:hAnsi="Arial" w:cs="Arial"/>
          <w:color w:val="002060"/>
          <w:sz w:val="22"/>
        </w:rPr>
      </w:pPr>
      <w:r w:rsidRPr="00226AA9">
        <w:rPr>
          <w:rFonts w:ascii="Arial" w:hAnsi="Arial" w:cs="Arial"/>
          <w:b/>
          <w:bCs/>
          <w:color w:val="002060"/>
          <w:sz w:val="22"/>
        </w:rPr>
        <w:t>ITALSERVICE C5 – CALCETTO NUMANA</w:t>
      </w:r>
      <w:r w:rsidRPr="00226AA9">
        <w:rPr>
          <w:rFonts w:ascii="Arial" w:hAnsi="Arial" w:cs="Arial"/>
          <w:b/>
          <w:bCs/>
          <w:color w:val="002060"/>
          <w:sz w:val="22"/>
        </w:rPr>
        <w:tab/>
      </w:r>
      <w:r w:rsidRPr="00226AA9">
        <w:rPr>
          <w:rFonts w:ascii="Arial" w:hAnsi="Arial" w:cs="Arial"/>
          <w:color w:val="002060"/>
          <w:sz w:val="22"/>
        </w:rPr>
        <w:tab/>
      </w:r>
      <w:r w:rsidRPr="00226AA9">
        <w:rPr>
          <w:rFonts w:ascii="Arial" w:hAnsi="Arial" w:cs="Arial"/>
          <w:color w:val="002060"/>
          <w:sz w:val="22"/>
        </w:rPr>
        <w:tab/>
      </w:r>
      <w:proofErr w:type="gramStart"/>
      <w:r w:rsidRPr="00226AA9">
        <w:rPr>
          <w:rFonts w:ascii="Arial" w:hAnsi="Arial" w:cs="Arial"/>
          <w:b/>
          <w:bCs/>
          <w:i/>
          <w:iCs/>
          <w:color w:val="002060"/>
          <w:sz w:val="22"/>
        </w:rPr>
        <w:t>Sabato</w:t>
      </w:r>
      <w:proofErr w:type="gramEnd"/>
      <w:r w:rsidRPr="00226AA9">
        <w:rPr>
          <w:rFonts w:ascii="Arial" w:hAnsi="Arial" w:cs="Arial"/>
          <w:b/>
          <w:bCs/>
          <w:i/>
          <w:iCs/>
          <w:color w:val="002060"/>
          <w:sz w:val="22"/>
        </w:rPr>
        <w:t xml:space="preserve"> 23 Aprile 2022, ore 15:30</w:t>
      </w:r>
    </w:p>
    <w:p w14:paraId="2F609CC2" w14:textId="77777777" w:rsidR="00651521" w:rsidRPr="00226AA9" w:rsidRDefault="00651521" w:rsidP="00651521">
      <w:pPr>
        <w:pStyle w:val="Corpodeltesto21"/>
        <w:rPr>
          <w:rFonts w:ascii="Arial" w:hAnsi="Arial" w:cs="Arial"/>
          <w:color w:val="002060"/>
          <w:sz w:val="22"/>
        </w:rPr>
      </w:pPr>
    </w:p>
    <w:p w14:paraId="286A9C4A"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- 2^ classificata girone Gold</w:t>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t xml:space="preserve"> - </w:t>
      </w:r>
      <w:r w:rsidRPr="00226AA9">
        <w:rPr>
          <w:rFonts w:ascii="Arial" w:hAnsi="Arial" w:cs="Arial"/>
          <w:color w:val="002060"/>
          <w:sz w:val="22"/>
        </w:rPr>
        <w:tab/>
        <w:t>1^ classificata girone Silver</w:t>
      </w:r>
      <w:r w:rsidRPr="00226AA9">
        <w:rPr>
          <w:rFonts w:ascii="Arial" w:hAnsi="Arial" w:cs="Arial"/>
          <w:color w:val="002060"/>
          <w:sz w:val="22"/>
        </w:rPr>
        <w:tab/>
      </w:r>
      <w:r w:rsidRPr="00226AA9">
        <w:rPr>
          <w:rFonts w:ascii="Arial" w:hAnsi="Arial" w:cs="Arial"/>
          <w:color w:val="002060"/>
          <w:sz w:val="22"/>
        </w:rPr>
        <w:tab/>
        <w:t>= B</w:t>
      </w:r>
    </w:p>
    <w:p w14:paraId="1CFA863F" w14:textId="77777777" w:rsidR="00651521" w:rsidRPr="00226AA9" w:rsidRDefault="00651521" w:rsidP="00651521">
      <w:pPr>
        <w:pStyle w:val="Corpodeltesto21"/>
        <w:rPr>
          <w:rFonts w:ascii="Arial" w:hAnsi="Arial" w:cs="Arial"/>
          <w:b/>
          <w:bCs/>
          <w:color w:val="002060"/>
          <w:sz w:val="22"/>
        </w:rPr>
      </w:pPr>
      <w:r w:rsidRPr="00226AA9">
        <w:rPr>
          <w:rFonts w:ascii="Arial" w:hAnsi="Arial" w:cs="Arial"/>
          <w:b/>
          <w:bCs/>
          <w:color w:val="002060"/>
          <w:sz w:val="22"/>
        </w:rPr>
        <w:t>REAL FABRIANO – NUOVA JUVENTINA FFC</w:t>
      </w:r>
      <w:r w:rsidRPr="00226AA9">
        <w:rPr>
          <w:rFonts w:ascii="Arial" w:hAnsi="Arial" w:cs="Arial"/>
          <w:b/>
          <w:bCs/>
          <w:color w:val="002060"/>
          <w:sz w:val="22"/>
        </w:rPr>
        <w:tab/>
      </w:r>
      <w:r w:rsidRPr="00226AA9">
        <w:rPr>
          <w:rFonts w:ascii="Arial" w:hAnsi="Arial" w:cs="Arial"/>
          <w:b/>
          <w:bCs/>
          <w:color w:val="002060"/>
          <w:sz w:val="22"/>
        </w:rPr>
        <w:tab/>
      </w:r>
      <w:r w:rsidRPr="00226AA9">
        <w:rPr>
          <w:rFonts w:ascii="Arial" w:hAnsi="Arial" w:cs="Arial"/>
          <w:b/>
          <w:bCs/>
          <w:color w:val="002060"/>
          <w:sz w:val="22"/>
        </w:rPr>
        <w:tab/>
      </w:r>
      <w:proofErr w:type="gramStart"/>
      <w:r w:rsidRPr="00226AA9">
        <w:rPr>
          <w:rFonts w:ascii="Arial" w:hAnsi="Arial" w:cs="Arial"/>
          <w:b/>
          <w:bCs/>
          <w:i/>
          <w:iCs/>
          <w:color w:val="002060"/>
          <w:sz w:val="22"/>
        </w:rPr>
        <w:t>Sabato</w:t>
      </w:r>
      <w:proofErr w:type="gramEnd"/>
      <w:r w:rsidRPr="00226AA9">
        <w:rPr>
          <w:rFonts w:ascii="Arial" w:hAnsi="Arial" w:cs="Arial"/>
          <w:b/>
          <w:bCs/>
          <w:i/>
          <w:iCs/>
          <w:color w:val="002060"/>
          <w:sz w:val="22"/>
        </w:rPr>
        <w:t xml:space="preserve"> 23 Aprile 2022, ore 18:30</w:t>
      </w:r>
    </w:p>
    <w:p w14:paraId="51FCDDAD" w14:textId="77777777" w:rsidR="00651521" w:rsidRPr="00226AA9" w:rsidRDefault="00651521" w:rsidP="00651521">
      <w:pPr>
        <w:pStyle w:val="Corpodeltesto21"/>
        <w:rPr>
          <w:rFonts w:ascii="Arial" w:hAnsi="Arial" w:cs="Arial"/>
          <w:color w:val="002060"/>
          <w:sz w:val="22"/>
        </w:rPr>
      </w:pPr>
    </w:p>
    <w:p w14:paraId="6CD117ED"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- 3^ classificata girone Gold</w:t>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t xml:space="preserve"> - </w:t>
      </w:r>
      <w:r w:rsidRPr="00226AA9">
        <w:rPr>
          <w:rFonts w:ascii="Arial" w:hAnsi="Arial" w:cs="Arial"/>
          <w:color w:val="002060"/>
          <w:sz w:val="22"/>
        </w:rPr>
        <w:tab/>
        <w:t>6^ classificata girone Gold</w:t>
      </w:r>
      <w:r w:rsidRPr="00226AA9">
        <w:rPr>
          <w:rFonts w:ascii="Arial" w:hAnsi="Arial" w:cs="Arial"/>
          <w:color w:val="002060"/>
          <w:sz w:val="22"/>
        </w:rPr>
        <w:tab/>
      </w:r>
      <w:r w:rsidRPr="00226AA9">
        <w:rPr>
          <w:rFonts w:ascii="Arial" w:hAnsi="Arial" w:cs="Arial"/>
          <w:color w:val="002060"/>
          <w:sz w:val="22"/>
        </w:rPr>
        <w:tab/>
        <w:t>= C</w:t>
      </w:r>
    </w:p>
    <w:p w14:paraId="2C8FD663" w14:textId="77777777" w:rsidR="00651521" w:rsidRPr="00226AA9" w:rsidRDefault="00651521" w:rsidP="00651521">
      <w:pPr>
        <w:pStyle w:val="Corpodeltesto21"/>
        <w:rPr>
          <w:rFonts w:ascii="Arial" w:hAnsi="Arial" w:cs="Arial"/>
          <w:b/>
          <w:bCs/>
          <w:i/>
          <w:iCs/>
          <w:color w:val="002060"/>
          <w:sz w:val="22"/>
        </w:rPr>
      </w:pPr>
      <w:r w:rsidRPr="00226AA9">
        <w:rPr>
          <w:rFonts w:ascii="Arial" w:hAnsi="Arial" w:cs="Arial"/>
          <w:b/>
          <w:bCs/>
          <w:color w:val="002060"/>
          <w:sz w:val="22"/>
        </w:rPr>
        <w:t>CITTA’ DI OSTRA – PIETRALACROCE 73</w:t>
      </w:r>
      <w:r w:rsidRPr="00226AA9">
        <w:rPr>
          <w:rFonts w:ascii="Arial" w:hAnsi="Arial" w:cs="Arial"/>
          <w:b/>
          <w:bCs/>
          <w:color w:val="002060"/>
          <w:sz w:val="22"/>
        </w:rPr>
        <w:tab/>
      </w:r>
      <w:r w:rsidRPr="00226AA9">
        <w:rPr>
          <w:rFonts w:ascii="Arial" w:hAnsi="Arial" w:cs="Arial"/>
          <w:b/>
          <w:bCs/>
          <w:color w:val="002060"/>
          <w:sz w:val="22"/>
        </w:rPr>
        <w:tab/>
      </w:r>
      <w:r w:rsidRPr="00226AA9">
        <w:rPr>
          <w:rFonts w:ascii="Arial" w:hAnsi="Arial" w:cs="Arial"/>
          <w:b/>
          <w:bCs/>
          <w:color w:val="002060"/>
          <w:sz w:val="22"/>
        </w:rPr>
        <w:tab/>
      </w:r>
      <w:r w:rsidRPr="00226AA9">
        <w:rPr>
          <w:rFonts w:ascii="Arial" w:hAnsi="Arial" w:cs="Arial"/>
          <w:b/>
          <w:bCs/>
          <w:color w:val="002060"/>
          <w:sz w:val="22"/>
        </w:rPr>
        <w:tab/>
      </w:r>
      <w:proofErr w:type="gramStart"/>
      <w:r w:rsidRPr="00226AA9">
        <w:rPr>
          <w:rFonts w:ascii="Arial" w:hAnsi="Arial" w:cs="Arial"/>
          <w:b/>
          <w:bCs/>
          <w:i/>
          <w:iCs/>
          <w:color w:val="002060"/>
          <w:sz w:val="22"/>
        </w:rPr>
        <w:t>Sabato</w:t>
      </w:r>
      <w:proofErr w:type="gramEnd"/>
      <w:r w:rsidRPr="00226AA9">
        <w:rPr>
          <w:rFonts w:ascii="Arial" w:hAnsi="Arial" w:cs="Arial"/>
          <w:b/>
          <w:bCs/>
          <w:i/>
          <w:iCs/>
          <w:color w:val="002060"/>
          <w:sz w:val="22"/>
        </w:rPr>
        <w:t xml:space="preserve"> 23 Aprile 2022, ore 15:30</w:t>
      </w:r>
    </w:p>
    <w:p w14:paraId="25204E09" w14:textId="77777777" w:rsidR="00651521" w:rsidRPr="00226AA9" w:rsidRDefault="00651521" w:rsidP="00651521">
      <w:pPr>
        <w:pStyle w:val="Corpodeltesto21"/>
        <w:rPr>
          <w:rFonts w:ascii="Arial" w:hAnsi="Arial" w:cs="Arial"/>
          <w:color w:val="002060"/>
          <w:sz w:val="22"/>
        </w:rPr>
      </w:pPr>
    </w:p>
    <w:p w14:paraId="635E8057"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- 4^ classificata girone Gold</w:t>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t xml:space="preserve"> - </w:t>
      </w:r>
      <w:r w:rsidRPr="00226AA9">
        <w:rPr>
          <w:rFonts w:ascii="Arial" w:hAnsi="Arial" w:cs="Arial"/>
          <w:color w:val="002060"/>
          <w:sz w:val="22"/>
        </w:rPr>
        <w:tab/>
        <w:t>5^ classificata girone Gold</w:t>
      </w:r>
      <w:r w:rsidRPr="00226AA9">
        <w:rPr>
          <w:rFonts w:ascii="Arial" w:hAnsi="Arial" w:cs="Arial"/>
          <w:color w:val="002060"/>
          <w:sz w:val="22"/>
        </w:rPr>
        <w:tab/>
      </w:r>
      <w:r w:rsidRPr="00226AA9">
        <w:rPr>
          <w:rFonts w:ascii="Arial" w:hAnsi="Arial" w:cs="Arial"/>
          <w:color w:val="002060"/>
          <w:sz w:val="22"/>
        </w:rPr>
        <w:tab/>
        <w:t>= D</w:t>
      </w:r>
    </w:p>
    <w:p w14:paraId="3B6E77FA" w14:textId="77777777" w:rsidR="00651521" w:rsidRPr="00226AA9" w:rsidRDefault="00651521" w:rsidP="00651521">
      <w:pPr>
        <w:pStyle w:val="Corpodeltesto21"/>
        <w:rPr>
          <w:rFonts w:ascii="Arial" w:hAnsi="Arial" w:cs="Arial"/>
          <w:b/>
          <w:bCs/>
          <w:i/>
          <w:iCs/>
          <w:color w:val="002060"/>
          <w:sz w:val="22"/>
        </w:rPr>
      </w:pPr>
      <w:r w:rsidRPr="00226AA9">
        <w:rPr>
          <w:rFonts w:ascii="Arial" w:hAnsi="Arial" w:cs="Arial"/>
          <w:b/>
          <w:bCs/>
          <w:color w:val="002060"/>
          <w:sz w:val="22"/>
        </w:rPr>
        <w:t>CANTINE RIUNITE CSI – FIGHT BULLS CORRIDONIA</w:t>
      </w:r>
      <w:r w:rsidRPr="00226AA9">
        <w:rPr>
          <w:rFonts w:ascii="Arial" w:hAnsi="Arial" w:cs="Arial"/>
          <w:b/>
          <w:bCs/>
          <w:color w:val="002060"/>
          <w:sz w:val="22"/>
        </w:rPr>
        <w:tab/>
      </w:r>
      <w:r w:rsidRPr="00226AA9">
        <w:rPr>
          <w:rFonts w:ascii="Arial" w:hAnsi="Arial" w:cs="Arial"/>
          <w:b/>
          <w:bCs/>
          <w:color w:val="002060"/>
          <w:sz w:val="22"/>
        </w:rPr>
        <w:tab/>
      </w:r>
      <w:proofErr w:type="gramStart"/>
      <w:r w:rsidRPr="00226AA9">
        <w:rPr>
          <w:rFonts w:ascii="Arial" w:hAnsi="Arial" w:cs="Arial"/>
          <w:b/>
          <w:bCs/>
          <w:i/>
          <w:iCs/>
          <w:color w:val="002060"/>
          <w:sz w:val="22"/>
        </w:rPr>
        <w:t>Sabato</w:t>
      </w:r>
      <w:proofErr w:type="gramEnd"/>
      <w:r w:rsidRPr="00226AA9">
        <w:rPr>
          <w:rFonts w:ascii="Arial" w:hAnsi="Arial" w:cs="Arial"/>
          <w:b/>
          <w:bCs/>
          <w:i/>
          <w:iCs/>
          <w:color w:val="002060"/>
          <w:sz w:val="22"/>
        </w:rPr>
        <w:t xml:space="preserve"> 23 Aprile 2022, ore 15:30</w:t>
      </w:r>
    </w:p>
    <w:p w14:paraId="17FD7AA7" w14:textId="77777777" w:rsidR="00651521" w:rsidRPr="00226AA9" w:rsidRDefault="00651521" w:rsidP="00651521">
      <w:pPr>
        <w:pStyle w:val="Corpodeltesto21"/>
        <w:rPr>
          <w:rFonts w:ascii="Arial" w:hAnsi="Arial" w:cs="Arial"/>
          <w:color w:val="002060"/>
          <w:sz w:val="22"/>
        </w:rPr>
      </w:pPr>
    </w:p>
    <w:p w14:paraId="7257216C"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xml:space="preserve">Al termine dei tempi regolamentari, in caso di parità, si disputeranno due tempi supplementari di </w:t>
      </w:r>
      <w:proofErr w:type="gramStart"/>
      <w:r w:rsidRPr="00226AA9">
        <w:rPr>
          <w:rFonts w:ascii="Arial" w:hAnsi="Arial" w:cs="Arial"/>
          <w:color w:val="002060"/>
          <w:sz w:val="22"/>
        </w:rPr>
        <w:t>5</w:t>
      </w:r>
      <w:proofErr w:type="gramEnd"/>
      <w:r w:rsidRPr="00226AA9">
        <w:rPr>
          <w:rFonts w:ascii="Arial" w:hAnsi="Arial" w:cs="Arial"/>
          <w:color w:val="002060"/>
          <w:sz w:val="22"/>
        </w:rPr>
        <w:t xml:space="preserve"> minuti ciascuno.</w:t>
      </w:r>
    </w:p>
    <w:p w14:paraId="13AA1463"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Se anche al termine dei tempi supplementari si verificasse la situazione di parità si qualificherà al turno successivo la squadra di casa.</w:t>
      </w:r>
    </w:p>
    <w:p w14:paraId="7EDCE005" w14:textId="77777777" w:rsidR="00651521" w:rsidRPr="00226AA9" w:rsidRDefault="00651521" w:rsidP="00651521">
      <w:pPr>
        <w:pStyle w:val="Corpodeltesto21"/>
        <w:rPr>
          <w:color w:val="002060"/>
          <w:szCs w:val="22"/>
        </w:rPr>
      </w:pPr>
    </w:p>
    <w:p w14:paraId="7A8B19A6" w14:textId="77777777" w:rsidR="00651521" w:rsidRPr="00226AA9" w:rsidRDefault="00651521" w:rsidP="00651521">
      <w:pPr>
        <w:pStyle w:val="breakline"/>
        <w:jc w:val="both"/>
        <w:rPr>
          <w:rFonts w:ascii="Arial" w:hAnsi="Arial" w:cs="Arial"/>
          <w:bCs/>
          <w:i/>
          <w:iCs/>
          <w:color w:val="002060"/>
          <w:sz w:val="22"/>
          <w:szCs w:val="22"/>
        </w:rPr>
      </w:pPr>
      <w:r w:rsidRPr="00226AA9">
        <w:rPr>
          <w:rFonts w:ascii="Arial" w:hAnsi="Arial" w:cs="Arial"/>
          <w:bCs/>
          <w:i/>
          <w:iCs/>
          <w:color w:val="002060"/>
          <w:sz w:val="22"/>
          <w:szCs w:val="22"/>
        </w:rPr>
        <w:t>Il calendario dei Quarti di Finale è consultabile nel Programma gare pubblicato all’apposito paragrafo nel presente Comunicato Ufficiale.</w:t>
      </w:r>
    </w:p>
    <w:p w14:paraId="4563DCA1" w14:textId="77777777" w:rsidR="00651521" w:rsidRPr="00226AA9" w:rsidRDefault="00651521" w:rsidP="00651521">
      <w:pPr>
        <w:pStyle w:val="Corpodeltesto21"/>
        <w:rPr>
          <w:color w:val="002060"/>
          <w:szCs w:val="22"/>
        </w:rPr>
      </w:pPr>
    </w:p>
    <w:p w14:paraId="2313F8E9" w14:textId="77777777" w:rsidR="00651521" w:rsidRPr="00226AA9" w:rsidRDefault="00651521" w:rsidP="00651521">
      <w:pPr>
        <w:pStyle w:val="LndNormale1"/>
        <w:rPr>
          <w:b/>
          <w:i/>
          <w:color w:val="002060"/>
        </w:rPr>
      </w:pPr>
      <w:r w:rsidRPr="00226AA9">
        <w:rPr>
          <w:b/>
          <w:i/>
          <w:color w:val="002060"/>
        </w:rPr>
        <w:t>Semifinali (gara unica 30/04/2022)</w:t>
      </w:r>
    </w:p>
    <w:p w14:paraId="5040D61D"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Le 4 squadre qualificate disputeranno le Semifinali in gara unica in casa della meglio classificata del girone “Gold”.</w:t>
      </w:r>
    </w:p>
    <w:p w14:paraId="6262FDB6"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Gli abbinamenti saranno composti secondo il seguente criterio:</w:t>
      </w:r>
    </w:p>
    <w:p w14:paraId="0AAC0D88"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xml:space="preserve">- vincente A </w:t>
      </w:r>
      <w:r w:rsidRPr="00226AA9">
        <w:rPr>
          <w:rFonts w:ascii="Arial" w:hAnsi="Arial" w:cs="Arial"/>
          <w:color w:val="002060"/>
          <w:sz w:val="22"/>
        </w:rPr>
        <w:tab/>
      </w:r>
      <w:r w:rsidRPr="00226AA9">
        <w:rPr>
          <w:rFonts w:ascii="Arial" w:hAnsi="Arial" w:cs="Arial"/>
          <w:color w:val="002060"/>
          <w:sz w:val="22"/>
        </w:rPr>
        <w:tab/>
        <w:t xml:space="preserve">- </w:t>
      </w:r>
      <w:r w:rsidRPr="00226AA9">
        <w:rPr>
          <w:rFonts w:ascii="Arial" w:hAnsi="Arial" w:cs="Arial"/>
          <w:color w:val="002060"/>
          <w:sz w:val="22"/>
        </w:rPr>
        <w:tab/>
        <w:t>vincente D</w:t>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r>
      <w:r w:rsidRPr="00226AA9">
        <w:rPr>
          <w:rFonts w:ascii="Arial" w:hAnsi="Arial" w:cs="Arial"/>
          <w:color w:val="002060"/>
          <w:sz w:val="22"/>
        </w:rPr>
        <w:tab/>
      </w:r>
    </w:p>
    <w:p w14:paraId="058FC8CA"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vincente B</w:t>
      </w:r>
      <w:r w:rsidRPr="00226AA9">
        <w:rPr>
          <w:rFonts w:ascii="Arial" w:hAnsi="Arial" w:cs="Arial"/>
          <w:color w:val="002060"/>
          <w:sz w:val="22"/>
        </w:rPr>
        <w:tab/>
      </w:r>
      <w:r w:rsidRPr="00226AA9">
        <w:rPr>
          <w:rFonts w:ascii="Arial" w:hAnsi="Arial" w:cs="Arial"/>
          <w:color w:val="002060"/>
          <w:sz w:val="22"/>
        </w:rPr>
        <w:tab/>
        <w:t>-</w:t>
      </w:r>
      <w:r w:rsidRPr="00226AA9">
        <w:rPr>
          <w:rFonts w:ascii="Arial" w:hAnsi="Arial" w:cs="Arial"/>
          <w:color w:val="002060"/>
          <w:sz w:val="22"/>
        </w:rPr>
        <w:tab/>
        <w:t>vincente C</w:t>
      </w:r>
    </w:p>
    <w:p w14:paraId="7816B191" w14:textId="77777777" w:rsidR="00651521" w:rsidRPr="00226AA9" w:rsidRDefault="00651521" w:rsidP="00651521">
      <w:pPr>
        <w:pStyle w:val="Corpodeltesto21"/>
        <w:rPr>
          <w:color w:val="002060"/>
          <w:szCs w:val="22"/>
        </w:rPr>
      </w:pPr>
    </w:p>
    <w:p w14:paraId="19A6ECC2"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 xml:space="preserve">Al termine dei tempi regolamentari, in caso di parità, si disputeranno due tempi supplementari di </w:t>
      </w:r>
      <w:proofErr w:type="gramStart"/>
      <w:r w:rsidRPr="00226AA9">
        <w:rPr>
          <w:rFonts w:ascii="Arial" w:hAnsi="Arial" w:cs="Arial"/>
          <w:color w:val="002060"/>
          <w:sz w:val="22"/>
        </w:rPr>
        <w:t>5</w:t>
      </w:r>
      <w:proofErr w:type="gramEnd"/>
      <w:r w:rsidRPr="00226AA9">
        <w:rPr>
          <w:rFonts w:ascii="Arial" w:hAnsi="Arial" w:cs="Arial"/>
          <w:color w:val="002060"/>
          <w:sz w:val="22"/>
        </w:rPr>
        <w:t xml:space="preserve"> minuti ciascuno.</w:t>
      </w:r>
    </w:p>
    <w:p w14:paraId="33D5834D"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Se anche al termine dei tempi supplementari si verificasse la situazione di parità si qualificherà al turno successivo la squadra di casa.</w:t>
      </w:r>
    </w:p>
    <w:p w14:paraId="211AFCFD" w14:textId="77777777" w:rsidR="00651521" w:rsidRPr="00226AA9" w:rsidRDefault="00651521" w:rsidP="00651521">
      <w:pPr>
        <w:pStyle w:val="Corpodeltesto21"/>
        <w:rPr>
          <w:color w:val="002060"/>
          <w:szCs w:val="22"/>
        </w:rPr>
      </w:pPr>
    </w:p>
    <w:p w14:paraId="23682B7C" w14:textId="77777777" w:rsidR="00651521" w:rsidRPr="00226AA9" w:rsidRDefault="00651521" w:rsidP="00651521">
      <w:pPr>
        <w:pStyle w:val="LndNormale1"/>
        <w:rPr>
          <w:b/>
          <w:i/>
          <w:color w:val="002060"/>
        </w:rPr>
      </w:pPr>
      <w:r w:rsidRPr="00226AA9">
        <w:rPr>
          <w:b/>
          <w:i/>
          <w:color w:val="002060"/>
        </w:rPr>
        <w:t>Finale (07/05/2022)</w:t>
      </w:r>
    </w:p>
    <w:p w14:paraId="6E590903" w14:textId="77777777" w:rsidR="00651521" w:rsidRPr="00226AA9" w:rsidRDefault="00651521" w:rsidP="00651521">
      <w:pPr>
        <w:pStyle w:val="Corpodeltesto21"/>
        <w:rPr>
          <w:rFonts w:ascii="Arial" w:hAnsi="Arial" w:cs="Arial"/>
          <w:color w:val="002060"/>
          <w:sz w:val="22"/>
        </w:rPr>
      </w:pPr>
      <w:r w:rsidRPr="00226AA9">
        <w:rPr>
          <w:rFonts w:ascii="Arial" w:hAnsi="Arial" w:cs="Arial"/>
          <w:color w:val="002060"/>
          <w:sz w:val="22"/>
        </w:rPr>
        <w:t>Le 2 squadre qualificate disputeranno la Finale in gara unica in casa della meglio classificata del girone “Gold”.</w:t>
      </w:r>
    </w:p>
    <w:p w14:paraId="68BBB78A" w14:textId="77777777" w:rsidR="00651521" w:rsidRPr="00226AA9" w:rsidRDefault="00651521" w:rsidP="00651521">
      <w:pPr>
        <w:pStyle w:val="Corpodeltesto21"/>
        <w:rPr>
          <w:color w:val="002060"/>
          <w:szCs w:val="22"/>
        </w:rPr>
      </w:pPr>
    </w:p>
    <w:p w14:paraId="047D284A" w14:textId="77777777" w:rsidR="00651521" w:rsidRPr="00226AA9" w:rsidRDefault="00651521" w:rsidP="00651521">
      <w:pPr>
        <w:pStyle w:val="titoloprinc0"/>
        <w:jc w:val="both"/>
        <w:rPr>
          <w:b w:val="0"/>
          <w:bCs w:val="0"/>
          <w:color w:val="002060"/>
          <w:sz w:val="22"/>
        </w:rPr>
      </w:pPr>
      <w:r w:rsidRPr="00226AA9">
        <w:rPr>
          <w:b w:val="0"/>
          <w:bCs w:val="0"/>
          <w:color w:val="002060"/>
          <w:sz w:val="22"/>
        </w:rPr>
        <w:t xml:space="preserve">Al termine dei tempi regolamentari, in caso di parità, si disputeranno due tempi supplementari di </w:t>
      </w:r>
      <w:proofErr w:type="gramStart"/>
      <w:r w:rsidRPr="00226AA9">
        <w:rPr>
          <w:b w:val="0"/>
          <w:bCs w:val="0"/>
          <w:color w:val="002060"/>
          <w:sz w:val="22"/>
        </w:rPr>
        <w:t>5</w:t>
      </w:r>
      <w:proofErr w:type="gramEnd"/>
      <w:r w:rsidRPr="00226AA9">
        <w:rPr>
          <w:b w:val="0"/>
          <w:bCs w:val="0"/>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07F5BB9" w14:textId="77777777" w:rsidR="00651521" w:rsidRPr="00226AA9" w:rsidRDefault="00651521" w:rsidP="00651521">
      <w:pPr>
        <w:pStyle w:val="titoloprinc0"/>
        <w:jc w:val="both"/>
        <w:rPr>
          <w:b w:val="0"/>
          <w:bCs w:val="0"/>
          <w:color w:val="002060"/>
          <w:sz w:val="22"/>
        </w:rPr>
      </w:pPr>
    </w:p>
    <w:p w14:paraId="40EEB4EE" w14:textId="77777777" w:rsidR="00651521" w:rsidRPr="00226AA9" w:rsidRDefault="00651521" w:rsidP="00651521">
      <w:pPr>
        <w:pStyle w:val="titoloprinc0"/>
        <w:rPr>
          <w:color w:val="002060"/>
        </w:rPr>
      </w:pPr>
      <w:r w:rsidRPr="00226AA9">
        <w:rPr>
          <w:color w:val="002060"/>
        </w:rPr>
        <w:t>RISULTATI</w:t>
      </w:r>
    </w:p>
    <w:p w14:paraId="209FD771" w14:textId="77777777" w:rsidR="00651521" w:rsidRPr="00226AA9" w:rsidRDefault="00651521" w:rsidP="00651521">
      <w:pPr>
        <w:pStyle w:val="breakline"/>
        <w:rPr>
          <w:color w:val="002060"/>
        </w:rPr>
      </w:pPr>
    </w:p>
    <w:p w14:paraId="2F18E0BF" w14:textId="77777777" w:rsidR="00651521" w:rsidRPr="00226AA9" w:rsidRDefault="00651521" w:rsidP="00651521">
      <w:pPr>
        <w:pStyle w:val="sottotitolocampionato10"/>
        <w:rPr>
          <w:color w:val="002060"/>
        </w:rPr>
      </w:pPr>
      <w:r w:rsidRPr="00226AA9">
        <w:rPr>
          <w:color w:val="002060"/>
        </w:rPr>
        <w:t>RISULTATI UFFICIALI GARE DEL 19/04/2022</w:t>
      </w:r>
    </w:p>
    <w:p w14:paraId="142D6F7C" w14:textId="316DBCBA" w:rsidR="00651521" w:rsidRDefault="00202CB9" w:rsidP="00651521">
      <w:pPr>
        <w:pStyle w:val="breakline"/>
        <w:rPr>
          <w:rFonts w:ascii="Arial" w:hAnsi="Arial" w:cs="Arial"/>
          <w:color w:val="002060"/>
          <w:sz w:val="20"/>
          <w:szCs w:val="20"/>
        </w:rPr>
      </w:pPr>
      <w:r w:rsidRPr="00202CB9">
        <w:rPr>
          <w:rFonts w:ascii="Arial" w:hAnsi="Arial" w:cs="Arial"/>
          <w:color w:val="002060"/>
          <w:sz w:val="20"/>
          <w:szCs w:val="20"/>
        </w:rPr>
        <w:t>Si trascrivono qui di seguito i risultati ufficiali delle gare disputate</w:t>
      </w:r>
    </w:p>
    <w:p w14:paraId="59EE039C" w14:textId="77777777" w:rsidR="00202CB9" w:rsidRPr="00226AA9" w:rsidRDefault="00202CB9" w:rsidP="0065152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1521" w:rsidRPr="00226AA9" w14:paraId="07E31C52" w14:textId="77777777" w:rsidTr="00E94DE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1521" w:rsidRPr="00226AA9" w14:paraId="4F73C257" w14:textId="77777777" w:rsidTr="00E94DE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AA68A" w14:textId="77777777" w:rsidR="00651521" w:rsidRPr="00226AA9" w:rsidRDefault="00651521" w:rsidP="00E94DEA">
                  <w:pPr>
                    <w:pStyle w:val="headertabella0"/>
                    <w:rPr>
                      <w:color w:val="002060"/>
                    </w:rPr>
                  </w:pPr>
                  <w:r w:rsidRPr="00226AA9">
                    <w:rPr>
                      <w:color w:val="002060"/>
                    </w:rPr>
                    <w:t>GIRONE S - 7 Giornata - A</w:t>
                  </w:r>
                </w:p>
              </w:tc>
            </w:tr>
            <w:tr w:rsidR="00651521" w:rsidRPr="00226AA9" w14:paraId="0C516F0A" w14:textId="77777777" w:rsidTr="00E94DE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F36504" w14:textId="77777777" w:rsidR="00651521" w:rsidRPr="00226AA9" w:rsidRDefault="00651521" w:rsidP="00E94DEA">
                  <w:pPr>
                    <w:pStyle w:val="rowtabella0"/>
                    <w:rPr>
                      <w:color w:val="002060"/>
                    </w:rPr>
                  </w:pPr>
                  <w:r w:rsidRPr="00226AA9">
                    <w:rPr>
                      <w:color w:val="002060"/>
                    </w:rPr>
                    <w:t xml:space="preserve">AUDAX 1970 </w:t>
                  </w:r>
                  <w:proofErr w:type="gramStart"/>
                  <w:r w:rsidRPr="00226AA9">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70306" w14:textId="77777777" w:rsidR="00651521" w:rsidRPr="00226AA9" w:rsidRDefault="00651521" w:rsidP="00E94DEA">
                  <w:pPr>
                    <w:pStyle w:val="rowtabella0"/>
                    <w:rPr>
                      <w:color w:val="002060"/>
                    </w:rPr>
                  </w:pPr>
                  <w:r w:rsidRPr="00226AA9">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BDC58" w14:textId="77777777" w:rsidR="00651521" w:rsidRPr="00226AA9" w:rsidRDefault="00651521" w:rsidP="00E94DEA">
                  <w:pPr>
                    <w:pStyle w:val="rowtabella0"/>
                    <w:jc w:val="center"/>
                    <w:rPr>
                      <w:color w:val="002060"/>
                    </w:rPr>
                  </w:pPr>
                  <w:r w:rsidRPr="00226AA9">
                    <w:rPr>
                      <w:color w:val="002060"/>
                    </w:rPr>
                    <w:t>24 - 1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0C34E" w14:textId="77777777" w:rsidR="00651521" w:rsidRPr="00226AA9" w:rsidRDefault="00651521" w:rsidP="00E94DEA">
                  <w:pPr>
                    <w:pStyle w:val="rowtabella0"/>
                    <w:jc w:val="center"/>
                    <w:rPr>
                      <w:color w:val="002060"/>
                    </w:rPr>
                  </w:pPr>
                  <w:r w:rsidRPr="00226AA9">
                    <w:rPr>
                      <w:color w:val="002060"/>
                    </w:rPr>
                    <w:t> </w:t>
                  </w:r>
                </w:p>
              </w:tc>
            </w:tr>
            <w:tr w:rsidR="00651521" w:rsidRPr="00226AA9" w14:paraId="538C515B" w14:textId="77777777" w:rsidTr="00E94DE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1D9519" w14:textId="77777777" w:rsidR="00651521" w:rsidRPr="00226AA9" w:rsidRDefault="00651521" w:rsidP="00E94DEA">
                  <w:pPr>
                    <w:pStyle w:val="rowtabella0"/>
                    <w:rPr>
                      <w:color w:val="002060"/>
                    </w:rPr>
                  </w:pPr>
                  <w:r w:rsidRPr="00226AA9">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ED97FB" w14:textId="77777777" w:rsidR="00651521" w:rsidRPr="00226AA9" w:rsidRDefault="00651521" w:rsidP="00E94DEA">
                  <w:pPr>
                    <w:pStyle w:val="rowtabella0"/>
                    <w:rPr>
                      <w:color w:val="002060"/>
                    </w:rPr>
                  </w:pPr>
                  <w:r w:rsidRPr="00226AA9">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EC3EFE" w14:textId="77777777" w:rsidR="00651521" w:rsidRPr="00226AA9" w:rsidRDefault="00651521" w:rsidP="00E94DEA">
                  <w:pPr>
                    <w:pStyle w:val="rowtabella0"/>
                    <w:jc w:val="center"/>
                    <w:rPr>
                      <w:color w:val="002060"/>
                    </w:rPr>
                  </w:pPr>
                  <w:r w:rsidRPr="00226AA9">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962B4" w14:textId="77777777" w:rsidR="00651521" w:rsidRPr="00226AA9" w:rsidRDefault="00651521" w:rsidP="00E94DEA">
                  <w:pPr>
                    <w:pStyle w:val="rowtabella0"/>
                    <w:jc w:val="center"/>
                    <w:rPr>
                      <w:color w:val="002060"/>
                    </w:rPr>
                  </w:pPr>
                  <w:r w:rsidRPr="00226AA9">
                    <w:rPr>
                      <w:color w:val="002060"/>
                    </w:rPr>
                    <w:t> </w:t>
                  </w:r>
                </w:p>
              </w:tc>
            </w:tr>
            <w:tr w:rsidR="00651521" w:rsidRPr="00226AA9" w14:paraId="5B152F6E" w14:textId="77777777" w:rsidTr="00E94DE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19F237" w14:textId="77777777" w:rsidR="00651521" w:rsidRPr="00226AA9" w:rsidRDefault="00651521" w:rsidP="00E94DEA">
                  <w:pPr>
                    <w:pStyle w:val="rowtabella0"/>
                    <w:rPr>
                      <w:color w:val="002060"/>
                    </w:rPr>
                  </w:pPr>
                  <w:r w:rsidRPr="00226AA9">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DFFE0" w14:textId="77777777" w:rsidR="00651521" w:rsidRPr="00226AA9" w:rsidRDefault="00651521" w:rsidP="00E94DEA">
                  <w:pPr>
                    <w:pStyle w:val="rowtabella0"/>
                    <w:rPr>
                      <w:color w:val="002060"/>
                    </w:rPr>
                  </w:pPr>
                  <w:r w:rsidRPr="00226AA9">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DEA53" w14:textId="77777777" w:rsidR="00651521" w:rsidRPr="00226AA9" w:rsidRDefault="00651521" w:rsidP="00E94DEA">
                  <w:pPr>
                    <w:pStyle w:val="rowtabella0"/>
                    <w:jc w:val="center"/>
                    <w:rPr>
                      <w:color w:val="002060"/>
                    </w:rPr>
                  </w:pPr>
                  <w:r w:rsidRPr="00226AA9">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3439B" w14:textId="77777777" w:rsidR="00651521" w:rsidRPr="00226AA9" w:rsidRDefault="00651521" w:rsidP="00E94DEA">
                  <w:pPr>
                    <w:pStyle w:val="rowtabella0"/>
                    <w:jc w:val="center"/>
                    <w:rPr>
                      <w:color w:val="002060"/>
                    </w:rPr>
                  </w:pPr>
                  <w:r w:rsidRPr="00226AA9">
                    <w:rPr>
                      <w:color w:val="002060"/>
                    </w:rPr>
                    <w:t> </w:t>
                  </w:r>
                </w:p>
              </w:tc>
            </w:tr>
          </w:tbl>
          <w:p w14:paraId="56C9698D" w14:textId="77777777" w:rsidR="00651521" w:rsidRPr="00226AA9" w:rsidRDefault="00651521" w:rsidP="00E94DEA">
            <w:pPr>
              <w:rPr>
                <w:color w:val="002060"/>
              </w:rPr>
            </w:pPr>
          </w:p>
        </w:tc>
      </w:tr>
    </w:tbl>
    <w:p w14:paraId="2EC21DF4" w14:textId="77777777" w:rsidR="00651521" w:rsidRPr="00226AA9" w:rsidRDefault="00651521" w:rsidP="00651521">
      <w:pPr>
        <w:pStyle w:val="breakline"/>
        <w:rPr>
          <w:rFonts w:eastAsiaTheme="minorEastAsia"/>
          <w:color w:val="002060"/>
        </w:rPr>
      </w:pPr>
    </w:p>
    <w:p w14:paraId="6803DAE7" w14:textId="77777777" w:rsidR="00651521" w:rsidRPr="00226AA9" w:rsidRDefault="00651521" w:rsidP="00651521">
      <w:pPr>
        <w:pStyle w:val="breakline"/>
        <w:rPr>
          <w:color w:val="002060"/>
        </w:rPr>
      </w:pPr>
    </w:p>
    <w:p w14:paraId="76F1B1C5" w14:textId="77777777" w:rsidR="00651521" w:rsidRPr="00226AA9" w:rsidRDefault="00651521" w:rsidP="00651521">
      <w:pPr>
        <w:pStyle w:val="titoloprinc0"/>
        <w:rPr>
          <w:color w:val="002060"/>
        </w:rPr>
      </w:pPr>
      <w:r w:rsidRPr="00226AA9">
        <w:rPr>
          <w:color w:val="002060"/>
        </w:rPr>
        <w:t>GIUDICE SPORTIVO</w:t>
      </w:r>
    </w:p>
    <w:p w14:paraId="313DDB50" w14:textId="77777777" w:rsidR="00651521" w:rsidRPr="00226AA9" w:rsidRDefault="00651521" w:rsidP="00651521">
      <w:pPr>
        <w:pStyle w:val="diffida"/>
        <w:rPr>
          <w:color w:val="002060"/>
        </w:rPr>
      </w:pPr>
      <w:r w:rsidRPr="00226AA9">
        <w:rPr>
          <w:color w:val="002060"/>
        </w:rPr>
        <w:t xml:space="preserve">Il </w:t>
      </w:r>
      <w:proofErr w:type="spellStart"/>
      <w:r w:rsidRPr="00226AA9">
        <w:rPr>
          <w:color w:val="002060"/>
        </w:rPr>
        <w:t>Spstituto</w:t>
      </w:r>
      <w:proofErr w:type="spellEnd"/>
      <w:r w:rsidRPr="00226AA9">
        <w:rPr>
          <w:color w:val="002060"/>
        </w:rPr>
        <w:t xml:space="preserve"> Giudice Sportivo Avv. Federica Sorrentino, nella seduta del 20/04/2022 ha adottato le decisioni che di seguito integralmente si riportano:</w:t>
      </w:r>
    </w:p>
    <w:p w14:paraId="2D135292" w14:textId="77777777" w:rsidR="00651521" w:rsidRPr="00226AA9" w:rsidRDefault="00651521" w:rsidP="00651521">
      <w:pPr>
        <w:pStyle w:val="titolo10"/>
        <w:rPr>
          <w:color w:val="002060"/>
        </w:rPr>
      </w:pPr>
      <w:r w:rsidRPr="00226AA9">
        <w:rPr>
          <w:color w:val="002060"/>
        </w:rPr>
        <w:t xml:space="preserve">GARE DEL 19/ 4/2022 </w:t>
      </w:r>
    </w:p>
    <w:p w14:paraId="595381F4" w14:textId="77777777" w:rsidR="00651521" w:rsidRPr="00226AA9" w:rsidRDefault="00651521" w:rsidP="00651521">
      <w:pPr>
        <w:pStyle w:val="titolo7a"/>
        <w:rPr>
          <w:color w:val="002060"/>
        </w:rPr>
      </w:pPr>
      <w:r w:rsidRPr="00226AA9">
        <w:rPr>
          <w:color w:val="002060"/>
        </w:rPr>
        <w:t xml:space="preserve">PROVVEDIMENTI DISCIPLINARI </w:t>
      </w:r>
    </w:p>
    <w:p w14:paraId="73AD6273" w14:textId="77777777" w:rsidR="00651521" w:rsidRPr="00226AA9" w:rsidRDefault="00651521" w:rsidP="00651521">
      <w:pPr>
        <w:pStyle w:val="titolo7b0"/>
        <w:rPr>
          <w:color w:val="002060"/>
        </w:rPr>
      </w:pPr>
      <w:r w:rsidRPr="00226AA9">
        <w:rPr>
          <w:color w:val="002060"/>
        </w:rPr>
        <w:t xml:space="preserve">In base alle risultanze degli atti ufficiali sono state deliberate le seguenti sanzioni disciplinari. </w:t>
      </w:r>
    </w:p>
    <w:p w14:paraId="5DA6DCCC" w14:textId="77777777" w:rsidR="00651521" w:rsidRPr="00226AA9" w:rsidRDefault="00651521" w:rsidP="00651521">
      <w:pPr>
        <w:pStyle w:val="titolo30"/>
        <w:rPr>
          <w:color w:val="002060"/>
        </w:rPr>
      </w:pPr>
      <w:r w:rsidRPr="00226AA9">
        <w:rPr>
          <w:color w:val="002060"/>
        </w:rPr>
        <w:t xml:space="preserve">CALCIATORI NON ESPULSI </w:t>
      </w:r>
    </w:p>
    <w:p w14:paraId="6571643C" w14:textId="77777777" w:rsidR="00651521" w:rsidRPr="00226AA9" w:rsidRDefault="00651521" w:rsidP="00651521">
      <w:pPr>
        <w:pStyle w:val="titolo20"/>
        <w:rPr>
          <w:color w:val="002060"/>
        </w:rPr>
      </w:pPr>
      <w:r w:rsidRPr="00226AA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1521" w:rsidRPr="00226AA9" w14:paraId="59E4284E" w14:textId="77777777" w:rsidTr="00E94DEA">
        <w:tc>
          <w:tcPr>
            <w:tcW w:w="2200" w:type="dxa"/>
            <w:tcMar>
              <w:top w:w="20" w:type="dxa"/>
              <w:left w:w="20" w:type="dxa"/>
              <w:bottom w:w="20" w:type="dxa"/>
              <w:right w:w="20" w:type="dxa"/>
            </w:tcMar>
            <w:vAlign w:val="center"/>
            <w:hideMark/>
          </w:tcPr>
          <w:p w14:paraId="4A1F41BD" w14:textId="77777777" w:rsidR="00651521" w:rsidRPr="00226AA9" w:rsidRDefault="00651521" w:rsidP="00E94DEA">
            <w:pPr>
              <w:pStyle w:val="movimento"/>
              <w:rPr>
                <w:color w:val="002060"/>
              </w:rPr>
            </w:pPr>
            <w:r w:rsidRPr="00226AA9">
              <w:rPr>
                <w:color w:val="002060"/>
              </w:rPr>
              <w:t>MEHNI HAMZA</w:t>
            </w:r>
          </w:p>
        </w:tc>
        <w:tc>
          <w:tcPr>
            <w:tcW w:w="2200" w:type="dxa"/>
            <w:tcMar>
              <w:top w:w="20" w:type="dxa"/>
              <w:left w:w="20" w:type="dxa"/>
              <w:bottom w:w="20" w:type="dxa"/>
              <w:right w:w="20" w:type="dxa"/>
            </w:tcMar>
            <w:vAlign w:val="center"/>
            <w:hideMark/>
          </w:tcPr>
          <w:p w14:paraId="2C29D7BD" w14:textId="77777777" w:rsidR="00651521" w:rsidRPr="00226AA9" w:rsidRDefault="00651521" w:rsidP="00E94DEA">
            <w:pPr>
              <w:pStyle w:val="movimento2"/>
              <w:rPr>
                <w:color w:val="002060"/>
              </w:rPr>
            </w:pPr>
            <w:r w:rsidRPr="00226AA9">
              <w:rPr>
                <w:color w:val="002060"/>
              </w:rPr>
              <w:t xml:space="preserve">(SPECIAL ONE SPORTING CLUB) </w:t>
            </w:r>
          </w:p>
        </w:tc>
        <w:tc>
          <w:tcPr>
            <w:tcW w:w="800" w:type="dxa"/>
            <w:tcMar>
              <w:top w:w="20" w:type="dxa"/>
              <w:left w:w="20" w:type="dxa"/>
              <w:bottom w:w="20" w:type="dxa"/>
              <w:right w:w="20" w:type="dxa"/>
            </w:tcMar>
            <w:vAlign w:val="center"/>
            <w:hideMark/>
          </w:tcPr>
          <w:p w14:paraId="5C462C99"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0B29D99A"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5F8DB1A0" w14:textId="77777777" w:rsidR="00651521" w:rsidRPr="00226AA9" w:rsidRDefault="00651521" w:rsidP="00E94DEA">
            <w:pPr>
              <w:pStyle w:val="movimento2"/>
              <w:rPr>
                <w:color w:val="002060"/>
              </w:rPr>
            </w:pPr>
            <w:r w:rsidRPr="00226AA9">
              <w:rPr>
                <w:color w:val="002060"/>
              </w:rPr>
              <w:t> </w:t>
            </w:r>
          </w:p>
        </w:tc>
      </w:tr>
    </w:tbl>
    <w:p w14:paraId="20EB28BB" w14:textId="77777777" w:rsidR="00651521" w:rsidRPr="00226AA9" w:rsidRDefault="00651521" w:rsidP="00651521">
      <w:pPr>
        <w:pStyle w:val="titolo20"/>
        <w:rPr>
          <w:rFonts w:eastAsiaTheme="minorEastAsia"/>
          <w:color w:val="002060"/>
        </w:rPr>
      </w:pPr>
      <w:r w:rsidRPr="00226AA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1521" w:rsidRPr="00226AA9" w14:paraId="6CEBED9C" w14:textId="77777777" w:rsidTr="00E94DEA">
        <w:tc>
          <w:tcPr>
            <w:tcW w:w="2200" w:type="dxa"/>
            <w:tcMar>
              <w:top w:w="20" w:type="dxa"/>
              <w:left w:w="20" w:type="dxa"/>
              <w:bottom w:w="20" w:type="dxa"/>
              <w:right w:w="20" w:type="dxa"/>
            </w:tcMar>
            <w:vAlign w:val="center"/>
            <w:hideMark/>
          </w:tcPr>
          <w:p w14:paraId="78865317" w14:textId="77777777" w:rsidR="00651521" w:rsidRPr="00226AA9" w:rsidRDefault="00651521" w:rsidP="00E94DEA">
            <w:pPr>
              <w:pStyle w:val="movimento"/>
              <w:rPr>
                <w:color w:val="002060"/>
              </w:rPr>
            </w:pPr>
            <w:r w:rsidRPr="00226AA9">
              <w:rPr>
                <w:color w:val="002060"/>
              </w:rPr>
              <w:t>TERRA PIETRO MARIA</w:t>
            </w:r>
          </w:p>
        </w:tc>
        <w:tc>
          <w:tcPr>
            <w:tcW w:w="2200" w:type="dxa"/>
            <w:tcMar>
              <w:top w:w="20" w:type="dxa"/>
              <w:left w:w="20" w:type="dxa"/>
              <w:bottom w:w="20" w:type="dxa"/>
              <w:right w:w="20" w:type="dxa"/>
            </w:tcMar>
            <w:vAlign w:val="center"/>
            <w:hideMark/>
          </w:tcPr>
          <w:p w14:paraId="542E8C4B" w14:textId="77777777" w:rsidR="00651521" w:rsidRPr="00226AA9" w:rsidRDefault="00651521" w:rsidP="00E94DEA">
            <w:pPr>
              <w:pStyle w:val="movimento2"/>
              <w:rPr>
                <w:color w:val="002060"/>
              </w:rPr>
            </w:pPr>
            <w:r w:rsidRPr="00226AA9">
              <w:rPr>
                <w:color w:val="002060"/>
              </w:rPr>
              <w:t xml:space="preserve">(CALCETTO NUMANA) </w:t>
            </w:r>
          </w:p>
        </w:tc>
        <w:tc>
          <w:tcPr>
            <w:tcW w:w="800" w:type="dxa"/>
            <w:tcMar>
              <w:top w:w="20" w:type="dxa"/>
              <w:left w:w="20" w:type="dxa"/>
              <w:bottom w:w="20" w:type="dxa"/>
              <w:right w:w="20" w:type="dxa"/>
            </w:tcMar>
            <w:vAlign w:val="center"/>
            <w:hideMark/>
          </w:tcPr>
          <w:p w14:paraId="18C90BAA"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73D13A3E"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3CB45349" w14:textId="77777777" w:rsidR="00651521" w:rsidRPr="00226AA9" w:rsidRDefault="00651521" w:rsidP="00E94DEA">
            <w:pPr>
              <w:pStyle w:val="movimento2"/>
              <w:rPr>
                <w:color w:val="002060"/>
              </w:rPr>
            </w:pPr>
            <w:r w:rsidRPr="00226AA9">
              <w:rPr>
                <w:color w:val="002060"/>
              </w:rPr>
              <w:t> </w:t>
            </w:r>
          </w:p>
        </w:tc>
      </w:tr>
    </w:tbl>
    <w:p w14:paraId="32076E90" w14:textId="77777777" w:rsidR="00651521" w:rsidRPr="00226AA9" w:rsidRDefault="00651521" w:rsidP="00651521">
      <w:pPr>
        <w:pStyle w:val="titolo20"/>
        <w:rPr>
          <w:rFonts w:eastAsiaTheme="minorEastAsia"/>
          <w:color w:val="002060"/>
        </w:rPr>
      </w:pPr>
      <w:r w:rsidRPr="00226AA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1521" w:rsidRPr="00226AA9" w14:paraId="59B697CC" w14:textId="77777777" w:rsidTr="00E94DEA">
        <w:tc>
          <w:tcPr>
            <w:tcW w:w="2200" w:type="dxa"/>
            <w:tcMar>
              <w:top w:w="20" w:type="dxa"/>
              <w:left w:w="20" w:type="dxa"/>
              <w:bottom w:w="20" w:type="dxa"/>
              <w:right w:w="20" w:type="dxa"/>
            </w:tcMar>
            <w:vAlign w:val="center"/>
            <w:hideMark/>
          </w:tcPr>
          <w:p w14:paraId="62294B93" w14:textId="77777777" w:rsidR="00651521" w:rsidRPr="00226AA9" w:rsidRDefault="00651521" w:rsidP="00E94DEA">
            <w:pPr>
              <w:pStyle w:val="movimento"/>
              <w:rPr>
                <w:color w:val="002060"/>
              </w:rPr>
            </w:pPr>
            <w:r w:rsidRPr="00226AA9">
              <w:rPr>
                <w:color w:val="002060"/>
              </w:rPr>
              <w:t>MONALDI MAICOL</w:t>
            </w:r>
          </w:p>
        </w:tc>
        <w:tc>
          <w:tcPr>
            <w:tcW w:w="2200" w:type="dxa"/>
            <w:tcMar>
              <w:top w:w="20" w:type="dxa"/>
              <w:left w:w="20" w:type="dxa"/>
              <w:bottom w:w="20" w:type="dxa"/>
              <w:right w:w="20" w:type="dxa"/>
            </w:tcMar>
            <w:vAlign w:val="center"/>
            <w:hideMark/>
          </w:tcPr>
          <w:p w14:paraId="65452842" w14:textId="77777777" w:rsidR="00651521" w:rsidRPr="00226AA9" w:rsidRDefault="00651521" w:rsidP="00E94DEA">
            <w:pPr>
              <w:pStyle w:val="movimento2"/>
              <w:rPr>
                <w:color w:val="002060"/>
              </w:rPr>
            </w:pPr>
            <w:r w:rsidRPr="00226AA9">
              <w:rPr>
                <w:color w:val="002060"/>
              </w:rPr>
              <w:t xml:space="preserve">(NUOVA JUVENTINA FFC) </w:t>
            </w:r>
          </w:p>
        </w:tc>
        <w:tc>
          <w:tcPr>
            <w:tcW w:w="800" w:type="dxa"/>
            <w:tcMar>
              <w:top w:w="20" w:type="dxa"/>
              <w:left w:w="20" w:type="dxa"/>
              <w:bottom w:w="20" w:type="dxa"/>
              <w:right w:w="20" w:type="dxa"/>
            </w:tcMar>
            <w:vAlign w:val="center"/>
            <w:hideMark/>
          </w:tcPr>
          <w:p w14:paraId="29264E5C"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3D98E5DB" w14:textId="77777777" w:rsidR="00651521" w:rsidRPr="00226AA9" w:rsidRDefault="00651521" w:rsidP="00E94DEA">
            <w:pPr>
              <w:pStyle w:val="movimento"/>
              <w:rPr>
                <w:color w:val="002060"/>
              </w:rPr>
            </w:pPr>
            <w:r w:rsidRPr="00226AA9">
              <w:rPr>
                <w:color w:val="002060"/>
              </w:rPr>
              <w:t> </w:t>
            </w:r>
          </w:p>
        </w:tc>
        <w:tc>
          <w:tcPr>
            <w:tcW w:w="2200" w:type="dxa"/>
            <w:tcMar>
              <w:top w:w="20" w:type="dxa"/>
              <w:left w:w="20" w:type="dxa"/>
              <w:bottom w:w="20" w:type="dxa"/>
              <w:right w:w="20" w:type="dxa"/>
            </w:tcMar>
            <w:vAlign w:val="center"/>
            <w:hideMark/>
          </w:tcPr>
          <w:p w14:paraId="2DB6D282" w14:textId="77777777" w:rsidR="00651521" w:rsidRPr="00226AA9" w:rsidRDefault="00651521" w:rsidP="00E94DEA">
            <w:pPr>
              <w:pStyle w:val="movimento2"/>
              <w:rPr>
                <w:color w:val="002060"/>
              </w:rPr>
            </w:pPr>
            <w:r w:rsidRPr="00226AA9">
              <w:rPr>
                <w:color w:val="002060"/>
              </w:rPr>
              <w:t> </w:t>
            </w:r>
          </w:p>
        </w:tc>
      </w:tr>
    </w:tbl>
    <w:p w14:paraId="4CEA4D64" w14:textId="77777777" w:rsidR="00651521" w:rsidRPr="00226AA9" w:rsidRDefault="00651521" w:rsidP="00651521">
      <w:pPr>
        <w:pStyle w:val="breakline"/>
        <w:rPr>
          <w:color w:val="002060"/>
        </w:rPr>
      </w:pPr>
    </w:p>
    <w:p w14:paraId="53A7DED4" w14:textId="77777777" w:rsidR="00651521" w:rsidRPr="00226AA9" w:rsidRDefault="00651521" w:rsidP="00651521">
      <w:pPr>
        <w:ind w:left="4956"/>
        <w:rPr>
          <w:rFonts w:ascii="Arial" w:hAnsi="Arial" w:cs="Arial"/>
          <w:noProof/>
          <w:color w:val="002060"/>
          <w:sz w:val="22"/>
          <w:szCs w:val="22"/>
        </w:rPr>
      </w:pPr>
      <w:r w:rsidRPr="00226AA9">
        <w:rPr>
          <w:rFonts w:ascii="Arial" w:hAnsi="Arial" w:cs="Arial"/>
          <w:noProof/>
          <w:color w:val="002060"/>
          <w:sz w:val="22"/>
          <w:szCs w:val="22"/>
        </w:rPr>
        <w:t>F.to IL SOSTITUTO GIUDICE SPORTIVO      </w:t>
      </w:r>
    </w:p>
    <w:p w14:paraId="6A1C3B43" w14:textId="77777777" w:rsidR="00651521" w:rsidRPr="00226AA9" w:rsidRDefault="00651521" w:rsidP="00651521">
      <w:pPr>
        <w:pStyle w:val="breakline"/>
        <w:rPr>
          <w:rFonts w:eastAsiaTheme="minorEastAsia"/>
          <w:color w:val="002060"/>
        </w:rPr>
      </w:pPr>
      <w:r w:rsidRPr="00226AA9">
        <w:rPr>
          <w:rFonts w:ascii="Arial" w:hAnsi="Arial" w:cs="Arial"/>
          <w:noProof/>
          <w:color w:val="002060"/>
          <w:sz w:val="22"/>
          <w:szCs w:val="22"/>
        </w:rPr>
        <w:t xml:space="preserve"> </w:t>
      </w:r>
      <w:r w:rsidRPr="00226AA9">
        <w:rPr>
          <w:rFonts w:ascii="Arial" w:hAnsi="Arial" w:cs="Arial"/>
          <w:noProof/>
          <w:color w:val="002060"/>
          <w:sz w:val="22"/>
          <w:szCs w:val="22"/>
        </w:rPr>
        <w:tab/>
      </w:r>
      <w:r w:rsidRPr="00226AA9">
        <w:rPr>
          <w:rFonts w:ascii="Arial" w:hAnsi="Arial" w:cs="Arial"/>
          <w:noProof/>
          <w:color w:val="002060"/>
          <w:sz w:val="22"/>
          <w:szCs w:val="22"/>
        </w:rPr>
        <w:tab/>
      </w:r>
      <w:r w:rsidRPr="00226AA9">
        <w:rPr>
          <w:rFonts w:ascii="Arial" w:hAnsi="Arial" w:cs="Arial"/>
          <w:noProof/>
          <w:color w:val="002060"/>
          <w:sz w:val="22"/>
          <w:szCs w:val="22"/>
        </w:rPr>
        <w:tab/>
      </w:r>
      <w:r w:rsidRPr="00226AA9">
        <w:rPr>
          <w:rFonts w:ascii="Arial" w:hAnsi="Arial" w:cs="Arial"/>
          <w:noProof/>
          <w:color w:val="002060"/>
          <w:sz w:val="22"/>
          <w:szCs w:val="22"/>
        </w:rPr>
        <w:tab/>
      </w:r>
      <w:r w:rsidRPr="00226AA9">
        <w:rPr>
          <w:rFonts w:ascii="Arial" w:hAnsi="Arial" w:cs="Arial"/>
          <w:noProof/>
          <w:color w:val="002060"/>
          <w:sz w:val="22"/>
          <w:szCs w:val="22"/>
        </w:rPr>
        <w:tab/>
      </w:r>
      <w:r w:rsidRPr="00226AA9">
        <w:rPr>
          <w:rFonts w:ascii="Arial" w:hAnsi="Arial" w:cs="Arial"/>
          <w:noProof/>
          <w:color w:val="002060"/>
          <w:sz w:val="22"/>
          <w:szCs w:val="22"/>
        </w:rPr>
        <w:tab/>
        <w:t xml:space="preserve">   </w:t>
      </w:r>
      <w:r w:rsidRPr="00226AA9">
        <w:rPr>
          <w:rFonts w:ascii="Arial" w:hAnsi="Arial" w:cs="Arial"/>
          <w:noProof/>
          <w:color w:val="002060"/>
          <w:sz w:val="22"/>
          <w:szCs w:val="22"/>
        </w:rPr>
        <w:tab/>
        <w:t xml:space="preserve">                Federica Sorrentino</w:t>
      </w:r>
    </w:p>
    <w:p w14:paraId="581A67C8" w14:textId="77777777" w:rsidR="00651521" w:rsidRPr="00226AA9" w:rsidRDefault="00651521" w:rsidP="00651521">
      <w:pPr>
        <w:pStyle w:val="breakline"/>
        <w:rPr>
          <w:rFonts w:eastAsiaTheme="minorEastAsia"/>
          <w:color w:val="002060"/>
        </w:rPr>
      </w:pPr>
    </w:p>
    <w:p w14:paraId="080C59D2" w14:textId="77777777" w:rsidR="00651521" w:rsidRPr="00226AA9" w:rsidRDefault="00651521" w:rsidP="00651521">
      <w:pPr>
        <w:pStyle w:val="breakline"/>
        <w:rPr>
          <w:rFonts w:eastAsiaTheme="minorEastAsia"/>
          <w:color w:val="002060"/>
        </w:rPr>
      </w:pPr>
    </w:p>
    <w:p w14:paraId="5CDE91EC" w14:textId="77777777" w:rsidR="00651521" w:rsidRPr="00226AA9" w:rsidRDefault="00651521" w:rsidP="00651521">
      <w:pPr>
        <w:pStyle w:val="titoloprinc0"/>
        <w:rPr>
          <w:color w:val="002060"/>
        </w:rPr>
      </w:pPr>
      <w:r w:rsidRPr="00226AA9">
        <w:rPr>
          <w:color w:val="002060"/>
        </w:rPr>
        <w:t>CLASSIFICA</w:t>
      </w:r>
    </w:p>
    <w:p w14:paraId="6190F342" w14:textId="77777777" w:rsidR="00651521" w:rsidRPr="00226AA9" w:rsidRDefault="00651521" w:rsidP="00651521">
      <w:pPr>
        <w:pStyle w:val="breakline"/>
        <w:rPr>
          <w:color w:val="002060"/>
        </w:rPr>
      </w:pPr>
    </w:p>
    <w:p w14:paraId="10D113BB" w14:textId="77777777" w:rsidR="00651521" w:rsidRPr="00226AA9" w:rsidRDefault="00651521" w:rsidP="00651521">
      <w:pPr>
        <w:pStyle w:val="breakline"/>
        <w:rPr>
          <w:color w:val="002060"/>
        </w:rPr>
      </w:pPr>
    </w:p>
    <w:p w14:paraId="3FEE9DDD" w14:textId="77777777" w:rsidR="00651521" w:rsidRPr="00226AA9" w:rsidRDefault="00651521" w:rsidP="00651521">
      <w:pPr>
        <w:pStyle w:val="sottotitolocampionato10"/>
        <w:rPr>
          <w:color w:val="002060"/>
        </w:rPr>
      </w:pPr>
      <w:r w:rsidRPr="00226AA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1521" w:rsidRPr="00226AA9" w14:paraId="19069126" w14:textId="77777777" w:rsidTr="00E94D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F237" w14:textId="77777777" w:rsidR="00651521" w:rsidRPr="00226AA9" w:rsidRDefault="00651521" w:rsidP="00E94DEA">
            <w:pPr>
              <w:pStyle w:val="headertabella0"/>
              <w:rPr>
                <w:color w:val="002060"/>
              </w:rPr>
            </w:pPr>
            <w:r w:rsidRPr="00226A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AF408" w14:textId="77777777" w:rsidR="00651521" w:rsidRPr="00226AA9" w:rsidRDefault="00651521" w:rsidP="00E94DEA">
            <w:pPr>
              <w:pStyle w:val="headertabella0"/>
              <w:rPr>
                <w:color w:val="002060"/>
              </w:rPr>
            </w:pPr>
            <w:r w:rsidRPr="00226A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0BEC2" w14:textId="77777777" w:rsidR="00651521" w:rsidRPr="00226AA9" w:rsidRDefault="00651521" w:rsidP="00E94DEA">
            <w:pPr>
              <w:pStyle w:val="headertabella0"/>
              <w:rPr>
                <w:color w:val="002060"/>
              </w:rPr>
            </w:pPr>
            <w:r w:rsidRPr="00226A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2E8E1" w14:textId="77777777" w:rsidR="00651521" w:rsidRPr="00226AA9" w:rsidRDefault="00651521" w:rsidP="00E94DEA">
            <w:pPr>
              <w:pStyle w:val="headertabella0"/>
              <w:rPr>
                <w:color w:val="002060"/>
              </w:rPr>
            </w:pPr>
            <w:r w:rsidRPr="00226A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CAF64" w14:textId="77777777" w:rsidR="00651521" w:rsidRPr="00226AA9" w:rsidRDefault="00651521" w:rsidP="00E94DEA">
            <w:pPr>
              <w:pStyle w:val="headertabella0"/>
              <w:rPr>
                <w:color w:val="002060"/>
              </w:rPr>
            </w:pPr>
            <w:r w:rsidRPr="00226A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17D3F" w14:textId="77777777" w:rsidR="00651521" w:rsidRPr="00226AA9" w:rsidRDefault="00651521" w:rsidP="00E94DEA">
            <w:pPr>
              <w:pStyle w:val="headertabella0"/>
              <w:rPr>
                <w:color w:val="002060"/>
              </w:rPr>
            </w:pPr>
            <w:r w:rsidRPr="00226A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C5A2" w14:textId="77777777" w:rsidR="00651521" w:rsidRPr="00226AA9" w:rsidRDefault="00651521" w:rsidP="00E94DEA">
            <w:pPr>
              <w:pStyle w:val="headertabella0"/>
              <w:rPr>
                <w:color w:val="002060"/>
              </w:rPr>
            </w:pPr>
            <w:r w:rsidRPr="00226A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0B97C" w14:textId="77777777" w:rsidR="00651521" w:rsidRPr="00226AA9" w:rsidRDefault="00651521" w:rsidP="00E94DEA">
            <w:pPr>
              <w:pStyle w:val="headertabella0"/>
              <w:rPr>
                <w:color w:val="002060"/>
              </w:rPr>
            </w:pPr>
            <w:r w:rsidRPr="00226A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9785" w14:textId="77777777" w:rsidR="00651521" w:rsidRPr="00226AA9" w:rsidRDefault="00651521" w:rsidP="00E94DEA">
            <w:pPr>
              <w:pStyle w:val="headertabella0"/>
              <w:rPr>
                <w:color w:val="002060"/>
              </w:rPr>
            </w:pPr>
            <w:r w:rsidRPr="00226A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9C27B" w14:textId="77777777" w:rsidR="00651521" w:rsidRPr="00226AA9" w:rsidRDefault="00651521" w:rsidP="00E94DEA">
            <w:pPr>
              <w:pStyle w:val="headertabella0"/>
              <w:rPr>
                <w:color w:val="002060"/>
              </w:rPr>
            </w:pPr>
            <w:r w:rsidRPr="00226AA9">
              <w:rPr>
                <w:color w:val="002060"/>
              </w:rPr>
              <w:t>PE</w:t>
            </w:r>
          </w:p>
        </w:tc>
      </w:tr>
      <w:tr w:rsidR="00651521" w:rsidRPr="00226AA9" w14:paraId="488B85A4" w14:textId="77777777" w:rsidTr="00E94D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B1594" w14:textId="77777777" w:rsidR="00651521" w:rsidRPr="00226AA9" w:rsidRDefault="00651521" w:rsidP="00E94DEA">
            <w:pPr>
              <w:pStyle w:val="rowtabella0"/>
              <w:rPr>
                <w:color w:val="002060"/>
              </w:rPr>
            </w:pPr>
            <w:r w:rsidRPr="00226AA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A023" w14:textId="77777777" w:rsidR="00651521" w:rsidRPr="00226AA9" w:rsidRDefault="00651521" w:rsidP="00E94DEA">
            <w:pPr>
              <w:pStyle w:val="rowtabella0"/>
              <w:jc w:val="center"/>
              <w:rPr>
                <w:color w:val="002060"/>
              </w:rPr>
            </w:pPr>
            <w:r w:rsidRPr="00226A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4298"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9FED"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37B7"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418C"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5812" w14:textId="77777777" w:rsidR="00651521" w:rsidRPr="00226AA9" w:rsidRDefault="00651521" w:rsidP="00E94DEA">
            <w:pPr>
              <w:pStyle w:val="rowtabella0"/>
              <w:jc w:val="center"/>
              <w:rPr>
                <w:color w:val="002060"/>
              </w:rPr>
            </w:pPr>
            <w:r w:rsidRPr="00226AA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9DEF"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82D0" w14:textId="77777777" w:rsidR="00651521" w:rsidRPr="00226AA9" w:rsidRDefault="00651521" w:rsidP="00E94DEA">
            <w:pPr>
              <w:pStyle w:val="rowtabella0"/>
              <w:jc w:val="center"/>
              <w:rPr>
                <w:color w:val="002060"/>
              </w:rPr>
            </w:pPr>
            <w:r w:rsidRPr="00226A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26C0" w14:textId="77777777" w:rsidR="00651521" w:rsidRPr="00226AA9" w:rsidRDefault="00651521" w:rsidP="00E94DEA">
            <w:pPr>
              <w:pStyle w:val="rowtabella0"/>
              <w:jc w:val="center"/>
              <w:rPr>
                <w:color w:val="002060"/>
              </w:rPr>
            </w:pPr>
            <w:r w:rsidRPr="00226AA9">
              <w:rPr>
                <w:color w:val="002060"/>
              </w:rPr>
              <w:t>0</w:t>
            </w:r>
          </w:p>
        </w:tc>
      </w:tr>
      <w:tr w:rsidR="00651521" w:rsidRPr="00226AA9" w14:paraId="6CBBA604"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2C204" w14:textId="77777777" w:rsidR="00651521" w:rsidRPr="00226AA9" w:rsidRDefault="00651521" w:rsidP="00E94DEA">
            <w:pPr>
              <w:pStyle w:val="rowtabella0"/>
              <w:rPr>
                <w:color w:val="002060"/>
              </w:rPr>
            </w:pPr>
            <w:r w:rsidRPr="00226AA9">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DA56" w14:textId="77777777" w:rsidR="00651521" w:rsidRPr="00226AA9" w:rsidRDefault="00651521" w:rsidP="00E94DEA">
            <w:pPr>
              <w:pStyle w:val="rowtabella0"/>
              <w:jc w:val="center"/>
              <w:rPr>
                <w:color w:val="002060"/>
              </w:rPr>
            </w:pPr>
            <w:r w:rsidRPr="00226AA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E8A3"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956C"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32C5"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5D93"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9981B" w14:textId="77777777" w:rsidR="00651521" w:rsidRPr="00226AA9" w:rsidRDefault="00651521" w:rsidP="00E94DEA">
            <w:pPr>
              <w:pStyle w:val="rowtabella0"/>
              <w:jc w:val="center"/>
              <w:rPr>
                <w:color w:val="002060"/>
              </w:rPr>
            </w:pPr>
            <w:r w:rsidRPr="00226AA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3D7F" w14:textId="77777777" w:rsidR="00651521" w:rsidRPr="00226AA9" w:rsidRDefault="00651521" w:rsidP="00E94DEA">
            <w:pPr>
              <w:pStyle w:val="rowtabella0"/>
              <w:jc w:val="center"/>
              <w:rPr>
                <w:color w:val="002060"/>
              </w:rPr>
            </w:pPr>
            <w:r w:rsidRPr="00226A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E403"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2DBE" w14:textId="77777777" w:rsidR="00651521" w:rsidRPr="00226AA9" w:rsidRDefault="00651521" w:rsidP="00E94DEA">
            <w:pPr>
              <w:pStyle w:val="rowtabella0"/>
              <w:jc w:val="center"/>
              <w:rPr>
                <w:color w:val="002060"/>
              </w:rPr>
            </w:pPr>
            <w:r w:rsidRPr="00226AA9">
              <w:rPr>
                <w:color w:val="002060"/>
              </w:rPr>
              <w:t>0</w:t>
            </w:r>
          </w:p>
        </w:tc>
      </w:tr>
      <w:tr w:rsidR="00651521" w:rsidRPr="00226AA9" w14:paraId="4422E058"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CD90B" w14:textId="77777777" w:rsidR="00651521" w:rsidRPr="00226AA9" w:rsidRDefault="00651521" w:rsidP="00E94DEA">
            <w:pPr>
              <w:pStyle w:val="rowtabella0"/>
              <w:rPr>
                <w:color w:val="002060"/>
              </w:rPr>
            </w:pPr>
            <w:r w:rsidRPr="00226AA9">
              <w:rPr>
                <w:color w:val="002060"/>
              </w:rPr>
              <w:t xml:space="preserve">A.S.D. </w:t>
            </w:r>
            <w:proofErr w:type="gramStart"/>
            <w:r w:rsidRPr="00226AA9">
              <w:rPr>
                <w:color w:val="002060"/>
              </w:rPr>
              <w:t>CITTA</w:t>
            </w:r>
            <w:proofErr w:type="gramEnd"/>
            <w:r w:rsidRPr="00226AA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62EC"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CF2E"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CA37"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63CB"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24FC"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A0E7" w14:textId="77777777" w:rsidR="00651521" w:rsidRPr="00226AA9" w:rsidRDefault="00651521" w:rsidP="00E94DEA">
            <w:pPr>
              <w:pStyle w:val="rowtabella0"/>
              <w:jc w:val="center"/>
              <w:rPr>
                <w:color w:val="002060"/>
              </w:rPr>
            </w:pPr>
            <w:r w:rsidRPr="00226A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9118" w14:textId="77777777" w:rsidR="00651521" w:rsidRPr="00226AA9" w:rsidRDefault="00651521" w:rsidP="00E94DEA">
            <w:pPr>
              <w:pStyle w:val="rowtabella0"/>
              <w:jc w:val="center"/>
              <w:rPr>
                <w:color w:val="002060"/>
              </w:rPr>
            </w:pPr>
            <w:r w:rsidRPr="00226AA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EAA9"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1DEC" w14:textId="77777777" w:rsidR="00651521" w:rsidRPr="00226AA9" w:rsidRDefault="00651521" w:rsidP="00E94DEA">
            <w:pPr>
              <w:pStyle w:val="rowtabella0"/>
              <w:jc w:val="center"/>
              <w:rPr>
                <w:color w:val="002060"/>
              </w:rPr>
            </w:pPr>
            <w:r w:rsidRPr="00226AA9">
              <w:rPr>
                <w:color w:val="002060"/>
              </w:rPr>
              <w:t>0</w:t>
            </w:r>
          </w:p>
        </w:tc>
      </w:tr>
      <w:tr w:rsidR="00651521" w:rsidRPr="00226AA9" w14:paraId="2F2748FF"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56252" w14:textId="77777777" w:rsidR="00651521" w:rsidRPr="00226AA9" w:rsidRDefault="00651521" w:rsidP="00E94DEA">
            <w:pPr>
              <w:pStyle w:val="rowtabella0"/>
              <w:rPr>
                <w:color w:val="002060"/>
              </w:rPr>
            </w:pPr>
            <w:r w:rsidRPr="00226AA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88CE" w14:textId="77777777" w:rsidR="00651521" w:rsidRPr="00226AA9" w:rsidRDefault="00651521" w:rsidP="00E94DEA">
            <w:pPr>
              <w:pStyle w:val="rowtabella0"/>
              <w:jc w:val="center"/>
              <w:rPr>
                <w:color w:val="002060"/>
              </w:rPr>
            </w:pPr>
            <w:r w:rsidRPr="00226AA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1656"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B05D"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D8CC"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CAFF"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7E04"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93013" w14:textId="77777777" w:rsidR="00651521" w:rsidRPr="00226AA9" w:rsidRDefault="00651521" w:rsidP="00E94DEA">
            <w:pPr>
              <w:pStyle w:val="rowtabella0"/>
              <w:jc w:val="center"/>
              <w:rPr>
                <w:color w:val="002060"/>
              </w:rPr>
            </w:pPr>
            <w:r w:rsidRPr="00226A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33D4"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0749" w14:textId="77777777" w:rsidR="00651521" w:rsidRPr="00226AA9" w:rsidRDefault="00651521" w:rsidP="00E94DEA">
            <w:pPr>
              <w:pStyle w:val="rowtabella0"/>
              <w:jc w:val="center"/>
              <w:rPr>
                <w:color w:val="002060"/>
              </w:rPr>
            </w:pPr>
            <w:r w:rsidRPr="00226AA9">
              <w:rPr>
                <w:color w:val="002060"/>
              </w:rPr>
              <w:t>0</w:t>
            </w:r>
          </w:p>
        </w:tc>
      </w:tr>
      <w:tr w:rsidR="00651521" w:rsidRPr="00226AA9" w14:paraId="56188664"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83CE6" w14:textId="77777777" w:rsidR="00651521" w:rsidRPr="00226AA9" w:rsidRDefault="00651521" w:rsidP="00E94DEA">
            <w:pPr>
              <w:pStyle w:val="rowtabella0"/>
              <w:rPr>
                <w:color w:val="002060"/>
              </w:rPr>
            </w:pPr>
            <w:r w:rsidRPr="00226AA9">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0A5C"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5E36"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21F3"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2326"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214D"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5F29"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A014" w14:textId="77777777" w:rsidR="00651521" w:rsidRPr="00226AA9" w:rsidRDefault="00651521" w:rsidP="00E94DEA">
            <w:pPr>
              <w:pStyle w:val="rowtabella0"/>
              <w:jc w:val="center"/>
              <w:rPr>
                <w:color w:val="002060"/>
              </w:rPr>
            </w:pPr>
            <w:r w:rsidRPr="00226AA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0698" w14:textId="77777777" w:rsidR="00651521" w:rsidRPr="00226AA9" w:rsidRDefault="00651521" w:rsidP="00E94DEA">
            <w:pPr>
              <w:pStyle w:val="rowtabella0"/>
              <w:jc w:val="center"/>
              <w:rPr>
                <w:color w:val="002060"/>
              </w:rPr>
            </w:pPr>
            <w:r w:rsidRPr="00226A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BB33" w14:textId="77777777" w:rsidR="00651521" w:rsidRPr="00226AA9" w:rsidRDefault="00651521" w:rsidP="00E94DEA">
            <w:pPr>
              <w:pStyle w:val="rowtabella0"/>
              <w:jc w:val="center"/>
              <w:rPr>
                <w:color w:val="002060"/>
              </w:rPr>
            </w:pPr>
            <w:r w:rsidRPr="00226AA9">
              <w:rPr>
                <w:color w:val="002060"/>
              </w:rPr>
              <w:t>0</w:t>
            </w:r>
          </w:p>
        </w:tc>
      </w:tr>
      <w:tr w:rsidR="00651521" w:rsidRPr="00226AA9" w14:paraId="09EDACEA" w14:textId="77777777" w:rsidTr="00E94D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E895B4" w14:textId="77777777" w:rsidR="00651521" w:rsidRPr="00226AA9" w:rsidRDefault="00651521" w:rsidP="00E94DEA">
            <w:pPr>
              <w:pStyle w:val="rowtabella0"/>
              <w:rPr>
                <w:color w:val="002060"/>
              </w:rPr>
            </w:pPr>
            <w:r w:rsidRPr="00226AA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D908"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DC0D"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B7E4"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5F26"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0CED"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8497"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59F1" w14:textId="77777777" w:rsidR="00651521" w:rsidRPr="00226AA9" w:rsidRDefault="00651521" w:rsidP="00E94DEA">
            <w:pPr>
              <w:pStyle w:val="rowtabella0"/>
              <w:jc w:val="center"/>
              <w:rPr>
                <w:color w:val="002060"/>
              </w:rPr>
            </w:pPr>
            <w:r w:rsidRPr="00226A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3829"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4CEB" w14:textId="77777777" w:rsidR="00651521" w:rsidRPr="00226AA9" w:rsidRDefault="00651521" w:rsidP="00E94DEA">
            <w:pPr>
              <w:pStyle w:val="rowtabella0"/>
              <w:jc w:val="center"/>
              <w:rPr>
                <w:color w:val="002060"/>
              </w:rPr>
            </w:pPr>
            <w:r w:rsidRPr="00226AA9">
              <w:rPr>
                <w:color w:val="002060"/>
              </w:rPr>
              <w:t>0</w:t>
            </w:r>
          </w:p>
        </w:tc>
      </w:tr>
    </w:tbl>
    <w:p w14:paraId="7E0F42CE" w14:textId="77777777" w:rsidR="00651521" w:rsidRPr="00226AA9" w:rsidRDefault="00651521" w:rsidP="00651521">
      <w:pPr>
        <w:pStyle w:val="breakline"/>
        <w:rPr>
          <w:rFonts w:eastAsiaTheme="minorEastAsia"/>
          <w:color w:val="002060"/>
        </w:rPr>
      </w:pPr>
    </w:p>
    <w:p w14:paraId="2A82C2B6" w14:textId="77777777" w:rsidR="00651521" w:rsidRPr="00226AA9" w:rsidRDefault="00651521" w:rsidP="00651521">
      <w:pPr>
        <w:pStyle w:val="breakline"/>
        <w:rPr>
          <w:color w:val="002060"/>
        </w:rPr>
      </w:pPr>
    </w:p>
    <w:p w14:paraId="75748CEA" w14:textId="77777777" w:rsidR="00651521" w:rsidRPr="00226AA9" w:rsidRDefault="00651521" w:rsidP="00651521">
      <w:pPr>
        <w:pStyle w:val="sottotitolocampionato10"/>
        <w:rPr>
          <w:color w:val="002060"/>
        </w:rPr>
      </w:pPr>
      <w:r w:rsidRPr="00226AA9">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1521" w:rsidRPr="00226AA9" w14:paraId="697CCDF6" w14:textId="77777777" w:rsidTr="00E94DE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EF42E" w14:textId="77777777" w:rsidR="00651521" w:rsidRPr="00226AA9" w:rsidRDefault="00651521" w:rsidP="00E94DEA">
            <w:pPr>
              <w:pStyle w:val="headertabella0"/>
              <w:rPr>
                <w:color w:val="002060"/>
              </w:rPr>
            </w:pPr>
            <w:r w:rsidRPr="00226AA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A5643" w14:textId="77777777" w:rsidR="00651521" w:rsidRPr="00226AA9" w:rsidRDefault="00651521" w:rsidP="00E94DEA">
            <w:pPr>
              <w:pStyle w:val="headertabella0"/>
              <w:rPr>
                <w:color w:val="002060"/>
              </w:rPr>
            </w:pPr>
            <w:r w:rsidRPr="00226AA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C221A" w14:textId="77777777" w:rsidR="00651521" w:rsidRPr="00226AA9" w:rsidRDefault="00651521" w:rsidP="00E94DEA">
            <w:pPr>
              <w:pStyle w:val="headertabella0"/>
              <w:rPr>
                <w:color w:val="002060"/>
              </w:rPr>
            </w:pPr>
            <w:r w:rsidRPr="00226AA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53084" w14:textId="77777777" w:rsidR="00651521" w:rsidRPr="00226AA9" w:rsidRDefault="00651521" w:rsidP="00E94DEA">
            <w:pPr>
              <w:pStyle w:val="headertabella0"/>
              <w:rPr>
                <w:color w:val="002060"/>
              </w:rPr>
            </w:pPr>
            <w:r w:rsidRPr="00226AA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2EF19" w14:textId="77777777" w:rsidR="00651521" w:rsidRPr="00226AA9" w:rsidRDefault="00651521" w:rsidP="00E94DEA">
            <w:pPr>
              <w:pStyle w:val="headertabella0"/>
              <w:rPr>
                <w:color w:val="002060"/>
              </w:rPr>
            </w:pPr>
            <w:r w:rsidRPr="00226AA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B864B" w14:textId="77777777" w:rsidR="00651521" w:rsidRPr="00226AA9" w:rsidRDefault="00651521" w:rsidP="00E94DEA">
            <w:pPr>
              <w:pStyle w:val="headertabella0"/>
              <w:rPr>
                <w:color w:val="002060"/>
              </w:rPr>
            </w:pPr>
            <w:r w:rsidRPr="00226AA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E0E3" w14:textId="77777777" w:rsidR="00651521" w:rsidRPr="00226AA9" w:rsidRDefault="00651521" w:rsidP="00E94DEA">
            <w:pPr>
              <w:pStyle w:val="headertabella0"/>
              <w:rPr>
                <w:color w:val="002060"/>
              </w:rPr>
            </w:pPr>
            <w:r w:rsidRPr="00226AA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1ED5" w14:textId="77777777" w:rsidR="00651521" w:rsidRPr="00226AA9" w:rsidRDefault="00651521" w:rsidP="00E94DEA">
            <w:pPr>
              <w:pStyle w:val="headertabella0"/>
              <w:rPr>
                <w:color w:val="002060"/>
              </w:rPr>
            </w:pPr>
            <w:r w:rsidRPr="00226AA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EBE54" w14:textId="77777777" w:rsidR="00651521" w:rsidRPr="00226AA9" w:rsidRDefault="00651521" w:rsidP="00E94DEA">
            <w:pPr>
              <w:pStyle w:val="headertabella0"/>
              <w:rPr>
                <w:color w:val="002060"/>
              </w:rPr>
            </w:pPr>
            <w:r w:rsidRPr="00226AA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85409" w14:textId="77777777" w:rsidR="00651521" w:rsidRPr="00226AA9" w:rsidRDefault="00651521" w:rsidP="00E94DEA">
            <w:pPr>
              <w:pStyle w:val="headertabella0"/>
              <w:rPr>
                <w:color w:val="002060"/>
              </w:rPr>
            </w:pPr>
            <w:r w:rsidRPr="00226AA9">
              <w:rPr>
                <w:color w:val="002060"/>
              </w:rPr>
              <w:t>PE</w:t>
            </w:r>
          </w:p>
        </w:tc>
      </w:tr>
      <w:tr w:rsidR="00651521" w:rsidRPr="00226AA9" w14:paraId="78FC0C11" w14:textId="77777777" w:rsidTr="00E94DE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F63765" w14:textId="77777777" w:rsidR="00651521" w:rsidRPr="00226AA9" w:rsidRDefault="00651521" w:rsidP="00E94DEA">
            <w:pPr>
              <w:pStyle w:val="rowtabella0"/>
              <w:rPr>
                <w:color w:val="002060"/>
              </w:rPr>
            </w:pPr>
            <w:r w:rsidRPr="00226AA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2683" w14:textId="77777777" w:rsidR="00651521" w:rsidRPr="00226AA9" w:rsidRDefault="00651521" w:rsidP="00E94DEA">
            <w:pPr>
              <w:pStyle w:val="rowtabella0"/>
              <w:jc w:val="center"/>
              <w:rPr>
                <w:color w:val="002060"/>
              </w:rPr>
            </w:pPr>
            <w:r w:rsidRPr="00226AA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3D23"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67D7"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9452"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F93C"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5EC4" w14:textId="77777777" w:rsidR="00651521" w:rsidRPr="00226AA9" w:rsidRDefault="00651521" w:rsidP="00E94DEA">
            <w:pPr>
              <w:pStyle w:val="rowtabella0"/>
              <w:jc w:val="center"/>
              <w:rPr>
                <w:color w:val="002060"/>
              </w:rPr>
            </w:pPr>
            <w:r w:rsidRPr="00226AA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7B97" w14:textId="77777777" w:rsidR="00651521" w:rsidRPr="00226AA9" w:rsidRDefault="00651521" w:rsidP="00E94DEA">
            <w:pPr>
              <w:pStyle w:val="rowtabella0"/>
              <w:jc w:val="center"/>
              <w:rPr>
                <w:color w:val="002060"/>
              </w:rPr>
            </w:pPr>
            <w:r w:rsidRPr="00226AA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2965" w14:textId="77777777" w:rsidR="00651521" w:rsidRPr="00226AA9" w:rsidRDefault="00651521" w:rsidP="00E94DEA">
            <w:pPr>
              <w:pStyle w:val="rowtabella0"/>
              <w:jc w:val="center"/>
              <w:rPr>
                <w:color w:val="002060"/>
              </w:rPr>
            </w:pPr>
            <w:r w:rsidRPr="00226AA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E3DB" w14:textId="77777777" w:rsidR="00651521" w:rsidRPr="00226AA9" w:rsidRDefault="00651521" w:rsidP="00E94DEA">
            <w:pPr>
              <w:pStyle w:val="rowtabella0"/>
              <w:jc w:val="center"/>
              <w:rPr>
                <w:color w:val="002060"/>
              </w:rPr>
            </w:pPr>
            <w:r w:rsidRPr="00226AA9">
              <w:rPr>
                <w:color w:val="002060"/>
              </w:rPr>
              <w:t>0</w:t>
            </w:r>
          </w:p>
        </w:tc>
      </w:tr>
      <w:tr w:rsidR="00651521" w:rsidRPr="00226AA9" w14:paraId="011BEA65"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7DB43" w14:textId="77777777" w:rsidR="00651521" w:rsidRPr="00226AA9" w:rsidRDefault="00651521" w:rsidP="00E94DEA">
            <w:pPr>
              <w:pStyle w:val="rowtabella0"/>
              <w:rPr>
                <w:color w:val="002060"/>
              </w:rPr>
            </w:pPr>
            <w:r w:rsidRPr="00226AA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998B" w14:textId="77777777" w:rsidR="00651521" w:rsidRPr="00226AA9" w:rsidRDefault="00651521" w:rsidP="00E94DEA">
            <w:pPr>
              <w:pStyle w:val="rowtabella0"/>
              <w:jc w:val="center"/>
              <w:rPr>
                <w:color w:val="002060"/>
              </w:rPr>
            </w:pPr>
            <w:r w:rsidRPr="00226AA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3B3D"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B99E2"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3D5A"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A61F"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D9FE" w14:textId="77777777" w:rsidR="00651521" w:rsidRPr="00226AA9" w:rsidRDefault="00651521" w:rsidP="00E94DEA">
            <w:pPr>
              <w:pStyle w:val="rowtabella0"/>
              <w:jc w:val="center"/>
              <w:rPr>
                <w:color w:val="002060"/>
              </w:rPr>
            </w:pPr>
            <w:r w:rsidRPr="00226A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99E1" w14:textId="77777777" w:rsidR="00651521" w:rsidRPr="00226AA9" w:rsidRDefault="00651521" w:rsidP="00E94DEA">
            <w:pPr>
              <w:pStyle w:val="rowtabella0"/>
              <w:jc w:val="center"/>
              <w:rPr>
                <w:color w:val="002060"/>
              </w:rPr>
            </w:pPr>
            <w:r w:rsidRPr="00226AA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ED7C" w14:textId="77777777" w:rsidR="00651521" w:rsidRPr="00226AA9" w:rsidRDefault="00651521" w:rsidP="00E94DEA">
            <w:pPr>
              <w:pStyle w:val="rowtabella0"/>
              <w:jc w:val="center"/>
              <w:rPr>
                <w:color w:val="002060"/>
              </w:rPr>
            </w:pPr>
            <w:r w:rsidRPr="00226AA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6FFB" w14:textId="77777777" w:rsidR="00651521" w:rsidRPr="00226AA9" w:rsidRDefault="00651521" w:rsidP="00E94DEA">
            <w:pPr>
              <w:pStyle w:val="rowtabella0"/>
              <w:jc w:val="center"/>
              <w:rPr>
                <w:color w:val="002060"/>
              </w:rPr>
            </w:pPr>
            <w:r w:rsidRPr="00226AA9">
              <w:rPr>
                <w:color w:val="002060"/>
              </w:rPr>
              <w:t>0</w:t>
            </w:r>
          </w:p>
        </w:tc>
      </w:tr>
      <w:tr w:rsidR="00651521" w:rsidRPr="00226AA9" w14:paraId="62413B79"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BE1FC" w14:textId="77777777" w:rsidR="00651521" w:rsidRPr="00226AA9" w:rsidRDefault="00651521" w:rsidP="00E94DEA">
            <w:pPr>
              <w:pStyle w:val="rowtabella0"/>
              <w:rPr>
                <w:color w:val="002060"/>
              </w:rPr>
            </w:pPr>
            <w:r w:rsidRPr="00226AA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4A5B" w14:textId="77777777" w:rsidR="00651521" w:rsidRPr="00226AA9" w:rsidRDefault="00651521" w:rsidP="00E94DEA">
            <w:pPr>
              <w:pStyle w:val="rowtabella0"/>
              <w:jc w:val="center"/>
              <w:rPr>
                <w:color w:val="002060"/>
              </w:rPr>
            </w:pPr>
            <w:r w:rsidRPr="00226A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40D0"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5327"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CA78"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4C7E"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2AA8" w14:textId="77777777" w:rsidR="00651521" w:rsidRPr="00226AA9" w:rsidRDefault="00651521" w:rsidP="00E94DEA">
            <w:pPr>
              <w:pStyle w:val="rowtabella0"/>
              <w:jc w:val="center"/>
              <w:rPr>
                <w:color w:val="002060"/>
              </w:rPr>
            </w:pPr>
            <w:r w:rsidRPr="00226AA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414D" w14:textId="77777777" w:rsidR="00651521" w:rsidRPr="00226AA9" w:rsidRDefault="00651521" w:rsidP="00E94DEA">
            <w:pPr>
              <w:pStyle w:val="rowtabella0"/>
              <w:jc w:val="center"/>
              <w:rPr>
                <w:color w:val="002060"/>
              </w:rPr>
            </w:pPr>
            <w:r w:rsidRPr="00226AA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11BF" w14:textId="77777777" w:rsidR="00651521" w:rsidRPr="00226AA9" w:rsidRDefault="00651521" w:rsidP="00E94DEA">
            <w:pPr>
              <w:pStyle w:val="rowtabella0"/>
              <w:jc w:val="center"/>
              <w:rPr>
                <w:color w:val="002060"/>
              </w:rPr>
            </w:pPr>
            <w:r w:rsidRPr="00226AA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A002" w14:textId="77777777" w:rsidR="00651521" w:rsidRPr="00226AA9" w:rsidRDefault="00651521" w:rsidP="00E94DEA">
            <w:pPr>
              <w:pStyle w:val="rowtabella0"/>
              <w:jc w:val="center"/>
              <w:rPr>
                <w:color w:val="002060"/>
              </w:rPr>
            </w:pPr>
            <w:r w:rsidRPr="00226AA9">
              <w:rPr>
                <w:color w:val="002060"/>
              </w:rPr>
              <w:t>0</w:t>
            </w:r>
          </w:p>
        </w:tc>
      </w:tr>
      <w:tr w:rsidR="00651521" w:rsidRPr="00226AA9" w14:paraId="7E3ADF21"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38D7C" w14:textId="77777777" w:rsidR="00651521" w:rsidRPr="00226AA9" w:rsidRDefault="00651521" w:rsidP="00E94DEA">
            <w:pPr>
              <w:pStyle w:val="rowtabella0"/>
              <w:rPr>
                <w:color w:val="002060"/>
              </w:rPr>
            </w:pPr>
            <w:r w:rsidRPr="00226AA9">
              <w:rPr>
                <w:color w:val="002060"/>
              </w:rPr>
              <w:lastRenderedPageBreak/>
              <w:t xml:space="preserve">G.S. AUDAX 1970 </w:t>
            </w:r>
            <w:proofErr w:type="gramStart"/>
            <w:r w:rsidRPr="00226AA9">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C9E7" w14:textId="77777777" w:rsidR="00651521" w:rsidRPr="00226AA9" w:rsidRDefault="00651521" w:rsidP="00E94DEA">
            <w:pPr>
              <w:pStyle w:val="rowtabella0"/>
              <w:jc w:val="center"/>
              <w:rPr>
                <w:color w:val="002060"/>
              </w:rPr>
            </w:pPr>
            <w:r w:rsidRPr="00226AA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867F"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9F55"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80FC"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F5D2"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74EC" w14:textId="77777777" w:rsidR="00651521" w:rsidRPr="00226AA9" w:rsidRDefault="00651521" w:rsidP="00E94DEA">
            <w:pPr>
              <w:pStyle w:val="rowtabella0"/>
              <w:jc w:val="center"/>
              <w:rPr>
                <w:color w:val="002060"/>
              </w:rPr>
            </w:pPr>
            <w:r w:rsidRPr="00226AA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5057" w14:textId="77777777" w:rsidR="00651521" w:rsidRPr="00226AA9" w:rsidRDefault="00651521" w:rsidP="00E94DEA">
            <w:pPr>
              <w:pStyle w:val="rowtabella0"/>
              <w:jc w:val="center"/>
              <w:rPr>
                <w:color w:val="002060"/>
              </w:rPr>
            </w:pPr>
            <w:r w:rsidRPr="00226A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BB79" w14:textId="77777777" w:rsidR="00651521" w:rsidRPr="00226AA9" w:rsidRDefault="00651521" w:rsidP="00E94DEA">
            <w:pPr>
              <w:pStyle w:val="rowtabella0"/>
              <w:jc w:val="center"/>
              <w:rPr>
                <w:color w:val="002060"/>
              </w:rPr>
            </w:pPr>
            <w:r w:rsidRPr="00226AA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EEB1" w14:textId="77777777" w:rsidR="00651521" w:rsidRPr="00226AA9" w:rsidRDefault="00651521" w:rsidP="00E94DEA">
            <w:pPr>
              <w:pStyle w:val="rowtabella0"/>
              <w:jc w:val="center"/>
              <w:rPr>
                <w:color w:val="002060"/>
              </w:rPr>
            </w:pPr>
            <w:r w:rsidRPr="00226AA9">
              <w:rPr>
                <w:color w:val="002060"/>
              </w:rPr>
              <w:t>0</w:t>
            </w:r>
          </w:p>
        </w:tc>
      </w:tr>
      <w:tr w:rsidR="00651521" w:rsidRPr="00226AA9" w14:paraId="19F301AC"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EE53B" w14:textId="77777777" w:rsidR="00651521" w:rsidRPr="00226AA9" w:rsidRDefault="00651521" w:rsidP="00E94DEA">
            <w:pPr>
              <w:pStyle w:val="rowtabella0"/>
              <w:rPr>
                <w:color w:val="002060"/>
              </w:rPr>
            </w:pPr>
            <w:r w:rsidRPr="00226AA9">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E62C"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E261"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6627" w14:textId="77777777" w:rsidR="00651521" w:rsidRPr="00226AA9" w:rsidRDefault="00651521" w:rsidP="00E94DEA">
            <w:pPr>
              <w:pStyle w:val="rowtabella0"/>
              <w:jc w:val="center"/>
              <w:rPr>
                <w:color w:val="002060"/>
              </w:rPr>
            </w:pPr>
            <w:r w:rsidRPr="00226AA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A184"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00B0" w14:textId="77777777" w:rsidR="00651521" w:rsidRPr="00226AA9" w:rsidRDefault="00651521" w:rsidP="00E94DEA">
            <w:pPr>
              <w:pStyle w:val="rowtabella0"/>
              <w:jc w:val="center"/>
              <w:rPr>
                <w:color w:val="002060"/>
              </w:rPr>
            </w:pPr>
            <w:r w:rsidRPr="00226AA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4F5F" w14:textId="77777777" w:rsidR="00651521" w:rsidRPr="00226AA9" w:rsidRDefault="00651521" w:rsidP="00E94DEA">
            <w:pPr>
              <w:pStyle w:val="rowtabella0"/>
              <w:jc w:val="center"/>
              <w:rPr>
                <w:color w:val="002060"/>
              </w:rPr>
            </w:pPr>
            <w:r w:rsidRPr="00226AA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EBD2" w14:textId="77777777" w:rsidR="00651521" w:rsidRPr="00226AA9" w:rsidRDefault="00651521" w:rsidP="00E94DEA">
            <w:pPr>
              <w:pStyle w:val="rowtabella0"/>
              <w:jc w:val="center"/>
              <w:rPr>
                <w:color w:val="002060"/>
              </w:rPr>
            </w:pPr>
            <w:r w:rsidRPr="00226AA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97F3" w14:textId="77777777" w:rsidR="00651521" w:rsidRPr="00226AA9" w:rsidRDefault="00651521" w:rsidP="00E94DEA">
            <w:pPr>
              <w:pStyle w:val="rowtabella0"/>
              <w:jc w:val="center"/>
              <w:rPr>
                <w:color w:val="002060"/>
              </w:rPr>
            </w:pPr>
            <w:r w:rsidRPr="00226AA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3C1E" w14:textId="77777777" w:rsidR="00651521" w:rsidRPr="00226AA9" w:rsidRDefault="00651521" w:rsidP="00E94DEA">
            <w:pPr>
              <w:pStyle w:val="rowtabella0"/>
              <w:jc w:val="center"/>
              <w:rPr>
                <w:color w:val="002060"/>
              </w:rPr>
            </w:pPr>
            <w:r w:rsidRPr="00226AA9">
              <w:rPr>
                <w:color w:val="002060"/>
              </w:rPr>
              <w:t>0</w:t>
            </w:r>
          </w:p>
        </w:tc>
      </w:tr>
      <w:tr w:rsidR="00651521" w:rsidRPr="00226AA9" w14:paraId="1BB01B14" w14:textId="77777777" w:rsidTr="00E94DE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93F4DC" w14:textId="77777777" w:rsidR="00651521" w:rsidRPr="00226AA9" w:rsidRDefault="00651521" w:rsidP="00E94DEA">
            <w:pPr>
              <w:pStyle w:val="rowtabella0"/>
              <w:rPr>
                <w:color w:val="002060"/>
              </w:rPr>
            </w:pPr>
            <w:r w:rsidRPr="00226AA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5970" w14:textId="77777777" w:rsidR="00651521" w:rsidRPr="00226AA9" w:rsidRDefault="00651521" w:rsidP="00E94DEA">
            <w:pPr>
              <w:pStyle w:val="rowtabella0"/>
              <w:jc w:val="center"/>
              <w:rPr>
                <w:color w:val="002060"/>
              </w:rPr>
            </w:pPr>
            <w:r w:rsidRPr="00226AA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FC65"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9F4F" w14:textId="77777777" w:rsidR="00651521" w:rsidRPr="00226AA9" w:rsidRDefault="00651521" w:rsidP="00E94DEA">
            <w:pPr>
              <w:pStyle w:val="rowtabella0"/>
              <w:jc w:val="center"/>
              <w:rPr>
                <w:color w:val="002060"/>
              </w:rPr>
            </w:pPr>
            <w:r w:rsidRPr="00226AA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373C4"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CE66A" w14:textId="77777777" w:rsidR="00651521" w:rsidRPr="00226AA9" w:rsidRDefault="00651521" w:rsidP="00E94DEA">
            <w:pPr>
              <w:pStyle w:val="rowtabella0"/>
              <w:jc w:val="center"/>
              <w:rPr>
                <w:color w:val="002060"/>
              </w:rPr>
            </w:pPr>
            <w:r w:rsidRPr="00226AA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63E5" w14:textId="77777777" w:rsidR="00651521" w:rsidRPr="00226AA9" w:rsidRDefault="00651521" w:rsidP="00E94DEA">
            <w:pPr>
              <w:pStyle w:val="rowtabella0"/>
              <w:jc w:val="center"/>
              <w:rPr>
                <w:color w:val="002060"/>
              </w:rPr>
            </w:pPr>
            <w:r w:rsidRPr="00226AA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3DE8" w14:textId="77777777" w:rsidR="00651521" w:rsidRPr="00226AA9" w:rsidRDefault="00651521" w:rsidP="00E94DEA">
            <w:pPr>
              <w:pStyle w:val="rowtabella0"/>
              <w:jc w:val="center"/>
              <w:rPr>
                <w:color w:val="002060"/>
              </w:rPr>
            </w:pPr>
            <w:r w:rsidRPr="00226AA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AE8B" w14:textId="77777777" w:rsidR="00651521" w:rsidRPr="00226AA9" w:rsidRDefault="00651521" w:rsidP="00E94DEA">
            <w:pPr>
              <w:pStyle w:val="rowtabella0"/>
              <w:jc w:val="center"/>
              <w:rPr>
                <w:color w:val="002060"/>
              </w:rPr>
            </w:pPr>
            <w:r w:rsidRPr="00226AA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EC5B" w14:textId="77777777" w:rsidR="00651521" w:rsidRPr="00226AA9" w:rsidRDefault="00651521" w:rsidP="00E94DEA">
            <w:pPr>
              <w:pStyle w:val="rowtabella0"/>
              <w:jc w:val="center"/>
              <w:rPr>
                <w:color w:val="002060"/>
              </w:rPr>
            </w:pPr>
            <w:r w:rsidRPr="00226AA9">
              <w:rPr>
                <w:color w:val="002060"/>
              </w:rPr>
              <w:t>0</w:t>
            </w:r>
          </w:p>
        </w:tc>
      </w:tr>
      <w:tr w:rsidR="00651521" w:rsidRPr="00226AA9" w14:paraId="6AB2A9B0" w14:textId="77777777" w:rsidTr="00E94DE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B94B3" w14:textId="77777777" w:rsidR="00651521" w:rsidRPr="00226AA9" w:rsidRDefault="00651521" w:rsidP="00E94DEA">
            <w:pPr>
              <w:pStyle w:val="rowtabella0"/>
              <w:rPr>
                <w:color w:val="002060"/>
              </w:rPr>
            </w:pPr>
            <w:r w:rsidRPr="00226AA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66FA"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5765"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779C"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1852B" w14:textId="77777777" w:rsidR="00651521" w:rsidRPr="00226AA9" w:rsidRDefault="00651521" w:rsidP="00E94DEA">
            <w:pPr>
              <w:pStyle w:val="rowtabella0"/>
              <w:jc w:val="center"/>
              <w:rPr>
                <w:color w:val="002060"/>
              </w:rPr>
            </w:pPr>
            <w:r w:rsidRPr="00226AA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B93C" w14:textId="77777777" w:rsidR="00651521" w:rsidRPr="00226AA9" w:rsidRDefault="00651521" w:rsidP="00E94DEA">
            <w:pPr>
              <w:pStyle w:val="rowtabella0"/>
              <w:jc w:val="center"/>
              <w:rPr>
                <w:color w:val="002060"/>
              </w:rPr>
            </w:pPr>
            <w:r w:rsidRPr="00226AA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FAF5" w14:textId="77777777" w:rsidR="00651521" w:rsidRPr="00226AA9" w:rsidRDefault="00651521" w:rsidP="00E94DEA">
            <w:pPr>
              <w:pStyle w:val="rowtabella0"/>
              <w:jc w:val="center"/>
              <w:rPr>
                <w:color w:val="002060"/>
              </w:rPr>
            </w:pPr>
            <w:r w:rsidRPr="00226AA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3968" w14:textId="77777777" w:rsidR="00651521" w:rsidRPr="00226AA9" w:rsidRDefault="00651521" w:rsidP="00E94DEA">
            <w:pPr>
              <w:pStyle w:val="rowtabella0"/>
              <w:jc w:val="center"/>
              <w:rPr>
                <w:color w:val="002060"/>
              </w:rPr>
            </w:pPr>
            <w:r w:rsidRPr="00226AA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31A8" w14:textId="77777777" w:rsidR="00651521" w:rsidRPr="00226AA9" w:rsidRDefault="00651521" w:rsidP="00E94DEA">
            <w:pPr>
              <w:pStyle w:val="rowtabella0"/>
              <w:jc w:val="center"/>
              <w:rPr>
                <w:color w:val="002060"/>
              </w:rPr>
            </w:pPr>
            <w:r w:rsidRPr="00226AA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E2EE" w14:textId="77777777" w:rsidR="00651521" w:rsidRPr="00226AA9" w:rsidRDefault="00651521" w:rsidP="00E94DEA">
            <w:pPr>
              <w:pStyle w:val="rowtabella0"/>
              <w:jc w:val="center"/>
              <w:rPr>
                <w:color w:val="002060"/>
              </w:rPr>
            </w:pPr>
            <w:r w:rsidRPr="00226AA9">
              <w:rPr>
                <w:color w:val="002060"/>
              </w:rPr>
              <w:t>0</w:t>
            </w:r>
          </w:p>
        </w:tc>
      </w:tr>
    </w:tbl>
    <w:p w14:paraId="6324ADFC" w14:textId="77777777" w:rsidR="00651521" w:rsidRPr="00226AA9" w:rsidRDefault="00651521" w:rsidP="00651521">
      <w:pPr>
        <w:pStyle w:val="breakline"/>
        <w:rPr>
          <w:rFonts w:eastAsiaTheme="minorEastAsia"/>
          <w:color w:val="002060"/>
        </w:rPr>
      </w:pPr>
    </w:p>
    <w:p w14:paraId="11338FB7" w14:textId="77777777" w:rsidR="00651521" w:rsidRPr="00226AA9" w:rsidRDefault="00651521" w:rsidP="00651521">
      <w:pPr>
        <w:pStyle w:val="titoloprinc0"/>
        <w:rPr>
          <w:color w:val="002060"/>
        </w:rPr>
      </w:pPr>
      <w:r w:rsidRPr="00226AA9">
        <w:rPr>
          <w:color w:val="002060"/>
        </w:rPr>
        <w:t>PROGRAMMA GARE</w:t>
      </w:r>
    </w:p>
    <w:p w14:paraId="021D19EE" w14:textId="77777777" w:rsidR="00651521" w:rsidRPr="00226AA9" w:rsidRDefault="00651521" w:rsidP="00651521">
      <w:pPr>
        <w:pStyle w:val="breakline"/>
        <w:rPr>
          <w:color w:val="002060"/>
        </w:rPr>
      </w:pPr>
    </w:p>
    <w:p w14:paraId="317866A6" w14:textId="77777777" w:rsidR="00651521" w:rsidRPr="00226AA9" w:rsidRDefault="00651521" w:rsidP="00651521">
      <w:pPr>
        <w:pStyle w:val="sottotitolocampionato10"/>
        <w:rPr>
          <w:color w:val="002060"/>
        </w:rPr>
      </w:pPr>
      <w:r w:rsidRPr="00226AA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51521" w:rsidRPr="00226AA9" w14:paraId="2F94C603"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6C811"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63C3E"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21155"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FB88E"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7EEC9"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06EA2"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1FFC"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4014B4C2"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7D3528" w14:textId="77777777" w:rsidR="00651521" w:rsidRPr="00226AA9" w:rsidRDefault="00651521" w:rsidP="00E94DEA">
            <w:pPr>
              <w:pStyle w:val="rowtabella0"/>
              <w:rPr>
                <w:color w:val="002060"/>
              </w:rPr>
            </w:pPr>
            <w:r w:rsidRPr="00226AA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D3817" w14:textId="77777777" w:rsidR="00651521" w:rsidRPr="00226AA9" w:rsidRDefault="00651521" w:rsidP="00E94DEA">
            <w:pPr>
              <w:pStyle w:val="rowtabella0"/>
              <w:rPr>
                <w:color w:val="002060"/>
              </w:rPr>
            </w:pPr>
            <w:r w:rsidRPr="00226AA9">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DAE3D"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21282" w14:textId="77777777" w:rsidR="00651521" w:rsidRPr="00226AA9" w:rsidRDefault="00651521" w:rsidP="00E94DEA">
            <w:pPr>
              <w:pStyle w:val="rowtabella0"/>
              <w:rPr>
                <w:color w:val="002060"/>
              </w:rPr>
            </w:pPr>
            <w:r w:rsidRPr="00226AA9">
              <w:rPr>
                <w:color w:val="002060"/>
              </w:rPr>
              <w:t>23/04/2022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CCF7B" w14:textId="77777777" w:rsidR="00651521" w:rsidRPr="00226AA9" w:rsidRDefault="00651521" w:rsidP="00E94DEA">
            <w:pPr>
              <w:pStyle w:val="rowtabella0"/>
              <w:rPr>
                <w:color w:val="002060"/>
              </w:rPr>
            </w:pPr>
            <w:r w:rsidRPr="00226AA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07BC0" w14:textId="77777777" w:rsidR="00651521" w:rsidRPr="00226AA9" w:rsidRDefault="00651521" w:rsidP="00E94DEA">
            <w:pPr>
              <w:pStyle w:val="rowtabella0"/>
              <w:rPr>
                <w:color w:val="002060"/>
              </w:rPr>
            </w:pPr>
            <w:r w:rsidRPr="00226AA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834F8" w14:textId="77777777" w:rsidR="00651521" w:rsidRPr="00226AA9" w:rsidRDefault="00651521" w:rsidP="00E94DEA">
            <w:pPr>
              <w:pStyle w:val="rowtabella0"/>
              <w:rPr>
                <w:color w:val="002060"/>
              </w:rPr>
            </w:pPr>
            <w:r w:rsidRPr="00226AA9">
              <w:rPr>
                <w:color w:val="002060"/>
              </w:rPr>
              <w:t>VIA DELLA REPUBBLICA</w:t>
            </w:r>
          </w:p>
        </w:tc>
      </w:tr>
      <w:tr w:rsidR="00651521" w:rsidRPr="00226AA9" w14:paraId="0985580A"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6745D3" w14:textId="77777777" w:rsidR="00651521" w:rsidRPr="00226AA9" w:rsidRDefault="00651521" w:rsidP="00E94DEA">
            <w:pPr>
              <w:pStyle w:val="rowtabella0"/>
              <w:rPr>
                <w:color w:val="002060"/>
              </w:rPr>
            </w:pPr>
            <w:proofErr w:type="gramStart"/>
            <w:r w:rsidRPr="00226AA9">
              <w:rPr>
                <w:color w:val="002060"/>
              </w:rPr>
              <w:t>CITTA</w:t>
            </w:r>
            <w:proofErr w:type="gramEnd"/>
            <w:r w:rsidRPr="00226AA9">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E9735" w14:textId="77777777" w:rsidR="00651521" w:rsidRPr="00226AA9" w:rsidRDefault="00651521" w:rsidP="00E94DEA">
            <w:pPr>
              <w:pStyle w:val="rowtabella0"/>
              <w:rPr>
                <w:color w:val="002060"/>
              </w:rPr>
            </w:pPr>
            <w:r w:rsidRPr="00226AA9">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2B80ED"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FDF88A" w14:textId="77777777" w:rsidR="00651521" w:rsidRPr="00226AA9" w:rsidRDefault="00651521" w:rsidP="00E94DEA">
            <w:pPr>
              <w:pStyle w:val="rowtabella0"/>
              <w:rPr>
                <w:color w:val="002060"/>
              </w:rPr>
            </w:pPr>
            <w:r w:rsidRPr="00226AA9">
              <w:rPr>
                <w:color w:val="002060"/>
              </w:rPr>
              <w:t>23/04/2022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34841A" w14:textId="77777777" w:rsidR="00651521" w:rsidRPr="00226AA9" w:rsidRDefault="00651521" w:rsidP="00E94DEA">
            <w:pPr>
              <w:pStyle w:val="rowtabella0"/>
              <w:rPr>
                <w:color w:val="002060"/>
              </w:rPr>
            </w:pPr>
            <w:r w:rsidRPr="00226AA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C953E" w14:textId="77777777" w:rsidR="00651521" w:rsidRPr="00226AA9" w:rsidRDefault="00651521" w:rsidP="00E94DEA">
            <w:pPr>
              <w:pStyle w:val="rowtabella0"/>
              <w:rPr>
                <w:color w:val="002060"/>
              </w:rPr>
            </w:pPr>
            <w:r w:rsidRPr="00226AA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B61D0C" w14:textId="77777777" w:rsidR="00651521" w:rsidRPr="00226AA9" w:rsidRDefault="00651521" w:rsidP="00E94DEA">
            <w:pPr>
              <w:pStyle w:val="rowtabella0"/>
              <w:rPr>
                <w:color w:val="002060"/>
              </w:rPr>
            </w:pPr>
            <w:r w:rsidRPr="00226AA9">
              <w:rPr>
                <w:color w:val="002060"/>
              </w:rPr>
              <w:t>VIA MATTEOTTI</w:t>
            </w:r>
          </w:p>
        </w:tc>
      </w:tr>
      <w:tr w:rsidR="00651521" w:rsidRPr="00226AA9" w14:paraId="3E20B351"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F22B7" w14:textId="77777777" w:rsidR="00651521" w:rsidRPr="00226AA9" w:rsidRDefault="00651521" w:rsidP="00E94DEA">
            <w:pPr>
              <w:pStyle w:val="rowtabella0"/>
              <w:rPr>
                <w:color w:val="002060"/>
              </w:rPr>
            </w:pPr>
            <w:r w:rsidRPr="00226AA9">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3B155" w14:textId="77777777" w:rsidR="00651521" w:rsidRPr="00226AA9" w:rsidRDefault="00651521" w:rsidP="00E94DEA">
            <w:pPr>
              <w:pStyle w:val="rowtabella0"/>
              <w:rPr>
                <w:color w:val="002060"/>
              </w:rPr>
            </w:pPr>
            <w:r w:rsidRPr="00226AA9">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26BE1A"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57DC6F" w14:textId="77777777" w:rsidR="00651521" w:rsidRPr="00226AA9" w:rsidRDefault="00651521" w:rsidP="00E94DEA">
            <w:pPr>
              <w:pStyle w:val="rowtabella0"/>
              <w:rPr>
                <w:color w:val="002060"/>
              </w:rPr>
            </w:pPr>
            <w:r w:rsidRPr="00226AA9">
              <w:rPr>
                <w:color w:val="002060"/>
              </w:rPr>
              <w:t>23/04/2022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B08B3B" w14:textId="77777777" w:rsidR="00651521" w:rsidRPr="00226AA9" w:rsidRDefault="00651521" w:rsidP="00E94DEA">
            <w:pPr>
              <w:pStyle w:val="rowtabella0"/>
              <w:rPr>
                <w:color w:val="002060"/>
              </w:rPr>
            </w:pPr>
            <w:r w:rsidRPr="00226AA9">
              <w:rPr>
                <w:color w:val="002060"/>
              </w:rPr>
              <w:t xml:space="preserve">5454 </w:t>
            </w:r>
            <w:proofErr w:type="gramStart"/>
            <w:r w:rsidRPr="00226AA9">
              <w:rPr>
                <w:color w:val="002060"/>
              </w:rPr>
              <w:t>C.COPERTO</w:t>
            </w:r>
            <w:proofErr w:type="gramEnd"/>
            <w:r w:rsidRPr="00226AA9">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A2869" w14:textId="77777777" w:rsidR="00651521" w:rsidRPr="00226AA9" w:rsidRDefault="00651521" w:rsidP="00E94DEA">
            <w:pPr>
              <w:pStyle w:val="rowtabella0"/>
              <w:rPr>
                <w:color w:val="002060"/>
              </w:rPr>
            </w:pPr>
            <w:r w:rsidRPr="00226AA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CECAE" w14:textId="77777777" w:rsidR="00651521" w:rsidRPr="00226AA9" w:rsidRDefault="00651521" w:rsidP="00E94DEA">
            <w:pPr>
              <w:pStyle w:val="rowtabella0"/>
              <w:rPr>
                <w:color w:val="002060"/>
              </w:rPr>
            </w:pPr>
            <w:r w:rsidRPr="00226AA9">
              <w:rPr>
                <w:color w:val="002060"/>
              </w:rPr>
              <w:t>VIA VILLA TOMBARI</w:t>
            </w:r>
          </w:p>
        </w:tc>
      </w:tr>
      <w:tr w:rsidR="00651521" w:rsidRPr="00226AA9" w14:paraId="4DD26123"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8C0325" w14:textId="77777777" w:rsidR="00651521" w:rsidRPr="00226AA9" w:rsidRDefault="00651521" w:rsidP="00E94DEA">
            <w:pPr>
              <w:pStyle w:val="rowtabella0"/>
              <w:rPr>
                <w:color w:val="002060"/>
              </w:rPr>
            </w:pPr>
            <w:r w:rsidRPr="00226AA9">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615851" w14:textId="77777777" w:rsidR="00651521" w:rsidRPr="00226AA9" w:rsidRDefault="00651521" w:rsidP="00E94DEA">
            <w:pPr>
              <w:pStyle w:val="rowtabella0"/>
              <w:rPr>
                <w:color w:val="002060"/>
              </w:rPr>
            </w:pPr>
            <w:r w:rsidRPr="00226AA9">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5E5E8"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1BDE3" w14:textId="77777777" w:rsidR="00651521" w:rsidRPr="00226AA9" w:rsidRDefault="00651521" w:rsidP="00E94DEA">
            <w:pPr>
              <w:pStyle w:val="rowtabella0"/>
              <w:rPr>
                <w:color w:val="002060"/>
              </w:rPr>
            </w:pPr>
            <w:r w:rsidRPr="00226AA9">
              <w:rPr>
                <w:color w:val="002060"/>
              </w:rPr>
              <w:t>23/04/2022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E87AE" w14:textId="77777777" w:rsidR="00651521" w:rsidRPr="00226AA9" w:rsidRDefault="00651521" w:rsidP="00E94DEA">
            <w:pPr>
              <w:pStyle w:val="rowtabella0"/>
              <w:rPr>
                <w:color w:val="002060"/>
              </w:rPr>
            </w:pPr>
            <w:r w:rsidRPr="00226AA9">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7EC5D" w14:textId="77777777" w:rsidR="00651521" w:rsidRPr="00226AA9" w:rsidRDefault="00651521" w:rsidP="00E94DEA">
            <w:pPr>
              <w:pStyle w:val="rowtabella0"/>
              <w:rPr>
                <w:color w:val="002060"/>
              </w:rPr>
            </w:pPr>
            <w:r w:rsidRPr="00226AA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37091" w14:textId="77777777" w:rsidR="00651521" w:rsidRPr="00226AA9" w:rsidRDefault="00651521" w:rsidP="00E94DEA">
            <w:pPr>
              <w:pStyle w:val="rowtabella0"/>
              <w:rPr>
                <w:color w:val="002060"/>
              </w:rPr>
            </w:pPr>
            <w:r w:rsidRPr="00226AA9">
              <w:rPr>
                <w:color w:val="002060"/>
              </w:rPr>
              <w:t xml:space="preserve">VIA </w:t>
            </w:r>
            <w:proofErr w:type="gramStart"/>
            <w:r w:rsidRPr="00226AA9">
              <w:rPr>
                <w:color w:val="002060"/>
              </w:rPr>
              <w:t>B.BUOZZI</w:t>
            </w:r>
            <w:proofErr w:type="gramEnd"/>
          </w:p>
        </w:tc>
      </w:tr>
    </w:tbl>
    <w:p w14:paraId="1AE55C3A" w14:textId="77777777" w:rsidR="00651521" w:rsidRPr="00226AA9" w:rsidRDefault="00651521" w:rsidP="00651521">
      <w:pPr>
        <w:pStyle w:val="breakline"/>
        <w:rPr>
          <w:rFonts w:eastAsiaTheme="minorEastAsia"/>
          <w:color w:val="002060"/>
        </w:rPr>
      </w:pPr>
    </w:p>
    <w:p w14:paraId="6C0FCEBF" w14:textId="77777777" w:rsidR="00651521" w:rsidRPr="00226AA9" w:rsidRDefault="00651521" w:rsidP="00651521">
      <w:pPr>
        <w:pStyle w:val="breakline"/>
        <w:rPr>
          <w:color w:val="002060"/>
        </w:rPr>
      </w:pPr>
    </w:p>
    <w:p w14:paraId="357B5FA3" w14:textId="77777777" w:rsidR="00651521" w:rsidRPr="00226AA9" w:rsidRDefault="00651521" w:rsidP="00651521">
      <w:pPr>
        <w:pStyle w:val="breakline"/>
        <w:rPr>
          <w:color w:val="002060"/>
        </w:rPr>
      </w:pPr>
    </w:p>
    <w:p w14:paraId="5910B992" w14:textId="77777777" w:rsidR="00651521" w:rsidRPr="00226AA9" w:rsidRDefault="00651521" w:rsidP="00651521">
      <w:pPr>
        <w:pStyle w:val="titolocampionato0"/>
        <w:shd w:val="clear" w:color="auto" w:fill="CCCCCC"/>
        <w:spacing w:before="80" w:after="40"/>
        <w:rPr>
          <w:color w:val="002060"/>
        </w:rPr>
      </w:pPr>
      <w:r w:rsidRPr="00226AA9">
        <w:rPr>
          <w:color w:val="002060"/>
        </w:rPr>
        <w:t>UNDER 17 C5 REGIONALI MASCHILI</w:t>
      </w:r>
    </w:p>
    <w:p w14:paraId="71ABE935" w14:textId="77777777" w:rsidR="00651521" w:rsidRPr="00226AA9" w:rsidRDefault="00651521" w:rsidP="00651521">
      <w:pPr>
        <w:pStyle w:val="titoloprinc0"/>
        <w:rPr>
          <w:color w:val="002060"/>
        </w:rPr>
      </w:pPr>
      <w:r w:rsidRPr="00226AA9">
        <w:rPr>
          <w:color w:val="002060"/>
        </w:rPr>
        <w:t>VARIAZIONI AL PROGRAMMA GARE</w:t>
      </w:r>
    </w:p>
    <w:p w14:paraId="6B1E87EB" w14:textId="77777777" w:rsidR="00651521" w:rsidRPr="00226AA9" w:rsidRDefault="00651521" w:rsidP="00651521">
      <w:pPr>
        <w:pStyle w:val="breakline"/>
        <w:rPr>
          <w:color w:val="002060"/>
        </w:rPr>
      </w:pPr>
    </w:p>
    <w:p w14:paraId="0D513158" w14:textId="77777777" w:rsidR="00651521" w:rsidRPr="00226AA9" w:rsidRDefault="00651521" w:rsidP="00651521">
      <w:pPr>
        <w:pStyle w:val="breakline"/>
        <w:rPr>
          <w:color w:val="002060"/>
        </w:rPr>
      </w:pPr>
    </w:p>
    <w:p w14:paraId="7EDEB0E4" w14:textId="77777777" w:rsidR="00651521" w:rsidRPr="00226AA9" w:rsidRDefault="00651521" w:rsidP="00651521">
      <w:pPr>
        <w:pStyle w:val="sottotitolocampionato10"/>
        <w:rPr>
          <w:color w:val="002060"/>
        </w:rPr>
      </w:pPr>
      <w:r w:rsidRPr="00226AA9">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651521" w:rsidRPr="00226AA9" w14:paraId="6B716115" w14:textId="77777777" w:rsidTr="00E94DE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5164F" w14:textId="77777777" w:rsidR="00651521" w:rsidRPr="00226AA9" w:rsidRDefault="00651521" w:rsidP="00E94DEA">
            <w:pPr>
              <w:pStyle w:val="headertabella0"/>
              <w:rPr>
                <w:color w:val="002060"/>
              </w:rPr>
            </w:pPr>
            <w:r w:rsidRPr="00226AA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BBBA" w14:textId="77777777" w:rsidR="00651521" w:rsidRPr="00226AA9" w:rsidRDefault="00651521" w:rsidP="00E94DEA">
            <w:pPr>
              <w:pStyle w:val="headertabella0"/>
              <w:rPr>
                <w:color w:val="002060"/>
              </w:rPr>
            </w:pPr>
            <w:r w:rsidRPr="00226AA9">
              <w:rPr>
                <w:color w:val="002060"/>
              </w:rPr>
              <w:t xml:space="preserve">N° </w:t>
            </w:r>
            <w:proofErr w:type="spellStart"/>
            <w:r w:rsidRPr="00226AA9">
              <w:rPr>
                <w:color w:val="002060"/>
              </w:rPr>
              <w:t>Gior</w:t>
            </w:r>
            <w:proofErr w:type="spellEnd"/>
            <w:r w:rsidRPr="00226AA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F9F0C" w14:textId="77777777" w:rsidR="00651521" w:rsidRPr="00226AA9" w:rsidRDefault="00651521" w:rsidP="00E94DEA">
            <w:pPr>
              <w:pStyle w:val="headertabella0"/>
              <w:rPr>
                <w:color w:val="002060"/>
              </w:rPr>
            </w:pPr>
            <w:r w:rsidRPr="00226AA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545FB" w14:textId="77777777" w:rsidR="00651521" w:rsidRPr="00226AA9" w:rsidRDefault="00651521" w:rsidP="00E94DEA">
            <w:pPr>
              <w:pStyle w:val="headertabella0"/>
              <w:rPr>
                <w:color w:val="002060"/>
              </w:rPr>
            </w:pPr>
            <w:r w:rsidRPr="00226AA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A97FB" w14:textId="77777777" w:rsidR="00651521" w:rsidRPr="00226AA9" w:rsidRDefault="00651521" w:rsidP="00E94DEA">
            <w:pPr>
              <w:pStyle w:val="headertabella0"/>
              <w:rPr>
                <w:color w:val="002060"/>
              </w:rPr>
            </w:pPr>
            <w:r w:rsidRPr="00226AA9">
              <w:rPr>
                <w:color w:val="002060"/>
              </w:rPr>
              <w:t xml:space="preserve">Data </w:t>
            </w:r>
            <w:proofErr w:type="spellStart"/>
            <w:r w:rsidRPr="00226AA9">
              <w:rPr>
                <w:color w:val="002060"/>
              </w:rPr>
              <w:t>Orig</w:t>
            </w:r>
            <w:proofErr w:type="spellEnd"/>
            <w:r w:rsidRPr="00226AA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5644E" w14:textId="77777777" w:rsidR="00651521" w:rsidRPr="00226AA9" w:rsidRDefault="00651521" w:rsidP="00E94DEA">
            <w:pPr>
              <w:pStyle w:val="headertabella0"/>
              <w:rPr>
                <w:color w:val="002060"/>
              </w:rPr>
            </w:pPr>
            <w:r w:rsidRPr="00226AA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5E25F" w14:textId="77777777" w:rsidR="00651521" w:rsidRPr="00226AA9" w:rsidRDefault="00651521" w:rsidP="00E94DEA">
            <w:pPr>
              <w:pStyle w:val="headertabella0"/>
              <w:rPr>
                <w:color w:val="002060"/>
              </w:rPr>
            </w:pPr>
            <w:r w:rsidRPr="00226AA9">
              <w:rPr>
                <w:color w:val="002060"/>
              </w:rPr>
              <w:t xml:space="preserve">Ora </w:t>
            </w:r>
            <w:proofErr w:type="spellStart"/>
            <w:r w:rsidRPr="00226AA9">
              <w:rPr>
                <w:color w:val="002060"/>
              </w:rPr>
              <w:t>Orig</w:t>
            </w:r>
            <w:proofErr w:type="spellEnd"/>
            <w:r w:rsidRPr="00226AA9">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2EC7" w14:textId="77777777" w:rsidR="00651521" w:rsidRPr="00226AA9" w:rsidRDefault="00651521" w:rsidP="00E94DEA">
            <w:pPr>
              <w:pStyle w:val="headertabella0"/>
              <w:rPr>
                <w:color w:val="002060"/>
              </w:rPr>
            </w:pPr>
            <w:r w:rsidRPr="00226AA9">
              <w:rPr>
                <w:color w:val="002060"/>
              </w:rPr>
              <w:t>Impianto</w:t>
            </w:r>
          </w:p>
        </w:tc>
      </w:tr>
      <w:tr w:rsidR="00651521" w:rsidRPr="00226AA9" w14:paraId="5EC500C6" w14:textId="77777777" w:rsidTr="00E94DE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45D5" w14:textId="77777777" w:rsidR="00651521" w:rsidRPr="00226AA9" w:rsidRDefault="00651521" w:rsidP="00E94DEA">
            <w:pPr>
              <w:pStyle w:val="rowtabella0"/>
              <w:rPr>
                <w:color w:val="002060"/>
                <w:highlight w:val="yellow"/>
              </w:rPr>
            </w:pPr>
            <w:r w:rsidRPr="00226AA9">
              <w:rPr>
                <w:color w:val="002060"/>
                <w:highlight w:val="yellow"/>
              </w:rPr>
              <w:t>23/04/2022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1E91A" w14:textId="77777777" w:rsidR="00651521" w:rsidRPr="00226AA9" w:rsidRDefault="00651521" w:rsidP="00E94DEA">
            <w:pPr>
              <w:pStyle w:val="rowtabella0"/>
              <w:jc w:val="center"/>
              <w:rPr>
                <w:color w:val="002060"/>
                <w:highlight w:val="yellow"/>
              </w:rPr>
            </w:pPr>
            <w:r w:rsidRPr="00226AA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5380" w14:textId="77777777" w:rsidR="00651521" w:rsidRPr="00226AA9" w:rsidRDefault="00651521" w:rsidP="00E94DEA">
            <w:pPr>
              <w:pStyle w:val="rowtabella0"/>
              <w:rPr>
                <w:color w:val="002060"/>
                <w:highlight w:val="yellow"/>
              </w:rPr>
            </w:pPr>
            <w:r w:rsidRPr="00226AA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8332A" w14:textId="77777777" w:rsidR="00651521" w:rsidRPr="00226AA9" w:rsidRDefault="00651521" w:rsidP="00E94DEA">
            <w:pPr>
              <w:pStyle w:val="rowtabella0"/>
              <w:rPr>
                <w:color w:val="002060"/>
                <w:highlight w:val="yellow"/>
              </w:rPr>
            </w:pPr>
            <w:r w:rsidRPr="00226AA9">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87AE" w14:textId="77777777" w:rsidR="00651521" w:rsidRPr="00226AA9" w:rsidRDefault="00651521" w:rsidP="00E94DE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0B9C" w14:textId="77777777" w:rsidR="00651521" w:rsidRPr="00226AA9" w:rsidRDefault="00651521" w:rsidP="00E94DEA">
            <w:pPr>
              <w:pStyle w:val="rowtabella0"/>
              <w:jc w:val="center"/>
              <w:rPr>
                <w:color w:val="002060"/>
                <w:highlight w:val="yellow"/>
              </w:rPr>
            </w:pPr>
            <w:r w:rsidRPr="00226AA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1AA5" w14:textId="77777777" w:rsidR="00651521" w:rsidRPr="00226AA9" w:rsidRDefault="00651521" w:rsidP="00E94DEA">
            <w:pPr>
              <w:pStyle w:val="rowtabella0"/>
              <w:jc w:val="center"/>
              <w:rPr>
                <w:color w:val="002060"/>
              </w:rPr>
            </w:pPr>
            <w:r w:rsidRPr="00226AA9">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DD8B" w14:textId="77777777" w:rsidR="00651521" w:rsidRPr="00226AA9" w:rsidRDefault="00651521" w:rsidP="00E94DEA">
            <w:pPr>
              <w:pStyle w:val="rowtabella0"/>
              <w:rPr>
                <w:color w:val="002060"/>
              </w:rPr>
            </w:pPr>
            <w:r w:rsidRPr="00226AA9">
              <w:rPr>
                <w:color w:val="002060"/>
                <w:highlight w:val="yellow"/>
              </w:rPr>
              <w:t>CAMPO DI C5 ENTRO PAL OLIMPIA MONTEPORZIO VIA RISORGIMENTO 16</w:t>
            </w:r>
          </w:p>
        </w:tc>
      </w:tr>
      <w:tr w:rsidR="00651521" w:rsidRPr="00226AA9" w14:paraId="5486CD92" w14:textId="77777777" w:rsidTr="00E94DE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9F9E" w14:textId="77777777" w:rsidR="00651521" w:rsidRPr="00226AA9" w:rsidRDefault="00651521" w:rsidP="00E94DEA">
            <w:pPr>
              <w:pStyle w:val="rowtabella0"/>
              <w:rPr>
                <w:color w:val="002060"/>
                <w:highlight w:val="yellow"/>
              </w:rPr>
            </w:pPr>
            <w:r w:rsidRPr="00226AA9">
              <w:rPr>
                <w:color w:val="002060"/>
                <w:highlight w:val="yellow"/>
              </w:rPr>
              <w:t>26/04/2022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5B9F" w14:textId="77777777" w:rsidR="00651521" w:rsidRPr="00226AA9" w:rsidRDefault="00651521" w:rsidP="00E94DEA">
            <w:pPr>
              <w:pStyle w:val="rowtabella0"/>
              <w:jc w:val="center"/>
              <w:rPr>
                <w:color w:val="002060"/>
                <w:highlight w:val="yellow"/>
              </w:rPr>
            </w:pPr>
            <w:r w:rsidRPr="00226AA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B9D5" w14:textId="77777777" w:rsidR="00651521" w:rsidRPr="00226AA9" w:rsidRDefault="00651521" w:rsidP="00E94DEA">
            <w:pPr>
              <w:pStyle w:val="rowtabella0"/>
              <w:rPr>
                <w:color w:val="002060"/>
                <w:highlight w:val="yellow"/>
              </w:rPr>
            </w:pPr>
            <w:r w:rsidRPr="00226AA9">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D667" w14:textId="77777777" w:rsidR="00651521" w:rsidRPr="00226AA9" w:rsidRDefault="00651521" w:rsidP="00E94DEA">
            <w:pPr>
              <w:pStyle w:val="rowtabella0"/>
              <w:rPr>
                <w:color w:val="002060"/>
                <w:highlight w:val="yellow"/>
              </w:rPr>
            </w:pPr>
            <w:r w:rsidRPr="00226AA9">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05D5" w14:textId="77777777" w:rsidR="00651521" w:rsidRPr="00226AA9" w:rsidRDefault="00651521" w:rsidP="00E94DEA">
            <w:pPr>
              <w:rPr>
                <w:rFonts w:ascii="Arial" w:hAnsi="Arial" w:cs="Arial"/>
                <w:color w:val="002060"/>
                <w:sz w:val="12"/>
                <w:szCs w:val="12"/>
              </w:rPr>
            </w:pPr>
            <w:r w:rsidRPr="00226AA9">
              <w:rPr>
                <w:rFonts w:ascii="Arial" w:hAnsi="Arial" w:cs="Arial"/>
                <w:color w:val="002060"/>
                <w:sz w:val="12"/>
                <w:szCs w:val="12"/>
              </w:rPr>
              <w:t>23/04/2022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A31C" w14:textId="77777777" w:rsidR="00651521" w:rsidRPr="00226AA9" w:rsidRDefault="00651521" w:rsidP="00E94DEA">
            <w:pPr>
              <w:pStyle w:val="rowtabella0"/>
              <w:jc w:val="center"/>
              <w:rPr>
                <w:color w:val="002060"/>
                <w:highlight w:val="yellow"/>
              </w:rPr>
            </w:pPr>
            <w:r w:rsidRPr="00226AA9">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31DC5" w14:textId="77777777" w:rsidR="00651521" w:rsidRPr="00226AA9" w:rsidRDefault="00651521" w:rsidP="00E94DEA">
            <w:pPr>
              <w:pStyle w:val="rowtabella0"/>
              <w:jc w:val="center"/>
              <w:rPr>
                <w:color w:val="002060"/>
              </w:rPr>
            </w:pPr>
            <w:r w:rsidRPr="00226AA9">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FC0A" w14:textId="77777777" w:rsidR="00651521" w:rsidRPr="00226AA9" w:rsidRDefault="00651521" w:rsidP="00E94DEA">
            <w:pPr>
              <w:rPr>
                <w:color w:val="002060"/>
              </w:rPr>
            </w:pPr>
          </w:p>
        </w:tc>
      </w:tr>
    </w:tbl>
    <w:p w14:paraId="52892DE2" w14:textId="77777777" w:rsidR="00651521" w:rsidRPr="00226AA9" w:rsidRDefault="00651521" w:rsidP="00651521">
      <w:pPr>
        <w:pStyle w:val="breakline"/>
        <w:rPr>
          <w:rFonts w:eastAsiaTheme="minorEastAsia"/>
          <w:color w:val="002060"/>
        </w:rPr>
      </w:pPr>
    </w:p>
    <w:p w14:paraId="73B21AC1" w14:textId="77777777" w:rsidR="00651521" w:rsidRPr="00226AA9" w:rsidRDefault="00651521" w:rsidP="00651521">
      <w:pPr>
        <w:pStyle w:val="breakline"/>
        <w:rPr>
          <w:color w:val="002060"/>
        </w:rPr>
      </w:pPr>
    </w:p>
    <w:p w14:paraId="12B94E49" w14:textId="77777777" w:rsidR="00651521" w:rsidRPr="00226AA9" w:rsidRDefault="00651521" w:rsidP="00651521">
      <w:pPr>
        <w:pStyle w:val="titoloprinc0"/>
        <w:rPr>
          <w:color w:val="002060"/>
        </w:rPr>
      </w:pPr>
      <w:r w:rsidRPr="00226AA9">
        <w:rPr>
          <w:color w:val="002060"/>
        </w:rPr>
        <w:t>PROGRAMMA GARE</w:t>
      </w:r>
    </w:p>
    <w:p w14:paraId="69FCF6D9" w14:textId="77777777" w:rsidR="00651521" w:rsidRPr="00226AA9" w:rsidRDefault="00651521" w:rsidP="00651521">
      <w:pPr>
        <w:pStyle w:val="breakline"/>
        <w:rPr>
          <w:color w:val="002060"/>
        </w:rPr>
      </w:pPr>
    </w:p>
    <w:p w14:paraId="2896C2BE" w14:textId="77777777" w:rsidR="00651521" w:rsidRPr="00226AA9" w:rsidRDefault="00651521" w:rsidP="00651521">
      <w:pPr>
        <w:pStyle w:val="sottotitolocampionato10"/>
        <w:rPr>
          <w:color w:val="002060"/>
        </w:rPr>
      </w:pPr>
      <w:r w:rsidRPr="00226AA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2"/>
        <w:gridCol w:w="385"/>
        <w:gridCol w:w="897"/>
        <w:gridCol w:w="1281"/>
        <w:gridCol w:w="1533"/>
        <w:gridCol w:w="1538"/>
      </w:tblGrid>
      <w:tr w:rsidR="00651521" w:rsidRPr="00226AA9" w14:paraId="39382BB3"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9B9AE"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2D12"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EAB63"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1B004"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A32A8"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6405D"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FA0B"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5C33E4EA"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1323E" w14:textId="77777777" w:rsidR="00651521" w:rsidRPr="00226AA9" w:rsidRDefault="00651521" w:rsidP="00E94DEA">
            <w:pPr>
              <w:pStyle w:val="rowtabella0"/>
              <w:rPr>
                <w:color w:val="002060"/>
              </w:rPr>
            </w:pPr>
            <w:r w:rsidRPr="00226AA9">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1418D" w14:textId="77777777" w:rsidR="00651521" w:rsidRPr="00226AA9" w:rsidRDefault="00651521" w:rsidP="00E94DEA">
            <w:pPr>
              <w:pStyle w:val="rowtabella0"/>
              <w:rPr>
                <w:color w:val="002060"/>
              </w:rPr>
            </w:pPr>
            <w:r w:rsidRPr="00226AA9">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C8D92"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00198" w14:textId="77777777" w:rsidR="00651521" w:rsidRPr="00226AA9" w:rsidRDefault="00651521" w:rsidP="00E94DEA">
            <w:pPr>
              <w:pStyle w:val="rowtabella0"/>
              <w:rPr>
                <w:color w:val="002060"/>
              </w:rPr>
            </w:pPr>
            <w:r w:rsidRPr="00226AA9">
              <w:rPr>
                <w:color w:val="002060"/>
              </w:rPr>
              <w:t>23/04/2022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9D8BF" w14:textId="77777777" w:rsidR="00651521" w:rsidRPr="00226AA9" w:rsidRDefault="00651521" w:rsidP="00E94DEA">
            <w:pPr>
              <w:pStyle w:val="rowtabella0"/>
              <w:rPr>
                <w:color w:val="002060"/>
              </w:rPr>
            </w:pPr>
            <w:r w:rsidRPr="00226AA9">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CD786" w14:textId="77777777" w:rsidR="00651521" w:rsidRPr="00226AA9" w:rsidRDefault="00651521" w:rsidP="00E94DEA">
            <w:pPr>
              <w:pStyle w:val="rowtabella0"/>
              <w:rPr>
                <w:color w:val="002060"/>
              </w:rPr>
            </w:pPr>
            <w:r w:rsidRPr="00226AA9">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51C19" w14:textId="77777777" w:rsidR="00651521" w:rsidRPr="00226AA9" w:rsidRDefault="00651521" w:rsidP="00E94DEA">
            <w:pPr>
              <w:pStyle w:val="rowtabella0"/>
              <w:rPr>
                <w:color w:val="002060"/>
              </w:rPr>
            </w:pPr>
            <w:r w:rsidRPr="00226AA9">
              <w:rPr>
                <w:color w:val="002060"/>
              </w:rPr>
              <w:t>VIA RISORGIMENTO 16</w:t>
            </w:r>
          </w:p>
        </w:tc>
      </w:tr>
      <w:tr w:rsidR="00651521" w:rsidRPr="00226AA9" w14:paraId="3A9F12D1"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1CC2F" w14:textId="77777777" w:rsidR="00651521" w:rsidRPr="00226AA9" w:rsidRDefault="00651521" w:rsidP="00E94DEA">
            <w:pPr>
              <w:pStyle w:val="rowtabella0"/>
              <w:rPr>
                <w:color w:val="002060"/>
              </w:rPr>
            </w:pPr>
            <w:r w:rsidRPr="00226AA9">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3057B" w14:textId="77777777" w:rsidR="00651521" w:rsidRPr="00226AA9" w:rsidRDefault="00651521" w:rsidP="00E94DEA">
            <w:pPr>
              <w:pStyle w:val="rowtabella0"/>
              <w:rPr>
                <w:color w:val="002060"/>
              </w:rPr>
            </w:pPr>
            <w:r w:rsidRPr="00226AA9">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D63ACA"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9A41ED" w14:textId="77777777" w:rsidR="00651521" w:rsidRPr="00226AA9" w:rsidRDefault="00651521" w:rsidP="00E94DEA">
            <w:pPr>
              <w:pStyle w:val="rowtabella0"/>
              <w:rPr>
                <w:color w:val="002060"/>
              </w:rPr>
            </w:pPr>
            <w:r w:rsidRPr="00226AA9">
              <w:rPr>
                <w:color w:val="002060"/>
              </w:rPr>
              <w:t>23/04/2022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02CB0" w14:textId="77777777" w:rsidR="00651521" w:rsidRPr="00226AA9" w:rsidRDefault="00651521" w:rsidP="00E94DEA">
            <w:pPr>
              <w:pStyle w:val="rowtabella0"/>
              <w:rPr>
                <w:color w:val="002060"/>
              </w:rPr>
            </w:pPr>
            <w:r w:rsidRPr="00226AA9">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F450F" w14:textId="77777777" w:rsidR="00651521" w:rsidRPr="00226AA9" w:rsidRDefault="00651521" w:rsidP="00E94DEA">
            <w:pPr>
              <w:pStyle w:val="rowtabella0"/>
              <w:rPr>
                <w:color w:val="002060"/>
              </w:rPr>
            </w:pPr>
            <w:r w:rsidRPr="00226AA9">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A94A95" w14:textId="77777777" w:rsidR="00651521" w:rsidRPr="00226AA9" w:rsidRDefault="00651521" w:rsidP="00E94DEA">
            <w:pPr>
              <w:pStyle w:val="rowtabella0"/>
              <w:rPr>
                <w:color w:val="002060"/>
              </w:rPr>
            </w:pPr>
            <w:r w:rsidRPr="00226AA9">
              <w:rPr>
                <w:color w:val="002060"/>
              </w:rPr>
              <w:t>VIA MAZZINI</w:t>
            </w:r>
          </w:p>
        </w:tc>
      </w:tr>
      <w:tr w:rsidR="00651521" w:rsidRPr="00226AA9" w14:paraId="41D0DA73"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1A9DB" w14:textId="77777777" w:rsidR="00651521" w:rsidRPr="00226AA9" w:rsidRDefault="00651521" w:rsidP="00E94DEA">
            <w:pPr>
              <w:pStyle w:val="rowtabella0"/>
              <w:rPr>
                <w:color w:val="002060"/>
              </w:rPr>
            </w:pPr>
            <w:r w:rsidRPr="00226AA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FDE66F" w14:textId="77777777" w:rsidR="00651521" w:rsidRPr="00226AA9" w:rsidRDefault="00651521" w:rsidP="00E94DEA">
            <w:pPr>
              <w:pStyle w:val="rowtabella0"/>
              <w:rPr>
                <w:color w:val="002060"/>
              </w:rPr>
            </w:pPr>
            <w:r w:rsidRPr="00226AA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7E3327"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D1857" w14:textId="77777777" w:rsidR="00651521" w:rsidRPr="00226AA9" w:rsidRDefault="00651521" w:rsidP="00E94DEA">
            <w:pPr>
              <w:pStyle w:val="rowtabella0"/>
              <w:rPr>
                <w:color w:val="002060"/>
              </w:rPr>
            </w:pPr>
            <w:r w:rsidRPr="00226AA9">
              <w:rPr>
                <w:color w:val="002060"/>
              </w:rPr>
              <w:t>24/04/2022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B8BCA" w14:textId="77777777" w:rsidR="00651521" w:rsidRPr="00226AA9" w:rsidRDefault="00651521" w:rsidP="00E94DEA">
            <w:pPr>
              <w:pStyle w:val="rowtabella0"/>
              <w:rPr>
                <w:color w:val="002060"/>
              </w:rPr>
            </w:pPr>
            <w:r w:rsidRPr="00226AA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E711E" w14:textId="77777777" w:rsidR="00651521" w:rsidRPr="00226AA9" w:rsidRDefault="00651521" w:rsidP="00E94DEA">
            <w:pPr>
              <w:pStyle w:val="rowtabella0"/>
              <w:rPr>
                <w:color w:val="002060"/>
              </w:rPr>
            </w:pPr>
            <w:r w:rsidRPr="00226AA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6503C" w14:textId="77777777" w:rsidR="00651521" w:rsidRPr="00226AA9" w:rsidRDefault="00651521" w:rsidP="00E94DEA">
            <w:pPr>
              <w:pStyle w:val="rowtabella0"/>
              <w:rPr>
                <w:color w:val="002060"/>
              </w:rPr>
            </w:pPr>
            <w:r w:rsidRPr="00226AA9">
              <w:rPr>
                <w:color w:val="002060"/>
              </w:rPr>
              <w:t>VIA FRATELLI CERVI</w:t>
            </w:r>
          </w:p>
        </w:tc>
      </w:tr>
      <w:tr w:rsidR="00651521" w:rsidRPr="00226AA9" w14:paraId="1AAAFD85"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940A7" w14:textId="77777777" w:rsidR="00651521" w:rsidRPr="00226AA9" w:rsidRDefault="00651521" w:rsidP="00E94DEA">
            <w:pPr>
              <w:pStyle w:val="rowtabella0"/>
              <w:rPr>
                <w:color w:val="002060"/>
              </w:rPr>
            </w:pPr>
            <w:r w:rsidRPr="00226AA9">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1F618" w14:textId="77777777" w:rsidR="00651521" w:rsidRPr="00226AA9" w:rsidRDefault="00651521" w:rsidP="00E94DEA">
            <w:pPr>
              <w:pStyle w:val="rowtabella0"/>
              <w:rPr>
                <w:color w:val="002060"/>
              </w:rPr>
            </w:pPr>
            <w:r w:rsidRPr="00226AA9">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AF619"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FEED4" w14:textId="77777777" w:rsidR="00651521" w:rsidRPr="00226AA9" w:rsidRDefault="00651521" w:rsidP="00E94DEA">
            <w:pPr>
              <w:pStyle w:val="rowtabella0"/>
              <w:rPr>
                <w:color w:val="002060"/>
              </w:rPr>
            </w:pPr>
            <w:r w:rsidRPr="00226AA9">
              <w:rPr>
                <w:color w:val="002060"/>
              </w:rPr>
              <w:t>26/04/2022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A1B60" w14:textId="77777777" w:rsidR="00651521" w:rsidRPr="00226AA9" w:rsidRDefault="00651521" w:rsidP="00E94DEA">
            <w:pPr>
              <w:pStyle w:val="rowtabella0"/>
              <w:rPr>
                <w:color w:val="002060"/>
              </w:rPr>
            </w:pPr>
            <w:r w:rsidRPr="00226AA9">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8FBFA" w14:textId="77777777" w:rsidR="00651521" w:rsidRPr="00226AA9" w:rsidRDefault="00651521" w:rsidP="00E94DEA">
            <w:pPr>
              <w:pStyle w:val="rowtabella0"/>
              <w:rPr>
                <w:color w:val="002060"/>
              </w:rPr>
            </w:pPr>
            <w:r w:rsidRPr="00226AA9">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79850" w14:textId="77777777" w:rsidR="00651521" w:rsidRPr="00226AA9" w:rsidRDefault="00651521" w:rsidP="00E94DEA">
            <w:pPr>
              <w:pStyle w:val="rowtabella0"/>
              <w:rPr>
                <w:color w:val="002060"/>
              </w:rPr>
            </w:pPr>
            <w:r w:rsidRPr="00226AA9">
              <w:rPr>
                <w:color w:val="002060"/>
              </w:rPr>
              <w:t>VIA ALDO MORO</w:t>
            </w:r>
          </w:p>
        </w:tc>
      </w:tr>
    </w:tbl>
    <w:p w14:paraId="2CCCA398" w14:textId="77777777" w:rsidR="00651521" w:rsidRPr="00226AA9" w:rsidRDefault="00651521" w:rsidP="00651521">
      <w:pPr>
        <w:pStyle w:val="breakline"/>
        <w:rPr>
          <w:color w:val="002060"/>
        </w:rPr>
      </w:pPr>
    </w:p>
    <w:p w14:paraId="41ACD49C" w14:textId="77777777" w:rsidR="00651521" w:rsidRPr="00226AA9" w:rsidRDefault="00651521" w:rsidP="00651521">
      <w:pPr>
        <w:pStyle w:val="breakline"/>
        <w:rPr>
          <w:color w:val="002060"/>
        </w:rPr>
      </w:pPr>
    </w:p>
    <w:p w14:paraId="1E654F13" w14:textId="77777777" w:rsidR="00651521" w:rsidRPr="00226AA9" w:rsidRDefault="00651521" w:rsidP="00651521">
      <w:pPr>
        <w:pStyle w:val="titolocampionato0"/>
        <w:shd w:val="clear" w:color="auto" w:fill="CCCCCC"/>
        <w:spacing w:before="80" w:after="40"/>
        <w:rPr>
          <w:color w:val="002060"/>
        </w:rPr>
      </w:pPr>
      <w:r w:rsidRPr="00226AA9">
        <w:rPr>
          <w:color w:val="002060"/>
        </w:rPr>
        <w:t>UNDER 15 C5 REGIONALI MASCHILI</w:t>
      </w:r>
    </w:p>
    <w:p w14:paraId="2F973CAF" w14:textId="77777777" w:rsidR="00651521" w:rsidRPr="00226AA9" w:rsidRDefault="00651521" w:rsidP="00651521">
      <w:pPr>
        <w:pStyle w:val="titoloprinc0"/>
        <w:rPr>
          <w:color w:val="002060"/>
        </w:rPr>
      </w:pPr>
      <w:r w:rsidRPr="00226AA9">
        <w:rPr>
          <w:color w:val="002060"/>
        </w:rPr>
        <w:t>PROGRAMMA GARE</w:t>
      </w:r>
    </w:p>
    <w:p w14:paraId="57FFC291" w14:textId="77777777" w:rsidR="00651521" w:rsidRPr="00226AA9" w:rsidRDefault="00651521" w:rsidP="00651521">
      <w:pPr>
        <w:pStyle w:val="sottotitolocampionato10"/>
        <w:rPr>
          <w:color w:val="002060"/>
        </w:rPr>
      </w:pPr>
      <w:r w:rsidRPr="00226AA9">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2"/>
        <w:gridCol w:w="385"/>
        <w:gridCol w:w="898"/>
        <w:gridCol w:w="1182"/>
        <w:gridCol w:w="1552"/>
        <w:gridCol w:w="1555"/>
      </w:tblGrid>
      <w:tr w:rsidR="00651521" w:rsidRPr="00226AA9" w14:paraId="089C1DEE"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808F9"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CF932"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0CA9C"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9752D"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10329"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2FE22"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27B5"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3FAA2403" w14:textId="77777777" w:rsidTr="00E94DE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4D866" w14:textId="77777777" w:rsidR="00651521" w:rsidRPr="00226AA9" w:rsidRDefault="00651521" w:rsidP="00E94DEA">
            <w:pPr>
              <w:pStyle w:val="rowtabella0"/>
              <w:rPr>
                <w:color w:val="002060"/>
              </w:rPr>
            </w:pPr>
            <w:r w:rsidRPr="00226AA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EAFF3" w14:textId="77777777" w:rsidR="00651521" w:rsidRPr="00226AA9" w:rsidRDefault="00651521" w:rsidP="00E94DEA">
            <w:pPr>
              <w:pStyle w:val="rowtabella0"/>
              <w:rPr>
                <w:color w:val="002060"/>
              </w:rPr>
            </w:pPr>
            <w:r w:rsidRPr="00226AA9">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0D086" w14:textId="77777777" w:rsidR="00651521" w:rsidRPr="00226AA9" w:rsidRDefault="00651521" w:rsidP="00E94DEA">
            <w:pPr>
              <w:pStyle w:val="rowtabella0"/>
              <w:jc w:val="center"/>
              <w:rPr>
                <w:color w:val="002060"/>
              </w:rPr>
            </w:pPr>
            <w:r w:rsidRPr="00226AA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C76F3" w14:textId="77777777" w:rsidR="00651521" w:rsidRPr="00226AA9" w:rsidRDefault="00651521" w:rsidP="00E94DEA">
            <w:pPr>
              <w:pStyle w:val="rowtabella0"/>
              <w:rPr>
                <w:color w:val="002060"/>
              </w:rPr>
            </w:pPr>
            <w:r w:rsidRPr="00226AA9">
              <w:rPr>
                <w:color w:val="002060"/>
              </w:rPr>
              <w:t>23/04/2022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C330D" w14:textId="77777777" w:rsidR="00651521" w:rsidRPr="00226AA9" w:rsidRDefault="00651521" w:rsidP="00E94DEA">
            <w:pPr>
              <w:pStyle w:val="rowtabella0"/>
              <w:rPr>
                <w:color w:val="002060"/>
              </w:rPr>
            </w:pPr>
            <w:r w:rsidRPr="00226AA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F4D58" w14:textId="77777777" w:rsidR="00651521" w:rsidRPr="00226AA9" w:rsidRDefault="00651521" w:rsidP="00E94DEA">
            <w:pPr>
              <w:pStyle w:val="rowtabella0"/>
              <w:rPr>
                <w:color w:val="002060"/>
              </w:rPr>
            </w:pPr>
            <w:r w:rsidRPr="00226AA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6F7B8" w14:textId="77777777" w:rsidR="00651521" w:rsidRPr="00226AA9" w:rsidRDefault="00651521" w:rsidP="00E94DEA">
            <w:pPr>
              <w:pStyle w:val="rowtabella0"/>
              <w:rPr>
                <w:color w:val="002060"/>
              </w:rPr>
            </w:pPr>
            <w:r w:rsidRPr="00226AA9">
              <w:rPr>
                <w:color w:val="002060"/>
              </w:rPr>
              <w:t>VIA MADRE TERESA DI CALCUTTA</w:t>
            </w:r>
          </w:p>
        </w:tc>
      </w:tr>
      <w:tr w:rsidR="00651521" w:rsidRPr="00226AA9" w14:paraId="5E50319A"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345C94" w14:textId="77777777" w:rsidR="00651521" w:rsidRPr="00226AA9" w:rsidRDefault="00651521" w:rsidP="00E94DEA">
            <w:pPr>
              <w:pStyle w:val="rowtabella0"/>
              <w:rPr>
                <w:color w:val="002060"/>
              </w:rPr>
            </w:pPr>
            <w:r w:rsidRPr="00226AA9">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D0A3A2" w14:textId="77777777" w:rsidR="00651521" w:rsidRPr="00226AA9" w:rsidRDefault="00651521" w:rsidP="00E94DEA">
            <w:pPr>
              <w:pStyle w:val="rowtabella0"/>
              <w:rPr>
                <w:color w:val="002060"/>
              </w:rPr>
            </w:pPr>
            <w:r w:rsidRPr="00226AA9">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226015"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CE47E" w14:textId="77777777" w:rsidR="00651521" w:rsidRPr="00226AA9" w:rsidRDefault="00651521" w:rsidP="00E94DEA">
            <w:pPr>
              <w:pStyle w:val="rowtabella0"/>
              <w:rPr>
                <w:color w:val="002060"/>
              </w:rPr>
            </w:pPr>
            <w:r w:rsidRPr="00226AA9">
              <w:rPr>
                <w:color w:val="002060"/>
              </w:rPr>
              <w:t>24/04/2022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66679A" w14:textId="77777777" w:rsidR="00651521" w:rsidRPr="00226AA9" w:rsidRDefault="00651521" w:rsidP="00E94DEA">
            <w:pPr>
              <w:pStyle w:val="rowtabella0"/>
              <w:rPr>
                <w:color w:val="002060"/>
              </w:rPr>
            </w:pPr>
            <w:r w:rsidRPr="00226AA9">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150C5" w14:textId="77777777" w:rsidR="00651521" w:rsidRPr="00226AA9" w:rsidRDefault="00651521" w:rsidP="00E94DEA">
            <w:pPr>
              <w:pStyle w:val="rowtabella0"/>
              <w:rPr>
                <w:color w:val="002060"/>
              </w:rPr>
            </w:pPr>
            <w:r w:rsidRPr="00226AA9">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461FF" w14:textId="77777777" w:rsidR="00651521" w:rsidRPr="00226AA9" w:rsidRDefault="00651521" w:rsidP="00E94DEA">
            <w:pPr>
              <w:pStyle w:val="rowtabella0"/>
              <w:rPr>
                <w:color w:val="002060"/>
              </w:rPr>
            </w:pPr>
            <w:r w:rsidRPr="00226AA9">
              <w:rPr>
                <w:color w:val="002060"/>
              </w:rPr>
              <w:t>VIA RISORGIMENTO 16</w:t>
            </w:r>
          </w:p>
        </w:tc>
      </w:tr>
      <w:tr w:rsidR="00651521" w:rsidRPr="00226AA9" w14:paraId="4E56815C" w14:textId="77777777" w:rsidTr="00E94DE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8BC31A" w14:textId="77777777" w:rsidR="00651521" w:rsidRPr="00226AA9" w:rsidRDefault="00651521" w:rsidP="00E94DEA">
            <w:pPr>
              <w:pStyle w:val="rowtabella0"/>
              <w:rPr>
                <w:color w:val="002060"/>
              </w:rPr>
            </w:pPr>
            <w:r w:rsidRPr="00226AA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89457" w14:textId="77777777" w:rsidR="00651521" w:rsidRPr="00226AA9" w:rsidRDefault="00651521" w:rsidP="00E94DEA">
            <w:pPr>
              <w:pStyle w:val="rowtabella0"/>
              <w:rPr>
                <w:color w:val="002060"/>
              </w:rPr>
            </w:pPr>
            <w:r w:rsidRPr="00226AA9">
              <w:rPr>
                <w:color w:val="002060"/>
              </w:rPr>
              <w:t xml:space="preserve">AUDAX 1970 </w:t>
            </w:r>
            <w:proofErr w:type="gramStart"/>
            <w:r w:rsidRPr="00226AA9">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EF838E"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96B009" w14:textId="77777777" w:rsidR="00651521" w:rsidRPr="00226AA9" w:rsidRDefault="00651521" w:rsidP="00E94DEA">
            <w:pPr>
              <w:pStyle w:val="rowtabella0"/>
              <w:rPr>
                <w:color w:val="002060"/>
              </w:rPr>
            </w:pPr>
            <w:r w:rsidRPr="00226AA9">
              <w:rPr>
                <w:color w:val="002060"/>
              </w:rPr>
              <w:t>24/04/2022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C0DC2" w14:textId="77777777" w:rsidR="00651521" w:rsidRPr="00226AA9" w:rsidRDefault="00651521" w:rsidP="00E94DEA">
            <w:pPr>
              <w:pStyle w:val="rowtabella0"/>
              <w:rPr>
                <w:color w:val="002060"/>
              </w:rPr>
            </w:pPr>
            <w:r w:rsidRPr="00226AA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87FB4" w14:textId="77777777" w:rsidR="00651521" w:rsidRPr="00226AA9" w:rsidRDefault="00651521" w:rsidP="00E94DEA">
            <w:pPr>
              <w:pStyle w:val="rowtabella0"/>
              <w:rPr>
                <w:color w:val="002060"/>
              </w:rPr>
            </w:pPr>
            <w:r w:rsidRPr="00226AA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7E706" w14:textId="77777777" w:rsidR="00651521" w:rsidRPr="00226AA9" w:rsidRDefault="00651521" w:rsidP="00E94DEA">
            <w:pPr>
              <w:pStyle w:val="rowtabella0"/>
              <w:rPr>
                <w:color w:val="002060"/>
              </w:rPr>
            </w:pPr>
            <w:r w:rsidRPr="00226AA9">
              <w:rPr>
                <w:color w:val="002060"/>
              </w:rPr>
              <w:t>STR.DEL BURELLO LOC.VAL NEVOLA</w:t>
            </w:r>
          </w:p>
        </w:tc>
      </w:tr>
      <w:tr w:rsidR="00651521" w:rsidRPr="00226AA9" w14:paraId="78D272F9" w14:textId="77777777" w:rsidTr="00E94DE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D7864" w14:textId="77777777" w:rsidR="00651521" w:rsidRPr="00226AA9" w:rsidRDefault="00651521" w:rsidP="00E94DEA">
            <w:pPr>
              <w:pStyle w:val="rowtabella0"/>
              <w:rPr>
                <w:color w:val="002060"/>
              </w:rPr>
            </w:pPr>
            <w:r w:rsidRPr="00226AA9">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08998" w14:textId="77777777" w:rsidR="00651521" w:rsidRPr="00226AA9" w:rsidRDefault="00651521" w:rsidP="00E94DEA">
            <w:pPr>
              <w:pStyle w:val="rowtabella0"/>
              <w:rPr>
                <w:color w:val="002060"/>
              </w:rPr>
            </w:pPr>
            <w:r w:rsidRPr="00226AA9">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B49F6" w14:textId="77777777" w:rsidR="00651521" w:rsidRPr="00226AA9" w:rsidRDefault="00651521" w:rsidP="00E94DEA">
            <w:pPr>
              <w:pStyle w:val="rowtabella0"/>
              <w:jc w:val="center"/>
              <w:rPr>
                <w:color w:val="002060"/>
              </w:rPr>
            </w:pPr>
            <w:r w:rsidRPr="00226AA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12F9E" w14:textId="77777777" w:rsidR="00651521" w:rsidRPr="00226AA9" w:rsidRDefault="00651521" w:rsidP="00E94DEA">
            <w:pPr>
              <w:pStyle w:val="rowtabella0"/>
              <w:rPr>
                <w:color w:val="002060"/>
              </w:rPr>
            </w:pPr>
            <w:r w:rsidRPr="00226AA9">
              <w:rPr>
                <w:color w:val="002060"/>
              </w:rPr>
              <w:t>24/04/2022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CA4A7" w14:textId="77777777" w:rsidR="00651521" w:rsidRPr="00226AA9" w:rsidRDefault="00651521" w:rsidP="00E94DEA">
            <w:pPr>
              <w:pStyle w:val="rowtabella0"/>
              <w:rPr>
                <w:color w:val="002060"/>
              </w:rPr>
            </w:pPr>
            <w:r w:rsidRPr="00226AA9">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575DB" w14:textId="77777777" w:rsidR="00651521" w:rsidRPr="00226AA9" w:rsidRDefault="00651521" w:rsidP="00E94DEA">
            <w:pPr>
              <w:pStyle w:val="rowtabella0"/>
              <w:rPr>
                <w:color w:val="002060"/>
              </w:rPr>
            </w:pPr>
            <w:r w:rsidRPr="00226AA9">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72E92" w14:textId="77777777" w:rsidR="00651521" w:rsidRPr="00226AA9" w:rsidRDefault="00651521" w:rsidP="00E94DEA">
            <w:pPr>
              <w:pStyle w:val="rowtabella0"/>
              <w:rPr>
                <w:color w:val="002060"/>
              </w:rPr>
            </w:pPr>
            <w:r w:rsidRPr="00226AA9">
              <w:rPr>
                <w:color w:val="002060"/>
              </w:rPr>
              <w:t>FRAZ.PAGLIARE VIA VECCHI</w:t>
            </w:r>
          </w:p>
        </w:tc>
      </w:tr>
    </w:tbl>
    <w:p w14:paraId="3C91B5CA" w14:textId="77777777" w:rsidR="00651521" w:rsidRPr="00226AA9" w:rsidRDefault="00651521" w:rsidP="00651521">
      <w:pPr>
        <w:pStyle w:val="breakline"/>
        <w:rPr>
          <w:rFonts w:eastAsiaTheme="minorEastAsia"/>
          <w:color w:val="002060"/>
        </w:rPr>
      </w:pPr>
    </w:p>
    <w:p w14:paraId="3CF7DF9F" w14:textId="77777777" w:rsidR="00651521" w:rsidRPr="00226AA9" w:rsidRDefault="00651521" w:rsidP="00651521">
      <w:pPr>
        <w:pStyle w:val="breakline"/>
        <w:rPr>
          <w:color w:val="002060"/>
        </w:rPr>
      </w:pPr>
    </w:p>
    <w:p w14:paraId="0C4ABD6B" w14:textId="77777777" w:rsidR="00651521" w:rsidRPr="00226AA9" w:rsidRDefault="00651521" w:rsidP="00651521">
      <w:pPr>
        <w:pStyle w:val="breakline"/>
        <w:rPr>
          <w:color w:val="002060"/>
        </w:rPr>
      </w:pPr>
    </w:p>
    <w:p w14:paraId="2A515F81" w14:textId="77777777" w:rsidR="00651521" w:rsidRPr="00226AA9" w:rsidRDefault="00651521" w:rsidP="00651521">
      <w:pPr>
        <w:pStyle w:val="sottotitolocampionato10"/>
        <w:rPr>
          <w:color w:val="002060"/>
        </w:rPr>
      </w:pPr>
      <w:r w:rsidRPr="00226AA9">
        <w:rPr>
          <w:color w:val="002060"/>
        </w:rPr>
        <w:lastRenderedPageBreak/>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651521" w:rsidRPr="00226AA9" w14:paraId="52ADE55F" w14:textId="77777777" w:rsidTr="00E94DE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A318" w14:textId="77777777" w:rsidR="00651521" w:rsidRPr="00226AA9" w:rsidRDefault="00651521" w:rsidP="00E94DEA">
            <w:pPr>
              <w:pStyle w:val="headertabella0"/>
              <w:rPr>
                <w:color w:val="002060"/>
              </w:rPr>
            </w:pPr>
            <w:r w:rsidRPr="00226AA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29147" w14:textId="77777777" w:rsidR="00651521" w:rsidRPr="00226AA9" w:rsidRDefault="00651521" w:rsidP="00E94DEA">
            <w:pPr>
              <w:pStyle w:val="headertabella0"/>
              <w:rPr>
                <w:color w:val="002060"/>
              </w:rPr>
            </w:pPr>
            <w:r w:rsidRPr="00226AA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C4E85" w14:textId="77777777" w:rsidR="00651521" w:rsidRPr="00226AA9" w:rsidRDefault="00651521" w:rsidP="00E94DEA">
            <w:pPr>
              <w:pStyle w:val="headertabella0"/>
              <w:rPr>
                <w:color w:val="002060"/>
              </w:rPr>
            </w:pPr>
            <w:r w:rsidRPr="00226AA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D3C94" w14:textId="77777777" w:rsidR="00651521" w:rsidRPr="00226AA9" w:rsidRDefault="00651521" w:rsidP="00E94DEA">
            <w:pPr>
              <w:pStyle w:val="headertabella0"/>
              <w:rPr>
                <w:color w:val="002060"/>
              </w:rPr>
            </w:pPr>
            <w:r w:rsidRPr="00226AA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9C1C6" w14:textId="77777777" w:rsidR="00651521" w:rsidRPr="00226AA9" w:rsidRDefault="00651521" w:rsidP="00E94DEA">
            <w:pPr>
              <w:pStyle w:val="headertabella0"/>
              <w:rPr>
                <w:color w:val="002060"/>
              </w:rPr>
            </w:pPr>
            <w:r w:rsidRPr="00226AA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B91C4" w14:textId="77777777" w:rsidR="00651521" w:rsidRPr="00226AA9" w:rsidRDefault="00651521" w:rsidP="00E94DEA">
            <w:pPr>
              <w:pStyle w:val="headertabella0"/>
              <w:rPr>
                <w:color w:val="002060"/>
              </w:rPr>
            </w:pPr>
            <w:proofErr w:type="spellStart"/>
            <w:r w:rsidRPr="00226AA9">
              <w:rPr>
                <w:color w:val="002060"/>
              </w:rPr>
              <w:t>Localita'</w:t>
            </w:r>
            <w:proofErr w:type="spellEnd"/>
            <w:r w:rsidRPr="00226AA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3AE98" w14:textId="77777777" w:rsidR="00651521" w:rsidRPr="00226AA9" w:rsidRDefault="00651521" w:rsidP="00E94DEA">
            <w:pPr>
              <w:pStyle w:val="headertabella0"/>
              <w:rPr>
                <w:color w:val="002060"/>
              </w:rPr>
            </w:pPr>
            <w:r w:rsidRPr="00226AA9">
              <w:rPr>
                <w:color w:val="002060"/>
              </w:rPr>
              <w:t>Indirizzo Impianto</w:t>
            </w:r>
          </w:p>
        </w:tc>
      </w:tr>
      <w:tr w:rsidR="00651521" w:rsidRPr="00226AA9" w14:paraId="2C362C8F" w14:textId="77777777" w:rsidTr="00E94DE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454A7F" w14:textId="77777777" w:rsidR="00651521" w:rsidRPr="00226AA9" w:rsidRDefault="00651521" w:rsidP="00E94DEA">
            <w:pPr>
              <w:pStyle w:val="rowtabella0"/>
              <w:rPr>
                <w:color w:val="002060"/>
              </w:rPr>
            </w:pPr>
            <w:r w:rsidRPr="00226AA9">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7D3F0" w14:textId="77777777" w:rsidR="00651521" w:rsidRPr="00226AA9" w:rsidRDefault="00651521" w:rsidP="00E94DEA">
            <w:pPr>
              <w:pStyle w:val="rowtabella0"/>
              <w:rPr>
                <w:color w:val="002060"/>
              </w:rPr>
            </w:pPr>
            <w:r w:rsidRPr="00226AA9">
              <w:rPr>
                <w:color w:val="002060"/>
              </w:rPr>
              <w:t>DAMIANI E GATTI ASCOLI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A63F2" w14:textId="77777777" w:rsidR="00651521" w:rsidRPr="00226AA9" w:rsidRDefault="00651521" w:rsidP="00E94DEA">
            <w:pPr>
              <w:pStyle w:val="rowtabella0"/>
              <w:jc w:val="center"/>
              <w:rPr>
                <w:color w:val="002060"/>
              </w:rPr>
            </w:pPr>
            <w:r w:rsidRPr="00226AA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918E0" w14:textId="77777777" w:rsidR="00651521" w:rsidRPr="00226AA9" w:rsidRDefault="00651521" w:rsidP="00E94DEA">
            <w:pPr>
              <w:pStyle w:val="rowtabella0"/>
              <w:rPr>
                <w:color w:val="002060"/>
              </w:rPr>
            </w:pPr>
            <w:r w:rsidRPr="00226AA9">
              <w:rPr>
                <w:color w:val="002060"/>
              </w:rPr>
              <w:t>23/04/2022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3C1AAD" w14:textId="77777777" w:rsidR="00651521" w:rsidRPr="00226AA9" w:rsidRDefault="00651521" w:rsidP="00E94DEA">
            <w:pPr>
              <w:pStyle w:val="rowtabella0"/>
              <w:rPr>
                <w:color w:val="002060"/>
              </w:rPr>
            </w:pPr>
            <w:r w:rsidRPr="00226AA9">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D81566" w14:textId="77777777" w:rsidR="00651521" w:rsidRPr="00226AA9" w:rsidRDefault="00651521" w:rsidP="00E94DEA">
            <w:pPr>
              <w:pStyle w:val="rowtabella0"/>
              <w:rPr>
                <w:color w:val="002060"/>
              </w:rPr>
            </w:pPr>
            <w:r w:rsidRPr="00226AA9">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B9A685" w14:textId="77777777" w:rsidR="00651521" w:rsidRPr="00226AA9" w:rsidRDefault="00651521" w:rsidP="00E94DEA">
            <w:pPr>
              <w:pStyle w:val="rowtabella0"/>
              <w:rPr>
                <w:color w:val="002060"/>
              </w:rPr>
            </w:pPr>
            <w:r w:rsidRPr="00226AA9">
              <w:rPr>
                <w:color w:val="002060"/>
              </w:rPr>
              <w:t>VIA ALESSANDRO MANZONI</w:t>
            </w:r>
          </w:p>
        </w:tc>
      </w:tr>
    </w:tbl>
    <w:p w14:paraId="35584789" w14:textId="77777777" w:rsidR="00651521" w:rsidRPr="00226AA9" w:rsidRDefault="00651521" w:rsidP="00651521">
      <w:pPr>
        <w:pStyle w:val="titoloprinc0"/>
        <w:rPr>
          <w:color w:val="002060"/>
          <w:sz w:val="18"/>
          <w:szCs w:val="18"/>
        </w:rPr>
      </w:pPr>
    </w:p>
    <w:p w14:paraId="2FA363D2" w14:textId="77777777" w:rsidR="00651521" w:rsidRPr="0026486A" w:rsidRDefault="00651521" w:rsidP="00157E35">
      <w:pPr>
        <w:pStyle w:val="breakline"/>
        <w:rPr>
          <w:color w:val="002060"/>
        </w:rPr>
      </w:pPr>
    </w:p>
    <w:p w14:paraId="154D1D4B" w14:textId="77777777" w:rsidR="00157E35" w:rsidRPr="0026486A" w:rsidRDefault="00157E35" w:rsidP="00157E35">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2A45C32C"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E51C7A">
        <w:rPr>
          <w:rFonts w:ascii="Arial" w:hAnsi="Arial" w:cs="Arial"/>
          <w:b/>
          <w:bCs/>
          <w:color w:val="002060"/>
        </w:rPr>
        <w:t>2 maggio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089A12A1" w:rsidR="0022051B" w:rsidRPr="007F5272" w:rsidRDefault="0022051B" w:rsidP="0022051B">
      <w:pPr>
        <w:pStyle w:val="LndNormale1"/>
        <w:jc w:val="center"/>
        <w:rPr>
          <w:b/>
          <w:color w:val="002060"/>
          <w:u w:val="single"/>
        </w:rPr>
      </w:pPr>
      <w:r w:rsidRPr="007F5272">
        <w:rPr>
          <w:b/>
          <w:color w:val="002060"/>
          <w:u w:val="single"/>
        </w:rPr>
        <w:t>Pubblicato in Ancona ed affisso all’albo del C</w:t>
      </w:r>
      <w:r w:rsidR="00D9162A">
        <w:rPr>
          <w:b/>
          <w:color w:val="002060"/>
          <w:u w:val="single"/>
        </w:rPr>
        <w:t>omitato Regionale Marche</w:t>
      </w:r>
      <w:r w:rsidRPr="007F5272">
        <w:rPr>
          <w:b/>
          <w:color w:val="002060"/>
          <w:u w:val="single"/>
        </w:rPr>
        <w:t xml:space="preserve"> il </w:t>
      </w:r>
      <w:r w:rsidR="007B6A18">
        <w:rPr>
          <w:b/>
          <w:color w:val="002060"/>
          <w:u w:val="single"/>
        </w:rPr>
        <w:t>20</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14E2" w14:textId="77777777" w:rsidR="00EC128E" w:rsidRDefault="00EC128E">
      <w:r>
        <w:separator/>
      </w:r>
    </w:p>
  </w:endnote>
  <w:endnote w:type="continuationSeparator" w:id="0">
    <w:p w14:paraId="5551C954" w14:textId="77777777" w:rsidR="00EC128E" w:rsidRDefault="00EC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F19434C"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B6A18">
      <w:rPr>
        <w:rStyle w:val="Numeropagina"/>
        <w:rFonts w:ascii="Arial" w:hAnsi="Arial" w:cs="Arial"/>
        <w:color w:val="002060"/>
      </w:rPr>
      <w:t>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A732" w14:textId="77777777" w:rsidR="00EC128E" w:rsidRDefault="00EC128E">
      <w:r>
        <w:separator/>
      </w:r>
    </w:p>
  </w:footnote>
  <w:footnote w:type="continuationSeparator" w:id="0">
    <w:p w14:paraId="439FC96F" w14:textId="77777777" w:rsidR="00EC128E" w:rsidRDefault="00EC1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946036233">
    <w:abstractNumId w:val="26"/>
  </w:num>
  <w:num w:numId="2" w16cid:durableId="2130464823">
    <w:abstractNumId w:val="15"/>
  </w:num>
  <w:num w:numId="3" w16cid:durableId="167184258">
    <w:abstractNumId w:val="14"/>
  </w:num>
  <w:num w:numId="4" w16cid:durableId="172230828">
    <w:abstractNumId w:val="17"/>
  </w:num>
  <w:num w:numId="5" w16cid:durableId="283772995">
    <w:abstractNumId w:val="19"/>
  </w:num>
  <w:num w:numId="6" w16cid:durableId="1149135452">
    <w:abstractNumId w:val="12"/>
  </w:num>
  <w:num w:numId="7" w16cid:durableId="133959347">
    <w:abstractNumId w:val="11"/>
  </w:num>
  <w:num w:numId="8" w16cid:durableId="1355303349">
    <w:abstractNumId w:val="36"/>
  </w:num>
  <w:num w:numId="9" w16cid:durableId="545609143">
    <w:abstractNumId w:val="1"/>
  </w:num>
  <w:num w:numId="10" w16cid:durableId="512063702">
    <w:abstractNumId w:val="2"/>
  </w:num>
  <w:num w:numId="11" w16cid:durableId="1873882612">
    <w:abstractNumId w:val="35"/>
  </w:num>
  <w:num w:numId="12" w16cid:durableId="1405180888">
    <w:abstractNumId w:val="10"/>
  </w:num>
  <w:num w:numId="13" w16cid:durableId="135076002">
    <w:abstractNumId w:val="37"/>
  </w:num>
  <w:num w:numId="14" w16cid:durableId="532496058">
    <w:abstractNumId w:val="27"/>
  </w:num>
  <w:num w:numId="15" w16cid:durableId="951713883">
    <w:abstractNumId w:val="16"/>
  </w:num>
  <w:num w:numId="16" w16cid:durableId="898830450">
    <w:abstractNumId w:val="28"/>
  </w:num>
  <w:num w:numId="17" w16cid:durableId="973173539">
    <w:abstractNumId w:val="20"/>
  </w:num>
  <w:num w:numId="18" w16cid:durableId="40594527">
    <w:abstractNumId w:val="32"/>
  </w:num>
  <w:num w:numId="19" w16cid:durableId="1855654980">
    <w:abstractNumId w:val="34"/>
  </w:num>
  <w:num w:numId="20" w16cid:durableId="1788891307">
    <w:abstractNumId w:val="29"/>
  </w:num>
  <w:num w:numId="21" w16cid:durableId="1934362517">
    <w:abstractNumId w:val="21"/>
  </w:num>
  <w:num w:numId="22" w16cid:durableId="270430677">
    <w:abstractNumId w:val="3"/>
  </w:num>
  <w:num w:numId="23" w16cid:durableId="1668165478">
    <w:abstractNumId w:val="23"/>
  </w:num>
  <w:num w:numId="24" w16cid:durableId="483661932">
    <w:abstractNumId w:val="23"/>
    <w:lvlOverride w:ilvl="0">
      <w:startOverride w:val="1"/>
    </w:lvlOverride>
  </w:num>
  <w:num w:numId="25" w16cid:durableId="1993754336">
    <w:abstractNumId w:val="9"/>
  </w:num>
  <w:num w:numId="26" w16cid:durableId="1865482609">
    <w:abstractNumId w:val="9"/>
    <w:lvlOverride w:ilvl="0">
      <w:startOverride w:val="1"/>
    </w:lvlOverride>
  </w:num>
  <w:num w:numId="27" w16cid:durableId="1301885161">
    <w:abstractNumId w:val="9"/>
    <w:lvlOverride w:ilvl="0">
      <w:startOverride w:val="1"/>
    </w:lvlOverride>
  </w:num>
  <w:num w:numId="28" w16cid:durableId="805045933">
    <w:abstractNumId w:val="9"/>
    <w:lvlOverride w:ilvl="0">
      <w:startOverride w:val="1"/>
    </w:lvlOverride>
  </w:num>
  <w:num w:numId="29" w16cid:durableId="724332810">
    <w:abstractNumId w:val="18"/>
  </w:num>
  <w:num w:numId="30" w16cid:durableId="752749173">
    <w:abstractNumId w:val="5"/>
  </w:num>
  <w:num w:numId="31" w16cid:durableId="484469791">
    <w:abstractNumId w:val="1"/>
    <w:lvlOverride w:ilvl="0">
      <w:startOverride w:val="1"/>
    </w:lvlOverride>
  </w:num>
  <w:num w:numId="32" w16cid:durableId="307979402">
    <w:abstractNumId w:val="7"/>
  </w:num>
  <w:num w:numId="33" w16cid:durableId="1967658803">
    <w:abstractNumId w:val="38"/>
  </w:num>
  <w:num w:numId="34" w16cid:durableId="1393892074">
    <w:abstractNumId w:val="0"/>
  </w:num>
  <w:num w:numId="35" w16cid:durableId="351228789">
    <w:abstractNumId w:val="24"/>
  </w:num>
  <w:num w:numId="36" w16cid:durableId="526600871">
    <w:abstractNumId w:val="0"/>
    <w:lvlOverride w:ilvl="0">
      <w:startOverride w:val="1"/>
    </w:lvlOverride>
  </w:num>
  <w:num w:numId="37" w16cid:durableId="232742315">
    <w:abstractNumId w:val="31"/>
  </w:num>
  <w:num w:numId="38" w16cid:durableId="1247108463">
    <w:abstractNumId w:val="13"/>
  </w:num>
  <w:num w:numId="39" w16cid:durableId="671682060">
    <w:abstractNumId w:val="33"/>
  </w:num>
  <w:num w:numId="40" w16cid:durableId="1924026737">
    <w:abstractNumId w:val="25"/>
  </w:num>
  <w:num w:numId="41" w16cid:durableId="75564578">
    <w:abstractNumId w:val="30"/>
  </w:num>
  <w:num w:numId="42" w16cid:durableId="310331779">
    <w:abstractNumId w:val="4"/>
  </w:num>
  <w:num w:numId="43" w16cid:durableId="344019157">
    <w:abstractNumId w:val="6"/>
  </w:num>
  <w:num w:numId="44" w16cid:durableId="156190803">
    <w:abstractNumId w:val="8"/>
  </w:num>
  <w:num w:numId="45" w16cid:durableId="2035036032">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EC9"/>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6D5F"/>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56</TotalTime>
  <Pages>9</Pages>
  <Words>2529</Words>
  <Characters>14416</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16912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2022-01-29T09:43:00Z</cp:lastPrinted>
  <dcterms:created xsi:type="dcterms:W3CDTF">2022-04-20T07:43:00Z</dcterms:created>
  <dcterms:modified xsi:type="dcterms:W3CDTF">2022-04-20T11:09:00Z</dcterms:modified>
</cp:coreProperties>
</file>