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0C5A61" w14:paraId="4717828E" w14:textId="77777777" w:rsidTr="00E0255E">
        <w:tc>
          <w:tcPr>
            <w:tcW w:w="1514" w:type="pct"/>
          </w:tcPr>
          <w:p w14:paraId="697E7460" w14:textId="77777777" w:rsidR="00E0255E" w:rsidRPr="000C5A61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0C5A61"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0C5A61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0C5A61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0C5A61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0C5A61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0C5A61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hyperlink r:id="rId9" w:history="1">
              <w:r w:rsidR="007D4666" w:rsidRPr="000C5A61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0C5A61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0C5A61" w14:paraId="4A4F809D" w14:textId="77777777">
        <w:tc>
          <w:tcPr>
            <w:tcW w:w="5000" w:type="pct"/>
            <w:gridSpan w:val="2"/>
          </w:tcPr>
          <w:p w14:paraId="6BF85966" w14:textId="77777777" w:rsidR="00E0255E" w:rsidRPr="000C5A61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0C5A61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0C5A61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0C5A61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4449E2F" w:rsidR="00AA13B6" w:rsidRPr="000C5A61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257E17" w:rsidRPr="000C5A6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9317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8E0658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E0658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CF4C7D" w:rsidRPr="000C5A61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E0658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0C5A61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0C5A61" w:rsidRDefault="00AA13B6" w:rsidP="00824900">
      <w:pPr>
        <w:spacing w:after="120"/>
        <w:rPr>
          <w:color w:val="002060"/>
        </w:rPr>
      </w:pPr>
    </w:p>
    <w:p w14:paraId="686E1916" w14:textId="77777777" w:rsidR="001B5DD6" w:rsidRPr="000C5A61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0C5A61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0C5A61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ab/>
      </w:r>
    </w:p>
    <w:p w14:paraId="478DBF97" w14:textId="77777777" w:rsidR="00937FDE" w:rsidRPr="000C5A61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0C5A61">
        <w:rPr>
          <w:color w:val="FFFFFF" w:themeColor="background1"/>
        </w:rPr>
        <w:t>SOMMARIO</w:t>
      </w:r>
      <w:bookmarkEnd w:id="0"/>
    </w:p>
    <w:p w14:paraId="23FBCCFD" w14:textId="77777777" w:rsidR="00937FDE" w:rsidRPr="000C5A61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9D8DAC7" w:rsidR="00AC19D9" w:rsidRPr="000C5A61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0C5A61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0C5A61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0C5A61">
          <w:rPr>
            <w:rStyle w:val="Collegamentoipertestuale"/>
            <w:noProof/>
            <w:color w:val="002060"/>
          </w:rPr>
          <w:t>SOMMARIO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_Toc66891190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A370F2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112EDB38" w14:textId="5E6BFCFF" w:rsidR="00AC19D9" w:rsidRPr="000C5A61" w:rsidRDefault="00A2617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0C5A61">
          <w:rPr>
            <w:rStyle w:val="Collegamentoipertestuale"/>
            <w:noProof/>
            <w:color w:val="002060"/>
          </w:rPr>
          <w:t>COMUNICAZIONI DELLA F.I.G.C.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_Toc66891191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A370F2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4D9CAD43" w14:textId="366458E5" w:rsidR="00AC19D9" w:rsidRPr="000C5A61" w:rsidRDefault="00A2617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0C5A61">
          <w:rPr>
            <w:rStyle w:val="Collegamentoipertestuale"/>
            <w:noProof/>
            <w:color w:val="002060"/>
          </w:rPr>
          <w:t>COMUNICAZIONI DELLA L.N.D.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_Toc66891192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A370F2">
          <w:rPr>
            <w:noProof/>
            <w:webHidden/>
            <w:color w:val="002060"/>
          </w:rPr>
          <w:t>2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EAFCCD8" w14:textId="73B4F186" w:rsidR="00AC19D9" w:rsidRPr="000C5A61" w:rsidRDefault="00A2617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0C5A61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_Toc66891193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A370F2">
          <w:rPr>
            <w:noProof/>
            <w:webHidden/>
            <w:color w:val="002060"/>
          </w:rPr>
          <w:t>2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952245B" w14:textId="071B5EFB" w:rsidR="00AC19D9" w:rsidRPr="000C5A61" w:rsidRDefault="00A2617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0C5A61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_Toc66891194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A370F2">
          <w:rPr>
            <w:noProof/>
            <w:webHidden/>
            <w:color w:val="002060"/>
          </w:rPr>
          <w:t>3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0C5A61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0C5A61">
        <w:rPr>
          <w:color w:val="FFFFFF" w:themeColor="background1"/>
        </w:rPr>
        <w:t>COMUNICAZIONI DELLA F.I.G.C.</w:t>
      </w:r>
      <w:bookmarkEnd w:id="1"/>
    </w:p>
    <w:p w14:paraId="3750271C" w14:textId="0329CB8A" w:rsidR="005A22F7" w:rsidRDefault="005A22F7" w:rsidP="005A22F7">
      <w:pPr>
        <w:pStyle w:val="LndNormale1"/>
        <w:rPr>
          <w:bCs/>
          <w:color w:val="002060"/>
          <w:szCs w:val="22"/>
        </w:rPr>
      </w:pPr>
    </w:p>
    <w:p w14:paraId="3670D150" w14:textId="77777777" w:rsidR="00A370F2" w:rsidRPr="00A62F6A" w:rsidRDefault="00A370F2" w:rsidP="00A370F2">
      <w:pPr>
        <w:pStyle w:val="LndNormale1"/>
        <w:jc w:val="left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 xml:space="preserve">FASE </w:t>
      </w:r>
      <w:r>
        <w:rPr>
          <w:b/>
          <w:color w:val="002060"/>
          <w:sz w:val="28"/>
          <w:szCs w:val="28"/>
        </w:rPr>
        <w:t xml:space="preserve">ELIMINATORIA </w:t>
      </w:r>
      <w:r w:rsidRPr="00A62F6A">
        <w:rPr>
          <w:b/>
          <w:color w:val="002060"/>
          <w:sz w:val="28"/>
          <w:szCs w:val="28"/>
        </w:rPr>
        <w:t>NAZIONALE CAMPIONATO UNDER 1</w:t>
      </w:r>
      <w:r>
        <w:rPr>
          <w:b/>
          <w:color w:val="002060"/>
          <w:sz w:val="28"/>
          <w:szCs w:val="28"/>
        </w:rPr>
        <w:t>7</w:t>
      </w:r>
      <w:r w:rsidRPr="00A62F6A">
        <w:rPr>
          <w:b/>
          <w:color w:val="002060"/>
          <w:sz w:val="28"/>
          <w:szCs w:val="28"/>
        </w:rPr>
        <w:t xml:space="preserve"> REGIONALE</w:t>
      </w:r>
    </w:p>
    <w:p w14:paraId="211AB990" w14:textId="77777777" w:rsidR="00A370F2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</w:p>
    <w:p w14:paraId="194D9871" w14:textId="77777777" w:rsidR="00A370F2" w:rsidRPr="00A62F6A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165 F.I.G.C. Settore Giovanile e Scolastico</w:t>
      </w:r>
      <w:r w:rsidRPr="00A62F6A">
        <w:rPr>
          <w:b/>
          <w:bCs/>
          <w:i/>
          <w:iCs/>
          <w:color w:val="002060"/>
          <w:szCs w:val="22"/>
        </w:rPr>
        <w:t xml:space="preserve"> del </w:t>
      </w:r>
      <w:r>
        <w:rPr>
          <w:b/>
          <w:bCs/>
          <w:i/>
          <w:iCs/>
          <w:color w:val="002060"/>
          <w:szCs w:val="22"/>
        </w:rPr>
        <w:t>23</w:t>
      </w:r>
      <w:r w:rsidRPr="00A62F6A">
        <w:rPr>
          <w:b/>
          <w:bCs/>
          <w:i/>
          <w:iCs/>
          <w:color w:val="002060"/>
          <w:szCs w:val="22"/>
        </w:rPr>
        <w:t>/0</w:t>
      </w:r>
      <w:r>
        <w:rPr>
          <w:b/>
          <w:bCs/>
          <w:i/>
          <w:iCs/>
          <w:color w:val="002060"/>
          <w:szCs w:val="22"/>
        </w:rPr>
        <w:t>5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50DDD355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69014B21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71AC165D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71E2E4C5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2</w:t>
      </w:r>
    </w:p>
    <w:p w14:paraId="286F447E" w14:textId="77777777" w:rsidR="00A370F2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21</w:t>
      </w:r>
      <w:r w:rsidRPr="00A62F6A">
        <w:rPr>
          <w:color w:val="002060"/>
          <w:szCs w:val="22"/>
        </w:rPr>
        <w:t>/05/2022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1</w:t>
      </w:r>
      <w:r w:rsidRPr="00A62F6A">
        <w:rPr>
          <w:color w:val="002060"/>
          <w:szCs w:val="22"/>
        </w:rPr>
        <w:t>/</w:t>
      </w:r>
      <w:r>
        <w:rPr>
          <w:color w:val="002060"/>
          <w:szCs w:val="22"/>
        </w:rPr>
        <w:t>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AMICI DEL CENTROSOCIO SP.</w:t>
      </w:r>
      <w:r>
        <w:rPr>
          <w:color w:val="002060"/>
          <w:szCs w:val="22"/>
        </w:rPr>
        <w:tab/>
        <w:t>FIVETOFIVE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15-1</w:t>
      </w:r>
    </w:p>
    <w:p w14:paraId="4FA3510B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ATLETICO GUBBIO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FENICE VENEZIAMESTRE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1-11</w:t>
      </w:r>
    </w:p>
    <w:p w14:paraId="4768E079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1D7854C1" w14:textId="77777777" w:rsidR="00A370F2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2C583EF0" w14:textId="77777777" w:rsidR="00A370F2" w:rsidRPr="00A62F6A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</w:p>
    <w:p w14:paraId="50735A53" w14:textId="77777777" w:rsidR="00A370F2" w:rsidRPr="00A62F6A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175 F.I.G.C. Settore Giovanile e Scolastico</w:t>
      </w:r>
      <w:r w:rsidRPr="00A62F6A">
        <w:rPr>
          <w:b/>
          <w:bCs/>
          <w:i/>
          <w:iCs/>
          <w:color w:val="002060"/>
          <w:szCs w:val="22"/>
        </w:rPr>
        <w:t xml:space="preserve"> del </w:t>
      </w:r>
      <w:r>
        <w:rPr>
          <w:b/>
          <w:bCs/>
          <w:i/>
          <w:iCs/>
          <w:color w:val="002060"/>
          <w:szCs w:val="22"/>
        </w:rPr>
        <w:t>30</w:t>
      </w:r>
      <w:r w:rsidRPr="00A62F6A">
        <w:rPr>
          <w:b/>
          <w:bCs/>
          <w:i/>
          <w:iCs/>
          <w:color w:val="002060"/>
          <w:szCs w:val="22"/>
        </w:rPr>
        <w:t>/0</w:t>
      </w:r>
      <w:r>
        <w:rPr>
          <w:b/>
          <w:bCs/>
          <w:i/>
          <w:iCs/>
          <w:color w:val="002060"/>
          <w:szCs w:val="22"/>
        </w:rPr>
        <w:t>5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745CF386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2CF73F90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244E2FBC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668A1084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2</w:t>
      </w:r>
    </w:p>
    <w:p w14:paraId="59A89442" w14:textId="77777777" w:rsidR="00A370F2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28</w:t>
      </w:r>
      <w:r w:rsidRPr="00A62F6A">
        <w:rPr>
          <w:color w:val="002060"/>
          <w:szCs w:val="22"/>
        </w:rPr>
        <w:t>/05/2022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2</w:t>
      </w:r>
      <w:r w:rsidRPr="00A62F6A">
        <w:rPr>
          <w:color w:val="002060"/>
          <w:szCs w:val="22"/>
        </w:rPr>
        <w:t>/</w:t>
      </w:r>
      <w:r>
        <w:rPr>
          <w:color w:val="002060"/>
          <w:szCs w:val="22"/>
        </w:rPr>
        <w:t>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 xml:space="preserve">FENICE VENEZIAMESTRE 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AMICI DEL CENTROSOCIO SP.</w:t>
      </w:r>
      <w:r>
        <w:rPr>
          <w:color w:val="002060"/>
          <w:szCs w:val="22"/>
        </w:rPr>
        <w:tab/>
        <w:t>5-0</w:t>
      </w:r>
    </w:p>
    <w:p w14:paraId="334C8EEE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FIVETOFIVE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OLIMPIA REGIUM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1-1</w:t>
      </w:r>
    </w:p>
    <w:p w14:paraId="1B1409F8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6ACF29D6" w14:textId="77777777" w:rsidR="00A370F2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2884E02B" w14:textId="77777777" w:rsidR="00A370F2" w:rsidRDefault="00A370F2" w:rsidP="00A370F2">
      <w:pPr>
        <w:pStyle w:val="LndNormale1"/>
        <w:rPr>
          <w:color w:val="002060"/>
          <w:szCs w:val="22"/>
        </w:rPr>
      </w:pPr>
    </w:p>
    <w:p w14:paraId="0C989AFB" w14:textId="77777777" w:rsidR="00A370F2" w:rsidRDefault="00A370F2" w:rsidP="00A370F2">
      <w:pPr>
        <w:pStyle w:val="LndNormale1"/>
        <w:rPr>
          <w:color w:val="002060"/>
          <w:szCs w:val="22"/>
        </w:rPr>
      </w:pPr>
    </w:p>
    <w:p w14:paraId="557E3BFD" w14:textId="77777777" w:rsidR="00A370F2" w:rsidRPr="00A62F6A" w:rsidRDefault="00A370F2" w:rsidP="00A370F2">
      <w:pPr>
        <w:pStyle w:val="LndNormale1"/>
        <w:jc w:val="left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 xml:space="preserve">FASE </w:t>
      </w:r>
      <w:r>
        <w:rPr>
          <w:b/>
          <w:color w:val="002060"/>
          <w:sz w:val="28"/>
          <w:szCs w:val="28"/>
        </w:rPr>
        <w:t xml:space="preserve">ELIMINATORIA </w:t>
      </w:r>
      <w:r w:rsidRPr="00A62F6A">
        <w:rPr>
          <w:b/>
          <w:color w:val="002060"/>
          <w:sz w:val="28"/>
          <w:szCs w:val="28"/>
        </w:rPr>
        <w:t>NAZIONALE CAMPIONATO UNDER 1</w:t>
      </w:r>
      <w:r>
        <w:rPr>
          <w:b/>
          <w:color w:val="002060"/>
          <w:sz w:val="28"/>
          <w:szCs w:val="28"/>
        </w:rPr>
        <w:t>5</w:t>
      </w:r>
      <w:r w:rsidRPr="00A62F6A">
        <w:rPr>
          <w:b/>
          <w:color w:val="002060"/>
          <w:sz w:val="28"/>
          <w:szCs w:val="28"/>
        </w:rPr>
        <w:t xml:space="preserve"> REGIONALE</w:t>
      </w:r>
    </w:p>
    <w:p w14:paraId="66D04A93" w14:textId="77777777" w:rsidR="00A370F2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</w:p>
    <w:p w14:paraId="5FC9D84B" w14:textId="77777777" w:rsidR="00A370F2" w:rsidRPr="00A62F6A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165 F.I.G.C. Settore Giovanile e Scolastico</w:t>
      </w:r>
      <w:r w:rsidRPr="00A62F6A">
        <w:rPr>
          <w:b/>
          <w:bCs/>
          <w:i/>
          <w:iCs/>
          <w:color w:val="002060"/>
          <w:szCs w:val="22"/>
        </w:rPr>
        <w:t xml:space="preserve"> del </w:t>
      </w:r>
      <w:r>
        <w:rPr>
          <w:b/>
          <w:bCs/>
          <w:i/>
          <w:iCs/>
          <w:color w:val="002060"/>
          <w:szCs w:val="22"/>
        </w:rPr>
        <w:t>23</w:t>
      </w:r>
      <w:r w:rsidRPr="00A62F6A">
        <w:rPr>
          <w:b/>
          <w:bCs/>
          <w:i/>
          <w:iCs/>
          <w:color w:val="002060"/>
          <w:szCs w:val="22"/>
        </w:rPr>
        <w:t>/0</w:t>
      </w:r>
      <w:r>
        <w:rPr>
          <w:b/>
          <w:bCs/>
          <w:i/>
          <w:iCs/>
          <w:color w:val="002060"/>
          <w:szCs w:val="22"/>
        </w:rPr>
        <w:t>5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5D7BAEDA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6CEFD9D4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488484CA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1EE70D14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2</w:t>
      </w:r>
    </w:p>
    <w:p w14:paraId="20ED8DFC" w14:textId="77777777" w:rsidR="00A370F2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21</w:t>
      </w:r>
      <w:r w:rsidRPr="00A62F6A">
        <w:rPr>
          <w:color w:val="002060"/>
          <w:szCs w:val="22"/>
        </w:rPr>
        <w:t>/05/2022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1</w:t>
      </w:r>
      <w:r w:rsidRPr="00A62F6A">
        <w:rPr>
          <w:color w:val="002060"/>
          <w:szCs w:val="22"/>
        </w:rPr>
        <w:t>/</w:t>
      </w:r>
      <w:r>
        <w:rPr>
          <w:color w:val="002060"/>
          <w:szCs w:val="22"/>
        </w:rPr>
        <w:t>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AMICI DEL CENTROSOCIO SP.</w:t>
      </w:r>
      <w:r>
        <w:rPr>
          <w:color w:val="002060"/>
          <w:szCs w:val="22"/>
        </w:rPr>
        <w:tab/>
        <w:t>SAN GIOVANNI CALCIO A 5</w:t>
      </w:r>
      <w:r>
        <w:rPr>
          <w:color w:val="002060"/>
          <w:szCs w:val="22"/>
        </w:rPr>
        <w:tab/>
        <w:t>6-2</w:t>
      </w:r>
    </w:p>
    <w:p w14:paraId="546CCE98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BISSUOLA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BOLOGNA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6-11</w:t>
      </w:r>
    </w:p>
    <w:p w14:paraId="6D3E7316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0FD1F2FB" w14:textId="77777777" w:rsidR="00A370F2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04632E86" w14:textId="77777777" w:rsidR="00A370F2" w:rsidRPr="00A62F6A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</w:p>
    <w:p w14:paraId="6BFC8C04" w14:textId="77777777" w:rsidR="00A370F2" w:rsidRPr="00A62F6A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175 F.I.G.C. Settore Giovanile e Scolastico</w:t>
      </w:r>
      <w:r w:rsidRPr="00A62F6A">
        <w:rPr>
          <w:b/>
          <w:bCs/>
          <w:i/>
          <w:iCs/>
          <w:color w:val="002060"/>
          <w:szCs w:val="22"/>
        </w:rPr>
        <w:t xml:space="preserve"> del </w:t>
      </w:r>
      <w:r>
        <w:rPr>
          <w:b/>
          <w:bCs/>
          <w:i/>
          <w:iCs/>
          <w:color w:val="002060"/>
          <w:szCs w:val="22"/>
        </w:rPr>
        <w:t>30</w:t>
      </w:r>
      <w:r w:rsidRPr="00A62F6A">
        <w:rPr>
          <w:b/>
          <w:bCs/>
          <w:i/>
          <w:iCs/>
          <w:color w:val="002060"/>
          <w:szCs w:val="22"/>
        </w:rPr>
        <w:t>/0</w:t>
      </w:r>
      <w:r>
        <w:rPr>
          <w:b/>
          <w:bCs/>
          <w:i/>
          <w:iCs/>
          <w:color w:val="002060"/>
          <w:szCs w:val="22"/>
        </w:rPr>
        <w:t>5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52945E47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20F1A821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71CBC7C3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31BB7283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2</w:t>
      </w:r>
    </w:p>
    <w:p w14:paraId="7F24CA00" w14:textId="77777777" w:rsidR="00A370F2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28</w:t>
      </w:r>
      <w:r w:rsidRPr="00A62F6A">
        <w:rPr>
          <w:color w:val="002060"/>
          <w:szCs w:val="22"/>
        </w:rPr>
        <w:t>/05/2022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2</w:t>
      </w:r>
      <w:r w:rsidRPr="00A62F6A">
        <w:rPr>
          <w:color w:val="002060"/>
          <w:szCs w:val="22"/>
        </w:rPr>
        <w:t>/</w:t>
      </w:r>
      <w:r>
        <w:rPr>
          <w:color w:val="002060"/>
          <w:szCs w:val="22"/>
        </w:rPr>
        <w:t>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SAN GIOVANNI CALCIO A 5</w:t>
      </w:r>
      <w:r>
        <w:rPr>
          <w:color w:val="002060"/>
          <w:szCs w:val="22"/>
        </w:rPr>
        <w:tab/>
        <w:t>VIRTUS SANGIUSTINO S.S.D.</w:t>
      </w:r>
      <w:r>
        <w:rPr>
          <w:color w:val="002060"/>
          <w:szCs w:val="22"/>
        </w:rPr>
        <w:tab/>
        <w:t>0-4</w:t>
      </w:r>
    </w:p>
    <w:p w14:paraId="41666DF7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BOLOGNA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AMICI DEL CENTROSOCIO SP.</w:t>
      </w:r>
      <w:r>
        <w:rPr>
          <w:color w:val="002060"/>
          <w:szCs w:val="22"/>
        </w:rPr>
        <w:tab/>
        <w:t>7-4</w:t>
      </w:r>
    </w:p>
    <w:p w14:paraId="11958243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2FB2FC8A" w14:textId="77777777" w:rsidR="00A370F2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75722134" w14:textId="008EF674" w:rsidR="00A370F2" w:rsidRDefault="00A370F2" w:rsidP="005A22F7">
      <w:pPr>
        <w:pStyle w:val="LndNormale1"/>
        <w:rPr>
          <w:bCs/>
          <w:color w:val="002060"/>
          <w:szCs w:val="22"/>
        </w:rPr>
      </w:pPr>
    </w:p>
    <w:p w14:paraId="07917C16" w14:textId="77777777" w:rsidR="00A370F2" w:rsidRPr="000C5A61" w:rsidRDefault="00A370F2" w:rsidP="005A22F7">
      <w:pPr>
        <w:pStyle w:val="LndNormale1"/>
        <w:rPr>
          <w:bCs/>
          <w:color w:val="002060"/>
          <w:szCs w:val="22"/>
        </w:rPr>
      </w:pPr>
    </w:p>
    <w:p w14:paraId="618C2162" w14:textId="69AA8F43" w:rsidR="004B6215" w:rsidRPr="000C5A61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0C5A61">
        <w:rPr>
          <w:color w:val="FFFFFF" w:themeColor="background1"/>
        </w:rPr>
        <w:t>COMUNICAZIONI DELLA L.N.D.</w:t>
      </w:r>
      <w:bookmarkEnd w:id="2"/>
    </w:p>
    <w:p w14:paraId="58EB5939" w14:textId="77777777" w:rsidR="00C74D35" w:rsidRPr="000C5A61" w:rsidRDefault="00C74D3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96079C3" w14:textId="4F16AC67" w:rsidR="00E51C7A" w:rsidRPr="000C5A61" w:rsidRDefault="00CB0BB9" w:rsidP="007B6A18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0C5A61">
        <w:rPr>
          <w:color w:val="FFFFFF" w:themeColor="background1"/>
        </w:rPr>
        <w:t>COMUNICAZIONI DELLA DIVISIONE CALCIO A CINQUE</w:t>
      </w:r>
      <w:bookmarkEnd w:id="3"/>
      <w:bookmarkEnd w:id="4"/>
    </w:p>
    <w:p w14:paraId="51281564" w14:textId="7014010C" w:rsidR="00545B3B" w:rsidRDefault="00545B3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364E045" w14:textId="70D4529C" w:rsidR="00EB4051" w:rsidRPr="00A62F6A" w:rsidRDefault="00EB4051" w:rsidP="00EB4051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PLAY OFF PER ASSEGNAZIONE N° 4 POSTI SERIE B MASCHILE 2022/2023</w:t>
      </w:r>
    </w:p>
    <w:p w14:paraId="6FFC88BC" w14:textId="77777777" w:rsidR="00EB4051" w:rsidRPr="00A62F6A" w:rsidRDefault="00EB4051" w:rsidP="00EB4051">
      <w:pPr>
        <w:pStyle w:val="LndNormale1"/>
        <w:rPr>
          <w:b/>
          <w:bCs/>
          <w:i/>
          <w:iCs/>
          <w:color w:val="002060"/>
          <w:szCs w:val="22"/>
        </w:rPr>
      </w:pPr>
    </w:p>
    <w:p w14:paraId="4616940D" w14:textId="0BB695A3" w:rsidR="00EB4051" w:rsidRPr="00A62F6A" w:rsidRDefault="00EB4051" w:rsidP="00EB4051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>Stralcio C.U. n° 14</w:t>
      </w:r>
      <w:r>
        <w:rPr>
          <w:b/>
          <w:bCs/>
          <w:i/>
          <w:iCs/>
          <w:color w:val="002060"/>
          <w:szCs w:val="22"/>
        </w:rPr>
        <w:t>67</w:t>
      </w:r>
      <w:r w:rsidRPr="00A62F6A">
        <w:rPr>
          <w:b/>
          <w:bCs/>
          <w:i/>
          <w:iCs/>
          <w:color w:val="002060"/>
          <w:szCs w:val="22"/>
        </w:rPr>
        <w:t xml:space="preserve"> Divisione Calcio a Cinque del 0</w:t>
      </w:r>
      <w:r>
        <w:rPr>
          <w:b/>
          <w:bCs/>
          <w:i/>
          <w:iCs/>
          <w:color w:val="002060"/>
          <w:szCs w:val="22"/>
        </w:rPr>
        <w:t>1</w:t>
      </w:r>
      <w:r w:rsidRPr="00A62F6A">
        <w:rPr>
          <w:b/>
          <w:bCs/>
          <w:i/>
          <w:iCs/>
          <w:color w:val="002060"/>
          <w:szCs w:val="22"/>
        </w:rPr>
        <w:t>/06/2022</w:t>
      </w:r>
    </w:p>
    <w:p w14:paraId="6B3A8505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3F0E09E7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189EAAC7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1A0A4F30" w14:textId="76973B3E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GIRONE C</w:t>
      </w:r>
    </w:p>
    <w:p w14:paraId="188CB570" w14:textId="21CCC4C0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2</w:t>
      </w:r>
      <w:r>
        <w:rPr>
          <w:color w:val="002060"/>
          <w:szCs w:val="22"/>
        </w:rPr>
        <w:t>8/</w:t>
      </w:r>
      <w:r w:rsidRPr="00A62F6A">
        <w:rPr>
          <w:color w:val="002060"/>
          <w:szCs w:val="22"/>
        </w:rPr>
        <w:t>05/2022</w:t>
      </w:r>
      <w:r w:rsidRPr="00A62F6A">
        <w:rPr>
          <w:color w:val="002060"/>
          <w:szCs w:val="22"/>
        </w:rPr>
        <w:tab/>
        <w:t>1/A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CERRETO D’ESI C5 A.S.D.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BALCA CALCIO A 5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4-3</w:t>
      </w:r>
    </w:p>
    <w:p w14:paraId="69194AB9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0A548E86" w14:textId="77777777" w:rsidR="00EB4051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4A791D46" w14:textId="77777777" w:rsidR="00EB4051" w:rsidRDefault="00EB405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0C359E7" w14:textId="1E89B8FD" w:rsidR="00EB4051" w:rsidRPr="00A62F6A" w:rsidRDefault="00EB4051" w:rsidP="00EB4051">
      <w:pPr>
        <w:pStyle w:val="LndNormale1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 xml:space="preserve">FASE NAZIONALE </w:t>
      </w:r>
      <w:r>
        <w:rPr>
          <w:b/>
          <w:color w:val="002060"/>
          <w:sz w:val="28"/>
          <w:szCs w:val="28"/>
        </w:rPr>
        <w:t>SPAREGGI PER LA PROMOZIONE SERIE A2 FEMMINILE 2022/2023</w:t>
      </w:r>
    </w:p>
    <w:p w14:paraId="115CDE38" w14:textId="77777777" w:rsidR="00EB4051" w:rsidRPr="00A62F6A" w:rsidRDefault="00EB4051" w:rsidP="00EB4051">
      <w:pPr>
        <w:pStyle w:val="LndNormale1"/>
        <w:rPr>
          <w:b/>
          <w:bCs/>
          <w:i/>
          <w:iCs/>
          <w:color w:val="002060"/>
          <w:szCs w:val="22"/>
        </w:rPr>
      </w:pPr>
    </w:p>
    <w:p w14:paraId="32C5C204" w14:textId="0CE1214A" w:rsidR="00EB4051" w:rsidRPr="00A62F6A" w:rsidRDefault="00EB4051" w:rsidP="00EB4051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>Stralcio C.U. n° 14</w:t>
      </w:r>
      <w:r>
        <w:rPr>
          <w:b/>
          <w:bCs/>
          <w:i/>
          <w:iCs/>
          <w:color w:val="002060"/>
          <w:szCs w:val="22"/>
        </w:rPr>
        <w:t>59</w:t>
      </w:r>
      <w:r w:rsidRPr="00A62F6A">
        <w:rPr>
          <w:b/>
          <w:bCs/>
          <w:i/>
          <w:iCs/>
          <w:color w:val="002060"/>
          <w:szCs w:val="22"/>
        </w:rPr>
        <w:t xml:space="preserve"> Divisione Calcio a Cinque del 0</w:t>
      </w:r>
      <w:r>
        <w:rPr>
          <w:b/>
          <w:bCs/>
          <w:i/>
          <w:iCs/>
          <w:color w:val="002060"/>
          <w:szCs w:val="22"/>
        </w:rPr>
        <w:t>1</w:t>
      </w:r>
      <w:r w:rsidRPr="00A62F6A">
        <w:rPr>
          <w:b/>
          <w:bCs/>
          <w:i/>
          <w:iCs/>
          <w:color w:val="002060"/>
          <w:szCs w:val="22"/>
        </w:rPr>
        <w:t>/06/2022</w:t>
      </w:r>
    </w:p>
    <w:p w14:paraId="67B0EBB7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094FCAA3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551D8C0E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6992E1CE" w14:textId="33C6C290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T</w:t>
      </w:r>
      <w:r w:rsidRPr="00A62F6A">
        <w:rPr>
          <w:color w:val="002060"/>
          <w:szCs w:val="22"/>
        </w:rPr>
        <w:t>C</w:t>
      </w:r>
    </w:p>
    <w:p w14:paraId="42ED8B2E" w14:textId="145EF0BC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29/05/2022</w:t>
      </w:r>
      <w:r w:rsidRPr="00A62F6A">
        <w:rPr>
          <w:color w:val="002060"/>
          <w:szCs w:val="22"/>
        </w:rPr>
        <w:tab/>
        <w:t>1/A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SANTA MARIA APPARENTE</w:t>
      </w:r>
      <w:r>
        <w:rPr>
          <w:color w:val="002060"/>
          <w:szCs w:val="22"/>
        </w:rPr>
        <w:tab/>
        <w:t>MONTEBELLO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7-1</w:t>
      </w:r>
    </w:p>
    <w:p w14:paraId="2E013A68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002A6155" w14:textId="77777777" w:rsidR="00EB4051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lastRenderedPageBreak/>
        <w:t>…omissis…</w:t>
      </w:r>
    </w:p>
    <w:p w14:paraId="4C4E3E93" w14:textId="77777777" w:rsidR="00EB4051" w:rsidRDefault="00EB405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478A8DB" w14:textId="497102DD" w:rsidR="007C23B7" w:rsidRPr="00A62F6A" w:rsidRDefault="007C23B7" w:rsidP="007C23B7">
      <w:pPr>
        <w:pStyle w:val="LndNormale1"/>
        <w:jc w:val="left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 xml:space="preserve">FASE NAZIONALE CAMPIONATO UNDER </w:t>
      </w:r>
      <w:r w:rsidR="00A62F6A" w:rsidRPr="00A62F6A">
        <w:rPr>
          <w:b/>
          <w:color w:val="002060"/>
          <w:sz w:val="28"/>
          <w:szCs w:val="28"/>
        </w:rPr>
        <w:t>21</w:t>
      </w:r>
      <w:r w:rsidRPr="00A62F6A">
        <w:rPr>
          <w:b/>
          <w:color w:val="002060"/>
          <w:sz w:val="28"/>
          <w:szCs w:val="28"/>
        </w:rPr>
        <w:t xml:space="preserve"> REGIONALE</w:t>
      </w:r>
    </w:p>
    <w:p w14:paraId="6530911B" w14:textId="77777777" w:rsidR="007C23B7" w:rsidRPr="00A62F6A" w:rsidRDefault="007C23B7" w:rsidP="007C23B7">
      <w:pPr>
        <w:pStyle w:val="LndNormale1"/>
        <w:rPr>
          <w:b/>
          <w:bCs/>
          <w:i/>
          <w:iCs/>
          <w:color w:val="002060"/>
          <w:szCs w:val="22"/>
        </w:rPr>
      </w:pPr>
    </w:p>
    <w:p w14:paraId="23F2919B" w14:textId="5511CA2F" w:rsidR="007C23B7" w:rsidRPr="00A62F6A" w:rsidRDefault="007C23B7" w:rsidP="007C23B7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>Stralcio C.U. n° 1</w:t>
      </w:r>
      <w:r w:rsidR="00A62F6A" w:rsidRPr="00A62F6A">
        <w:rPr>
          <w:b/>
          <w:bCs/>
          <w:i/>
          <w:iCs/>
          <w:color w:val="002060"/>
          <w:szCs w:val="22"/>
        </w:rPr>
        <w:t>471</w:t>
      </w:r>
      <w:r w:rsidRPr="00A62F6A">
        <w:rPr>
          <w:b/>
          <w:bCs/>
          <w:i/>
          <w:iCs/>
          <w:color w:val="002060"/>
          <w:szCs w:val="22"/>
        </w:rPr>
        <w:t xml:space="preserve"> Divisione Calcio a Cinque del </w:t>
      </w:r>
      <w:r w:rsidR="00A62F6A" w:rsidRPr="00A62F6A">
        <w:rPr>
          <w:b/>
          <w:bCs/>
          <w:i/>
          <w:iCs/>
          <w:color w:val="002060"/>
          <w:szCs w:val="22"/>
        </w:rPr>
        <w:t>02</w:t>
      </w:r>
      <w:r w:rsidRPr="00A62F6A">
        <w:rPr>
          <w:b/>
          <w:bCs/>
          <w:i/>
          <w:iCs/>
          <w:color w:val="002060"/>
          <w:szCs w:val="22"/>
        </w:rPr>
        <w:t>/0</w:t>
      </w:r>
      <w:r w:rsidR="00A62F6A" w:rsidRPr="00A62F6A">
        <w:rPr>
          <w:b/>
          <w:bCs/>
          <w:i/>
          <w:iCs/>
          <w:color w:val="002060"/>
          <w:szCs w:val="22"/>
        </w:rPr>
        <w:t>6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714BD736" w14:textId="133BAA07" w:rsidR="007C23B7" w:rsidRPr="00A62F6A" w:rsidRDefault="007C23B7" w:rsidP="007C23B7">
      <w:pPr>
        <w:pStyle w:val="LndNormale1"/>
        <w:rPr>
          <w:color w:val="002060"/>
          <w:szCs w:val="22"/>
        </w:rPr>
      </w:pPr>
    </w:p>
    <w:p w14:paraId="72F693A0" w14:textId="3E73AE25" w:rsidR="007C23B7" w:rsidRPr="00A62F6A" w:rsidRDefault="007C23B7" w:rsidP="007C23B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76EC8639" w14:textId="77777777" w:rsidR="007C23B7" w:rsidRPr="00A62F6A" w:rsidRDefault="007C23B7" w:rsidP="007C23B7">
      <w:pPr>
        <w:pStyle w:val="LndNormale1"/>
        <w:rPr>
          <w:color w:val="002060"/>
          <w:szCs w:val="22"/>
        </w:rPr>
      </w:pPr>
    </w:p>
    <w:p w14:paraId="6EE82FA3" w14:textId="0992E163" w:rsidR="007C23B7" w:rsidRPr="00A62F6A" w:rsidRDefault="007C23B7" w:rsidP="007C23B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GIRONE C</w:t>
      </w:r>
    </w:p>
    <w:p w14:paraId="62DD5221" w14:textId="171626D3" w:rsidR="007C23B7" w:rsidRPr="00A62F6A" w:rsidRDefault="007C23B7" w:rsidP="007C23B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2</w:t>
      </w:r>
      <w:r w:rsidR="00A62F6A" w:rsidRPr="00A62F6A">
        <w:rPr>
          <w:color w:val="002060"/>
          <w:szCs w:val="22"/>
        </w:rPr>
        <w:t>9</w:t>
      </w:r>
      <w:r w:rsidRPr="00A62F6A">
        <w:rPr>
          <w:color w:val="002060"/>
          <w:szCs w:val="22"/>
        </w:rPr>
        <w:t>/05/2022</w:t>
      </w:r>
      <w:r w:rsidRPr="00A62F6A">
        <w:rPr>
          <w:color w:val="002060"/>
          <w:szCs w:val="22"/>
        </w:rPr>
        <w:tab/>
        <w:t>1/A</w:t>
      </w:r>
      <w:r w:rsidRPr="00A62F6A">
        <w:rPr>
          <w:color w:val="002060"/>
          <w:szCs w:val="22"/>
        </w:rPr>
        <w:tab/>
      </w:r>
      <w:r w:rsidR="00A62F6A" w:rsidRPr="00A62F6A">
        <w:rPr>
          <w:color w:val="002060"/>
          <w:szCs w:val="22"/>
        </w:rPr>
        <w:t>C.U.S. MACERATA CALCIO A5</w:t>
      </w:r>
      <w:r w:rsidR="00A62F6A" w:rsidRPr="00A62F6A">
        <w:rPr>
          <w:color w:val="002060"/>
          <w:szCs w:val="22"/>
        </w:rPr>
        <w:tab/>
        <w:t>VIGOR FUCECCHIO A.S.D.</w:t>
      </w:r>
      <w:r w:rsidR="00A62F6A" w:rsidRPr="00A62F6A">
        <w:rPr>
          <w:color w:val="002060"/>
          <w:szCs w:val="22"/>
        </w:rPr>
        <w:tab/>
      </w:r>
      <w:r w:rsidR="00A62F6A" w:rsidRPr="00A62F6A">
        <w:rPr>
          <w:color w:val="002060"/>
          <w:szCs w:val="22"/>
        </w:rPr>
        <w:tab/>
        <w:t>7-3</w:t>
      </w:r>
    </w:p>
    <w:p w14:paraId="2E3657A7" w14:textId="1BAC6535" w:rsidR="007C23B7" w:rsidRPr="00A62F6A" w:rsidRDefault="007C23B7" w:rsidP="007C23B7">
      <w:pPr>
        <w:pStyle w:val="LndNormale1"/>
        <w:rPr>
          <w:color w:val="002060"/>
          <w:szCs w:val="22"/>
        </w:rPr>
      </w:pPr>
    </w:p>
    <w:p w14:paraId="5EB5EF8D" w14:textId="77777777" w:rsidR="007C23B7" w:rsidRDefault="007C23B7" w:rsidP="007C23B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3FB35AFA" w14:textId="28F0F98B" w:rsidR="007C23B7" w:rsidRDefault="007C23B7" w:rsidP="007C23B7">
      <w:pPr>
        <w:pStyle w:val="LndNormale1"/>
        <w:rPr>
          <w:color w:val="002060"/>
          <w:szCs w:val="22"/>
        </w:rPr>
      </w:pPr>
    </w:p>
    <w:p w14:paraId="3FA20C68" w14:textId="46C2D37D" w:rsidR="00A62F6A" w:rsidRDefault="00A62F6A" w:rsidP="007C23B7">
      <w:pPr>
        <w:pStyle w:val="LndNormale1"/>
        <w:rPr>
          <w:color w:val="002060"/>
          <w:szCs w:val="22"/>
        </w:rPr>
      </w:pPr>
    </w:p>
    <w:p w14:paraId="769D3E3B" w14:textId="77777777" w:rsidR="00A62F6A" w:rsidRPr="00A62F6A" w:rsidRDefault="00A62F6A" w:rsidP="00A62F6A">
      <w:pPr>
        <w:pStyle w:val="LndNormale1"/>
        <w:jc w:val="left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>FASE NAZIONALE CAMPIONATO UNDER 19 REGIONALE</w:t>
      </w:r>
    </w:p>
    <w:p w14:paraId="09695300" w14:textId="77777777" w:rsidR="00A62F6A" w:rsidRPr="00A62F6A" w:rsidRDefault="00A62F6A" w:rsidP="00A62F6A">
      <w:pPr>
        <w:pStyle w:val="LndNormale1"/>
        <w:rPr>
          <w:b/>
          <w:bCs/>
          <w:i/>
          <w:iCs/>
          <w:color w:val="002060"/>
          <w:szCs w:val="22"/>
        </w:rPr>
      </w:pPr>
    </w:p>
    <w:p w14:paraId="28A1DA54" w14:textId="5D7242FA" w:rsidR="00A62F6A" w:rsidRPr="00A62F6A" w:rsidRDefault="00A62F6A" w:rsidP="00A62F6A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>Stralcio C.U. n° 1461 Divisione Calcio a Cinque del 01/06/2022</w:t>
      </w:r>
    </w:p>
    <w:p w14:paraId="64418C40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</w:p>
    <w:p w14:paraId="41AE54E2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57FB2F94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</w:p>
    <w:p w14:paraId="5A5D138F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GIRONE C</w:t>
      </w:r>
    </w:p>
    <w:p w14:paraId="3FC44A23" w14:textId="3591F980" w:rsidR="00A62F6A" w:rsidRPr="00A62F6A" w:rsidRDefault="00A62F6A" w:rsidP="00A62F6A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31/05/2022</w:t>
      </w:r>
      <w:r w:rsidRPr="00A62F6A">
        <w:rPr>
          <w:color w:val="002060"/>
          <w:szCs w:val="22"/>
        </w:rPr>
        <w:tab/>
        <w:t>1/R</w:t>
      </w:r>
      <w:r w:rsidRPr="00A62F6A">
        <w:rPr>
          <w:color w:val="002060"/>
          <w:szCs w:val="22"/>
        </w:rPr>
        <w:tab/>
        <w:t>CEISA GATTEO CALCIO A 5</w:t>
      </w:r>
      <w:r w:rsidRPr="00A62F6A">
        <w:rPr>
          <w:color w:val="002060"/>
          <w:szCs w:val="22"/>
        </w:rPr>
        <w:tab/>
        <w:t>ITALSERVICE C5</w:t>
      </w:r>
      <w:r w:rsidRPr="00A62F6A">
        <w:rPr>
          <w:color w:val="002060"/>
          <w:szCs w:val="22"/>
        </w:rPr>
        <w:tab/>
      </w:r>
      <w:r w:rsidRPr="00A62F6A">
        <w:rPr>
          <w:color w:val="002060"/>
          <w:szCs w:val="22"/>
        </w:rPr>
        <w:tab/>
      </w:r>
      <w:r w:rsidRPr="00A62F6A">
        <w:rPr>
          <w:color w:val="002060"/>
          <w:szCs w:val="22"/>
        </w:rPr>
        <w:tab/>
        <w:t>6-4</w:t>
      </w:r>
    </w:p>
    <w:p w14:paraId="685CFDD9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</w:p>
    <w:p w14:paraId="52836591" w14:textId="77777777" w:rsidR="00A62F6A" w:rsidRDefault="00A62F6A" w:rsidP="00A62F6A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06049CE2" w14:textId="77777777" w:rsidR="009B1049" w:rsidRPr="000C5A61" w:rsidRDefault="009B1049" w:rsidP="007C23B7">
      <w:pPr>
        <w:pStyle w:val="LndNormale1"/>
        <w:rPr>
          <w:color w:val="002060"/>
          <w:szCs w:val="22"/>
        </w:rPr>
      </w:pPr>
    </w:p>
    <w:p w14:paraId="3A5FB392" w14:textId="77777777" w:rsidR="007C23B7" w:rsidRPr="000C5A61" w:rsidRDefault="007C23B7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0C5A61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0C5A61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0C5A61" w:rsidRDefault="00ED05C4" w:rsidP="00ED05C4">
      <w:pPr>
        <w:pStyle w:val="LndNormale1"/>
        <w:rPr>
          <w:color w:val="002060"/>
          <w:sz w:val="26"/>
          <w:szCs w:val="26"/>
        </w:rPr>
      </w:pPr>
      <w:r w:rsidRPr="000C5A61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0C5A61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0C5A61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Pr="000C5A61" w:rsidRDefault="003A02EB" w:rsidP="009D0C38">
      <w:pPr>
        <w:pStyle w:val="LndNormale1"/>
        <w:rPr>
          <w:color w:val="002060"/>
          <w:szCs w:val="22"/>
        </w:rPr>
      </w:pPr>
    </w:p>
    <w:p w14:paraId="163D8E69" w14:textId="77777777" w:rsidR="00644B4E" w:rsidRPr="00846913" w:rsidRDefault="00644B4E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0C5A61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 w:rsidRPr="000C5A61">
        <w:rPr>
          <w:color w:val="FFFFFF" w:themeColor="background1"/>
        </w:rPr>
        <w:t>NOTIZIE SU ATTIVITA’ AGONISTICA</w:t>
      </w:r>
    </w:p>
    <w:p w14:paraId="70DD9246" w14:textId="77777777" w:rsidR="003B5DEF" w:rsidRPr="004B2EB9" w:rsidRDefault="003B5DEF" w:rsidP="00B958E3">
      <w:pPr>
        <w:pStyle w:val="LndNormale1"/>
        <w:rPr>
          <w:color w:val="002060"/>
          <w:sz w:val="14"/>
          <w:szCs w:val="12"/>
        </w:rPr>
      </w:pPr>
    </w:p>
    <w:p w14:paraId="2617CABB" w14:textId="77777777" w:rsidR="00A34691" w:rsidRPr="002126B5" w:rsidRDefault="00A34691" w:rsidP="00A3469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126B5">
        <w:rPr>
          <w:color w:val="002060"/>
        </w:rPr>
        <w:t>COPPA MARCHE CALCIO 5 serie D</w:t>
      </w:r>
    </w:p>
    <w:p w14:paraId="79C93089" w14:textId="0FD57888" w:rsidR="00A34691" w:rsidRPr="007249FD" w:rsidRDefault="00A34691" w:rsidP="00A34691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6FACB679" w14:textId="0D4C8959" w:rsidR="00641F6F" w:rsidRDefault="00641F6F" w:rsidP="009D0C38">
      <w:pPr>
        <w:pStyle w:val="LndNormale1"/>
        <w:rPr>
          <w:color w:val="002060"/>
          <w:szCs w:val="22"/>
        </w:rPr>
      </w:pPr>
    </w:p>
    <w:p w14:paraId="7B89BD7A" w14:textId="5C6B24E5" w:rsidR="00FF2A5D" w:rsidRPr="00962BF4" w:rsidRDefault="00FF2A5D" w:rsidP="00FF2A5D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62BF4">
        <w:rPr>
          <w:rFonts w:ascii="Arial" w:hAnsi="Arial" w:cs="Arial"/>
          <w:bCs/>
          <w:color w:val="002060"/>
          <w:sz w:val="22"/>
          <w:szCs w:val="22"/>
        </w:rPr>
        <w:t xml:space="preserve">La gara di finale </w:t>
      </w:r>
      <w:r w:rsidR="00A34691" w:rsidRPr="00962BF4">
        <w:rPr>
          <w:rFonts w:ascii="Arial" w:hAnsi="Arial" w:cs="Arial"/>
          <w:bCs/>
          <w:color w:val="002060"/>
          <w:sz w:val="22"/>
          <w:szCs w:val="22"/>
        </w:rPr>
        <w:t xml:space="preserve">della Coppa Marche Calcio a Cinque Serie D </w:t>
      </w:r>
      <w:r w:rsidRPr="00962BF4">
        <w:rPr>
          <w:rFonts w:ascii="Arial" w:hAnsi="Arial" w:cs="Arial"/>
          <w:bCs/>
          <w:color w:val="002060"/>
          <w:sz w:val="22"/>
          <w:szCs w:val="22"/>
        </w:rPr>
        <w:t>sarà disputata come di seguito riportato:</w:t>
      </w:r>
    </w:p>
    <w:p w14:paraId="6E36F963" w14:textId="77777777" w:rsidR="00FF2A5D" w:rsidRPr="00962BF4" w:rsidRDefault="00FF2A5D" w:rsidP="00FF2A5D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4E0A45C6" w14:textId="06A606D2" w:rsidR="00FF2A5D" w:rsidRPr="00962BF4" w:rsidRDefault="00A34691" w:rsidP="00FF2A5D">
      <w:pPr>
        <w:tabs>
          <w:tab w:val="num" w:pos="786"/>
        </w:tabs>
        <w:jc w:val="center"/>
        <w:rPr>
          <w:rFonts w:ascii="Arial" w:hAnsi="Arial" w:cs="Arial"/>
          <w:b/>
          <w:bCs/>
          <w:color w:val="002060"/>
          <w:sz w:val="22"/>
          <w:szCs w:val="22"/>
          <w:lang w:val="en-US"/>
        </w:rPr>
      </w:pPr>
      <w:r w:rsidRPr="00962BF4">
        <w:rPr>
          <w:rFonts w:ascii="Arial" w:hAnsi="Arial" w:cs="Arial"/>
          <w:b/>
          <w:bCs/>
          <w:color w:val="002060"/>
          <w:sz w:val="22"/>
          <w:szCs w:val="22"/>
          <w:lang w:val="en-US"/>
        </w:rPr>
        <w:t>CALCETTO CASTRUM LAURI – PIEVE D’ICO CALCIO A 5</w:t>
      </w:r>
    </w:p>
    <w:p w14:paraId="7B238BAD" w14:textId="6C0E9CCD" w:rsidR="00FF2A5D" w:rsidRPr="00962BF4" w:rsidRDefault="00A34691" w:rsidP="00FF2A5D">
      <w:pPr>
        <w:pStyle w:val="breakline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962BF4">
        <w:rPr>
          <w:rFonts w:ascii="Arial" w:hAnsi="Arial" w:cs="Arial"/>
          <w:b/>
          <w:color w:val="002060"/>
          <w:sz w:val="22"/>
          <w:szCs w:val="22"/>
        </w:rPr>
        <w:t>Sabato 11 giugno</w:t>
      </w:r>
      <w:r w:rsidR="00FF2A5D" w:rsidRPr="00962BF4">
        <w:rPr>
          <w:rFonts w:ascii="Arial" w:hAnsi="Arial" w:cs="Arial"/>
          <w:b/>
          <w:color w:val="002060"/>
          <w:sz w:val="22"/>
          <w:szCs w:val="22"/>
        </w:rPr>
        <w:t xml:space="preserve"> 2022, ore </w:t>
      </w:r>
      <w:r w:rsidRPr="00962BF4">
        <w:rPr>
          <w:rFonts w:ascii="Arial" w:hAnsi="Arial" w:cs="Arial"/>
          <w:b/>
          <w:color w:val="002060"/>
          <w:sz w:val="22"/>
          <w:szCs w:val="22"/>
        </w:rPr>
        <w:t>18:00</w:t>
      </w:r>
    </w:p>
    <w:p w14:paraId="1DB26862" w14:textId="3F6ABC84" w:rsidR="00FF2A5D" w:rsidRPr="00962BF4" w:rsidRDefault="00FF2A5D" w:rsidP="00FF2A5D">
      <w:pPr>
        <w:pStyle w:val="breakline"/>
        <w:jc w:val="center"/>
        <w:rPr>
          <w:rFonts w:ascii="Arial" w:hAnsi="Arial" w:cs="Arial"/>
          <w:bCs/>
          <w:color w:val="002060"/>
          <w:sz w:val="22"/>
          <w:szCs w:val="22"/>
        </w:rPr>
      </w:pPr>
      <w:r w:rsidRPr="00962BF4">
        <w:rPr>
          <w:rFonts w:ascii="Arial" w:hAnsi="Arial" w:cs="Arial"/>
          <w:b/>
          <w:color w:val="002060"/>
          <w:sz w:val="22"/>
          <w:szCs w:val="22"/>
        </w:rPr>
        <w:t xml:space="preserve">Palasport </w:t>
      </w:r>
      <w:r w:rsidRPr="00962BF4">
        <w:rPr>
          <w:rFonts w:ascii="Arial" w:hAnsi="Arial" w:cs="Arial"/>
          <w:bCs/>
          <w:color w:val="002060"/>
          <w:sz w:val="22"/>
          <w:szCs w:val="22"/>
        </w:rPr>
        <w:t xml:space="preserve">di </w:t>
      </w:r>
      <w:r w:rsidR="00962BF4" w:rsidRPr="00962BF4">
        <w:rPr>
          <w:rFonts w:ascii="Arial" w:hAnsi="Arial" w:cs="Arial"/>
          <w:b/>
          <w:color w:val="002060"/>
          <w:sz w:val="22"/>
          <w:szCs w:val="22"/>
        </w:rPr>
        <w:t>CHIARAVALLE</w:t>
      </w:r>
      <w:r w:rsidRPr="00962BF4">
        <w:rPr>
          <w:rFonts w:ascii="Arial" w:hAnsi="Arial" w:cs="Arial"/>
          <w:bCs/>
          <w:color w:val="002060"/>
          <w:sz w:val="22"/>
          <w:szCs w:val="22"/>
        </w:rPr>
        <w:t xml:space="preserve">, Via </w:t>
      </w:r>
      <w:r w:rsidR="00962BF4" w:rsidRPr="00962BF4">
        <w:rPr>
          <w:rFonts w:ascii="Arial" w:hAnsi="Arial" w:cs="Arial"/>
          <w:bCs/>
          <w:color w:val="002060"/>
          <w:sz w:val="22"/>
          <w:szCs w:val="22"/>
        </w:rPr>
        <w:t>Firenze</w:t>
      </w:r>
    </w:p>
    <w:p w14:paraId="605B26E1" w14:textId="7C2D8001" w:rsidR="00FF2A5D" w:rsidRDefault="00FF2A5D" w:rsidP="00FF2A5D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386CA529" w14:textId="77777777" w:rsidR="00F439F4" w:rsidRDefault="00F439F4" w:rsidP="00F439F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Qualora, al termine dei tempi regolamentari, la Finale, si concluda con un pareggio, saranno disputati due tempi supplementari per una durata di 5 minuti cadauno. </w:t>
      </w:r>
    </w:p>
    <w:p w14:paraId="3B08ED30" w14:textId="77777777" w:rsidR="00F439F4" w:rsidRDefault="00F439F4" w:rsidP="00F439F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Qualora, a conclusione del secondo tempo supplementare, le due squadre dovessero trovarsi ancora in situazione di parità, la vincente sarà determinata dai tiri di rigore.</w:t>
      </w:r>
    </w:p>
    <w:p w14:paraId="78949494" w14:textId="77777777" w:rsidR="00F439F4" w:rsidRPr="00962BF4" w:rsidRDefault="00F439F4" w:rsidP="00FF2A5D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23EF772F" w14:textId="22670033" w:rsidR="00FF2A5D" w:rsidRPr="00852DB8" w:rsidRDefault="00FF2A5D" w:rsidP="00FF2A5D">
      <w:pPr>
        <w:pStyle w:val="breakline"/>
        <w:jc w:val="both"/>
        <w:rPr>
          <w:rFonts w:ascii="Arial" w:hAnsi="Arial" w:cs="Arial"/>
          <w:bCs/>
          <w:i/>
          <w:iCs/>
          <w:color w:val="002060"/>
          <w:sz w:val="22"/>
          <w:szCs w:val="22"/>
        </w:rPr>
      </w:pPr>
      <w:r w:rsidRPr="00962BF4">
        <w:rPr>
          <w:rFonts w:ascii="Arial" w:hAnsi="Arial" w:cs="Arial"/>
          <w:bCs/>
          <w:i/>
          <w:iCs/>
          <w:color w:val="002060"/>
          <w:sz w:val="22"/>
          <w:szCs w:val="22"/>
        </w:rPr>
        <w:lastRenderedPageBreak/>
        <w:t xml:space="preserve">La Società prima nominata, </w:t>
      </w:r>
      <w:r w:rsidR="00962BF4" w:rsidRPr="00962BF4">
        <w:rPr>
          <w:rFonts w:ascii="Arial" w:hAnsi="Arial" w:cs="Arial"/>
          <w:bCs/>
          <w:i/>
          <w:iCs/>
          <w:color w:val="002060"/>
          <w:sz w:val="22"/>
          <w:szCs w:val="22"/>
        </w:rPr>
        <w:t>CALCETTO CASTRUM LAURI</w:t>
      </w:r>
      <w:r w:rsidRPr="00962BF4">
        <w:rPr>
          <w:rFonts w:ascii="Arial" w:hAnsi="Arial" w:cs="Arial"/>
          <w:bCs/>
          <w:i/>
          <w:iCs/>
          <w:color w:val="002060"/>
          <w:sz w:val="22"/>
          <w:szCs w:val="22"/>
        </w:rPr>
        <w:t>, è responsabile dell’organizzazione della gara (richiesta Forza Pubblica, palloni, ecc.).</w:t>
      </w:r>
    </w:p>
    <w:p w14:paraId="4C3DD7B9" w14:textId="77777777" w:rsidR="00FF2A5D" w:rsidRPr="000C5A61" w:rsidRDefault="00FF2A5D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Pr="000C5A61" w:rsidRDefault="00CE62A9" w:rsidP="009D0C38">
      <w:pPr>
        <w:pStyle w:val="LndNormale1"/>
        <w:rPr>
          <w:color w:val="002060"/>
          <w:szCs w:val="22"/>
        </w:rPr>
      </w:pPr>
    </w:p>
    <w:p w14:paraId="537A9A79" w14:textId="18577053" w:rsidR="0022051B" w:rsidRPr="000C5A61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0C5A61">
        <w:rPr>
          <w:b/>
          <w:color w:val="002060"/>
          <w:u w:val="single"/>
        </w:rPr>
        <w:t>Pubblicato in Ancona ed affisso all’albo del C</w:t>
      </w:r>
      <w:r w:rsidR="00D9162A" w:rsidRPr="000C5A61">
        <w:rPr>
          <w:b/>
          <w:color w:val="002060"/>
          <w:u w:val="single"/>
        </w:rPr>
        <w:t>omitato Regionale Marche</w:t>
      </w:r>
      <w:r w:rsidRPr="000C5A61">
        <w:rPr>
          <w:b/>
          <w:color w:val="002060"/>
          <w:u w:val="single"/>
        </w:rPr>
        <w:t xml:space="preserve"> il </w:t>
      </w:r>
      <w:r w:rsidR="00F66552">
        <w:rPr>
          <w:b/>
          <w:color w:val="002060"/>
          <w:u w:val="single"/>
        </w:rPr>
        <w:t>03</w:t>
      </w:r>
      <w:r w:rsidR="00830450" w:rsidRPr="000C5A61">
        <w:rPr>
          <w:b/>
          <w:color w:val="002060"/>
          <w:u w:val="single"/>
        </w:rPr>
        <w:t>/</w:t>
      </w:r>
      <w:r w:rsidR="00496B75" w:rsidRPr="000C5A61">
        <w:rPr>
          <w:b/>
          <w:color w:val="002060"/>
          <w:u w:val="single"/>
        </w:rPr>
        <w:t>0</w:t>
      </w:r>
      <w:r w:rsidR="00F66552">
        <w:rPr>
          <w:b/>
          <w:color w:val="002060"/>
          <w:u w:val="single"/>
        </w:rPr>
        <w:t>6</w:t>
      </w:r>
      <w:r w:rsidR="009C7FA9" w:rsidRPr="000C5A61">
        <w:rPr>
          <w:b/>
          <w:color w:val="002060"/>
          <w:u w:val="single"/>
        </w:rPr>
        <w:t>/</w:t>
      </w:r>
      <w:r w:rsidR="00863DF3" w:rsidRPr="000C5A61">
        <w:rPr>
          <w:b/>
          <w:color w:val="002060"/>
          <w:u w:val="single"/>
        </w:rPr>
        <w:t>20</w:t>
      </w:r>
      <w:r w:rsidR="00C73E5D" w:rsidRPr="000C5A61">
        <w:rPr>
          <w:b/>
          <w:color w:val="002060"/>
          <w:u w:val="single"/>
        </w:rPr>
        <w:t>2</w:t>
      </w:r>
      <w:r w:rsidR="00496B75" w:rsidRPr="000C5A61">
        <w:rPr>
          <w:b/>
          <w:color w:val="002060"/>
          <w:u w:val="single"/>
        </w:rPr>
        <w:t>2</w:t>
      </w:r>
      <w:r w:rsidRPr="000C5A61">
        <w:rPr>
          <w:b/>
          <w:color w:val="002060"/>
          <w:u w:val="single"/>
        </w:rPr>
        <w:t>.</w:t>
      </w:r>
    </w:p>
    <w:p w14:paraId="2184E974" w14:textId="77777777" w:rsidR="0022051B" w:rsidRPr="000C5A61" w:rsidRDefault="0022051B" w:rsidP="0022051B">
      <w:pPr>
        <w:rPr>
          <w:color w:val="002060"/>
        </w:rPr>
      </w:pPr>
    </w:p>
    <w:p w14:paraId="02FCC449" w14:textId="77777777" w:rsidR="0022051B" w:rsidRPr="000C5A61" w:rsidRDefault="0022051B" w:rsidP="0022051B">
      <w:pPr>
        <w:rPr>
          <w:color w:val="002060"/>
        </w:rPr>
      </w:pPr>
    </w:p>
    <w:p w14:paraId="3602E063" w14:textId="77777777" w:rsidR="009D68DE" w:rsidRPr="000C5A61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0C5A61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0C5A6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0C5A61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0C5A61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0C27B" w14:textId="77777777" w:rsidR="00A26178" w:rsidRDefault="00A26178">
      <w:r>
        <w:separator/>
      </w:r>
    </w:p>
  </w:endnote>
  <w:endnote w:type="continuationSeparator" w:id="0">
    <w:p w14:paraId="3CADB665" w14:textId="77777777" w:rsidR="00A26178" w:rsidRDefault="00A26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18317905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93177">
      <w:rPr>
        <w:rStyle w:val="Numeropagina"/>
        <w:rFonts w:ascii="Arial" w:hAnsi="Arial" w:cs="Arial"/>
        <w:color w:val="002060"/>
      </w:rPr>
      <w:t>11</w:t>
    </w:r>
    <w:r w:rsidR="008E0658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D41F5" w14:textId="77777777" w:rsidR="00A26178" w:rsidRDefault="00A26178">
      <w:r>
        <w:separator/>
      </w:r>
    </w:p>
  </w:footnote>
  <w:footnote w:type="continuationSeparator" w:id="0">
    <w:p w14:paraId="14166D6A" w14:textId="77777777" w:rsidR="00A26178" w:rsidRDefault="00A26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6135497"/>
    <w:multiLevelType w:val="hybridMultilevel"/>
    <w:tmpl w:val="A8960AA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32496058">
    <w:abstractNumId w:val="6"/>
  </w:num>
  <w:num w:numId="2" w16cid:durableId="1668165478">
    <w:abstractNumId w:val="4"/>
  </w:num>
  <w:num w:numId="3" w16cid:durableId="1993754336">
    <w:abstractNumId w:val="1"/>
  </w:num>
  <w:num w:numId="4" w16cid:durableId="724332810">
    <w:abstractNumId w:val="3"/>
  </w:num>
  <w:num w:numId="5" w16cid:durableId="752749173">
    <w:abstractNumId w:val="0"/>
  </w:num>
  <w:num w:numId="6" w16cid:durableId="1170755238">
    <w:abstractNumId w:val="5"/>
  </w:num>
  <w:num w:numId="7" w16cid:durableId="213424967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33C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1FCE"/>
    <w:rsid w:val="00022315"/>
    <w:rsid w:val="00022670"/>
    <w:rsid w:val="000238C5"/>
    <w:rsid w:val="00024134"/>
    <w:rsid w:val="000256DA"/>
    <w:rsid w:val="00025CCB"/>
    <w:rsid w:val="00025FD6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9FD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D76"/>
    <w:rsid w:val="00073FA0"/>
    <w:rsid w:val="00073FF4"/>
    <w:rsid w:val="00074171"/>
    <w:rsid w:val="000747ED"/>
    <w:rsid w:val="0007556B"/>
    <w:rsid w:val="00075B1B"/>
    <w:rsid w:val="00076093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2C7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3F0E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A61"/>
    <w:rsid w:val="000C5BAA"/>
    <w:rsid w:val="000C666E"/>
    <w:rsid w:val="000C6676"/>
    <w:rsid w:val="000C7505"/>
    <w:rsid w:val="000C7BA3"/>
    <w:rsid w:val="000D115D"/>
    <w:rsid w:val="000D1E49"/>
    <w:rsid w:val="000D263C"/>
    <w:rsid w:val="000D29F1"/>
    <w:rsid w:val="000D2B0F"/>
    <w:rsid w:val="000D2E1B"/>
    <w:rsid w:val="000D3658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38"/>
    <w:rsid w:val="000E2C64"/>
    <w:rsid w:val="000E3E01"/>
    <w:rsid w:val="000E42C7"/>
    <w:rsid w:val="000E4A63"/>
    <w:rsid w:val="000E4F35"/>
    <w:rsid w:val="000E5FF2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99C"/>
    <w:rsid w:val="00100CB6"/>
    <w:rsid w:val="00101406"/>
    <w:rsid w:val="00101DBD"/>
    <w:rsid w:val="00102631"/>
    <w:rsid w:val="0010267A"/>
    <w:rsid w:val="00102D1B"/>
    <w:rsid w:val="00103746"/>
    <w:rsid w:val="00104D60"/>
    <w:rsid w:val="001061C5"/>
    <w:rsid w:val="00106825"/>
    <w:rsid w:val="0010773C"/>
    <w:rsid w:val="00107E03"/>
    <w:rsid w:val="0011030F"/>
    <w:rsid w:val="0011113B"/>
    <w:rsid w:val="00111202"/>
    <w:rsid w:val="001113D0"/>
    <w:rsid w:val="00111A25"/>
    <w:rsid w:val="0011253A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308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4E29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57E35"/>
    <w:rsid w:val="0016034C"/>
    <w:rsid w:val="00161ADE"/>
    <w:rsid w:val="0016243E"/>
    <w:rsid w:val="001626AD"/>
    <w:rsid w:val="00162F65"/>
    <w:rsid w:val="00164048"/>
    <w:rsid w:val="00165139"/>
    <w:rsid w:val="00165223"/>
    <w:rsid w:val="00165AF7"/>
    <w:rsid w:val="00165D0F"/>
    <w:rsid w:val="00165D5E"/>
    <w:rsid w:val="001665F9"/>
    <w:rsid w:val="00166D2B"/>
    <w:rsid w:val="00167D8D"/>
    <w:rsid w:val="00167F50"/>
    <w:rsid w:val="001724C2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503"/>
    <w:rsid w:val="00184689"/>
    <w:rsid w:val="001849D4"/>
    <w:rsid w:val="00185090"/>
    <w:rsid w:val="00186502"/>
    <w:rsid w:val="0018704D"/>
    <w:rsid w:val="00187BD6"/>
    <w:rsid w:val="0019095B"/>
    <w:rsid w:val="00191B35"/>
    <w:rsid w:val="00191C94"/>
    <w:rsid w:val="00192510"/>
    <w:rsid w:val="00192626"/>
    <w:rsid w:val="00192717"/>
    <w:rsid w:val="001927D0"/>
    <w:rsid w:val="00193E78"/>
    <w:rsid w:val="001947BD"/>
    <w:rsid w:val="001949B9"/>
    <w:rsid w:val="0019541B"/>
    <w:rsid w:val="00195D7C"/>
    <w:rsid w:val="00195D82"/>
    <w:rsid w:val="001965CF"/>
    <w:rsid w:val="0019673C"/>
    <w:rsid w:val="001967C4"/>
    <w:rsid w:val="00196DEF"/>
    <w:rsid w:val="00196EB3"/>
    <w:rsid w:val="00197177"/>
    <w:rsid w:val="001A0A5E"/>
    <w:rsid w:val="001A0FE9"/>
    <w:rsid w:val="001A1126"/>
    <w:rsid w:val="001A11AD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A7ED5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24D9"/>
    <w:rsid w:val="001D3A33"/>
    <w:rsid w:val="001D3A5B"/>
    <w:rsid w:val="001D3A7C"/>
    <w:rsid w:val="001D4D49"/>
    <w:rsid w:val="001D5034"/>
    <w:rsid w:val="001D5492"/>
    <w:rsid w:val="001D61BC"/>
    <w:rsid w:val="001D671C"/>
    <w:rsid w:val="001D69E2"/>
    <w:rsid w:val="001D6ECC"/>
    <w:rsid w:val="001D7A07"/>
    <w:rsid w:val="001D7FE1"/>
    <w:rsid w:val="001E1B39"/>
    <w:rsid w:val="001E2007"/>
    <w:rsid w:val="001E251A"/>
    <w:rsid w:val="001E282E"/>
    <w:rsid w:val="001E2B7D"/>
    <w:rsid w:val="001E325B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2647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149F"/>
    <w:rsid w:val="00202AC1"/>
    <w:rsid w:val="00202CAB"/>
    <w:rsid w:val="00202CB9"/>
    <w:rsid w:val="00203156"/>
    <w:rsid w:val="0020364C"/>
    <w:rsid w:val="002039E7"/>
    <w:rsid w:val="00203CA9"/>
    <w:rsid w:val="0020745A"/>
    <w:rsid w:val="00210424"/>
    <w:rsid w:val="00210F80"/>
    <w:rsid w:val="00211492"/>
    <w:rsid w:val="0021353B"/>
    <w:rsid w:val="0021468E"/>
    <w:rsid w:val="00214778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61AE"/>
    <w:rsid w:val="002272D1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5476"/>
    <w:rsid w:val="0023617C"/>
    <w:rsid w:val="0023679B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4F9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E17"/>
    <w:rsid w:val="00257F5E"/>
    <w:rsid w:val="002608FD"/>
    <w:rsid w:val="00260A9B"/>
    <w:rsid w:val="0026318E"/>
    <w:rsid w:val="00263BFB"/>
    <w:rsid w:val="00264E76"/>
    <w:rsid w:val="002657B5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072"/>
    <w:rsid w:val="0027739C"/>
    <w:rsid w:val="002774DB"/>
    <w:rsid w:val="002776BA"/>
    <w:rsid w:val="00280A86"/>
    <w:rsid w:val="00283D21"/>
    <w:rsid w:val="00283E77"/>
    <w:rsid w:val="0028402F"/>
    <w:rsid w:val="0028477F"/>
    <w:rsid w:val="00284B31"/>
    <w:rsid w:val="002850C4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1ED9"/>
    <w:rsid w:val="002B26CC"/>
    <w:rsid w:val="002B2A42"/>
    <w:rsid w:val="002B2BF9"/>
    <w:rsid w:val="002B33AE"/>
    <w:rsid w:val="002B3B30"/>
    <w:rsid w:val="002B428B"/>
    <w:rsid w:val="002B520C"/>
    <w:rsid w:val="002B53FD"/>
    <w:rsid w:val="002B6B03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660"/>
    <w:rsid w:val="002C5D51"/>
    <w:rsid w:val="002D05C0"/>
    <w:rsid w:val="002D184F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D785C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3C12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0DC9"/>
    <w:rsid w:val="00321B87"/>
    <w:rsid w:val="00323BD6"/>
    <w:rsid w:val="00324A26"/>
    <w:rsid w:val="003253C4"/>
    <w:rsid w:val="003254D6"/>
    <w:rsid w:val="00325736"/>
    <w:rsid w:val="00326561"/>
    <w:rsid w:val="00327240"/>
    <w:rsid w:val="003277E3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378FC"/>
    <w:rsid w:val="0034135D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3EF"/>
    <w:rsid w:val="003645BC"/>
    <w:rsid w:val="00364C64"/>
    <w:rsid w:val="0036552C"/>
    <w:rsid w:val="00365D44"/>
    <w:rsid w:val="00365E3D"/>
    <w:rsid w:val="003705E0"/>
    <w:rsid w:val="00370F55"/>
    <w:rsid w:val="00372410"/>
    <w:rsid w:val="00372796"/>
    <w:rsid w:val="003733E5"/>
    <w:rsid w:val="00373A34"/>
    <w:rsid w:val="00373D66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2BEC"/>
    <w:rsid w:val="00393F47"/>
    <w:rsid w:val="00394F5A"/>
    <w:rsid w:val="00396AD1"/>
    <w:rsid w:val="00397434"/>
    <w:rsid w:val="00397AB1"/>
    <w:rsid w:val="003A02EB"/>
    <w:rsid w:val="003A192C"/>
    <w:rsid w:val="003A1C18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4B5"/>
    <w:rsid w:val="003B59E9"/>
    <w:rsid w:val="003B5DEF"/>
    <w:rsid w:val="003B76C6"/>
    <w:rsid w:val="003B78AA"/>
    <w:rsid w:val="003B7E52"/>
    <w:rsid w:val="003C0137"/>
    <w:rsid w:val="003C08C1"/>
    <w:rsid w:val="003C08F2"/>
    <w:rsid w:val="003C09F8"/>
    <w:rsid w:val="003C0FAB"/>
    <w:rsid w:val="003C0FBA"/>
    <w:rsid w:val="003C120D"/>
    <w:rsid w:val="003C15C5"/>
    <w:rsid w:val="003C180B"/>
    <w:rsid w:val="003C2565"/>
    <w:rsid w:val="003C25B7"/>
    <w:rsid w:val="003C286A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1724"/>
    <w:rsid w:val="003E20F7"/>
    <w:rsid w:val="003E2494"/>
    <w:rsid w:val="003E2A21"/>
    <w:rsid w:val="003E31CF"/>
    <w:rsid w:val="003E3D3E"/>
    <w:rsid w:val="003E4440"/>
    <w:rsid w:val="003E6875"/>
    <w:rsid w:val="003E7A40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300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AE6"/>
    <w:rsid w:val="00416BF0"/>
    <w:rsid w:val="00417ADC"/>
    <w:rsid w:val="00417F78"/>
    <w:rsid w:val="00417FAE"/>
    <w:rsid w:val="00420411"/>
    <w:rsid w:val="00420864"/>
    <w:rsid w:val="0042091C"/>
    <w:rsid w:val="00420C33"/>
    <w:rsid w:val="00421858"/>
    <w:rsid w:val="00422E6F"/>
    <w:rsid w:val="004237EA"/>
    <w:rsid w:val="00424900"/>
    <w:rsid w:val="004251EF"/>
    <w:rsid w:val="00425AAA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184"/>
    <w:rsid w:val="0043326E"/>
    <w:rsid w:val="00433A58"/>
    <w:rsid w:val="00435BBB"/>
    <w:rsid w:val="00435BE1"/>
    <w:rsid w:val="00436136"/>
    <w:rsid w:val="004361AF"/>
    <w:rsid w:val="0043649C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3AD9"/>
    <w:rsid w:val="00444403"/>
    <w:rsid w:val="00444D63"/>
    <w:rsid w:val="004450CF"/>
    <w:rsid w:val="00445520"/>
    <w:rsid w:val="00445D30"/>
    <w:rsid w:val="004463C1"/>
    <w:rsid w:val="00446787"/>
    <w:rsid w:val="0044705E"/>
    <w:rsid w:val="004479E5"/>
    <w:rsid w:val="00447B1B"/>
    <w:rsid w:val="004511E3"/>
    <w:rsid w:val="004515CB"/>
    <w:rsid w:val="004525DF"/>
    <w:rsid w:val="004526C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272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193"/>
    <w:rsid w:val="0048227A"/>
    <w:rsid w:val="00482D70"/>
    <w:rsid w:val="00483A3E"/>
    <w:rsid w:val="00483C79"/>
    <w:rsid w:val="004847B2"/>
    <w:rsid w:val="00484943"/>
    <w:rsid w:val="00484A58"/>
    <w:rsid w:val="00486027"/>
    <w:rsid w:val="00486565"/>
    <w:rsid w:val="00486593"/>
    <w:rsid w:val="004866C8"/>
    <w:rsid w:val="0048722C"/>
    <w:rsid w:val="00487796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90C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2EB9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4C9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3D1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40ED"/>
    <w:rsid w:val="00516049"/>
    <w:rsid w:val="0051626C"/>
    <w:rsid w:val="005173BE"/>
    <w:rsid w:val="0051745B"/>
    <w:rsid w:val="00524492"/>
    <w:rsid w:val="00526208"/>
    <w:rsid w:val="00527F16"/>
    <w:rsid w:val="005306DA"/>
    <w:rsid w:val="00531621"/>
    <w:rsid w:val="00533F36"/>
    <w:rsid w:val="00535245"/>
    <w:rsid w:val="00536217"/>
    <w:rsid w:val="005410A5"/>
    <w:rsid w:val="00542100"/>
    <w:rsid w:val="00542177"/>
    <w:rsid w:val="00543ECD"/>
    <w:rsid w:val="00544131"/>
    <w:rsid w:val="00545B3B"/>
    <w:rsid w:val="00546489"/>
    <w:rsid w:val="005468F9"/>
    <w:rsid w:val="00546989"/>
    <w:rsid w:val="00546ED8"/>
    <w:rsid w:val="00547AA6"/>
    <w:rsid w:val="005510B1"/>
    <w:rsid w:val="00551C5D"/>
    <w:rsid w:val="0055204F"/>
    <w:rsid w:val="0055217E"/>
    <w:rsid w:val="005527F1"/>
    <w:rsid w:val="00552BB6"/>
    <w:rsid w:val="00553521"/>
    <w:rsid w:val="00553877"/>
    <w:rsid w:val="00553CF0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AC5"/>
    <w:rsid w:val="00593F89"/>
    <w:rsid w:val="00594020"/>
    <w:rsid w:val="0059439B"/>
    <w:rsid w:val="005947FD"/>
    <w:rsid w:val="005A060C"/>
    <w:rsid w:val="005A09AA"/>
    <w:rsid w:val="005A0F29"/>
    <w:rsid w:val="005A2024"/>
    <w:rsid w:val="005A22F7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6A7F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A74"/>
    <w:rsid w:val="005D6BFF"/>
    <w:rsid w:val="005D6EC2"/>
    <w:rsid w:val="005D716D"/>
    <w:rsid w:val="005D79C7"/>
    <w:rsid w:val="005D7B8C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9A7"/>
    <w:rsid w:val="005F0E90"/>
    <w:rsid w:val="005F12D5"/>
    <w:rsid w:val="005F1751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3A2B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2CF4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22D6"/>
    <w:rsid w:val="00634B78"/>
    <w:rsid w:val="0063569C"/>
    <w:rsid w:val="00635E54"/>
    <w:rsid w:val="0063677B"/>
    <w:rsid w:val="006402AB"/>
    <w:rsid w:val="00640C86"/>
    <w:rsid w:val="00641101"/>
    <w:rsid w:val="00641C67"/>
    <w:rsid w:val="00641F4C"/>
    <w:rsid w:val="00641F6F"/>
    <w:rsid w:val="00642D45"/>
    <w:rsid w:val="006432EA"/>
    <w:rsid w:val="0064436E"/>
    <w:rsid w:val="00644703"/>
    <w:rsid w:val="00644863"/>
    <w:rsid w:val="00644B4E"/>
    <w:rsid w:val="00645597"/>
    <w:rsid w:val="00645C8A"/>
    <w:rsid w:val="00645F86"/>
    <w:rsid w:val="00646384"/>
    <w:rsid w:val="00646C26"/>
    <w:rsid w:val="00646C95"/>
    <w:rsid w:val="0064792C"/>
    <w:rsid w:val="006507EF"/>
    <w:rsid w:val="00651521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20D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04CD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76C"/>
    <w:rsid w:val="00695C63"/>
    <w:rsid w:val="00695DA6"/>
    <w:rsid w:val="00695EB7"/>
    <w:rsid w:val="00696510"/>
    <w:rsid w:val="00696D00"/>
    <w:rsid w:val="0069700D"/>
    <w:rsid w:val="00697CB9"/>
    <w:rsid w:val="006A20B0"/>
    <w:rsid w:val="006A3997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1FE"/>
    <w:rsid w:val="006A735E"/>
    <w:rsid w:val="006A74E7"/>
    <w:rsid w:val="006A767E"/>
    <w:rsid w:val="006B1295"/>
    <w:rsid w:val="006B2351"/>
    <w:rsid w:val="006B2A55"/>
    <w:rsid w:val="006B374D"/>
    <w:rsid w:val="006B39AE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22"/>
    <w:rsid w:val="006D1FAE"/>
    <w:rsid w:val="006D232F"/>
    <w:rsid w:val="006D23E3"/>
    <w:rsid w:val="006D3F8F"/>
    <w:rsid w:val="006D40D0"/>
    <w:rsid w:val="006D4DC4"/>
    <w:rsid w:val="006D5453"/>
    <w:rsid w:val="006D5C95"/>
    <w:rsid w:val="006D5F30"/>
    <w:rsid w:val="006D5F73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904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17A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89C"/>
    <w:rsid w:val="00716A7E"/>
    <w:rsid w:val="0071759A"/>
    <w:rsid w:val="00720034"/>
    <w:rsid w:val="0072053E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6229"/>
    <w:rsid w:val="00737DEA"/>
    <w:rsid w:val="00740168"/>
    <w:rsid w:val="007401B7"/>
    <w:rsid w:val="00740A81"/>
    <w:rsid w:val="00741534"/>
    <w:rsid w:val="00741F18"/>
    <w:rsid w:val="00745B3C"/>
    <w:rsid w:val="00746245"/>
    <w:rsid w:val="00746260"/>
    <w:rsid w:val="007466FE"/>
    <w:rsid w:val="00747008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BCB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9CA"/>
    <w:rsid w:val="00783A96"/>
    <w:rsid w:val="00784139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B1C"/>
    <w:rsid w:val="00797F28"/>
    <w:rsid w:val="007A1A2D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A7BA8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6A18"/>
    <w:rsid w:val="007B71D6"/>
    <w:rsid w:val="007C0254"/>
    <w:rsid w:val="007C170D"/>
    <w:rsid w:val="007C23B7"/>
    <w:rsid w:val="007C2DC9"/>
    <w:rsid w:val="007C3756"/>
    <w:rsid w:val="007C3CE9"/>
    <w:rsid w:val="007C3D2B"/>
    <w:rsid w:val="007C49C0"/>
    <w:rsid w:val="007C54D7"/>
    <w:rsid w:val="007C6F21"/>
    <w:rsid w:val="007D1C53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2164"/>
    <w:rsid w:val="007F3355"/>
    <w:rsid w:val="007F340C"/>
    <w:rsid w:val="007F37DD"/>
    <w:rsid w:val="007F39B2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19E"/>
    <w:rsid w:val="00807500"/>
    <w:rsid w:val="00810281"/>
    <w:rsid w:val="0081050A"/>
    <w:rsid w:val="00811D07"/>
    <w:rsid w:val="008137F4"/>
    <w:rsid w:val="0081440D"/>
    <w:rsid w:val="0081472A"/>
    <w:rsid w:val="008151D2"/>
    <w:rsid w:val="008152C0"/>
    <w:rsid w:val="00815686"/>
    <w:rsid w:val="00815E6E"/>
    <w:rsid w:val="0082030F"/>
    <w:rsid w:val="00820C80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215"/>
    <w:rsid w:val="00827CB1"/>
    <w:rsid w:val="00830450"/>
    <w:rsid w:val="008304EC"/>
    <w:rsid w:val="00830957"/>
    <w:rsid w:val="00830FE4"/>
    <w:rsid w:val="00831671"/>
    <w:rsid w:val="00831D17"/>
    <w:rsid w:val="00833798"/>
    <w:rsid w:val="00834049"/>
    <w:rsid w:val="008353C0"/>
    <w:rsid w:val="0083556B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913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2DB8"/>
    <w:rsid w:val="008533EB"/>
    <w:rsid w:val="008545E8"/>
    <w:rsid w:val="00854DD0"/>
    <w:rsid w:val="00854ECD"/>
    <w:rsid w:val="00854FBD"/>
    <w:rsid w:val="00857271"/>
    <w:rsid w:val="00857478"/>
    <w:rsid w:val="00857819"/>
    <w:rsid w:val="00860BAD"/>
    <w:rsid w:val="00861775"/>
    <w:rsid w:val="00861CCB"/>
    <w:rsid w:val="00862D5F"/>
    <w:rsid w:val="008632FF"/>
    <w:rsid w:val="00863DF3"/>
    <w:rsid w:val="00865CED"/>
    <w:rsid w:val="00866284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14"/>
    <w:rsid w:val="00891953"/>
    <w:rsid w:val="008925DE"/>
    <w:rsid w:val="00892F4F"/>
    <w:rsid w:val="008935DB"/>
    <w:rsid w:val="00893DE5"/>
    <w:rsid w:val="00893F09"/>
    <w:rsid w:val="008950B5"/>
    <w:rsid w:val="00896395"/>
    <w:rsid w:val="00896760"/>
    <w:rsid w:val="00897278"/>
    <w:rsid w:val="008973E8"/>
    <w:rsid w:val="00897737"/>
    <w:rsid w:val="008A0044"/>
    <w:rsid w:val="008A0752"/>
    <w:rsid w:val="008A0858"/>
    <w:rsid w:val="008A2986"/>
    <w:rsid w:val="008A4AB0"/>
    <w:rsid w:val="008A50FB"/>
    <w:rsid w:val="008A51F1"/>
    <w:rsid w:val="008A6B40"/>
    <w:rsid w:val="008A6CC9"/>
    <w:rsid w:val="008A73D4"/>
    <w:rsid w:val="008A768A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6BA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530"/>
    <w:rsid w:val="008D0977"/>
    <w:rsid w:val="008D0C91"/>
    <w:rsid w:val="008D2358"/>
    <w:rsid w:val="008D2452"/>
    <w:rsid w:val="008D3FA7"/>
    <w:rsid w:val="008D47EC"/>
    <w:rsid w:val="008D49E4"/>
    <w:rsid w:val="008D5350"/>
    <w:rsid w:val="008D6F88"/>
    <w:rsid w:val="008D7FA3"/>
    <w:rsid w:val="008E05A8"/>
    <w:rsid w:val="008E0658"/>
    <w:rsid w:val="008E0B3C"/>
    <w:rsid w:val="008E0E04"/>
    <w:rsid w:val="008E1BBD"/>
    <w:rsid w:val="008E3044"/>
    <w:rsid w:val="008E3612"/>
    <w:rsid w:val="008E3853"/>
    <w:rsid w:val="008E48FF"/>
    <w:rsid w:val="008E4CAF"/>
    <w:rsid w:val="008E7C6C"/>
    <w:rsid w:val="008E7CF1"/>
    <w:rsid w:val="008E7DE6"/>
    <w:rsid w:val="008F035F"/>
    <w:rsid w:val="008F0425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04C"/>
    <w:rsid w:val="009456DB"/>
    <w:rsid w:val="00945A3E"/>
    <w:rsid w:val="009470DA"/>
    <w:rsid w:val="00950094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2BF4"/>
    <w:rsid w:val="009631E8"/>
    <w:rsid w:val="00964629"/>
    <w:rsid w:val="00965180"/>
    <w:rsid w:val="009652A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52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A1A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6F57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104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4E0F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261F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00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53F6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19BF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79C"/>
    <w:rsid w:val="00A25B25"/>
    <w:rsid w:val="00A26178"/>
    <w:rsid w:val="00A2715C"/>
    <w:rsid w:val="00A30720"/>
    <w:rsid w:val="00A30E28"/>
    <w:rsid w:val="00A30EC3"/>
    <w:rsid w:val="00A30FA8"/>
    <w:rsid w:val="00A31289"/>
    <w:rsid w:val="00A32388"/>
    <w:rsid w:val="00A328F4"/>
    <w:rsid w:val="00A33358"/>
    <w:rsid w:val="00A336C4"/>
    <w:rsid w:val="00A33DF9"/>
    <w:rsid w:val="00A34691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0F2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20DF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2F6A"/>
    <w:rsid w:val="00A631FA"/>
    <w:rsid w:val="00A636F4"/>
    <w:rsid w:val="00A637FF"/>
    <w:rsid w:val="00A63D6E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64A3"/>
    <w:rsid w:val="00A77B17"/>
    <w:rsid w:val="00A80677"/>
    <w:rsid w:val="00A81727"/>
    <w:rsid w:val="00A840F9"/>
    <w:rsid w:val="00A849E8"/>
    <w:rsid w:val="00A86878"/>
    <w:rsid w:val="00A870D9"/>
    <w:rsid w:val="00A87B7F"/>
    <w:rsid w:val="00A90B49"/>
    <w:rsid w:val="00A91A40"/>
    <w:rsid w:val="00A91ADC"/>
    <w:rsid w:val="00A923BC"/>
    <w:rsid w:val="00A93177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181"/>
    <w:rsid w:val="00AA24B7"/>
    <w:rsid w:val="00AA4122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3F0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72B"/>
    <w:rsid w:val="00AC6B77"/>
    <w:rsid w:val="00AC6DA7"/>
    <w:rsid w:val="00AC70CE"/>
    <w:rsid w:val="00AD0722"/>
    <w:rsid w:val="00AD2600"/>
    <w:rsid w:val="00AD30AB"/>
    <w:rsid w:val="00AD3759"/>
    <w:rsid w:val="00AD3DF7"/>
    <w:rsid w:val="00AD41A0"/>
    <w:rsid w:val="00AD5EAD"/>
    <w:rsid w:val="00AD5F76"/>
    <w:rsid w:val="00AD60C6"/>
    <w:rsid w:val="00AD68E4"/>
    <w:rsid w:val="00AD6C4B"/>
    <w:rsid w:val="00AD6CEF"/>
    <w:rsid w:val="00AD7281"/>
    <w:rsid w:val="00AE125C"/>
    <w:rsid w:val="00AE1364"/>
    <w:rsid w:val="00AE20AA"/>
    <w:rsid w:val="00AE20FF"/>
    <w:rsid w:val="00AE4269"/>
    <w:rsid w:val="00AE464D"/>
    <w:rsid w:val="00AE4A63"/>
    <w:rsid w:val="00AE4E46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4AE2"/>
    <w:rsid w:val="00B071C2"/>
    <w:rsid w:val="00B07888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0D22"/>
    <w:rsid w:val="00B215B7"/>
    <w:rsid w:val="00B2197A"/>
    <w:rsid w:val="00B219F1"/>
    <w:rsid w:val="00B21C6B"/>
    <w:rsid w:val="00B2214D"/>
    <w:rsid w:val="00B2260B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389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31"/>
    <w:rsid w:val="00B44A70"/>
    <w:rsid w:val="00B45C66"/>
    <w:rsid w:val="00B471CE"/>
    <w:rsid w:val="00B47C25"/>
    <w:rsid w:val="00B5087C"/>
    <w:rsid w:val="00B51080"/>
    <w:rsid w:val="00B5148F"/>
    <w:rsid w:val="00B520DA"/>
    <w:rsid w:val="00B544B6"/>
    <w:rsid w:val="00B547F2"/>
    <w:rsid w:val="00B556E6"/>
    <w:rsid w:val="00B558CF"/>
    <w:rsid w:val="00B55D59"/>
    <w:rsid w:val="00B57C3E"/>
    <w:rsid w:val="00B60945"/>
    <w:rsid w:val="00B60C59"/>
    <w:rsid w:val="00B61016"/>
    <w:rsid w:val="00B613E7"/>
    <w:rsid w:val="00B61FAE"/>
    <w:rsid w:val="00B646C3"/>
    <w:rsid w:val="00B64B8B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2A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58E3"/>
    <w:rsid w:val="00B962A2"/>
    <w:rsid w:val="00B96FA0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B7F0D"/>
    <w:rsid w:val="00BC0507"/>
    <w:rsid w:val="00BC09D4"/>
    <w:rsid w:val="00BC132B"/>
    <w:rsid w:val="00BC2A21"/>
    <w:rsid w:val="00BC3253"/>
    <w:rsid w:val="00BC3615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1DBC"/>
    <w:rsid w:val="00BF4A38"/>
    <w:rsid w:val="00BF4F2F"/>
    <w:rsid w:val="00BF62CC"/>
    <w:rsid w:val="00BF6317"/>
    <w:rsid w:val="00BF6338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652"/>
    <w:rsid w:val="00C20CAC"/>
    <w:rsid w:val="00C215E2"/>
    <w:rsid w:val="00C217A9"/>
    <w:rsid w:val="00C21A89"/>
    <w:rsid w:val="00C227FA"/>
    <w:rsid w:val="00C238D7"/>
    <w:rsid w:val="00C24382"/>
    <w:rsid w:val="00C25960"/>
    <w:rsid w:val="00C25C00"/>
    <w:rsid w:val="00C26B86"/>
    <w:rsid w:val="00C27B4A"/>
    <w:rsid w:val="00C27F3F"/>
    <w:rsid w:val="00C30871"/>
    <w:rsid w:val="00C30A14"/>
    <w:rsid w:val="00C3135E"/>
    <w:rsid w:val="00C316D0"/>
    <w:rsid w:val="00C32520"/>
    <w:rsid w:val="00C32E25"/>
    <w:rsid w:val="00C33899"/>
    <w:rsid w:val="00C3467E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1C4D"/>
    <w:rsid w:val="00C4251F"/>
    <w:rsid w:val="00C426AE"/>
    <w:rsid w:val="00C42752"/>
    <w:rsid w:val="00C42F04"/>
    <w:rsid w:val="00C43227"/>
    <w:rsid w:val="00C43B30"/>
    <w:rsid w:val="00C44366"/>
    <w:rsid w:val="00C4481D"/>
    <w:rsid w:val="00C44BC9"/>
    <w:rsid w:val="00C4552B"/>
    <w:rsid w:val="00C4571E"/>
    <w:rsid w:val="00C464A6"/>
    <w:rsid w:val="00C47148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0170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02D"/>
    <w:rsid w:val="00C73CE1"/>
    <w:rsid w:val="00C73E5D"/>
    <w:rsid w:val="00C74D35"/>
    <w:rsid w:val="00C753E7"/>
    <w:rsid w:val="00C75BC1"/>
    <w:rsid w:val="00C75D82"/>
    <w:rsid w:val="00C76181"/>
    <w:rsid w:val="00C76D5D"/>
    <w:rsid w:val="00C77ABA"/>
    <w:rsid w:val="00C77CE4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6BC"/>
    <w:rsid w:val="00C93CB3"/>
    <w:rsid w:val="00C950D0"/>
    <w:rsid w:val="00C954C4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434D"/>
    <w:rsid w:val="00CA51BE"/>
    <w:rsid w:val="00CA61E6"/>
    <w:rsid w:val="00CA6441"/>
    <w:rsid w:val="00CA688D"/>
    <w:rsid w:val="00CA765A"/>
    <w:rsid w:val="00CB0394"/>
    <w:rsid w:val="00CB0BB9"/>
    <w:rsid w:val="00CB1262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6BC5"/>
    <w:rsid w:val="00CB7D2D"/>
    <w:rsid w:val="00CC0633"/>
    <w:rsid w:val="00CC10F9"/>
    <w:rsid w:val="00CC1D63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D7E75"/>
    <w:rsid w:val="00CE0828"/>
    <w:rsid w:val="00CE0EDD"/>
    <w:rsid w:val="00CE15FD"/>
    <w:rsid w:val="00CE199C"/>
    <w:rsid w:val="00CE291A"/>
    <w:rsid w:val="00CE3535"/>
    <w:rsid w:val="00CE454D"/>
    <w:rsid w:val="00CE47C1"/>
    <w:rsid w:val="00CE609D"/>
    <w:rsid w:val="00CE60DF"/>
    <w:rsid w:val="00CE60E6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5997"/>
    <w:rsid w:val="00D069E7"/>
    <w:rsid w:val="00D06AD0"/>
    <w:rsid w:val="00D06B37"/>
    <w:rsid w:val="00D071E6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27"/>
    <w:rsid w:val="00D43C30"/>
    <w:rsid w:val="00D43DB9"/>
    <w:rsid w:val="00D44327"/>
    <w:rsid w:val="00D44462"/>
    <w:rsid w:val="00D44B56"/>
    <w:rsid w:val="00D44EDE"/>
    <w:rsid w:val="00D45869"/>
    <w:rsid w:val="00D46629"/>
    <w:rsid w:val="00D4721C"/>
    <w:rsid w:val="00D474F4"/>
    <w:rsid w:val="00D4790E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E3E"/>
    <w:rsid w:val="00D54632"/>
    <w:rsid w:val="00D55517"/>
    <w:rsid w:val="00D558E4"/>
    <w:rsid w:val="00D55B80"/>
    <w:rsid w:val="00D55BD4"/>
    <w:rsid w:val="00D573AC"/>
    <w:rsid w:val="00D60220"/>
    <w:rsid w:val="00D61356"/>
    <w:rsid w:val="00D6228A"/>
    <w:rsid w:val="00D62B5B"/>
    <w:rsid w:val="00D62E82"/>
    <w:rsid w:val="00D62F20"/>
    <w:rsid w:val="00D63918"/>
    <w:rsid w:val="00D63D89"/>
    <w:rsid w:val="00D64661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2838"/>
    <w:rsid w:val="00D7312C"/>
    <w:rsid w:val="00D736C5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069D"/>
    <w:rsid w:val="00D91620"/>
    <w:rsid w:val="00D9162A"/>
    <w:rsid w:val="00D92A55"/>
    <w:rsid w:val="00D92CF3"/>
    <w:rsid w:val="00D9310E"/>
    <w:rsid w:val="00D93EE4"/>
    <w:rsid w:val="00D95D59"/>
    <w:rsid w:val="00D96291"/>
    <w:rsid w:val="00D97A57"/>
    <w:rsid w:val="00DA08D2"/>
    <w:rsid w:val="00DA0BD0"/>
    <w:rsid w:val="00DA15B9"/>
    <w:rsid w:val="00DA24A0"/>
    <w:rsid w:val="00DA259D"/>
    <w:rsid w:val="00DA4CF8"/>
    <w:rsid w:val="00DA5106"/>
    <w:rsid w:val="00DA5F52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4EFD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1900"/>
    <w:rsid w:val="00DE2270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0E25"/>
    <w:rsid w:val="00DF1C23"/>
    <w:rsid w:val="00DF1C64"/>
    <w:rsid w:val="00DF2455"/>
    <w:rsid w:val="00DF2E84"/>
    <w:rsid w:val="00DF32EC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48B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04FE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1C7A"/>
    <w:rsid w:val="00E52C2E"/>
    <w:rsid w:val="00E52CBA"/>
    <w:rsid w:val="00E5391B"/>
    <w:rsid w:val="00E54836"/>
    <w:rsid w:val="00E553B9"/>
    <w:rsid w:val="00E55B51"/>
    <w:rsid w:val="00E55BA1"/>
    <w:rsid w:val="00E56083"/>
    <w:rsid w:val="00E5638E"/>
    <w:rsid w:val="00E564C1"/>
    <w:rsid w:val="00E566D0"/>
    <w:rsid w:val="00E56B2F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2EB6"/>
    <w:rsid w:val="00E63427"/>
    <w:rsid w:val="00E6480A"/>
    <w:rsid w:val="00E64F9B"/>
    <w:rsid w:val="00E65C16"/>
    <w:rsid w:val="00E67DB8"/>
    <w:rsid w:val="00E67FAF"/>
    <w:rsid w:val="00E7058C"/>
    <w:rsid w:val="00E70D23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4B2"/>
    <w:rsid w:val="00E8393F"/>
    <w:rsid w:val="00E83EDD"/>
    <w:rsid w:val="00E8439A"/>
    <w:rsid w:val="00E85541"/>
    <w:rsid w:val="00E85828"/>
    <w:rsid w:val="00E85D21"/>
    <w:rsid w:val="00E86A20"/>
    <w:rsid w:val="00E86F11"/>
    <w:rsid w:val="00E86F6E"/>
    <w:rsid w:val="00E8746D"/>
    <w:rsid w:val="00E8796E"/>
    <w:rsid w:val="00E9051F"/>
    <w:rsid w:val="00E90C17"/>
    <w:rsid w:val="00E912F1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129D"/>
    <w:rsid w:val="00EB29AF"/>
    <w:rsid w:val="00EB30E7"/>
    <w:rsid w:val="00EB32CA"/>
    <w:rsid w:val="00EB3C6B"/>
    <w:rsid w:val="00EB3EC9"/>
    <w:rsid w:val="00EB4051"/>
    <w:rsid w:val="00EB4435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28E"/>
    <w:rsid w:val="00EC14AD"/>
    <w:rsid w:val="00EC1AB8"/>
    <w:rsid w:val="00EC1E66"/>
    <w:rsid w:val="00EC2830"/>
    <w:rsid w:val="00EC2BCF"/>
    <w:rsid w:val="00EC2F4F"/>
    <w:rsid w:val="00EC372B"/>
    <w:rsid w:val="00EC3F5F"/>
    <w:rsid w:val="00EC4A14"/>
    <w:rsid w:val="00EC4A5A"/>
    <w:rsid w:val="00EC57B8"/>
    <w:rsid w:val="00EC58E6"/>
    <w:rsid w:val="00EC6602"/>
    <w:rsid w:val="00EC6EFE"/>
    <w:rsid w:val="00EC74D2"/>
    <w:rsid w:val="00EC7B29"/>
    <w:rsid w:val="00ED05C4"/>
    <w:rsid w:val="00ED115B"/>
    <w:rsid w:val="00ED1A44"/>
    <w:rsid w:val="00ED2662"/>
    <w:rsid w:val="00ED3128"/>
    <w:rsid w:val="00ED3328"/>
    <w:rsid w:val="00ED3B5C"/>
    <w:rsid w:val="00ED3FE7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49D7"/>
    <w:rsid w:val="00EE5524"/>
    <w:rsid w:val="00EE5BDA"/>
    <w:rsid w:val="00EE687E"/>
    <w:rsid w:val="00EE6C23"/>
    <w:rsid w:val="00EE6D2E"/>
    <w:rsid w:val="00EE6D5F"/>
    <w:rsid w:val="00EE7552"/>
    <w:rsid w:val="00EE7CC5"/>
    <w:rsid w:val="00EF0853"/>
    <w:rsid w:val="00EF16CF"/>
    <w:rsid w:val="00EF1A0D"/>
    <w:rsid w:val="00EF1A2A"/>
    <w:rsid w:val="00EF1D51"/>
    <w:rsid w:val="00EF2B76"/>
    <w:rsid w:val="00EF3FBD"/>
    <w:rsid w:val="00EF411E"/>
    <w:rsid w:val="00EF4527"/>
    <w:rsid w:val="00EF4F63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6F6"/>
    <w:rsid w:val="00F21ACE"/>
    <w:rsid w:val="00F21C89"/>
    <w:rsid w:val="00F21D2D"/>
    <w:rsid w:val="00F21F9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6FC"/>
    <w:rsid w:val="00F30849"/>
    <w:rsid w:val="00F30E46"/>
    <w:rsid w:val="00F30E71"/>
    <w:rsid w:val="00F31119"/>
    <w:rsid w:val="00F329EB"/>
    <w:rsid w:val="00F32CEB"/>
    <w:rsid w:val="00F3302A"/>
    <w:rsid w:val="00F332B9"/>
    <w:rsid w:val="00F336CC"/>
    <w:rsid w:val="00F33EAE"/>
    <w:rsid w:val="00F34644"/>
    <w:rsid w:val="00F34D3C"/>
    <w:rsid w:val="00F36F29"/>
    <w:rsid w:val="00F37054"/>
    <w:rsid w:val="00F37B66"/>
    <w:rsid w:val="00F37B91"/>
    <w:rsid w:val="00F37FC0"/>
    <w:rsid w:val="00F401BB"/>
    <w:rsid w:val="00F4123B"/>
    <w:rsid w:val="00F41392"/>
    <w:rsid w:val="00F4222B"/>
    <w:rsid w:val="00F42375"/>
    <w:rsid w:val="00F42471"/>
    <w:rsid w:val="00F42613"/>
    <w:rsid w:val="00F42747"/>
    <w:rsid w:val="00F42816"/>
    <w:rsid w:val="00F42AF2"/>
    <w:rsid w:val="00F42C79"/>
    <w:rsid w:val="00F431BE"/>
    <w:rsid w:val="00F4389C"/>
    <w:rsid w:val="00F439F4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7DA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4E99"/>
    <w:rsid w:val="00F65288"/>
    <w:rsid w:val="00F65700"/>
    <w:rsid w:val="00F65B41"/>
    <w:rsid w:val="00F663FA"/>
    <w:rsid w:val="00F66552"/>
    <w:rsid w:val="00F669E3"/>
    <w:rsid w:val="00F66A68"/>
    <w:rsid w:val="00F66F0B"/>
    <w:rsid w:val="00F7043C"/>
    <w:rsid w:val="00F7057C"/>
    <w:rsid w:val="00F70DC1"/>
    <w:rsid w:val="00F712D2"/>
    <w:rsid w:val="00F71851"/>
    <w:rsid w:val="00F7203B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3F4C"/>
    <w:rsid w:val="00F94091"/>
    <w:rsid w:val="00F942C8"/>
    <w:rsid w:val="00F94CA4"/>
    <w:rsid w:val="00F95252"/>
    <w:rsid w:val="00F952C6"/>
    <w:rsid w:val="00F9563B"/>
    <w:rsid w:val="00F96421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1E0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A5D"/>
    <w:rsid w:val="00FF2B4A"/>
    <w:rsid w:val="00FF3023"/>
    <w:rsid w:val="00FF358D"/>
    <w:rsid w:val="00FF3B66"/>
    <w:rsid w:val="00FF4E7A"/>
    <w:rsid w:val="00FF61F5"/>
    <w:rsid w:val="00FF6404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"/>
      </w:numPr>
    </w:pPr>
  </w:style>
  <w:style w:type="numbering" w:customStyle="1" w:styleId="WWNum5">
    <w:name w:val="WWNum5"/>
    <w:basedOn w:val="Nessunelenco"/>
    <w:rsid w:val="003C54B3"/>
    <w:pPr>
      <w:numPr>
        <w:numId w:val="3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4"/>
      </w:numPr>
    </w:pPr>
  </w:style>
  <w:style w:type="numbering" w:customStyle="1" w:styleId="WWNum8">
    <w:name w:val="WWNum8"/>
    <w:basedOn w:val="Nessunelenco"/>
    <w:rsid w:val="003C54B3"/>
    <w:pPr>
      <w:numPr>
        <w:numId w:val="5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36</TotalTime>
  <Pages>4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4270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2022-05-25T08:54:00Z</cp:lastPrinted>
  <dcterms:created xsi:type="dcterms:W3CDTF">2022-06-03T13:13:00Z</dcterms:created>
  <dcterms:modified xsi:type="dcterms:W3CDTF">2022-06-03T13:59:00Z</dcterms:modified>
</cp:coreProperties>
</file>