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0C5A61" w14:paraId="4717828E" w14:textId="77777777" w:rsidTr="000F2CB2">
        <w:tc>
          <w:tcPr>
            <w:tcW w:w="1659" w:type="pct"/>
          </w:tcPr>
          <w:p w14:paraId="697E7460" w14:textId="77777777" w:rsidR="00E0255E" w:rsidRPr="000C5A61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0C5A61"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0C5A61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341" w:type="pct"/>
          </w:tcPr>
          <w:p w14:paraId="3C1B700E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0C5A61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0C5A61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0C5A61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0C5A61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0C5A61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0C5A61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0C5A61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0C5A61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0C5A61">
              <w:rPr>
                <w:rFonts w:ascii="Arial" w:hAnsi="Arial"/>
                <w:color w:val="002060"/>
                <w:sz w:val="24"/>
              </w:rPr>
              <w:t xml:space="preserve">: </w:t>
            </w:r>
            <w:hyperlink r:id="rId9" w:history="1">
              <w:r w:rsidR="007D4666" w:rsidRPr="000C5A61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0C5A61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0C5A61" w14:paraId="4A4F809D" w14:textId="77777777">
        <w:tc>
          <w:tcPr>
            <w:tcW w:w="5000" w:type="pct"/>
            <w:gridSpan w:val="2"/>
          </w:tcPr>
          <w:p w14:paraId="6BF85966" w14:textId="77777777" w:rsidR="00E0255E" w:rsidRPr="000C5A61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0C5A61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0C5A61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0C5A61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0C5A61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 w:rsidRPr="000C5A61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 w:rsidRPr="000C5A61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 w:rsidRPr="000C5A61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0C5A61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877B708" w:rsidR="00AA13B6" w:rsidRPr="000C5A61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257E17" w:rsidRPr="000C5A6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9317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914278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F0E4E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CF4C7D" w:rsidRPr="000C5A61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 w:rsidRPr="000C5A6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E0658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0C5A61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C5A6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 w:rsidRPr="000C5A6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4182AC0E" w14:textId="77777777" w:rsidR="000F2CB2" w:rsidRDefault="000F2CB2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4F7C3B">
        <w:rPr>
          <w:rFonts w:ascii="Arial" w:hAnsi="Arial" w:cs="Arial"/>
          <w:b/>
          <w:bCs/>
          <w:i/>
          <w:iCs/>
          <w:color w:val="002060"/>
          <w:sz w:val="40"/>
          <w:szCs w:val="40"/>
        </w:rPr>
        <w:t>ULTIMO DELLA STAGIONE SPORTIVA</w:t>
      </w:r>
      <w:r w:rsidRPr="000C5A61">
        <w:rPr>
          <w:rFonts w:ascii="Arial" w:hAnsi="Arial" w:cs="Arial"/>
          <w:b/>
          <w:color w:val="002060"/>
          <w:sz w:val="40"/>
        </w:rPr>
        <w:t xml:space="preserve"> </w:t>
      </w:r>
    </w:p>
    <w:p w14:paraId="63505514" w14:textId="77777777" w:rsidR="000F2CB2" w:rsidRDefault="000F2CB2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</w:p>
    <w:p w14:paraId="686E1916" w14:textId="4D0F6988" w:rsidR="001B5DD6" w:rsidRPr="000C5A61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0C5A61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0C5A61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ab/>
      </w:r>
    </w:p>
    <w:p w14:paraId="478DBF97" w14:textId="77777777" w:rsidR="00937FDE" w:rsidRPr="000C5A61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0C5A61">
        <w:rPr>
          <w:color w:val="FFFFFF" w:themeColor="background1"/>
        </w:rPr>
        <w:t>SOMMARIO</w:t>
      </w:r>
      <w:bookmarkEnd w:id="0"/>
    </w:p>
    <w:p w14:paraId="23FBCCFD" w14:textId="77777777" w:rsidR="00937FDE" w:rsidRPr="000C5A61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9A9CFDC" w:rsidR="00AC19D9" w:rsidRPr="000C5A61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0C5A61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0C5A61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0C5A61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0C5A61">
          <w:rPr>
            <w:rStyle w:val="Collegamentoipertestuale"/>
            <w:noProof/>
            <w:color w:val="002060"/>
          </w:rPr>
          <w:t>SOMMARIO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_Toc66891190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EF1941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112EDB38" w14:textId="5AB9CF82" w:rsidR="00AC19D9" w:rsidRPr="000C5A61" w:rsidRDefault="0030465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0C5A61">
          <w:rPr>
            <w:rStyle w:val="Collegamentoipertestuale"/>
            <w:noProof/>
            <w:color w:val="002060"/>
          </w:rPr>
          <w:t>COMUNICAZIONI DELLA F.I.G.C.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_Toc66891191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EF1941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4D9CAD43" w14:textId="1F1CAF17" w:rsidR="00AC19D9" w:rsidRPr="000C5A61" w:rsidRDefault="0030465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0C5A61">
          <w:rPr>
            <w:rStyle w:val="Collegamentoipertestuale"/>
            <w:noProof/>
            <w:color w:val="002060"/>
          </w:rPr>
          <w:t>COMUNICAZIONI DELLA L.N.D.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_Toc66891192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EF1941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0EAFCCD8" w14:textId="01B94FA0" w:rsidR="00AC19D9" w:rsidRPr="000C5A61" w:rsidRDefault="0030465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0C5A61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_Toc66891193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EF1941">
          <w:rPr>
            <w:noProof/>
            <w:webHidden/>
            <w:color w:val="002060"/>
          </w:rPr>
          <w:t>2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0952245B" w14:textId="00F46848" w:rsidR="00AC19D9" w:rsidRPr="000C5A61" w:rsidRDefault="0030465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0C5A61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_Toc66891194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EF1941">
          <w:rPr>
            <w:noProof/>
            <w:webHidden/>
            <w:color w:val="002060"/>
          </w:rPr>
          <w:t>2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0C5A61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0C5A61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0C5A61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0C5A61">
        <w:rPr>
          <w:color w:val="FFFFFF" w:themeColor="background1"/>
        </w:rPr>
        <w:t>COMUNICAZIONI DELLA F.I.G.C.</w:t>
      </w:r>
      <w:bookmarkEnd w:id="1"/>
    </w:p>
    <w:p w14:paraId="07917C16" w14:textId="77777777" w:rsidR="00A370F2" w:rsidRPr="000C5A61" w:rsidRDefault="00A370F2" w:rsidP="005A22F7">
      <w:pPr>
        <w:pStyle w:val="LndNormale1"/>
        <w:rPr>
          <w:bCs/>
          <w:color w:val="002060"/>
          <w:szCs w:val="22"/>
        </w:rPr>
      </w:pPr>
    </w:p>
    <w:p w14:paraId="618C2162" w14:textId="69AA8F43" w:rsidR="004B6215" w:rsidRPr="000C5A61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0C5A61">
        <w:rPr>
          <w:color w:val="FFFFFF" w:themeColor="background1"/>
        </w:rPr>
        <w:t>COMUNICAZIONI DELLA L.N.D.</w:t>
      </w:r>
      <w:bookmarkEnd w:id="2"/>
    </w:p>
    <w:p w14:paraId="5B792238" w14:textId="7FEA392F" w:rsidR="00A25304" w:rsidRDefault="00A2530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C9C3DBE" w14:textId="77777777" w:rsidR="00AF0E4E" w:rsidRPr="00AF0E4E" w:rsidRDefault="00AF0E4E" w:rsidP="00AF0E4E">
      <w:pPr>
        <w:pStyle w:val="LndNormale1"/>
        <w:rPr>
          <w:b/>
          <w:color w:val="002060"/>
          <w:sz w:val="28"/>
          <w:szCs w:val="28"/>
        </w:rPr>
      </w:pPr>
      <w:r w:rsidRPr="00AF0E4E">
        <w:rPr>
          <w:b/>
          <w:color w:val="002060"/>
          <w:sz w:val="28"/>
          <w:szCs w:val="28"/>
        </w:rPr>
        <w:t>CU N. 93 DEL 27.05.2022 L.N.D.</w:t>
      </w:r>
    </w:p>
    <w:p w14:paraId="7E608CB1" w14:textId="77777777" w:rsidR="00AF0E4E" w:rsidRDefault="00AF0E4E" w:rsidP="00AF0E4E">
      <w:pPr>
        <w:pStyle w:val="LndNormale1"/>
        <w:rPr>
          <w:color w:val="002060"/>
          <w:szCs w:val="22"/>
        </w:rPr>
      </w:pPr>
    </w:p>
    <w:p w14:paraId="70F97FE8" w14:textId="402FA1D7" w:rsidR="00AF0E4E" w:rsidRDefault="00AF0E4E" w:rsidP="00AF0E4E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 xml:space="preserve">Si pubblica in allegato il CU n. 276/A della F.I.G.C. inerente i </w:t>
      </w:r>
      <w:r w:rsidRPr="00AF0E4E">
        <w:rPr>
          <w:b/>
          <w:bCs/>
          <w:color w:val="002060"/>
          <w:szCs w:val="22"/>
          <w:u w:val="single"/>
        </w:rPr>
        <w:t>termini e le disposizioni regolamentari</w:t>
      </w:r>
      <w:r>
        <w:rPr>
          <w:color w:val="002060"/>
          <w:szCs w:val="22"/>
        </w:rPr>
        <w:t xml:space="preserve"> in materia di tesseramento per le Società partecipanti ai Campionati di Calcio a 5 organizzati dalla L.N.D., per la stagione sportiva 2022/2023.</w:t>
      </w:r>
    </w:p>
    <w:p w14:paraId="2EACD7FA" w14:textId="2BBB62BE" w:rsidR="00AF0E4E" w:rsidRPr="00F61DD8" w:rsidRDefault="00AF0E4E" w:rsidP="00AF0E4E">
      <w:pPr>
        <w:pStyle w:val="LndNormale1"/>
        <w:rPr>
          <w:color w:val="002060"/>
          <w:szCs w:val="22"/>
        </w:rPr>
      </w:pPr>
    </w:p>
    <w:p w14:paraId="4EC7D87B" w14:textId="63C8CF22" w:rsidR="00F61DD8" w:rsidRPr="00F61DD8" w:rsidRDefault="00F61DD8" w:rsidP="00AF0E4E">
      <w:pPr>
        <w:pStyle w:val="LndNormale1"/>
        <w:rPr>
          <w:color w:val="002060"/>
          <w:szCs w:val="22"/>
        </w:rPr>
      </w:pPr>
    </w:p>
    <w:p w14:paraId="26334CC4" w14:textId="77777777" w:rsidR="00F61DD8" w:rsidRPr="00F61DD8" w:rsidRDefault="00F61DD8" w:rsidP="00F61DD8">
      <w:pPr>
        <w:pStyle w:val="LndNormale1"/>
        <w:rPr>
          <w:b/>
          <w:color w:val="002060"/>
          <w:sz w:val="28"/>
          <w:szCs w:val="28"/>
        </w:rPr>
      </w:pPr>
      <w:r w:rsidRPr="00F61DD8">
        <w:rPr>
          <w:b/>
          <w:color w:val="002060"/>
          <w:sz w:val="28"/>
          <w:szCs w:val="28"/>
        </w:rPr>
        <w:t>C.U. n. 107 del 16.06.2022 L.N.D.</w:t>
      </w:r>
    </w:p>
    <w:p w14:paraId="1914C5C2" w14:textId="77777777" w:rsidR="00F61DD8" w:rsidRPr="00F61DD8" w:rsidRDefault="00F61DD8" w:rsidP="00F61DD8">
      <w:pPr>
        <w:pStyle w:val="LndNormale1"/>
        <w:rPr>
          <w:color w:val="002060"/>
        </w:rPr>
      </w:pPr>
      <w:r w:rsidRPr="00F61DD8">
        <w:rPr>
          <w:color w:val="002060"/>
        </w:rPr>
        <w:t>Si pubblica in allegato il C.U. n. 283/A della F.I.G.C. inerente la modifica degli art. 31,32,32 bis, delle NOIF.</w:t>
      </w:r>
    </w:p>
    <w:p w14:paraId="29BF2D22" w14:textId="60F871D9" w:rsidR="00F61DD8" w:rsidRPr="00F61DD8" w:rsidRDefault="00F61DD8" w:rsidP="00AF0E4E">
      <w:pPr>
        <w:pStyle w:val="LndNormale1"/>
        <w:rPr>
          <w:color w:val="002060"/>
          <w:szCs w:val="22"/>
        </w:rPr>
      </w:pPr>
    </w:p>
    <w:p w14:paraId="363489DE" w14:textId="1899E30A" w:rsidR="00F61DD8" w:rsidRPr="00F61DD8" w:rsidRDefault="00F61DD8" w:rsidP="00AF0E4E">
      <w:pPr>
        <w:pStyle w:val="LndNormale1"/>
        <w:rPr>
          <w:color w:val="002060"/>
          <w:szCs w:val="22"/>
        </w:rPr>
      </w:pPr>
    </w:p>
    <w:p w14:paraId="5937F7AC" w14:textId="77777777" w:rsidR="00F61DD8" w:rsidRPr="00F61DD8" w:rsidRDefault="00F61DD8" w:rsidP="00F61DD8">
      <w:pPr>
        <w:pStyle w:val="LndNormale1"/>
        <w:rPr>
          <w:b/>
          <w:color w:val="002060"/>
          <w:sz w:val="28"/>
          <w:szCs w:val="28"/>
        </w:rPr>
      </w:pPr>
      <w:r w:rsidRPr="00F61DD8">
        <w:rPr>
          <w:b/>
          <w:color w:val="002060"/>
          <w:sz w:val="28"/>
          <w:szCs w:val="28"/>
        </w:rPr>
        <w:t>CIRCOLARE N. 41 DEL 28.06.2022.</w:t>
      </w:r>
    </w:p>
    <w:p w14:paraId="532573D3" w14:textId="77777777" w:rsidR="00F61DD8" w:rsidRPr="00F61DD8" w:rsidRDefault="00F61DD8" w:rsidP="00F61DD8">
      <w:pPr>
        <w:pStyle w:val="LndNormale1"/>
        <w:rPr>
          <w:color w:val="002060"/>
        </w:rPr>
      </w:pPr>
      <w:r w:rsidRPr="00F61DD8">
        <w:rPr>
          <w:color w:val="002060"/>
        </w:rPr>
        <w:lastRenderedPageBreak/>
        <w:t>Si trasmette, per opportuna conoscenza, la copia della circolare n. 41 inerente i contributi a fondo perduto del Dipartimento per lo Sport</w:t>
      </w:r>
    </w:p>
    <w:p w14:paraId="62A7C4DB" w14:textId="77777777" w:rsidR="00F61DD8" w:rsidRPr="00F61DD8" w:rsidRDefault="00F61DD8" w:rsidP="00AF0E4E">
      <w:pPr>
        <w:pStyle w:val="LndNormale1"/>
        <w:rPr>
          <w:color w:val="002060"/>
          <w:szCs w:val="22"/>
        </w:rPr>
      </w:pPr>
    </w:p>
    <w:p w14:paraId="37E64C7D" w14:textId="77777777" w:rsidR="00AF0E4E" w:rsidRPr="00F61DD8" w:rsidRDefault="00AF0E4E" w:rsidP="00AF0E4E">
      <w:pPr>
        <w:pStyle w:val="LndNormale1"/>
        <w:rPr>
          <w:color w:val="002060"/>
          <w:szCs w:val="22"/>
        </w:rPr>
      </w:pPr>
    </w:p>
    <w:p w14:paraId="191139DE" w14:textId="77777777" w:rsidR="00AF0E4E" w:rsidRPr="00AF0E4E" w:rsidRDefault="00AF0E4E" w:rsidP="00AF0E4E">
      <w:pPr>
        <w:pStyle w:val="LndNormale1"/>
        <w:rPr>
          <w:b/>
          <w:color w:val="002060"/>
          <w:sz w:val="28"/>
          <w:szCs w:val="28"/>
        </w:rPr>
      </w:pPr>
      <w:r w:rsidRPr="00AF0E4E">
        <w:rPr>
          <w:b/>
          <w:color w:val="002060"/>
          <w:sz w:val="28"/>
          <w:szCs w:val="28"/>
        </w:rPr>
        <w:t>CIRCOLARE N. 43 DEL 28.06.2022 L.N.D.</w:t>
      </w:r>
    </w:p>
    <w:p w14:paraId="32E2C1C0" w14:textId="77777777" w:rsidR="00AF0E4E" w:rsidRDefault="00AF0E4E" w:rsidP="00AF0E4E">
      <w:pPr>
        <w:pStyle w:val="LndNormale1"/>
        <w:rPr>
          <w:color w:val="002060"/>
          <w:szCs w:val="22"/>
        </w:rPr>
      </w:pPr>
    </w:p>
    <w:p w14:paraId="44E5C70D" w14:textId="3A849996" w:rsidR="00AF0E4E" w:rsidRDefault="00AF0E4E" w:rsidP="00AF0E4E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 xml:space="preserve">Si pubblica in allegato la Circolare n. 43 della L.N.D. inerente il </w:t>
      </w:r>
      <w:r w:rsidRPr="00AF0E4E">
        <w:rPr>
          <w:b/>
          <w:bCs/>
          <w:color w:val="002060"/>
          <w:szCs w:val="22"/>
        </w:rPr>
        <w:t>doppio tesseramento</w:t>
      </w:r>
      <w:r>
        <w:rPr>
          <w:color w:val="002060"/>
          <w:szCs w:val="22"/>
        </w:rPr>
        <w:t xml:space="preserve"> per le attività di Calcio a 11 e di Calcio a 5 maschile e femminile.</w:t>
      </w:r>
    </w:p>
    <w:p w14:paraId="581F0411" w14:textId="77777777" w:rsidR="00F61DD8" w:rsidRDefault="00F61DD8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546FEBB" w14:textId="77777777" w:rsidR="00AF0E4E" w:rsidRPr="000C5A61" w:rsidRDefault="00AF0E4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96079C3" w14:textId="4F16AC67" w:rsidR="00E51C7A" w:rsidRPr="000C5A61" w:rsidRDefault="00CB0BB9" w:rsidP="007B6A18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0C5A61">
        <w:rPr>
          <w:color w:val="FFFFFF" w:themeColor="background1"/>
        </w:rPr>
        <w:t>COMUNICAZIONI DELLA DIVISIONE CALCIO A CINQUE</w:t>
      </w:r>
      <w:bookmarkEnd w:id="3"/>
      <w:bookmarkEnd w:id="4"/>
    </w:p>
    <w:p w14:paraId="71685125" w14:textId="77777777" w:rsidR="009C1B15" w:rsidRPr="009C1B15" w:rsidRDefault="009C1B15" w:rsidP="007C23B7">
      <w:pPr>
        <w:pStyle w:val="LndNormale1"/>
        <w:rPr>
          <w:color w:val="002060"/>
          <w:szCs w:val="22"/>
        </w:rPr>
      </w:pPr>
    </w:p>
    <w:p w14:paraId="567270C2" w14:textId="77777777" w:rsidR="00C967AF" w:rsidRPr="000C5A61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0C5A61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0C5A61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0C5A61" w:rsidRDefault="00ED05C4" w:rsidP="00ED05C4">
      <w:pPr>
        <w:pStyle w:val="LndNormale1"/>
        <w:rPr>
          <w:color w:val="002060"/>
          <w:sz w:val="26"/>
          <w:szCs w:val="26"/>
        </w:rPr>
      </w:pPr>
      <w:r w:rsidRPr="000C5A61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0C5A61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0C5A61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776EC221" w:rsidR="003A02EB" w:rsidRDefault="003A02EB" w:rsidP="009D0C38">
      <w:pPr>
        <w:pStyle w:val="LndNormale1"/>
        <w:rPr>
          <w:color w:val="002060"/>
          <w:szCs w:val="22"/>
        </w:rPr>
      </w:pPr>
    </w:p>
    <w:p w14:paraId="6F1A6093" w14:textId="61F7D984" w:rsidR="003F0B24" w:rsidRDefault="003F0B24" w:rsidP="009D0C38">
      <w:pPr>
        <w:pStyle w:val="LndNormale1"/>
        <w:rPr>
          <w:color w:val="002060"/>
          <w:szCs w:val="22"/>
        </w:rPr>
      </w:pPr>
    </w:p>
    <w:p w14:paraId="1F68F100" w14:textId="77777777" w:rsidR="003F0B24" w:rsidRPr="00B6587E" w:rsidRDefault="003F0B24" w:rsidP="003F0B24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DELLE SOCIETA’ MARCHIGIANE DI CALCIO A CINQUE</w:t>
      </w:r>
    </w:p>
    <w:p w14:paraId="17F25D8D" w14:textId="059AB649" w:rsidR="003F0B24" w:rsidRDefault="003F0B24" w:rsidP="003F0B24">
      <w:pPr>
        <w:pStyle w:val="Nessunaspaziatura"/>
        <w:jc w:val="both"/>
        <w:rPr>
          <w:rFonts w:ascii="Arial" w:hAnsi="Arial" w:cs="Arial"/>
          <w:color w:val="002060"/>
        </w:rPr>
      </w:pPr>
    </w:p>
    <w:p w14:paraId="47FBA7D0" w14:textId="2FD034A3" w:rsidR="003F0B24" w:rsidRPr="00D11330" w:rsidRDefault="00D11330" w:rsidP="00D11330">
      <w:pPr>
        <w:widowControl w:val="0"/>
        <w:suppressAutoHyphens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Il C.R.M. ha indetto per </w:t>
      </w:r>
      <w:r w:rsidR="00DB475A" w:rsidRPr="00DB475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Giovedì 7 luglio</w:t>
      </w:r>
      <w:r w:rsidRPr="00DB475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2022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</w:t>
      </w:r>
      <w:r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Pr="00DB475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17:45</w:t>
      </w:r>
      <w:r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(puntuali)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 una</w:t>
      </w:r>
      <w:r w:rsidR="003F0B24">
        <w:rPr>
          <w:rFonts w:ascii="Arial" w:hAnsi="Arial" w:cs="Arial"/>
          <w:color w:val="002060"/>
        </w:rPr>
        <w:t xml:space="preserve"> </w:t>
      </w:r>
      <w:r w:rsidR="003F0B24" w:rsidRPr="00D11330">
        <w:rPr>
          <w:rFonts w:ascii="Arial" w:hAnsi="Arial" w:cs="Arial"/>
          <w:color w:val="002060"/>
          <w:sz w:val="22"/>
          <w:szCs w:val="22"/>
        </w:rPr>
        <w:t>riunione con tutte le Società di Calcio a Cinque marchigiane per discutere il seguente</w:t>
      </w:r>
    </w:p>
    <w:p w14:paraId="1C61BC3E" w14:textId="77777777" w:rsidR="003F0B24" w:rsidRDefault="003F0B24" w:rsidP="003F0B24">
      <w:pPr>
        <w:pStyle w:val="Nessunaspaziatura"/>
        <w:jc w:val="both"/>
        <w:rPr>
          <w:rFonts w:ascii="Arial" w:hAnsi="Arial" w:cs="Arial"/>
          <w:color w:val="002060"/>
        </w:rPr>
      </w:pPr>
    </w:p>
    <w:p w14:paraId="6C7F5CA7" w14:textId="77777777" w:rsidR="003F0B24" w:rsidRPr="00FE72FF" w:rsidRDefault="003F0B24" w:rsidP="003F0B24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FE72FF">
        <w:rPr>
          <w:rFonts w:ascii="Arial" w:hAnsi="Arial" w:cs="Arial"/>
          <w:b/>
          <w:bCs/>
          <w:color w:val="002060"/>
        </w:rPr>
        <w:t>Ordine del Giorno</w:t>
      </w:r>
    </w:p>
    <w:p w14:paraId="6D127378" w14:textId="77777777" w:rsidR="003F0B24" w:rsidRDefault="003F0B24" w:rsidP="003F0B24">
      <w:pPr>
        <w:pStyle w:val="Nessunaspaziatura"/>
        <w:jc w:val="both"/>
        <w:rPr>
          <w:rFonts w:ascii="Arial" w:hAnsi="Arial" w:cs="Arial"/>
          <w:color w:val="002060"/>
        </w:rPr>
      </w:pPr>
    </w:p>
    <w:p w14:paraId="4FE32DB3" w14:textId="77777777" w:rsidR="00D264BF" w:rsidRDefault="00D264BF" w:rsidP="00D264B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Modifiche N.O.I.F. riguardo il doppio tesseramento calcio a cinque/calcio a undici e modalità attuative;</w:t>
      </w:r>
    </w:p>
    <w:p w14:paraId="595D00D8" w14:textId="77777777" w:rsidR="00D264BF" w:rsidRDefault="00D264BF" w:rsidP="00D264B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Definizione fasce orarie per la disputa delle gare;</w:t>
      </w:r>
    </w:p>
    <w:p w14:paraId="5FF64FFC" w14:textId="77777777" w:rsidR="00D264BF" w:rsidRDefault="00D264BF" w:rsidP="00D264B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Concessione autorizzazione del Comitato Regionale Marche per la partecipazione ai Campionati Nazionali di Calcio a Cinque;</w:t>
      </w:r>
    </w:p>
    <w:p w14:paraId="07675782" w14:textId="77777777" w:rsidR="00D264BF" w:rsidRDefault="00D264BF" w:rsidP="00D264B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Definizione fuoriquota Campionati Regionali Calcio a Cinque Under 21 e Under 19;</w:t>
      </w:r>
    </w:p>
    <w:p w14:paraId="2294CB5A" w14:textId="77777777" w:rsidR="00D264BF" w:rsidRDefault="00D264BF" w:rsidP="00D264B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Modalità organizzative Tornei autunnali e primaverili Esordienti e Pulcini Calcio a Cinque;</w:t>
      </w:r>
    </w:p>
    <w:p w14:paraId="414A0D38" w14:textId="77777777" w:rsidR="00D264BF" w:rsidRPr="002317CB" w:rsidRDefault="00D264BF" w:rsidP="00D264B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Supporto tecnico informativo alle società, in particolare alle nuove iscritte;</w:t>
      </w:r>
    </w:p>
    <w:p w14:paraId="50E9E8CC" w14:textId="77777777" w:rsidR="00D264BF" w:rsidRDefault="00D264BF" w:rsidP="00D264B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Varie ed eventuali.</w:t>
      </w:r>
    </w:p>
    <w:p w14:paraId="7C608F5E" w14:textId="77777777" w:rsidR="003F0B24" w:rsidRDefault="003F0B24" w:rsidP="009D0C38">
      <w:pPr>
        <w:pStyle w:val="LndNormale1"/>
        <w:rPr>
          <w:color w:val="002060"/>
          <w:szCs w:val="22"/>
        </w:rPr>
      </w:pPr>
    </w:p>
    <w:p w14:paraId="6192CD29" w14:textId="57D578A2" w:rsidR="00C377B0" w:rsidRDefault="00C377B0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0C5A61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 w:rsidRPr="000C5A61">
        <w:rPr>
          <w:color w:val="FFFFFF" w:themeColor="background1"/>
        </w:rPr>
        <w:t>NOTIZIE SU ATTIVITA’ AGONISTICA</w:t>
      </w:r>
    </w:p>
    <w:p w14:paraId="70DD9246" w14:textId="77777777" w:rsidR="003B5DEF" w:rsidRPr="004B2EB9" w:rsidRDefault="003B5DEF" w:rsidP="00B958E3">
      <w:pPr>
        <w:pStyle w:val="LndNormale1"/>
        <w:rPr>
          <w:color w:val="002060"/>
          <w:sz w:val="14"/>
          <w:szCs w:val="12"/>
        </w:rPr>
      </w:pPr>
    </w:p>
    <w:p w14:paraId="18717277" w14:textId="09EC5CF9" w:rsidR="00CE62A9" w:rsidRDefault="00CE62A9" w:rsidP="009D0C38">
      <w:pPr>
        <w:pStyle w:val="LndNormale1"/>
        <w:rPr>
          <w:color w:val="002060"/>
          <w:szCs w:val="22"/>
        </w:rPr>
      </w:pPr>
    </w:p>
    <w:p w14:paraId="7914B1B9" w14:textId="3185940F" w:rsidR="008F04DB" w:rsidRPr="00AD41A0" w:rsidRDefault="008F04DB" w:rsidP="008F04DB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517941286"/>
      <w:bookmarkStart w:id="7" w:name="_Toc12618822"/>
      <w:r>
        <w:rPr>
          <w:color w:val="FFFFFF"/>
        </w:rPr>
        <w:t>CLASSIFICHE FINALI S.S. 2021/20</w:t>
      </w:r>
      <w:bookmarkEnd w:id="6"/>
      <w:bookmarkEnd w:id="7"/>
      <w:r>
        <w:rPr>
          <w:color w:val="FFFFFF"/>
        </w:rPr>
        <w:t>22</w:t>
      </w:r>
    </w:p>
    <w:p w14:paraId="29F2EEA9" w14:textId="77777777" w:rsidR="008F04DB" w:rsidRPr="001B3335" w:rsidRDefault="008F04DB" w:rsidP="008F04DB">
      <w:pPr>
        <w:pStyle w:val="LndNormale1"/>
      </w:pPr>
    </w:p>
    <w:p w14:paraId="67BA84F6" w14:textId="364321B0" w:rsidR="008F04DB" w:rsidRPr="000815DC" w:rsidRDefault="008F04DB" w:rsidP="008F04DB">
      <w:pPr>
        <w:pStyle w:val="LndNormale1"/>
        <w:rPr>
          <w:color w:val="002060"/>
        </w:rPr>
      </w:pPr>
      <w:r w:rsidRPr="000815DC">
        <w:rPr>
          <w:color w:val="002060"/>
        </w:rPr>
        <w:t>Si pubblicano, di seguito, le classifiche finali e le graduatorie del Premio Disciplina dei Campionati organizzati nell’ambito di questo Comitato Regionale, relative alla stagione sportiva 20</w:t>
      </w:r>
      <w:r>
        <w:rPr>
          <w:color w:val="002060"/>
        </w:rPr>
        <w:t>21/2022</w:t>
      </w:r>
      <w:r w:rsidRPr="000815DC">
        <w:rPr>
          <w:color w:val="002060"/>
        </w:rPr>
        <w:t>.</w:t>
      </w:r>
    </w:p>
    <w:p w14:paraId="798BBAB7" w14:textId="77777777" w:rsidR="008F04DB" w:rsidRPr="000815DC" w:rsidRDefault="008F04DB" w:rsidP="008F04DB">
      <w:pPr>
        <w:pStyle w:val="LndNormale1"/>
        <w:rPr>
          <w:color w:val="002060"/>
        </w:rPr>
      </w:pPr>
    </w:p>
    <w:p w14:paraId="0086E729" w14:textId="77777777" w:rsidR="008F04DB" w:rsidRPr="000815DC" w:rsidRDefault="008F04DB" w:rsidP="008F04DB">
      <w:pPr>
        <w:pStyle w:val="LndNormale1"/>
        <w:rPr>
          <w:color w:val="002060"/>
        </w:rPr>
      </w:pPr>
      <w:r w:rsidRPr="000815DC">
        <w:rPr>
          <w:color w:val="002060"/>
        </w:rPr>
        <w:t>Eventuali osservazioni, contestazioni o precisazioni in ordine alle classifiche ed alle relative graduatorie del Premio Disciplina dovranno essere redatte – in forma articolata e motivata – su carta intestata, sottoscritta dal Presidente, timbrata in originale e dovranno pervenire entro e non oltre il decimo giorno dalla pubblicazione all’albo del Comitato Regionale.</w:t>
      </w:r>
    </w:p>
    <w:p w14:paraId="4BB77BD9" w14:textId="31AA1825" w:rsidR="00A25304" w:rsidRDefault="00A25304" w:rsidP="009D0C38">
      <w:pPr>
        <w:pStyle w:val="LndNormale1"/>
        <w:rPr>
          <w:color w:val="002060"/>
          <w:szCs w:val="22"/>
        </w:rPr>
      </w:pPr>
    </w:p>
    <w:p w14:paraId="25FA82B1" w14:textId="77777777" w:rsidR="006C0BDE" w:rsidRPr="00224EB8" w:rsidRDefault="006C0BDE" w:rsidP="006C0BD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24EB8">
        <w:rPr>
          <w:color w:val="002060"/>
        </w:rPr>
        <w:t>CALCIO A CINQUE SERIE C1</w:t>
      </w:r>
    </w:p>
    <w:p w14:paraId="4C4EB1F8" w14:textId="18BF2757" w:rsidR="001724AC" w:rsidRPr="00224EB8" w:rsidRDefault="001724AC" w:rsidP="001724AC">
      <w:pPr>
        <w:pStyle w:val="titoloprinc0"/>
        <w:rPr>
          <w:color w:val="002060"/>
        </w:rPr>
      </w:pPr>
      <w:r w:rsidRPr="00224EB8">
        <w:rPr>
          <w:color w:val="002060"/>
        </w:rPr>
        <w:t>CLASSIFICA</w:t>
      </w:r>
      <w:r w:rsidR="005E7DC3">
        <w:rPr>
          <w:color w:val="002060"/>
        </w:rPr>
        <w:t xml:space="preserve"> REGULAR SEASON</w:t>
      </w:r>
    </w:p>
    <w:p w14:paraId="020E6039" w14:textId="77777777" w:rsidR="001724AC" w:rsidRPr="00224EB8" w:rsidRDefault="001724AC" w:rsidP="001724AC">
      <w:pPr>
        <w:pStyle w:val="breakline"/>
        <w:rPr>
          <w:color w:val="002060"/>
        </w:rPr>
      </w:pPr>
    </w:p>
    <w:p w14:paraId="7C8E181C" w14:textId="77777777" w:rsidR="001724AC" w:rsidRPr="00224EB8" w:rsidRDefault="001724AC" w:rsidP="001724AC">
      <w:pPr>
        <w:pStyle w:val="breakline"/>
        <w:rPr>
          <w:color w:val="002060"/>
        </w:rPr>
      </w:pPr>
    </w:p>
    <w:p w14:paraId="723FED39" w14:textId="77777777" w:rsidR="001724AC" w:rsidRPr="00224EB8" w:rsidRDefault="001724AC" w:rsidP="001724AC">
      <w:pPr>
        <w:pStyle w:val="sottotitolocampionato10"/>
        <w:rPr>
          <w:color w:val="002060"/>
        </w:rPr>
      </w:pPr>
      <w:r w:rsidRPr="00224EB8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24AC" w:rsidRPr="00224EB8" w14:paraId="6F2DA5E1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C88A3" w14:textId="77777777" w:rsidR="001724AC" w:rsidRPr="00224EB8" w:rsidRDefault="001724AC" w:rsidP="000B5FDE">
            <w:pPr>
              <w:pStyle w:val="headertabella0"/>
              <w:rPr>
                <w:color w:val="002060"/>
              </w:rPr>
            </w:pPr>
            <w:r w:rsidRPr="00224EB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2A277" w14:textId="77777777" w:rsidR="001724AC" w:rsidRPr="00224EB8" w:rsidRDefault="001724AC" w:rsidP="000B5FDE">
            <w:pPr>
              <w:pStyle w:val="headertabella0"/>
              <w:rPr>
                <w:color w:val="002060"/>
              </w:rPr>
            </w:pPr>
            <w:r w:rsidRPr="00224EB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937B" w14:textId="77777777" w:rsidR="001724AC" w:rsidRPr="00224EB8" w:rsidRDefault="001724AC" w:rsidP="000B5FDE">
            <w:pPr>
              <w:pStyle w:val="headertabella0"/>
              <w:rPr>
                <w:color w:val="002060"/>
              </w:rPr>
            </w:pPr>
            <w:r w:rsidRPr="00224EB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9D73B" w14:textId="77777777" w:rsidR="001724AC" w:rsidRPr="00224EB8" w:rsidRDefault="001724AC" w:rsidP="000B5FDE">
            <w:pPr>
              <w:pStyle w:val="headertabella0"/>
              <w:rPr>
                <w:color w:val="002060"/>
              </w:rPr>
            </w:pPr>
            <w:r w:rsidRPr="00224EB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2F4CE" w14:textId="77777777" w:rsidR="001724AC" w:rsidRPr="00224EB8" w:rsidRDefault="001724AC" w:rsidP="000B5FDE">
            <w:pPr>
              <w:pStyle w:val="headertabella0"/>
              <w:rPr>
                <w:color w:val="002060"/>
              </w:rPr>
            </w:pPr>
            <w:r w:rsidRPr="00224EB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68523" w14:textId="77777777" w:rsidR="001724AC" w:rsidRPr="00224EB8" w:rsidRDefault="001724AC" w:rsidP="000B5FDE">
            <w:pPr>
              <w:pStyle w:val="headertabella0"/>
              <w:rPr>
                <w:color w:val="002060"/>
              </w:rPr>
            </w:pPr>
            <w:r w:rsidRPr="00224EB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E64C3" w14:textId="77777777" w:rsidR="001724AC" w:rsidRPr="00224EB8" w:rsidRDefault="001724AC" w:rsidP="000B5FDE">
            <w:pPr>
              <w:pStyle w:val="headertabella0"/>
              <w:rPr>
                <w:color w:val="002060"/>
              </w:rPr>
            </w:pPr>
            <w:r w:rsidRPr="00224EB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C4688" w14:textId="77777777" w:rsidR="001724AC" w:rsidRPr="00224EB8" w:rsidRDefault="001724AC" w:rsidP="000B5FDE">
            <w:pPr>
              <w:pStyle w:val="headertabella0"/>
              <w:rPr>
                <w:color w:val="002060"/>
              </w:rPr>
            </w:pPr>
            <w:r w:rsidRPr="00224EB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CA5D" w14:textId="77777777" w:rsidR="001724AC" w:rsidRPr="00224EB8" w:rsidRDefault="001724AC" w:rsidP="000B5FDE">
            <w:pPr>
              <w:pStyle w:val="headertabella0"/>
              <w:rPr>
                <w:color w:val="002060"/>
              </w:rPr>
            </w:pPr>
            <w:r w:rsidRPr="00224EB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22E79" w14:textId="77777777" w:rsidR="001724AC" w:rsidRPr="00224EB8" w:rsidRDefault="001724AC" w:rsidP="000B5FDE">
            <w:pPr>
              <w:pStyle w:val="headertabella0"/>
              <w:rPr>
                <w:color w:val="002060"/>
              </w:rPr>
            </w:pPr>
            <w:r w:rsidRPr="00224EB8">
              <w:rPr>
                <w:color w:val="002060"/>
              </w:rPr>
              <w:t>PE</w:t>
            </w:r>
          </w:p>
        </w:tc>
      </w:tr>
      <w:tr w:rsidR="001724AC" w:rsidRPr="00224EB8" w14:paraId="1223E470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1A558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FD82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2437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3077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C37F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1C47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8FB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DEA45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138E5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0B59B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6323E09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FF4A19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CA5768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87FEB5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433BFE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618219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C8D878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252FD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A90015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74E93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23B6AD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185BA19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ECB8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4B14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4F809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C4CD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5FDE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6B559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7DEE4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963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7719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6DFFC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575E000A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2C592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2FDC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2B8C7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78A6D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6533C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40441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41B30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D7A7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50BFD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9DF7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56F8E37E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617D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DACB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2642F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A08AA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B0DF7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39D04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B65A9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01FA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097C7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A3D4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7C573D2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2CB2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6CED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E85C8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F20A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55BA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76BE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D3D61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86A82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E6E0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7FD8E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64C5B45E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D1B7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73D8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F90E0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A36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E7C8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D9CD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63B31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9C042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8EAD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B4F7F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6DD0D512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5764F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6759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B972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0469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9FA3F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3561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692B1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682F0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A2E18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720C5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1F34EF67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F385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D2962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560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5A0E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9D83E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989B5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ADA8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6FC1E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EEEE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E6BF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6368C9F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0F6DE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B8230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0F40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C03B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7218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E0BA9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4782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1C6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42430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D0294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22865ADC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A1A7F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525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E325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DF491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4B05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6F1AE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28B95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B836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4A45F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7F31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2C27CA67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7EAB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02A4E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3D76A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BD89F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220CF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5EE5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24BCA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23AA2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01FCF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2291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38A4B67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C8DF7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FE37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B7ABD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0A10A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EEA8D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90F0B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3017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B5431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9DD9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4152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  <w:tr w:rsidR="001724AC" w:rsidRPr="00224EB8" w14:paraId="5DC95A7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C3C0" w14:textId="77777777" w:rsidR="001724AC" w:rsidRPr="00224EB8" w:rsidRDefault="001724AC" w:rsidP="000B5FDE">
            <w:pPr>
              <w:pStyle w:val="rowtabella0"/>
              <w:rPr>
                <w:color w:val="002060"/>
              </w:rPr>
            </w:pPr>
            <w:r w:rsidRPr="00224EB8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6728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B2B2B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3EEF5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2FAC8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B92F7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1CC13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EAD2D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65AA2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FD70A" w14:textId="77777777" w:rsidR="001724AC" w:rsidRPr="00224EB8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224EB8">
              <w:rPr>
                <w:color w:val="002060"/>
              </w:rPr>
              <w:t>0</w:t>
            </w:r>
          </w:p>
        </w:tc>
      </w:tr>
    </w:tbl>
    <w:p w14:paraId="10A0A482" w14:textId="77777777" w:rsidR="001724AC" w:rsidRPr="00224EB8" w:rsidRDefault="001724AC" w:rsidP="001724AC">
      <w:pPr>
        <w:pStyle w:val="breakline"/>
        <w:rPr>
          <w:rFonts w:eastAsiaTheme="minorEastAsia"/>
          <w:color w:val="002060"/>
        </w:rPr>
      </w:pPr>
    </w:p>
    <w:p w14:paraId="7DD3CCD0" w14:textId="77777777" w:rsidR="001724AC" w:rsidRPr="000C5A61" w:rsidRDefault="001724AC" w:rsidP="001724AC">
      <w:pPr>
        <w:pStyle w:val="breakline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0C5A6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STRALCIO CLASSIFICA AVULSA</w:t>
      </w:r>
    </w:p>
    <w:p w14:paraId="4165539B" w14:textId="77777777" w:rsidR="001724AC" w:rsidRPr="000C5A61" w:rsidRDefault="001724AC" w:rsidP="001724AC">
      <w:pPr>
        <w:pStyle w:val="breakline"/>
        <w:rPr>
          <w:color w:val="002060"/>
        </w:rPr>
      </w:pPr>
    </w:p>
    <w:p w14:paraId="67452784" w14:textId="77777777" w:rsidR="001724AC" w:rsidRPr="000C5A61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0C5A61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6309D45C" w14:textId="77777777" w:rsidR="001724AC" w:rsidRPr="000C5A61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0C5A61">
        <w:rPr>
          <w:rFonts w:ascii="Courier New" w:hAnsi="Courier New" w:cs="Courier New"/>
          <w:color w:val="002060"/>
        </w:rPr>
        <w:t>I     Societa'                        I PN ! GC ! VI ! PE ! NL ! G.F! G.S! DIF I PN ! GI ! VI ! PE ! NL ! G.F! G.S!  DIF!          !</w:t>
      </w:r>
    </w:p>
    <w:p w14:paraId="0B24AC5C" w14:textId="77777777" w:rsidR="001724AC" w:rsidRPr="000C5A61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0C5A61">
        <w:rPr>
          <w:rFonts w:ascii="Courier New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18F4FE38" w14:textId="77777777" w:rsidR="001724AC" w:rsidRPr="000C5A61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0C5A61">
        <w:rPr>
          <w:rFonts w:ascii="Courier New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09C9780C" w14:textId="77777777" w:rsidR="001724AC" w:rsidRPr="000C5A61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0C5A61">
        <w:rPr>
          <w:rFonts w:ascii="Courier New" w:hAnsi="Courier New" w:cs="Courier New"/>
          <w:color w:val="002060"/>
        </w:rPr>
        <w:t>!  2  A.S.D.PIETRALACROCE 73          I 51 ! 26 ! 16 !  7 !  3 !104 ! 82 ! 22  I  6 !  2 !  2 !    !    !  7 !  3 !  4  !          I</w:t>
      </w:r>
    </w:p>
    <w:p w14:paraId="110F25B3" w14:textId="77777777" w:rsidR="001724AC" w:rsidRPr="000C5A61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0C5A61">
        <w:rPr>
          <w:rFonts w:ascii="Courier New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0D26067E" w14:textId="77777777" w:rsidR="001724AC" w:rsidRPr="000C5A61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0C5A61">
        <w:rPr>
          <w:rFonts w:ascii="Courier New" w:hAnsi="Courier New" w:cs="Courier New"/>
          <w:color w:val="002060"/>
        </w:rPr>
        <w:t>!  3  A.P.D.CERRETO D ESI C5 A.S.D.   I 51 ! 26 ! 16 !  7 !  3 !125 ! 77 ! 48  I    !  2 !    !  2 !    !  3 !  7 !  4- !          I</w:t>
      </w:r>
    </w:p>
    <w:p w14:paraId="06D3C7AC" w14:textId="77777777" w:rsidR="001724AC" w:rsidRPr="000C5A61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0C5A61">
        <w:rPr>
          <w:rFonts w:ascii="Courier New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059FD84C" w14:textId="77777777" w:rsidR="001724AC" w:rsidRPr="000C5A61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0C5A61">
        <w:rPr>
          <w:rFonts w:ascii="Courier New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603981AC" w14:textId="60871BAD" w:rsidR="001724AC" w:rsidRDefault="001724AC" w:rsidP="001724AC">
      <w:pPr>
        <w:pStyle w:val="breakline"/>
        <w:rPr>
          <w:rFonts w:ascii="Arial" w:hAnsi="Arial" w:cs="Arial"/>
          <w:color w:val="002060"/>
        </w:rPr>
      </w:pPr>
    </w:p>
    <w:p w14:paraId="3A3DA87F" w14:textId="77777777" w:rsidR="005E7DC3" w:rsidRPr="000C5A61" w:rsidRDefault="005E7DC3" w:rsidP="001724AC">
      <w:pPr>
        <w:pStyle w:val="breakline"/>
        <w:rPr>
          <w:rFonts w:ascii="Arial" w:hAnsi="Arial" w:cs="Arial"/>
          <w:color w:val="002060"/>
        </w:rPr>
      </w:pPr>
    </w:p>
    <w:p w14:paraId="04F8899C" w14:textId="222B3AB9" w:rsidR="006C0BDE" w:rsidRPr="00CF29A6" w:rsidRDefault="006C0BDE" w:rsidP="006C0BDE">
      <w:pPr>
        <w:pStyle w:val="titoloprinc0"/>
        <w:rPr>
          <w:color w:val="002060"/>
        </w:rPr>
      </w:pPr>
      <w:r>
        <w:rPr>
          <w:color w:val="002060"/>
        </w:rPr>
        <w:t>SPAREGGIO ULTIMO POSTO</w:t>
      </w:r>
    </w:p>
    <w:p w14:paraId="6BF0C3F4" w14:textId="0FFEF037" w:rsidR="005E7DC3" w:rsidRDefault="005E7DC3" w:rsidP="006C0BDE">
      <w:pPr>
        <w:pStyle w:val="breakline"/>
        <w:rPr>
          <w:color w:val="002060"/>
        </w:rPr>
      </w:pPr>
    </w:p>
    <w:p w14:paraId="59935A35" w14:textId="33BED469" w:rsidR="006C0BDE" w:rsidRDefault="005E7DC3" w:rsidP="005E7DC3">
      <w:pPr>
        <w:pStyle w:val="breakline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CASTELBELLINO CALCIO A 5 – GROTTACCIA 2005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2-3</w:t>
      </w:r>
    </w:p>
    <w:p w14:paraId="3AE78FDE" w14:textId="070275BB" w:rsidR="005E7DC3" w:rsidRDefault="005E7DC3" w:rsidP="005E7DC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1E95F7E0" w14:textId="0C9A14CD" w:rsidR="005E7DC3" w:rsidRPr="00CF29A6" w:rsidRDefault="005E7DC3" w:rsidP="005E7DC3">
      <w:pPr>
        <w:pStyle w:val="titoloprinc0"/>
        <w:rPr>
          <w:color w:val="002060"/>
        </w:rPr>
      </w:pPr>
      <w:r>
        <w:rPr>
          <w:color w:val="002060"/>
        </w:rPr>
        <w:t>PLAY-OFF</w:t>
      </w:r>
    </w:p>
    <w:p w14:paraId="046B2C7A" w14:textId="77777777" w:rsidR="005E7DC3" w:rsidRPr="005E7DC3" w:rsidRDefault="005E7DC3" w:rsidP="005E7DC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6F8BA9A9" w14:textId="0E1CC229" w:rsidR="006C0BDE" w:rsidRPr="005E7DC3" w:rsidRDefault="006C0BDE" w:rsidP="005E7DC3">
      <w:pPr>
        <w:rPr>
          <w:rFonts w:ascii="Arial" w:hAnsi="Arial" w:cs="Arial"/>
          <w:color w:val="002060"/>
          <w:sz w:val="22"/>
          <w:szCs w:val="22"/>
        </w:rPr>
      </w:pPr>
      <w:r w:rsidRPr="005E7DC3">
        <w:rPr>
          <w:rFonts w:ascii="Arial" w:hAnsi="Arial" w:cs="Arial"/>
          <w:color w:val="002060"/>
          <w:sz w:val="22"/>
          <w:szCs w:val="22"/>
        </w:rPr>
        <w:t>PIETRALACROCE 73 – MONTELUPONE CALCIO A 5</w:t>
      </w:r>
      <w:r w:rsidRPr="005E7DC3">
        <w:rPr>
          <w:rFonts w:ascii="Arial" w:hAnsi="Arial" w:cs="Arial"/>
          <w:color w:val="002060"/>
          <w:sz w:val="22"/>
          <w:szCs w:val="22"/>
        </w:rPr>
        <w:tab/>
      </w:r>
      <w:r w:rsidRPr="005E7DC3">
        <w:rPr>
          <w:rFonts w:ascii="Arial" w:hAnsi="Arial" w:cs="Arial"/>
          <w:color w:val="002060"/>
          <w:sz w:val="22"/>
          <w:szCs w:val="22"/>
        </w:rPr>
        <w:tab/>
        <w:t>0-1</w:t>
      </w:r>
    </w:p>
    <w:p w14:paraId="36951F38" w14:textId="3B173623" w:rsidR="006C0BDE" w:rsidRDefault="006C0BDE" w:rsidP="005E7DC3">
      <w:pPr>
        <w:rPr>
          <w:rFonts w:ascii="Arial" w:hAnsi="Arial" w:cs="Arial"/>
          <w:color w:val="002060"/>
          <w:sz w:val="22"/>
          <w:szCs w:val="22"/>
        </w:rPr>
      </w:pPr>
      <w:r w:rsidRPr="005E7DC3">
        <w:rPr>
          <w:rFonts w:ascii="Arial" w:hAnsi="Arial" w:cs="Arial"/>
          <w:color w:val="002060"/>
          <w:sz w:val="22"/>
          <w:szCs w:val="22"/>
        </w:rPr>
        <w:t>CERRETO D’ESI C5 A.S.D. – DINAMIS 1990</w:t>
      </w:r>
      <w:r w:rsidRPr="005E7DC3">
        <w:rPr>
          <w:rFonts w:ascii="Arial" w:hAnsi="Arial" w:cs="Arial"/>
          <w:color w:val="002060"/>
          <w:sz w:val="22"/>
          <w:szCs w:val="22"/>
        </w:rPr>
        <w:tab/>
      </w:r>
      <w:r w:rsidRPr="005E7DC3">
        <w:rPr>
          <w:rFonts w:ascii="Arial" w:hAnsi="Arial" w:cs="Arial"/>
          <w:color w:val="002060"/>
          <w:sz w:val="22"/>
          <w:szCs w:val="22"/>
        </w:rPr>
        <w:tab/>
      </w:r>
      <w:r w:rsidRPr="005E7DC3">
        <w:rPr>
          <w:rFonts w:ascii="Arial" w:hAnsi="Arial" w:cs="Arial"/>
          <w:color w:val="002060"/>
          <w:sz w:val="22"/>
          <w:szCs w:val="22"/>
        </w:rPr>
        <w:tab/>
        <w:t>7-2</w:t>
      </w:r>
    </w:p>
    <w:p w14:paraId="361CEA0B" w14:textId="77777777" w:rsidR="005E7DC3" w:rsidRDefault="005E7DC3" w:rsidP="005E7DC3">
      <w:pPr>
        <w:rPr>
          <w:rFonts w:ascii="Arial" w:hAnsi="Arial" w:cs="Arial"/>
          <w:color w:val="002060"/>
          <w:sz w:val="22"/>
          <w:szCs w:val="22"/>
        </w:rPr>
      </w:pPr>
    </w:p>
    <w:p w14:paraId="11DB6F6E" w14:textId="6E454980" w:rsidR="006C0BDE" w:rsidRPr="005E7DC3" w:rsidRDefault="006C0BDE" w:rsidP="005E7DC3">
      <w:pPr>
        <w:rPr>
          <w:rFonts w:ascii="Arial" w:hAnsi="Arial" w:cs="Arial"/>
          <w:color w:val="002060"/>
          <w:sz w:val="21"/>
          <w:szCs w:val="21"/>
        </w:rPr>
      </w:pPr>
      <w:r w:rsidRPr="005E7DC3">
        <w:rPr>
          <w:rFonts w:ascii="Arial" w:hAnsi="Arial" w:cs="Arial"/>
          <w:color w:val="002060"/>
          <w:sz w:val="22"/>
          <w:szCs w:val="22"/>
        </w:rPr>
        <w:t>CERRETO D’ESI C5 A.S.D. – MONTELUPONE CALCIO A 5</w:t>
      </w:r>
      <w:r w:rsidRPr="005E7DC3">
        <w:rPr>
          <w:rFonts w:ascii="Arial" w:hAnsi="Arial" w:cs="Arial"/>
          <w:color w:val="002060"/>
          <w:sz w:val="22"/>
          <w:szCs w:val="22"/>
        </w:rPr>
        <w:tab/>
        <w:t>3-1</w:t>
      </w:r>
      <w:r w:rsidR="005E7DC3">
        <w:rPr>
          <w:rFonts w:ascii="Arial" w:hAnsi="Arial" w:cs="Arial"/>
          <w:color w:val="002060"/>
          <w:sz w:val="22"/>
          <w:szCs w:val="22"/>
        </w:rPr>
        <w:tab/>
        <w:t>Finale</w:t>
      </w:r>
    </w:p>
    <w:p w14:paraId="2A4E7866" w14:textId="77777777" w:rsidR="006C0BDE" w:rsidRPr="000C5A61" w:rsidRDefault="006C0BDE" w:rsidP="006C0BDE">
      <w:pPr>
        <w:pStyle w:val="Corpodeltesto2"/>
        <w:spacing w:line="240" w:lineRule="auto"/>
        <w:ind w:left="708"/>
        <w:rPr>
          <w:rFonts w:ascii="Arial" w:hAnsi="Arial" w:cs="Arial"/>
          <w:color w:val="002060"/>
        </w:rPr>
      </w:pPr>
    </w:p>
    <w:p w14:paraId="112867C6" w14:textId="2F950A11" w:rsidR="006C0BDE" w:rsidRPr="000C5A61" w:rsidRDefault="006C0BDE" w:rsidP="006C0BDE">
      <w:pPr>
        <w:jc w:val="center"/>
        <w:rPr>
          <w:rFonts w:ascii="Arial" w:hAnsi="Arial" w:cs="Arial"/>
          <w:color w:val="002060"/>
          <w:sz w:val="36"/>
          <w:szCs w:val="36"/>
        </w:rPr>
      </w:pPr>
      <w:r w:rsidRPr="000C5A61">
        <w:rPr>
          <w:rFonts w:ascii="Arial" w:hAnsi="Arial" w:cs="Arial"/>
          <w:b/>
          <w:color w:val="002060"/>
          <w:sz w:val="36"/>
          <w:szCs w:val="36"/>
        </w:rPr>
        <w:t>PLAY</w:t>
      </w:r>
      <w:r w:rsidR="00FD1AAD">
        <w:rPr>
          <w:rFonts w:ascii="Arial" w:hAnsi="Arial" w:cs="Arial"/>
          <w:b/>
          <w:color w:val="002060"/>
          <w:sz w:val="36"/>
          <w:szCs w:val="36"/>
        </w:rPr>
        <w:t>-</w:t>
      </w:r>
      <w:r w:rsidRPr="000C5A61">
        <w:rPr>
          <w:rFonts w:ascii="Arial" w:hAnsi="Arial" w:cs="Arial"/>
          <w:b/>
          <w:color w:val="002060"/>
          <w:sz w:val="36"/>
          <w:szCs w:val="36"/>
        </w:rPr>
        <w:t>OUT</w:t>
      </w:r>
    </w:p>
    <w:p w14:paraId="5621CEC0" w14:textId="77777777" w:rsidR="006C0BDE" w:rsidRPr="000C5A61" w:rsidRDefault="006C0BDE" w:rsidP="006C0BDE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3C51ADE2" w14:textId="05F84711" w:rsidR="006C0BDE" w:rsidRPr="005E7DC3" w:rsidRDefault="006C0BDE" w:rsidP="005E7DC3">
      <w:pPr>
        <w:rPr>
          <w:rFonts w:ascii="Arial" w:hAnsi="Arial" w:cs="Arial"/>
          <w:bCs/>
          <w:color w:val="002060"/>
          <w:sz w:val="22"/>
          <w:szCs w:val="22"/>
        </w:rPr>
      </w:pPr>
      <w:r w:rsidRPr="005E7DC3">
        <w:rPr>
          <w:rFonts w:ascii="Arial" w:hAnsi="Arial" w:cs="Arial"/>
          <w:bCs/>
          <w:color w:val="002060"/>
          <w:sz w:val="22"/>
          <w:szCs w:val="22"/>
        </w:rPr>
        <w:t>NUOVA JUVENTINA FFC – OLYMPIA FANO C5</w:t>
      </w:r>
      <w:r w:rsidRPr="005E7DC3">
        <w:rPr>
          <w:rFonts w:ascii="Arial" w:hAnsi="Arial" w:cs="Arial"/>
          <w:bCs/>
          <w:color w:val="002060"/>
          <w:sz w:val="22"/>
          <w:szCs w:val="22"/>
        </w:rPr>
        <w:tab/>
      </w:r>
      <w:r w:rsidRPr="005E7DC3">
        <w:rPr>
          <w:rFonts w:ascii="Arial" w:hAnsi="Arial" w:cs="Arial"/>
          <w:bCs/>
          <w:color w:val="002060"/>
          <w:sz w:val="22"/>
          <w:szCs w:val="22"/>
        </w:rPr>
        <w:tab/>
      </w:r>
      <w:r w:rsidRPr="005E7DC3">
        <w:rPr>
          <w:rFonts w:ascii="Arial" w:hAnsi="Arial" w:cs="Arial"/>
          <w:bCs/>
          <w:color w:val="002060"/>
          <w:sz w:val="22"/>
          <w:szCs w:val="22"/>
        </w:rPr>
        <w:tab/>
        <w:t>4-3</w:t>
      </w:r>
      <w:r w:rsidR="005E7DC3">
        <w:rPr>
          <w:rFonts w:ascii="Arial" w:hAnsi="Arial" w:cs="Arial"/>
          <w:bCs/>
          <w:color w:val="002060"/>
          <w:sz w:val="22"/>
          <w:szCs w:val="22"/>
        </w:rPr>
        <w:tab/>
        <w:t>Primo turno</w:t>
      </w:r>
    </w:p>
    <w:p w14:paraId="24888ED8" w14:textId="77777777" w:rsidR="006C0BDE" w:rsidRPr="000C5A61" w:rsidRDefault="006C0BDE" w:rsidP="006C0BDE">
      <w:pPr>
        <w:pStyle w:val="Paragrafoelenco"/>
        <w:tabs>
          <w:tab w:val="num" w:pos="786"/>
        </w:tabs>
        <w:ind w:left="709"/>
        <w:jc w:val="both"/>
        <w:rPr>
          <w:rFonts w:ascii="Arial" w:hAnsi="Arial" w:cs="Arial"/>
          <w:color w:val="002060"/>
          <w:sz w:val="22"/>
          <w:szCs w:val="22"/>
        </w:rPr>
      </w:pPr>
    </w:p>
    <w:p w14:paraId="245E92A2" w14:textId="1AA1CAC7" w:rsidR="006C0BDE" w:rsidRDefault="006C0BDE" w:rsidP="005E7DC3">
      <w:pPr>
        <w:rPr>
          <w:rFonts w:ascii="Arial" w:hAnsi="Arial" w:cs="Arial"/>
          <w:color w:val="002060"/>
          <w:sz w:val="22"/>
          <w:szCs w:val="22"/>
        </w:rPr>
      </w:pPr>
      <w:r w:rsidRPr="005E7DC3">
        <w:rPr>
          <w:rFonts w:ascii="Arial" w:hAnsi="Arial" w:cs="Arial"/>
          <w:color w:val="002060"/>
          <w:sz w:val="22"/>
          <w:szCs w:val="22"/>
        </w:rPr>
        <w:t>PIANACCIO – NUOVA JUVENTINA FFC</w:t>
      </w:r>
      <w:r w:rsidRPr="005E7DC3">
        <w:rPr>
          <w:rFonts w:ascii="Arial" w:hAnsi="Arial" w:cs="Arial"/>
          <w:color w:val="002060"/>
          <w:sz w:val="22"/>
          <w:szCs w:val="22"/>
        </w:rPr>
        <w:tab/>
      </w:r>
      <w:r w:rsidRPr="005E7DC3">
        <w:rPr>
          <w:rFonts w:ascii="Arial" w:hAnsi="Arial" w:cs="Arial"/>
          <w:color w:val="002060"/>
          <w:sz w:val="22"/>
          <w:szCs w:val="22"/>
        </w:rPr>
        <w:tab/>
      </w:r>
      <w:r w:rsidRPr="005E7DC3">
        <w:rPr>
          <w:rFonts w:ascii="Arial" w:hAnsi="Arial" w:cs="Arial"/>
          <w:color w:val="002060"/>
          <w:sz w:val="22"/>
          <w:szCs w:val="22"/>
        </w:rPr>
        <w:tab/>
      </w:r>
      <w:r w:rsidRPr="005E7DC3">
        <w:rPr>
          <w:rFonts w:ascii="Arial" w:hAnsi="Arial" w:cs="Arial"/>
          <w:color w:val="002060"/>
          <w:sz w:val="22"/>
          <w:szCs w:val="22"/>
        </w:rPr>
        <w:tab/>
        <w:t>6-4</w:t>
      </w:r>
      <w:r w:rsidR="005E7DC3">
        <w:rPr>
          <w:rFonts w:ascii="Arial" w:hAnsi="Arial" w:cs="Arial"/>
          <w:color w:val="002060"/>
          <w:sz w:val="22"/>
          <w:szCs w:val="22"/>
        </w:rPr>
        <w:tab/>
        <w:t>Secondo turno</w:t>
      </w:r>
    </w:p>
    <w:p w14:paraId="4BECF75A" w14:textId="5CDA2756" w:rsidR="005E7DC3" w:rsidRDefault="005E7DC3" w:rsidP="005E7DC3">
      <w:pPr>
        <w:rPr>
          <w:rFonts w:ascii="Arial" w:hAnsi="Arial" w:cs="Arial"/>
          <w:color w:val="002060"/>
          <w:sz w:val="22"/>
          <w:szCs w:val="22"/>
        </w:rPr>
      </w:pPr>
    </w:p>
    <w:p w14:paraId="583FD49F" w14:textId="77777777" w:rsidR="005E7DC3" w:rsidRDefault="005E7DC3" w:rsidP="005E7DC3">
      <w:pPr>
        <w:pStyle w:val="TITOLOPRINC"/>
        <w:spacing w:before="0" w:beforeAutospacing="0" w:after="0" w:afterAutospacing="0"/>
        <w:rPr>
          <w:color w:val="002060"/>
        </w:rPr>
      </w:pPr>
      <w:bookmarkStart w:id="8" w:name="_Toc12618832"/>
      <w:bookmarkStart w:id="9" w:name="_Toc517941293"/>
      <w:r>
        <w:rPr>
          <w:color w:val="002060"/>
        </w:rPr>
        <w:t>CLASSIFICA FINALE</w:t>
      </w:r>
      <w:bookmarkEnd w:id="8"/>
    </w:p>
    <w:p w14:paraId="23CCC648" w14:textId="77777777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01DF8EED" w14:textId="77777777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  <w:sectPr w:rsidR="005E7DC3" w:rsidSect="005E7DC3">
          <w:headerReference w:type="default" r:id="rId11"/>
          <w:footerReference w:type="even" r:id="rId12"/>
          <w:footerReference w:type="default" r:id="rId13"/>
          <w:headerReference w:type="first" r:id="rId14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787ADA9C" w14:textId="26BD5AEB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0" w:name="_Toc12618833"/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</w:r>
      <w:bookmarkEnd w:id="10"/>
      <w:r>
        <w:rPr>
          <w:b w:val="0"/>
          <w:color w:val="002060"/>
          <w:sz w:val="22"/>
          <w:szCs w:val="22"/>
        </w:rPr>
        <w:t>C.U.S. MACERATA CALCIO A5</w:t>
      </w:r>
    </w:p>
    <w:p w14:paraId="1C217B94" w14:textId="6F2A281D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1" w:name="_Toc12618834"/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</w:r>
      <w:bookmarkEnd w:id="11"/>
      <w:r w:rsidR="00320A9B">
        <w:rPr>
          <w:b w:val="0"/>
          <w:color w:val="002060"/>
          <w:sz w:val="22"/>
          <w:szCs w:val="22"/>
        </w:rPr>
        <w:t>CERRETO D’ESI C5 A.S.D.</w:t>
      </w:r>
    </w:p>
    <w:p w14:paraId="4B8E8C58" w14:textId="6A34FA00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2" w:name="_Toc12618835"/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</w:r>
      <w:bookmarkEnd w:id="9"/>
      <w:bookmarkEnd w:id="12"/>
      <w:r w:rsidR="00320A9B">
        <w:rPr>
          <w:b w:val="0"/>
          <w:color w:val="002060"/>
          <w:sz w:val="22"/>
          <w:szCs w:val="22"/>
        </w:rPr>
        <w:t>MONTELUPONE CALCIO A 5</w:t>
      </w:r>
    </w:p>
    <w:p w14:paraId="36AAF2EC" w14:textId="1C97F005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3" w:name="_Toc12618836"/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</w:r>
      <w:bookmarkEnd w:id="13"/>
      <w:r w:rsidR="00320A9B">
        <w:rPr>
          <w:b w:val="0"/>
          <w:color w:val="002060"/>
          <w:sz w:val="22"/>
          <w:szCs w:val="22"/>
        </w:rPr>
        <w:t>PIETRALACROCE 73</w:t>
      </w:r>
    </w:p>
    <w:p w14:paraId="5736113D" w14:textId="4326C9AA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4" w:name="_Toc12618837"/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</w:r>
      <w:bookmarkEnd w:id="14"/>
      <w:r w:rsidR="00320A9B">
        <w:rPr>
          <w:b w:val="0"/>
          <w:color w:val="002060"/>
          <w:sz w:val="22"/>
          <w:szCs w:val="22"/>
        </w:rPr>
        <w:t>DINAMIS 1990</w:t>
      </w:r>
    </w:p>
    <w:p w14:paraId="50403244" w14:textId="77777777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15A36F45" w14:textId="7BC2ECB9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5" w:name="_Toc12618838"/>
      <w:r>
        <w:rPr>
          <w:b w:val="0"/>
          <w:color w:val="002060"/>
          <w:sz w:val="22"/>
          <w:szCs w:val="22"/>
        </w:rPr>
        <w:t>10^</w:t>
      </w:r>
      <w:r>
        <w:rPr>
          <w:b w:val="0"/>
          <w:color w:val="002060"/>
          <w:sz w:val="22"/>
          <w:szCs w:val="22"/>
        </w:rPr>
        <w:tab/>
      </w:r>
      <w:bookmarkEnd w:id="15"/>
      <w:r w:rsidR="00320A9B">
        <w:rPr>
          <w:b w:val="0"/>
          <w:color w:val="002060"/>
          <w:sz w:val="22"/>
          <w:szCs w:val="22"/>
        </w:rPr>
        <w:t>PIANACCIO</w:t>
      </w:r>
    </w:p>
    <w:p w14:paraId="39F07645" w14:textId="2A2743E6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6" w:name="_Toc12618839"/>
      <w:r>
        <w:rPr>
          <w:b w:val="0"/>
          <w:color w:val="002060"/>
          <w:sz w:val="22"/>
          <w:szCs w:val="22"/>
        </w:rPr>
        <w:t>11^</w:t>
      </w:r>
      <w:r>
        <w:rPr>
          <w:b w:val="0"/>
          <w:color w:val="002060"/>
          <w:sz w:val="22"/>
          <w:szCs w:val="22"/>
        </w:rPr>
        <w:tab/>
      </w:r>
      <w:bookmarkEnd w:id="16"/>
      <w:r w:rsidR="00320A9B">
        <w:rPr>
          <w:b w:val="0"/>
          <w:color w:val="002060"/>
          <w:sz w:val="22"/>
          <w:szCs w:val="22"/>
        </w:rPr>
        <w:t>NUOVA JUVENTINA FFC</w:t>
      </w:r>
    </w:p>
    <w:p w14:paraId="58F6047D" w14:textId="49F2C3CF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7" w:name="_Toc12618840"/>
      <w:r>
        <w:rPr>
          <w:b w:val="0"/>
          <w:color w:val="002060"/>
          <w:sz w:val="22"/>
          <w:szCs w:val="22"/>
        </w:rPr>
        <w:t>12^</w:t>
      </w:r>
      <w:r>
        <w:rPr>
          <w:b w:val="0"/>
          <w:color w:val="002060"/>
          <w:sz w:val="22"/>
          <w:szCs w:val="22"/>
        </w:rPr>
        <w:tab/>
      </w:r>
      <w:bookmarkEnd w:id="17"/>
      <w:r w:rsidR="00320A9B">
        <w:rPr>
          <w:b w:val="0"/>
          <w:color w:val="002060"/>
          <w:sz w:val="22"/>
          <w:szCs w:val="22"/>
        </w:rPr>
        <w:t>OLYMPIA FANO C5</w:t>
      </w:r>
    </w:p>
    <w:p w14:paraId="71171DED" w14:textId="7F21CEA3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8" w:name="_Toc12618841"/>
      <w:r>
        <w:rPr>
          <w:b w:val="0"/>
          <w:color w:val="002060"/>
          <w:sz w:val="22"/>
          <w:szCs w:val="22"/>
        </w:rPr>
        <w:t>13^</w:t>
      </w:r>
      <w:r>
        <w:rPr>
          <w:b w:val="0"/>
          <w:color w:val="002060"/>
          <w:sz w:val="22"/>
          <w:szCs w:val="22"/>
        </w:rPr>
        <w:tab/>
      </w:r>
      <w:bookmarkEnd w:id="18"/>
      <w:r w:rsidR="00320A9B">
        <w:rPr>
          <w:b w:val="0"/>
          <w:color w:val="002060"/>
          <w:sz w:val="22"/>
          <w:szCs w:val="22"/>
        </w:rPr>
        <w:t>GROTTACCIA 2005</w:t>
      </w:r>
    </w:p>
    <w:p w14:paraId="1EE40A3B" w14:textId="3B550034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9" w:name="_Toc12618842"/>
      <w:r>
        <w:rPr>
          <w:b w:val="0"/>
          <w:color w:val="002060"/>
          <w:sz w:val="22"/>
          <w:szCs w:val="22"/>
        </w:rPr>
        <w:t>14</w:t>
      </w:r>
      <w:r>
        <w:rPr>
          <w:b w:val="0"/>
          <w:color w:val="002060"/>
          <w:sz w:val="22"/>
          <w:szCs w:val="22"/>
        </w:rPr>
        <w:tab/>
      </w:r>
      <w:bookmarkEnd w:id="19"/>
      <w:r w:rsidR="00320A9B">
        <w:rPr>
          <w:b w:val="0"/>
          <w:color w:val="002060"/>
          <w:sz w:val="22"/>
          <w:szCs w:val="22"/>
        </w:rPr>
        <w:t>CASTELBELLINO CALCIO A 5</w:t>
      </w:r>
    </w:p>
    <w:p w14:paraId="70BD664A" w14:textId="77777777" w:rsidR="00A36497" w:rsidRDefault="00A36497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  <w:sectPr w:rsidR="00A36497" w:rsidSect="00A36497">
          <w:headerReference w:type="default" r:id="rId15"/>
          <w:footerReference w:type="even" r:id="rId16"/>
          <w:footerReference w:type="default" r:id="rId17"/>
          <w:headerReference w:type="first" r:id="rId18"/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  <w:bookmarkStart w:id="20" w:name="_Toc517941305"/>
      <w:bookmarkStart w:id="21" w:name="_Toc12618843"/>
    </w:p>
    <w:p w14:paraId="04775325" w14:textId="77777777" w:rsidR="00A36497" w:rsidRDefault="00A36497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02D0A193" w14:textId="09F7DA1D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lastRenderedPageBreak/>
        <w:t>Campione Regionale Calcio a Cinque Serie C1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0"/>
      <w:bookmarkEnd w:id="21"/>
      <w:r w:rsidR="00320A9B">
        <w:rPr>
          <w:b w:val="0"/>
          <w:color w:val="002060"/>
          <w:sz w:val="22"/>
          <w:szCs w:val="22"/>
        </w:rPr>
        <w:t>C.U.S. MACERATA CALCIO A5</w:t>
      </w:r>
    </w:p>
    <w:p w14:paraId="18D347D7" w14:textId="77777777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7C77C8DD" w14:textId="6CA30AF3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2" w:name="_Toc517941306"/>
      <w:bookmarkStart w:id="23" w:name="_Toc12618844"/>
      <w:r>
        <w:rPr>
          <w:b w:val="0"/>
          <w:color w:val="002060"/>
          <w:sz w:val="22"/>
          <w:szCs w:val="22"/>
        </w:rPr>
        <w:t>Seconda classificata e qualificata agli spareggi nazionali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2"/>
      <w:bookmarkEnd w:id="23"/>
      <w:r w:rsidR="00320A9B">
        <w:rPr>
          <w:b w:val="0"/>
          <w:color w:val="002060"/>
          <w:sz w:val="22"/>
          <w:szCs w:val="22"/>
        </w:rPr>
        <w:t>CERRETO D’ESI C5 A.S.D.</w:t>
      </w:r>
    </w:p>
    <w:p w14:paraId="1A61BB40" w14:textId="77777777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32594E8F" w14:textId="5E143196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4" w:name="_Toc517941307"/>
      <w:bookmarkStart w:id="25" w:name="_Toc12618845"/>
      <w:r>
        <w:rPr>
          <w:b w:val="0"/>
          <w:color w:val="002060"/>
          <w:sz w:val="22"/>
          <w:szCs w:val="22"/>
        </w:rPr>
        <w:t>Retrocessa direttamente al Campionato di Serie C2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4"/>
      <w:bookmarkEnd w:id="25"/>
      <w:r w:rsidR="00320A9B">
        <w:rPr>
          <w:b w:val="0"/>
          <w:color w:val="002060"/>
          <w:sz w:val="22"/>
          <w:szCs w:val="22"/>
        </w:rPr>
        <w:t>CASTELBELLINO CALCIO A 5</w:t>
      </w:r>
    </w:p>
    <w:p w14:paraId="2727824B" w14:textId="77777777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31BE2F85" w14:textId="41B68EFB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6" w:name="_Toc517941308"/>
      <w:bookmarkStart w:id="27" w:name="_Toc12618846"/>
      <w:r>
        <w:rPr>
          <w:b w:val="0"/>
          <w:color w:val="002060"/>
          <w:sz w:val="22"/>
          <w:szCs w:val="22"/>
        </w:rPr>
        <w:t>Retrocesse al Campionato di Serie C2 dopo i play-out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6"/>
      <w:bookmarkEnd w:id="27"/>
      <w:r w:rsidR="00320A9B">
        <w:rPr>
          <w:b w:val="0"/>
          <w:color w:val="002060"/>
          <w:sz w:val="22"/>
          <w:szCs w:val="22"/>
        </w:rPr>
        <w:t>NUOVA JUVENTINA FFC</w:t>
      </w:r>
    </w:p>
    <w:p w14:paraId="6831C49A" w14:textId="395DB514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 w:rsidR="00320A9B">
        <w:rPr>
          <w:b w:val="0"/>
          <w:color w:val="002060"/>
          <w:sz w:val="22"/>
          <w:szCs w:val="22"/>
        </w:rPr>
        <w:t>OLYMPIA FANO C5</w:t>
      </w:r>
    </w:p>
    <w:p w14:paraId="58502621" w14:textId="56AE03AD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28" w:name="_Toc12618848"/>
      <w:r w:rsidR="00320A9B">
        <w:rPr>
          <w:b w:val="0"/>
          <w:color w:val="002060"/>
          <w:sz w:val="22"/>
          <w:szCs w:val="22"/>
        </w:rPr>
        <w:t>GROTTACCIA 2005</w:t>
      </w:r>
      <w:r>
        <w:rPr>
          <w:b w:val="0"/>
          <w:color w:val="002060"/>
          <w:sz w:val="22"/>
          <w:szCs w:val="22"/>
        </w:rPr>
        <w:t>*</w:t>
      </w:r>
      <w:bookmarkEnd w:id="28"/>
    </w:p>
    <w:p w14:paraId="15D3A632" w14:textId="77777777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i/>
          <w:color w:val="002060"/>
          <w:sz w:val="22"/>
          <w:szCs w:val="22"/>
        </w:rPr>
      </w:pPr>
      <w:bookmarkStart w:id="29" w:name="_Toc517941398"/>
    </w:p>
    <w:p w14:paraId="739B7659" w14:textId="77935086" w:rsidR="005E7DC3" w:rsidRDefault="005E7DC3" w:rsidP="005E7DC3">
      <w:pPr>
        <w:pStyle w:val="TITOLOPRINC"/>
        <w:spacing w:before="0" w:beforeAutospacing="0" w:after="0" w:afterAutospacing="0"/>
        <w:jc w:val="both"/>
        <w:rPr>
          <w:b w:val="0"/>
          <w:i/>
          <w:color w:val="002060"/>
          <w:sz w:val="22"/>
          <w:szCs w:val="22"/>
        </w:rPr>
      </w:pPr>
      <w:bookmarkStart w:id="30" w:name="_Toc12618849"/>
      <w:r>
        <w:rPr>
          <w:b w:val="0"/>
          <w:i/>
          <w:color w:val="002060"/>
          <w:sz w:val="22"/>
          <w:szCs w:val="22"/>
        </w:rPr>
        <w:t>* non ha disputato il</w:t>
      </w:r>
      <w:r w:rsidRPr="0017291D">
        <w:rPr>
          <w:b w:val="0"/>
          <w:i/>
          <w:color w:val="002060"/>
          <w:sz w:val="22"/>
          <w:szCs w:val="22"/>
        </w:rPr>
        <w:t xml:space="preserve"> play-out visto il distacco pari o superiore ai 10 punti </w:t>
      </w:r>
      <w:r>
        <w:rPr>
          <w:b w:val="0"/>
          <w:i/>
          <w:color w:val="002060"/>
          <w:sz w:val="22"/>
          <w:szCs w:val="22"/>
        </w:rPr>
        <w:t xml:space="preserve">dalla decima </w:t>
      </w:r>
      <w:r w:rsidRPr="0017291D">
        <w:rPr>
          <w:b w:val="0"/>
          <w:i/>
          <w:color w:val="002060"/>
          <w:sz w:val="22"/>
          <w:szCs w:val="22"/>
        </w:rPr>
        <w:t>classificata.</w:t>
      </w:r>
      <w:bookmarkEnd w:id="29"/>
      <w:bookmarkEnd w:id="30"/>
    </w:p>
    <w:p w14:paraId="698527F4" w14:textId="77777777" w:rsidR="00320A9B" w:rsidRPr="00320A9B" w:rsidRDefault="00320A9B" w:rsidP="005E7DC3">
      <w:pPr>
        <w:pStyle w:val="TITOLOPRINC"/>
        <w:spacing w:before="0" w:beforeAutospacing="0" w:after="0" w:afterAutospacing="0"/>
        <w:jc w:val="both"/>
        <w:rPr>
          <w:b w:val="0"/>
          <w:iCs/>
          <w:color w:val="002060"/>
          <w:sz w:val="22"/>
          <w:szCs w:val="22"/>
        </w:rPr>
      </w:pPr>
    </w:p>
    <w:p w14:paraId="1C68B277" w14:textId="1376EE4E" w:rsidR="00320A9B" w:rsidRDefault="00320A9B" w:rsidP="00320A9B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GRADUATORIA COPPA DISCIPLINA</w:t>
      </w:r>
    </w:p>
    <w:p w14:paraId="382400CF" w14:textId="77777777" w:rsidR="005E7DC3" w:rsidRPr="005E7DC3" w:rsidRDefault="005E7DC3" w:rsidP="005E7DC3">
      <w:pPr>
        <w:rPr>
          <w:rFonts w:ascii="Arial" w:hAnsi="Arial" w:cs="Arial"/>
          <w:color w:val="002060"/>
          <w:sz w:val="22"/>
          <w:szCs w:val="22"/>
        </w:rPr>
      </w:pPr>
    </w:p>
    <w:p w14:paraId="7D982BCC" w14:textId="1C7712E2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    </w:t>
      </w:r>
      <w:r w:rsidR="00320A9B">
        <w:rPr>
          <w:rFonts w:ascii="Courier New" w:hAnsi="Courier New" w:cs="Courier New"/>
          <w:color w:val="002060"/>
        </w:rPr>
        <w:t xml:space="preserve">                    TOTALE </w:t>
      </w:r>
      <w:r w:rsidRPr="00314187">
        <w:rPr>
          <w:rFonts w:ascii="Courier New" w:hAnsi="Courier New" w:cs="Courier New"/>
          <w:color w:val="002060"/>
        </w:rPr>
        <w:t>PUNTI   SOCIETA' DIRIGENTI TECNICI CALCIATOR</w:t>
      </w:r>
      <w:r w:rsidR="00320A9B">
        <w:rPr>
          <w:rFonts w:ascii="Courier New" w:hAnsi="Courier New" w:cs="Courier New"/>
          <w:color w:val="002060"/>
        </w:rPr>
        <w:t>I</w:t>
      </w:r>
    </w:p>
    <w:p w14:paraId="51D520D4" w14:textId="77777777" w:rsidR="00FF458C" w:rsidRPr="00FD1AAD" w:rsidRDefault="00FF458C" w:rsidP="00FF458C">
      <w:pPr>
        <w:rPr>
          <w:rFonts w:ascii="Courier New" w:hAnsi="Courier New" w:cs="Courier New"/>
          <w:b/>
          <w:bCs/>
          <w:color w:val="002060"/>
        </w:rPr>
      </w:pPr>
      <w:r w:rsidRPr="00FD1AAD">
        <w:rPr>
          <w:rFonts w:ascii="Courier New" w:hAnsi="Courier New" w:cs="Courier New"/>
          <w:b/>
          <w:bCs/>
          <w:color w:val="002060"/>
        </w:rPr>
        <w:t xml:space="preserve">  DINAMIS 1990               A     5,40                                 5,40</w:t>
      </w:r>
    </w:p>
    <w:p w14:paraId="78593842" w14:textId="7A5120C1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GROTTACCIA 2005           </w:t>
      </w:r>
      <w:r w:rsidR="00320A9B">
        <w:rPr>
          <w:rFonts w:ascii="Courier New" w:hAnsi="Courier New" w:cs="Courier New"/>
          <w:color w:val="002060"/>
        </w:rPr>
        <w:t xml:space="preserve"> A</w:t>
      </w:r>
      <w:r w:rsidRPr="00314187">
        <w:rPr>
          <w:rFonts w:ascii="Courier New" w:hAnsi="Courier New" w:cs="Courier New"/>
          <w:color w:val="002060"/>
        </w:rPr>
        <w:t xml:space="preserve">     7,60              1,00               6,60</w:t>
      </w:r>
    </w:p>
    <w:p w14:paraId="11D0349D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C.U.S. MACERATA CALCIO A5  A     8,55                                 8,55</w:t>
      </w:r>
    </w:p>
    <w:p w14:paraId="7B7F2F97" w14:textId="472203A6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CASTELBELLINO CALCIO A 5  </w:t>
      </w:r>
      <w:r w:rsidR="00320A9B">
        <w:rPr>
          <w:rFonts w:ascii="Courier New" w:hAnsi="Courier New" w:cs="Courier New"/>
          <w:color w:val="002060"/>
        </w:rPr>
        <w:t xml:space="preserve"> A</w:t>
      </w:r>
      <w:r w:rsidRPr="00314187">
        <w:rPr>
          <w:rFonts w:ascii="Courier New" w:hAnsi="Courier New" w:cs="Courier New"/>
          <w:color w:val="002060"/>
        </w:rPr>
        <w:t xml:space="preserve">    13,30     2,00     1,00     4,45      5,85</w:t>
      </w:r>
    </w:p>
    <w:p w14:paraId="5951BBC6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JESI CALCIO A 5            A    15,35     4,00     4,00     0,15      7,20</w:t>
      </w:r>
    </w:p>
    <w:p w14:paraId="2F9D87F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CERRETO D ESI C5 A.S.D.    A    15,50     6,00     1,00     1,15      7,35</w:t>
      </w:r>
    </w:p>
    <w:p w14:paraId="49755A21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REAL SAN GIORGIO           A    16,35              2,00     1,90     12,45</w:t>
      </w:r>
    </w:p>
    <w:p w14:paraId="360F908F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MONTELUPONE CALCIO A 5     A    18,15              9,00               9,15</w:t>
      </w:r>
    </w:p>
    <w:p w14:paraId="0E299F5C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OLYMPIA FANO C5            A    18,45     4,00     5,00               9,45</w:t>
      </w:r>
    </w:p>
    <w:p w14:paraId="6DD344FE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PIANACCIO                  A    21,15     8,00              4,60      8,55</w:t>
      </w:r>
    </w:p>
    <w:p w14:paraId="5D0AA36E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FUTSAL MONTURANO           A    22,75     4,00     8,00     1,30      9,45</w:t>
      </w:r>
    </w:p>
    <w:p w14:paraId="7C2CA72C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PIETRALACROCE 73           A    23,85     2,00              1,30     20,55</w:t>
      </w:r>
    </w:p>
    <w:p w14:paraId="5816389F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NUOVA JUVENTINA FFC        A    26,90     4,00    13,00     0,30      9,60</w:t>
      </w:r>
    </w:p>
    <w:p w14:paraId="67870C7E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AUDAX 1970 S.ANGELO        A    39,45     3,00    15,00     3,45     18,00</w:t>
      </w:r>
    </w:p>
    <w:p w14:paraId="77C96F92" w14:textId="77777777" w:rsidR="00FF458C" w:rsidRDefault="00FF458C" w:rsidP="009D0C38">
      <w:pPr>
        <w:pStyle w:val="LndNormale1"/>
        <w:rPr>
          <w:color w:val="002060"/>
          <w:szCs w:val="22"/>
        </w:rPr>
      </w:pPr>
    </w:p>
    <w:p w14:paraId="19C1398D" w14:textId="33F79C15" w:rsidR="009028D5" w:rsidRPr="009028D5" w:rsidRDefault="009028D5" w:rsidP="009028D5">
      <w:pPr>
        <w:pStyle w:val="LndNormale1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PREMIO </w:t>
      </w:r>
      <w:r w:rsidRPr="009028D5">
        <w:rPr>
          <w:b/>
          <w:color w:val="002060"/>
          <w:sz w:val="36"/>
          <w:szCs w:val="36"/>
        </w:rPr>
        <w:t>IMPIEGO GIOVANI CAMPIONAT</w:t>
      </w:r>
      <w:r>
        <w:rPr>
          <w:b/>
          <w:color w:val="002060"/>
          <w:sz w:val="36"/>
          <w:szCs w:val="36"/>
        </w:rPr>
        <w:t>O</w:t>
      </w:r>
      <w:r w:rsidRPr="009028D5">
        <w:rPr>
          <w:b/>
          <w:color w:val="002060"/>
          <w:sz w:val="36"/>
          <w:szCs w:val="36"/>
        </w:rPr>
        <w:t xml:space="preserve"> SERIE C1</w:t>
      </w:r>
    </w:p>
    <w:p w14:paraId="1036EBA3" w14:textId="6EEB59DC" w:rsidR="006C0BDE" w:rsidRDefault="006C0BDE" w:rsidP="009D0C38">
      <w:pPr>
        <w:pStyle w:val="LndNormale1"/>
        <w:rPr>
          <w:color w:val="002060"/>
          <w:szCs w:val="22"/>
        </w:rPr>
      </w:pPr>
    </w:p>
    <w:p w14:paraId="330D98A3" w14:textId="4F91E100" w:rsidR="009028D5" w:rsidRPr="009028D5" w:rsidRDefault="009028D5" w:rsidP="009028D5">
      <w:pPr>
        <w:pStyle w:val="LndNormale1"/>
        <w:rPr>
          <w:bCs/>
          <w:color w:val="002060"/>
        </w:rPr>
      </w:pPr>
      <w:r w:rsidRPr="0062396D">
        <w:rPr>
          <w:color w:val="002060"/>
        </w:rPr>
        <w:t>L</w:t>
      </w:r>
      <w:r>
        <w:rPr>
          <w:color w:val="002060"/>
        </w:rPr>
        <w:t>a</w:t>
      </w:r>
      <w:r w:rsidRPr="0062396D">
        <w:rPr>
          <w:color w:val="002060"/>
        </w:rPr>
        <w:t xml:space="preserve"> Società che h</w:t>
      </w:r>
      <w:r>
        <w:rPr>
          <w:color w:val="002060"/>
        </w:rPr>
        <w:t>a</w:t>
      </w:r>
      <w:r w:rsidRPr="0062396D">
        <w:rPr>
          <w:color w:val="002060"/>
        </w:rPr>
        <w:t xml:space="preserve"> diritto al premio per la S.S. 2021/2022 </w:t>
      </w:r>
      <w:r>
        <w:rPr>
          <w:color w:val="002060"/>
        </w:rPr>
        <w:t xml:space="preserve">è la </w:t>
      </w:r>
      <w:r w:rsidRPr="0062396D">
        <w:rPr>
          <w:b/>
          <w:color w:val="002060"/>
        </w:rPr>
        <w:t>DINAMIS 1990</w:t>
      </w:r>
      <w:r>
        <w:rPr>
          <w:bCs/>
          <w:color w:val="002060"/>
        </w:rPr>
        <w:t>.</w:t>
      </w:r>
    </w:p>
    <w:p w14:paraId="55E33080" w14:textId="2A7190D9" w:rsidR="009028D5" w:rsidRDefault="009028D5" w:rsidP="009D0C38">
      <w:pPr>
        <w:pStyle w:val="LndNormale1"/>
        <w:rPr>
          <w:color w:val="002060"/>
          <w:szCs w:val="22"/>
        </w:rPr>
      </w:pPr>
    </w:p>
    <w:p w14:paraId="61CE921F" w14:textId="77777777" w:rsidR="009028D5" w:rsidRDefault="009028D5" w:rsidP="009D0C38">
      <w:pPr>
        <w:pStyle w:val="LndNormale1"/>
        <w:rPr>
          <w:color w:val="002060"/>
          <w:szCs w:val="22"/>
        </w:rPr>
      </w:pPr>
    </w:p>
    <w:p w14:paraId="306DFA02" w14:textId="77777777" w:rsidR="00B134E5" w:rsidRPr="008162A7" w:rsidRDefault="00B134E5" w:rsidP="00B134E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162A7">
        <w:rPr>
          <w:color w:val="002060"/>
        </w:rPr>
        <w:t>CALCIO A CINQUE SERIE C2</w:t>
      </w:r>
    </w:p>
    <w:p w14:paraId="0D00D328" w14:textId="278701AD" w:rsidR="001724AC" w:rsidRPr="008162A7" w:rsidRDefault="001724AC" w:rsidP="001724AC">
      <w:pPr>
        <w:pStyle w:val="titoloprinc0"/>
        <w:rPr>
          <w:color w:val="002060"/>
        </w:rPr>
      </w:pPr>
      <w:r w:rsidRPr="008162A7">
        <w:rPr>
          <w:color w:val="002060"/>
        </w:rPr>
        <w:t>CLASSIFICA</w:t>
      </w:r>
      <w:r w:rsidR="00FD1AAD">
        <w:rPr>
          <w:color w:val="002060"/>
        </w:rPr>
        <w:t xml:space="preserve"> REGULAR SEASON</w:t>
      </w:r>
    </w:p>
    <w:p w14:paraId="73B15E2D" w14:textId="77777777" w:rsidR="001724AC" w:rsidRPr="008162A7" w:rsidRDefault="001724AC" w:rsidP="001724AC">
      <w:pPr>
        <w:pStyle w:val="breakline"/>
        <w:rPr>
          <w:color w:val="002060"/>
        </w:rPr>
      </w:pPr>
    </w:p>
    <w:p w14:paraId="7676CA79" w14:textId="77777777" w:rsidR="001724AC" w:rsidRPr="008162A7" w:rsidRDefault="001724AC" w:rsidP="001724AC">
      <w:pPr>
        <w:pStyle w:val="breakline"/>
        <w:rPr>
          <w:color w:val="002060"/>
        </w:rPr>
      </w:pPr>
    </w:p>
    <w:p w14:paraId="464273FA" w14:textId="77777777" w:rsidR="001724AC" w:rsidRPr="008162A7" w:rsidRDefault="001724AC" w:rsidP="001724AC">
      <w:pPr>
        <w:pStyle w:val="sottotitolocampionato10"/>
        <w:rPr>
          <w:color w:val="002060"/>
        </w:rPr>
      </w:pPr>
      <w:r w:rsidRPr="008162A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24AC" w:rsidRPr="008162A7" w14:paraId="7341858C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80692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11D8D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96A5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B0B7D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8231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6C17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6837A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9FFB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C5705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34597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PE</w:t>
            </w:r>
          </w:p>
        </w:tc>
      </w:tr>
      <w:tr w:rsidR="001724AC" w:rsidRPr="008162A7" w14:paraId="3B628E10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D47F1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DBA9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C557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FCC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B927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BFF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72D5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233F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BB9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0A5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777B6C53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C95D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9CE8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5C1E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D7E9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EF48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787F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77C3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575B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1D39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D14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38D98BF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79174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FF2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0909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7389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9C8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B85D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A55A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E67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7B03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C66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331CAE2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049B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C768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69D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64C6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DF4B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0C1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95D0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398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3A5C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595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30DCC5D1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213EA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2DA9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9945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EA7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884B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81DC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AFEB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B5FE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B8A3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35E7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70FEF39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DA5B0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24B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F107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8CF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B291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3274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69ED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7917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5E6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0C3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16207B22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4CE3C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8CBE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363B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5348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F39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D70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4D67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EE7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D5DD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6D32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0B219B7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07EB8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A61F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03C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74C0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74B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792D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FDB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529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711B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D08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2A98483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6CDD9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3C39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355D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0043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EDBB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EFF1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D4E3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DFED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C2A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F86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799B54EC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62411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276B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142D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1AF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B47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578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EFB4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BBA7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CA2D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325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511EFD59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E4B5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3E11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E704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BCF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E340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DF8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7EC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A72F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A18B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234C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</w:tbl>
    <w:p w14:paraId="2CEA1760" w14:textId="77777777" w:rsidR="001724AC" w:rsidRPr="008162A7" w:rsidRDefault="001724AC" w:rsidP="001724AC">
      <w:pPr>
        <w:pStyle w:val="breakline"/>
        <w:rPr>
          <w:rFonts w:eastAsiaTheme="minorEastAsia"/>
          <w:color w:val="002060"/>
        </w:rPr>
      </w:pPr>
    </w:p>
    <w:p w14:paraId="57A5902B" w14:textId="77777777" w:rsidR="00B134E5" w:rsidRPr="00AB588E" w:rsidRDefault="00B134E5" w:rsidP="00B134E5">
      <w:pPr>
        <w:pStyle w:val="breakline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AB588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STRALCIO CLASSIFICA AVULSA</w:t>
      </w:r>
    </w:p>
    <w:p w14:paraId="0598B35E" w14:textId="77777777" w:rsidR="00B134E5" w:rsidRDefault="00B134E5" w:rsidP="00B134E5">
      <w:pPr>
        <w:pStyle w:val="breakline"/>
        <w:rPr>
          <w:rFonts w:eastAsiaTheme="minorEastAsia"/>
          <w:color w:val="002060"/>
        </w:rPr>
      </w:pPr>
    </w:p>
    <w:p w14:paraId="4E25C649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1A34ADA5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I     Societa'                        I PN ! GC ! VI ! PE ! NL ! G.F! G.S! DIF I PN ! GI ! VI ! PE ! NL ! G.F! G.S!  DIF!          !</w:t>
      </w:r>
    </w:p>
    <w:p w14:paraId="71F66596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14A412BF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756FE88C" w14:textId="77777777" w:rsidR="00B134E5" w:rsidRPr="00515F62" w:rsidRDefault="00B134E5" w:rsidP="00B134E5">
      <w:pPr>
        <w:pStyle w:val="breakline"/>
        <w:rPr>
          <w:rFonts w:ascii="Courier New" w:hAnsi="Courier New" w:cs="Courier New"/>
          <w:color w:val="002060"/>
        </w:rPr>
      </w:pPr>
      <w:r w:rsidRPr="00515F62">
        <w:rPr>
          <w:rFonts w:ascii="Courier New" w:hAnsi="Courier New" w:cs="Courier New"/>
          <w:color w:val="002060"/>
        </w:rPr>
        <w:t>!  3  A.P.D.VERBENA C5 ANCONA         I 32 ! 20 ! 10 !  8 !  2 ! 72 ! 69 !  3  I  7 !  4 !  2 !  1 !  1 ! 19 ! 13 !  6  !          I</w:t>
      </w:r>
    </w:p>
    <w:p w14:paraId="613947C8" w14:textId="77777777" w:rsidR="00B134E5" w:rsidRPr="00515F62" w:rsidRDefault="00B134E5" w:rsidP="00B134E5">
      <w:pPr>
        <w:pStyle w:val="breakline"/>
        <w:rPr>
          <w:rFonts w:ascii="Courier New" w:hAnsi="Courier New" w:cs="Courier New"/>
          <w:color w:val="002060"/>
        </w:rPr>
      </w:pPr>
      <w:r w:rsidRPr="00515F62">
        <w:rPr>
          <w:rFonts w:ascii="Courier New" w:hAnsi="Courier New" w:cs="Courier New"/>
          <w:color w:val="002060"/>
        </w:rPr>
        <w:lastRenderedPageBreak/>
        <w:t>I                                     I    !    !    !    !    !    !    !     I    !    !    !    !    !    !    !     !          I</w:t>
      </w:r>
    </w:p>
    <w:p w14:paraId="6D83A67C" w14:textId="77777777" w:rsidR="00B134E5" w:rsidRPr="00515F62" w:rsidRDefault="00B134E5" w:rsidP="00B134E5">
      <w:pPr>
        <w:pStyle w:val="breakline"/>
        <w:rPr>
          <w:rFonts w:ascii="Courier New" w:hAnsi="Courier New" w:cs="Courier New"/>
          <w:color w:val="002060"/>
        </w:rPr>
      </w:pPr>
      <w:r w:rsidRPr="00515F62">
        <w:rPr>
          <w:rFonts w:ascii="Courier New" w:hAnsi="Courier New" w:cs="Courier New"/>
          <w:color w:val="002060"/>
        </w:rPr>
        <w:t>!  4  A.S.D.ACLI MANTOVANI CALCIO A 5 I 32 ! 20 !  9 !  6 !  5 ! 66 ! 60 !  6  I  5 !  4 !  1 !  1 !  2 ! 11 ! 16 !  5- !          I</w:t>
      </w:r>
    </w:p>
    <w:p w14:paraId="6E96D349" w14:textId="77777777" w:rsidR="00B134E5" w:rsidRPr="00515F62" w:rsidRDefault="00B134E5" w:rsidP="00B134E5">
      <w:pPr>
        <w:pStyle w:val="breakline"/>
        <w:rPr>
          <w:rFonts w:ascii="Courier New" w:hAnsi="Courier New" w:cs="Courier New"/>
          <w:color w:val="002060"/>
        </w:rPr>
      </w:pPr>
      <w:r w:rsidRPr="00515F62">
        <w:rPr>
          <w:rFonts w:ascii="Courier New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2B349B9F" w14:textId="77777777" w:rsidR="00B134E5" w:rsidRPr="00515F62" w:rsidRDefault="00B134E5" w:rsidP="00B134E5">
      <w:pPr>
        <w:pStyle w:val="breakline"/>
        <w:rPr>
          <w:rFonts w:ascii="Courier New" w:hAnsi="Courier New" w:cs="Courier New"/>
          <w:color w:val="002060"/>
        </w:rPr>
      </w:pPr>
      <w:r w:rsidRPr="00515F62">
        <w:rPr>
          <w:rFonts w:ascii="Courier New" w:hAnsi="Courier New" w:cs="Courier New"/>
          <w:color w:val="002060"/>
        </w:rPr>
        <w:t>!  5  A.S.D.CHIARAVALLE FUTSAL        I 32 ! 20 !  9 !  6 !  5 ! 55 ! 52 !  3  I  4 !  4 !  1 !  2 !  1 !  9 ! 10 !  1- !          I</w:t>
      </w:r>
    </w:p>
    <w:p w14:paraId="1C42DF3B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2B8F81C3" w14:textId="77777777" w:rsidR="001724AC" w:rsidRPr="008162A7" w:rsidRDefault="001724AC" w:rsidP="001724AC">
      <w:pPr>
        <w:pStyle w:val="breakline"/>
        <w:rPr>
          <w:color w:val="002060"/>
        </w:rPr>
      </w:pPr>
    </w:p>
    <w:p w14:paraId="3B71DF0C" w14:textId="77777777" w:rsidR="001724AC" w:rsidRPr="008162A7" w:rsidRDefault="001724AC" w:rsidP="001724AC">
      <w:pPr>
        <w:pStyle w:val="sottotitolocampionato10"/>
        <w:rPr>
          <w:color w:val="002060"/>
        </w:rPr>
      </w:pPr>
      <w:r w:rsidRPr="008162A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24AC" w:rsidRPr="008162A7" w14:paraId="67E9E9AF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9499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F5EC4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34CFC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D39D6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09BDC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82DF2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793C1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09E3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41AD7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67315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PE</w:t>
            </w:r>
          </w:p>
        </w:tc>
      </w:tr>
      <w:tr w:rsidR="001724AC" w:rsidRPr="008162A7" w14:paraId="7F6A68B9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6BE8F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9419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852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564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87F7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FF58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B972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D1B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61AB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BA6C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5B2E31A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407D24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0D925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B3D94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A3C2D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77E0C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F7A84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FFB88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5631D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C3AE9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0CF56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23C87FB9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339BFA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F3842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21F78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21DFB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8F677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81E64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6AF5C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64771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38867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8C55E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575F3BE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898F9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16E3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DAB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9B2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575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7E66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537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2BA4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1F84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EF0F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236E8387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DBC9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49EF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22CD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EAC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2AB3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02B2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4A23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07F4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E2C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C665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0010ABB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91CE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E7BC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F695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A207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BD74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F55F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229B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73FC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6772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6066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7E60BD4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8161F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5752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7B7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A004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9F23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E384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268F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0BB4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D181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2E67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5758E759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9EFEF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850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67C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42A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F33C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BEA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8C03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2FCF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024D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348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440C4913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0260A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005E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F589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590D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32E1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522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6460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CDB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98DD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29A0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7CDD4672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C36C5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DE76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2367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0AFA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530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B21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717C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99F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877A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1DA3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7446F5A4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74C8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0EFC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837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9F6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E11D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EEE2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E70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BCB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2CBB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28A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4371A38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A7B27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7AA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46F2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9A80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0E17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5D3B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8E74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D851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2F6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E7CA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</w:tbl>
    <w:p w14:paraId="799C6CF4" w14:textId="77777777" w:rsidR="001724AC" w:rsidRPr="008162A7" w:rsidRDefault="001724AC" w:rsidP="001724AC">
      <w:pPr>
        <w:pStyle w:val="breakline"/>
        <w:rPr>
          <w:color w:val="002060"/>
        </w:rPr>
      </w:pPr>
    </w:p>
    <w:p w14:paraId="010CBBD7" w14:textId="77777777" w:rsidR="001724AC" w:rsidRPr="008162A7" w:rsidRDefault="001724AC" w:rsidP="001724AC">
      <w:pPr>
        <w:pStyle w:val="breakline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8162A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STRALCIO CLASSIFICA AVULSA</w:t>
      </w:r>
    </w:p>
    <w:p w14:paraId="608EC97F" w14:textId="77777777" w:rsidR="001724AC" w:rsidRPr="008162A7" w:rsidRDefault="001724AC" w:rsidP="001724AC">
      <w:pPr>
        <w:pStyle w:val="breakline"/>
        <w:rPr>
          <w:color w:val="002060"/>
        </w:rPr>
      </w:pPr>
    </w:p>
    <w:p w14:paraId="60D4F549" w14:textId="77777777" w:rsidR="001724AC" w:rsidRPr="008162A7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8162A7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64D2E941" w14:textId="77777777" w:rsidR="001724AC" w:rsidRPr="008162A7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8162A7">
        <w:rPr>
          <w:rFonts w:ascii="Courier New" w:hAnsi="Courier New" w:cs="Courier New"/>
          <w:color w:val="002060"/>
        </w:rPr>
        <w:t>I     Societa'                        I PN ! GC ! VI ! PE ! NL ! G.F! G.S! DIF I PN ! GI ! VI ! PE ! NL ! G.F! G.S!  DIF!          !</w:t>
      </w:r>
    </w:p>
    <w:p w14:paraId="0A4B467F" w14:textId="77777777" w:rsidR="001724AC" w:rsidRPr="008162A7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8162A7">
        <w:rPr>
          <w:rFonts w:ascii="Courier New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04DC2E7D" w14:textId="77777777" w:rsidR="001724AC" w:rsidRPr="008162A7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8162A7">
        <w:rPr>
          <w:rFonts w:ascii="Courier New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0DF0154E" w14:textId="77777777" w:rsidR="001724AC" w:rsidRPr="008162A7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8162A7">
        <w:rPr>
          <w:rFonts w:ascii="Courier New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4E6E0509" w14:textId="77777777" w:rsidR="001724AC" w:rsidRPr="008162A7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8162A7">
        <w:rPr>
          <w:rFonts w:ascii="Courier New" w:hAnsi="Courier New" w:cs="Courier New"/>
          <w:color w:val="002060"/>
        </w:rPr>
        <w:t>!  2  A.S.D.BAYER CAPPUCCINI          I 46 ! 22 ! 14 !  4 !  4 !111 ! 68 ! 43  I  3 !  2 !  1 !  1 !    ! 10 !  7 !  3  !          I</w:t>
      </w:r>
    </w:p>
    <w:p w14:paraId="6DC410D8" w14:textId="77777777" w:rsidR="001724AC" w:rsidRPr="008162A7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8162A7">
        <w:rPr>
          <w:rFonts w:ascii="Courier New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15C721DC" w14:textId="77777777" w:rsidR="001724AC" w:rsidRPr="008162A7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8162A7">
        <w:rPr>
          <w:rFonts w:ascii="Courier New" w:hAnsi="Courier New" w:cs="Courier New"/>
          <w:color w:val="002060"/>
        </w:rPr>
        <w:t>!  3  A.S.D.NUOVA OTTRANO 98          I 46 ! 22 ! 15 !  6 !  1 !106 ! 61 ! 45  I  3 !  2 !  1 !  1 !    !  7 ! 10 !  3- !          I</w:t>
      </w:r>
    </w:p>
    <w:p w14:paraId="136AC446" w14:textId="77777777" w:rsidR="001724AC" w:rsidRPr="008162A7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8162A7">
        <w:rPr>
          <w:rFonts w:ascii="Courier New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01F8729F" w14:textId="77777777" w:rsidR="001724AC" w:rsidRPr="008162A7" w:rsidRDefault="001724AC" w:rsidP="001724AC">
      <w:pPr>
        <w:pStyle w:val="breakline"/>
        <w:rPr>
          <w:rFonts w:ascii="Courier New" w:hAnsi="Courier New" w:cs="Courier New"/>
          <w:color w:val="002060"/>
        </w:rPr>
      </w:pPr>
      <w:r w:rsidRPr="008162A7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3351F24A" w14:textId="77777777" w:rsidR="001724AC" w:rsidRPr="008162A7" w:rsidRDefault="001724AC" w:rsidP="001724AC">
      <w:pPr>
        <w:pStyle w:val="breakline"/>
        <w:rPr>
          <w:rFonts w:eastAsiaTheme="minorEastAsia"/>
          <w:color w:val="002060"/>
        </w:rPr>
      </w:pPr>
    </w:p>
    <w:p w14:paraId="69C8C106" w14:textId="77777777" w:rsidR="001724AC" w:rsidRPr="008162A7" w:rsidRDefault="001724AC" w:rsidP="001724AC">
      <w:pPr>
        <w:pStyle w:val="breakline"/>
        <w:rPr>
          <w:color w:val="002060"/>
        </w:rPr>
      </w:pPr>
    </w:p>
    <w:p w14:paraId="55A1E03D" w14:textId="77777777" w:rsidR="001724AC" w:rsidRPr="008162A7" w:rsidRDefault="001724AC" w:rsidP="001724AC">
      <w:pPr>
        <w:pStyle w:val="sottotitolocampionato10"/>
        <w:rPr>
          <w:color w:val="002060"/>
        </w:rPr>
      </w:pPr>
      <w:r w:rsidRPr="008162A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24AC" w:rsidRPr="008162A7" w14:paraId="00549CE6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74ED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901A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ED6A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AEFA5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87BC3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0B41F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AB94B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3647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63F4D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2A0B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PE</w:t>
            </w:r>
          </w:p>
        </w:tc>
      </w:tr>
      <w:tr w:rsidR="001724AC" w:rsidRPr="008162A7" w14:paraId="59B25B8C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3E02C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BCFC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CF3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CCEA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1224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BFC8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42DA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FCC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F0E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69D0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20B8487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F36F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C08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0587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50C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CC43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81F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A55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9C95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CC47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9471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60800E4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EFA5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674C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B602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4418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2F35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F4BB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995C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3163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BEB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077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25C1ECAB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1E1BD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DED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B778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5A5E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A4E4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AF9C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03C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3FD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0E9D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726A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0B3A909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13178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77C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B79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AAD3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4DC6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E35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A240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FD3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73C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0D6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04FA1DF2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989FE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FC00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5F01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829E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D29D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ACE2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B9F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E165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CB00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99F8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4B30F0F4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B71DB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A71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F09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C164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0069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AF79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845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33DC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56B5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381A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0E5816CE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89709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6F84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09F7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2EEA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372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F474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D670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625E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9B95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8C41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4ECEF4F2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F8BF7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9663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3EE0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616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8849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4267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971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2866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F69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B7F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6D36B083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BCCE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3235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EDDA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91F1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7DC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3AB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98A1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3E3A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7B0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790B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384B2EFC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E861A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7EA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73D3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36D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151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13E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C5FF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A081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CB7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DA8A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</w:tbl>
    <w:p w14:paraId="3756551C" w14:textId="015820C5" w:rsidR="001724AC" w:rsidRDefault="001724AC" w:rsidP="001724AC">
      <w:pPr>
        <w:pStyle w:val="breakline"/>
        <w:rPr>
          <w:rFonts w:eastAsiaTheme="minorEastAsia"/>
          <w:color w:val="002060"/>
        </w:rPr>
      </w:pPr>
    </w:p>
    <w:p w14:paraId="2CEDCDA8" w14:textId="77777777" w:rsidR="00FD1AAD" w:rsidRPr="008162A7" w:rsidRDefault="00FD1AAD" w:rsidP="001724AC">
      <w:pPr>
        <w:pStyle w:val="breakline"/>
        <w:rPr>
          <w:rFonts w:eastAsiaTheme="minorEastAsia"/>
          <w:color w:val="002060"/>
        </w:rPr>
      </w:pPr>
    </w:p>
    <w:p w14:paraId="1388723F" w14:textId="6CDE8214" w:rsidR="006C0BDE" w:rsidRPr="000C5A61" w:rsidRDefault="006C0BDE" w:rsidP="006C0BDE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TITOLO REGIONALE</w:t>
      </w:r>
    </w:p>
    <w:p w14:paraId="74939301" w14:textId="111CC4A1" w:rsidR="006C0BDE" w:rsidRDefault="006C0BDE" w:rsidP="006C0BD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0CBC6D89" w14:textId="2E0DD124" w:rsidR="00FD1AAD" w:rsidRDefault="00FD1AAD" w:rsidP="001724AC">
      <w:pPr>
        <w:pStyle w:val="LndNormale1"/>
        <w:rPr>
          <w:color w:val="002060"/>
        </w:rPr>
      </w:pPr>
      <w:r>
        <w:rPr>
          <w:color w:val="002060"/>
        </w:rPr>
        <w:t>INVICTA FUTSAL MACERATA – SANGIORGIO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DF6298">
        <w:rPr>
          <w:color w:val="002060"/>
        </w:rPr>
        <w:tab/>
      </w:r>
      <w:r>
        <w:rPr>
          <w:color w:val="002060"/>
        </w:rPr>
        <w:t>4-5</w:t>
      </w:r>
    </w:p>
    <w:p w14:paraId="491FBEAB" w14:textId="09CD8FAF" w:rsidR="00FD1AAD" w:rsidRPr="00FD1AAD" w:rsidRDefault="00FD1AAD" w:rsidP="001724AC">
      <w:pPr>
        <w:pStyle w:val="LndNormale1"/>
        <w:rPr>
          <w:color w:val="002060"/>
        </w:rPr>
      </w:pPr>
      <w:r>
        <w:rPr>
          <w:color w:val="002060"/>
        </w:rPr>
        <w:t>SANGIORGIO – INVICTA FUTSAL MACERATA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DF6298">
        <w:rPr>
          <w:color w:val="002060"/>
        </w:rPr>
        <w:tab/>
      </w:r>
      <w:r>
        <w:rPr>
          <w:color w:val="002060"/>
        </w:rPr>
        <w:t>7-2</w:t>
      </w:r>
    </w:p>
    <w:p w14:paraId="5A111F2A" w14:textId="52FE9C3B" w:rsidR="001724AC" w:rsidRPr="00FD1AAD" w:rsidRDefault="00FD1AAD" w:rsidP="001724AC">
      <w:pPr>
        <w:pStyle w:val="LndNormale1"/>
        <w:rPr>
          <w:i/>
          <w:iCs/>
          <w:color w:val="002060"/>
        </w:rPr>
      </w:pPr>
      <w:r w:rsidRPr="00FD1AAD">
        <w:rPr>
          <w:i/>
          <w:iCs/>
          <w:color w:val="002060"/>
        </w:rPr>
        <w:t>L’</w:t>
      </w:r>
      <w:r w:rsidR="001724AC" w:rsidRPr="00FD1AAD">
        <w:rPr>
          <w:i/>
          <w:iCs/>
          <w:color w:val="002060"/>
        </w:rPr>
        <w:t xml:space="preserve">ALMA JUVENTUS FANO </w:t>
      </w:r>
      <w:r w:rsidRPr="00FD1AAD">
        <w:rPr>
          <w:i/>
          <w:iCs/>
          <w:color w:val="002060"/>
        </w:rPr>
        <w:t>ha rinunciato alla partecipazione alla fase finale per l’assegnazione del Titolo Regionale.</w:t>
      </w:r>
    </w:p>
    <w:p w14:paraId="17B01B39" w14:textId="77777777" w:rsidR="001724AC" w:rsidRDefault="001724AC" w:rsidP="006C0BD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0B3AA21E" w14:textId="1669F049" w:rsidR="006C0BDE" w:rsidRDefault="006C0BDE" w:rsidP="00FD1AAD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FD1AAD">
        <w:rPr>
          <w:b w:val="0"/>
          <w:color w:val="002060"/>
          <w:sz w:val="22"/>
        </w:rPr>
        <w:t xml:space="preserve">La Società SANGIORGIO </w:t>
      </w:r>
      <w:r w:rsidR="00FD1AAD" w:rsidRPr="00FD1AAD">
        <w:rPr>
          <w:b w:val="0"/>
          <w:color w:val="002060"/>
          <w:sz w:val="22"/>
        </w:rPr>
        <w:t xml:space="preserve">è </w:t>
      </w:r>
      <w:r w:rsidR="00FD1AAD" w:rsidRPr="00FD1AAD">
        <w:rPr>
          <w:b w:val="0"/>
          <w:color w:val="002060"/>
          <w:sz w:val="22"/>
          <w:szCs w:val="22"/>
        </w:rPr>
        <w:t>Campione Regionale Calcio a Cinque Serie C2</w:t>
      </w:r>
    </w:p>
    <w:p w14:paraId="7933EC0B" w14:textId="77777777" w:rsidR="00FD1AAD" w:rsidRPr="00FD1AAD" w:rsidRDefault="00FD1AAD" w:rsidP="00FD1AAD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42125407" w14:textId="03B0088B" w:rsidR="001724AC" w:rsidRPr="00224EB8" w:rsidRDefault="001724AC" w:rsidP="001724AC">
      <w:pPr>
        <w:pStyle w:val="titoloprinc0"/>
        <w:rPr>
          <w:color w:val="002060"/>
        </w:rPr>
      </w:pPr>
      <w:r>
        <w:rPr>
          <w:color w:val="002060"/>
        </w:rPr>
        <w:t>PLAY-OFF</w:t>
      </w:r>
    </w:p>
    <w:p w14:paraId="542E6F1A" w14:textId="1C76CEC9" w:rsidR="001724AC" w:rsidRDefault="001724AC" w:rsidP="001724AC">
      <w:pPr>
        <w:pStyle w:val="breakline"/>
        <w:rPr>
          <w:color w:val="002060"/>
        </w:rPr>
      </w:pPr>
    </w:p>
    <w:p w14:paraId="4EF775C2" w14:textId="77777777" w:rsidR="001724AC" w:rsidRPr="008162A7" w:rsidRDefault="001724AC" w:rsidP="00FD1AAD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8162A7">
        <w:rPr>
          <w:rFonts w:ascii="Arial" w:hAnsi="Arial" w:cs="Arial"/>
          <w:b/>
          <w:bCs/>
          <w:color w:val="002060"/>
          <w:sz w:val="22"/>
          <w:szCs w:val="22"/>
        </w:rPr>
        <w:t>GIRONE “A”</w:t>
      </w:r>
    </w:p>
    <w:p w14:paraId="2DC2BCB6" w14:textId="05A0EDC0" w:rsidR="001724AC" w:rsidRPr="008162A7" w:rsidRDefault="001724AC" w:rsidP="00A6431F">
      <w:pPr>
        <w:rPr>
          <w:rFonts w:ascii="Arial" w:hAnsi="Arial" w:cs="Arial"/>
          <w:color w:val="002060"/>
          <w:sz w:val="22"/>
          <w:szCs w:val="22"/>
        </w:rPr>
      </w:pPr>
      <w:r w:rsidRPr="00FD1AAD">
        <w:rPr>
          <w:rFonts w:ascii="Arial" w:hAnsi="Arial" w:cs="Arial"/>
          <w:color w:val="002060"/>
          <w:sz w:val="22"/>
          <w:szCs w:val="22"/>
        </w:rPr>
        <w:t>ACLI VILLA MUSONE – CHIARAVALLE FUTSAL</w:t>
      </w:r>
      <w:r w:rsidRPr="00FD1AAD">
        <w:rPr>
          <w:rFonts w:ascii="Arial" w:hAnsi="Arial" w:cs="Arial"/>
          <w:color w:val="002060"/>
          <w:sz w:val="22"/>
          <w:szCs w:val="22"/>
        </w:rPr>
        <w:tab/>
      </w:r>
      <w:r w:rsidRPr="00FD1AAD">
        <w:rPr>
          <w:rFonts w:ascii="Arial" w:hAnsi="Arial" w:cs="Arial"/>
          <w:color w:val="002060"/>
          <w:sz w:val="22"/>
          <w:szCs w:val="22"/>
        </w:rPr>
        <w:tab/>
      </w:r>
      <w:r w:rsidR="00FD1AAD"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 w:rsidRPr="00FD1AAD">
        <w:rPr>
          <w:rFonts w:ascii="Arial" w:hAnsi="Arial" w:cs="Arial"/>
          <w:color w:val="002060"/>
          <w:sz w:val="22"/>
          <w:szCs w:val="22"/>
        </w:rPr>
        <w:t>3-3</w:t>
      </w:r>
    </w:p>
    <w:p w14:paraId="00186E36" w14:textId="5917EB0B" w:rsidR="001724AC" w:rsidRPr="00FD1AAD" w:rsidRDefault="001724AC" w:rsidP="00FD1AAD">
      <w:pPr>
        <w:rPr>
          <w:rFonts w:ascii="Arial" w:hAnsi="Arial" w:cs="Arial"/>
          <w:color w:val="002060"/>
          <w:sz w:val="22"/>
          <w:szCs w:val="22"/>
        </w:rPr>
      </w:pPr>
      <w:r w:rsidRPr="00FD1AAD">
        <w:rPr>
          <w:rFonts w:ascii="Arial" w:hAnsi="Arial" w:cs="Arial"/>
          <w:color w:val="002060"/>
          <w:sz w:val="22"/>
          <w:szCs w:val="22"/>
        </w:rPr>
        <w:t xml:space="preserve">VERBENA C5 ANCONA – ACLI MANTOVANI CALCIO A 5 </w:t>
      </w:r>
      <w:r w:rsidRPr="00FD1AAD"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 w:rsidRPr="00FD1AAD">
        <w:rPr>
          <w:rFonts w:ascii="Arial" w:hAnsi="Arial" w:cs="Arial"/>
          <w:color w:val="002060"/>
          <w:sz w:val="22"/>
          <w:szCs w:val="22"/>
        </w:rPr>
        <w:t>2-4</w:t>
      </w:r>
      <w:r w:rsidR="00FD1AAD">
        <w:rPr>
          <w:rFonts w:ascii="Arial" w:hAnsi="Arial" w:cs="Arial"/>
          <w:color w:val="002060"/>
          <w:sz w:val="22"/>
          <w:szCs w:val="22"/>
        </w:rPr>
        <w:tab/>
      </w:r>
    </w:p>
    <w:p w14:paraId="42A7822E" w14:textId="77777777" w:rsidR="00A6431F" w:rsidRDefault="00A6431F" w:rsidP="00A6431F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FA8D7A0" w14:textId="379B3A4A" w:rsidR="00A6431F" w:rsidRPr="00A6431F" w:rsidRDefault="00A6431F" w:rsidP="00A6431F">
      <w:pPr>
        <w:rPr>
          <w:rFonts w:ascii="Arial" w:hAnsi="Arial" w:cs="Arial"/>
          <w:color w:val="002060"/>
          <w:sz w:val="22"/>
          <w:szCs w:val="22"/>
        </w:rPr>
      </w:pPr>
      <w:r w:rsidRPr="00A6431F">
        <w:rPr>
          <w:rFonts w:ascii="Arial" w:hAnsi="Arial" w:cs="Arial"/>
          <w:color w:val="002060"/>
          <w:sz w:val="22"/>
          <w:szCs w:val="22"/>
        </w:rPr>
        <w:t>ACLI VILLA MUSONE – ACLI MANTOVANI CALCIO A 5</w:t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>2-1</w:t>
      </w:r>
      <w:r>
        <w:rPr>
          <w:rFonts w:ascii="Arial" w:hAnsi="Arial" w:cs="Arial"/>
          <w:color w:val="002060"/>
          <w:sz w:val="22"/>
          <w:szCs w:val="22"/>
        </w:rPr>
        <w:tab/>
        <w:t>Finale</w:t>
      </w:r>
    </w:p>
    <w:p w14:paraId="4448BAB9" w14:textId="77777777" w:rsidR="001724AC" w:rsidRPr="008162A7" w:rsidRDefault="001724AC" w:rsidP="00A6431F">
      <w:pPr>
        <w:rPr>
          <w:rFonts w:ascii="Arial" w:hAnsi="Arial" w:cs="Arial"/>
          <w:color w:val="002060"/>
          <w:sz w:val="22"/>
          <w:szCs w:val="22"/>
        </w:rPr>
      </w:pPr>
    </w:p>
    <w:p w14:paraId="35303263" w14:textId="77777777" w:rsidR="001724AC" w:rsidRPr="008162A7" w:rsidRDefault="001724AC" w:rsidP="00FD1AAD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8162A7">
        <w:rPr>
          <w:rFonts w:ascii="Arial" w:hAnsi="Arial" w:cs="Arial"/>
          <w:b/>
          <w:bCs/>
          <w:color w:val="002060"/>
          <w:sz w:val="22"/>
          <w:szCs w:val="22"/>
        </w:rPr>
        <w:t>GIRONE “B”</w:t>
      </w:r>
    </w:p>
    <w:p w14:paraId="5F2FC8A4" w14:textId="5CAEC3D2" w:rsidR="00A6431F" w:rsidRPr="00A6431F" w:rsidRDefault="00A6431F" w:rsidP="00A6431F">
      <w:pPr>
        <w:rPr>
          <w:rFonts w:ascii="Arial" w:hAnsi="Arial" w:cs="Arial"/>
          <w:color w:val="002060"/>
          <w:sz w:val="22"/>
          <w:szCs w:val="22"/>
        </w:rPr>
      </w:pPr>
      <w:r w:rsidRPr="00A6431F">
        <w:rPr>
          <w:rFonts w:ascii="Arial" w:hAnsi="Arial" w:cs="Arial"/>
          <w:color w:val="002060"/>
          <w:sz w:val="22"/>
          <w:szCs w:val="22"/>
        </w:rPr>
        <w:t>BAYER CAPPUCCINI – NUOVA OTTRANO 98</w:t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>1-5</w:t>
      </w:r>
      <w:r>
        <w:rPr>
          <w:rFonts w:ascii="Arial" w:hAnsi="Arial" w:cs="Arial"/>
          <w:color w:val="002060"/>
          <w:sz w:val="22"/>
          <w:szCs w:val="22"/>
        </w:rPr>
        <w:tab/>
        <w:t>Finale</w:t>
      </w:r>
    </w:p>
    <w:p w14:paraId="32F0484C" w14:textId="77777777" w:rsidR="001724AC" w:rsidRPr="008162A7" w:rsidRDefault="001724AC" w:rsidP="00A6431F">
      <w:pPr>
        <w:rPr>
          <w:rFonts w:ascii="Arial" w:hAnsi="Arial" w:cs="Arial"/>
          <w:color w:val="002060"/>
          <w:sz w:val="22"/>
          <w:szCs w:val="22"/>
        </w:rPr>
      </w:pPr>
    </w:p>
    <w:p w14:paraId="47126107" w14:textId="77777777" w:rsidR="001724AC" w:rsidRPr="008162A7" w:rsidRDefault="001724AC" w:rsidP="00A6431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8162A7">
        <w:rPr>
          <w:rFonts w:ascii="Arial" w:hAnsi="Arial" w:cs="Arial"/>
          <w:b/>
          <w:bCs/>
          <w:color w:val="002060"/>
          <w:sz w:val="22"/>
          <w:szCs w:val="22"/>
        </w:rPr>
        <w:t>GIRONE “C”</w:t>
      </w:r>
    </w:p>
    <w:p w14:paraId="3DBEB39E" w14:textId="0AEDB7BF" w:rsidR="001724AC" w:rsidRDefault="001724AC" w:rsidP="00A6431F">
      <w:pPr>
        <w:rPr>
          <w:rFonts w:ascii="Arial" w:hAnsi="Arial" w:cs="Arial"/>
          <w:color w:val="002060"/>
          <w:sz w:val="22"/>
          <w:szCs w:val="22"/>
        </w:rPr>
      </w:pPr>
      <w:r w:rsidRPr="00A6431F">
        <w:rPr>
          <w:rFonts w:ascii="Arial" w:hAnsi="Arial" w:cs="Arial"/>
          <w:color w:val="002060"/>
          <w:sz w:val="22"/>
          <w:szCs w:val="22"/>
        </w:rPr>
        <w:t>FUTSAL CAMPIGLIONE – FUTSAL CASELLE</w:t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>5-0</w:t>
      </w:r>
    </w:p>
    <w:p w14:paraId="333CE955" w14:textId="42D04229" w:rsidR="00A6431F" w:rsidRDefault="00A6431F" w:rsidP="00A6431F">
      <w:pPr>
        <w:rPr>
          <w:rFonts w:ascii="Arial" w:hAnsi="Arial" w:cs="Arial"/>
          <w:color w:val="002060"/>
          <w:sz w:val="22"/>
          <w:szCs w:val="22"/>
        </w:rPr>
      </w:pPr>
    </w:p>
    <w:p w14:paraId="3959DAF1" w14:textId="2FB341BD" w:rsidR="00A6431F" w:rsidRPr="00A6431F" w:rsidRDefault="00A6431F" w:rsidP="00A6431F">
      <w:pPr>
        <w:rPr>
          <w:rFonts w:ascii="Arial" w:hAnsi="Arial" w:cs="Arial"/>
          <w:color w:val="002060"/>
          <w:sz w:val="22"/>
          <w:szCs w:val="22"/>
        </w:rPr>
      </w:pPr>
      <w:r w:rsidRPr="00A6431F">
        <w:rPr>
          <w:rFonts w:ascii="Arial" w:hAnsi="Arial" w:cs="Arial"/>
          <w:color w:val="002060"/>
          <w:sz w:val="22"/>
          <w:szCs w:val="22"/>
        </w:rPr>
        <w:t>ROCCAFLUVIONE – FUTSAL CAMPIGLIONE</w:t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>4-3</w:t>
      </w:r>
      <w:r>
        <w:rPr>
          <w:rFonts w:ascii="Arial" w:hAnsi="Arial" w:cs="Arial"/>
          <w:color w:val="002060"/>
          <w:sz w:val="22"/>
          <w:szCs w:val="22"/>
        </w:rPr>
        <w:tab/>
        <w:t>Finale</w:t>
      </w:r>
    </w:p>
    <w:p w14:paraId="2F4E173D" w14:textId="77777777" w:rsidR="001724AC" w:rsidRPr="008162A7" w:rsidRDefault="001724AC" w:rsidP="00A6431F">
      <w:pPr>
        <w:pStyle w:val="Corpodeltesto2"/>
        <w:spacing w:line="240" w:lineRule="auto"/>
        <w:rPr>
          <w:rFonts w:ascii="Arial" w:hAnsi="Arial" w:cs="Arial"/>
          <w:color w:val="002060"/>
        </w:rPr>
      </w:pPr>
    </w:p>
    <w:p w14:paraId="7C1FCB88" w14:textId="715739A3" w:rsidR="00700871" w:rsidRPr="000C5A61" w:rsidRDefault="00700871" w:rsidP="00700871">
      <w:pPr>
        <w:jc w:val="center"/>
        <w:rPr>
          <w:rFonts w:ascii="Arial" w:hAnsi="Arial" w:cs="Arial"/>
          <w:color w:val="002060"/>
          <w:sz w:val="36"/>
          <w:szCs w:val="36"/>
        </w:rPr>
      </w:pPr>
      <w:r w:rsidRPr="000C5A61">
        <w:rPr>
          <w:rFonts w:ascii="Arial" w:hAnsi="Arial" w:cs="Arial"/>
          <w:b/>
          <w:color w:val="002060"/>
          <w:sz w:val="36"/>
          <w:szCs w:val="36"/>
        </w:rPr>
        <w:t>TRIANGOLARE PROMOZIONE SECONDE CLASSIFICATE</w:t>
      </w:r>
    </w:p>
    <w:p w14:paraId="6AD0119F" w14:textId="77777777" w:rsidR="00700871" w:rsidRPr="000C5A61" w:rsidRDefault="00700871" w:rsidP="00700871">
      <w:pPr>
        <w:pStyle w:val="Nessunaspaziatura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6C82A5A" w14:textId="392085A1" w:rsidR="00700871" w:rsidRPr="00A6431F" w:rsidRDefault="00700871" w:rsidP="00A6431F">
      <w:pPr>
        <w:pStyle w:val="LndNormale1"/>
        <w:rPr>
          <w:color w:val="002060"/>
        </w:rPr>
      </w:pPr>
      <w:r w:rsidRPr="00A6431F">
        <w:rPr>
          <w:color w:val="002060"/>
        </w:rPr>
        <w:t>ROCCAFLUVIONE – ACLI VILLA MUSONE</w:t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="00DF6298">
        <w:rPr>
          <w:color w:val="002060"/>
        </w:rPr>
        <w:tab/>
      </w:r>
      <w:r w:rsidRPr="00A6431F">
        <w:rPr>
          <w:color w:val="002060"/>
        </w:rPr>
        <w:t>7-3</w:t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</w:p>
    <w:p w14:paraId="2E3FCC0C" w14:textId="7F63F7A6" w:rsidR="00700871" w:rsidRPr="00A6431F" w:rsidRDefault="00700871" w:rsidP="0070087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6431F">
        <w:rPr>
          <w:rFonts w:ascii="Arial" w:hAnsi="Arial" w:cs="Arial"/>
          <w:color w:val="002060"/>
          <w:sz w:val="22"/>
          <w:szCs w:val="22"/>
        </w:rPr>
        <w:t>ACLI VILLA MUSONE – NUOVA OTTRANO 98</w:t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>2-2</w:t>
      </w:r>
    </w:p>
    <w:p w14:paraId="37AFE7DE" w14:textId="769CFB5C" w:rsidR="00700871" w:rsidRPr="00A6431F" w:rsidRDefault="00700871" w:rsidP="0070087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6431F">
        <w:rPr>
          <w:rFonts w:ascii="Arial" w:hAnsi="Arial" w:cs="Arial"/>
          <w:color w:val="002060"/>
          <w:sz w:val="22"/>
          <w:szCs w:val="22"/>
        </w:rPr>
        <w:t>NUOVA OTTRANO 98 – ROCCAFLUVIONE</w:t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 w:rsidRPr="00A6431F">
        <w:rPr>
          <w:rFonts w:ascii="Arial" w:hAnsi="Arial" w:cs="Arial"/>
          <w:color w:val="002060"/>
          <w:sz w:val="22"/>
          <w:szCs w:val="22"/>
        </w:rPr>
        <w:t xml:space="preserve">6-2 </w:t>
      </w:r>
    </w:p>
    <w:p w14:paraId="40F3897E" w14:textId="622E6828" w:rsidR="00700871" w:rsidRDefault="00700871" w:rsidP="007008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95EB580" w14:textId="67190311" w:rsidR="00A6431F" w:rsidRDefault="00A6431F" w:rsidP="007008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CLASSIFICA</w:t>
      </w:r>
    </w:p>
    <w:p w14:paraId="4597930B" w14:textId="642FC28B" w:rsidR="00A6431F" w:rsidRDefault="00A6431F" w:rsidP="0070087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NUOVA OTTRANO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4</w:t>
      </w:r>
    </w:p>
    <w:p w14:paraId="4D87455C" w14:textId="4280D9C9" w:rsidR="00A6431F" w:rsidRDefault="00A6431F" w:rsidP="0070087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ROCCAFLUVIONE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3</w:t>
      </w:r>
    </w:p>
    <w:p w14:paraId="0935C097" w14:textId="0AC85566" w:rsidR="00A6431F" w:rsidRPr="00A6431F" w:rsidRDefault="00A6431F" w:rsidP="0070087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ACLI VILLA MUSONE</w:t>
      </w:r>
      <w:r>
        <w:rPr>
          <w:rFonts w:ascii="Arial" w:hAnsi="Arial" w:cs="Arial"/>
          <w:color w:val="002060"/>
          <w:sz w:val="22"/>
          <w:szCs w:val="22"/>
        </w:rPr>
        <w:tab/>
      </w:r>
      <w:r w:rsidR="00DF6298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1</w:t>
      </w:r>
    </w:p>
    <w:p w14:paraId="66B83589" w14:textId="77777777" w:rsidR="00FF458C" w:rsidRDefault="00FF458C" w:rsidP="009D0C38">
      <w:pPr>
        <w:pStyle w:val="LndNormale1"/>
        <w:rPr>
          <w:color w:val="002060"/>
          <w:szCs w:val="22"/>
        </w:rPr>
      </w:pPr>
    </w:p>
    <w:p w14:paraId="261D182D" w14:textId="70225141" w:rsidR="006C0BDE" w:rsidRPr="000C5A61" w:rsidRDefault="006C0BDE" w:rsidP="00FF458C">
      <w:pPr>
        <w:jc w:val="center"/>
        <w:rPr>
          <w:rFonts w:ascii="Arial" w:hAnsi="Arial" w:cs="Arial"/>
          <w:color w:val="002060"/>
          <w:sz w:val="36"/>
          <w:szCs w:val="36"/>
        </w:rPr>
      </w:pPr>
      <w:r w:rsidRPr="000C5A61">
        <w:rPr>
          <w:rFonts w:ascii="Arial" w:hAnsi="Arial" w:cs="Arial"/>
          <w:b/>
          <w:color w:val="002060"/>
          <w:sz w:val="36"/>
          <w:szCs w:val="36"/>
        </w:rPr>
        <w:t>PLAY</w:t>
      </w:r>
      <w:r w:rsidR="00A6431F">
        <w:rPr>
          <w:rFonts w:ascii="Arial" w:hAnsi="Arial" w:cs="Arial"/>
          <w:b/>
          <w:color w:val="002060"/>
          <w:sz w:val="36"/>
          <w:szCs w:val="36"/>
        </w:rPr>
        <w:t>-</w:t>
      </w:r>
      <w:r w:rsidRPr="000C5A61">
        <w:rPr>
          <w:rFonts w:ascii="Arial" w:hAnsi="Arial" w:cs="Arial"/>
          <w:b/>
          <w:color w:val="002060"/>
          <w:sz w:val="36"/>
          <w:szCs w:val="36"/>
        </w:rPr>
        <w:t>OUT</w:t>
      </w:r>
    </w:p>
    <w:p w14:paraId="45353151" w14:textId="77777777" w:rsidR="006C0BDE" w:rsidRPr="000C5A61" w:rsidRDefault="006C0BDE" w:rsidP="006C0BDE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074379DD" w14:textId="77777777" w:rsidR="006C0BDE" w:rsidRPr="000C5A61" w:rsidRDefault="006C0BDE" w:rsidP="006C0BDE">
      <w:pPr>
        <w:pStyle w:val="LndNormale1"/>
        <w:textAlignment w:val="baseline"/>
        <w:rPr>
          <w:color w:val="002060"/>
        </w:rPr>
      </w:pPr>
      <w:r w:rsidRPr="000C5A61">
        <w:rPr>
          <w:b/>
          <w:bCs/>
          <w:color w:val="002060"/>
        </w:rPr>
        <w:t>TRIANGOLARE “1”</w:t>
      </w:r>
      <w:r w:rsidRPr="000C5A61">
        <w:rPr>
          <w:color w:val="002060"/>
        </w:rPr>
        <w:tab/>
      </w:r>
    </w:p>
    <w:p w14:paraId="12B99D4D" w14:textId="2F81ECAB" w:rsidR="006C0BDE" w:rsidRPr="00A6431F" w:rsidRDefault="006C0BDE" w:rsidP="006C0BDE">
      <w:pPr>
        <w:pStyle w:val="LndNormale1"/>
        <w:textAlignment w:val="baseline"/>
        <w:rPr>
          <w:color w:val="002060"/>
          <w:sz w:val="21"/>
          <w:szCs w:val="21"/>
          <w:lang w:val="en-US"/>
        </w:rPr>
      </w:pPr>
      <w:r w:rsidRPr="00A6431F">
        <w:rPr>
          <w:color w:val="002060"/>
          <w:lang w:val="en-US"/>
        </w:rPr>
        <w:t>REAL EAGLES VIRTUS PAGLIA – FUTSAL SAMBUCHETO</w:t>
      </w:r>
      <w:r w:rsidRPr="00A6431F">
        <w:rPr>
          <w:color w:val="002060"/>
          <w:lang w:val="en-US"/>
        </w:rPr>
        <w:tab/>
      </w:r>
      <w:r w:rsidR="00DF6298">
        <w:rPr>
          <w:color w:val="002060"/>
          <w:lang w:val="en-US"/>
        </w:rPr>
        <w:tab/>
      </w:r>
      <w:r w:rsidRPr="00A6431F">
        <w:rPr>
          <w:color w:val="002060"/>
          <w:szCs w:val="22"/>
          <w:lang w:val="en-US"/>
        </w:rPr>
        <w:t>3-4</w:t>
      </w:r>
    </w:p>
    <w:p w14:paraId="13FA06E9" w14:textId="77777777" w:rsidR="00A6431F" w:rsidRPr="00A6431F" w:rsidRDefault="00A6431F" w:rsidP="00A6431F">
      <w:pPr>
        <w:pStyle w:val="LndNormale1"/>
        <w:textAlignment w:val="baseline"/>
        <w:rPr>
          <w:color w:val="002060"/>
        </w:rPr>
      </w:pPr>
      <w:r w:rsidRPr="00A6431F">
        <w:rPr>
          <w:color w:val="002060"/>
        </w:rPr>
        <w:t>FUTSAL MONTEMARCIANO C5 – REAL EAGLES VIRTUS PAGLIA</w:t>
      </w:r>
      <w:r w:rsidRPr="00A6431F">
        <w:rPr>
          <w:color w:val="002060"/>
        </w:rPr>
        <w:tab/>
        <w:t>5-3</w:t>
      </w:r>
    </w:p>
    <w:p w14:paraId="4E6BBD77" w14:textId="6AB5BF9C" w:rsidR="00A6431F" w:rsidRPr="00A6431F" w:rsidRDefault="00A6431F" w:rsidP="00A6431F">
      <w:pPr>
        <w:pStyle w:val="LndNormale1"/>
        <w:rPr>
          <w:i/>
          <w:iCs/>
          <w:color w:val="002060"/>
        </w:rPr>
      </w:pPr>
      <w:r w:rsidRPr="00A6431F">
        <w:rPr>
          <w:i/>
          <w:iCs/>
          <w:color w:val="002060"/>
        </w:rPr>
        <w:t xml:space="preserve">La gara FUTSAL SAMBUCHETO – FUTSAL MONTEMARCIANO C5 non è stata disputata in quanto ininfluente ai fini della classifica del girone. </w:t>
      </w:r>
    </w:p>
    <w:p w14:paraId="5FE29EFC" w14:textId="77777777" w:rsidR="00A6431F" w:rsidRPr="000C5A61" w:rsidRDefault="00A6431F" w:rsidP="006C0BDE">
      <w:pPr>
        <w:pStyle w:val="LndNormale1"/>
        <w:textAlignment w:val="baseline"/>
        <w:rPr>
          <w:color w:val="002060"/>
        </w:rPr>
      </w:pPr>
    </w:p>
    <w:p w14:paraId="3115E852" w14:textId="77777777" w:rsidR="006C0BDE" w:rsidRPr="000C5A61" w:rsidRDefault="006C0BDE" w:rsidP="006C0BDE">
      <w:pPr>
        <w:pStyle w:val="LndNormale1"/>
        <w:textAlignment w:val="baseline"/>
        <w:rPr>
          <w:color w:val="002060"/>
        </w:rPr>
      </w:pPr>
      <w:r w:rsidRPr="000C5A61">
        <w:rPr>
          <w:b/>
          <w:bCs/>
          <w:color w:val="002060"/>
        </w:rPr>
        <w:t>TRIANGOLARE “2”</w:t>
      </w:r>
      <w:r w:rsidRPr="000C5A61">
        <w:rPr>
          <w:color w:val="002060"/>
        </w:rPr>
        <w:tab/>
      </w:r>
    </w:p>
    <w:p w14:paraId="7B336555" w14:textId="26611CDC" w:rsidR="006C0BDE" w:rsidRPr="00A6431F" w:rsidRDefault="006C0BDE" w:rsidP="006C0BDE">
      <w:pPr>
        <w:pStyle w:val="LndNormale1"/>
        <w:textAlignment w:val="baseline"/>
        <w:rPr>
          <w:color w:val="002060"/>
          <w:sz w:val="21"/>
          <w:szCs w:val="21"/>
        </w:rPr>
      </w:pPr>
      <w:r w:rsidRPr="00A6431F">
        <w:rPr>
          <w:color w:val="002060"/>
        </w:rPr>
        <w:t>TRE TORRI A.S.D. – AVIS ARCEVIA 1964</w:t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="00DF6298">
        <w:rPr>
          <w:color w:val="002060"/>
        </w:rPr>
        <w:tab/>
      </w:r>
      <w:r w:rsidRPr="00A6431F">
        <w:rPr>
          <w:color w:val="002060"/>
          <w:szCs w:val="22"/>
        </w:rPr>
        <w:t>4-2</w:t>
      </w:r>
    </w:p>
    <w:p w14:paraId="2565C345" w14:textId="77777777" w:rsidR="006C0BDE" w:rsidRPr="00A6431F" w:rsidRDefault="006C0BDE" w:rsidP="006C0BDE">
      <w:pPr>
        <w:pStyle w:val="LndNormale1"/>
        <w:textAlignment w:val="baseline"/>
        <w:rPr>
          <w:color w:val="002060"/>
        </w:rPr>
      </w:pPr>
      <w:r w:rsidRPr="00A6431F">
        <w:rPr>
          <w:color w:val="002060"/>
        </w:rPr>
        <w:t>AVIS ARCEVIA 1964 – U.MANDOLESI CALCIO</w:t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Pr="00A6431F">
        <w:rPr>
          <w:color w:val="002060"/>
        </w:rPr>
        <w:tab/>
        <w:t>4-4</w:t>
      </w:r>
    </w:p>
    <w:p w14:paraId="751E84AA" w14:textId="77777777" w:rsidR="00DF6298" w:rsidRDefault="006C0BDE" w:rsidP="006C0BDE">
      <w:pPr>
        <w:pStyle w:val="LndNormale1"/>
        <w:textAlignment w:val="baseline"/>
        <w:rPr>
          <w:color w:val="002060"/>
        </w:rPr>
      </w:pPr>
      <w:r w:rsidRPr="00A6431F">
        <w:rPr>
          <w:color w:val="002060"/>
        </w:rPr>
        <w:t>U.MANDOLESI CALCIO – TRE TORRI A.S.D.</w:t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Pr="00A6431F">
        <w:rPr>
          <w:color w:val="002060"/>
        </w:rPr>
        <w:tab/>
      </w:r>
      <w:r w:rsidRPr="00A6431F">
        <w:rPr>
          <w:color w:val="002060"/>
        </w:rPr>
        <w:tab/>
        <w:t>5-3</w:t>
      </w:r>
    </w:p>
    <w:p w14:paraId="7DBF7B02" w14:textId="77777777" w:rsidR="00DF6298" w:rsidRDefault="00DF6298" w:rsidP="00DF6298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ED4760E" w14:textId="6CE73A96" w:rsidR="00DF6298" w:rsidRDefault="00DF6298" w:rsidP="00DF6298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CLASSIFICA</w:t>
      </w:r>
    </w:p>
    <w:p w14:paraId="27C1BA26" w14:textId="048F5BFB" w:rsidR="00DF6298" w:rsidRDefault="00DF6298" w:rsidP="00DF6298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U.MANDOLESI CALCIO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4</w:t>
      </w:r>
    </w:p>
    <w:p w14:paraId="4E0F0D16" w14:textId="24640044" w:rsidR="00DF6298" w:rsidRDefault="00DF6298" w:rsidP="00DF6298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TRE TORRI A.S.D.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3</w:t>
      </w:r>
    </w:p>
    <w:p w14:paraId="3275D132" w14:textId="21F4251F" w:rsidR="00DF6298" w:rsidRPr="00A6431F" w:rsidRDefault="00DF6298" w:rsidP="00DF6298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AVIS ARCEVIA 1964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1</w:t>
      </w:r>
    </w:p>
    <w:p w14:paraId="4238C26C" w14:textId="37A82763" w:rsidR="00DF6298" w:rsidRDefault="00DF6298" w:rsidP="006C0BDE">
      <w:pPr>
        <w:pStyle w:val="LndNormale1"/>
        <w:textAlignment w:val="baseline"/>
        <w:rPr>
          <w:color w:val="002060"/>
        </w:rPr>
      </w:pPr>
    </w:p>
    <w:p w14:paraId="7E6DE061" w14:textId="02527E1E" w:rsidR="00DF6298" w:rsidRPr="000C5A61" w:rsidRDefault="00DF6298" w:rsidP="00DF6298">
      <w:pPr>
        <w:pStyle w:val="LndNormale1"/>
        <w:textAlignment w:val="baseline"/>
        <w:rPr>
          <w:color w:val="002060"/>
        </w:rPr>
      </w:pPr>
      <w:r>
        <w:rPr>
          <w:b/>
          <w:bCs/>
          <w:color w:val="002060"/>
        </w:rPr>
        <w:t>FINALE PLAY-OUT</w:t>
      </w:r>
    </w:p>
    <w:p w14:paraId="3A6EA297" w14:textId="45216AB2" w:rsidR="00DF6298" w:rsidRPr="00A6431F" w:rsidRDefault="00DF6298" w:rsidP="00DF6298">
      <w:pPr>
        <w:pStyle w:val="LndNormale1"/>
        <w:textAlignment w:val="baseline"/>
        <w:rPr>
          <w:color w:val="002060"/>
        </w:rPr>
      </w:pPr>
      <w:r w:rsidRPr="00A6431F">
        <w:rPr>
          <w:color w:val="002060"/>
        </w:rPr>
        <w:t xml:space="preserve">AVIS ARCEVIA 1964 – </w:t>
      </w:r>
      <w:r>
        <w:rPr>
          <w:color w:val="002060"/>
        </w:rPr>
        <w:t>REAL EAGLES VIRTUS PAGLIA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6-0</w:t>
      </w:r>
    </w:p>
    <w:p w14:paraId="48FBC97F" w14:textId="44C08BB2" w:rsidR="00DF6298" w:rsidRDefault="00DF6298" w:rsidP="006C0BDE">
      <w:pPr>
        <w:pStyle w:val="LndNormale1"/>
        <w:textAlignment w:val="baseline"/>
        <w:rPr>
          <w:color w:val="002060"/>
        </w:rPr>
      </w:pPr>
    </w:p>
    <w:p w14:paraId="2C153B16" w14:textId="77777777" w:rsidR="005601F5" w:rsidRDefault="005601F5" w:rsidP="005601F5">
      <w:pPr>
        <w:pStyle w:val="TITOLOPRINC"/>
        <w:spacing w:before="0" w:beforeAutospacing="0" w:after="0" w:afterAutospacing="0"/>
        <w:rPr>
          <w:color w:val="002060"/>
        </w:rPr>
      </w:pPr>
      <w:bookmarkStart w:id="31" w:name="_Toc517941351"/>
      <w:bookmarkStart w:id="32" w:name="_Toc12618890"/>
      <w:r>
        <w:rPr>
          <w:color w:val="002060"/>
        </w:rPr>
        <w:t>CLASSIFICA FINALE</w:t>
      </w:r>
      <w:bookmarkEnd w:id="31"/>
      <w:bookmarkEnd w:id="32"/>
    </w:p>
    <w:p w14:paraId="45887510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1EFFB7E3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  <w:sectPr w:rsidR="005601F5" w:rsidSect="00A36497"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533E4778" w14:textId="77777777" w:rsidR="005601F5" w:rsidRPr="00DD6B6C" w:rsidRDefault="005601F5" w:rsidP="005601F5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</w:pPr>
      <w:bookmarkStart w:id="33" w:name="_Toc517941352"/>
      <w:bookmarkStart w:id="34" w:name="_Toc12618891"/>
      <w:r w:rsidRPr="0017291D">
        <w:rPr>
          <w:color w:val="002060"/>
          <w:sz w:val="22"/>
          <w:szCs w:val="22"/>
        </w:rPr>
        <w:t>GIRONE “A”</w:t>
      </w:r>
      <w:bookmarkEnd w:id="33"/>
      <w:bookmarkEnd w:id="34"/>
    </w:p>
    <w:p w14:paraId="3F56CA5D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  <w:sectPr w:rsidR="005601F5" w:rsidSect="005601F5"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  <w:bookmarkStart w:id="35" w:name="_Toc517941353"/>
      <w:bookmarkStart w:id="36" w:name="_Toc12618892"/>
    </w:p>
    <w:p w14:paraId="1748B5CA" w14:textId="6D2FF829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</w:r>
      <w:bookmarkEnd w:id="35"/>
      <w:bookmarkEnd w:id="36"/>
      <w:r>
        <w:rPr>
          <w:b w:val="0"/>
          <w:color w:val="002060"/>
          <w:sz w:val="22"/>
          <w:szCs w:val="22"/>
        </w:rPr>
        <w:t>ALMA JUVENTUS FANO</w:t>
      </w:r>
    </w:p>
    <w:p w14:paraId="5B72CF23" w14:textId="48CDC5AC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37" w:name="_Toc517941354"/>
      <w:bookmarkStart w:id="38" w:name="_Toc12618893"/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</w:r>
      <w:bookmarkEnd w:id="37"/>
      <w:bookmarkEnd w:id="38"/>
      <w:r>
        <w:rPr>
          <w:b w:val="0"/>
          <w:color w:val="002060"/>
          <w:sz w:val="22"/>
          <w:szCs w:val="22"/>
        </w:rPr>
        <w:t>ACLI VILLA MUSONE</w:t>
      </w:r>
    </w:p>
    <w:p w14:paraId="5E8159DD" w14:textId="725AD944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39" w:name="_Toc517941355"/>
      <w:bookmarkStart w:id="40" w:name="_Toc12618894"/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</w:r>
      <w:bookmarkEnd w:id="39"/>
      <w:bookmarkEnd w:id="40"/>
      <w:r>
        <w:rPr>
          <w:b w:val="0"/>
          <w:color w:val="002060"/>
          <w:sz w:val="22"/>
          <w:szCs w:val="22"/>
        </w:rPr>
        <w:t>ACLI MANTOVANI CALCIO A 5</w:t>
      </w:r>
    </w:p>
    <w:p w14:paraId="23615F8F" w14:textId="679F291F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41" w:name="_Toc517941356"/>
      <w:bookmarkStart w:id="42" w:name="_Toc12618895"/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</w:r>
      <w:bookmarkEnd w:id="41"/>
      <w:bookmarkEnd w:id="42"/>
      <w:r>
        <w:rPr>
          <w:b w:val="0"/>
          <w:color w:val="002060"/>
          <w:sz w:val="22"/>
          <w:szCs w:val="22"/>
        </w:rPr>
        <w:t>VERBENA C5 ANCONA</w:t>
      </w:r>
    </w:p>
    <w:p w14:paraId="699BB67B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43" w:name="_Toc517941357"/>
      <w:bookmarkStart w:id="44" w:name="_Toc12618896"/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</w:r>
      <w:bookmarkEnd w:id="43"/>
      <w:r>
        <w:rPr>
          <w:b w:val="0"/>
          <w:color w:val="002060"/>
          <w:sz w:val="22"/>
          <w:szCs w:val="22"/>
        </w:rPr>
        <w:t>CHIARAVALLE FUTSAL</w:t>
      </w:r>
      <w:bookmarkEnd w:id="44"/>
    </w:p>
    <w:p w14:paraId="6F686DFE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</w:pPr>
    </w:p>
    <w:p w14:paraId="749C8969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</w:pPr>
    </w:p>
    <w:p w14:paraId="0E2334CE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</w:pPr>
    </w:p>
    <w:p w14:paraId="56A33595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</w:pPr>
    </w:p>
    <w:p w14:paraId="434DFF54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</w:pPr>
    </w:p>
    <w:p w14:paraId="69025585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</w:pPr>
    </w:p>
    <w:p w14:paraId="6F09BE1C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</w:pPr>
    </w:p>
    <w:p w14:paraId="63CF1AB3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  <w:sectPr w:rsidR="005601F5" w:rsidSect="0093262F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</w:p>
    <w:p w14:paraId="07872289" w14:textId="789EAF11" w:rsidR="005601F5" w:rsidRPr="00DD6B6C" w:rsidRDefault="005601F5" w:rsidP="005601F5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</w:pPr>
      <w:r w:rsidRPr="0017291D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B</w:t>
      </w:r>
      <w:r w:rsidRPr="0017291D">
        <w:rPr>
          <w:color w:val="002060"/>
          <w:sz w:val="22"/>
          <w:szCs w:val="22"/>
        </w:rPr>
        <w:t>”</w:t>
      </w:r>
    </w:p>
    <w:p w14:paraId="66449B03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  <w:sectPr w:rsidR="005601F5" w:rsidSect="005601F5"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70FBB999" w14:textId="0BC3DDA1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  <w:t>INVICTA FUTSAL MACERATA</w:t>
      </w:r>
    </w:p>
    <w:p w14:paraId="040C17EC" w14:textId="66818949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  <w:t>NUOVA OTTRANO 98</w:t>
      </w:r>
    </w:p>
    <w:p w14:paraId="5EFE7D98" w14:textId="336C8C45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  <w:t>BAYER CAPPUCCINI</w:t>
      </w:r>
    </w:p>
    <w:p w14:paraId="64250749" w14:textId="5F2549BB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</w:r>
      <w:r w:rsidR="001A2FFF">
        <w:rPr>
          <w:b w:val="0"/>
          <w:color w:val="002060"/>
          <w:sz w:val="22"/>
          <w:szCs w:val="22"/>
        </w:rPr>
        <w:t>FUTSAL SANGIUSTESE A.R.L.</w:t>
      </w:r>
    </w:p>
    <w:p w14:paraId="7B9557E7" w14:textId="21EBECE3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lastRenderedPageBreak/>
        <w:t>5^</w:t>
      </w:r>
      <w:r>
        <w:rPr>
          <w:b w:val="0"/>
          <w:color w:val="002060"/>
          <w:sz w:val="22"/>
          <w:szCs w:val="22"/>
        </w:rPr>
        <w:tab/>
      </w:r>
      <w:r w:rsidR="001A2FFF">
        <w:rPr>
          <w:b w:val="0"/>
          <w:color w:val="002060"/>
          <w:sz w:val="22"/>
          <w:szCs w:val="22"/>
        </w:rPr>
        <w:t>AVENALE</w:t>
      </w:r>
    </w:p>
    <w:p w14:paraId="2B5A37B3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  <w:sectPr w:rsidR="005601F5" w:rsidSect="005601F5"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65951035" w14:textId="77777777" w:rsidR="001A2FFF" w:rsidRDefault="001A2FFF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229BAD27" w14:textId="3F8FE3CC" w:rsidR="001A2FFF" w:rsidRPr="00DD6B6C" w:rsidRDefault="001A2FFF" w:rsidP="001A2FFF">
      <w:pPr>
        <w:pStyle w:val="TITOLOPRINC"/>
        <w:spacing w:before="0" w:beforeAutospacing="0" w:after="0" w:afterAutospacing="0"/>
        <w:jc w:val="both"/>
        <w:rPr>
          <w:color w:val="002060"/>
          <w:sz w:val="22"/>
          <w:szCs w:val="22"/>
        </w:rPr>
      </w:pPr>
      <w:r w:rsidRPr="0017291D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C</w:t>
      </w:r>
      <w:r w:rsidRPr="0017291D">
        <w:rPr>
          <w:color w:val="002060"/>
          <w:sz w:val="22"/>
          <w:szCs w:val="22"/>
        </w:rPr>
        <w:t>”</w:t>
      </w:r>
    </w:p>
    <w:p w14:paraId="494E7A39" w14:textId="77777777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  <w:sectPr w:rsidR="001A2FFF" w:rsidSect="005601F5"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62B3BA5E" w14:textId="5B7DAFEF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  <w:t>SANGIORGIO</w:t>
      </w:r>
    </w:p>
    <w:p w14:paraId="240183F0" w14:textId="6CD22B1F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  <w:t>ROCCAFLUVIONE</w:t>
      </w:r>
    </w:p>
    <w:p w14:paraId="692F5538" w14:textId="42F1EBF3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  <w:t>FUTSAL CAMPIGLIONE</w:t>
      </w:r>
    </w:p>
    <w:p w14:paraId="57E526AD" w14:textId="79ABB705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  <w:t>FUTSAL CASELLE</w:t>
      </w:r>
    </w:p>
    <w:p w14:paraId="0D0992D1" w14:textId="03B7E732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  <w:t>REAL ANCARIA</w:t>
      </w:r>
    </w:p>
    <w:p w14:paraId="1B403FD6" w14:textId="414094B1" w:rsidR="001A2FFF" w:rsidRDefault="001A2FFF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  <w:sectPr w:rsidR="001A2FFF" w:rsidSect="005601F5"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61B4505A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70FBE804" w14:textId="77777777" w:rsidR="005601F5" w:rsidRDefault="005601F5" w:rsidP="005601F5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0B00E7CE" w14:textId="26A9C7C6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45" w:name="_Toc517941385"/>
      <w:bookmarkStart w:id="46" w:name="_Toc12618924"/>
      <w:r>
        <w:rPr>
          <w:b w:val="0"/>
          <w:color w:val="002060"/>
          <w:sz w:val="22"/>
          <w:szCs w:val="22"/>
        </w:rPr>
        <w:t>Promosse al Campionato Regionale di Serie C1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45"/>
      <w:bookmarkEnd w:id="46"/>
      <w:r>
        <w:rPr>
          <w:b w:val="0"/>
          <w:color w:val="002060"/>
          <w:sz w:val="22"/>
          <w:szCs w:val="22"/>
        </w:rPr>
        <w:t>ALMA JUVENTUS FANO</w:t>
      </w:r>
    </w:p>
    <w:p w14:paraId="3CC9712C" w14:textId="15C79706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INVICTA FUTSAL MACERATA</w:t>
      </w:r>
    </w:p>
    <w:p w14:paraId="17078CB0" w14:textId="1877BB15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SANGIORGIO</w:t>
      </w:r>
    </w:p>
    <w:p w14:paraId="17ACFE67" w14:textId="77777777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62A86D50" w14:textId="25EDD9DB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47" w:name="_Toc517941388"/>
      <w:bookmarkStart w:id="48" w:name="_Toc12618927"/>
      <w:r>
        <w:rPr>
          <w:b w:val="0"/>
          <w:color w:val="002060"/>
          <w:sz w:val="22"/>
          <w:szCs w:val="22"/>
        </w:rPr>
        <w:t>Promossa al Campionato Regionale di Serie C1 dopo i play-off</w:t>
      </w:r>
      <w:r>
        <w:rPr>
          <w:b w:val="0"/>
          <w:color w:val="002060"/>
          <w:sz w:val="22"/>
          <w:szCs w:val="22"/>
        </w:rPr>
        <w:tab/>
      </w:r>
      <w:bookmarkEnd w:id="47"/>
      <w:bookmarkEnd w:id="48"/>
      <w:r>
        <w:rPr>
          <w:b w:val="0"/>
          <w:color w:val="002060"/>
          <w:sz w:val="22"/>
          <w:szCs w:val="22"/>
        </w:rPr>
        <w:t>NUOVA OTTRANO 98</w:t>
      </w:r>
    </w:p>
    <w:p w14:paraId="7276833B" w14:textId="77777777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47956139" w14:textId="7FFF6B11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49" w:name="_Toc517941389"/>
      <w:bookmarkStart w:id="50" w:name="_Toc12618928"/>
      <w:r>
        <w:rPr>
          <w:b w:val="0"/>
          <w:color w:val="002060"/>
          <w:sz w:val="22"/>
          <w:szCs w:val="22"/>
        </w:rPr>
        <w:t>Retrocesse direttamente al Campionato di Serie D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49"/>
      <w:bookmarkEnd w:id="50"/>
      <w:r>
        <w:rPr>
          <w:b w:val="0"/>
          <w:color w:val="002060"/>
          <w:sz w:val="22"/>
          <w:szCs w:val="22"/>
        </w:rPr>
        <w:t>CIARNIN</w:t>
      </w:r>
    </w:p>
    <w:p w14:paraId="48BFAC09" w14:textId="63D3BAB9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BORGOROSSO TOLENTINO</w:t>
      </w:r>
    </w:p>
    <w:p w14:paraId="7C37B76C" w14:textId="37C25C88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CAPODARCO CASABIANCA C5</w:t>
      </w:r>
    </w:p>
    <w:p w14:paraId="0084A87E" w14:textId="77777777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13A5AB4D" w14:textId="1C825409" w:rsidR="001A2FFF" w:rsidRDefault="001A2FFF" w:rsidP="001A2FFF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51" w:name="_Toc517941392"/>
      <w:bookmarkStart w:id="52" w:name="_Toc12618931"/>
      <w:r>
        <w:rPr>
          <w:b w:val="0"/>
          <w:color w:val="002060"/>
          <w:sz w:val="22"/>
          <w:szCs w:val="22"/>
        </w:rPr>
        <w:t>Retrocesse al Campionato di Serie D dopo i play-out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51"/>
      <w:bookmarkEnd w:id="52"/>
      <w:r>
        <w:rPr>
          <w:b w:val="0"/>
          <w:color w:val="002060"/>
          <w:sz w:val="22"/>
          <w:szCs w:val="22"/>
        </w:rPr>
        <w:t>REAL EAGLES VIRTUS PAGLIA</w:t>
      </w:r>
    </w:p>
    <w:p w14:paraId="08D1CE5C" w14:textId="77777777" w:rsidR="005601F5" w:rsidRDefault="005601F5" w:rsidP="001A2FFF">
      <w:pPr>
        <w:pStyle w:val="TITOLOPRINC"/>
        <w:spacing w:before="0" w:beforeAutospacing="0" w:after="0" w:afterAutospacing="0"/>
        <w:jc w:val="both"/>
        <w:rPr>
          <w:color w:val="002060"/>
        </w:rPr>
        <w:sectPr w:rsidR="005601F5" w:rsidSect="005601F5">
          <w:headerReference w:type="default" r:id="rId19"/>
          <w:footerReference w:type="even" r:id="rId20"/>
          <w:footerReference w:type="default" r:id="rId21"/>
          <w:headerReference w:type="first" r:id="rId22"/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3EB4C79B" w14:textId="77777777" w:rsidR="005601F5" w:rsidRDefault="005601F5" w:rsidP="00320A9B">
      <w:pPr>
        <w:pStyle w:val="TITOLOPRINC"/>
        <w:spacing w:before="0" w:beforeAutospacing="0" w:after="0" w:afterAutospacing="0"/>
        <w:rPr>
          <w:color w:val="002060"/>
        </w:rPr>
      </w:pPr>
    </w:p>
    <w:p w14:paraId="5FBA2EF1" w14:textId="77777777" w:rsidR="005601F5" w:rsidRDefault="005601F5" w:rsidP="00320A9B">
      <w:pPr>
        <w:pStyle w:val="TITOLOPRINC"/>
        <w:spacing w:before="0" w:beforeAutospacing="0" w:after="0" w:afterAutospacing="0"/>
        <w:rPr>
          <w:color w:val="002060"/>
        </w:rPr>
        <w:sectPr w:rsidR="005601F5" w:rsidSect="005601F5"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01050FB4" w14:textId="0B11A35C" w:rsidR="00320A9B" w:rsidRDefault="00320A9B" w:rsidP="00320A9B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GRADUATORIA COPPA DISCIPLINA</w:t>
      </w:r>
    </w:p>
    <w:p w14:paraId="3A382569" w14:textId="77777777" w:rsidR="00320A9B" w:rsidRPr="005E7DC3" w:rsidRDefault="00320A9B" w:rsidP="00320A9B">
      <w:pPr>
        <w:rPr>
          <w:rFonts w:ascii="Arial" w:hAnsi="Arial" w:cs="Arial"/>
          <w:color w:val="002060"/>
          <w:sz w:val="22"/>
          <w:szCs w:val="22"/>
        </w:rPr>
      </w:pPr>
    </w:p>
    <w:p w14:paraId="17000FC1" w14:textId="77777777" w:rsidR="00320A9B" w:rsidRPr="00314187" w:rsidRDefault="00320A9B" w:rsidP="00320A9B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    TOTALE </w:t>
      </w:r>
      <w:r w:rsidRPr="00314187">
        <w:rPr>
          <w:rFonts w:ascii="Courier New" w:hAnsi="Courier New" w:cs="Courier New"/>
          <w:color w:val="002060"/>
        </w:rPr>
        <w:t>PUNTI   SOCIETA' DIRIGENTI TECNICI CALCIATOR</w:t>
      </w:r>
      <w:r>
        <w:rPr>
          <w:rFonts w:ascii="Courier New" w:hAnsi="Courier New" w:cs="Courier New"/>
          <w:color w:val="002060"/>
        </w:rPr>
        <w:t>I</w:t>
      </w:r>
    </w:p>
    <w:p w14:paraId="3B80B2D2" w14:textId="77777777" w:rsidR="00FF458C" w:rsidRPr="001A2FFF" w:rsidRDefault="00FF458C" w:rsidP="00FF458C">
      <w:pPr>
        <w:rPr>
          <w:rFonts w:ascii="Courier New" w:hAnsi="Courier New" w:cs="Courier New"/>
          <w:b/>
          <w:bCs/>
          <w:color w:val="002060"/>
        </w:rPr>
      </w:pPr>
      <w:r w:rsidRPr="001A2FFF">
        <w:rPr>
          <w:rFonts w:ascii="Courier New" w:hAnsi="Courier New" w:cs="Courier New"/>
          <w:b/>
          <w:bCs/>
          <w:color w:val="002060"/>
        </w:rPr>
        <w:t xml:space="preserve">  AMICI DEL CENTROSOCIO SP.  A     3,75                                 3,75</w:t>
      </w:r>
    </w:p>
    <w:p w14:paraId="5358ED11" w14:textId="77777777" w:rsidR="00FF458C" w:rsidRPr="001A2FFF" w:rsidRDefault="00FF458C" w:rsidP="00FF458C">
      <w:pPr>
        <w:rPr>
          <w:rFonts w:ascii="Courier New" w:hAnsi="Courier New" w:cs="Courier New"/>
          <w:b/>
          <w:bCs/>
          <w:color w:val="002060"/>
        </w:rPr>
      </w:pPr>
      <w:r w:rsidRPr="001A2FFF">
        <w:rPr>
          <w:rFonts w:ascii="Courier New" w:hAnsi="Courier New" w:cs="Courier New"/>
          <w:b/>
          <w:bCs/>
          <w:color w:val="002060"/>
        </w:rPr>
        <w:t xml:space="preserve">  ROCCAFLUVIONE              C     3,75                                 3,75</w:t>
      </w:r>
    </w:p>
    <w:p w14:paraId="158B89A8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AVIS ARCEVIA 1964          A     4,05                       0,15      3,90</w:t>
      </w:r>
    </w:p>
    <w:p w14:paraId="252CBBC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CHIARAVALLE FUTSAL         A     5,55                                 5,55</w:t>
      </w:r>
    </w:p>
    <w:p w14:paraId="402BF77D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NUOVA OTTRANO 98           B     5,55                       0,15      5,40</w:t>
      </w:r>
    </w:p>
    <w:p w14:paraId="71C25378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POLISPORTIVA VICTORIA      B     6,30                       0,60      5,70</w:t>
      </w:r>
    </w:p>
    <w:p w14:paraId="4709135C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CITTA DI OSTRA             A     6,75                                 6,75</w:t>
      </w:r>
    </w:p>
    <w:p w14:paraId="4238987F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ALMA JUVENTUS FANO         A     7,15              4,00               3,15</w:t>
      </w:r>
    </w:p>
    <w:p w14:paraId="103F2571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ACLI VILLA MUSONE          A     7,70              1,00     1,60      5,10</w:t>
      </w:r>
    </w:p>
    <w:p w14:paraId="618C29B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CIARNIN                    A     8,65              1,00               7,65</w:t>
      </w:r>
    </w:p>
    <w:p w14:paraId="5928CD6F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CAPODARCO CASABIANCA C5    C    10,90     1,00              0,15      9,75</w:t>
      </w:r>
    </w:p>
    <w:p w14:paraId="0D5DFC82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U.MANDOLESI CALCIO         C    11,30     1,00              1,30      9,00</w:t>
      </w:r>
    </w:p>
    <w:p w14:paraId="69ACD141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INVICTA FUTSAL MACERATA   TR    11,40              6,00     0,45      4,95</w:t>
      </w:r>
    </w:p>
    <w:p w14:paraId="25E4962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FUTSAL MONTEMARCIANO C5    A    12,05              2,00     0,15      9,90</w:t>
      </w:r>
    </w:p>
    <w:p w14:paraId="4D60894B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SERRALTA                   B    12,05     2,00              0,30      9,75</w:t>
      </w:r>
    </w:p>
    <w:p w14:paraId="0B7FCE27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REAL ANCARIA               C    12,40              3,00     1,30      8,10</w:t>
      </w:r>
    </w:p>
    <w:p w14:paraId="411461B8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BAYER CAPPUCCINI           B    13,50     2,00     1,00     0,15     10,35</w:t>
      </w:r>
    </w:p>
    <w:p w14:paraId="45F5A87C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GNANO 04                   A    13,85     1,00     3,00     4,45      5,40</w:t>
      </w:r>
    </w:p>
    <w:p w14:paraId="7C4D7250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VERBENA C5 ANCONA          A    13,90              4,00               9,90</w:t>
      </w:r>
    </w:p>
    <w:p w14:paraId="42275C07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BORGOROSSO TOLENTINO       B    14,35     4,00     2,00     1,30      7,05</w:t>
      </w:r>
    </w:p>
    <w:p w14:paraId="7B0240D8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ACLI MANTOVANI CALCIO A 5  A    14,60              4,00     1,30      9,30</w:t>
      </w:r>
    </w:p>
    <w:p w14:paraId="207EA98A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TRE TORRI A.S.D.           B    15,45              6,00               9,45</w:t>
      </w:r>
    </w:p>
    <w:p w14:paraId="363ACB68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SANGIORGIO                TR    15,50              8,00     0,30      7,20</w:t>
      </w:r>
    </w:p>
    <w:p w14:paraId="089A1812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FUTSAL CAMPIGLIONE         C    15,90     6,00     2,00     1,45      6,45</w:t>
      </w:r>
    </w:p>
    <w:p w14:paraId="1A9A225D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FUTSAL PRANDONE            C    16,65                                16,65</w:t>
      </w:r>
    </w:p>
    <w:p w14:paraId="262509A0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FUTSAL CASELLE             C    18,75     6,00              0,15     12,60</w:t>
      </w:r>
    </w:p>
    <w:p w14:paraId="75EF0FAC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AVENALE                    B    19,15             10,00               9,15</w:t>
      </w:r>
    </w:p>
    <w:p w14:paraId="6F391D70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FUTSAL SAMBUCHETO          B    19,50              8,00     1,15     10,35</w:t>
      </w:r>
    </w:p>
    <w:p w14:paraId="7D2B378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REAL EAGLES VIRTUS PAGLIA  C    20,00    10,00              1,60      8,40</w:t>
      </w:r>
    </w:p>
    <w:p w14:paraId="7DFD9718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CSI STELLA A.S.D.          C    21,25     6,00     4,00              11,25</w:t>
      </w:r>
    </w:p>
    <w:p w14:paraId="049A735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AURORA TREIA               B    21,60              9,00     3,15      9,45</w:t>
      </w:r>
    </w:p>
    <w:p w14:paraId="3446F78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REAL FABRIANO              B    26,20     7,00    12,00               7,20</w:t>
      </w:r>
    </w:p>
    <w:p w14:paraId="21925DEB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lastRenderedPageBreak/>
        <w:t xml:space="preserve">  RIVIERA DELLE PALME        C    37,45     4,00    19,00     5,30      9,15</w:t>
      </w:r>
    </w:p>
    <w:p w14:paraId="0729C77B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FUTSAL SANGIUSTESE A.R.L.  B   127,40              1,00   121,15      5,25</w:t>
      </w:r>
    </w:p>
    <w:p w14:paraId="466A738F" w14:textId="279B02BD" w:rsidR="00700871" w:rsidRDefault="00700871" w:rsidP="009D0C38">
      <w:pPr>
        <w:pStyle w:val="LndNormale1"/>
        <w:rPr>
          <w:color w:val="002060"/>
          <w:szCs w:val="22"/>
        </w:rPr>
      </w:pPr>
    </w:p>
    <w:p w14:paraId="1ACEC511" w14:textId="686F953E" w:rsidR="009028D5" w:rsidRPr="009028D5" w:rsidRDefault="009028D5" w:rsidP="009028D5">
      <w:pPr>
        <w:pStyle w:val="LndNormale1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PREMIO </w:t>
      </w:r>
      <w:r w:rsidRPr="009028D5">
        <w:rPr>
          <w:b/>
          <w:color w:val="002060"/>
          <w:sz w:val="36"/>
          <w:szCs w:val="36"/>
        </w:rPr>
        <w:t>IMPIEGO GIOVANI CAMPIONAT</w:t>
      </w:r>
      <w:r>
        <w:rPr>
          <w:b/>
          <w:color w:val="002060"/>
          <w:sz w:val="36"/>
          <w:szCs w:val="36"/>
        </w:rPr>
        <w:t>O</w:t>
      </w:r>
      <w:r w:rsidRPr="009028D5">
        <w:rPr>
          <w:b/>
          <w:color w:val="002060"/>
          <w:sz w:val="36"/>
          <w:szCs w:val="36"/>
        </w:rPr>
        <w:t xml:space="preserve"> SERIE C</w:t>
      </w:r>
      <w:r>
        <w:rPr>
          <w:b/>
          <w:color w:val="002060"/>
          <w:sz w:val="36"/>
          <w:szCs w:val="36"/>
        </w:rPr>
        <w:t>2</w:t>
      </w:r>
    </w:p>
    <w:p w14:paraId="096AD0BB" w14:textId="77777777" w:rsidR="009028D5" w:rsidRDefault="009028D5" w:rsidP="009028D5">
      <w:pPr>
        <w:pStyle w:val="LndNormale1"/>
        <w:rPr>
          <w:color w:val="002060"/>
          <w:szCs w:val="22"/>
        </w:rPr>
      </w:pPr>
    </w:p>
    <w:p w14:paraId="61D653B6" w14:textId="0FECA565" w:rsidR="009028D5" w:rsidRPr="009028D5" w:rsidRDefault="009028D5" w:rsidP="009028D5">
      <w:pPr>
        <w:pStyle w:val="LndNormale1"/>
        <w:rPr>
          <w:bCs/>
          <w:color w:val="002060"/>
        </w:rPr>
      </w:pPr>
      <w:r w:rsidRPr="0062396D">
        <w:rPr>
          <w:color w:val="002060"/>
        </w:rPr>
        <w:t>L</w:t>
      </w:r>
      <w:r>
        <w:rPr>
          <w:color w:val="002060"/>
        </w:rPr>
        <w:t>a</w:t>
      </w:r>
      <w:r w:rsidRPr="0062396D">
        <w:rPr>
          <w:color w:val="002060"/>
        </w:rPr>
        <w:t xml:space="preserve"> Società che h</w:t>
      </w:r>
      <w:r>
        <w:rPr>
          <w:color w:val="002060"/>
        </w:rPr>
        <w:t>a</w:t>
      </w:r>
      <w:r w:rsidRPr="0062396D">
        <w:rPr>
          <w:color w:val="002060"/>
        </w:rPr>
        <w:t xml:space="preserve"> diritto al premio per la S.S. 2021/2022 </w:t>
      </w:r>
      <w:r>
        <w:rPr>
          <w:color w:val="002060"/>
        </w:rPr>
        <w:t xml:space="preserve">è il </w:t>
      </w:r>
      <w:r>
        <w:rPr>
          <w:b/>
          <w:color w:val="002060"/>
        </w:rPr>
        <w:t>VERBENA C5 ANCONA</w:t>
      </w:r>
      <w:r>
        <w:rPr>
          <w:bCs/>
          <w:color w:val="002060"/>
        </w:rPr>
        <w:t>.</w:t>
      </w:r>
    </w:p>
    <w:p w14:paraId="00C4D93E" w14:textId="3A9CDF75" w:rsidR="009028D5" w:rsidRDefault="009028D5" w:rsidP="009D0C38">
      <w:pPr>
        <w:pStyle w:val="LndNormale1"/>
        <w:rPr>
          <w:color w:val="002060"/>
          <w:szCs w:val="22"/>
        </w:rPr>
      </w:pPr>
    </w:p>
    <w:p w14:paraId="2F356199" w14:textId="77777777" w:rsidR="009028D5" w:rsidRDefault="009028D5" w:rsidP="009D0C38">
      <w:pPr>
        <w:pStyle w:val="LndNormale1"/>
        <w:rPr>
          <w:color w:val="002060"/>
          <w:szCs w:val="22"/>
        </w:rPr>
      </w:pPr>
    </w:p>
    <w:p w14:paraId="70B5BC44" w14:textId="23783626" w:rsidR="00700871" w:rsidRPr="00875B45" w:rsidRDefault="00700871" w:rsidP="008D1DF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75B45">
        <w:rPr>
          <w:color w:val="002060"/>
        </w:rPr>
        <w:t>REGIONALE CALCIO A 5 FEMMINILE</w:t>
      </w:r>
    </w:p>
    <w:p w14:paraId="07047D6F" w14:textId="048CAA91" w:rsidR="00700871" w:rsidRPr="00875B45" w:rsidRDefault="00700871" w:rsidP="00700871">
      <w:pPr>
        <w:pStyle w:val="titoloprinc0"/>
        <w:rPr>
          <w:color w:val="002060"/>
        </w:rPr>
      </w:pPr>
      <w:r w:rsidRPr="00875B45">
        <w:rPr>
          <w:color w:val="002060"/>
        </w:rPr>
        <w:t>CLASSIFICA</w:t>
      </w:r>
      <w:r w:rsidR="008D1DF6">
        <w:rPr>
          <w:color w:val="002060"/>
        </w:rPr>
        <w:t xml:space="preserve"> GENERALE</w:t>
      </w:r>
    </w:p>
    <w:p w14:paraId="524CC132" w14:textId="77777777" w:rsidR="00700871" w:rsidRPr="00875B45" w:rsidRDefault="00700871" w:rsidP="00700871">
      <w:pPr>
        <w:pStyle w:val="breakline"/>
        <w:rPr>
          <w:color w:val="002060"/>
        </w:rPr>
      </w:pPr>
    </w:p>
    <w:p w14:paraId="659C8C01" w14:textId="77777777" w:rsidR="00700871" w:rsidRPr="00875B45" w:rsidRDefault="00700871" w:rsidP="00700871">
      <w:pPr>
        <w:pStyle w:val="breakline"/>
        <w:rPr>
          <w:color w:val="002060"/>
        </w:rPr>
      </w:pPr>
    </w:p>
    <w:p w14:paraId="41B3F155" w14:textId="77777777" w:rsidR="00700871" w:rsidRPr="00875B45" w:rsidRDefault="00700871" w:rsidP="00700871">
      <w:pPr>
        <w:pStyle w:val="sottotitolocampionato10"/>
        <w:rPr>
          <w:color w:val="002060"/>
        </w:rPr>
      </w:pPr>
      <w:r w:rsidRPr="00875B4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00871" w:rsidRPr="00875B45" w14:paraId="1FA5326E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E2418" w14:textId="77777777" w:rsidR="00700871" w:rsidRPr="00875B45" w:rsidRDefault="00700871" w:rsidP="000B5FDE">
            <w:pPr>
              <w:pStyle w:val="headertabella0"/>
              <w:rPr>
                <w:color w:val="002060"/>
              </w:rPr>
            </w:pPr>
            <w:r w:rsidRPr="00875B4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7ADE" w14:textId="77777777" w:rsidR="00700871" w:rsidRPr="00875B45" w:rsidRDefault="00700871" w:rsidP="000B5FDE">
            <w:pPr>
              <w:pStyle w:val="headertabella0"/>
              <w:rPr>
                <w:color w:val="002060"/>
              </w:rPr>
            </w:pPr>
            <w:r w:rsidRPr="00875B4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581CC" w14:textId="77777777" w:rsidR="00700871" w:rsidRPr="00875B45" w:rsidRDefault="00700871" w:rsidP="000B5FDE">
            <w:pPr>
              <w:pStyle w:val="headertabella0"/>
              <w:rPr>
                <w:color w:val="002060"/>
              </w:rPr>
            </w:pPr>
            <w:r w:rsidRPr="00875B4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3F5B" w14:textId="77777777" w:rsidR="00700871" w:rsidRPr="00875B45" w:rsidRDefault="00700871" w:rsidP="000B5FDE">
            <w:pPr>
              <w:pStyle w:val="headertabella0"/>
              <w:rPr>
                <w:color w:val="002060"/>
              </w:rPr>
            </w:pPr>
            <w:r w:rsidRPr="00875B4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87480" w14:textId="77777777" w:rsidR="00700871" w:rsidRPr="00875B45" w:rsidRDefault="00700871" w:rsidP="000B5FDE">
            <w:pPr>
              <w:pStyle w:val="headertabella0"/>
              <w:rPr>
                <w:color w:val="002060"/>
              </w:rPr>
            </w:pPr>
            <w:r w:rsidRPr="00875B4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A48D1" w14:textId="77777777" w:rsidR="00700871" w:rsidRPr="00875B45" w:rsidRDefault="00700871" w:rsidP="000B5FDE">
            <w:pPr>
              <w:pStyle w:val="headertabella0"/>
              <w:rPr>
                <w:color w:val="002060"/>
              </w:rPr>
            </w:pPr>
            <w:r w:rsidRPr="00875B4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82622" w14:textId="77777777" w:rsidR="00700871" w:rsidRPr="00875B45" w:rsidRDefault="00700871" w:rsidP="000B5FDE">
            <w:pPr>
              <w:pStyle w:val="headertabella0"/>
              <w:rPr>
                <w:color w:val="002060"/>
              </w:rPr>
            </w:pPr>
            <w:r w:rsidRPr="00875B4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BC6A4" w14:textId="77777777" w:rsidR="00700871" w:rsidRPr="00875B45" w:rsidRDefault="00700871" w:rsidP="000B5FDE">
            <w:pPr>
              <w:pStyle w:val="headertabella0"/>
              <w:rPr>
                <w:color w:val="002060"/>
              </w:rPr>
            </w:pPr>
            <w:r w:rsidRPr="00875B4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0355A" w14:textId="77777777" w:rsidR="00700871" w:rsidRPr="00875B45" w:rsidRDefault="00700871" w:rsidP="000B5FDE">
            <w:pPr>
              <w:pStyle w:val="headertabella0"/>
              <w:rPr>
                <w:color w:val="002060"/>
              </w:rPr>
            </w:pPr>
            <w:r w:rsidRPr="00875B4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BAB3E" w14:textId="77777777" w:rsidR="00700871" w:rsidRPr="00875B45" w:rsidRDefault="00700871" w:rsidP="000B5FDE">
            <w:pPr>
              <w:pStyle w:val="headertabella0"/>
              <w:rPr>
                <w:color w:val="002060"/>
              </w:rPr>
            </w:pPr>
            <w:r w:rsidRPr="00875B45">
              <w:rPr>
                <w:color w:val="002060"/>
              </w:rPr>
              <w:t>PE</w:t>
            </w:r>
          </w:p>
        </w:tc>
      </w:tr>
      <w:tr w:rsidR="00700871" w:rsidRPr="00875B45" w14:paraId="6307DB8A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75B0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B9E9A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6698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C973A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8D40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1896B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1BE6A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2D2AE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945D0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05EB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2A3A9E5B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E2ECD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63700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8F49C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CD6F1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C653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31C7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147AF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7B46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FD9BC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DBBC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0C7C9C7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9C17B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CSKA CORRIDONIA C5F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5CE8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063A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09FA8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9DFE7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5BA9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C4BD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5809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2D3D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E72F3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1F06A71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A2518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DCA3C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42255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FC1C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80DC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D44BA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26505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A354D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BA590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4FF0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15634F0E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15C4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0D61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5086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AF24E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E7B1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281E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40B26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C7B36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F884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B03F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04F8C88B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9465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5A508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028A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351C9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43D8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8754F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283F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9DCD8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A09EE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BE9E5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41B0BE9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2182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FANO CALCIO FEMMINILE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6E17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8377A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53C54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849C4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2C9BB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1E97F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76975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56973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B203F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2E8316AC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C9F6B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8951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C99CD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54236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9EB75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AB92D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ECCBD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3CE3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99C37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ADC5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061E8D53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99913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270E0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12EB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93D08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711A1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C3065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9638A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7E98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88C7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90200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346152C4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05C07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75F3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BD529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D5120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DFA2F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3DACD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DE2E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5CE0C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E62F3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CDC9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23823AEC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0EC45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C17C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F8CE6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D236E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4FE91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6BEB8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5B9A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1D15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A64F4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B292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1742A20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B25D5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752C3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02BE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0F2F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867F3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8A213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EBA13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53874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393E8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F5FB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  <w:tr w:rsidR="00700871" w:rsidRPr="00875B45" w14:paraId="09CBAF8A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FE74C" w14:textId="77777777" w:rsidR="00700871" w:rsidRPr="00875B45" w:rsidRDefault="00700871" w:rsidP="000B5FDE">
            <w:pPr>
              <w:pStyle w:val="rowtabella0"/>
              <w:rPr>
                <w:color w:val="002060"/>
              </w:rPr>
            </w:pPr>
            <w:r w:rsidRPr="00875B45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9443E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C059F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06B6B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5CCB9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BC1EE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B9071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15BD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BF9EE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0C7C" w14:textId="77777777" w:rsidR="00700871" w:rsidRPr="00875B45" w:rsidRDefault="00700871" w:rsidP="000B5FDE">
            <w:pPr>
              <w:pStyle w:val="rowtabella0"/>
              <w:jc w:val="center"/>
              <w:rPr>
                <w:color w:val="002060"/>
              </w:rPr>
            </w:pPr>
            <w:r w:rsidRPr="00875B45">
              <w:rPr>
                <w:color w:val="002060"/>
              </w:rPr>
              <w:t>0</w:t>
            </w:r>
          </w:p>
        </w:tc>
      </w:tr>
    </w:tbl>
    <w:p w14:paraId="661A0757" w14:textId="43769D0F" w:rsidR="00700871" w:rsidRDefault="00700871" w:rsidP="00700871">
      <w:pPr>
        <w:pStyle w:val="breakline"/>
        <w:rPr>
          <w:rFonts w:eastAsiaTheme="minorEastAsia"/>
          <w:color w:val="002060"/>
        </w:rPr>
      </w:pPr>
    </w:p>
    <w:p w14:paraId="58715848" w14:textId="3E65482C" w:rsidR="008D1DF6" w:rsidRDefault="008D1DF6" w:rsidP="008D1DF6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Campione Regionale Calcio a Cinque Femminile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FUTSAL PRANDONE</w:t>
      </w:r>
    </w:p>
    <w:p w14:paraId="0F549D59" w14:textId="77777777" w:rsidR="008D1DF6" w:rsidRDefault="008D1DF6" w:rsidP="008D1DF6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3C2514FB" w14:textId="2E992E93" w:rsidR="008D1DF6" w:rsidRDefault="008D1DF6" w:rsidP="008D1DF6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Seconda classificata e qualificata agli spareggi nazionali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SANTA MARIA APPARENTE</w:t>
      </w:r>
    </w:p>
    <w:p w14:paraId="459C833C" w14:textId="77777777" w:rsidR="008D1DF6" w:rsidRDefault="008D1DF6" w:rsidP="008D1DF6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387415B3" w14:textId="77777777" w:rsidR="008D1DF6" w:rsidRDefault="008D1DF6" w:rsidP="00700871">
      <w:pPr>
        <w:pStyle w:val="breakline"/>
        <w:rPr>
          <w:rFonts w:eastAsiaTheme="minorEastAsia"/>
          <w:color w:val="002060"/>
        </w:rPr>
      </w:pPr>
    </w:p>
    <w:p w14:paraId="78691F8C" w14:textId="77777777" w:rsidR="00320A9B" w:rsidRDefault="00320A9B" w:rsidP="00320A9B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GRADUATORIA COPPA DISCIPLINA</w:t>
      </w:r>
    </w:p>
    <w:p w14:paraId="73EC4627" w14:textId="77777777" w:rsidR="00320A9B" w:rsidRPr="005E7DC3" w:rsidRDefault="00320A9B" w:rsidP="00320A9B">
      <w:pPr>
        <w:rPr>
          <w:rFonts w:ascii="Arial" w:hAnsi="Arial" w:cs="Arial"/>
          <w:color w:val="002060"/>
          <w:sz w:val="22"/>
          <w:szCs w:val="22"/>
        </w:rPr>
      </w:pPr>
    </w:p>
    <w:p w14:paraId="4A4C2F97" w14:textId="77777777" w:rsidR="00320A9B" w:rsidRPr="00314187" w:rsidRDefault="00320A9B" w:rsidP="00320A9B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    TOTALE </w:t>
      </w:r>
      <w:r w:rsidRPr="00314187">
        <w:rPr>
          <w:rFonts w:ascii="Courier New" w:hAnsi="Courier New" w:cs="Courier New"/>
          <w:color w:val="002060"/>
        </w:rPr>
        <w:t>PUNTI   SOCIETA' DIRIGENTI TECNICI CALCIATOR</w:t>
      </w:r>
      <w:r>
        <w:rPr>
          <w:rFonts w:ascii="Courier New" w:hAnsi="Courier New" w:cs="Courier New"/>
          <w:color w:val="002060"/>
        </w:rPr>
        <w:t>I</w:t>
      </w:r>
    </w:p>
    <w:p w14:paraId="55CA0162" w14:textId="77777777" w:rsidR="00FF458C" w:rsidRPr="008D1DF6" w:rsidRDefault="00FF458C" w:rsidP="00FF458C">
      <w:pPr>
        <w:rPr>
          <w:rFonts w:ascii="Courier New" w:hAnsi="Courier New" w:cs="Courier New"/>
          <w:b/>
          <w:bCs/>
          <w:color w:val="002060"/>
        </w:rPr>
      </w:pPr>
      <w:r w:rsidRPr="008D1DF6">
        <w:rPr>
          <w:rFonts w:ascii="Courier New" w:hAnsi="Courier New" w:cs="Courier New"/>
          <w:b/>
          <w:bCs/>
          <w:color w:val="002060"/>
        </w:rPr>
        <w:t xml:space="preserve">  GLS DORICA AN.UR           A     0,45                                 0,45</w:t>
      </w:r>
    </w:p>
    <w:p w14:paraId="41A3E791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ACLI MANTOVANI CALCIO A 5  A     0,75                       0,15      0,60</w:t>
      </w:r>
    </w:p>
    <w:p w14:paraId="47F76CC8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SANTA MARIA APPARENTE      A     0,75                                 0,75</w:t>
      </w:r>
    </w:p>
    <w:p w14:paraId="7A151CF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LA FENICE C5               A     0,90                                 0,90</w:t>
      </w:r>
    </w:p>
    <w:p w14:paraId="1704B6DA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CALCIO A 5 CORINALDO       A     2,25                                 2,25</w:t>
      </w:r>
    </w:p>
    <w:p w14:paraId="2AE78690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CSKA CORRIDONIA C5F        A     2,35                       1,15      1,20</w:t>
      </w:r>
    </w:p>
    <w:p w14:paraId="0F221317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FANO CALCIO FEMMINILE      A     2,55                       0,30      2,25</w:t>
      </w:r>
    </w:p>
    <w:p w14:paraId="2943057D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PIANDIROSE                 A     2,80              1,00               1,80</w:t>
      </w:r>
    </w:p>
    <w:p w14:paraId="0B3665BA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VALDICHIENTI PONTE         A     3,05     2,00                        1,05</w:t>
      </w:r>
    </w:p>
    <w:p w14:paraId="40E957D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FUTSAL PRANDONE            A     3,90                       0,15      3,75</w:t>
      </w:r>
    </w:p>
    <w:p w14:paraId="52DB2FE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U.MANDOLESI CALCIO         A     3,90     2,00     1,00               0,90</w:t>
      </w:r>
    </w:p>
    <w:p w14:paraId="3DC9096E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CANTINE RIUNITE CSI        A     5,35                       1,45      3,90</w:t>
      </w:r>
    </w:p>
    <w:p w14:paraId="647BA55D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RIPABERARDA                A     5,40              2,00     1,60      1,80</w:t>
      </w:r>
    </w:p>
    <w:p w14:paraId="3EC0B747" w14:textId="670EC60F" w:rsidR="006C0BDE" w:rsidRDefault="006C0BDE" w:rsidP="00700871">
      <w:pPr>
        <w:pStyle w:val="breakline"/>
        <w:rPr>
          <w:rFonts w:eastAsiaTheme="minorEastAsia"/>
          <w:color w:val="002060"/>
        </w:rPr>
      </w:pPr>
    </w:p>
    <w:p w14:paraId="3CD1293B" w14:textId="77777777" w:rsidR="009028D5" w:rsidRDefault="009028D5" w:rsidP="00700871">
      <w:pPr>
        <w:pStyle w:val="breakline"/>
        <w:rPr>
          <w:rFonts w:eastAsiaTheme="minorEastAsia"/>
          <w:color w:val="002060"/>
        </w:rPr>
      </w:pPr>
    </w:p>
    <w:p w14:paraId="7C054C2D" w14:textId="27B899E8" w:rsidR="009028D5" w:rsidRPr="009028D5" w:rsidRDefault="009028D5" w:rsidP="009028D5">
      <w:pPr>
        <w:pStyle w:val="LndNormale1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PREMIO </w:t>
      </w:r>
      <w:r w:rsidRPr="009028D5">
        <w:rPr>
          <w:b/>
          <w:color w:val="002060"/>
          <w:sz w:val="36"/>
          <w:szCs w:val="36"/>
        </w:rPr>
        <w:t>IMPIEGO GIOVANI CAMPIONAT</w:t>
      </w:r>
      <w:r>
        <w:rPr>
          <w:b/>
          <w:color w:val="002060"/>
          <w:sz w:val="36"/>
          <w:szCs w:val="36"/>
        </w:rPr>
        <w:t>O</w:t>
      </w:r>
      <w:r w:rsidRPr="009028D5"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</w:rPr>
        <w:t>FEMMINILE</w:t>
      </w:r>
    </w:p>
    <w:p w14:paraId="72486317" w14:textId="77777777" w:rsidR="009028D5" w:rsidRDefault="009028D5" w:rsidP="009028D5">
      <w:pPr>
        <w:pStyle w:val="LndNormale1"/>
        <w:rPr>
          <w:color w:val="002060"/>
          <w:szCs w:val="22"/>
        </w:rPr>
      </w:pPr>
    </w:p>
    <w:p w14:paraId="5E0E563A" w14:textId="74A83C59" w:rsidR="009028D5" w:rsidRPr="009028D5" w:rsidRDefault="009028D5" w:rsidP="009028D5">
      <w:pPr>
        <w:pStyle w:val="LndNormale1"/>
        <w:rPr>
          <w:bCs/>
          <w:color w:val="002060"/>
        </w:rPr>
      </w:pPr>
      <w:r w:rsidRPr="0062396D">
        <w:rPr>
          <w:color w:val="002060"/>
        </w:rPr>
        <w:t>L</w:t>
      </w:r>
      <w:r>
        <w:rPr>
          <w:color w:val="002060"/>
        </w:rPr>
        <w:t>a</w:t>
      </w:r>
      <w:r w:rsidRPr="0062396D">
        <w:rPr>
          <w:color w:val="002060"/>
        </w:rPr>
        <w:t xml:space="preserve"> Società che h</w:t>
      </w:r>
      <w:r>
        <w:rPr>
          <w:color w:val="002060"/>
        </w:rPr>
        <w:t>a</w:t>
      </w:r>
      <w:r w:rsidRPr="0062396D">
        <w:rPr>
          <w:color w:val="002060"/>
        </w:rPr>
        <w:t xml:space="preserve"> diritto al premio per la S.S. 2021/2022 </w:t>
      </w:r>
      <w:r>
        <w:rPr>
          <w:color w:val="002060"/>
        </w:rPr>
        <w:t xml:space="preserve">è il </w:t>
      </w:r>
      <w:r>
        <w:rPr>
          <w:b/>
          <w:color w:val="002060"/>
        </w:rPr>
        <w:t>FANO CALCIO FEMMINILE</w:t>
      </w:r>
      <w:r>
        <w:rPr>
          <w:bCs/>
          <w:color w:val="002060"/>
        </w:rPr>
        <w:t>.</w:t>
      </w:r>
    </w:p>
    <w:p w14:paraId="1D7A6870" w14:textId="77777777" w:rsidR="009028D5" w:rsidRDefault="009028D5" w:rsidP="00700871">
      <w:pPr>
        <w:pStyle w:val="breakline"/>
        <w:rPr>
          <w:rFonts w:eastAsiaTheme="minorEastAsia"/>
          <w:color w:val="002060"/>
        </w:rPr>
      </w:pPr>
    </w:p>
    <w:p w14:paraId="38E14F08" w14:textId="75200B74" w:rsidR="008D1DF6" w:rsidRDefault="008D1DF6" w:rsidP="00700871">
      <w:pPr>
        <w:pStyle w:val="breakline"/>
        <w:rPr>
          <w:rFonts w:eastAsiaTheme="minorEastAsia"/>
          <w:color w:val="002060"/>
        </w:rPr>
      </w:pPr>
    </w:p>
    <w:p w14:paraId="69645B59" w14:textId="77777777" w:rsidR="009028D5" w:rsidRDefault="009028D5" w:rsidP="00700871">
      <w:pPr>
        <w:pStyle w:val="breakline"/>
        <w:rPr>
          <w:rFonts w:eastAsiaTheme="minorEastAsia"/>
          <w:color w:val="002060"/>
        </w:rPr>
      </w:pPr>
    </w:p>
    <w:p w14:paraId="393C79F4" w14:textId="77777777" w:rsidR="006C0BDE" w:rsidRPr="000C5A61" w:rsidRDefault="006C0BDE" w:rsidP="006C0BD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C5A61">
        <w:rPr>
          <w:color w:val="002060"/>
        </w:rPr>
        <w:t>UNDER 21 CALCIO A 5 REGIONALE</w:t>
      </w:r>
    </w:p>
    <w:p w14:paraId="64FBE5BC" w14:textId="5678BB3B" w:rsidR="00B134E5" w:rsidRPr="00FC48ED" w:rsidRDefault="00B134E5" w:rsidP="00B134E5">
      <w:pPr>
        <w:pStyle w:val="titoloprinc0"/>
        <w:rPr>
          <w:color w:val="002060"/>
        </w:rPr>
      </w:pPr>
      <w:r>
        <w:rPr>
          <w:color w:val="002060"/>
        </w:rPr>
        <w:lastRenderedPageBreak/>
        <w:t>CLASSIFICA</w:t>
      </w:r>
      <w:r w:rsidR="008D1DF6">
        <w:rPr>
          <w:color w:val="002060"/>
        </w:rPr>
        <w:t xml:space="preserve"> PRIMA FASE</w:t>
      </w:r>
    </w:p>
    <w:p w14:paraId="2EA94333" w14:textId="77777777" w:rsidR="00B134E5" w:rsidRPr="00FC48ED" w:rsidRDefault="00B134E5" w:rsidP="00B134E5">
      <w:pPr>
        <w:pStyle w:val="breakline"/>
        <w:rPr>
          <w:color w:val="002060"/>
        </w:rPr>
      </w:pPr>
    </w:p>
    <w:p w14:paraId="2E83D691" w14:textId="77777777" w:rsidR="00B134E5" w:rsidRDefault="00B134E5" w:rsidP="00B134E5">
      <w:pPr>
        <w:pStyle w:val="sottotitolocampionato10"/>
        <w:rPr>
          <w:color w:val="002060"/>
        </w:rPr>
      </w:pPr>
      <w:r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14:paraId="613DE483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B46C1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617EF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0D9AE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BC858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1B388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140E5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37EE3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A150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1B2F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3987D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PE</w:t>
            </w:r>
          </w:p>
        </w:tc>
      </w:tr>
      <w:tr w:rsidR="00B134E5" w14:paraId="5D40D7EC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69BB" w14:textId="77777777" w:rsidR="00B134E5" w:rsidRDefault="00B134E5" w:rsidP="000B5FD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8F33D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4FDD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AFEB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B405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80227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75FF1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88F38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B3C0D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B76FE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</w:tr>
      <w:tr w:rsidR="00B134E5" w14:paraId="7C452CA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56EC" w14:textId="77777777" w:rsidR="00B134E5" w:rsidRDefault="00B134E5" w:rsidP="000B5FD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5B93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4E6F3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DC3C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9A91C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983AA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D1190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77E14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CAB04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9ABEA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</w:tr>
      <w:tr w:rsidR="00B134E5" w14:paraId="60DA4BD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03F5F" w14:textId="77777777" w:rsidR="00B134E5" w:rsidRDefault="00B134E5" w:rsidP="000B5FDE">
            <w:pPr>
              <w:pStyle w:val="rowtabella0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BD47C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382FE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4455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B46AB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0D81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B940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4863F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EE8FD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D2466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</w:tr>
      <w:tr w:rsidR="00B134E5" w14:paraId="0FDE1987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9CA7" w14:textId="77777777" w:rsidR="00B134E5" w:rsidRDefault="00B134E5" w:rsidP="000B5FD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F8910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9EED9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CD1FA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20CF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9FDC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C7BBC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B9B4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2980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CD7C2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</w:tr>
      <w:tr w:rsidR="00B134E5" w14:paraId="325A7214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600AC" w14:textId="77777777" w:rsidR="00B134E5" w:rsidRDefault="00B134E5" w:rsidP="000B5FD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49BE6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DC975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4D91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A9921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15E95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3A92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1AE9B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459A8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06AB6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</w:tr>
    </w:tbl>
    <w:p w14:paraId="52D73850" w14:textId="77777777" w:rsidR="00B134E5" w:rsidRDefault="00B134E5" w:rsidP="00B134E5">
      <w:pPr>
        <w:pStyle w:val="breakline"/>
        <w:rPr>
          <w:rFonts w:eastAsiaTheme="minorEastAsia"/>
          <w:color w:val="002060"/>
        </w:rPr>
      </w:pPr>
    </w:p>
    <w:p w14:paraId="2598471B" w14:textId="77777777" w:rsidR="00B134E5" w:rsidRDefault="00B134E5" w:rsidP="00B134E5">
      <w:pPr>
        <w:pStyle w:val="breakline"/>
        <w:rPr>
          <w:color w:val="002060"/>
        </w:rPr>
      </w:pPr>
    </w:p>
    <w:p w14:paraId="5DEC9BD1" w14:textId="77777777" w:rsidR="00B134E5" w:rsidRDefault="00B134E5" w:rsidP="00B134E5">
      <w:pPr>
        <w:pStyle w:val="sottotitolocampionato10"/>
        <w:rPr>
          <w:color w:val="002060"/>
        </w:rPr>
      </w:pPr>
      <w:r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14:paraId="65D8E908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285EE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CF9C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14679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96FA4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BEB2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7D85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1C66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6107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19A5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8917" w14:textId="77777777" w:rsidR="00B134E5" w:rsidRDefault="00B134E5" w:rsidP="000B5FD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PE</w:t>
            </w:r>
          </w:p>
        </w:tc>
      </w:tr>
      <w:tr w:rsidR="00B134E5" w14:paraId="33E9A399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C227" w14:textId="77777777" w:rsidR="00B134E5" w:rsidRDefault="00B134E5" w:rsidP="000B5FD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41BC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7B4E6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388BD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18271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0358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AF5BA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1A13C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4B44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B730E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</w:tr>
      <w:tr w:rsidR="00B134E5" w14:paraId="5364113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35F150" w14:textId="77777777" w:rsidR="00B134E5" w:rsidRDefault="00B134E5" w:rsidP="000B5FD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773D8A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80A8CD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D8C03A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33F5F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B2F23B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03AFA7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767AED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56A718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552B1E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</w:tr>
      <w:tr w:rsidR="00B134E5" w14:paraId="45B7318C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53370" w14:textId="77777777" w:rsidR="00B134E5" w:rsidRDefault="00B134E5" w:rsidP="000B5FD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31BF8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4A91F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8F4A9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ECE8A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64121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D3CEB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6EA78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DFB67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250EB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</w:tr>
      <w:tr w:rsidR="00B134E5" w14:paraId="56431321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49590" w14:textId="77777777" w:rsidR="00B134E5" w:rsidRDefault="00B134E5" w:rsidP="000B5FD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A76A7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6A721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67B40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30D0F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8C4E1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5A9B4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C408B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12C0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D2C22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</w:tr>
      <w:tr w:rsidR="00B134E5" w14:paraId="3AB4ACD9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1BFB7" w14:textId="77777777" w:rsidR="00B134E5" w:rsidRDefault="00B134E5" w:rsidP="000B5FD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4AA73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9E85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3C9E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B4D3F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F272D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D985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B7392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D80FA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E7F6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</w:tc>
      </w:tr>
      <w:tr w:rsidR="00B134E5" w14:paraId="206C3EB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7CA90" w14:textId="77777777" w:rsidR="00B134E5" w:rsidRDefault="00B134E5" w:rsidP="000B5FD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2C5F7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4B6E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7855E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43FCA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FFDA6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2BE44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A2560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9237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269E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</w:tc>
      </w:tr>
    </w:tbl>
    <w:p w14:paraId="647B3061" w14:textId="77777777" w:rsidR="00B134E5" w:rsidRDefault="00B134E5" w:rsidP="00B134E5">
      <w:pPr>
        <w:pStyle w:val="titoloprinc0"/>
        <w:rPr>
          <w:color w:val="002060"/>
        </w:rPr>
      </w:pPr>
    </w:p>
    <w:p w14:paraId="4A470E89" w14:textId="08F54D23" w:rsidR="00B134E5" w:rsidRPr="00983B4D" w:rsidRDefault="00B134E5" w:rsidP="00B134E5">
      <w:pPr>
        <w:pStyle w:val="titoloprinc0"/>
        <w:rPr>
          <w:color w:val="002060"/>
        </w:rPr>
      </w:pPr>
      <w:r w:rsidRPr="00983B4D">
        <w:rPr>
          <w:color w:val="002060"/>
        </w:rPr>
        <w:t>CLASSIFICA</w:t>
      </w:r>
      <w:r w:rsidR="008D1DF6">
        <w:rPr>
          <w:color w:val="002060"/>
        </w:rPr>
        <w:t xml:space="preserve"> SECONDA FASE</w:t>
      </w:r>
    </w:p>
    <w:p w14:paraId="23058925" w14:textId="77777777" w:rsidR="00B134E5" w:rsidRPr="00983B4D" w:rsidRDefault="00B134E5" w:rsidP="00B134E5">
      <w:pPr>
        <w:pStyle w:val="breakline"/>
        <w:rPr>
          <w:color w:val="002060"/>
        </w:rPr>
      </w:pPr>
    </w:p>
    <w:p w14:paraId="266B0F15" w14:textId="77777777" w:rsidR="00B134E5" w:rsidRPr="00983B4D" w:rsidRDefault="00B134E5" w:rsidP="00B134E5">
      <w:pPr>
        <w:pStyle w:val="breakline"/>
        <w:rPr>
          <w:color w:val="002060"/>
        </w:rPr>
      </w:pPr>
    </w:p>
    <w:p w14:paraId="742E6CC5" w14:textId="77777777" w:rsidR="00B134E5" w:rsidRPr="00983B4D" w:rsidRDefault="00B134E5" w:rsidP="00B134E5">
      <w:pPr>
        <w:pStyle w:val="sottotitolocampionato10"/>
        <w:rPr>
          <w:color w:val="002060"/>
        </w:rPr>
      </w:pPr>
      <w:r w:rsidRPr="00983B4D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983B4D" w14:paraId="612FA56C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FC118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F958D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2846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AEE67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D19D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E58F6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C8E7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34991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1F0F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650E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PE</w:t>
            </w:r>
          </w:p>
        </w:tc>
      </w:tr>
      <w:tr w:rsidR="00B134E5" w:rsidRPr="00983B4D" w14:paraId="5142DEF3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A0A2E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580C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DB5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1317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2677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6EDB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91CAE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E16D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EDF3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1CA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7AEE7F89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FF788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DB6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98ED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A527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B1A3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830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1A0D4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8D1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8FF1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856E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6AA993A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F9BEA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1E4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F3B1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AF57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89A3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14012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B154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C59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74F82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1E84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7DD4E0BA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4C69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7159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3F33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7132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758A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1A89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D3DC4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72F52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F093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1AA0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5E4D972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E2805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229C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86DB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6ADF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CF9D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A1C9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7215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6329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732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D4E3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16E06C9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75A1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7FC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6AF8F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9CD6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C03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26D0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3D4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09C8F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11C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D2A6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</w:tbl>
    <w:p w14:paraId="3AB3898B" w14:textId="77777777" w:rsidR="00B134E5" w:rsidRDefault="00B134E5" w:rsidP="00B134E5">
      <w:pPr>
        <w:pStyle w:val="breakline"/>
        <w:rPr>
          <w:rFonts w:eastAsiaTheme="minorEastAsia"/>
          <w:color w:val="002060"/>
        </w:rPr>
      </w:pPr>
    </w:p>
    <w:p w14:paraId="14B0706A" w14:textId="77777777" w:rsidR="00B134E5" w:rsidRPr="00AB588E" w:rsidRDefault="00B134E5" w:rsidP="00B134E5">
      <w:pPr>
        <w:pStyle w:val="breakline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AB588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STRALCIO CLASSIFICA AVULSA</w:t>
      </w:r>
    </w:p>
    <w:p w14:paraId="4FD560F5" w14:textId="77777777" w:rsidR="00B134E5" w:rsidRDefault="00B134E5" w:rsidP="00B134E5">
      <w:pPr>
        <w:pStyle w:val="breakline"/>
        <w:rPr>
          <w:rFonts w:eastAsiaTheme="minorEastAsia"/>
          <w:color w:val="002060"/>
        </w:rPr>
      </w:pPr>
    </w:p>
    <w:p w14:paraId="47F577A9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2EFC7460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I     Societa'                        I PN ! GC ! VI ! PE ! NL ! G.F! G.S! DIF I PN ! GI ! VI ! PE ! NL ! G.F! G.S!  DIF!          !</w:t>
      </w:r>
    </w:p>
    <w:p w14:paraId="26094285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4C49B245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4248E59F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!  3  A.S.D.REAL FABRIANO             I 13 ! 10 !  4 !  5 !  1 ! 53 ! 49 !  4  I  3 !  2 !  1 !  1 !    ! 10 ! 10 !     !          I</w:t>
      </w:r>
    </w:p>
    <w:p w14:paraId="019DD577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1F12DB66" w14:textId="77777777" w:rsidR="00B134E5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!  4  POL.D.U.MANDOLESI CALCIO        I 13 ! 10 !  4 !  5 !  1 ! 44 ! 48 !  4- I  3 !  2 !  1 !  1 !    ! 10 ! 10 !     !          I</w:t>
      </w:r>
    </w:p>
    <w:p w14:paraId="31778F21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52BAB75F" w14:textId="77777777" w:rsidR="00B134E5" w:rsidRDefault="00B134E5" w:rsidP="00B134E5">
      <w:pPr>
        <w:pStyle w:val="breakline"/>
        <w:rPr>
          <w:rFonts w:eastAsiaTheme="minorEastAsia"/>
          <w:color w:val="002060"/>
        </w:rPr>
      </w:pPr>
    </w:p>
    <w:p w14:paraId="6019998E" w14:textId="77777777" w:rsidR="00B134E5" w:rsidRPr="00983B4D" w:rsidRDefault="00B134E5" w:rsidP="00B134E5">
      <w:pPr>
        <w:pStyle w:val="breakline"/>
        <w:rPr>
          <w:color w:val="002060"/>
        </w:rPr>
      </w:pPr>
    </w:p>
    <w:p w14:paraId="5124BD3E" w14:textId="77777777" w:rsidR="00B134E5" w:rsidRPr="00983B4D" w:rsidRDefault="00B134E5" w:rsidP="00B134E5">
      <w:pPr>
        <w:pStyle w:val="sottotitolocampionato10"/>
        <w:rPr>
          <w:color w:val="002060"/>
        </w:rPr>
      </w:pPr>
      <w:r w:rsidRPr="00983B4D">
        <w:rPr>
          <w:color w:val="002060"/>
        </w:rPr>
        <w:t>GIRONE S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983B4D" w14:paraId="70791FF9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CD981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E582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1762E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A744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0AC66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2B6F2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13F5A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82694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CCF29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4381B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PE</w:t>
            </w:r>
          </w:p>
        </w:tc>
      </w:tr>
      <w:tr w:rsidR="00B134E5" w:rsidRPr="00983B4D" w14:paraId="2FE9661A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8E30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B5A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CF5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FAC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7B0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3AF4F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358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74EF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1CA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EC78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465F1F4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C80B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043E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8ABD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557E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425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FBC0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29C4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81A2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E464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C032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48B1FA57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F837D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420F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6DF4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E94E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34F5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3B9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C80E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17D6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4BAB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C310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640B55D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ADCD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754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FC8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E22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7F2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FF1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D0A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F579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081B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24E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32D7E9F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E65C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A154F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0794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8685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78E2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18A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982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C258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337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352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</w:tbl>
    <w:p w14:paraId="20384ED4" w14:textId="77777777" w:rsidR="00B134E5" w:rsidRDefault="00B134E5" w:rsidP="00B134E5">
      <w:pPr>
        <w:pStyle w:val="breakline"/>
        <w:rPr>
          <w:color w:val="002060"/>
        </w:rPr>
      </w:pPr>
    </w:p>
    <w:p w14:paraId="2B34CC2C" w14:textId="77777777" w:rsidR="00B134E5" w:rsidRPr="00AB588E" w:rsidRDefault="00B134E5" w:rsidP="00B134E5">
      <w:pPr>
        <w:pStyle w:val="breakline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AB588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STRALCIO CLASSIFICA AVULSA</w:t>
      </w:r>
    </w:p>
    <w:p w14:paraId="23896D75" w14:textId="77777777" w:rsidR="00B134E5" w:rsidRDefault="00B134E5" w:rsidP="00B134E5">
      <w:pPr>
        <w:pStyle w:val="breakline"/>
        <w:rPr>
          <w:rFonts w:eastAsiaTheme="minorEastAsia"/>
          <w:color w:val="002060"/>
        </w:rPr>
      </w:pPr>
    </w:p>
    <w:p w14:paraId="6A38E131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2323FDC7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I     Societa'                        I PN ! GC ! VI ! PE ! NL ! G.F! G.S! DIF I PN ! GI ! VI ! PE ! NL ! G.F! G.S!  DIF!          !</w:t>
      </w:r>
    </w:p>
    <w:p w14:paraId="36CB8121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38258D8E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13B44DC4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!  2  A.S.D.CASTELBELLINO CALCIO A 5  I 13 !  8 !  4 !  3 !  1 ! 31 ! 25 !  6  I  4 !  2 !  1 !    !  1 !  9 !  7 !  2  !          I</w:t>
      </w:r>
    </w:p>
    <w:p w14:paraId="07180F21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41091DEF" w14:textId="77777777" w:rsidR="00B134E5" w:rsidRDefault="00B134E5" w:rsidP="00B134E5">
      <w:pPr>
        <w:pStyle w:val="breakline"/>
        <w:rPr>
          <w:rFonts w:eastAsiaTheme="minorEastAsia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!  3  A.S.D.FUTSAL MONTURANO          I 13 !  8 !  4 !  3 !  1 ! 39 ! 35 !  4  I  1 !  2 !    !  1 !  1 !  7 !  9 !  2- !          I</w:t>
      </w:r>
    </w:p>
    <w:p w14:paraId="15CE3577" w14:textId="77777777" w:rsidR="00B134E5" w:rsidRPr="00054C3D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54C3D">
        <w:rPr>
          <w:rFonts w:ascii="Courier New" w:eastAsiaTheme="minorEastAsia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601F6311" w14:textId="1AB37C15" w:rsidR="006C0BDE" w:rsidRPr="000C5A61" w:rsidRDefault="006C0BDE" w:rsidP="006C0BDE">
      <w:pPr>
        <w:pStyle w:val="TITOLOPRINC"/>
        <w:rPr>
          <w:color w:val="002060"/>
        </w:rPr>
      </w:pPr>
      <w:r w:rsidRPr="000C5A61">
        <w:rPr>
          <w:color w:val="002060"/>
        </w:rPr>
        <w:t>FASE FINALE</w:t>
      </w: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0"/>
        <w:gridCol w:w="219"/>
        <w:gridCol w:w="2515"/>
        <w:gridCol w:w="219"/>
        <w:gridCol w:w="1776"/>
        <w:gridCol w:w="219"/>
        <w:gridCol w:w="1121"/>
      </w:tblGrid>
      <w:tr w:rsidR="006C0BDE" w:rsidRPr="000C5A61" w14:paraId="06EA1C8F" w14:textId="77777777" w:rsidTr="000B5FDE">
        <w:trPr>
          <w:trHeight w:val="240"/>
        </w:trPr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F286123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3B234D03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23/04/2022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44E4900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A5367D4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4CC32042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30/04/2022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4B9618F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6E0A623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73523180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07/05/2022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34202D2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6730DEE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6C0BDE" w:rsidRPr="000C5A61" w14:paraId="6A5C9C1B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65D29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C51D" w14:textId="77777777" w:rsidR="006C0BDE" w:rsidRPr="000C5A61" w:rsidRDefault="006C0BDE" w:rsidP="000B5FDE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6AD7E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AB150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10B53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5102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1A30BFC7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</w:tcPr>
          <w:p w14:paraId="7DDDA49A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ITALSERVICE C5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009E42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ITALSERVICE C5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41CA0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E702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4378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234A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1FD7DAE6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B39EC5D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lastRenderedPageBreak/>
              <w:t>CASTELBELLINO CALCIO A 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D9908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9B4D" w14:textId="77777777" w:rsidR="006C0BDE" w:rsidRPr="000C5A61" w:rsidRDefault="006C0BDE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6B92F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ITALSERVICE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AFC3F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BAAE5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2E6B9C1B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F57CE0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U.MANDOLESI CALCIO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C4769E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AUDAX 1970 S.ANGELO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4BB0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F72F0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1D0F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80F1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3B3D882B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5089A1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AUDAX 1970 S.ANGELO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CCCD1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33FC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1E04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66A1" w14:textId="77777777" w:rsidR="006C0BDE" w:rsidRPr="000C5A61" w:rsidRDefault="006C0BDE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B0CF9" w14:textId="77777777" w:rsidR="006C0BDE" w:rsidRPr="00CE60E6" w:rsidRDefault="006C0BDE" w:rsidP="000B5FDE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CE60E6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C.U.S. MC</w:t>
            </w:r>
          </w:p>
        </w:tc>
      </w:tr>
      <w:tr w:rsidR="006C0BDE" w:rsidRPr="000C5A61" w14:paraId="58F86896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</w:tcPr>
          <w:p w14:paraId="429DC00C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C.U.S. MACERATA CALCIO A5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DD71D0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C.U.S. MACERATA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41028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8EF7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A207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A99A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0CB9634D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</w:tcPr>
          <w:p w14:paraId="4CD1350F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ACLI VILLA MUSONE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D4FE0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E0C87" w14:textId="77777777" w:rsidR="006C0BDE" w:rsidRPr="000C5A61" w:rsidRDefault="006C0BDE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3942C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C.U.S. MACERATA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4303" w14:textId="77777777" w:rsidR="006C0BDE" w:rsidRPr="000C5A61" w:rsidRDefault="006C0BDE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9A90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3CE37860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234469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REAL FABRIANO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0435E7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REAL FABRIANO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BCE2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D508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972E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A28B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692ED99E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DD875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CSI STELLA A.S.D.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FBB0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55A16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E0551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EA9B4" w14:textId="77777777" w:rsidR="006C0BDE" w:rsidRPr="000C5A61" w:rsidRDefault="006C0BDE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1177C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455F800E" w14:textId="77777777" w:rsidR="006C0BDE" w:rsidRPr="000C5A61" w:rsidRDefault="006C0BDE" w:rsidP="006C0BDE">
      <w:pPr>
        <w:pStyle w:val="LndNormale1"/>
        <w:rPr>
          <w:b/>
          <w:i/>
          <w:color w:val="002060"/>
        </w:rPr>
      </w:pPr>
    </w:p>
    <w:p w14:paraId="7BC06403" w14:textId="77777777" w:rsidR="006C0BDE" w:rsidRPr="000C5A61" w:rsidRDefault="006C0BDE" w:rsidP="006C0BDE">
      <w:pPr>
        <w:pStyle w:val="LndNormale1"/>
        <w:rPr>
          <w:bCs/>
          <w:iCs/>
          <w:color w:val="002060"/>
        </w:rPr>
      </w:pPr>
    </w:p>
    <w:p w14:paraId="1EC9B982" w14:textId="77777777" w:rsidR="006C0BDE" w:rsidRPr="000C5A61" w:rsidRDefault="006C0BDE" w:rsidP="006C0BDE">
      <w:pPr>
        <w:pStyle w:val="LndNormale1"/>
        <w:rPr>
          <w:b/>
          <w:i/>
          <w:color w:val="002060"/>
        </w:rPr>
      </w:pPr>
      <w:r w:rsidRPr="000C5A61">
        <w:rPr>
          <w:b/>
          <w:i/>
          <w:color w:val="002060"/>
        </w:rPr>
        <w:t xml:space="preserve">Quarti di Finale </w:t>
      </w:r>
    </w:p>
    <w:p w14:paraId="5FC029BF" w14:textId="708302C5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ITALSERVICE C5 – CASTELBELLINO CALCIO A 5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i/>
          <w:iCs/>
          <w:color w:val="002060"/>
          <w:sz w:val="22"/>
        </w:rPr>
        <w:tab/>
      </w:r>
      <w:r w:rsidR="008D1DF6">
        <w:rPr>
          <w:rFonts w:ascii="Arial" w:hAnsi="Arial" w:cs="Arial"/>
          <w:i/>
          <w:iCs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>7-2</w:t>
      </w:r>
    </w:p>
    <w:p w14:paraId="3EE7950E" w14:textId="6D0E349A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C.U.S. MACERATA CALCIO A5 – ACLI VILLA MUSONE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i/>
          <w:iCs/>
          <w:color w:val="002060"/>
          <w:sz w:val="22"/>
        </w:rPr>
        <w:tab/>
      </w:r>
      <w:r w:rsidR="008D1DF6">
        <w:rPr>
          <w:rFonts w:ascii="Arial" w:hAnsi="Arial" w:cs="Arial"/>
          <w:i/>
          <w:iCs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>7-0</w:t>
      </w:r>
    </w:p>
    <w:p w14:paraId="3175E4B7" w14:textId="5504EDA8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REAL FABRIANO – CSI STELLA A.S.D.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i/>
          <w:iCs/>
          <w:color w:val="002060"/>
          <w:sz w:val="22"/>
        </w:rPr>
        <w:tab/>
      </w:r>
      <w:r w:rsidR="008D1DF6">
        <w:rPr>
          <w:rFonts w:ascii="Arial" w:hAnsi="Arial" w:cs="Arial"/>
          <w:i/>
          <w:iCs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>8-5</w:t>
      </w:r>
    </w:p>
    <w:p w14:paraId="12D41A9F" w14:textId="77777777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</w:p>
    <w:p w14:paraId="2C1368D2" w14:textId="391E2DA8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U.MANDOLESI CALCIO – AUDAX 1970 S.ANGELO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i/>
          <w:iCs/>
          <w:color w:val="002060"/>
          <w:sz w:val="22"/>
        </w:rPr>
        <w:tab/>
      </w:r>
      <w:r w:rsidR="008D1DF6">
        <w:rPr>
          <w:rFonts w:ascii="Arial" w:hAnsi="Arial" w:cs="Arial"/>
          <w:i/>
          <w:iCs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>1-8</w:t>
      </w:r>
    </w:p>
    <w:p w14:paraId="7FA91016" w14:textId="77777777" w:rsidR="006C0BDE" w:rsidRPr="000C5A61" w:rsidRDefault="006C0BDE" w:rsidP="006C0BDE">
      <w:pPr>
        <w:pStyle w:val="Corpodeltesto21"/>
        <w:rPr>
          <w:color w:val="002060"/>
          <w:szCs w:val="22"/>
        </w:rPr>
      </w:pPr>
    </w:p>
    <w:p w14:paraId="13DB06FE" w14:textId="77777777" w:rsidR="006C0BDE" w:rsidRPr="000C5A61" w:rsidRDefault="006C0BDE" w:rsidP="006C0BDE">
      <w:pPr>
        <w:pStyle w:val="LndNormale1"/>
        <w:rPr>
          <w:b/>
          <w:i/>
          <w:color w:val="002060"/>
        </w:rPr>
      </w:pPr>
      <w:r w:rsidRPr="000C5A61">
        <w:rPr>
          <w:b/>
          <w:i/>
          <w:color w:val="002060"/>
        </w:rPr>
        <w:t xml:space="preserve">Semifinali </w:t>
      </w:r>
    </w:p>
    <w:p w14:paraId="4C258B13" w14:textId="55CA67E3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8D1DF6">
        <w:rPr>
          <w:rFonts w:ascii="Arial" w:hAnsi="Arial" w:cs="Arial"/>
          <w:color w:val="002060"/>
          <w:sz w:val="22"/>
          <w:szCs w:val="22"/>
        </w:rPr>
        <w:t>ITALSERVICE C5 – AUDAX 1970 S.ANGELO</w:t>
      </w:r>
      <w:r w:rsidRPr="008D1DF6">
        <w:rPr>
          <w:rFonts w:ascii="Arial" w:hAnsi="Arial" w:cs="Arial"/>
          <w:color w:val="002060"/>
          <w:sz w:val="22"/>
          <w:szCs w:val="22"/>
        </w:rPr>
        <w:tab/>
      </w:r>
      <w:r w:rsidRPr="008D1DF6">
        <w:rPr>
          <w:rFonts w:ascii="Arial" w:hAnsi="Arial" w:cs="Arial"/>
          <w:color w:val="002060"/>
          <w:sz w:val="22"/>
          <w:szCs w:val="22"/>
        </w:rPr>
        <w:tab/>
      </w:r>
      <w:r w:rsidRPr="008D1DF6">
        <w:rPr>
          <w:rFonts w:ascii="Arial" w:hAnsi="Arial" w:cs="Arial"/>
          <w:color w:val="002060"/>
          <w:sz w:val="22"/>
          <w:szCs w:val="22"/>
        </w:rPr>
        <w:tab/>
      </w:r>
      <w:r w:rsidR="008D1DF6">
        <w:rPr>
          <w:rFonts w:ascii="Arial" w:hAnsi="Arial" w:cs="Arial"/>
          <w:color w:val="002060"/>
          <w:sz w:val="22"/>
          <w:szCs w:val="22"/>
        </w:rPr>
        <w:tab/>
      </w:r>
      <w:r w:rsidRPr="008D1DF6">
        <w:rPr>
          <w:rFonts w:ascii="Arial" w:hAnsi="Arial" w:cs="Arial"/>
          <w:color w:val="002060"/>
          <w:sz w:val="22"/>
          <w:szCs w:val="22"/>
        </w:rPr>
        <w:t>2-2</w:t>
      </w:r>
    </w:p>
    <w:p w14:paraId="7AD9D0C5" w14:textId="510051D8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8D1DF6">
        <w:rPr>
          <w:rFonts w:ascii="Arial" w:hAnsi="Arial" w:cs="Arial"/>
          <w:color w:val="002060"/>
          <w:sz w:val="22"/>
          <w:szCs w:val="22"/>
        </w:rPr>
        <w:t>C.U.S. MACERATA CALCIO A5 – REAL FABRIANO</w:t>
      </w:r>
      <w:r w:rsidRPr="008D1DF6">
        <w:rPr>
          <w:rFonts w:ascii="Arial" w:hAnsi="Arial" w:cs="Arial"/>
          <w:color w:val="002060"/>
          <w:sz w:val="22"/>
          <w:szCs w:val="22"/>
        </w:rPr>
        <w:tab/>
      </w:r>
      <w:r w:rsidRPr="008D1DF6">
        <w:rPr>
          <w:rFonts w:ascii="Arial" w:hAnsi="Arial" w:cs="Arial"/>
          <w:color w:val="002060"/>
          <w:sz w:val="22"/>
          <w:szCs w:val="22"/>
        </w:rPr>
        <w:tab/>
      </w:r>
      <w:r w:rsidR="008D1DF6">
        <w:rPr>
          <w:rFonts w:ascii="Arial" w:hAnsi="Arial" w:cs="Arial"/>
          <w:color w:val="002060"/>
          <w:sz w:val="22"/>
          <w:szCs w:val="22"/>
        </w:rPr>
        <w:tab/>
      </w:r>
      <w:r w:rsidRPr="008D1DF6">
        <w:rPr>
          <w:rFonts w:ascii="Arial" w:hAnsi="Arial" w:cs="Arial"/>
          <w:color w:val="002060"/>
          <w:sz w:val="22"/>
          <w:szCs w:val="22"/>
        </w:rPr>
        <w:t>6-3</w:t>
      </w:r>
    </w:p>
    <w:p w14:paraId="112AFD7F" w14:textId="77777777" w:rsidR="006C0BDE" w:rsidRPr="000C5A61" w:rsidRDefault="006C0BDE" w:rsidP="006C0BDE">
      <w:pPr>
        <w:pStyle w:val="Corpodeltesto21"/>
        <w:rPr>
          <w:color w:val="002060"/>
          <w:szCs w:val="22"/>
        </w:rPr>
      </w:pPr>
    </w:p>
    <w:p w14:paraId="394BA237" w14:textId="77777777" w:rsidR="006C0BDE" w:rsidRPr="000C5A61" w:rsidRDefault="006C0BDE" w:rsidP="006C0BDE">
      <w:pPr>
        <w:pStyle w:val="LndNormale1"/>
        <w:rPr>
          <w:b/>
          <w:i/>
          <w:color w:val="002060"/>
        </w:rPr>
      </w:pPr>
      <w:r w:rsidRPr="000C5A61">
        <w:rPr>
          <w:b/>
          <w:i/>
          <w:color w:val="002060"/>
        </w:rPr>
        <w:t xml:space="preserve">Finale </w:t>
      </w:r>
    </w:p>
    <w:p w14:paraId="259AF0D9" w14:textId="2FB9513E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ITALSERVICE C5 – C.U.S. MACERATA CALCIO A5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>1-3</w:t>
      </w:r>
    </w:p>
    <w:p w14:paraId="441678A4" w14:textId="77777777" w:rsidR="006C0BDE" w:rsidRDefault="006C0BDE" w:rsidP="006C0BDE">
      <w:pPr>
        <w:pStyle w:val="Corpodeltesto21"/>
        <w:rPr>
          <w:color w:val="002060"/>
          <w:szCs w:val="22"/>
        </w:rPr>
      </w:pPr>
    </w:p>
    <w:p w14:paraId="2D1F142E" w14:textId="57C15CB5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La Società C.U.S. MACERATA CALCIO A5 si aggiudica il Titolo Regionale Campionato Calcio a Cinque Under 21.</w:t>
      </w:r>
    </w:p>
    <w:p w14:paraId="300E6EBC" w14:textId="272D3FBE" w:rsidR="006C0BDE" w:rsidRDefault="006C0BDE" w:rsidP="006C0BD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67CAA392" w14:textId="77777777" w:rsidR="00320A9B" w:rsidRDefault="00320A9B" w:rsidP="00320A9B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GRADUATORIA COPPA DISCIPLINA</w:t>
      </w:r>
    </w:p>
    <w:p w14:paraId="63F21192" w14:textId="77777777" w:rsidR="00320A9B" w:rsidRPr="005E7DC3" w:rsidRDefault="00320A9B" w:rsidP="00320A9B">
      <w:pPr>
        <w:rPr>
          <w:rFonts w:ascii="Arial" w:hAnsi="Arial" w:cs="Arial"/>
          <w:color w:val="002060"/>
          <w:sz w:val="22"/>
          <w:szCs w:val="22"/>
        </w:rPr>
      </w:pPr>
    </w:p>
    <w:p w14:paraId="5898FFB4" w14:textId="3EC6DD0B" w:rsidR="00320A9B" w:rsidRPr="00314187" w:rsidRDefault="00320A9B" w:rsidP="00320A9B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    </w:t>
      </w:r>
      <w:r w:rsidR="008D1DF6">
        <w:rPr>
          <w:rFonts w:ascii="Courier New" w:hAnsi="Courier New" w:cs="Courier New"/>
          <w:color w:val="002060"/>
        </w:rPr>
        <w:t xml:space="preserve"> </w:t>
      </w:r>
      <w:r>
        <w:rPr>
          <w:rFonts w:ascii="Courier New" w:hAnsi="Courier New" w:cs="Courier New"/>
          <w:color w:val="002060"/>
        </w:rPr>
        <w:t xml:space="preserve">TOTALE </w:t>
      </w:r>
      <w:r w:rsidRPr="00314187">
        <w:rPr>
          <w:rFonts w:ascii="Courier New" w:hAnsi="Courier New" w:cs="Courier New"/>
          <w:color w:val="002060"/>
        </w:rPr>
        <w:t>PUNTI   SOCIETA' DIRIGENTI TECNICI CALCIATOR</w:t>
      </w:r>
      <w:r>
        <w:rPr>
          <w:rFonts w:ascii="Courier New" w:hAnsi="Courier New" w:cs="Courier New"/>
          <w:color w:val="002060"/>
        </w:rPr>
        <w:t>I</w:t>
      </w:r>
    </w:p>
    <w:p w14:paraId="4DF2CD74" w14:textId="77777777" w:rsidR="00FF458C" w:rsidRPr="008D1DF6" w:rsidRDefault="00FF458C" w:rsidP="00FF458C">
      <w:pPr>
        <w:rPr>
          <w:rFonts w:ascii="Courier New" w:hAnsi="Courier New" w:cs="Courier New"/>
          <w:b/>
          <w:bCs/>
          <w:color w:val="002060"/>
        </w:rPr>
      </w:pPr>
      <w:r w:rsidRPr="008D1DF6">
        <w:rPr>
          <w:rFonts w:ascii="Courier New" w:hAnsi="Courier New" w:cs="Courier New"/>
          <w:b/>
          <w:bCs/>
          <w:color w:val="002060"/>
        </w:rPr>
        <w:t xml:space="preserve">   CSI STELLA A.S.D.         QF     2,10                                 2,10</w:t>
      </w:r>
    </w:p>
    <w:p w14:paraId="76C0C8E8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ACLI AUDAX MONTECOSARO C5  S     3,15                                 3,15</w:t>
      </w:r>
    </w:p>
    <w:p w14:paraId="5CE8707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C.U.S. MACERATA CALCIO A5 FF     3,15                                 3,15</w:t>
      </w:r>
    </w:p>
    <w:p w14:paraId="5C2EFBDD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REAL FABRIANO             SF     3,30                       0,30      3,00</w:t>
      </w:r>
    </w:p>
    <w:p w14:paraId="11813271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ACLI VILLA MUSONE         QF     5,35                       1,15      4,20</w:t>
      </w:r>
    </w:p>
    <w:p w14:paraId="2478D4C5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ITALSERVICE C5            FF     6,30                       0,30      6,00</w:t>
      </w:r>
    </w:p>
    <w:p w14:paraId="4A875A7D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AUDAX 1970 S.ANGELO       SF     7,65     2,00     1,00               4,65</w:t>
      </w:r>
    </w:p>
    <w:p w14:paraId="45A74DD8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U.MANDOLESI CALCIO        QF     9,10              1,00     0,60      7,50</w:t>
      </w:r>
    </w:p>
    <w:p w14:paraId="3E62288B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CASTELBELLINO CALCIO A 5  QF    10,60              4,00               6,60</w:t>
      </w:r>
    </w:p>
    <w:p w14:paraId="56BA2480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FUTSAL MONTURANO           S    26,25    24,00                        2,25</w:t>
      </w:r>
    </w:p>
    <w:p w14:paraId="3E1731B2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MONTELUPONE CALCIO A 5     S    27,60    24,00                        3,60</w:t>
      </w:r>
    </w:p>
    <w:p w14:paraId="0DF32D2D" w14:textId="6F08A54A" w:rsidR="00FF458C" w:rsidRDefault="00FF458C" w:rsidP="006C0BD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2E2EA443" w14:textId="77777777" w:rsidR="008D1DF6" w:rsidRPr="004025B6" w:rsidRDefault="008D1DF6" w:rsidP="008D1DF6">
      <w:pPr>
        <w:pStyle w:val="A121"/>
        <w:ind w:left="0"/>
        <w:rPr>
          <w:rFonts w:cs="Arial"/>
          <w:i/>
          <w:color w:val="002060"/>
          <w:sz w:val="22"/>
          <w:szCs w:val="22"/>
        </w:rPr>
      </w:pPr>
      <w:r>
        <w:rPr>
          <w:rFonts w:cs="Arial"/>
          <w:i/>
          <w:color w:val="002060"/>
          <w:sz w:val="22"/>
          <w:szCs w:val="22"/>
        </w:rPr>
        <w:t>La graduatoria della Coppa Disciplina è calcolata al termine della Seconda Fase.</w:t>
      </w:r>
    </w:p>
    <w:p w14:paraId="0D277BD9" w14:textId="77777777" w:rsidR="008D1DF6" w:rsidRDefault="008D1DF6" w:rsidP="006C0BD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747A304E" w14:textId="77777777" w:rsidR="006C0BDE" w:rsidRPr="000C5A61" w:rsidRDefault="006C0BDE" w:rsidP="006C0BD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C5A61">
        <w:rPr>
          <w:color w:val="002060"/>
        </w:rPr>
        <w:t>UNDER 19 CALCIO A 5 REGIONALE</w:t>
      </w:r>
    </w:p>
    <w:p w14:paraId="33997462" w14:textId="034B6A4F" w:rsidR="00B134E5" w:rsidRPr="00EB400F" w:rsidRDefault="00B134E5" w:rsidP="00B134E5">
      <w:pPr>
        <w:pStyle w:val="titoloprinc0"/>
        <w:rPr>
          <w:color w:val="002060"/>
        </w:rPr>
      </w:pPr>
      <w:r w:rsidRPr="00EB400F">
        <w:rPr>
          <w:color w:val="002060"/>
        </w:rPr>
        <w:t>CLASSIFICA</w:t>
      </w:r>
      <w:r w:rsidR="008D1DF6">
        <w:rPr>
          <w:color w:val="002060"/>
        </w:rPr>
        <w:t xml:space="preserve"> PRIMA FASE</w:t>
      </w:r>
    </w:p>
    <w:p w14:paraId="21129371" w14:textId="77777777" w:rsidR="00B134E5" w:rsidRPr="00EB400F" w:rsidRDefault="00B134E5" w:rsidP="00B134E5">
      <w:pPr>
        <w:pStyle w:val="breakline"/>
        <w:rPr>
          <w:color w:val="002060"/>
        </w:rPr>
      </w:pPr>
    </w:p>
    <w:p w14:paraId="60AF2699" w14:textId="77777777" w:rsidR="00B134E5" w:rsidRPr="00EB400F" w:rsidRDefault="00B134E5" w:rsidP="00B134E5">
      <w:pPr>
        <w:pStyle w:val="breakline"/>
        <w:rPr>
          <w:color w:val="002060"/>
        </w:rPr>
      </w:pPr>
    </w:p>
    <w:p w14:paraId="3A689F89" w14:textId="77777777" w:rsidR="00B134E5" w:rsidRPr="00EB400F" w:rsidRDefault="00B134E5" w:rsidP="00B134E5">
      <w:pPr>
        <w:pStyle w:val="sottotitolocampionato10"/>
        <w:rPr>
          <w:color w:val="002060"/>
        </w:rPr>
      </w:pPr>
      <w:r w:rsidRPr="00EB400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EB400F" w14:paraId="17071A4B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D3072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71E9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6D216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652AF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EE25B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EB4A4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F3E3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0C21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71E77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888DC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PE</w:t>
            </w:r>
          </w:p>
        </w:tc>
      </w:tr>
      <w:tr w:rsidR="00B134E5" w:rsidRPr="00EB400F" w14:paraId="6FE7E3A6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75D5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D23E7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71F3F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694E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DDD3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9DB6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363C5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77CD8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D431D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5E72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  <w:tr w:rsidR="00B134E5" w:rsidRPr="00EB400F" w14:paraId="58758C2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545E6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664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C07A3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DE17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06595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D18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518E9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9AB2A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424D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447DC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  <w:tr w:rsidR="00B134E5" w:rsidRPr="00EB400F" w14:paraId="5123D07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D9339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C541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D1664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FAF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94460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04D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4AB5D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EEC38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0D96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B2D3F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  <w:tr w:rsidR="00B134E5" w:rsidRPr="00EB400F" w14:paraId="6996BF92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0FB08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B5CA3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C749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30ED6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D2759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B41B2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424A1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E070F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1AAB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B16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  <w:tr w:rsidR="00B134E5" w:rsidRPr="00EB400F" w14:paraId="5A4014D1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0328F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6EB7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4495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F10F5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A6C3C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6FC7C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0EDD9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17EA4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42721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F6C0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  <w:tr w:rsidR="00B134E5" w:rsidRPr="00EB400F" w14:paraId="3BFF3787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B736F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85D8A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4669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EE45D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BA2C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12BE0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CF9F4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EDB8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56AC8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E6AAD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  <w:tr w:rsidR="00B134E5" w:rsidRPr="00EB400F" w14:paraId="7ABD7DF2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2173A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lastRenderedPageBreak/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1D619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F689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CEF6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863D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A7F4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14A7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342C7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5ACB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02CA5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</w:tbl>
    <w:p w14:paraId="52959C1B" w14:textId="77777777" w:rsidR="00B134E5" w:rsidRPr="00EB400F" w:rsidRDefault="00B134E5" w:rsidP="00B134E5">
      <w:pPr>
        <w:pStyle w:val="breakline"/>
        <w:rPr>
          <w:rFonts w:eastAsiaTheme="minorEastAsia"/>
          <w:color w:val="002060"/>
        </w:rPr>
      </w:pPr>
    </w:p>
    <w:p w14:paraId="5092A6ED" w14:textId="77777777" w:rsidR="00B134E5" w:rsidRPr="00EB400F" w:rsidRDefault="00B134E5" w:rsidP="00B134E5">
      <w:pPr>
        <w:pStyle w:val="breakline"/>
        <w:rPr>
          <w:color w:val="002060"/>
        </w:rPr>
      </w:pPr>
    </w:p>
    <w:p w14:paraId="251ABA40" w14:textId="77777777" w:rsidR="00B134E5" w:rsidRPr="00EB400F" w:rsidRDefault="00B134E5" w:rsidP="00B134E5">
      <w:pPr>
        <w:pStyle w:val="sottotitolocampionato10"/>
        <w:rPr>
          <w:color w:val="002060"/>
        </w:rPr>
      </w:pPr>
      <w:r w:rsidRPr="00EB400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EB400F" w14:paraId="2288E8A3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EF29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EBD6D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5EE04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8ED1E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4D53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302F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5C69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D9BF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857AB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0872" w14:textId="77777777" w:rsidR="00B134E5" w:rsidRPr="00EB400F" w:rsidRDefault="00B134E5" w:rsidP="000B5FDE">
            <w:pPr>
              <w:pStyle w:val="headertabella0"/>
              <w:rPr>
                <w:color w:val="002060"/>
              </w:rPr>
            </w:pPr>
            <w:r w:rsidRPr="00EB400F">
              <w:rPr>
                <w:color w:val="002060"/>
              </w:rPr>
              <w:t>PE</w:t>
            </w:r>
          </w:p>
        </w:tc>
      </w:tr>
      <w:tr w:rsidR="00B134E5" w:rsidRPr="00EB400F" w14:paraId="4B4AFA52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18C47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828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E6FC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3F3F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0045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451A1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C8944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AF89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01260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DABF6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  <w:tr w:rsidR="00B134E5" w:rsidRPr="00EB400F" w14:paraId="5472967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202AB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1CA9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13E42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E5308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007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3D084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43C6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BEB62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CA06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FD3A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</w:t>
            </w:r>
          </w:p>
        </w:tc>
      </w:tr>
      <w:tr w:rsidR="00B134E5" w:rsidRPr="00EB400F" w14:paraId="36703331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417AB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E84A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51AC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217D1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868B9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632BC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5329C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35C1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1D5C0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1DB21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  <w:tr w:rsidR="00B134E5" w:rsidRPr="00EB400F" w14:paraId="68ED5D1B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8AD1B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A82C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15EC7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DB402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FA804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5B87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CF4C1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6581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6618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6F7A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  <w:tr w:rsidR="00B134E5" w:rsidRPr="00EB400F" w14:paraId="17F0731A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9C114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10829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2FC50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666CD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282D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3418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6ECA8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1BD79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EBFFF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68FB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  <w:tr w:rsidR="00B134E5" w:rsidRPr="00EB400F" w14:paraId="1C0F528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C611E" w14:textId="77777777" w:rsidR="00B134E5" w:rsidRPr="00EB400F" w:rsidRDefault="00B134E5" w:rsidP="000B5FDE">
            <w:pPr>
              <w:pStyle w:val="rowtabella0"/>
              <w:rPr>
                <w:color w:val="002060"/>
              </w:rPr>
            </w:pPr>
            <w:r w:rsidRPr="00EB400F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B057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7B793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3E32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0DC0E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6E165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D781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5346D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146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8F4CA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-69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3D641" w14:textId="77777777" w:rsidR="00B134E5" w:rsidRPr="00EB400F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EB400F">
              <w:rPr>
                <w:color w:val="002060"/>
              </w:rPr>
              <w:t>0</w:t>
            </w:r>
          </w:p>
        </w:tc>
      </w:tr>
    </w:tbl>
    <w:p w14:paraId="1426E7DB" w14:textId="77777777" w:rsidR="00B134E5" w:rsidRDefault="00B134E5" w:rsidP="00B134E5">
      <w:pPr>
        <w:pStyle w:val="titoloprinc0"/>
        <w:rPr>
          <w:color w:val="002060"/>
        </w:rPr>
      </w:pPr>
    </w:p>
    <w:p w14:paraId="0607904A" w14:textId="74064614" w:rsidR="00B134E5" w:rsidRPr="00226AA9" w:rsidRDefault="00B134E5" w:rsidP="00B134E5">
      <w:pPr>
        <w:pStyle w:val="titoloprinc0"/>
        <w:rPr>
          <w:color w:val="002060"/>
        </w:rPr>
      </w:pPr>
      <w:r w:rsidRPr="00226AA9">
        <w:rPr>
          <w:color w:val="002060"/>
        </w:rPr>
        <w:t>CLASSIFICA</w:t>
      </w:r>
      <w:r w:rsidR="008D1DF6">
        <w:rPr>
          <w:color w:val="002060"/>
        </w:rPr>
        <w:t xml:space="preserve"> SECONDA FASE</w:t>
      </w:r>
    </w:p>
    <w:p w14:paraId="6B371EDA" w14:textId="77777777" w:rsidR="00B134E5" w:rsidRPr="00226AA9" w:rsidRDefault="00B134E5" w:rsidP="00B134E5">
      <w:pPr>
        <w:pStyle w:val="breakline"/>
        <w:rPr>
          <w:color w:val="002060"/>
        </w:rPr>
      </w:pPr>
    </w:p>
    <w:p w14:paraId="3CA78556" w14:textId="77777777" w:rsidR="00B134E5" w:rsidRPr="00226AA9" w:rsidRDefault="00B134E5" w:rsidP="00B134E5">
      <w:pPr>
        <w:pStyle w:val="breakline"/>
        <w:rPr>
          <w:color w:val="002060"/>
        </w:rPr>
      </w:pPr>
    </w:p>
    <w:p w14:paraId="01B2FCB4" w14:textId="77777777" w:rsidR="00B134E5" w:rsidRPr="00226AA9" w:rsidRDefault="00B134E5" w:rsidP="00B134E5">
      <w:pPr>
        <w:pStyle w:val="sottotitolocampionato10"/>
        <w:rPr>
          <w:color w:val="002060"/>
        </w:rPr>
      </w:pPr>
      <w:r w:rsidRPr="00226AA9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226AA9" w14:paraId="0EBBFDB7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2B4E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B25BB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351F8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8B88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C495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F82B6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66041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752D0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0CE0E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B66A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PE</w:t>
            </w:r>
          </w:p>
        </w:tc>
      </w:tr>
      <w:tr w:rsidR="00B134E5" w:rsidRPr="00226AA9" w14:paraId="5B373255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1CF6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EE26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CE70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87686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7D13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2F3D8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617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BED8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346A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2BF71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465B3B4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2D060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0E97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2891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1984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CAC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ED8E4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36212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60BB4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BD6F3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20AF6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62AFD5E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2B87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AE1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560BB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C9B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42F66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B50C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556F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6D6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C0DE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AEF6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2AB74F1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E12F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173C1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AF58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A2F4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13845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86970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B445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98F3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192F9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0151F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08DEA3F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1A62E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10C7A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86F06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816B0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B5227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B7185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EBC81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27BC0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25B41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392A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56392D07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4AED1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36656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9C5F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D3F17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A60C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4D4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2389F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307B2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B32FF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039E0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</w:tbl>
    <w:p w14:paraId="6A813989" w14:textId="77777777" w:rsidR="00B134E5" w:rsidRPr="00226AA9" w:rsidRDefault="00B134E5" w:rsidP="00B134E5">
      <w:pPr>
        <w:pStyle w:val="breakline"/>
        <w:rPr>
          <w:rFonts w:eastAsiaTheme="minorEastAsia"/>
          <w:color w:val="002060"/>
        </w:rPr>
      </w:pPr>
    </w:p>
    <w:p w14:paraId="7A892E5C" w14:textId="77777777" w:rsidR="00B134E5" w:rsidRPr="00226AA9" w:rsidRDefault="00B134E5" w:rsidP="00B134E5">
      <w:pPr>
        <w:pStyle w:val="breakline"/>
        <w:rPr>
          <w:color w:val="002060"/>
        </w:rPr>
      </w:pPr>
    </w:p>
    <w:p w14:paraId="7BC46758" w14:textId="77777777" w:rsidR="00B134E5" w:rsidRPr="00226AA9" w:rsidRDefault="00B134E5" w:rsidP="00B134E5">
      <w:pPr>
        <w:pStyle w:val="sottotitolocampionato10"/>
        <w:rPr>
          <w:color w:val="002060"/>
        </w:rPr>
      </w:pPr>
      <w:r w:rsidRPr="00226AA9">
        <w:rPr>
          <w:color w:val="002060"/>
        </w:rPr>
        <w:t>GIRONE S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226AA9" w14:paraId="70436029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98C6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ABCDE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C81CA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06DD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01605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671A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52D81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F9EA1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56E7E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C8FBE" w14:textId="77777777" w:rsidR="00B134E5" w:rsidRPr="00226AA9" w:rsidRDefault="00B134E5" w:rsidP="000B5FDE">
            <w:pPr>
              <w:pStyle w:val="headertabella0"/>
              <w:rPr>
                <w:color w:val="002060"/>
              </w:rPr>
            </w:pPr>
            <w:r w:rsidRPr="00226AA9">
              <w:rPr>
                <w:color w:val="002060"/>
              </w:rPr>
              <w:t>PE</w:t>
            </w:r>
          </w:p>
        </w:tc>
      </w:tr>
      <w:tr w:rsidR="00B134E5" w:rsidRPr="00226AA9" w14:paraId="6ABC4024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F3B6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E7FD5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AEBB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297F0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A9B5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A3E3A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1F6C2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5973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87CFA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F4162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16FB6B2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825D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70918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4B95B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7B784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82C87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10E55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FC42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59809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6791F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16ACF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350AE9D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9CD8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F6F7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3C2B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B20AE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6BA1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AF712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569D9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A6A7F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45A9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4EFA8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1A07F1F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5622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5AA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5704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D818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EB4F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0053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C6D0F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0AA80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9A001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C2658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473139FE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A24BD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02D3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4816A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5638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8D9D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AB41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8D0C0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D446B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6A192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1630A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44D51A8C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AAA6D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F9AE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5922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4DC8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3E918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205E0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3925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00F4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27989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D885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  <w:tr w:rsidR="00B134E5" w:rsidRPr="00226AA9" w14:paraId="66D65384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40A1" w14:textId="77777777" w:rsidR="00B134E5" w:rsidRPr="00226AA9" w:rsidRDefault="00B134E5" w:rsidP="000B5FDE">
            <w:pPr>
              <w:pStyle w:val="rowtabella0"/>
              <w:rPr>
                <w:color w:val="002060"/>
              </w:rPr>
            </w:pPr>
            <w:r w:rsidRPr="00226AA9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3D2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BB546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14AD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3E6F2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FB14C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19336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98051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C8D73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B4F84" w14:textId="77777777" w:rsidR="00B134E5" w:rsidRPr="00226AA9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226AA9">
              <w:rPr>
                <w:color w:val="002060"/>
              </w:rPr>
              <w:t>0</w:t>
            </w:r>
          </w:p>
        </w:tc>
      </w:tr>
    </w:tbl>
    <w:p w14:paraId="5D696759" w14:textId="77777777" w:rsidR="008D1DF6" w:rsidRPr="008D1DF6" w:rsidRDefault="008D1DF6" w:rsidP="006C0BDE">
      <w:pPr>
        <w:pStyle w:val="TITOLOPRINC"/>
        <w:rPr>
          <w:color w:val="002060"/>
          <w:sz w:val="8"/>
          <w:szCs w:val="8"/>
        </w:rPr>
      </w:pPr>
    </w:p>
    <w:p w14:paraId="0E9C0AD0" w14:textId="1539972D" w:rsidR="006C0BDE" w:rsidRPr="000C5A61" w:rsidRDefault="006C0BDE" w:rsidP="006C0BDE">
      <w:pPr>
        <w:pStyle w:val="TITOLOPRINC"/>
        <w:rPr>
          <w:color w:val="002060"/>
        </w:rPr>
      </w:pPr>
      <w:r w:rsidRPr="000C5A61">
        <w:rPr>
          <w:color w:val="002060"/>
        </w:rPr>
        <w:t>FASE FINALE</w:t>
      </w: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7"/>
        <w:gridCol w:w="219"/>
        <w:gridCol w:w="2512"/>
        <w:gridCol w:w="219"/>
        <w:gridCol w:w="1774"/>
        <w:gridCol w:w="219"/>
        <w:gridCol w:w="1129"/>
      </w:tblGrid>
      <w:tr w:rsidR="006C0BDE" w:rsidRPr="000C5A61" w14:paraId="0095E04C" w14:textId="77777777" w:rsidTr="000B5FDE">
        <w:trPr>
          <w:trHeight w:val="240"/>
        </w:trPr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3578563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1FA4E6CE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23/04/2022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4373D63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63ABC8F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36607944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30/04/2022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E18EBD6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D1C4B2F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117D06C5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07/05/2022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4796BFE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1309A22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6C0BDE" w:rsidRPr="000C5A61" w14:paraId="11C2DF77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A8433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6209" w14:textId="77777777" w:rsidR="006C0BDE" w:rsidRPr="000C5A61" w:rsidRDefault="006C0BDE" w:rsidP="000B5FDE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B984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0CEA0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3A983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AFB2E" w14:textId="77777777" w:rsidR="006C0BDE" w:rsidRPr="000C5A61" w:rsidRDefault="006C0BDE" w:rsidP="000B5FDE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38DA06F3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</w:tcPr>
          <w:p w14:paraId="7C03A434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ITALSERVICE C5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BF6623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ITALSERVICE C5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E214E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B04F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8B404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FE2E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08AFAD84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F4962C2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CALCETTO NUMANA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E7515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80D9" w14:textId="77777777" w:rsidR="006C0BDE" w:rsidRPr="000C5A61" w:rsidRDefault="006C0BDE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1AC9F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ITALSERVICE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8148D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0EF4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6148A347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A052A1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CANTINE RIUNITE CSI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8ED4BC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FIGHT BULLS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1FDE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4CE2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4DA5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8A116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0903516C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CD647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FIGHT BULLS CORRIDONIA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52276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7B2FA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9FDCF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B1A3" w14:textId="77777777" w:rsidR="006C0BDE" w:rsidRPr="000C5A61" w:rsidRDefault="006C0BDE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D7FF9" w14:textId="77777777" w:rsidR="006C0BDE" w:rsidRPr="00CE60E6" w:rsidRDefault="006C0BDE" w:rsidP="000B5FDE">
            <w:pPr>
              <w:rPr>
                <w:rFonts w:ascii="Arial" w:hAnsi="Arial" w:cs="Arial"/>
                <w:b/>
                <w:bCs/>
                <w:color w:val="002060"/>
                <w:sz w:val="14"/>
                <w:szCs w:val="14"/>
              </w:rPr>
            </w:pPr>
            <w:r w:rsidRPr="00CE60E6">
              <w:rPr>
                <w:rFonts w:ascii="Arial" w:hAnsi="Arial" w:cs="Arial"/>
                <w:b/>
                <w:bCs/>
                <w:color w:val="002060"/>
                <w:sz w:val="14"/>
                <w:szCs w:val="14"/>
              </w:rPr>
              <w:t>ITALSERVICE</w:t>
            </w:r>
          </w:p>
        </w:tc>
      </w:tr>
      <w:tr w:rsidR="006C0BDE" w:rsidRPr="000C5A61" w14:paraId="0E6E1F6A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</w:tcPr>
          <w:p w14:paraId="5F57472B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REAL FABRIANO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521989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REAL FABRIANO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AA593D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430A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B439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49D29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1EB34788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</w:tcPr>
          <w:p w14:paraId="31B7E01A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NUOVA JUVENTINA FFC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D20EE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4258" w14:textId="77777777" w:rsidR="006C0BDE" w:rsidRPr="000C5A61" w:rsidRDefault="006C0BDE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F1BC9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CITTA’ DI OSTRA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C47C" w14:textId="77777777" w:rsidR="006C0BDE" w:rsidRPr="000C5A61" w:rsidRDefault="006C0BDE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3BA6A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72C099B4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CBE9C5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CITTA’ DI OSTRA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D421B4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CITTA’ DI OSTRA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C8E4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85C7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10EB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AB0E2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C0BDE" w:rsidRPr="000C5A61" w14:paraId="136EFBCA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572CB" w14:textId="77777777" w:rsidR="006C0BDE" w:rsidRPr="000C5A61" w:rsidRDefault="006C0BDE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PIETRALACROCE 73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BEDF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444C8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8957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C2E5" w14:textId="77777777" w:rsidR="006C0BDE" w:rsidRPr="000C5A61" w:rsidRDefault="006C0BDE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5A16F" w14:textId="77777777" w:rsidR="006C0BDE" w:rsidRPr="000C5A61" w:rsidRDefault="006C0BDE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23BE2D68" w14:textId="77777777" w:rsidR="006C0BDE" w:rsidRPr="000C5A61" w:rsidRDefault="006C0BDE" w:rsidP="006C0BDE">
      <w:pPr>
        <w:pStyle w:val="LndNormale1"/>
        <w:rPr>
          <w:b/>
          <w:i/>
          <w:color w:val="002060"/>
        </w:rPr>
      </w:pPr>
    </w:p>
    <w:p w14:paraId="51E0AB06" w14:textId="77777777" w:rsidR="006C0BDE" w:rsidRPr="000C5A61" w:rsidRDefault="006C0BDE" w:rsidP="006C0BDE">
      <w:pPr>
        <w:pStyle w:val="LndNormale1"/>
        <w:rPr>
          <w:b/>
          <w:i/>
          <w:color w:val="002060"/>
        </w:rPr>
      </w:pPr>
      <w:r w:rsidRPr="000C5A61">
        <w:rPr>
          <w:b/>
          <w:i/>
          <w:color w:val="002060"/>
        </w:rPr>
        <w:t>Quarti di Finale</w:t>
      </w:r>
    </w:p>
    <w:p w14:paraId="366B11E7" w14:textId="0E01F7CA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ITALSERVICE C5 – CALCETTO NUMANA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="008D1DF6">
        <w:rPr>
          <w:rFonts w:ascii="Arial" w:hAnsi="Arial" w:cs="Arial"/>
          <w:color w:val="002060"/>
          <w:sz w:val="22"/>
        </w:rPr>
        <w:tab/>
      </w:r>
      <w:r w:rsid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>5-1</w:t>
      </w:r>
    </w:p>
    <w:p w14:paraId="43133829" w14:textId="7C8BBE0C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REAL FABRIANO – NUOVA JUVENTINA FFC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>6-4</w:t>
      </w:r>
    </w:p>
    <w:p w14:paraId="6CE5F02B" w14:textId="1806BF02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CITTA’ DI OSTRA – PIETRALACROCE 73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>6-1</w:t>
      </w:r>
    </w:p>
    <w:p w14:paraId="4E66B9EB" w14:textId="55DA71E3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CANTINE RIUNITE CSI – FIGHT BULLS CORRIDONIA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>1-2</w:t>
      </w:r>
    </w:p>
    <w:p w14:paraId="55F73892" w14:textId="77777777" w:rsidR="006C0BDE" w:rsidRPr="000C5A61" w:rsidRDefault="006C0BDE" w:rsidP="006C0BDE">
      <w:pPr>
        <w:pStyle w:val="Corpodeltesto21"/>
        <w:rPr>
          <w:color w:val="002060"/>
          <w:szCs w:val="22"/>
        </w:rPr>
      </w:pPr>
    </w:p>
    <w:p w14:paraId="08422ED4" w14:textId="77777777" w:rsidR="006C0BDE" w:rsidRPr="000C5A61" w:rsidRDefault="006C0BDE" w:rsidP="006C0BDE">
      <w:pPr>
        <w:pStyle w:val="LndNormale1"/>
        <w:rPr>
          <w:b/>
          <w:i/>
          <w:color w:val="002060"/>
        </w:rPr>
      </w:pPr>
      <w:r w:rsidRPr="000C5A61">
        <w:rPr>
          <w:b/>
          <w:i/>
          <w:color w:val="002060"/>
        </w:rPr>
        <w:t xml:space="preserve">Semifinali </w:t>
      </w:r>
    </w:p>
    <w:p w14:paraId="411CC5C0" w14:textId="384FFA37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8D1DF6">
        <w:rPr>
          <w:rFonts w:ascii="Arial" w:hAnsi="Arial" w:cs="Arial"/>
          <w:color w:val="002060"/>
          <w:sz w:val="22"/>
        </w:rPr>
        <w:t>ITALSERVICE C5 – FIGHT BULLS CORRIDONIA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  <w:szCs w:val="22"/>
        </w:rPr>
        <w:t>4-3</w:t>
      </w:r>
    </w:p>
    <w:p w14:paraId="57DEFB30" w14:textId="6F3EE745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8D1DF6">
        <w:rPr>
          <w:rFonts w:ascii="Arial" w:hAnsi="Arial" w:cs="Arial"/>
          <w:color w:val="002060"/>
          <w:sz w:val="22"/>
          <w:szCs w:val="22"/>
        </w:rPr>
        <w:t>REAL FABRIANO – CITTA’ DI OSTRA</w:t>
      </w:r>
      <w:r w:rsidRPr="008D1DF6">
        <w:rPr>
          <w:rFonts w:ascii="Arial" w:hAnsi="Arial" w:cs="Arial"/>
          <w:color w:val="002060"/>
          <w:sz w:val="22"/>
          <w:szCs w:val="22"/>
        </w:rPr>
        <w:tab/>
      </w:r>
      <w:r w:rsidRPr="008D1DF6">
        <w:rPr>
          <w:rFonts w:ascii="Arial" w:hAnsi="Arial" w:cs="Arial"/>
          <w:color w:val="002060"/>
          <w:sz w:val="22"/>
          <w:szCs w:val="22"/>
        </w:rPr>
        <w:tab/>
      </w:r>
      <w:r w:rsidRPr="008D1DF6">
        <w:rPr>
          <w:rFonts w:ascii="Arial" w:hAnsi="Arial" w:cs="Arial"/>
          <w:color w:val="002060"/>
          <w:sz w:val="22"/>
          <w:szCs w:val="22"/>
        </w:rPr>
        <w:tab/>
      </w:r>
      <w:r w:rsidRPr="008D1DF6">
        <w:rPr>
          <w:rFonts w:ascii="Arial" w:hAnsi="Arial" w:cs="Arial"/>
          <w:color w:val="002060"/>
          <w:sz w:val="22"/>
          <w:szCs w:val="22"/>
        </w:rPr>
        <w:tab/>
      </w:r>
      <w:r w:rsidR="008D1DF6">
        <w:rPr>
          <w:rFonts w:ascii="Arial" w:hAnsi="Arial" w:cs="Arial"/>
          <w:color w:val="002060"/>
          <w:sz w:val="22"/>
          <w:szCs w:val="22"/>
        </w:rPr>
        <w:tab/>
      </w:r>
      <w:r w:rsidRPr="008D1DF6">
        <w:rPr>
          <w:rFonts w:ascii="Arial" w:hAnsi="Arial" w:cs="Arial"/>
          <w:color w:val="002060"/>
          <w:sz w:val="22"/>
          <w:szCs w:val="22"/>
        </w:rPr>
        <w:t>2-5</w:t>
      </w:r>
    </w:p>
    <w:p w14:paraId="20574A3D" w14:textId="77777777" w:rsidR="006C0BDE" w:rsidRPr="000C5A61" w:rsidRDefault="006C0BDE" w:rsidP="006C0BDE">
      <w:pPr>
        <w:pStyle w:val="Corpodeltesto21"/>
        <w:rPr>
          <w:color w:val="002060"/>
          <w:szCs w:val="22"/>
        </w:rPr>
      </w:pPr>
    </w:p>
    <w:p w14:paraId="4FC7D762" w14:textId="77777777" w:rsidR="006C0BDE" w:rsidRPr="000C5A61" w:rsidRDefault="006C0BDE" w:rsidP="006C0BDE">
      <w:pPr>
        <w:pStyle w:val="LndNormale1"/>
        <w:rPr>
          <w:b/>
          <w:i/>
          <w:color w:val="002060"/>
        </w:rPr>
      </w:pPr>
      <w:r w:rsidRPr="000C5A61">
        <w:rPr>
          <w:b/>
          <w:i/>
          <w:color w:val="002060"/>
        </w:rPr>
        <w:t xml:space="preserve">Finale </w:t>
      </w:r>
    </w:p>
    <w:p w14:paraId="409EA08B" w14:textId="5B3B335B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ITALSERVICE C5 – CITTA’ DI OSTRA</w:t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ab/>
      </w:r>
      <w:r w:rsidR="008D1DF6">
        <w:rPr>
          <w:rFonts w:ascii="Arial" w:hAnsi="Arial" w:cs="Arial"/>
          <w:color w:val="002060"/>
          <w:sz w:val="22"/>
        </w:rPr>
        <w:tab/>
      </w:r>
      <w:r w:rsidRPr="008D1DF6">
        <w:rPr>
          <w:rFonts w:ascii="Arial" w:hAnsi="Arial" w:cs="Arial"/>
          <w:color w:val="002060"/>
          <w:sz w:val="22"/>
        </w:rPr>
        <w:t>1-0</w:t>
      </w:r>
    </w:p>
    <w:p w14:paraId="2081DB73" w14:textId="77777777" w:rsidR="006C0BDE" w:rsidRPr="008D1DF6" w:rsidRDefault="006C0BDE" w:rsidP="006C0BDE">
      <w:pPr>
        <w:pStyle w:val="Corpodeltesto21"/>
        <w:rPr>
          <w:color w:val="002060"/>
          <w:szCs w:val="22"/>
        </w:rPr>
      </w:pPr>
    </w:p>
    <w:p w14:paraId="30CC9449" w14:textId="77777777" w:rsidR="006C0BDE" w:rsidRPr="008D1DF6" w:rsidRDefault="006C0BDE" w:rsidP="006C0BDE">
      <w:pPr>
        <w:pStyle w:val="Corpodeltesto21"/>
        <w:rPr>
          <w:rFonts w:ascii="Arial" w:hAnsi="Arial" w:cs="Arial"/>
          <w:color w:val="002060"/>
          <w:sz w:val="22"/>
        </w:rPr>
      </w:pPr>
      <w:r w:rsidRPr="008D1DF6">
        <w:rPr>
          <w:rFonts w:ascii="Arial" w:hAnsi="Arial" w:cs="Arial"/>
          <w:color w:val="002060"/>
          <w:sz w:val="22"/>
        </w:rPr>
        <w:t>La Società ITALSERVICE C5 si aggiudica il Titolo Regionale Campionato Calcio a Cinque Under 19.</w:t>
      </w:r>
    </w:p>
    <w:p w14:paraId="0419FFE2" w14:textId="4B8C92AC" w:rsidR="006C0BDE" w:rsidRDefault="006C0BDE" w:rsidP="006C0BD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00968B4A" w14:textId="77777777" w:rsidR="00320A9B" w:rsidRDefault="00320A9B" w:rsidP="00320A9B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GRADUATORIA COPPA DISCIPLINA</w:t>
      </w:r>
    </w:p>
    <w:p w14:paraId="2A6A42C4" w14:textId="77777777" w:rsidR="00320A9B" w:rsidRPr="005E7DC3" w:rsidRDefault="00320A9B" w:rsidP="00320A9B">
      <w:pPr>
        <w:rPr>
          <w:rFonts w:ascii="Arial" w:hAnsi="Arial" w:cs="Arial"/>
          <w:color w:val="002060"/>
          <w:sz w:val="22"/>
          <w:szCs w:val="22"/>
        </w:rPr>
      </w:pPr>
    </w:p>
    <w:p w14:paraId="49902B7A" w14:textId="77777777" w:rsidR="00320A9B" w:rsidRPr="00314187" w:rsidRDefault="00320A9B" w:rsidP="00320A9B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    TOTALE </w:t>
      </w:r>
      <w:r w:rsidRPr="00314187">
        <w:rPr>
          <w:rFonts w:ascii="Courier New" w:hAnsi="Courier New" w:cs="Courier New"/>
          <w:color w:val="002060"/>
        </w:rPr>
        <w:t>PUNTI   SOCIETA' DIRIGENTI TECNICI CALCIATOR</w:t>
      </w:r>
      <w:r>
        <w:rPr>
          <w:rFonts w:ascii="Courier New" w:hAnsi="Courier New" w:cs="Courier New"/>
          <w:color w:val="002060"/>
        </w:rPr>
        <w:t>I</w:t>
      </w:r>
    </w:p>
    <w:p w14:paraId="61383840" w14:textId="77777777" w:rsidR="00FF458C" w:rsidRPr="008D1DF6" w:rsidRDefault="00FF458C" w:rsidP="00FF458C">
      <w:pPr>
        <w:rPr>
          <w:rFonts w:ascii="Courier New" w:hAnsi="Courier New" w:cs="Courier New"/>
          <w:b/>
          <w:bCs/>
          <w:color w:val="002060"/>
        </w:rPr>
      </w:pPr>
      <w:r w:rsidRPr="008D1DF6">
        <w:rPr>
          <w:rFonts w:ascii="Courier New" w:hAnsi="Courier New" w:cs="Courier New"/>
          <w:b/>
          <w:bCs/>
          <w:color w:val="002060"/>
        </w:rPr>
        <w:t xml:space="preserve">  GROTTACCIA 2005            S     1,50                                 1,50</w:t>
      </w:r>
    </w:p>
    <w:p w14:paraId="44D2C917" w14:textId="77777777" w:rsidR="00FF458C" w:rsidRPr="004A772B" w:rsidRDefault="00FF458C" w:rsidP="00FF458C">
      <w:pPr>
        <w:rPr>
          <w:rFonts w:ascii="Courier New" w:hAnsi="Courier New" w:cs="Courier New"/>
          <w:color w:val="002060"/>
        </w:rPr>
      </w:pPr>
      <w:r w:rsidRPr="004A772B">
        <w:rPr>
          <w:rFonts w:ascii="Courier New" w:hAnsi="Courier New" w:cs="Courier New"/>
          <w:color w:val="002060"/>
        </w:rPr>
        <w:t xml:space="preserve">  FIGHT BULLS CORRIDONIA    SF     1,65                       0,15      1,50</w:t>
      </w:r>
    </w:p>
    <w:p w14:paraId="65794906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NUOVA JUVENTINA FFC       QF     1,80                                 1,80</w:t>
      </w:r>
    </w:p>
    <w:p w14:paraId="78F36AEE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AUDAX 1970 S.ANGELO        S     2,25                                 2,25</w:t>
      </w:r>
    </w:p>
    <w:p w14:paraId="2D5A210D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CALCETTO NUMANA           QF     2,25                                 2,25</w:t>
      </w:r>
    </w:p>
    <w:p w14:paraId="75B2BB79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ITALSERVICE C5            FF     2,40                       0,30      2,10</w:t>
      </w:r>
    </w:p>
    <w:p w14:paraId="64CF034C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DINAMIS 1990               S     2,70                                 2,70</w:t>
      </w:r>
    </w:p>
    <w:p w14:paraId="74BE5BA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VIRTUS TEAM SOC.COOP.      S     2,85                       0,15      2,70</w:t>
      </w:r>
    </w:p>
    <w:p w14:paraId="45CE8509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PIETRALACROCE 73          QF     3,30                                 3,30</w:t>
      </w:r>
    </w:p>
    <w:p w14:paraId="1ED277D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CITTA DI OSTRA            FF     3,90                                 3,90</w:t>
      </w:r>
    </w:p>
    <w:p w14:paraId="0B4B8D0F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CANTINE RIUNITE CSI       QF     5,40                                 5,40</w:t>
      </w:r>
    </w:p>
    <w:p w14:paraId="6C6F1CC9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SPECIAL ONE SPORTING CLUB  S     9,45                                 9,45</w:t>
      </w:r>
    </w:p>
    <w:p w14:paraId="7DB04EE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REAL FABRIANO             SF    25,50    24,00                        1,50</w:t>
      </w:r>
    </w:p>
    <w:p w14:paraId="6AE3AA52" w14:textId="43000820" w:rsidR="00FF458C" w:rsidRDefault="00FF458C" w:rsidP="006C0BD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293011AE" w14:textId="77777777" w:rsidR="004A772B" w:rsidRPr="004025B6" w:rsidRDefault="004A772B" w:rsidP="004A772B">
      <w:pPr>
        <w:pStyle w:val="A121"/>
        <w:ind w:left="0"/>
        <w:rPr>
          <w:rFonts w:cs="Arial"/>
          <w:i/>
          <w:color w:val="002060"/>
          <w:sz w:val="22"/>
          <w:szCs w:val="22"/>
        </w:rPr>
      </w:pPr>
      <w:r>
        <w:rPr>
          <w:rFonts w:cs="Arial"/>
          <w:i/>
          <w:color w:val="002060"/>
          <w:sz w:val="22"/>
          <w:szCs w:val="22"/>
        </w:rPr>
        <w:t>La graduatoria della Coppa Disciplina è calcolata al termine della Seconda Fase.</w:t>
      </w:r>
    </w:p>
    <w:p w14:paraId="734495B4" w14:textId="77777777" w:rsidR="004A772B" w:rsidRPr="000C5A61" w:rsidRDefault="004A772B" w:rsidP="006C0BD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36448352" w14:textId="77777777" w:rsidR="001724AC" w:rsidRPr="000C5A61" w:rsidRDefault="001724AC" w:rsidP="001724AC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C5A61">
        <w:rPr>
          <w:color w:val="002060"/>
        </w:rPr>
        <w:t>UNDER 17 C5 REGIONALI MASCHILI</w:t>
      </w:r>
    </w:p>
    <w:p w14:paraId="0374D556" w14:textId="0DB6C681" w:rsidR="00B134E5" w:rsidRPr="00FC48ED" w:rsidRDefault="00B134E5" w:rsidP="00B134E5">
      <w:pPr>
        <w:pStyle w:val="titoloprinc0"/>
        <w:rPr>
          <w:color w:val="002060"/>
        </w:rPr>
      </w:pPr>
      <w:r w:rsidRPr="00FC48ED">
        <w:rPr>
          <w:color w:val="002060"/>
        </w:rPr>
        <w:t>CLASSIFICA</w:t>
      </w:r>
      <w:r w:rsidR="004A772B">
        <w:rPr>
          <w:color w:val="002060"/>
        </w:rPr>
        <w:t xml:space="preserve"> PRIMA FASE</w:t>
      </w:r>
    </w:p>
    <w:p w14:paraId="3428E6A3" w14:textId="77777777" w:rsidR="00B134E5" w:rsidRPr="00FC48ED" w:rsidRDefault="00B134E5" w:rsidP="00B134E5">
      <w:pPr>
        <w:pStyle w:val="breakline"/>
        <w:rPr>
          <w:color w:val="002060"/>
        </w:rPr>
      </w:pPr>
    </w:p>
    <w:p w14:paraId="2024BD01" w14:textId="77777777" w:rsidR="00B134E5" w:rsidRPr="00FC48ED" w:rsidRDefault="00B134E5" w:rsidP="00B134E5">
      <w:pPr>
        <w:pStyle w:val="breakline"/>
        <w:rPr>
          <w:color w:val="002060"/>
        </w:rPr>
      </w:pPr>
    </w:p>
    <w:p w14:paraId="3C739546" w14:textId="77777777" w:rsidR="00B134E5" w:rsidRPr="00FC48ED" w:rsidRDefault="00B134E5" w:rsidP="00B134E5">
      <w:pPr>
        <w:pStyle w:val="sottotitolocampionato10"/>
        <w:rPr>
          <w:color w:val="002060"/>
        </w:rPr>
      </w:pPr>
      <w:r w:rsidRPr="00FC48E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FC48ED" w14:paraId="3BBF0287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263F7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1C3C9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0D3AE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59600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4508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D253E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6D20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47E8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86838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31D7C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PE</w:t>
            </w:r>
          </w:p>
        </w:tc>
      </w:tr>
      <w:tr w:rsidR="00B134E5" w:rsidRPr="00FC48ED" w14:paraId="2ACDAB5E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0BEC6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3819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EE7D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07A6C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542F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62338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E500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F9AE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696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D11B9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49EF0D8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401BA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0878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8E3DF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BAA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76DF0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5ECA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E339D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EEBC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7C75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7E11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3BCFFF6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67BC2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B68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4B54D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C328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199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B62E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C8C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80109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C9D7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0FCD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648DB2FE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5B051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D91B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DE2A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9C6AE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7B76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310F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E3F1F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8A5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EBAC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0E49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24FDC8E2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8A114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837D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CFBA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7FB6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42FF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06A7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08A48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B11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79D6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DDDAB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</w:tbl>
    <w:p w14:paraId="37103EF9" w14:textId="77777777" w:rsidR="00B134E5" w:rsidRPr="00FC48ED" w:rsidRDefault="00B134E5" w:rsidP="00B134E5">
      <w:pPr>
        <w:pStyle w:val="breakline"/>
        <w:rPr>
          <w:rFonts w:eastAsiaTheme="minorEastAsia"/>
          <w:color w:val="002060"/>
        </w:rPr>
      </w:pPr>
    </w:p>
    <w:p w14:paraId="054CAB21" w14:textId="77777777" w:rsidR="00B134E5" w:rsidRPr="00FC48ED" w:rsidRDefault="00B134E5" w:rsidP="00B134E5">
      <w:pPr>
        <w:pStyle w:val="breakline"/>
        <w:rPr>
          <w:color w:val="002060"/>
        </w:rPr>
      </w:pPr>
    </w:p>
    <w:p w14:paraId="694DCE34" w14:textId="77777777" w:rsidR="00B134E5" w:rsidRPr="00FC48ED" w:rsidRDefault="00B134E5" w:rsidP="00B134E5">
      <w:pPr>
        <w:pStyle w:val="sottotitolocampionato10"/>
        <w:rPr>
          <w:color w:val="002060"/>
        </w:rPr>
      </w:pPr>
      <w:r w:rsidRPr="00FC48E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FC48ED" w14:paraId="54E8402A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C8A16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A6F18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4C448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F2D2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3502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87BF3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7D43E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64CDA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F2A7A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D57A7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PE</w:t>
            </w:r>
          </w:p>
        </w:tc>
      </w:tr>
      <w:tr w:rsidR="00B134E5" w:rsidRPr="00FC48ED" w14:paraId="5E07D5D0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26253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FD8B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58CD8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220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AF4B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A83E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AE40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3A0B8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99A0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6903B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76B1618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2771C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05241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3C70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B70B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F5EF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AFEC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D1FD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0ABA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1038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F30F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79450EF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8A65C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2D13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0205D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6684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B3321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2978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A81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C5AE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C89D0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FD61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5773CFD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5CE98F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78F149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CD4B4C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CE6AE9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E877B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455FC1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773267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D5513E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9A775D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E1FB5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581C25C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0436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395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AF75A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FF52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C177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CB1F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3BE4D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84F9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0F7F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96B7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21CFEE21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1CE3B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9B3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BF7B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77BF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0E5E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B12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8DDAA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9AF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2E19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5C69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</w:tbl>
    <w:p w14:paraId="40EF347E" w14:textId="77777777" w:rsidR="00B134E5" w:rsidRPr="00FC48ED" w:rsidRDefault="00B134E5" w:rsidP="00B134E5">
      <w:pPr>
        <w:pStyle w:val="breakline"/>
        <w:rPr>
          <w:rFonts w:eastAsiaTheme="minorEastAsia"/>
          <w:color w:val="002060"/>
        </w:rPr>
      </w:pPr>
    </w:p>
    <w:p w14:paraId="33BD8AB5" w14:textId="77777777" w:rsidR="00B134E5" w:rsidRPr="00FC48ED" w:rsidRDefault="00B134E5" w:rsidP="00B134E5">
      <w:pPr>
        <w:pStyle w:val="breakline"/>
        <w:rPr>
          <w:color w:val="002060"/>
        </w:rPr>
      </w:pPr>
    </w:p>
    <w:p w14:paraId="097F1FCB" w14:textId="77777777" w:rsidR="00B134E5" w:rsidRPr="00FC48ED" w:rsidRDefault="00B134E5" w:rsidP="00B134E5">
      <w:pPr>
        <w:pStyle w:val="sottotitolocampionato10"/>
        <w:rPr>
          <w:color w:val="002060"/>
        </w:rPr>
      </w:pPr>
      <w:r w:rsidRPr="00FC48E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FC48ED" w14:paraId="3B5DF4AF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60A5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F9918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110FF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5FA53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12D61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69304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2E3CE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507F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D8F3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5C0B0" w14:textId="77777777" w:rsidR="00B134E5" w:rsidRPr="00FC48ED" w:rsidRDefault="00B134E5" w:rsidP="000B5FDE">
            <w:pPr>
              <w:pStyle w:val="headertabella0"/>
              <w:rPr>
                <w:color w:val="002060"/>
              </w:rPr>
            </w:pPr>
            <w:r w:rsidRPr="00FC48ED">
              <w:rPr>
                <w:color w:val="002060"/>
              </w:rPr>
              <w:t>PE</w:t>
            </w:r>
          </w:p>
        </w:tc>
      </w:tr>
      <w:tr w:rsidR="00B134E5" w:rsidRPr="00FC48ED" w14:paraId="7980A889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0A1C3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A748E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646B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3161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9098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2122C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024F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B85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A228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AFE0B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31A7C6B4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CE86FB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1D24BA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16A95E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6C6506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6C63E8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419520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0297EF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8B8536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825D36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3E860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5444526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C847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ASD PORTO SAN GIORGIO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F9F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2B4ED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38CE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0C16D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27B8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B5BA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99263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1B682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36B3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63738BB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1B03B3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69DDA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68C0D5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BA8691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944B1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5CEFE0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6B3958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3BE10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1F1E29" w14:textId="77777777" w:rsidR="00B134E5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D50D7F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22E819DC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2D4DF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6B7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0A91E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4CB8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0B59C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0B05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A7A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71CEA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D0AC9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3895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  <w:tr w:rsidR="00B134E5" w:rsidRPr="00FC48ED" w14:paraId="45B389F9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34C532" w14:textId="77777777" w:rsidR="00B134E5" w:rsidRPr="00FC48ED" w:rsidRDefault="00B134E5" w:rsidP="000B5FDE">
            <w:pPr>
              <w:pStyle w:val="rowtabella0"/>
              <w:rPr>
                <w:color w:val="002060"/>
              </w:rPr>
            </w:pPr>
            <w:r w:rsidRPr="00FC48ED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7DD274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FF63F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AABA91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C4439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61B58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7D9BF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D514BE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8997D6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92CC47" w14:textId="77777777" w:rsidR="00B134E5" w:rsidRPr="00FC48E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FC48ED">
              <w:rPr>
                <w:color w:val="002060"/>
              </w:rPr>
              <w:t>0</w:t>
            </w:r>
          </w:p>
        </w:tc>
      </w:tr>
    </w:tbl>
    <w:p w14:paraId="3ADE7680" w14:textId="77777777" w:rsidR="00B134E5" w:rsidRDefault="00B134E5" w:rsidP="00B134E5">
      <w:pPr>
        <w:pStyle w:val="titoloprinc0"/>
        <w:rPr>
          <w:color w:val="002060"/>
        </w:rPr>
      </w:pPr>
    </w:p>
    <w:p w14:paraId="62DCC4FA" w14:textId="17FA5803" w:rsidR="00B134E5" w:rsidRPr="00983B4D" w:rsidRDefault="00B134E5" w:rsidP="00B134E5">
      <w:pPr>
        <w:pStyle w:val="titoloprinc0"/>
        <w:rPr>
          <w:color w:val="002060"/>
        </w:rPr>
      </w:pPr>
      <w:r w:rsidRPr="00983B4D">
        <w:rPr>
          <w:color w:val="002060"/>
        </w:rPr>
        <w:t>CLASSIFICA</w:t>
      </w:r>
      <w:r w:rsidR="004A772B">
        <w:rPr>
          <w:color w:val="002060"/>
        </w:rPr>
        <w:t xml:space="preserve"> SECONDA FASE</w:t>
      </w:r>
    </w:p>
    <w:p w14:paraId="4A7D8A48" w14:textId="77777777" w:rsidR="00B134E5" w:rsidRPr="00983B4D" w:rsidRDefault="00B134E5" w:rsidP="00B134E5">
      <w:pPr>
        <w:pStyle w:val="breakline"/>
        <w:rPr>
          <w:color w:val="002060"/>
        </w:rPr>
      </w:pPr>
    </w:p>
    <w:p w14:paraId="4D2EBAD5" w14:textId="77777777" w:rsidR="00B134E5" w:rsidRPr="00983B4D" w:rsidRDefault="00B134E5" w:rsidP="00B134E5">
      <w:pPr>
        <w:pStyle w:val="breakline"/>
        <w:rPr>
          <w:color w:val="002060"/>
        </w:rPr>
      </w:pPr>
    </w:p>
    <w:p w14:paraId="14C24C95" w14:textId="77777777" w:rsidR="00B134E5" w:rsidRPr="00983B4D" w:rsidRDefault="00B134E5" w:rsidP="00B134E5">
      <w:pPr>
        <w:pStyle w:val="sottotitolocampionato10"/>
        <w:rPr>
          <w:color w:val="002060"/>
        </w:rPr>
      </w:pPr>
      <w:r w:rsidRPr="00983B4D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983B4D" w14:paraId="2D8A351F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A360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8A35F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32FA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074E3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12107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C6FC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A8949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1AA42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7FD0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D4699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PE</w:t>
            </w:r>
          </w:p>
        </w:tc>
      </w:tr>
      <w:tr w:rsidR="00B134E5" w:rsidRPr="00983B4D" w14:paraId="6CBC4A6E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4C26D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3931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F65E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5026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9AE5E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2FF2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2F9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1E62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75882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B544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502BDD8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051BA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187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3B3E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84AA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BDF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76EC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2039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17BC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6175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98E1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485043C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0BC3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068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4C52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C42C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AD5C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65C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52A0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4B3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4AD2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2F2F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</w:tr>
      <w:tr w:rsidR="00B134E5" w:rsidRPr="00983B4D" w14:paraId="5AFBE367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5E74A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6D73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BA1A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D4D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01C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796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02D4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672C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E4902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B03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56B9509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FD3E4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093C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9A0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A21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1D3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F2D5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BD14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724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6A73E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AAC8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3A9F1FF4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5AEBD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422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ED20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CB29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CD09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AA9A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BA7D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B43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CA7F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4312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</w:tbl>
    <w:p w14:paraId="0599AB9C" w14:textId="77777777" w:rsidR="00B134E5" w:rsidRPr="00983B4D" w:rsidRDefault="00B134E5" w:rsidP="00B134E5">
      <w:pPr>
        <w:pStyle w:val="breakline"/>
        <w:rPr>
          <w:rFonts w:eastAsiaTheme="minorEastAsia"/>
          <w:color w:val="002060"/>
        </w:rPr>
      </w:pPr>
    </w:p>
    <w:p w14:paraId="73593C96" w14:textId="77777777" w:rsidR="00B134E5" w:rsidRPr="00983B4D" w:rsidRDefault="00B134E5" w:rsidP="00B134E5">
      <w:pPr>
        <w:pStyle w:val="breakline"/>
        <w:rPr>
          <w:color w:val="002060"/>
        </w:rPr>
      </w:pPr>
    </w:p>
    <w:p w14:paraId="41763A2F" w14:textId="77777777" w:rsidR="00B134E5" w:rsidRPr="00983B4D" w:rsidRDefault="00B134E5" w:rsidP="00B134E5">
      <w:pPr>
        <w:pStyle w:val="sottotitolocampionato10"/>
        <w:rPr>
          <w:color w:val="002060"/>
        </w:rPr>
      </w:pPr>
      <w:r w:rsidRPr="00983B4D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983B4D" w14:paraId="01D0F134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2E1EE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64E4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55B5C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E523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4E5A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95FA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99C5F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0A86D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A351E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4795F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PE</w:t>
            </w:r>
          </w:p>
        </w:tc>
      </w:tr>
      <w:tr w:rsidR="00B134E5" w:rsidRPr="00983B4D" w14:paraId="29E51728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1A80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F8CB2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5849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A5D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3152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F502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30A5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F7B9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582F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CE97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0B2CC7C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6285B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083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2378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966C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98CC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B07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4863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E183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CCB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DE87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28B8507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7B70A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5CD8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A3A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83D1F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DA6F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BA10F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86E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211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0636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1C17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73D6635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DBB1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FF5CF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5DE3E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BB46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4E95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8E6E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00C0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708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E05A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C2DD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2E2B307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E1E8F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038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F390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A6F3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9965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9E0D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2C83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8678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7CB8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7EA1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</w:tbl>
    <w:p w14:paraId="49F032F5" w14:textId="77777777" w:rsidR="00B134E5" w:rsidRPr="00983B4D" w:rsidRDefault="00B134E5" w:rsidP="00B134E5">
      <w:pPr>
        <w:pStyle w:val="breakline"/>
        <w:rPr>
          <w:rFonts w:eastAsiaTheme="minorEastAsia"/>
          <w:color w:val="002060"/>
        </w:rPr>
      </w:pPr>
    </w:p>
    <w:p w14:paraId="1EDFAB09" w14:textId="77777777" w:rsidR="00B134E5" w:rsidRPr="00983B4D" w:rsidRDefault="00B134E5" w:rsidP="00B134E5">
      <w:pPr>
        <w:pStyle w:val="breakline"/>
        <w:rPr>
          <w:color w:val="002060"/>
        </w:rPr>
      </w:pPr>
    </w:p>
    <w:p w14:paraId="05B13D6F" w14:textId="77777777" w:rsidR="00B134E5" w:rsidRPr="00983B4D" w:rsidRDefault="00B134E5" w:rsidP="00B134E5">
      <w:pPr>
        <w:pStyle w:val="sottotitolocampionato10"/>
        <w:rPr>
          <w:color w:val="002060"/>
        </w:rPr>
      </w:pPr>
      <w:r w:rsidRPr="00983B4D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983B4D" w14:paraId="1F063FA2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E7189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6870A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3E42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C4995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FD0A4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3F28E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F64C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18ABE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5949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2438C" w14:textId="77777777" w:rsidR="00B134E5" w:rsidRPr="00983B4D" w:rsidRDefault="00B134E5" w:rsidP="000B5FDE">
            <w:pPr>
              <w:pStyle w:val="headertabella0"/>
              <w:rPr>
                <w:color w:val="002060"/>
              </w:rPr>
            </w:pPr>
            <w:r w:rsidRPr="00983B4D">
              <w:rPr>
                <w:color w:val="002060"/>
              </w:rPr>
              <w:t>PE</w:t>
            </w:r>
          </w:p>
        </w:tc>
      </w:tr>
      <w:tr w:rsidR="00B134E5" w:rsidRPr="00983B4D" w14:paraId="6E1DF2A4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3E14C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70A5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4440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2C92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B2292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A39BE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60DD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709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2F9A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01B24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500F90C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2711F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A695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7CF20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1D20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2EA07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8CAB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57C7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58F1E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4538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4E9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267690A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1CA8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FDE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6221F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7BEA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D9C4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430E3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4318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D09A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8C81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6544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  <w:tr w:rsidR="00B134E5" w:rsidRPr="00983B4D" w14:paraId="2AB247DB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95F25" w14:textId="77777777" w:rsidR="00B134E5" w:rsidRPr="00983B4D" w:rsidRDefault="00B134E5" w:rsidP="000B5FDE">
            <w:pPr>
              <w:pStyle w:val="rowtabella0"/>
              <w:rPr>
                <w:color w:val="002060"/>
              </w:rPr>
            </w:pPr>
            <w:r w:rsidRPr="00983B4D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3D28C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14956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7211D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E2A35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5F079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714CA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8A7B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E8FB1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B2834" w14:textId="77777777" w:rsidR="00B134E5" w:rsidRPr="00983B4D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983B4D">
              <w:rPr>
                <w:color w:val="002060"/>
              </w:rPr>
              <w:t>0</w:t>
            </w:r>
          </w:p>
        </w:tc>
      </w:tr>
    </w:tbl>
    <w:p w14:paraId="00E16B44" w14:textId="77777777" w:rsidR="00B134E5" w:rsidRPr="004A772B" w:rsidRDefault="00B134E5" w:rsidP="001724AC">
      <w:pPr>
        <w:pStyle w:val="TITOLOPRINC"/>
        <w:rPr>
          <w:color w:val="002060"/>
          <w:sz w:val="2"/>
          <w:szCs w:val="2"/>
        </w:rPr>
      </w:pPr>
    </w:p>
    <w:p w14:paraId="7D6EC20B" w14:textId="6B85A395" w:rsidR="001724AC" w:rsidRPr="000C5A61" w:rsidRDefault="001724AC" w:rsidP="001724AC">
      <w:pPr>
        <w:pStyle w:val="TITOLOPRINC"/>
        <w:rPr>
          <w:color w:val="002060"/>
        </w:rPr>
      </w:pPr>
      <w:r w:rsidRPr="000C5A61">
        <w:rPr>
          <w:color w:val="002060"/>
        </w:rPr>
        <w:t>FASE FINALE</w:t>
      </w: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0"/>
        <w:gridCol w:w="219"/>
        <w:gridCol w:w="2515"/>
        <w:gridCol w:w="219"/>
        <w:gridCol w:w="1776"/>
        <w:gridCol w:w="219"/>
        <w:gridCol w:w="1121"/>
      </w:tblGrid>
      <w:tr w:rsidR="001724AC" w:rsidRPr="000C5A61" w14:paraId="49817649" w14:textId="77777777" w:rsidTr="000B5FDE">
        <w:trPr>
          <w:trHeight w:val="240"/>
        </w:trPr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D172E5D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1D5A5DC2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23/04/2022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ECBA941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628EAEB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7AC91E12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30/04/2022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0939D8A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A0F7A7F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0EDB18EE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01/05/2022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6581E2F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D8A9BA1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1724AC" w:rsidRPr="000C5A61" w14:paraId="4CFE2750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39FAC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13218" w14:textId="77777777" w:rsidR="001724AC" w:rsidRPr="000C5A61" w:rsidRDefault="001724AC" w:rsidP="000B5FDE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BADCA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0DE0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2F01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41108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740CAFFD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</w:tcPr>
          <w:p w14:paraId="4D3705DF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AMICI DEL CENTROSOCIO SP.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E925BC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AMICI DEL CENTROS.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98273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57DB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D63D9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35E7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393B6E39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5C86B48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BORGOROSSO TOLENTINO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87210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9F89" w14:textId="77777777" w:rsidR="001724AC" w:rsidRPr="000C5A61" w:rsidRDefault="001724AC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12ECD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AMICI DEL CS SP.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D34C1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B87D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318C99CF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00603E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C.U.S. MACERATA CALCIO A5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78F4B5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ACLI VILLA MUSONE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707D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2FBF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8A8B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B1B1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0ABD0E92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5711D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ACLI VILLA MUSONE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15A59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3E910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F7C3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AB5C" w14:textId="77777777" w:rsidR="001724AC" w:rsidRPr="000C5A61" w:rsidRDefault="001724AC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3D91D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AMICI CSS</w:t>
            </w:r>
          </w:p>
        </w:tc>
      </w:tr>
      <w:tr w:rsidR="001724AC" w:rsidRPr="000C5A61" w14:paraId="41AE010E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</w:tcPr>
          <w:p w14:paraId="11E4B336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ITALSERVICE C5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BBCCA0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ITALSERVICE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5DDD4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07B4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3745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125C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6229A8C0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</w:tcPr>
          <w:p w14:paraId="4B6B4150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CALCIO A 5 CORINALDO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581FC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9E48" w14:textId="77777777" w:rsidR="001724AC" w:rsidRPr="000C5A61" w:rsidRDefault="001724AC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CDBD7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ITALSERVICE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9CF8" w14:textId="77777777" w:rsidR="001724AC" w:rsidRPr="000C5A61" w:rsidRDefault="001724AC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DC71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42E3C9EF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3BB573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RECANATI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ACE59A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ACLI MANTOVANI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2349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4EEE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EF21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A9B0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35757098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6BF8D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ACLI MANTOVANI CALCIO A 5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4303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AAC2D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E4E9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78B7" w14:textId="77777777" w:rsidR="001724AC" w:rsidRPr="000C5A61" w:rsidRDefault="001724AC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D58D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756D401F" w14:textId="77777777" w:rsidR="001724AC" w:rsidRPr="000C5A61" w:rsidRDefault="001724AC" w:rsidP="001724AC">
      <w:pPr>
        <w:pStyle w:val="LndNormale1"/>
        <w:rPr>
          <w:b/>
          <w:i/>
          <w:color w:val="002060"/>
        </w:rPr>
      </w:pPr>
    </w:p>
    <w:p w14:paraId="7B41DB58" w14:textId="77777777" w:rsidR="001724AC" w:rsidRPr="000C5A61" w:rsidRDefault="001724AC" w:rsidP="001724AC">
      <w:pPr>
        <w:pStyle w:val="LndNormale1"/>
        <w:rPr>
          <w:bCs/>
          <w:iCs/>
          <w:color w:val="002060"/>
        </w:rPr>
      </w:pPr>
    </w:p>
    <w:p w14:paraId="2888C95D" w14:textId="77777777" w:rsidR="001724AC" w:rsidRPr="000C5A61" w:rsidRDefault="001724AC" w:rsidP="001724AC">
      <w:pPr>
        <w:pStyle w:val="LndNormale1"/>
        <w:rPr>
          <w:b/>
          <w:i/>
          <w:color w:val="002060"/>
        </w:rPr>
      </w:pPr>
      <w:r w:rsidRPr="000C5A61">
        <w:rPr>
          <w:b/>
          <w:i/>
          <w:color w:val="002060"/>
        </w:rPr>
        <w:t>Quarti di Finale</w:t>
      </w:r>
    </w:p>
    <w:p w14:paraId="3195436C" w14:textId="0A630F1E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</w:rPr>
      </w:pPr>
      <w:r w:rsidRPr="004A772B">
        <w:rPr>
          <w:rFonts w:ascii="Arial" w:hAnsi="Arial" w:cs="Arial"/>
          <w:color w:val="002060"/>
          <w:sz w:val="21"/>
          <w:szCs w:val="21"/>
        </w:rPr>
        <w:t>AMICI DEL CENTROSOCIO SP. – BORGOROSSO TOLENTINO</w:t>
      </w:r>
      <w:r w:rsidRP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>19-2</w:t>
      </w:r>
    </w:p>
    <w:p w14:paraId="6935A362" w14:textId="15479E09" w:rsidR="001724AC" w:rsidRPr="004A772B" w:rsidRDefault="001724AC" w:rsidP="001724AC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4A772B">
        <w:rPr>
          <w:rFonts w:ascii="Arial" w:hAnsi="Arial" w:cs="Arial"/>
          <w:color w:val="002060"/>
          <w:sz w:val="22"/>
        </w:rPr>
        <w:t>ITALSERVICE C5 – CALCIO A 5 CORINALDO</w:t>
      </w:r>
      <w:r w:rsidRP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>3-2</w:t>
      </w:r>
    </w:p>
    <w:p w14:paraId="540DE086" w14:textId="7BD8BBF6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</w:rPr>
      </w:pPr>
      <w:r w:rsidRPr="004A772B">
        <w:rPr>
          <w:rFonts w:ascii="Arial" w:hAnsi="Arial" w:cs="Arial"/>
          <w:color w:val="002060"/>
          <w:sz w:val="22"/>
        </w:rPr>
        <w:t>RECANATI CALCIO A 5 – ACLI MANTOVANI CALCIO A 5</w:t>
      </w:r>
      <w:r w:rsid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ab/>
        <w:t>4-11</w:t>
      </w:r>
    </w:p>
    <w:p w14:paraId="66FC84DD" w14:textId="44AFC2AE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4A772B">
        <w:rPr>
          <w:rFonts w:ascii="Arial" w:hAnsi="Arial" w:cs="Arial"/>
          <w:color w:val="002060"/>
          <w:sz w:val="22"/>
        </w:rPr>
        <w:t>C.U.S. MACERATA CALCIO A5 – ACLI VILLA MUSONE</w:t>
      </w:r>
      <w:r w:rsidRP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  <w:szCs w:val="22"/>
        </w:rPr>
        <w:t>0-3</w:t>
      </w:r>
    </w:p>
    <w:p w14:paraId="0081F9FD" w14:textId="77777777" w:rsidR="001724AC" w:rsidRDefault="001724AC" w:rsidP="001724AC">
      <w:pPr>
        <w:pStyle w:val="Corpodeltesto21"/>
        <w:rPr>
          <w:color w:val="002060"/>
          <w:szCs w:val="22"/>
        </w:rPr>
      </w:pPr>
    </w:p>
    <w:p w14:paraId="15602160" w14:textId="77777777" w:rsidR="001724AC" w:rsidRPr="000C5A61" w:rsidRDefault="001724AC" w:rsidP="001724AC">
      <w:pPr>
        <w:pStyle w:val="Corpodeltesto21"/>
        <w:rPr>
          <w:color w:val="002060"/>
          <w:szCs w:val="22"/>
        </w:rPr>
      </w:pPr>
    </w:p>
    <w:p w14:paraId="23ED17C6" w14:textId="77777777" w:rsidR="001724AC" w:rsidRPr="000C5A61" w:rsidRDefault="001724AC" w:rsidP="001724AC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  <w:r w:rsidRPr="000C5A6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305BD43D" w14:textId="5D79E7E3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</w:rPr>
      </w:pPr>
      <w:r w:rsidRPr="004A772B">
        <w:rPr>
          <w:rFonts w:ascii="Arial" w:hAnsi="Arial" w:cs="Arial"/>
          <w:color w:val="002060"/>
          <w:sz w:val="22"/>
        </w:rPr>
        <w:t>AMICI DEL CENTROSOCIO SP. – ACLI VILLA MUSONE</w:t>
      </w:r>
      <w:r w:rsidRP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>5-3</w:t>
      </w:r>
      <w:r w:rsidRPr="004A772B">
        <w:rPr>
          <w:rFonts w:ascii="Arial" w:hAnsi="Arial" w:cs="Arial"/>
          <w:color w:val="002060"/>
          <w:sz w:val="22"/>
        </w:rPr>
        <w:tab/>
      </w:r>
    </w:p>
    <w:p w14:paraId="2D185100" w14:textId="34B15994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4A772B">
        <w:rPr>
          <w:rFonts w:ascii="Arial" w:hAnsi="Arial" w:cs="Arial"/>
          <w:color w:val="002060"/>
          <w:sz w:val="22"/>
          <w:szCs w:val="22"/>
        </w:rPr>
        <w:t>ITALSERVICE C5 – ACLI MANTOVANI CALCIO A 5</w:t>
      </w:r>
      <w:r w:rsidRPr="004A772B">
        <w:rPr>
          <w:rFonts w:ascii="Arial" w:hAnsi="Arial" w:cs="Arial"/>
          <w:color w:val="002060"/>
          <w:sz w:val="22"/>
          <w:szCs w:val="22"/>
        </w:rPr>
        <w:tab/>
      </w:r>
      <w:r w:rsidRPr="004A772B">
        <w:rPr>
          <w:rFonts w:ascii="Arial" w:hAnsi="Arial" w:cs="Arial"/>
          <w:color w:val="002060"/>
          <w:sz w:val="22"/>
          <w:szCs w:val="22"/>
        </w:rPr>
        <w:tab/>
      </w:r>
      <w:r w:rsidR="004A772B">
        <w:rPr>
          <w:rFonts w:ascii="Arial" w:hAnsi="Arial" w:cs="Arial"/>
          <w:color w:val="002060"/>
          <w:sz w:val="22"/>
          <w:szCs w:val="22"/>
        </w:rPr>
        <w:tab/>
      </w:r>
      <w:r w:rsidRPr="004A772B">
        <w:rPr>
          <w:rFonts w:ascii="Arial" w:hAnsi="Arial" w:cs="Arial"/>
          <w:color w:val="002060"/>
          <w:sz w:val="22"/>
          <w:szCs w:val="22"/>
        </w:rPr>
        <w:t>5-3</w:t>
      </w:r>
      <w:r w:rsidRPr="004A772B">
        <w:rPr>
          <w:rFonts w:ascii="Arial" w:hAnsi="Arial" w:cs="Arial"/>
          <w:color w:val="002060"/>
          <w:sz w:val="22"/>
          <w:szCs w:val="22"/>
        </w:rPr>
        <w:tab/>
      </w:r>
      <w:r w:rsidRPr="004A772B">
        <w:rPr>
          <w:rFonts w:ascii="Arial" w:hAnsi="Arial" w:cs="Arial"/>
          <w:color w:val="002060"/>
          <w:sz w:val="22"/>
          <w:szCs w:val="22"/>
        </w:rPr>
        <w:tab/>
      </w:r>
    </w:p>
    <w:p w14:paraId="22993047" w14:textId="77777777" w:rsidR="001724AC" w:rsidRPr="000C5A61" w:rsidRDefault="001724AC" w:rsidP="001724AC">
      <w:pPr>
        <w:pStyle w:val="Corpodeltesto21"/>
        <w:rPr>
          <w:rFonts w:ascii="Arial" w:hAnsi="Arial" w:cs="Arial"/>
          <w:color w:val="002060"/>
          <w:sz w:val="22"/>
        </w:rPr>
      </w:pPr>
    </w:p>
    <w:p w14:paraId="69DDE457" w14:textId="77777777" w:rsidR="001724AC" w:rsidRPr="000C5A61" w:rsidRDefault="001724AC" w:rsidP="001724AC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0C5A6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 w:rsidRPr="000C5A6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Pr="000C5A6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008DC190" w14:textId="7D20CBDA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</w:rPr>
      </w:pPr>
      <w:r w:rsidRPr="004A772B">
        <w:rPr>
          <w:rFonts w:ascii="Arial" w:hAnsi="Arial" w:cs="Arial"/>
          <w:color w:val="002060"/>
          <w:sz w:val="22"/>
        </w:rPr>
        <w:t>AMICI DEL CENTROSOCIO SP. – ITALSERVICE C5</w:t>
      </w:r>
      <w:r w:rsidRP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>8-6 d.t.r.</w:t>
      </w:r>
    </w:p>
    <w:p w14:paraId="594770A0" w14:textId="77777777" w:rsidR="001724AC" w:rsidRPr="000C5A61" w:rsidRDefault="001724AC" w:rsidP="001724AC">
      <w:pPr>
        <w:pStyle w:val="Corpodeltesto21"/>
        <w:rPr>
          <w:rFonts w:ascii="Arial" w:hAnsi="Arial" w:cs="Arial"/>
          <w:color w:val="002060"/>
          <w:sz w:val="22"/>
        </w:rPr>
      </w:pPr>
    </w:p>
    <w:p w14:paraId="24B896A0" w14:textId="638E9E90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</w:rPr>
      </w:pPr>
      <w:r w:rsidRPr="004A772B">
        <w:rPr>
          <w:rFonts w:ascii="Arial" w:hAnsi="Arial" w:cs="Arial"/>
          <w:color w:val="002060"/>
          <w:sz w:val="22"/>
        </w:rPr>
        <w:t>La Società AMICI DEL CENTROSOCIO SP. si aggiudica il Titolo Regionale Campionato Calcio a Cinque Under 17.</w:t>
      </w:r>
    </w:p>
    <w:p w14:paraId="7165DF3D" w14:textId="3883E0F7" w:rsidR="001724AC" w:rsidRDefault="001724AC" w:rsidP="001724AC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3AE0B73B" w14:textId="77777777" w:rsidR="00320A9B" w:rsidRDefault="00320A9B" w:rsidP="00320A9B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GRADUATORIA COPPA DISCIPLINA</w:t>
      </w:r>
    </w:p>
    <w:p w14:paraId="59E234BD" w14:textId="77777777" w:rsidR="00320A9B" w:rsidRPr="005E7DC3" w:rsidRDefault="00320A9B" w:rsidP="00320A9B">
      <w:pPr>
        <w:rPr>
          <w:rFonts w:ascii="Arial" w:hAnsi="Arial" w:cs="Arial"/>
          <w:color w:val="002060"/>
          <w:sz w:val="22"/>
          <w:szCs w:val="22"/>
        </w:rPr>
      </w:pPr>
    </w:p>
    <w:p w14:paraId="560E1C7D" w14:textId="77777777" w:rsidR="00320A9B" w:rsidRPr="00314187" w:rsidRDefault="00320A9B" w:rsidP="00320A9B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    TOTALE </w:t>
      </w:r>
      <w:r w:rsidRPr="00314187">
        <w:rPr>
          <w:rFonts w:ascii="Courier New" w:hAnsi="Courier New" w:cs="Courier New"/>
          <w:color w:val="002060"/>
        </w:rPr>
        <w:t>PUNTI   SOCIETA' DIRIGENTI TECNICI CALCIATOR</w:t>
      </w:r>
      <w:r>
        <w:rPr>
          <w:rFonts w:ascii="Courier New" w:hAnsi="Courier New" w:cs="Courier New"/>
          <w:color w:val="002060"/>
        </w:rPr>
        <w:t>I</w:t>
      </w:r>
    </w:p>
    <w:p w14:paraId="2D26B969" w14:textId="77777777" w:rsidR="00FF458C" w:rsidRPr="004A772B" w:rsidRDefault="00FF458C" w:rsidP="00FF458C">
      <w:pPr>
        <w:rPr>
          <w:rFonts w:ascii="Courier New" w:hAnsi="Courier New" w:cs="Courier New"/>
          <w:b/>
          <w:bCs/>
          <w:color w:val="002060"/>
        </w:rPr>
      </w:pPr>
      <w:r w:rsidRPr="004A772B">
        <w:rPr>
          <w:rFonts w:ascii="Courier New" w:hAnsi="Courier New" w:cs="Courier New"/>
          <w:b/>
          <w:bCs/>
          <w:color w:val="002060"/>
        </w:rPr>
        <w:t xml:space="preserve">  AMICI DEL CENTROSOCIO SP. FF     1,60                                 1,60</w:t>
      </w:r>
    </w:p>
    <w:p w14:paraId="41A3CCEF" w14:textId="77777777" w:rsidR="00FF458C" w:rsidRPr="004A772B" w:rsidRDefault="00FF458C" w:rsidP="00FF458C">
      <w:pPr>
        <w:rPr>
          <w:rFonts w:ascii="Courier New" w:hAnsi="Courier New" w:cs="Courier New"/>
          <w:b/>
          <w:bCs/>
          <w:color w:val="002060"/>
        </w:rPr>
      </w:pPr>
      <w:r w:rsidRPr="004A772B">
        <w:rPr>
          <w:rFonts w:ascii="Courier New" w:hAnsi="Courier New" w:cs="Courier New"/>
          <w:b/>
          <w:bCs/>
          <w:color w:val="002060"/>
        </w:rPr>
        <w:t xml:space="preserve">  SANGIUSTESE M.G.          SB     1,60                                 1,60</w:t>
      </w:r>
    </w:p>
    <w:p w14:paraId="43F9B3DB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BORGOROSSO TOLENTINO      QF     2,20                                 2,20</w:t>
      </w:r>
    </w:p>
    <w:p w14:paraId="5D75B9E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C.U.S. MACERATA CALCIO A5 QF     2,60                                 2,60</w:t>
      </w:r>
    </w:p>
    <w:p w14:paraId="086937CC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ETA BETA FOOTBALL         SA     3,00                                 3,00</w:t>
      </w:r>
    </w:p>
    <w:p w14:paraId="478E4A07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CALCIO A 5 CORINALDO      QF     3,80                                 3,80</w:t>
      </w:r>
    </w:p>
    <w:p w14:paraId="38BABBDF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ITALSERVICE C5            FF     4,00                                 4,00</w:t>
      </w:r>
    </w:p>
    <w:p w14:paraId="6EC61EDE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CERRETO D ESI C5 A.S.D.   SA     4,20                                 4,20</w:t>
      </w:r>
    </w:p>
    <w:p w14:paraId="419B281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OSIMO FIVE                SB     5,00              1,00               4,00</w:t>
      </w:r>
    </w:p>
    <w:p w14:paraId="785D63CD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FFJ CALCIO A 5            SA     5,80                                 5,80</w:t>
      </w:r>
    </w:p>
    <w:p w14:paraId="31CA95D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ACLI VILLA MUSONE         SF     6,60              1,00     1,00      4,60</w:t>
      </w:r>
    </w:p>
    <w:p w14:paraId="43E29E49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CANTINE RIUNITE CSI       SB     9,20                                 9,20</w:t>
      </w:r>
    </w:p>
    <w:p w14:paraId="67DF402B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ACLI MANTOVANI CALCIO A 5 SF     9,40                       4,00      5,40</w:t>
      </w:r>
    </w:p>
    <w:p w14:paraId="7AAD8FCD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REAL FABRIANO             SA     9,90              1,00               8,90</w:t>
      </w:r>
    </w:p>
    <w:p w14:paraId="6F72B809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RECANATI CALCIO A 5       QF    34,80    23,00                       11,80</w:t>
      </w:r>
    </w:p>
    <w:p w14:paraId="365A2525" w14:textId="3422FA48" w:rsidR="00FF458C" w:rsidRDefault="00FF458C" w:rsidP="001724AC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3BB33871" w14:textId="77777777" w:rsidR="004A772B" w:rsidRPr="004025B6" w:rsidRDefault="004A772B" w:rsidP="004A772B">
      <w:pPr>
        <w:pStyle w:val="A121"/>
        <w:ind w:left="0"/>
        <w:rPr>
          <w:rFonts w:cs="Arial"/>
          <w:i/>
          <w:color w:val="002060"/>
          <w:sz w:val="22"/>
          <w:szCs w:val="22"/>
        </w:rPr>
      </w:pPr>
      <w:r>
        <w:rPr>
          <w:rFonts w:cs="Arial"/>
          <w:i/>
          <w:color w:val="002060"/>
          <w:sz w:val="22"/>
          <w:szCs w:val="22"/>
        </w:rPr>
        <w:t>La graduatoria della Coppa Disciplina è calcolata al termine della Seconda Fase.</w:t>
      </w:r>
    </w:p>
    <w:p w14:paraId="3CE86D3B" w14:textId="77777777" w:rsidR="004A772B" w:rsidRDefault="004A772B" w:rsidP="001724AC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59372276" w14:textId="3331F630" w:rsidR="001724AC" w:rsidRDefault="001724AC" w:rsidP="001724AC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09EDB990" w14:textId="77777777" w:rsidR="001724AC" w:rsidRPr="000C5A61" w:rsidRDefault="001724AC" w:rsidP="001724AC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C5A61">
        <w:rPr>
          <w:color w:val="002060"/>
        </w:rPr>
        <w:t>UNDER 15 C5 REGIONALI MASCHILI</w:t>
      </w:r>
    </w:p>
    <w:p w14:paraId="5043FAB6" w14:textId="2D996AD2" w:rsidR="00B134E5" w:rsidRDefault="00B134E5" w:rsidP="00B134E5">
      <w:pPr>
        <w:pStyle w:val="titoloprinc0"/>
        <w:rPr>
          <w:color w:val="002060"/>
        </w:rPr>
      </w:pPr>
      <w:r>
        <w:rPr>
          <w:color w:val="002060"/>
        </w:rPr>
        <w:t>CLASSIFICA</w:t>
      </w:r>
      <w:r w:rsidR="004A772B">
        <w:rPr>
          <w:color w:val="002060"/>
        </w:rPr>
        <w:t xml:space="preserve"> PRIMA FASE</w:t>
      </w:r>
    </w:p>
    <w:p w14:paraId="5AF5E930" w14:textId="77777777" w:rsidR="00B134E5" w:rsidRDefault="00B134E5" w:rsidP="00B134E5">
      <w:pPr>
        <w:pStyle w:val="breakline"/>
        <w:rPr>
          <w:color w:val="002060"/>
        </w:rPr>
      </w:pPr>
    </w:p>
    <w:p w14:paraId="26FFC4CF" w14:textId="77777777" w:rsidR="00B134E5" w:rsidRPr="00603161" w:rsidRDefault="00B134E5" w:rsidP="00B134E5">
      <w:pPr>
        <w:pStyle w:val="sottotitolocampionato10"/>
        <w:rPr>
          <w:color w:val="002060"/>
        </w:rPr>
      </w:pPr>
      <w:r w:rsidRPr="0060316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603161" w14:paraId="2721A83B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E0208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B5AA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5FC8D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64CC5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BE71B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DA4F7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6D5F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6C6F5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B58A0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3F818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PE</w:t>
            </w:r>
          </w:p>
        </w:tc>
      </w:tr>
      <w:tr w:rsidR="00B134E5" w:rsidRPr="00603161" w14:paraId="041E50A9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FAE68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B6DB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B8B0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31C9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BE58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1FD6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229B0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084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930C3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8AEB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2221F1D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91D77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C2F4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8B5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77C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DBC3B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AE53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8819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14FE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44CE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63166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548DC811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B281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7B9D5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0F858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2B40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0393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209A0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81644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B120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09DBE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06920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05CE08E7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10D0A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E22C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216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8F0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977A2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4523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C2DE6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B6C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5010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52735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7A0F2773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847EE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C504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06CF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109E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602B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F75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55112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418C6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739B8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4738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46292DE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96D93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sq.B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D718E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9FD32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3523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6B74A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27684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9574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5466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FB6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ED4DE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</w:tbl>
    <w:p w14:paraId="34D1D36D" w14:textId="77777777" w:rsidR="00B134E5" w:rsidRPr="00603161" w:rsidRDefault="00B134E5" w:rsidP="00B134E5">
      <w:pPr>
        <w:pStyle w:val="breakline"/>
        <w:rPr>
          <w:rFonts w:eastAsiaTheme="minorEastAsia"/>
          <w:color w:val="002060"/>
        </w:rPr>
      </w:pPr>
    </w:p>
    <w:p w14:paraId="70A8C966" w14:textId="77777777" w:rsidR="00B134E5" w:rsidRPr="00603161" w:rsidRDefault="00B134E5" w:rsidP="00B134E5">
      <w:pPr>
        <w:pStyle w:val="breakline"/>
        <w:rPr>
          <w:color w:val="002060"/>
        </w:rPr>
      </w:pPr>
    </w:p>
    <w:p w14:paraId="16432EDD" w14:textId="77777777" w:rsidR="00B134E5" w:rsidRPr="00603161" w:rsidRDefault="00B134E5" w:rsidP="00B134E5">
      <w:pPr>
        <w:pStyle w:val="sottotitolocampionato10"/>
        <w:rPr>
          <w:color w:val="002060"/>
        </w:rPr>
      </w:pPr>
      <w:r w:rsidRPr="00603161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603161" w14:paraId="385F10F5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9A1D6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6882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00DEF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40F9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05E4E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ECBF9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3F00A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C8EA5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0FB5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C5C55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PE</w:t>
            </w:r>
          </w:p>
        </w:tc>
      </w:tr>
      <w:tr w:rsidR="00B134E5" w:rsidRPr="00603161" w14:paraId="5DB4FA61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45F2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A1E92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38FB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D670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41A6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1496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AEFC8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97E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823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2626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0E26A19A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F63E99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CC2183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2E85B2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CBC5C0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6E002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09F613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31F91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2CC39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57429A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A2FF3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00D0475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24DA2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9450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8E24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5A86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38325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12AE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8A14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368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5C94A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7D34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6350169B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ECA6C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872F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E6775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3E08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9599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F82DA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9C1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2134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8B2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F1B88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272DF7CA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2F39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05B4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B584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6D503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6D4E4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211F5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C9C2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3E494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4D814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2810E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</w:tbl>
    <w:p w14:paraId="2987C40B" w14:textId="77777777" w:rsidR="00B134E5" w:rsidRPr="00603161" w:rsidRDefault="00B134E5" w:rsidP="00B134E5">
      <w:pPr>
        <w:pStyle w:val="breakline"/>
        <w:rPr>
          <w:rFonts w:eastAsiaTheme="minorEastAsia"/>
          <w:color w:val="002060"/>
        </w:rPr>
      </w:pPr>
    </w:p>
    <w:p w14:paraId="5878B4A8" w14:textId="77777777" w:rsidR="00B134E5" w:rsidRPr="00603161" w:rsidRDefault="00B134E5" w:rsidP="00B134E5">
      <w:pPr>
        <w:pStyle w:val="breakline"/>
        <w:rPr>
          <w:color w:val="002060"/>
        </w:rPr>
      </w:pPr>
    </w:p>
    <w:p w14:paraId="29B788FE" w14:textId="77777777" w:rsidR="00B134E5" w:rsidRPr="00603161" w:rsidRDefault="00B134E5" w:rsidP="00B134E5">
      <w:pPr>
        <w:pStyle w:val="sottotitolocampionato10"/>
        <w:rPr>
          <w:color w:val="002060"/>
        </w:rPr>
      </w:pPr>
      <w:r w:rsidRPr="00603161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134E5" w:rsidRPr="00603161" w14:paraId="06986D5D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4AB3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16103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37B78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858F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4860F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AF63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03CCF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9B4DA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BFF5C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6968" w14:textId="77777777" w:rsidR="00B134E5" w:rsidRPr="00603161" w:rsidRDefault="00B134E5" w:rsidP="000B5FDE">
            <w:pPr>
              <w:pStyle w:val="headertabella0"/>
              <w:rPr>
                <w:color w:val="002060"/>
              </w:rPr>
            </w:pPr>
            <w:r w:rsidRPr="00603161">
              <w:rPr>
                <w:color w:val="002060"/>
              </w:rPr>
              <w:t>PE</w:t>
            </w:r>
          </w:p>
        </w:tc>
      </w:tr>
      <w:tr w:rsidR="00B134E5" w:rsidRPr="00603161" w14:paraId="584EB91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2D34" w14:textId="77777777" w:rsidR="00B134E5" w:rsidRPr="00603161" w:rsidRDefault="00B134E5" w:rsidP="000B5FDE">
            <w:pPr>
              <w:pStyle w:val="rowtabella0"/>
              <w:rPr>
                <w:color w:val="002060"/>
                <w:lang w:val="en-US"/>
              </w:rPr>
            </w:pPr>
            <w:r w:rsidRPr="00603161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E20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D3074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8C828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5D3B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C6AD6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B7BB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065B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C532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8FDD6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3B5403FD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F3943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A.S.D. CALDAROLA G.N.C.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E4A8F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33D01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C30EE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20444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E8621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08B1D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9BBE55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E176F4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9D51B2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4707718A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D129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D9F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C1B9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6765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763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F04B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516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FA8BE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44D6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287F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71BC3DD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B8E4F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F11A5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4891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CCA6B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5425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EF126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61340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4CE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CEF4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103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4ECD65B9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D207E" w14:textId="77777777" w:rsidR="00B134E5" w:rsidRPr="00603161" w:rsidRDefault="00B134E5" w:rsidP="000B5FDE">
            <w:pPr>
              <w:pStyle w:val="rowtabella0"/>
              <w:rPr>
                <w:color w:val="002060"/>
                <w:lang w:val="en-US"/>
              </w:rPr>
            </w:pPr>
            <w:r w:rsidRPr="00603161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47563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83B3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AEAF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E3329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D7F98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49992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46E73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07A5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824ED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  <w:tr w:rsidR="00B134E5" w:rsidRPr="00603161" w14:paraId="10932303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4AF1" w14:textId="77777777" w:rsidR="00B134E5" w:rsidRPr="00603161" w:rsidRDefault="00B134E5" w:rsidP="000B5FDE">
            <w:pPr>
              <w:pStyle w:val="rowtabella0"/>
              <w:rPr>
                <w:color w:val="002060"/>
              </w:rPr>
            </w:pPr>
            <w:r w:rsidRPr="00603161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BC622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CE43C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C27E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1670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CF81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87BC7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15B0E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F1926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-65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4CAC0" w14:textId="77777777" w:rsidR="00B134E5" w:rsidRPr="00603161" w:rsidRDefault="00B134E5" w:rsidP="000B5FDE">
            <w:pPr>
              <w:pStyle w:val="rowtabella0"/>
              <w:jc w:val="center"/>
              <w:rPr>
                <w:color w:val="002060"/>
              </w:rPr>
            </w:pPr>
            <w:r w:rsidRPr="00603161">
              <w:rPr>
                <w:color w:val="002060"/>
              </w:rPr>
              <w:t>0</w:t>
            </w:r>
          </w:p>
        </w:tc>
      </w:tr>
    </w:tbl>
    <w:p w14:paraId="1CD270F4" w14:textId="77777777" w:rsidR="00B134E5" w:rsidRDefault="00B134E5" w:rsidP="001724AC">
      <w:pPr>
        <w:pStyle w:val="titoloprinc0"/>
        <w:rPr>
          <w:color w:val="002060"/>
        </w:rPr>
      </w:pPr>
    </w:p>
    <w:p w14:paraId="0DB0E41B" w14:textId="0C38C7E1" w:rsidR="001724AC" w:rsidRPr="008162A7" w:rsidRDefault="001724AC" w:rsidP="001724AC">
      <w:pPr>
        <w:pStyle w:val="titoloprinc0"/>
        <w:rPr>
          <w:color w:val="002060"/>
        </w:rPr>
      </w:pPr>
      <w:r w:rsidRPr="008162A7">
        <w:rPr>
          <w:color w:val="002060"/>
        </w:rPr>
        <w:t>CLASSIFICA</w:t>
      </w:r>
      <w:r w:rsidR="004A772B">
        <w:rPr>
          <w:color w:val="002060"/>
        </w:rPr>
        <w:t xml:space="preserve"> SECONDA FASE</w:t>
      </w:r>
    </w:p>
    <w:p w14:paraId="562BA604" w14:textId="77777777" w:rsidR="001724AC" w:rsidRPr="008162A7" w:rsidRDefault="001724AC" w:rsidP="001724AC">
      <w:pPr>
        <w:pStyle w:val="breakline"/>
        <w:rPr>
          <w:color w:val="002060"/>
        </w:rPr>
      </w:pPr>
    </w:p>
    <w:p w14:paraId="638CC8DC" w14:textId="77777777" w:rsidR="001724AC" w:rsidRPr="008162A7" w:rsidRDefault="001724AC" w:rsidP="001724AC">
      <w:pPr>
        <w:pStyle w:val="breakline"/>
        <w:rPr>
          <w:color w:val="002060"/>
        </w:rPr>
      </w:pPr>
    </w:p>
    <w:p w14:paraId="2B027EDC" w14:textId="77777777" w:rsidR="001724AC" w:rsidRPr="008162A7" w:rsidRDefault="001724AC" w:rsidP="001724AC">
      <w:pPr>
        <w:pStyle w:val="sottotitolocampionato10"/>
        <w:rPr>
          <w:color w:val="002060"/>
        </w:rPr>
      </w:pPr>
      <w:r w:rsidRPr="008162A7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24AC" w:rsidRPr="008162A7" w14:paraId="3864FE49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76B8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C3E8B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84232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60FD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A840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46AA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7B011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A45FA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B84CD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2856A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PE</w:t>
            </w:r>
          </w:p>
        </w:tc>
      </w:tr>
      <w:tr w:rsidR="001724AC" w:rsidRPr="008162A7" w14:paraId="37AA112F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1B00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lastRenderedPageBreak/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498B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40D9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9EA3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A245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186A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6CAF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4747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DFD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F12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29CB3394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F6A4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FBEC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CF6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5B5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7DA6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340B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5AFD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8FB9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BA2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B46E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2151AFD0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688AF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8C3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464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E3C7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30BF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F791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7C0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D74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2904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618C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523604B4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27B67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50B2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2D0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26F2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97F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8B9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C1E8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0D9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3217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CAF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4990332F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F6173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CALDAROLA G.N.C.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A86D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3CEE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65EB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A60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9B3E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A31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AA55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585C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B2E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26CB1E06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87CEC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445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2EEC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F453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E878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088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1D4E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66E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771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3F49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</w:tbl>
    <w:p w14:paraId="594B8580" w14:textId="77777777" w:rsidR="001724AC" w:rsidRPr="008162A7" w:rsidRDefault="001724AC" w:rsidP="001724AC">
      <w:pPr>
        <w:pStyle w:val="breakline"/>
        <w:rPr>
          <w:rFonts w:eastAsiaTheme="minorEastAsia"/>
          <w:color w:val="002060"/>
        </w:rPr>
      </w:pPr>
    </w:p>
    <w:p w14:paraId="414D579E" w14:textId="77777777" w:rsidR="001724AC" w:rsidRPr="008162A7" w:rsidRDefault="001724AC" w:rsidP="001724AC">
      <w:pPr>
        <w:pStyle w:val="breakline"/>
        <w:rPr>
          <w:color w:val="002060"/>
        </w:rPr>
      </w:pPr>
    </w:p>
    <w:p w14:paraId="4F271340" w14:textId="77777777" w:rsidR="001724AC" w:rsidRPr="008162A7" w:rsidRDefault="001724AC" w:rsidP="001724AC">
      <w:pPr>
        <w:pStyle w:val="sottotitolocampionato10"/>
        <w:rPr>
          <w:color w:val="002060"/>
        </w:rPr>
      </w:pPr>
      <w:r w:rsidRPr="008162A7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24AC" w:rsidRPr="008162A7" w14:paraId="3EF358EC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A69B3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BDA2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8E63C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58BB2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D2E44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4B141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1008E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F776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86CB1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A1D5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PE</w:t>
            </w:r>
          </w:p>
        </w:tc>
      </w:tr>
      <w:tr w:rsidR="001724AC" w:rsidRPr="008162A7" w14:paraId="06029E8A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28FC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BF77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107E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6FA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C423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F45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100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2003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B9A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8DB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5DA017C4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8C271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8264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E7E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63A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4FC9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47E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17BE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AF56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4676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E9F3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1AADA9AA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C98FC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F32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354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2653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11F0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0571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D76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8B62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FB63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DB4C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7206F98C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910A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2DB8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D0BB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7F38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5FC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5380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40DA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E1A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BDF4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FE4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62A909D1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06C52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2E0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A8AC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AABA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7B84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39D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3B4F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35FB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C01D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7EF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7253B0A8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A7317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sq.B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DFCD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A9D6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445B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3662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280D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AB6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E169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670D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46A0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</w:tbl>
    <w:p w14:paraId="0FAD0662" w14:textId="77777777" w:rsidR="001724AC" w:rsidRPr="008162A7" w:rsidRDefault="001724AC" w:rsidP="001724AC">
      <w:pPr>
        <w:pStyle w:val="breakline"/>
        <w:rPr>
          <w:rFonts w:eastAsiaTheme="minorEastAsia"/>
          <w:color w:val="002060"/>
        </w:rPr>
      </w:pPr>
    </w:p>
    <w:p w14:paraId="7BDAA00F" w14:textId="77777777" w:rsidR="001724AC" w:rsidRPr="008162A7" w:rsidRDefault="001724AC" w:rsidP="001724AC">
      <w:pPr>
        <w:pStyle w:val="breakline"/>
        <w:rPr>
          <w:color w:val="002060"/>
        </w:rPr>
      </w:pPr>
    </w:p>
    <w:p w14:paraId="0D3B6413" w14:textId="77777777" w:rsidR="001724AC" w:rsidRPr="008162A7" w:rsidRDefault="001724AC" w:rsidP="001724AC">
      <w:pPr>
        <w:pStyle w:val="sottotitolocampionato10"/>
        <w:rPr>
          <w:color w:val="002060"/>
        </w:rPr>
      </w:pPr>
      <w:r w:rsidRPr="008162A7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24AC" w:rsidRPr="008162A7" w14:paraId="5CC3CB38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AF3DC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A194A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8E19B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DA37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40D4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EDE7A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E9E1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E2460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61CDD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E27A6" w14:textId="77777777" w:rsidR="001724AC" w:rsidRPr="008162A7" w:rsidRDefault="001724AC" w:rsidP="000B5FDE">
            <w:pPr>
              <w:pStyle w:val="headertabella0"/>
              <w:rPr>
                <w:color w:val="002060"/>
              </w:rPr>
            </w:pPr>
            <w:r w:rsidRPr="008162A7">
              <w:rPr>
                <w:color w:val="002060"/>
              </w:rPr>
              <w:t>PE</w:t>
            </w:r>
          </w:p>
        </w:tc>
      </w:tr>
      <w:tr w:rsidR="001724AC" w:rsidRPr="008162A7" w14:paraId="4623BCA9" w14:textId="77777777" w:rsidTr="000B5FD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7FADC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FA9C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372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2F6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3965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C973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4D7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5316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592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7A1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0484137E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97B1B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A13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A604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4ED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C74E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DCA3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362F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8866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142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7FEB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5297D9B5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C8E28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67603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36F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C894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903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552C5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F94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CDF7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649BA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7287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303AB5A3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7E05A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B03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4024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44A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833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9C88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99B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1EA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B01B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C19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73204217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6FFA9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AE13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FE21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23D29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4AC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6C7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02050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4813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FBBF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C8828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  <w:tr w:rsidR="001724AC" w:rsidRPr="008162A7" w14:paraId="1BB718DB" w14:textId="77777777" w:rsidTr="000B5FD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6B36" w14:textId="77777777" w:rsidR="001724AC" w:rsidRPr="008162A7" w:rsidRDefault="001724AC" w:rsidP="000B5FDE">
            <w:pPr>
              <w:pStyle w:val="rowtabella0"/>
              <w:rPr>
                <w:color w:val="002060"/>
              </w:rPr>
            </w:pPr>
            <w:r w:rsidRPr="008162A7">
              <w:rPr>
                <w:color w:val="002060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1BE06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C9FE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8D8A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BA402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9C71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19257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CDA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A36EC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9C3BD" w14:textId="77777777" w:rsidR="001724AC" w:rsidRPr="008162A7" w:rsidRDefault="001724AC" w:rsidP="000B5FDE">
            <w:pPr>
              <w:pStyle w:val="rowtabella0"/>
              <w:jc w:val="center"/>
              <w:rPr>
                <w:color w:val="002060"/>
              </w:rPr>
            </w:pPr>
            <w:r w:rsidRPr="008162A7">
              <w:rPr>
                <w:color w:val="002060"/>
              </w:rPr>
              <w:t>0</w:t>
            </w:r>
          </w:p>
        </w:tc>
      </w:tr>
    </w:tbl>
    <w:p w14:paraId="5A415250" w14:textId="77777777" w:rsidR="001724AC" w:rsidRPr="008162A7" w:rsidRDefault="001724AC" w:rsidP="001724AC">
      <w:pPr>
        <w:pStyle w:val="breakline"/>
        <w:rPr>
          <w:rFonts w:eastAsiaTheme="minorEastAsia"/>
          <w:color w:val="002060"/>
        </w:rPr>
      </w:pPr>
    </w:p>
    <w:p w14:paraId="16FFAF37" w14:textId="77777777" w:rsidR="001724AC" w:rsidRPr="008162A7" w:rsidRDefault="001724AC" w:rsidP="001724AC">
      <w:pPr>
        <w:pStyle w:val="breakline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8162A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STRALCIO CLASSIFICA AVULSA</w:t>
      </w:r>
    </w:p>
    <w:p w14:paraId="69F196E3" w14:textId="77777777" w:rsidR="001724AC" w:rsidRPr="008162A7" w:rsidRDefault="001724AC" w:rsidP="001724AC">
      <w:pPr>
        <w:pStyle w:val="breakline"/>
        <w:rPr>
          <w:rFonts w:ascii="Courier New" w:eastAsiaTheme="minorEastAsia" w:hAnsi="Courier New" w:cs="Courier New"/>
          <w:color w:val="002060"/>
        </w:rPr>
      </w:pPr>
    </w:p>
    <w:p w14:paraId="74366E5C" w14:textId="77777777" w:rsidR="001724AC" w:rsidRPr="008162A7" w:rsidRDefault="001724AC" w:rsidP="001724AC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8162A7">
        <w:rPr>
          <w:rFonts w:ascii="Courier New" w:eastAsiaTheme="minorEastAsia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6734AED7" w14:textId="77777777" w:rsidR="001724AC" w:rsidRPr="008162A7" w:rsidRDefault="001724AC" w:rsidP="001724AC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8162A7">
        <w:rPr>
          <w:rFonts w:ascii="Courier New" w:eastAsiaTheme="minorEastAsia" w:hAnsi="Courier New" w:cs="Courier New"/>
          <w:color w:val="002060"/>
        </w:rPr>
        <w:t>I     Societa'                        I PN ! GC ! VI ! PE ! NL ! G.F! G.S! DIF I PN ! GI ! VI ! PE ! NL ! G.F! G.S!  DIF!          !</w:t>
      </w:r>
    </w:p>
    <w:p w14:paraId="6B244BD7" w14:textId="77777777" w:rsidR="001724AC" w:rsidRPr="008162A7" w:rsidRDefault="001724AC" w:rsidP="001724AC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8162A7">
        <w:rPr>
          <w:rFonts w:ascii="Courier New" w:eastAsiaTheme="minorEastAsia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6A7E59DC" w14:textId="77777777" w:rsidR="001724AC" w:rsidRPr="008162A7" w:rsidRDefault="001724AC" w:rsidP="001724AC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8162A7">
        <w:rPr>
          <w:rFonts w:ascii="Courier New" w:eastAsiaTheme="minorEastAsia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0C4A3659" w14:textId="77777777" w:rsidR="001724AC" w:rsidRPr="008162A7" w:rsidRDefault="001724AC" w:rsidP="001724AC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8162A7">
        <w:rPr>
          <w:rFonts w:ascii="Courier New" w:eastAsiaTheme="minorEastAsia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1613BD9D" w14:textId="77777777" w:rsidR="001724AC" w:rsidRPr="008162A7" w:rsidRDefault="001724AC" w:rsidP="001724AC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8162A7">
        <w:rPr>
          <w:rFonts w:ascii="Courier New" w:eastAsiaTheme="minorEastAsia" w:hAnsi="Courier New" w:cs="Courier New"/>
          <w:color w:val="002060"/>
        </w:rPr>
        <w:t>!  1  SSDRL SANGIUSTESE M.G.          I 21 ! 10 !  7 !  1 !    ! 59 ! 15 ! 44  I  3 !  2 !  1 !  1 !    !  7 !  6 !  1  !          I</w:t>
      </w:r>
    </w:p>
    <w:p w14:paraId="0E5DFC3E" w14:textId="77777777" w:rsidR="001724AC" w:rsidRPr="008162A7" w:rsidRDefault="001724AC" w:rsidP="001724AC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8162A7">
        <w:rPr>
          <w:rFonts w:ascii="Courier New" w:eastAsiaTheme="minorEastAsia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46A27F96" w14:textId="77777777" w:rsidR="001724AC" w:rsidRPr="008162A7" w:rsidRDefault="001724AC" w:rsidP="001724AC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8162A7">
        <w:rPr>
          <w:rFonts w:ascii="Courier New" w:eastAsiaTheme="minorEastAsia" w:hAnsi="Courier New" w:cs="Courier New"/>
          <w:color w:val="002060"/>
        </w:rPr>
        <w:t>!  2  A.S.D.C.U.S. MACERATA CALCIO A5 I 21 ! 10 !  7 !  1 !    ! 41 ! 20 ! 21  I  3 !  2 !  1 !  1 !    !  6 !  7 !  1- !          I</w:t>
      </w:r>
    </w:p>
    <w:p w14:paraId="630565A5" w14:textId="2EC327BC" w:rsidR="001724AC" w:rsidRDefault="001724AC" w:rsidP="001724AC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8162A7">
        <w:rPr>
          <w:rFonts w:ascii="Courier New" w:eastAsiaTheme="minorEastAsia" w:hAnsi="Courier New" w:cs="Courier New"/>
          <w:color w:val="002060"/>
        </w:rPr>
        <w:t>I                                     I    !    !    !    !    !    !    !     I    !    !    !    !    !    !    !     !          I</w:t>
      </w:r>
    </w:p>
    <w:p w14:paraId="7224516E" w14:textId="77777777" w:rsidR="00B134E5" w:rsidRPr="008162A7" w:rsidRDefault="00B134E5" w:rsidP="00B134E5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8162A7">
        <w:rPr>
          <w:rFonts w:ascii="Courier New" w:eastAsiaTheme="minorEastAsia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7FF485DA" w14:textId="0117EF47" w:rsidR="001724AC" w:rsidRPr="000C5A61" w:rsidRDefault="001724AC" w:rsidP="001724AC">
      <w:pPr>
        <w:pStyle w:val="TITOLOPRINC"/>
        <w:rPr>
          <w:color w:val="002060"/>
        </w:rPr>
      </w:pPr>
      <w:r w:rsidRPr="000C5A61">
        <w:rPr>
          <w:color w:val="002060"/>
        </w:rPr>
        <w:t>FASE FINALE</w:t>
      </w: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0"/>
        <w:gridCol w:w="219"/>
        <w:gridCol w:w="2515"/>
        <w:gridCol w:w="219"/>
        <w:gridCol w:w="1776"/>
        <w:gridCol w:w="219"/>
        <w:gridCol w:w="1121"/>
      </w:tblGrid>
      <w:tr w:rsidR="001724AC" w:rsidRPr="000C5A61" w14:paraId="4B3C9612" w14:textId="77777777" w:rsidTr="000B5FDE">
        <w:trPr>
          <w:trHeight w:val="240"/>
        </w:trPr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BFF368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78E9B651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23/04/2022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90443F4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3AFAB4C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354B83A3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30/04/2022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D05D5F7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3EE1EB9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711D8FAC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01/05/2022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61DABFA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B5B5E48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1724AC" w:rsidRPr="000C5A61" w14:paraId="709FA4D0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606EE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4C2DB" w14:textId="77777777" w:rsidR="001724AC" w:rsidRPr="000C5A61" w:rsidRDefault="001724AC" w:rsidP="000B5FDE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4910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3CE3E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BFBC9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3100" w14:textId="77777777" w:rsidR="001724AC" w:rsidRPr="000C5A61" w:rsidRDefault="001724AC" w:rsidP="000B5FDE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17399432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</w:tcPr>
          <w:p w14:paraId="3782BB45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AMICI DEL CENTROSOCIO SP.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571BB6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AMICI DEL CENTROS.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EE033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B826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48FC8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AD84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42F7624D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6F703BB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SANGIUSTESE M.G.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6CDF0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4216" w14:textId="77777777" w:rsidR="001724AC" w:rsidRPr="000C5A61" w:rsidRDefault="001724AC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F0DEC" w14:textId="77777777" w:rsidR="001724AC" w:rsidRPr="000C5A61" w:rsidRDefault="001724AC" w:rsidP="000B5FDE">
            <w:pPr>
              <w:jc w:val="left"/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AMICI DEL CS SP.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5FEF7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F03E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578D475D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82F8DE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ACLI MANTOVANI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922EC5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ACLI MANTOVANI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1868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0349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AF29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6EBE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357897B2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7B18B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CALDAROLA G.N.C.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31DE0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084B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1112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A1A1" w14:textId="77777777" w:rsidR="001724AC" w:rsidRPr="000C5A61" w:rsidRDefault="001724AC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D58E9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AMICI CSS</w:t>
            </w:r>
          </w:p>
        </w:tc>
      </w:tr>
      <w:tr w:rsidR="001724AC" w:rsidRPr="000C5A61" w14:paraId="5639E6D3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</w:tcPr>
          <w:p w14:paraId="6E605237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REAL EAGLES VIRTUS PAGLIA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3EFDEC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REAL EAGLES VIRTUS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FF69E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4C180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12E6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D01E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5925FFD3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</w:tcPr>
          <w:p w14:paraId="06591FA2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BULDOG T.N.T. LUCREZIA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F4619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E20E" w14:textId="77777777" w:rsidR="001724AC" w:rsidRPr="000C5A61" w:rsidRDefault="001724AC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D1D0A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C5 CORINALDO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B5F6" w14:textId="77777777" w:rsidR="001724AC" w:rsidRPr="000C5A61" w:rsidRDefault="001724AC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49A72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001F0F86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D41799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CALCIO A 5 CORINALDO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9A092B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C5A61">
              <w:rPr>
                <w:rFonts w:ascii="Arial" w:hAnsi="Arial" w:cs="Arial"/>
                <w:b/>
                <w:bCs/>
                <w:color w:val="002060"/>
              </w:rPr>
              <w:t>CALCIO A 5 CORINALDO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A67E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EA85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2B361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85984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724AC" w:rsidRPr="000C5A61" w14:paraId="090E40B0" w14:textId="77777777" w:rsidTr="000B5FDE">
        <w:trPr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330D1" w14:textId="77777777" w:rsidR="001724AC" w:rsidRPr="000C5A61" w:rsidRDefault="001724AC" w:rsidP="000B5FDE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r w:rsidRPr="000C5A6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AUDAX 1970 S.ANGELO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910E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D80C2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14E93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0471" w14:textId="77777777" w:rsidR="001724AC" w:rsidRPr="000C5A61" w:rsidRDefault="001724AC" w:rsidP="000B5FD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72EE1" w14:textId="77777777" w:rsidR="001724AC" w:rsidRPr="000C5A61" w:rsidRDefault="001724AC" w:rsidP="000B5FD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02D45657" w14:textId="77777777" w:rsidR="001724AC" w:rsidRPr="000C5A61" w:rsidRDefault="001724AC" w:rsidP="001724AC">
      <w:pPr>
        <w:pStyle w:val="LndNormale1"/>
        <w:rPr>
          <w:b/>
          <w:i/>
          <w:color w:val="002060"/>
        </w:rPr>
      </w:pPr>
    </w:p>
    <w:p w14:paraId="2700F623" w14:textId="77777777" w:rsidR="001724AC" w:rsidRPr="000C5A61" w:rsidRDefault="001724AC" w:rsidP="001724AC">
      <w:pPr>
        <w:pStyle w:val="LndNormale1"/>
        <w:rPr>
          <w:bCs/>
          <w:iCs/>
          <w:color w:val="002060"/>
        </w:rPr>
      </w:pPr>
    </w:p>
    <w:p w14:paraId="6AEF6ED6" w14:textId="77777777" w:rsidR="001724AC" w:rsidRPr="000C5A61" w:rsidRDefault="001724AC" w:rsidP="001724AC">
      <w:pPr>
        <w:pStyle w:val="LndNormale1"/>
        <w:rPr>
          <w:b/>
          <w:i/>
          <w:color w:val="002060"/>
        </w:rPr>
      </w:pPr>
      <w:r w:rsidRPr="000C5A61">
        <w:rPr>
          <w:b/>
          <w:i/>
          <w:color w:val="002060"/>
        </w:rPr>
        <w:t xml:space="preserve">Quarti di Finale </w:t>
      </w:r>
    </w:p>
    <w:p w14:paraId="756F5612" w14:textId="7958A7E6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4A772B">
        <w:rPr>
          <w:rFonts w:ascii="Arial" w:hAnsi="Arial" w:cs="Arial"/>
          <w:color w:val="002060"/>
          <w:sz w:val="22"/>
        </w:rPr>
        <w:t>AMICI DEL CENTROSOCIO SP. – SANGIUSTESE M.G.</w:t>
      </w:r>
      <w:r w:rsidRP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  <w:szCs w:val="22"/>
        </w:rPr>
        <w:t>9-0</w:t>
      </w:r>
    </w:p>
    <w:p w14:paraId="2140438E" w14:textId="592E265A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4A772B">
        <w:rPr>
          <w:rFonts w:ascii="Arial" w:hAnsi="Arial" w:cs="Arial"/>
          <w:color w:val="002060"/>
          <w:sz w:val="22"/>
        </w:rPr>
        <w:t>REAL EAGLES VIRTUS PAGLIA – BULDOG T.N.T. LUCREZIA</w:t>
      </w:r>
      <w:r w:rsidRP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  <w:szCs w:val="22"/>
        </w:rPr>
        <w:t>8-2</w:t>
      </w:r>
    </w:p>
    <w:p w14:paraId="1FA6A888" w14:textId="5A823804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4A772B">
        <w:rPr>
          <w:rFonts w:ascii="Arial" w:hAnsi="Arial" w:cs="Arial"/>
          <w:color w:val="002060"/>
          <w:sz w:val="22"/>
        </w:rPr>
        <w:t>CALCIO A 5 CORINALDO – AUDAX 1970 S.ANGELO</w:t>
      </w:r>
      <w:r w:rsidRP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  <w:szCs w:val="22"/>
        </w:rPr>
        <w:t>6-1</w:t>
      </w:r>
    </w:p>
    <w:p w14:paraId="15C910C1" w14:textId="50ABCBD1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</w:rPr>
      </w:pPr>
      <w:r w:rsidRPr="004A772B">
        <w:rPr>
          <w:rFonts w:ascii="Arial" w:hAnsi="Arial" w:cs="Arial"/>
          <w:color w:val="002060"/>
          <w:sz w:val="22"/>
        </w:rPr>
        <w:t>ACLI MANTOVANI CALCIO A 5 – CALDAROLA G.N.C.</w:t>
      </w:r>
      <w:r w:rsidRP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ab/>
      </w:r>
      <w:r w:rsidR="004A772B">
        <w:rPr>
          <w:rFonts w:ascii="Arial" w:hAnsi="Arial" w:cs="Arial"/>
          <w:color w:val="002060"/>
          <w:sz w:val="22"/>
        </w:rPr>
        <w:tab/>
      </w:r>
      <w:r w:rsidRPr="004A772B">
        <w:rPr>
          <w:rFonts w:ascii="Arial" w:hAnsi="Arial" w:cs="Arial"/>
          <w:color w:val="002060"/>
          <w:sz w:val="22"/>
        </w:rPr>
        <w:t>9-0</w:t>
      </w:r>
    </w:p>
    <w:p w14:paraId="2689177D" w14:textId="77777777" w:rsidR="001724AC" w:rsidRPr="000C5A61" w:rsidRDefault="001724AC" w:rsidP="001724AC">
      <w:pPr>
        <w:pStyle w:val="Corpodeltesto21"/>
        <w:rPr>
          <w:color w:val="002060"/>
          <w:szCs w:val="22"/>
        </w:rPr>
      </w:pPr>
    </w:p>
    <w:p w14:paraId="7456E681" w14:textId="77777777" w:rsidR="001724AC" w:rsidRPr="000C5A61" w:rsidRDefault="001724AC" w:rsidP="001724AC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  <w:r w:rsidRPr="000C5A6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5D74A956" w14:textId="69B6ED03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4A772B">
        <w:rPr>
          <w:rFonts w:ascii="Arial" w:hAnsi="Arial" w:cs="Arial"/>
          <w:color w:val="002060"/>
          <w:sz w:val="21"/>
          <w:szCs w:val="21"/>
        </w:rPr>
        <w:t>AMICI DEL CENTROSOCIO SP. – ACLI MANTOVANI CALCIO A 5</w:t>
      </w:r>
      <w:r w:rsidRPr="004A772B">
        <w:rPr>
          <w:rFonts w:ascii="Arial" w:hAnsi="Arial" w:cs="Arial"/>
          <w:color w:val="002060"/>
          <w:sz w:val="21"/>
          <w:szCs w:val="21"/>
        </w:rPr>
        <w:tab/>
      </w:r>
      <w:r w:rsidR="004A772B">
        <w:rPr>
          <w:rFonts w:ascii="Arial" w:hAnsi="Arial" w:cs="Arial"/>
          <w:color w:val="002060"/>
          <w:sz w:val="21"/>
          <w:szCs w:val="21"/>
        </w:rPr>
        <w:tab/>
      </w:r>
      <w:r w:rsidRPr="004A772B">
        <w:rPr>
          <w:rFonts w:ascii="Arial" w:hAnsi="Arial" w:cs="Arial"/>
          <w:color w:val="002060"/>
          <w:sz w:val="21"/>
          <w:szCs w:val="21"/>
        </w:rPr>
        <w:t>8-0</w:t>
      </w:r>
      <w:r w:rsidRPr="004A772B">
        <w:rPr>
          <w:rFonts w:ascii="Arial" w:hAnsi="Arial" w:cs="Arial"/>
          <w:color w:val="002060"/>
          <w:sz w:val="22"/>
          <w:szCs w:val="22"/>
        </w:rPr>
        <w:tab/>
      </w:r>
    </w:p>
    <w:p w14:paraId="31D9666B" w14:textId="29AF6EFF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4A772B">
        <w:rPr>
          <w:rFonts w:ascii="Arial" w:hAnsi="Arial" w:cs="Arial"/>
          <w:color w:val="002060"/>
          <w:sz w:val="22"/>
          <w:szCs w:val="22"/>
        </w:rPr>
        <w:t>REAL EAGLES VIRTUS PAGLIA – CALCIO A 5 CORINALDO</w:t>
      </w:r>
      <w:r w:rsidRPr="004A772B">
        <w:rPr>
          <w:rFonts w:ascii="Arial" w:hAnsi="Arial" w:cs="Arial"/>
          <w:color w:val="002060"/>
          <w:sz w:val="22"/>
          <w:szCs w:val="22"/>
        </w:rPr>
        <w:tab/>
      </w:r>
      <w:r w:rsidR="004A772B">
        <w:rPr>
          <w:rFonts w:ascii="Arial" w:hAnsi="Arial" w:cs="Arial"/>
          <w:color w:val="002060"/>
          <w:sz w:val="22"/>
          <w:szCs w:val="22"/>
        </w:rPr>
        <w:tab/>
      </w:r>
      <w:r w:rsidRPr="004A772B">
        <w:rPr>
          <w:rFonts w:ascii="Arial" w:hAnsi="Arial" w:cs="Arial"/>
          <w:color w:val="002060"/>
          <w:sz w:val="22"/>
          <w:szCs w:val="22"/>
        </w:rPr>
        <w:t>4-8</w:t>
      </w:r>
      <w:r w:rsidRPr="004A772B">
        <w:rPr>
          <w:rFonts w:ascii="Arial" w:hAnsi="Arial" w:cs="Arial"/>
          <w:color w:val="002060"/>
          <w:sz w:val="22"/>
          <w:szCs w:val="22"/>
        </w:rPr>
        <w:tab/>
      </w:r>
    </w:p>
    <w:p w14:paraId="7B3FD2A6" w14:textId="77777777" w:rsidR="001724AC" w:rsidRPr="000C5A61" w:rsidRDefault="001724AC" w:rsidP="001724AC">
      <w:pPr>
        <w:pStyle w:val="Corpodeltesto21"/>
        <w:rPr>
          <w:rFonts w:ascii="Arial" w:hAnsi="Arial" w:cs="Arial"/>
          <w:color w:val="002060"/>
          <w:sz w:val="22"/>
        </w:rPr>
      </w:pPr>
    </w:p>
    <w:p w14:paraId="5A812B1B" w14:textId="77777777" w:rsidR="001724AC" w:rsidRPr="000C5A61" w:rsidRDefault="001724AC" w:rsidP="001724AC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0C5A6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lastRenderedPageBreak/>
        <w:t>Finale</w:t>
      </w:r>
      <w:r w:rsidRPr="000C5A6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Pr="000C5A6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285F8DF1" w14:textId="1024F727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4A772B">
        <w:rPr>
          <w:rFonts w:ascii="Arial" w:hAnsi="Arial" w:cs="Arial"/>
          <w:color w:val="002060"/>
          <w:sz w:val="22"/>
          <w:szCs w:val="22"/>
        </w:rPr>
        <w:t>AMICI DEL CENTROSOCIO SP. – CALCIO A 5 CORINALDO</w:t>
      </w:r>
      <w:r w:rsidRPr="004A772B">
        <w:rPr>
          <w:rFonts w:ascii="Arial" w:hAnsi="Arial" w:cs="Arial"/>
          <w:color w:val="002060"/>
          <w:sz w:val="21"/>
          <w:szCs w:val="21"/>
        </w:rPr>
        <w:tab/>
      </w:r>
      <w:r w:rsidR="004A772B">
        <w:rPr>
          <w:rFonts w:ascii="Arial" w:hAnsi="Arial" w:cs="Arial"/>
          <w:color w:val="002060"/>
          <w:sz w:val="21"/>
          <w:szCs w:val="21"/>
        </w:rPr>
        <w:tab/>
      </w:r>
      <w:r w:rsidRPr="004A772B">
        <w:rPr>
          <w:rFonts w:ascii="Arial" w:hAnsi="Arial" w:cs="Arial"/>
          <w:color w:val="002060"/>
          <w:sz w:val="22"/>
          <w:szCs w:val="22"/>
        </w:rPr>
        <w:t>1-0</w:t>
      </w:r>
    </w:p>
    <w:p w14:paraId="74D515F0" w14:textId="77777777" w:rsidR="001724AC" w:rsidRPr="004A772B" w:rsidRDefault="001724AC" w:rsidP="001724AC">
      <w:pPr>
        <w:pStyle w:val="Corpodeltesto21"/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2DB78BA7" w14:textId="77777777" w:rsidR="001724AC" w:rsidRPr="004A772B" w:rsidRDefault="001724AC" w:rsidP="001724AC">
      <w:pPr>
        <w:pStyle w:val="Corpodeltesto21"/>
        <w:rPr>
          <w:rFonts w:ascii="Arial" w:hAnsi="Arial" w:cs="Arial"/>
          <w:color w:val="002060"/>
          <w:sz w:val="22"/>
        </w:rPr>
      </w:pPr>
      <w:r w:rsidRPr="004A772B">
        <w:rPr>
          <w:rFonts w:ascii="Arial" w:hAnsi="Arial" w:cs="Arial"/>
          <w:color w:val="002060"/>
          <w:sz w:val="22"/>
        </w:rPr>
        <w:t>La Società AMICI DEL CENTROSOCIO SP. si aggiudica il Titolo Regionale Campionato Calcio a Cinque Under 15.</w:t>
      </w:r>
    </w:p>
    <w:p w14:paraId="1EBE69CE" w14:textId="77777777" w:rsidR="001724AC" w:rsidRPr="000C5A61" w:rsidRDefault="001724AC" w:rsidP="001724AC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7667BB7A" w14:textId="77777777" w:rsidR="00320A9B" w:rsidRDefault="00320A9B" w:rsidP="00320A9B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GRADUATORIA COPPA DISCIPLINA</w:t>
      </w:r>
    </w:p>
    <w:p w14:paraId="04902FE2" w14:textId="77777777" w:rsidR="00320A9B" w:rsidRPr="005E7DC3" w:rsidRDefault="00320A9B" w:rsidP="00320A9B">
      <w:pPr>
        <w:rPr>
          <w:rFonts w:ascii="Arial" w:hAnsi="Arial" w:cs="Arial"/>
          <w:color w:val="002060"/>
          <w:sz w:val="22"/>
          <w:szCs w:val="22"/>
        </w:rPr>
      </w:pPr>
    </w:p>
    <w:p w14:paraId="2A89AE9F" w14:textId="77777777" w:rsidR="00320A9B" w:rsidRPr="00314187" w:rsidRDefault="00320A9B" w:rsidP="00320A9B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    TOTALE </w:t>
      </w:r>
      <w:r w:rsidRPr="00314187">
        <w:rPr>
          <w:rFonts w:ascii="Courier New" w:hAnsi="Courier New" w:cs="Courier New"/>
          <w:color w:val="002060"/>
        </w:rPr>
        <w:t>PUNTI   SOCIETA' DIRIGENTI TECNICI CALCIATOR</w:t>
      </w:r>
      <w:r>
        <w:rPr>
          <w:rFonts w:ascii="Courier New" w:hAnsi="Courier New" w:cs="Courier New"/>
          <w:color w:val="002060"/>
        </w:rPr>
        <w:t>I</w:t>
      </w:r>
    </w:p>
    <w:p w14:paraId="2B1783D9" w14:textId="77777777" w:rsidR="00FF458C" w:rsidRPr="004A772B" w:rsidRDefault="00FF458C" w:rsidP="00FF458C">
      <w:pPr>
        <w:rPr>
          <w:rFonts w:ascii="Courier New" w:hAnsi="Courier New" w:cs="Courier New"/>
          <w:b/>
          <w:bCs/>
          <w:color w:val="002060"/>
        </w:rPr>
      </w:pPr>
      <w:r w:rsidRPr="004A772B">
        <w:rPr>
          <w:rFonts w:ascii="Courier New" w:hAnsi="Courier New" w:cs="Courier New"/>
          <w:b/>
          <w:bCs/>
          <w:color w:val="002060"/>
        </w:rPr>
        <w:t xml:space="preserve">  C.U.S. ANCONA             SA     0,40                                 0,40</w:t>
      </w:r>
    </w:p>
    <w:p w14:paraId="4029E137" w14:textId="77777777" w:rsidR="00FF458C" w:rsidRPr="004A772B" w:rsidRDefault="00FF458C" w:rsidP="00FF458C">
      <w:pPr>
        <w:rPr>
          <w:rFonts w:ascii="Courier New" w:hAnsi="Courier New" w:cs="Courier New"/>
          <w:b/>
          <w:bCs/>
          <w:color w:val="002060"/>
        </w:rPr>
      </w:pPr>
      <w:r w:rsidRPr="004A772B">
        <w:rPr>
          <w:rFonts w:ascii="Courier New" w:hAnsi="Courier New" w:cs="Courier New"/>
          <w:b/>
          <w:bCs/>
          <w:color w:val="002060"/>
        </w:rPr>
        <w:t xml:space="preserve">  VIRTUS FORTITUDO 1950 SSD SA     0,40                                 0,40</w:t>
      </w:r>
    </w:p>
    <w:p w14:paraId="21B1DC77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AUDAX 1970 S.ANGELO       QF     0,80                                 0,80</w:t>
      </w:r>
    </w:p>
    <w:p w14:paraId="3F6380C5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DAMIANI E GATTI ASCOLI    SB     0,80                                 0,80</w:t>
      </w:r>
    </w:p>
    <w:p w14:paraId="674FE09A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BULDOG T.N.T. LUCREZIA    QF     1,20                                 1,20</w:t>
      </w:r>
    </w:p>
    <w:p w14:paraId="7E686861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TAVERNELLE                SA     1,20                                 1,20</w:t>
      </w:r>
    </w:p>
    <w:p w14:paraId="06795BC9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MONTELUPONE CALCIO A 5    SB     1,40                                 1,40</w:t>
      </w:r>
    </w:p>
    <w:p w14:paraId="78C2DBF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AMICI DEL CENTROSOCIOsq.B SA     1,80                                 1,80</w:t>
      </w:r>
    </w:p>
    <w:p w14:paraId="667CE060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C.U.S. MACERATA CALCIO A5 SB     1,80              1,00               0,80</w:t>
      </w:r>
    </w:p>
    <w:p w14:paraId="5FB8C0AE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FIGHT BULLS CORRIDONIA    SB     2,60                                 2,60</w:t>
      </w:r>
    </w:p>
    <w:p w14:paraId="4DC4AC1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SANGIUSTESE M.G.          QF     2,70                                 2,70</w:t>
      </w:r>
    </w:p>
    <w:p w14:paraId="0D0A3F1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CALCIO A 5 CORINALDO      FF     3,20                                 3,20</w:t>
      </w:r>
    </w:p>
    <w:p w14:paraId="5D22A480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AMICI DEL CENTROSOCIO SP. FF     4,10     1,50                        2,60</w:t>
      </w:r>
    </w:p>
    <w:p w14:paraId="150DB239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REAL EAGLES VIRTUS PAGLIA SF     5,00                                 5,00</w:t>
      </w:r>
    </w:p>
    <w:p w14:paraId="497AE184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ACLI MANTOVANI CALCIO A 5 SF     5,70              3,00               2,70</w:t>
      </w:r>
    </w:p>
    <w:p w14:paraId="0A2A5042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ITALSERVICE C5            SA     5,80                       5,00      0,80</w:t>
      </w:r>
    </w:p>
    <w:p w14:paraId="1455BC83" w14:textId="77777777" w:rsidR="00FF458C" w:rsidRPr="00314187" w:rsidRDefault="00FF458C" w:rsidP="00FF458C">
      <w:pPr>
        <w:rPr>
          <w:rFonts w:ascii="Courier New" w:hAnsi="Courier New" w:cs="Courier New"/>
          <w:color w:val="002060"/>
        </w:rPr>
      </w:pPr>
      <w:r w:rsidRPr="00314187">
        <w:rPr>
          <w:rFonts w:ascii="Courier New" w:hAnsi="Courier New" w:cs="Courier New"/>
          <w:color w:val="002060"/>
        </w:rPr>
        <w:t xml:space="preserve">  CALDAROLA G.N.C.          QF    26,20              1,00    15,00     10,20</w:t>
      </w:r>
    </w:p>
    <w:p w14:paraId="06B718BB" w14:textId="65890FE1" w:rsidR="006C0BDE" w:rsidRDefault="006C0BDE" w:rsidP="00700871">
      <w:pPr>
        <w:pStyle w:val="breakline"/>
        <w:rPr>
          <w:rFonts w:eastAsiaTheme="minorEastAsia"/>
          <w:color w:val="002060"/>
        </w:rPr>
      </w:pPr>
    </w:p>
    <w:p w14:paraId="0173CEB7" w14:textId="77777777" w:rsidR="004A772B" w:rsidRPr="004025B6" w:rsidRDefault="004A772B" w:rsidP="004A772B">
      <w:pPr>
        <w:pStyle w:val="A121"/>
        <w:ind w:left="0"/>
        <w:rPr>
          <w:rFonts w:cs="Arial"/>
          <w:i/>
          <w:color w:val="002060"/>
          <w:sz w:val="22"/>
          <w:szCs w:val="22"/>
        </w:rPr>
      </w:pPr>
      <w:r>
        <w:rPr>
          <w:rFonts w:cs="Arial"/>
          <w:i/>
          <w:color w:val="002060"/>
          <w:sz w:val="22"/>
          <w:szCs w:val="22"/>
        </w:rPr>
        <w:t>La graduatoria della Coppa Disciplina è calcolata al termine della Seconda Fase.</w:t>
      </w:r>
    </w:p>
    <w:p w14:paraId="563319DB" w14:textId="77777777" w:rsidR="004A772B" w:rsidRDefault="004A772B" w:rsidP="00700871">
      <w:pPr>
        <w:pStyle w:val="breakline"/>
        <w:rPr>
          <w:rFonts w:eastAsiaTheme="minorEastAsia"/>
          <w:color w:val="002060"/>
        </w:rPr>
      </w:pPr>
    </w:p>
    <w:p w14:paraId="7E66E526" w14:textId="4C71E1E2" w:rsidR="006E78CA" w:rsidRDefault="006E78CA" w:rsidP="00700871">
      <w:pPr>
        <w:pStyle w:val="breakline"/>
        <w:rPr>
          <w:rFonts w:eastAsiaTheme="minorEastAsia"/>
          <w:color w:val="002060"/>
        </w:rPr>
      </w:pPr>
    </w:p>
    <w:p w14:paraId="62360F15" w14:textId="61A41E55" w:rsidR="006E78CA" w:rsidRPr="00AD41A0" w:rsidRDefault="006E78CA" w:rsidP="006E78CA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3" w:name="_Toc517941449"/>
      <w:bookmarkStart w:id="54" w:name="_Toc12618974"/>
      <w:r>
        <w:rPr>
          <w:color w:val="FFFFFF"/>
        </w:rPr>
        <w:t>COPPE REGIONALI CALCIO A CINQUE S.S. 2021/20</w:t>
      </w:r>
      <w:bookmarkEnd w:id="53"/>
      <w:bookmarkEnd w:id="54"/>
      <w:r>
        <w:rPr>
          <w:color w:val="FFFFFF"/>
        </w:rPr>
        <w:t>22</w:t>
      </w:r>
    </w:p>
    <w:p w14:paraId="4EED8799" w14:textId="77777777" w:rsidR="006E78CA" w:rsidRDefault="006E78CA" w:rsidP="006E78CA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0977D2CD" w14:textId="77777777" w:rsidR="006E78CA" w:rsidRPr="003B2B8F" w:rsidRDefault="006E78CA" w:rsidP="006E78CA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ITALIA SERIE C CALCIO A CINQUE</w:t>
      </w:r>
    </w:p>
    <w:p w14:paraId="54DEAA42" w14:textId="72EA9DD7" w:rsidR="006E78CA" w:rsidRPr="00DE0C3F" w:rsidRDefault="006E78CA" w:rsidP="006E78CA">
      <w:pPr>
        <w:pStyle w:val="LndNormale1"/>
        <w:rPr>
          <w:rFonts w:cs="Arial"/>
          <w:color w:val="002060"/>
          <w:szCs w:val="22"/>
        </w:rPr>
      </w:pPr>
      <w:r w:rsidRPr="00DE0C3F">
        <w:rPr>
          <w:rFonts w:cs="Arial"/>
          <w:color w:val="002060"/>
          <w:szCs w:val="22"/>
        </w:rPr>
        <w:t xml:space="preserve">Squadra vincitrice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CERRETO D’ESI C5 A.S.D.</w:t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7D36911F" w14:textId="77777777" w:rsidR="006E78CA" w:rsidRPr="003B2B8F" w:rsidRDefault="006E78CA" w:rsidP="006E78CA">
      <w:pPr>
        <w:pStyle w:val="LndNormale1"/>
        <w:jc w:val="left"/>
        <w:rPr>
          <w:rFonts w:cs="Arial"/>
          <w:color w:val="002060"/>
          <w:sz w:val="26"/>
          <w:szCs w:val="26"/>
        </w:rPr>
      </w:pPr>
    </w:p>
    <w:p w14:paraId="316A48B9" w14:textId="77777777" w:rsidR="006E78CA" w:rsidRPr="003B2B8F" w:rsidRDefault="006E78CA" w:rsidP="006E78CA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ITALIA CALCIO A CINQUE FEMMINILE</w:t>
      </w:r>
    </w:p>
    <w:p w14:paraId="5574C1CA" w14:textId="615DBAF1" w:rsidR="006E78CA" w:rsidRPr="00326131" w:rsidRDefault="006E78CA" w:rsidP="006E78CA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FUTSAL PRANDONE</w:t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7B3B4163" w14:textId="77777777" w:rsidR="006E78CA" w:rsidRDefault="006E78CA" w:rsidP="006E78CA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2B487F75" w14:textId="77777777" w:rsidR="006E78CA" w:rsidRPr="003B2B8F" w:rsidRDefault="006E78CA" w:rsidP="006E78CA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MARCHE UNDER 21 CALCIO A CINQUE</w:t>
      </w:r>
    </w:p>
    <w:p w14:paraId="174E7529" w14:textId="52988E4F" w:rsidR="006E78CA" w:rsidRPr="00DE0C3F" w:rsidRDefault="006E78CA" w:rsidP="006E78CA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ITALSERVICE C5</w:t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37F16E93" w14:textId="77777777" w:rsidR="006E78CA" w:rsidRPr="003B2B8F" w:rsidRDefault="006E78CA" w:rsidP="006E78CA">
      <w:pPr>
        <w:pStyle w:val="LndNormale1"/>
        <w:jc w:val="left"/>
        <w:rPr>
          <w:rFonts w:cs="Arial"/>
          <w:color w:val="002060"/>
          <w:sz w:val="26"/>
          <w:szCs w:val="26"/>
        </w:rPr>
      </w:pPr>
    </w:p>
    <w:p w14:paraId="442BDE96" w14:textId="77777777" w:rsidR="006E78CA" w:rsidRPr="003B2B8F" w:rsidRDefault="006E78CA" w:rsidP="006E78CA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COPPA MARCHE </w:t>
      </w:r>
      <w:r>
        <w:rPr>
          <w:rFonts w:cs="Arial"/>
          <w:b/>
          <w:color w:val="002060"/>
          <w:sz w:val="26"/>
          <w:szCs w:val="26"/>
        </w:rPr>
        <w:t>UNDER 19</w:t>
      </w:r>
      <w:r w:rsidRPr="003B2B8F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6206EA85" w14:textId="5976F375" w:rsidR="006E78CA" w:rsidRPr="00DE0C3F" w:rsidRDefault="006E78CA" w:rsidP="006E78CA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C02B53">
        <w:rPr>
          <w:rFonts w:cs="Arial"/>
          <w:b/>
          <w:color w:val="002060"/>
          <w:szCs w:val="22"/>
        </w:rPr>
        <w:t>CANTINE RIUNITE CSI</w:t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3E5FDBD7" w14:textId="77777777" w:rsidR="006E78CA" w:rsidRPr="003B2B8F" w:rsidRDefault="006E78CA" w:rsidP="006E78CA">
      <w:pPr>
        <w:pStyle w:val="LndNormale1"/>
        <w:jc w:val="left"/>
        <w:rPr>
          <w:rFonts w:cs="Arial"/>
          <w:color w:val="002060"/>
          <w:sz w:val="26"/>
          <w:szCs w:val="26"/>
        </w:rPr>
      </w:pPr>
    </w:p>
    <w:p w14:paraId="7E8193AE" w14:textId="77777777" w:rsidR="006E78CA" w:rsidRPr="003B2B8F" w:rsidRDefault="006E78CA" w:rsidP="006E78CA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COPPA MARCHE </w:t>
      </w:r>
      <w:r>
        <w:rPr>
          <w:rFonts w:cs="Arial"/>
          <w:b/>
          <w:color w:val="002060"/>
          <w:sz w:val="26"/>
          <w:szCs w:val="26"/>
        </w:rPr>
        <w:t>UNDER 17</w:t>
      </w:r>
      <w:r w:rsidRPr="003B2B8F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4C0B6C7A" w14:textId="73792E20" w:rsidR="006E78CA" w:rsidRPr="00E27A5C" w:rsidRDefault="006E78CA" w:rsidP="006E78CA">
      <w:pPr>
        <w:pStyle w:val="LndNormale1"/>
        <w:jc w:val="left"/>
        <w:rPr>
          <w:rFonts w:cs="Arial"/>
          <w:color w:val="002060"/>
          <w:sz w:val="26"/>
          <w:szCs w:val="26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C02B53">
        <w:rPr>
          <w:rFonts w:cs="Arial"/>
          <w:b/>
          <w:color w:val="002060"/>
          <w:szCs w:val="22"/>
        </w:rPr>
        <w:t>ITALSERVICE C5</w:t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6D4D5E4F" w14:textId="77777777" w:rsidR="006E78CA" w:rsidRPr="003B2B8F" w:rsidRDefault="006E78CA" w:rsidP="006E78CA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COPPA MARCHE </w:t>
      </w:r>
      <w:r>
        <w:rPr>
          <w:rFonts w:cs="Arial"/>
          <w:b/>
          <w:color w:val="002060"/>
          <w:sz w:val="26"/>
          <w:szCs w:val="26"/>
        </w:rPr>
        <w:t>UNDER 15</w:t>
      </w:r>
      <w:r w:rsidRPr="003B2B8F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4C27DC4F" w14:textId="77777777" w:rsidR="006E78CA" w:rsidRPr="00DE0C3F" w:rsidRDefault="006E78CA" w:rsidP="006E78CA">
      <w:pPr>
        <w:pStyle w:val="LndNormale1"/>
        <w:jc w:val="left"/>
        <w:rPr>
          <w:rFonts w:cs="Arial"/>
          <w:i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Pr="00326131">
        <w:rPr>
          <w:rFonts w:cs="Arial"/>
          <w:b/>
          <w:color w:val="002060"/>
          <w:szCs w:val="22"/>
        </w:rPr>
        <w:t>AMICI DEL CENTROSOCIO SP.</w:t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303B93D9" w14:textId="77777777" w:rsidR="006E78CA" w:rsidRDefault="006E78CA" w:rsidP="006E78CA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78A3BACE" w14:textId="77777777" w:rsidR="006E78CA" w:rsidRPr="003B2B8F" w:rsidRDefault="006E78CA" w:rsidP="006E78CA">
      <w:pPr>
        <w:pStyle w:val="LndNormale1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MARCHE SERIE D CALCIO A CINQUE</w:t>
      </w:r>
    </w:p>
    <w:p w14:paraId="3C425BE9" w14:textId="0B3C70DD" w:rsidR="006E78CA" w:rsidRPr="00DE0C3F" w:rsidRDefault="006E78CA" w:rsidP="006E78CA">
      <w:pPr>
        <w:pStyle w:val="LndNormale1"/>
        <w:jc w:val="left"/>
        <w:rPr>
          <w:rFonts w:cs="Arial"/>
          <w:i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C02B53">
        <w:rPr>
          <w:rFonts w:cs="Arial"/>
          <w:b/>
          <w:color w:val="002060"/>
          <w:szCs w:val="22"/>
        </w:rPr>
        <w:t>PIEVE D’ICO CALCIO A 5</w:t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47F37757" w14:textId="77777777" w:rsidR="006E78CA" w:rsidRPr="00875B45" w:rsidRDefault="006E78CA" w:rsidP="00700871">
      <w:pPr>
        <w:pStyle w:val="breakline"/>
        <w:rPr>
          <w:rFonts w:eastAsiaTheme="minorEastAsia"/>
          <w:color w:val="002060"/>
        </w:rPr>
      </w:pPr>
    </w:p>
    <w:p w14:paraId="3B4AF105" w14:textId="77777777" w:rsidR="00700871" w:rsidRDefault="00700871" w:rsidP="006C0BDE">
      <w:pPr>
        <w:pStyle w:val="LndNormale1"/>
        <w:ind w:firstLine="708"/>
        <w:rPr>
          <w:color w:val="002060"/>
          <w:szCs w:val="22"/>
        </w:rPr>
      </w:pPr>
    </w:p>
    <w:p w14:paraId="628BA724" w14:textId="77777777" w:rsidR="00A25304" w:rsidRPr="000C5A61" w:rsidRDefault="00A25304" w:rsidP="009D0C38">
      <w:pPr>
        <w:pStyle w:val="LndNormale1"/>
        <w:rPr>
          <w:color w:val="002060"/>
          <w:szCs w:val="22"/>
        </w:rPr>
      </w:pPr>
    </w:p>
    <w:p w14:paraId="537A9A79" w14:textId="6E880B65" w:rsidR="0022051B" w:rsidRPr="000C5A61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0C5A61">
        <w:rPr>
          <w:b/>
          <w:color w:val="002060"/>
          <w:u w:val="single"/>
        </w:rPr>
        <w:lastRenderedPageBreak/>
        <w:t>Pubblicato in Ancona ed affisso all’albo del C</w:t>
      </w:r>
      <w:r w:rsidR="00D9162A" w:rsidRPr="000C5A61">
        <w:rPr>
          <w:b/>
          <w:color w:val="002060"/>
          <w:u w:val="single"/>
        </w:rPr>
        <w:t>omitato Regionale Marche</w:t>
      </w:r>
      <w:r w:rsidRPr="000C5A61">
        <w:rPr>
          <w:b/>
          <w:color w:val="002060"/>
          <w:u w:val="single"/>
        </w:rPr>
        <w:t xml:space="preserve"> il </w:t>
      </w:r>
      <w:r w:rsidR="00E56E82">
        <w:rPr>
          <w:b/>
          <w:color w:val="002060"/>
          <w:u w:val="single"/>
        </w:rPr>
        <w:t>30</w:t>
      </w:r>
      <w:r w:rsidR="00830450" w:rsidRPr="000C5A61">
        <w:rPr>
          <w:b/>
          <w:color w:val="002060"/>
          <w:u w:val="single"/>
        </w:rPr>
        <w:t>/</w:t>
      </w:r>
      <w:r w:rsidR="00496B75" w:rsidRPr="000C5A61">
        <w:rPr>
          <w:b/>
          <w:color w:val="002060"/>
          <w:u w:val="single"/>
        </w:rPr>
        <w:t>0</w:t>
      </w:r>
      <w:r w:rsidR="00F66552">
        <w:rPr>
          <w:b/>
          <w:color w:val="002060"/>
          <w:u w:val="single"/>
        </w:rPr>
        <w:t>6</w:t>
      </w:r>
      <w:r w:rsidR="009C7FA9" w:rsidRPr="000C5A61">
        <w:rPr>
          <w:b/>
          <w:color w:val="002060"/>
          <w:u w:val="single"/>
        </w:rPr>
        <w:t>/</w:t>
      </w:r>
      <w:r w:rsidR="00863DF3" w:rsidRPr="000C5A61">
        <w:rPr>
          <w:b/>
          <w:color w:val="002060"/>
          <w:u w:val="single"/>
        </w:rPr>
        <w:t>20</w:t>
      </w:r>
      <w:r w:rsidR="00C73E5D" w:rsidRPr="000C5A61">
        <w:rPr>
          <w:b/>
          <w:color w:val="002060"/>
          <w:u w:val="single"/>
        </w:rPr>
        <w:t>2</w:t>
      </w:r>
      <w:r w:rsidR="00496B75" w:rsidRPr="000C5A61">
        <w:rPr>
          <w:b/>
          <w:color w:val="002060"/>
          <w:u w:val="single"/>
        </w:rPr>
        <w:t>2</w:t>
      </w:r>
      <w:r w:rsidRPr="000C5A61">
        <w:rPr>
          <w:b/>
          <w:color w:val="002060"/>
          <w:u w:val="single"/>
        </w:rPr>
        <w:t>.</w:t>
      </w:r>
    </w:p>
    <w:p w14:paraId="2184E974" w14:textId="77777777" w:rsidR="0022051B" w:rsidRPr="000C5A61" w:rsidRDefault="0022051B" w:rsidP="0022051B">
      <w:pPr>
        <w:rPr>
          <w:color w:val="002060"/>
        </w:rPr>
      </w:pPr>
    </w:p>
    <w:p w14:paraId="02FCC449" w14:textId="77777777" w:rsidR="0022051B" w:rsidRPr="000C5A61" w:rsidRDefault="0022051B" w:rsidP="0022051B">
      <w:pPr>
        <w:rPr>
          <w:color w:val="002060"/>
        </w:rPr>
      </w:pPr>
    </w:p>
    <w:p w14:paraId="3602E063" w14:textId="77777777" w:rsidR="009D68DE" w:rsidRPr="000C5A61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0C5A61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0C5A61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0C5A61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0C5A61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0C5A61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0C5A6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52C0442F" w:rsidR="003F141D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p w14:paraId="3504A01B" w14:textId="0D7F0E45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5E53141A" w14:textId="34371BA3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412C0F29" w14:textId="524E74A8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26DE25ED" w14:textId="3361C738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49248C2E" w14:textId="1A229C93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3CDD8167" w14:textId="18BA29A2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38DBDDD4" w14:textId="65D9EDC6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74E16F0C" w14:textId="77777777" w:rsidR="00B32B27" w:rsidRPr="00B32B27" w:rsidRDefault="00B32B27" w:rsidP="00B32B27">
      <w:pPr>
        <w:jc w:val="center"/>
        <w:rPr>
          <w:rFonts w:ascii="Arial" w:hAnsi="Arial" w:cs="Arial"/>
          <w:sz w:val="18"/>
          <w:szCs w:val="18"/>
        </w:rPr>
      </w:pPr>
    </w:p>
    <w:sectPr w:rsidR="00B32B27" w:rsidRPr="00B32B27" w:rsidSect="005601F5">
      <w:type w:val="continuous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E5B22" w14:textId="77777777" w:rsidR="00304655" w:rsidRDefault="00304655">
      <w:r>
        <w:separator/>
      </w:r>
    </w:p>
  </w:endnote>
  <w:endnote w:type="continuationSeparator" w:id="0">
    <w:p w14:paraId="72FC3AD5" w14:textId="77777777" w:rsidR="00304655" w:rsidRDefault="00304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9C066" w14:textId="77777777" w:rsidR="005E7DC3" w:rsidRDefault="005E7DC3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5FC701C3" w14:textId="77777777" w:rsidR="005E7DC3" w:rsidRDefault="005E7DC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2A5B1" w14:textId="0D43C75F" w:rsidR="005E7DC3" w:rsidRPr="00B41648" w:rsidRDefault="005E7DC3" w:rsidP="00DB475A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DB475A">
      <w:rPr>
        <w:rStyle w:val="Numeropagina"/>
        <w:rFonts w:ascii="Arial" w:hAnsi="Arial" w:cs="Arial"/>
        <w:color w:val="002060"/>
      </w:rPr>
      <w:t>11</w:t>
    </w:r>
    <w:r w:rsidR="00DC2387">
      <w:rPr>
        <w:rStyle w:val="Numeropagina"/>
        <w:rFonts w:ascii="Arial" w:hAnsi="Arial" w:cs="Arial"/>
        <w:color w:val="002060"/>
      </w:rPr>
      <w:t>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8D47A" w14:textId="77777777" w:rsidR="005601F5" w:rsidRDefault="005601F5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5D9BFD19" w14:textId="77777777" w:rsidR="005601F5" w:rsidRDefault="005601F5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71BFB" w14:textId="77777777" w:rsidR="005601F5" w:rsidRPr="00687C6B" w:rsidRDefault="005601F5" w:rsidP="00A122CB">
    <w:pPr>
      <w:pStyle w:val="Pidipagina"/>
      <w:framePr w:wrap="around" w:vAnchor="text" w:hAnchor="page" w:x="5626" w:y="21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15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Fonts w:ascii="Arial" w:hAnsi="Arial" w:cs="Arial"/>
        <w:color w:val="002060"/>
      </w:rPr>
      <w:t>123</w:t>
    </w:r>
  </w:p>
  <w:p w14:paraId="78795348" w14:textId="77777777" w:rsidR="005601F5" w:rsidRPr="00B41648" w:rsidRDefault="005601F5" w:rsidP="00234029">
    <w:pPr>
      <w:pStyle w:val="Pidipagin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19DCFB32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A93177">
      <w:rPr>
        <w:rStyle w:val="Numeropagina"/>
        <w:rFonts w:ascii="Arial" w:hAnsi="Arial" w:cs="Arial"/>
        <w:color w:val="002060"/>
      </w:rPr>
      <w:t>11</w:t>
    </w:r>
    <w:r w:rsidR="00E56E82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B5656" w14:textId="77777777" w:rsidR="00304655" w:rsidRDefault="00304655">
      <w:r>
        <w:separator/>
      </w:r>
    </w:p>
  </w:footnote>
  <w:footnote w:type="continuationSeparator" w:id="0">
    <w:p w14:paraId="012B10C4" w14:textId="77777777" w:rsidR="00304655" w:rsidRDefault="00304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8184A" w14:textId="77777777" w:rsidR="005E7DC3" w:rsidRDefault="005E7DC3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5E7DC3" w14:paraId="08A098E2" w14:textId="77777777">
      <w:tc>
        <w:tcPr>
          <w:tcW w:w="2050" w:type="dxa"/>
        </w:tcPr>
        <w:p w14:paraId="669C465A" w14:textId="77777777" w:rsidR="005E7DC3" w:rsidRDefault="005E7DC3">
          <w:pPr>
            <w:pStyle w:val="Intestazione"/>
          </w:pPr>
          <w:r>
            <w:rPr>
              <w:noProof/>
            </w:rPr>
            <w:drawing>
              <wp:inline distT="0" distB="0" distL="0" distR="0" wp14:anchorId="3B40A537" wp14:editId="3A0F11F6">
                <wp:extent cx="1181100" cy="342900"/>
                <wp:effectExtent l="19050" t="0" r="0" b="0"/>
                <wp:docPr id="2" name="Immagine 2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1443D073" w14:textId="77777777" w:rsidR="005E7DC3" w:rsidRDefault="005E7DC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415C60F" w14:textId="77777777" w:rsidR="005E7DC3" w:rsidRDefault="005E7DC3">
    <w:pPr>
      <w:pStyle w:val="Intestazione"/>
      <w:pBdr>
        <w:top w:val="single" w:sz="4" w:space="1" w:color="auto"/>
      </w:pBdr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417D0" w14:textId="77777777" w:rsidR="005601F5" w:rsidRPr="00C828DB" w:rsidRDefault="005601F5" w:rsidP="00102631">
    <w:pPr>
      <w:pStyle w:val="Intestazione"/>
    </w:pPr>
    <w:r w:rsidRPr="00C828DB"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5601F5" w14:paraId="1DBE35CD" w14:textId="77777777">
      <w:tc>
        <w:tcPr>
          <w:tcW w:w="2050" w:type="dxa"/>
        </w:tcPr>
        <w:p w14:paraId="10E82C4F" w14:textId="77777777" w:rsidR="005601F5" w:rsidRDefault="005601F5">
          <w:pPr>
            <w:pStyle w:val="Intestazione"/>
          </w:pPr>
          <w:r>
            <w:rPr>
              <w:noProof/>
            </w:rPr>
            <w:drawing>
              <wp:inline distT="0" distB="0" distL="0" distR="0" wp14:anchorId="4FBB9831" wp14:editId="6ACA8091">
                <wp:extent cx="1181100" cy="342900"/>
                <wp:effectExtent l="19050" t="0" r="0" b="0"/>
                <wp:docPr id="4" name="Immagine 4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35F89D7B" w14:textId="77777777" w:rsidR="005601F5" w:rsidRDefault="005601F5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522C334" w14:textId="77777777" w:rsidR="005601F5" w:rsidRDefault="005601F5">
    <w:pPr>
      <w:pStyle w:val="Intestazione"/>
      <w:pBdr>
        <w:top w:val="single" w:sz="4" w:space="1" w:color="auto"/>
      </w:pBdr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7" name="Immagine 7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F11C2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26135497"/>
    <w:multiLevelType w:val="hybridMultilevel"/>
    <w:tmpl w:val="A8960AA4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32496058">
    <w:abstractNumId w:val="8"/>
  </w:num>
  <w:num w:numId="2" w16cid:durableId="1668165478">
    <w:abstractNumId w:val="6"/>
  </w:num>
  <w:num w:numId="3" w16cid:durableId="1993754336">
    <w:abstractNumId w:val="2"/>
  </w:num>
  <w:num w:numId="4" w16cid:durableId="724332810">
    <w:abstractNumId w:val="4"/>
  </w:num>
  <w:num w:numId="5" w16cid:durableId="752749173">
    <w:abstractNumId w:val="1"/>
  </w:num>
  <w:num w:numId="6" w16cid:durableId="1170755238">
    <w:abstractNumId w:val="7"/>
  </w:num>
  <w:num w:numId="7" w16cid:durableId="2134249671">
    <w:abstractNumId w:val="3"/>
  </w:num>
  <w:num w:numId="8" w16cid:durableId="594601">
    <w:abstractNumId w:val="0"/>
  </w:num>
  <w:num w:numId="9" w16cid:durableId="733351844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33C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1FCE"/>
    <w:rsid w:val="00022315"/>
    <w:rsid w:val="00022670"/>
    <w:rsid w:val="000238C5"/>
    <w:rsid w:val="00024134"/>
    <w:rsid w:val="000256DA"/>
    <w:rsid w:val="00025CCB"/>
    <w:rsid w:val="00025FD6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9FD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D76"/>
    <w:rsid w:val="00073FA0"/>
    <w:rsid w:val="00073FF4"/>
    <w:rsid w:val="00074171"/>
    <w:rsid w:val="000747ED"/>
    <w:rsid w:val="0007556B"/>
    <w:rsid w:val="00075B1B"/>
    <w:rsid w:val="00076093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8CB"/>
    <w:rsid w:val="00093C50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2A2E"/>
    <w:rsid w:val="000A4314"/>
    <w:rsid w:val="000A48FC"/>
    <w:rsid w:val="000A4CD9"/>
    <w:rsid w:val="000A518B"/>
    <w:rsid w:val="000A5520"/>
    <w:rsid w:val="000A6935"/>
    <w:rsid w:val="000A78E6"/>
    <w:rsid w:val="000B02C7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3F0E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A61"/>
    <w:rsid w:val="000C5BAA"/>
    <w:rsid w:val="000C666E"/>
    <w:rsid w:val="000C6676"/>
    <w:rsid w:val="000C7505"/>
    <w:rsid w:val="000C7BA3"/>
    <w:rsid w:val="000D115D"/>
    <w:rsid w:val="000D1E49"/>
    <w:rsid w:val="000D263C"/>
    <w:rsid w:val="000D29F1"/>
    <w:rsid w:val="000D2B0F"/>
    <w:rsid w:val="000D2E1B"/>
    <w:rsid w:val="000D3658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38"/>
    <w:rsid w:val="000E2C64"/>
    <w:rsid w:val="000E3E01"/>
    <w:rsid w:val="000E42C7"/>
    <w:rsid w:val="000E4A63"/>
    <w:rsid w:val="000E4F35"/>
    <w:rsid w:val="000E5FF2"/>
    <w:rsid w:val="000E6986"/>
    <w:rsid w:val="000F0759"/>
    <w:rsid w:val="000F1A9F"/>
    <w:rsid w:val="000F2632"/>
    <w:rsid w:val="000F278B"/>
    <w:rsid w:val="000F2CB2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99C"/>
    <w:rsid w:val="00100CB6"/>
    <w:rsid w:val="00101406"/>
    <w:rsid w:val="00101DBD"/>
    <w:rsid w:val="00102631"/>
    <w:rsid w:val="0010267A"/>
    <w:rsid w:val="00102D1B"/>
    <w:rsid w:val="00103746"/>
    <w:rsid w:val="00104D60"/>
    <w:rsid w:val="001061C5"/>
    <w:rsid w:val="00106825"/>
    <w:rsid w:val="0010773C"/>
    <w:rsid w:val="00107E03"/>
    <w:rsid w:val="0011030F"/>
    <w:rsid w:val="0011113B"/>
    <w:rsid w:val="00111202"/>
    <w:rsid w:val="001113D0"/>
    <w:rsid w:val="00111A25"/>
    <w:rsid w:val="0011253A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308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4E29"/>
    <w:rsid w:val="00146487"/>
    <w:rsid w:val="00146A28"/>
    <w:rsid w:val="001470AF"/>
    <w:rsid w:val="00147445"/>
    <w:rsid w:val="00150565"/>
    <w:rsid w:val="00151050"/>
    <w:rsid w:val="001516D8"/>
    <w:rsid w:val="0015253A"/>
    <w:rsid w:val="00152877"/>
    <w:rsid w:val="001530ED"/>
    <w:rsid w:val="00153184"/>
    <w:rsid w:val="00154121"/>
    <w:rsid w:val="00157388"/>
    <w:rsid w:val="00157E35"/>
    <w:rsid w:val="0016034C"/>
    <w:rsid w:val="00161ADE"/>
    <w:rsid w:val="0016243E"/>
    <w:rsid w:val="001626AD"/>
    <w:rsid w:val="00162F65"/>
    <w:rsid w:val="00164048"/>
    <w:rsid w:val="00165139"/>
    <w:rsid w:val="00165223"/>
    <w:rsid w:val="00165AF7"/>
    <w:rsid w:val="00165D0F"/>
    <w:rsid w:val="00165D5E"/>
    <w:rsid w:val="001665F9"/>
    <w:rsid w:val="00166D2B"/>
    <w:rsid w:val="00167D8D"/>
    <w:rsid w:val="00167F50"/>
    <w:rsid w:val="001724AC"/>
    <w:rsid w:val="001724C2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503"/>
    <w:rsid w:val="00184689"/>
    <w:rsid w:val="001849D4"/>
    <w:rsid w:val="00185090"/>
    <w:rsid w:val="00186502"/>
    <w:rsid w:val="0018704D"/>
    <w:rsid w:val="00187BD6"/>
    <w:rsid w:val="0019095B"/>
    <w:rsid w:val="00191B35"/>
    <w:rsid w:val="00191C94"/>
    <w:rsid w:val="00192510"/>
    <w:rsid w:val="00192626"/>
    <w:rsid w:val="00192717"/>
    <w:rsid w:val="001927D0"/>
    <w:rsid w:val="00193E78"/>
    <w:rsid w:val="001947BD"/>
    <w:rsid w:val="001949B9"/>
    <w:rsid w:val="0019541B"/>
    <w:rsid w:val="00195D7C"/>
    <w:rsid w:val="00195D82"/>
    <w:rsid w:val="001965CF"/>
    <w:rsid w:val="0019673C"/>
    <w:rsid w:val="001967C4"/>
    <w:rsid w:val="00196DEF"/>
    <w:rsid w:val="00196EB3"/>
    <w:rsid w:val="00197177"/>
    <w:rsid w:val="001A0A5E"/>
    <w:rsid w:val="001A0FE9"/>
    <w:rsid w:val="001A1126"/>
    <w:rsid w:val="001A11AD"/>
    <w:rsid w:val="001A19F1"/>
    <w:rsid w:val="001A26BF"/>
    <w:rsid w:val="001A2994"/>
    <w:rsid w:val="001A2FFF"/>
    <w:rsid w:val="001A3E33"/>
    <w:rsid w:val="001A5B5A"/>
    <w:rsid w:val="001A60F8"/>
    <w:rsid w:val="001A61B6"/>
    <w:rsid w:val="001A77D1"/>
    <w:rsid w:val="001A7C6B"/>
    <w:rsid w:val="001A7ED5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24D9"/>
    <w:rsid w:val="001D3A33"/>
    <w:rsid w:val="001D3A5B"/>
    <w:rsid w:val="001D3A7C"/>
    <w:rsid w:val="001D4D49"/>
    <w:rsid w:val="001D5034"/>
    <w:rsid w:val="001D5492"/>
    <w:rsid w:val="001D61BC"/>
    <w:rsid w:val="001D671C"/>
    <w:rsid w:val="001D69E2"/>
    <w:rsid w:val="001D6ECC"/>
    <w:rsid w:val="001D7A07"/>
    <w:rsid w:val="001D7FE1"/>
    <w:rsid w:val="001E1B39"/>
    <w:rsid w:val="001E2007"/>
    <w:rsid w:val="001E251A"/>
    <w:rsid w:val="001E282E"/>
    <w:rsid w:val="001E2B7D"/>
    <w:rsid w:val="001E325B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2647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149F"/>
    <w:rsid w:val="00202AC1"/>
    <w:rsid w:val="00202CAB"/>
    <w:rsid w:val="00202CB9"/>
    <w:rsid w:val="00203156"/>
    <w:rsid w:val="0020364C"/>
    <w:rsid w:val="002039E7"/>
    <w:rsid w:val="00203CA9"/>
    <w:rsid w:val="0020745A"/>
    <w:rsid w:val="00210424"/>
    <w:rsid w:val="00210F80"/>
    <w:rsid w:val="00211492"/>
    <w:rsid w:val="0021353B"/>
    <w:rsid w:val="0021468E"/>
    <w:rsid w:val="00214778"/>
    <w:rsid w:val="002164DA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61AE"/>
    <w:rsid w:val="002272D1"/>
    <w:rsid w:val="0022795F"/>
    <w:rsid w:val="00227BFB"/>
    <w:rsid w:val="00230821"/>
    <w:rsid w:val="002317CB"/>
    <w:rsid w:val="00232835"/>
    <w:rsid w:val="002333F3"/>
    <w:rsid w:val="00233888"/>
    <w:rsid w:val="00233CB4"/>
    <w:rsid w:val="00234029"/>
    <w:rsid w:val="00234765"/>
    <w:rsid w:val="00235476"/>
    <w:rsid w:val="0023617C"/>
    <w:rsid w:val="0023679B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4F9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84C"/>
    <w:rsid w:val="002559E3"/>
    <w:rsid w:val="00255F3A"/>
    <w:rsid w:val="002572BF"/>
    <w:rsid w:val="00257E17"/>
    <w:rsid w:val="00257F5E"/>
    <w:rsid w:val="002608FD"/>
    <w:rsid w:val="00260A9B"/>
    <w:rsid w:val="0026318E"/>
    <w:rsid w:val="00263BFB"/>
    <w:rsid w:val="00264E76"/>
    <w:rsid w:val="002657B5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072"/>
    <w:rsid w:val="0027739C"/>
    <w:rsid w:val="002774DB"/>
    <w:rsid w:val="002776BA"/>
    <w:rsid w:val="00280A86"/>
    <w:rsid w:val="00281254"/>
    <w:rsid w:val="00283D21"/>
    <w:rsid w:val="00283E77"/>
    <w:rsid w:val="0028402F"/>
    <w:rsid w:val="0028477F"/>
    <w:rsid w:val="00284B31"/>
    <w:rsid w:val="002850C4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1ED9"/>
    <w:rsid w:val="002B26CC"/>
    <w:rsid w:val="002B2A42"/>
    <w:rsid w:val="002B2BF9"/>
    <w:rsid w:val="002B33AE"/>
    <w:rsid w:val="002B3B30"/>
    <w:rsid w:val="002B428B"/>
    <w:rsid w:val="002B520C"/>
    <w:rsid w:val="002B53FD"/>
    <w:rsid w:val="002B6B03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660"/>
    <w:rsid w:val="002C5D51"/>
    <w:rsid w:val="002D05C0"/>
    <w:rsid w:val="002D184F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D785C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1A5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3C12"/>
    <w:rsid w:val="00304655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17A7"/>
    <w:rsid w:val="00312288"/>
    <w:rsid w:val="00312C19"/>
    <w:rsid w:val="003130BF"/>
    <w:rsid w:val="00313890"/>
    <w:rsid w:val="00313AAF"/>
    <w:rsid w:val="00315AA6"/>
    <w:rsid w:val="00315BF7"/>
    <w:rsid w:val="00320A9B"/>
    <w:rsid w:val="00320D4D"/>
    <w:rsid w:val="00320DC9"/>
    <w:rsid w:val="00321B87"/>
    <w:rsid w:val="00323BD6"/>
    <w:rsid w:val="00324A26"/>
    <w:rsid w:val="003253C4"/>
    <w:rsid w:val="003254D6"/>
    <w:rsid w:val="00325736"/>
    <w:rsid w:val="00326561"/>
    <w:rsid w:val="00327240"/>
    <w:rsid w:val="003277E3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378FC"/>
    <w:rsid w:val="0034135D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3EF"/>
    <w:rsid w:val="003645BC"/>
    <w:rsid w:val="00364C64"/>
    <w:rsid w:val="0036552C"/>
    <w:rsid w:val="00365D44"/>
    <w:rsid w:val="00365E3D"/>
    <w:rsid w:val="003705E0"/>
    <w:rsid w:val="00370F55"/>
    <w:rsid w:val="00372410"/>
    <w:rsid w:val="00372796"/>
    <w:rsid w:val="003733E5"/>
    <w:rsid w:val="00373A34"/>
    <w:rsid w:val="00373D66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2BEC"/>
    <w:rsid w:val="00393F47"/>
    <w:rsid w:val="00394F5A"/>
    <w:rsid w:val="00396AD1"/>
    <w:rsid w:val="00397434"/>
    <w:rsid w:val="00397AB1"/>
    <w:rsid w:val="003A02EB"/>
    <w:rsid w:val="003A192C"/>
    <w:rsid w:val="003A1C18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4B5"/>
    <w:rsid w:val="003B59E9"/>
    <w:rsid w:val="003B5DEF"/>
    <w:rsid w:val="003B76C6"/>
    <w:rsid w:val="003B78AA"/>
    <w:rsid w:val="003B7E52"/>
    <w:rsid w:val="003C0137"/>
    <w:rsid w:val="003C08C1"/>
    <w:rsid w:val="003C08F2"/>
    <w:rsid w:val="003C09F8"/>
    <w:rsid w:val="003C0FAB"/>
    <w:rsid w:val="003C0FBA"/>
    <w:rsid w:val="003C120D"/>
    <w:rsid w:val="003C15C5"/>
    <w:rsid w:val="003C180B"/>
    <w:rsid w:val="003C2565"/>
    <w:rsid w:val="003C25B7"/>
    <w:rsid w:val="003C286A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1724"/>
    <w:rsid w:val="003E20F7"/>
    <w:rsid w:val="003E2494"/>
    <w:rsid w:val="003E2A21"/>
    <w:rsid w:val="003E31CF"/>
    <w:rsid w:val="003E3D3E"/>
    <w:rsid w:val="003E4440"/>
    <w:rsid w:val="003E6875"/>
    <w:rsid w:val="003E7A40"/>
    <w:rsid w:val="003F0B24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300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AE6"/>
    <w:rsid w:val="00416BF0"/>
    <w:rsid w:val="00417ADC"/>
    <w:rsid w:val="00417F78"/>
    <w:rsid w:val="00417FAE"/>
    <w:rsid w:val="00420411"/>
    <w:rsid w:val="00420864"/>
    <w:rsid w:val="0042091C"/>
    <w:rsid w:val="00420C33"/>
    <w:rsid w:val="00421858"/>
    <w:rsid w:val="00422E6F"/>
    <w:rsid w:val="004237EA"/>
    <w:rsid w:val="00424900"/>
    <w:rsid w:val="004251EF"/>
    <w:rsid w:val="00425AAA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184"/>
    <w:rsid w:val="0043326E"/>
    <w:rsid w:val="00433A58"/>
    <w:rsid w:val="00435BBB"/>
    <w:rsid w:val="00435BE1"/>
    <w:rsid w:val="00436136"/>
    <w:rsid w:val="004361AF"/>
    <w:rsid w:val="0043649C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3AD9"/>
    <w:rsid w:val="00444403"/>
    <w:rsid w:val="00444D63"/>
    <w:rsid w:val="004450CF"/>
    <w:rsid w:val="00445520"/>
    <w:rsid w:val="00445D30"/>
    <w:rsid w:val="004463C1"/>
    <w:rsid w:val="00446787"/>
    <w:rsid w:val="0044705E"/>
    <w:rsid w:val="004479E5"/>
    <w:rsid w:val="00447B1B"/>
    <w:rsid w:val="004511E3"/>
    <w:rsid w:val="004515CB"/>
    <w:rsid w:val="004525DF"/>
    <w:rsid w:val="004526C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272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193"/>
    <w:rsid w:val="0048227A"/>
    <w:rsid w:val="00482D70"/>
    <w:rsid w:val="00483A3E"/>
    <w:rsid w:val="00483C79"/>
    <w:rsid w:val="004847B2"/>
    <w:rsid w:val="00484943"/>
    <w:rsid w:val="00484A58"/>
    <w:rsid w:val="00486027"/>
    <w:rsid w:val="00486565"/>
    <w:rsid w:val="00486593"/>
    <w:rsid w:val="004866C8"/>
    <w:rsid w:val="0048722C"/>
    <w:rsid w:val="00487796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90C"/>
    <w:rsid w:val="004A3B30"/>
    <w:rsid w:val="004A4C05"/>
    <w:rsid w:val="004A56F3"/>
    <w:rsid w:val="004A5841"/>
    <w:rsid w:val="004A59BB"/>
    <w:rsid w:val="004A75E4"/>
    <w:rsid w:val="004A772B"/>
    <w:rsid w:val="004A79CA"/>
    <w:rsid w:val="004B13FD"/>
    <w:rsid w:val="004B14A5"/>
    <w:rsid w:val="004B1F30"/>
    <w:rsid w:val="004B28F1"/>
    <w:rsid w:val="004B2EB9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4C9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3D1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3995"/>
    <w:rsid w:val="005140ED"/>
    <w:rsid w:val="005150C2"/>
    <w:rsid w:val="00516049"/>
    <w:rsid w:val="0051626C"/>
    <w:rsid w:val="00516A29"/>
    <w:rsid w:val="005173BE"/>
    <w:rsid w:val="0051745B"/>
    <w:rsid w:val="00524492"/>
    <w:rsid w:val="00526208"/>
    <w:rsid w:val="00527F16"/>
    <w:rsid w:val="005306DA"/>
    <w:rsid w:val="00531621"/>
    <w:rsid w:val="00533F36"/>
    <w:rsid w:val="00535245"/>
    <w:rsid w:val="00535E23"/>
    <w:rsid w:val="00536217"/>
    <w:rsid w:val="005410A5"/>
    <w:rsid w:val="00542100"/>
    <w:rsid w:val="00542177"/>
    <w:rsid w:val="00543ECD"/>
    <w:rsid w:val="00544131"/>
    <w:rsid w:val="00545B3B"/>
    <w:rsid w:val="00546489"/>
    <w:rsid w:val="005468F9"/>
    <w:rsid w:val="00546989"/>
    <w:rsid w:val="00546ED8"/>
    <w:rsid w:val="00547AA6"/>
    <w:rsid w:val="005510B1"/>
    <w:rsid w:val="00551C5D"/>
    <w:rsid w:val="0055204F"/>
    <w:rsid w:val="0055217E"/>
    <w:rsid w:val="005527F1"/>
    <w:rsid w:val="00552BB6"/>
    <w:rsid w:val="00553521"/>
    <w:rsid w:val="00553877"/>
    <w:rsid w:val="00553CF0"/>
    <w:rsid w:val="00553F75"/>
    <w:rsid w:val="0055433A"/>
    <w:rsid w:val="00555424"/>
    <w:rsid w:val="005558AE"/>
    <w:rsid w:val="005558B5"/>
    <w:rsid w:val="0055783E"/>
    <w:rsid w:val="00557E74"/>
    <w:rsid w:val="005601F5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1FE"/>
    <w:rsid w:val="00583441"/>
    <w:rsid w:val="0058410E"/>
    <w:rsid w:val="00584732"/>
    <w:rsid w:val="005866BF"/>
    <w:rsid w:val="005922CC"/>
    <w:rsid w:val="00592CA9"/>
    <w:rsid w:val="00593AC5"/>
    <w:rsid w:val="00593F89"/>
    <w:rsid w:val="00594020"/>
    <w:rsid w:val="0059439B"/>
    <w:rsid w:val="005947FD"/>
    <w:rsid w:val="005A060C"/>
    <w:rsid w:val="005A09AA"/>
    <w:rsid w:val="005A0F29"/>
    <w:rsid w:val="005A2024"/>
    <w:rsid w:val="005A22F7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6A7F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A74"/>
    <w:rsid w:val="005D6BFF"/>
    <w:rsid w:val="005D6EC2"/>
    <w:rsid w:val="005D716D"/>
    <w:rsid w:val="005D79C7"/>
    <w:rsid w:val="005D7B8C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E7DC3"/>
    <w:rsid w:val="005F0706"/>
    <w:rsid w:val="005F09A7"/>
    <w:rsid w:val="005F0E90"/>
    <w:rsid w:val="005F12D5"/>
    <w:rsid w:val="005F1751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2BD4"/>
    <w:rsid w:val="0060383A"/>
    <w:rsid w:val="00603A2B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2CF4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396D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22D6"/>
    <w:rsid w:val="00634B78"/>
    <w:rsid w:val="0063569C"/>
    <w:rsid w:val="00635E54"/>
    <w:rsid w:val="0063677B"/>
    <w:rsid w:val="006402AB"/>
    <w:rsid w:val="00640C86"/>
    <w:rsid w:val="00641101"/>
    <w:rsid w:val="00641C67"/>
    <w:rsid w:val="00641F4C"/>
    <w:rsid w:val="00641F6F"/>
    <w:rsid w:val="00642D45"/>
    <w:rsid w:val="006432EA"/>
    <w:rsid w:val="0064436E"/>
    <w:rsid w:val="00644703"/>
    <w:rsid w:val="00644863"/>
    <w:rsid w:val="00644B4E"/>
    <w:rsid w:val="00645597"/>
    <w:rsid w:val="00645C8A"/>
    <w:rsid w:val="00645F86"/>
    <w:rsid w:val="00646384"/>
    <w:rsid w:val="00646C26"/>
    <w:rsid w:val="00646C95"/>
    <w:rsid w:val="0064792C"/>
    <w:rsid w:val="006507EF"/>
    <w:rsid w:val="00651521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20D"/>
    <w:rsid w:val="00671648"/>
    <w:rsid w:val="00672B32"/>
    <w:rsid w:val="00673513"/>
    <w:rsid w:val="0067374C"/>
    <w:rsid w:val="00674877"/>
    <w:rsid w:val="00674B26"/>
    <w:rsid w:val="00675144"/>
    <w:rsid w:val="00675862"/>
    <w:rsid w:val="006758C8"/>
    <w:rsid w:val="00677AA4"/>
    <w:rsid w:val="0068028C"/>
    <w:rsid w:val="006804CD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76C"/>
    <w:rsid w:val="00695C63"/>
    <w:rsid w:val="00695DA6"/>
    <w:rsid w:val="00695EB7"/>
    <w:rsid w:val="00696510"/>
    <w:rsid w:val="00696D00"/>
    <w:rsid w:val="0069700D"/>
    <w:rsid w:val="00697CB9"/>
    <w:rsid w:val="006A20B0"/>
    <w:rsid w:val="006A3997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1FE"/>
    <w:rsid w:val="006A735E"/>
    <w:rsid w:val="006A74E7"/>
    <w:rsid w:val="006A767E"/>
    <w:rsid w:val="006B1295"/>
    <w:rsid w:val="006B2351"/>
    <w:rsid w:val="006B2A55"/>
    <w:rsid w:val="006B374D"/>
    <w:rsid w:val="006B39AE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BDE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22"/>
    <w:rsid w:val="006D1FAE"/>
    <w:rsid w:val="006D232F"/>
    <w:rsid w:val="006D23E3"/>
    <w:rsid w:val="006D3F8F"/>
    <w:rsid w:val="006D40D0"/>
    <w:rsid w:val="006D4DC4"/>
    <w:rsid w:val="006D5453"/>
    <w:rsid w:val="006D5C95"/>
    <w:rsid w:val="006D5F30"/>
    <w:rsid w:val="006D5F73"/>
    <w:rsid w:val="006D6ADB"/>
    <w:rsid w:val="006E0EC1"/>
    <w:rsid w:val="006E182A"/>
    <w:rsid w:val="006E1949"/>
    <w:rsid w:val="006E2279"/>
    <w:rsid w:val="006E3148"/>
    <w:rsid w:val="006E5758"/>
    <w:rsid w:val="006E78CA"/>
    <w:rsid w:val="006F01BD"/>
    <w:rsid w:val="006F0737"/>
    <w:rsid w:val="006F1065"/>
    <w:rsid w:val="006F14DA"/>
    <w:rsid w:val="006F206C"/>
    <w:rsid w:val="006F2904"/>
    <w:rsid w:val="006F2BF8"/>
    <w:rsid w:val="006F3601"/>
    <w:rsid w:val="006F3B62"/>
    <w:rsid w:val="006F66CC"/>
    <w:rsid w:val="006F7160"/>
    <w:rsid w:val="00700398"/>
    <w:rsid w:val="00700871"/>
    <w:rsid w:val="00702E68"/>
    <w:rsid w:val="007036E7"/>
    <w:rsid w:val="00704185"/>
    <w:rsid w:val="00704E64"/>
    <w:rsid w:val="0070517A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89C"/>
    <w:rsid w:val="00716A7E"/>
    <w:rsid w:val="0071759A"/>
    <w:rsid w:val="00720034"/>
    <w:rsid w:val="0072053E"/>
    <w:rsid w:val="00720A8E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6229"/>
    <w:rsid w:val="00737DEA"/>
    <w:rsid w:val="00740168"/>
    <w:rsid w:val="007401B7"/>
    <w:rsid w:val="00740A81"/>
    <w:rsid w:val="00741534"/>
    <w:rsid w:val="00741F18"/>
    <w:rsid w:val="007440E7"/>
    <w:rsid w:val="00745B3C"/>
    <w:rsid w:val="00746245"/>
    <w:rsid w:val="00746260"/>
    <w:rsid w:val="007466FE"/>
    <w:rsid w:val="00747008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BCB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6F3C"/>
    <w:rsid w:val="00777568"/>
    <w:rsid w:val="007816B4"/>
    <w:rsid w:val="00781706"/>
    <w:rsid w:val="0078244A"/>
    <w:rsid w:val="007825CD"/>
    <w:rsid w:val="007831A0"/>
    <w:rsid w:val="007839CA"/>
    <w:rsid w:val="00783A96"/>
    <w:rsid w:val="00784139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B1C"/>
    <w:rsid w:val="00797F28"/>
    <w:rsid w:val="007A1A2D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A7BA8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6A18"/>
    <w:rsid w:val="007B71D6"/>
    <w:rsid w:val="007C0254"/>
    <w:rsid w:val="007C170D"/>
    <w:rsid w:val="007C23B7"/>
    <w:rsid w:val="007C2DC9"/>
    <w:rsid w:val="007C3756"/>
    <w:rsid w:val="007C3CE9"/>
    <w:rsid w:val="007C3D2B"/>
    <w:rsid w:val="007C49C0"/>
    <w:rsid w:val="007C54D7"/>
    <w:rsid w:val="007C6F21"/>
    <w:rsid w:val="007D1C53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2164"/>
    <w:rsid w:val="007F3355"/>
    <w:rsid w:val="007F340C"/>
    <w:rsid w:val="007F37DD"/>
    <w:rsid w:val="007F39B2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19E"/>
    <w:rsid w:val="00807500"/>
    <w:rsid w:val="00810281"/>
    <w:rsid w:val="0081050A"/>
    <w:rsid w:val="00811D07"/>
    <w:rsid w:val="008137F4"/>
    <w:rsid w:val="0081440D"/>
    <w:rsid w:val="0081472A"/>
    <w:rsid w:val="008151D2"/>
    <w:rsid w:val="008152C0"/>
    <w:rsid w:val="00815686"/>
    <w:rsid w:val="00815E6E"/>
    <w:rsid w:val="0082030F"/>
    <w:rsid w:val="00820C80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215"/>
    <w:rsid w:val="00827CB1"/>
    <w:rsid w:val="00830450"/>
    <w:rsid w:val="008304EC"/>
    <w:rsid w:val="00830957"/>
    <w:rsid w:val="00830FE4"/>
    <w:rsid w:val="00831671"/>
    <w:rsid w:val="00831D17"/>
    <w:rsid w:val="00833798"/>
    <w:rsid w:val="00834049"/>
    <w:rsid w:val="008353C0"/>
    <w:rsid w:val="0083556B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913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2DB8"/>
    <w:rsid w:val="008533EB"/>
    <w:rsid w:val="008545E8"/>
    <w:rsid w:val="00854DD0"/>
    <w:rsid w:val="00854ECD"/>
    <w:rsid w:val="00854FBD"/>
    <w:rsid w:val="00857271"/>
    <w:rsid w:val="00857478"/>
    <w:rsid w:val="00857819"/>
    <w:rsid w:val="00860BAD"/>
    <w:rsid w:val="00861775"/>
    <w:rsid w:val="00861CCB"/>
    <w:rsid w:val="00862D5F"/>
    <w:rsid w:val="008632FF"/>
    <w:rsid w:val="00863DF3"/>
    <w:rsid w:val="00865CED"/>
    <w:rsid w:val="00866284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14"/>
    <w:rsid w:val="00891953"/>
    <w:rsid w:val="008925DE"/>
    <w:rsid w:val="00892F4F"/>
    <w:rsid w:val="008935DB"/>
    <w:rsid w:val="00893DE5"/>
    <w:rsid w:val="00893F09"/>
    <w:rsid w:val="008950B5"/>
    <w:rsid w:val="00896395"/>
    <w:rsid w:val="00896760"/>
    <w:rsid w:val="00897278"/>
    <w:rsid w:val="008973E8"/>
    <w:rsid w:val="00897737"/>
    <w:rsid w:val="008A0044"/>
    <w:rsid w:val="008A0752"/>
    <w:rsid w:val="008A0858"/>
    <w:rsid w:val="008A2986"/>
    <w:rsid w:val="008A4AB0"/>
    <w:rsid w:val="008A50FB"/>
    <w:rsid w:val="008A51F1"/>
    <w:rsid w:val="008A6B40"/>
    <w:rsid w:val="008A6CC9"/>
    <w:rsid w:val="008A73D4"/>
    <w:rsid w:val="008A768A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6BA"/>
    <w:rsid w:val="008B4921"/>
    <w:rsid w:val="008B5003"/>
    <w:rsid w:val="008B56E0"/>
    <w:rsid w:val="008B64DD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530"/>
    <w:rsid w:val="008D0977"/>
    <w:rsid w:val="008D0C91"/>
    <w:rsid w:val="008D1DF6"/>
    <w:rsid w:val="008D2358"/>
    <w:rsid w:val="008D2452"/>
    <w:rsid w:val="008D3FA7"/>
    <w:rsid w:val="008D47EC"/>
    <w:rsid w:val="008D49E4"/>
    <w:rsid w:val="008D5350"/>
    <w:rsid w:val="008D6F88"/>
    <w:rsid w:val="008D7FA3"/>
    <w:rsid w:val="008E05A8"/>
    <w:rsid w:val="008E0658"/>
    <w:rsid w:val="008E0B3C"/>
    <w:rsid w:val="008E0E04"/>
    <w:rsid w:val="008E1BBD"/>
    <w:rsid w:val="008E3044"/>
    <w:rsid w:val="008E3612"/>
    <w:rsid w:val="008E3853"/>
    <w:rsid w:val="008E48FF"/>
    <w:rsid w:val="008E4CAF"/>
    <w:rsid w:val="008E7C6C"/>
    <w:rsid w:val="008E7CF1"/>
    <w:rsid w:val="008E7DE6"/>
    <w:rsid w:val="008F035F"/>
    <w:rsid w:val="008F0425"/>
    <w:rsid w:val="008F04DB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28D5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427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04C"/>
    <w:rsid w:val="009456DB"/>
    <w:rsid w:val="00945A3E"/>
    <w:rsid w:val="009470DA"/>
    <w:rsid w:val="00950094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2BF4"/>
    <w:rsid w:val="009631E8"/>
    <w:rsid w:val="00964629"/>
    <w:rsid w:val="00965180"/>
    <w:rsid w:val="009652A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B52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A1A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6F57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6BD2"/>
    <w:rsid w:val="009A71C6"/>
    <w:rsid w:val="009B02A7"/>
    <w:rsid w:val="009B0433"/>
    <w:rsid w:val="009B0789"/>
    <w:rsid w:val="009B104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2A7"/>
    <w:rsid w:val="009B658C"/>
    <w:rsid w:val="009B6F3C"/>
    <w:rsid w:val="009C0E1C"/>
    <w:rsid w:val="009C1320"/>
    <w:rsid w:val="009C1B15"/>
    <w:rsid w:val="009C2032"/>
    <w:rsid w:val="009C2E0D"/>
    <w:rsid w:val="009C36B9"/>
    <w:rsid w:val="009C3AA0"/>
    <w:rsid w:val="009C3BFA"/>
    <w:rsid w:val="009C465E"/>
    <w:rsid w:val="009C4E0F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261F"/>
    <w:rsid w:val="009D38B5"/>
    <w:rsid w:val="009D4E7E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00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53F6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19BF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304"/>
    <w:rsid w:val="00A2579C"/>
    <w:rsid w:val="00A25B25"/>
    <w:rsid w:val="00A26178"/>
    <w:rsid w:val="00A2715C"/>
    <w:rsid w:val="00A30720"/>
    <w:rsid w:val="00A30E28"/>
    <w:rsid w:val="00A30EC3"/>
    <w:rsid w:val="00A30FA8"/>
    <w:rsid w:val="00A31289"/>
    <w:rsid w:val="00A32388"/>
    <w:rsid w:val="00A328F4"/>
    <w:rsid w:val="00A33358"/>
    <w:rsid w:val="00A336C4"/>
    <w:rsid w:val="00A33DF9"/>
    <w:rsid w:val="00A34691"/>
    <w:rsid w:val="00A34892"/>
    <w:rsid w:val="00A35050"/>
    <w:rsid w:val="00A357DD"/>
    <w:rsid w:val="00A357E6"/>
    <w:rsid w:val="00A36497"/>
    <w:rsid w:val="00A3649B"/>
    <w:rsid w:val="00A3682B"/>
    <w:rsid w:val="00A36AE6"/>
    <w:rsid w:val="00A36FB8"/>
    <w:rsid w:val="00A370D1"/>
    <w:rsid w:val="00A370F2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20DF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2F6A"/>
    <w:rsid w:val="00A631FA"/>
    <w:rsid w:val="00A636F4"/>
    <w:rsid w:val="00A637FF"/>
    <w:rsid w:val="00A63D6E"/>
    <w:rsid w:val="00A6431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64A3"/>
    <w:rsid w:val="00A77B17"/>
    <w:rsid w:val="00A80677"/>
    <w:rsid w:val="00A81727"/>
    <w:rsid w:val="00A840F9"/>
    <w:rsid w:val="00A849E8"/>
    <w:rsid w:val="00A86878"/>
    <w:rsid w:val="00A870D9"/>
    <w:rsid w:val="00A87B7F"/>
    <w:rsid w:val="00A90B49"/>
    <w:rsid w:val="00A91A40"/>
    <w:rsid w:val="00A91ADC"/>
    <w:rsid w:val="00A923BC"/>
    <w:rsid w:val="00A93177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181"/>
    <w:rsid w:val="00AA24B7"/>
    <w:rsid w:val="00AA4122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3F0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72B"/>
    <w:rsid w:val="00AC6B77"/>
    <w:rsid w:val="00AC6DA7"/>
    <w:rsid w:val="00AC70CE"/>
    <w:rsid w:val="00AD0722"/>
    <w:rsid w:val="00AD2600"/>
    <w:rsid w:val="00AD30AB"/>
    <w:rsid w:val="00AD3759"/>
    <w:rsid w:val="00AD3DF7"/>
    <w:rsid w:val="00AD41A0"/>
    <w:rsid w:val="00AD5EAD"/>
    <w:rsid w:val="00AD5F76"/>
    <w:rsid w:val="00AD60C6"/>
    <w:rsid w:val="00AD68E4"/>
    <w:rsid w:val="00AD6C4B"/>
    <w:rsid w:val="00AD6CEF"/>
    <w:rsid w:val="00AD7281"/>
    <w:rsid w:val="00AE125C"/>
    <w:rsid w:val="00AE1364"/>
    <w:rsid w:val="00AE20AA"/>
    <w:rsid w:val="00AE20FF"/>
    <w:rsid w:val="00AE4269"/>
    <w:rsid w:val="00AE464D"/>
    <w:rsid w:val="00AE4A63"/>
    <w:rsid w:val="00AE4E46"/>
    <w:rsid w:val="00AE5A89"/>
    <w:rsid w:val="00AE5AA6"/>
    <w:rsid w:val="00AE5D85"/>
    <w:rsid w:val="00AE5DB7"/>
    <w:rsid w:val="00AE6F32"/>
    <w:rsid w:val="00AF04A3"/>
    <w:rsid w:val="00AF0E4E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4AE2"/>
    <w:rsid w:val="00B071C2"/>
    <w:rsid w:val="00B07888"/>
    <w:rsid w:val="00B11B32"/>
    <w:rsid w:val="00B125E4"/>
    <w:rsid w:val="00B133D5"/>
    <w:rsid w:val="00B13489"/>
    <w:rsid w:val="00B134E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0D22"/>
    <w:rsid w:val="00B215B7"/>
    <w:rsid w:val="00B2197A"/>
    <w:rsid w:val="00B219F1"/>
    <w:rsid w:val="00B21C6B"/>
    <w:rsid w:val="00B2214D"/>
    <w:rsid w:val="00B2260B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389"/>
    <w:rsid w:val="00B3186C"/>
    <w:rsid w:val="00B32715"/>
    <w:rsid w:val="00B32B27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31"/>
    <w:rsid w:val="00B44A70"/>
    <w:rsid w:val="00B45C66"/>
    <w:rsid w:val="00B471CE"/>
    <w:rsid w:val="00B47C25"/>
    <w:rsid w:val="00B5087C"/>
    <w:rsid w:val="00B51080"/>
    <w:rsid w:val="00B5148F"/>
    <w:rsid w:val="00B520DA"/>
    <w:rsid w:val="00B544B6"/>
    <w:rsid w:val="00B547F2"/>
    <w:rsid w:val="00B556E6"/>
    <w:rsid w:val="00B558CF"/>
    <w:rsid w:val="00B55D59"/>
    <w:rsid w:val="00B57C3E"/>
    <w:rsid w:val="00B60945"/>
    <w:rsid w:val="00B60C59"/>
    <w:rsid w:val="00B61016"/>
    <w:rsid w:val="00B613E7"/>
    <w:rsid w:val="00B61FAE"/>
    <w:rsid w:val="00B646C3"/>
    <w:rsid w:val="00B64B8B"/>
    <w:rsid w:val="00B6587E"/>
    <w:rsid w:val="00B65F87"/>
    <w:rsid w:val="00B67BC3"/>
    <w:rsid w:val="00B67D90"/>
    <w:rsid w:val="00B700B7"/>
    <w:rsid w:val="00B7024C"/>
    <w:rsid w:val="00B70533"/>
    <w:rsid w:val="00B7114D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2A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3D33"/>
    <w:rsid w:val="00B94129"/>
    <w:rsid w:val="00B94388"/>
    <w:rsid w:val="00B9439B"/>
    <w:rsid w:val="00B943E4"/>
    <w:rsid w:val="00B94EC4"/>
    <w:rsid w:val="00B958E3"/>
    <w:rsid w:val="00B962A2"/>
    <w:rsid w:val="00B96FA0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B7F0D"/>
    <w:rsid w:val="00BC0507"/>
    <w:rsid w:val="00BC09D4"/>
    <w:rsid w:val="00BC132B"/>
    <w:rsid w:val="00BC2A21"/>
    <w:rsid w:val="00BC3253"/>
    <w:rsid w:val="00BC3615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1DBC"/>
    <w:rsid w:val="00BF4A38"/>
    <w:rsid w:val="00BF4F2F"/>
    <w:rsid w:val="00BF62CC"/>
    <w:rsid w:val="00BF6317"/>
    <w:rsid w:val="00BF6338"/>
    <w:rsid w:val="00BF7B1B"/>
    <w:rsid w:val="00BF7C75"/>
    <w:rsid w:val="00C012D1"/>
    <w:rsid w:val="00C01A54"/>
    <w:rsid w:val="00C01B62"/>
    <w:rsid w:val="00C01D1C"/>
    <w:rsid w:val="00C02B53"/>
    <w:rsid w:val="00C04035"/>
    <w:rsid w:val="00C042DF"/>
    <w:rsid w:val="00C05464"/>
    <w:rsid w:val="00C05C17"/>
    <w:rsid w:val="00C07127"/>
    <w:rsid w:val="00C075E6"/>
    <w:rsid w:val="00C07A57"/>
    <w:rsid w:val="00C1014F"/>
    <w:rsid w:val="00C10A37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652"/>
    <w:rsid w:val="00C20CAC"/>
    <w:rsid w:val="00C215E2"/>
    <w:rsid w:val="00C217A9"/>
    <w:rsid w:val="00C21A89"/>
    <w:rsid w:val="00C227FA"/>
    <w:rsid w:val="00C238D7"/>
    <w:rsid w:val="00C24382"/>
    <w:rsid w:val="00C25960"/>
    <w:rsid w:val="00C25C00"/>
    <w:rsid w:val="00C26B86"/>
    <w:rsid w:val="00C27B4A"/>
    <w:rsid w:val="00C27F3F"/>
    <w:rsid w:val="00C30871"/>
    <w:rsid w:val="00C30A14"/>
    <w:rsid w:val="00C3135E"/>
    <w:rsid w:val="00C316D0"/>
    <w:rsid w:val="00C32520"/>
    <w:rsid w:val="00C32E25"/>
    <w:rsid w:val="00C33899"/>
    <w:rsid w:val="00C3467E"/>
    <w:rsid w:val="00C350B7"/>
    <w:rsid w:val="00C35F9E"/>
    <w:rsid w:val="00C362DB"/>
    <w:rsid w:val="00C36925"/>
    <w:rsid w:val="00C36F94"/>
    <w:rsid w:val="00C3748E"/>
    <w:rsid w:val="00C3755A"/>
    <w:rsid w:val="00C377B0"/>
    <w:rsid w:val="00C37CF5"/>
    <w:rsid w:val="00C37EA0"/>
    <w:rsid w:val="00C414D9"/>
    <w:rsid w:val="00C417DA"/>
    <w:rsid w:val="00C41C4D"/>
    <w:rsid w:val="00C4251F"/>
    <w:rsid w:val="00C426AE"/>
    <w:rsid w:val="00C42752"/>
    <w:rsid w:val="00C42F04"/>
    <w:rsid w:val="00C43227"/>
    <w:rsid w:val="00C43B30"/>
    <w:rsid w:val="00C44366"/>
    <w:rsid w:val="00C4481D"/>
    <w:rsid w:val="00C44BC9"/>
    <w:rsid w:val="00C4552B"/>
    <w:rsid w:val="00C4571E"/>
    <w:rsid w:val="00C464A6"/>
    <w:rsid w:val="00C47148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0170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02D"/>
    <w:rsid w:val="00C73CE1"/>
    <w:rsid w:val="00C73E5D"/>
    <w:rsid w:val="00C74D35"/>
    <w:rsid w:val="00C753E7"/>
    <w:rsid w:val="00C75BC1"/>
    <w:rsid w:val="00C75D82"/>
    <w:rsid w:val="00C76181"/>
    <w:rsid w:val="00C76D5D"/>
    <w:rsid w:val="00C77ABA"/>
    <w:rsid w:val="00C77CE4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6BC"/>
    <w:rsid w:val="00C93CB3"/>
    <w:rsid w:val="00C950D0"/>
    <w:rsid w:val="00C954C4"/>
    <w:rsid w:val="00C96071"/>
    <w:rsid w:val="00C967AF"/>
    <w:rsid w:val="00C96874"/>
    <w:rsid w:val="00CA05C9"/>
    <w:rsid w:val="00CA0A07"/>
    <w:rsid w:val="00CA1583"/>
    <w:rsid w:val="00CA2185"/>
    <w:rsid w:val="00CA2824"/>
    <w:rsid w:val="00CA2BD8"/>
    <w:rsid w:val="00CA30CD"/>
    <w:rsid w:val="00CA3611"/>
    <w:rsid w:val="00CA434D"/>
    <w:rsid w:val="00CA51BE"/>
    <w:rsid w:val="00CA61E6"/>
    <w:rsid w:val="00CA6441"/>
    <w:rsid w:val="00CA688D"/>
    <w:rsid w:val="00CA765A"/>
    <w:rsid w:val="00CB0394"/>
    <w:rsid w:val="00CB0BB9"/>
    <w:rsid w:val="00CB1262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6BC5"/>
    <w:rsid w:val="00CB7D2D"/>
    <w:rsid w:val="00CC0633"/>
    <w:rsid w:val="00CC10F9"/>
    <w:rsid w:val="00CC1D63"/>
    <w:rsid w:val="00CC27C1"/>
    <w:rsid w:val="00CC37B9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D7E75"/>
    <w:rsid w:val="00CE0828"/>
    <w:rsid w:val="00CE0EDD"/>
    <w:rsid w:val="00CE15FD"/>
    <w:rsid w:val="00CE199C"/>
    <w:rsid w:val="00CE291A"/>
    <w:rsid w:val="00CE3535"/>
    <w:rsid w:val="00CE454D"/>
    <w:rsid w:val="00CE47C1"/>
    <w:rsid w:val="00CE609D"/>
    <w:rsid w:val="00CE60DF"/>
    <w:rsid w:val="00CE60E6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6E85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5997"/>
    <w:rsid w:val="00D069E7"/>
    <w:rsid w:val="00D06AD0"/>
    <w:rsid w:val="00D06B37"/>
    <w:rsid w:val="00D071E6"/>
    <w:rsid w:val="00D07ACA"/>
    <w:rsid w:val="00D07DA6"/>
    <w:rsid w:val="00D10322"/>
    <w:rsid w:val="00D11330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4BF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27"/>
    <w:rsid w:val="00D43C30"/>
    <w:rsid w:val="00D43DB9"/>
    <w:rsid w:val="00D44327"/>
    <w:rsid w:val="00D44462"/>
    <w:rsid w:val="00D44B56"/>
    <w:rsid w:val="00D44EDE"/>
    <w:rsid w:val="00D45869"/>
    <w:rsid w:val="00D46629"/>
    <w:rsid w:val="00D4721C"/>
    <w:rsid w:val="00D474F4"/>
    <w:rsid w:val="00D4790E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3E3E"/>
    <w:rsid w:val="00D54632"/>
    <w:rsid w:val="00D55517"/>
    <w:rsid w:val="00D558E4"/>
    <w:rsid w:val="00D55B80"/>
    <w:rsid w:val="00D55BD4"/>
    <w:rsid w:val="00D573AC"/>
    <w:rsid w:val="00D60220"/>
    <w:rsid w:val="00D61356"/>
    <w:rsid w:val="00D6228A"/>
    <w:rsid w:val="00D62B5B"/>
    <w:rsid w:val="00D62E82"/>
    <w:rsid w:val="00D62F20"/>
    <w:rsid w:val="00D63918"/>
    <w:rsid w:val="00D63D89"/>
    <w:rsid w:val="00D64661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2838"/>
    <w:rsid w:val="00D7312C"/>
    <w:rsid w:val="00D736C5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069D"/>
    <w:rsid w:val="00D91620"/>
    <w:rsid w:val="00D9162A"/>
    <w:rsid w:val="00D92A55"/>
    <w:rsid w:val="00D92CF3"/>
    <w:rsid w:val="00D9310E"/>
    <w:rsid w:val="00D93EE4"/>
    <w:rsid w:val="00D95D59"/>
    <w:rsid w:val="00D96291"/>
    <w:rsid w:val="00D97A57"/>
    <w:rsid w:val="00DA08D2"/>
    <w:rsid w:val="00DA0BD0"/>
    <w:rsid w:val="00DA15B9"/>
    <w:rsid w:val="00DA24A0"/>
    <w:rsid w:val="00DA259D"/>
    <w:rsid w:val="00DA4CF8"/>
    <w:rsid w:val="00DA5106"/>
    <w:rsid w:val="00DA5F52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475A"/>
    <w:rsid w:val="00DB4EFD"/>
    <w:rsid w:val="00DB5372"/>
    <w:rsid w:val="00DB7A48"/>
    <w:rsid w:val="00DC0F71"/>
    <w:rsid w:val="00DC1126"/>
    <w:rsid w:val="00DC1663"/>
    <w:rsid w:val="00DC21E2"/>
    <w:rsid w:val="00DC2387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1900"/>
    <w:rsid w:val="00DE2270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0789"/>
    <w:rsid w:val="00DF0E25"/>
    <w:rsid w:val="00DF1C23"/>
    <w:rsid w:val="00DF1C64"/>
    <w:rsid w:val="00DF2455"/>
    <w:rsid w:val="00DF2E84"/>
    <w:rsid w:val="00DF32EC"/>
    <w:rsid w:val="00DF3A9D"/>
    <w:rsid w:val="00DF5814"/>
    <w:rsid w:val="00DF623F"/>
    <w:rsid w:val="00DF6277"/>
    <w:rsid w:val="00DF6298"/>
    <w:rsid w:val="00E00F41"/>
    <w:rsid w:val="00E0255E"/>
    <w:rsid w:val="00E032BF"/>
    <w:rsid w:val="00E0342C"/>
    <w:rsid w:val="00E040D3"/>
    <w:rsid w:val="00E048B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04FE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1C7A"/>
    <w:rsid w:val="00E52C2E"/>
    <w:rsid w:val="00E52CBA"/>
    <w:rsid w:val="00E5391B"/>
    <w:rsid w:val="00E54836"/>
    <w:rsid w:val="00E553B9"/>
    <w:rsid w:val="00E55B51"/>
    <w:rsid w:val="00E55BA1"/>
    <w:rsid w:val="00E56083"/>
    <w:rsid w:val="00E5638E"/>
    <w:rsid w:val="00E564C1"/>
    <w:rsid w:val="00E566D0"/>
    <w:rsid w:val="00E56B2F"/>
    <w:rsid w:val="00E56E82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2EB6"/>
    <w:rsid w:val="00E63427"/>
    <w:rsid w:val="00E6480A"/>
    <w:rsid w:val="00E64F9B"/>
    <w:rsid w:val="00E65C16"/>
    <w:rsid w:val="00E67DB8"/>
    <w:rsid w:val="00E67FAF"/>
    <w:rsid w:val="00E7058C"/>
    <w:rsid w:val="00E70D23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4B2"/>
    <w:rsid w:val="00E8393F"/>
    <w:rsid w:val="00E83EDD"/>
    <w:rsid w:val="00E8439A"/>
    <w:rsid w:val="00E85541"/>
    <w:rsid w:val="00E85828"/>
    <w:rsid w:val="00E85D21"/>
    <w:rsid w:val="00E86A20"/>
    <w:rsid w:val="00E86F11"/>
    <w:rsid w:val="00E86F6E"/>
    <w:rsid w:val="00E8746D"/>
    <w:rsid w:val="00E8796E"/>
    <w:rsid w:val="00E9051F"/>
    <w:rsid w:val="00E90C17"/>
    <w:rsid w:val="00E912F1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129D"/>
    <w:rsid w:val="00EB29AF"/>
    <w:rsid w:val="00EB30E7"/>
    <w:rsid w:val="00EB32CA"/>
    <w:rsid w:val="00EB3C6B"/>
    <w:rsid w:val="00EB3EC9"/>
    <w:rsid w:val="00EB4051"/>
    <w:rsid w:val="00EB4435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28E"/>
    <w:rsid w:val="00EC14AD"/>
    <w:rsid w:val="00EC1AB8"/>
    <w:rsid w:val="00EC1E66"/>
    <w:rsid w:val="00EC2830"/>
    <w:rsid w:val="00EC2BCF"/>
    <w:rsid w:val="00EC2F4F"/>
    <w:rsid w:val="00EC372B"/>
    <w:rsid w:val="00EC3F5F"/>
    <w:rsid w:val="00EC4A14"/>
    <w:rsid w:val="00EC4A5A"/>
    <w:rsid w:val="00EC57B8"/>
    <w:rsid w:val="00EC58E6"/>
    <w:rsid w:val="00EC6602"/>
    <w:rsid w:val="00EC6EFE"/>
    <w:rsid w:val="00EC74D2"/>
    <w:rsid w:val="00EC7B29"/>
    <w:rsid w:val="00ED05C4"/>
    <w:rsid w:val="00ED115B"/>
    <w:rsid w:val="00ED1A44"/>
    <w:rsid w:val="00ED2662"/>
    <w:rsid w:val="00ED3128"/>
    <w:rsid w:val="00ED3328"/>
    <w:rsid w:val="00ED3B5C"/>
    <w:rsid w:val="00ED3FE7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49D7"/>
    <w:rsid w:val="00EE5524"/>
    <w:rsid w:val="00EE5BDA"/>
    <w:rsid w:val="00EE687E"/>
    <w:rsid w:val="00EE6C23"/>
    <w:rsid w:val="00EE6D2E"/>
    <w:rsid w:val="00EE6D5F"/>
    <w:rsid w:val="00EE7552"/>
    <w:rsid w:val="00EE7CC5"/>
    <w:rsid w:val="00EF0853"/>
    <w:rsid w:val="00EF16CF"/>
    <w:rsid w:val="00EF1941"/>
    <w:rsid w:val="00EF1A0D"/>
    <w:rsid w:val="00EF1A2A"/>
    <w:rsid w:val="00EF1D51"/>
    <w:rsid w:val="00EF2B76"/>
    <w:rsid w:val="00EF3FBD"/>
    <w:rsid w:val="00EF411E"/>
    <w:rsid w:val="00EF4527"/>
    <w:rsid w:val="00EF4F63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09F"/>
    <w:rsid w:val="00F079B5"/>
    <w:rsid w:val="00F10308"/>
    <w:rsid w:val="00F109D7"/>
    <w:rsid w:val="00F10B84"/>
    <w:rsid w:val="00F117DC"/>
    <w:rsid w:val="00F12FCA"/>
    <w:rsid w:val="00F1383D"/>
    <w:rsid w:val="00F14878"/>
    <w:rsid w:val="00F14EAC"/>
    <w:rsid w:val="00F16CFD"/>
    <w:rsid w:val="00F17603"/>
    <w:rsid w:val="00F17EDC"/>
    <w:rsid w:val="00F17FA1"/>
    <w:rsid w:val="00F202EF"/>
    <w:rsid w:val="00F216F6"/>
    <w:rsid w:val="00F21ACE"/>
    <w:rsid w:val="00F21C89"/>
    <w:rsid w:val="00F21D2D"/>
    <w:rsid w:val="00F21F9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6FC"/>
    <w:rsid w:val="00F30849"/>
    <w:rsid w:val="00F30E46"/>
    <w:rsid w:val="00F30E71"/>
    <w:rsid w:val="00F31119"/>
    <w:rsid w:val="00F329EB"/>
    <w:rsid w:val="00F32CEB"/>
    <w:rsid w:val="00F3302A"/>
    <w:rsid w:val="00F332B9"/>
    <w:rsid w:val="00F336CC"/>
    <w:rsid w:val="00F33EAE"/>
    <w:rsid w:val="00F34644"/>
    <w:rsid w:val="00F34D3C"/>
    <w:rsid w:val="00F36F29"/>
    <w:rsid w:val="00F36FE3"/>
    <w:rsid w:val="00F37054"/>
    <w:rsid w:val="00F37B66"/>
    <w:rsid w:val="00F37B91"/>
    <w:rsid w:val="00F37FC0"/>
    <w:rsid w:val="00F401BB"/>
    <w:rsid w:val="00F4123B"/>
    <w:rsid w:val="00F41392"/>
    <w:rsid w:val="00F4222B"/>
    <w:rsid w:val="00F42375"/>
    <w:rsid w:val="00F42471"/>
    <w:rsid w:val="00F42613"/>
    <w:rsid w:val="00F42747"/>
    <w:rsid w:val="00F42816"/>
    <w:rsid w:val="00F42AF2"/>
    <w:rsid w:val="00F42C79"/>
    <w:rsid w:val="00F431BE"/>
    <w:rsid w:val="00F4389C"/>
    <w:rsid w:val="00F439F4"/>
    <w:rsid w:val="00F44479"/>
    <w:rsid w:val="00F45A42"/>
    <w:rsid w:val="00F4657A"/>
    <w:rsid w:val="00F4679B"/>
    <w:rsid w:val="00F47322"/>
    <w:rsid w:val="00F5122E"/>
    <w:rsid w:val="00F51C19"/>
    <w:rsid w:val="00F52447"/>
    <w:rsid w:val="00F5284C"/>
    <w:rsid w:val="00F5371F"/>
    <w:rsid w:val="00F53C2C"/>
    <w:rsid w:val="00F53C6B"/>
    <w:rsid w:val="00F53DA5"/>
    <w:rsid w:val="00F54731"/>
    <w:rsid w:val="00F55056"/>
    <w:rsid w:val="00F557DA"/>
    <w:rsid w:val="00F55985"/>
    <w:rsid w:val="00F56A07"/>
    <w:rsid w:val="00F601B6"/>
    <w:rsid w:val="00F6032C"/>
    <w:rsid w:val="00F61161"/>
    <w:rsid w:val="00F61327"/>
    <w:rsid w:val="00F61631"/>
    <w:rsid w:val="00F61637"/>
    <w:rsid w:val="00F61DD8"/>
    <w:rsid w:val="00F622D9"/>
    <w:rsid w:val="00F62F26"/>
    <w:rsid w:val="00F6406A"/>
    <w:rsid w:val="00F64DF5"/>
    <w:rsid w:val="00F64E99"/>
    <w:rsid w:val="00F65288"/>
    <w:rsid w:val="00F65700"/>
    <w:rsid w:val="00F65B41"/>
    <w:rsid w:val="00F663FA"/>
    <w:rsid w:val="00F66552"/>
    <w:rsid w:val="00F669E3"/>
    <w:rsid w:val="00F66A68"/>
    <w:rsid w:val="00F66F0B"/>
    <w:rsid w:val="00F7043C"/>
    <w:rsid w:val="00F7057C"/>
    <w:rsid w:val="00F70DC1"/>
    <w:rsid w:val="00F712D2"/>
    <w:rsid w:val="00F71851"/>
    <w:rsid w:val="00F7203B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2694"/>
    <w:rsid w:val="00F93F4C"/>
    <w:rsid w:val="00F94091"/>
    <w:rsid w:val="00F942C8"/>
    <w:rsid w:val="00F94CA4"/>
    <w:rsid w:val="00F95252"/>
    <w:rsid w:val="00F952C6"/>
    <w:rsid w:val="00F9563B"/>
    <w:rsid w:val="00F96421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B7E07"/>
    <w:rsid w:val="00FC0612"/>
    <w:rsid w:val="00FC083E"/>
    <w:rsid w:val="00FC1E0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1AA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A5D"/>
    <w:rsid w:val="00FF2B4A"/>
    <w:rsid w:val="00FF3023"/>
    <w:rsid w:val="00FF358D"/>
    <w:rsid w:val="00FF3B66"/>
    <w:rsid w:val="00FF458C"/>
    <w:rsid w:val="00FF4E7A"/>
    <w:rsid w:val="00FF61F5"/>
    <w:rsid w:val="00FF6404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"/>
      </w:numPr>
    </w:pPr>
  </w:style>
  <w:style w:type="numbering" w:customStyle="1" w:styleId="WWNum5">
    <w:name w:val="WWNum5"/>
    <w:basedOn w:val="Nessunelenco"/>
    <w:rsid w:val="003C54B3"/>
    <w:pPr>
      <w:numPr>
        <w:numId w:val="3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4"/>
      </w:numPr>
    </w:pPr>
  </w:style>
  <w:style w:type="numbering" w:customStyle="1" w:styleId="WWNum8">
    <w:name w:val="WWNum8"/>
    <w:basedOn w:val="Nessunelenco"/>
    <w:rsid w:val="003C54B3"/>
    <w:pPr>
      <w:numPr>
        <w:numId w:val="5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Relationship Id="rId22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1720</TotalTime>
  <Pages>17</Pages>
  <Words>5994</Words>
  <Characters>34172</Characters>
  <Application>Microsoft Office Word</Application>
  <DocSecurity>0</DocSecurity>
  <Lines>284</Lines>
  <Paragraphs>80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40086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32</cp:revision>
  <cp:lastPrinted>2022-05-25T08:54:00Z</cp:lastPrinted>
  <dcterms:created xsi:type="dcterms:W3CDTF">2022-06-17T12:12:00Z</dcterms:created>
  <dcterms:modified xsi:type="dcterms:W3CDTF">2022-07-01T10:44:00Z</dcterms:modified>
</cp:coreProperties>
</file>