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3FF42E98"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B6A05">
              <w:rPr>
                <w:rFonts w:ascii="Arial" w:hAnsi="Arial" w:cs="Arial"/>
                <w:color w:val="002060"/>
                <w:sz w:val="40"/>
                <w:szCs w:val="40"/>
              </w:rPr>
              <w:t>0</w:t>
            </w:r>
            <w:r w:rsidR="005815E9">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828D4">
              <w:rPr>
                <w:rFonts w:ascii="Arial" w:hAnsi="Arial" w:cs="Arial"/>
                <w:color w:val="002060"/>
                <w:sz w:val="40"/>
                <w:szCs w:val="40"/>
              </w:rPr>
              <w:t>0</w:t>
            </w:r>
            <w:r w:rsidR="005815E9">
              <w:rPr>
                <w:rFonts w:ascii="Arial" w:hAnsi="Arial" w:cs="Arial"/>
                <w:color w:val="002060"/>
                <w:sz w:val="40"/>
                <w:szCs w:val="40"/>
              </w:rPr>
              <w:t>7</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5828D4">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14D4ED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31243">
          <w:rPr>
            <w:noProof/>
            <w:webHidden/>
            <w:color w:val="002060"/>
          </w:rPr>
          <w:t>1</w:t>
        </w:r>
        <w:r w:rsidR="00AC19D9" w:rsidRPr="002419EA">
          <w:rPr>
            <w:noProof/>
            <w:webHidden/>
            <w:color w:val="002060"/>
          </w:rPr>
          <w:fldChar w:fldCharType="end"/>
        </w:r>
      </w:hyperlink>
    </w:p>
    <w:p w14:paraId="112EDB38" w14:textId="47ECB6E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31243">
          <w:rPr>
            <w:noProof/>
            <w:webHidden/>
            <w:color w:val="002060"/>
          </w:rPr>
          <w:t>1</w:t>
        </w:r>
        <w:r w:rsidR="00AC19D9" w:rsidRPr="002419EA">
          <w:rPr>
            <w:noProof/>
            <w:webHidden/>
            <w:color w:val="002060"/>
          </w:rPr>
          <w:fldChar w:fldCharType="end"/>
        </w:r>
      </w:hyperlink>
    </w:p>
    <w:p w14:paraId="4D9CAD43" w14:textId="65C1C0F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31243">
          <w:rPr>
            <w:noProof/>
            <w:webHidden/>
            <w:color w:val="002060"/>
          </w:rPr>
          <w:t>1</w:t>
        </w:r>
        <w:r w:rsidR="00AC19D9" w:rsidRPr="002419EA">
          <w:rPr>
            <w:noProof/>
            <w:webHidden/>
            <w:color w:val="002060"/>
          </w:rPr>
          <w:fldChar w:fldCharType="end"/>
        </w:r>
      </w:hyperlink>
    </w:p>
    <w:p w14:paraId="0EAFCCD8" w14:textId="3EF7807F"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31243">
          <w:rPr>
            <w:noProof/>
            <w:webHidden/>
            <w:color w:val="002060"/>
          </w:rPr>
          <w:t>1</w:t>
        </w:r>
        <w:r w:rsidR="00AC19D9" w:rsidRPr="002419EA">
          <w:rPr>
            <w:noProof/>
            <w:webHidden/>
            <w:color w:val="002060"/>
          </w:rPr>
          <w:fldChar w:fldCharType="end"/>
        </w:r>
      </w:hyperlink>
    </w:p>
    <w:p w14:paraId="0952245B" w14:textId="59291AB3"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31243">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D832DA4" w14:textId="75B74243" w:rsidR="005828D4" w:rsidRDefault="005828D4" w:rsidP="00F336CC">
      <w:pPr>
        <w:rPr>
          <w:rFonts w:ascii="Arial" w:hAnsi="Arial" w:cs="Arial"/>
          <w:color w:val="002060"/>
          <w:sz w:val="22"/>
          <w:szCs w:val="22"/>
        </w:rPr>
      </w:pPr>
    </w:p>
    <w:p w14:paraId="541A9FEF" w14:textId="1D83C3C4" w:rsidR="001C636D" w:rsidRPr="005828D4" w:rsidRDefault="001C636D" w:rsidP="001C636D">
      <w:pPr>
        <w:pStyle w:val="LndNormale1"/>
        <w:rPr>
          <w:b/>
          <w:color w:val="002060"/>
          <w:sz w:val="28"/>
          <w:szCs w:val="28"/>
        </w:rPr>
      </w:pPr>
      <w:r>
        <w:rPr>
          <w:b/>
          <w:color w:val="002060"/>
          <w:sz w:val="28"/>
          <w:szCs w:val="28"/>
        </w:rPr>
        <w:t xml:space="preserve">COMUNICATO UFFICIALE </w:t>
      </w:r>
      <w:r w:rsidRPr="005828D4">
        <w:rPr>
          <w:b/>
          <w:color w:val="002060"/>
          <w:sz w:val="28"/>
          <w:szCs w:val="28"/>
        </w:rPr>
        <w:t xml:space="preserve">N. </w:t>
      </w:r>
      <w:r>
        <w:rPr>
          <w:b/>
          <w:color w:val="002060"/>
          <w:sz w:val="28"/>
          <w:szCs w:val="28"/>
        </w:rPr>
        <w:t>72</w:t>
      </w:r>
      <w:r w:rsidRPr="005828D4">
        <w:rPr>
          <w:b/>
          <w:color w:val="002060"/>
          <w:sz w:val="28"/>
          <w:szCs w:val="28"/>
        </w:rPr>
        <w:t xml:space="preserve"> DEL </w:t>
      </w:r>
      <w:r>
        <w:rPr>
          <w:b/>
          <w:color w:val="002060"/>
          <w:sz w:val="28"/>
          <w:szCs w:val="28"/>
        </w:rPr>
        <w:t>02</w:t>
      </w:r>
      <w:r w:rsidR="003C51AF">
        <w:rPr>
          <w:b/>
          <w:color w:val="002060"/>
          <w:sz w:val="28"/>
          <w:szCs w:val="28"/>
        </w:rPr>
        <w:t>/</w:t>
      </w:r>
      <w:r w:rsidRPr="005828D4">
        <w:rPr>
          <w:b/>
          <w:color w:val="002060"/>
          <w:sz w:val="28"/>
          <w:szCs w:val="28"/>
        </w:rPr>
        <w:t>0</w:t>
      </w:r>
      <w:r>
        <w:rPr>
          <w:b/>
          <w:color w:val="002060"/>
          <w:sz w:val="28"/>
          <w:szCs w:val="28"/>
        </w:rPr>
        <w:t>9</w:t>
      </w:r>
      <w:r w:rsidR="003C51AF">
        <w:rPr>
          <w:b/>
          <w:color w:val="002060"/>
          <w:sz w:val="28"/>
          <w:szCs w:val="28"/>
        </w:rPr>
        <w:t>/</w:t>
      </w:r>
      <w:r w:rsidRPr="005828D4">
        <w:rPr>
          <w:b/>
          <w:color w:val="002060"/>
          <w:sz w:val="28"/>
          <w:szCs w:val="28"/>
        </w:rPr>
        <w:t>2022 L.N.D.</w:t>
      </w:r>
    </w:p>
    <w:p w14:paraId="1C7669B2" w14:textId="77777777" w:rsidR="001C636D" w:rsidRPr="005828D4" w:rsidRDefault="001C636D" w:rsidP="001C636D">
      <w:pPr>
        <w:pStyle w:val="LndNormale1"/>
        <w:rPr>
          <w:color w:val="002060"/>
        </w:rPr>
      </w:pPr>
    </w:p>
    <w:p w14:paraId="05C18B4A" w14:textId="609F7E1D" w:rsidR="001C636D" w:rsidRPr="005828D4" w:rsidRDefault="001C636D" w:rsidP="001C636D">
      <w:pPr>
        <w:pStyle w:val="LndNormale1"/>
        <w:rPr>
          <w:color w:val="002060"/>
        </w:rPr>
      </w:pPr>
      <w:r w:rsidRPr="005828D4">
        <w:rPr>
          <w:color w:val="002060"/>
        </w:rPr>
        <w:t xml:space="preserve">Si trasmette, per opportuna conoscenza, </w:t>
      </w:r>
      <w:r>
        <w:rPr>
          <w:color w:val="002060"/>
        </w:rPr>
        <w:t xml:space="preserve">il C.U. n. 63/AA, </w:t>
      </w:r>
      <w:r w:rsidR="003C51AF">
        <w:rPr>
          <w:color w:val="002060"/>
        </w:rPr>
        <w:t xml:space="preserve">del 02/09/2022 </w:t>
      </w:r>
      <w:r>
        <w:rPr>
          <w:color w:val="002060"/>
        </w:rPr>
        <w:t>inerente provvedimenti della Procura Federale a carico di Società affilata al Comitato Regionale Marche.</w:t>
      </w:r>
    </w:p>
    <w:p w14:paraId="12760140" w14:textId="0E0DF632" w:rsidR="001C636D" w:rsidRDefault="001C636D" w:rsidP="00F336CC">
      <w:pPr>
        <w:rPr>
          <w:rFonts w:ascii="Arial" w:hAnsi="Arial" w:cs="Arial"/>
          <w:color w:val="002060"/>
          <w:sz w:val="22"/>
          <w:szCs w:val="22"/>
        </w:rPr>
      </w:pPr>
    </w:p>
    <w:p w14:paraId="48AA87FF" w14:textId="77777777" w:rsidR="003C51AF" w:rsidRDefault="003C51AF" w:rsidP="00F336CC">
      <w:pPr>
        <w:rPr>
          <w:rFonts w:ascii="Arial" w:hAnsi="Arial" w:cs="Arial"/>
          <w:color w:val="002060"/>
          <w:sz w:val="22"/>
          <w:szCs w:val="22"/>
        </w:rPr>
      </w:pPr>
    </w:p>
    <w:p w14:paraId="611B9B44" w14:textId="65D0049D" w:rsidR="003C51AF" w:rsidRPr="005828D4" w:rsidRDefault="003C51AF" w:rsidP="003C51AF">
      <w:pPr>
        <w:pStyle w:val="LndNormale1"/>
        <w:rPr>
          <w:b/>
          <w:color w:val="002060"/>
          <w:sz w:val="28"/>
          <w:szCs w:val="28"/>
        </w:rPr>
      </w:pPr>
      <w:r w:rsidRPr="005828D4">
        <w:rPr>
          <w:b/>
          <w:color w:val="002060"/>
          <w:sz w:val="28"/>
          <w:szCs w:val="28"/>
        </w:rPr>
        <w:t>CIRCOLARE N. 1</w:t>
      </w:r>
      <w:r>
        <w:rPr>
          <w:b/>
          <w:color w:val="002060"/>
          <w:sz w:val="28"/>
          <w:szCs w:val="28"/>
        </w:rPr>
        <w:t>9</w:t>
      </w:r>
      <w:r w:rsidRPr="005828D4">
        <w:rPr>
          <w:b/>
          <w:color w:val="002060"/>
          <w:sz w:val="28"/>
          <w:szCs w:val="28"/>
        </w:rPr>
        <w:t xml:space="preserve"> DEL </w:t>
      </w:r>
      <w:r>
        <w:rPr>
          <w:b/>
          <w:color w:val="002060"/>
          <w:sz w:val="28"/>
          <w:szCs w:val="28"/>
        </w:rPr>
        <w:t>02/</w:t>
      </w:r>
      <w:r w:rsidRPr="005828D4">
        <w:rPr>
          <w:b/>
          <w:color w:val="002060"/>
          <w:sz w:val="28"/>
          <w:szCs w:val="28"/>
        </w:rPr>
        <w:t>0</w:t>
      </w:r>
      <w:r>
        <w:rPr>
          <w:b/>
          <w:color w:val="002060"/>
          <w:sz w:val="28"/>
          <w:szCs w:val="28"/>
        </w:rPr>
        <w:t>9/</w:t>
      </w:r>
      <w:r w:rsidRPr="005828D4">
        <w:rPr>
          <w:b/>
          <w:color w:val="002060"/>
          <w:sz w:val="28"/>
          <w:szCs w:val="28"/>
        </w:rPr>
        <w:t>2022 L.N.D.</w:t>
      </w:r>
    </w:p>
    <w:p w14:paraId="7B206B86" w14:textId="77777777" w:rsidR="003C51AF" w:rsidRPr="005828D4" w:rsidRDefault="003C51AF" w:rsidP="003C51AF">
      <w:pPr>
        <w:pStyle w:val="LndNormale1"/>
        <w:rPr>
          <w:color w:val="002060"/>
        </w:rPr>
      </w:pPr>
    </w:p>
    <w:p w14:paraId="25C9DC22" w14:textId="4BCB0083" w:rsidR="003C51AF" w:rsidRPr="005828D4" w:rsidRDefault="003C51AF" w:rsidP="003C51AF">
      <w:pPr>
        <w:pStyle w:val="LndNormale1"/>
        <w:rPr>
          <w:color w:val="002060"/>
        </w:rPr>
      </w:pPr>
      <w:r w:rsidRPr="005828D4">
        <w:rPr>
          <w:color w:val="002060"/>
        </w:rPr>
        <w:t>Si trasmette, per opportuna conoscenza, la copia della circolare n. 1</w:t>
      </w:r>
      <w:r>
        <w:rPr>
          <w:color w:val="002060"/>
        </w:rPr>
        <w:t>9</w:t>
      </w:r>
      <w:r w:rsidRPr="005828D4">
        <w:rPr>
          <w:color w:val="002060"/>
        </w:rPr>
        <w:t xml:space="preserve"> </w:t>
      </w:r>
      <w:r>
        <w:rPr>
          <w:color w:val="002060"/>
        </w:rPr>
        <w:t xml:space="preserve"> </w:t>
      </w:r>
      <w:r w:rsidRPr="005828D4">
        <w:rPr>
          <w:color w:val="002060"/>
        </w:rPr>
        <w:t xml:space="preserve">del </w:t>
      </w:r>
      <w:r>
        <w:rPr>
          <w:color w:val="002060"/>
        </w:rPr>
        <w:t>02/09/</w:t>
      </w:r>
      <w:r w:rsidRPr="005828D4">
        <w:rPr>
          <w:color w:val="002060"/>
        </w:rPr>
        <w:t xml:space="preserve">2022 della L.N.D. avente per oggetto: </w:t>
      </w:r>
      <w:r>
        <w:rPr>
          <w:b/>
          <w:iCs/>
          <w:color w:val="002060"/>
        </w:rPr>
        <w:t>Disposizioni per la getione dei casi positivi al Virus SARS-CoV-2 nell’ambito del “Gruppo Squadra”</w:t>
      </w:r>
    </w:p>
    <w:p w14:paraId="2FE4DBDB" w14:textId="77777777" w:rsidR="003C51AF" w:rsidRDefault="003C51AF" w:rsidP="00F336CC">
      <w:pPr>
        <w:rPr>
          <w:rFonts w:ascii="Arial" w:hAnsi="Arial" w:cs="Arial"/>
          <w:color w:val="002060"/>
          <w:sz w:val="22"/>
          <w:szCs w:val="22"/>
        </w:rPr>
      </w:pPr>
    </w:p>
    <w:p w14:paraId="7ED79287" w14:textId="77777777" w:rsidR="005828D4" w:rsidRPr="005828D4" w:rsidRDefault="005828D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lastRenderedPageBreak/>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02251106" w14:textId="69B2EC1E" w:rsidR="0076150B" w:rsidRDefault="0076150B" w:rsidP="00ED05C4">
      <w:pPr>
        <w:pStyle w:val="LndNormale1"/>
        <w:rPr>
          <w:color w:val="002060"/>
          <w:szCs w:val="22"/>
        </w:rPr>
      </w:pPr>
    </w:p>
    <w:p w14:paraId="10193B07" w14:textId="32FA463F" w:rsidR="00332A77" w:rsidRDefault="00332A77" w:rsidP="00ED05C4">
      <w:pPr>
        <w:pStyle w:val="LndNormale1"/>
        <w:rPr>
          <w:color w:val="002060"/>
          <w:szCs w:val="22"/>
        </w:rPr>
      </w:pPr>
    </w:p>
    <w:p w14:paraId="47F962E8" w14:textId="77777777" w:rsidR="00332A77" w:rsidRDefault="00332A77" w:rsidP="00332A77">
      <w:pPr>
        <w:pStyle w:val="LndNormale1"/>
        <w:jc w:val="left"/>
        <w:rPr>
          <w:b/>
          <w:color w:val="002060"/>
          <w:sz w:val="28"/>
          <w:szCs w:val="28"/>
        </w:rPr>
      </w:pPr>
      <w:r>
        <w:rPr>
          <w:b/>
          <w:color w:val="002060"/>
          <w:sz w:val="28"/>
          <w:szCs w:val="28"/>
        </w:rPr>
        <w:t>SPOSTAMENTO GARE</w:t>
      </w:r>
    </w:p>
    <w:p w14:paraId="45542D8E" w14:textId="77777777" w:rsidR="00332A77" w:rsidRDefault="00332A77" w:rsidP="00332A77">
      <w:pPr>
        <w:pStyle w:val="LndNormale1"/>
        <w:rPr>
          <w:color w:val="002060"/>
          <w:szCs w:val="22"/>
        </w:rPr>
      </w:pPr>
    </w:p>
    <w:p w14:paraId="4964812B" w14:textId="77777777" w:rsidR="00332A77" w:rsidRDefault="00332A77" w:rsidP="00332A77">
      <w:pPr>
        <w:pStyle w:val="LndNormale1"/>
        <w:rPr>
          <w:color w:val="002060"/>
          <w:szCs w:val="22"/>
        </w:rPr>
      </w:pPr>
      <w:r>
        <w:rPr>
          <w:color w:val="002060"/>
          <w:szCs w:val="22"/>
        </w:rPr>
        <w:t xml:space="preserve">Non saranno rinviate gare a data da destinarsi. </w:t>
      </w:r>
    </w:p>
    <w:p w14:paraId="2FBC2DA2" w14:textId="77777777" w:rsidR="00332A77" w:rsidRDefault="00332A77" w:rsidP="00332A77">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12F5F9D" w14:textId="77777777" w:rsidR="00332A77" w:rsidRDefault="00332A77" w:rsidP="00332A77">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173F9FA" w14:textId="77777777" w:rsidR="00332A77" w:rsidRPr="0044061F" w:rsidRDefault="00332A77" w:rsidP="00332A77">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C924389" w14:textId="29ED8ECA" w:rsidR="005828D4" w:rsidRPr="00BB457D" w:rsidRDefault="005828D4" w:rsidP="005828D4">
      <w:pPr>
        <w:shd w:val="clear" w:color="auto" w:fill="FFFFFF"/>
        <w:jc w:val="left"/>
        <w:outlineLvl w:val="4"/>
        <w:rPr>
          <w:rFonts w:ascii="Arial" w:hAnsi="Arial" w:cs="Arial"/>
          <w:color w:val="002060"/>
          <w:sz w:val="22"/>
          <w:szCs w:val="22"/>
        </w:rPr>
      </w:pPr>
    </w:p>
    <w:p w14:paraId="198B9B26" w14:textId="2F2F7E23" w:rsidR="00BB457D" w:rsidRDefault="00BB457D" w:rsidP="005828D4">
      <w:pPr>
        <w:shd w:val="clear" w:color="auto" w:fill="FFFFFF"/>
        <w:jc w:val="left"/>
        <w:outlineLvl w:val="4"/>
        <w:rPr>
          <w:rFonts w:ascii="Arial" w:hAnsi="Arial" w:cs="Arial"/>
          <w:color w:val="002060"/>
          <w:sz w:val="22"/>
          <w:szCs w:val="22"/>
        </w:rPr>
      </w:pPr>
    </w:p>
    <w:p w14:paraId="3C6CD817" w14:textId="7D14755F" w:rsidR="00B60840" w:rsidRDefault="00B60840" w:rsidP="00B60840">
      <w:pPr>
        <w:pStyle w:val="LndNormale1"/>
        <w:jc w:val="left"/>
        <w:rPr>
          <w:b/>
          <w:color w:val="002060"/>
          <w:sz w:val="28"/>
          <w:szCs w:val="28"/>
        </w:rPr>
      </w:pPr>
      <w:r>
        <w:rPr>
          <w:b/>
          <w:color w:val="002060"/>
          <w:sz w:val="28"/>
          <w:szCs w:val="28"/>
        </w:rPr>
        <w:t>CONSIGLIO DIRETTIVO</w:t>
      </w:r>
    </w:p>
    <w:p w14:paraId="4C06D02B" w14:textId="77777777" w:rsidR="00B60840" w:rsidRPr="00B60840" w:rsidRDefault="00B60840" w:rsidP="005828D4">
      <w:pPr>
        <w:shd w:val="clear" w:color="auto" w:fill="FFFFFF"/>
        <w:jc w:val="left"/>
        <w:outlineLvl w:val="4"/>
        <w:rPr>
          <w:rFonts w:ascii="Arial" w:hAnsi="Arial" w:cs="Arial"/>
          <w:color w:val="002060"/>
          <w:sz w:val="22"/>
          <w:szCs w:val="22"/>
        </w:rPr>
      </w:pPr>
    </w:p>
    <w:p w14:paraId="2E9F81A9" w14:textId="77777777" w:rsidR="00B60840" w:rsidRPr="00B60840" w:rsidRDefault="00B60840" w:rsidP="00B60840">
      <w:pPr>
        <w:pStyle w:val="LndNormale1"/>
        <w:rPr>
          <w:color w:val="002060"/>
          <w:u w:val="single"/>
        </w:rPr>
      </w:pPr>
      <w:r w:rsidRPr="00B60840">
        <w:rPr>
          <w:color w:val="002060"/>
          <w:u w:val="single"/>
        </w:rPr>
        <w:t>RIUNIONE DEL CONSIGLIO DIRETTIVO N. 4  DEL 06.09.2022</w:t>
      </w:r>
    </w:p>
    <w:p w14:paraId="383DFE3F" w14:textId="77777777" w:rsidR="00B60840" w:rsidRPr="00B60840" w:rsidRDefault="00B60840" w:rsidP="00B60840">
      <w:pPr>
        <w:rPr>
          <w:rFonts w:ascii="Arial" w:hAnsi="Arial" w:cs="Arial"/>
          <w:color w:val="002060"/>
          <w:sz w:val="22"/>
          <w:szCs w:val="22"/>
        </w:rPr>
      </w:pPr>
      <w:r w:rsidRPr="00B60840">
        <w:rPr>
          <w:rFonts w:ascii="Arial" w:hAnsi="Arial" w:cs="Arial"/>
          <w:color w:val="002060"/>
          <w:sz w:val="22"/>
          <w:szCs w:val="22"/>
          <w:u w:val="single"/>
        </w:rPr>
        <w:t>Sono presenti</w:t>
      </w:r>
      <w:r w:rsidRPr="00B60840">
        <w:rPr>
          <w:rFonts w:ascii="Arial" w:hAnsi="Arial" w:cs="Arial"/>
          <w:color w:val="002060"/>
          <w:sz w:val="22"/>
          <w:szCs w:val="22"/>
        </w:rPr>
        <w:t xml:space="preserve">: Panichi (Presidente), </w:t>
      </w:r>
      <w:proofErr w:type="spellStart"/>
      <w:r w:rsidRPr="00B60840">
        <w:rPr>
          <w:rFonts w:ascii="Arial" w:hAnsi="Arial" w:cs="Arial"/>
          <w:color w:val="002060"/>
          <w:sz w:val="22"/>
          <w:szCs w:val="22"/>
        </w:rPr>
        <w:t>Bottacchiari</w:t>
      </w:r>
      <w:proofErr w:type="spellEnd"/>
      <w:r w:rsidRPr="00B60840">
        <w:rPr>
          <w:rFonts w:ascii="Arial" w:hAnsi="Arial" w:cs="Arial"/>
          <w:color w:val="002060"/>
          <w:sz w:val="22"/>
          <w:szCs w:val="22"/>
        </w:rPr>
        <w:t xml:space="preserve">, Capretti, Colò, Cotichella, Cremonesi, </w:t>
      </w:r>
      <w:proofErr w:type="spellStart"/>
      <w:r w:rsidRPr="00B60840">
        <w:rPr>
          <w:rFonts w:ascii="Arial" w:hAnsi="Arial" w:cs="Arial"/>
          <w:color w:val="002060"/>
          <w:sz w:val="22"/>
          <w:szCs w:val="22"/>
        </w:rPr>
        <w:t>Malascorta</w:t>
      </w:r>
      <w:proofErr w:type="spellEnd"/>
      <w:r w:rsidRPr="00B60840">
        <w:rPr>
          <w:rFonts w:ascii="Arial" w:hAnsi="Arial" w:cs="Arial"/>
          <w:color w:val="002060"/>
          <w:sz w:val="22"/>
          <w:szCs w:val="22"/>
        </w:rPr>
        <w:t xml:space="preserve">, Mughetti, Scarpini, </w:t>
      </w:r>
      <w:proofErr w:type="gramStart"/>
      <w:r w:rsidRPr="00B60840">
        <w:rPr>
          <w:rFonts w:ascii="Arial" w:hAnsi="Arial" w:cs="Arial"/>
          <w:color w:val="002060"/>
          <w:sz w:val="22"/>
          <w:szCs w:val="22"/>
        </w:rPr>
        <w:t>Borroni,(</w:t>
      </w:r>
      <w:proofErr w:type="gramEnd"/>
      <w:r w:rsidRPr="00B60840">
        <w:rPr>
          <w:rFonts w:ascii="Arial" w:hAnsi="Arial" w:cs="Arial"/>
          <w:color w:val="002060"/>
          <w:sz w:val="22"/>
          <w:szCs w:val="22"/>
        </w:rPr>
        <w:t>CF), Castellana (Segretario), Marziali (SGS)</w:t>
      </w:r>
    </w:p>
    <w:p w14:paraId="6A71E65E" w14:textId="6CE0E01F" w:rsidR="00B60840" w:rsidRDefault="00B60840" w:rsidP="005828D4">
      <w:pPr>
        <w:shd w:val="clear" w:color="auto" w:fill="FFFFFF"/>
        <w:jc w:val="left"/>
        <w:outlineLvl w:val="4"/>
        <w:rPr>
          <w:rFonts w:ascii="Arial" w:hAnsi="Arial" w:cs="Arial"/>
          <w:color w:val="002060"/>
          <w:sz w:val="22"/>
          <w:szCs w:val="22"/>
        </w:rPr>
      </w:pPr>
    </w:p>
    <w:p w14:paraId="0A02E852" w14:textId="2C974A5D" w:rsidR="003C51AF" w:rsidRDefault="003C51AF" w:rsidP="005828D4">
      <w:pPr>
        <w:shd w:val="clear" w:color="auto" w:fill="FFFFFF"/>
        <w:jc w:val="left"/>
        <w:outlineLvl w:val="4"/>
        <w:rPr>
          <w:rFonts w:ascii="Arial" w:hAnsi="Arial" w:cs="Arial"/>
          <w:color w:val="002060"/>
          <w:sz w:val="22"/>
          <w:szCs w:val="22"/>
        </w:rPr>
      </w:pPr>
    </w:p>
    <w:p w14:paraId="532D43D4" w14:textId="39800C00" w:rsidR="003C51AF" w:rsidRDefault="003C51AF" w:rsidP="003C51AF">
      <w:pPr>
        <w:pStyle w:val="LndNormale1"/>
        <w:jc w:val="left"/>
        <w:rPr>
          <w:b/>
          <w:color w:val="002060"/>
          <w:sz w:val="28"/>
          <w:szCs w:val="28"/>
        </w:rPr>
      </w:pPr>
      <w:r>
        <w:rPr>
          <w:b/>
          <w:color w:val="002060"/>
          <w:sz w:val="28"/>
          <w:szCs w:val="28"/>
        </w:rPr>
        <w:t>TRASMISSIONE GRUPPO SQUADRA ATTIVITA’ UFFICIALE S.S. 2022/2023</w:t>
      </w:r>
    </w:p>
    <w:p w14:paraId="0A9003B8" w14:textId="77777777" w:rsidR="003C51AF" w:rsidRPr="00B60840" w:rsidRDefault="003C51AF" w:rsidP="003C51AF">
      <w:pPr>
        <w:shd w:val="clear" w:color="auto" w:fill="FFFFFF"/>
        <w:jc w:val="left"/>
        <w:outlineLvl w:val="4"/>
        <w:rPr>
          <w:rFonts w:ascii="Arial" w:hAnsi="Arial" w:cs="Arial"/>
          <w:color w:val="002060"/>
          <w:sz w:val="22"/>
          <w:szCs w:val="22"/>
        </w:rPr>
      </w:pPr>
    </w:p>
    <w:p w14:paraId="74CA0F42" w14:textId="639C21D4" w:rsidR="00580CB3" w:rsidRDefault="003C51AF" w:rsidP="003C51AF">
      <w:pPr>
        <w:shd w:val="clear" w:color="auto" w:fill="FFFFFF"/>
        <w:outlineLvl w:val="4"/>
        <w:rPr>
          <w:rFonts w:ascii="Arial" w:hAnsi="Arial" w:cs="Arial"/>
          <w:color w:val="002060"/>
          <w:sz w:val="22"/>
          <w:szCs w:val="22"/>
        </w:rPr>
      </w:pPr>
      <w:r>
        <w:rPr>
          <w:rFonts w:ascii="Arial" w:hAnsi="Arial" w:cs="Arial"/>
          <w:color w:val="002060"/>
          <w:sz w:val="22"/>
          <w:szCs w:val="22"/>
        </w:rPr>
        <w:t xml:space="preserve">Visto quanto disposto dalla Circolare n° 19 </w:t>
      </w:r>
      <w:r w:rsidR="00580CB3">
        <w:rPr>
          <w:rFonts w:ascii="Arial" w:hAnsi="Arial" w:cs="Arial"/>
          <w:color w:val="002060"/>
          <w:sz w:val="22"/>
          <w:szCs w:val="22"/>
        </w:rPr>
        <w:t xml:space="preserve">emessa dalla L.N.D. il </w:t>
      </w:r>
      <w:r>
        <w:rPr>
          <w:rFonts w:ascii="Arial" w:hAnsi="Arial" w:cs="Arial"/>
          <w:color w:val="002060"/>
          <w:sz w:val="22"/>
          <w:szCs w:val="22"/>
        </w:rPr>
        <w:t>02/09/2022</w:t>
      </w:r>
      <w:r w:rsidR="00580CB3">
        <w:rPr>
          <w:rFonts w:ascii="Arial" w:hAnsi="Arial" w:cs="Arial"/>
          <w:color w:val="002060"/>
          <w:sz w:val="22"/>
          <w:szCs w:val="22"/>
        </w:rPr>
        <w:t>,</w:t>
      </w:r>
      <w:r>
        <w:rPr>
          <w:rFonts w:ascii="Arial" w:hAnsi="Arial" w:cs="Arial"/>
          <w:color w:val="002060"/>
          <w:sz w:val="22"/>
          <w:szCs w:val="22"/>
        </w:rPr>
        <w:t xml:space="preserve"> tutte le Società </w:t>
      </w:r>
      <w:r w:rsidR="00580CB3">
        <w:rPr>
          <w:rFonts w:ascii="Arial" w:hAnsi="Arial" w:cs="Arial"/>
          <w:color w:val="002060"/>
          <w:sz w:val="22"/>
          <w:szCs w:val="22"/>
        </w:rPr>
        <w:t xml:space="preserve">debbono </w:t>
      </w:r>
      <w:r w:rsidR="00580CB3" w:rsidRPr="00580CB3">
        <w:rPr>
          <w:rFonts w:ascii="Arial" w:hAnsi="Arial" w:cs="Arial"/>
          <w:b/>
          <w:bCs/>
          <w:color w:val="002060"/>
          <w:sz w:val="22"/>
          <w:szCs w:val="22"/>
        </w:rPr>
        <w:t xml:space="preserve">trasmettere a mezzo </w:t>
      </w:r>
      <w:proofErr w:type="spellStart"/>
      <w:r w:rsidR="00580CB3" w:rsidRPr="00580CB3">
        <w:rPr>
          <w:rFonts w:ascii="Arial" w:hAnsi="Arial" w:cs="Arial"/>
          <w:b/>
          <w:bCs/>
          <w:color w:val="002060"/>
          <w:sz w:val="22"/>
          <w:szCs w:val="22"/>
        </w:rPr>
        <w:t>pec</w:t>
      </w:r>
      <w:proofErr w:type="spellEnd"/>
      <w:r w:rsidR="00580CB3">
        <w:rPr>
          <w:rFonts w:ascii="Arial" w:hAnsi="Arial" w:cs="Arial"/>
          <w:color w:val="002060"/>
          <w:sz w:val="22"/>
          <w:szCs w:val="22"/>
        </w:rPr>
        <w:t xml:space="preserve"> (c5marche@pec.figcmarche.it) il </w:t>
      </w:r>
      <w:r w:rsidR="00580CB3" w:rsidRPr="00580CB3">
        <w:rPr>
          <w:rFonts w:ascii="Arial" w:hAnsi="Arial" w:cs="Arial"/>
          <w:b/>
          <w:bCs/>
          <w:color w:val="002060"/>
          <w:sz w:val="22"/>
          <w:szCs w:val="22"/>
        </w:rPr>
        <w:t>gruppo squadra</w:t>
      </w:r>
      <w:r w:rsidR="00580CB3">
        <w:rPr>
          <w:rFonts w:ascii="Arial" w:hAnsi="Arial" w:cs="Arial"/>
          <w:color w:val="002060"/>
          <w:sz w:val="22"/>
          <w:szCs w:val="22"/>
        </w:rPr>
        <w:t xml:space="preserve"> debitamente compilato</w:t>
      </w:r>
      <w:r w:rsidR="00A31243">
        <w:rPr>
          <w:rFonts w:ascii="Arial" w:hAnsi="Arial" w:cs="Arial"/>
          <w:color w:val="002060"/>
          <w:sz w:val="22"/>
          <w:szCs w:val="22"/>
        </w:rPr>
        <w:t>,</w:t>
      </w:r>
      <w:r w:rsidR="00580CB3">
        <w:rPr>
          <w:rFonts w:ascii="Arial" w:hAnsi="Arial" w:cs="Arial"/>
          <w:color w:val="002060"/>
          <w:sz w:val="22"/>
          <w:szCs w:val="22"/>
        </w:rPr>
        <w:t xml:space="preserve"> timbrato e sottoscritto dal proprio Rappresentante Legale per ogni squadra iscritta.</w:t>
      </w:r>
    </w:p>
    <w:p w14:paraId="0ECF4A17" w14:textId="3C860133" w:rsidR="003C51AF" w:rsidRDefault="003C51AF" w:rsidP="003C51AF">
      <w:pPr>
        <w:shd w:val="clear" w:color="auto" w:fill="FFFFFF"/>
        <w:outlineLvl w:val="4"/>
        <w:rPr>
          <w:rFonts w:ascii="Arial" w:hAnsi="Arial" w:cs="Arial"/>
          <w:color w:val="002060"/>
          <w:sz w:val="22"/>
          <w:szCs w:val="22"/>
        </w:rPr>
      </w:pPr>
    </w:p>
    <w:p w14:paraId="7BE8CA94" w14:textId="6CA669CB" w:rsidR="00580CB3" w:rsidRDefault="00580CB3" w:rsidP="003C51AF">
      <w:pPr>
        <w:shd w:val="clear" w:color="auto" w:fill="FFFFFF"/>
        <w:outlineLvl w:val="4"/>
        <w:rPr>
          <w:rFonts w:ascii="Arial" w:hAnsi="Arial" w:cs="Arial"/>
          <w:color w:val="002060"/>
          <w:sz w:val="22"/>
          <w:szCs w:val="22"/>
        </w:rPr>
      </w:pPr>
      <w:r>
        <w:rPr>
          <w:rFonts w:ascii="Arial" w:hAnsi="Arial" w:cs="Arial"/>
          <w:color w:val="002060"/>
          <w:sz w:val="22"/>
          <w:szCs w:val="22"/>
        </w:rPr>
        <w:t>Il gruppo squadra dovrà essere redatto utilizzando il modulo allegato in calce alla Circolare n° 19 di cui sopra ed essere trasmesso entro i seguenti termini:</w:t>
      </w:r>
    </w:p>
    <w:p w14:paraId="47357C7E" w14:textId="77777777" w:rsidR="00077E3F" w:rsidRDefault="00077E3F" w:rsidP="003C51AF">
      <w:pPr>
        <w:shd w:val="clear" w:color="auto" w:fill="FFFFFF"/>
        <w:outlineLvl w:val="4"/>
        <w:rPr>
          <w:rFonts w:ascii="Arial" w:hAnsi="Arial" w:cs="Arial"/>
          <w:color w:val="002060"/>
          <w:sz w:val="22"/>
          <w:szCs w:val="22"/>
        </w:rPr>
      </w:pPr>
    </w:p>
    <w:p w14:paraId="147FBC6C" w14:textId="66EFC70B" w:rsidR="00580CB3" w:rsidRDefault="00580CB3" w:rsidP="00077E3F">
      <w:pPr>
        <w:pStyle w:val="Paragrafoelenco"/>
        <w:numPr>
          <w:ilvl w:val="0"/>
          <w:numId w:val="27"/>
        </w:numPr>
        <w:shd w:val="clear" w:color="auto" w:fill="FFFFFF"/>
        <w:outlineLvl w:val="4"/>
        <w:rPr>
          <w:rFonts w:ascii="Arial" w:hAnsi="Arial" w:cs="Arial"/>
          <w:b/>
          <w:bCs/>
          <w:color w:val="002060"/>
          <w:sz w:val="22"/>
          <w:szCs w:val="22"/>
        </w:rPr>
      </w:pPr>
      <w:r w:rsidRPr="00077E3F">
        <w:rPr>
          <w:rFonts w:ascii="Arial" w:hAnsi="Arial" w:cs="Arial"/>
          <w:b/>
          <w:bCs/>
          <w:color w:val="002060"/>
          <w:sz w:val="22"/>
          <w:szCs w:val="22"/>
        </w:rPr>
        <w:t>CAMPIONATI CALCIO A CINQUE SERIE C1, SERIE C2</w:t>
      </w:r>
      <w:r w:rsidRPr="00077E3F">
        <w:rPr>
          <w:rFonts w:ascii="Arial" w:hAnsi="Arial" w:cs="Arial"/>
          <w:b/>
          <w:bCs/>
          <w:color w:val="002060"/>
          <w:sz w:val="22"/>
          <w:szCs w:val="22"/>
        </w:rPr>
        <w:tab/>
      </w:r>
      <w:r w:rsidRPr="00077E3F">
        <w:rPr>
          <w:rFonts w:ascii="Arial" w:hAnsi="Arial" w:cs="Arial"/>
          <w:b/>
          <w:bCs/>
          <w:color w:val="002060"/>
          <w:sz w:val="22"/>
          <w:szCs w:val="22"/>
        </w:rPr>
        <w:tab/>
      </w:r>
      <w:r w:rsidR="00077E3F" w:rsidRPr="00077E3F">
        <w:rPr>
          <w:rFonts w:ascii="Arial" w:hAnsi="Arial" w:cs="Arial"/>
          <w:b/>
          <w:bCs/>
          <w:color w:val="002060"/>
          <w:sz w:val="22"/>
          <w:szCs w:val="22"/>
        </w:rPr>
        <w:tab/>
      </w:r>
      <w:r w:rsidR="00077E3F">
        <w:rPr>
          <w:rFonts w:ascii="Arial" w:hAnsi="Arial" w:cs="Arial"/>
          <w:b/>
          <w:bCs/>
          <w:color w:val="002060"/>
          <w:sz w:val="22"/>
          <w:szCs w:val="22"/>
        </w:rPr>
        <w:tab/>
      </w:r>
      <w:r w:rsidR="00077E3F" w:rsidRPr="00077E3F">
        <w:rPr>
          <w:rFonts w:ascii="Arial" w:hAnsi="Arial" w:cs="Arial"/>
          <w:b/>
          <w:bCs/>
          <w:color w:val="002060"/>
          <w:sz w:val="22"/>
          <w:szCs w:val="22"/>
        </w:rPr>
        <w:t>21/09/2022</w:t>
      </w:r>
    </w:p>
    <w:p w14:paraId="17B3ED61" w14:textId="77777777" w:rsidR="00077E3F" w:rsidRPr="00077E3F" w:rsidRDefault="00077E3F" w:rsidP="00077E3F">
      <w:pPr>
        <w:pStyle w:val="Paragrafoelenco"/>
        <w:shd w:val="clear" w:color="auto" w:fill="FFFFFF"/>
        <w:outlineLvl w:val="4"/>
        <w:rPr>
          <w:rFonts w:ascii="Arial" w:hAnsi="Arial" w:cs="Arial"/>
          <w:b/>
          <w:bCs/>
          <w:color w:val="002060"/>
          <w:sz w:val="22"/>
          <w:szCs w:val="22"/>
        </w:rPr>
      </w:pPr>
    </w:p>
    <w:p w14:paraId="5781BCF0" w14:textId="3FF09E87" w:rsidR="00077E3F" w:rsidRPr="00077E3F" w:rsidRDefault="00077E3F" w:rsidP="00077E3F">
      <w:pPr>
        <w:pStyle w:val="Paragrafoelenco"/>
        <w:numPr>
          <w:ilvl w:val="0"/>
          <w:numId w:val="27"/>
        </w:numPr>
        <w:shd w:val="clear" w:color="auto" w:fill="FFFFFF"/>
        <w:outlineLvl w:val="4"/>
        <w:rPr>
          <w:rFonts w:ascii="Arial" w:hAnsi="Arial" w:cs="Arial"/>
          <w:b/>
          <w:bCs/>
          <w:color w:val="002060"/>
          <w:sz w:val="22"/>
          <w:szCs w:val="22"/>
        </w:rPr>
      </w:pPr>
      <w:r w:rsidRPr="00077E3F">
        <w:rPr>
          <w:rFonts w:ascii="Arial" w:hAnsi="Arial" w:cs="Arial"/>
          <w:b/>
          <w:bCs/>
          <w:color w:val="002060"/>
          <w:sz w:val="22"/>
          <w:szCs w:val="22"/>
        </w:rPr>
        <w:t>CAMPIONATI CALCIO A CINQUE SERIE D, U21, U19, U17, U15</w:t>
      </w:r>
      <w:r>
        <w:rPr>
          <w:rFonts w:ascii="Arial" w:hAnsi="Arial" w:cs="Arial"/>
          <w:b/>
          <w:bCs/>
          <w:color w:val="002060"/>
          <w:sz w:val="22"/>
          <w:szCs w:val="22"/>
        </w:rPr>
        <w:tab/>
      </w:r>
      <w:r>
        <w:rPr>
          <w:rFonts w:ascii="Arial" w:hAnsi="Arial" w:cs="Arial"/>
          <w:b/>
          <w:bCs/>
          <w:color w:val="002060"/>
          <w:sz w:val="22"/>
          <w:szCs w:val="22"/>
        </w:rPr>
        <w:tab/>
        <w:t>30/09/2022</w:t>
      </w:r>
    </w:p>
    <w:p w14:paraId="1E691406" w14:textId="09CDEB2D" w:rsidR="00077E3F" w:rsidRPr="00077E3F" w:rsidRDefault="00077E3F" w:rsidP="00077E3F">
      <w:pPr>
        <w:pStyle w:val="Paragrafoelenco"/>
        <w:shd w:val="clear" w:color="auto" w:fill="FFFFFF"/>
        <w:outlineLvl w:val="4"/>
        <w:rPr>
          <w:rFonts w:ascii="Arial" w:hAnsi="Arial" w:cs="Arial"/>
          <w:b/>
          <w:bCs/>
          <w:color w:val="002060"/>
          <w:sz w:val="22"/>
          <w:szCs w:val="22"/>
        </w:rPr>
      </w:pPr>
      <w:r w:rsidRPr="00077E3F">
        <w:rPr>
          <w:rFonts w:ascii="Arial" w:hAnsi="Arial" w:cs="Arial"/>
          <w:b/>
          <w:bCs/>
          <w:color w:val="002060"/>
          <w:sz w:val="22"/>
          <w:szCs w:val="22"/>
        </w:rPr>
        <w:t>FEMMINILE</w:t>
      </w:r>
    </w:p>
    <w:p w14:paraId="264D4328" w14:textId="77777777" w:rsidR="00077E3F" w:rsidRPr="003D05D5" w:rsidRDefault="00077E3F" w:rsidP="003C51AF">
      <w:pPr>
        <w:shd w:val="clear" w:color="auto" w:fill="FFFFFF"/>
        <w:outlineLvl w:val="4"/>
        <w:rPr>
          <w:rFonts w:ascii="Arial" w:hAnsi="Arial" w:cs="Arial"/>
          <w:color w:val="002060"/>
          <w:sz w:val="22"/>
          <w:szCs w:val="22"/>
        </w:rPr>
      </w:pPr>
    </w:p>
    <w:p w14:paraId="2ED7C784" w14:textId="127B8AEE" w:rsidR="003C51AF" w:rsidRPr="003D05D5" w:rsidRDefault="003C51AF" w:rsidP="003C51AF">
      <w:pPr>
        <w:shd w:val="clear" w:color="auto" w:fill="FFFFFF"/>
        <w:outlineLvl w:val="4"/>
        <w:rPr>
          <w:rFonts w:ascii="Arial" w:hAnsi="Arial" w:cs="Arial"/>
          <w:color w:val="002060"/>
          <w:sz w:val="22"/>
          <w:szCs w:val="22"/>
        </w:rPr>
      </w:pPr>
    </w:p>
    <w:p w14:paraId="55F95CCD" w14:textId="77777777" w:rsidR="003D05D5" w:rsidRPr="003D05D5" w:rsidRDefault="003D05D5" w:rsidP="003D05D5">
      <w:pPr>
        <w:pStyle w:val="LndNormale1"/>
        <w:rPr>
          <w:b/>
          <w:color w:val="002060"/>
          <w:sz w:val="28"/>
          <w:szCs w:val="28"/>
        </w:rPr>
      </w:pPr>
      <w:r w:rsidRPr="003D05D5">
        <w:rPr>
          <w:b/>
          <w:color w:val="002060"/>
          <w:sz w:val="28"/>
          <w:szCs w:val="28"/>
        </w:rPr>
        <w:t>SOCIETA’ INATTIVE</w:t>
      </w:r>
    </w:p>
    <w:p w14:paraId="5A6A00A2" w14:textId="77777777" w:rsidR="003D05D5" w:rsidRPr="003D05D5" w:rsidRDefault="003D05D5" w:rsidP="003D05D5">
      <w:pPr>
        <w:pStyle w:val="LndNormale1"/>
        <w:rPr>
          <w:b/>
          <w:color w:val="002060"/>
          <w:u w:val="single"/>
        </w:rPr>
      </w:pPr>
    </w:p>
    <w:p w14:paraId="2FA730BA" w14:textId="77777777" w:rsidR="003D05D5" w:rsidRPr="003D05D5" w:rsidRDefault="003D05D5" w:rsidP="003D05D5">
      <w:pPr>
        <w:pStyle w:val="LndNormale1"/>
        <w:rPr>
          <w:color w:val="002060"/>
        </w:rPr>
      </w:pPr>
      <w:r w:rsidRPr="003D05D5">
        <w:rPr>
          <w:color w:val="002060"/>
        </w:rPr>
        <w:t>La sottonotata società ha comunicato l’inattività a partire dalla stagione sportiva 2022/2023</w:t>
      </w:r>
    </w:p>
    <w:p w14:paraId="3C051C4C" w14:textId="77777777" w:rsidR="003D05D5" w:rsidRPr="003D05D5" w:rsidRDefault="003D05D5" w:rsidP="003D05D5">
      <w:pPr>
        <w:pStyle w:val="LndNormale1"/>
        <w:rPr>
          <w:b/>
          <w:color w:val="002060"/>
        </w:rPr>
      </w:pPr>
      <w:r w:rsidRPr="003D05D5">
        <w:rPr>
          <w:b/>
          <w:color w:val="002060"/>
        </w:rPr>
        <w:t xml:space="preserve">Matr. 76.584 </w:t>
      </w:r>
      <w:r w:rsidRPr="003D05D5">
        <w:rPr>
          <w:b/>
          <w:color w:val="002060"/>
        </w:rPr>
        <w:tab/>
        <w:t>U.S.   PONTERIO</w:t>
      </w:r>
      <w:r w:rsidRPr="003D05D5">
        <w:rPr>
          <w:b/>
          <w:color w:val="002060"/>
        </w:rPr>
        <w:tab/>
      </w:r>
      <w:r w:rsidRPr="003D05D5">
        <w:rPr>
          <w:b/>
          <w:color w:val="002060"/>
        </w:rPr>
        <w:tab/>
        <w:t xml:space="preserve"> Trecastelli (AN)</w:t>
      </w:r>
    </w:p>
    <w:p w14:paraId="2B1B6973" w14:textId="77777777" w:rsidR="003D05D5" w:rsidRPr="003D05D5" w:rsidRDefault="003D05D5" w:rsidP="003D05D5">
      <w:pPr>
        <w:pStyle w:val="LndNormale1"/>
        <w:rPr>
          <w:color w:val="002060"/>
        </w:rPr>
      </w:pPr>
      <w:r w:rsidRPr="003D05D5">
        <w:rPr>
          <w:color w:val="002060"/>
        </w:rPr>
        <w:t>Visto l’art.16 commi 1) e 2) N.O.I.F. si propone alla Presidenza Federale per la radiazione dai ruoli.</w:t>
      </w:r>
    </w:p>
    <w:p w14:paraId="55A93273" w14:textId="77777777" w:rsidR="003D05D5" w:rsidRPr="003D05D5" w:rsidRDefault="003D05D5" w:rsidP="003D05D5">
      <w:pPr>
        <w:pStyle w:val="LndNormale1"/>
        <w:rPr>
          <w:color w:val="002060"/>
        </w:rPr>
      </w:pPr>
      <w:r w:rsidRPr="003D05D5">
        <w:rPr>
          <w:color w:val="002060"/>
        </w:rPr>
        <w:t>Ai sensi dell’art. 110 p.1) delle N.O.I.F. i calciatori tesserati per la suddetta Società sono svincolati d’autorità dalla data del presente comunicato ufficiale.</w:t>
      </w:r>
    </w:p>
    <w:p w14:paraId="288D761F" w14:textId="2820110B" w:rsidR="003D05D5" w:rsidRDefault="003D05D5" w:rsidP="003C51AF">
      <w:pPr>
        <w:shd w:val="clear" w:color="auto" w:fill="FFFFFF"/>
        <w:outlineLvl w:val="4"/>
        <w:rPr>
          <w:rFonts w:ascii="Arial" w:hAnsi="Arial" w:cs="Arial"/>
          <w:color w:val="002060"/>
          <w:sz w:val="22"/>
          <w:szCs w:val="22"/>
        </w:rPr>
      </w:pPr>
    </w:p>
    <w:p w14:paraId="713A8858" w14:textId="77777777" w:rsidR="003D05D5" w:rsidRPr="003D05D5" w:rsidRDefault="003D05D5" w:rsidP="003C51AF">
      <w:pPr>
        <w:shd w:val="clear" w:color="auto" w:fill="FFFFFF"/>
        <w:outlineLvl w:val="4"/>
        <w:rPr>
          <w:rFonts w:ascii="Arial" w:hAnsi="Arial" w:cs="Arial"/>
          <w:color w:val="002060"/>
          <w:sz w:val="22"/>
          <w:szCs w:val="22"/>
        </w:rPr>
      </w:pPr>
    </w:p>
    <w:p w14:paraId="4A486CD2" w14:textId="3BA5272E" w:rsidR="00BB457D" w:rsidRPr="00BB457D" w:rsidRDefault="00BB457D" w:rsidP="00BB457D">
      <w:pPr>
        <w:pStyle w:val="Titolo2"/>
        <w:spacing w:before="0" w:after="0"/>
        <w:rPr>
          <w:i w:val="0"/>
          <w:iCs w:val="0"/>
          <w:color w:val="002060"/>
        </w:rPr>
      </w:pPr>
      <w:bookmarkStart w:id="6" w:name="_Toc471915477"/>
      <w:r w:rsidRPr="00BB457D">
        <w:rPr>
          <w:i w:val="0"/>
          <w:iCs w:val="0"/>
          <w:color w:val="002060"/>
        </w:rPr>
        <w:t>SETTORE GIOVANILE E SCOLASTICO</w:t>
      </w:r>
      <w:r>
        <w:rPr>
          <w:i w:val="0"/>
          <w:iCs w:val="0"/>
          <w:color w:val="002060"/>
        </w:rPr>
        <w:t xml:space="preserve"> – </w:t>
      </w:r>
      <w:r w:rsidRPr="00BB457D">
        <w:rPr>
          <w:i w:val="0"/>
          <w:iCs w:val="0"/>
          <w:color w:val="002060"/>
        </w:rPr>
        <w:t xml:space="preserve">RIUNIONE SISTEMA DI QUALITA’ DEI CLUB GIOVANILI STAGIONE SPORTIVA 2022/2023.   </w:t>
      </w:r>
      <w:bookmarkEnd w:id="6"/>
      <w:r w:rsidRPr="00BB457D">
        <w:rPr>
          <w:i w:val="0"/>
          <w:iCs w:val="0"/>
          <w:color w:val="002060"/>
        </w:rPr>
        <w:t xml:space="preserve"> </w:t>
      </w:r>
    </w:p>
    <w:p w14:paraId="6CEFFC56" w14:textId="77777777" w:rsidR="00BB457D" w:rsidRDefault="00BB457D" w:rsidP="00BB457D">
      <w:pPr>
        <w:rPr>
          <w:rFonts w:ascii="Arial" w:hAnsi="Arial" w:cs="Arial"/>
          <w:color w:val="002060"/>
          <w:sz w:val="22"/>
          <w:szCs w:val="22"/>
        </w:rPr>
      </w:pPr>
    </w:p>
    <w:p w14:paraId="5783A355" w14:textId="3BCE1B09"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 xml:space="preserve">Il giorno lunedì 12 settembre 2022 alle ore 17:30 presso la Sala Conferenze del Comitato Regionale Marche FIGC/LND in via Schiavoni, snc - Ancona si terrà, in </w:t>
      </w:r>
      <w:r w:rsidRPr="00BB457D">
        <w:rPr>
          <w:rFonts w:ascii="Arial" w:hAnsi="Arial" w:cs="Arial"/>
          <w:b/>
          <w:color w:val="002060"/>
          <w:sz w:val="22"/>
          <w:szCs w:val="22"/>
        </w:rPr>
        <w:t>PRESENZA</w:t>
      </w:r>
      <w:r w:rsidRPr="00BB457D">
        <w:rPr>
          <w:rFonts w:ascii="Arial" w:hAnsi="Arial" w:cs="Arial"/>
          <w:color w:val="002060"/>
          <w:sz w:val="22"/>
          <w:szCs w:val="22"/>
        </w:rPr>
        <w:t xml:space="preserve">, la riunione in epigrafe.   </w:t>
      </w:r>
    </w:p>
    <w:p w14:paraId="701DD50F"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Ordine del giorno:</w:t>
      </w:r>
    </w:p>
    <w:p w14:paraId="438390D7" w14:textId="77777777" w:rsidR="00BB457D" w:rsidRPr="00BB457D" w:rsidRDefault="00BB457D" w:rsidP="00BB457D">
      <w:pPr>
        <w:rPr>
          <w:rFonts w:ascii="Arial" w:hAnsi="Arial" w:cs="Arial"/>
          <w:b/>
          <w:color w:val="002060"/>
          <w:sz w:val="22"/>
          <w:szCs w:val="22"/>
        </w:rPr>
      </w:pPr>
      <w:r w:rsidRPr="00BB457D">
        <w:rPr>
          <w:rFonts w:ascii="Arial" w:hAnsi="Arial" w:cs="Arial"/>
          <w:color w:val="002060"/>
          <w:sz w:val="22"/>
          <w:szCs w:val="22"/>
        </w:rPr>
        <w:t xml:space="preserve">- Illustrazione C.U. SGS N° 29 del 23/08/2022 -SISTEMA DI QUALITA’ DEI CLUB GIOVANILI </w:t>
      </w:r>
      <w:r w:rsidRPr="00BB457D">
        <w:rPr>
          <w:rFonts w:ascii="Arial" w:hAnsi="Arial" w:cs="Arial"/>
          <w:b/>
          <w:color w:val="002060"/>
          <w:sz w:val="22"/>
          <w:szCs w:val="22"/>
        </w:rPr>
        <w:t>(già Sistemi di Riconoscimento Scuole Calcio)</w:t>
      </w:r>
    </w:p>
    <w:p w14:paraId="295873A1"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 Varie ed Eventuali</w:t>
      </w:r>
    </w:p>
    <w:p w14:paraId="4158B411" w14:textId="77777777" w:rsidR="00BB457D" w:rsidRPr="00BB457D" w:rsidRDefault="00BB457D" w:rsidP="00BB457D">
      <w:pPr>
        <w:rPr>
          <w:rFonts w:ascii="Arial" w:hAnsi="Arial" w:cs="Arial"/>
          <w:color w:val="002060"/>
          <w:sz w:val="22"/>
          <w:szCs w:val="22"/>
        </w:rPr>
      </w:pPr>
      <w:r w:rsidRPr="00BB457D">
        <w:rPr>
          <w:rFonts w:ascii="Arial" w:hAnsi="Arial" w:cs="Arial"/>
          <w:b/>
          <w:color w:val="002060"/>
          <w:sz w:val="22"/>
          <w:szCs w:val="22"/>
        </w:rPr>
        <w:t xml:space="preserve">ALLA RIUNIONE DOVRANNO ESSERE PRESENTI </w:t>
      </w:r>
      <w:r w:rsidRPr="00BB457D">
        <w:rPr>
          <w:rFonts w:ascii="Arial" w:hAnsi="Arial" w:cs="Arial"/>
          <w:b/>
          <w:bCs/>
          <w:color w:val="002060"/>
          <w:sz w:val="22"/>
          <w:szCs w:val="22"/>
          <w:u w:val="single"/>
        </w:rPr>
        <w:t>OBBLIGATORIAMENTE</w:t>
      </w:r>
      <w:r w:rsidRPr="00BB457D">
        <w:rPr>
          <w:rFonts w:ascii="Arial" w:hAnsi="Arial" w:cs="Arial"/>
          <w:b/>
          <w:color w:val="002060"/>
          <w:sz w:val="22"/>
          <w:szCs w:val="22"/>
        </w:rPr>
        <w:t xml:space="preserve"> I RESPONSABILI TECNICI E I DIRIGENTI RESPONSABILI DELLE SOCIETÀ SOTTO ELENCATE</w:t>
      </w:r>
      <w:r w:rsidRPr="00BB457D">
        <w:rPr>
          <w:rFonts w:ascii="Arial" w:hAnsi="Arial" w:cs="Arial"/>
          <w:color w:val="002060"/>
          <w:sz w:val="22"/>
          <w:szCs w:val="22"/>
        </w:rPr>
        <w:t>.</w:t>
      </w:r>
    </w:p>
    <w:p w14:paraId="0300BC15"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SONO ALTRESI’ INVITATE A PARTECIPARE ALLA RIUNIONE LE SOCIETA’ CHE NON RISULTANO IN ELENCO (CON LE MEDESIME FIGURE DI RIFERIMENTO, RESPONSABILE TECNICO E DIRIGENTE RESPONSABILE) MA SONO INTERESSATE AL SISTEMA DI QUALITA’ DEI CLUB GIOVANILI</w:t>
      </w:r>
    </w:p>
    <w:p w14:paraId="4E3C252E"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DELEGAZIONE DI ANCONA                                                  </w:t>
      </w:r>
    </w:p>
    <w:p w14:paraId="746B2E5A"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SCUOLE CALCIO ELITE</w:t>
      </w:r>
    </w:p>
    <w:p w14:paraId="4EDE1EF7" w14:textId="77777777" w:rsidR="00BB457D" w:rsidRPr="00BB457D" w:rsidRDefault="00BB457D" w:rsidP="00BB457D">
      <w:pPr>
        <w:rPr>
          <w:rFonts w:ascii="Arial" w:eastAsia="Calibri" w:hAnsi="Arial" w:cs="Arial"/>
          <w:color w:val="002060"/>
          <w:sz w:val="22"/>
          <w:szCs w:val="22"/>
        </w:rPr>
      </w:pPr>
      <w:r w:rsidRPr="00BB457D">
        <w:rPr>
          <w:rFonts w:ascii="Arial" w:eastAsia="Calibri" w:hAnsi="Arial" w:cs="Arial"/>
          <w:color w:val="002060"/>
          <w:sz w:val="22"/>
          <w:szCs w:val="22"/>
        </w:rPr>
        <w:t>A.S.D. CAMERANO CALCIO - SSDARL F.C. VIGOR SENIGALLIA - U.S. FILOTTRANESE A.S.D -</w:t>
      </w:r>
    </w:p>
    <w:p w14:paraId="3A56D5B4" w14:textId="77777777" w:rsidR="00BB457D" w:rsidRPr="00BB457D" w:rsidRDefault="00BB457D" w:rsidP="00BB457D">
      <w:pPr>
        <w:rPr>
          <w:rFonts w:ascii="Arial" w:hAnsi="Arial" w:cs="Arial"/>
          <w:color w:val="002060"/>
          <w:sz w:val="22"/>
          <w:szCs w:val="22"/>
        </w:rPr>
      </w:pPr>
      <w:r w:rsidRPr="00BB457D">
        <w:rPr>
          <w:rFonts w:ascii="Arial" w:eastAsia="Calibri" w:hAnsi="Arial" w:cs="Arial"/>
          <w:color w:val="002060"/>
          <w:sz w:val="22"/>
          <w:szCs w:val="22"/>
          <w:lang w:val="en-US"/>
        </w:rPr>
        <w:t xml:space="preserve">U.S. JUNIOR JESINA LIBERTAS ASD - </w:t>
      </w:r>
      <w:r w:rsidRPr="00BB457D">
        <w:rPr>
          <w:rFonts w:ascii="Arial" w:eastAsia="Calibri" w:hAnsi="Arial" w:cs="Arial"/>
          <w:color w:val="002060"/>
          <w:sz w:val="22"/>
          <w:szCs w:val="22"/>
        </w:rPr>
        <w:t>A.S.D. PALOMBINA VECCHIA - G.S.D. S.A. CALCIO CASTELFIDARDO - A.S.D. FABRIANO CERRETO – US ANCONA SRL (già Ancona Matelica Calcio 1921 SRL)</w:t>
      </w:r>
    </w:p>
    <w:p w14:paraId="30512A6A"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CALCIO  </w:t>
      </w:r>
    </w:p>
    <w:p w14:paraId="34D4FE0C"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SSDARL BIAGIO NAZZARO - S.S.D. BORGHETTO - ASD.P. CANDIA BARACCOLA ASPIO - A.S.D. GIOVANE ANCONA CALCIO - A.P.D. LF JESINA FEMMINILE - SSDARL MARINA CALCIO - MOIE VALLESINA A.S.D. - SENIGALLIA CALCIO - C.S. LORETO A.D.</w:t>
      </w:r>
    </w:p>
    <w:p w14:paraId="6A22EE85"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w:t>
      </w:r>
      <w:proofErr w:type="gramStart"/>
      <w:r w:rsidRPr="00BB457D">
        <w:rPr>
          <w:rFonts w:ascii="Arial" w:hAnsi="Arial" w:cs="Arial"/>
          <w:b/>
          <w:color w:val="002060"/>
          <w:sz w:val="22"/>
          <w:szCs w:val="22"/>
          <w:u w:val="single"/>
        </w:rPr>
        <w:t>CALCIO  A</w:t>
      </w:r>
      <w:proofErr w:type="gramEnd"/>
      <w:r w:rsidRPr="00BB457D">
        <w:rPr>
          <w:rFonts w:ascii="Arial" w:hAnsi="Arial" w:cs="Arial"/>
          <w:b/>
          <w:color w:val="002060"/>
          <w:sz w:val="22"/>
          <w:szCs w:val="22"/>
          <w:u w:val="single"/>
        </w:rPr>
        <w:t xml:space="preserve"> 5</w:t>
      </w:r>
    </w:p>
    <w:p w14:paraId="59254E30"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ASD ACLI MANTOVANI CALCIO A 5</w:t>
      </w:r>
    </w:p>
    <w:p w14:paraId="07357A88" w14:textId="77777777" w:rsidR="00BB457D" w:rsidRPr="00BB457D" w:rsidRDefault="00BB457D" w:rsidP="00BB457D">
      <w:pPr>
        <w:rPr>
          <w:rFonts w:ascii="Arial" w:hAnsi="Arial" w:cs="Arial"/>
          <w:color w:val="002060"/>
        </w:rPr>
      </w:pPr>
    </w:p>
    <w:p w14:paraId="29AA66E2"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DELEGAZIONE DI ASCOLI PICENO</w:t>
      </w:r>
    </w:p>
    <w:p w14:paraId="0939BDC7"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SCUOLE CALCIO ELITE</w:t>
      </w:r>
    </w:p>
    <w:p w14:paraId="07322E53"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ASD PORTA ROMANA - SSD GROTTAMMARE CALCIO 1899 - ASD CASTEL DI LAMA - CALCIO ATLETICO ASCOLI SSDRL</w:t>
      </w:r>
    </w:p>
    <w:p w14:paraId="2B27CE04"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CALCIO  </w:t>
      </w:r>
    </w:p>
    <w:p w14:paraId="31173B35"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 xml:space="preserve">CUPRENSE 1933 - SSD MONTICELLI CALCIO </w:t>
      </w:r>
      <w:proofErr w:type="gramStart"/>
      <w:r w:rsidRPr="00BB457D">
        <w:rPr>
          <w:rFonts w:ascii="Arial" w:hAnsi="Arial" w:cs="Arial"/>
          <w:color w:val="002060"/>
          <w:sz w:val="22"/>
          <w:szCs w:val="22"/>
        </w:rPr>
        <w:t>-  ASD</w:t>
      </w:r>
      <w:proofErr w:type="gramEnd"/>
      <w:r w:rsidRPr="00BB457D">
        <w:rPr>
          <w:rFonts w:ascii="Arial" w:hAnsi="Arial" w:cs="Arial"/>
          <w:color w:val="002060"/>
          <w:sz w:val="22"/>
          <w:szCs w:val="22"/>
        </w:rPr>
        <w:t xml:space="preserve"> REAL VIRTUS PAGLIARE</w:t>
      </w:r>
    </w:p>
    <w:p w14:paraId="63472C3B" w14:textId="77777777" w:rsidR="00BB457D" w:rsidRPr="00BB457D" w:rsidRDefault="00BB457D" w:rsidP="00BB457D">
      <w:pPr>
        <w:rPr>
          <w:rFonts w:ascii="Arial" w:hAnsi="Arial" w:cs="Arial"/>
          <w:color w:val="002060"/>
        </w:rPr>
      </w:pPr>
    </w:p>
    <w:p w14:paraId="3C78B451"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DELEGAZIONE DI FERMO</w:t>
      </w:r>
    </w:p>
    <w:p w14:paraId="7DAA5BF1"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SCUOLE CALCIO ELITE</w:t>
      </w:r>
    </w:p>
    <w:p w14:paraId="0B962890" w14:textId="77777777" w:rsidR="00BB457D" w:rsidRPr="00BB457D" w:rsidRDefault="00BB457D" w:rsidP="00BB457D">
      <w:pPr>
        <w:rPr>
          <w:rFonts w:ascii="Arial" w:hAnsi="Arial" w:cs="Arial"/>
          <w:color w:val="002060"/>
        </w:rPr>
      </w:pPr>
      <w:r w:rsidRPr="00BB457D">
        <w:rPr>
          <w:rFonts w:ascii="Arial" w:hAnsi="Arial" w:cs="Arial"/>
          <w:color w:val="002060"/>
        </w:rPr>
        <w:t>AFC FERMO</w:t>
      </w:r>
    </w:p>
    <w:p w14:paraId="1A9EC11B"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CALCIO  </w:t>
      </w:r>
    </w:p>
    <w:p w14:paraId="5762E367"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A.S.D. ATLETICO CALCIO PORTO SANT’ ELPIDIO - CS BORGO ROSSELLI ASD - ASD CAMPIGLIONE MONTE URANO - ASD F.C. PEDASO 1969 - ASD VEREGRENSE CALCIO - ASD REAL ELPIDIENSE CALCIO</w:t>
      </w:r>
    </w:p>
    <w:p w14:paraId="07BAC1E9" w14:textId="77777777" w:rsidR="00BB457D" w:rsidRPr="00BB457D" w:rsidRDefault="00BB457D" w:rsidP="00BB457D">
      <w:pPr>
        <w:rPr>
          <w:rFonts w:ascii="Arial" w:hAnsi="Arial" w:cs="Arial"/>
          <w:color w:val="002060"/>
        </w:rPr>
      </w:pPr>
    </w:p>
    <w:p w14:paraId="22ADB2CE"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DELEGAZIONE DI MACERATA</w:t>
      </w:r>
    </w:p>
    <w:p w14:paraId="7CB15449"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SCUOLE CALCIO ELITE</w:t>
      </w:r>
    </w:p>
    <w:p w14:paraId="39FB715A"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 xml:space="preserve">ASD MONTEMILONE POLLENZA - US RECANATESE ASD - CINGOLANA S. FRANCESCO ASD </w:t>
      </w:r>
    </w:p>
    <w:p w14:paraId="7E3854D8"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 xml:space="preserve">US TOLENTINO 1919 SSD ARL - USD TREIESE - ASD UNITED CIVITANOVA - ASD UNION PICENA </w:t>
      </w:r>
    </w:p>
    <w:p w14:paraId="521BE9CA"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CALCIO  </w:t>
      </w:r>
    </w:p>
    <w:p w14:paraId="13E4C606"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 xml:space="preserve">AP AURORA TREIA - ASD CAMERINO CASTELRAIMONDO - SSD ARL CIVITANOVESE CALCIO </w:t>
      </w:r>
    </w:p>
    <w:p w14:paraId="4A8D8D46"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SS PORTORECANATI ASD - PGS ROBUR ASD - SSDRL SANGIUSTESE M.G - APD SANTA MARIA APPARENTE- ASD CORRIDONIA FOOTBALL CLUB - ACD SS MACERATESE 1922 - SS SETTEMPEDA ASD</w:t>
      </w:r>
    </w:p>
    <w:p w14:paraId="3371A001"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w:t>
      </w:r>
      <w:proofErr w:type="gramStart"/>
      <w:r w:rsidRPr="00BB457D">
        <w:rPr>
          <w:rFonts w:ascii="Arial" w:hAnsi="Arial" w:cs="Arial"/>
          <w:b/>
          <w:color w:val="002060"/>
          <w:sz w:val="22"/>
          <w:szCs w:val="22"/>
          <w:u w:val="single"/>
        </w:rPr>
        <w:t>CALCIO  A</w:t>
      </w:r>
      <w:proofErr w:type="gramEnd"/>
      <w:r w:rsidRPr="00BB457D">
        <w:rPr>
          <w:rFonts w:ascii="Arial" w:hAnsi="Arial" w:cs="Arial"/>
          <w:b/>
          <w:color w:val="002060"/>
          <w:sz w:val="22"/>
          <w:szCs w:val="22"/>
          <w:u w:val="single"/>
        </w:rPr>
        <w:t xml:space="preserve"> 5</w:t>
      </w:r>
    </w:p>
    <w:p w14:paraId="29141D95"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 xml:space="preserve">ASD CANTINE RIUNITE CSI  </w:t>
      </w:r>
    </w:p>
    <w:p w14:paraId="663FF96D" w14:textId="77777777" w:rsidR="00BB457D" w:rsidRPr="00BB457D" w:rsidRDefault="00BB457D" w:rsidP="00BB457D">
      <w:pPr>
        <w:rPr>
          <w:rFonts w:ascii="Arial" w:hAnsi="Arial" w:cs="Arial"/>
          <w:color w:val="002060"/>
        </w:rPr>
      </w:pPr>
    </w:p>
    <w:p w14:paraId="3F50B0F3"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DELEGAZIONE DI PESARO</w:t>
      </w:r>
    </w:p>
    <w:p w14:paraId="15A138C4"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SCUOLE CALCIO ELITE</w:t>
      </w:r>
    </w:p>
    <w:p w14:paraId="650B6C8D"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UP ARZILLA CALCIO - A.S.D. REAL METAURO 2018 - G.S. MURAGLIA S.S.D. A R.L. - K SPORT MONTECCHIO - A.S.D. URBANIA CALCIO</w:t>
      </w:r>
    </w:p>
    <w:p w14:paraId="025043A7"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CALCIO  </w:t>
      </w:r>
    </w:p>
    <w:p w14:paraId="5C401CC2"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C.S.I. DELFINO FANO - A.</w:t>
      </w:r>
      <w:proofErr w:type="gramStart"/>
      <w:r w:rsidRPr="00BB457D">
        <w:rPr>
          <w:rFonts w:ascii="Arial" w:hAnsi="Arial" w:cs="Arial"/>
          <w:color w:val="002060"/>
          <w:sz w:val="22"/>
          <w:szCs w:val="22"/>
        </w:rPr>
        <w:t>S.D</w:t>
      </w:r>
      <w:proofErr w:type="gramEnd"/>
      <w:r w:rsidRPr="00BB457D">
        <w:rPr>
          <w:rFonts w:ascii="Arial" w:hAnsi="Arial" w:cs="Arial"/>
          <w:color w:val="002060"/>
          <w:sz w:val="22"/>
          <w:szCs w:val="22"/>
        </w:rPr>
        <w:t xml:space="preserve"> FERMIGNANO CALCIO - A.S.D. DELLA ROVERE CALCIO - A.S.D. MAROTTESE ARCOBALENO - A.S.D. VILLA S.MARTINO</w:t>
      </w:r>
    </w:p>
    <w:p w14:paraId="229C1612" w14:textId="77777777" w:rsidR="00BB457D" w:rsidRPr="00BB457D" w:rsidRDefault="00BB457D" w:rsidP="00BB457D">
      <w:pPr>
        <w:rPr>
          <w:rFonts w:ascii="Arial" w:hAnsi="Arial" w:cs="Arial"/>
          <w:b/>
          <w:color w:val="002060"/>
          <w:sz w:val="22"/>
          <w:szCs w:val="22"/>
          <w:u w:val="single"/>
        </w:rPr>
      </w:pPr>
      <w:r w:rsidRPr="00BB457D">
        <w:rPr>
          <w:rFonts w:ascii="Arial" w:hAnsi="Arial" w:cs="Arial"/>
          <w:b/>
          <w:color w:val="002060"/>
          <w:sz w:val="22"/>
          <w:szCs w:val="22"/>
          <w:u w:val="single"/>
        </w:rPr>
        <w:t xml:space="preserve">SCUOLE </w:t>
      </w:r>
      <w:proofErr w:type="gramStart"/>
      <w:r w:rsidRPr="00BB457D">
        <w:rPr>
          <w:rFonts w:ascii="Arial" w:hAnsi="Arial" w:cs="Arial"/>
          <w:b/>
          <w:color w:val="002060"/>
          <w:sz w:val="22"/>
          <w:szCs w:val="22"/>
          <w:u w:val="single"/>
        </w:rPr>
        <w:t>CALCIO  A</w:t>
      </w:r>
      <w:proofErr w:type="gramEnd"/>
      <w:r w:rsidRPr="00BB457D">
        <w:rPr>
          <w:rFonts w:ascii="Arial" w:hAnsi="Arial" w:cs="Arial"/>
          <w:b/>
          <w:color w:val="002060"/>
          <w:sz w:val="22"/>
          <w:szCs w:val="22"/>
          <w:u w:val="single"/>
        </w:rPr>
        <w:t xml:space="preserve"> 5</w:t>
      </w:r>
    </w:p>
    <w:p w14:paraId="590787FB" w14:textId="77777777" w:rsidR="00BB457D" w:rsidRPr="00BB457D" w:rsidRDefault="00BB457D" w:rsidP="00BB457D">
      <w:pPr>
        <w:rPr>
          <w:rFonts w:ascii="Arial" w:hAnsi="Arial" w:cs="Arial"/>
          <w:color w:val="002060"/>
          <w:sz w:val="22"/>
          <w:szCs w:val="22"/>
        </w:rPr>
      </w:pPr>
      <w:r w:rsidRPr="00BB457D">
        <w:rPr>
          <w:rFonts w:ascii="Arial" w:hAnsi="Arial" w:cs="Arial"/>
          <w:color w:val="002060"/>
          <w:sz w:val="22"/>
          <w:szCs w:val="22"/>
        </w:rPr>
        <w:t>ASD AMICI DEL CENTROSOCIO SPORTIVO</w:t>
      </w:r>
    </w:p>
    <w:p w14:paraId="741FF9AD" w14:textId="77777777" w:rsidR="00BB457D" w:rsidRPr="00BB457D" w:rsidRDefault="00BB457D" w:rsidP="005828D4">
      <w:pPr>
        <w:shd w:val="clear" w:color="auto" w:fill="FFFFFF"/>
        <w:jc w:val="left"/>
        <w:outlineLvl w:val="4"/>
        <w:rPr>
          <w:rFonts w:ascii="Arial" w:hAnsi="Arial" w:cs="Arial"/>
          <w:color w:val="002060"/>
          <w:sz w:val="22"/>
          <w:szCs w:val="22"/>
        </w:rPr>
      </w:pPr>
    </w:p>
    <w:p w14:paraId="70B55592" w14:textId="77A0C157" w:rsidR="005815E9" w:rsidRDefault="005815E9" w:rsidP="005828D4">
      <w:pPr>
        <w:shd w:val="clear" w:color="auto" w:fill="FFFFFF"/>
        <w:jc w:val="left"/>
        <w:outlineLvl w:val="4"/>
        <w:rPr>
          <w:rFonts w:ascii="Arial" w:hAnsi="Arial" w:cs="Arial"/>
          <w:color w:val="002060"/>
          <w:sz w:val="22"/>
          <w:szCs w:val="22"/>
        </w:rPr>
      </w:pPr>
    </w:p>
    <w:p w14:paraId="696CBECF" w14:textId="77777777" w:rsidR="005815E9" w:rsidRPr="00F83FD5" w:rsidRDefault="005815E9" w:rsidP="005815E9">
      <w:pPr>
        <w:pStyle w:val="Default"/>
        <w:rPr>
          <w:rFonts w:ascii="Arial" w:hAnsi="Arial" w:cs="Arial"/>
          <w:b/>
          <w:color w:val="002060"/>
          <w:sz w:val="28"/>
          <w:szCs w:val="28"/>
        </w:rPr>
      </w:pPr>
      <w:bookmarkStart w:id="7" w:name="_Hlk113435821"/>
      <w:r w:rsidRPr="00F83FD5">
        <w:rPr>
          <w:rFonts w:ascii="Arial" w:hAnsi="Arial" w:cs="Arial"/>
          <w:b/>
          <w:bCs/>
          <w:color w:val="002060"/>
          <w:sz w:val="28"/>
          <w:szCs w:val="28"/>
        </w:rPr>
        <w:t>TORNEI AUTUNNALI ATTIVITA’ DI BASE CALCIO A CINQUE</w:t>
      </w:r>
    </w:p>
    <w:p w14:paraId="0BE0FE38" w14:textId="77777777" w:rsidR="005815E9" w:rsidRPr="006C6F07" w:rsidRDefault="005815E9" w:rsidP="005815E9">
      <w:pPr>
        <w:rPr>
          <w:rFonts w:ascii="Arial" w:hAnsi="Arial" w:cs="Arial"/>
          <w:color w:val="002060"/>
          <w:sz w:val="22"/>
          <w:szCs w:val="22"/>
        </w:rPr>
      </w:pPr>
    </w:p>
    <w:p w14:paraId="518556DA" w14:textId="77777777" w:rsidR="005815E9" w:rsidRPr="006C6F07" w:rsidRDefault="005815E9" w:rsidP="005815E9">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61BEFE" w14:textId="77777777" w:rsidR="005815E9" w:rsidRPr="006C6F07" w:rsidRDefault="005815E9" w:rsidP="005815E9">
      <w:pPr>
        <w:pStyle w:val="A121"/>
        <w:ind w:left="0"/>
        <w:rPr>
          <w:rFonts w:cs="Arial"/>
          <w:color w:val="002060"/>
          <w:sz w:val="22"/>
          <w:szCs w:val="22"/>
        </w:rPr>
      </w:pPr>
    </w:p>
    <w:p w14:paraId="57E8C8ED" w14:textId="3846F82D" w:rsidR="005815E9" w:rsidRPr="006C6F07" w:rsidRDefault="005815E9" w:rsidP="005815E9">
      <w:pPr>
        <w:pStyle w:val="A121"/>
        <w:ind w:left="0"/>
        <w:jc w:val="center"/>
        <w:rPr>
          <w:rFonts w:cs="Arial"/>
          <w:b/>
          <w:color w:val="002060"/>
          <w:sz w:val="22"/>
          <w:szCs w:val="22"/>
        </w:rPr>
      </w:pPr>
      <w:r>
        <w:rPr>
          <w:rFonts w:cs="Arial"/>
          <w:b/>
          <w:color w:val="002060"/>
          <w:sz w:val="22"/>
          <w:szCs w:val="22"/>
        </w:rPr>
        <w:t>VENERDI’ 23 SETTEMBRE 2022</w:t>
      </w:r>
      <w:r w:rsidRPr="006C6F07">
        <w:rPr>
          <w:rFonts w:cs="Arial"/>
          <w:b/>
          <w:color w:val="002060"/>
          <w:sz w:val="22"/>
          <w:szCs w:val="22"/>
        </w:rPr>
        <w:t>, ORE 19:00</w:t>
      </w:r>
    </w:p>
    <w:p w14:paraId="41C727D4" w14:textId="77777777" w:rsidR="005815E9" w:rsidRPr="006C6F07" w:rsidRDefault="005815E9" w:rsidP="005815E9">
      <w:pPr>
        <w:rPr>
          <w:rFonts w:ascii="Arial" w:hAnsi="Arial" w:cs="Arial"/>
          <w:color w:val="002060"/>
          <w:sz w:val="22"/>
          <w:szCs w:val="22"/>
          <w:shd w:val="clear" w:color="auto" w:fill="FFFFFF"/>
        </w:rPr>
      </w:pPr>
    </w:p>
    <w:p w14:paraId="104FBA1F" w14:textId="77777777" w:rsidR="005815E9" w:rsidRPr="006C6F07" w:rsidRDefault="005815E9" w:rsidP="005815E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DA40363" w14:textId="77777777" w:rsidR="005815E9" w:rsidRPr="006C6F07" w:rsidRDefault="005815E9" w:rsidP="005815E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822DBC8" w14:textId="77777777" w:rsidR="005815E9" w:rsidRPr="00AE6479" w:rsidRDefault="005815E9" w:rsidP="005815E9">
      <w:pPr>
        <w:rPr>
          <w:rFonts w:ascii="Arial" w:hAnsi="Arial" w:cs="Arial"/>
          <w:color w:val="002060"/>
          <w:sz w:val="22"/>
          <w:szCs w:val="22"/>
          <w:highlight w:val="yellow"/>
        </w:rPr>
      </w:pPr>
    </w:p>
    <w:p w14:paraId="6C567A4B" w14:textId="77777777" w:rsidR="005815E9" w:rsidRPr="00CC3901" w:rsidRDefault="005815E9" w:rsidP="005815E9">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C9E8C27" w14:textId="76D7F001" w:rsidR="005815E9" w:rsidRPr="006C6F07" w:rsidRDefault="005815E9" w:rsidP="005815E9">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6D2617D2" w14:textId="77777777" w:rsidR="005815E9" w:rsidRPr="005828D4" w:rsidRDefault="005815E9" w:rsidP="005828D4">
      <w:pPr>
        <w:shd w:val="clear" w:color="auto" w:fill="FFFFFF"/>
        <w:jc w:val="left"/>
        <w:outlineLvl w:val="4"/>
        <w:rPr>
          <w:rFonts w:ascii="Arial" w:hAnsi="Arial" w:cs="Arial"/>
          <w:color w:val="002060"/>
          <w:sz w:val="22"/>
          <w:szCs w:val="22"/>
        </w:rPr>
      </w:pPr>
    </w:p>
    <w:p w14:paraId="19EF464E" w14:textId="77777777" w:rsidR="00F82082" w:rsidRPr="005828D4" w:rsidRDefault="00F82082"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10A6E009" w14:textId="5ECCBABC" w:rsidR="005828D4" w:rsidRPr="00D001D7" w:rsidRDefault="005828D4" w:rsidP="008F210B">
      <w:pPr>
        <w:pStyle w:val="Corpodeltesto21"/>
        <w:rPr>
          <w:rFonts w:ascii="Arial" w:hAnsi="Arial" w:cs="Arial"/>
          <w:color w:val="002060"/>
          <w:sz w:val="22"/>
          <w:szCs w:val="22"/>
        </w:rPr>
      </w:pPr>
    </w:p>
    <w:p w14:paraId="30EB6781" w14:textId="77777777" w:rsidR="006A5FE5" w:rsidRPr="00B5087C" w:rsidRDefault="006A5FE5" w:rsidP="006A5FE5">
      <w:pPr>
        <w:pStyle w:val="TITOLOCAMPIONATO"/>
        <w:shd w:val="clear" w:color="auto" w:fill="002060"/>
        <w:spacing w:before="0" w:beforeAutospacing="0" w:after="0" w:afterAutospacing="0"/>
        <w:rPr>
          <w:color w:val="FFFFFF" w:themeColor="background1"/>
        </w:rPr>
      </w:pPr>
      <w:bookmarkStart w:id="8" w:name="_Toc13049135"/>
      <w:r w:rsidRPr="00B5087C">
        <w:rPr>
          <w:color w:val="FFFFFF" w:themeColor="background1"/>
        </w:rPr>
        <w:t>COPPE</w:t>
      </w:r>
      <w:bookmarkEnd w:id="8"/>
    </w:p>
    <w:p w14:paraId="51EE7F8D" w14:textId="47DAF476" w:rsidR="006A5FE5" w:rsidRDefault="006A5FE5" w:rsidP="006A5FE5">
      <w:pPr>
        <w:rPr>
          <w:rFonts w:ascii="Arial" w:hAnsi="Arial" w:cs="Arial"/>
          <w:color w:val="002060"/>
          <w:sz w:val="22"/>
          <w:szCs w:val="22"/>
        </w:rPr>
      </w:pPr>
    </w:p>
    <w:p w14:paraId="197A3911" w14:textId="77777777" w:rsidR="00005189" w:rsidRPr="00005189" w:rsidRDefault="00005189" w:rsidP="00005189">
      <w:pPr>
        <w:pStyle w:val="titolocampionato0"/>
        <w:shd w:val="clear" w:color="auto" w:fill="CCCCCC"/>
        <w:spacing w:before="80" w:after="40"/>
        <w:rPr>
          <w:color w:val="002060"/>
        </w:rPr>
      </w:pPr>
      <w:r w:rsidRPr="00005189">
        <w:rPr>
          <w:color w:val="002060"/>
        </w:rPr>
        <w:t>COPPA ITALIA CALCIO A 5</w:t>
      </w:r>
    </w:p>
    <w:p w14:paraId="00EC0DD5" w14:textId="77777777" w:rsidR="00005189" w:rsidRPr="00005189" w:rsidRDefault="00005189" w:rsidP="00005189">
      <w:pPr>
        <w:pStyle w:val="titoloprinc0"/>
        <w:rPr>
          <w:color w:val="002060"/>
        </w:rPr>
      </w:pPr>
      <w:r w:rsidRPr="00005189">
        <w:rPr>
          <w:color w:val="002060"/>
        </w:rPr>
        <w:t>VARIAZIONI AL PROGRAMMA GARE</w:t>
      </w:r>
    </w:p>
    <w:p w14:paraId="7ADB50E2" w14:textId="77777777" w:rsidR="00005189" w:rsidRPr="00005189" w:rsidRDefault="00005189" w:rsidP="00005189">
      <w:pPr>
        <w:pStyle w:val="breakline"/>
        <w:rPr>
          <w:color w:val="002060"/>
        </w:rPr>
      </w:pPr>
    </w:p>
    <w:p w14:paraId="4ABAEA42" w14:textId="67D53B96" w:rsidR="00005189" w:rsidRDefault="00005189" w:rsidP="00005189">
      <w:pPr>
        <w:pStyle w:val="breakline"/>
        <w:rPr>
          <w:color w:val="002060"/>
        </w:rPr>
      </w:pPr>
    </w:p>
    <w:p w14:paraId="2EBA5608" w14:textId="41645BE1" w:rsidR="00005189" w:rsidRPr="00005189" w:rsidRDefault="00005189" w:rsidP="00005189">
      <w:pPr>
        <w:pStyle w:val="sottotitolocampionato10"/>
        <w:rPr>
          <w:color w:val="002060"/>
        </w:rPr>
      </w:pPr>
      <w:r w:rsidRPr="00005189">
        <w:rPr>
          <w:color w:val="002060"/>
        </w:rPr>
        <w:t xml:space="preserve">GIRONE </w:t>
      </w:r>
      <w:r>
        <w:rPr>
          <w:color w:val="002060"/>
        </w:rPr>
        <w:t>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5189" w:rsidRPr="00005189" w14:paraId="43FAB64F" w14:textId="77777777" w:rsidTr="007C5F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34EA4" w14:textId="77777777" w:rsidR="00005189" w:rsidRPr="00005189" w:rsidRDefault="00005189" w:rsidP="007C5F8B">
            <w:pPr>
              <w:pStyle w:val="headertabella0"/>
              <w:rPr>
                <w:color w:val="002060"/>
              </w:rPr>
            </w:pPr>
            <w:r w:rsidRPr="0000518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CCC55" w14:textId="77777777" w:rsidR="00005189" w:rsidRPr="00005189" w:rsidRDefault="00005189" w:rsidP="007C5F8B">
            <w:pPr>
              <w:pStyle w:val="headertabella0"/>
              <w:rPr>
                <w:color w:val="002060"/>
              </w:rPr>
            </w:pPr>
            <w:r w:rsidRPr="00005189">
              <w:rPr>
                <w:color w:val="002060"/>
              </w:rPr>
              <w:t xml:space="preserve">N° </w:t>
            </w:r>
            <w:proofErr w:type="spellStart"/>
            <w:r w:rsidRPr="00005189">
              <w:rPr>
                <w:color w:val="002060"/>
              </w:rPr>
              <w:t>Gior</w:t>
            </w:r>
            <w:proofErr w:type="spellEnd"/>
            <w:r w:rsidRPr="0000518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7C226" w14:textId="77777777" w:rsidR="00005189" w:rsidRPr="00005189" w:rsidRDefault="00005189" w:rsidP="007C5F8B">
            <w:pPr>
              <w:pStyle w:val="headertabella0"/>
              <w:rPr>
                <w:color w:val="002060"/>
              </w:rPr>
            </w:pPr>
            <w:r w:rsidRPr="0000518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033F3" w14:textId="77777777" w:rsidR="00005189" w:rsidRPr="00005189" w:rsidRDefault="00005189" w:rsidP="007C5F8B">
            <w:pPr>
              <w:pStyle w:val="headertabella0"/>
              <w:rPr>
                <w:color w:val="002060"/>
              </w:rPr>
            </w:pPr>
            <w:r w:rsidRPr="000051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5CCC4" w14:textId="77777777" w:rsidR="00005189" w:rsidRPr="00005189" w:rsidRDefault="00005189" w:rsidP="007C5F8B">
            <w:pPr>
              <w:pStyle w:val="headertabella0"/>
              <w:rPr>
                <w:color w:val="002060"/>
              </w:rPr>
            </w:pPr>
            <w:r w:rsidRPr="00005189">
              <w:rPr>
                <w:color w:val="002060"/>
              </w:rPr>
              <w:t xml:space="preserve">Data </w:t>
            </w:r>
            <w:proofErr w:type="spellStart"/>
            <w:r w:rsidRPr="00005189">
              <w:rPr>
                <w:color w:val="002060"/>
              </w:rPr>
              <w:t>Orig</w:t>
            </w:r>
            <w:proofErr w:type="spellEnd"/>
            <w:r w:rsidRPr="000051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D4CBA" w14:textId="77777777" w:rsidR="00005189" w:rsidRPr="00005189" w:rsidRDefault="00005189" w:rsidP="007C5F8B">
            <w:pPr>
              <w:pStyle w:val="headertabella0"/>
              <w:rPr>
                <w:color w:val="002060"/>
              </w:rPr>
            </w:pPr>
            <w:r w:rsidRPr="000051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54706" w14:textId="77777777" w:rsidR="00005189" w:rsidRPr="00005189" w:rsidRDefault="00005189" w:rsidP="007C5F8B">
            <w:pPr>
              <w:pStyle w:val="headertabella0"/>
              <w:rPr>
                <w:color w:val="002060"/>
              </w:rPr>
            </w:pPr>
            <w:r w:rsidRPr="00005189">
              <w:rPr>
                <w:color w:val="002060"/>
              </w:rPr>
              <w:t xml:space="preserve">Ora </w:t>
            </w:r>
            <w:proofErr w:type="spellStart"/>
            <w:r w:rsidRPr="00005189">
              <w:rPr>
                <w:color w:val="002060"/>
              </w:rPr>
              <w:t>Orig</w:t>
            </w:r>
            <w:proofErr w:type="spellEnd"/>
            <w:r w:rsidRPr="0000518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287A6" w14:textId="77777777" w:rsidR="00005189" w:rsidRPr="00005189" w:rsidRDefault="00005189" w:rsidP="007C5F8B">
            <w:pPr>
              <w:pStyle w:val="headertabella0"/>
              <w:rPr>
                <w:color w:val="002060"/>
              </w:rPr>
            </w:pPr>
            <w:r w:rsidRPr="00005189">
              <w:rPr>
                <w:color w:val="002060"/>
              </w:rPr>
              <w:t>Impianto</w:t>
            </w:r>
          </w:p>
        </w:tc>
      </w:tr>
      <w:tr w:rsidR="00005189" w:rsidRPr="00005189" w14:paraId="19F5699D" w14:textId="77777777" w:rsidTr="007C5F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C7B9" w14:textId="5445869A" w:rsidR="00005189" w:rsidRPr="00005189" w:rsidRDefault="00005189" w:rsidP="007C5F8B">
            <w:pPr>
              <w:pStyle w:val="rowtabella0"/>
              <w:rPr>
                <w:color w:val="002060"/>
                <w:highlight w:val="yellow"/>
              </w:rPr>
            </w:pPr>
            <w:r>
              <w:rPr>
                <w:color w:val="002060"/>
                <w:highlight w:val="yellow"/>
              </w:rPr>
              <w:t>19</w:t>
            </w:r>
            <w:r w:rsidRPr="00005189">
              <w:rPr>
                <w:color w:val="002060"/>
                <w:highlight w:val="yellow"/>
              </w:rPr>
              <w:t>/09/2022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C192" w14:textId="44B0C247" w:rsidR="00005189" w:rsidRPr="00005189" w:rsidRDefault="00005189" w:rsidP="007C5F8B">
            <w:pPr>
              <w:pStyle w:val="rowtabella0"/>
              <w:jc w:val="center"/>
              <w:rPr>
                <w:color w:val="002060"/>
                <w:highlight w:val="yellow"/>
              </w:rPr>
            </w:pPr>
            <w:r>
              <w:rPr>
                <w:color w:val="002060"/>
                <w:highlight w:val="yellow"/>
              </w:rPr>
              <w:t>2</w:t>
            </w:r>
            <w:r w:rsidRPr="00005189">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F52D" w14:textId="1AFB8EAA" w:rsidR="00005189" w:rsidRPr="00005189" w:rsidRDefault="00005189" w:rsidP="007C5F8B">
            <w:pPr>
              <w:pStyle w:val="rowtabella0"/>
              <w:rPr>
                <w:color w:val="002060"/>
                <w:highlight w:val="yellow"/>
              </w:rPr>
            </w:pPr>
            <w:r>
              <w:rPr>
                <w:color w:val="002060"/>
                <w:highlight w:val="yellow"/>
              </w:rPr>
              <w:t>CHIARAVALLE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91D9" w14:textId="5C052544" w:rsidR="00005189" w:rsidRPr="00005189" w:rsidRDefault="00005189" w:rsidP="007C5F8B">
            <w:pPr>
              <w:pStyle w:val="rowtabella0"/>
              <w:rPr>
                <w:color w:val="002060"/>
                <w:highlight w:val="yellow"/>
              </w:rPr>
            </w:pPr>
            <w:r>
              <w:rPr>
                <w:color w:val="002060"/>
                <w:highlight w:val="yellow"/>
              </w:rPr>
              <w:t>LUCREZIA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E4C8" w14:textId="59E1A940" w:rsidR="00005189" w:rsidRPr="00005189" w:rsidRDefault="00005189" w:rsidP="007C5F8B">
            <w:pPr>
              <w:rPr>
                <w:rFonts w:ascii="Arial" w:hAnsi="Arial" w:cs="Arial"/>
                <w:color w:val="002060"/>
                <w:sz w:val="12"/>
                <w:szCs w:val="12"/>
              </w:rPr>
            </w:pPr>
            <w:r w:rsidRPr="00005189">
              <w:rPr>
                <w:rFonts w:ascii="Arial" w:hAnsi="Arial" w:cs="Arial"/>
                <w:color w:val="002060"/>
                <w:sz w:val="12"/>
                <w:szCs w:val="12"/>
              </w:rPr>
              <w:t>17/09/2022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BA47" w14:textId="79648BC8" w:rsidR="00005189" w:rsidRPr="00005189" w:rsidRDefault="00005189" w:rsidP="007C5F8B">
            <w:pPr>
              <w:pStyle w:val="rowtabella0"/>
              <w:jc w:val="center"/>
              <w:rPr>
                <w:color w:val="002060"/>
              </w:rPr>
            </w:pPr>
            <w:r>
              <w:rPr>
                <w:color w:val="002060"/>
                <w:highlight w:val="yellow"/>
              </w:rPr>
              <w:t>21</w:t>
            </w:r>
            <w:r w:rsidRPr="00005189">
              <w:rPr>
                <w:color w:val="002060"/>
                <w:highlight w:val="yellow"/>
              </w:rPr>
              <w:t>:</w:t>
            </w:r>
            <w:r>
              <w:rPr>
                <w:color w:val="002060"/>
                <w:highlight w:val="yellow"/>
              </w:rPr>
              <w:t>3</w:t>
            </w:r>
            <w:r w:rsidRPr="00005189">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905AB" w14:textId="066B1BED" w:rsidR="00005189" w:rsidRPr="00005189" w:rsidRDefault="00005189" w:rsidP="00005189">
            <w:pPr>
              <w:jc w:val="center"/>
              <w:rPr>
                <w:rFonts w:ascii="Arial" w:hAnsi="Arial" w:cs="Arial"/>
                <w:color w:val="002060"/>
                <w:sz w:val="12"/>
                <w:szCs w:val="12"/>
              </w:rPr>
            </w:pPr>
            <w:r w:rsidRPr="00005189">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B3CB9" w14:textId="2153796F" w:rsidR="00005189" w:rsidRPr="00005189" w:rsidRDefault="00005189" w:rsidP="007C5F8B">
            <w:pPr>
              <w:pStyle w:val="rowtabella0"/>
              <w:rPr>
                <w:color w:val="002060"/>
              </w:rPr>
            </w:pPr>
          </w:p>
        </w:tc>
      </w:tr>
    </w:tbl>
    <w:p w14:paraId="7A5BCC52" w14:textId="77777777" w:rsidR="00005189" w:rsidRPr="00005189" w:rsidRDefault="00005189" w:rsidP="00005189">
      <w:pPr>
        <w:pStyle w:val="breakline"/>
        <w:rPr>
          <w:color w:val="002060"/>
        </w:rPr>
      </w:pPr>
    </w:p>
    <w:p w14:paraId="32DF1F9F" w14:textId="77777777" w:rsidR="00005189" w:rsidRPr="00005189" w:rsidRDefault="00005189" w:rsidP="00005189">
      <w:pPr>
        <w:pStyle w:val="sottotitolocampionato10"/>
        <w:rPr>
          <w:color w:val="002060"/>
        </w:rPr>
      </w:pPr>
      <w:r w:rsidRPr="00005189">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005189" w:rsidRPr="00005189" w14:paraId="3F376040" w14:textId="77777777" w:rsidTr="007C5F8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CF865" w14:textId="77777777" w:rsidR="00005189" w:rsidRPr="00005189" w:rsidRDefault="00005189" w:rsidP="007C5F8B">
            <w:pPr>
              <w:pStyle w:val="headertabella0"/>
              <w:rPr>
                <w:color w:val="002060"/>
              </w:rPr>
            </w:pPr>
            <w:r w:rsidRPr="0000518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2082B" w14:textId="77777777" w:rsidR="00005189" w:rsidRPr="00005189" w:rsidRDefault="00005189" w:rsidP="007C5F8B">
            <w:pPr>
              <w:pStyle w:val="headertabella0"/>
              <w:rPr>
                <w:color w:val="002060"/>
              </w:rPr>
            </w:pPr>
            <w:r w:rsidRPr="00005189">
              <w:rPr>
                <w:color w:val="002060"/>
              </w:rPr>
              <w:t xml:space="preserve">N° </w:t>
            </w:r>
            <w:proofErr w:type="spellStart"/>
            <w:r w:rsidRPr="00005189">
              <w:rPr>
                <w:color w:val="002060"/>
              </w:rPr>
              <w:t>Gior</w:t>
            </w:r>
            <w:proofErr w:type="spellEnd"/>
            <w:r w:rsidRPr="0000518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02C6A" w14:textId="77777777" w:rsidR="00005189" w:rsidRPr="00005189" w:rsidRDefault="00005189" w:rsidP="007C5F8B">
            <w:pPr>
              <w:pStyle w:val="headertabella0"/>
              <w:rPr>
                <w:color w:val="002060"/>
              </w:rPr>
            </w:pPr>
            <w:r w:rsidRPr="0000518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4D3B2" w14:textId="77777777" w:rsidR="00005189" w:rsidRPr="00005189" w:rsidRDefault="00005189" w:rsidP="007C5F8B">
            <w:pPr>
              <w:pStyle w:val="headertabella0"/>
              <w:rPr>
                <w:color w:val="002060"/>
              </w:rPr>
            </w:pPr>
            <w:r w:rsidRPr="000051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A30CD" w14:textId="77777777" w:rsidR="00005189" w:rsidRPr="00005189" w:rsidRDefault="00005189" w:rsidP="007C5F8B">
            <w:pPr>
              <w:pStyle w:val="headertabella0"/>
              <w:rPr>
                <w:color w:val="002060"/>
              </w:rPr>
            </w:pPr>
            <w:r w:rsidRPr="00005189">
              <w:rPr>
                <w:color w:val="002060"/>
              </w:rPr>
              <w:t xml:space="preserve">Data </w:t>
            </w:r>
            <w:proofErr w:type="spellStart"/>
            <w:r w:rsidRPr="00005189">
              <w:rPr>
                <w:color w:val="002060"/>
              </w:rPr>
              <w:t>Orig</w:t>
            </w:r>
            <w:proofErr w:type="spellEnd"/>
            <w:r w:rsidRPr="000051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EF9D8" w14:textId="77777777" w:rsidR="00005189" w:rsidRPr="00005189" w:rsidRDefault="00005189" w:rsidP="007C5F8B">
            <w:pPr>
              <w:pStyle w:val="headertabella0"/>
              <w:rPr>
                <w:color w:val="002060"/>
              </w:rPr>
            </w:pPr>
            <w:r w:rsidRPr="000051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3B75A" w14:textId="77777777" w:rsidR="00005189" w:rsidRPr="00005189" w:rsidRDefault="00005189" w:rsidP="007C5F8B">
            <w:pPr>
              <w:pStyle w:val="headertabella0"/>
              <w:rPr>
                <w:color w:val="002060"/>
              </w:rPr>
            </w:pPr>
            <w:r w:rsidRPr="00005189">
              <w:rPr>
                <w:color w:val="002060"/>
              </w:rPr>
              <w:t xml:space="preserve">Ora </w:t>
            </w:r>
            <w:proofErr w:type="spellStart"/>
            <w:r w:rsidRPr="00005189">
              <w:rPr>
                <w:color w:val="002060"/>
              </w:rPr>
              <w:t>Orig</w:t>
            </w:r>
            <w:proofErr w:type="spellEnd"/>
            <w:r w:rsidRPr="0000518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DB00A" w14:textId="77777777" w:rsidR="00005189" w:rsidRPr="00005189" w:rsidRDefault="00005189" w:rsidP="007C5F8B">
            <w:pPr>
              <w:pStyle w:val="headertabella0"/>
              <w:rPr>
                <w:color w:val="002060"/>
              </w:rPr>
            </w:pPr>
            <w:r w:rsidRPr="00005189">
              <w:rPr>
                <w:color w:val="002060"/>
              </w:rPr>
              <w:t>Impianto</w:t>
            </w:r>
          </w:p>
        </w:tc>
      </w:tr>
      <w:tr w:rsidR="00005189" w:rsidRPr="00005189" w14:paraId="28B2DD49" w14:textId="77777777" w:rsidTr="007C5F8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5150" w14:textId="77777777" w:rsidR="00005189" w:rsidRPr="00005189" w:rsidRDefault="00005189" w:rsidP="007C5F8B">
            <w:pPr>
              <w:pStyle w:val="rowtabella0"/>
              <w:rPr>
                <w:color w:val="002060"/>
                <w:highlight w:val="yellow"/>
              </w:rPr>
            </w:pPr>
            <w:r w:rsidRPr="00005189">
              <w:rPr>
                <w:color w:val="002060"/>
                <w:highlight w:val="yellow"/>
              </w:rPr>
              <w:t>09/09/2022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50A3" w14:textId="77777777" w:rsidR="00005189" w:rsidRPr="00005189" w:rsidRDefault="00005189" w:rsidP="007C5F8B">
            <w:pPr>
              <w:pStyle w:val="rowtabella0"/>
              <w:jc w:val="center"/>
              <w:rPr>
                <w:color w:val="002060"/>
                <w:highlight w:val="yellow"/>
              </w:rPr>
            </w:pPr>
            <w:r w:rsidRPr="0000518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2709A" w14:textId="77777777" w:rsidR="00005189" w:rsidRPr="00005189" w:rsidRDefault="00005189" w:rsidP="007C5F8B">
            <w:pPr>
              <w:pStyle w:val="rowtabella0"/>
              <w:rPr>
                <w:color w:val="002060"/>
                <w:highlight w:val="yellow"/>
              </w:rPr>
            </w:pPr>
            <w:r w:rsidRPr="00005189">
              <w:rPr>
                <w:color w:val="002060"/>
                <w:highlight w:val="yellow"/>
              </w:rPr>
              <w:t>REAL SAN GIORGIO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B9A9" w14:textId="77777777" w:rsidR="00005189" w:rsidRPr="00005189" w:rsidRDefault="00005189" w:rsidP="007C5F8B">
            <w:pPr>
              <w:pStyle w:val="rowtabella0"/>
              <w:rPr>
                <w:color w:val="002060"/>
                <w:highlight w:val="yellow"/>
              </w:rPr>
            </w:pPr>
            <w:r w:rsidRPr="00005189">
              <w:rPr>
                <w:color w:val="002060"/>
                <w:highlight w:val="yellow"/>
              </w:rPr>
              <w:t>PICENO UNITED MMX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4996" w14:textId="77777777" w:rsidR="00005189" w:rsidRPr="00005189" w:rsidRDefault="00005189" w:rsidP="007C5F8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B405" w14:textId="77777777" w:rsidR="00005189" w:rsidRPr="00005189" w:rsidRDefault="00005189" w:rsidP="007C5F8B">
            <w:pPr>
              <w:pStyle w:val="rowtabella0"/>
              <w:jc w:val="center"/>
              <w:rPr>
                <w:color w:val="002060"/>
              </w:rPr>
            </w:pPr>
            <w:r w:rsidRPr="0000518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E3F4" w14:textId="77777777" w:rsidR="00005189" w:rsidRPr="00005189" w:rsidRDefault="00005189" w:rsidP="007C5F8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FF40F" w14:textId="77777777" w:rsidR="00005189" w:rsidRPr="00005189" w:rsidRDefault="00005189" w:rsidP="007C5F8B">
            <w:pPr>
              <w:pStyle w:val="rowtabella0"/>
              <w:rPr>
                <w:color w:val="002060"/>
              </w:rPr>
            </w:pPr>
            <w:r w:rsidRPr="00005189">
              <w:rPr>
                <w:color w:val="002060"/>
                <w:highlight w:val="yellow"/>
              </w:rPr>
              <w:t>PALESTRA COMUNALE CAPODARCO FERMO VIA INDIPENDENZA-CAPODARCO</w:t>
            </w:r>
          </w:p>
        </w:tc>
      </w:tr>
    </w:tbl>
    <w:p w14:paraId="35E125F7" w14:textId="1D0528DA" w:rsidR="00005189" w:rsidRDefault="00005189" w:rsidP="006A5FE5">
      <w:pPr>
        <w:rPr>
          <w:rFonts w:ascii="Arial" w:hAnsi="Arial" w:cs="Arial"/>
          <w:color w:val="002060"/>
          <w:sz w:val="22"/>
          <w:szCs w:val="22"/>
        </w:rPr>
      </w:pPr>
    </w:p>
    <w:p w14:paraId="2729FAA6" w14:textId="401C11B2" w:rsidR="00005189" w:rsidRPr="00005189" w:rsidRDefault="00005189" w:rsidP="00005189">
      <w:pPr>
        <w:pStyle w:val="titoloprinc0"/>
        <w:rPr>
          <w:color w:val="002060"/>
        </w:rPr>
      </w:pPr>
      <w:r w:rsidRPr="00005189">
        <w:rPr>
          <w:color w:val="002060"/>
        </w:rPr>
        <w:t>PROGRAMMA GARE</w:t>
      </w:r>
    </w:p>
    <w:p w14:paraId="69FCED56" w14:textId="77777777" w:rsidR="00005189" w:rsidRDefault="00005189" w:rsidP="006A5FE5">
      <w:pPr>
        <w:rPr>
          <w:rFonts w:ascii="Arial" w:hAnsi="Arial" w:cs="Arial"/>
          <w:color w:val="002060"/>
          <w:sz w:val="22"/>
          <w:szCs w:val="22"/>
        </w:rPr>
      </w:pPr>
    </w:p>
    <w:p w14:paraId="498FCBAF" w14:textId="77777777" w:rsidR="00005189" w:rsidRPr="00645514" w:rsidRDefault="00005189" w:rsidP="00005189">
      <w:pPr>
        <w:pStyle w:val="sottotitolocampionato10"/>
        <w:rPr>
          <w:color w:val="002060"/>
        </w:rPr>
      </w:pPr>
      <w:r w:rsidRPr="00645514">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005189" w:rsidRPr="00645514" w14:paraId="652393E6"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5CBBF" w14:textId="77777777" w:rsidR="00005189" w:rsidRPr="00645514" w:rsidRDefault="00005189" w:rsidP="007C5F8B">
            <w:pPr>
              <w:pStyle w:val="headertabella0"/>
              <w:rPr>
                <w:color w:val="002060"/>
              </w:rPr>
            </w:pPr>
            <w:r w:rsidRPr="0064551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29B1"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A33D5"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345A1"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DD65"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45678"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F277"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66CD48B1"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EDC223" w14:textId="77777777" w:rsidR="00005189" w:rsidRPr="00645514" w:rsidRDefault="00005189" w:rsidP="007C5F8B">
            <w:pPr>
              <w:pStyle w:val="rowtabella0"/>
              <w:rPr>
                <w:color w:val="002060"/>
              </w:rPr>
            </w:pPr>
            <w:r w:rsidRPr="00645514">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D7B8D" w14:textId="77777777" w:rsidR="00005189" w:rsidRPr="00645514" w:rsidRDefault="00005189" w:rsidP="007C5F8B">
            <w:pPr>
              <w:pStyle w:val="rowtabella0"/>
              <w:rPr>
                <w:color w:val="002060"/>
              </w:rPr>
            </w:pPr>
            <w:r w:rsidRPr="00645514">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9AAF6"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077EF"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65DA20" w14:textId="77777777" w:rsidR="00005189" w:rsidRPr="00645514" w:rsidRDefault="00005189" w:rsidP="007C5F8B">
            <w:pPr>
              <w:pStyle w:val="rowtabella0"/>
              <w:rPr>
                <w:color w:val="002060"/>
              </w:rPr>
            </w:pPr>
            <w:r w:rsidRPr="00645514">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DD059" w14:textId="77777777" w:rsidR="00005189" w:rsidRPr="00645514" w:rsidRDefault="00005189" w:rsidP="007C5F8B">
            <w:pPr>
              <w:pStyle w:val="rowtabella0"/>
              <w:rPr>
                <w:color w:val="002060"/>
              </w:rPr>
            </w:pPr>
            <w:r w:rsidRPr="0064551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DEAE30" w14:textId="77777777" w:rsidR="00005189" w:rsidRPr="00645514" w:rsidRDefault="00005189" w:rsidP="007C5F8B">
            <w:pPr>
              <w:pStyle w:val="rowtabella0"/>
              <w:rPr>
                <w:color w:val="002060"/>
              </w:rPr>
            </w:pPr>
            <w:r w:rsidRPr="00645514">
              <w:rPr>
                <w:color w:val="002060"/>
              </w:rPr>
              <w:t>VIA MONTEPELAGO</w:t>
            </w:r>
          </w:p>
        </w:tc>
      </w:tr>
    </w:tbl>
    <w:p w14:paraId="6C6AA5A9" w14:textId="77777777" w:rsidR="00005189" w:rsidRPr="00645514" w:rsidRDefault="00005189" w:rsidP="00005189">
      <w:pPr>
        <w:pStyle w:val="breakline"/>
        <w:rPr>
          <w:rFonts w:eastAsiaTheme="minorEastAsia"/>
          <w:color w:val="002060"/>
        </w:rPr>
      </w:pPr>
    </w:p>
    <w:p w14:paraId="52622BCB" w14:textId="77777777" w:rsidR="00005189" w:rsidRPr="00645514" w:rsidRDefault="00005189" w:rsidP="00005189">
      <w:pPr>
        <w:pStyle w:val="breakline"/>
        <w:rPr>
          <w:color w:val="002060"/>
        </w:rPr>
      </w:pPr>
    </w:p>
    <w:p w14:paraId="1B36FE10" w14:textId="77777777" w:rsidR="00005189" w:rsidRPr="00645514" w:rsidRDefault="00005189" w:rsidP="00005189">
      <w:pPr>
        <w:pStyle w:val="breakline"/>
        <w:rPr>
          <w:color w:val="002060"/>
        </w:rPr>
      </w:pPr>
    </w:p>
    <w:p w14:paraId="27BD7432" w14:textId="77777777" w:rsidR="00005189" w:rsidRPr="00645514" w:rsidRDefault="00005189" w:rsidP="00005189">
      <w:pPr>
        <w:pStyle w:val="sottotitolocampionato10"/>
        <w:rPr>
          <w:color w:val="002060"/>
        </w:rPr>
      </w:pPr>
      <w:r w:rsidRPr="00645514">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05189" w:rsidRPr="00645514" w14:paraId="46C8FD73"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F6779"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16779"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B509E"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0980F"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66F69"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CE1A5"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929E4"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08CDFB99"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AFF4A7" w14:textId="77777777" w:rsidR="00005189" w:rsidRPr="00645514" w:rsidRDefault="00005189" w:rsidP="007C5F8B">
            <w:pPr>
              <w:pStyle w:val="rowtabella0"/>
              <w:rPr>
                <w:color w:val="002060"/>
              </w:rPr>
            </w:pPr>
            <w:r w:rsidRPr="00645514">
              <w:rPr>
                <w:color w:val="002060"/>
              </w:rPr>
              <w:t>NEW ACADEMY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497646" w14:textId="77777777" w:rsidR="00005189" w:rsidRPr="00645514" w:rsidRDefault="00005189" w:rsidP="007C5F8B">
            <w:pPr>
              <w:pStyle w:val="rowtabella0"/>
              <w:rPr>
                <w:color w:val="002060"/>
              </w:rPr>
            </w:pPr>
            <w:r w:rsidRPr="00645514">
              <w:rPr>
                <w:color w:val="002060"/>
              </w:rPr>
              <w:t>AVENALE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B1979"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1CF9B8" w14:textId="77777777" w:rsidR="00005189" w:rsidRPr="00645514" w:rsidRDefault="00005189" w:rsidP="007C5F8B">
            <w:pPr>
              <w:pStyle w:val="rowtabella0"/>
              <w:rPr>
                <w:color w:val="002060"/>
              </w:rPr>
            </w:pPr>
            <w:r w:rsidRPr="00645514">
              <w:rPr>
                <w:color w:val="002060"/>
              </w:rPr>
              <w:t>09/09/2022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4DB9D" w14:textId="77777777" w:rsidR="00005189" w:rsidRPr="00645514" w:rsidRDefault="00005189" w:rsidP="007C5F8B">
            <w:pPr>
              <w:pStyle w:val="rowtabella0"/>
              <w:rPr>
                <w:color w:val="002060"/>
              </w:rPr>
            </w:pPr>
            <w:r w:rsidRPr="00645514">
              <w:rPr>
                <w:color w:val="002060"/>
              </w:rPr>
              <w:t>5449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89F2B8" w14:textId="77777777" w:rsidR="00005189" w:rsidRPr="00645514" w:rsidRDefault="00005189" w:rsidP="007C5F8B">
            <w:pPr>
              <w:pStyle w:val="rowtabella0"/>
              <w:rPr>
                <w:color w:val="002060"/>
              </w:rPr>
            </w:pPr>
            <w:r w:rsidRPr="00645514">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17122" w14:textId="77777777" w:rsidR="00005189" w:rsidRPr="00645514" w:rsidRDefault="00005189" w:rsidP="007C5F8B">
            <w:pPr>
              <w:pStyle w:val="rowtabella0"/>
              <w:rPr>
                <w:color w:val="002060"/>
              </w:rPr>
            </w:pPr>
            <w:r w:rsidRPr="00645514">
              <w:rPr>
                <w:color w:val="002060"/>
              </w:rPr>
              <w:t>VIA DELLA SANTA SELVINO</w:t>
            </w:r>
          </w:p>
        </w:tc>
      </w:tr>
    </w:tbl>
    <w:p w14:paraId="6139D2AE" w14:textId="77777777" w:rsidR="00005189" w:rsidRPr="00645514" w:rsidRDefault="00005189" w:rsidP="00005189">
      <w:pPr>
        <w:pStyle w:val="breakline"/>
        <w:rPr>
          <w:rFonts w:eastAsiaTheme="minorEastAsia"/>
          <w:color w:val="002060"/>
        </w:rPr>
      </w:pPr>
    </w:p>
    <w:p w14:paraId="02543C99" w14:textId="77777777" w:rsidR="00005189" w:rsidRPr="00645514" w:rsidRDefault="00005189" w:rsidP="00005189">
      <w:pPr>
        <w:pStyle w:val="breakline"/>
        <w:rPr>
          <w:color w:val="002060"/>
        </w:rPr>
      </w:pPr>
    </w:p>
    <w:p w14:paraId="74A575D2" w14:textId="77777777" w:rsidR="00005189" w:rsidRPr="00645514" w:rsidRDefault="00005189" w:rsidP="00005189">
      <w:pPr>
        <w:pStyle w:val="breakline"/>
        <w:rPr>
          <w:color w:val="002060"/>
        </w:rPr>
      </w:pPr>
    </w:p>
    <w:p w14:paraId="0AA5FAFF" w14:textId="77777777" w:rsidR="00005189" w:rsidRPr="00645514" w:rsidRDefault="00005189" w:rsidP="00005189">
      <w:pPr>
        <w:pStyle w:val="sottotitolocampionato10"/>
        <w:rPr>
          <w:color w:val="002060"/>
        </w:rPr>
      </w:pPr>
      <w:r w:rsidRPr="00645514">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6"/>
        <w:gridCol w:w="385"/>
        <w:gridCol w:w="898"/>
        <w:gridCol w:w="1176"/>
        <w:gridCol w:w="1564"/>
        <w:gridCol w:w="1546"/>
      </w:tblGrid>
      <w:tr w:rsidR="00005189" w:rsidRPr="00645514" w14:paraId="1B6C2763"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ABCDD"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C34E9"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6CB8D"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BB245"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2D6EF"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C6ECE"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3C8D3"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37A61911"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2FC78D" w14:textId="77777777" w:rsidR="00005189" w:rsidRPr="00645514" w:rsidRDefault="00005189" w:rsidP="007C5F8B">
            <w:pPr>
              <w:pStyle w:val="rowtabella0"/>
              <w:rPr>
                <w:color w:val="002060"/>
              </w:rPr>
            </w:pPr>
            <w:r w:rsidRPr="00645514">
              <w:rPr>
                <w:color w:val="002060"/>
              </w:rPr>
              <w:t>FUTSAL MONTEMARCIANO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723C0" w14:textId="77777777" w:rsidR="00005189" w:rsidRPr="00645514" w:rsidRDefault="00005189" w:rsidP="007C5F8B">
            <w:pPr>
              <w:pStyle w:val="rowtabella0"/>
              <w:rPr>
                <w:color w:val="002060"/>
              </w:rPr>
            </w:pPr>
            <w:r w:rsidRPr="00645514">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320B7"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AED84" w14:textId="77777777" w:rsidR="00005189" w:rsidRPr="00645514" w:rsidRDefault="00005189" w:rsidP="007C5F8B">
            <w:pPr>
              <w:pStyle w:val="rowtabella0"/>
              <w:rPr>
                <w:color w:val="002060"/>
              </w:rPr>
            </w:pPr>
            <w:r w:rsidRPr="00645514">
              <w:rPr>
                <w:color w:val="002060"/>
              </w:rPr>
              <w:t>09/09/2022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69D0C" w14:textId="77777777" w:rsidR="00005189" w:rsidRPr="00645514" w:rsidRDefault="00005189" w:rsidP="007C5F8B">
            <w:pPr>
              <w:pStyle w:val="rowtabella0"/>
              <w:rPr>
                <w:color w:val="002060"/>
              </w:rPr>
            </w:pPr>
            <w:r w:rsidRPr="00645514">
              <w:rPr>
                <w:color w:val="002060"/>
              </w:rPr>
              <w:t>5041 PALLONE GEODETICO LOC.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3A2C3" w14:textId="77777777" w:rsidR="00005189" w:rsidRPr="00645514" w:rsidRDefault="00005189" w:rsidP="007C5F8B">
            <w:pPr>
              <w:pStyle w:val="rowtabella0"/>
              <w:rPr>
                <w:color w:val="002060"/>
              </w:rPr>
            </w:pPr>
            <w:r w:rsidRPr="00645514">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77DEAA" w14:textId="77777777" w:rsidR="00005189" w:rsidRPr="00645514" w:rsidRDefault="00005189" w:rsidP="007C5F8B">
            <w:pPr>
              <w:pStyle w:val="rowtabella0"/>
              <w:rPr>
                <w:color w:val="002060"/>
              </w:rPr>
            </w:pPr>
            <w:r w:rsidRPr="00645514">
              <w:rPr>
                <w:color w:val="002060"/>
              </w:rPr>
              <w:t>VIA GRAZIA DELEDDA</w:t>
            </w:r>
          </w:p>
        </w:tc>
      </w:tr>
    </w:tbl>
    <w:p w14:paraId="7A1C7DEF" w14:textId="77777777" w:rsidR="00005189" w:rsidRPr="00645514" w:rsidRDefault="00005189" w:rsidP="00005189">
      <w:pPr>
        <w:pStyle w:val="breakline"/>
        <w:rPr>
          <w:rFonts w:eastAsiaTheme="minorEastAsia"/>
          <w:color w:val="002060"/>
        </w:rPr>
      </w:pPr>
    </w:p>
    <w:p w14:paraId="32183515" w14:textId="77777777" w:rsidR="00005189" w:rsidRPr="00645514" w:rsidRDefault="00005189" w:rsidP="00005189">
      <w:pPr>
        <w:pStyle w:val="breakline"/>
        <w:rPr>
          <w:color w:val="002060"/>
        </w:rPr>
      </w:pPr>
    </w:p>
    <w:p w14:paraId="65B938D3" w14:textId="77777777" w:rsidR="00005189" w:rsidRPr="00645514" w:rsidRDefault="00005189" w:rsidP="00005189">
      <w:pPr>
        <w:pStyle w:val="breakline"/>
        <w:rPr>
          <w:color w:val="002060"/>
        </w:rPr>
      </w:pPr>
    </w:p>
    <w:p w14:paraId="0DC5DA76" w14:textId="77777777" w:rsidR="00005189" w:rsidRPr="00645514" w:rsidRDefault="00005189" w:rsidP="00005189">
      <w:pPr>
        <w:pStyle w:val="sottotitolocampionato10"/>
        <w:rPr>
          <w:color w:val="002060"/>
        </w:rPr>
      </w:pPr>
      <w:r w:rsidRPr="00645514">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05189" w:rsidRPr="00645514" w14:paraId="7CDBF3F5"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A923E"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94942"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C692E"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BDB76"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EF7DD"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7A363"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3FF76"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1D4B4F3F"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2AF0A6" w14:textId="77777777" w:rsidR="00005189" w:rsidRPr="00645514" w:rsidRDefault="00005189" w:rsidP="007C5F8B">
            <w:pPr>
              <w:pStyle w:val="rowtabella0"/>
              <w:rPr>
                <w:color w:val="002060"/>
              </w:rPr>
            </w:pPr>
            <w:r w:rsidRPr="00645514">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ED76A" w14:textId="77777777" w:rsidR="00005189" w:rsidRPr="00645514" w:rsidRDefault="00005189" w:rsidP="007C5F8B">
            <w:pPr>
              <w:pStyle w:val="rowtabella0"/>
              <w:rPr>
                <w:color w:val="002060"/>
              </w:rPr>
            </w:pPr>
            <w:r w:rsidRPr="00645514">
              <w:rPr>
                <w:color w:val="002060"/>
              </w:rPr>
              <w:t>VERBENA C5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ABF72"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F4C42" w14:textId="77777777" w:rsidR="00005189" w:rsidRPr="00645514" w:rsidRDefault="00005189" w:rsidP="007C5F8B">
            <w:pPr>
              <w:pStyle w:val="rowtabella0"/>
              <w:rPr>
                <w:color w:val="002060"/>
              </w:rPr>
            </w:pPr>
            <w:r w:rsidRPr="00645514">
              <w:rPr>
                <w:color w:val="002060"/>
              </w:rPr>
              <w:t>09/09/2022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ED63A1" w14:textId="77777777" w:rsidR="00005189" w:rsidRPr="00645514" w:rsidRDefault="00005189" w:rsidP="007C5F8B">
            <w:pPr>
              <w:pStyle w:val="rowtabella0"/>
              <w:rPr>
                <w:color w:val="002060"/>
              </w:rPr>
            </w:pPr>
            <w:r w:rsidRPr="00645514">
              <w:rPr>
                <w:color w:val="002060"/>
              </w:rPr>
              <w:t xml:space="preserve">5429 PAL.COM. </w:t>
            </w:r>
            <w:proofErr w:type="gramStart"/>
            <w:r w:rsidRPr="00645514">
              <w:rPr>
                <w:color w:val="002060"/>
              </w:rPr>
              <w:t>S.MICHELE</w:t>
            </w:r>
            <w:proofErr w:type="gramEnd"/>
            <w:r w:rsidRPr="00645514">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407A7" w14:textId="77777777" w:rsidR="00005189" w:rsidRPr="00645514" w:rsidRDefault="00005189" w:rsidP="007C5F8B">
            <w:pPr>
              <w:pStyle w:val="rowtabella0"/>
              <w:rPr>
                <w:color w:val="002060"/>
              </w:rPr>
            </w:pPr>
            <w:r w:rsidRPr="00645514">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68EA6" w14:textId="77777777" w:rsidR="00005189" w:rsidRPr="00645514" w:rsidRDefault="00005189" w:rsidP="007C5F8B">
            <w:pPr>
              <w:pStyle w:val="rowtabella0"/>
              <w:rPr>
                <w:color w:val="002060"/>
              </w:rPr>
            </w:pPr>
            <w:r w:rsidRPr="00645514">
              <w:rPr>
                <w:color w:val="002060"/>
              </w:rPr>
              <w:t>VIA LORETO</w:t>
            </w:r>
          </w:p>
        </w:tc>
      </w:tr>
    </w:tbl>
    <w:p w14:paraId="6D2BEEAA" w14:textId="77777777" w:rsidR="00005189" w:rsidRPr="00645514" w:rsidRDefault="00005189" w:rsidP="00005189">
      <w:pPr>
        <w:pStyle w:val="breakline"/>
        <w:rPr>
          <w:rFonts w:eastAsiaTheme="minorEastAsia"/>
          <w:color w:val="002060"/>
        </w:rPr>
      </w:pPr>
    </w:p>
    <w:p w14:paraId="496FD43D" w14:textId="77777777" w:rsidR="00005189" w:rsidRPr="00645514" w:rsidRDefault="00005189" w:rsidP="00005189">
      <w:pPr>
        <w:pStyle w:val="breakline"/>
        <w:rPr>
          <w:color w:val="002060"/>
        </w:rPr>
      </w:pPr>
    </w:p>
    <w:p w14:paraId="622DF1F6" w14:textId="77777777" w:rsidR="00005189" w:rsidRPr="00645514" w:rsidRDefault="00005189" w:rsidP="00005189">
      <w:pPr>
        <w:pStyle w:val="breakline"/>
        <w:rPr>
          <w:color w:val="002060"/>
        </w:rPr>
      </w:pPr>
    </w:p>
    <w:p w14:paraId="17A8675A" w14:textId="77777777" w:rsidR="00005189" w:rsidRPr="00645514" w:rsidRDefault="00005189" w:rsidP="00005189">
      <w:pPr>
        <w:pStyle w:val="sottotitolocampionato10"/>
        <w:rPr>
          <w:color w:val="002060"/>
        </w:rPr>
      </w:pPr>
      <w:r w:rsidRPr="00645514">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005189" w:rsidRPr="00645514" w14:paraId="40D7CBF2"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19A46"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83A36"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DE7BD"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FE106"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89931"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9D83F"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9D4DB"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4F06FBEA"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7DC74" w14:textId="77777777" w:rsidR="00005189" w:rsidRPr="00645514" w:rsidRDefault="00005189" w:rsidP="007C5F8B">
            <w:pPr>
              <w:pStyle w:val="rowtabella0"/>
              <w:rPr>
                <w:color w:val="002060"/>
              </w:rPr>
            </w:pPr>
            <w:r w:rsidRPr="00645514">
              <w:rPr>
                <w:color w:val="002060"/>
              </w:rPr>
              <w:t>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12A4D" w14:textId="77777777" w:rsidR="00005189" w:rsidRPr="00645514" w:rsidRDefault="00005189" w:rsidP="007C5F8B">
            <w:pPr>
              <w:pStyle w:val="rowtabella0"/>
              <w:rPr>
                <w:color w:val="002060"/>
              </w:rPr>
            </w:pPr>
            <w:r w:rsidRPr="00645514">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0B5D8"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D12A2"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0B1A9" w14:textId="77777777" w:rsidR="00005189" w:rsidRPr="00645514" w:rsidRDefault="00005189" w:rsidP="007C5F8B">
            <w:pPr>
              <w:pStyle w:val="rowtabella0"/>
              <w:rPr>
                <w:color w:val="002060"/>
              </w:rPr>
            </w:pPr>
            <w:r w:rsidRPr="00645514">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C6DF2" w14:textId="77777777" w:rsidR="00005189" w:rsidRPr="00645514" w:rsidRDefault="00005189" w:rsidP="007C5F8B">
            <w:pPr>
              <w:pStyle w:val="rowtabella0"/>
              <w:rPr>
                <w:color w:val="002060"/>
              </w:rPr>
            </w:pPr>
            <w:r w:rsidRPr="0064551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2B6AD" w14:textId="77777777" w:rsidR="00005189" w:rsidRPr="00645514" w:rsidRDefault="00005189" w:rsidP="007C5F8B">
            <w:pPr>
              <w:pStyle w:val="rowtabella0"/>
              <w:rPr>
                <w:color w:val="002060"/>
              </w:rPr>
            </w:pPr>
            <w:r w:rsidRPr="00645514">
              <w:rPr>
                <w:color w:val="002060"/>
              </w:rPr>
              <w:t>VIA DEI TESSITORI</w:t>
            </w:r>
          </w:p>
        </w:tc>
      </w:tr>
      <w:tr w:rsidR="00005189" w:rsidRPr="00645514" w14:paraId="15ABA9C5"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B1D98" w14:textId="77777777" w:rsidR="00005189" w:rsidRPr="00645514" w:rsidRDefault="00005189" w:rsidP="007C5F8B">
            <w:pPr>
              <w:pStyle w:val="rowtabella0"/>
              <w:rPr>
                <w:color w:val="002060"/>
              </w:rPr>
            </w:pPr>
            <w:r w:rsidRPr="00645514">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B250A" w14:textId="77777777" w:rsidR="00005189" w:rsidRPr="00645514" w:rsidRDefault="00005189" w:rsidP="007C5F8B">
            <w:pPr>
              <w:pStyle w:val="rowtabella0"/>
              <w:rPr>
                <w:color w:val="002060"/>
              </w:rPr>
            </w:pPr>
            <w:r w:rsidRPr="00645514">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8BBC9"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8EEFA" w14:textId="77777777" w:rsidR="00005189" w:rsidRPr="00645514" w:rsidRDefault="00005189" w:rsidP="007C5F8B">
            <w:pPr>
              <w:pStyle w:val="rowtabella0"/>
              <w:rPr>
                <w:color w:val="002060"/>
              </w:rPr>
            </w:pPr>
            <w:r w:rsidRPr="00645514">
              <w:rPr>
                <w:color w:val="002060"/>
              </w:rPr>
              <w:t>09/09/2022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4C875" w14:textId="77777777" w:rsidR="00005189" w:rsidRPr="00645514" w:rsidRDefault="00005189" w:rsidP="007C5F8B">
            <w:pPr>
              <w:pStyle w:val="rowtabella0"/>
              <w:rPr>
                <w:color w:val="002060"/>
              </w:rPr>
            </w:pPr>
            <w:r w:rsidRPr="00645514">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B0FF6" w14:textId="77777777" w:rsidR="00005189" w:rsidRPr="00645514" w:rsidRDefault="00005189" w:rsidP="007C5F8B">
            <w:pPr>
              <w:pStyle w:val="rowtabella0"/>
              <w:rPr>
                <w:color w:val="002060"/>
              </w:rPr>
            </w:pPr>
            <w:r w:rsidRPr="0064551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039F1" w14:textId="77777777" w:rsidR="00005189" w:rsidRPr="00645514" w:rsidRDefault="00005189" w:rsidP="007C5F8B">
            <w:pPr>
              <w:pStyle w:val="rowtabella0"/>
              <w:rPr>
                <w:color w:val="002060"/>
              </w:rPr>
            </w:pPr>
            <w:r w:rsidRPr="00645514">
              <w:rPr>
                <w:color w:val="002060"/>
              </w:rPr>
              <w:t>LOCALITA' NONTESICURO</w:t>
            </w:r>
          </w:p>
        </w:tc>
      </w:tr>
    </w:tbl>
    <w:p w14:paraId="759CAE86" w14:textId="77777777" w:rsidR="00005189" w:rsidRPr="00645514" w:rsidRDefault="00005189" w:rsidP="00005189">
      <w:pPr>
        <w:pStyle w:val="breakline"/>
        <w:rPr>
          <w:rFonts w:eastAsiaTheme="minorEastAsia"/>
          <w:color w:val="002060"/>
        </w:rPr>
      </w:pPr>
    </w:p>
    <w:p w14:paraId="16E04138" w14:textId="77777777" w:rsidR="00005189" w:rsidRPr="00645514" w:rsidRDefault="00005189" w:rsidP="00005189">
      <w:pPr>
        <w:pStyle w:val="breakline"/>
        <w:rPr>
          <w:color w:val="002060"/>
        </w:rPr>
      </w:pPr>
    </w:p>
    <w:p w14:paraId="3432C29B" w14:textId="77777777" w:rsidR="00005189" w:rsidRPr="00645514" w:rsidRDefault="00005189" w:rsidP="00005189">
      <w:pPr>
        <w:pStyle w:val="breakline"/>
        <w:rPr>
          <w:color w:val="002060"/>
        </w:rPr>
      </w:pPr>
    </w:p>
    <w:p w14:paraId="1A60962B" w14:textId="77777777" w:rsidR="00005189" w:rsidRPr="00645514" w:rsidRDefault="00005189" w:rsidP="00005189">
      <w:pPr>
        <w:pStyle w:val="sottotitolocampionato10"/>
        <w:rPr>
          <w:color w:val="002060"/>
        </w:rPr>
      </w:pPr>
      <w:r w:rsidRPr="00645514">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005189" w:rsidRPr="00645514" w14:paraId="30BE46B1"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DABA4"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E7903"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5380A"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3AA35"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56D2D"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A1A7C"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6D74B"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3DA2188E"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AAC41A" w14:textId="77777777" w:rsidR="00005189" w:rsidRPr="00645514" w:rsidRDefault="00005189" w:rsidP="007C5F8B">
            <w:pPr>
              <w:pStyle w:val="rowtabella0"/>
              <w:rPr>
                <w:color w:val="002060"/>
              </w:rPr>
            </w:pPr>
            <w:r w:rsidRPr="00645514">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1DE14" w14:textId="77777777" w:rsidR="00005189" w:rsidRPr="00645514" w:rsidRDefault="00005189" w:rsidP="007C5F8B">
            <w:pPr>
              <w:pStyle w:val="rowtabella0"/>
              <w:rPr>
                <w:color w:val="002060"/>
              </w:rPr>
            </w:pPr>
            <w:r w:rsidRPr="00645514">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18DCB"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96721"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65AA5" w14:textId="77777777" w:rsidR="00005189" w:rsidRPr="00645514" w:rsidRDefault="00005189" w:rsidP="007C5F8B">
            <w:pPr>
              <w:pStyle w:val="rowtabella0"/>
              <w:rPr>
                <w:color w:val="002060"/>
              </w:rPr>
            </w:pPr>
            <w:r w:rsidRPr="00645514">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036F2" w14:textId="77777777" w:rsidR="00005189" w:rsidRPr="00645514" w:rsidRDefault="00005189" w:rsidP="007C5F8B">
            <w:pPr>
              <w:pStyle w:val="rowtabella0"/>
              <w:rPr>
                <w:color w:val="002060"/>
              </w:rPr>
            </w:pPr>
            <w:r w:rsidRPr="0064551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8B4EF" w14:textId="77777777" w:rsidR="00005189" w:rsidRPr="00645514" w:rsidRDefault="00005189" w:rsidP="007C5F8B">
            <w:pPr>
              <w:pStyle w:val="rowtabella0"/>
              <w:rPr>
                <w:color w:val="002060"/>
              </w:rPr>
            </w:pPr>
            <w:r w:rsidRPr="00645514">
              <w:rPr>
                <w:color w:val="002060"/>
              </w:rPr>
              <w:t>VIA GROTTE DI POSATORA 19/A</w:t>
            </w:r>
          </w:p>
        </w:tc>
      </w:tr>
      <w:tr w:rsidR="00005189" w:rsidRPr="00645514" w14:paraId="2C55EAA7"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4D05D" w14:textId="77777777" w:rsidR="00005189" w:rsidRPr="00645514" w:rsidRDefault="00005189" w:rsidP="007C5F8B">
            <w:pPr>
              <w:pStyle w:val="rowtabella0"/>
              <w:rPr>
                <w:color w:val="002060"/>
              </w:rPr>
            </w:pPr>
            <w:r w:rsidRPr="00645514">
              <w:rPr>
                <w:color w:val="002060"/>
              </w:rPr>
              <w:t>LUCREZIA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A2BEA" w14:textId="77777777" w:rsidR="00005189" w:rsidRPr="00645514" w:rsidRDefault="00005189" w:rsidP="007C5F8B">
            <w:pPr>
              <w:pStyle w:val="rowtabella0"/>
              <w:rPr>
                <w:color w:val="002060"/>
              </w:rPr>
            </w:pPr>
            <w:r w:rsidRPr="00645514">
              <w:rPr>
                <w:color w:val="002060"/>
              </w:rPr>
              <w:t xml:space="preserve">AUDAX 1970 </w:t>
            </w:r>
            <w:proofErr w:type="gramStart"/>
            <w:r w:rsidRPr="00645514">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3AFAF"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7BA32" w14:textId="77777777" w:rsidR="00005189" w:rsidRPr="00645514" w:rsidRDefault="00005189" w:rsidP="007C5F8B">
            <w:pPr>
              <w:pStyle w:val="rowtabella0"/>
              <w:rPr>
                <w:color w:val="002060"/>
              </w:rPr>
            </w:pPr>
            <w:r w:rsidRPr="00645514">
              <w:rPr>
                <w:color w:val="002060"/>
              </w:rPr>
              <w:t>09/09/2022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EE009" w14:textId="77777777" w:rsidR="00005189" w:rsidRPr="00645514" w:rsidRDefault="00005189" w:rsidP="007C5F8B">
            <w:pPr>
              <w:pStyle w:val="rowtabella0"/>
              <w:rPr>
                <w:color w:val="002060"/>
              </w:rPr>
            </w:pPr>
            <w:r w:rsidRPr="00645514">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5AB3C" w14:textId="77777777" w:rsidR="00005189" w:rsidRPr="00645514" w:rsidRDefault="00005189" w:rsidP="007C5F8B">
            <w:pPr>
              <w:pStyle w:val="rowtabella0"/>
              <w:rPr>
                <w:color w:val="002060"/>
              </w:rPr>
            </w:pPr>
            <w:r w:rsidRPr="00645514">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70134" w14:textId="77777777" w:rsidR="00005189" w:rsidRPr="00645514" w:rsidRDefault="00005189" w:rsidP="007C5F8B">
            <w:pPr>
              <w:pStyle w:val="rowtabella0"/>
              <w:rPr>
                <w:color w:val="002060"/>
              </w:rPr>
            </w:pPr>
            <w:r w:rsidRPr="00645514">
              <w:rPr>
                <w:color w:val="002060"/>
              </w:rPr>
              <w:t>VIA NAZARIO SAURO</w:t>
            </w:r>
          </w:p>
        </w:tc>
      </w:tr>
    </w:tbl>
    <w:p w14:paraId="7717DC6F" w14:textId="77777777" w:rsidR="00005189" w:rsidRPr="00645514" w:rsidRDefault="00005189" w:rsidP="00005189">
      <w:pPr>
        <w:pStyle w:val="breakline"/>
        <w:rPr>
          <w:rFonts w:eastAsiaTheme="minorEastAsia"/>
          <w:color w:val="002060"/>
        </w:rPr>
      </w:pPr>
    </w:p>
    <w:p w14:paraId="6970915F" w14:textId="77777777" w:rsidR="00005189" w:rsidRPr="00645514" w:rsidRDefault="00005189" w:rsidP="00005189">
      <w:pPr>
        <w:pStyle w:val="breakline"/>
        <w:rPr>
          <w:color w:val="002060"/>
        </w:rPr>
      </w:pPr>
    </w:p>
    <w:p w14:paraId="1E85DDE1" w14:textId="77777777" w:rsidR="00005189" w:rsidRPr="00645514" w:rsidRDefault="00005189" w:rsidP="00005189">
      <w:pPr>
        <w:pStyle w:val="breakline"/>
        <w:rPr>
          <w:color w:val="002060"/>
        </w:rPr>
      </w:pPr>
    </w:p>
    <w:p w14:paraId="109DB797" w14:textId="77777777" w:rsidR="00005189" w:rsidRPr="00645514" w:rsidRDefault="00005189" w:rsidP="00005189">
      <w:pPr>
        <w:pStyle w:val="sottotitolocampionato10"/>
        <w:rPr>
          <w:color w:val="002060"/>
        </w:rPr>
      </w:pPr>
      <w:r w:rsidRPr="00645514">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005189" w:rsidRPr="00645514" w14:paraId="09BAE7EC"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8CDD6"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D4423"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BD1CD"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C6C35"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FF2B6"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F1892"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E5474"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7B2C7B43"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FECEC" w14:textId="77777777" w:rsidR="00005189" w:rsidRPr="00645514" w:rsidRDefault="00005189" w:rsidP="007C5F8B">
            <w:pPr>
              <w:pStyle w:val="rowtabella0"/>
              <w:rPr>
                <w:color w:val="002060"/>
              </w:rPr>
            </w:pPr>
            <w:r w:rsidRPr="0064551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10FAD" w14:textId="77777777" w:rsidR="00005189" w:rsidRPr="00645514" w:rsidRDefault="00005189" w:rsidP="007C5F8B">
            <w:pPr>
              <w:pStyle w:val="rowtabella0"/>
              <w:rPr>
                <w:color w:val="002060"/>
              </w:rPr>
            </w:pPr>
            <w:r w:rsidRPr="00645514">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30F94"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96F4B"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F5181" w14:textId="77777777" w:rsidR="00005189" w:rsidRPr="00645514" w:rsidRDefault="00005189" w:rsidP="007C5F8B">
            <w:pPr>
              <w:pStyle w:val="rowtabella0"/>
              <w:rPr>
                <w:color w:val="002060"/>
              </w:rPr>
            </w:pPr>
            <w:r w:rsidRPr="00645514">
              <w:rPr>
                <w:color w:val="002060"/>
              </w:rPr>
              <w:t xml:space="preserve">5454 </w:t>
            </w:r>
            <w:proofErr w:type="gramStart"/>
            <w:r w:rsidRPr="00645514">
              <w:rPr>
                <w:color w:val="002060"/>
              </w:rPr>
              <w:t>C.COPERTO</w:t>
            </w:r>
            <w:proofErr w:type="gramEnd"/>
            <w:r w:rsidRPr="00645514">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6CA15" w14:textId="77777777" w:rsidR="00005189" w:rsidRPr="00645514" w:rsidRDefault="00005189" w:rsidP="007C5F8B">
            <w:pPr>
              <w:pStyle w:val="rowtabella0"/>
              <w:rPr>
                <w:color w:val="002060"/>
              </w:rPr>
            </w:pPr>
            <w:r w:rsidRPr="0064551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36A29" w14:textId="77777777" w:rsidR="00005189" w:rsidRPr="00645514" w:rsidRDefault="00005189" w:rsidP="007C5F8B">
            <w:pPr>
              <w:pStyle w:val="rowtabella0"/>
              <w:rPr>
                <w:color w:val="002060"/>
              </w:rPr>
            </w:pPr>
            <w:r w:rsidRPr="00645514">
              <w:rPr>
                <w:color w:val="002060"/>
              </w:rPr>
              <w:t>VIA VILLA TOMBARI</w:t>
            </w:r>
          </w:p>
        </w:tc>
      </w:tr>
      <w:tr w:rsidR="00005189" w:rsidRPr="00645514" w14:paraId="47FFD68E"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81A768" w14:textId="77777777" w:rsidR="00005189" w:rsidRPr="00645514" w:rsidRDefault="00005189" w:rsidP="007C5F8B">
            <w:pPr>
              <w:pStyle w:val="rowtabella0"/>
              <w:rPr>
                <w:color w:val="002060"/>
              </w:rPr>
            </w:pPr>
            <w:r w:rsidRPr="00645514">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03A8B" w14:textId="77777777" w:rsidR="00005189" w:rsidRPr="00645514" w:rsidRDefault="00005189" w:rsidP="007C5F8B">
            <w:pPr>
              <w:pStyle w:val="rowtabella0"/>
              <w:rPr>
                <w:color w:val="002060"/>
              </w:rPr>
            </w:pPr>
            <w:r w:rsidRPr="00645514">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2A06A"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0EC02" w14:textId="77777777" w:rsidR="00005189" w:rsidRPr="00645514" w:rsidRDefault="00005189" w:rsidP="007C5F8B">
            <w:pPr>
              <w:pStyle w:val="rowtabella0"/>
              <w:rPr>
                <w:color w:val="002060"/>
              </w:rPr>
            </w:pPr>
            <w:r w:rsidRPr="00645514">
              <w:rPr>
                <w:color w:val="002060"/>
              </w:rPr>
              <w:t>09/09/2022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AD8FA" w14:textId="77777777" w:rsidR="00005189" w:rsidRPr="00645514" w:rsidRDefault="00005189" w:rsidP="007C5F8B">
            <w:pPr>
              <w:pStyle w:val="rowtabella0"/>
              <w:rPr>
                <w:color w:val="002060"/>
              </w:rPr>
            </w:pPr>
            <w:r w:rsidRPr="00645514">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2B6E6" w14:textId="77777777" w:rsidR="00005189" w:rsidRPr="00645514" w:rsidRDefault="00005189" w:rsidP="007C5F8B">
            <w:pPr>
              <w:pStyle w:val="rowtabella0"/>
              <w:rPr>
                <w:color w:val="002060"/>
              </w:rPr>
            </w:pPr>
            <w:r w:rsidRPr="00645514">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F8BB8" w14:textId="77777777" w:rsidR="00005189" w:rsidRPr="00645514" w:rsidRDefault="00005189" w:rsidP="007C5F8B">
            <w:pPr>
              <w:pStyle w:val="rowtabella0"/>
              <w:rPr>
                <w:color w:val="002060"/>
              </w:rPr>
            </w:pPr>
            <w:r w:rsidRPr="00645514">
              <w:rPr>
                <w:color w:val="002060"/>
              </w:rPr>
              <w:t>VIA IV NOVEMBRE</w:t>
            </w:r>
          </w:p>
        </w:tc>
      </w:tr>
    </w:tbl>
    <w:p w14:paraId="3CD6CEB7" w14:textId="77777777" w:rsidR="00005189" w:rsidRPr="00645514" w:rsidRDefault="00005189" w:rsidP="00005189">
      <w:pPr>
        <w:pStyle w:val="breakline"/>
        <w:rPr>
          <w:rFonts w:eastAsiaTheme="minorEastAsia"/>
          <w:color w:val="002060"/>
        </w:rPr>
      </w:pPr>
    </w:p>
    <w:p w14:paraId="17C5271D" w14:textId="77777777" w:rsidR="00005189" w:rsidRPr="00645514" w:rsidRDefault="00005189" w:rsidP="00005189">
      <w:pPr>
        <w:pStyle w:val="breakline"/>
        <w:rPr>
          <w:color w:val="002060"/>
        </w:rPr>
      </w:pPr>
    </w:p>
    <w:p w14:paraId="017A34D8" w14:textId="77777777" w:rsidR="00005189" w:rsidRPr="00645514" w:rsidRDefault="00005189" w:rsidP="00005189">
      <w:pPr>
        <w:pStyle w:val="breakline"/>
        <w:rPr>
          <w:color w:val="002060"/>
        </w:rPr>
      </w:pPr>
    </w:p>
    <w:p w14:paraId="4849E383" w14:textId="77777777" w:rsidR="00005189" w:rsidRPr="00645514" w:rsidRDefault="00005189" w:rsidP="00005189">
      <w:pPr>
        <w:pStyle w:val="sottotitolocampionato10"/>
        <w:rPr>
          <w:color w:val="002060"/>
        </w:rPr>
      </w:pPr>
      <w:r w:rsidRPr="00645514">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2"/>
        <w:gridCol w:w="1556"/>
      </w:tblGrid>
      <w:tr w:rsidR="00005189" w:rsidRPr="00645514" w14:paraId="4B43CE8F"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9F666"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E9C3D"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CD3A8"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0CBD7"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8E208"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081A"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793F3"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7F130867"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81267" w14:textId="77777777" w:rsidR="00005189" w:rsidRPr="00645514" w:rsidRDefault="00005189" w:rsidP="007C5F8B">
            <w:pPr>
              <w:pStyle w:val="rowtabella0"/>
              <w:rPr>
                <w:color w:val="002060"/>
              </w:rPr>
            </w:pPr>
            <w:r w:rsidRPr="0064551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6B3B6" w14:textId="77777777" w:rsidR="00005189" w:rsidRPr="00645514" w:rsidRDefault="00005189" w:rsidP="007C5F8B">
            <w:pPr>
              <w:pStyle w:val="rowtabella0"/>
              <w:rPr>
                <w:color w:val="002060"/>
              </w:rPr>
            </w:pPr>
            <w:proofErr w:type="gramStart"/>
            <w:r w:rsidRPr="00645514">
              <w:rPr>
                <w:color w:val="002060"/>
              </w:rPr>
              <w:t>CITTA</w:t>
            </w:r>
            <w:proofErr w:type="gramEnd"/>
            <w:r w:rsidRPr="00645514">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93318"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A01B9"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10686" w14:textId="77777777" w:rsidR="00005189" w:rsidRPr="00645514" w:rsidRDefault="00005189" w:rsidP="007C5F8B">
            <w:pPr>
              <w:pStyle w:val="rowtabella0"/>
              <w:rPr>
                <w:color w:val="002060"/>
              </w:rPr>
            </w:pPr>
            <w:r w:rsidRPr="00645514">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4273C" w14:textId="77777777" w:rsidR="00005189" w:rsidRPr="00645514" w:rsidRDefault="00005189" w:rsidP="007C5F8B">
            <w:pPr>
              <w:pStyle w:val="rowtabella0"/>
              <w:rPr>
                <w:color w:val="002060"/>
              </w:rPr>
            </w:pPr>
            <w:r w:rsidRPr="0064551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1F9A4" w14:textId="77777777" w:rsidR="00005189" w:rsidRPr="00645514" w:rsidRDefault="00005189" w:rsidP="007C5F8B">
            <w:pPr>
              <w:pStyle w:val="rowtabella0"/>
              <w:rPr>
                <w:color w:val="002060"/>
              </w:rPr>
            </w:pPr>
            <w:r w:rsidRPr="00645514">
              <w:rPr>
                <w:color w:val="002060"/>
              </w:rPr>
              <w:t>VIA RISORGIMENTO 16</w:t>
            </w:r>
          </w:p>
        </w:tc>
      </w:tr>
      <w:tr w:rsidR="00005189" w:rsidRPr="00645514" w14:paraId="529955F4"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65321" w14:textId="77777777" w:rsidR="00005189" w:rsidRPr="00645514" w:rsidRDefault="00005189" w:rsidP="007C5F8B">
            <w:pPr>
              <w:pStyle w:val="rowtabella0"/>
              <w:rPr>
                <w:color w:val="002060"/>
              </w:rPr>
            </w:pPr>
            <w:r w:rsidRPr="00645514">
              <w:rPr>
                <w:color w:val="002060"/>
              </w:rPr>
              <w:lastRenderedPageBreak/>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FC844" w14:textId="77777777" w:rsidR="00005189" w:rsidRPr="00645514" w:rsidRDefault="00005189" w:rsidP="007C5F8B">
            <w:pPr>
              <w:pStyle w:val="rowtabella0"/>
              <w:rPr>
                <w:color w:val="002060"/>
              </w:rPr>
            </w:pPr>
            <w:r w:rsidRPr="00645514">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2CA26"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1C795" w14:textId="77777777" w:rsidR="00005189" w:rsidRPr="00645514" w:rsidRDefault="00005189" w:rsidP="007C5F8B">
            <w:pPr>
              <w:pStyle w:val="rowtabella0"/>
              <w:rPr>
                <w:color w:val="002060"/>
              </w:rPr>
            </w:pPr>
            <w:r w:rsidRPr="00645514">
              <w:rPr>
                <w:color w:val="002060"/>
              </w:rPr>
              <w:t>09/09/2022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2664F" w14:textId="77777777" w:rsidR="00005189" w:rsidRPr="00645514" w:rsidRDefault="00005189" w:rsidP="007C5F8B">
            <w:pPr>
              <w:pStyle w:val="rowtabella0"/>
              <w:rPr>
                <w:color w:val="002060"/>
              </w:rPr>
            </w:pPr>
            <w:r w:rsidRPr="00645514">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BD3F9" w14:textId="77777777" w:rsidR="00005189" w:rsidRPr="00645514" w:rsidRDefault="00005189" w:rsidP="007C5F8B">
            <w:pPr>
              <w:pStyle w:val="rowtabella0"/>
              <w:rPr>
                <w:color w:val="002060"/>
              </w:rPr>
            </w:pPr>
            <w:r w:rsidRPr="0064551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FA0D1" w14:textId="77777777" w:rsidR="00005189" w:rsidRPr="00645514" w:rsidRDefault="00005189" w:rsidP="007C5F8B">
            <w:pPr>
              <w:pStyle w:val="rowtabella0"/>
              <w:rPr>
                <w:color w:val="002060"/>
              </w:rPr>
            </w:pPr>
            <w:r w:rsidRPr="00645514">
              <w:rPr>
                <w:color w:val="002060"/>
              </w:rPr>
              <w:t>VIA VESCOVARA, 7</w:t>
            </w:r>
          </w:p>
        </w:tc>
      </w:tr>
    </w:tbl>
    <w:p w14:paraId="5F835E49" w14:textId="77777777" w:rsidR="00005189" w:rsidRPr="00645514" w:rsidRDefault="00005189" w:rsidP="00005189">
      <w:pPr>
        <w:pStyle w:val="breakline"/>
        <w:rPr>
          <w:rFonts w:eastAsiaTheme="minorEastAsia"/>
          <w:color w:val="002060"/>
        </w:rPr>
      </w:pPr>
    </w:p>
    <w:p w14:paraId="4DC4FEE5" w14:textId="77777777" w:rsidR="00005189" w:rsidRPr="00645514" w:rsidRDefault="00005189" w:rsidP="00005189">
      <w:pPr>
        <w:pStyle w:val="breakline"/>
        <w:rPr>
          <w:color w:val="002060"/>
        </w:rPr>
      </w:pPr>
    </w:p>
    <w:p w14:paraId="19737202" w14:textId="77777777" w:rsidR="00005189" w:rsidRPr="00645514" w:rsidRDefault="00005189" w:rsidP="00005189">
      <w:pPr>
        <w:pStyle w:val="breakline"/>
        <w:rPr>
          <w:color w:val="002060"/>
        </w:rPr>
      </w:pPr>
    </w:p>
    <w:p w14:paraId="7CE96FE5" w14:textId="77777777" w:rsidR="00005189" w:rsidRPr="00645514" w:rsidRDefault="00005189" w:rsidP="00005189">
      <w:pPr>
        <w:pStyle w:val="sottotitolocampionato10"/>
        <w:rPr>
          <w:color w:val="002060"/>
        </w:rPr>
      </w:pPr>
      <w:r w:rsidRPr="00645514">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005189" w:rsidRPr="00645514" w14:paraId="58442812"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694BC"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4C38B"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E7DC5"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BB2FB"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DF470"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761CD"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FCBA3"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578BEB71"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C21E0B" w14:textId="77777777" w:rsidR="00005189" w:rsidRPr="00645514" w:rsidRDefault="00005189" w:rsidP="007C5F8B">
            <w:pPr>
              <w:pStyle w:val="rowtabella0"/>
              <w:rPr>
                <w:color w:val="002060"/>
              </w:rPr>
            </w:pPr>
            <w:r w:rsidRPr="00645514">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076E3A" w14:textId="77777777" w:rsidR="00005189" w:rsidRPr="00645514" w:rsidRDefault="00005189" w:rsidP="007C5F8B">
            <w:pPr>
              <w:pStyle w:val="rowtabella0"/>
              <w:rPr>
                <w:color w:val="002060"/>
              </w:rPr>
            </w:pPr>
            <w:r w:rsidRPr="00645514">
              <w:rPr>
                <w:color w:val="002060"/>
              </w:rPr>
              <w:t>ROCCAFLUVIONE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C85EE"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AD3A6" w14:textId="77777777" w:rsidR="00005189" w:rsidRPr="00645514" w:rsidRDefault="00005189" w:rsidP="007C5F8B">
            <w:pPr>
              <w:pStyle w:val="rowtabella0"/>
              <w:rPr>
                <w:color w:val="002060"/>
              </w:rPr>
            </w:pPr>
            <w:r w:rsidRPr="00645514">
              <w:rPr>
                <w:color w:val="002060"/>
              </w:rPr>
              <w:t>09/09/2022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67F7E" w14:textId="77777777" w:rsidR="00005189" w:rsidRPr="00645514" w:rsidRDefault="00005189" w:rsidP="007C5F8B">
            <w:pPr>
              <w:pStyle w:val="rowtabella0"/>
              <w:rPr>
                <w:color w:val="002060"/>
              </w:rPr>
            </w:pPr>
            <w:r w:rsidRPr="00645514">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75C5BD" w14:textId="77777777" w:rsidR="00005189" w:rsidRPr="00645514" w:rsidRDefault="00005189" w:rsidP="007C5F8B">
            <w:pPr>
              <w:pStyle w:val="rowtabella0"/>
              <w:rPr>
                <w:color w:val="002060"/>
              </w:rPr>
            </w:pPr>
            <w:r w:rsidRPr="00645514">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FA9A4" w14:textId="77777777" w:rsidR="00005189" w:rsidRPr="00645514" w:rsidRDefault="00005189" w:rsidP="007C5F8B">
            <w:pPr>
              <w:pStyle w:val="rowtabella0"/>
              <w:rPr>
                <w:color w:val="002060"/>
              </w:rPr>
            </w:pPr>
            <w:r w:rsidRPr="00645514">
              <w:rPr>
                <w:color w:val="002060"/>
              </w:rPr>
              <w:t>VIA CERQUATTI</w:t>
            </w:r>
          </w:p>
        </w:tc>
      </w:tr>
    </w:tbl>
    <w:p w14:paraId="2DD4396D" w14:textId="77777777" w:rsidR="00005189" w:rsidRPr="00645514" w:rsidRDefault="00005189" w:rsidP="00005189">
      <w:pPr>
        <w:pStyle w:val="breakline"/>
        <w:rPr>
          <w:rFonts w:eastAsiaTheme="minorEastAsia"/>
          <w:color w:val="002060"/>
        </w:rPr>
      </w:pPr>
    </w:p>
    <w:p w14:paraId="41ABC93D" w14:textId="77777777" w:rsidR="00005189" w:rsidRPr="00645514" w:rsidRDefault="00005189" w:rsidP="00005189">
      <w:pPr>
        <w:pStyle w:val="breakline"/>
        <w:rPr>
          <w:color w:val="002060"/>
        </w:rPr>
      </w:pPr>
    </w:p>
    <w:p w14:paraId="7653FD4D" w14:textId="77777777" w:rsidR="00005189" w:rsidRPr="00645514" w:rsidRDefault="00005189" w:rsidP="00005189">
      <w:pPr>
        <w:pStyle w:val="breakline"/>
        <w:rPr>
          <w:color w:val="002060"/>
        </w:rPr>
      </w:pPr>
    </w:p>
    <w:p w14:paraId="0F297281" w14:textId="77777777" w:rsidR="00005189" w:rsidRPr="00645514" w:rsidRDefault="00005189" w:rsidP="00005189">
      <w:pPr>
        <w:pStyle w:val="sottotitolocampionato10"/>
        <w:rPr>
          <w:color w:val="002060"/>
        </w:rPr>
      </w:pPr>
      <w:r w:rsidRPr="00645514">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05189" w:rsidRPr="00645514" w14:paraId="28CA7164"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A7855"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73AEE"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CA56F"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7F86"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FF640"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69C10"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DEF1A"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4B5C0E24"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6CE4F7" w14:textId="77777777" w:rsidR="00005189" w:rsidRPr="00645514" w:rsidRDefault="00005189" w:rsidP="007C5F8B">
            <w:pPr>
              <w:pStyle w:val="rowtabella0"/>
              <w:rPr>
                <w:color w:val="002060"/>
              </w:rPr>
            </w:pPr>
            <w:r w:rsidRPr="00645514">
              <w:rPr>
                <w:color w:val="002060"/>
              </w:rPr>
              <w:t>FUTSAL CASELLE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98C2B0" w14:textId="77777777" w:rsidR="00005189" w:rsidRPr="00645514" w:rsidRDefault="00005189" w:rsidP="007C5F8B">
            <w:pPr>
              <w:pStyle w:val="rowtabella0"/>
              <w:rPr>
                <w:color w:val="002060"/>
              </w:rPr>
            </w:pPr>
            <w:r w:rsidRPr="00645514">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71D233"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9B675"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98EBB" w14:textId="77777777" w:rsidR="00005189" w:rsidRPr="00645514" w:rsidRDefault="00005189" w:rsidP="007C5F8B">
            <w:pPr>
              <w:pStyle w:val="rowtabella0"/>
              <w:rPr>
                <w:color w:val="002060"/>
              </w:rPr>
            </w:pPr>
            <w:r w:rsidRPr="00645514">
              <w:rPr>
                <w:color w:val="002060"/>
              </w:rPr>
              <w:t>5731 PALAROZZI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568E3" w14:textId="77777777" w:rsidR="00005189" w:rsidRPr="00645514" w:rsidRDefault="00005189" w:rsidP="007C5F8B">
            <w:pPr>
              <w:pStyle w:val="rowtabella0"/>
              <w:rPr>
                <w:color w:val="002060"/>
              </w:rPr>
            </w:pPr>
            <w:r w:rsidRPr="00645514">
              <w:rPr>
                <w:color w:val="002060"/>
              </w:rPr>
              <w:t>FOLIGNANO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594D9" w14:textId="77777777" w:rsidR="00005189" w:rsidRPr="00645514" w:rsidRDefault="00005189" w:rsidP="007C5F8B">
            <w:pPr>
              <w:pStyle w:val="rowtabella0"/>
              <w:rPr>
                <w:color w:val="002060"/>
              </w:rPr>
            </w:pPr>
            <w:r w:rsidRPr="00645514">
              <w:rPr>
                <w:color w:val="002060"/>
              </w:rPr>
              <w:t>PIAZZA S. D'ACQUISTO</w:t>
            </w:r>
          </w:p>
        </w:tc>
      </w:tr>
    </w:tbl>
    <w:p w14:paraId="25975598" w14:textId="77777777" w:rsidR="00005189" w:rsidRPr="00645514" w:rsidRDefault="00005189" w:rsidP="00005189">
      <w:pPr>
        <w:pStyle w:val="breakline"/>
        <w:rPr>
          <w:rFonts w:eastAsiaTheme="minorEastAsia"/>
          <w:color w:val="002060"/>
        </w:rPr>
      </w:pPr>
    </w:p>
    <w:p w14:paraId="39BB6BE1" w14:textId="77777777" w:rsidR="00005189" w:rsidRPr="00645514" w:rsidRDefault="00005189" w:rsidP="00005189">
      <w:pPr>
        <w:pStyle w:val="breakline"/>
        <w:rPr>
          <w:color w:val="002060"/>
        </w:rPr>
      </w:pPr>
    </w:p>
    <w:p w14:paraId="66267166" w14:textId="77777777" w:rsidR="00005189" w:rsidRPr="00645514" w:rsidRDefault="00005189" w:rsidP="00005189">
      <w:pPr>
        <w:pStyle w:val="breakline"/>
        <w:rPr>
          <w:color w:val="002060"/>
        </w:rPr>
      </w:pPr>
    </w:p>
    <w:p w14:paraId="6BD94E03" w14:textId="77777777" w:rsidR="00005189" w:rsidRPr="00645514" w:rsidRDefault="00005189" w:rsidP="00005189">
      <w:pPr>
        <w:pStyle w:val="sottotitolocampionato10"/>
        <w:rPr>
          <w:color w:val="002060"/>
        </w:rPr>
      </w:pPr>
      <w:r w:rsidRPr="00645514">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005189" w:rsidRPr="00645514" w14:paraId="63F9F29A"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2C1E1"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480B9"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B0497"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BBDFD"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48867"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19AB4"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C994"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69E6FE0E"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DCF4DC" w14:textId="77777777" w:rsidR="00005189" w:rsidRPr="00645514" w:rsidRDefault="00005189" w:rsidP="007C5F8B">
            <w:pPr>
              <w:pStyle w:val="rowtabella0"/>
              <w:rPr>
                <w:color w:val="002060"/>
              </w:rPr>
            </w:pPr>
            <w:r w:rsidRPr="00645514">
              <w:rPr>
                <w:color w:val="002060"/>
              </w:rPr>
              <w:t>REAL SAN 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A5983" w14:textId="77777777" w:rsidR="00005189" w:rsidRPr="00645514" w:rsidRDefault="00005189" w:rsidP="007C5F8B">
            <w:pPr>
              <w:pStyle w:val="rowtabella0"/>
              <w:rPr>
                <w:color w:val="002060"/>
              </w:rPr>
            </w:pPr>
            <w:r w:rsidRPr="00645514">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8DC44"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70933" w14:textId="77777777" w:rsidR="00005189" w:rsidRPr="00645514" w:rsidRDefault="00005189" w:rsidP="007C5F8B">
            <w:pPr>
              <w:pStyle w:val="rowtabella0"/>
              <w:rPr>
                <w:color w:val="002060"/>
              </w:rPr>
            </w:pPr>
            <w:r w:rsidRPr="00645514">
              <w:rPr>
                <w:color w:val="002060"/>
              </w:rPr>
              <w:t>09/09/2022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D8C3F7" w14:textId="77777777" w:rsidR="00005189" w:rsidRPr="00645514" w:rsidRDefault="00005189" w:rsidP="007C5F8B">
            <w:pPr>
              <w:pStyle w:val="rowtabella0"/>
              <w:rPr>
                <w:color w:val="002060"/>
              </w:rPr>
            </w:pPr>
            <w:r w:rsidRPr="00645514">
              <w:rPr>
                <w:color w:val="002060"/>
              </w:rPr>
              <w:t>5711 PALESTRA COMUNALE CAPODARCO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2BDC9" w14:textId="77777777" w:rsidR="00005189" w:rsidRPr="00645514" w:rsidRDefault="00005189" w:rsidP="007C5F8B">
            <w:pPr>
              <w:pStyle w:val="rowtabella0"/>
              <w:rPr>
                <w:color w:val="002060"/>
              </w:rPr>
            </w:pPr>
            <w:r w:rsidRPr="00645514">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7A6CE" w14:textId="77777777" w:rsidR="00005189" w:rsidRPr="00645514" w:rsidRDefault="00005189" w:rsidP="007C5F8B">
            <w:pPr>
              <w:pStyle w:val="rowtabella0"/>
              <w:rPr>
                <w:color w:val="002060"/>
              </w:rPr>
            </w:pPr>
            <w:r w:rsidRPr="00645514">
              <w:rPr>
                <w:color w:val="002060"/>
              </w:rPr>
              <w:t>VIA INDIPENDENZA-CAPODARCO</w:t>
            </w:r>
          </w:p>
        </w:tc>
      </w:tr>
    </w:tbl>
    <w:p w14:paraId="5DAD5B64" w14:textId="77777777" w:rsidR="00005189" w:rsidRPr="00645514" w:rsidRDefault="00005189" w:rsidP="00005189">
      <w:pPr>
        <w:pStyle w:val="breakline"/>
        <w:rPr>
          <w:rFonts w:eastAsiaTheme="minorEastAsia"/>
          <w:color w:val="002060"/>
        </w:rPr>
      </w:pPr>
    </w:p>
    <w:p w14:paraId="5E97F247" w14:textId="77777777" w:rsidR="00005189" w:rsidRPr="00645514" w:rsidRDefault="00005189" w:rsidP="00005189">
      <w:pPr>
        <w:pStyle w:val="breakline"/>
        <w:rPr>
          <w:color w:val="002060"/>
        </w:rPr>
      </w:pPr>
    </w:p>
    <w:p w14:paraId="06367DAA" w14:textId="77777777" w:rsidR="00005189" w:rsidRPr="00645514" w:rsidRDefault="00005189" w:rsidP="00005189">
      <w:pPr>
        <w:pStyle w:val="breakline"/>
        <w:rPr>
          <w:color w:val="002060"/>
        </w:rPr>
      </w:pPr>
    </w:p>
    <w:p w14:paraId="737F9D80" w14:textId="77777777" w:rsidR="00005189" w:rsidRPr="00645514" w:rsidRDefault="00005189" w:rsidP="00005189">
      <w:pPr>
        <w:pStyle w:val="sottotitolocampionato10"/>
        <w:rPr>
          <w:color w:val="002060"/>
        </w:rPr>
      </w:pPr>
      <w:r w:rsidRPr="00645514">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77"/>
        <w:gridCol w:w="1569"/>
        <w:gridCol w:w="1549"/>
      </w:tblGrid>
      <w:tr w:rsidR="00005189" w:rsidRPr="00645514" w14:paraId="6010F8FC"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A20EE"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ED74"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B4E51"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8355F"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3CFA"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416E3"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EFB07"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04FE890E" w14:textId="77777777" w:rsidTr="007C5F8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2CB34B" w14:textId="77777777" w:rsidR="00005189" w:rsidRPr="00645514" w:rsidRDefault="00005189" w:rsidP="007C5F8B">
            <w:pPr>
              <w:pStyle w:val="rowtabella0"/>
              <w:rPr>
                <w:color w:val="002060"/>
              </w:rPr>
            </w:pPr>
            <w:r w:rsidRPr="00645514">
              <w:rPr>
                <w:color w:val="002060"/>
              </w:rPr>
              <w:t>FUTSAL PRANDONE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6EC41" w14:textId="77777777" w:rsidR="00005189" w:rsidRPr="00645514" w:rsidRDefault="00005189" w:rsidP="007C5F8B">
            <w:pPr>
              <w:pStyle w:val="rowtabella0"/>
              <w:rPr>
                <w:color w:val="002060"/>
              </w:rPr>
            </w:pPr>
            <w:r w:rsidRPr="00645514">
              <w:rPr>
                <w:color w:val="002060"/>
              </w:rPr>
              <w:t>INVICTA FUTSAL MACERATA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0279AA"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0258EF"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A8B10" w14:textId="77777777" w:rsidR="00005189" w:rsidRPr="00645514" w:rsidRDefault="00005189" w:rsidP="007C5F8B">
            <w:pPr>
              <w:pStyle w:val="rowtabella0"/>
              <w:rPr>
                <w:color w:val="002060"/>
              </w:rPr>
            </w:pPr>
            <w:r w:rsidRPr="00645514">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5AE2B" w14:textId="77777777" w:rsidR="00005189" w:rsidRPr="00645514" w:rsidRDefault="00005189" w:rsidP="007C5F8B">
            <w:pPr>
              <w:pStyle w:val="rowtabella0"/>
              <w:rPr>
                <w:color w:val="002060"/>
              </w:rPr>
            </w:pPr>
            <w:r w:rsidRPr="00645514">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77ACB" w14:textId="77777777" w:rsidR="00005189" w:rsidRPr="00645514" w:rsidRDefault="00005189" w:rsidP="007C5F8B">
            <w:pPr>
              <w:pStyle w:val="rowtabella0"/>
              <w:rPr>
                <w:color w:val="002060"/>
              </w:rPr>
            </w:pPr>
            <w:r w:rsidRPr="00645514">
              <w:rPr>
                <w:color w:val="002060"/>
              </w:rPr>
              <w:t>VIA COLLE GIOIOSO</w:t>
            </w:r>
          </w:p>
        </w:tc>
      </w:tr>
    </w:tbl>
    <w:p w14:paraId="33DC8041" w14:textId="77777777" w:rsidR="00005189" w:rsidRPr="00645514" w:rsidRDefault="00005189" w:rsidP="00005189">
      <w:pPr>
        <w:pStyle w:val="breakline"/>
        <w:rPr>
          <w:rFonts w:eastAsiaTheme="minorEastAsia"/>
          <w:color w:val="002060"/>
        </w:rPr>
      </w:pPr>
    </w:p>
    <w:p w14:paraId="2D3110DC" w14:textId="77777777" w:rsidR="00005189" w:rsidRPr="00645514" w:rsidRDefault="00005189" w:rsidP="00005189">
      <w:pPr>
        <w:pStyle w:val="breakline"/>
        <w:rPr>
          <w:color w:val="002060"/>
        </w:rPr>
      </w:pPr>
    </w:p>
    <w:p w14:paraId="4E609A31" w14:textId="77777777" w:rsidR="00005189" w:rsidRPr="00645514" w:rsidRDefault="00005189" w:rsidP="00005189">
      <w:pPr>
        <w:pStyle w:val="breakline"/>
        <w:rPr>
          <w:color w:val="002060"/>
        </w:rPr>
      </w:pPr>
    </w:p>
    <w:p w14:paraId="6B083492" w14:textId="77777777" w:rsidR="00005189" w:rsidRPr="00645514" w:rsidRDefault="00005189" w:rsidP="00005189">
      <w:pPr>
        <w:pStyle w:val="sottotitolocampionato10"/>
        <w:rPr>
          <w:color w:val="002060"/>
        </w:rPr>
      </w:pPr>
      <w:r w:rsidRPr="00645514">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76"/>
        <w:gridCol w:w="1562"/>
        <w:gridCol w:w="1554"/>
      </w:tblGrid>
      <w:tr w:rsidR="00005189" w:rsidRPr="00645514" w14:paraId="5E426CDF"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5BF06"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E17EF"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8DBA1"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E84FB"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074B0"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9662C"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15E7A"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235E1B71"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79F46" w14:textId="77777777" w:rsidR="00005189" w:rsidRPr="00645514" w:rsidRDefault="00005189" w:rsidP="007C5F8B">
            <w:pPr>
              <w:pStyle w:val="rowtabella0"/>
              <w:rPr>
                <w:color w:val="002060"/>
              </w:rPr>
            </w:pPr>
            <w:r w:rsidRPr="00645514">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6085B" w14:textId="77777777" w:rsidR="00005189" w:rsidRPr="00645514" w:rsidRDefault="00005189" w:rsidP="007C5F8B">
            <w:pPr>
              <w:pStyle w:val="rowtabella0"/>
              <w:rPr>
                <w:color w:val="002060"/>
              </w:rPr>
            </w:pPr>
            <w:r w:rsidRPr="00645514">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B99A6"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24241"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4A65B" w14:textId="77777777" w:rsidR="00005189" w:rsidRPr="00645514" w:rsidRDefault="00005189" w:rsidP="007C5F8B">
            <w:pPr>
              <w:pStyle w:val="rowtabella0"/>
              <w:rPr>
                <w:color w:val="002060"/>
              </w:rPr>
            </w:pPr>
            <w:r w:rsidRPr="00645514">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EDCBB" w14:textId="77777777" w:rsidR="00005189" w:rsidRPr="00645514" w:rsidRDefault="00005189" w:rsidP="007C5F8B">
            <w:pPr>
              <w:pStyle w:val="rowtabella0"/>
              <w:rPr>
                <w:color w:val="002060"/>
              </w:rPr>
            </w:pPr>
            <w:r w:rsidRPr="00645514">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6CC72" w14:textId="77777777" w:rsidR="00005189" w:rsidRPr="00645514" w:rsidRDefault="00005189" w:rsidP="007C5F8B">
            <w:pPr>
              <w:pStyle w:val="rowtabella0"/>
              <w:rPr>
                <w:color w:val="002060"/>
              </w:rPr>
            </w:pPr>
            <w:r w:rsidRPr="00645514">
              <w:rPr>
                <w:color w:val="002060"/>
              </w:rPr>
              <w:t>LOC. SAN LIBERATO</w:t>
            </w:r>
          </w:p>
        </w:tc>
      </w:tr>
      <w:tr w:rsidR="00005189" w:rsidRPr="00645514" w14:paraId="250FD78B"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4F7259" w14:textId="77777777" w:rsidR="00005189" w:rsidRPr="00645514" w:rsidRDefault="00005189" w:rsidP="007C5F8B">
            <w:pPr>
              <w:pStyle w:val="rowtabella0"/>
              <w:rPr>
                <w:color w:val="002060"/>
              </w:rPr>
            </w:pPr>
            <w:r w:rsidRPr="00645514">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2B84B" w14:textId="77777777" w:rsidR="00005189" w:rsidRPr="00645514" w:rsidRDefault="00005189" w:rsidP="007C5F8B">
            <w:pPr>
              <w:pStyle w:val="rowtabella0"/>
              <w:rPr>
                <w:color w:val="002060"/>
              </w:rPr>
            </w:pPr>
            <w:r w:rsidRPr="00645514">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4E7BF"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B3D57" w14:textId="77777777" w:rsidR="00005189" w:rsidRPr="00645514" w:rsidRDefault="00005189" w:rsidP="007C5F8B">
            <w:pPr>
              <w:pStyle w:val="rowtabella0"/>
              <w:rPr>
                <w:color w:val="002060"/>
              </w:rPr>
            </w:pPr>
            <w:r w:rsidRPr="00645514">
              <w:rPr>
                <w:color w:val="002060"/>
              </w:rPr>
              <w:t>09/09/2022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CF9DC" w14:textId="77777777" w:rsidR="00005189" w:rsidRPr="00645514" w:rsidRDefault="00005189" w:rsidP="007C5F8B">
            <w:pPr>
              <w:pStyle w:val="rowtabella0"/>
              <w:rPr>
                <w:color w:val="002060"/>
              </w:rPr>
            </w:pPr>
            <w:r w:rsidRPr="00645514">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A632A" w14:textId="77777777" w:rsidR="00005189" w:rsidRPr="00645514" w:rsidRDefault="00005189" w:rsidP="007C5F8B">
            <w:pPr>
              <w:pStyle w:val="rowtabella0"/>
              <w:rPr>
                <w:color w:val="002060"/>
              </w:rPr>
            </w:pPr>
            <w:r w:rsidRPr="00645514">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AE780" w14:textId="77777777" w:rsidR="00005189" w:rsidRPr="00645514" w:rsidRDefault="00005189" w:rsidP="007C5F8B">
            <w:pPr>
              <w:pStyle w:val="rowtabella0"/>
              <w:rPr>
                <w:color w:val="002060"/>
              </w:rPr>
            </w:pPr>
            <w:r w:rsidRPr="00645514">
              <w:rPr>
                <w:color w:val="002060"/>
              </w:rPr>
              <w:t>FRAZ.PAGLIARE VIA VECCHI</w:t>
            </w:r>
          </w:p>
        </w:tc>
      </w:tr>
    </w:tbl>
    <w:p w14:paraId="6BCCB241" w14:textId="77777777" w:rsidR="00005189" w:rsidRPr="00645514" w:rsidRDefault="00005189" w:rsidP="00005189">
      <w:pPr>
        <w:pStyle w:val="breakline"/>
        <w:rPr>
          <w:rFonts w:eastAsiaTheme="minorEastAsia"/>
          <w:color w:val="002060"/>
        </w:rPr>
      </w:pPr>
    </w:p>
    <w:p w14:paraId="26DF61C0" w14:textId="77777777" w:rsidR="00005189" w:rsidRPr="00645514" w:rsidRDefault="00005189" w:rsidP="00005189">
      <w:pPr>
        <w:pStyle w:val="breakline"/>
        <w:rPr>
          <w:color w:val="002060"/>
        </w:rPr>
      </w:pPr>
    </w:p>
    <w:p w14:paraId="62B5B939" w14:textId="77777777" w:rsidR="00005189" w:rsidRPr="00645514" w:rsidRDefault="00005189" w:rsidP="00005189">
      <w:pPr>
        <w:pStyle w:val="breakline"/>
        <w:rPr>
          <w:color w:val="002060"/>
        </w:rPr>
      </w:pPr>
    </w:p>
    <w:p w14:paraId="708F9B91" w14:textId="77777777" w:rsidR="00005189" w:rsidRPr="00645514" w:rsidRDefault="00005189" w:rsidP="00005189">
      <w:pPr>
        <w:pStyle w:val="sottotitolocampionato10"/>
        <w:rPr>
          <w:color w:val="002060"/>
        </w:rPr>
      </w:pPr>
      <w:r w:rsidRPr="00645514">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05189" w:rsidRPr="00645514" w14:paraId="4475722B"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FE0A"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1A2EC"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3F0AE"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51EDA"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D4A4B"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7E275"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779B8"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204766F4"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A9ABCB" w14:textId="77777777" w:rsidR="00005189" w:rsidRPr="00645514" w:rsidRDefault="00005189" w:rsidP="007C5F8B">
            <w:pPr>
              <w:pStyle w:val="rowtabella0"/>
              <w:rPr>
                <w:color w:val="002060"/>
              </w:rPr>
            </w:pPr>
            <w:r w:rsidRPr="00645514">
              <w:rPr>
                <w:color w:val="002060"/>
              </w:rPr>
              <w:t>REAL ANCARIA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07239" w14:textId="77777777" w:rsidR="00005189" w:rsidRPr="00645514" w:rsidRDefault="00005189" w:rsidP="007C5F8B">
            <w:pPr>
              <w:pStyle w:val="rowtabella0"/>
              <w:rPr>
                <w:color w:val="002060"/>
              </w:rPr>
            </w:pPr>
            <w:r w:rsidRPr="00645514">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AC8A0"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F8CBF" w14:textId="77777777" w:rsidR="00005189" w:rsidRPr="00645514" w:rsidRDefault="00005189" w:rsidP="007C5F8B">
            <w:pPr>
              <w:pStyle w:val="rowtabella0"/>
              <w:rPr>
                <w:color w:val="002060"/>
              </w:rPr>
            </w:pPr>
            <w:r w:rsidRPr="00645514">
              <w:rPr>
                <w:color w:val="002060"/>
              </w:rPr>
              <w:t>09/09/2022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6781" w14:textId="77777777" w:rsidR="00005189" w:rsidRPr="00645514" w:rsidRDefault="00005189" w:rsidP="007C5F8B">
            <w:pPr>
              <w:pStyle w:val="rowtabella0"/>
              <w:rPr>
                <w:color w:val="002060"/>
              </w:rPr>
            </w:pPr>
            <w:r w:rsidRPr="00645514">
              <w:rPr>
                <w:color w:val="002060"/>
              </w:rPr>
              <w:t>5705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AC430" w14:textId="77777777" w:rsidR="00005189" w:rsidRPr="00645514" w:rsidRDefault="00005189" w:rsidP="007C5F8B">
            <w:pPr>
              <w:pStyle w:val="rowtabella0"/>
              <w:rPr>
                <w:color w:val="002060"/>
              </w:rPr>
            </w:pPr>
            <w:r w:rsidRPr="00645514">
              <w:rPr>
                <w:color w:val="002060"/>
              </w:rPr>
              <w:t>ANCARANO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536E2" w14:textId="77777777" w:rsidR="00005189" w:rsidRPr="00645514" w:rsidRDefault="00005189" w:rsidP="007C5F8B">
            <w:pPr>
              <w:pStyle w:val="rowtabella0"/>
              <w:rPr>
                <w:color w:val="002060"/>
              </w:rPr>
            </w:pPr>
            <w:r w:rsidRPr="00645514">
              <w:rPr>
                <w:color w:val="002060"/>
              </w:rPr>
              <w:t>VIA FONTE DI MONSIGNORE</w:t>
            </w:r>
          </w:p>
        </w:tc>
      </w:tr>
      <w:tr w:rsidR="00005189" w:rsidRPr="00645514" w14:paraId="4320A420"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455303" w14:textId="77777777" w:rsidR="00005189" w:rsidRPr="00645514" w:rsidRDefault="00005189" w:rsidP="007C5F8B">
            <w:pPr>
              <w:pStyle w:val="rowtabella0"/>
              <w:rPr>
                <w:color w:val="002060"/>
              </w:rPr>
            </w:pPr>
            <w:r w:rsidRPr="00645514">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E9904" w14:textId="77777777" w:rsidR="00005189" w:rsidRPr="00645514" w:rsidRDefault="00005189" w:rsidP="007C5F8B">
            <w:pPr>
              <w:pStyle w:val="rowtabella0"/>
              <w:rPr>
                <w:color w:val="002060"/>
              </w:rPr>
            </w:pPr>
            <w:r w:rsidRPr="00645514">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12345"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2C86F" w14:textId="77777777" w:rsidR="00005189" w:rsidRPr="00645514" w:rsidRDefault="00005189" w:rsidP="007C5F8B">
            <w:pPr>
              <w:pStyle w:val="rowtabella0"/>
              <w:rPr>
                <w:color w:val="002060"/>
              </w:rPr>
            </w:pPr>
            <w:r w:rsidRPr="00645514">
              <w:rPr>
                <w:color w:val="002060"/>
              </w:rPr>
              <w:t>09/09/2022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03745" w14:textId="77777777" w:rsidR="00005189" w:rsidRPr="00645514" w:rsidRDefault="00005189" w:rsidP="007C5F8B">
            <w:pPr>
              <w:pStyle w:val="rowtabella0"/>
              <w:rPr>
                <w:color w:val="002060"/>
              </w:rPr>
            </w:pPr>
            <w:r w:rsidRPr="00645514">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52FF4" w14:textId="77777777" w:rsidR="00005189" w:rsidRPr="00645514" w:rsidRDefault="00005189" w:rsidP="007C5F8B">
            <w:pPr>
              <w:pStyle w:val="rowtabella0"/>
              <w:rPr>
                <w:color w:val="002060"/>
              </w:rPr>
            </w:pPr>
            <w:r w:rsidRPr="0064551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D6DF9" w14:textId="77777777" w:rsidR="00005189" w:rsidRPr="00645514" w:rsidRDefault="00005189" w:rsidP="007C5F8B">
            <w:pPr>
              <w:pStyle w:val="rowtabella0"/>
              <w:rPr>
                <w:color w:val="002060"/>
              </w:rPr>
            </w:pPr>
            <w:r w:rsidRPr="00645514">
              <w:rPr>
                <w:color w:val="002060"/>
              </w:rPr>
              <w:t xml:space="preserve">VIA </w:t>
            </w:r>
            <w:proofErr w:type="gramStart"/>
            <w:r w:rsidRPr="00645514">
              <w:rPr>
                <w:color w:val="002060"/>
              </w:rPr>
              <w:t>S.VITTORIA</w:t>
            </w:r>
            <w:proofErr w:type="gramEnd"/>
            <w:r w:rsidRPr="00645514">
              <w:rPr>
                <w:color w:val="002060"/>
              </w:rPr>
              <w:t>, 5</w:t>
            </w:r>
          </w:p>
        </w:tc>
      </w:tr>
    </w:tbl>
    <w:p w14:paraId="56454214" w14:textId="77777777" w:rsidR="00005189" w:rsidRPr="00645514" w:rsidRDefault="00005189" w:rsidP="00005189">
      <w:pPr>
        <w:pStyle w:val="breakline"/>
        <w:rPr>
          <w:rFonts w:eastAsiaTheme="minorEastAsia"/>
          <w:color w:val="002060"/>
        </w:rPr>
      </w:pPr>
    </w:p>
    <w:p w14:paraId="3A04ED08" w14:textId="77777777" w:rsidR="00005189" w:rsidRPr="00645514" w:rsidRDefault="00005189" w:rsidP="00005189">
      <w:pPr>
        <w:pStyle w:val="breakline"/>
        <w:rPr>
          <w:color w:val="002060"/>
        </w:rPr>
      </w:pPr>
    </w:p>
    <w:p w14:paraId="6A0617BB" w14:textId="77777777" w:rsidR="00005189" w:rsidRPr="00645514" w:rsidRDefault="00005189" w:rsidP="00005189">
      <w:pPr>
        <w:pStyle w:val="breakline"/>
        <w:rPr>
          <w:color w:val="002060"/>
        </w:rPr>
      </w:pPr>
    </w:p>
    <w:p w14:paraId="06C95A3F" w14:textId="77777777" w:rsidR="00005189" w:rsidRPr="00645514" w:rsidRDefault="00005189" w:rsidP="00005189">
      <w:pPr>
        <w:pStyle w:val="sottotitolocampionato10"/>
        <w:rPr>
          <w:color w:val="002060"/>
        </w:rPr>
      </w:pPr>
      <w:r w:rsidRPr="00645514">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8"/>
        <w:gridCol w:w="1553"/>
        <w:gridCol w:w="1544"/>
      </w:tblGrid>
      <w:tr w:rsidR="00005189" w:rsidRPr="00645514" w14:paraId="25D510F2"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7D948" w14:textId="77777777" w:rsidR="00005189" w:rsidRPr="00645514" w:rsidRDefault="00005189" w:rsidP="007C5F8B">
            <w:pPr>
              <w:pStyle w:val="headertabella0"/>
              <w:rPr>
                <w:color w:val="002060"/>
              </w:rPr>
            </w:pPr>
            <w:r w:rsidRPr="006455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79A69"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BA6B4"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2B32"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0F4E7"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036A9"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DA4B8"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16F62A6D"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F7CF2E" w14:textId="77777777" w:rsidR="00005189" w:rsidRPr="00645514" w:rsidRDefault="00005189" w:rsidP="007C5F8B">
            <w:pPr>
              <w:pStyle w:val="rowtabella0"/>
              <w:rPr>
                <w:color w:val="002060"/>
              </w:rPr>
            </w:pPr>
            <w:r w:rsidRPr="0064551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40B8D" w14:textId="77777777" w:rsidR="00005189" w:rsidRPr="00645514" w:rsidRDefault="00005189" w:rsidP="007C5F8B">
            <w:pPr>
              <w:pStyle w:val="rowtabella0"/>
              <w:rPr>
                <w:color w:val="002060"/>
              </w:rPr>
            </w:pPr>
            <w:r w:rsidRPr="00645514">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BF32C"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C9562" w14:textId="77777777" w:rsidR="00005189" w:rsidRPr="00645514" w:rsidRDefault="00005189" w:rsidP="007C5F8B">
            <w:pPr>
              <w:pStyle w:val="rowtabella0"/>
              <w:rPr>
                <w:color w:val="002060"/>
              </w:rPr>
            </w:pPr>
            <w:r w:rsidRPr="00645514">
              <w:rPr>
                <w:color w:val="002060"/>
              </w:rPr>
              <w:t>09/09/2022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BA57E" w14:textId="77777777" w:rsidR="00005189" w:rsidRPr="00645514" w:rsidRDefault="00005189" w:rsidP="007C5F8B">
            <w:pPr>
              <w:pStyle w:val="rowtabella0"/>
              <w:rPr>
                <w:color w:val="002060"/>
              </w:rPr>
            </w:pPr>
            <w:r w:rsidRPr="00645514">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8CB43" w14:textId="77777777" w:rsidR="00005189" w:rsidRPr="00645514" w:rsidRDefault="00005189" w:rsidP="007C5F8B">
            <w:pPr>
              <w:pStyle w:val="rowtabella0"/>
              <w:rPr>
                <w:color w:val="002060"/>
              </w:rPr>
            </w:pPr>
            <w:r w:rsidRPr="0064551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A7FD0" w14:textId="77777777" w:rsidR="00005189" w:rsidRPr="00645514" w:rsidRDefault="00005189" w:rsidP="007C5F8B">
            <w:pPr>
              <w:pStyle w:val="rowtabella0"/>
              <w:rPr>
                <w:color w:val="002060"/>
              </w:rPr>
            </w:pPr>
            <w:r w:rsidRPr="00645514">
              <w:rPr>
                <w:color w:val="002060"/>
              </w:rPr>
              <w:t>VIA ROSSINI</w:t>
            </w:r>
          </w:p>
        </w:tc>
      </w:tr>
      <w:tr w:rsidR="00005189" w:rsidRPr="00645514" w14:paraId="278C51D2"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C66598" w14:textId="77777777" w:rsidR="00005189" w:rsidRPr="00645514" w:rsidRDefault="00005189" w:rsidP="007C5F8B">
            <w:pPr>
              <w:pStyle w:val="rowtabella0"/>
              <w:rPr>
                <w:color w:val="002060"/>
              </w:rPr>
            </w:pPr>
            <w:r w:rsidRPr="00645514">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47BCB" w14:textId="77777777" w:rsidR="00005189" w:rsidRPr="00645514" w:rsidRDefault="00005189" w:rsidP="007C5F8B">
            <w:pPr>
              <w:pStyle w:val="rowtabella0"/>
              <w:rPr>
                <w:color w:val="002060"/>
              </w:rPr>
            </w:pPr>
            <w:r w:rsidRPr="00645514">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DF317"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372C1" w14:textId="77777777" w:rsidR="00005189" w:rsidRPr="00645514" w:rsidRDefault="00005189" w:rsidP="007C5F8B">
            <w:pPr>
              <w:pStyle w:val="rowtabella0"/>
              <w:rPr>
                <w:color w:val="002060"/>
              </w:rPr>
            </w:pPr>
            <w:r w:rsidRPr="00645514">
              <w:rPr>
                <w:color w:val="002060"/>
              </w:rPr>
              <w:t>09/09/2022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60ED6" w14:textId="77777777" w:rsidR="00005189" w:rsidRPr="00645514" w:rsidRDefault="00005189" w:rsidP="007C5F8B">
            <w:pPr>
              <w:pStyle w:val="rowtabella0"/>
              <w:rPr>
                <w:color w:val="002060"/>
              </w:rPr>
            </w:pPr>
            <w:r w:rsidRPr="00645514">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3EE79" w14:textId="77777777" w:rsidR="00005189" w:rsidRPr="00645514" w:rsidRDefault="00005189" w:rsidP="007C5F8B">
            <w:pPr>
              <w:pStyle w:val="rowtabella0"/>
              <w:rPr>
                <w:color w:val="002060"/>
              </w:rPr>
            </w:pPr>
            <w:r w:rsidRPr="00645514">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083C7" w14:textId="77777777" w:rsidR="00005189" w:rsidRPr="00645514" w:rsidRDefault="00005189" w:rsidP="007C5F8B">
            <w:pPr>
              <w:pStyle w:val="rowtabella0"/>
              <w:rPr>
                <w:color w:val="002060"/>
              </w:rPr>
            </w:pPr>
            <w:r w:rsidRPr="00645514">
              <w:rPr>
                <w:color w:val="002060"/>
              </w:rPr>
              <w:t>VIA GEMME, 13</w:t>
            </w:r>
          </w:p>
        </w:tc>
      </w:tr>
    </w:tbl>
    <w:p w14:paraId="4D2BA7AD" w14:textId="77777777" w:rsidR="00005189" w:rsidRPr="00645514" w:rsidRDefault="00005189" w:rsidP="00005189">
      <w:pPr>
        <w:pStyle w:val="breakline"/>
        <w:rPr>
          <w:rFonts w:eastAsiaTheme="minorEastAsia"/>
          <w:color w:val="002060"/>
        </w:rPr>
      </w:pPr>
    </w:p>
    <w:p w14:paraId="1ECC6F24" w14:textId="77777777" w:rsidR="00005189" w:rsidRPr="00645514" w:rsidRDefault="00005189" w:rsidP="00005189">
      <w:pPr>
        <w:pStyle w:val="breakline"/>
        <w:rPr>
          <w:color w:val="002060"/>
        </w:rPr>
      </w:pPr>
    </w:p>
    <w:p w14:paraId="23D08302" w14:textId="77777777" w:rsidR="00005189" w:rsidRPr="00645514" w:rsidRDefault="00005189" w:rsidP="00005189">
      <w:pPr>
        <w:pStyle w:val="breakline"/>
        <w:rPr>
          <w:color w:val="002060"/>
        </w:rPr>
      </w:pPr>
    </w:p>
    <w:p w14:paraId="113EAFC8" w14:textId="77777777" w:rsidR="00005189" w:rsidRPr="00645514" w:rsidRDefault="00005189" w:rsidP="00005189">
      <w:pPr>
        <w:pStyle w:val="sottotitolocampionato10"/>
        <w:rPr>
          <w:color w:val="002060"/>
        </w:rPr>
      </w:pPr>
      <w:r w:rsidRPr="00645514">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192"/>
        <w:gridCol w:w="1552"/>
        <w:gridCol w:w="1549"/>
      </w:tblGrid>
      <w:tr w:rsidR="00005189" w:rsidRPr="00645514" w14:paraId="2A1629D1" w14:textId="77777777" w:rsidTr="007C5F8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A4D25" w14:textId="77777777" w:rsidR="00005189" w:rsidRPr="00645514" w:rsidRDefault="00005189" w:rsidP="007C5F8B">
            <w:pPr>
              <w:pStyle w:val="headertabella0"/>
              <w:rPr>
                <w:color w:val="002060"/>
              </w:rPr>
            </w:pPr>
            <w:r w:rsidRPr="0064551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E54D7" w14:textId="77777777" w:rsidR="00005189" w:rsidRPr="00645514" w:rsidRDefault="00005189" w:rsidP="007C5F8B">
            <w:pPr>
              <w:pStyle w:val="headertabella0"/>
              <w:rPr>
                <w:color w:val="002060"/>
              </w:rPr>
            </w:pPr>
            <w:r w:rsidRPr="006455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9921F" w14:textId="77777777" w:rsidR="00005189" w:rsidRPr="00645514" w:rsidRDefault="00005189" w:rsidP="007C5F8B">
            <w:pPr>
              <w:pStyle w:val="headertabella0"/>
              <w:rPr>
                <w:color w:val="002060"/>
              </w:rPr>
            </w:pPr>
            <w:r w:rsidRPr="006455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79D2F" w14:textId="77777777" w:rsidR="00005189" w:rsidRPr="00645514" w:rsidRDefault="00005189" w:rsidP="007C5F8B">
            <w:pPr>
              <w:pStyle w:val="headertabella0"/>
              <w:rPr>
                <w:color w:val="002060"/>
              </w:rPr>
            </w:pPr>
            <w:r w:rsidRPr="006455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5D976" w14:textId="77777777" w:rsidR="00005189" w:rsidRPr="00645514" w:rsidRDefault="00005189" w:rsidP="007C5F8B">
            <w:pPr>
              <w:pStyle w:val="headertabella0"/>
              <w:rPr>
                <w:color w:val="002060"/>
              </w:rPr>
            </w:pPr>
            <w:r w:rsidRPr="006455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43EFC" w14:textId="77777777" w:rsidR="00005189" w:rsidRPr="00645514" w:rsidRDefault="00005189" w:rsidP="007C5F8B">
            <w:pPr>
              <w:pStyle w:val="headertabella0"/>
              <w:rPr>
                <w:color w:val="002060"/>
              </w:rPr>
            </w:pPr>
            <w:proofErr w:type="spellStart"/>
            <w:r w:rsidRPr="00645514">
              <w:rPr>
                <w:color w:val="002060"/>
              </w:rPr>
              <w:t>Localita'</w:t>
            </w:r>
            <w:proofErr w:type="spellEnd"/>
            <w:r w:rsidRPr="006455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12F73" w14:textId="77777777" w:rsidR="00005189" w:rsidRPr="00645514" w:rsidRDefault="00005189" w:rsidP="007C5F8B">
            <w:pPr>
              <w:pStyle w:val="headertabella0"/>
              <w:rPr>
                <w:color w:val="002060"/>
              </w:rPr>
            </w:pPr>
            <w:r w:rsidRPr="00645514">
              <w:rPr>
                <w:color w:val="002060"/>
              </w:rPr>
              <w:t>Indirizzo Impianto</w:t>
            </w:r>
          </w:p>
        </w:tc>
      </w:tr>
      <w:tr w:rsidR="00005189" w:rsidRPr="00645514" w14:paraId="5EFBFC8E" w14:textId="77777777" w:rsidTr="007C5F8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4F0501" w14:textId="77777777" w:rsidR="00005189" w:rsidRPr="00645514" w:rsidRDefault="00005189" w:rsidP="007C5F8B">
            <w:pPr>
              <w:pStyle w:val="rowtabella0"/>
              <w:rPr>
                <w:color w:val="002060"/>
              </w:rPr>
            </w:pPr>
            <w:r w:rsidRPr="00645514">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FB52F" w14:textId="77777777" w:rsidR="00005189" w:rsidRPr="00645514" w:rsidRDefault="00005189" w:rsidP="007C5F8B">
            <w:pPr>
              <w:pStyle w:val="rowtabella0"/>
              <w:rPr>
                <w:color w:val="002060"/>
              </w:rPr>
            </w:pPr>
            <w:r w:rsidRPr="00645514">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679EF" w14:textId="77777777" w:rsidR="00005189" w:rsidRPr="00645514" w:rsidRDefault="00005189" w:rsidP="007C5F8B">
            <w:pPr>
              <w:pStyle w:val="rowtabella0"/>
              <w:jc w:val="center"/>
              <w:rPr>
                <w:color w:val="002060"/>
              </w:rPr>
            </w:pPr>
            <w:r w:rsidRPr="006455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07F99" w14:textId="77777777" w:rsidR="00005189" w:rsidRPr="00645514" w:rsidRDefault="00005189" w:rsidP="007C5F8B">
            <w:pPr>
              <w:pStyle w:val="rowtabella0"/>
              <w:rPr>
                <w:color w:val="002060"/>
              </w:rPr>
            </w:pPr>
            <w:r w:rsidRPr="00645514">
              <w:rPr>
                <w:color w:val="002060"/>
              </w:rPr>
              <w:t>09/09/2022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BC5C8" w14:textId="77777777" w:rsidR="00005189" w:rsidRPr="00645514" w:rsidRDefault="00005189" w:rsidP="007C5F8B">
            <w:pPr>
              <w:pStyle w:val="rowtabella0"/>
              <w:rPr>
                <w:color w:val="002060"/>
              </w:rPr>
            </w:pPr>
            <w:r w:rsidRPr="00645514">
              <w:rPr>
                <w:color w:val="002060"/>
              </w:rPr>
              <w:t xml:space="preserve">5286 PALESTRA </w:t>
            </w:r>
            <w:proofErr w:type="gramStart"/>
            <w:r w:rsidRPr="00645514">
              <w:rPr>
                <w:color w:val="002060"/>
              </w:rPr>
              <w:t>C.SPORTIVO</w:t>
            </w:r>
            <w:proofErr w:type="gramEnd"/>
            <w:r w:rsidRPr="00645514">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F6225" w14:textId="77777777" w:rsidR="00005189" w:rsidRPr="00645514" w:rsidRDefault="00005189" w:rsidP="007C5F8B">
            <w:pPr>
              <w:pStyle w:val="rowtabella0"/>
              <w:rPr>
                <w:color w:val="002060"/>
              </w:rPr>
            </w:pPr>
            <w:r w:rsidRPr="0064551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51322" w14:textId="77777777" w:rsidR="00005189" w:rsidRPr="00645514" w:rsidRDefault="00005189" w:rsidP="007C5F8B">
            <w:pPr>
              <w:pStyle w:val="rowtabella0"/>
              <w:rPr>
                <w:color w:val="002060"/>
              </w:rPr>
            </w:pPr>
            <w:r w:rsidRPr="00645514">
              <w:rPr>
                <w:color w:val="002060"/>
              </w:rPr>
              <w:t>VIA ALFIERI SNC</w:t>
            </w:r>
          </w:p>
        </w:tc>
      </w:tr>
      <w:tr w:rsidR="00005189" w:rsidRPr="00645514" w14:paraId="511011BD" w14:textId="77777777" w:rsidTr="007C5F8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4C182" w14:textId="77777777" w:rsidR="00005189" w:rsidRPr="00645514" w:rsidRDefault="00005189" w:rsidP="007C5F8B">
            <w:pPr>
              <w:pStyle w:val="rowtabella0"/>
              <w:rPr>
                <w:color w:val="002060"/>
              </w:rPr>
            </w:pPr>
            <w:r w:rsidRPr="00645514">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05D9D" w14:textId="77777777" w:rsidR="00005189" w:rsidRPr="00645514" w:rsidRDefault="00005189" w:rsidP="007C5F8B">
            <w:pPr>
              <w:pStyle w:val="rowtabella0"/>
              <w:rPr>
                <w:color w:val="002060"/>
              </w:rPr>
            </w:pPr>
            <w:proofErr w:type="gramStart"/>
            <w:r w:rsidRPr="00645514">
              <w:rPr>
                <w:color w:val="002060"/>
              </w:rPr>
              <w:t>U.MANDOLESI</w:t>
            </w:r>
            <w:proofErr w:type="gramEnd"/>
            <w:r w:rsidRPr="00645514">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40B27" w14:textId="77777777" w:rsidR="00005189" w:rsidRPr="00645514" w:rsidRDefault="00005189" w:rsidP="007C5F8B">
            <w:pPr>
              <w:pStyle w:val="rowtabella0"/>
              <w:jc w:val="center"/>
              <w:rPr>
                <w:color w:val="002060"/>
              </w:rPr>
            </w:pPr>
            <w:r w:rsidRPr="006455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CBD13" w14:textId="77777777" w:rsidR="00005189" w:rsidRPr="00645514" w:rsidRDefault="00005189" w:rsidP="007C5F8B">
            <w:pPr>
              <w:pStyle w:val="rowtabella0"/>
              <w:rPr>
                <w:color w:val="002060"/>
              </w:rPr>
            </w:pPr>
            <w:r w:rsidRPr="00645514">
              <w:rPr>
                <w:color w:val="002060"/>
              </w:rPr>
              <w:t>09/09/2022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E3693" w14:textId="77777777" w:rsidR="00005189" w:rsidRPr="00645514" w:rsidRDefault="00005189" w:rsidP="007C5F8B">
            <w:pPr>
              <w:pStyle w:val="rowtabella0"/>
              <w:rPr>
                <w:color w:val="002060"/>
              </w:rPr>
            </w:pPr>
            <w:r w:rsidRPr="00645514">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099D8" w14:textId="77777777" w:rsidR="00005189" w:rsidRPr="00645514" w:rsidRDefault="00005189" w:rsidP="007C5F8B">
            <w:pPr>
              <w:pStyle w:val="rowtabella0"/>
              <w:rPr>
                <w:color w:val="002060"/>
              </w:rPr>
            </w:pPr>
            <w:r w:rsidRPr="00645514">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AB149" w14:textId="77777777" w:rsidR="00005189" w:rsidRPr="00645514" w:rsidRDefault="00005189" w:rsidP="007C5F8B">
            <w:pPr>
              <w:pStyle w:val="rowtabella0"/>
              <w:rPr>
                <w:color w:val="002060"/>
              </w:rPr>
            </w:pPr>
            <w:r w:rsidRPr="00645514">
              <w:rPr>
                <w:color w:val="002060"/>
              </w:rPr>
              <w:t>VIA CORRADI</w:t>
            </w:r>
          </w:p>
        </w:tc>
      </w:tr>
    </w:tbl>
    <w:p w14:paraId="70855FCA" w14:textId="77777777" w:rsidR="00005189" w:rsidRPr="00645514" w:rsidRDefault="00005189" w:rsidP="00005189">
      <w:pPr>
        <w:pStyle w:val="breakline"/>
        <w:rPr>
          <w:rFonts w:eastAsiaTheme="minorEastAsia"/>
          <w:color w:val="002060"/>
        </w:rPr>
      </w:pPr>
    </w:p>
    <w:p w14:paraId="6437BE63" w14:textId="77777777" w:rsidR="00005189" w:rsidRPr="00005189" w:rsidRDefault="00005189" w:rsidP="006A5FE5">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2DF9AE8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828D4">
        <w:rPr>
          <w:b/>
          <w:color w:val="002060"/>
          <w:u w:val="single"/>
        </w:rPr>
        <w:t>0</w:t>
      </w:r>
      <w:r w:rsidR="00873C04">
        <w:rPr>
          <w:b/>
          <w:color w:val="002060"/>
          <w:u w:val="single"/>
        </w:rPr>
        <w:t>7</w:t>
      </w:r>
      <w:r w:rsidR="00830450" w:rsidRPr="000039D0">
        <w:rPr>
          <w:b/>
          <w:color w:val="002060"/>
          <w:u w:val="single"/>
        </w:rPr>
        <w:t>/0</w:t>
      </w:r>
      <w:r w:rsidR="005828D4">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6A6CC" w14:textId="77777777" w:rsidR="00391691" w:rsidRDefault="00391691">
      <w:r>
        <w:separator/>
      </w:r>
    </w:p>
  </w:endnote>
  <w:endnote w:type="continuationSeparator" w:id="0">
    <w:p w14:paraId="1C39ACF5" w14:textId="77777777" w:rsidR="00391691" w:rsidRDefault="00391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01A6D20"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815E9">
      <w:rPr>
        <w:rStyle w:val="Numeropagina"/>
        <w:rFonts w:ascii="Arial" w:hAnsi="Arial" w:cs="Arial"/>
        <w:color w:val="002060"/>
      </w:rPr>
      <w:t>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CE994" w14:textId="77777777" w:rsidR="00391691" w:rsidRDefault="00391691">
      <w:r>
        <w:separator/>
      </w:r>
    </w:p>
  </w:footnote>
  <w:footnote w:type="continuationSeparator" w:id="0">
    <w:p w14:paraId="1C3210D5" w14:textId="77777777" w:rsidR="00391691" w:rsidRDefault="00391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4F14DE"/>
    <w:multiLevelType w:val="multilevel"/>
    <w:tmpl w:val="5DEE07A2"/>
    <w:numStyleLink w:val="Stile1"/>
  </w:abstractNum>
  <w:abstractNum w:abstractNumId="4"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1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4408676">
    <w:abstractNumId w:val="5"/>
  </w:num>
  <w:num w:numId="2" w16cid:durableId="140779443">
    <w:abstractNumId w:val="2"/>
  </w:num>
  <w:num w:numId="3" w16cid:durableId="1660186896">
    <w:abstractNumId w:val="17"/>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22"/>
  </w:num>
  <w:num w:numId="6" w16cid:durableId="1409227866">
    <w:abstractNumId w:val="11"/>
  </w:num>
  <w:num w:numId="7" w16cid:durableId="1703477839">
    <w:abstractNumId w:val="19"/>
  </w:num>
  <w:num w:numId="8" w16cid:durableId="1865820661">
    <w:abstractNumId w:val="14"/>
  </w:num>
  <w:num w:numId="9" w16cid:durableId="1770080403">
    <w:abstractNumId w:val="18"/>
  </w:num>
  <w:num w:numId="10" w16cid:durableId="1930651135">
    <w:abstractNumId w:val="7"/>
  </w:num>
  <w:num w:numId="11" w16cid:durableId="560559437">
    <w:abstractNumId w:val="23"/>
  </w:num>
  <w:num w:numId="12" w16cid:durableId="1712725283">
    <w:abstractNumId w:val="3"/>
  </w:num>
  <w:num w:numId="13" w16cid:durableId="2130661461">
    <w:abstractNumId w:val="4"/>
  </w:num>
  <w:num w:numId="14" w16cid:durableId="1600523497">
    <w:abstractNumId w:val="1"/>
  </w:num>
  <w:num w:numId="15" w16cid:durableId="314726150">
    <w:abstractNumId w:val="13"/>
  </w:num>
  <w:num w:numId="16" w16cid:durableId="2094011012">
    <w:abstractNumId w:val="8"/>
  </w:num>
  <w:num w:numId="17" w16cid:durableId="249898235">
    <w:abstractNumId w:val="25"/>
  </w:num>
  <w:num w:numId="18" w16cid:durableId="1803184862">
    <w:abstractNumId w:val="20"/>
  </w:num>
  <w:num w:numId="19" w16cid:durableId="1102998121">
    <w:abstractNumId w:val="10"/>
  </w:num>
  <w:num w:numId="20" w16cid:durableId="2242136">
    <w:abstractNumId w:val="15"/>
  </w:num>
  <w:num w:numId="21" w16cid:durableId="424768929">
    <w:abstractNumId w:val="16"/>
  </w:num>
  <w:num w:numId="22" w16cid:durableId="1772698854">
    <w:abstractNumId w:val="9"/>
  </w:num>
  <w:num w:numId="23" w16cid:durableId="1872261587">
    <w:abstractNumId w:val="21"/>
  </w:num>
  <w:num w:numId="24" w16cid:durableId="798693027">
    <w:abstractNumId w:val="24"/>
  </w:num>
  <w:num w:numId="25" w16cid:durableId="2098550385">
    <w:abstractNumId w:val="0"/>
  </w:num>
  <w:num w:numId="26" w16cid:durableId="715282008">
    <w:abstractNumId w:val="6"/>
  </w:num>
  <w:num w:numId="27" w16cid:durableId="153946606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7D6"/>
    <w:rsid w:val="00061D99"/>
    <w:rsid w:val="00062542"/>
    <w:rsid w:val="000638BA"/>
    <w:rsid w:val="00065CD1"/>
    <w:rsid w:val="00066479"/>
    <w:rsid w:val="000669CC"/>
    <w:rsid w:val="00067183"/>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3FF7"/>
    <w:rsid w:val="0021468E"/>
    <w:rsid w:val="00214778"/>
    <w:rsid w:val="002170F9"/>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0EA"/>
    <w:rsid w:val="0030087D"/>
    <w:rsid w:val="00301857"/>
    <w:rsid w:val="00301D0D"/>
    <w:rsid w:val="00302A2D"/>
    <w:rsid w:val="00302F63"/>
    <w:rsid w:val="00305179"/>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2F0E"/>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AAD"/>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66BF"/>
    <w:rsid w:val="005922CC"/>
    <w:rsid w:val="00593EFF"/>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AA1"/>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577AF"/>
    <w:rsid w:val="00660563"/>
    <w:rsid w:val="00660D33"/>
    <w:rsid w:val="006610A0"/>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3C04"/>
    <w:rsid w:val="00874A22"/>
    <w:rsid w:val="00874A6C"/>
    <w:rsid w:val="00874F4E"/>
    <w:rsid w:val="00876089"/>
    <w:rsid w:val="008761D0"/>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B84"/>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0840"/>
    <w:rsid w:val="00B61016"/>
    <w:rsid w:val="00B613E7"/>
    <w:rsid w:val="00B646C3"/>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392"/>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1B76"/>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4A7"/>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63D2"/>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52F6"/>
    <w:rsid w:val="00F4657A"/>
    <w:rsid w:val="00F47322"/>
    <w:rsid w:val="00F5122E"/>
    <w:rsid w:val="00F51392"/>
    <w:rsid w:val="00F51C19"/>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375</TotalTime>
  <Pages>7</Pages>
  <Words>1994</Words>
  <Characters>11368</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13336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2022-09-07T15:01:00Z</cp:lastPrinted>
  <dcterms:created xsi:type="dcterms:W3CDTF">2022-09-07T07:32:00Z</dcterms:created>
  <dcterms:modified xsi:type="dcterms:W3CDTF">2022-09-07T15:09:00Z</dcterms:modified>
</cp:coreProperties>
</file>