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r w:rsidRPr="00EB53CB">
              <w:rPr>
                <w:rFonts w:ascii="Arial" w:hAnsi="Arial"/>
                <w:b/>
                <w:color w:val="002060"/>
                <w:sz w:val="24"/>
              </w:rPr>
              <w:t>pec</w:t>
            </w:r>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0F80ECB2"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EA6431">
              <w:rPr>
                <w:rFonts w:ascii="Arial" w:hAnsi="Arial" w:cs="Arial"/>
                <w:color w:val="002060"/>
                <w:sz w:val="40"/>
                <w:szCs w:val="40"/>
              </w:rPr>
              <w:t>1</w:t>
            </w:r>
            <w:r w:rsidR="00211ACF">
              <w:rPr>
                <w:rFonts w:ascii="Arial" w:hAnsi="Arial" w:cs="Arial"/>
                <w:color w:val="002060"/>
                <w:sz w:val="40"/>
                <w:szCs w:val="40"/>
              </w:rPr>
              <w:t>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211ACF">
              <w:rPr>
                <w:rFonts w:ascii="Arial" w:hAnsi="Arial" w:cs="Arial"/>
                <w:color w:val="002060"/>
                <w:sz w:val="40"/>
                <w:szCs w:val="40"/>
              </w:rPr>
              <w:t>13</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5828D4">
              <w:rPr>
                <w:rFonts w:ascii="Arial" w:hAnsi="Arial" w:cs="Arial"/>
                <w:color w:val="002060"/>
                <w:sz w:val="40"/>
                <w:szCs w:val="40"/>
              </w:rPr>
              <w:t>9</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BF4B603"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AC689E">
          <w:rPr>
            <w:noProof/>
            <w:webHidden/>
            <w:color w:val="002060"/>
          </w:rPr>
          <w:t>1</w:t>
        </w:r>
        <w:r w:rsidR="00AC19D9" w:rsidRPr="002419EA">
          <w:rPr>
            <w:noProof/>
            <w:webHidden/>
            <w:color w:val="002060"/>
          </w:rPr>
          <w:fldChar w:fldCharType="end"/>
        </w:r>
      </w:hyperlink>
    </w:p>
    <w:p w14:paraId="112EDB38" w14:textId="2A67E89E"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AC689E">
          <w:rPr>
            <w:noProof/>
            <w:webHidden/>
            <w:color w:val="002060"/>
          </w:rPr>
          <w:t>1</w:t>
        </w:r>
        <w:r w:rsidR="00AC19D9" w:rsidRPr="002419EA">
          <w:rPr>
            <w:noProof/>
            <w:webHidden/>
            <w:color w:val="002060"/>
          </w:rPr>
          <w:fldChar w:fldCharType="end"/>
        </w:r>
      </w:hyperlink>
    </w:p>
    <w:p w14:paraId="4D9CAD43" w14:textId="5CC90DFA"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AC689E">
          <w:rPr>
            <w:noProof/>
            <w:webHidden/>
            <w:color w:val="002060"/>
          </w:rPr>
          <w:t>1</w:t>
        </w:r>
        <w:r w:rsidR="00AC19D9" w:rsidRPr="002419EA">
          <w:rPr>
            <w:noProof/>
            <w:webHidden/>
            <w:color w:val="002060"/>
          </w:rPr>
          <w:fldChar w:fldCharType="end"/>
        </w:r>
      </w:hyperlink>
    </w:p>
    <w:p w14:paraId="0EAFCCD8" w14:textId="63615284"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AC689E">
          <w:rPr>
            <w:noProof/>
            <w:webHidden/>
            <w:color w:val="002060"/>
          </w:rPr>
          <w:t>1</w:t>
        </w:r>
        <w:r w:rsidR="00AC19D9" w:rsidRPr="002419EA">
          <w:rPr>
            <w:noProof/>
            <w:webHidden/>
            <w:color w:val="002060"/>
          </w:rPr>
          <w:fldChar w:fldCharType="end"/>
        </w:r>
      </w:hyperlink>
    </w:p>
    <w:p w14:paraId="0952245B" w14:textId="581719CE"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AC689E">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3AF9A533" w14:textId="1D2D8606" w:rsidR="00EA6431" w:rsidRPr="0087209A" w:rsidRDefault="00C967AF" w:rsidP="0087209A">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ED79287" w14:textId="77777777" w:rsidR="005828D4" w:rsidRPr="005828D4" w:rsidRDefault="005828D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02251106" w14:textId="5B6DD38F" w:rsidR="0076150B" w:rsidRDefault="0076150B" w:rsidP="00ED05C4">
      <w:pPr>
        <w:pStyle w:val="LndNormale1"/>
        <w:rPr>
          <w:color w:val="002060"/>
          <w:szCs w:val="22"/>
        </w:rPr>
      </w:pPr>
    </w:p>
    <w:p w14:paraId="1F5A0A84" w14:textId="5C521D34" w:rsidR="00EA6431" w:rsidRPr="00EA6431" w:rsidRDefault="00EA6431" w:rsidP="00ED05C4">
      <w:pPr>
        <w:pStyle w:val="LndNormale1"/>
        <w:rPr>
          <w:color w:val="002060"/>
          <w:szCs w:val="22"/>
        </w:rPr>
      </w:pPr>
    </w:p>
    <w:p w14:paraId="54302C38" w14:textId="77777777" w:rsidR="00EA6431" w:rsidRPr="00EA6431" w:rsidRDefault="00EA6431" w:rsidP="00D20AFA">
      <w:pPr>
        <w:rPr>
          <w:rFonts w:ascii="Arial" w:hAnsi="Arial" w:cs="Arial"/>
          <w:b/>
          <w:color w:val="002060"/>
          <w:sz w:val="28"/>
          <w:szCs w:val="28"/>
        </w:rPr>
      </w:pPr>
      <w:r w:rsidRPr="00EA6431">
        <w:rPr>
          <w:rFonts w:ascii="Arial" w:hAnsi="Arial" w:cs="Arial"/>
          <w:b/>
          <w:color w:val="002060"/>
          <w:sz w:val="28"/>
          <w:szCs w:val="28"/>
        </w:rPr>
        <w:t>LINEE GUIDA SARS COV 2 EMANATE DALLA L.N.D.</w:t>
      </w:r>
    </w:p>
    <w:p w14:paraId="571D52AF" w14:textId="77777777" w:rsidR="00EA6431" w:rsidRPr="00EA6431" w:rsidRDefault="00EA6431" w:rsidP="00D20AFA">
      <w:pPr>
        <w:rPr>
          <w:rFonts w:ascii="Arial" w:hAnsi="Arial" w:cs="Arial"/>
          <w:color w:val="002060"/>
          <w:sz w:val="22"/>
          <w:szCs w:val="22"/>
        </w:rPr>
      </w:pPr>
    </w:p>
    <w:p w14:paraId="1AF9E476" w14:textId="07FAE26B" w:rsidR="00EA6431" w:rsidRPr="00EA6431" w:rsidRDefault="00EA6431" w:rsidP="00D20AFA">
      <w:pPr>
        <w:rPr>
          <w:rFonts w:ascii="Arial" w:hAnsi="Arial" w:cs="Arial"/>
          <w:color w:val="002060"/>
          <w:sz w:val="22"/>
          <w:szCs w:val="22"/>
        </w:rPr>
      </w:pPr>
      <w:r w:rsidRPr="00EA6431">
        <w:rPr>
          <w:rFonts w:ascii="Arial" w:hAnsi="Arial" w:cs="Arial"/>
          <w:color w:val="002060"/>
          <w:sz w:val="22"/>
          <w:szCs w:val="22"/>
        </w:rPr>
        <w:t xml:space="preserve">Come da Circolare n. 19 del 2 settembre emanata dalla L.N.D. che si allega, la gara sarà regolarmente disputata qualora i calciatori/trici, che risultano positivi, a seguito di tampone regolarmente effettuato e refertato, al virus SARS-CoV-2, </w:t>
      </w:r>
      <w:r w:rsidRPr="00B651F2">
        <w:rPr>
          <w:rFonts w:ascii="Arial" w:hAnsi="Arial" w:cs="Arial"/>
          <w:b/>
          <w:bCs/>
          <w:color w:val="002060"/>
          <w:sz w:val="22"/>
          <w:szCs w:val="22"/>
        </w:rPr>
        <w:t>siano superiori a 5</w:t>
      </w:r>
      <w:r w:rsidRPr="00EA6431">
        <w:rPr>
          <w:rFonts w:ascii="Arial" w:hAnsi="Arial" w:cs="Arial"/>
          <w:color w:val="002060"/>
          <w:sz w:val="22"/>
          <w:szCs w:val="22"/>
        </w:rPr>
        <w:t>.</w:t>
      </w:r>
    </w:p>
    <w:p w14:paraId="7FBE3105" w14:textId="521453D7" w:rsidR="00EA6431" w:rsidRPr="00EA6431" w:rsidRDefault="00EA6431" w:rsidP="00D20AFA">
      <w:pPr>
        <w:rPr>
          <w:rFonts w:ascii="Arial" w:hAnsi="Arial" w:cs="Arial"/>
          <w:color w:val="002060"/>
          <w:sz w:val="22"/>
          <w:szCs w:val="22"/>
        </w:rPr>
      </w:pPr>
      <w:r w:rsidRPr="00EA6431">
        <w:rPr>
          <w:rFonts w:ascii="Arial" w:hAnsi="Arial" w:cs="Arial"/>
          <w:color w:val="002060"/>
          <w:sz w:val="22"/>
          <w:szCs w:val="22"/>
        </w:rPr>
        <w:lastRenderedPageBreak/>
        <w:t xml:space="preserve">Qualora detto numero sia superiore a </w:t>
      </w:r>
      <w:r>
        <w:rPr>
          <w:rFonts w:ascii="Arial" w:hAnsi="Arial" w:cs="Arial"/>
          <w:color w:val="002060"/>
          <w:sz w:val="22"/>
          <w:szCs w:val="22"/>
        </w:rPr>
        <w:t>5</w:t>
      </w:r>
      <w:r w:rsidRPr="00EA6431">
        <w:rPr>
          <w:rFonts w:ascii="Arial" w:hAnsi="Arial" w:cs="Arial"/>
          <w:color w:val="002060"/>
          <w:sz w:val="22"/>
          <w:szCs w:val="22"/>
        </w:rPr>
        <w:t xml:space="preserve">, la Società può richiedere il rinvio della gara, trasmettendo al Comitato Regionale Marche apposita comunicazione entro e non oltre le 24 ore precedenti la gara ufficiale. Il Comitato, espletate le opportune verifiche, provvederà al rinvio della gara. </w:t>
      </w:r>
    </w:p>
    <w:p w14:paraId="3E6B88D3" w14:textId="77777777" w:rsidR="00EA6431" w:rsidRPr="00EA6431" w:rsidRDefault="00EA6431" w:rsidP="00D20AFA">
      <w:pPr>
        <w:rPr>
          <w:rFonts w:ascii="Arial" w:hAnsi="Arial" w:cs="Arial"/>
          <w:color w:val="002060"/>
          <w:sz w:val="22"/>
          <w:szCs w:val="22"/>
        </w:rPr>
      </w:pPr>
      <w:r w:rsidRPr="00EA6431">
        <w:rPr>
          <w:rFonts w:ascii="Arial" w:hAnsi="Arial" w:cs="Arial"/>
          <w:color w:val="002060"/>
          <w:sz w:val="22"/>
          <w:szCs w:val="22"/>
        </w:rPr>
        <w:t>Ai fini del conteggio, non saranno considerati i soggetti inseriti all’interno del gruppo squadra da meno di 10 giorni.</w:t>
      </w:r>
    </w:p>
    <w:p w14:paraId="6A9AEAD7" w14:textId="77777777" w:rsidR="00EA6431" w:rsidRPr="00EA6431" w:rsidRDefault="00EA6431" w:rsidP="00D20AFA">
      <w:pPr>
        <w:shd w:val="clear" w:color="auto" w:fill="FFFFFF"/>
        <w:jc w:val="left"/>
        <w:rPr>
          <w:rFonts w:ascii="Arial" w:hAnsi="Arial" w:cs="Arial"/>
          <w:color w:val="002060"/>
          <w:sz w:val="22"/>
          <w:szCs w:val="22"/>
        </w:rPr>
      </w:pPr>
    </w:p>
    <w:p w14:paraId="0A02E852" w14:textId="2C974A5D" w:rsidR="003C51AF" w:rsidRPr="00EA6431" w:rsidRDefault="003C51AF" w:rsidP="00D20AFA">
      <w:pPr>
        <w:shd w:val="clear" w:color="auto" w:fill="FFFFFF"/>
        <w:jc w:val="left"/>
        <w:rPr>
          <w:rFonts w:ascii="Arial" w:hAnsi="Arial" w:cs="Arial"/>
          <w:color w:val="002060"/>
          <w:sz w:val="22"/>
          <w:szCs w:val="22"/>
        </w:rPr>
      </w:pPr>
    </w:p>
    <w:p w14:paraId="532D43D4" w14:textId="39800C00" w:rsidR="003C51AF" w:rsidRDefault="003C51AF" w:rsidP="00D20AFA">
      <w:pPr>
        <w:pStyle w:val="LndNormale1"/>
        <w:jc w:val="left"/>
        <w:rPr>
          <w:b/>
          <w:color w:val="002060"/>
          <w:sz w:val="28"/>
          <w:szCs w:val="28"/>
        </w:rPr>
      </w:pPr>
      <w:r>
        <w:rPr>
          <w:b/>
          <w:color w:val="002060"/>
          <w:sz w:val="28"/>
          <w:szCs w:val="28"/>
        </w:rPr>
        <w:t>TRASMISSIONE GRUPPO SQUADRA ATTIVITA’ UFFICIALE S.S. 2022/2023</w:t>
      </w:r>
    </w:p>
    <w:p w14:paraId="0A9003B8" w14:textId="77777777" w:rsidR="003C51AF" w:rsidRPr="00B60840" w:rsidRDefault="003C51AF" w:rsidP="00D20AFA">
      <w:pPr>
        <w:shd w:val="clear" w:color="auto" w:fill="FFFFFF"/>
        <w:jc w:val="left"/>
        <w:rPr>
          <w:rFonts w:ascii="Arial" w:hAnsi="Arial" w:cs="Arial"/>
          <w:color w:val="002060"/>
          <w:sz w:val="22"/>
          <w:szCs w:val="22"/>
        </w:rPr>
      </w:pPr>
    </w:p>
    <w:p w14:paraId="74CA0F42" w14:textId="639C21D4" w:rsidR="00580CB3" w:rsidRDefault="003C51AF" w:rsidP="00D20AFA">
      <w:pPr>
        <w:shd w:val="clear" w:color="auto" w:fill="FFFFFF"/>
        <w:rPr>
          <w:rFonts w:ascii="Arial" w:hAnsi="Arial" w:cs="Arial"/>
          <w:color w:val="002060"/>
          <w:sz w:val="22"/>
          <w:szCs w:val="22"/>
        </w:rPr>
      </w:pPr>
      <w:r>
        <w:rPr>
          <w:rFonts w:ascii="Arial" w:hAnsi="Arial" w:cs="Arial"/>
          <w:color w:val="002060"/>
          <w:sz w:val="22"/>
          <w:szCs w:val="22"/>
        </w:rPr>
        <w:t xml:space="preserve">Visto quanto disposto dalla Circolare n° 19 </w:t>
      </w:r>
      <w:r w:rsidR="00580CB3">
        <w:rPr>
          <w:rFonts w:ascii="Arial" w:hAnsi="Arial" w:cs="Arial"/>
          <w:color w:val="002060"/>
          <w:sz w:val="22"/>
          <w:szCs w:val="22"/>
        </w:rPr>
        <w:t xml:space="preserve">emessa dalla L.N.D. il </w:t>
      </w:r>
      <w:r>
        <w:rPr>
          <w:rFonts w:ascii="Arial" w:hAnsi="Arial" w:cs="Arial"/>
          <w:color w:val="002060"/>
          <w:sz w:val="22"/>
          <w:szCs w:val="22"/>
        </w:rPr>
        <w:t>02/09/2022</w:t>
      </w:r>
      <w:r w:rsidR="00580CB3">
        <w:rPr>
          <w:rFonts w:ascii="Arial" w:hAnsi="Arial" w:cs="Arial"/>
          <w:color w:val="002060"/>
          <w:sz w:val="22"/>
          <w:szCs w:val="22"/>
        </w:rPr>
        <w:t>,</w:t>
      </w:r>
      <w:r>
        <w:rPr>
          <w:rFonts w:ascii="Arial" w:hAnsi="Arial" w:cs="Arial"/>
          <w:color w:val="002060"/>
          <w:sz w:val="22"/>
          <w:szCs w:val="22"/>
        </w:rPr>
        <w:t xml:space="preserve"> tutte le Società </w:t>
      </w:r>
      <w:r w:rsidR="00580CB3">
        <w:rPr>
          <w:rFonts w:ascii="Arial" w:hAnsi="Arial" w:cs="Arial"/>
          <w:color w:val="002060"/>
          <w:sz w:val="22"/>
          <w:szCs w:val="22"/>
        </w:rPr>
        <w:t xml:space="preserve">debbono </w:t>
      </w:r>
      <w:r w:rsidR="00580CB3" w:rsidRPr="00580CB3">
        <w:rPr>
          <w:rFonts w:ascii="Arial" w:hAnsi="Arial" w:cs="Arial"/>
          <w:b/>
          <w:bCs/>
          <w:color w:val="002060"/>
          <w:sz w:val="22"/>
          <w:szCs w:val="22"/>
        </w:rPr>
        <w:t>trasmettere a mezzo pec</w:t>
      </w:r>
      <w:r w:rsidR="00580CB3">
        <w:rPr>
          <w:rFonts w:ascii="Arial" w:hAnsi="Arial" w:cs="Arial"/>
          <w:color w:val="002060"/>
          <w:sz w:val="22"/>
          <w:szCs w:val="22"/>
        </w:rPr>
        <w:t xml:space="preserve"> (c5marche@pec.figcmarche.it) il </w:t>
      </w:r>
      <w:r w:rsidR="00580CB3" w:rsidRPr="00580CB3">
        <w:rPr>
          <w:rFonts w:ascii="Arial" w:hAnsi="Arial" w:cs="Arial"/>
          <w:b/>
          <w:bCs/>
          <w:color w:val="002060"/>
          <w:sz w:val="22"/>
          <w:szCs w:val="22"/>
        </w:rPr>
        <w:t>gruppo squadra</w:t>
      </w:r>
      <w:r w:rsidR="00580CB3">
        <w:rPr>
          <w:rFonts w:ascii="Arial" w:hAnsi="Arial" w:cs="Arial"/>
          <w:color w:val="002060"/>
          <w:sz w:val="22"/>
          <w:szCs w:val="22"/>
        </w:rPr>
        <w:t xml:space="preserve"> debitamente compilato</w:t>
      </w:r>
      <w:r w:rsidR="00A31243">
        <w:rPr>
          <w:rFonts w:ascii="Arial" w:hAnsi="Arial" w:cs="Arial"/>
          <w:color w:val="002060"/>
          <w:sz w:val="22"/>
          <w:szCs w:val="22"/>
        </w:rPr>
        <w:t>,</w:t>
      </w:r>
      <w:r w:rsidR="00580CB3">
        <w:rPr>
          <w:rFonts w:ascii="Arial" w:hAnsi="Arial" w:cs="Arial"/>
          <w:color w:val="002060"/>
          <w:sz w:val="22"/>
          <w:szCs w:val="22"/>
        </w:rPr>
        <w:t xml:space="preserve"> timbrato e sottoscritto dal proprio Rappresentante Legale per ogni squadra iscritta.</w:t>
      </w:r>
    </w:p>
    <w:p w14:paraId="0ECF4A17" w14:textId="3C860133" w:rsidR="003C51AF" w:rsidRDefault="003C51AF" w:rsidP="00D20AFA">
      <w:pPr>
        <w:shd w:val="clear" w:color="auto" w:fill="FFFFFF"/>
        <w:rPr>
          <w:rFonts w:ascii="Arial" w:hAnsi="Arial" w:cs="Arial"/>
          <w:color w:val="002060"/>
          <w:sz w:val="22"/>
          <w:szCs w:val="22"/>
        </w:rPr>
      </w:pPr>
    </w:p>
    <w:p w14:paraId="7BE8CA94" w14:textId="6CA669CB" w:rsidR="00580CB3" w:rsidRDefault="00580CB3" w:rsidP="00D20AFA">
      <w:pPr>
        <w:shd w:val="clear" w:color="auto" w:fill="FFFFFF"/>
        <w:rPr>
          <w:rFonts w:ascii="Arial" w:hAnsi="Arial" w:cs="Arial"/>
          <w:color w:val="002060"/>
          <w:sz w:val="22"/>
          <w:szCs w:val="22"/>
        </w:rPr>
      </w:pPr>
      <w:r>
        <w:rPr>
          <w:rFonts w:ascii="Arial" w:hAnsi="Arial" w:cs="Arial"/>
          <w:color w:val="002060"/>
          <w:sz w:val="22"/>
          <w:szCs w:val="22"/>
        </w:rPr>
        <w:t>Il gruppo squadra dovrà essere redatto utilizzando il modulo allegato in calce alla Circolare n° 19 di cui sopra ed essere trasmesso entro i seguenti termini:</w:t>
      </w:r>
    </w:p>
    <w:p w14:paraId="47357C7E" w14:textId="77777777" w:rsidR="00077E3F" w:rsidRDefault="00077E3F" w:rsidP="00D20AFA">
      <w:pPr>
        <w:shd w:val="clear" w:color="auto" w:fill="FFFFFF"/>
        <w:rPr>
          <w:rFonts w:ascii="Arial" w:hAnsi="Arial" w:cs="Arial"/>
          <w:color w:val="002060"/>
          <w:sz w:val="22"/>
          <w:szCs w:val="22"/>
        </w:rPr>
      </w:pPr>
    </w:p>
    <w:p w14:paraId="147FBC6C" w14:textId="66EFC70B" w:rsidR="00580CB3" w:rsidRDefault="00580CB3" w:rsidP="00D20AFA">
      <w:pPr>
        <w:pStyle w:val="Paragrafoelenco"/>
        <w:numPr>
          <w:ilvl w:val="0"/>
          <w:numId w:val="27"/>
        </w:numPr>
        <w:shd w:val="clear" w:color="auto" w:fill="FFFFFF"/>
        <w:contextualSpacing w:val="0"/>
        <w:rPr>
          <w:rFonts w:ascii="Arial" w:hAnsi="Arial" w:cs="Arial"/>
          <w:b/>
          <w:bCs/>
          <w:color w:val="002060"/>
          <w:sz w:val="22"/>
          <w:szCs w:val="22"/>
        </w:rPr>
      </w:pPr>
      <w:r w:rsidRPr="00077E3F">
        <w:rPr>
          <w:rFonts w:ascii="Arial" w:hAnsi="Arial" w:cs="Arial"/>
          <w:b/>
          <w:bCs/>
          <w:color w:val="002060"/>
          <w:sz w:val="22"/>
          <w:szCs w:val="22"/>
        </w:rPr>
        <w:t>CAMPIONATI CALCIO A CINQUE SERIE C1, SERIE C2</w:t>
      </w:r>
      <w:r w:rsidRPr="00077E3F">
        <w:rPr>
          <w:rFonts w:ascii="Arial" w:hAnsi="Arial" w:cs="Arial"/>
          <w:b/>
          <w:bCs/>
          <w:color w:val="002060"/>
          <w:sz w:val="22"/>
          <w:szCs w:val="22"/>
        </w:rPr>
        <w:tab/>
      </w:r>
      <w:r w:rsidRPr="00077E3F">
        <w:rPr>
          <w:rFonts w:ascii="Arial" w:hAnsi="Arial" w:cs="Arial"/>
          <w:b/>
          <w:bCs/>
          <w:color w:val="002060"/>
          <w:sz w:val="22"/>
          <w:szCs w:val="22"/>
        </w:rPr>
        <w:tab/>
      </w:r>
      <w:r w:rsidR="00077E3F" w:rsidRPr="00077E3F">
        <w:rPr>
          <w:rFonts w:ascii="Arial" w:hAnsi="Arial" w:cs="Arial"/>
          <w:b/>
          <w:bCs/>
          <w:color w:val="002060"/>
          <w:sz w:val="22"/>
          <w:szCs w:val="22"/>
        </w:rPr>
        <w:tab/>
      </w:r>
      <w:r w:rsidR="00077E3F">
        <w:rPr>
          <w:rFonts w:ascii="Arial" w:hAnsi="Arial" w:cs="Arial"/>
          <w:b/>
          <w:bCs/>
          <w:color w:val="002060"/>
          <w:sz w:val="22"/>
          <w:szCs w:val="22"/>
        </w:rPr>
        <w:tab/>
      </w:r>
      <w:r w:rsidR="00077E3F" w:rsidRPr="00077E3F">
        <w:rPr>
          <w:rFonts w:ascii="Arial" w:hAnsi="Arial" w:cs="Arial"/>
          <w:b/>
          <w:bCs/>
          <w:color w:val="002060"/>
          <w:sz w:val="22"/>
          <w:szCs w:val="22"/>
        </w:rPr>
        <w:t>21/09/2022</w:t>
      </w:r>
    </w:p>
    <w:p w14:paraId="17B3ED61" w14:textId="77777777" w:rsidR="00077E3F" w:rsidRPr="00077E3F" w:rsidRDefault="00077E3F" w:rsidP="00D20AFA">
      <w:pPr>
        <w:pStyle w:val="Paragrafoelenco"/>
        <w:shd w:val="clear" w:color="auto" w:fill="FFFFFF"/>
        <w:contextualSpacing w:val="0"/>
        <w:rPr>
          <w:rFonts w:ascii="Arial" w:hAnsi="Arial" w:cs="Arial"/>
          <w:b/>
          <w:bCs/>
          <w:color w:val="002060"/>
          <w:sz w:val="22"/>
          <w:szCs w:val="22"/>
        </w:rPr>
      </w:pPr>
    </w:p>
    <w:p w14:paraId="5781BCF0" w14:textId="3FF09E87" w:rsidR="00077E3F" w:rsidRPr="00077E3F" w:rsidRDefault="00077E3F" w:rsidP="00D20AFA">
      <w:pPr>
        <w:pStyle w:val="Paragrafoelenco"/>
        <w:numPr>
          <w:ilvl w:val="0"/>
          <w:numId w:val="27"/>
        </w:numPr>
        <w:shd w:val="clear" w:color="auto" w:fill="FFFFFF"/>
        <w:contextualSpacing w:val="0"/>
        <w:rPr>
          <w:rFonts w:ascii="Arial" w:hAnsi="Arial" w:cs="Arial"/>
          <w:b/>
          <w:bCs/>
          <w:color w:val="002060"/>
          <w:sz w:val="22"/>
          <w:szCs w:val="22"/>
        </w:rPr>
      </w:pPr>
      <w:r w:rsidRPr="00077E3F">
        <w:rPr>
          <w:rFonts w:ascii="Arial" w:hAnsi="Arial" w:cs="Arial"/>
          <w:b/>
          <w:bCs/>
          <w:color w:val="002060"/>
          <w:sz w:val="22"/>
          <w:szCs w:val="22"/>
        </w:rPr>
        <w:t>CAMPIONATI CALCIO A CINQUE SERIE D, U21, U19, U17, U15</w:t>
      </w:r>
      <w:r>
        <w:rPr>
          <w:rFonts w:ascii="Arial" w:hAnsi="Arial" w:cs="Arial"/>
          <w:b/>
          <w:bCs/>
          <w:color w:val="002060"/>
          <w:sz w:val="22"/>
          <w:szCs w:val="22"/>
        </w:rPr>
        <w:tab/>
      </w:r>
      <w:r>
        <w:rPr>
          <w:rFonts w:ascii="Arial" w:hAnsi="Arial" w:cs="Arial"/>
          <w:b/>
          <w:bCs/>
          <w:color w:val="002060"/>
          <w:sz w:val="22"/>
          <w:szCs w:val="22"/>
        </w:rPr>
        <w:tab/>
        <w:t>30/09/2022</w:t>
      </w:r>
    </w:p>
    <w:p w14:paraId="1E691406" w14:textId="09CDEB2D" w:rsidR="00077E3F" w:rsidRPr="00077E3F" w:rsidRDefault="00077E3F" w:rsidP="00D20AFA">
      <w:pPr>
        <w:pStyle w:val="Paragrafoelenco"/>
        <w:shd w:val="clear" w:color="auto" w:fill="FFFFFF"/>
        <w:contextualSpacing w:val="0"/>
        <w:rPr>
          <w:rFonts w:ascii="Arial" w:hAnsi="Arial" w:cs="Arial"/>
          <w:b/>
          <w:bCs/>
          <w:color w:val="002060"/>
          <w:sz w:val="22"/>
          <w:szCs w:val="22"/>
        </w:rPr>
      </w:pPr>
      <w:r w:rsidRPr="00077E3F">
        <w:rPr>
          <w:rFonts w:ascii="Arial" w:hAnsi="Arial" w:cs="Arial"/>
          <w:b/>
          <w:bCs/>
          <w:color w:val="002060"/>
          <w:sz w:val="22"/>
          <w:szCs w:val="22"/>
        </w:rPr>
        <w:t>FEMMINILE</w:t>
      </w:r>
    </w:p>
    <w:p w14:paraId="264D4328" w14:textId="267EDFBD" w:rsidR="00077E3F" w:rsidRDefault="00077E3F" w:rsidP="00D20AFA">
      <w:pPr>
        <w:shd w:val="clear" w:color="auto" w:fill="FFFFFF"/>
        <w:rPr>
          <w:rFonts w:ascii="Arial" w:hAnsi="Arial" w:cs="Arial"/>
          <w:color w:val="002060"/>
          <w:sz w:val="22"/>
          <w:szCs w:val="22"/>
        </w:rPr>
      </w:pPr>
    </w:p>
    <w:p w14:paraId="5AA395C2" w14:textId="77777777" w:rsidR="00EA6431" w:rsidRPr="00EA6431" w:rsidRDefault="00EA6431" w:rsidP="00D20AFA">
      <w:pPr>
        <w:rPr>
          <w:rFonts w:ascii="Arial" w:hAnsi="Arial" w:cs="Arial"/>
          <w:color w:val="002060"/>
          <w:sz w:val="22"/>
          <w:szCs w:val="22"/>
        </w:rPr>
      </w:pPr>
      <w:r w:rsidRPr="00EA6431">
        <w:rPr>
          <w:rFonts w:ascii="Arial" w:hAnsi="Arial" w:cs="Arial"/>
          <w:color w:val="002060"/>
          <w:sz w:val="22"/>
          <w:szCs w:val="22"/>
        </w:rPr>
        <w:t>Detto elenco potrà essere composto da un massimo di 30 soggetti rientranti nella categoria calciatori/trici, con possibilità di modificarlo nel corso della stagione tramite le medesime modalità.</w:t>
      </w:r>
    </w:p>
    <w:p w14:paraId="6C5A2E00" w14:textId="77777777" w:rsidR="00EA6431" w:rsidRPr="00B651F2" w:rsidRDefault="00EA6431" w:rsidP="00D20AFA">
      <w:pPr>
        <w:shd w:val="clear" w:color="auto" w:fill="FFFFFF"/>
        <w:rPr>
          <w:rFonts w:ascii="Arial" w:hAnsi="Arial" w:cs="Arial"/>
          <w:color w:val="002060"/>
          <w:sz w:val="22"/>
          <w:szCs w:val="22"/>
        </w:rPr>
      </w:pPr>
    </w:p>
    <w:p w14:paraId="70B55592" w14:textId="7BDD8AA2" w:rsidR="005815E9" w:rsidRPr="00B651F2" w:rsidRDefault="005815E9" w:rsidP="00D20AFA">
      <w:pPr>
        <w:shd w:val="clear" w:color="auto" w:fill="FFFFFF"/>
        <w:jc w:val="left"/>
        <w:rPr>
          <w:rFonts w:ascii="Arial" w:hAnsi="Arial" w:cs="Arial"/>
          <w:color w:val="002060"/>
          <w:sz w:val="22"/>
          <w:szCs w:val="22"/>
        </w:rPr>
      </w:pPr>
    </w:p>
    <w:p w14:paraId="696CBECF" w14:textId="77777777" w:rsidR="005815E9" w:rsidRPr="00F83FD5" w:rsidRDefault="005815E9" w:rsidP="005815E9">
      <w:pPr>
        <w:pStyle w:val="Default"/>
        <w:rPr>
          <w:rFonts w:ascii="Arial" w:hAnsi="Arial" w:cs="Arial"/>
          <w:b/>
          <w:color w:val="002060"/>
          <w:sz w:val="28"/>
          <w:szCs w:val="28"/>
        </w:rPr>
      </w:pPr>
      <w:bookmarkStart w:id="6" w:name="_Hlk113435821"/>
      <w:r w:rsidRPr="00F83FD5">
        <w:rPr>
          <w:rFonts w:ascii="Arial" w:hAnsi="Arial" w:cs="Arial"/>
          <w:b/>
          <w:bCs/>
          <w:color w:val="002060"/>
          <w:sz w:val="28"/>
          <w:szCs w:val="28"/>
        </w:rPr>
        <w:t>TORNEI AUTUNNALI ATTIVITA’ DI BASE CALCIO A CINQUE</w:t>
      </w:r>
    </w:p>
    <w:p w14:paraId="0BE0FE38" w14:textId="77777777" w:rsidR="005815E9" w:rsidRPr="006C6F07" w:rsidRDefault="005815E9" w:rsidP="005815E9">
      <w:pPr>
        <w:rPr>
          <w:rFonts w:ascii="Arial" w:hAnsi="Arial" w:cs="Arial"/>
          <w:color w:val="002060"/>
          <w:sz w:val="22"/>
          <w:szCs w:val="22"/>
        </w:rPr>
      </w:pPr>
    </w:p>
    <w:p w14:paraId="518556DA" w14:textId="77777777" w:rsidR="005815E9" w:rsidRPr="006C6F07" w:rsidRDefault="005815E9" w:rsidP="005815E9">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0"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0361BEFE" w14:textId="77777777" w:rsidR="005815E9" w:rsidRPr="006C6F07" w:rsidRDefault="005815E9" w:rsidP="005815E9">
      <w:pPr>
        <w:pStyle w:val="A121"/>
        <w:ind w:left="0"/>
        <w:rPr>
          <w:rFonts w:cs="Arial"/>
          <w:color w:val="002060"/>
          <w:sz w:val="22"/>
          <w:szCs w:val="22"/>
        </w:rPr>
      </w:pPr>
    </w:p>
    <w:p w14:paraId="57E8C8ED" w14:textId="3846F82D" w:rsidR="005815E9" w:rsidRPr="006C6F07" w:rsidRDefault="005815E9" w:rsidP="005815E9">
      <w:pPr>
        <w:pStyle w:val="A121"/>
        <w:ind w:left="0"/>
        <w:jc w:val="center"/>
        <w:rPr>
          <w:rFonts w:cs="Arial"/>
          <w:b/>
          <w:color w:val="002060"/>
          <w:sz w:val="22"/>
          <w:szCs w:val="22"/>
        </w:rPr>
      </w:pPr>
      <w:r>
        <w:rPr>
          <w:rFonts w:cs="Arial"/>
          <w:b/>
          <w:color w:val="002060"/>
          <w:sz w:val="22"/>
          <w:szCs w:val="22"/>
        </w:rPr>
        <w:t>VENERDI’ 23 SETTEMBRE 2022</w:t>
      </w:r>
      <w:r w:rsidRPr="006C6F07">
        <w:rPr>
          <w:rFonts w:cs="Arial"/>
          <w:b/>
          <w:color w:val="002060"/>
          <w:sz w:val="22"/>
          <w:szCs w:val="22"/>
        </w:rPr>
        <w:t>, ORE 19:00</w:t>
      </w:r>
    </w:p>
    <w:p w14:paraId="41C727D4" w14:textId="77777777" w:rsidR="005815E9" w:rsidRPr="006C6F07" w:rsidRDefault="005815E9" w:rsidP="005815E9">
      <w:pPr>
        <w:rPr>
          <w:rFonts w:ascii="Arial" w:hAnsi="Arial" w:cs="Arial"/>
          <w:color w:val="002060"/>
          <w:sz w:val="22"/>
          <w:szCs w:val="22"/>
          <w:shd w:val="clear" w:color="auto" w:fill="FFFFFF"/>
        </w:rPr>
      </w:pPr>
    </w:p>
    <w:p w14:paraId="104FBA1F" w14:textId="77777777" w:rsidR="005815E9" w:rsidRPr="006C6F07" w:rsidRDefault="005815E9" w:rsidP="005815E9">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5DA40363" w14:textId="77777777" w:rsidR="005815E9" w:rsidRPr="006C6F07" w:rsidRDefault="005815E9" w:rsidP="005815E9">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822DBC8" w14:textId="77777777" w:rsidR="005815E9" w:rsidRPr="00AE6479" w:rsidRDefault="005815E9" w:rsidP="005815E9">
      <w:pPr>
        <w:rPr>
          <w:rFonts w:ascii="Arial" w:hAnsi="Arial" w:cs="Arial"/>
          <w:color w:val="002060"/>
          <w:sz w:val="22"/>
          <w:szCs w:val="22"/>
          <w:highlight w:val="yellow"/>
        </w:rPr>
      </w:pPr>
    </w:p>
    <w:p w14:paraId="6C567A4B" w14:textId="77777777" w:rsidR="005815E9" w:rsidRPr="00CC3901" w:rsidRDefault="005815E9" w:rsidP="005815E9">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4C9E8C27" w14:textId="76D7F001" w:rsidR="005815E9" w:rsidRPr="006C6F07" w:rsidRDefault="005815E9" w:rsidP="00E6465E">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 xml:space="preserve">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6D2617D2" w14:textId="7B130E4B" w:rsidR="005815E9" w:rsidRDefault="005815E9" w:rsidP="00E6465E">
      <w:pPr>
        <w:shd w:val="clear" w:color="auto" w:fill="FFFFFF"/>
        <w:jc w:val="left"/>
        <w:rPr>
          <w:rFonts w:ascii="Arial" w:hAnsi="Arial" w:cs="Arial"/>
          <w:color w:val="002060"/>
          <w:sz w:val="22"/>
          <w:szCs w:val="22"/>
        </w:rPr>
      </w:pPr>
    </w:p>
    <w:p w14:paraId="25184CC8" w14:textId="77777777" w:rsidR="00E6465E" w:rsidRDefault="00E6465E" w:rsidP="00E6465E">
      <w:pPr>
        <w:shd w:val="clear" w:color="auto" w:fill="FFFFFF"/>
        <w:jc w:val="left"/>
        <w:rPr>
          <w:rFonts w:ascii="Arial" w:hAnsi="Arial" w:cs="Arial"/>
          <w:color w:val="002060"/>
          <w:sz w:val="22"/>
          <w:szCs w:val="22"/>
        </w:rPr>
      </w:pPr>
    </w:p>
    <w:p w14:paraId="73B9EA0A" w14:textId="77777777" w:rsidR="00E6465E" w:rsidRPr="0066279A" w:rsidRDefault="00E6465E" w:rsidP="00E6465E">
      <w:pPr>
        <w:rPr>
          <w:rFonts w:ascii="Arial" w:hAnsi="Arial" w:cs="Arial"/>
          <w:sz w:val="28"/>
          <w:szCs w:val="28"/>
        </w:rPr>
      </w:pPr>
      <w:r w:rsidRPr="0066279A">
        <w:rPr>
          <w:rFonts w:ascii="Arial" w:hAnsi="Arial" w:cs="Arial"/>
          <w:b/>
          <w:bCs/>
          <w:color w:val="001E5E"/>
          <w:sz w:val="28"/>
          <w:szCs w:val="28"/>
        </w:rPr>
        <w:t xml:space="preserve">RIUNIONE PROGRAMMATICA ATTIVITA’ DI BASE E GIOVANILE DI CALCIO A 11 – CALCIO A 5 - CALCIO FEMMINILE </w:t>
      </w:r>
    </w:p>
    <w:p w14:paraId="3E547134" w14:textId="77777777" w:rsidR="00E6465E" w:rsidRPr="002408B2" w:rsidRDefault="00E6465E" w:rsidP="00E6465E">
      <w:pPr>
        <w:spacing w:before="100" w:beforeAutospacing="1" w:after="100" w:afterAutospacing="1"/>
        <w:rPr>
          <w:rFonts w:ascii="Arial" w:hAnsi="Arial" w:cs="Arial"/>
          <w:sz w:val="22"/>
          <w:szCs w:val="22"/>
        </w:rPr>
      </w:pPr>
      <w:r w:rsidRPr="00AB669D">
        <w:rPr>
          <w:rFonts w:ascii="Arial" w:hAnsi="Arial" w:cs="Arial"/>
          <w:b/>
          <w:bCs/>
          <w:color w:val="001E5E"/>
          <w:sz w:val="22"/>
          <w:szCs w:val="22"/>
        </w:rPr>
        <w:t xml:space="preserve">Il giorno Lunedì 19 SETTEMBRE 2022 </w:t>
      </w:r>
      <w:r w:rsidRPr="00AB669D">
        <w:rPr>
          <w:rFonts w:ascii="Arial" w:hAnsi="Arial" w:cs="Arial"/>
          <w:color w:val="001E5E"/>
          <w:sz w:val="22"/>
          <w:szCs w:val="22"/>
        </w:rPr>
        <w:t xml:space="preserve">alle </w:t>
      </w:r>
      <w:r w:rsidRPr="00AB669D">
        <w:rPr>
          <w:rFonts w:ascii="Arial" w:hAnsi="Arial" w:cs="Arial"/>
          <w:b/>
          <w:bCs/>
          <w:color w:val="001E5E"/>
          <w:sz w:val="22"/>
          <w:szCs w:val="22"/>
        </w:rPr>
        <w:t xml:space="preserve">ore 17:30 </w:t>
      </w:r>
      <w:r w:rsidRPr="00AB669D">
        <w:rPr>
          <w:rFonts w:ascii="Arial" w:hAnsi="Arial" w:cs="Arial"/>
          <w:color w:val="001E5E"/>
          <w:sz w:val="22"/>
          <w:szCs w:val="22"/>
        </w:rPr>
        <w:t xml:space="preserve">presso la Sala </w:t>
      </w:r>
      <w:r>
        <w:rPr>
          <w:rFonts w:ascii="Arial" w:hAnsi="Arial" w:cs="Arial"/>
          <w:color w:val="001E5E"/>
          <w:sz w:val="22"/>
          <w:szCs w:val="22"/>
        </w:rPr>
        <w:t xml:space="preserve">Consiliare </w:t>
      </w:r>
      <w:r w:rsidRPr="00AB669D">
        <w:rPr>
          <w:rFonts w:ascii="Arial" w:hAnsi="Arial" w:cs="Arial"/>
          <w:color w:val="001E5E"/>
          <w:sz w:val="22"/>
          <w:szCs w:val="22"/>
        </w:rPr>
        <w:t>del Comune di Offida</w:t>
      </w:r>
      <w:r w:rsidRPr="00AB669D">
        <w:rPr>
          <w:rFonts w:ascii="Arial" w:hAnsi="Arial" w:cs="Arial"/>
          <w:b/>
          <w:bCs/>
          <w:color w:val="001E5E"/>
          <w:sz w:val="22"/>
          <w:szCs w:val="22"/>
        </w:rPr>
        <w:t xml:space="preserve"> </w:t>
      </w:r>
      <w:r w:rsidRPr="00AB669D">
        <w:rPr>
          <w:rFonts w:ascii="Arial" w:hAnsi="Arial" w:cs="Arial"/>
          <w:color w:val="001E5E"/>
          <w:sz w:val="22"/>
          <w:szCs w:val="22"/>
        </w:rPr>
        <w:t>in Corso Serpente Aureo n.66 è indetta la riunione programmatica rivolta ai Dirigenti Responsabili e ai Responsabili Tecnici delle Società̀ che intendono partecipare ai Tornei dell’Attività̀ di Base (categorie Piccoli Amici – Primi Calci - Pulcini – Esordienti) e Giovanile</w:t>
      </w:r>
      <w:r>
        <w:rPr>
          <w:rFonts w:ascii="Arial" w:hAnsi="Arial" w:cs="Arial"/>
          <w:color w:val="001E5E"/>
          <w:sz w:val="22"/>
          <w:szCs w:val="22"/>
        </w:rPr>
        <w:t>.</w:t>
      </w:r>
    </w:p>
    <w:p w14:paraId="48879D33" w14:textId="77777777" w:rsidR="00E6465E" w:rsidRPr="002408B2" w:rsidRDefault="00E6465E" w:rsidP="00E6465E">
      <w:pPr>
        <w:spacing w:before="100" w:beforeAutospacing="1" w:after="100" w:afterAutospacing="1"/>
        <w:rPr>
          <w:rFonts w:ascii="Arial" w:hAnsi="Arial" w:cs="Arial"/>
          <w:sz w:val="22"/>
          <w:szCs w:val="22"/>
        </w:rPr>
      </w:pPr>
      <w:r w:rsidRPr="002408B2">
        <w:rPr>
          <w:rFonts w:ascii="Arial" w:hAnsi="Arial" w:cs="Arial"/>
          <w:color w:val="001E5E"/>
          <w:sz w:val="22"/>
          <w:szCs w:val="22"/>
        </w:rPr>
        <w:t xml:space="preserve">Ordine del giorno: </w:t>
      </w:r>
    </w:p>
    <w:p w14:paraId="15A6880B" w14:textId="77777777" w:rsidR="00E6465E" w:rsidRPr="002408B2" w:rsidRDefault="00E6465E" w:rsidP="00E6465E">
      <w:pPr>
        <w:numPr>
          <w:ilvl w:val="0"/>
          <w:numId w:val="31"/>
        </w:numPr>
        <w:spacing w:before="100" w:beforeAutospacing="1" w:after="100" w:afterAutospacing="1"/>
        <w:rPr>
          <w:rFonts w:ascii="Arial" w:hAnsi="Arial" w:cs="Arial"/>
          <w:sz w:val="22"/>
          <w:szCs w:val="22"/>
        </w:rPr>
      </w:pPr>
      <w:r w:rsidRPr="002408B2">
        <w:rPr>
          <w:rFonts w:ascii="Arial" w:hAnsi="Arial" w:cs="Arial"/>
          <w:b/>
          <w:bCs/>
          <w:color w:val="001E5E"/>
          <w:sz w:val="22"/>
          <w:szCs w:val="22"/>
        </w:rPr>
        <w:lastRenderedPageBreak/>
        <w:t>Progettualit</w:t>
      </w:r>
      <w:r>
        <w:rPr>
          <w:rFonts w:ascii="Arial" w:hAnsi="Arial" w:cs="Arial"/>
          <w:b/>
          <w:bCs/>
          <w:color w:val="001E5E"/>
          <w:sz w:val="22"/>
          <w:szCs w:val="22"/>
        </w:rPr>
        <w:t>à</w:t>
      </w:r>
      <w:r w:rsidRPr="002408B2">
        <w:rPr>
          <w:rFonts w:ascii="Arial" w:hAnsi="Arial" w:cs="Arial"/>
          <w:b/>
          <w:bCs/>
          <w:color w:val="001E5E"/>
          <w:sz w:val="22"/>
          <w:szCs w:val="22"/>
        </w:rPr>
        <w:t xml:space="preserve"> S.G.S. Stagione Sportiva 2022/2023; </w:t>
      </w:r>
    </w:p>
    <w:p w14:paraId="30BDD1A8" w14:textId="77777777" w:rsidR="00E6465E" w:rsidRPr="002408B2" w:rsidRDefault="00E6465E" w:rsidP="00E6465E">
      <w:pPr>
        <w:numPr>
          <w:ilvl w:val="0"/>
          <w:numId w:val="31"/>
        </w:numPr>
        <w:spacing w:before="100" w:beforeAutospacing="1" w:after="100" w:afterAutospacing="1"/>
        <w:rPr>
          <w:rFonts w:ascii="Arial" w:hAnsi="Arial" w:cs="Arial"/>
          <w:sz w:val="22"/>
          <w:szCs w:val="22"/>
        </w:rPr>
      </w:pPr>
      <w:r w:rsidRPr="002408B2">
        <w:rPr>
          <w:rFonts w:ascii="Arial" w:hAnsi="Arial" w:cs="Arial"/>
          <w:b/>
          <w:bCs/>
          <w:color w:val="001E5E"/>
          <w:sz w:val="22"/>
          <w:szCs w:val="22"/>
        </w:rPr>
        <w:t xml:space="preserve">Illustrazione CC.UU. nr. 1; </w:t>
      </w:r>
    </w:p>
    <w:p w14:paraId="7D20F4B1" w14:textId="77777777" w:rsidR="00E6465E" w:rsidRPr="002408B2" w:rsidRDefault="00E6465E" w:rsidP="00E6465E">
      <w:pPr>
        <w:numPr>
          <w:ilvl w:val="0"/>
          <w:numId w:val="31"/>
        </w:numPr>
        <w:spacing w:before="100" w:beforeAutospacing="1" w:after="100" w:afterAutospacing="1"/>
        <w:rPr>
          <w:rFonts w:ascii="Arial" w:hAnsi="Arial" w:cs="Arial"/>
          <w:sz w:val="22"/>
          <w:szCs w:val="22"/>
        </w:rPr>
      </w:pPr>
      <w:r w:rsidRPr="002408B2">
        <w:rPr>
          <w:rFonts w:ascii="Arial" w:hAnsi="Arial" w:cs="Arial"/>
          <w:b/>
          <w:bCs/>
          <w:color w:val="001E5E"/>
          <w:sz w:val="22"/>
          <w:szCs w:val="22"/>
        </w:rPr>
        <w:t xml:space="preserve">Varie ed eventuali. </w:t>
      </w:r>
    </w:p>
    <w:p w14:paraId="74582242" w14:textId="77777777" w:rsidR="00E6465E" w:rsidRDefault="00E6465E" w:rsidP="00E6465E">
      <w:pPr>
        <w:spacing w:before="100" w:beforeAutospacing="1" w:after="100" w:afterAutospacing="1"/>
        <w:rPr>
          <w:rFonts w:ascii="Arial" w:hAnsi="Arial" w:cs="Arial"/>
          <w:color w:val="001E5E"/>
          <w:sz w:val="22"/>
          <w:szCs w:val="22"/>
        </w:rPr>
      </w:pPr>
      <w:r w:rsidRPr="002408B2">
        <w:rPr>
          <w:rFonts w:ascii="Arial" w:hAnsi="Arial" w:cs="Arial"/>
          <w:color w:val="001E5E"/>
          <w:sz w:val="22"/>
          <w:szCs w:val="22"/>
        </w:rPr>
        <w:t>È</w:t>
      </w:r>
      <w:r>
        <w:rPr>
          <w:rFonts w:ascii="Arial" w:hAnsi="Arial" w:cs="Arial"/>
          <w:color w:val="001E5E"/>
          <w:sz w:val="22"/>
          <w:szCs w:val="22"/>
        </w:rPr>
        <w:t xml:space="preserve"> </w:t>
      </w:r>
      <w:r w:rsidRPr="002408B2">
        <w:rPr>
          <w:rFonts w:ascii="Arial" w:hAnsi="Arial" w:cs="Arial"/>
          <w:color w:val="001E5E"/>
          <w:sz w:val="22"/>
          <w:szCs w:val="22"/>
        </w:rPr>
        <w:t xml:space="preserve">richiesta la </w:t>
      </w:r>
      <w:r w:rsidRPr="002408B2">
        <w:rPr>
          <w:rFonts w:ascii="Arial" w:hAnsi="Arial" w:cs="Arial"/>
          <w:b/>
          <w:bCs/>
          <w:color w:val="001E5E"/>
          <w:sz w:val="22"/>
          <w:szCs w:val="22"/>
        </w:rPr>
        <w:t xml:space="preserve">presenza obbligatoria dei Responsabili Tecnici e dei Dirigenti Responsabili dell’attività̀ di Base e Giovanile </w:t>
      </w:r>
      <w:r w:rsidRPr="002408B2">
        <w:rPr>
          <w:rFonts w:ascii="Arial" w:hAnsi="Arial" w:cs="Arial"/>
          <w:color w:val="001E5E"/>
          <w:sz w:val="22"/>
          <w:szCs w:val="22"/>
        </w:rPr>
        <w:t>di tutte le Società̀ partecipanti all’attività̀ di calcio a 11 - di calcio a 5 e calcio femminile s.s. 2022/2023.</w:t>
      </w:r>
    </w:p>
    <w:p w14:paraId="742736D5" w14:textId="77777777" w:rsidR="00E6465E" w:rsidRPr="002408B2" w:rsidRDefault="00E6465E" w:rsidP="00E6465E">
      <w:pPr>
        <w:spacing w:before="100" w:beforeAutospacing="1" w:after="100" w:afterAutospacing="1"/>
        <w:rPr>
          <w:rFonts w:ascii="Arial" w:hAnsi="Arial" w:cs="Arial"/>
          <w:color w:val="001E5E"/>
          <w:sz w:val="22"/>
          <w:szCs w:val="22"/>
        </w:rPr>
      </w:pPr>
      <w:r w:rsidRPr="002408B2">
        <w:rPr>
          <w:rFonts w:ascii="Arial" w:hAnsi="Arial" w:cs="Arial"/>
          <w:color w:val="001E5E"/>
          <w:sz w:val="22"/>
          <w:szCs w:val="22"/>
        </w:rPr>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 Per una questione di prevenzione è opportuno che ogni società sia presente con massimo due rappresentanti.</w:t>
      </w:r>
    </w:p>
    <w:p w14:paraId="1F6F8922" w14:textId="77777777" w:rsidR="00E6465E" w:rsidRDefault="00E6465E" w:rsidP="00E6465E">
      <w:pPr>
        <w:spacing w:before="100" w:beforeAutospacing="1" w:after="100" w:afterAutospacing="1"/>
        <w:rPr>
          <w:rFonts w:ascii="Arial" w:hAnsi="Arial" w:cs="Arial"/>
          <w:color w:val="002060"/>
          <w:sz w:val="22"/>
          <w:szCs w:val="22"/>
        </w:rPr>
      </w:pPr>
      <w:r w:rsidRPr="002408B2">
        <w:rPr>
          <w:rFonts w:ascii="Arial" w:hAnsi="Arial" w:cs="Arial"/>
          <w:color w:val="002060"/>
          <w:sz w:val="22"/>
          <w:szCs w:val="22"/>
        </w:rPr>
        <w:t>Parteciperanno alla riunione i componenti Federali del Settore Giovanile e Scolastico e della Lega Nazionale Dilettanti Marche.</w:t>
      </w:r>
    </w:p>
    <w:p w14:paraId="14ECABA8" w14:textId="634B8D54" w:rsidR="00E6465E" w:rsidRDefault="00E6465E" w:rsidP="00E6465E">
      <w:pPr>
        <w:rPr>
          <w:rFonts w:ascii="Arial" w:hAnsi="Arial" w:cs="Arial"/>
          <w:b/>
          <w:bCs/>
          <w:color w:val="002060"/>
          <w:sz w:val="22"/>
          <w:szCs w:val="22"/>
        </w:rPr>
      </w:pPr>
      <w:r>
        <w:rPr>
          <w:rFonts w:ascii="Arial" w:hAnsi="Arial" w:cs="Arial"/>
          <w:b/>
          <w:bCs/>
          <w:color w:val="002060"/>
          <w:sz w:val="22"/>
          <w:szCs w:val="22"/>
        </w:rPr>
        <w:t>Si trasmette di seguito la tabella con i nominativi dei dirigenti responsabili e dei responsabili tecnici convocati per la riunione programmatica:</w:t>
      </w:r>
    </w:p>
    <w:p w14:paraId="6479C693" w14:textId="77777777" w:rsidR="00E6465E" w:rsidRDefault="00E6465E" w:rsidP="00E6465E">
      <w:pPr>
        <w:rPr>
          <w:rFonts w:ascii="Arial" w:hAnsi="Arial" w:cs="Arial"/>
          <w:b/>
          <w:bCs/>
          <w:color w:val="00206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0"/>
        <w:gridCol w:w="3299"/>
        <w:gridCol w:w="3083"/>
      </w:tblGrid>
      <w:tr w:rsidR="00E6465E" w:rsidRPr="00124783" w14:paraId="53CA222F" w14:textId="77777777" w:rsidTr="00DA323F">
        <w:trPr>
          <w:trHeight w:val="498"/>
          <w:tblHeader/>
        </w:trPr>
        <w:tc>
          <w:tcPr>
            <w:tcW w:w="1781" w:type="pct"/>
            <w:shd w:val="clear" w:color="D8D8D8" w:fill="D8D8D8"/>
            <w:noWrap/>
            <w:vAlign w:val="center"/>
            <w:hideMark/>
          </w:tcPr>
          <w:p w14:paraId="7C5864D3" w14:textId="77777777" w:rsidR="00E6465E" w:rsidRPr="00005731" w:rsidRDefault="00E6465E" w:rsidP="00DA323F">
            <w:pPr>
              <w:jc w:val="center"/>
              <w:rPr>
                <w:rFonts w:ascii="Arial" w:hAnsi="Arial" w:cs="Arial"/>
                <w:b/>
                <w:bCs/>
                <w:color w:val="002060"/>
                <w:sz w:val="22"/>
                <w:szCs w:val="22"/>
              </w:rPr>
            </w:pPr>
            <w:r w:rsidRPr="00005731">
              <w:rPr>
                <w:rFonts w:ascii="Arial" w:hAnsi="Arial" w:cs="Arial"/>
                <w:b/>
                <w:bCs/>
                <w:color w:val="002060"/>
                <w:sz w:val="22"/>
                <w:szCs w:val="22"/>
              </w:rPr>
              <w:t>SOCIETA' CALCIO A 5</w:t>
            </w:r>
          </w:p>
        </w:tc>
        <w:tc>
          <w:tcPr>
            <w:tcW w:w="1664" w:type="pct"/>
            <w:shd w:val="clear" w:color="D8D8D8" w:fill="D8D8D8"/>
            <w:vAlign w:val="center"/>
            <w:hideMark/>
          </w:tcPr>
          <w:p w14:paraId="6620E212" w14:textId="77777777" w:rsidR="00E6465E" w:rsidRPr="00005731" w:rsidRDefault="00E6465E" w:rsidP="00DA323F">
            <w:pPr>
              <w:jc w:val="center"/>
              <w:rPr>
                <w:rFonts w:ascii="Arial" w:hAnsi="Arial" w:cs="Arial"/>
                <w:b/>
                <w:bCs/>
                <w:color w:val="002060"/>
                <w:sz w:val="22"/>
                <w:szCs w:val="22"/>
              </w:rPr>
            </w:pPr>
            <w:r w:rsidRPr="00005731">
              <w:rPr>
                <w:rFonts w:ascii="Arial" w:hAnsi="Arial" w:cs="Arial"/>
                <w:b/>
                <w:bCs/>
                <w:color w:val="002060"/>
                <w:sz w:val="22"/>
                <w:szCs w:val="22"/>
              </w:rPr>
              <w:t>DIRIGENTE RESPONSABILE</w:t>
            </w:r>
          </w:p>
        </w:tc>
        <w:tc>
          <w:tcPr>
            <w:tcW w:w="1555" w:type="pct"/>
            <w:shd w:val="clear" w:color="D8D8D8" w:fill="D8D8D8"/>
            <w:vAlign w:val="center"/>
            <w:hideMark/>
          </w:tcPr>
          <w:p w14:paraId="168DAA47" w14:textId="77777777" w:rsidR="00E6465E" w:rsidRPr="00005731" w:rsidRDefault="00E6465E" w:rsidP="00DA323F">
            <w:pPr>
              <w:jc w:val="center"/>
              <w:rPr>
                <w:rFonts w:ascii="Arial" w:hAnsi="Arial" w:cs="Arial"/>
                <w:b/>
                <w:bCs/>
                <w:color w:val="002060"/>
                <w:sz w:val="22"/>
                <w:szCs w:val="22"/>
              </w:rPr>
            </w:pPr>
            <w:r w:rsidRPr="00005731">
              <w:rPr>
                <w:rFonts w:ascii="Arial" w:hAnsi="Arial" w:cs="Arial"/>
                <w:b/>
                <w:bCs/>
                <w:color w:val="002060"/>
                <w:sz w:val="22"/>
                <w:szCs w:val="22"/>
              </w:rPr>
              <w:t>TECNICO RESPONSABILE</w:t>
            </w:r>
          </w:p>
        </w:tc>
      </w:tr>
      <w:tr w:rsidR="00E6465E" w:rsidRPr="0093602E" w14:paraId="3061CFF1" w14:textId="77777777" w:rsidTr="00DA323F">
        <w:trPr>
          <w:trHeight w:val="340"/>
        </w:trPr>
        <w:tc>
          <w:tcPr>
            <w:tcW w:w="1781" w:type="pct"/>
            <w:shd w:val="clear" w:color="auto" w:fill="auto"/>
            <w:noWrap/>
            <w:vAlign w:val="center"/>
            <w:hideMark/>
          </w:tcPr>
          <w:p w14:paraId="0C8E4E5A" w14:textId="77777777" w:rsidR="00E6465E" w:rsidRPr="00005731" w:rsidRDefault="00E6465E" w:rsidP="00DA323F">
            <w:pPr>
              <w:spacing w:before="40" w:after="40"/>
              <w:jc w:val="center"/>
              <w:rPr>
                <w:rFonts w:ascii="Arial" w:hAnsi="Arial" w:cs="Arial"/>
                <w:b/>
                <w:bCs/>
                <w:color w:val="002060"/>
                <w:sz w:val="22"/>
                <w:szCs w:val="22"/>
              </w:rPr>
            </w:pPr>
            <w:r w:rsidRPr="00005731">
              <w:rPr>
                <w:rFonts w:ascii="Arial" w:hAnsi="Arial" w:cs="Arial"/>
                <w:b/>
                <w:bCs/>
                <w:color w:val="002060"/>
                <w:sz w:val="22"/>
                <w:szCs w:val="22"/>
              </w:rPr>
              <w:t>DAMIANI E GATTI ASCOLI</w:t>
            </w:r>
          </w:p>
        </w:tc>
        <w:tc>
          <w:tcPr>
            <w:tcW w:w="1664" w:type="pct"/>
            <w:shd w:val="clear" w:color="auto" w:fill="auto"/>
            <w:noWrap/>
            <w:vAlign w:val="center"/>
            <w:hideMark/>
          </w:tcPr>
          <w:p w14:paraId="4A608E0A" w14:textId="77777777" w:rsidR="00E6465E" w:rsidRPr="00005731" w:rsidRDefault="00E6465E" w:rsidP="00DA323F">
            <w:pPr>
              <w:spacing w:before="40" w:after="40"/>
              <w:jc w:val="center"/>
              <w:rPr>
                <w:rFonts w:ascii="Arial" w:hAnsi="Arial" w:cs="Arial"/>
                <w:color w:val="002060"/>
                <w:sz w:val="22"/>
                <w:szCs w:val="22"/>
              </w:rPr>
            </w:pPr>
            <w:r w:rsidRPr="00005731">
              <w:rPr>
                <w:rFonts w:ascii="Arial" w:hAnsi="Arial" w:cs="Arial"/>
                <w:color w:val="002060"/>
                <w:sz w:val="22"/>
                <w:szCs w:val="22"/>
              </w:rPr>
              <w:t>D’ANGELO RICCARDO</w:t>
            </w:r>
          </w:p>
        </w:tc>
        <w:tc>
          <w:tcPr>
            <w:tcW w:w="1555" w:type="pct"/>
            <w:shd w:val="clear" w:color="FF0000" w:fill="FFFFFF"/>
            <w:noWrap/>
            <w:vAlign w:val="center"/>
            <w:hideMark/>
          </w:tcPr>
          <w:p w14:paraId="7535EA13" w14:textId="77777777" w:rsidR="00E6465E" w:rsidRPr="00005731" w:rsidRDefault="00E6465E" w:rsidP="00DA323F">
            <w:pPr>
              <w:spacing w:before="40" w:after="40"/>
              <w:jc w:val="center"/>
              <w:rPr>
                <w:rFonts w:ascii="Arial" w:hAnsi="Arial" w:cs="Arial"/>
                <w:color w:val="002060"/>
                <w:sz w:val="22"/>
                <w:szCs w:val="22"/>
              </w:rPr>
            </w:pPr>
            <w:r w:rsidRPr="00005731">
              <w:rPr>
                <w:rFonts w:ascii="Arial" w:hAnsi="Arial" w:cs="Arial"/>
                <w:color w:val="002060"/>
                <w:sz w:val="22"/>
                <w:szCs w:val="22"/>
              </w:rPr>
              <w:t>ZANATTA IRINEU</w:t>
            </w:r>
          </w:p>
        </w:tc>
      </w:tr>
    </w:tbl>
    <w:p w14:paraId="33731FE7" w14:textId="77777777" w:rsidR="00E6465E" w:rsidRDefault="00E6465E" w:rsidP="00E6465E">
      <w:pPr>
        <w:pStyle w:val="Nessunaspaziatura"/>
        <w:jc w:val="both"/>
        <w:rPr>
          <w:rFonts w:ascii="Arial" w:hAnsi="Arial" w:cs="Arial"/>
          <w:bCs/>
          <w:color w:val="002060"/>
        </w:rPr>
      </w:pPr>
    </w:p>
    <w:p w14:paraId="629BA21B" w14:textId="77777777" w:rsidR="00E6465E" w:rsidRPr="00124783" w:rsidRDefault="00E6465E" w:rsidP="00E6465E">
      <w:pPr>
        <w:pStyle w:val="Nessunaspaziatura"/>
        <w:jc w:val="both"/>
        <w:rPr>
          <w:rFonts w:ascii="Arial" w:hAnsi="Arial" w:cs="Arial"/>
          <w:bCs/>
          <w:color w:val="002060"/>
        </w:rPr>
      </w:pPr>
      <w:r w:rsidRPr="00124783">
        <w:rPr>
          <w:rFonts w:ascii="Arial" w:hAnsi="Arial" w:cs="Arial"/>
          <w:bCs/>
          <w:color w:val="002060"/>
        </w:rPr>
        <w:t xml:space="preserve">Si invitano le società a controllare attentamente tale tabella e a segnalare tempestivamente eventuali errori o </w:t>
      </w:r>
      <w:r>
        <w:rPr>
          <w:rFonts w:ascii="Arial" w:hAnsi="Arial" w:cs="Arial"/>
          <w:bCs/>
          <w:color w:val="002060"/>
        </w:rPr>
        <w:t>modifiche da apportare alla stessa.</w:t>
      </w:r>
    </w:p>
    <w:p w14:paraId="07A6C0B3" w14:textId="1D2AE309" w:rsidR="00E6465E" w:rsidRDefault="00E6465E" w:rsidP="00E6465E">
      <w:pPr>
        <w:pStyle w:val="LndNormale1"/>
        <w:rPr>
          <w:caps/>
          <w:color w:val="002060"/>
          <w:u w:val="single"/>
        </w:rPr>
      </w:pPr>
    </w:p>
    <w:p w14:paraId="7642DA88" w14:textId="77777777" w:rsidR="00005731" w:rsidRPr="00F53C2C" w:rsidRDefault="00005731" w:rsidP="00005731">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11549E20" w14:textId="77777777" w:rsidR="00005731" w:rsidRDefault="00005731" w:rsidP="00E6465E">
      <w:pPr>
        <w:pStyle w:val="LndNormale1"/>
        <w:rPr>
          <w:caps/>
          <w:color w:val="002060"/>
          <w:u w:val="single"/>
        </w:rPr>
      </w:pPr>
    </w:p>
    <w:p w14:paraId="24D25698" w14:textId="3450D3F8" w:rsidR="00005731" w:rsidRDefault="00005731" w:rsidP="00E6465E">
      <w:pPr>
        <w:pStyle w:val="LndNormale1"/>
        <w:rPr>
          <w:caps/>
          <w:color w:val="002060"/>
          <w:u w:val="single"/>
        </w:rPr>
      </w:pPr>
    </w:p>
    <w:p w14:paraId="147D8AD6" w14:textId="3FFA8AE5" w:rsidR="00005731" w:rsidRPr="00005731" w:rsidRDefault="00005731" w:rsidP="00005731">
      <w:pPr>
        <w:contextualSpacing/>
        <w:mirrorIndents/>
        <w:rPr>
          <w:rFonts w:ascii="Arial" w:hAnsi="Arial" w:cs="Arial"/>
          <w:sz w:val="22"/>
          <w:szCs w:val="22"/>
        </w:rPr>
      </w:pPr>
      <w:r w:rsidRPr="00005731">
        <w:rPr>
          <w:rFonts w:ascii="Arial" w:hAnsi="Arial" w:cs="Arial"/>
          <w:b/>
          <w:bCs/>
          <w:color w:val="001E5E"/>
          <w:sz w:val="22"/>
          <w:szCs w:val="22"/>
        </w:rPr>
        <w:t xml:space="preserve">Il giorno martedì 20 SETTEMBRE 2021 </w:t>
      </w:r>
      <w:r w:rsidRPr="00005731">
        <w:rPr>
          <w:rFonts w:ascii="Arial" w:hAnsi="Arial" w:cs="Arial"/>
          <w:color w:val="001E5E"/>
          <w:sz w:val="22"/>
          <w:szCs w:val="22"/>
        </w:rPr>
        <w:t xml:space="preserve">alle </w:t>
      </w:r>
      <w:r w:rsidRPr="00005731">
        <w:rPr>
          <w:rFonts w:ascii="Arial" w:hAnsi="Arial" w:cs="Arial"/>
          <w:b/>
          <w:bCs/>
          <w:color w:val="001E5E"/>
          <w:sz w:val="22"/>
          <w:szCs w:val="22"/>
        </w:rPr>
        <w:t xml:space="preserve">ore 17:30 </w:t>
      </w:r>
      <w:r w:rsidRPr="00005731">
        <w:rPr>
          <w:rFonts w:ascii="Arial" w:hAnsi="Arial" w:cs="Arial"/>
          <w:color w:val="001E5E"/>
          <w:sz w:val="22"/>
          <w:szCs w:val="22"/>
        </w:rPr>
        <w:t>presso la Sala Riunioni del C.R.Marche-FIGC-LND</w:t>
      </w:r>
      <w:r w:rsidRPr="00005731">
        <w:rPr>
          <w:rFonts w:ascii="Arial" w:hAnsi="Arial" w:cs="Arial"/>
          <w:b/>
          <w:bCs/>
          <w:color w:val="001E5E"/>
          <w:sz w:val="22"/>
          <w:szCs w:val="22"/>
        </w:rPr>
        <w:t xml:space="preserve"> </w:t>
      </w:r>
      <w:r w:rsidRPr="00005731">
        <w:rPr>
          <w:rFonts w:ascii="Arial" w:hAnsi="Arial" w:cs="Arial"/>
          <w:color w:val="001E5E"/>
          <w:sz w:val="22"/>
          <w:szCs w:val="22"/>
        </w:rPr>
        <w:t>in Via Schiavoni, snc – Loc.Baraccola - Ancona, è indetta la riunione programmatica rivolta ai Dirigenti Responsabili e ai Responsabili Tecnici delle Società che intendono partecipare ai Tornei dell’Attività di Base (categorie Piccoli Amici – Primi Calci - Pulcini – Esordienti) e Giovanile</w:t>
      </w:r>
      <w:r>
        <w:rPr>
          <w:rFonts w:ascii="Arial" w:hAnsi="Arial" w:cs="Arial"/>
          <w:color w:val="001E5E"/>
          <w:sz w:val="22"/>
          <w:szCs w:val="22"/>
        </w:rPr>
        <w:t>.</w:t>
      </w:r>
    </w:p>
    <w:p w14:paraId="2376113D" w14:textId="77777777" w:rsidR="00005731" w:rsidRDefault="00005731" w:rsidP="00005731">
      <w:pPr>
        <w:contextualSpacing/>
        <w:mirrorIndents/>
        <w:rPr>
          <w:rFonts w:ascii="Arial" w:hAnsi="Arial" w:cs="Arial"/>
          <w:color w:val="001E5E"/>
          <w:sz w:val="22"/>
          <w:szCs w:val="22"/>
        </w:rPr>
      </w:pPr>
    </w:p>
    <w:p w14:paraId="2F43F0E3" w14:textId="09AF41A5" w:rsidR="00005731" w:rsidRPr="00005731" w:rsidRDefault="00005731" w:rsidP="00005731">
      <w:pPr>
        <w:contextualSpacing/>
        <w:mirrorIndents/>
        <w:rPr>
          <w:rFonts w:ascii="Arial" w:hAnsi="Arial" w:cs="Arial"/>
          <w:sz w:val="22"/>
          <w:szCs w:val="22"/>
        </w:rPr>
      </w:pPr>
      <w:r w:rsidRPr="00005731">
        <w:rPr>
          <w:rFonts w:ascii="Arial" w:hAnsi="Arial" w:cs="Arial"/>
          <w:color w:val="001E5E"/>
          <w:sz w:val="22"/>
          <w:szCs w:val="22"/>
        </w:rPr>
        <w:t xml:space="preserve">Ordine del giorno: </w:t>
      </w:r>
    </w:p>
    <w:p w14:paraId="5C7CF055" w14:textId="2556731F" w:rsidR="00005731" w:rsidRPr="00005731" w:rsidRDefault="00005731" w:rsidP="00005731">
      <w:pPr>
        <w:numPr>
          <w:ilvl w:val="0"/>
          <w:numId w:val="31"/>
        </w:numPr>
        <w:contextualSpacing/>
        <w:mirrorIndents/>
        <w:rPr>
          <w:rFonts w:ascii="Arial" w:hAnsi="Arial" w:cs="Arial"/>
          <w:sz w:val="22"/>
          <w:szCs w:val="22"/>
        </w:rPr>
      </w:pPr>
      <w:r w:rsidRPr="00005731">
        <w:rPr>
          <w:rFonts w:ascii="Arial" w:hAnsi="Arial" w:cs="Arial"/>
          <w:b/>
          <w:bCs/>
          <w:color w:val="001E5E"/>
          <w:sz w:val="22"/>
          <w:szCs w:val="22"/>
        </w:rPr>
        <w:t xml:space="preserve">Progettualità S.G.S. Stagione Sportiva 2022/2023; </w:t>
      </w:r>
    </w:p>
    <w:p w14:paraId="401CCBBD" w14:textId="1CA7A9E6" w:rsidR="00005731" w:rsidRPr="00005731" w:rsidRDefault="00005731" w:rsidP="00005731">
      <w:pPr>
        <w:numPr>
          <w:ilvl w:val="0"/>
          <w:numId w:val="31"/>
        </w:numPr>
        <w:contextualSpacing/>
        <w:mirrorIndents/>
        <w:rPr>
          <w:rFonts w:ascii="Arial" w:hAnsi="Arial" w:cs="Arial"/>
          <w:sz w:val="22"/>
          <w:szCs w:val="22"/>
        </w:rPr>
      </w:pPr>
      <w:r w:rsidRPr="00005731">
        <w:rPr>
          <w:rFonts w:ascii="Arial" w:hAnsi="Arial" w:cs="Arial"/>
          <w:b/>
          <w:bCs/>
          <w:color w:val="001E5E"/>
          <w:sz w:val="22"/>
          <w:szCs w:val="22"/>
        </w:rPr>
        <w:t xml:space="preserve">Illustrazione CC.UU. nr. 1; </w:t>
      </w:r>
    </w:p>
    <w:p w14:paraId="2BC0E9DA" w14:textId="4D0F4C50" w:rsidR="00005731" w:rsidRPr="00005731" w:rsidRDefault="00005731" w:rsidP="00005731">
      <w:pPr>
        <w:numPr>
          <w:ilvl w:val="0"/>
          <w:numId w:val="31"/>
        </w:numPr>
        <w:contextualSpacing/>
        <w:mirrorIndents/>
        <w:rPr>
          <w:rFonts w:ascii="Arial" w:hAnsi="Arial" w:cs="Arial"/>
          <w:sz w:val="22"/>
          <w:szCs w:val="22"/>
        </w:rPr>
      </w:pPr>
      <w:r w:rsidRPr="00005731">
        <w:rPr>
          <w:rFonts w:ascii="Arial" w:hAnsi="Arial" w:cs="Arial"/>
          <w:b/>
          <w:bCs/>
          <w:color w:val="001E5E"/>
          <w:sz w:val="22"/>
          <w:szCs w:val="22"/>
        </w:rPr>
        <w:t xml:space="preserve">Varie ed eventuali. </w:t>
      </w:r>
    </w:p>
    <w:p w14:paraId="63105DEF" w14:textId="77777777" w:rsidR="00005731" w:rsidRDefault="00005731" w:rsidP="00005731">
      <w:pPr>
        <w:contextualSpacing/>
        <w:mirrorIndents/>
        <w:rPr>
          <w:rFonts w:ascii="Arial" w:hAnsi="Arial" w:cs="Arial"/>
          <w:color w:val="001E5E"/>
          <w:sz w:val="22"/>
          <w:szCs w:val="22"/>
        </w:rPr>
      </w:pPr>
    </w:p>
    <w:p w14:paraId="35A58AE5" w14:textId="038010C7" w:rsidR="00005731" w:rsidRDefault="00005731" w:rsidP="00005731">
      <w:pPr>
        <w:contextualSpacing/>
        <w:mirrorIndents/>
        <w:rPr>
          <w:rFonts w:ascii="Arial" w:hAnsi="Arial" w:cs="Arial"/>
          <w:color w:val="001E5E"/>
          <w:sz w:val="22"/>
          <w:szCs w:val="22"/>
        </w:rPr>
      </w:pPr>
      <w:r w:rsidRPr="00005731">
        <w:rPr>
          <w:rFonts w:ascii="Arial" w:hAnsi="Arial" w:cs="Arial"/>
          <w:color w:val="001E5E"/>
          <w:sz w:val="22"/>
          <w:szCs w:val="22"/>
        </w:rPr>
        <w:t xml:space="preserve">E’ richiesta la </w:t>
      </w:r>
      <w:r w:rsidRPr="00005731">
        <w:rPr>
          <w:rFonts w:ascii="Arial" w:hAnsi="Arial" w:cs="Arial"/>
          <w:b/>
          <w:bCs/>
          <w:color w:val="001E5E"/>
          <w:sz w:val="22"/>
          <w:szCs w:val="22"/>
        </w:rPr>
        <w:t xml:space="preserve">presenza obbligatoria dei Responsabili Tecnici e dei Dirigenti Responsabili dell’attività di Base e Giovanile </w:t>
      </w:r>
      <w:r w:rsidRPr="00005731">
        <w:rPr>
          <w:rFonts w:ascii="Arial" w:hAnsi="Arial" w:cs="Arial"/>
          <w:color w:val="001E5E"/>
          <w:sz w:val="22"/>
          <w:szCs w:val="22"/>
        </w:rPr>
        <w:t xml:space="preserve">di tutte le Società partecipanti all’attività di calcio a 11 - di calcio a 5 e calcio femminile S.S. 2022/2023. </w:t>
      </w:r>
    </w:p>
    <w:p w14:paraId="22D82205" w14:textId="2ACE54C0" w:rsidR="00005731" w:rsidRPr="00005731" w:rsidRDefault="00005731" w:rsidP="00005731">
      <w:pPr>
        <w:contextualSpacing/>
        <w:mirrorIndents/>
        <w:rPr>
          <w:rFonts w:ascii="Arial" w:hAnsi="Arial" w:cs="Arial"/>
          <w:color w:val="001E5E"/>
          <w:sz w:val="22"/>
          <w:szCs w:val="22"/>
        </w:rPr>
      </w:pPr>
      <w:r w:rsidRPr="00005731">
        <w:rPr>
          <w:rFonts w:ascii="Arial" w:hAnsi="Arial" w:cs="Arial"/>
          <w:color w:val="001E5E"/>
          <w:sz w:val="22"/>
          <w:szCs w:val="22"/>
        </w:rPr>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 Per una questione di prevenzione è opportuno che ogni società sia presente con massimo due rappresentanti.</w:t>
      </w:r>
    </w:p>
    <w:p w14:paraId="589DDAC7" w14:textId="2CBB372B" w:rsid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Parteciperanno alla riunione i componenti Federali del Settore Giovanile e Scolastico e della Lega Nazionale Dilettanti Marche.</w:t>
      </w:r>
    </w:p>
    <w:p w14:paraId="25403348" w14:textId="77777777" w:rsidR="00005731" w:rsidRPr="00005731" w:rsidRDefault="00005731" w:rsidP="00005731">
      <w:pPr>
        <w:contextualSpacing/>
        <w:mirrorIndents/>
        <w:rPr>
          <w:rFonts w:ascii="Arial" w:hAnsi="Arial" w:cs="Arial"/>
          <w:color w:val="002060"/>
          <w:sz w:val="22"/>
          <w:szCs w:val="22"/>
        </w:rPr>
      </w:pPr>
    </w:p>
    <w:tbl>
      <w:tblPr>
        <w:tblW w:w="9474" w:type="dxa"/>
        <w:jc w:val="center"/>
        <w:tblCellMar>
          <w:left w:w="70" w:type="dxa"/>
          <w:right w:w="70" w:type="dxa"/>
        </w:tblCellMar>
        <w:tblLook w:val="04A0" w:firstRow="1" w:lastRow="0" w:firstColumn="1" w:lastColumn="0" w:noHBand="0" w:noVBand="1"/>
      </w:tblPr>
      <w:tblGrid>
        <w:gridCol w:w="3397"/>
        <w:gridCol w:w="3157"/>
        <w:gridCol w:w="2920"/>
      </w:tblGrid>
      <w:tr w:rsidR="00005731" w:rsidRPr="00005731" w14:paraId="2E61ABFA" w14:textId="77777777" w:rsidTr="00005731">
        <w:trPr>
          <w:trHeight w:val="315"/>
          <w:jc w:val="center"/>
        </w:trPr>
        <w:tc>
          <w:tcPr>
            <w:tcW w:w="33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51B944" w14:textId="77777777" w:rsidR="00005731" w:rsidRPr="00005731" w:rsidRDefault="00005731" w:rsidP="00005731">
            <w:pPr>
              <w:contextualSpacing/>
              <w:mirrorIndents/>
              <w:jc w:val="center"/>
              <w:rPr>
                <w:rFonts w:ascii="Arial" w:hAnsi="Arial" w:cs="Arial"/>
                <w:b/>
                <w:bCs/>
                <w:color w:val="002060"/>
                <w:sz w:val="22"/>
                <w:szCs w:val="22"/>
              </w:rPr>
            </w:pPr>
            <w:r w:rsidRPr="00005731">
              <w:rPr>
                <w:rFonts w:ascii="Arial" w:hAnsi="Arial" w:cs="Arial"/>
                <w:b/>
                <w:bCs/>
                <w:color w:val="002060"/>
                <w:sz w:val="22"/>
                <w:szCs w:val="22"/>
              </w:rPr>
              <w:t>CALCIO A 5</w:t>
            </w:r>
          </w:p>
        </w:tc>
        <w:tc>
          <w:tcPr>
            <w:tcW w:w="3157" w:type="dxa"/>
            <w:tcBorders>
              <w:top w:val="single" w:sz="4" w:space="0" w:color="auto"/>
              <w:left w:val="nil"/>
              <w:bottom w:val="single" w:sz="4" w:space="0" w:color="auto"/>
              <w:right w:val="single" w:sz="4" w:space="0" w:color="auto"/>
            </w:tcBorders>
            <w:shd w:val="clear" w:color="auto" w:fill="auto"/>
            <w:noWrap/>
            <w:vAlign w:val="center"/>
            <w:hideMark/>
          </w:tcPr>
          <w:p w14:paraId="0D3D349B"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 </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14:paraId="0017DC0E"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 </w:t>
            </w:r>
          </w:p>
        </w:tc>
      </w:tr>
      <w:tr w:rsidR="00005731" w:rsidRPr="00005731" w14:paraId="35E2BE3E" w14:textId="77777777" w:rsidTr="00005731">
        <w:trPr>
          <w:trHeight w:val="315"/>
          <w:jc w:val="center"/>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740F53B6" w14:textId="77777777" w:rsidR="00005731" w:rsidRPr="00005731" w:rsidRDefault="00005731" w:rsidP="00005731">
            <w:pPr>
              <w:contextualSpacing/>
              <w:mirrorIndents/>
              <w:rPr>
                <w:rFonts w:ascii="Arial" w:hAnsi="Arial" w:cs="Arial"/>
                <w:b/>
                <w:bCs/>
                <w:color w:val="002060"/>
                <w:sz w:val="22"/>
                <w:szCs w:val="22"/>
              </w:rPr>
            </w:pPr>
            <w:r w:rsidRPr="00005731">
              <w:rPr>
                <w:rFonts w:ascii="Arial" w:hAnsi="Arial" w:cs="Arial"/>
                <w:b/>
                <w:bCs/>
                <w:color w:val="002060"/>
                <w:sz w:val="22"/>
                <w:szCs w:val="22"/>
              </w:rPr>
              <w:t xml:space="preserve">              SOCIETA'</w:t>
            </w:r>
          </w:p>
        </w:tc>
        <w:tc>
          <w:tcPr>
            <w:tcW w:w="3157" w:type="dxa"/>
            <w:tcBorders>
              <w:top w:val="nil"/>
              <w:left w:val="nil"/>
              <w:bottom w:val="single" w:sz="4" w:space="0" w:color="auto"/>
              <w:right w:val="single" w:sz="4" w:space="0" w:color="auto"/>
            </w:tcBorders>
            <w:shd w:val="clear" w:color="auto" w:fill="auto"/>
            <w:noWrap/>
            <w:vAlign w:val="center"/>
            <w:hideMark/>
          </w:tcPr>
          <w:p w14:paraId="0B0B55F2" w14:textId="77777777" w:rsidR="00005731" w:rsidRPr="00005731" w:rsidRDefault="00005731" w:rsidP="00005731">
            <w:pPr>
              <w:contextualSpacing/>
              <w:mirrorIndents/>
              <w:rPr>
                <w:rFonts w:ascii="Arial" w:hAnsi="Arial" w:cs="Arial"/>
                <w:b/>
                <w:bCs/>
                <w:color w:val="002060"/>
                <w:sz w:val="22"/>
                <w:szCs w:val="22"/>
              </w:rPr>
            </w:pPr>
            <w:r w:rsidRPr="00005731">
              <w:rPr>
                <w:rFonts w:ascii="Arial" w:hAnsi="Arial" w:cs="Arial"/>
                <w:b/>
                <w:bCs/>
                <w:color w:val="002060"/>
                <w:sz w:val="22"/>
                <w:szCs w:val="22"/>
              </w:rPr>
              <w:t>DIRIGENTE RESPONSABILE</w:t>
            </w:r>
          </w:p>
        </w:tc>
        <w:tc>
          <w:tcPr>
            <w:tcW w:w="2920" w:type="dxa"/>
            <w:tcBorders>
              <w:top w:val="nil"/>
              <w:left w:val="nil"/>
              <w:bottom w:val="single" w:sz="4" w:space="0" w:color="auto"/>
              <w:right w:val="single" w:sz="4" w:space="0" w:color="auto"/>
            </w:tcBorders>
            <w:shd w:val="clear" w:color="auto" w:fill="auto"/>
            <w:noWrap/>
            <w:vAlign w:val="center"/>
            <w:hideMark/>
          </w:tcPr>
          <w:p w14:paraId="4CECDCE3" w14:textId="77777777" w:rsidR="00005731" w:rsidRPr="00005731" w:rsidRDefault="00005731" w:rsidP="00005731">
            <w:pPr>
              <w:contextualSpacing/>
              <w:mirrorIndents/>
              <w:rPr>
                <w:rFonts w:ascii="Arial" w:hAnsi="Arial" w:cs="Arial"/>
                <w:b/>
                <w:bCs/>
                <w:color w:val="002060"/>
                <w:sz w:val="22"/>
                <w:szCs w:val="22"/>
              </w:rPr>
            </w:pPr>
            <w:r w:rsidRPr="00005731">
              <w:rPr>
                <w:rFonts w:ascii="Arial" w:hAnsi="Arial" w:cs="Arial"/>
                <w:b/>
                <w:bCs/>
                <w:color w:val="002060"/>
                <w:sz w:val="22"/>
                <w:szCs w:val="22"/>
              </w:rPr>
              <w:t>RESPONSABILE TECNICO</w:t>
            </w:r>
          </w:p>
        </w:tc>
      </w:tr>
      <w:tr w:rsidR="00005731" w:rsidRPr="00005731" w14:paraId="737967F7" w14:textId="77777777" w:rsidTr="00005731">
        <w:trPr>
          <w:trHeight w:val="315"/>
          <w:jc w:val="center"/>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56A918D4" w14:textId="77777777" w:rsidR="00005731" w:rsidRPr="00005731" w:rsidRDefault="00005731" w:rsidP="00005731">
            <w:pPr>
              <w:contextualSpacing/>
              <w:mirrorIndents/>
              <w:rPr>
                <w:rFonts w:ascii="Arial" w:hAnsi="Arial" w:cs="Arial"/>
                <w:b/>
                <w:bCs/>
                <w:color w:val="002060"/>
                <w:sz w:val="22"/>
                <w:szCs w:val="22"/>
              </w:rPr>
            </w:pPr>
            <w:r w:rsidRPr="00005731">
              <w:rPr>
                <w:rFonts w:ascii="Arial" w:hAnsi="Arial" w:cs="Arial"/>
                <w:b/>
                <w:bCs/>
                <w:color w:val="002060"/>
                <w:sz w:val="22"/>
                <w:szCs w:val="22"/>
              </w:rPr>
              <w:lastRenderedPageBreak/>
              <w:t>ACLI Mantovani</w:t>
            </w:r>
          </w:p>
        </w:tc>
        <w:tc>
          <w:tcPr>
            <w:tcW w:w="3157" w:type="dxa"/>
            <w:tcBorders>
              <w:top w:val="nil"/>
              <w:left w:val="nil"/>
              <w:bottom w:val="single" w:sz="4" w:space="0" w:color="auto"/>
              <w:right w:val="single" w:sz="4" w:space="0" w:color="auto"/>
            </w:tcBorders>
            <w:shd w:val="clear" w:color="auto" w:fill="auto"/>
            <w:noWrap/>
            <w:vAlign w:val="center"/>
            <w:hideMark/>
          </w:tcPr>
          <w:p w14:paraId="302A61B8" w14:textId="38787642"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 xml:space="preserve">GALLOZZI </w:t>
            </w:r>
            <w:r>
              <w:rPr>
                <w:rFonts w:ascii="Arial" w:hAnsi="Arial" w:cs="Arial"/>
                <w:color w:val="002060"/>
                <w:sz w:val="22"/>
                <w:szCs w:val="22"/>
              </w:rPr>
              <w:t>GIUSEPPE</w:t>
            </w:r>
          </w:p>
        </w:tc>
        <w:tc>
          <w:tcPr>
            <w:tcW w:w="2920" w:type="dxa"/>
            <w:tcBorders>
              <w:top w:val="nil"/>
              <w:left w:val="nil"/>
              <w:bottom w:val="single" w:sz="4" w:space="0" w:color="auto"/>
              <w:right w:val="single" w:sz="4" w:space="0" w:color="auto"/>
            </w:tcBorders>
            <w:shd w:val="clear" w:color="auto" w:fill="auto"/>
            <w:noWrap/>
            <w:vAlign w:val="center"/>
            <w:hideMark/>
          </w:tcPr>
          <w:p w14:paraId="64F3AE7A"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GUERRINI MATTEO</w:t>
            </w:r>
          </w:p>
        </w:tc>
      </w:tr>
      <w:tr w:rsidR="00005731" w:rsidRPr="00005731" w14:paraId="0F55B3EC" w14:textId="77777777" w:rsidTr="00005731">
        <w:trPr>
          <w:trHeight w:val="315"/>
          <w:jc w:val="center"/>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13967348" w14:textId="77777777" w:rsidR="00005731" w:rsidRPr="00005731" w:rsidRDefault="00005731" w:rsidP="00005731">
            <w:pPr>
              <w:contextualSpacing/>
              <w:mirrorIndents/>
              <w:rPr>
                <w:rFonts w:ascii="Arial" w:hAnsi="Arial" w:cs="Arial"/>
                <w:b/>
                <w:bCs/>
                <w:color w:val="002060"/>
                <w:sz w:val="22"/>
                <w:szCs w:val="22"/>
              </w:rPr>
            </w:pPr>
            <w:r w:rsidRPr="00005731">
              <w:rPr>
                <w:rFonts w:ascii="Arial" w:hAnsi="Arial" w:cs="Arial"/>
                <w:b/>
                <w:bCs/>
                <w:color w:val="002060"/>
                <w:sz w:val="22"/>
                <w:szCs w:val="22"/>
              </w:rPr>
              <w:t xml:space="preserve">Cerretod'Esi </w:t>
            </w:r>
          </w:p>
        </w:tc>
        <w:tc>
          <w:tcPr>
            <w:tcW w:w="3157" w:type="dxa"/>
            <w:tcBorders>
              <w:top w:val="nil"/>
              <w:left w:val="nil"/>
              <w:bottom w:val="single" w:sz="4" w:space="0" w:color="auto"/>
              <w:right w:val="single" w:sz="4" w:space="0" w:color="auto"/>
            </w:tcBorders>
            <w:shd w:val="clear" w:color="auto" w:fill="auto"/>
            <w:noWrap/>
            <w:vAlign w:val="center"/>
            <w:hideMark/>
          </w:tcPr>
          <w:p w14:paraId="0DD15113"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LUNARDI FRANCESCO</w:t>
            </w:r>
          </w:p>
        </w:tc>
        <w:tc>
          <w:tcPr>
            <w:tcW w:w="2920" w:type="dxa"/>
            <w:tcBorders>
              <w:top w:val="nil"/>
              <w:left w:val="nil"/>
              <w:bottom w:val="single" w:sz="4" w:space="0" w:color="auto"/>
              <w:right w:val="single" w:sz="4" w:space="0" w:color="auto"/>
            </w:tcBorders>
            <w:shd w:val="clear" w:color="auto" w:fill="auto"/>
            <w:noWrap/>
            <w:vAlign w:val="center"/>
            <w:hideMark/>
          </w:tcPr>
          <w:p w14:paraId="321FF70E"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BURATTI MAURIZIO</w:t>
            </w:r>
          </w:p>
        </w:tc>
      </w:tr>
      <w:tr w:rsidR="00005731" w:rsidRPr="00005731" w14:paraId="1CA4F5B5" w14:textId="77777777" w:rsidTr="00005731">
        <w:trPr>
          <w:trHeight w:val="315"/>
          <w:jc w:val="center"/>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65E4246C" w14:textId="77777777" w:rsidR="00005731" w:rsidRPr="00005731" w:rsidRDefault="00005731" w:rsidP="00005731">
            <w:pPr>
              <w:contextualSpacing/>
              <w:mirrorIndents/>
              <w:rPr>
                <w:rFonts w:ascii="Arial" w:hAnsi="Arial" w:cs="Arial"/>
                <w:b/>
                <w:bCs/>
                <w:color w:val="002060"/>
                <w:sz w:val="22"/>
                <w:szCs w:val="22"/>
              </w:rPr>
            </w:pPr>
            <w:r w:rsidRPr="00005731">
              <w:rPr>
                <w:rFonts w:ascii="Arial" w:hAnsi="Arial" w:cs="Arial"/>
                <w:b/>
                <w:bCs/>
                <w:color w:val="002060"/>
                <w:sz w:val="22"/>
                <w:szCs w:val="22"/>
              </w:rPr>
              <w:t>Corinaldo Calcio a 5</w:t>
            </w:r>
          </w:p>
        </w:tc>
        <w:tc>
          <w:tcPr>
            <w:tcW w:w="3157" w:type="dxa"/>
            <w:tcBorders>
              <w:top w:val="nil"/>
              <w:left w:val="nil"/>
              <w:bottom w:val="single" w:sz="4" w:space="0" w:color="auto"/>
              <w:right w:val="single" w:sz="4" w:space="0" w:color="auto"/>
            </w:tcBorders>
            <w:shd w:val="clear" w:color="auto" w:fill="auto"/>
            <w:noWrap/>
            <w:vAlign w:val="center"/>
            <w:hideMark/>
          </w:tcPr>
          <w:p w14:paraId="7C562C35"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TINTI MASSIMO</w:t>
            </w:r>
          </w:p>
        </w:tc>
        <w:tc>
          <w:tcPr>
            <w:tcW w:w="2920" w:type="dxa"/>
            <w:tcBorders>
              <w:top w:val="nil"/>
              <w:left w:val="nil"/>
              <w:bottom w:val="single" w:sz="4" w:space="0" w:color="auto"/>
              <w:right w:val="single" w:sz="4" w:space="0" w:color="auto"/>
            </w:tcBorders>
            <w:shd w:val="clear" w:color="auto" w:fill="auto"/>
            <w:noWrap/>
            <w:vAlign w:val="center"/>
            <w:hideMark/>
          </w:tcPr>
          <w:p w14:paraId="10EAD974"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CARBONI ANDREA</w:t>
            </w:r>
          </w:p>
        </w:tc>
      </w:tr>
      <w:tr w:rsidR="00005731" w:rsidRPr="00005731" w14:paraId="251CCE40" w14:textId="77777777" w:rsidTr="00005731">
        <w:trPr>
          <w:trHeight w:val="315"/>
          <w:jc w:val="center"/>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7F72EDED" w14:textId="77777777" w:rsidR="00005731" w:rsidRPr="00005731" w:rsidRDefault="00005731" w:rsidP="00005731">
            <w:pPr>
              <w:contextualSpacing/>
              <w:mirrorIndents/>
              <w:rPr>
                <w:rFonts w:ascii="Arial" w:hAnsi="Arial" w:cs="Arial"/>
                <w:b/>
                <w:bCs/>
                <w:color w:val="002060"/>
                <w:sz w:val="22"/>
                <w:szCs w:val="22"/>
              </w:rPr>
            </w:pPr>
            <w:r w:rsidRPr="00005731">
              <w:rPr>
                <w:rFonts w:ascii="Arial" w:hAnsi="Arial" w:cs="Arial"/>
                <w:b/>
                <w:bCs/>
                <w:color w:val="002060"/>
                <w:sz w:val="22"/>
                <w:szCs w:val="22"/>
              </w:rPr>
              <w:t>C.U.S. Ancona</w:t>
            </w:r>
          </w:p>
        </w:tc>
        <w:tc>
          <w:tcPr>
            <w:tcW w:w="3157" w:type="dxa"/>
            <w:tcBorders>
              <w:top w:val="nil"/>
              <w:left w:val="nil"/>
              <w:bottom w:val="single" w:sz="4" w:space="0" w:color="auto"/>
              <w:right w:val="single" w:sz="4" w:space="0" w:color="auto"/>
            </w:tcBorders>
            <w:shd w:val="clear" w:color="auto" w:fill="auto"/>
            <w:noWrap/>
            <w:vAlign w:val="center"/>
            <w:hideMark/>
          </w:tcPr>
          <w:p w14:paraId="771EA0BE"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RECCHI SILVIA</w:t>
            </w:r>
          </w:p>
        </w:tc>
        <w:tc>
          <w:tcPr>
            <w:tcW w:w="2920" w:type="dxa"/>
            <w:tcBorders>
              <w:top w:val="nil"/>
              <w:left w:val="nil"/>
              <w:bottom w:val="single" w:sz="4" w:space="0" w:color="auto"/>
              <w:right w:val="single" w:sz="4" w:space="0" w:color="auto"/>
            </w:tcBorders>
            <w:shd w:val="clear" w:color="auto" w:fill="auto"/>
            <w:noWrap/>
            <w:vAlign w:val="center"/>
            <w:hideMark/>
          </w:tcPr>
          <w:p w14:paraId="6D099EC5"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VINCI ALESSANDRO</w:t>
            </w:r>
          </w:p>
        </w:tc>
      </w:tr>
      <w:tr w:rsidR="00005731" w:rsidRPr="00005731" w14:paraId="32ADE659" w14:textId="77777777" w:rsidTr="00005731">
        <w:trPr>
          <w:trHeight w:val="315"/>
          <w:jc w:val="center"/>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5D212944" w14:textId="77777777" w:rsidR="00005731" w:rsidRPr="00005731" w:rsidRDefault="00005731" w:rsidP="00005731">
            <w:pPr>
              <w:contextualSpacing/>
              <w:mirrorIndents/>
              <w:rPr>
                <w:rFonts w:ascii="Arial" w:hAnsi="Arial" w:cs="Arial"/>
                <w:b/>
                <w:bCs/>
                <w:color w:val="002060"/>
                <w:sz w:val="22"/>
                <w:szCs w:val="22"/>
              </w:rPr>
            </w:pPr>
            <w:r w:rsidRPr="00005731">
              <w:rPr>
                <w:rFonts w:ascii="Arial" w:hAnsi="Arial" w:cs="Arial"/>
                <w:b/>
                <w:bCs/>
                <w:color w:val="002060"/>
                <w:sz w:val="22"/>
                <w:szCs w:val="22"/>
              </w:rPr>
              <w:t>Audax Senigallia</w:t>
            </w:r>
          </w:p>
        </w:tc>
        <w:tc>
          <w:tcPr>
            <w:tcW w:w="3157" w:type="dxa"/>
            <w:tcBorders>
              <w:top w:val="nil"/>
              <w:left w:val="nil"/>
              <w:bottom w:val="single" w:sz="4" w:space="0" w:color="auto"/>
              <w:right w:val="single" w:sz="4" w:space="0" w:color="auto"/>
            </w:tcBorders>
            <w:shd w:val="clear" w:color="auto" w:fill="auto"/>
            <w:noWrap/>
            <w:vAlign w:val="center"/>
            <w:hideMark/>
          </w:tcPr>
          <w:p w14:paraId="5C39027F"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TARSI TIZIANO</w:t>
            </w:r>
          </w:p>
        </w:tc>
        <w:tc>
          <w:tcPr>
            <w:tcW w:w="2920" w:type="dxa"/>
            <w:tcBorders>
              <w:top w:val="nil"/>
              <w:left w:val="nil"/>
              <w:bottom w:val="single" w:sz="4" w:space="0" w:color="auto"/>
              <w:right w:val="single" w:sz="4" w:space="0" w:color="auto"/>
            </w:tcBorders>
            <w:shd w:val="clear" w:color="auto" w:fill="auto"/>
            <w:noWrap/>
            <w:vAlign w:val="center"/>
            <w:hideMark/>
          </w:tcPr>
          <w:p w14:paraId="1221B874"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CRIVELLI ALBERTO</w:t>
            </w:r>
          </w:p>
        </w:tc>
      </w:tr>
      <w:tr w:rsidR="00005731" w:rsidRPr="00005731" w14:paraId="4ABC43E6" w14:textId="77777777" w:rsidTr="00005731">
        <w:trPr>
          <w:trHeight w:val="315"/>
          <w:jc w:val="center"/>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546AC49D" w14:textId="77777777" w:rsidR="00005731" w:rsidRPr="00005731" w:rsidRDefault="00005731" w:rsidP="00005731">
            <w:pPr>
              <w:contextualSpacing/>
              <w:mirrorIndents/>
              <w:rPr>
                <w:rFonts w:ascii="Arial" w:hAnsi="Arial" w:cs="Arial"/>
                <w:b/>
                <w:bCs/>
                <w:color w:val="002060"/>
                <w:sz w:val="22"/>
                <w:szCs w:val="22"/>
              </w:rPr>
            </w:pPr>
            <w:r w:rsidRPr="00005731">
              <w:rPr>
                <w:rFonts w:ascii="Arial" w:hAnsi="Arial" w:cs="Arial"/>
                <w:b/>
                <w:bCs/>
                <w:color w:val="002060"/>
                <w:sz w:val="22"/>
                <w:szCs w:val="22"/>
              </w:rPr>
              <w:t>Villa Musone</w:t>
            </w:r>
          </w:p>
        </w:tc>
        <w:tc>
          <w:tcPr>
            <w:tcW w:w="3157" w:type="dxa"/>
            <w:tcBorders>
              <w:top w:val="nil"/>
              <w:left w:val="nil"/>
              <w:bottom w:val="single" w:sz="4" w:space="0" w:color="auto"/>
              <w:right w:val="single" w:sz="4" w:space="0" w:color="auto"/>
            </w:tcBorders>
            <w:shd w:val="clear" w:color="auto" w:fill="auto"/>
            <w:noWrap/>
            <w:vAlign w:val="center"/>
            <w:hideMark/>
          </w:tcPr>
          <w:p w14:paraId="1F05A489"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CASTAGNARI DAVIDE</w:t>
            </w:r>
          </w:p>
        </w:tc>
        <w:tc>
          <w:tcPr>
            <w:tcW w:w="2920" w:type="dxa"/>
            <w:tcBorders>
              <w:top w:val="nil"/>
              <w:left w:val="nil"/>
              <w:bottom w:val="single" w:sz="4" w:space="0" w:color="auto"/>
              <w:right w:val="single" w:sz="4" w:space="0" w:color="auto"/>
            </w:tcBorders>
            <w:shd w:val="clear" w:color="auto" w:fill="auto"/>
            <w:noWrap/>
            <w:vAlign w:val="center"/>
            <w:hideMark/>
          </w:tcPr>
          <w:p w14:paraId="3685EC05"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GIORGINI PAOLO</w:t>
            </w:r>
          </w:p>
        </w:tc>
      </w:tr>
      <w:tr w:rsidR="00005731" w:rsidRPr="00005731" w14:paraId="10A57268" w14:textId="77777777" w:rsidTr="00005731">
        <w:trPr>
          <w:trHeight w:val="315"/>
          <w:jc w:val="center"/>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33859E5B" w14:textId="77777777" w:rsidR="00005731" w:rsidRPr="00005731" w:rsidRDefault="00005731" w:rsidP="00005731">
            <w:pPr>
              <w:contextualSpacing/>
              <w:mirrorIndents/>
              <w:rPr>
                <w:rFonts w:ascii="Arial" w:hAnsi="Arial" w:cs="Arial"/>
                <w:b/>
                <w:bCs/>
                <w:color w:val="002060"/>
                <w:sz w:val="22"/>
                <w:szCs w:val="22"/>
              </w:rPr>
            </w:pPr>
            <w:r w:rsidRPr="00005731">
              <w:rPr>
                <w:rFonts w:ascii="Arial" w:hAnsi="Arial" w:cs="Arial"/>
                <w:b/>
                <w:bCs/>
                <w:color w:val="002060"/>
                <w:sz w:val="22"/>
                <w:szCs w:val="22"/>
              </w:rPr>
              <w:t>Real Fabriano</w:t>
            </w:r>
          </w:p>
        </w:tc>
        <w:tc>
          <w:tcPr>
            <w:tcW w:w="3157" w:type="dxa"/>
            <w:tcBorders>
              <w:top w:val="nil"/>
              <w:left w:val="nil"/>
              <w:bottom w:val="single" w:sz="4" w:space="0" w:color="auto"/>
              <w:right w:val="single" w:sz="4" w:space="0" w:color="auto"/>
            </w:tcBorders>
            <w:shd w:val="clear" w:color="auto" w:fill="auto"/>
            <w:noWrap/>
            <w:vAlign w:val="bottom"/>
            <w:hideMark/>
          </w:tcPr>
          <w:p w14:paraId="2818CDB2"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 xml:space="preserve">ALUNNI LORENZO </w:t>
            </w:r>
          </w:p>
        </w:tc>
        <w:tc>
          <w:tcPr>
            <w:tcW w:w="2920" w:type="dxa"/>
            <w:tcBorders>
              <w:top w:val="nil"/>
              <w:left w:val="nil"/>
              <w:bottom w:val="single" w:sz="4" w:space="0" w:color="auto"/>
              <w:right w:val="single" w:sz="4" w:space="0" w:color="auto"/>
            </w:tcBorders>
            <w:shd w:val="clear" w:color="auto" w:fill="auto"/>
            <w:noWrap/>
            <w:vAlign w:val="center"/>
            <w:hideMark/>
          </w:tcPr>
          <w:p w14:paraId="5A97E7D3"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FANELLI MARCO</w:t>
            </w:r>
          </w:p>
        </w:tc>
      </w:tr>
      <w:tr w:rsidR="00005731" w:rsidRPr="00005731" w14:paraId="6829A511" w14:textId="77777777" w:rsidTr="00005731">
        <w:trPr>
          <w:trHeight w:val="315"/>
          <w:jc w:val="center"/>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3622B0B6" w14:textId="77777777" w:rsidR="00005731" w:rsidRPr="00005731" w:rsidRDefault="00005731" w:rsidP="00005731">
            <w:pPr>
              <w:contextualSpacing/>
              <w:mirrorIndents/>
              <w:rPr>
                <w:rFonts w:ascii="Arial" w:hAnsi="Arial" w:cs="Arial"/>
                <w:b/>
                <w:bCs/>
                <w:color w:val="002060"/>
                <w:sz w:val="22"/>
                <w:szCs w:val="22"/>
              </w:rPr>
            </w:pPr>
            <w:r w:rsidRPr="00005731">
              <w:rPr>
                <w:rFonts w:ascii="Arial" w:hAnsi="Arial" w:cs="Arial"/>
                <w:b/>
                <w:bCs/>
                <w:color w:val="002060"/>
                <w:sz w:val="22"/>
                <w:szCs w:val="22"/>
              </w:rPr>
              <w:t>Trillini Jesi C5</w:t>
            </w:r>
          </w:p>
        </w:tc>
        <w:tc>
          <w:tcPr>
            <w:tcW w:w="3157" w:type="dxa"/>
            <w:tcBorders>
              <w:top w:val="nil"/>
              <w:left w:val="nil"/>
              <w:bottom w:val="single" w:sz="4" w:space="0" w:color="auto"/>
              <w:right w:val="single" w:sz="4" w:space="0" w:color="auto"/>
            </w:tcBorders>
            <w:shd w:val="clear" w:color="auto" w:fill="auto"/>
            <w:noWrap/>
            <w:vAlign w:val="center"/>
            <w:hideMark/>
          </w:tcPr>
          <w:p w14:paraId="6BE2010B"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CATALANI LUCA</w:t>
            </w:r>
          </w:p>
        </w:tc>
        <w:tc>
          <w:tcPr>
            <w:tcW w:w="2920" w:type="dxa"/>
            <w:tcBorders>
              <w:top w:val="nil"/>
              <w:left w:val="nil"/>
              <w:bottom w:val="single" w:sz="4" w:space="0" w:color="auto"/>
              <w:right w:val="single" w:sz="4" w:space="0" w:color="auto"/>
            </w:tcBorders>
            <w:shd w:val="clear" w:color="auto" w:fill="auto"/>
            <w:noWrap/>
            <w:vAlign w:val="bottom"/>
            <w:hideMark/>
          </w:tcPr>
          <w:p w14:paraId="584EF569"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 xml:space="preserve">PIERALISI GABRIELE </w:t>
            </w:r>
          </w:p>
        </w:tc>
      </w:tr>
      <w:tr w:rsidR="00005731" w:rsidRPr="00005731" w14:paraId="41A61FCE" w14:textId="77777777" w:rsidTr="00005731">
        <w:trPr>
          <w:trHeight w:val="315"/>
          <w:jc w:val="center"/>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20AE7AE8" w14:textId="77777777" w:rsidR="00005731" w:rsidRPr="00005731" w:rsidRDefault="00005731" w:rsidP="00005731">
            <w:pPr>
              <w:contextualSpacing/>
              <w:mirrorIndents/>
              <w:rPr>
                <w:rFonts w:ascii="Arial" w:hAnsi="Arial" w:cs="Arial"/>
                <w:b/>
                <w:bCs/>
                <w:color w:val="002060"/>
                <w:sz w:val="22"/>
                <w:szCs w:val="22"/>
              </w:rPr>
            </w:pPr>
            <w:r w:rsidRPr="00005731">
              <w:rPr>
                <w:rFonts w:ascii="Arial" w:hAnsi="Arial" w:cs="Arial"/>
                <w:b/>
                <w:bCs/>
                <w:color w:val="002060"/>
                <w:sz w:val="22"/>
                <w:szCs w:val="22"/>
              </w:rPr>
              <w:t xml:space="preserve">Osimo Five </w:t>
            </w:r>
          </w:p>
        </w:tc>
        <w:tc>
          <w:tcPr>
            <w:tcW w:w="3157" w:type="dxa"/>
            <w:tcBorders>
              <w:top w:val="nil"/>
              <w:left w:val="nil"/>
              <w:bottom w:val="single" w:sz="4" w:space="0" w:color="auto"/>
              <w:right w:val="single" w:sz="4" w:space="0" w:color="auto"/>
            </w:tcBorders>
            <w:shd w:val="clear" w:color="auto" w:fill="auto"/>
            <w:noWrap/>
            <w:vAlign w:val="center"/>
            <w:hideMark/>
          </w:tcPr>
          <w:p w14:paraId="60ADE82D"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MARZOCCHINI ROBERTO</w:t>
            </w:r>
          </w:p>
        </w:tc>
        <w:tc>
          <w:tcPr>
            <w:tcW w:w="2920" w:type="dxa"/>
            <w:tcBorders>
              <w:top w:val="nil"/>
              <w:left w:val="nil"/>
              <w:bottom w:val="single" w:sz="4" w:space="0" w:color="auto"/>
              <w:right w:val="single" w:sz="4" w:space="0" w:color="auto"/>
            </w:tcBorders>
            <w:shd w:val="clear" w:color="auto" w:fill="auto"/>
            <w:noWrap/>
            <w:vAlign w:val="bottom"/>
            <w:hideMark/>
          </w:tcPr>
          <w:p w14:paraId="0AB0F4A5"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 xml:space="preserve">ANGELETTI ROBERTO </w:t>
            </w:r>
          </w:p>
        </w:tc>
      </w:tr>
      <w:tr w:rsidR="00005731" w:rsidRPr="00005731" w14:paraId="6D6C1AE6" w14:textId="77777777" w:rsidTr="00005731">
        <w:trPr>
          <w:trHeight w:val="315"/>
          <w:jc w:val="center"/>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1D1EEEB7" w14:textId="77777777" w:rsidR="00005731" w:rsidRPr="00005731" w:rsidRDefault="00005731" w:rsidP="00005731">
            <w:pPr>
              <w:contextualSpacing/>
              <w:mirrorIndents/>
              <w:rPr>
                <w:rFonts w:ascii="Arial" w:hAnsi="Arial" w:cs="Arial"/>
                <w:b/>
                <w:bCs/>
                <w:color w:val="002060"/>
                <w:sz w:val="22"/>
                <w:szCs w:val="22"/>
              </w:rPr>
            </w:pPr>
            <w:r w:rsidRPr="00005731">
              <w:rPr>
                <w:rFonts w:ascii="Arial" w:hAnsi="Arial" w:cs="Arial"/>
                <w:b/>
                <w:bCs/>
                <w:color w:val="002060"/>
                <w:sz w:val="22"/>
                <w:szCs w:val="22"/>
              </w:rPr>
              <w:t>CSI Gaudio Jesi</w:t>
            </w:r>
          </w:p>
        </w:tc>
        <w:tc>
          <w:tcPr>
            <w:tcW w:w="3157" w:type="dxa"/>
            <w:tcBorders>
              <w:top w:val="nil"/>
              <w:left w:val="nil"/>
              <w:bottom w:val="single" w:sz="4" w:space="0" w:color="auto"/>
              <w:right w:val="single" w:sz="4" w:space="0" w:color="auto"/>
            </w:tcBorders>
            <w:shd w:val="clear" w:color="auto" w:fill="auto"/>
            <w:noWrap/>
            <w:vAlign w:val="center"/>
            <w:hideMark/>
          </w:tcPr>
          <w:p w14:paraId="46B8A3E5"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GIAMPAOLETTI LUCA</w:t>
            </w:r>
          </w:p>
        </w:tc>
        <w:tc>
          <w:tcPr>
            <w:tcW w:w="2920" w:type="dxa"/>
            <w:tcBorders>
              <w:top w:val="nil"/>
              <w:left w:val="nil"/>
              <w:bottom w:val="single" w:sz="4" w:space="0" w:color="auto"/>
              <w:right w:val="single" w:sz="4" w:space="0" w:color="auto"/>
            </w:tcBorders>
            <w:shd w:val="clear" w:color="auto" w:fill="auto"/>
            <w:noWrap/>
            <w:vAlign w:val="center"/>
            <w:hideMark/>
          </w:tcPr>
          <w:p w14:paraId="3474519F" w14:textId="77777777" w:rsidR="00005731" w:rsidRPr="00005731" w:rsidRDefault="00005731" w:rsidP="00005731">
            <w:pPr>
              <w:contextualSpacing/>
              <w:mirrorIndents/>
              <w:rPr>
                <w:rFonts w:ascii="Arial" w:hAnsi="Arial" w:cs="Arial"/>
                <w:color w:val="002060"/>
                <w:sz w:val="22"/>
                <w:szCs w:val="22"/>
              </w:rPr>
            </w:pPr>
            <w:r w:rsidRPr="00005731">
              <w:rPr>
                <w:rFonts w:ascii="Arial" w:hAnsi="Arial" w:cs="Arial"/>
                <w:color w:val="002060"/>
                <w:sz w:val="22"/>
                <w:szCs w:val="22"/>
              </w:rPr>
              <w:t> </w:t>
            </w:r>
          </w:p>
        </w:tc>
      </w:tr>
    </w:tbl>
    <w:p w14:paraId="2E58C4C6" w14:textId="70D01AA0" w:rsidR="00005731" w:rsidRDefault="00005731" w:rsidP="00005731">
      <w:pPr>
        <w:contextualSpacing/>
        <w:mirrorIndents/>
        <w:rPr>
          <w:rFonts w:ascii="Arial" w:hAnsi="Arial" w:cs="Arial"/>
          <w:b/>
          <w:bCs/>
          <w:color w:val="002060"/>
          <w:sz w:val="22"/>
          <w:szCs w:val="22"/>
          <w:u w:val="single"/>
        </w:rPr>
      </w:pPr>
    </w:p>
    <w:p w14:paraId="7A9A7012" w14:textId="09C5AE6A" w:rsidR="005F1AED" w:rsidRDefault="005F1AED" w:rsidP="00005731">
      <w:pPr>
        <w:contextualSpacing/>
        <w:mirrorIndents/>
        <w:rPr>
          <w:rFonts w:ascii="Arial" w:hAnsi="Arial" w:cs="Arial"/>
          <w:b/>
          <w:bCs/>
          <w:color w:val="002060"/>
          <w:sz w:val="22"/>
          <w:szCs w:val="22"/>
          <w:u w:val="single"/>
        </w:rPr>
      </w:pPr>
    </w:p>
    <w:p w14:paraId="24DC7783" w14:textId="77777777" w:rsidR="005F1AED" w:rsidRPr="00F53C2C" w:rsidRDefault="005F1AED" w:rsidP="005F1AED">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7FC0DC9D" w14:textId="062E1936" w:rsidR="005F1AED" w:rsidRDefault="005F1AED" w:rsidP="00005731">
      <w:pPr>
        <w:contextualSpacing/>
        <w:mirrorIndents/>
        <w:rPr>
          <w:rFonts w:ascii="Arial" w:hAnsi="Arial" w:cs="Arial"/>
          <w:b/>
          <w:bCs/>
          <w:color w:val="002060"/>
          <w:sz w:val="22"/>
          <w:szCs w:val="22"/>
          <w:u w:val="single"/>
        </w:rPr>
      </w:pPr>
    </w:p>
    <w:p w14:paraId="0FB1DE0D" w14:textId="2EB0D535" w:rsidR="005F1AED" w:rsidRPr="00005731" w:rsidRDefault="005F1AED" w:rsidP="005F1AED">
      <w:pPr>
        <w:contextualSpacing/>
        <w:mirrorIndents/>
        <w:rPr>
          <w:rFonts w:ascii="Arial" w:hAnsi="Arial" w:cs="Arial"/>
          <w:sz w:val="22"/>
          <w:szCs w:val="22"/>
        </w:rPr>
      </w:pPr>
      <w:r w:rsidRPr="00005731">
        <w:rPr>
          <w:rFonts w:ascii="Arial" w:hAnsi="Arial" w:cs="Arial"/>
          <w:b/>
          <w:bCs/>
          <w:color w:val="001E5E"/>
          <w:sz w:val="22"/>
          <w:szCs w:val="22"/>
        </w:rPr>
        <w:t xml:space="preserve">Il giorno </w:t>
      </w:r>
      <w:r>
        <w:rPr>
          <w:rFonts w:ascii="Arial" w:hAnsi="Arial" w:cs="Arial"/>
          <w:b/>
          <w:bCs/>
          <w:color w:val="001E5E"/>
          <w:sz w:val="22"/>
          <w:szCs w:val="22"/>
        </w:rPr>
        <w:t>Giovedì 22</w:t>
      </w:r>
      <w:r w:rsidRPr="00005731">
        <w:rPr>
          <w:rFonts w:ascii="Arial" w:hAnsi="Arial" w:cs="Arial"/>
          <w:b/>
          <w:bCs/>
          <w:color w:val="001E5E"/>
          <w:sz w:val="22"/>
          <w:szCs w:val="22"/>
        </w:rPr>
        <w:t xml:space="preserve"> SETTEMBRE 2021 </w:t>
      </w:r>
      <w:r w:rsidRPr="00005731">
        <w:rPr>
          <w:rFonts w:ascii="Arial" w:hAnsi="Arial" w:cs="Arial"/>
          <w:color w:val="001E5E"/>
          <w:sz w:val="22"/>
          <w:szCs w:val="22"/>
        </w:rPr>
        <w:t xml:space="preserve">alle </w:t>
      </w:r>
      <w:r w:rsidRPr="00005731">
        <w:rPr>
          <w:rFonts w:ascii="Arial" w:hAnsi="Arial" w:cs="Arial"/>
          <w:b/>
          <w:bCs/>
          <w:color w:val="001E5E"/>
          <w:sz w:val="22"/>
          <w:szCs w:val="22"/>
        </w:rPr>
        <w:t xml:space="preserve">ore 17:30 </w:t>
      </w:r>
      <w:r w:rsidRPr="00005731">
        <w:rPr>
          <w:rFonts w:ascii="Arial" w:hAnsi="Arial" w:cs="Arial"/>
          <w:color w:val="001E5E"/>
          <w:sz w:val="22"/>
          <w:szCs w:val="22"/>
        </w:rPr>
        <w:t xml:space="preserve">presso </w:t>
      </w:r>
      <w:r>
        <w:rPr>
          <w:rFonts w:ascii="Arial" w:hAnsi="Arial" w:cs="Arial"/>
          <w:color w:val="001E5E"/>
          <w:sz w:val="22"/>
          <w:szCs w:val="22"/>
        </w:rPr>
        <w:t>l’Auditorium di Villa Nazaret – Via S.Alessandro - Fermo</w:t>
      </w:r>
      <w:r w:rsidRPr="00005731">
        <w:rPr>
          <w:rFonts w:ascii="Arial" w:hAnsi="Arial" w:cs="Arial"/>
          <w:color w:val="001E5E"/>
          <w:sz w:val="22"/>
          <w:szCs w:val="22"/>
        </w:rPr>
        <w:t>, è indetta la riunione programmatica rivolta ai Dirigenti Responsabili e ai Responsabili Tecnici delle Società che intendono partecipare ai Tornei dell’Attività di Base (categorie Piccoli Amici – Primi Calci - Pulcini – Esordienti) e Giovanile</w:t>
      </w:r>
      <w:r>
        <w:rPr>
          <w:rFonts w:ascii="Arial" w:hAnsi="Arial" w:cs="Arial"/>
          <w:color w:val="001E5E"/>
          <w:sz w:val="22"/>
          <w:szCs w:val="22"/>
        </w:rPr>
        <w:t>.</w:t>
      </w:r>
    </w:p>
    <w:p w14:paraId="35A05856" w14:textId="77777777" w:rsidR="005F1AED" w:rsidRDefault="005F1AED" w:rsidP="005F1AED">
      <w:pPr>
        <w:contextualSpacing/>
        <w:mirrorIndents/>
        <w:rPr>
          <w:rFonts w:ascii="Arial" w:hAnsi="Arial" w:cs="Arial"/>
          <w:color w:val="001E5E"/>
          <w:sz w:val="22"/>
          <w:szCs w:val="22"/>
        </w:rPr>
      </w:pPr>
    </w:p>
    <w:p w14:paraId="6369BD3F" w14:textId="77777777" w:rsidR="005F1AED" w:rsidRPr="00005731" w:rsidRDefault="005F1AED" w:rsidP="005F1AED">
      <w:pPr>
        <w:contextualSpacing/>
        <w:mirrorIndents/>
        <w:rPr>
          <w:rFonts w:ascii="Arial" w:hAnsi="Arial" w:cs="Arial"/>
          <w:sz w:val="22"/>
          <w:szCs w:val="22"/>
        </w:rPr>
      </w:pPr>
      <w:r w:rsidRPr="00005731">
        <w:rPr>
          <w:rFonts w:ascii="Arial" w:hAnsi="Arial" w:cs="Arial"/>
          <w:color w:val="001E5E"/>
          <w:sz w:val="22"/>
          <w:szCs w:val="22"/>
        </w:rPr>
        <w:t xml:space="preserve">Ordine del giorno: </w:t>
      </w:r>
    </w:p>
    <w:p w14:paraId="6A8E0A34" w14:textId="77777777" w:rsidR="005F1AED" w:rsidRPr="00005731" w:rsidRDefault="005F1AED" w:rsidP="005F1AED">
      <w:pPr>
        <w:numPr>
          <w:ilvl w:val="0"/>
          <w:numId w:val="31"/>
        </w:numPr>
        <w:contextualSpacing/>
        <w:mirrorIndents/>
        <w:rPr>
          <w:rFonts w:ascii="Arial" w:hAnsi="Arial" w:cs="Arial"/>
          <w:sz w:val="22"/>
          <w:szCs w:val="22"/>
        </w:rPr>
      </w:pPr>
      <w:r w:rsidRPr="00005731">
        <w:rPr>
          <w:rFonts w:ascii="Arial" w:hAnsi="Arial" w:cs="Arial"/>
          <w:b/>
          <w:bCs/>
          <w:color w:val="001E5E"/>
          <w:sz w:val="22"/>
          <w:szCs w:val="22"/>
        </w:rPr>
        <w:t xml:space="preserve">Progettualità S.G.S. Stagione Sportiva 2022/2023; </w:t>
      </w:r>
    </w:p>
    <w:p w14:paraId="662A5171" w14:textId="77777777" w:rsidR="005F1AED" w:rsidRPr="00005731" w:rsidRDefault="005F1AED" w:rsidP="005F1AED">
      <w:pPr>
        <w:numPr>
          <w:ilvl w:val="0"/>
          <w:numId w:val="31"/>
        </w:numPr>
        <w:contextualSpacing/>
        <w:mirrorIndents/>
        <w:rPr>
          <w:rFonts w:ascii="Arial" w:hAnsi="Arial" w:cs="Arial"/>
          <w:sz w:val="22"/>
          <w:szCs w:val="22"/>
        </w:rPr>
      </w:pPr>
      <w:r w:rsidRPr="00005731">
        <w:rPr>
          <w:rFonts w:ascii="Arial" w:hAnsi="Arial" w:cs="Arial"/>
          <w:b/>
          <w:bCs/>
          <w:color w:val="001E5E"/>
          <w:sz w:val="22"/>
          <w:szCs w:val="22"/>
        </w:rPr>
        <w:t xml:space="preserve">Illustrazione CC.UU. nr. 1; </w:t>
      </w:r>
    </w:p>
    <w:p w14:paraId="0083531E" w14:textId="77777777" w:rsidR="005F1AED" w:rsidRPr="00005731" w:rsidRDefault="005F1AED" w:rsidP="005F1AED">
      <w:pPr>
        <w:numPr>
          <w:ilvl w:val="0"/>
          <w:numId w:val="31"/>
        </w:numPr>
        <w:contextualSpacing/>
        <w:mirrorIndents/>
        <w:rPr>
          <w:rFonts w:ascii="Arial" w:hAnsi="Arial" w:cs="Arial"/>
          <w:sz w:val="22"/>
          <w:szCs w:val="22"/>
        </w:rPr>
      </w:pPr>
      <w:r w:rsidRPr="00005731">
        <w:rPr>
          <w:rFonts w:ascii="Arial" w:hAnsi="Arial" w:cs="Arial"/>
          <w:b/>
          <w:bCs/>
          <w:color w:val="001E5E"/>
          <w:sz w:val="22"/>
          <w:szCs w:val="22"/>
        </w:rPr>
        <w:t xml:space="preserve">Varie ed eventuali. </w:t>
      </w:r>
    </w:p>
    <w:p w14:paraId="49184B10" w14:textId="77777777" w:rsidR="005F1AED" w:rsidRDefault="005F1AED" w:rsidP="005F1AED">
      <w:pPr>
        <w:contextualSpacing/>
        <w:mirrorIndents/>
        <w:rPr>
          <w:rFonts w:ascii="Arial" w:hAnsi="Arial" w:cs="Arial"/>
          <w:color w:val="001E5E"/>
          <w:sz w:val="22"/>
          <w:szCs w:val="22"/>
        </w:rPr>
      </w:pPr>
    </w:p>
    <w:p w14:paraId="44048240" w14:textId="77777777" w:rsidR="005F1AED" w:rsidRDefault="005F1AED" w:rsidP="005F1AED">
      <w:pPr>
        <w:contextualSpacing/>
        <w:mirrorIndents/>
        <w:rPr>
          <w:rFonts w:ascii="Arial" w:hAnsi="Arial" w:cs="Arial"/>
          <w:color w:val="001E5E"/>
          <w:sz w:val="22"/>
          <w:szCs w:val="22"/>
        </w:rPr>
      </w:pPr>
      <w:r w:rsidRPr="00005731">
        <w:rPr>
          <w:rFonts w:ascii="Arial" w:hAnsi="Arial" w:cs="Arial"/>
          <w:color w:val="001E5E"/>
          <w:sz w:val="22"/>
          <w:szCs w:val="22"/>
        </w:rPr>
        <w:t xml:space="preserve">E’ richiesta la </w:t>
      </w:r>
      <w:r w:rsidRPr="00005731">
        <w:rPr>
          <w:rFonts w:ascii="Arial" w:hAnsi="Arial" w:cs="Arial"/>
          <w:b/>
          <w:bCs/>
          <w:color w:val="001E5E"/>
          <w:sz w:val="22"/>
          <w:szCs w:val="22"/>
        </w:rPr>
        <w:t xml:space="preserve">presenza obbligatoria dei Responsabili Tecnici e dei Dirigenti Responsabili dell’attività di Base e Giovanile </w:t>
      </w:r>
      <w:r w:rsidRPr="00005731">
        <w:rPr>
          <w:rFonts w:ascii="Arial" w:hAnsi="Arial" w:cs="Arial"/>
          <w:color w:val="001E5E"/>
          <w:sz w:val="22"/>
          <w:szCs w:val="22"/>
        </w:rPr>
        <w:t xml:space="preserve">di tutte le Società partecipanti all’attività di calcio a 11 - di calcio a 5 e calcio femminile S.S. 2022/2023. </w:t>
      </w:r>
    </w:p>
    <w:p w14:paraId="7C05A398" w14:textId="77777777" w:rsidR="005F1AED" w:rsidRPr="00005731" w:rsidRDefault="005F1AED" w:rsidP="005F1AED">
      <w:pPr>
        <w:contextualSpacing/>
        <w:mirrorIndents/>
        <w:rPr>
          <w:rFonts w:ascii="Arial" w:hAnsi="Arial" w:cs="Arial"/>
          <w:color w:val="001E5E"/>
          <w:sz w:val="22"/>
          <w:szCs w:val="22"/>
        </w:rPr>
      </w:pPr>
      <w:r w:rsidRPr="00005731">
        <w:rPr>
          <w:rFonts w:ascii="Arial" w:hAnsi="Arial" w:cs="Arial"/>
          <w:color w:val="001E5E"/>
          <w:sz w:val="22"/>
          <w:szCs w:val="22"/>
        </w:rPr>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 Per una questione di prevenzione è opportuno che ogni società sia presente con massimo due rappresentanti.</w:t>
      </w:r>
    </w:p>
    <w:p w14:paraId="7F61EFF5" w14:textId="77777777" w:rsidR="005F1AED" w:rsidRDefault="005F1AED" w:rsidP="005F1AED">
      <w:pPr>
        <w:contextualSpacing/>
        <w:mirrorIndents/>
        <w:rPr>
          <w:rFonts w:ascii="Arial" w:hAnsi="Arial" w:cs="Arial"/>
          <w:color w:val="002060"/>
          <w:sz w:val="22"/>
          <w:szCs w:val="22"/>
        </w:rPr>
      </w:pPr>
      <w:r w:rsidRPr="00005731">
        <w:rPr>
          <w:rFonts w:ascii="Arial" w:hAnsi="Arial" w:cs="Arial"/>
          <w:color w:val="002060"/>
          <w:sz w:val="22"/>
          <w:szCs w:val="22"/>
        </w:rPr>
        <w:t>Parteciperanno alla riunione i componenti Federali del Settore Giovanile e Scolastico e della Lega Nazionale Dilettanti Marche.</w:t>
      </w:r>
    </w:p>
    <w:p w14:paraId="3189D4B4" w14:textId="77777777" w:rsidR="005F1AED" w:rsidRPr="00005731" w:rsidRDefault="005F1AED" w:rsidP="00005731">
      <w:pPr>
        <w:contextualSpacing/>
        <w:mirrorIndents/>
        <w:rPr>
          <w:rFonts w:ascii="Arial" w:hAnsi="Arial" w:cs="Arial"/>
          <w:b/>
          <w:bCs/>
          <w:color w:val="002060"/>
          <w:sz w:val="22"/>
          <w:szCs w:val="22"/>
          <w:u w:val="single"/>
        </w:rPr>
      </w:pPr>
    </w:p>
    <w:p w14:paraId="19EF464E" w14:textId="77777777" w:rsidR="00F82082" w:rsidRPr="005828D4" w:rsidRDefault="00F82082" w:rsidP="009D0C38">
      <w:pPr>
        <w:pStyle w:val="LndNormale1"/>
        <w:rPr>
          <w:b/>
          <w:color w:val="002060"/>
          <w:szCs w:val="22"/>
        </w:rPr>
      </w:pPr>
    </w:p>
    <w:p w14:paraId="4F17338F" w14:textId="77777777" w:rsidR="00A03B9D" w:rsidRPr="001D1325" w:rsidRDefault="00A03B9D" w:rsidP="00A03B9D">
      <w:pPr>
        <w:pStyle w:val="TITOLOCAMPIONATO"/>
        <w:shd w:val="clear" w:color="auto" w:fill="002060"/>
        <w:spacing w:before="0" w:beforeAutospacing="0" w:after="0" w:afterAutospacing="0"/>
        <w:rPr>
          <w:color w:val="FFFFFF" w:themeColor="background1"/>
        </w:rPr>
      </w:pPr>
      <w:r>
        <w:rPr>
          <w:color w:val="FFFFFF" w:themeColor="background1"/>
        </w:rPr>
        <w:t>CAMPIONATI</w:t>
      </w:r>
    </w:p>
    <w:p w14:paraId="4821D216" w14:textId="77777777" w:rsidR="00A03B9D" w:rsidRPr="00A05C88" w:rsidRDefault="00A03B9D" w:rsidP="00A03B9D">
      <w:pPr>
        <w:pStyle w:val="Nessunaspaziatura"/>
        <w:jc w:val="both"/>
        <w:rPr>
          <w:rFonts w:ascii="Arial" w:hAnsi="Arial" w:cs="Arial"/>
          <w:color w:val="002060"/>
          <w:sz w:val="4"/>
          <w:szCs w:val="4"/>
        </w:rPr>
      </w:pPr>
    </w:p>
    <w:p w14:paraId="1490B82E" w14:textId="77777777" w:rsidR="0062019F" w:rsidRPr="00D001D7" w:rsidRDefault="0062019F" w:rsidP="008F210B">
      <w:pPr>
        <w:pStyle w:val="Corpodeltesto21"/>
        <w:rPr>
          <w:rFonts w:ascii="Arial" w:hAnsi="Arial" w:cs="Arial"/>
          <w:color w:val="002060"/>
          <w:sz w:val="22"/>
          <w:szCs w:val="22"/>
        </w:rPr>
      </w:pPr>
    </w:p>
    <w:p w14:paraId="30EB6781" w14:textId="77777777" w:rsidR="006A5FE5" w:rsidRPr="00B5087C" w:rsidRDefault="006A5FE5" w:rsidP="006A5FE5">
      <w:pPr>
        <w:pStyle w:val="TITOLOCAMPIONATO"/>
        <w:shd w:val="clear" w:color="auto" w:fill="002060"/>
        <w:spacing w:before="0" w:beforeAutospacing="0" w:after="0" w:afterAutospacing="0"/>
        <w:rPr>
          <w:color w:val="FFFFFF" w:themeColor="background1"/>
        </w:rPr>
      </w:pPr>
      <w:bookmarkStart w:id="7" w:name="_Toc13049135"/>
      <w:r w:rsidRPr="00B5087C">
        <w:rPr>
          <w:color w:val="FFFFFF" w:themeColor="background1"/>
        </w:rPr>
        <w:t>COPPE</w:t>
      </w:r>
      <w:bookmarkEnd w:id="7"/>
    </w:p>
    <w:p w14:paraId="51EE7F8D" w14:textId="79E875EE" w:rsidR="006A5FE5" w:rsidRDefault="006A5FE5" w:rsidP="006A5FE5">
      <w:pPr>
        <w:rPr>
          <w:rFonts w:ascii="Arial" w:hAnsi="Arial" w:cs="Arial"/>
          <w:color w:val="002060"/>
          <w:sz w:val="22"/>
          <w:szCs w:val="22"/>
        </w:rPr>
      </w:pPr>
    </w:p>
    <w:p w14:paraId="57259CCC" w14:textId="77777777" w:rsidR="0087209A" w:rsidRPr="00110463" w:rsidRDefault="0087209A" w:rsidP="0087209A">
      <w:pPr>
        <w:pStyle w:val="titolocampionato0"/>
        <w:shd w:val="clear" w:color="auto" w:fill="CCCCCC"/>
        <w:spacing w:before="80" w:after="40"/>
        <w:rPr>
          <w:color w:val="002060"/>
        </w:rPr>
      </w:pPr>
      <w:r w:rsidRPr="00110463">
        <w:rPr>
          <w:color w:val="002060"/>
        </w:rPr>
        <w:t>COPPA ITALIA CALCIO A 5</w:t>
      </w:r>
    </w:p>
    <w:p w14:paraId="58FD0FA1" w14:textId="77777777" w:rsidR="0087209A" w:rsidRPr="00110463" w:rsidRDefault="0087209A" w:rsidP="0087209A">
      <w:pPr>
        <w:pStyle w:val="titoloprinc0"/>
        <w:rPr>
          <w:color w:val="002060"/>
        </w:rPr>
      </w:pPr>
      <w:r w:rsidRPr="00110463">
        <w:rPr>
          <w:color w:val="002060"/>
        </w:rPr>
        <w:t>VARIAZIONI AL PROGRAMMA GARE</w:t>
      </w:r>
    </w:p>
    <w:p w14:paraId="7F4D854D" w14:textId="77777777" w:rsidR="0087209A" w:rsidRPr="00110463" w:rsidRDefault="0087209A" w:rsidP="0087209A">
      <w:pPr>
        <w:pStyle w:val="breakline"/>
        <w:rPr>
          <w:color w:val="002060"/>
        </w:rPr>
      </w:pPr>
    </w:p>
    <w:p w14:paraId="5BFFD7CD" w14:textId="77777777" w:rsidR="0087209A" w:rsidRPr="00110463" w:rsidRDefault="0087209A" w:rsidP="0087209A">
      <w:pPr>
        <w:pStyle w:val="breakline"/>
        <w:rPr>
          <w:color w:val="002060"/>
        </w:rPr>
      </w:pPr>
    </w:p>
    <w:p w14:paraId="3DD829DA" w14:textId="77777777" w:rsidR="0087209A" w:rsidRPr="00110463" w:rsidRDefault="0087209A" w:rsidP="0087209A">
      <w:pPr>
        <w:pStyle w:val="sottotitolocampionato10"/>
        <w:rPr>
          <w:color w:val="002060"/>
        </w:rPr>
      </w:pPr>
      <w:r w:rsidRPr="00110463">
        <w:rPr>
          <w:color w:val="002060"/>
        </w:rPr>
        <w:t>GIRONE 5</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7209A" w:rsidRPr="00110463" w14:paraId="11EE9CEF" w14:textId="77777777" w:rsidTr="001F6E2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A6192" w14:textId="77777777" w:rsidR="0087209A" w:rsidRPr="00110463" w:rsidRDefault="0087209A" w:rsidP="001F6E2F">
            <w:pPr>
              <w:pStyle w:val="headertabella0"/>
              <w:rPr>
                <w:color w:val="002060"/>
              </w:rPr>
            </w:pPr>
            <w:r w:rsidRPr="0011046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DDB8D" w14:textId="77777777" w:rsidR="0087209A" w:rsidRPr="00110463" w:rsidRDefault="0087209A" w:rsidP="001F6E2F">
            <w:pPr>
              <w:pStyle w:val="headertabella0"/>
              <w:rPr>
                <w:color w:val="002060"/>
              </w:rPr>
            </w:pPr>
            <w:r w:rsidRPr="00110463">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CB54B" w14:textId="77777777" w:rsidR="0087209A" w:rsidRPr="00110463" w:rsidRDefault="0087209A" w:rsidP="001F6E2F">
            <w:pPr>
              <w:pStyle w:val="headertabella0"/>
              <w:rPr>
                <w:color w:val="002060"/>
              </w:rPr>
            </w:pPr>
            <w:r w:rsidRPr="0011046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3EEDE" w14:textId="77777777" w:rsidR="0087209A" w:rsidRPr="00110463" w:rsidRDefault="0087209A" w:rsidP="001F6E2F">
            <w:pPr>
              <w:pStyle w:val="headertabella0"/>
              <w:rPr>
                <w:color w:val="002060"/>
              </w:rPr>
            </w:pPr>
            <w:r w:rsidRPr="0011046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F6E5A" w14:textId="77777777" w:rsidR="0087209A" w:rsidRPr="00110463" w:rsidRDefault="0087209A" w:rsidP="001F6E2F">
            <w:pPr>
              <w:pStyle w:val="headertabella0"/>
              <w:rPr>
                <w:color w:val="002060"/>
              </w:rPr>
            </w:pPr>
            <w:r w:rsidRPr="0011046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932E9" w14:textId="77777777" w:rsidR="0087209A" w:rsidRPr="00110463" w:rsidRDefault="0087209A" w:rsidP="001F6E2F">
            <w:pPr>
              <w:pStyle w:val="headertabella0"/>
              <w:rPr>
                <w:color w:val="002060"/>
              </w:rPr>
            </w:pPr>
            <w:r w:rsidRPr="0011046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2E1AD" w14:textId="77777777" w:rsidR="0087209A" w:rsidRPr="00110463" w:rsidRDefault="0087209A" w:rsidP="001F6E2F">
            <w:pPr>
              <w:pStyle w:val="headertabella0"/>
              <w:rPr>
                <w:color w:val="002060"/>
              </w:rPr>
            </w:pPr>
            <w:r w:rsidRPr="00110463">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852D4" w14:textId="77777777" w:rsidR="0087209A" w:rsidRPr="00110463" w:rsidRDefault="0087209A" w:rsidP="001F6E2F">
            <w:pPr>
              <w:pStyle w:val="headertabella0"/>
              <w:rPr>
                <w:color w:val="002060"/>
              </w:rPr>
            </w:pPr>
            <w:r w:rsidRPr="00110463">
              <w:rPr>
                <w:color w:val="002060"/>
              </w:rPr>
              <w:t>Impianto</w:t>
            </w:r>
          </w:p>
        </w:tc>
      </w:tr>
      <w:tr w:rsidR="0087209A" w:rsidRPr="00110463" w14:paraId="70E4799D" w14:textId="77777777" w:rsidTr="001F6E2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73181" w14:textId="77777777" w:rsidR="0087209A" w:rsidRPr="0087209A" w:rsidRDefault="0087209A" w:rsidP="001F6E2F">
            <w:pPr>
              <w:pStyle w:val="rowtabella0"/>
              <w:rPr>
                <w:color w:val="002060"/>
                <w:highlight w:val="yellow"/>
              </w:rPr>
            </w:pPr>
            <w:r w:rsidRPr="0087209A">
              <w:rPr>
                <w:color w:val="002060"/>
                <w:highlight w:val="yellow"/>
              </w:rPr>
              <w:t>16/09/2022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2C993" w14:textId="77777777" w:rsidR="0087209A" w:rsidRPr="0087209A" w:rsidRDefault="0087209A" w:rsidP="001F6E2F">
            <w:pPr>
              <w:pStyle w:val="rowtabella0"/>
              <w:jc w:val="center"/>
              <w:rPr>
                <w:color w:val="002060"/>
                <w:highlight w:val="yellow"/>
              </w:rPr>
            </w:pPr>
            <w:r w:rsidRPr="0087209A">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F094" w14:textId="77777777" w:rsidR="0087209A" w:rsidRPr="0087209A" w:rsidRDefault="0087209A" w:rsidP="001F6E2F">
            <w:pPr>
              <w:pStyle w:val="rowtabella0"/>
              <w:rPr>
                <w:color w:val="002060"/>
                <w:highlight w:val="yellow"/>
              </w:rPr>
            </w:pPr>
            <w:r w:rsidRPr="0087209A">
              <w:rPr>
                <w:color w:val="002060"/>
                <w:highlight w:val="yellow"/>
              </w:rPr>
              <w:t>AVIS ARCEVIA 1964</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95859" w14:textId="77777777" w:rsidR="0087209A" w:rsidRPr="0087209A" w:rsidRDefault="0087209A" w:rsidP="001F6E2F">
            <w:pPr>
              <w:pStyle w:val="rowtabella0"/>
              <w:rPr>
                <w:color w:val="002060"/>
                <w:highlight w:val="yellow"/>
              </w:rPr>
            </w:pPr>
            <w:r w:rsidRPr="0087209A">
              <w:rPr>
                <w:color w:val="002060"/>
                <w:highlight w:val="yellow"/>
              </w:rPr>
              <w:t>JESI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F2E78" w14:textId="77777777" w:rsidR="0087209A" w:rsidRPr="00110463" w:rsidRDefault="0087209A" w:rsidP="001F6E2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666CB" w14:textId="77777777" w:rsidR="0087209A" w:rsidRPr="00110463" w:rsidRDefault="0087209A" w:rsidP="001F6E2F">
            <w:pPr>
              <w:pStyle w:val="rowtabella0"/>
              <w:jc w:val="center"/>
              <w:rPr>
                <w:color w:val="002060"/>
              </w:rPr>
            </w:pPr>
            <w:r w:rsidRPr="0087209A">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2523D" w14:textId="77777777" w:rsidR="0087209A" w:rsidRPr="00110463" w:rsidRDefault="0087209A" w:rsidP="001F6E2F">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9B57F" w14:textId="77777777" w:rsidR="0087209A" w:rsidRPr="00110463" w:rsidRDefault="0087209A" w:rsidP="001F6E2F">
            <w:pPr>
              <w:pStyle w:val="rowtabella0"/>
              <w:rPr>
                <w:color w:val="002060"/>
              </w:rPr>
            </w:pPr>
            <w:r w:rsidRPr="0087209A">
              <w:rPr>
                <w:color w:val="002060"/>
                <w:highlight w:val="yellow"/>
              </w:rPr>
              <w:t>NUOVO PALAS CORINALDO STR.DEL BURELLO LOC.VAL NEVOLA</w:t>
            </w:r>
          </w:p>
        </w:tc>
      </w:tr>
    </w:tbl>
    <w:p w14:paraId="081A69E2" w14:textId="77777777" w:rsidR="0087209A" w:rsidRPr="00110463" w:rsidRDefault="0087209A" w:rsidP="0087209A">
      <w:pPr>
        <w:pStyle w:val="breakline"/>
        <w:rPr>
          <w:rFonts w:eastAsiaTheme="minorEastAsia"/>
          <w:color w:val="002060"/>
        </w:rPr>
      </w:pPr>
    </w:p>
    <w:p w14:paraId="785CC1AA" w14:textId="77777777" w:rsidR="0087209A" w:rsidRPr="00110463" w:rsidRDefault="0087209A" w:rsidP="0087209A">
      <w:pPr>
        <w:pStyle w:val="breakline"/>
        <w:rPr>
          <w:color w:val="002060"/>
        </w:rPr>
      </w:pPr>
    </w:p>
    <w:p w14:paraId="197E8A4D" w14:textId="77777777" w:rsidR="0087209A" w:rsidRPr="00110463" w:rsidRDefault="0087209A" w:rsidP="0087209A">
      <w:pPr>
        <w:pStyle w:val="titoloprinc0"/>
        <w:rPr>
          <w:color w:val="002060"/>
        </w:rPr>
      </w:pPr>
      <w:r w:rsidRPr="00110463">
        <w:rPr>
          <w:color w:val="002060"/>
        </w:rPr>
        <w:lastRenderedPageBreak/>
        <w:t>RISULTATI</w:t>
      </w:r>
    </w:p>
    <w:p w14:paraId="268C630C" w14:textId="77777777" w:rsidR="0087209A" w:rsidRPr="00110463" w:rsidRDefault="0087209A" w:rsidP="0087209A">
      <w:pPr>
        <w:pStyle w:val="breakline"/>
        <w:rPr>
          <w:color w:val="002060"/>
        </w:rPr>
      </w:pPr>
    </w:p>
    <w:p w14:paraId="72C08A3D" w14:textId="77777777" w:rsidR="0087209A" w:rsidRPr="00110463" w:rsidRDefault="0087209A" w:rsidP="0087209A">
      <w:pPr>
        <w:pStyle w:val="sottotitolocampionato10"/>
        <w:rPr>
          <w:color w:val="002060"/>
        </w:rPr>
      </w:pPr>
      <w:r w:rsidRPr="00110463">
        <w:rPr>
          <w:color w:val="002060"/>
        </w:rPr>
        <w:t>RISULTATI UFFICIALI GARE DEL 09/09/2022</w:t>
      </w:r>
    </w:p>
    <w:p w14:paraId="5F843FEB" w14:textId="77777777" w:rsidR="0087209A" w:rsidRPr="0087209A" w:rsidRDefault="0087209A" w:rsidP="0087209A">
      <w:pPr>
        <w:pStyle w:val="sottotitolocampionato20"/>
        <w:spacing w:before="0" w:beforeAutospacing="0" w:after="0" w:afterAutospacing="0"/>
        <w:rPr>
          <w:rFonts w:ascii="Arial" w:hAnsi="Arial" w:cs="Arial"/>
          <w:color w:val="002060"/>
          <w:sz w:val="20"/>
          <w:szCs w:val="20"/>
        </w:rPr>
      </w:pPr>
      <w:r w:rsidRPr="0087209A">
        <w:rPr>
          <w:rFonts w:ascii="Arial" w:hAnsi="Arial" w:cs="Arial"/>
          <w:color w:val="002060"/>
          <w:sz w:val="20"/>
          <w:szCs w:val="20"/>
        </w:rPr>
        <w:t>Si trascrivono qui di seguito i risultati ufficiali delle gare disputate</w:t>
      </w:r>
    </w:p>
    <w:p w14:paraId="6F94FAA7" w14:textId="77777777" w:rsidR="0087209A" w:rsidRPr="00110463" w:rsidRDefault="0087209A" w:rsidP="0087209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209A" w:rsidRPr="00110463" w14:paraId="045599AC" w14:textId="77777777" w:rsidTr="001F6E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209A" w:rsidRPr="00110463" w14:paraId="3805BBDF" w14:textId="77777777" w:rsidTr="001F6E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0C22B" w14:textId="77777777" w:rsidR="0087209A" w:rsidRPr="00110463" w:rsidRDefault="0087209A" w:rsidP="001F6E2F">
                  <w:pPr>
                    <w:pStyle w:val="headertabella0"/>
                    <w:rPr>
                      <w:color w:val="002060"/>
                    </w:rPr>
                  </w:pPr>
                  <w:r w:rsidRPr="00110463">
                    <w:rPr>
                      <w:color w:val="002060"/>
                    </w:rPr>
                    <w:t>GIRONE 1 - 1 Giornata - A</w:t>
                  </w:r>
                </w:p>
              </w:tc>
            </w:tr>
            <w:tr w:rsidR="0087209A" w:rsidRPr="00110463" w14:paraId="70C8F738" w14:textId="77777777" w:rsidTr="001F6E2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052218" w14:textId="77777777" w:rsidR="0087209A" w:rsidRPr="00110463" w:rsidRDefault="0087209A" w:rsidP="001F6E2F">
                  <w:pPr>
                    <w:pStyle w:val="rowtabella0"/>
                    <w:rPr>
                      <w:color w:val="002060"/>
                    </w:rPr>
                  </w:pPr>
                  <w:r w:rsidRPr="00110463">
                    <w:rPr>
                      <w:color w:val="002060"/>
                    </w:rPr>
                    <w:t>PIETRALACROCE 73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F9C285" w14:textId="77777777" w:rsidR="0087209A" w:rsidRPr="00110463" w:rsidRDefault="0087209A" w:rsidP="001F6E2F">
                  <w:pPr>
                    <w:pStyle w:val="rowtabella0"/>
                    <w:rPr>
                      <w:color w:val="002060"/>
                    </w:rPr>
                  </w:pPr>
                  <w:r w:rsidRPr="00110463">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A82CF4" w14:textId="77777777" w:rsidR="0087209A" w:rsidRPr="00110463" w:rsidRDefault="0087209A" w:rsidP="001F6E2F">
                  <w:pPr>
                    <w:pStyle w:val="rowtabella0"/>
                    <w:jc w:val="center"/>
                    <w:rPr>
                      <w:color w:val="002060"/>
                    </w:rPr>
                  </w:pPr>
                  <w:r w:rsidRPr="00110463">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D14ECD" w14:textId="77777777" w:rsidR="0087209A" w:rsidRPr="00110463" w:rsidRDefault="0087209A" w:rsidP="001F6E2F">
                  <w:pPr>
                    <w:pStyle w:val="rowtabella0"/>
                    <w:jc w:val="center"/>
                    <w:rPr>
                      <w:color w:val="002060"/>
                    </w:rPr>
                  </w:pPr>
                  <w:r w:rsidRPr="00110463">
                    <w:rPr>
                      <w:color w:val="002060"/>
                    </w:rPr>
                    <w:t> </w:t>
                  </w:r>
                </w:p>
              </w:tc>
            </w:tr>
          </w:tbl>
          <w:p w14:paraId="68C11CFF" w14:textId="77777777" w:rsidR="0087209A" w:rsidRPr="00110463" w:rsidRDefault="0087209A" w:rsidP="001F6E2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209A" w:rsidRPr="00110463" w14:paraId="49DD7D62" w14:textId="77777777" w:rsidTr="001F6E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25401" w14:textId="77777777" w:rsidR="0087209A" w:rsidRPr="00110463" w:rsidRDefault="0087209A" w:rsidP="001F6E2F">
                  <w:pPr>
                    <w:pStyle w:val="headertabella0"/>
                    <w:rPr>
                      <w:color w:val="002060"/>
                    </w:rPr>
                  </w:pPr>
                  <w:r w:rsidRPr="00110463">
                    <w:rPr>
                      <w:color w:val="002060"/>
                    </w:rPr>
                    <w:t>GIRONE 2 - 1 Giornata - A</w:t>
                  </w:r>
                </w:p>
              </w:tc>
            </w:tr>
            <w:tr w:rsidR="0087209A" w:rsidRPr="00110463" w14:paraId="3F83C0A9" w14:textId="77777777" w:rsidTr="001F6E2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11FFC55" w14:textId="77777777" w:rsidR="0087209A" w:rsidRPr="00110463" w:rsidRDefault="0087209A" w:rsidP="001F6E2F">
                  <w:pPr>
                    <w:pStyle w:val="rowtabella0"/>
                    <w:rPr>
                      <w:color w:val="002060"/>
                    </w:rPr>
                  </w:pPr>
                  <w:r w:rsidRPr="00110463">
                    <w:rPr>
                      <w:color w:val="002060"/>
                    </w:rPr>
                    <w:t>NEW ACADEMY</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2019A7" w14:textId="77777777" w:rsidR="0087209A" w:rsidRPr="00110463" w:rsidRDefault="0087209A" w:rsidP="001F6E2F">
                  <w:pPr>
                    <w:pStyle w:val="rowtabella0"/>
                    <w:rPr>
                      <w:color w:val="002060"/>
                    </w:rPr>
                  </w:pPr>
                  <w:r w:rsidRPr="00110463">
                    <w:rPr>
                      <w:color w:val="002060"/>
                    </w:rPr>
                    <w:t>- AVENALE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84EE2B" w14:textId="77777777" w:rsidR="0087209A" w:rsidRPr="00110463" w:rsidRDefault="0087209A" w:rsidP="001F6E2F">
                  <w:pPr>
                    <w:pStyle w:val="rowtabella0"/>
                    <w:jc w:val="center"/>
                    <w:rPr>
                      <w:color w:val="002060"/>
                    </w:rPr>
                  </w:pPr>
                  <w:r w:rsidRPr="00110463">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B19A93" w14:textId="77777777" w:rsidR="0087209A" w:rsidRPr="00110463" w:rsidRDefault="0087209A" w:rsidP="001F6E2F">
                  <w:pPr>
                    <w:pStyle w:val="rowtabella0"/>
                    <w:jc w:val="center"/>
                    <w:rPr>
                      <w:color w:val="002060"/>
                    </w:rPr>
                  </w:pPr>
                  <w:r w:rsidRPr="00110463">
                    <w:rPr>
                      <w:color w:val="002060"/>
                    </w:rPr>
                    <w:t> </w:t>
                  </w:r>
                </w:p>
              </w:tc>
            </w:tr>
          </w:tbl>
          <w:p w14:paraId="3C82E345" w14:textId="77777777" w:rsidR="0087209A" w:rsidRPr="00110463" w:rsidRDefault="0087209A" w:rsidP="001F6E2F">
            <w:pPr>
              <w:rPr>
                <w:color w:val="002060"/>
              </w:rPr>
            </w:pPr>
          </w:p>
        </w:tc>
      </w:tr>
    </w:tbl>
    <w:p w14:paraId="62F51986" w14:textId="77777777" w:rsidR="0087209A" w:rsidRPr="00110463" w:rsidRDefault="0087209A" w:rsidP="0087209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209A" w:rsidRPr="00110463" w14:paraId="04F0EFF1" w14:textId="77777777" w:rsidTr="001F6E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209A" w:rsidRPr="00110463" w14:paraId="289B3C9C" w14:textId="77777777" w:rsidTr="001F6E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112CD" w14:textId="77777777" w:rsidR="0087209A" w:rsidRPr="00110463" w:rsidRDefault="0087209A" w:rsidP="001F6E2F">
                  <w:pPr>
                    <w:pStyle w:val="headertabella0"/>
                    <w:rPr>
                      <w:color w:val="002060"/>
                    </w:rPr>
                  </w:pPr>
                  <w:r w:rsidRPr="00110463">
                    <w:rPr>
                      <w:color w:val="002060"/>
                    </w:rPr>
                    <w:t>GIRONE 3 - 1 Giornata - A</w:t>
                  </w:r>
                </w:p>
              </w:tc>
            </w:tr>
            <w:tr w:rsidR="0087209A" w:rsidRPr="00110463" w14:paraId="5D8C3E7B" w14:textId="77777777" w:rsidTr="001F6E2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70E325" w14:textId="77777777" w:rsidR="0087209A" w:rsidRPr="00110463" w:rsidRDefault="0087209A" w:rsidP="001F6E2F">
                  <w:pPr>
                    <w:pStyle w:val="rowtabella0"/>
                    <w:rPr>
                      <w:color w:val="002060"/>
                    </w:rPr>
                  </w:pPr>
                  <w:r w:rsidRPr="00110463">
                    <w:rPr>
                      <w:color w:val="002060"/>
                    </w:rPr>
                    <w:t>FUTSAL MONTEMARCIANO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C6DE4E" w14:textId="77777777" w:rsidR="0087209A" w:rsidRPr="00110463" w:rsidRDefault="0087209A" w:rsidP="001F6E2F">
                  <w:pPr>
                    <w:pStyle w:val="rowtabella0"/>
                    <w:rPr>
                      <w:color w:val="002060"/>
                    </w:rPr>
                  </w:pPr>
                  <w:r w:rsidRPr="00110463">
                    <w:rPr>
                      <w:color w:val="002060"/>
                    </w:rPr>
                    <w:t>- DINAMIS 1990</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4B2456" w14:textId="77777777" w:rsidR="0087209A" w:rsidRPr="00110463" w:rsidRDefault="0087209A" w:rsidP="001F6E2F">
                  <w:pPr>
                    <w:pStyle w:val="rowtabella0"/>
                    <w:jc w:val="center"/>
                    <w:rPr>
                      <w:color w:val="002060"/>
                    </w:rPr>
                  </w:pPr>
                  <w:r w:rsidRPr="00110463">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BDD475" w14:textId="77777777" w:rsidR="0087209A" w:rsidRPr="00110463" w:rsidRDefault="0087209A" w:rsidP="001F6E2F">
                  <w:pPr>
                    <w:pStyle w:val="rowtabella0"/>
                    <w:jc w:val="center"/>
                    <w:rPr>
                      <w:color w:val="002060"/>
                    </w:rPr>
                  </w:pPr>
                  <w:r w:rsidRPr="00110463">
                    <w:rPr>
                      <w:color w:val="002060"/>
                    </w:rPr>
                    <w:t> </w:t>
                  </w:r>
                </w:p>
              </w:tc>
            </w:tr>
          </w:tbl>
          <w:p w14:paraId="6845D471" w14:textId="77777777" w:rsidR="0087209A" w:rsidRPr="00110463" w:rsidRDefault="0087209A" w:rsidP="001F6E2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209A" w:rsidRPr="00110463" w14:paraId="79D14F72" w14:textId="77777777" w:rsidTr="001F6E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3D222" w14:textId="77777777" w:rsidR="0087209A" w:rsidRPr="00110463" w:rsidRDefault="0087209A" w:rsidP="001F6E2F">
                  <w:pPr>
                    <w:pStyle w:val="headertabella0"/>
                    <w:rPr>
                      <w:color w:val="002060"/>
                    </w:rPr>
                  </w:pPr>
                  <w:r w:rsidRPr="00110463">
                    <w:rPr>
                      <w:color w:val="002060"/>
                    </w:rPr>
                    <w:t>GIRONE 4 - 1 Giornata - A</w:t>
                  </w:r>
                </w:p>
              </w:tc>
            </w:tr>
            <w:tr w:rsidR="0087209A" w:rsidRPr="00110463" w14:paraId="46CE8F6B" w14:textId="77777777" w:rsidTr="001F6E2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E1B43C" w14:textId="77777777" w:rsidR="0087209A" w:rsidRPr="00110463" w:rsidRDefault="0087209A" w:rsidP="001F6E2F">
                  <w:pPr>
                    <w:pStyle w:val="rowtabella0"/>
                    <w:rPr>
                      <w:color w:val="002060"/>
                    </w:rPr>
                  </w:pPr>
                  <w:r w:rsidRPr="00110463">
                    <w:rPr>
                      <w:color w:val="002060"/>
                    </w:rPr>
                    <w:t>PIANACCIO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CC4A53" w14:textId="77777777" w:rsidR="0087209A" w:rsidRPr="00110463" w:rsidRDefault="0087209A" w:rsidP="001F6E2F">
                  <w:pPr>
                    <w:pStyle w:val="rowtabella0"/>
                    <w:rPr>
                      <w:color w:val="002060"/>
                    </w:rPr>
                  </w:pPr>
                  <w:r w:rsidRPr="00110463">
                    <w:rPr>
                      <w:color w:val="002060"/>
                    </w:rPr>
                    <w:t>- VERBENA C5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4C149D" w14:textId="77777777" w:rsidR="0087209A" w:rsidRPr="00110463" w:rsidRDefault="0087209A" w:rsidP="001F6E2F">
                  <w:pPr>
                    <w:pStyle w:val="rowtabella0"/>
                    <w:jc w:val="center"/>
                    <w:rPr>
                      <w:color w:val="002060"/>
                    </w:rPr>
                  </w:pPr>
                  <w:r w:rsidRPr="00110463">
                    <w:rPr>
                      <w:color w:val="002060"/>
                    </w:rP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BFA94C" w14:textId="77777777" w:rsidR="0087209A" w:rsidRPr="00110463" w:rsidRDefault="0087209A" w:rsidP="001F6E2F">
                  <w:pPr>
                    <w:pStyle w:val="rowtabella0"/>
                    <w:jc w:val="center"/>
                    <w:rPr>
                      <w:color w:val="002060"/>
                    </w:rPr>
                  </w:pPr>
                  <w:r w:rsidRPr="00110463">
                    <w:rPr>
                      <w:color w:val="002060"/>
                    </w:rPr>
                    <w:t> </w:t>
                  </w:r>
                </w:p>
              </w:tc>
            </w:tr>
          </w:tbl>
          <w:p w14:paraId="7D60C84B" w14:textId="77777777" w:rsidR="0087209A" w:rsidRPr="00110463" w:rsidRDefault="0087209A" w:rsidP="001F6E2F">
            <w:pPr>
              <w:rPr>
                <w:color w:val="002060"/>
              </w:rPr>
            </w:pPr>
          </w:p>
        </w:tc>
      </w:tr>
    </w:tbl>
    <w:p w14:paraId="2A31AC6C" w14:textId="77777777" w:rsidR="0087209A" w:rsidRPr="00110463" w:rsidRDefault="0087209A" w:rsidP="0087209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209A" w:rsidRPr="00110463" w14:paraId="77987806" w14:textId="77777777" w:rsidTr="001F6E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209A" w:rsidRPr="00110463" w14:paraId="5FEED51F" w14:textId="77777777" w:rsidTr="001F6E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063BB" w14:textId="77777777" w:rsidR="0087209A" w:rsidRPr="00110463" w:rsidRDefault="0087209A" w:rsidP="001F6E2F">
                  <w:pPr>
                    <w:pStyle w:val="headertabella0"/>
                    <w:rPr>
                      <w:color w:val="002060"/>
                    </w:rPr>
                  </w:pPr>
                  <w:r w:rsidRPr="00110463">
                    <w:rPr>
                      <w:color w:val="002060"/>
                    </w:rPr>
                    <w:t>GIRONE 5 - 1 Giornata - A</w:t>
                  </w:r>
                </w:p>
              </w:tc>
            </w:tr>
            <w:tr w:rsidR="0087209A" w:rsidRPr="00110463" w14:paraId="1AFC725F" w14:textId="77777777" w:rsidTr="001F6E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72FE72" w14:textId="77777777" w:rsidR="0087209A" w:rsidRPr="00110463" w:rsidRDefault="0087209A" w:rsidP="001F6E2F">
                  <w:pPr>
                    <w:pStyle w:val="rowtabella0"/>
                    <w:rPr>
                      <w:color w:val="002060"/>
                    </w:rPr>
                  </w:pPr>
                  <w:r w:rsidRPr="00110463">
                    <w:rPr>
                      <w:color w:val="002060"/>
                    </w:rPr>
                    <w:t>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842BE" w14:textId="77777777" w:rsidR="0087209A" w:rsidRPr="00110463" w:rsidRDefault="0087209A" w:rsidP="001F6E2F">
                  <w:pPr>
                    <w:pStyle w:val="rowtabella0"/>
                    <w:rPr>
                      <w:color w:val="002060"/>
                    </w:rPr>
                  </w:pPr>
                  <w:r w:rsidRPr="00110463">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53901" w14:textId="77777777" w:rsidR="0087209A" w:rsidRPr="00110463" w:rsidRDefault="0087209A" w:rsidP="001F6E2F">
                  <w:pPr>
                    <w:pStyle w:val="rowtabella0"/>
                    <w:jc w:val="center"/>
                    <w:rPr>
                      <w:color w:val="002060"/>
                    </w:rPr>
                  </w:pPr>
                  <w:r w:rsidRPr="00110463">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8CE3A" w14:textId="77777777" w:rsidR="0087209A" w:rsidRPr="00110463" w:rsidRDefault="0087209A" w:rsidP="001F6E2F">
                  <w:pPr>
                    <w:pStyle w:val="rowtabella0"/>
                    <w:jc w:val="center"/>
                    <w:rPr>
                      <w:color w:val="002060"/>
                    </w:rPr>
                  </w:pPr>
                  <w:r w:rsidRPr="00110463">
                    <w:rPr>
                      <w:color w:val="002060"/>
                    </w:rPr>
                    <w:t> </w:t>
                  </w:r>
                </w:p>
              </w:tc>
            </w:tr>
            <w:tr w:rsidR="0087209A" w:rsidRPr="00110463" w14:paraId="1C9DADEA" w14:textId="77777777" w:rsidTr="001F6E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BC5E2F" w14:textId="77777777" w:rsidR="0087209A" w:rsidRPr="00110463" w:rsidRDefault="0087209A" w:rsidP="001F6E2F">
                  <w:pPr>
                    <w:pStyle w:val="rowtabella0"/>
                    <w:rPr>
                      <w:color w:val="002060"/>
                    </w:rPr>
                  </w:pPr>
                  <w:r w:rsidRPr="00110463">
                    <w:rPr>
                      <w:color w:val="002060"/>
                    </w:rPr>
                    <w:t>POLVERIGI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760958" w14:textId="77777777" w:rsidR="0087209A" w:rsidRPr="00110463" w:rsidRDefault="0087209A" w:rsidP="001F6E2F">
                  <w:pPr>
                    <w:pStyle w:val="rowtabella0"/>
                    <w:rPr>
                      <w:color w:val="002060"/>
                    </w:rPr>
                  </w:pPr>
                  <w:r w:rsidRPr="00110463">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512765" w14:textId="77777777" w:rsidR="0087209A" w:rsidRPr="00110463" w:rsidRDefault="0087209A" w:rsidP="001F6E2F">
                  <w:pPr>
                    <w:pStyle w:val="rowtabella0"/>
                    <w:jc w:val="center"/>
                    <w:rPr>
                      <w:color w:val="002060"/>
                    </w:rPr>
                  </w:pPr>
                  <w:r w:rsidRPr="00110463">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130E6" w14:textId="77777777" w:rsidR="0087209A" w:rsidRPr="00110463" w:rsidRDefault="0087209A" w:rsidP="001F6E2F">
                  <w:pPr>
                    <w:pStyle w:val="rowtabella0"/>
                    <w:jc w:val="center"/>
                    <w:rPr>
                      <w:color w:val="002060"/>
                    </w:rPr>
                  </w:pPr>
                  <w:r w:rsidRPr="00110463">
                    <w:rPr>
                      <w:color w:val="002060"/>
                    </w:rPr>
                    <w:t> </w:t>
                  </w:r>
                </w:p>
              </w:tc>
            </w:tr>
          </w:tbl>
          <w:p w14:paraId="6825B2FC" w14:textId="77777777" w:rsidR="0087209A" w:rsidRPr="00110463" w:rsidRDefault="0087209A" w:rsidP="001F6E2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209A" w:rsidRPr="00110463" w14:paraId="6D1675DA" w14:textId="77777777" w:rsidTr="001F6E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06A9B" w14:textId="77777777" w:rsidR="0087209A" w:rsidRPr="00110463" w:rsidRDefault="0087209A" w:rsidP="001F6E2F">
                  <w:pPr>
                    <w:pStyle w:val="headertabella0"/>
                    <w:rPr>
                      <w:color w:val="002060"/>
                    </w:rPr>
                  </w:pPr>
                  <w:r w:rsidRPr="00110463">
                    <w:rPr>
                      <w:color w:val="002060"/>
                    </w:rPr>
                    <w:t>GIRONE 6 - 1 Giornata - A</w:t>
                  </w:r>
                </w:p>
              </w:tc>
            </w:tr>
            <w:tr w:rsidR="0087209A" w:rsidRPr="00110463" w14:paraId="447E89B6" w14:textId="77777777" w:rsidTr="001F6E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B41938" w14:textId="77777777" w:rsidR="0087209A" w:rsidRPr="00110463" w:rsidRDefault="0087209A" w:rsidP="001F6E2F">
                  <w:pPr>
                    <w:pStyle w:val="rowtabella0"/>
                    <w:rPr>
                      <w:color w:val="002060"/>
                    </w:rPr>
                  </w:pPr>
                  <w:r w:rsidRPr="00110463">
                    <w:rPr>
                      <w:color w:val="002060"/>
                    </w:rPr>
                    <w:t>ANCONITANA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3837E9" w14:textId="77777777" w:rsidR="0087209A" w:rsidRPr="00110463" w:rsidRDefault="0087209A" w:rsidP="001F6E2F">
                  <w:pPr>
                    <w:pStyle w:val="rowtabella0"/>
                    <w:rPr>
                      <w:color w:val="002060"/>
                    </w:rPr>
                  </w:pPr>
                  <w:r w:rsidRPr="00110463">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C5B2D3" w14:textId="77777777" w:rsidR="0087209A" w:rsidRPr="00110463" w:rsidRDefault="0087209A" w:rsidP="001F6E2F">
                  <w:pPr>
                    <w:pStyle w:val="rowtabella0"/>
                    <w:jc w:val="center"/>
                    <w:rPr>
                      <w:color w:val="002060"/>
                    </w:rPr>
                  </w:pPr>
                  <w:r w:rsidRPr="00110463">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69FF92" w14:textId="77777777" w:rsidR="0087209A" w:rsidRPr="00110463" w:rsidRDefault="0087209A" w:rsidP="001F6E2F">
                  <w:pPr>
                    <w:pStyle w:val="rowtabella0"/>
                    <w:jc w:val="center"/>
                    <w:rPr>
                      <w:color w:val="002060"/>
                    </w:rPr>
                  </w:pPr>
                  <w:r w:rsidRPr="00110463">
                    <w:rPr>
                      <w:color w:val="002060"/>
                    </w:rPr>
                    <w:t> </w:t>
                  </w:r>
                </w:p>
              </w:tc>
            </w:tr>
            <w:tr w:rsidR="0087209A" w:rsidRPr="00110463" w14:paraId="74E6FE92" w14:textId="77777777" w:rsidTr="001F6E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75E6C1" w14:textId="77777777" w:rsidR="0087209A" w:rsidRPr="00110463" w:rsidRDefault="0087209A" w:rsidP="001F6E2F">
                  <w:pPr>
                    <w:pStyle w:val="rowtabella0"/>
                    <w:rPr>
                      <w:color w:val="002060"/>
                    </w:rPr>
                  </w:pPr>
                  <w:r w:rsidRPr="00110463">
                    <w:rPr>
                      <w:color w:val="002060"/>
                    </w:rPr>
                    <w:t>LUCREZIA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225992" w14:textId="77777777" w:rsidR="0087209A" w:rsidRPr="00110463" w:rsidRDefault="0087209A" w:rsidP="001F6E2F">
                  <w:pPr>
                    <w:pStyle w:val="rowtabella0"/>
                    <w:rPr>
                      <w:color w:val="002060"/>
                    </w:rPr>
                  </w:pPr>
                  <w:r w:rsidRPr="00110463">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31F9D" w14:textId="77777777" w:rsidR="0087209A" w:rsidRPr="00110463" w:rsidRDefault="0087209A" w:rsidP="001F6E2F">
                  <w:pPr>
                    <w:pStyle w:val="rowtabella0"/>
                    <w:jc w:val="center"/>
                    <w:rPr>
                      <w:color w:val="002060"/>
                    </w:rPr>
                  </w:pPr>
                  <w:r w:rsidRPr="00110463">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0A140" w14:textId="77777777" w:rsidR="0087209A" w:rsidRPr="00110463" w:rsidRDefault="0087209A" w:rsidP="001F6E2F">
                  <w:pPr>
                    <w:pStyle w:val="rowtabella0"/>
                    <w:jc w:val="center"/>
                    <w:rPr>
                      <w:color w:val="002060"/>
                    </w:rPr>
                  </w:pPr>
                  <w:r w:rsidRPr="00110463">
                    <w:rPr>
                      <w:color w:val="002060"/>
                    </w:rPr>
                    <w:t> </w:t>
                  </w:r>
                </w:p>
              </w:tc>
            </w:tr>
          </w:tbl>
          <w:p w14:paraId="5CC11D93" w14:textId="77777777" w:rsidR="0087209A" w:rsidRPr="00110463" w:rsidRDefault="0087209A" w:rsidP="001F6E2F">
            <w:pPr>
              <w:rPr>
                <w:color w:val="002060"/>
              </w:rPr>
            </w:pPr>
          </w:p>
        </w:tc>
      </w:tr>
    </w:tbl>
    <w:p w14:paraId="2F418667" w14:textId="77777777" w:rsidR="0087209A" w:rsidRPr="00110463" w:rsidRDefault="0087209A" w:rsidP="0087209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209A" w:rsidRPr="00110463" w14:paraId="069ED918" w14:textId="77777777" w:rsidTr="001F6E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209A" w:rsidRPr="00110463" w14:paraId="172123DD" w14:textId="77777777" w:rsidTr="001F6E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DD995" w14:textId="77777777" w:rsidR="0087209A" w:rsidRPr="00110463" w:rsidRDefault="0087209A" w:rsidP="001F6E2F">
                  <w:pPr>
                    <w:pStyle w:val="headertabella0"/>
                    <w:rPr>
                      <w:color w:val="002060"/>
                    </w:rPr>
                  </w:pPr>
                  <w:r w:rsidRPr="00110463">
                    <w:rPr>
                      <w:color w:val="002060"/>
                    </w:rPr>
                    <w:t>GIRONE 7 - 1 Giornata - A</w:t>
                  </w:r>
                </w:p>
              </w:tc>
            </w:tr>
            <w:tr w:rsidR="0087209A" w:rsidRPr="00110463" w14:paraId="12D5130C" w14:textId="77777777" w:rsidTr="001F6E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699D24" w14:textId="77777777" w:rsidR="0087209A" w:rsidRPr="00110463" w:rsidRDefault="0087209A" w:rsidP="001F6E2F">
                  <w:pPr>
                    <w:pStyle w:val="rowtabella0"/>
                    <w:rPr>
                      <w:color w:val="002060"/>
                    </w:rPr>
                  </w:pPr>
                  <w:r w:rsidRPr="00110463">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E4F57" w14:textId="77777777" w:rsidR="0087209A" w:rsidRPr="00110463" w:rsidRDefault="0087209A" w:rsidP="001F6E2F">
                  <w:pPr>
                    <w:pStyle w:val="rowtabella0"/>
                    <w:rPr>
                      <w:color w:val="002060"/>
                    </w:rPr>
                  </w:pPr>
                  <w:r w:rsidRPr="00110463">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66764" w14:textId="77777777" w:rsidR="0087209A" w:rsidRPr="00110463" w:rsidRDefault="0087209A" w:rsidP="001F6E2F">
                  <w:pPr>
                    <w:pStyle w:val="rowtabella0"/>
                    <w:jc w:val="center"/>
                    <w:rPr>
                      <w:color w:val="002060"/>
                    </w:rPr>
                  </w:pPr>
                  <w:r w:rsidRPr="00110463">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E9364D" w14:textId="77777777" w:rsidR="0087209A" w:rsidRPr="00110463" w:rsidRDefault="0087209A" w:rsidP="001F6E2F">
                  <w:pPr>
                    <w:pStyle w:val="rowtabella0"/>
                    <w:jc w:val="center"/>
                    <w:rPr>
                      <w:color w:val="002060"/>
                    </w:rPr>
                  </w:pPr>
                  <w:r w:rsidRPr="00110463">
                    <w:rPr>
                      <w:color w:val="002060"/>
                    </w:rPr>
                    <w:t> </w:t>
                  </w:r>
                </w:p>
              </w:tc>
            </w:tr>
            <w:tr w:rsidR="0087209A" w:rsidRPr="00110463" w14:paraId="51237F0C" w14:textId="77777777" w:rsidTr="001F6E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487C7E" w14:textId="77777777" w:rsidR="0087209A" w:rsidRPr="00110463" w:rsidRDefault="0087209A" w:rsidP="001F6E2F">
                  <w:pPr>
                    <w:pStyle w:val="rowtabella0"/>
                    <w:rPr>
                      <w:color w:val="002060"/>
                    </w:rPr>
                  </w:pPr>
                  <w:r w:rsidRPr="00110463">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CAC0A" w14:textId="77777777" w:rsidR="0087209A" w:rsidRPr="00110463" w:rsidRDefault="0087209A" w:rsidP="001F6E2F">
                  <w:pPr>
                    <w:pStyle w:val="rowtabella0"/>
                    <w:rPr>
                      <w:color w:val="002060"/>
                    </w:rPr>
                  </w:pPr>
                  <w:r w:rsidRPr="00110463">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0D34C" w14:textId="77777777" w:rsidR="0087209A" w:rsidRPr="00110463" w:rsidRDefault="0087209A" w:rsidP="001F6E2F">
                  <w:pPr>
                    <w:pStyle w:val="rowtabella0"/>
                    <w:jc w:val="center"/>
                    <w:rPr>
                      <w:color w:val="002060"/>
                    </w:rPr>
                  </w:pPr>
                  <w:r w:rsidRPr="00110463">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6F861" w14:textId="77777777" w:rsidR="0087209A" w:rsidRPr="00110463" w:rsidRDefault="0087209A" w:rsidP="001F6E2F">
                  <w:pPr>
                    <w:pStyle w:val="rowtabella0"/>
                    <w:jc w:val="center"/>
                    <w:rPr>
                      <w:color w:val="002060"/>
                    </w:rPr>
                  </w:pPr>
                  <w:r w:rsidRPr="00110463">
                    <w:rPr>
                      <w:color w:val="002060"/>
                    </w:rPr>
                    <w:t> </w:t>
                  </w:r>
                </w:p>
              </w:tc>
            </w:tr>
          </w:tbl>
          <w:p w14:paraId="59CDD915" w14:textId="77777777" w:rsidR="0087209A" w:rsidRPr="00110463" w:rsidRDefault="0087209A" w:rsidP="001F6E2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209A" w:rsidRPr="00110463" w14:paraId="344EDDBD" w14:textId="77777777" w:rsidTr="001F6E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DDFC8" w14:textId="77777777" w:rsidR="0087209A" w:rsidRPr="00110463" w:rsidRDefault="0087209A" w:rsidP="001F6E2F">
                  <w:pPr>
                    <w:pStyle w:val="headertabella0"/>
                    <w:rPr>
                      <w:color w:val="002060"/>
                    </w:rPr>
                  </w:pPr>
                  <w:r w:rsidRPr="00110463">
                    <w:rPr>
                      <w:color w:val="002060"/>
                    </w:rPr>
                    <w:t>GIRONE 8 - 1 Giornata - A</w:t>
                  </w:r>
                </w:p>
              </w:tc>
            </w:tr>
            <w:tr w:rsidR="0087209A" w:rsidRPr="00110463" w14:paraId="26639F4A" w14:textId="77777777" w:rsidTr="001F6E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9D6C95" w14:textId="77777777" w:rsidR="0087209A" w:rsidRPr="00110463" w:rsidRDefault="0087209A" w:rsidP="001F6E2F">
                  <w:pPr>
                    <w:pStyle w:val="rowtabella0"/>
                    <w:rPr>
                      <w:color w:val="002060"/>
                    </w:rPr>
                  </w:pPr>
                  <w:r w:rsidRPr="00110463">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5B7090" w14:textId="77777777" w:rsidR="0087209A" w:rsidRPr="00110463" w:rsidRDefault="0087209A" w:rsidP="001F6E2F">
                  <w:pPr>
                    <w:pStyle w:val="rowtabella0"/>
                    <w:rPr>
                      <w:color w:val="002060"/>
                    </w:rPr>
                  </w:pPr>
                  <w:r w:rsidRPr="00110463">
                    <w:rPr>
                      <w:color w:val="002060"/>
                    </w:rPr>
                    <w:t>- CITTA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A1562" w14:textId="77777777" w:rsidR="0087209A" w:rsidRPr="00110463" w:rsidRDefault="0087209A" w:rsidP="001F6E2F">
                  <w:pPr>
                    <w:pStyle w:val="rowtabella0"/>
                    <w:jc w:val="center"/>
                    <w:rPr>
                      <w:color w:val="002060"/>
                    </w:rPr>
                  </w:pPr>
                  <w:r w:rsidRPr="00110463">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33EF9" w14:textId="77777777" w:rsidR="0087209A" w:rsidRPr="00110463" w:rsidRDefault="0087209A" w:rsidP="001F6E2F">
                  <w:pPr>
                    <w:pStyle w:val="rowtabella0"/>
                    <w:jc w:val="center"/>
                    <w:rPr>
                      <w:color w:val="002060"/>
                    </w:rPr>
                  </w:pPr>
                  <w:r w:rsidRPr="00110463">
                    <w:rPr>
                      <w:color w:val="002060"/>
                    </w:rPr>
                    <w:t> </w:t>
                  </w:r>
                </w:p>
              </w:tc>
            </w:tr>
            <w:tr w:rsidR="0087209A" w:rsidRPr="00110463" w14:paraId="0A18A79B" w14:textId="77777777" w:rsidTr="001F6E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E2A2A3" w14:textId="77777777" w:rsidR="0087209A" w:rsidRPr="00110463" w:rsidRDefault="0087209A" w:rsidP="001F6E2F">
                  <w:pPr>
                    <w:pStyle w:val="rowtabella0"/>
                    <w:rPr>
                      <w:color w:val="002060"/>
                    </w:rPr>
                  </w:pPr>
                  <w:r w:rsidRPr="00110463">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62F5D" w14:textId="77777777" w:rsidR="0087209A" w:rsidRPr="00110463" w:rsidRDefault="0087209A" w:rsidP="001F6E2F">
                  <w:pPr>
                    <w:pStyle w:val="rowtabella0"/>
                    <w:rPr>
                      <w:color w:val="002060"/>
                    </w:rPr>
                  </w:pPr>
                  <w:r w:rsidRPr="00110463">
                    <w:rPr>
                      <w:color w:val="002060"/>
                    </w:rPr>
                    <w:t>- POLISPORTIVA VICTORIA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D3EF0E" w14:textId="77777777" w:rsidR="0087209A" w:rsidRPr="00110463" w:rsidRDefault="0087209A" w:rsidP="001F6E2F">
                  <w:pPr>
                    <w:pStyle w:val="rowtabella0"/>
                    <w:jc w:val="center"/>
                    <w:rPr>
                      <w:color w:val="002060"/>
                    </w:rPr>
                  </w:pPr>
                  <w:r w:rsidRPr="00110463">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86D7FD" w14:textId="77777777" w:rsidR="0087209A" w:rsidRPr="00110463" w:rsidRDefault="0087209A" w:rsidP="001F6E2F">
                  <w:pPr>
                    <w:pStyle w:val="rowtabella0"/>
                    <w:jc w:val="center"/>
                    <w:rPr>
                      <w:color w:val="002060"/>
                    </w:rPr>
                  </w:pPr>
                  <w:r w:rsidRPr="00110463">
                    <w:rPr>
                      <w:color w:val="002060"/>
                    </w:rPr>
                    <w:t> </w:t>
                  </w:r>
                </w:p>
              </w:tc>
            </w:tr>
          </w:tbl>
          <w:p w14:paraId="6EE29C9B" w14:textId="77777777" w:rsidR="0087209A" w:rsidRPr="00110463" w:rsidRDefault="0087209A" w:rsidP="001F6E2F">
            <w:pPr>
              <w:rPr>
                <w:color w:val="002060"/>
              </w:rPr>
            </w:pPr>
          </w:p>
        </w:tc>
      </w:tr>
    </w:tbl>
    <w:p w14:paraId="16FB1C8D" w14:textId="77777777" w:rsidR="0087209A" w:rsidRPr="00110463" w:rsidRDefault="0087209A" w:rsidP="0087209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209A" w:rsidRPr="00110463" w14:paraId="59352C37" w14:textId="77777777" w:rsidTr="001F6E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209A" w:rsidRPr="00110463" w14:paraId="51C3E1E9" w14:textId="77777777" w:rsidTr="001F6E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314DB" w14:textId="77777777" w:rsidR="0087209A" w:rsidRPr="00110463" w:rsidRDefault="0087209A" w:rsidP="001F6E2F">
                  <w:pPr>
                    <w:pStyle w:val="headertabella0"/>
                    <w:rPr>
                      <w:color w:val="002060"/>
                    </w:rPr>
                  </w:pPr>
                  <w:r w:rsidRPr="00110463">
                    <w:rPr>
                      <w:color w:val="002060"/>
                    </w:rPr>
                    <w:t>GIRONE 9 - 1 Giornata - A</w:t>
                  </w:r>
                </w:p>
              </w:tc>
            </w:tr>
            <w:tr w:rsidR="0087209A" w:rsidRPr="00110463" w14:paraId="28FC7347" w14:textId="77777777" w:rsidTr="001F6E2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BE8501" w14:textId="77777777" w:rsidR="0087209A" w:rsidRPr="00110463" w:rsidRDefault="0087209A" w:rsidP="001F6E2F">
                  <w:pPr>
                    <w:pStyle w:val="rowtabella0"/>
                    <w:rPr>
                      <w:color w:val="002060"/>
                    </w:rPr>
                  </w:pPr>
                  <w:r w:rsidRPr="00110463">
                    <w:rPr>
                      <w:color w:val="002060"/>
                    </w:rPr>
                    <w:t>GROTTACCIA 2005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015DA4" w14:textId="77777777" w:rsidR="0087209A" w:rsidRPr="00110463" w:rsidRDefault="0087209A" w:rsidP="001F6E2F">
                  <w:pPr>
                    <w:pStyle w:val="rowtabella0"/>
                    <w:rPr>
                      <w:color w:val="002060"/>
                    </w:rPr>
                  </w:pPr>
                  <w:r w:rsidRPr="00110463">
                    <w:rPr>
                      <w:color w:val="002060"/>
                    </w:rPr>
                    <w:t>- ROCCAFLUVIONE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723418" w14:textId="77777777" w:rsidR="0087209A" w:rsidRPr="00110463" w:rsidRDefault="0087209A" w:rsidP="001F6E2F">
                  <w:pPr>
                    <w:pStyle w:val="rowtabella0"/>
                    <w:jc w:val="center"/>
                    <w:rPr>
                      <w:color w:val="002060"/>
                    </w:rPr>
                  </w:pPr>
                  <w:r w:rsidRPr="00110463">
                    <w:rPr>
                      <w:color w:val="002060"/>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455C8D" w14:textId="77777777" w:rsidR="0087209A" w:rsidRPr="00110463" w:rsidRDefault="0087209A" w:rsidP="001F6E2F">
                  <w:pPr>
                    <w:pStyle w:val="rowtabella0"/>
                    <w:jc w:val="center"/>
                    <w:rPr>
                      <w:color w:val="002060"/>
                    </w:rPr>
                  </w:pPr>
                  <w:r w:rsidRPr="00110463">
                    <w:rPr>
                      <w:color w:val="002060"/>
                    </w:rPr>
                    <w:t> </w:t>
                  </w:r>
                </w:p>
              </w:tc>
            </w:tr>
          </w:tbl>
          <w:p w14:paraId="77DF2D67" w14:textId="77777777" w:rsidR="0087209A" w:rsidRPr="00110463" w:rsidRDefault="0087209A" w:rsidP="001F6E2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209A" w:rsidRPr="00110463" w14:paraId="1F66CFF7" w14:textId="77777777" w:rsidTr="001F6E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DB49D" w14:textId="77777777" w:rsidR="0087209A" w:rsidRPr="00110463" w:rsidRDefault="0087209A" w:rsidP="001F6E2F">
                  <w:pPr>
                    <w:pStyle w:val="headertabella0"/>
                    <w:rPr>
                      <w:color w:val="002060"/>
                    </w:rPr>
                  </w:pPr>
                  <w:r w:rsidRPr="00110463">
                    <w:rPr>
                      <w:color w:val="002060"/>
                    </w:rPr>
                    <w:t>GIRONE 10 - 1 Giornata - A</w:t>
                  </w:r>
                </w:p>
              </w:tc>
            </w:tr>
            <w:tr w:rsidR="0087209A" w:rsidRPr="00110463" w14:paraId="73736688" w14:textId="77777777" w:rsidTr="001F6E2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4503E8" w14:textId="77777777" w:rsidR="0087209A" w:rsidRPr="00110463" w:rsidRDefault="0087209A" w:rsidP="001F6E2F">
                  <w:pPr>
                    <w:pStyle w:val="rowtabella0"/>
                    <w:rPr>
                      <w:color w:val="002060"/>
                    </w:rPr>
                  </w:pPr>
                  <w:r w:rsidRPr="00110463">
                    <w:rPr>
                      <w:color w:val="002060"/>
                    </w:rPr>
                    <w:t>FUTSAL CASELLE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B3B891" w14:textId="77777777" w:rsidR="0087209A" w:rsidRPr="00110463" w:rsidRDefault="0087209A" w:rsidP="001F6E2F">
                  <w:pPr>
                    <w:pStyle w:val="rowtabella0"/>
                    <w:rPr>
                      <w:color w:val="002060"/>
                    </w:rPr>
                  </w:pPr>
                  <w:r w:rsidRPr="00110463">
                    <w:rPr>
                      <w:color w:val="002060"/>
                    </w:rPr>
                    <w:t>- FUTSAL MONTURANO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BC71FB" w14:textId="77777777" w:rsidR="0087209A" w:rsidRPr="00110463" w:rsidRDefault="0087209A" w:rsidP="001F6E2F">
                  <w:pPr>
                    <w:pStyle w:val="rowtabella0"/>
                    <w:jc w:val="center"/>
                    <w:rPr>
                      <w:color w:val="002060"/>
                    </w:rPr>
                  </w:pPr>
                  <w:r w:rsidRPr="00110463">
                    <w:rPr>
                      <w:color w:val="002060"/>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6DAC2E" w14:textId="77777777" w:rsidR="0087209A" w:rsidRPr="00110463" w:rsidRDefault="0087209A" w:rsidP="001F6E2F">
                  <w:pPr>
                    <w:pStyle w:val="rowtabella0"/>
                    <w:jc w:val="center"/>
                    <w:rPr>
                      <w:color w:val="002060"/>
                    </w:rPr>
                  </w:pPr>
                  <w:r w:rsidRPr="00110463">
                    <w:rPr>
                      <w:color w:val="002060"/>
                    </w:rPr>
                    <w:t> </w:t>
                  </w:r>
                </w:p>
              </w:tc>
            </w:tr>
          </w:tbl>
          <w:p w14:paraId="2D315922" w14:textId="77777777" w:rsidR="0087209A" w:rsidRPr="00110463" w:rsidRDefault="0087209A" w:rsidP="001F6E2F">
            <w:pPr>
              <w:rPr>
                <w:color w:val="002060"/>
              </w:rPr>
            </w:pPr>
          </w:p>
        </w:tc>
      </w:tr>
    </w:tbl>
    <w:p w14:paraId="67EE2307" w14:textId="77777777" w:rsidR="0087209A" w:rsidRPr="00110463" w:rsidRDefault="0087209A" w:rsidP="0087209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209A" w:rsidRPr="00110463" w14:paraId="77A3EF8F" w14:textId="77777777" w:rsidTr="001F6E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209A" w:rsidRPr="00110463" w14:paraId="09E81E91" w14:textId="77777777" w:rsidTr="001F6E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2B6B5" w14:textId="77777777" w:rsidR="0087209A" w:rsidRPr="00110463" w:rsidRDefault="0087209A" w:rsidP="001F6E2F">
                  <w:pPr>
                    <w:pStyle w:val="headertabella0"/>
                    <w:rPr>
                      <w:color w:val="002060"/>
                    </w:rPr>
                  </w:pPr>
                  <w:r w:rsidRPr="00110463">
                    <w:rPr>
                      <w:color w:val="002060"/>
                    </w:rPr>
                    <w:t>GIRONE 11 - 1 Giornata - A</w:t>
                  </w:r>
                </w:p>
              </w:tc>
            </w:tr>
            <w:tr w:rsidR="0087209A" w:rsidRPr="00110463" w14:paraId="6903BB05" w14:textId="77777777" w:rsidTr="001F6E2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E947DD" w14:textId="77777777" w:rsidR="0087209A" w:rsidRPr="00110463" w:rsidRDefault="0087209A" w:rsidP="001F6E2F">
                  <w:pPr>
                    <w:pStyle w:val="rowtabella0"/>
                    <w:rPr>
                      <w:color w:val="002060"/>
                    </w:rPr>
                  </w:pPr>
                  <w:r w:rsidRPr="00110463">
                    <w:rPr>
                      <w:color w:val="002060"/>
                    </w:rPr>
                    <w:t>REAL SAN 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76C30D" w14:textId="77777777" w:rsidR="0087209A" w:rsidRPr="00110463" w:rsidRDefault="0087209A" w:rsidP="001F6E2F">
                  <w:pPr>
                    <w:pStyle w:val="rowtabella0"/>
                    <w:rPr>
                      <w:color w:val="002060"/>
                    </w:rPr>
                  </w:pPr>
                  <w:r w:rsidRPr="00110463">
                    <w:rPr>
                      <w:color w:val="002060"/>
                    </w:rPr>
                    <w:t>- PICENO UNITED MMX A 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25946E" w14:textId="77777777" w:rsidR="0087209A" w:rsidRPr="00110463" w:rsidRDefault="0087209A" w:rsidP="001F6E2F">
                  <w:pPr>
                    <w:pStyle w:val="rowtabella0"/>
                    <w:jc w:val="center"/>
                    <w:rPr>
                      <w:color w:val="002060"/>
                    </w:rPr>
                  </w:pPr>
                  <w:r w:rsidRPr="00110463">
                    <w:rPr>
                      <w:color w:val="002060"/>
                    </w:rPr>
                    <w:t>9 - 2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BBF71B" w14:textId="77777777" w:rsidR="0087209A" w:rsidRPr="00110463" w:rsidRDefault="0087209A" w:rsidP="001F6E2F">
                  <w:pPr>
                    <w:pStyle w:val="rowtabella0"/>
                    <w:jc w:val="center"/>
                    <w:rPr>
                      <w:color w:val="002060"/>
                    </w:rPr>
                  </w:pPr>
                  <w:r w:rsidRPr="00110463">
                    <w:rPr>
                      <w:color w:val="002060"/>
                    </w:rPr>
                    <w:t> </w:t>
                  </w:r>
                </w:p>
              </w:tc>
            </w:tr>
          </w:tbl>
          <w:p w14:paraId="4F2AA487" w14:textId="77777777" w:rsidR="0087209A" w:rsidRPr="00110463" w:rsidRDefault="0087209A" w:rsidP="001F6E2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209A" w:rsidRPr="00110463" w14:paraId="60C7C01B" w14:textId="77777777" w:rsidTr="001F6E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6B698" w14:textId="77777777" w:rsidR="0087209A" w:rsidRPr="00110463" w:rsidRDefault="0087209A" w:rsidP="001F6E2F">
                  <w:pPr>
                    <w:pStyle w:val="headertabella0"/>
                    <w:rPr>
                      <w:color w:val="002060"/>
                    </w:rPr>
                  </w:pPr>
                  <w:r w:rsidRPr="00110463">
                    <w:rPr>
                      <w:color w:val="002060"/>
                    </w:rPr>
                    <w:t>GIRONE 12 - 1 Giornata - A</w:t>
                  </w:r>
                </w:p>
              </w:tc>
            </w:tr>
            <w:tr w:rsidR="0087209A" w:rsidRPr="00110463" w14:paraId="47608295" w14:textId="77777777" w:rsidTr="001F6E2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21B24F" w14:textId="77777777" w:rsidR="0087209A" w:rsidRPr="00110463" w:rsidRDefault="0087209A" w:rsidP="001F6E2F">
                  <w:pPr>
                    <w:pStyle w:val="rowtabella0"/>
                    <w:rPr>
                      <w:color w:val="002060"/>
                    </w:rPr>
                  </w:pPr>
                  <w:r w:rsidRPr="00110463">
                    <w:rPr>
                      <w:color w:val="002060"/>
                    </w:rPr>
                    <w:t>FUTSAL PRANDONE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C26D1F" w14:textId="77777777" w:rsidR="0087209A" w:rsidRPr="00110463" w:rsidRDefault="0087209A" w:rsidP="001F6E2F">
                  <w:pPr>
                    <w:pStyle w:val="rowtabella0"/>
                    <w:rPr>
                      <w:color w:val="002060"/>
                    </w:rPr>
                  </w:pPr>
                  <w:r w:rsidRPr="00110463">
                    <w:rPr>
                      <w:color w:val="002060"/>
                    </w:rPr>
                    <w:t>- INVICTA FUTSAL MACERATA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E111BC" w14:textId="77777777" w:rsidR="0087209A" w:rsidRPr="00110463" w:rsidRDefault="0087209A" w:rsidP="001F6E2F">
                  <w:pPr>
                    <w:pStyle w:val="rowtabella0"/>
                    <w:jc w:val="center"/>
                    <w:rPr>
                      <w:color w:val="002060"/>
                    </w:rPr>
                  </w:pPr>
                  <w:r w:rsidRPr="00110463">
                    <w:rPr>
                      <w:color w:val="002060"/>
                    </w:rP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721A1C" w14:textId="77777777" w:rsidR="0087209A" w:rsidRPr="00110463" w:rsidRDefault="0087209A" w:rsidP="001F6E2F">
                  <w:pPr>
                    <w:pStyle w:val="rowtabella0"/>
                    <w:jc w:val="center"/>
                    <w:rPr>
                      <w:color w:val="002060"/>
                    </w:rPr>
                  </w:pPr>
                  <w:r w:rsidRPr="00110463">
                    <w:rPr>
                      <w:color w:val="002060"/>
                    </w:rPr>
                    <w:t> </w:t>
                  </w:r>
                </w:p>
              </w:tc>
            </w:tr>
          </w:tbl>
          <w:p w14:paraId="5C7E62DF" w14:textId="77777777" w:rsidR="0087209A" w:rsidRPr="00110463" w:rsidRDefault="0087209A" w:rsidP="001F6E2F">
            <w:pPr>
              <w:rPr>
                <w:color w:val="002060"/>
              </w:rPr>
            </w:pPr>
          </w:p>
        </w:tc>
      </w:tr>
    </w:tbl>
    <w:p w14:paraId="672A2607" w14:textId="77777777" w:rsidR="0087209A" w:rsidRPr="00110463" w:rsidRDefault="0087209A" w:rsidP="0087209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209A" w:rsidRPr="00110463" w14:paraId="61428D9A" w14:textId="77777777" w:rsidTr="001F6E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209A" w:rsidRPr="00110463" w14:paraId="77A5A2F1" w14:textId="77777777" w:rsidTr="001F6E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1B5BB" w14:textId="77777777" w:rsidR="0087209A" w:rsidRPr="00110463" w:rsidRDefault="0087209A" w:rsidP="001F6E2F">
                  <w:pPr>
                    <w:pStyle w:val="headertabella0"/>
                    <w:rPr>
                      <w:color w:val="002060"/>
                    </w:rPr>
                  </w:pPr>
                  <w:r w:rsidRPr="00110463">
                    <w:rPr>
                      <w:color w:val="002060"/>
                    </w:rPr>
                    <w:t>GIRONE 13 - 1 Giornata - A</w:t>
                  </w:r>
                </w:p>
              </w:tc>
            </w:tr>
            <w:tr w:rsidR="0087209A" w:rsidRPr="00110463" w14:paraId="073918CD" w14:textId="77777777" w:rsidTr="001F6E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68F9DA" w14:textId="77777777" w:rsidR="0087209A" w:rsidRPr="00110463" w:rsidRDefault="0087209A" w:rsidP="001F6E2F">
                  <w:pPr>
                    <w:pStyle w:val="rowtabella0"/>
                    <w:rPr>
                      <w:color w:val="002060"/>
                    </w:rPr>
                  </w:pPr>
                  <w:r w:rsidRPr="00110463">
                    <w:rPr>
                      <w:color w:val="002060"/>
                    </w:rPr>
                    <w:t>FUTSAL SAMBUCHETO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45F53D" w14:textId="77777777" w:rsidR="0087209A" w:rsidRPr="00110463" w:rsidRDefault="0087209A" w:rsidP="001F6E2F">
                  <w:pPr>
                    <w:pStyle w:val="rowtabella0"/>
                    <w:rPr>
                      <w:color w:val="002060"/>
                    </w:rPr>
                  </w:pPr>
                  <w:r w:rsidRPr="00110463">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DE0538" w14:textId="77777777" w:rsidR="0087209A" w:rsidRPr="00110463" w:rsidRDefault="0087209A" w:rsidP="001F6E2F">
                  <w:pPr>
                    <w:pStyle w:val="rowtabella0"/>
                    <w:jc w:val="center"/>
                    <w:rPr>
                      <w:color w:val="002060"/>
                    </w:rPr>
                  </w:pPr>
                  <w:r w:rsidRPr="00110463">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7B09F0" w14:textId="77777777" w:rsidR="0087209A" w:rsidRPr="00110463" w:rsidRDefault="0087209A" w:rsidP="001F6E2F">
                  <w:pPr>
                    <w:pStyle w:val="rowtabella0"/>
                    <w:jc w:val="center"/>
                    <w:rPr>
                      <w:color w:val="002060"/>
                    </w:rPr>
                  </w:pPr>
                  <w:r w:rsidRPr="00110463">
                    <w:rPr>
                      <w:color w:val="002060"/>
                    </w:rPr>
                    <w:t> </w:t>
                  </w:r>
                </w:p>
              </w:tc>
            </w:tr>
            <w:tr w:rsidR="0087209A" w:rsidRPr="00110463" w14:paraId="2FEC2906" w14:textId="77777777" w:rsidTr="001F6E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79376E" w14:textId="77777777" w:rsidR="0087209A" w:rsidRPr="00110463" w:rsidRDefault="0087209A" w:rsidP="001F6E2F">
                  <w:pPr>
                    <w:pStyle w:val="rowtabella0"/>
                    <w:rPr>
                      <w:color w:val="002060"/>
                    </w:rPr>
                  </w:pPr>
                  <w:r w:rsidRPr="00110463">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505153" w14:textId="77777777" w:rsidR="0087209A" w:rsidRPr="00110463" w:rsidRDefault="0087209A" w:rsidP="001F6E2F">
                  <w:pPr>
                    <w:pStyle w:val="rowtabella0"/>
                    <w:rPr>
                      <w:color w:val="002060"/>
                    </w:rPr>
                  </w:pPr>
                  <w:r w:rsidRPr="00110463">
                    <w:rPr>
                      <w:color w:val="002060"/>
                    </w:rPr>
                    <w:t>- GAGLIOLE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CB93E" w14:textId="77777777" w:rsidR="0087209A" w:rsidRPr="00110463" w:rsidRDefault="0087209A" w:rsidP="001F6E2F">
                  <w:pPr>
                    <w:pStyle w:val="rowtabella0"/>
                    <w:jc w:val="center"/>
                    <w:rPr>
                      <w:color w:val="002060"/>
                    </w:rPr>
                  </w:pPr>
                  <w:r w:rsidRPr="00110463">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6B3C10" w14:textId="77777777" w:rsidR="0087209A" w:rsidRPr="00110463" w:rsidRDefault="0087209A" w:rsidP="001F6E2F">
                  <w:pPr>
                    <w:pStyle w:val="rowtabella0"/>
                    <w:jc w:val="center"/>
                    <w:rPr>
                      <w:color w:val="002060"/>
                    </w:rPr>
                  </w:pPr>
                  <w:r w:rsidRPr="00110463">
                    <w:rPr>
                      <w:color w:val="002060"/>
                    </w:rPr>
                    <w:t> </w:t>
                  </w:r>
                </w:p>
              </w:tc>
            </w:tr>
          </w:tbl>
          <w:p w14:paraId="11EEA4A6" w14:textId="77777777" w:rsidR="0087209A" w:rsidRPr="00110463" w:rsidRDefault="0087209A" w:rsidP="001F6E2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209A" w:rsidRPr="00110463" w14:paraId="2A63BD59" w14:textId="77777777" w:rsidTr="001F6E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F2323" w14:textId="77777777" w:rsidR="0087209A" w:rsidRPr="00110463" w:rsidRDefault="0087209A" w:rsidP="001F6E2F">
                  <w:pPr>
                    <w:pStyle w:val="headertabella0"/>
                    <w:rPr>
                      <w:color w:val="002060"/>
                    </w:rPr>
                  </w:pPr>
                  <w:r w:rsidRPr="00110463">
                    <w:rPr>
                      <w:color w:val="002060"/>
                    </w:rPr>
                    <w:t>GIRONE 14 - 1 Giornata - A</w:t>
                  </w:r>
                </w:p>
              </w:tc>
            </w:tr>
            <w:tr w:rsidR="0087209A" w:rsidRPr="00110463" w14:paraId="4FA1E133" w14:textId="77777777" w:rsidTr="001F6E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63CBAF" w14:textId="77777777" w:rsidR="0087209A" w:rsidRPr="00110463" w:rsidRDefault="0087209A" w:rsidP="001F6E2F">
                  <w:pPr>
                    <w:pStyle w:val="rowtabella0"/>
                    <w:rPr>
                      <w:color w:val="002060"/>
                    </w:rPr>
                  </w:pPr>
                  <w:r w:rsidRPr="00110463">
                    <w:rPr>
                      <w:color w:val="002060"/>
                    </w:rPr>
                    <w:t>REAL ANCARIA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9D5EF" w14:textId="77777777" w:rsidR="0087209A" w:rsidRPr="00110463" w:rsidRDefault="0087209A" w:rsidP="001F6E2F">
                  <w:pPr>
                    <w:pStyle w:val="rowtabella0"/>
                    <w:rPr>
                      <w:color w:val="002060"/>
                    </w:rPr>
                  </w:pPr>
                  <w:r w:rsidRPr="00110463">
                    <w:rPr>
                      <w:color w:val="002060"/>
                    </w:rPr>
                    <w:t>- CALCETTO CASTRUM LAURI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E1181A" w14:textId="77777777" w:rsidR="0087209A" w:rsidRPr="00110463" w:rsidRDefault="0087209A" w:rsidP="001F6E2F">
                  <w:pPr>
                    <w:pStyle w:val="rowtabella0"/>
                    <w:jc w:val="center"/>
                    <w:rPr>
                      <w:color w:val="002060"/>
                    </w:rPr>
                  </w:pPr>
                  <w:r w:rsidRPr="00110463">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6674F7" w14:textId="77777777" w:rsidR="0087209A" w:rsidRPr="00110463" w:rsidRDefault="0087209A" w:rsidP="001F6E2F">
                  <w:pPr>
                    <w:pStyle w:val="rowtabella0"/>
                    <w:jc w:val="center"/>
                    <w:rPr>
                      <w:color w:val="002060"/>
                    </w:rPr>
                  </w:pPr>
                  <w:r w:rsidRPr="00110463">
                    <w:rPr>
                      <w:color w:val="002060"/>
                    </w:rPr>
                    <w:t> </w:t>
                  </w:r>
                </w:p>
              </w:tc>
            </w:tr>
            <w:tr w:rsidR="0087209A" w:rsidRPr="00110463" w14:paraId="0629B997" w14:textId="77777777" w:rsidTr="001F6E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494795" w14:textId="77777777" w:rsidR="0087209A" w:rsidRPr="00110463" w:rsidRDefault="0087209A" w:rsidP="001F6E2F">
                  <w:pPr>
                    <w:pStyle w:val="rowtabella0"/>
                    <w:rPr>
                      <w:color w:val="002060"/>
                    </w:rPr>
                  </w:pPr>
                  <w:r w:rsidRPr="00110463">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4BE1BD" w14:textId="77777777" w:rsidR="0087209A" w:rsidRPr="00110463" w:rsidRDefault="0087209A" w:rsidP="001F6E2F">
                  <w:pPr>
                    <w:pStyle w:val="rowtabella0"/>
                    <w:rPr>
                      <w:color w:val="002060"/>
                    </w:rPr>
                  </w:pPr>
                  <w:r w:rsidRPr="00110463">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FFBDC" w14:textId="77777777" w:rsidR="0087209A" w:rsidRPr="00110463" w:rsidRDefault="0087209A" w:rsidP="001F6E2F">
                  <w:pPr>
                    <w:pStyle w:val="rowtabella0"/>
                    <w:jc w:val="center"/>
                    <w:rPr>
                      <w:color w:val="002060"/>
                    </w:rPr>
                  </w:pPr>
                  <w:r w:rsidRPr="00110463">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DE57D" w14:textId="77777777" w:rsidR="0087209A" w:rsidRPr="00110463" w:rsidRDefault="0087209A" w:rsidP="001F6E2F">
                  <w:pPr>
                    <w:pStyle w:val="rowtabella0"/>
                    <w:jc w:val="center"/>
                    <w:rPr>
                      <w:color w:val="002060"/>
                    </w:rPr>
                  </w:pPr>
                  <w:r w:rsidRPr="00110463">
                    <w:rPr>
                      <w:color w:val="002060"/>
                    </w:rPr>
                    <w:t> </w:t>
                  </w:r>
                </w:p>
              </w:tc>
            </w:tr>
          </w:tbl>
          <w:p w14:paraId="09C18CC8" w14:textId="77777777" w:rsidR="0087209A" w:rsidRPr="00110463" w:rsidRDefault="0087209A" w:rsidP="001F6E2F">
            <w:pPr>
              <w:rPr>
                <w:color w:val="002060"/>
              </w:rPr>
            </w:pPr>
          </w:p>
        </w:tc>
      </w:tr>
    </w:tbl>
    <w:p w14:paraId="513F2895" w14:textId="77777777" w:rsidR="0087209A" w:rsidRPr="00110463" w:rsidRDefault="0087209A" w:rsidP="0087209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209A" w:rsidRPr="00110463" w14:paraId="4925A284" w14:textId="77777777" w:rsidTr="001F6E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209A" w:rsidRPr="00110463" w14:paraId="739D5310" w14:textId="77777777" w:rsidTr="001F6E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4BB96" w14:textId="77777777" w:rsidR="0087209A" w:rsidRPr="00110463" w:rsidRDefault="0087209A" w:rsidP="001F6E2F">
                  <w:pPr>
                    <w:pStyle w:val="headertabella0"/>
                    <w:rPr>
                      <w:color w:val="002060"/>
                    </w:rPr>
                  </w:pPr>
                  <w:r w:rsidRPr="00110463">
                    <w:rPr>
                      <w:color w:val="002060"/>
                    </w:rPr>
                    <w:t>GIRONE 15 - 1 Giornata - A</w:t>
                  </w:r>
                </w:p>
              </w:tc>
            </w:tr>
            <w:tr w:rsidR="0087209A" w:rsidRPr="00110463" w14:paraId="18422A84" w14:textId="77777777" w:rsidTr="001F6E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888A77" w14:textId="77777777" w:rsidR="0087209A" w:rsidRPr="00110463" w:rsidRDefault="0087209A" w:rsidP="001F6E2F">
                  <w:pPr>
                    <w:pStyle w:val="rowtabella0"/>
                    <w:rPr>
                      <w:color w:val="002060"/>
                    </w:rPr>
                  </w:pPr>
                  <w:r w:rsidRPr="00110463">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4E89A" w14:textId="77777777" w:rsidR="0087209A" w:rsidRPr="00110463" w:rsidRDefault="0087209A" w:rsidP="001F6E2F">
                  <w:pPr>
                    <w:pStyle w:val="rowtabella0"/>
                    <w:rPr>
                      <w:color w:val="002060"/>
                    </w:rPr>
                  </w:pPr>
                  <w:r w:rsidRPr="00110463">
                    <w:rPr>
                      <w:color w:val="002060"/>
                    </w:rPr>
                    <w:t>- SERRALTA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C08AE" w14:textId="77777777" w:rsidR="0087209A" w:rsidRPr="00110463" w:rsidRDefault="0087209A" w:rsidP="001F6E2F">
                  <w:pPr>
                    <w:pStyle w:val="rowtabella0"/>
                    <w:jc w:val="center"/>
                    <w:rPr>
                      <w:color w:val="002060"/>
                    </w:rPr>
                  </w:pPr>
                  <w:r w:rsidRPr="00110463">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75BF8C" w14:textId="77777777" w:rsidR="0087209A" w:rsidRPr="00110463" w:rsidRDefault="0087209A" w:rsidP="001F6E2F">
                  <w:pPr>
                    <w:pStyle w:val="rowtabella0"/>
                    <w:jc w:val="center"/>
                    <w:rPr>
                      <w:color w:val="002060"/>
                    </w:rPr>
                  </w:pPr>
                  <w:r w:rsidRPr="00110463">
                    <w:rPr>
                      <w:color w:val="002060"/>
                    </w:rPr>
                    <w:t> </w:t>
                  </w:r>
                </w:p>
              </w:tc>
            </w:tr>
            <w:tr w:rsidR="0087209A" w:rsidRPr="00110463" w14:paraId="7BED1130" w14:textId="77777777" w:rsidTr="001F6E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65B676" w14:textId="77777777" w:rsidR="0087209A" w:rsidRPr="00110463" w:rsidRDefault="0087209A" w:rsidP="001F6E2F">
                  <w:pPr>
                    <w:pStyle w:val="rowtabella0"/>
                    <w:rPr>
                      <w:color w:val="002060"/>
                    </w:rPr>
                  </w:pPr>
                  <w:r w:rsidRPr="00110463">
                    <w:rPr>
                      <w:color w:val="002060"/>
                    </w:rPr>
                    <w:t>NUOVA OTTRANO 98</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15A2AA" w14:textId="77777777" w:rsidR="0087209A" w:rsidRPr="00110463" w:rsidRDefault="0087209A" w:rsidP="001F6E2F">
                  <w:pPr>
                    <w:pStyle w:val="rowtabella0"/>
                    <w:rPr>
                      <w:color w:val="002060"/>
                    </w:rPr>
                  </w:pPr>
                  <w:r w:rsidRPr="00110463">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0E066A" w14:textId="77777777" w:rsidR="0087209A" w:rsidRPr="00110463" w:rsidRDefault="0087209A" w:rsidP="001F6E2F">
                  <w:pPr>
                    <w:pStyle w:val="rowtabella0"/>
                    <w:jc w:val="center"/>
                    <w:rPr>
                      <w:color w:val="002060"/>
                    </w:rPr>
                  </w:pPr>
                  <w:r w:rsidRPr="00110463">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8BBE5" w14:textId="77777777" w:rsidR="0087209A" w:rsidRPr="00110463" w:rsidRDefault="0087209A" w:rsidP="001F6E2F">
                  <w:pPr>
                    <w:pStyle w:val="rowtabella0"/>
                    <w:jc w:val="center"/>
                    <w:rPr>
                      <w:color w:val="002060"/>
                    </w:rPr>
                  </w:pPr>
                  <w:r w:rsidRPr="00110463">
                    <w:rPr>
                      <w:color w:val="002060"/>
                    </w:rPr>
                    <w:t> </w:t>
                  </w:r>
                </w:p>
              </w:tc>
            </w:tr>
          </w:tbl>
          <w:p w14:paraId="50B945D6" w14:textId="77777777" w:rsidR="0087209A" w:rsidRPr="00110463" w:rsidRDefault="0087209A" w:rsidP="001F6E2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209A" w:rsidRPr="00110463" w14:paraId="4D9005D4" w14:textId="77777777" w:rsidTr="001F6E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9160E" w14:textId="77777777" w:rsidR="0087209A" w:rsidRPr="00110463" w:rsidRDefault="0087209A" w:rsidP="001F6E2F">
                  <w:pPr>
                    <w:pStyle w:val="headertabella0"/>
                    <w:rPr>
                      <w:color w:val="002060"/>
                    </w:rPr>
                  </w:pPr>
                  <w:r w:rsidRPr="00110463">
                    <w:rPr>
                      <w:color w:val="002060"/>
                    </w:rPr>
                    <w:t>GIRONE 16 - 1 Giornata - A</w:t>
                  </w:r>
                </w:p>
              </w:tc>
            </w:tr>
            <w:tr w:rsidR="0087209A" w:rsidRPr="00110463" w14:paraId="4356A60D" w14:textId="77777777" w:rsidTr="001F6E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3C81D7" w14:textId="77777777" w:rsidR="0087209A" w:rsidRPr="00110463" w:rsidRDefault="0087209A" w:rsidP="001F6E2F">
                  <w:pPr>
                    <w:pStyle w:val="rowtabella0"/>
                    <w:rPr>
                      <w:color w:val="002060"/>
                    </w:rPr>
                  </w:pPr>
                  <w:r w:rsidRPr="00110463">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4DD732" w14:textId="77777777" w:rsidR="0087209A" w:rsidRPr="00110463" w:rsidRDefault="0087209A" w:rsidP="001F6E2F">
                  <w:pPr>
                    <w:pStyle w:val="rowtabella0"/>
                    <w:rPr>
                      <w:color w:val="002060"/>
                    </w:rPr>
                  </w:pPr>
                  <w:r w:rsidRPr="00110463">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55494" w14:textId="77777777" w:rsidR="0087209A" w:rsidRPr="00110463" w:rsidRDefault="0087209A" w:rsidP="001F6E2F">
                  <w:pPr>
                    <w:pStyle w:val="rowtabella0"/>
                    <w:jc w:val="center"/>
                    <w:rPr>
                      <w:color w:val="002060"/>
                    </w:rPr>
                  </w:pPr>
                  <w:r w:rsidRPr="00110463">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CAB38A" w14:textId="77777777" w:rsidR="0087209A" w:rsidRPr="00110463" w:rsidRDefault="0087209A" w:rsidP="001F6E2F">
                  <w:pPr>
                    <w:pStyle w:val="rowtabella0"/>
                    <w:jc w:val="center"/>
                    <w:rPr>
                      <w:color w:val="002060"/>
                    </w:rPr>
                  </w:pPr>
                  <w:r w:rsidRPr="00110463">
                    <w:rPr>
                      <w:color w:val="002060"/>
                    </w:rPr>
                    <w:t> </w:t>
                  </w:r>
                </w:p>
              </w:tc>
            </w:tr>
            <w:tr w:rsidR="0087209A" w:rsidRPr="00110463" w14:paraId="350A1699" w14:textId="77777777" w:rsidTr="001F6E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2D104B" w14:textId="77777777" w:rsidR="0087209A" w:rsidRPr="00110463" w:rsidRDefault="0087209A" w:rsidP="001F6E2F">
                  <w:pPr>
                    <w:pStyle w:val="rowtabella0"/>
                    <w:rPr>
                      <w:color w:val="002060"/>
                    </w:rPr>
                  </w:pPr>
                  <w:r w:rsidRPr="00110463">
                    <w:rPr>
                      <w:color w:val="002060"/>
                    </w:rPr>
                    <w:t>CSI STELLA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D709B4" w14:textId="77777777" w:rsidR="0087209A" w:rsidRPr="00110463" w:rsidRDefault="0087209A" w:rsidP="001F6E2F">
                  <w:pPr>
                    <w:pStyle w:val="rowtabella0"/>
                    <w:rPr>
                      <w:color w:val="002060"/>
                    </w:rPr>
                  </w:pPr>
                  <w:r w:rsidRPr="00110463">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C0CFE" w14:textId="77777777" w:rsidR="0087209A" w:rsidRPr="00110463" w:rsidRDefault="0087209A" w:rsidP="001F6E2F">
                  <w:pPr>
                    <w:pStyle w:val="rowtabella0"/>
                    <w:jc w:val="center"/>
                    <w:rPr>
                      <w:color w:val="002060"/>
                    </w:rPr>
                  </w:pPr>
                  <w:r w:rsidRPr="00110463">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AB3482" w14:textId="77777777" w:rsidR="0087209A" w:rsidRPr="00110463" w:rsidRDefault="0087209A" w:rsidP="001F6E2F">
                  <w:pPr>
                    <w:pStyle w:val="rowtabella0"/>
                    <w:jc w:val="center"/>
                    <w:rPr>
                      <w:color w:val="002060"/>
                    </w:rPr>
                  </w:pPr>
                  <w:r w:rsidRPr="00110463">
                    <w:rPr>
                      <w:color w:val="002060"/>
                    </w:rPr>
                    <w:t> </w:t>
                  </w:r>
                </w:p>
              </w:tc>
            </w:tr>
          </w:tbl>
          <w:p w14:paraId="5F11CE56" w14:textId="77777777" w:rsidR="0087209A" w:rsidRPr="00110463" w:rsidRDefault="0087209A" w:rsidP="001F6E2F">
            <w:pPr>
              <w:rPr>
                <w:color w:val="002060"/>
              </w:rPr>
            </w:pPr>
          </w:p>
        </w:tc>
      </w:tr>
    </w:tbl>
    <w:p w14:paraId="43D883A9" w14:textId="77777777" w:rsidR="0087209A" w:rsidRPr="00110463" w:rsidRDefault="0087209A" w:rsidP="0087209A">
      <w:pPr>
        <w:pStyle w:val="breakline"/>
        <w:rPr>
          <w:rFonts w:eastAsiaTheme="minorEastAsia"/>
          <w:color w:val="002060"/>
        </w:rPr>
      </w:pPr>
    </w:p>
    <w:p w14:paraId="643FBED6" w14:textId="77777777" w:rsidR="0087209A" w:rsidRPr="00110463" w:rsidRDefault="0087209A" w:rsidP="0087209A">
      <w:pPr>
        <w:pStyle w:val="breakline"/>
        <w:rPr>
          <w:color w:val="002060"/>
        </w:rPr>
      </w:pPr>
    </w:p>
    <w:p w14:paraId="7C890CC7" w14:textId="77777777" w:rsidR="0087209A" w:rsidRPr="00110463" w:rsidRDefault="0087209A" w:rsidP="0087209A">
      <w:pPr>
        <w:pStyle w:val="titoloprinc0"/>
        <w:rPr>
          <w:color w:val="002060"/>
        </w:rPr>
      </w:pPr>
      <w:r w:rsidRPr="00110463">
        <w:rPr>
          <w:color w:val="002060"/>
        </w:rPr>
        <w:t>GIUDICE SPORTIVO</w:t>
      </w:r>
    </w:p>
    <w:p w14:paraId="30BC23DB" w14:textId="77777777" w:rsidR="0087209A" w:rsidRPr="00110463" w:rsidRDefault="0087209A" w:rsidP="0087209A">
      <w:pPr>
        <w:pStyle w:val="diffida"/>
        <w:rPr>
          <w:color w:val="002060"/>
        </w:rPr>
      </w:pPr>
      <w:r w:rsidRPr="00110463">
        <w:rPr>
          <w:color w:val="002060"/>
        </w:rPr>
        <w:t>Il Sostituto Giudice Sportivo Avv. Federica Sorrentino, nella seduta del 13/09/2022, ha adottato le decisioni che di seguito integralmente si riportano:</w:t>
      </w:r>
    </w:p>
    <w:p w14:paraId="3CB86240" w14:textId="77777777" w:rsidR="0087209A" w:rsidRPr="00110463" w:rsidRDefault="0087209A" w:rsidP="0087209A">
      <w:pPr>
        <w:pStyle w:val="titolo10"/>
        <w:rPr>
          <w:color w:val="002060"/>
        </w:rPr>
      </w:pPr>
      <w:r w:rsidRPr="00110463">
        <w:rPr>
          <w:color w:val="002060"/>
        </w:rPr>
        <w:t xml:space="preserve">GARE DEL 9/ 9/2022 </w:t>
      </w:r>
    </w:p>
    <w:p w14:paraId="089DF4FD" w14:textId="77777777" w:rsidR="0087209A" w:rsidRPr="00110463" w:rsidRDefault="0087209A" w:rsidP="0087209A">
      <w:pPr>
        <w:pStyle w:val="titolo60"/>
        <w:rPr>
          <w:color w:val="002060"/>
        </w:rPr>
      </w:pPr>
      <w:r w:rsidRPr="00110463">
        <w:rPr>
          <w:color w:val="002060"/>
        </w:rPr>
        <w:t xml:space="preserve">DECISIONI DEL GIUDICE SPORTIVO </w:t>
      </w:r>
    </w:p>
    <w:p w14:paraId="2ECC492E" w14:textId="2808F5A2" w:rsidR="0087209A" w:rsidRPr="00110463" w:rsidRDefault="0087209A" w:rsidP="0087209A">
      <w:pPr>
        <w:pStyle w:val="diffida"/>
        <w:spacing w:before="80" w:beforeAutospacing="0" w:after="40" w:afterAutospacing="0"/>
        <w:jc w:val="left"/>
        <w:rPr>
          <w:color w:val="002060"/>
        </w:rPr>
      </w:pPr>
      <w:r w:rsidRPr="00110463">
        <w:rPr>
          <w:color w:val="002060"/>
        </w:rPr>
        <w:t xml:space="preserve">gara del 9/ 9/2022 JESI - ACLI VILLA MUSONE </w:t>
      </w:r>
      <w:r w:rsidRPr="00110463">
        <w:rPr>
          <w:color w:val="002060"/>
        </w:rPr>
        <w:br/>
        <w:t>Il Giudice Sportivo dopo aver esaminato gli atti relativi alla gara Jesi</w:t>
      </w:r>
      <w:r>
        <w:rPr>
          <w:color w:val="002060"/>
        </w:rPr>
        <w:t xml:space="preserve"> </w:t>
      </w:r>
      <w:r w:rsidRPr="00110463">
        <w:rPr>
          <w:color w:val="002060"/>
        </w:rPr>
        <w:t>- Acli Villa Musone, Campionato C5 Coppa Italia Calcio a 5 del 09/09/2022, nei quali era presente un provvedimento disciplinare di espulsione nei confronti del giocatore n. 10 Sig.</w:t>
      </w:r>
      <w:r>
        <w:rPr>
          <w:color w:val="002060"/>
        </w:rPr>
        <w:t xml:space="preserve"> </w:t>
      </w:r>
      <w:r w:rsidRPr="00110463">
        <w:rPr>
          <w:color w:val="002060"/>
        </w:rPr>
        <w:t xml:space="preserve">Boccolini Andrea della Società Villa Musone e, avendo riscontrato, da un controllo del sistema informatico nonché dalle successive verifiche presso l'Ufficio tesseramenti del Comitato Regionale, che il suddetto giocatore veniva impiegato dalla predetta Società sportiva in posizione irregolare, in quanto unicamente tesserato per l'attività di calcio a 11 e non anche per quella del calcio a 5 come attualmente imposto (comunicato Ufficiale Figc n. 212 del 22 marzo 2022), in forza dell'art. 10 comma 1 del CGS, </w:t>
      </w:r>
    </w:p>
    <w:p w14:paraId="6E20372F" w14:textId="77777777" w:rsidR="0087209A" w:rsidRPr="00110463" w:rsidRDefault="0087209A" w:rsidP="0087209A">
      <w:pPr>
        <w:pStyle w:val="diffida"/>
        <w:spacing w:before="80" w:beforeAutospacing="0" w:after="40" w:afterAutospacing="0"/>
        <w:jc w:val="center"/>
        <w:rPr>
          <w:color w:val="002060"/>
        </w:rPr>
      </w:pPr>
      <w:r w:rsidRPr="00110463">
        <w:rPr>
          <w:color w:val="002060"/>
        </w:rPr>
        <w:t>DELIBERA</w:t>
      </w:r>
    </w:p>
    <w:p w14:paraId="64F1FF3B" w14:textId="6BC6B0FD" w:rsidR="0087209A" w:rsidRPr="00110463" w:rsidRDefault="0087209A" w:rsidP="0087209A">
      <w:pPr>
        <w:pStyle w:val="diffida"/>
        <w:spacing w:before="80" w:beforeAutospacing="0" w:after="40" w:afterAutospacing="0"/>
        <w:jc w:val="left"/>
        <w:rPr>
          <w:color w:val="002060"/>
        </w:rPr>
      </w:pPr>
      <w:r w:rsidRPr="00110463">
        <w:rPr>
          <w:color w:val="002060"/>
        </w:rPr>
        <w:t>- di assegnare gara persa alla Società Acli Villa Musone omologando il</w:t>
      </w:r>
      <w:r>
        <w:rPr>
          <w:color w:val="002060"/>
        </w:rPr>
        <w:t xml:space="preserve"> </w:t>
      </w:r>
      <w:r w:rsidRPr="00110463">
        <w:rPr>
          <w:color w:val="002060"/>
        </w:rPr>
        <w:t xml:space="preserve">seguente risultato: Jesi 6- Acli Villa Musone 0 </w:t>
      </w:r>
    </w:p>
    <w:p w14:paraId="32D96FB3" w14:textId="77777777" w:rsidR="0087209A" w:rsidRPr="00110463" w:rsidRDefault="0087209A" w:rsidP="0087209A">
      <w:pPr>
        <w:pStyle w:val="diffida"/>
        <w:spacing w:before="80" w:beforeAutospacing="0" w:after="40" w:afterAutospacing="0"/>
        <w:jc w:val="left"/>
        <w:rPr>
          <w:color w:val="002060"/>
        </w:rPr>
      </w:pPr>
      <w:r w:rsidRPr="00110463">
        <w:rPr>
          <w:color w:val="002060"/>
        </w:rPr>
        <w:t xml:space="preserve">- di comminare l'ammenda alla Società Acli Villa Musone di Euro 100,00; </w:t>
      </w:r>
    </w:p>
    <w:p w14:paraId="5A9EE3C4" w14:textId="77777777" w:rsidR="0087209A" w:rsidRPr="00110463" w:rsidRDefault="0087209A" w:rsidP="0087209A">
      <w:pPr>
        <w:pStyle w:val="diffida"/>
        <w:spacing w:before="80" w:beforeAutospacing="0" w:after="40" w:afterAutospacing="0"/>
        <w:jc w:val="left"/>
        <w:rPr>
          <w:color w:val="002060"/>
        </w:rPr>
      </w:pPr>
      <w:r w:rsidRPr="00110463">
        <w:rPr>
          <w:color w:val="002060"/>
        </w:rPr>
        <w:t xml:space="preserve">- di inibire fino al 28/09/2022 il dirigente responsabile Sig. Davide Castagnari; </w:t>
      </w:r>
    </w:p>
    <w:p w14:paraId="1C94C9D2" w14:textId="77777777" w:rsidR="0087209A" w:rsidRPr="00110463" w:rsidRDefault="0087209A" w:rsidP="0087209A">
      <w:pPr>
        <w:pStyle w:val="diffida"/>
        <w:spacing w:before="80" w:beforeAutospacing="0" w:after="40" w:afterAutospacing="0"/>
        <w:jc w:val="left"/>
        <w:rPr>
          <w:color w:val="002060"/>
        </w:rPr>
      </w:pPr>
      <w:r w:rsidRPr="00110463">
        <w:rPr>
          <w:color w:val="002060"/>
        </w:rPr>
        <w:t xml:space="preserve">- di squalificare il giocatore Sig. Boccolini Andrea per una ulteriore gara da aggiungersi alle 2 che questo giudice infligge per il provvedimento di espulsone comminato dall'arbitro. </w:t>
      </w:r>
    </w:p>
    <w:p w14:paraId="130F3B2F" w14:textId="77777777" w:rsidR="0087209A" w:rsidRPr="00110463" w:rsidRDefault="0087209A" w:rsidP="0087209A">
      <w:pPr>
        <w:pStyle w:val="titolo7a"/>
        <w:rPr>
          <w:color w:val="002060"/>
        </w:rPr>
      </w:pPr>
      <w:r w:rsidRPr="00110463">
        <w:rPr>
          <w:color w:val="002060"/>
        </w:rPr>
        <w:t xml:space="preserve">PROVVEDIMENTI DISCIPLINARI </w:t>
      </w:r>
    </w:p>
    <w:p w14:paraId="4A5E2EE6" w14:textId="77777777" w:rsidR="0087209A" w:rsidRPr="00110463" w:rsidRDefault="0087209A" w:rsidP="0087209A">
      <w:pPr>
        <w:pStyle w:val="titolo7b0"/>
        <w:rPr>
          <w:color w:val="002060"/>
        </w:rPr>
      </w:pPr>
      <w:r w:rsidRPr="00110463">
        <w:rPr>
          <w:color w:val="002060"/>
        </w:rPr>
        <w:t xml:space="preserve">In base alle risultanze degli atti ufficiali sono state deliberate le seguenti sanzioni disciplinari. </w:t>
      </w:r>
    </w:p>
    <w:p w14:paraId="1A3A0992" w14:textId="77777777" w:rsidR="0087209A" w:rsidRPr="00110463" w:rsidRDefault="0087209A" w:rsidP="0087209A">
      <w:pPr>
        <w:pStyle w:val="titolo30"/>
        <w:rPr>
          <w:color w:val="002060"/>
        </w:rPr>
      </w:pPr>
      <w:r w:rsidRPr="00110463">
        <w:rPr>
          <w:color w:val="002060"/>
        </w:rPr>
        <w:lastRenderedPageBreak/>
        <w:t xml:space="preserve">SOCIETA' </w:t>
      </w:r>
    </w:p>
    <w:p w14:paraId="3F8DDB9D" w14:textId="77777777" w:rsidR="0087209A" w:rsidRPr="00110463" w:rsidRDefault="0087209A" w:rsidP="0087209A">
      <w:pPr>
        <w:pStyle w:val="titolo20"/>
        <w:rPr>
          <w:color w:val="002060"/>
        </w:rPr>
      </w:pPr>
      <w:r w:rsidRPr="00110463">
        <w:rPr>
          <w:color w:val="002060"/>
        </w:rPr>
        <w:t xml:space="preserve">PERDITA DELLA GARA: </w:t>
      </w:r>
    </w:p>
    <w:p w14:paraId="402EEB01" w14:textId="499D6577" w:rsidR="0087209A" w:rsidRPr="00110463" w:rsidRDefault="0087209A" w:rsidP="0087209A">
      <w:pPr>
        <w:pStyle w:val="diffida"/>
        <w:spacing w:before="80" w:beforeAutospacing="0" w:after="40" w:afterAutospacing="0"/>
        <w:jc w:val="left"/>
        <w:rPr>
          <w:color w:val="002060"/>
        </w:rPr>
      </w:pPr>
      <w:r w:rsidRPr="00110463">
        <w:rPr>
          <w:color w:val="002060"/>
        </w:rPr>
        <w:t xml:space="preserve">ACLI VILLA MUSONE </w:t>
      </w:r>
      <w:r w:rsidRPr="00110463">
        <w:rPr>
          <w:color w:val="002060"/>
        </w:rPr>
        <w:br/>
        <w:t>V</w:t>
      </w:r>
      <w:r w:rsidR="0027192B">
        <w:rPr>
          <w:color w:val="002060"/>
        </w:rPr>
        <w:t>d</w:t>
      </w:r>
      <w:r w:rsidRPr="00110463">
        <w:rPr>
          <w:color w:val="002060"/>
        </w:rPr>
        <w:t xml:space="preserve">. Delibera </w:t>
      </w:r>
    </w:p>
    <w:p w14:paraId="62FA5E74" w14:textId="77777777" w:rsidR="0087209A" w:rsidRPr="00110463" w:rsidRDefault="0087209A" w:rsidP="0087209A">
      <w:pPr>
        <w:pStyle w:val="titolo20"/>
        <w:rPr>
          <w:color w:val="002060"/>
        </w:rPr>
      </w:pPr>
      <w:r w:rsidRPr="00110463">
        <w:rPr>
          <w:color w:val="002060"/>
        </w:rPr>
        <w:t xml:space="preserve">AMMENDA </w:t>
      </w:r>
    </w:p>
    <w:p w14:paraId="3A0660DB" w14:textId="77777777" w:rsidR="0087209A" w:rsidRPr="00110463" w:rsidRDefault="0087209A" w:rsidP="0087209A">
      <w:pPr>
        <w:pStyle w:val="diffida"/>
        <w:spacing w:before="80" w:beforeAutospacing="0" w:after="40" w:afterAutospacing="0"/>
        <w:jc w:val="left"/>
        <w:rPr>
          <w:color w:val="002060"/>
        </w:rPr>
      </w:pPr>
      <w:r w:rsidRPr="00110463">
        <w:rPr>
          <w:color w:val="002060"/>
        </w:rPr>
        <w:t xml:space="preserve">Euro 100,00 ACLI VILLA MUSONE </w:t>
      </w:r>
      <w:r w:rsidRPr="00110463">
        <w:rPr>
          <w:color w:val="002060"/>
        </w:rPr>
        <w:br/>
        <w:t xml:space="preserve">Vd. delibera </w:t>
      </w:r>
    </w:p>
    <w:p w14:paraId="21BE8DCC" w14:textId="77777777" w:rsidR="0087209A" w:rsidRPr="00110463" w:rsidRDefault="0087209A" w:rsidP="0087209A">
      <w:pPr>
        <w:pStyle w:val="titolo30"/>
        <w:rPr>
          <w:color w:val="002060"/>
        </w:rPr>
      </w:pPr>
      <w:r w:rsidRPr="00110463">
        <w:rPr>
          <w:color w:val="002060"/>
        </w:rPr>
        <w:t xml:space="preserve">DIRIGENTI </w:t>
      </w:r>
    </w:p>
    <w:p w14:paraId="26529597" w14:textId="77777777" w:rsidR="0087209A" w:rsidRPr="00110463" w:rsidRDefault="0087209A" w:rsidP="0087209A">
      <w:pPr>
        <w:pStyle w:val="titolo20"/>
        <w:rPr>
          <w:color w:val="002060"/>
        </w:rPr>
      </w:pPr>
      <w:r w:rsidRPr="00110463">
        <w:rPr>
          <w:color w:val="002060"/>
        </w:rPr>
        <w:t xml:space="preserve">INIBIZIONE A SVOLGERE OGNI ATTIVITA' FINO AL 28/ 9/2022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209A" w:rsidRPr="00110463" w14:paraId="44D21E34" w14:textId="77777777" w:rsidTr="001F6E2F">
        <w:tc>
          <w:tcPr>
            <w:tcW w:w="2200" w:type="dxa"/>
            <w:tcMar>
              <w:top w:w="20" w:type="dxa"/>
              <w:left w:w="20" w:type="dxa"/>
              <w:bottom w:w="20" w:type="dxa"/>
              <w:right w:w="20" w:type="dxa"/>
            </w:tcMar>
            <w:vAlign w:val="center"/>
            <w:hideMark/>
          </w:tcPr>
          <w:p w14:paraId="49418A76" w14:textId="77777777" w:rsidR="0087209A" w:rsidRPr="00110463" w:rsidRDefault="0087209A" w:rsidP="001F6E2F">
            <w:pPr>
              <w:pStyle w:val="movimento"/>
              <w:rPr>
                <w:color w:val="002060"/>
              </w:rPr>
            </w:pPr>
            <w:r w:rsidRPr="00110463">
              <w:rPr>
                <w:color w:val="002060"/>
              </w:rPr>
              <w:t>CASTAGNARI DAVIDE</w:t>
            </w:r>
          </w:p>
        </w:tc>
        <w:tc>
          <w:tcPr>
            <w:tcW w:w="2200" w:type="dxa"/>
            <w:tcMar>
              <w:top w:w="20" w:type="dxa"/>
              <w:left w:w="20" w:type="dxa"/>
              <w:bottom w:w="20" w:type="dxa"/>
              <w:right w:w="20" w:type="dxa"/>
            </w:tcMar>
            <w:vAlign w:val="center"/>
            <w:hideMark/>
          </w:tcPr>
          <w:p w14:paraId="7269AB14" w14:textId="77777777" w:rsidR="0087209A" w:rsidRPr="00110463" w:rsidRDefault="0087209A" w:rsidP="001F6E2F">
            <w:pPr>
              <w:pStyle w:val="movimento2"/>
              <w:rPr>
                <w:color w:val="002060"/>
              </w:rPr>
            </w:pPr>
            <w:r w:rsidRPr="00110463">
              <w:rPr>
                <w:color w:val="002060"/>
              </w:rPr>
              <w:t xml:space="preserve">(ACLI VILLA MUSONE) </w:t>
            </w:r>
          </w:p>
        </w:tc>
        <w:tc>
          <w:tcPr>
            <w:tcW w:w="800" w:type="dxa"/>
            <w:tcMar>
              <w:top w:w="20" w:type="dxa"/>
              <w:left w:w="20" w:type="dxa"/>
              <w:bottom w:w="20" w:type="dxa"/>
              <w:right w:w="20" w:type="dxa"/>
            </w:tcMar>
            <w:vAlign w:val="center"/>
            <w:hideMark/>
          </w:tcPr>
          <w:p w14:paraId="5AD512C7"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3B3E4784"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5F4A6A05" w14:textId="77777777" w:rsidR="0087209A" w:rsidRPr="00110463" w:rsidRDefault="0087209A" w:rsidP="001F6E2F">
            <w:pPr>
              <w:pStyle w:val="movimento2"/>
              <w:rPr>
                <w:color w:val="002060"/>
              </w:rPr>
            </w:pPr>
            <w:r w:rsidRPr="00110463">
              <w:rPr>
                <w:color w:val="002060"/>
              </w:rPr>
              <w:t> </w:t>
            </w:r>
          </w:p>
        </w:tc>
      </w:tr>
    </w:tbl>
    <w:p w14:paraId="4BDD894E" w14:textId="77777777" w:rsidR="0087209A" w:rsidRPr="00110463" w:rsidRDefault="0087209A" w:rsidP="0087209A">
      <w:pPr>
        <w:pStyle w:val="diffida"/>
        <w:spacing w:before="80" w:beforeAutospacing="0" w:after="40" w:afterAutospacing="0"/>
        <w:jc w:val="left"/>
        <w:rPr>
          <w:rFonts w:eastAsiaTheme="minorEastAsia"/>
          <w:color w:val="002060"/>
        </w:rPr>
      </w:pPr>
      <w:r w:rsidRPr="00110463">
        <w:rPr>
          <w:color w:val="002060"/>
        </w:rPr>
        <w:t xml:space="preserve">Vd. delibera </w:t>
      </w:r>
    </w:p>
    <w:p w14:paraId="0CE95C11" w14:textId="77777777" w:rsidR="0087209A" w:rsidRPr="00110463" w:rsidRDefault="0087209A" w:rsidP="0087209A">
      <w:pPr>
        <w:pStyle w:val="titolo30"/>
        <w:rPr>
          <w:color w:val="002060"/>
        </w:rPr>
      </w:pPr>
      <w:r w:rsidRPr="00110463">
        <w:rPr>
          <w:color w:val="002060"/>
        </w:rPr>
        <w:t xml:space="preserve">ALLENATORI </w:t>
      </w:r>
    </w:p>
    <w:p w14:paraId="6F7DACC6" w14:textId="77777777" w:rsidR="0087209A" w:rsidRPr="00110463" w:rsidRDefault="0087209A" w:rsidP="0087209A">
      <w:pPr>
        <w:pStyle w:val="titolo20"/>
        <w:rPr>
          <w:color w:val="002060"/>
        </w:rPr>
      </w:pPr>
      <w:r w:rsidRPr="0011046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209A" w:rsidRPr="00110463" w14:paraId="292B9564" w14:textId="77777777" w:rsidTr="001F6E2F">
        <w:tc>
          <w:tcPr>
            <w:tcW w:w="2200" w:type="dxa"/>
            <w:tcMar>
              <w:top w:w="20" w:type="dxa"/>
              <w:left w:w="20" w:type="dxa"/>
              <w:bottom w:w="20" w:type="dxa"/>
              <w:right w:w="20" w:type="dxa"/>
            </w:tcMar>
            <w:vAlign w:val="center"/>
            <w:hideMark/>
          </w:tcPr>
          <w:p w14:paraId="435A1566" w14:textId="77777777" w:rsidR="0087209A" w:rsidRPr="00110463" w:rsidRDefault="0087209A" w:rsidP="001F6E2F">
            <w:pPr>
              <w:pStyle w:val="movimento"/>
              <w:rPr>
                <w:color w:val="002060"/>
              </w:rPr>
            </w:pPr>
            <w:r w:rsidRPr="00110463">
              <w:rPr>
                <w:color w:val="002060"/>
              </w:rPr>
              <w:t>ALIANELLO CLAUDIO</w:t>
            </w:r>
          </w:p>
        </w:tc>
        <w:tc>
          <w:tcPr>
            <w:tcW w:w="2200" w:type="dxa"/>
            <w:tcMar>
              <w:top w:w="20" w:type="dxa"/>
              <w:left w:w="20" w:type="dxa"/>
              <w:bottom w:w="20" w:type="dxa"/>
              <w:right w:w="20" w:type="dxa"/>
            </w:tcMar>
            <w:vAlign w:val="center"/>
            <w:hideMark/>
          </w:tcPr>
          <w:p w14:paraId="71F3D26D" w14:textId="77777777" w:rsidR="0087209A" w:rsidRPr="00110463" w:rsidRDefault="0087209A" w:rsidP="001F6E2F">
            <w:pPr>
              <w:pStyle w:val="movimento2"/>
              <w:rPr>
                <w:color w:val="002060"/>
              </w:rPr>
            </w:pPr>
            <w:r w:rsidRPr="00110463">
              <w:rPr>
                <w:color w:val="002060"/>
              </w:rPr>
              <w:t xml:space="preserve">(REAL FABRIANO) </w:t>
            </w:r>
          </w:p>
        </w:tc>
        <w:tc>
          <w:tcPr>
            <w:tcW w:w="800" w:type="dxa"/>
            <w:tcMar>
              <w:top w:w="20" w:type="dxa"/>
              <w:left w:w="20" w:type="dxa"/>
              <w:bottom w:w="20" w:type="dxa"/>
              <w:right w:w="20" w:type="dxa"/>
            </w:tcMar>
            <w:vAlign w:val="center"/>
            <w:hideMark/>
          </w:tcPr>
          <w:p w14:paraId="31DCA0C6"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7810AB76"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328EBE69" w14:textId="77777777" w:rsidR="0087209A" w:rsidRPr="00110463" w:rsidRDefault="0087209A" w:rsidP="001F6E2F">
            <w:pPr>
              <w:pStyle w:val="movimento2"/>
              <w:rPr>
                <w:color w:val="002060"/>
              </w:rPr>
            </w:pPr>
            <w:r w:rsidRPr="00110463">
              <w:rPr>
                <w:color w:val="002060"/>
              </w:rPr>
              <w:t> </w:t>
            </w:r>
          </w:p>
        </w:tc>
      </w:tr>
    </w:tbl>
    <w:p w14:paraId="080EEF9A" w14:textId="77777777" w:rsidR="0087209A" w:rsidRPr="00110463" w:rsidRDefault="0087209A" w:rsidP="0087209A">
      <w:pPr>
        <w:pStyle w:val="titolo30"/>
        <w:rPr>
          <w:rFonts w:eastAsiaTheme="minorEastAsia"/>
          <w:color w:val="002060"/>
        </w:rPr>
      </w:pPr>
      <w:r w:rsidRPr="00110463">
        <w:rPr>
          <w:color w:val="002060"/>
        </w:rPr>
        <w:t xml:space="preserve">CALCIATORI ESPULSI </w:t>
      </w:r>
    </w:p>
    <w:p w14:paraId="400AAB5B" w14:textId="77777777" w:rsidR="0087209A" w:rsidRPr="00110463" w:rsidRDefault="0087209A" w:rsidP="0087209A">
      <w:pPr>
        <w:pStyle w:val="titolo20"/>
        <w:rPr>
          <w:color w:val="002060"/>
        </w:rPr>
      </w:pPr>
      <w:r w:rsidRPr="00110463">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209A" w:rsidRPr="00110463" w14:paraId="000DCFE8" w14:textId="77777777" w:rsidTr="001F6E2F">
        <w:tc>
          <w:tcPr>
            <w:tcW w:w="2200" w:type="dxa"/>
            <w:tcMar>
              <w:top w:w="20" w:type="dxa"/>
              <w:left w:w="20" w:type="dxa"/>
              <w:bottom w:w="20" w:type="dxa"/>
              <w:right w:w="20" w:type="dxa"/>
            </w:tcMar>
            <w:vAlign w:val="center"/>
            <w:hideMark/>
          </w:tcPr>
          <w:p w14:paraId="745C95AD" w14:textId="77777777" w:rsidR="0087209A" w:rsidRPr="00110463" w:rsidRDefault="0087209A" w:rsidP="001F6E2F">
            <w:pPr>
              <w:pStyle w:val="movimento"/>
              <w:rPr>
                <w:color w:val="002060"/>
              </w:rPr>
            </w:pPr>
            <w:r w:rsidRPr="00110463">
              <w:rPr>
                <w:color w:val="002060"/>
              </w:rPr>
              <w:t>BOCCOLINI ANDREA</w:t>
            </w:r>
          </w:p>
        </w:tc>
        <w:tc>
          <w:tcPr>
            <w:tcW w:w="2200" w:type="dxa"/>
            <w:tcMar>
              <w:top w:w="20" w:type="dxa"/>
              <w:left w:w="20" w:type="dxa"/>
              <w:bottom w:w="20" w:type="dxa"/>
              <w:right w:w="20" w:type="dxa"/>
            </w:tcMar>
            <w:vAlign w:val="center"/>
            <w:hideMark/>
          </w:tcPr>
          <w:p w14:paraId="1EE702F7" w14:textId="77777777" w:rsidR="0087209A" w:rsidRPr="00110463" w:rsidRDefault="0087209A" w:rsidP="001F6E2F">
            <w:pPr>
              <w:pStyle w:val="movimento2"/>
              <w:rPr>
                <w:color w:val="002060"/>
              </w:rPr>
            </w:pPr>
            <w:r w:rsidRPr="00110463">
              <w:rPr>
                <w:color w:val="002060"/>
              </w:rPr>
              <w:t xml:space="preserve">(ACLI VILLA MUSONE) </w:t>
            </w:r>
          </w:p>
        </w:tc>
        <w:tc>
          <w:tcPr>
            <w:tcW w:w="800" w:type="dxa"/>
            <w:tcMar>
              <w:top w:w="20" w:type="dxa"/>
              <w:left w:w="20" w:type="dxa"/>
              <w:bottom w:w="20" w:type="dxa"/>
              <w:right w:w="20" w:type="dxa"/>
            </w:tcMar>
            <w:vAlign w:val="center"/>
            <w:hideMark/>
          </w:tcPr>
          <w:p w14:paraId="1F696D9D"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2A9ED623"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2A89B5BD" w14:textId="77777777" w:rsidR="0087209A" w:rsidRPr="00110463" w:rsidRDefault="0087209A" w:rsidP="001F6E2F">
            <w:pPr>
              <w:pStyle w:val="movimento2"/>
              <w:rPr>
                <w:color w:val="002060"/>
              </w:rPr>
            </w:pPr>
            <w:r w:rsidRPr="00110463">
              <w:rPr>
                <w:color w:val="002060"/>
              </w:rPr>
              <w:t> </w:t>
            </w:r>
          </w:p>
        </w:tc>
      </w:tr>
    </w:tbl>
    <w:p w14:paraId="2CEDAC42" w14:textId="77777777" w:rsidR="0087209A" w:rsidRPr="00110463" w:rsidRDefault="0087209A" w:rsidP="0087209A">
      <w:pPr>
        <w:pStyle w:val="diffida"/>
        <w:spacing w:before="80" w:beforeAutospacing="0" w:after="40" w:afterAutospacing="0"/>
        <w:jc w:val="left"/>
        <w:rPr>
          <w:rFonts w:eastAsiaTheme="minorEastAsia"/>
          <w:color w:val="002060"/>
        </w:rPr>
      </w:pPr>
      <w:r w:rsidRPr="00110463">
        <w:rPr>
          <w:color w:val="002060"/>
        </w:rPr>
        <w:t xml:space="preserve">Vd. delibera </w:t>
      </w:r>
    </w:p>
    <w:p w14:paraId="34F62390" w14:textId="77777777" w:rsidR="0087209A" w:rsidRPr="00110463" w:rsidRDefault="0087209A" w:rsidP="0087209A">
      <w:pPr>
        <w:pStyle w:val="titolo20"/>
        <w:rPr>
          <w:color w:val="002060"/>
        </w:rPr>
      </w:pPr>
      <w:r w:rsidRPr="0011046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209A" w:rsidRPr="00110463" w14:paraId="18548AA6" w14:textId="77777777" w:rsidTr="001F6E2F">
        <w:tc>
          <w:tcPr>
            <w:tcW w:w="2200" w:type="dxa"/>
            <w:tcMar>
              <w:top w:w="20" w:type="dxa"/>
              <w:left w:w="20" w:type="dxa"/>
              <w:bottom w:w="20" w:type="dxa"/>
              <w:right w:w="20" w:type="dxa"/>
            </w:tcMar>
            <w:vAlign w:val="center"/>
            <w:hideMark/>
          </w:tcPr>
          <w:p w14:paraId="61BF2CA5" w14:textId="77777777" w:rsidR="0087209A" w:rsidRPr="00110463" w:rsidRDefault="0087209A" w:rsidP="001F6E2F">
            <w:pPr>
              <w:pStyle w:val="movimento"/>
              <w:rPr>
                <w:color w:val="002060"/>
              </w:rPr>
            </w:pPr>
            <w:r w:rsidRPr="00110463">
              <w:rPr>
                <w:color w:val="002060"/>
              </w:rPr>
              <w:t>FERRUCCI LEONARDO</w:t>
            </w:r>
          </w:p>
        </w:tc>
        <w:tc>
          <w:tcPr>
            <w:tcW w:w="2200" w:type="dxa"/>
            <w:tcMar>
              <w:top w:w="20" w:type="dxa"/>
              <w:left w:w="20" w:type="dxa"/>
              <w:bottom w:w="20" w:type="dxa"/>
              <w:right w:w="20" w:type="dxa"/>
            </w:tcMar>
            <w:vAlign w:val="center"/>
            <w:hideMark/>
          </w:tcPr>
          <w:p w14:paraId="7E208DE7" w14:textId="77777777" w:rsidR="0087209A" w:rsidRPr="00110463" w:rsidRDefault="0087209A" w:rsidP="001F6E2F">
            <w:pPr>
              <w:pStyle w:val="movimento2"/>
              <w:rPr>
                <w:color w:val="002060"/>
              </w:rPr>
            </w:pPr>
            <w:r w:rsidRPr="00110463">
              <w:rPr>
                <w:color w:val="002060"/>
              </w:rPr>
              <w:t xml:space="preserve">(PIETRALACROCE 73) </w:t>
            </w:r>
          </w:p>
        </w:tc>
        <w:tc>
          <w:tcPr>
            <w:tcW w:w="800" w:type="dxa"/>
            <w:tcMar>
              <w:top w:w="20" w:type="dxa"/>
              <w:left w:w="20" w:type="dxa"/>
              <w:bottom w:w="20" w:type="dxa"/>
              <w:right w:w="20" w:type="dxa"/>
            </w:tcMar>
            <w:vAlign w:val="center"/>
            <w:hideMark/>
          </w:tcPr>
          <w:p w14:paraId="41F0E090"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50E3C1B6"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4C8B554F" w14:textId="77777777" w:rsidR="0087209A" w:rsidRPr="00110463" w:rsidRDefault="0087209A" w:rsidP="001F6E2F">
            <w:pPr>
              <w:pStyle w:val="movimento2"/>
              <w:rPr>
                <w:color w:val="002060"/>
              </w:rPr>
            </w:pPr>
            <w:r w:rsidRPr="00110463">
              <w:rPr>
                <w:color w:val="002060"/>
              </w:rPr>
              <w:t> </w:t>
            </w:r>
          </w:p>
        </w:tc>
      </w:tr>
    </w:tbl>
    <w:p w14:paraId="7E57B8B3" w14:textId="77777777" w:rsidR="0087209A" w:rsidRPr="00110463" w:rsidRDefault="0087209A" w:rsidP="0087209A">
      <w:pPr>
        <w:pStyle w:val="titolo30"/>
        <w:rPr>
          <w:rFonts w:eastAsiaTheme="minorEastAsia"/>
          <w:color w:val="002060"/>
        </w:rPr>
      </w:pPr>
      <w:r w:rsidRPr="00110463">
        <w:rPr>
          <w:color w:val="002060"/>
        </w:rPr>
        <w:t xml:space="preserve">CALCIATORI NON ESPULSI </w:t>
      </w:r>
    </w:p>
    <w:p w14:paraId="0655A64A" w14:textId="77777777" w:rsidR="0087209A" w:rsidRPr="00110463" w:rsidRDefault="0087209A" w:rsidP="0087209A">
      <w:pPr>
        <w:pStyle w:val="titolo20"/>
        <w:rPr>
          <w:color w:val="002060"/>
        </w:rPr>
      </w:pPr>
      <w:r w:rsidRPr="0011046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209A" w:rsidRPr="00110463" w14:paraId="6C0469B8" w14:textId="77777777" w:rsidTr="001F6E2F">
        <w:tc>
          <w:tcPr>
            <w:tcW w:w="2200" w:type="dxa"/>
            <w:tcMar>
              <w:top w:w="20" w:type="dxa"/>
              <w:left w:w="20" w:type="dxa"/>
              <w:bottom w:w="20" w:type="dxa"/>
              <w:right w:w="20" w:type="dxa"/>
            </w:tcMar>
            <w:vAlign w:val="center"/>
            <w:hideMark/>
          </w:tcPr>
          <w:p w14:paraId="1ED910B8" w14:textId="77777777" w:rsidR="0087209A" w:rsidRPr="00110463" w:rsidRDefault="0087209A" w:rsidP="001F6E2F">
            <w:pPr>
              <w:pStyle w:val="movimento"/>
              <w:rPr>
                <w:color w:val="002060"/>
              </w:rPr>
            </w:pPr>
            <w:r w:rsidRPr="00110463">
              <w:rPr>
                <w:color w:val="002060"/>
              </w:rPr>
              <w:t>ANTONINI LORENZO</w:t>
            </w:r>
          </w:p>
        </w:tc>
        <w:tc>
          <w:tcPr>
            <w:tcW w:w="2200" w:type="dxa"/>
            <w:tcMar>
              <w:top w:w="20" w:type="dxa"/>
              <w:left w:w="20" w:type="dxa"/>
              <w:bottom w:w="20" w:type="dxa"/>
              <w:right w:w="20" w:type="dxa"/>
            </w:tcMar>
            <w:vAlign w:val="center"/>
            <w:hideMark/>
          </w:tcPr>
          <w:p w14:paraId="0863204A" w14:textId="77777777" w:rsidR="0087209A" w:rsidRPr="00110463" w:rsidRDefault="0087209A" w:rsidP="001F6E2F">
            <w:pPr>
              <w:pStyle w:val="movimento2"/>
              <w:rPr>
                <w:color w:val="002060"/>
              </w:rPr>
            </w:pPr>
            <w:r w:rsidRPr="00110463">
              <w:rPr>
                <w:color w:val="002060"/>
              </w:rPr>
              <w:t xml:space="preserve">(ACLI AUDAX MONTECOSARO C5) </w:t>
            </w:r>
          </w:p>
        </w:tc>
        <w:tc>
          <w:tcPr>
            <w:tcW w:w="800" w:type="dxa"/>
            <w:tcMar>
              <w:top w:w="20" w:type="dxa"/>
              <w:left w:w="20" w:type="dxa"/>
              <w:bottom w:w="20" w:type="dxa"/>
              <w:right w:w="20" w:type="dxa"/>
            </w:tcMar>
            <w:vAlign w:val="center"/>
            <w:hideMark/>
          </w:tcPr>
          <w:p w14:paraId="5DDA6842"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1EDEA0B8" w14:textId="77777777" w:rsidR="0087209A" w:rsidRPr="00110463" w:rsidRDefault="0087209A" w:rsidP="001F6E2F">
            <w:pPr>
              <w:pStyle w:val="movimento"/>
              <w:rPr>
                <w:color w:val="002060"/>
              </w:rPr>
            </w:pPr>
            <w:r w:rsidRPr="00110463">
              <w:rPr>
                <w:color w:val="002060"/>
              </w:rPr>
              <w:t>CIMINARI CLAUDIO</w:t>
            </w:r>
          </w:p>
        </w:tc>
        <w:tc>
          <w:tcPr>
            <w:tcW w:w="2200" w:type="dxa"/>
            <w:tcMar>
              <w:top w:w="20" w:type="dxa"/>
              <w:left w:w="20" w:type="dxa"/>
              <w:bottom w:w="20" w:type="dxa"/>
              <w:right w:w="20" w:type="dxa"/>
            </w:tcMar>
            <w:vAlign w:val="center"/>
            <w:hideMark/>
          </w:tcPr>
          <w:p w14:paraId="5DC8662B" w14:textId="77777777" w:rsidR="0087209A" w:rsidRPr="00110463" w:rsidRDefault="0087209A" w:rsidP="001F6E2F">
            <w:pPr>
              <w:pStyle w:val="movimento2"/>
              <w:rPr>
                <w:color w:val="002060"/>
              </w:rPr>
            </w:pPr>
            <w:r w:rsidRPr="00110463">
              <w:rPr>
                <w:color w:val="002060"/>
              </w:rPr>
              <w:t xml:space="preserve">(ACLI AUDAX MONTECOSARO C5) </w:t>
            </w:r>
          </w:p>
        </w:tc>
      </w:tr>
      <w:tr w:rsidR="0087209A" w:rsidRPr="00110463" w14:paraId="5344C8A9" w14:textId="77777777" w:rsidTr="001F6E2F">
        <w:tc>
          <w:tcPr>
            <w:tcW w:w="2200" w:type="dxa"/>
            <w:tcMar>
              <w:top w:w="20" w:type="dxa"/>
              <w:left w:w="20" w:type="dxa"/>
              <w:bottom w:w="20" w:type="dxa"/>
              <w:right w:w="20" w:type="dxa"/>
            </w:tcMar>
            <w:vAlign w:val="center"/>
            <w:hideMark/>
          </w:tcPr>
          <w:p w14:paraId="0058997B" w14:textId="77777777" w:rsidR="0087209A" w:rsidRPr="00110463" w:rsidRDefault="0087209A" w:rsidP="001F6E2F">
            <w:pPr>
              <w:pStyle w:val="movimento"/>
              <w:rPr>
                <w:color w:val="002060"/>
              </w:rPr>
            </w:pPr>
            <w:r w:rsidRPr="00110463">
              <w:rPr>
                <w:color w:val="002060"/>
              </w:rPr>
              <w:t>FERMANI LUCA</w:t>
            </w:r>
          </w:p>
        </w:tc>
        <w:tc>
          <w:tcPr>
            <w:tcW w:w="2200" w:type="dxa"/>
            <w:tcMar>
              <w:top w:w="20" w:type="dxa"/>
              <w:left w:w="20" w:type="dxa"/>
              <w:bottom w:w="20" w:type="dxa"/>
              <w:right w:w="20" w:type="dxa"/>
            </w:tcMar>
            <w:vAlign w:val="center"/>
            <w:hideMark/>
          </w:tcPr>
          <w:p w14:paraId="6204AADF" w14:textId="77777777" w:rsidR="0087209A" w:rsidRPr="00110463" w:rsidRDefault="0087209A" w:rsidP="001F6E2F">
            <w:pPr>
              <w:pStyle w:val="movimento2"/>
              <w:rPr>
                <w:color w:val="002060"/>
              </w:rPr>
            </w:pPr>
            <w:r w:rsidRPr="00110463">
              <w:rPr>
                <w:color w:val="002060"/>
              </w:rPr>
              <w:t xml:space="preserve">(ACLI AUDAX MONTECOSARO C5) </w:t>
            </w:r>
          </w:p>
        </w:tc>
        <w:tc>
          <w:tcPr>
            <w:tcW w:w="800" w:type="dxa"/>
            <w:tcMar>
              <w:top w:w="20" w:type="dxa"/>
              <w:left w:w="20" w:type="dxa"/>
              <w:bottom w:w="20" w:type="dxa"/>
              <w:right w:w="20" w:type="dxa"/>
            </w:tcMar>
            <w:vAlign w:val="center"/>
            <w:hideMark/>
          </w:tcPr>
          <w:p w14:paraId="681C06C6"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163CD963" w14:textId="77777777" w:rsidR="0087209A" w:rsidRPr="00110463" w:rsidRDefault="0087209A" w:rsidP="001F6E2F">
            <w:pPr>
              <w:pStyle w:val="movimento"/>
              <w:rPr>
                <w:color w:val="002060"/>
              </w:rPr>
            </w:pPr>
            <w:r w:rsidRPr="00110463">
              <w:rPr>
                <w:color w:val="002060"/>
              </w:rPr>
              <w:t>GATTAFONI EDOARDO</w:t>
            </w:r>
          </w:p>
        </w:tc>
        <w:tc>
          <w:tcPr>
            <w:tcW w:w="2200" w:type="dxa"/>
            <w:tcMar>
              <w:top w:w="20" w:type="dxa"/>
              <w:left w:w="20" w:type="dxa"/>
              <w:bottom w:w="20" w:type="dxa"/>
              <w:right w:w="20" w:type="dxa"/>
            </w:tcMar>
            <w:vAlign w:val="center"/>
            <w:hideMark/>
          </w:tcPr>
          <w:p w14:paraId="376C5D51" w14:textId="77777777" w:rsidR="0087209A" w:rsidRPr="00110463" w:rsidRDefault="0087209A" w:rsidP="001F6E2F">
            <w:pPr>
              <w:pStyle w:val="movimento2"/>
              <w:rPr>
                <w:color w:val="002060"/>
              </w:rPr>
            </w:pPr>
            <w:r w:rsidRPr="00110463">
              <w:rPr>
                <w:color w:val="002060"/>
              </w:rPr>
              <w:t xml:space="preserve">(ACLI AUDAX MONTECOSARO C5) </w:t>
            </w:r>
          </w:p>
        </w:tc>
      </w:tr>
      <w:tr w:rsidR="0087209A" w:rsidRPr="00110463" w14:paraId="428DA9D4" w14:textId="77777777" w:rsidTr="001F6E2F">
        <w:tc>
          <w:tcPr>
            <w:tcW w:w="2200" w:type="dxa"/>
            <w:tcMar>
              <w:top w:w="20" w:type="dxa"/>
              <w:left w:w="20" w:type="dxa"/>
              <w:bottom w:w="20" w:type="dxa"/>
              <w:right w:w="20" w:type="dxa"/>
            </w:tcMar>
            <w:vAlign w:val="center"/>
            <w:hideMark/>
          </w:tcPr>
          <w:p w14:paraId="10D2EC3D" w14:textId="77777777" w:rsidR="0087209A" w:rsidRPr="00110463" w:rsidRDefault="0087209A" w:rsidP="001F6E2F">
            <w:pPr>
              <w:pStyle w:val="movimento"/>
              <w:rPr>
                <w:color w:val="002060"/>
              </w:rPr>
            </w:pPr>
            <w:r w:rsidRPr="00110463">
              <w:rPr>
                <w:color w:val="002060"/>
              </w:rPr>
              <w:t>GATTI ALEX</w:t>
            </w:r>
          </w:p>
        </w:tc>
        <w:tc>
          <w:tcPr>
            <w:tcW w:w="2200" w:type="dxa"/>
            <w:tcMar>
              <w:top w:w="20" w:type="dxa"/>
              <w:left w:w="20" w:type="dxa"/>
              <w:bottom w:w="20" w:type="dxa"/>
              <w:right w:w="20" w:type="dxa"/>
            </w:tcMar>
            <w:vAlign w:val="center"/>
            <w:hideMark/>
          </w:tcPr>
          <w:p w14:paraId="06BDA8C5" w14:textId="77777777" w:rsidR="0087209A" w:rsidRPr="00110463" w:rsidRDefault="0087209A" w:rsidP="001F6E2F">
            <w:pPr>
              <w:pStyle w:val="movimento2"/>
              <w:rPr>
                <w:color w:val="002060"/>
              </w:rPr>
            </w:pPr>
            <w:r w:rsidRPr="00110463">
              <w:rPr>
                <w:color w:val="002060"/>
              </w:rPr>
              <w:t xml:space="preserve">(ACLI AUDAX MONTECOSARO C5) </w:t>
            </w:r>
          </w:p>
        </w:tc>
        <w:tc>
          <w:tcPr>
            <w:tcW w:w="800" w:type="dxa"/>
            <w:tcMar>
              <w:top w:w="20" w:type="dxa"/>
              <w:left w:w="20" w:type="dxa"/>
              <w:bottom w:w="20" w:type="dxa"/>
              <w:right w:w="20" w:type="dxa"/>
            </w:tcMar>
            <w:vAlign w:val="center"/>
            <w:hideMark/>
          </w:tcPr>
          <w:p w14:paraId="3500416B"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65DA7405" w14:textId="77777777" w:rsidR="0087209A" w:rsidRPr="00110463" w:rsidRDefault="0087209A" w:rsidP="001F6E2F">
            <w:pPr>
              <w:pStyle w:val="movimento"/>
              <w:rPr>
                <w:color w:val="002060"/>
              </w:rPr>
            </w:pPr>
            <w:r w:rsidRPr="00110463">
              <w:rPr>
                <w:color w:val="002060"/>
              </w:rPr>
              <w:t>BALDETTI MARCO</w:t>
            </w:r>
          </w:p>
        </w:tc>
        <w:tc>
          <w:tcPr>
            <w:tcW w:w="2200" w:type="dxa"/>
            <w:tcMar>
              <w:top w:w="20" w:type="dxa"/>
              <w:left w:w="20" w:type="dxa"/>
              <w:bottom w:w="20" w:type="dxa"/>
              <w:right w:w="20" w:type="dxa"/>
            </w:tcMar>
            <w:vAlign w:val="center"/>
            <w:hideMark/>
          </w:tcPr>
          <w:p w14:paraId="08A1CEF8" w14:textId="77777777" w:rsidR="0087209A" w:rsidRPr="00110463" w:rsidRDefault="0087209A" w:rsidP="001F6E2F">
            <w:pPr>
              <w:pStyle w:val="movimento2"/>
              <w:rPr>
                <w:color w:val="002060"/>
              </w:rPr>
            </w:pPr>
            <w:r w:rsidRPr="00110463">
              <w:rPr>
                <w:color w:val="002060"/>
              </w:rPr>
              <w:t xml:space="preserve">(ACLI MANTOVANI CALCIO A 5) </w:t>
            </w:r>
          </w:p>
        </w:tc>
      </w:tr>
      <w:tr w:rsidR="0087209A" w:rsidRPr="00110463" w14:paraId="6FE09D6C" w14:textId="77777777" w:rsidTr="001F6E2F">
        <w:tc>
          <w:tcPr>
            <w:tcW w:w="2200" w:type="dxa"/>
            <w:tcMar>
              <w:top w:w="20" w:type="dxa"/>
              <w:left w:w="20" w:type="dxa"/>
              <w:bottom w:w="20" w:type="dxa"/>
              <w:right w:w="20" w:type="dxa"/>
            </w:tcMar>
            <w:vAlign w:val="center"/>
            <w:hideMark/>
          </w:tcPr>
          <w:p w14:paraId="4FB90A86" w14:textId="77777777" w:rsidR="0087209A" w:rsidRPr="00110463" w:rsidRDefault="0087209A" w:rsidP="001F6E2F">
            <w:pPr>
              <w:pStyle w:val="movimento"/>
              <w:rPr>
                <w:color w:val="002060"/>
              </w:rPr>
            </w:pPr>
            <w:r w:rsidRPr="00110463">
              <w:rPr>
                <w:color w:val="002060"/>
              </w:rPr>
              <w:t>GIOACCHINI GIACOMO</w:t>
            </w:r>
          </w:p>
        </w:tc>
        <w:tc>
          <w:tcPr>
            <w:tcW w:w="2200" w:type="dxa"/>
            <w:tcMar>
              <w:top w:w="20" w:type="dxa"/>
              <w:left w:w="20" w:type="dxa"/>
              <w:bottom w:w="20" w:type="dxa"/>
              <w:right w:w="20" w:type="dxa"/>
            </w:tcMar>
            <w:vAlign w:val="center"/>
            <w:hideMark/>
          </w:tcPr>
          <w:p w14:paraId="08D58EB9" w14:textId="77777777" w:rsidR="0087209A" w:rsidRPr="00110463" w:rsidRDefault="0087209A" w:rsidP="001F6E2F">
            <w:pPr>
              <w:pStyle w:val="movimento2"/>
              <w:rPr>
                <w:color w:val="002060"/>
              </w:rPr>
            </w:pPr>
            <w:r w:rsidRPr="00110463">
              <w:rPr>
                <w:color w:val="002060"/>
              </w:rPr>
              <w:t xml:space="preserve">(ACLI MANTOVANI CALCIO A 5) </w:t>
            </w:r>
          </w:p>
        </w:tc>
        <w:tc>
          <w:tcPr>
            <w:tcW w:w="800" w:type="dxa"/>
            <w:tcMar>
              <w:top w:w="20" w:type="dxa"/>
              <w:left w:w="20" w:type="dxa"/>
              <w:bottom w:w="20" w:type="dxa"/>
              <w:right w:w="20" w:type="dxa"/>
            </w:tcMar>
            <w:vAlign w:val="center"/>
            <w:hideMark/>
          </w:tcPr>
          <w:p w14:paraId="03D11319"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06D648ED" w14:textId="77777777" w:rsidR="0087209A" w:rsidRPr="00110463" w:rsidRDefault="0087209A" w:rsidP="001F6E2F">
            <w:pPr>
              <w:pStyle w:val="movimento"/>
              <w:rPr>
                <w:color w:val="002060"/>
              </w:rPr>
            </w:pPr>
            <w:r w:rsidRPr="00110463">
              <w:rPr>
                <w:color w:val="002060"/>
              </w:rPr>
              <w:t>GUERRINI MATTEO</w:t>
            </w:r>
          </w:p>
        </w:tc>
        <w:tc>
          <w:tcPr>
            <w:tcW w:w="2200" w:type="dxa"/>
            <w:tcMar>
              <w:top w:w="20" w:type="dxa"/>
              <w:left w:w="20" w:type="dxa"/>
              <w:bottom w:w="20" w:type="dxa"/>
              <w:right w:w="20" w:type="dxa"/>
            </w:tcMar>
            <w:vAlign w:val="center"/>
            <w:hideMark/>
          </w:tcPr>
          <w:p w14:paraId="65B87154" w14:textId="77777777" w:rsidR="0087209A" w:rsidRPr="00110463" w:rsidRDefault="0087209A" w:rsidP="001F6E2F">
            <w:pPr>
              <w:pStyle w:val="movimento2"/>
              <w:rPr>
                <w:color w:val="002060"/>
              </w:rPr>
            </w:pPr>
            <w:r w:rsidRPr="00110463">
              <w:rPr>
                <w:color w:val="002060"/>
              </w:rPr>
              <w:t xml:space="preserve">(ACLI MANTOVANI CALCIO A 5) </w:t>
            </w:r>
          </w:p>
        </w:tc>
      </w:tr>
      <w:tr w:rsidR="0087209A" w:rsidRPr="00110463" w14:paraId="76D3327A" w14:textId="77777777" w:rsidTr="001F6E2F">
        <w:tc>
          <w:tcPr>
            <w:tcW w:w="2200" w:type="dxa"/>
            <w:tcMar>
              <w:top w:w="20" w:type="dxa"/>
              <w:left w:w="20" w:type="dxa"/>
              <w:bottom w:w="20" w:type="dxa"/>
              <w:right w:w="20" w:type="dxa"/>
            </w:tcMar>
            <w:vAlign w:val="center"/>
            <w:hideMark/>
          </w:tcPr>
          <w:p w14:paraId="17042662" w14:textId="77777777" w:rsidR="0087209A" w:rsidRPr="00110463" w:rsidRDefault="0087209A" w:rsidP="001F6E2F">
            <w:pPr>
              <w:pStyle w:val="movimento"/>
              <w:rPr>
                <w:color w:val="002060"/>
              </w:rPr>
            </w:pPr>
            <w:r w:rsidRPr="00110463">
              <w:rPr>
                <w:color w:val="002060"/>
              </w:rPr>
              <w:t>PERUCCI ALESSANDRO</w:t>
            </w:r>
          </w:p>
        </w:tc>
        <w:tc>
          <w:tcPr>
            <w:tcW w:w="2200" w:type="dxa"/>
            <w:tcMar>
              <w:top w:w="20" w:type="dxa"/>
              <w:left w:w="20" w:type="dxa"/>
              <w:bottom w:w="20" w:type="dxa"/>
              <w:right w:w="20" w:type="dxa"/>
            </w:tcMar>
            <w:vAlign w:val="center"/>
            <w:hideMark/>
          </w:tcPr>
          <w:p w14:paraId="154131AE" w14:textId="77777777" w:rsidR="0087209A" w:rsidRPr="00110463" w:rsidRDefault="0087209A" w:rsidP="001F6E2F">
            <w:pPr>
              <w:pStyle w:val="movimento2"/>
              <w:rPr>
                <w:color w:val="002060"/>
              </w:rPr>
            </w:pPr>
            <w:r w:rsidRPr="00110463">
              <w:rPr>
                <w:color w:val="002060"/>
              </w:rPr>
              <w:t xml:space="preserve">(ACLI MANTOVANI CALCIO A 5) </w:t>
            </w:r>
          </w:p>
        </w:tc>
        <w:tc>
          <w:tcPr>
            <w:tcW w:w="800" w:type="dxa"/>
            <w:tcMar>
              <w:top w:w="20" w:type="dxa"/>
              <w:left w:w="20" w:type="dxa"/>
              <w:bottom w:w="20" w:type="dxa"/>
              <w:right w:w="20" w:type="dxa"/>
            </w:tcMar>
            <w:vAlign w:val="center"/>
            <w:hideMark/>
          </w:tcPr>
          <w:p w14:paraId="011B9CE8"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1B5F28B4" w14:textId="77777777" w:rsidR="0087209A" w:rsidRPr="00110463" w:rsidRDefault="0087209A" w:rsidP="001F6E2F">
            <w:pPr>
              <w:pStyle w:val="movimento"/>
              <w:rPr>
                <w:color w:val="002060"/>
              </w:rPr>
            </w:pPr>
            <w:r w:rsidRPr="00110463">
              <w:rPr>
                <w:color w:val="002060"/>
              </w:rPr>
              <w:t>VECCHIOTTI MATTEO</w:t>
            </w:r>
          </w:p>
        </w:tc>
        <w:tc>
          <w:tcPr>
            <w:tcW w:w="2200" w:type="dxa"/>
            <w:tcMar>
              <w:top w:w="20" w:type="dxa"/>
              <w:left w:w="20" w:type="dxa"/>
              <w:bottom w:w="20" w:type="dxa"/>
              <w:right w:w="20" w:type="dxa"/>
            </w:tcMar>
            <w:vAlign w:val="center"/>
            <w:hideMark/>
          </w:tcPr>
          <w:p w14:paraId="2CA9529E" w14:textId="77777777" w:rsidR="0087209A" w:rsidRPr="00110463" w:rsidRDefault="0087209A" w:rsidP="001F6E2F">
            <w:pPr>
              <w:pStyle w:val="movimento2"/>
              <w:rPr>
                <w:color w:val="002060"/>
              </w:rPr>
            </w:pPr>
            <w:r w:rsidRPr="00110463">
              <w:rPr>
                <w:color w:val="002060"/>
              </w:rPr>
              <w:t xml:space="preserve">(ANCONITANA CALCIO A 5) </w:t>
            </w:r>
          </w:p>
        </w:tc>
      </w:tr>
      <w:tr w:rsidR="0087209A" w:rsidRPr="00110463" w14:paraId="6FB2D37B" w14:textId="77777777" w:rsidTr="001F6E2F">
        <w:tc>
          <w:tcPr>
            <w:tcW w:w="2200" w:type="dxa"/>
            <w:tcMar>
              <w:top w:w="20" w:type="dxa"/>
              <w:left w:w="20" w:type="dxa"/>
              <w:bottom w:w="20" w:type="dxa"/>
              <w:right w:w="20" w:type="dxa"/>
            </w:tcMar>
            <w:vAlign w:val="center"/>
            <w:hideMark/>
          </w:tcPr>
          <w:p w14:paraId="1F4467EC" w14:textId="77777777" w:rsidR="0087209A" w:rsidRPr="00110463" w:rsidRDefault="0087209A" w:rsidP="001F6E2F">
            <w:pPr>
              <w:pStyle w:val="movimento"/>
              <w:rPr>
                <w:color w:val="002060"/>
              </w:rPr>
            </w:pPr>
            <w:r w:rsidRPr="00110463">
              <w:rPr>
                <w:color w:val="002060"/>
              </w:rPr>
              <w:t>BIKAI LUCIEN</w:t>
            </w:r>
          </w:p>
        </w:tc>
        <w:tc>
          <w:tcPr>
            <w:tcW w:w="2200" w:type="dxa"/>
            <w:tcMar>
              <w:top w:w="20" w:type="dxa"/>
              <w:left w:w="20" w:type="dxa"/>
              <w:bottom w:w="20" w:type="dxa"/>
              <w:right w:w="20" w:type="dxa"/>
            </w:tcMar>
            <w:vAlign w:val="center"/>
            <w:hideMark/>
          </w:tcPr>
          <w:p w14:paraId="1E5392B1" w14:textId="77777777" w:rsidR="0087209A" w:rsidRPr="00110463" w:rsidRDefault="0087209A" w:rsidP="001F6E2F">
            <w:pPr>
              <w:pStyle w:val="movimento2"/>
              <w:rPr>
                <w:color w:val="002060"/>
              </w:rPr>
            </w:pPr>
            <w:r w:rsidRPr="00110463">
              <w:rPr>
                <w:color w:val="002060"/>
              </w:rPr>
              <w:t xml:space="preserve">(AUDAX 1970 S.ANGELO) </w:t>
            </w:r>
          </w:p>
        </w:tc>
        <w:tc>
          <w:tcPr>
            <w:tcW w:w="800" w:type="dxa"/>
            <w:tcMar>
              <w:top w:w="20" w:type="dxa"/>
              <w:left w:w="20" w:type="dxa"/>
              <w:bottom w:w="20" w:type="dxa"/>
              <w:right w:w="20" w:type="dxa"/>
            </w:tcMar>
            <w:vAlign w:val="center"/>
            <w:hideMark/>
          </w:tcPr>
          <w:p w14:paraId="072F4E7F"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3CE30879" w14:textId="77777777" w:rsidR="0087209A" w:rsidRPr="00110463" w:rsidRDefault="0087209A" w:rsidP="001F6E2F">
            <w:pPr>
              <w:pStyle w:val="movimento"/>
              <w:rPr>
                <w:color w:val="002060"/>
              </w:rPr>
            </w:pPr>
            <w:r w:rsidRPr="00110463">
              <w:rPr>
                <w:color w:val="002060"/>
              </w:rPr>
              <w:t>COPPA MARCO</w:t>
            </w:r>
          </w:p>
        </w:tc>
        <w:tc>
          <w:tcPr>
            <w:tcW w:w="2200" w:type="dxa"/>
            <w:tcMar>
              <w:top w:w="20" w:type="dxa"/>
              <w:left w:w="20" w:type="dxa"/>
              <w:bottom w:w="20" w:type="dxa"/>
              <w:right w:w="20" w:type="dxa"/>
            </w:tcMar>
            <w:vAlign w:val="center"/>
            <w:hideMark/>
          </w:tcPr>
          <w:p w14:paraId="6CC8D57B" w14:textId="77777777" w:rsidR="0087209A" w:rsidRPr="00110463" w:rsidRDefault="0087209A" w:rsidP="001F6E2F">
            <w:pPr>
              <w:pStyle w:val="movimento2"/>
              <w:rPr>
                <w:color w:val="002060"/>
              </w:rPr>
            </w:pPr>
            <w:r w:rsidRPr="00110463">
              <w:rPr>
                <w:color w:val="002060"/>
              </w:rPr>
              <w:t xml:space="preserve">(AUDAX 1970 S.ANGELO) </w:t>
            </w:r>
          </w:p>
        </w:tc>
      </w:tr>
      <w:tr w:rsidR="0087209A" w:rsidRPr="00110463" w14:paraId="250BE71B" w14:textId="77777777" w:rsidTr="001F6E2F">
        <w:tc>
          <w:tcPr>
            <w:tcW w:w="2200" w:type="dxa"/>
            <w:tcMar>
              <w:top w:w="20" w:type="dxa"/>
              <w:left w:w="20" w:type="dxa"/>
              <w:bottom w:w="20" w:type="dxa"/>
              <w:right w:w="20" w:type="dxa"/>
            </w:tcMar>
            <w:vAlign w:val="center"/>
            <w:hideMark/>
          </w:tcPr>
          <w:p w14:paraId="3A680301" w14:textId="77777777" w:rsidR="0087209A" w:rsidRPr="00110463" w:rsidRDefault="0087209A" w:rsidP="001F6E2F">
            <w:pPr>
              <w:pStyle w:val="movimento"/>
              <w:rPr>
                <w:color w:val="002060"/>
              </w:rPr>
            </w:pPr>
            <w:r w:rsidRPr="00110463">
              <w:rPr>
                <w:color w:val="002060"/>
              </w:rPr>
              <w:t>EMILI GIANLUCA</w:t>
            </w:r>
          </w:p>
        </w:tc>
        <w:tc>
          <w:tcPr>
            <w:tcW w:w="2200" w:type="dxa"/>
            <w:tcMar>
              <w:top w:w="20" w:type="dxa"/>
              <w:left w:w="20" w:type="dxa"/>
              <w:bottom w:w="20" w:type="dxa"/>
              <w:right w:w="20" w:type="dxa"/>
            </w:tcMar>
            <w:vAlign w:val="center"/>
            <w:hideMark/>
          </w:tcPr>
          <w:p w14:paraId="434817CD" w14:textId="77777777" w:rsidR="0087209A" w:rsidRPr="00110463" w:rsidRDefault="0087209A" w:rsidP="001F6E2F">
            <w:pPr>
              <w:pStyle w:val="movimento2"/>
              <w:rPr>
                <w:color w:val="002060"/>
              </w:rPr>
            </w:pPr>
            <w:r w:rsidRPr="00110463">
              <w:rPr>
                <w:color w:val="002060"/>
              </w:rPr>
              <w:t xml:space="preserve">(CALCETTO CASTRUM LAURI) </w:t>
            </w:r>
          </w:p>
        </w:tc>
        <w:tc>
          <w:tcPr>
            <w:tcW w:w="800" w:type="dxa"/>
            <w:tcMar>
              <w:top w:w="20" w:type="dxa"/>
              <w:left w:w="20" w:type="dxa"/>
              <w:bottom w:w="20" w:type="dxa"/>
              <w:right w:w="20" w:type="dxa"/>
            </w:tcMar>
            <w:vAlign w:val="center"/>
            <w:hideMark/>
          </w:tcPr>
          <w:p w14:paraId="3FC5F687"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288F77D4" w14:textId="77777777" w:rsidR="0087209A" w:rsidRPr="00110463" w:rsidRDefault="0087209A" w:rsidP="001F6E2F">
            <w:pPr>
              <w:pStyle w:val="movimento"/>
              <w:rPr>
                <w:color w:val="002060"/>
              </w:rPr>
            </w:pPr>
            <w:r w:rsidRPr="00110463">
              <w:rPr>
                <w:color w:val="002060"/>
              </w:rPr>
              <w:t>SANTINI TEODORO</w:t>
            </w:r>
          </w:p>
        </w:tc>
        <w:tc>
          <w:tcPr>
            <w:tcW w:w="2200" w:type="dxa"/>
            <w:tcMar>
              <w:top w:w="20" w:type="dxa"/>
              <w:left w:w="20" w:type="dxa"/>
              <w:bottom w:w="20" w:type="dxa"/>
              <w:right w:w="20" w:type="dxa"/>
            </w:tcMar>
            <w:vAlign w:val="center"/>
            <w:hideMark/>
          </w:tcPr>
          <w:p w14:paraId="22F4D13D" w14:textId="77777777" w:rsidR="0087209A" w:rsidRPr="00110463" w:rsidRDefault="0087209A" w:rsidP="001F6E2F">
            <w:pPr>
              <w:pStyle w:val="movimento2"/>
              <w:rPr>
                <w:color w:val="002060"/>
              </w:rPr>
            </w:pPr>
            <w:r w:rsidRPr="00110463">
              <w:rPr>
                <w:color w:val="002060"/>
              </w:rPr>
              <w:t xml:space="preserve">(CALCETTO CASTRUM LAURI) </w:t>
            </w:r>
          </w:p>
        </w:tc>
      </w:tr>
      <w:tr w:rsidR="0087209A" w:rsidRPr="00110463" w14:paraId="0FB5F338" w14:textId="77777777" w:rsidTr="001F6E2F">
        <w:tc>
          <w:tcPr>
            <w:tcW w:w="2200" w:type="dxa"/>
            <w:tcMar>
              <w:top w:w="20" w:type="dxa"/>
              <w:left w:w="20" w:type="dxa"/>
              <w:bottom w:w="20" w:type="dxa"/>
              <w:right w:w="20" w:type="dxa"/>
            </w:tcMar>
            <w:vAlign w:val="center"/>
            <w:hideMark/>
          </w:tcPr>
          <w:p w14:paraId="54ADB765" w14:textId="77777777" w:rsidR="0087209A" w:rsidRPr="00110463" w:rsidRDefault="0087209A" w:rsidP="001F6E2F">
            <w:pPr>
              <w:pStyle w:val="movimento"/>
              <w:rPr>
                <w:color w:val="002060"/>
              </w:rPr>
            </w:pPr>
            <w:r w:rsidRPr="00110463">
              <w:rPr>
                <w:color w:val="002060"/>
              </w:rPr>
              <w:t>LOPEZ DAVIDE</w:t>
            </w:r>
          </w:p>
        </w:tc>
        <w:tc>
          <w:tcPr>
            <w:tcW w:w="2200" w:type="dxa"/>
            <w:tcMar>
              <w:top w:w="20" w:type="dxa"/>
              <w:left w:w="20" w:type="dxa"/>
              <w:bottom w:w="20" w:type="dxa"/>
              <w:right w:w="20" w:type="dxa"/>
            </w:tcMar>
            <w:vAlign w:val="center"/>
            <w:hideMark/>
          </w:tcPr>
          <w:p w14:paraId="27618D90" w14:textId="77777777" w:rsidR="0087209A" w:rsidRPr="00110463" w:rsidRDefault="0087209A" w:rsidP="001F6E2F">
            <w:pPr>
              <w:pStyle w:val="movimento2"/>
              <w:rPr>
                <w:color w:val="002060"/>
              </w:rPr>
            </w:pPr>
            <w:r w:rsidRPr="00110463">
              <w:rPr>
                <w:color w:val="002060"/>
              </w:rPr>
              <w:t xml:space="preserve">(CHIARAVALLE FUTSAL) </w:t>
            </w:r>
          </w:p>
        </w:tc>
        <w:tc>
          <w:tcPr>
            <w:tcW w:w="800" w:type="dxa"/>
            <w:tcMar>
              <w:top w:w="20" w:type="dxa"/>
              <w:left w:w="20" w:type="dxa"/>
              <w:bottom w:w="20" w:type="dxa"/>
              <w:right w:w="20" w:type="dxa"/>
            </w:tcMar>
            <w:vAlign w:val="center"/>
            <w:hideMark/>
          </w:tcPr>
          <w:p w14:paraId="6480880E"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31F06A83" w14:textId="77777777" w:rsidR="0087209A" w:rsidRPr="00110463" w:rsidRDefault="0087209A" w:rsidP="001F6E2F">
            <w:pPr>
              <w:pStyle w:val="movimento"/>
              <w:rPr>
                <w:color w:val="002060"/>
              </w:rPr>
            </w:pPr>
            <w:r w:rsidRPr="00110463">
              <w:rPr>
                <w:color w:val="002060"/>
              </w:rPr>
              <w:t>PERGOLINI FRANCESCO</w:t>
            </w:r>
          </w:p>
        </w:tc>
        <w:tc>
          <w:tcPr>
            <w:tcW w:w="2200" w:type="dxa"/>
            <w:tcMar>
              <w:top w:w="20" w:type="dxa"/>
              <w:left w:w="20" w:type="dxa"/>
              <w:bottom w:w="20" w:type="dxa"/>
              <w:right w:w="20" w:type="dxa"/>
            </w:tcMar>
            <w:vAlign w:val="center"/>
            <w:hideMark/>
          </w:tcPr>
          <w:p w14:paraId="6F32ECDE" w14:textId="77777777" w:rsidR="0087209A" w:rsidRPr="00110463" w:rsidRDefault="0087209A" w:rsidP="001F6E2F">
            <w:pPr>
              <w:pStyle w:val="movimento2"/>
              <w:rPr>
                <w:color w:val="002060"/>
              </w:rPr>
            </w:pPr>
            <w:r w:rsidRPr="00110463">
              <w:rPr>
                <w:color w:val="002060"/>
              </w:rPr>
              <w:t xml:space="preserve">(CHIARAVALLE FUTSAL) </w:t>
            </w:r>
          </w:p>
        </w:tc>
      </w:tr>
      <w:tr w:rsidR="0087209A" w:rsidRPr="00110463" w14:paraId="0631E469" w14:textId="77777777" w:rsidTr="001F6E2F">
        <w:tc>
          <w:tcPr>
            <w:tcW w:w="2200" w:type="dxa"/>
            <w:tcMar>
              <w:top w:w="20" w:type="dxa"/>
              <w:left w:w="20" w:type="dxa"/>
              <w:bottom w:w="20" w:type="dxa"/>
              <w:right w:w="20" w:type="dxa"/>
            </w:tcMar>
            <w:vAlign w:val="center"/>
            <w:hideMark/>
          </w:tcPr>
          <w:p w14:paraId="5240547B" w14:textId="77777777" w:rsidR="0087209A" w:rsidRPr="00110463" w:rsidRDefault="0087209A" w:rsidP="001F6E2F">
            <w:pPr>
              <w:pStyle w:val="movimento"/>
              <w:rPr>
                <w:color w:val="002060"/>
              </w:rPr>
            </w:pPr>
            <w:r w:rsidRPr="00110463">
              <w:rPr>
                <w:color w:val="002060"/>
              </w:rPr>
              <w:t>SEBASTIANELLI ADOLFO</w:t>
            </w:r>
          </w:p>
        </w:tc>
        <w:tc>
          <w:tcPr>
            <w:tcW w:w="2200" w:type="dxa"/>
            <w:tcMar>
              <w:top w:w="20" w:type="dxa"/>
              <w:left w:w="20" w:type="dxa"/>
              <w:bottom w:w="20" w:type="dxa"/>
              <w:right w:w="20" w:type="dxa"/>
            </w:tcMar>
            <w:vAlign w:val="center"/>
            <w:hideMark/>
          </w:tcPr>
          <w:p w14:paraId="08F5C1D0" w14:textId="77777777" w:rsidR="0087209A" w:rsidRPr="00110463" w:rsidRDefault="0087209A" w:rsidP="001F6E2F">
            <w:pPr>
              <w:pStyle w:val="movimento2"/>
              <w:rPr>
                <w:color w:val="002060"/>
              </w:rPr>
            </w:pPr>
            <w:r w:rsidRPr="00110463">
              <w:rPr>
                <w:color w:val="002060"/>
              </w:rPr>
              <w:t xml:space="preserve">(CITTA DI OSTRA) </w:t>
            </w:r>
          </w:p>
        </w:tc>
        <w:tc>
          <w:tcPr>
            <w:tcW w:w="800" w:type="dxa"/>
            <w:tcMar>
              <w:top w:w="20" w:type="dxa"/>
              <w:left w:w="20" w:type="dxa"/>
              <w:bottom w:w="20" w:type="dxa"/>
              <w:right w:w="20" w:type="dxa"/>
            </w:tcMar>
            <w:vAlign w:val="center"/>
            <w:hideMark/>
          </w:tcPr>
          <w:p w14:paraId="5718F4D8"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7375E9B8" w14:textId="77777777" w:rsidR="0087209A" w:rsidRPr="00110463" w:rsidRDefault="0087209A" w:rsidP="001F6E2F">
            <w:pPr>
              <w:pStyle w:val="movimento"/>
              <w:rPr>
                <w:color w:val="002060"/>
              </w:rPr>
            </w:pPr>
            <w:r w:rsidRPr="00110463">
              <w:rPr>
                <w:color w:val="002060"/>
              </w:rPr>
              <w:t>CROCI MATTEO</w:t>
            </w:r>
          </w:p>
        </w:tc>
        <w:tc>
          <w:tcPr>
            <w:tcW w:w="2200" w:type="dxa"/>
            <w:tcMar>
              <w:top w:w="20" w:type="dxa"/>
              <w:left w:w="20" w:type="dxa"/>
              <w:bottom w:w="20" w:type="dxa"/>
              <w:right w:w="20" w:type="dxa"/>
            </w:tcMar>
            <w:vAlign w:val="center"/>
            <w:hideMark/>
          </w:tcPr>
          <w:p w14:paraId="0D941D3A" w14:textId="77777777" w:rsidR="0087209A" w:rsidRPr="00110463" w:rsidRDefault="0087209A" w:rsidP="001F6E2F">
            <w:pPr>
              <w:pStyle w:val="movimento2"/>
              <w:rPr>
                <w:color w:val="002060"/>
              </w:rPr>
            </w:pPr>
            <w:r w:rsidRPr="00110463">
              <w:rPr>
                <w:color w:val="002060"/>
              </w:rPr>
              <w:t xml:space="preserve">(FUTSAL CASELLE) </w:t>
            </w:r>
          </w:p>
        </w:tc>
      </w:tr>
      <w:tr w:rsidR="0087209A" w:rsidRPr="00110463" w14:paraId="061A3BDC" w14:textId="77777777" w:rsidTr="001F6E2F">
        <w:tc>
          <w:tcPr>
            <w:tcW w:w="2200" w:type="dxa"/>
            <w:tcMar>
              <w:top w:w="20" w:type="dxa"/>
              <w:left w:w="20" w:type="dxa"/>
              <w:bottom w:w="20" w:type="dxa"/>
              <w:right w:w="20" w:type="dxa"/>
            </w:tcMar>
            <w:vAlign w:val="center"/>
            <w:hideMark/>
          </w:tcPr>
          <w:p w14:paraId="4314354F" w14:textId="77777777" w:rsidR="0087209A" w:rsidRPr="00110463" w:rsidRDefault="0087209A" w:rsidP="001F6E2F">
            <w:pPr>
              <w:pStyle w:val="movimento"/>
              <w:rPr>
                <w:color w:val="002060"/>
              </w:rPr>
            </w:pPr>
            <w:r w:rsidRPr="00110463">
              <w:rPr>
                <w:color w:val="002060"/>
              </w:rPr>
              <w:t>VALIANTI ANDREA</w:t>
            </w:r>
          </w:p>
        </w:tc>
        <w:tc>
          <w:tcPr>
            <w:tcW w:w="2200" w:type="dxa"/>
            <w:tcMar>
              <w:top w:w="20" w:type="dxa"/>
              <w:left w:w="20" w:type="dxa"/>
              <w:bottom w:w="20" w:type="dxa"/>
              <w:right w:w="20" w:type="dxa"/>
            </w:tcMar>
            <w:vAlign w:val="center"/>
            <w:hideMark/>
          </w:tcPr>
          <w:p w14:paraId="794DF522" w14:textId="77777777" w:rsidR="0087209A" w:rsidRPr="00110463" w:rsidRDefault="0087209A" w:rsidP="001F6E2F">
            <w:pPr>
              <w:pStyle w:val="movimento2"/>
              <w:rPr>
                <w:color w:val="002060"/>
              </w:rPr>
            </w:pPr>
            <w:r w:rsidRPr="00110463">
              <w:rPr>
                <w:color w:val="002060"/>
              </w:rPr>
              <w:t xml:space="preserve">(FUTSAL CASELLE) </w:t>
            </w:r>
          </w:p>
        </w:tc>
        <w:tc>
          <w:tcPr>
            <w:tcW w:w="800" w:type="dxa"/>
            <w:tcMar>
              <w:top w:w="20" w:type="dxa"/>
              <w:left w:w="20" w:type="dxa"/>
              <w:bottom w:w="20" w:type="dxa"/>
              <w:right w:w="20" w:type="dxa"/>
            </w:tcMar>
            <w:vAlign w:val="center"/>
            <w:hideMark/>
          </w:tcPr>
          <w:p w14:paraId="3EC20699"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3483EF21" w14:textId="77777777" w:rsidR="0087209A" w:rsidRPr="00110463" w:rsidRDefault="0087209A" w:rsidP="001F6E2F">
            <w:pPr>
              <w:pStyle w:val="movimento"/>
              <w:rPr>
                <w:color w:val="002060"/>
              </w:rPr>
            </w:pPr>
            <w:r w:rsidRPr="00110463">
              <w:rPr>
                <w:color w:val="002060"/>
              </w:rPr>
              <w:t>VICHI FABRIZIO</w:t>
            </w:r>
          </w:p>
        </w:tc>
        <w:tc>
          <w:tcPr>
            <w:tcW w:w="2200" w:type="dxa"/>
            <w:tcMar>
              <w:top w:w="20" w:type="dxa"/>
              <w:left w:w="20" w:type="dxa"/>
              <w:bottom w:w="20" w:type="dxa"/>
              <w:right w:w="20" w:type="dxa"/>
            </w:tcMar>
            <w:vAlign w:val="center"/>
            <w:hideMark/>
          </w:tcPr>
          <w:p w14:paraId="44798CC5" w14:textId="77777777" w:rsidR="0087209A" w:rsidRPr="00110463" w:rsidRDefault="0087209A" w:rsidP="001F6E2F">
            <w:pPr>
              <w:pStyle w:val="movimento2"/>
              <w:rPr>
                <w:color w:val="002060"/>
              </w:rPr>
            </w:pPr>
            <w:r w:rsidRPr="00110463">
              <w:rPr>
                <w:color w:val="002060"/>
              </w:rPr>
              <w:t xml:space="preserve">(FUTSAL MONTEMARCIANO C5) </w:t>
            </w:r>
          </w:p>
        </w:tc>
      </w:tr>
      <w:tr w:rsidR="0087209A" w:rsidRPr="00110463" w14:paraId="10B8AA1D" w14:textId="77777777" w:rsidTr="001F6E2F">
        <w:tc>
          <w:tcPr>
            <w:tcW w:w="2200" w:type="dxa"/>
            <w:tcMar>
              <w:top w:w="20" w:type="dxa"/>
              <w:left w:w="20" w:type="dxa"/>
              <w:bottom w:w="20" w:type="dxa"/>
              <w:right w:w="20" w:type="dxa"/>
            </w:tcMar>
            <w:vAlign w:val="center"/>
            <w:hideMark/>
          </w:tcPr>
          <w:p w14:paraId="377715AE" w14:textId="77777777" w:rsidR="0087209A" w:rsidRPr="00110463" w:rsidRDefault="0087209A" w:rsidP="001F6E2F">
            <w:pPr>
              <w:pStyle w:val="movimento"/>
              <w:rPr>
                <w:color w:val="002060"/>
              </w:rPr>
            </w:pPr>
            <w:r w:rsidRPr="00110463">
              <w:rPr>
                <w:color w:val="002060"/>
              </w:rPr>
              <w:t>IACHINI RICCARDO</w:t>
            </w:r>
          </w:p>
        </w:tc>
        <w:tc>
          <w:tcPr>
            <w:tcW w:w="2200" w:type="dxa"/>
            <w:tcMar>
              <w:top w:w="20" w:type="dxa"/>
              <w:left w:w="20" w:type="dxa"/>
              <w:bottom w:w="20" w:type="dxa"/>
              <w:right w:w="20" w:type="dxa"/>
            </w:tcMar>
            <w:vAlign w:val="center"/>
            <w:hideMark/>
          </w:tcPr>
          <w:p w14:paraId="6E8774DF" w14:textId="77777777" w:rsidR="0087209A" w:rsidRPr="00110463" w:rsidRDefault="0087209A" w:rsidP="001F6E2F">
            <w:pPr>
              <w:pStyle w:val="movimento2"/>
              <w:rPr>
                <w:color w:val="002060"/>
              </w:rPr>
            </w:pPr>
            <w:r w:rsidRPr="00110463">
              <w:rPr>
                <w:color w:val="002060"/>
              </w:rPr>
              <w:t xml:space="preserve">(FUTSAL SAMBUCHETO) </w:t>
            </w:r>
          </w:p>
        </w:tc>
        <w:tc>
          <w:tcPr>
            <w:tcW w:w="800" w:type="dxa"/>
            <w:tcMar>
              <w:top w:w="20" w:type="dxa"/>
              <w:left w:w="20" w:type="dxa"/>
              <w:bottom w:w="20" w:type="dxa"/>
              <w:right w:w="20" w:type="dxa"/>
            </w:tcMar>
            <w:vAlign w:val="center"/>
            <w:hideMark/>
          </w:tcPr>
          <w:p w14:paraId="5D9B85D9"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326AB2F8" w14:textId="77777777" w:rsidR="0087209A" w:rsidRPr="00110463" w:rsidRDefault="0087209A" w:rsidP="001F6E2F">
            <w:pPr>
              <w:pStyle w:val="movimento"/>
              <w:rPr>
                <w:color w:val="002060"/>
              </w:rPr>
            </w:pPr>
            <w:r w:rsidRPr="00110463">
              <w:rPr>
                <w:color w:val="002060"/>
              </w:rPr>
              <w:t>ALMACHI GUACHILEMA CESAR JACOB</w:t>
            </w:r>
          </w:p>
        </w:tc>
        <w:tc>
          <w:tcPr>
            <w:tcW w:w="2200" w:type="dxa"/>
            <w:tcMar>
              <w:top w:w="20" w:type="dxa"/>
              <w:left w:w="20" w:type="dxa"/>
              <w:bottom w:w="20" w:type="dxa"/>
              <w:right w:w="20" w:type="dxa"/>
            </w:tcMar>
            <w:vAlign w:val="center"/>
            <w:hideMark/>
          </w:tcPr>
          <w:p w14:paraId="4260A577" w14:textId="77777777" w:rsidR="0087209A" w:rsidRPr="00110463" w:rsidRDefault="0087209A" w:rsidP="001F6E2F">
            <w:pPr>
              <w:pStyle w:val="movimento2"/>
              <w:rPr>
                <w:color w:val="002060"/>
              </w:rPr>
            </w:pPr>
            <w:r w:rsidRPr="00110463">
              <w:rPr>
                <w:color w:val="002060"/>
              </w:rPr>
              <w:t xml:space="preserve">(GAGLIOLE F.C.) </w:t>
            </w:r>
          </w:p>
        </w:tc>
      </w:tr>
      <w:tr w:rsidR="0087209A" w:rsidRPr="00110463" w14:paraId="3E1FDEB3" w14:textId="77777777" w:rsidTr="001F6E2F">
        <w:tc>
          <w:tcPr>
            <w:tcW w:w="2200" w:type="dxa"/>
            <w:tcMar>
              <w:top w:w="20" w:type="dxa"/>
              <w:left w:w="20" w:type="dxa"/>
              <w:bottom w:w="20" w:type="dxa"/>
              <w:right w:w="20" w:type="dxa"/>
            </w:tcMar>
            <w:vAlign w:val="center"/>
            <w:hideMark/>
          </w:tcPr>
          <w:p w14:paraId="1762D2E2" w14:textId="77777777" w:rsidR="0087209A" w:rsidRPr="00110463" w:rsidRDefault="0087209A" w:rsidP="001F6E2F">
            <w:pPr>
              <w:pStyle w:val="movimento"/>
              <w:rPr>
                <w:color w:val="002060"/>
              </w:rPr>
            </w:pPr>
            <w:r w:rsidRPr="00110463">
              <w:rPr>
                <w:color w:val="002060"/>
              </w:rPr>
              <w:t>CRESCIMBENI LEONARDO</w:t>
            </w:r>
          </w:p>
        </w:tc>
        <w:tc>
          <w:tcPr>
            <w:tcW w:w="2200" w:type="dxa"/>
            <w:tcMar>
              <w:top w:w="20" w:type="dxa"/>
              <w:left w:w="20" w:type="dxa"/>
              <w:bottom w:w="20" w:type="dxa"/>
              <w:right w:w="20" w:type="dxa"/>
            </w:tcMar>
            <w:vAlign w:val="center"/>
            <w:hideMark/>
          </w:tcPr>
          <w:p w14:paraId="4540F25B" w14:textId="77777777" w:rsidR="0087209A" w:rsidRPr="00110463" w:rsidRDefault="0087209A" w:rsidP="001F6E2F">
            <w:pPr>
              <w:pStyle w:val="movimento2"/>
              <w:rPr>
                <w:color w:val="002060"/>
              </w:rPr>
            </w:pPr>
            <w:r w:rsidRPr="00110463">
              <w:rPr>
                <w:color w:val="002060"/>
              </w:rPr>
              <w:t xml:space="preserve">(GROTTACCIA 2005) </w:t>
            </w:r>
          </w:p>
        </w:tc>
        <w:tc>
          <w:tcPr>
            <w:tcW w:w="800" w:type="dxa"/>
            <w:tcMar>
              <w:top w:w="20" w:type="dxa"/>
              <w:left w:w="20" w:type="dxa"/>
              <w:bottom w:w="20" w:type="dxa"/>
              <w:right w:w="20" w:type="dxa"/>
            </w:tcMar>
            <w:vAlign w:val="center"/>
            <w:hideMark/>
          </w:tcPr>
          <w:p w14:paraId="679E671F"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42E6F6D7" w14:textId="77777777" w:rsidR="0087209A" w:rsidRPr="00110463" w:rsidRDefault="0087209A" w:rsidP="001F6E2F">
            <w:pPr>
              <w:pStyle w:val="movimento"/>
              <w:rPr>
                <w:color w:val="002060"/>
              </w:rPr>
            </w:pPr>
            <w:r w:rsidRPr="00110463">
              <w:rPr>
                <w:color w:val="002060"/>
              </w:rPr>
              <w:t>CESCA CRISTIAN</w:t>
            </w:r>
          </w:p>
        </w:tc>
        <w:tc>
          <w:tcPr>
            <w:tcW w:w="2200" w:type="dxa"/>
            <w:tcMar>
              <w:top w:w="20" w:type="dxa"/>
              <w:left w:w="20" w:type="dxa"/>
              <w:bottom w:w="20" w:type="dxa"/>
              <w:right w:w="20" w:type="dxa"/>
            </w:tcMar>
            <w:vAlign w:val="center"/>
            <w:hideMark/>
          </w:tcPr>
          <w:p w14:paraId="31986322" w14:textId="77777777" w:rsidR="0087209A" w:rsidRPr="00110463" w:rsidRDefault="0087209A" w:rsidP="001F6E2F">
            <w:pPr>
              <w:pStyle w:val="movimento2"/>
              <w:rPr>
                <w:color w:val="002060"/>
              </w:rPr>
            </w:pPr>
            <w:r w:rsidRPr="00110463">
              <w:rPr>
                <w:color w:val="002060"/>
              </w:rPr>
              <w:t xml:space="preserve">(INVICTA FUTSAL MACERATA) </w:t>
            </w:r>
          </w:p>
        </w:tc>
      </w:tr>
      <w:tr w:rsidR="0087209A" w:rsidRPr="00110463" w14:paraId="0D848869" w14:textId="77777777" w:rsidTr="001F6E2F">
        <w:tc>
          <w:tcPr>
            <w:tcW w:w="2200" w:type="dxa"/>
            <w:tcMar>
              <w:top w:w="20" w:type="dxa"/>
              <w:left w:w="20" w:type="dxa"/>
              <w:bottom w:w="20" w:type="dxa"/>
              <w:right w:w="20" w:type="dxa"/>
            </w:tcMar>
            <w:vAlign w:val="center"/>
            <w:hideMark/>
          </w:tcPr>
          <w:p w14:paraId="67AF6093" w14:textId="77777777" w:rsidR="0087209A" w:rsidRPr="00110463" w:rsidRDefault="0087209A" w:rsidP="001F6E2F">
            <w:pPr>
              <w:pStyle w:val="movimento"/>
              <w:rPr>
                <w:color w:val="002060"/>
              </w:rPr>
            </w:pPr>
            <w:r w:rsidRPr="00110463">
              <w:rPr>
                <w:color w:val="002060"/>
              </w:rPr>
              <w:t>IESARI MATTEO</w:t>
            </w:r>
          </w:p>
        </w:tc>
        <w:tc>
          <w:tcPr>
            <w:tcW w:w="2200" w:type="dxa"/>
            <w:tcMar>
              <w:top w:w="20" w:type="dxa"/>
              <w:left w:w="20" w:type="dxa"/>
              <w:bottom w:w="20" w:type="dxa"/>
              <w:right w:w="20" w:type="dxa"/>
            </w:tcMar>
            <w:vAlign w:val="center"/>
            <w:hideMark/>
          </w:tcPr>
          <w:p w14:paraId="4E18E8A7" w14:textId="77777777" w:rsidR="0087209A" w:rsidRPr="00110463" w:rsidRDefault="0087209A" w:rsidP="001F6E2F">
            <w:pPr>
              <w:pStyle w:val="movimento2"/>
              <w:rPr>
                <w:color w:val="002060"/>
              </w:rPr>
            </w:pPr>
            <w:r w:rsidRPr="00110463">
              <w:rPr>
                <w:color w:val="002060"/>
              </w:rPr>
              <w:t xml:space="preserve">(INVICTA FUTSAL MACERATA) </w:t>
            </w:r>
          </w:p>
        </w:tc>
        <w:tc>
          <w:tcPr>
            <w:tcW w:w="800" w:type="dxa"/>
            <w:tcMar>
              <w:top w:w="20" w:type="dxa"/>
              <w:left w:w="20" w:type="dxa"/>
              <w:bottom w:w="20" w:type="dxa"/>
              <w:right w:w="20" w:type="dxa"/>
            </w:tcMar>
            <w:vAlign w:val="center"/>
            <w:hideMark/>
          </w:tcPr>
          <w:p w14:paraId="2CA2352C"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65DE9F0A" w14:textId="77777777" w:rsidR="0087209A" w:rsidRPr="00110463" w:rsidRDefault="0087209A" w:rsidP="001F6E2F">
            <w:pPr>
              <w:pStyle w:val="movimento"/>
              <w:rPr>
                <w:color w:val="002060"/>
              </w:rPr>
            </w:pPr>
            <w:r w:rsidRPr="00110463">
              <w:rPr>
                <w:color w:val="002060"/>
              </w:rPr>
              <w:t>DIOTALEVI ENRICO</w:t>
            </w:r>
          </w:p>
        </w:tc>
        <w:tc>
          <w:tcPr>
            <w:tcW w:w="2200" w:type="dxa"/>
            <w:tcMar>
              <w:top w:w="20" w:type="dxa"/>
              <w:left w:w="20" w:type="dxa"/>
              <w:bottom w:w="20" w:type="dxa"/>
              <w:right w:w="20" w:type="dxa"/>
            </w:tcMar>
            <w:vAlign w:val="center"/>
            <w:hideMark/>
          </w:tcPr>
          <w:p w14:paraId="28883C78" w14:textId="77777777" w:rsidR="0087209A" w:rsidRPr="00110463" w:rsidRDefault="0087209A" w:rsidP="001F6E2F">
            <w:pPr>
              <w:pStyle w:val="movimento2"/>
              <w:rPr>
                <w:color w:val="002060"/>
              </w:rPr>
            </w:pPr>
            <w:r w:rsidRPr="00110463">
              <w:rPr>
                <w:color w:val="002060"/>
              </w:rPr>
              <w:t xml:space="preserve">(LUCREZIA CALCIO A 5) </w:t>
            </w:r>
          </w:p>
        </w:tc>
      </w:tr>
      <w:tr w:rsidR="0087209A" w:rsidRPr="00110463" w14:paraId="7E89487E" w14:textId="77777777" w:rsidTr="001F6E2F">
        <w:tc>
          <w:tcPr>
            <w:tcW w:w="2200" w:type="dxa"/>
            <w:tcMar>
              <w:top w:w="20" w:type="dxa"/>
              <w:left w:w="20" w:type="dxa"/>
              <w:bottom w:w="20" w:type="dxa"/>
              <w:right w:w="20" w:type="dxa"/>
            </w:tcMar>
            <w:vAlign w:val="center"/>
            <w:hideMark/>
          </w:tcPr>
          <w:p w14:paraId="3071DC31" w14:textId="77777777" w:rsidR="0087209A" w:rsidRPr="00110463" w:rsidRDefault="0087209A" w:rsidP="001F6E2F">
            <w:pPr>
              <w:pStyle w:val="movimento"/>
              <w:rPr>
                <w:color w:val="002060"/>
              </w:rPr>
            </w:pPr>
            <w:r w:rsidRPr="00110463">
              <w:rPr>
                <w:color w:val="002060"/>
              </w:rPr>
              <w:t>MELA UMBERTO</w:t>
            </w:r>
          </w:p>
        </w:tc>
        <w:tc>
          <w:tcPr>
            <w:tcW w:w="2200" w:type="dxa"/>
            <w:tcMar>
              <w:top w:w="20" w:type="dxa"/>
              <w:left w:w="20" w:type="dxa"/>
              <w:bottom w:w="20" w:type="dxa"/>
              <w:right w:w="20" w:type="dxa"/>
            </w:tcMar>
            <w:vAlign w:val="center"/>
            <w:hideMark/>
          </w:tcPr>
          <w:p w14:paraId="1B19188C" w14:textId="77777777" w:rsidR="0087209A" w:rsidRPr="00110463" w:rsidRDefault="0087209A" w:rsidP="001F6E2F">
            <w:pPr>
              <w:pStyle w:val="movimento2"/>
              <w:rPr>
                <w:color w:val="002060"/>
              </w:rPr>
            </w:pPr>
            <w:r w:rsidRPr="00110463">
              <w:rPr>
                <w:color w:val="002060"/>
              </w:rPr>
              <w:t xml:space="preserve">(LUCREZIA CALCIO A 5) </w:t>
            </w:r>
          </w:p>
        </w:tc>
        <w:tc>
          <w:tcPr>
            <w:tcW w:w="800" w:type="dxa"/>
            <w:tcMar>
              <w:top w:w="20" w:type="dxa"/>
              <w:left w:w="20" w:type="dxa"/>
              <w:bottom w:w="20" w:type="dxa"/>
              <w:right w:w="20" w:type="dxa"/>
            </w:tcMar>
            <w:vAlign w:val="center"/>
            <w:hideMark/>
          </w:tcPr>
          <w:p w14:paraId="2CCF770C"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2E16C613" w14:textId="77777777" w:rsidR="0087209A" w:rsidRPr="00110463" w:rsidRDefault="0087209A" w:rsidP="001F6E2F">
            <w:pPr>
              <w:pStyle w:val="movimento"/>
              <w:rPr>
                <w:color w:val="002060"/>
              </w:rPr>
            </w:pPr>
            <w:r w:rsidRPr="00110463">
              <w:rPr>
                <w:color w:val="002060"/>
              </w:rPr>
              <w:t>RICCI ALEX</w:t>
            </w:r>
          </w:p>
        </w:tc>
        <w:tc>
          <w:tcPr>
            <w:tcW w:w="2200" w:type="dxa"/>
            <w:tcMar>
              <w:top w:w="20" w:type="dxa"/>
              <w:left w:w="20" w:type="dxa"/>
              <w:bottom w:w="20" w:type="dxa"/>
              <w:right w:w="20" w:type="dxa"/>
            </w:tcMar>
            <w:vAlign w:val="center"/>
            <w:hideMark/>
          </w:tcPr>
          <w:p w14:paraId="3AB9A204" w14:textId="77777777" w:rsidR="0087209A" w:rsidRPr="00110463" w:rsidRDefault="0087209A" w:rsidP="001F6E2F">
            <w:pPr>
              <w:pStyle w:val="movimento2"/>
              <w:rPr>
                <w:color w:val="002060"/>
              </w:rPr>
            </w:pPr>
            <w:r w:rsidRPr="00110463">
              <w:rPr>
                <w:color w:val="002060"/>
              </w:rPr>
              <w:t xml:space="preserve">(MONTELUPONE CALCIO A 5) </w:t>
            </w:r>
          </w:p>
        </w:tc>
      </w:tr>
      <w:tr w:rsidR="0087209A" w:rsidRPr="00110463" w14:paraId="4D63395E" w14:textId="77777777" w:rsidTr="001F6E2F">
        <w:tc>
          <w:tcPr>
            <w:tcW w:w="2200" w:type="dxa"/>
            <w:tcMar>
              <w:top w:w="20" w:type="dxa"/>
              <w:left w:w="20" w:type="dxa"/>
              <w:bottom w:w="20" w:type="dxa"/>
              <w:right w:w="20" w:type="dxa"/>
            </w:tcMar>
            <w:vAlign w:val="center"/>
            <w:hideMark/>
          </w:tcPr>
          <w:p w14:paraId="73AF1031" w14:textId="77777777" w:rsidR="0087209A" w:rsidRPr="00110463" w:rsidRDefault="0087209A" w:rsidP="001F6E2F">
            <w:pPr>
              <w:pStyle w:val="movimento"/>
              <w:rPr>
                <w:color w:val="002060"/>
              </w:rPr>
            </w:pPr>
            <w:r w:rsidRPr="00110463">
              <w:rPr>
                <w:color w:val="002060"/>
              </w:rPr>
              <w:t>DE SOUSA ANDRE VITOR</w:t>
            </w:r>
          </w:p>
        </w:tc>
        <w:tc>
          <w:tcPr>
            <w:tcW w:w="2200" w:type="dxa"/>
            <w:tcMar>
              <w:top w:w="20" w:type="dxa"/>
              <w:left w:w="20" w:type="dxa"/>
              <w:bottom w:w="20" w:type="dxa"/>
              <w:right w:w="20" w:type="dxa"/>
            </w:tcMar>
            <w:vAlign w:val="center"/>
            <w:hideMark/>
          </w:tcPr>
          <w:p w14:paraId="1E0D22E9" w14:textId="77777777" w:rsidR="0087209A" w:rsidRPr="00110463" w:rsidRDefault="0087209A" w:rsidP="001F6E2F">
            <w:pPr>
              <w:pStyle w:val="movimento2"/>
              <w:rPr>
                <w:color w:val="002060"/>
              </w:rPr>
            </w:pPr>
            <w:r w:rsidRPr="00110463">
              <w:rPr>
                <w:color w:val="002060"/>
              </w:rPr>
              <w:t xml:space="preserve">(NUOVA JUVENTINA FFC) </w:t>
            </w:r>
          </w:p>
        </w:tc>
        <w:tc>
          <w:tcPr>
            <w:tcW w:w="800" w:type="dxa"/>
            <w:tcMar>
              <w:top w:w="20" w:type="dxa"/>
              <w:left w:w="20" w:type="dxa"/>
              <w:bottom w:w="20" w:type="dxa"/>
              <w:right w:w="20" w:type="dxa"/>
            </w:tcMar>
            <w:vAlign w:val="center"/>
            <w:hideMark/>
          </w:tcPr>
          <w:p w14:paraId="790108E7"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37BF71F7" w14:textId="77777777" w:rsidR="0087209A" w:rsidRPr="00110463" w:rsidRDefault="0087209A" w:rsidP="001F6E2F">
            <w:pPr>
              <w:pStyle w:val="movimento"/>
              <w:rPr>
                <w:color w:val="002060"/>
              </w:rPr>
            </w:pPr>
            <w:r w:rsidRPr="00110463">
              <w:rPr>
                <w:color w:val="002060"/>
              </w:rPr>
              <w:t>MARZETTI ELISIO</w:t>
            </w:r>
          </w:p>
        </w:tc>
        <w:tc>
          <w:tcPr>
            <w:tcW w:w="2200" w:type="dxa"/>
            <w:tcMar>
              <w:top w:w="20" w:type="dxa"/>
              <w:left w:w="20" w:type="dxa"/>
              <w:bottom w:w="20" w:type="dxa"/>
              <w:right w:w="20" w:type="dxa"/>
            </w:tcMar>
            <w:vAlign w:val="center"/>
            <w:hideMark/>
          </w:tcPr>
          <w:p w14:paraId="4683E7DF" w14:textId="77777777" w:rsidR="0087209A" w:rsidRPr="00110463" w:rsidRDefault="0087209A" w:rsidP="001F6E2F">
            <w:pPr>
              <w:pStyle w:val="movimento2"/>
              <w:rPr>
                <w:color w:val="002060"/>
              </w:rPr>
            </w:pPr>
            <w:r w:rsidRPr="00110463">
              <w:rPr>
                <w:color w:val="002060"/>
              </w:rPr>
              <w:t xml:space="preserve">(NUOVA JUVENTINA FFC) </w:t>
            </w:r>
          </w:p>
        </w:tc>
      </w:tr>
      <w:tr w:rsidR="0087209A" w:rsidRPr="00110463" w14:paraId="6337920A" w14:textId="77777777" w:rsidTr="001F6E2F">
        <w:tc>
          <w:tcPr>
            <w:tcW w:w="2200" w:type="dxa"/>
            <w:tcMar>
              <w:top w:w="20" w:type="dxa"/>
              <w:left w:w="20" w:type="dxa"/>
              <w:bottom w:w="20" w:type="dxa"/>
              <w:right w:w="20" w:type="dxa"/>
            </w:tcMar>
            <w:vAlign w:val="center"/>
            <w:hideMark/>
          </w:tcPr>
          <w:p w14:paraId="729C9F71" w14:textId="77777777" w:rsidR="0087209A" w:rsidRPr="00110463" w:rsidRDefault="0087209A" w:rsidP="001F6E2F">
            <w:pPr>
              <w:pStyle w:val="movimento"/>
              <w:rPr>
                <w:color w:val="002060"/>
              </w:rPr>
            </w:pPr>
            <w:r w:rsidRPr="00110463">
              <w:rPr>
                <w:color w:val="002060"/>
              </w:rPr>
              <w:t>RAMUNDO PIGNASECCA MARCO</w:t>
            </w:r>
          </w:p>
        </w:tc>
        <w:tc>
          <w:tcPr>
            <w:tcW w:w="2200" w:type="dxa"/>
            <w:tcMar>
              <w:top w:w="20" w:type="dxa"/>
              <w:left w:w="20" w:type="dxa"/>
              <w:bottom w:w="20" w:type="dxa"/>
              <w:right w:w="20" w:type="dxa"/>
            </w:tcMar>
            <w:vAlign w:val="center"/>
            <w:hideMark/>
          </w:tcPr>
          <w:p w14:paraId="7D9D9926" w14:textId="77777777" w:rsidR="0087209A" w:rsidRPr="00110463" w:rsidRDefault="0087209A" w:rsidP="001F6E2F">
            <w:pPr>
              <w:pStyle w:val="movimento2"/>
              <w:rPr>
                <w:color w:val="002060"/>
              </w:rPr>
            </w:pPr>
            <w:r w:rsidRPr="00110463">
              <w:rPr>
                <w:color w:val="002060"/>
              </w:rPr>
              <w:t xml:space="preserve">(NUOVA JUVENTINA FFC) </w:t>
            </w:r>
          </w:p>
        </w:tc>
        <w:tc>
          <w:tcPr>
            <w:tcW w:w="800" w:type="dxa"/>
            <w:tcMar>
              <w:top w:w="20" w:type="dxa"/>
              <w:left w:w="20" w:type="dxa"/>
              <w:bottom w:w="20" w:type="dxa"/>
              <w:right w:w="20" w:type="dxa"/>
            </w:tcMar>
            <w:vAlign w:val="center"/>
            <w:hideMark/>
          </w:tcPr>
          <w:p w14:paraId="2209449D"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5899ED9C" w14:textId="77777777" w:rsidR="0087209A" w:rsidRPr="00110463" w:rsidRDefault="0087209A" w:rsidP="001F6E2F">
            <w:pPr>
              <w:pStyle w:val="movimento"/>
              <w:rPr>
                <w:color w:val="002060"/>
              </w:rPr>
            </w:pPr>
            <w:r w:rsidRPr="00110463">
              <w:rPr>
                <w:color w:val="002060"/>
              </w:rPr>
              <w:t>ZAMPA JACOPO</w:t>
            </w:r>
          </w:p>
        </w:tc>
        <w:tc>
          <w:tcPr>
            <w:tcW w:w="2200" w:type="dxa"/>
            <w:tcMar>
              <w:top w:w="20" w:type="dxa"/>
              <w:left w:w="20" w:type="dxa"/>
              <w:bottom w:w="20" w:type="dxa"/>
              <w:right w:w="20" w:type="dxa"/>
            </w:tcMar>
            <w:vAlign w:val="center"/>
            <w:hideMark/>
          </w:tcPr>
          <w:p w14:paraId="243D6AD1" w14:textId="77777777" w:rsidR="0087209A" w:rsidRPr="00110463" w:rsidRDefault="0087209A" w:rsidP="001F6E2F">
            <w:pPr>
              <w:pStyle w:val="movimento2"/>
              <w:rPr>
                <w:color w:val="002060"/>
              </w:rPr>
            </w:pPr>
            <w:r w:rsidRPr="00110463">
              <w:rPr>
                <w:color w:val="002060"/>
              </w:rPr>
              <w:t xml:space="preserve">(PIETRALACROCE 73) </w:t>
            </w:r>
          </w:p>
        </w:tc>
      </w:tr>
      <w:tr w:rsidR="0087209A" w:rsidRPr="00110463" w14:paraId="08D55B2C" w14:textId="77777777" w:rsidTr="001F6E2F">
        <w:tc>
          <w:tcPr>
            <w:tcW w:w="2200" w:type="dxa"/>
            <w:tcMar>
              <w:top w:w="20" w:type="dxa"/>
              <w:left w:w="20" w:type="dxa"/>
              <w:bottom w:w="20" w:type="dxa"/>
              <w:right w:w="20" w:type="dxa"/>
            </w:tcMar>
            <w:vAlign w:val="center"/>
            <w:hideMark/>
          </w:tcPr>
          <w:p w14:paraId="65EA79B9" w14:textId="77777777" w:rsidR="0087209A" w:rsidRPr="00110463" w:rsidRDefault="0087209A" w:rsidP="001F6E2F">
            <w:pPr>
              <w:pStyle w:val="movimento"/>
              <w:rPr>
                <w:color w:val="002060"/>
              </w:rPr>
            </w:pPr>
            <w:r w:rsidRPr="00110463">
              <w:rPr>
                <w:color w:val="002060"/>
              </w:rPr>
              <w:t>BERTOZZI SAMUELE</w:t>
            </w:r>
          </w:p>
        </w:tc>
        <w:tc>
          <w:tcPr>
            <w:tcW w:w="2200" w:type="dxa"/>
            <w:tcMar>
              <w:top w:w="20" w:type="dxa"/>
              <w:left w:w="20" w:type="dxa"/>
              <w:bottom w:w="20" w:type="dxa"/>
              <w:right w:w="20" w:type="dxa"/>
            </w:tcMar>
            <w:vAlign w:val="center"/>
            <w:hideMark/>
          </w:tcPr>
          <w:p w14:paraId="6F4CA437" w14:textId="77777777" w:rsidR="0087209A" w:rsidRPr="00110463" w:rsidRDefault="0087209A" w:rsidP="001F6E2F">
            <w:pPr>
              <w:pStyle w:val="movimento2"/>
              <w:rPr>
                <w:color w:val="002060"/>
              </w:rPr>
            </w:pPr>
            <w:r w:rsidRPr="00110463">
              <w:rPr>
                <w:color w:val="002060"/>
              </w:rPr>
              <w:t xml:space="preserve">(PIEVE D ICO CALCIO A 5) </w:t>
            </w:r>
          </w:p>
        </w:tc>
        <w:tc>
          <w:tcPr>
            <w:tcW w:w="800" w:type="dxa"/>
            <w:tcMar>
              <w:top w:w="20" w:type="dxa"/>
              <w:left w:w="20" w:type="dxa"/>
              <w:bottom w:w="20" w:type="dxa"/>
              <w:right w:w="20" w:type="dxa"/>
            </w:tcMar>
            <w:vAlign w:val="center"/>
            <w:hideMark/>
          </w:tcPr>
          <w:p w14:paraId="6A44D567"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6DBBC155" w14:textId="77777777" w:rsidR="0087209A" w:rsidRPr="00110463" w:rsidRDefault="0087209A" w:rsidP="001F6E2F">
            <w:pPr>
              <w:pStyle w:val="movimento"/>
              <w:rPr>
                <w:color w:val="002060"/>
              </w:rPr>
            </w:pPr>
            <w:r w:rsidRPr="00110463">
              <w:rPr>
                <w:color w:val="002060"/>
              </w:rPr>
              <w:t>SACCHI LUCA</w:t>
            </w:r>
          </w:p>
        </w:tc>
        <w:tc>
          <w:tcPr>
            <w:tcW w:w="2200" w:type="dxa"/>
            <w:tcMar>
              <w:top w:w="20" w:type="dxa"/>
              <w:left w:w="20" w:type="dxa"/>
              <w:bottom w:w="20" w:type="dxa"/>
              <w:right w:w="20" w:type="dxa"/>
            </w:tcMar>
            <w:vAlign w:val="center"/>
            <w:hideMark/>
          </w:tcPr>
          <w:p w14:paraId="56F4CFD1" w14:textId="77777777" w:rsidR="0087209A" w:rsidRPr="00110463" w:rsidRDefault="0087209A" w:rsidP="001F6E2F">
            <w:pPr>
              <w:pStyle w:val="movimento2"/>
              <w:rPr>
                <w:color w:val="002060"/>
              </w:rPr>
            </w:pPr>
            <w:r w:rsidRPr="00110463">
              <w:rPr>
                <w:color w:val="002060"/>
              </w:rPr>
              <w:t xml:space="preserve">(PIEVE D ICO CALCIO A 5) </w:t>
            </w:r>
          </w:p>
        </w:tc>
      </w:tr>
      <w:tr w:rsidR="0087209A" w:rsidRPr="00110463" w14:paraId="40E4D22D" w14:textId="77777777" w:rsidTr="001F6E2F">
        <w:tc>
          <w:tcPr>
            <w:tcW w:w="2200" w:type="dxa"/>
            <w:tcMar>
              <w:top w:w="20" w:type="dxa"/>
              <w:left w:w="20" w:type="dxa"/>
              <w:bottom w:w="20" w:type="dxa"/>
              <w:right w:w="20" w:type="dxa"/>
            </w:tcMar>
            <w:vAlign w:val="center"/>
            <w:hideMark/>
          </w:tcPr>
          <w:p w14:paraId="7C175D14" w14:textId="77777777" w:rsidR="0087209A" w:rsidRPr="00110463" w:rsidRDefault="0087209A" w:rsidP="001F6E2F">
            <w:pPr>
              <w:pStyle w:val="movimento"/>
              <w:rPr>
                <w:color w:val="002060"/>
              </w:rPr>
            </w:pPr>
            <w:r w:rsidRPr="00110463">
              <w:rPr>
                <w:color w:val="002060"/>
              </w:rPr>
              <w:t>BARIGELLI DAVIDE</w:t>
            </w:r>
          </w:p>
        </w:tc>
        <w:tc>
          <w:tcPr>
            <w:tcW w:w="2200" w:type="dxa"/>
            <w:tcMar>
              <w:top w:w="20" w:type="dxa"/>
              <w:left w:w="20" w:type="dxa"/>
              <w:bottom w:w="20" w:type="dxa"/>
              <w:right w:w="20" w:type="dxa"/>
            </w:tcMar>
            <w:vAlign w:val="center"/>
            <w:hideMark/>
          </w:tcPr>
          <w:p w14:paraId="275ACE04" w14:textId="77777777" w:rsidR="0087209A" w:rsidRPr="00110463" w:rsidRDefault="0087209A" w:rsidP="001F6E2F">
            <w:pPr>
              <w:pStyle w:val="movimento2"/>
              <w:rPr>
                <w:color w:val="002060"/>
              </w:rPr>
            </w:pPr>
            <w:r w:rsidRPr="00110463">
              <w:rPr>
                <w:color w:val="002060"/>
              </w:rPr>
              <w:t xml:space="preserve">(POLISPORTIVA VICTORIA) </w:t>
            </w:r>
          </w:p>
        </w:tc>
        <w:tc>
          <w:tcPr>
            <w:tcW w:w="800" w:type="dxa"/>
            <w:tcMar>
              <w:top w:w="20" w:type="dxa"/>
              <w:left w:w="20" w:type="dxa"/>
              <w:bottom w:w="20" w:type="dxa"/>
              <w:right w:w="20" w:type="dxa"/>
            </w:tcMar>
            <w:vAlign w:val="center"/>
            <w:hideMark/>
          </w:tcPr>
          <w:p w14:paraId="619E2BC5"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0C0206E0" w14:textId="77777777" w:rsidR="0087209A" w:rsidRPr="00110463" w:rsidRDefault="0087209A" w:rsidP="001F6E2F">
            <w:pPr>
              <w:pStyle w:val="movimento"/>
              <w:rPr>
                <w:color w:val="002060"/>
              </w:rPr>
            </w:pPr>
            <w:r w:rsidRPr="00110463">
              <w:rPr>
                <w:color w:val="002060"/>
              </w:rPr>
              <w:t>PACIAROTTI MICHELE</w:t>
            </w:r>
          </w:p>
        </w:tc>
        <w:tc>
          <w:tcPr>
            <w:tcW w:w="2200" w:type="dxa"/>
            <w:tcMar>
              <w:top w:w="20" w:type="dxa"/>
              <w:left w:w="20" w:type="dxa"/>
              <w:bottom w:w="20" w:type="dxa"/>
              <w:right w:w="20" w:type="dxa"/>
            </w:tcMar>
            <w:vAlign w:val="center"/>
            <w:hideMark/>
          </w:tcPr>
          <w:p w14:paraId="44CE7ED7" w14:textId="77777777" w:rsidR="0087209A" w:rsidRPr="00110463" w:rsidRDefault="0087209A" w:rsidP="001F6E2F">
            <w:pPr>
              <w:pStyle w:val="movimento2"/>
              <w:rPr>
                <w:color w:val="002060"/>
              </w:rPr>
            </w:pPr>
            <w:r w:rsidRPr="00110463">
              <w:rPr>
                <w:color w:val="002060"/>
              </w:rPr>
              <w:t xml:space="preserve">(POLISPORTIVA VICTORIA) </w:t>
            </w:r>
          </w:p>
        </w:tc>
      </w:tr>
      <w:tr w:rsidR="0087209A" w:rsidRPr="00110463" w14:paraId="751CF2FB" w14:textId="77777777" w:rsidTr="001F6E2F">
        <w:tc>
          <w:tcPr>
            <w:tcW w:w="2200" w:type="dxa"/>
            <w:tcMar>
              <w:top w:w="20" w:type="dxa"/>
              <w:left w:w="20" w:type="dxa"/>
              <w:bottom w:w="20" w:type="dxa"/>
              <w:right w:w="20" w:type="dxa"/>
            </w:tcMar>
            <w:vAlign w:val="center"/>
            <w:hideMark/>
          </w:tcPr>
          <w:p w14:paraId="255FDA8C" w14:textId="77777777" w:rsidR="0087209A" w:rsidRPr="00110463" w:rsidRDefault="0087209A" w:rsidP="001F6E2F">
            <w:pPr>
              <w:pStyle w:val="movimento"/>
              <w:rPr>
                <w:color w:val="002060"/>
              </w:rPr>
            </w:pPr>
            <w:r w:rsidRPr="00110463">
              <w:rPr>
                <w:color w:val="002060"/>
              </w:rPr>
              <w:t>FERMANI EDOARDO</w:t>
            </w:r>
          </w:p>
        </w:tc>
        <w:tc>
          <w:tcPr>
            <w:tcW w:w="2200" w:type="dxa"/>
            <w:tcMar>
              <w:top w:w="20" w:type="dxa"/>
              <w:left w:w="20" w:type="dxa"/>
              <w:bottom w:w="20" w:type="dxa"/>
              <w:right w:w="20" w:type="dxa"/>
            </w:tcMar>
            <w:vAlign w:val="center"/>
            <w:hideMark/>
          </w:tcPr>
          <w:p w14:paraId="694FEA4C" w14:textId="77777777" w:rsidR="0087209A" w:rsidRPr="00110463" w:rsidRDefault="0087209A" w:rsidP="001F6E2F">
            <w:pPr>
              <w:pStyle w:val="movimento2"/>
              <w:rPr>
                <w:color w:val="002060"/>
              </w:rPr>
            </w:pPr>
            <w:r w:rsidRPr="00110463">
              <w:rPr>
                <w:color w:val="002060"/>
              </w:rPr>
              <w:t xml:space="preserve">(POLVERIGI C5) </w:t>
            </w:r>
          </w:p>
        </w:tc>
        <w:tc>
          <w:tcPr>
            <w:tcW w:w="800" w:type="dxa"/>
            <w:tcMar>
              <w:top w:w="20" w:type="dxa"/>
              <w:left w:w="20" w:type="dxa"/>
              <w:bottom w:w="20" w:type="dxa"/>
              <w:right w:w="20" w:type="dxa"/>
            </w:tcMar>
            <w:vAlign w:val="center"/>
            <w:hideMark/>
          </w:tcPr>
          <w:p w14:paraId="39DC63B7"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56EA31DB" w14:textId="77777777" w:rsidR="0087209A" w:rsidRPr="00110463" w:rsidRDefault="0087209A" w:rsidP="001F6E2F">
            <w:pPr>
              <w:pStyle w:val="movimento"/>
              <w:rPr>
                <w:color w:val="002060"/>
              </w:rPr>
            </w:pPr>
            <w:r w:rsidRPr="00110463">
              <w:rPr>
                <w:color w:val="002060"/>
              </w:rPr>
              <w:t>PETTINARI DAVIDE</w:t>
            </w:r>
          </w:p>
        </w:tc>
        <w:tc>
          <w:tcPr>
            <w:tcW w:w="2200" w:type="dxa"/>
            <w:tcMar>
              <w:top w:w="20" w:type="dxa"/>
              <w:left w:w="20" w:type="dxa"/>
              <w:bottom w:w="20" w:type="dxa"/>
              <w:right w:w="20" w:type="dxa"/>
            </w:tcMar>
            <w:vAlign w:val="center"/>
            <w:hideMark/>
          </w:tcPr>
          <w:p w14:paraId="7187783F" w14:textId="77777777" w:rsidR="0087209A" w:rsidRPr="00110463" w:rsidRDefault="0087209A" w:rsidP="001F6E2F">
            <w:pPr>
              <w:pStyle w:val="movimento2"/>
              <w:rPr>
                <w:color w:val="002060"/>
              </w:rPr>
            </w:pPr>
            <w:r w:rsidRPr="00110463">
              <w:rPr>
                <w:color w:val="002060"/>
              </w:rPr>
              <w:t xml:space="preserve">(POLVERIGI C5) </w:t>
            </w:r>
          </w:p>
        </w:tc>
      </w:tr>
      <w:tr w:rsidR="0087209A" w:rsidRPr="00110463" w14:paraId="7502557F" w14:textId="77777777" w:rsidTr="001F6E2F">
        <w:tc>
          <w:tcPr>
            <w:tcW w:w="2200" w:type="dxa"/>
            <w:tcMar>
              <w:top w:w="20" w:type="dxa"/>
              <w:left w:w="20" w:type="dxa"/>
              <w:bottom w:w="20" w:type="dxa"/>
              <w:right w:w="20" w:type="dxa"/>
            </w:tcMar>
            <w:vAlign w:val="center"/>
            <w:hideMark/>
          </w:tcPr>
          <w:p w14:paraId="72A28F2D" w14:textId="77777777" w:rsidR="0087209A" w:rsidRPr="00110463" w:rsidRDefault="0087209A" w:rsidP="001F6E2F">
            <w:pPr>
              <w:pStyle w:val="movimento"/>
              <w:rPr>
                <w:color w:val="002060"/>
              </w:rPr>
            </w:pPr>
            <w:r w:rsidRPr="00110463">
              <w:rPr>
                <w:color w:val="002060"/>
              </w:rPr>
              <w:lastRenderedPageBreak/>
              <w:t>ANGELINI LUCA</w:t>
            </w:r>
          </w:p>
        </w:tc>
        <w:tc>
          <w:tcPr>
            <w:tcW w:w="2200" w:type="dxa"/>
            <w:tcMar>
              <w:top w:w="20" w:type="dxa"/>
              <w:left w:w="20" w:type="dxa"/>
              <w:bottom w:w="20" w:type="dxa"/>
              <w:right w:w="20" w:type="dxa"/>
            </w:tcMar>
            <w:vAlign w:val="center"/>
            <w:hideMark/>
          </w:tcPr>
          <w:p w14:paraId="615BA543" w14:textId="77777777" w:rsidR="0087209A" w:rsidRPr="00110463" w:rsidRDefault="0087209A" w:rsidP="001F6E2F">
            <w:pPr>
              <w:pStyle w:val="movimento2"/>
              <w:rPr>
                <w:color w:val="002060"/>
              </w:rPr>
            </w:pPr>
            <w:r w:rsidRPr="00110463">
              <w:rPr>
                <w:color w:val="002060"/>
              </w:rPr>
              <w:t xml:space="preserve">(REAL ANCARIA) </w:t>
            </w:r>
          </w:p>
        </w:tc>
        <w:tc>
          <w:tcPr>
            <w:tcW w:w="800" w:type="dxa"/>
            <w:tcMar>
              <w:top w:w="20" w:type="dxa"/>
              <w:left w:w="20" w:type="dxa"/>
              <w:bottom w:w="20" w:type="dxa"/>
              <w:right w:w="20" w:type="dxa"/>
            </w:tcMar>
            <w:vAlign w:val="center"/>
            <w:hideMark/>
          </w:tcPr>
          <w:p w14:paraId="13DFD52F"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0D021763" w14:textId="77777777" w:rsidR="0087209A" w:rsidRPr="00110463" w:rsidRDefault="0087209A" w:rsidP="001F6E2F">
            <w:pPr>
              <w:pStyle w:val="movimento"/>
              <w:rPr>
                <w:color w:val="002060"/>
              </w:rPr>
            </w:pPr>
            <w:r w:rsidRPr="00110463">
              <w:rPr>
                <w:color w:val="002060"/>
              </w:rPr>
              <w:t>FIRMANI GREGORIO</w:t>
            </w:r>
          </w:p>
        </w:tc>
        <w:tc>
          <w:tcPr>
            <w:tcW w:w="2200" w:type="dxa"/>
            <w:tcMar>
              <w:top w:w="20" w:type="dxa"/>
              <w:left w:w="20" w:type="dxa"/>
              <w:bottom w:w="20" w:type="dxa"/>
              <w:right w:w="20" w:type="dxa"/>
            </w:tcMar>
            <w:vAlign w:val="center"/>
            <w:hideMark/>
          </w:tcPr>
          <w:p w14:paraId="2447E3FE" w14:textId="77777777" w:rsidR="0087209A" w:rsidRPr="00110463" w:rsidRDefault="0087209A" w:rsidP="001F6E2F">
            <w:pPr>
              <w:pStyle w:val="movimento2"/>
              <w:rPr>
                <w:color w:val="002060"/>
              </w:rPr>
            </w:pPr>
            <w:r w:rsidRPr="00110463">
              <w:rPr>
                <w:color w:val="002060"/>
              </w:rPr>
              <w:t xml:space="preserve">(REAL ANCARIA) </w:t>
            </w:r>
          </w:p>
        </w:tc>
      </w:tr>
      <w:tr w:rsidR="0087209A" w:rsidRPr="00110463" w14:paraId="1C63E3C9" w14:textId="77777777" w:rsidTr="001F6E2F">
        <w:tc>
          <w:tcPr>
            <w:tcW w:w="2200" w:type="dxa"/>
            <w:tcMar>
              <w:top w:w="20" w:type="dxa"/>
              <w:left w:w="20" w:type="dxa"/>
              <w:bottom w:w="20" w:type="dxa"/>
              <w:right w:w="20" w:type="dxa"/>
            </w:tcMar>
            <w:vAlign w:val="center"/>
            <w:hideMark/>
          </w:tcPr>
          <w:p w14:paraId="7596DB40" w14:textId="77777777" w:rsidR="0087209A" w:rsidRPr="00110463" w:rsidRDefault="0087209A" w:rsidP="001F6E2F">
            <w:pPr>
              <w:pStyle w:val="movimento"/>
              <w:rPr>
                <w:color w:val="002060"/>
              </w:rPr>
            </w:pPr>
            <w:r w:rsidRPr="00110463">
              <w:rPr>
                <w:color w:val="002060"/>
              </w:rPr>
              <w:t>LODDO ALESSANDRO</w:t>
            </w:r>
          </w:p>
        </w:tc>
        <w:tc>
          <w:tcPr>
            <w:tcW w:w="2200" w:type="dxa"/>
            <w:tcMar>
              <w:top w:w="20" w:type="dxa"/>
              <w:left w:w="20" w:type="dxa"/>
              <w:bottom w:w="20" w:type="dxa"/>
              <w:right w:w="20" w:type="dxa"/>
            </w:tcMar>
            <w:vAlign w:val="center"/>
            <w:hideMark/>
          </w:tcPr>
          <w:p w14:paraId="376618AB" w14:textId="77777777" w:rsidR="0087209A" w:rsidRPr="00110463" w:rsidRDefault="0087209A" w:rsidP="001F6E2F">
            <w:pPr>
              <w:pStyle w:val="movimento2"/>
              <w:rPr>
                <w:color w:val="002060"/>
              </w:rPr>
            </w:pPr>
            <w:r w:rsidRPr="00110463">
              <w:rPr>
                <w:color w:val="002060"/>
              </w:rPr>
              <w:t xml:space="preserve">(REAL ANCARIA) </w:t>
            </w:r>
          </w:p>
        </w:tc>
        <w:tc>
          <w:tcPr>
            <w:tcW w:w="800" w:type="dxa"/>
            <w:tcMar>
              <w:top w:w="20" w:type="dxa"/>
              <w:left w:w="20" w:type="dxa"/>
              <w:bottom w:w="20" w:type="dxa"/>
              <w:right w:w="20" w:type="dxa"/>
            </w:tcMar>
            <w:vAlign w:val="center"/>
            <w:hideMark/>
          </w:tcPr>
          <w:p w14:paraId="62CD19AE"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715F25F0" w14:textId="77777777" w:rsidR="0087209A" w:rsidRPr="00110463" w:rsidRDefault="0087209A" w:rsidP="001F6E2F">
            <w:pPr>
              <w:pStyle w:val="movimento"/>
              <w:rPr>
                <w:color w:val="002060"/>
              </w:rPr>
            </w:pPr>
            <w:r w:rsidRPr="00110463">
              <w:rPr>
                <w:color w:val="002060"/>
              </w:rPr>
              <w:t>PICCIONI NICOLO</w:t>
            </w:r>
          </w:p>
        </w:tc>
        <w:tc>
          <w:tcPr>
            <w:tcW w:w="2200" w:type="dxa"/>
            <w:tcMar>
              <w:top w:w="20" w:type="dxa"/>
              <w:left w:w="20" w:type="dxa"/>
              <w:bottom w:w="20" w:type="dxa"/>
              <w:right w:w="20" w:type="dxa"/>
            </w:tcMar>
            <w:vAlign w:val="center"/>
            <w:hideMark/>
          </w:tcPr>
          <w:p w14:paraId="6A3F6072" w14:textId="77777777" w:rsidR="0087209A" w:rsidRPr="00110463" w:rsidRDefault="0087209A" w:rsidP="001F6E2F">
            <w:pPr>
              <w:pStyle w:val="movimento2"/>
              <w:rPr>
                <w:color w:val="002060"/>
              </w:rPr>
            </w:pPr>
            <w:r w:rsidRPr="00110463">
              <w:rPr>
                <w:color w:val="002060"/>
              </w:rPr>
              <w:t xml:space="preserve">(REAL ANCARIA) </w:t>
            </w:r>
          </w:p>
        </w:tc>
      </w:tr>
      <w:tr w:rsidR="0087209A" w:rsidRPr="00110463" w14:paraId="3EF1BFEA" w14:textId="77777777" w:rsidTr="001F6E2F">
        <w:tc>
          <w:tcPr>
            <w:tcW w:w="2200" w:type="dxa"/>
            <w:tcMar>
              <w:top w:w="20" w:type="dxa"/>
              <w:left w:w="20" w:type="dxa"/>
              <w:bottom w:w="20" w:type="dxa"/>
              <w:right w:w="20" w:type="dxa"/>
            </w:tcMar>
            <w:vAlign w:val="center"/>
            <w:hideMark/>
          </w:tcPr>
          <w:p w14:paraId="3F265EDA" w14:textId="77777777" w:rsidR="0087209A" w:rsidRPr="00110463" w:rsidRDefault="0087209A" w:rsidP="001F6E2F">
            <w:pPr>
              <w:pStyle w:val="movimento"/>
              <w:rPr>
                <w:color w:val="002060"/>
              </w:rPr>
            </w:pPr>
            <w:r w:rsidRPr="00110463">
              <w:rPr>
                <w:color w:val="002060"/>
              </w:rPr>
              <w:t>BRUNO SIMONE</w:t>
            </w:r>
          </w:p>
        </w:tc>
        <w:tc>
          <w:tcPr>
            <w:tcW w:w="2200" w:type="dxa"/>
            <w:tcMar>
              <w:top w:w="20" w:type="dxa"/>
              <w:left w:w="20" w:type="dxa"/>
              <w:bottom w:w="20" w:type="dxa"/>
              <w:right w:w="20" w:type="dxa"/>
            </w:tcMar>
            <w:vAlign w:val="center"/>
            <w:hideMark/>
          </w:tcPr>
          <w:p w14:paraId="3E1199F3" w14:textId="77777777" w:rsidR="0087209A" w:rsidRPr="00110463" w:rsidRDefault="0087209A" w:rsidP="001F6E2F">
            <w:pPr>
              <w:pStyle w:val="movimento2"/>
              <w:rPr>
                <w:color w:val="002060"/>
              </w:rPr>
            </w:pPr>
            <w:r w:rsidRPr="00110463">
              <w:rPr>
                <w:color w:val="002060"/>
              </w:rPr>
              <w:t xml:space="preserve">(REAL EAGLES VIRTUS PAGLIA) </w:t>
            </w:r>
          </w:p>
        </w:tc>
        <w:tc>
          <w:tcPr>
            <w:tcW w:w="800" w:type="dxa"/>
            <w:tcMar>
              <w:top w:w="20" w:type="dxa"/>
              <w:left w:w="20" w:type="dxa"/>
              <w:bottom w:w="20" w:type="dxa"/>
              <w:right w:w="20" w:type="dxa"/>
            </w:tcMar>
            <w:vAlign w:val="center"/>
            <w:hideMark/>
          </w:tcPr>
          <w:p w14:paraId="444BE76D"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tcPr>
          <w:p w14:paraId="2EFA2CDF" w14:textId="77777777" w:rsidR="0087209A" w:rsidRPr="00110463" w:rsidRDefault="0087209A" w:rsidP="001F6E2F">
            <w:pPr>
              <w:pStyle w:val="movimento"/>
              <w:rPr>
                <w:color w:val="002060"/>
              </w:rPr>
            </w:pPr>
            <w:r w:rsidRPr="00110463">
              <w:rPr>
                <w:color w:val="002060"/>
              </w:rPr>
              <w:t>BRUNI MATTEO</w:t>
            </w:r>
          </w:p>
        </w:tc>
        <w:tc>
          <w:tcPr>
            <w:tcW w:w="2200" w:type="dxa"/>
            <w:tcMar>
              <w:top w:w="20" w:type="dxa"/>
              <w:left w:w="20" w:type="dxa"/>
              <w:bottom w:w="20" w:type="dxa"/>
              <w:right w:w="20" w:type="dxa"/>
            </w:tcMar>
            <w:vAlign w:val="center"/>
          </w:tcPr>
          <w:p w14:paraId="4E982C8B" w14:textId="77777777" w:rsidR="0087209A" w:rsidRPr="00110463" w:rsidRDefault="0087209A" w:rsidP="001F6E2F">
            <w:pPr>
              <w:pStyle w:val="movimento2"/>
              <w:rPr>
                <w:color w:val="002060"/>
              </w:rPr>
            </w:pPr>
            <w:r w:rsidRPr="00110463">
              <w:rPr>
                <w:color w:val="002060"/>
              </w:rPr>
              <w:t xml:space="preserve">(REAL EAGLES VIRTUS PAGLIA) </w:t>
            </w:r>
          </w:p>
        </w:tc>
      </w:tr>
      <w:tr w:rsidR="0087209A" w:rsidRPr="00110463" w14:paraId="29D8C298" w14:textId="77777777" w:rsidTr="001F6E2F">
        <w:tc>
          <w:tcPr>
            <w:tcW w:w="2200" w:type="dxa"/>
            <w:tcMar>
              <w:top w:w="20" w:type="dxa"/>
              <w:left w:w="20" w:type="dxa"/>
              <w:bottom w:w="20" w:type="dxa"/>
              <w:right w:w="20" w:type="dxa"/>
            </w:tcMar>
            <w:vAlign w:val="center"/>
          </w:tcPr>
          <w:p w14:paraId="5B5C51AB" w14:textId="77777777" w:rsidR="0087209A" w:rsidRPr="00110463" w:rsidRDefault="0087209A" w:rsidP="001F6E2F">
            <w:pPr>
              <w:pStyle w:val="movimento"/>
              <w:rPr>
                <w:color w:val="002060"/>
              </w:rPr>
            </w:pPr>
            <w:r w:rsidRPr="00110463">
              <w:rPr>
                <w:color w:val="002060"/>
              </w:rPr>
              <w:t>SILMI HAMZA</w:t>
            </w:r>
          </w:p>
        </w:tc>
        <w:tc>
          <w:tcPr>
            <w:tcW w:w="2200" w:type="dxa"/>
            <w:tcMar>
              <w:top w:w="20" w:type="dxa"/>
              <w:left w:w="20" w:type="dxa"/>
              <w:bottom w:w="20" w:type="dxa"/>
              <w:right w:w="20" w:type="dxa"/>
            </w:tcMar>
            <w:vAlign w:val="center"/>
          </w:tcPr>
          <w:p w14:paraId="7FB5E8E8" w14:textId="77777777" w:rsidR="0087209A" w:rsidRPr="00110463" w:rsidRDefault="0087209A" w:rsidP="001F6E2F">
            <w:pPr>
              <w:pStyle w:val="movimento2"/>
              <w:rPr>
                <w:color w:val="002060"/>
              </w:rPr>
            </w:pPr>
            <w:r w:rsidRPr="00110463">
              <w:rPr>
                <w:color w:val="002060"/>
              </w:rPr>
              <w:t xml:space="preserve">(ROCCAFLUVIONE) </w:t>
            </w:r>
          </w:p>
        </w:tc>
        <w:tc>
          <w:tcPr>
            <w:tcW w:w="800" w:type="dxa"/>
            <w:tcMar>
              <w:top w:w="20" w:type="dxa"/>
              <w:left w:w="20" w:type="dxa"/>
              <w:bottom w:w="20" w:type="dxa"/>
              <w:right w:w="20" w:type="dxa"/>
            </w:tcMar>
            <w:vAlign w:val="center"/>
            <w:hideMark/>
          </w:tcPr>
          <w:p w14:paraId="00B4F9AE"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tcPr>
          <w:p w14:paraId="39DB432E" w14:textId="77777777" w:rsidR="0087209A" w:rsidRPr="00110463" w:rsidRDefault="0087209A" w:rsidP="001F6E2F">
            <w:pPr>
              <w:pStyle w:val="movimento"/>
              <w:rPr>
                <w:color w:val="002060"/>
              </w:rPr>
            </w:pPr>
            <w:r w:rsidRPr="00110463">
              <w:rPr>
                <w:color w:val="002060"/>
              </w:rPr>
              <w:t>ROSETTI FABIO</w:t>
            </w:r>
          </w:p>
        </w:tc>
        <w:tc>
          <w:tcPr>
            <w:tcW w:w="2200" w:type="dxa"/>
            <w:tcMar>
              <w:top w:w="20" w:type="dxa"/>
              <w:left w:w="20" w:type="dxa"/>
              <w:bottom w:w="20" w:type="dxa"/>
              <w:right w:w="20" w:type="dxa"/>
            </w:tcMar>
            <w:vAlign w:val="center"/>
          </w:tcPr>
          <w:p w14:paraId="2BAD13AE" w14:textId="77777777" w:rsidR="0087209A" w:rsidRPr="00110463" w:rsidRDefault="0087209A" w:rsidP="001F6E2F">
            <w:pPr>
              <w:pStyle w:val="movimento2"/>
              <w:rPr>
                <w:color w:val="002060"/>
              </w:rPr>
            </w:pPr>
            <w:r w:rsidRPr="00110463">
              <w:rPr>
                <w:color w:val="002060"/>
              </w:rPr>
              <w:t xml:space="preserve">(SANGIORGIO) </w:t>
            </w:r>
          </w:p>
        </w:tc>
      </w:tr>
      <w:tr w:rsidR="0087209A" w:rsidRPr="00110463" w14:paraId="6F2E2944" w14:textId="77777777" w:rsidTr="001F6E2F">
        <w:tc>
          <w:tcPr>
            <w:tcW w:w="2200" w:type="dxa"/>
            <w:tcMar>
              <w:top w:w="20" w:type="dxa"/>
              <w:left w:w="20" w:type="dxa"/>
              <w:bottom w:w="20" w:type="dxa"/>
              <w:right w:w="20" w:type="dxa"/>
            </w:tcMar>
            <w:vAlign w:val="center"/>
          </w:tcPr>
          <w:p w14:paraId="7BAE0686" w14:textId="77777777" w:rsidR="0087209A" w:rsidRPr="00110463" w:rsidRDefault="0087209A" w:rsidP="001F6E2F">
            <w:pPr>
              <w:pStyle w:val="movimento"/>
              <w:rPr>
                <w:color w:val="002060"/>
              </w:rPr>
            </w:pPr>
            <w:r w:rsidRPr="00110463">
              <w:rPr>
                <w:color w:val="002060"/>
              </w:rPr>
              <w:t>GOUVEIA DAMASCENO GUSTAVO</w:t>
            </w:r>
          </w:p>
        </w:tc>
        <w:tc>
          <w:tcPr>
            <w:tcW w:w="2200" w:type="dxa"/>
            <w:tcMar>
              <w:top w:w="20" w:type="dxa"/>
              <w:left w:w="20" w:type="dxa"/>
              <w:bottom w:w="20" w:type="dxa"/>
              <w:right w:w="20" w:type="dxa"/>
            </w:tcMar>
            <w:vAlign w:val="center"/>
          </w:tcPr>
          <w:p w14:paraId="5E3D438E" w14:textId="77777777" w:rsidR="0087209A" w:rsidRPr="00110463" w:rsidRDefault="0087209A" w:rsidP="001F6E2F">
            <w:pPr>
              <w:pStyle w:val="movimento2"/>
              <w:rPr>
                <w:color w:val="002060"/>
              </w:rPr>
            </w:pPr>
            <w:r w:rsidRPr="00110463">
              <w:rPr>
                <w:color w:val="002060"/>
              </w:rPr>
              <w:t xml:space="preserve">(SERRALTA) </w:t>
            </w:r>
          </w:p>
        </w:tc>
        <w:tc>
          <w:tcPr>
            <w:tcW w:w="800" w:type="dxa"/>
            <w:tcMar>
              <w:top w:w="20" w:type="dxa"/>
              <w:left w:w="20" w:type="dxa"/>
              <w:bottom w:w="20" w:type="dxa"/>
              <w:right w:w="20" w:type="dxa"/>
            </w:tcMar>
            <w:vAlign w:val="center"/>
            <w:hideMark/>
          </w:tcPr>
          <w:p w14:paraId="6F55889B"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hideMark/>
          </w:tcPr>
          <w:p w14:paraId="3F66A356" w14:textId="77777777" w:rsidR="0087209A" w:rsidRPr="00110463" w:rsidRDefault="0087209A" w:rsidP="001F6E2F">
            <w:pPr>
              <w:pStyle w:val="movimento"/>
              <w:rPr>
                <w:color w:val="002060"/>
              </w:rPr>
            </w:pPr>
            <w:r w:rsidRPr="00110463">
              <w:rPr>
                <w:color w:val="002060"/>
              </w:rPr>
              <w:t>LIUTI GIACOMO</w:t>
            </w:r>
          </w:p>
        </w:tc>
        <w:tc>
          <w:tcPr>
            <w:tcW w:w="2200" w:type="dxa"/>
            <w:tcMar>
              <w:top w:w="20" w:type="dxa"/>
              <w:left w:w="20" w:type="dxa"/>
              <w:bottom w:w="20" w:type="dxa"/>
              <w:right w:w="20" w:type="dxa"/>
            </w:tcMar>
            <w:vAlign w:val="center"/>
            <w:hideMark/>
          </w:tcPr>
          <w:p w14:paraId="5F94EBFD" w14:textId="77777777" w:rsidR="0087209A" w:rsidRPr="00110463" w:rsidRDefault="0087209A" w:rsidP="001F6E2F">
            <w:pPr>
              <w:pStyle w:val="movimento2"/>
              <w:rPr>
                <w:color w:val="002060"/>
              </w:rPr>
            </w:pPr>
            <w:r w:rsidRPr="00110463">
              <w:rPr>
                <w:color w:val="002060"/>
              </w:rPr>
              <w:t xml:space="preserve">(SERRALTA) </w:t>
            </w:r>
          </w:p>
        </w:tc>
      </w:tr>
      <w:tr w:rsidR="0087209A" w:rsidRPr="00110463" w14:paraId="6BFE91CD" w14:textId="77777777" w:rsidTr="001F6E2F">
        <w:tc>
          <w:tcPr>
            <w:tcW w:w="2200" w:type="dxa"/>
            <w:tcMar>
              <w:top w:w="20" w:type="dxa"/>
              <w:left w:w="20" w:type="dxa"/>
              <w:bottom w:w="20" w:type="dxa"/>
              <w:right w:w="20" w:type="dxa"/>
            </w:tcMar>
            <w:vAlign w:val="center"/>
            <w:hideMark/>
          </w:tcPr>
          <w:p w14:paraId="58F2062B" w14:textId="77777777" w:rsidR="0087209A" w:rsidRPr="00110463" w:rsidRDefault="0087209A" w:rsidP="001F6E2F">
            <w:pPr>
              <w:pStyle w:val="movimento"/>
              <w:rPr>
                <w:color w:val="002060"/>
              </w:rPr>
            </w:pPr>
            <w:r w:rsidRPr="00110463">
              <w:rPr>
                <w:color w:val="002060"/>
              </w:rPr>
              <w:t>CAPITANELLI ALESSIO</w:t>
            </w:r>
          </w:p>
        </w:tc>
        <w:tc>
          <w:tcPr>
            <w:tcW w:w="2200" w:type="dxa"/>
            <w:tcMar>
              <w:top w:w="20" w:type="dxa"/>
              <w:left w:w="20" w:type="dxa"/>
              <w:bottom w:w="20" w:type="dxa"/>
              <w:right w:w="20" w:type="dxa"/>
            </w:tcMar>
            <w:vAlign w:val="center"/>
            <w:hideMark/>
          </w:tcPr>
          <w:p w14:paraId="57E3922F" w14:textId="77777777" w:rsidR="0087209A" w:rsidRPr="00110463" w:rsidRDefault="0087209A" w:rsidP="001F6E2F">
            <w:pPr>
              <w:pStyle w:val="movimento2"/>
              <w:rPr>
                <w:color w:val="002060"/>
              </w:rPr>
            </w:pPr>
            <w:r w:rsidRPr="00110463">
              <w:rPr>
                <w:color w:val="002060"/>
              </w:rPr>
              <w:t xml:space="preserve">(VERBENA C5 ANCONA) </w:t>
            </w:r>
          </w:p>
        </w:tc>
        <w:tc>
          <w:tcPr>
            <w:tcW w:w="800" w:type="dxa"/>
            <w:tcMar>
              <w:top w:w="20" w:type="dxa"/>
              <w:left w:w="20" w:type="dxa"/>
              <w:bottom w:w="20" w:type="dxa"/>
              <w:right w:w="20" w:type="dxa"/>
            </w:tcMar>
            <w:vAlign w:val="center"/>
            <w:hideMark/>
          </w:tcPr>
          <w:p w14:paraId="506C0ADC" w14:textId="77777777" w:rsidR="0087209A" w:rsidRPr="00110463" w:rsidRDefault="0087209A" w:rsidP="001F6E2F">
            <w:pPr>
              <w:pStyle w:val="movimento"/>
              <w:rPr>
                <w:color w:val="002060"/>
              </w:rPr>
            </w:pPr>
            <w:r w:rsidRPr="00110463">
              <w:rPr>
                <w:color w:val="002060"/>
              </w:rPr>
              <w:t> </w:t>
            </w:r>
          </w:p>
        </w:tc>
        <w:tc>
          <w:tcPr>
            <w:tcW w:w="2200" w:type="dxa"/>
            <w:tcMar>
              <w:top w:w="20" w:type="dxa"/>
              <w:left w:w="20" w:type="dxa"/>
              <w:bottom w:w="20" w:type="dxa"/>
              <w:right w:w="20" w:type="dxa"/>
            </w:tcMar>
            <w:vAlign w:val="center"/>
          </w:tcPr>
          <w:p w14:paraId="5BE98871" w14:textId="77777777" w:rsidR="0087209A" w:rsidRPr="00110463" w:rsidRDefault="0087209A" w:rsidP="001F6E2F">
            <w:pPr>
              <w:pStyle w:val="movimento"/>
              <w:rPr>
                <w:color w:val="002060"/>
              </w:rPr>
            </w:pPr>
          </w:p>
        </w:tc>
        <w:tc>
          <w:tcPr>
            <w:tcW w:w="2200" w:type="dxa"/>
            <w:tcMar>
              <w:top w:w="20" w:type="dxa"/>
              <w:left w:w="20" w:type="dxa"/>
              <w:bottom w:w="20" w:type="dxa"/>
              <w:right w:w="20" w:type="dxa"/>
            </w:tcMar>
            <w:vAlign w:val="center"/>
          </w:tcPr>
          <w:p w14:paraId="29242DD2" w14:textId="77777777" w:rsidR="0087209A" w:rsidRPr="00110463" w:rsidRDefault="0087209A" w:rsidP="001F6E2F">
            <w:pPr>
              <w:pStyle w:val="movimento2"/>
              <w:rPr>
                <w:color w:val="002060"/>
              </w:rPr>
            </w:pPr>
          </w:p>
        </w:tc>
      </w:tr>
      <w:tr w:rsidR="0087209A" w:rsidRPr="00110463" w14:paraId="557BDA43" w14:textId="77777777" w:rsidTr="001F6E2F">
        <w:tc>
          <w:tcPr>
            <w:tcW w:w="2200" w:type="dxa"/>
            <w:tcMar>
              <w:top w:w="20" w:type="dxa"/>
              <w:left w:w="20" w:type="dxa"/>
              <w:bottom w:w="20" w:type="dxa"/>
              <w:right w:w="20" w:type="dxa"/>
            </w:tcMar>
            <w:vAlign w:val="center"/>
          </w:tcPr>
          <w:p w14:paraId="202C4E60" w14:textId="77777777" w:rsidR="0087209A" w:rsidRPr="00110463" w:rsidRDefault="0087209A" w:rsidP="001F6E2F">
            <w:pPr>
              <w:pStyle w:val="movimento"/>
              <w:rPr>
                <w:color w:val="002060"/>
              </w:rPr>
            </w:pPr>
          </w:p>
        </w:tc>
        <w:tc>
          <w:tcPr>
            <w:tcW w:w="2200" w:type="dxa"/>
            <w:tcMar>
              <w:top w:w="20" w:type="dxa"/>
              <w:left w:w="20" w:type="dxa"/>
              <w:bottom w:w="20" w:type="dxa"/>
              <w:right w:w="20" w:type="dxa"/>
            </w:tcMar>
            <w:vAlign w:val="center"/>
          </w:tcPr>
          <w:p w14:paraId="5EC777BD" w14:textId="77777777" w:rsidR="0087209A" w:rsidRPr="00110463" w:rsidRDefault="0087209A" w:rsidP="001F6E2F">
            <w:pPr>
              <w:pStyle w:val="movimento2"/>
              <w:rPr>
                <w:color w:val="002060"/>
              </w:rPr>
            </w:pPr>
          </w:p>
        </w:tc>
        <w:tc>
          <w:tcPr>
            <w:tcW w:w="800" w:type="dxa"/>
            <w:tcMar>
              <w:top w:w="20" w:type="dxa"/>
              <w:left w:w="20" w:type="dxa"/>
              <w:bottom w:w="20" w:type="dxa"/>
              <w:right w:w="20" w:type="dxa"/>
            </w:tcMar>
            <w:vAlign w:val="center"/>
          </w:tcPr>
          <w:p w14:paraId="254976B6" w14:textId="77777777" w:rsidR="0087209A" w:rsidRPr="00110463" w:rsidRDefault="0087209A" w:rsidP="001F6E2F">
            <w:pPr>
              <w:pStyle w:val="movimento"/>
              <w:rPr>
                <w:color w:val="002060"/>
              </w:rPr>
            </w:pPr>
          </w:p>
        </w:tc>
        <w:tc>
          <w:tcPr>
            <w:tcW w:w="2200" w:type="dxa"/>
            <w:tcMar>
              <w:top w:w="20" w:type="dxa"/>
              <w:left w:w="20" w:type="dxa"/>
              <w:bottom w:w="20" w:type="dxa"/>
              <w:right w:w="20" w:type="dxa"/>
            </w:tcMar>
            <w:vAlign w:val="center"/>
          </w:tcPr>
          <w:p w14:paraId="0E5BF0EC" w14:textId="77777777" w:rsidR="0087209A" w:rsidRPr="00110463" w:rsidRDefault="0087209A" w:rsidP="001F6E2F">
            <w:pPr>
              <w:pStyle w:val="movimento"/>
              <w:rPr>
                <w:color w:val="002060"/>
              </w:rPr>
            </w:pPr>
          </w:p>
        </w:tc>
        <w:tc>
          <w:tcPr>
            <w:tcW w:w="2200" w:type="dxa"/>
            <w:tcMar>
              <w:top w:w="20" w:type="dxa"/>
              <w:left w:w="20" w:type="dxa"/>
              <w:bottom w:w="20" w:type="dxa"/>
              <w:right w:w="20" w:type="dxa"/>
            </w:tcMar>
            <w:vAlign w:val="center"/>
          </w:tcPr>
          <w:p w14:paraId="7836482D" w14:textId="77777777" w:rsidR="0087209A" w:rsidRPr="00110463" w:rsidRDefault="0087209A" w:rsidP="001F6E2F">
            <w:pPr>
              <w:pStyle w:val="movimento2"/>
              <w:rPr>
                <w:color w:val="002060"/>
              </w:rPr>
            </w:pPr>
          </w:p>
        </w:tc>
      </w:tr>
    </w:tbl>
    <w:p w14:paraId="0B71162F" w14:textId="77777777" w:rsidR="0087209A" w:rsidRPr="00110463" w:rsidRDefault="0087209A" w:rsidP="0087209A">
      <w:pPr>
        <w:ind w:left="4956"/>
        <w:rPr>
          <w:rFonts w:ascii="Arial" w:hAnsi="Arial" w:cs="Arial"/>
          <w:noProof/>
          <w:color w:val="002060"/>
          <w:sz w:val="22"/>
          <w:szCs w:val="22"/>
        </w:rPr>
      </w:pPr>
      <w:r w:rsidRPr="00110463">
        <w:rPr>
          <w:rFonts w:ascii="Arial" w:hAnsi="Arial" w:cs="Arial"/>
          <w:noProof/>
          <w:color w:val="002060"/>
          <w:sz w:val="22"/>
          <w:szCs w:val="22"/>
        </w:rPr>
        <w:t>F.to IL SOSTITUTO GIUDICE SPORTIVO      </w:t>
      </w:r>
    </w:p>
    <w:p w14:paraId="0C6CB463" w14:textId="49805FAF" w:rsidR="0087209A" w:rsidRDefault="0087209A" w:rsidP="0087209A">
      <w:pPr>
        <w:pStyle w:val="breakline"/>
        <w:rPr>
          <w:rFonts w:ascii="Arial" w:hAnsi="Arial" w:cs="Arial"/>
          <w:noProof/>
          <w:color w:val="002060"/>
          <w:sz w:val="22"/>
          <w:szCs w:val="22"/>
        </w:rPr>
      </w:pPr>
      <w:r w:rsidRPr="00110463">
        <w:rPr>
          <w:rFonts w:ascii="Arial" w:hAnsi="Arial" w:cs="Arial"/>
          <w:noProof/>
          <w:color w:val="002060"/>
          <w:sz w:val="22"/>
          <w:szCs w:val="22"/>
        </w:rPr>
        <w:t xml:space="preserve"> </w:t>
      </w:r>
      <w:r w:rsidRPr="00110463">
        <w:rPr>
          <w:rFonts w:ascii="Arial" w:hAnsi="Arial" w:cs="Arial"/>
          <w:noProof/>
          <w:color w:val="002060"/>
          <w:sz w:val="22"/>
          <w:szCs w:val="22"/>
        </w:rPr>
        <w:tab/>
      </w:r>
      <w:r w:rsidRPr="00110463">
        <w:rPr>
          <w:rFonts w:ascii="Arial" w:hAnsi="Arial" w:cs="Arial"/>
          <w:noProof/>
          <w:color w:val="002060"/>
          <w:sz w:val="22"/>
          <w:szCs w:val="22"/>
        </w:rPr>
        <w:tab/>
      </w:r>
      <w:r w:rsidRPr="00110463">
        <w:rPr>
          <w:rFonts w:ascii="Arial" w:hAnsi="Arial" w:cs="Arial"/>
          <w:noProof/>
          <w:color w:val="002060"/>
          <w:sz w:val="22"/>
          <w:szCs w:val="22"/>
        </w:rPr>
        <w:tab/>
      </w:r>
      <w:r w:rsidRPr="00110463">
        <w:rPr>
          <w:rFonts w:ascii="Arial" w:hAnsi="Arial" w:cs="Arial"/>
          <w:noProof/>
          <w:color w:val="002060"/>
          <w:sz w:val="22"/>
          <w:szCs w:val="22"/>
        </w:rPr>
        <w:tab/>
      </w:r>
      <w:r w:rsidRPr="00110463">
        <w:rPr>
          <w:rFonts w:ascii="Arial" w:hAnsi="Arial" w:cs="Arial"/>
          <w:noProof/>
          <w:color w:val="002060"/>
          <w:sz w:val="22"/>
          <w:szCs w:val="22"/>
        </w:rPr>
        <w:tab/>
      </w:r>
      <w:r w:rsidRPr="00110463">
        <w:rPr>
          <w:rFonts w:ascii="Arial" w:hAnsi="Arial" w:cs="Arial"/>
          <w:noProof/>
          <w:color w:val="002060"/>
          <w:sz w:val="22"/>
          <w:szCs w:val="22"/>
        </w:rPr>
        <w:tab/>
        <w:t xml:space="preserve">   </w:t>
      </w:r>
      <w:r w:rsidRPr="00110463">
        <w:rPr>
          <w:rFonts w:ascii="Arial" w:hAnsi="Arial" w:cs="Arial"/>
          <w:noProof/>
          <w:color w:val="002060"/>
          <w:sz w:val="22"/>
          <w:szCs w:val="22"/>
        </w:rPr>
        <w:tab/>
        <w:t xml:space="preserve">                Federica Sorrentino</w:t>
      </w:r>
    </w:p>
    <w:p w14:paraId="5CE389C0" w14:textId="77777777" w:rsidR="00886D9A" w:rsidRPr="00110463" w:rsidRDefault="00886D9A" w:rsidP="0087209A">
      <w:pPr>
        <w:pStyle w:val="breakline"/>
        <w:rPr>
          <w:rFonts w:eastAsiaTheme="minorEastAsia"/>
          <w:color w:val="002060"/>
        </w:rPr>
      </w:pPr>
    </w:p>
    <w:p w14:paraId="4150ECFE" w14:textId="77777777" w:rsidR="0087209A" w:rsidRPr="00110463" w:rsidRDefault="0087209A" w:rsidP="0087209A">
      <w:pPr>
        <w:pStyle w:val="breakline"/>
        <w:rPr>
          <w:rFonts w:eastAsiaTheme="minorEastAsia"/>
          <w:color w:val="002060"/>
        </w:rPr>
      </w:pPr>
    </w:p>
    <w:p w14:paraId="7CB06F2A" w14:textId="6BF7CA70" w:rsidR="00886D9A" w:rsidRPr="00110463" w:rsidRDefault="00886D9A" w:rsidP="00886D9A">
      <w:pPr>
        <w:pStyle w:val="titoloprinc0"/>
        <w:rPr>
          <w:color w:val="002060"/>
        </w:rPr>
      </w:pPr>
      <w:r>
        <w:rPr>
          <w:color w:val="002060"/>
        </w:rPr>
        <w:t>PROGRAMMA GARE SECONDA E TERZA GIORNATA</w:t>
      </w:r>
    </w:p>
    <w:p w14:paraId="6601339B" w14:textId="277E79CA" w:rsidR="0087209A" w:rsidRDefault="0087209A" w:rsidP="006A5FE5">
      <w:pPr>
        <w:rPr>
          <w:rFonts w:ascii="Arial" w:hAnsi="Arial" w:cs="Arial"/>
          <w:color w:val="002060"/>
          <w:sz w:val="22"/>
          <w:szCs w:val="22"/>
        </w:rPr>
      </w:pPr>
    </w:p>
    <w:p w14:paraId="04EDEF12" w14:textId="77777777" w:rsidR="00886D9A" w:rsidRPr="00E776C1" w:rsidRDefault="00886D9A" w:rsidP="00886D9A">
      <w:pPr>
        <w:pStyle w:val="sottotitolocampionato10"/>
        <w:rPr>
          <w:color w:val="002060"/>
        </w:rPr>
      </w:pPr>
      <w:r w:rsidRPr="00E776C1">
        <w:rPr>
          <w:color w:val="002060"/>
        </w:rPr>
        <w:t>GIRONE 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86D9A" w:rsidRPr="00E776C1" w14:paraId="06B0B4E3"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93019"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70F85"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B0C06"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9308D"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85A0E"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393D7"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B8742"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1AA00A7A" w14:textId="77777777" w:rsidTr="001F6E2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182E00" w14:textId="77777777" w:rsidR="00886D9A" w:rsidRPr="00E776C1" w:rsidRDefault="00886D9A" w:rsidP="001F6E2F">
            <w:pPr>
              <w:pStyle w:val="rowtabella0"/>
              <w:rPr>
                <w:color w:val="002060"/>
              </w:rPr>
            </w:pPr>
            <w:r w:rsidRPr="00E776C1">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A97F0D" w14:textId="77777777" w:rsidR="00886D9A" w:rsidRPr="00E776C1" w:rsidRDefault="00886D9A" w:rsidP="001F6E2F">
            <w:pPr>
              <w:pStyle w:val="rowtabella0"/>
              <w:rPr>
                <w:color w:val="002060"/>
              </w:rPr>
            </w:pPr>
            <w:r w:rsidRPr="00E776C1">
              <w:rPr>
                <w:color w:val="002060"/>
              </w:rPr>
              <w:t>OLYMPIA FANO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7C19BE"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F49052" w14:textId="77777777" w:rsidR="00886D9A" w:rsidRPr="00E776C1" w:rsidRDefault="00886D9A" w:rsidP="001F6E2F">
            <w:pPr>
              <w:pStyle w:val="rowtabella0"/>
              <w:rPr>
                <w:color w:val="002060"/>
              </w:rPr>
            </w:pPr>
            <w:r w:rsidRPr="00E776C1">
              <w:rPr>
                <w:color w:val="002060"/>
              </w:rPr>
              <w:t>16/09/2022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519532" w14:textId="77777777" w:rsidR="00886D9A" w:rsidRPr="00E776C1" w:rsidRDefault="00886D9A" w:rsidP="001F6E2F">
            <w:pPr>
              <w:pStyle w:val="rowtabella0"/>
              <w:rPr>
                <w:color w:val="002060"/>
              </w:rPr>
            </w:pPr>
            <w:r w:rsidRPr="00E776C1">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D57F4C" w14:textId="77777777" w:rsidR="00886D9A" w:rsidRPr="00E776C1" w:rsidRDefault="00886D9A" w:rsidP="001F6E2F">
            <w:pPr>
              <w:pStyle w:val="rowtabella0"/>
              <w:rPr>
                <w:color w:val="002060"/>
              </w:rPr>
            </w:pPr>
            <w:r w:rsidRPr="00E776C1">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81622C" w14:textId="77777777" w:rsidR="00886D9A" w:rsidRPr="00E776C1" w:rsidRDefault="00886D9A" w:rsidP="001F6E2F">
            <w:pPr>
              <w:pStyle w:val="rowtabella0"/>
              <w:rPr>
                <w:color w:val="002060"/>
              </w:rPr>
            </w:pPr>
            <w:r w:rsidRPr="00E776C1">
              <w:rPr>
                <w:color w:val="002060"/>
              </w:rPr>
              <w:t>VIA B.BUOZZI</w:t>
            </w:r>
          </w:p>
        </w:tc>
      </w:tr>
    </w:tbl>
    <w:p w14:paraId="08BEB1A8" w14:textId="77777777" w:rsidR="00886D9A" w:rsidRPr="00E776C1" w:rsidRDefault="00886D9A" w:rsidP="00886D9A">
      <w:pPr>
        <w:pStyle w:val="breakline"/>
        <w:rPr>
          <w:rFonts w:eastAsiaTheme="minorEastAsia"/>
          <w:color w:val="002060"/>
        </w:rPr>
      </w:pPr>
    </w:p>
    <w:p w14:paraId="16B22A83" w14:textId="77777777" w:rsidR="00886D9A" w:rsidRPr="00E776C1" w:rsidRDefault="00886D9A" w:rsidP="00886D9A">
      <w:pPr>
        <w:pStyle w:val="breakline"/>
        <w:rPr>
          <w:color w:val="002060"/>
        </w:rPr>
      </w:pPr>
    </w:p>
    <w:p w14:paraId="4C15AB12" w14:textId="77777777" w:rsidR="00886D9A" w:rsidRPr="00E776C1" w:rsidRDefault="00886D9A" w:rsidP="00886D9A">
      <w:pPr>
        <w:pStyle w:val="breakline"/>
        <w:rPr>
          <w:color w:val="002060"/>
        </w:rPr>
      </w:pPr>
    </w:p>
    <w:p w14:paraId="7650B651" w14:textId="77777777" w:rsidR="00886D9A" w:rsidRPr="00E776C1" w:rsidRDefault="00886D9A" w:rsidP="00886D9A">
      <w:pPr>
        <w:pStyle w:val="sottotitolocampionato10"/>
        <w:rPr>
          <w:color w:val="002060"/>
        </w:rPr>
      </w:pPr>
      <w:r w:rsidRPr="00E776C1">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886D9A" w:rsidRPr="00E776C1" w14:paraId="2D5621A7"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F2708"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91D11"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D1A19"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F13EA"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BC1E4"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9FF0D"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A6A8C"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54B039A1" w14:textId="77777777" w:rsidTr="001F6E2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55BE43" w14:textId="77777777" w:rsidR="00886D9A" w:rsidRPr="00E776C1" w:rsidRDefault="00886D9A" w:rsidP="001F6E2F">
            <w:pPr>
              <w:pStyle w:val="rowtabella0"/>
              <w:rPr>
                <w:color w:val="002060"/>
              </w:rPr>
            </w:pPr>
            <w:r w:rsidRPr="00E776C1">
              <w:rPr>
                <w:color w:val="002060"/>
              </w:rPr>
              <w:t>OLYMPIA FANO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7102D4" w14:textId="77777777" w:rsidR="00886D9A" w:rsidRPr="00E776C1" w:rsidRDefault="00886D9A" w:rsidP="001F6E2F">
            <w:pPr>
              <w:pStyle w:val="rowtabella0"/>
              <w:rPr>
                <w:color w:val="002060"/>
              </w:rPr>
            </w:pPr>
            <w:r w:rsidRPr="00E776C1">
              <w:rPr>
                <w:color w:val="002060"/>
              </w:rPr>
              <w:t>PIETRALACROCE 73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866DD5"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307705" w14:textId="77777777" w:rsidR="00886D9A" w:rsidRPr="00E776C1" w:rsidRDefault="00886D9A" w:rsidP="001F6E2F">
            <w:pPr>
              <w:pStyle w:val="rowtabella0"/>
              <w:rPr>
                <w:color w:val="002060"/>
              </w:rPr>
            </w:pPr>
            <w:r w:rsidRPr="00E776C1">
              <w:rPr>
                <w:color w:val="002060"/>
              </w:rPr>
              <w:t>03/10/2022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52D135" w14:textId="77777777" w:rsidR="00886D9A" w:rsidRPr="00E776C1" w:rsidRDefault="00886D9A" w:rsidP="001F6E2F">
            <w:pPr>
              <w:pStyle w:val="rowtabella0"/>
              <w:rPr>
                <w:color w:val="002060"/>
              </w:rPr>
            </w:pPr>
            <w:r w:rsidRPr="00E776C1">
              <w:rPr>
                <w:color w:val="002060"/>
              </w:rPr>
              <w:t>5454 C.COPERTO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30C8A6" w14:textId="77777777" w:rsidR="00886D9A" w:rsidRPr="00E776C1" w:rsidRDefault="00886D9A" w:rsidP="001F6E2F">
            <w:pPr>
              <w:pStyle w:val="rowtabella0"/>
              <w:rPr>
                <w:color w:val="002060"/>
              </w:rPr>
            </w:pPr>
            <w:r w:rsidRPr="00E776C1">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8E85CE" w14:textId="77777777" w:rsidR="00886D9A" w:rsidRPr="00E776C1" w:rsidRDefault="00886D9A" w:rsidP="001F6E2F">
            <w:pPr>
              <w:pStyle w:val="rowtabella0"/>
              <w:rPr>
                <w:color w:val="002060"/>
              </w:rPr>
            </w:pPr>
            <w:r w:rsidRPr="00E776C1">
              <w:rPr>
                <w:color w:val="002060"/>
              </w:rPr>
              <w:t>VIA VILLA TOMBARI</w:t>
            </w:r>
          </w:p>
        </w:tc>
      </w:tr>
    </w:tbl>
    <w:p w14:paraId="079FB0D4" w14:textId="77777777" w:rsidR="00886D9A" w:rsidRPr="00E776C1" w:rsidRDefault="00886D9A" w:rsidP="00886D9A">
      <w:pPr>
        <w:pStyle w:val="breakline"/>
        <w:rPr>
          <w:rFonts w:eastAsiaTheme="minorEastAsia"/>
          <w:color w:val="002060"/>
        </w:rPr>
      </w:pPr>
    </w:p>
    <w:p w14:paraId="144F789B" w14:textId="77777777" w:rsidR="00886D9A" w:rsidRPr="00E776C1" w:rsidRDefault="00886D9A" w:rsidP="00886D9A">
      <w:pPr>
        <w:pStyle w:val="breakline"/>
        <w:rPr>
          <w:color w:val="002060"/>
        </w:rPr>
      </w:pPr>
    </w:p>
    <w:p w14:paraId="47D27FA4" w14:textId="77777777" w:rsidR="00886D9A" w:rsidRPr="00E776C1" w:rsidRDefault="00886D9A" w:rsidP="00886D9A">
      <w:pPr>
        <w:pStyle w:val="breakline"/>
        <w:rPr>
          <w:color w:val="002060"/>
        </w:rPr>
      </w:pPr>
    </w:p>
    <w:p w14:paraId="71778C4B" w14:textId="77777777" w:rsidR="00886D9A" w:rsidRPr="00E776C1" w:rsidRDefault="00886D9A" w:rsidP="00886D9A">
      <w:pPr>
        <w:pStyle w:val="sottotitolocampionato10"/>
        <w:rPr>
          <w:color w:val="002060"/>
        </w:rPr>
      </w:pPr>
      <w:r w:rsidRPr="00E776C1">
        <w:rPr>
          <w:color w:val="002060"/>
        </w:rPr>
        <w:t>GIRONE 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86D9A" w:rsidRPr="00E776C1" w14:paraId="15694F61"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E11A9"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82FF9"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54A68"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467A7"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92C6A"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9A192"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82753"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6E1FA8ED" w14:textId="77777777" w:rsidTr="001F6E2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1706DF" w14:textId="77777777" w:rsidR="00886D9A" w:rsidRPr="00E776C1" w:rsidRDefault="00886D9A" w:rsidP="001F6E2F">
            <w:pPr>
              <w:pStyle w:val="rowtabella0"/>
              <w:rPr>
                <w:color w:val="002060"/>
              </w:rPr>
            </w:pPr>
            <w:r w:rsidRPr="00E776C1">
              <w:rPr>
                <w:color w:val="002060"/>
              </w:rPr>
              <w:t>AVENALE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6F4932" w14:textId="77777777" w:rsidR="00886D9A" w:rsidRPr="00E776C1" w:rsidRDefault="00886D9A" w:rsidP="001F6E2F">
            <w:pPr>
              <w:pStyle w:val="rowtabella0"/>
              <w:rPr>
                <w:color w:val="002060"/>
              </w:rPr>
            </w:pPr>
            <w:r w:rsidRPr="00E776C1">
              <w:rPr>
                <w:color w:val="002060"/>
              </w:rPr>
              <w:t>POL.CAGLI SPORT ASSOCIATI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57AEC7"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D8B0D4" w14:textId="77777777" w:rsidR="00886D9A" w:rsidRPr="00E776C1" w:rsidRDefault="00886D9A" w:rsidP="001F6E2F">
            <w:pPr>
              <w:pStyle w:val="rowtabella0"/>
              <w:rPr>
                <w:color w:val="002060"/>
              </w:rPr>
            </w:pPr>
            <w:r w:rsidRPr="00E776C1">
              <w:rPr>
                <w:color w:val="002060"/>
              </w:rPr>
              <w:t>16/09/2022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04B01F" w14:textId="77777777" w:rsidR="00886D9A" w:rsidRPr="00E776C1" w:rsidRDefault="00886D9A" w:rsidP="001F6E2F">
            <w:pPr>
              <w:pStyle w:val="rowtabella0"/>
              <w:rPr>
                <w:color w:val="002060"/>
              </w:rPr>
            </w:pPr>
            <w:r w:rsidRPr="00E776C1">
              <w:rPr>
                <w:color w:val="002060"/>
              </w:rPr>
              <w:t>5281 PALASPORT "LUIGINO QUARESIMA"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E551E1" w14:textId="77777777" w:rsidR="00886D9A" w:rsidRPr="00E776C1" w:rsidRDefault="00886D9A" w:rsidP="001F6E2F">
            <w:pPr>
              <w:pStyle w:val="rowtabella0"/>
              <w:rPr>
                <w:color w:val="002060"/>
              </w:rPr>
            </w:pPr>
            <w:r w:rsidRPr="00E776C1">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82FC8E" w14:textId="77777777" w:rsidR="00886D9A" w:rsidRPr="00E776C1" w:rsidRDefault="00886D9A" w:rsidP="001F6E2F">
            <w:pPr>
              <w:pStyle w:val="rowtabella0"/>
              <w:rPr>
                <w:color w:val="002060"/>
              </w:rPr>
            </w:pPr>
            <w:r w:rsidRPr="00E776C1">
              <w:rPr>
                <w:color w:val="002060"/>
              </w:rPr>
              <w:t>VIA CERQUATTI</w:t>
            </w:r>
          </w:p>
        </w:tc>
      </w:tr>
    </w:tbl>
    <w:p w14:paraId="4FA08807" w14:textId="77777777" w:rsidR="00886D9A" w:rsidRPr="00E776C1" w:rsidRDefault="00886D9A" w:rsidP="00886D9A">
      <w:pPr>
        <w:pStyle w:val="breakline"/>
        <w:rPr>
          <w:rFonts w:eastAsiaTheme="minorEastAsia"/>
          <w:color w:val="002060"/>
        </w:rPr>
      </w:pPr>
    </w:p>
    <w:p w14:paraId="5C8F5F2A" w14:textId="77777777" w:rsidR="00886D9A" w:rsidRPr="00E776C1" w:rsidRDefault="00886D9A" w:rsidP="00886D9A">
      <w:pPr>
        <w:pStyle w:val="breakline"/>
        <w:rPr>
          <w:color w:val="002060"/>
        </w:rPr>
      </w:pPr>
    </w:p>
    <w:p w14:paraId="0342BA4F" w14:textId="77777777" w:rsidR="00886D9A" w:rsidRPr="00E776C1" w:rsidRDefault="00886D9A" w:rsidP="00886D9A">
      <w:pPr>
        <w:pStyle w:val="breakline"/>
        <w:rPr>
          <w:color w:val="002060"/>
        </w:rPr>
      </w:pPr>
    </w:p>
    <w:p w14:paraId="31F21954" w14:textId="77777777" w:rsidR="00886D9A" w:rsidRPr="00E776C1" w:rsidRDefault="00886D9A" w:rsidP="00886D9A">
      <w:pPr>
        <w:pStyle w:val="sottotitolocampionato10"/>
        <w:rPr>
          <w:color w:val="002060"/>
        </w:rPr>
      </w:pPr>
      <w:r w:rsidRPr="00E776C1">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86D9A" w:rsidRPr="00E776C1" w14:paraId="59D1C7E6"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280F0"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9445D"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08112"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46ED9"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D5678"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B190D"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CF14C"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007099A0" w14:textId="77777777" w:rsidTr="001F6E2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EEB3D8" w14:textId="77777777" w:rsidR="00886D9A" w:rsidRPr="00E776C1" w:rsidRDefault="00886D9A" w:rsidP="001F6E2F">
            <w:pPr>
              <w:pStyle w:val="rowtabella0"/>
              <w:rPr>
                <w:color w:val="002060"/>
              </w:rPr>
            </w:pPr>
            <w:r w:rsidRPr="00E776C1">
              <w:rPr>
                <w:color w:val="002060"/>
              </w:rPr>
              <w:t>POL.CAGLI SPORT ASSOCIATI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7657E2" w14:textId="77777777" w:rsidR="00886D9A" w:rsidRPr="00E776C1" w:rsidRDefault="00886D9A" w:rsidP="001F6E2F">
            <w:pPr>
              <w:pStyle w:val="rowtabella0"/>
              <w:rPr>
                <w:color w:val="002060"/>
              </w:rPr>
            </w:pPr>
            <w:r w:rsidRPr="00E776C1">
              <w:rPr>
                <w:color w:val="002060"/>
              </w:rPr>
              <w:t>NEW ACADEMY</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1660F4"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92410A" w14:textId="77777777" w:rsidR="00886D9A" w:rsidRPr="00E776C1" w:rsidRDefault="00886D9A" w:rsidP="001F6E2F">
            <w:pPr>
              <w:pStyle w:val="rowtabella0"/>
              <w:rPr>
                <w:color w:val="002060"/>
              </w:rPr>
            </w:pPr>
            <w:r w:rsidRPr="00E776C1">
              <w:rPr>
                <w:color w:val="002060"/>
              </w:rPr>
              <w:t>05/10/2022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D5F2A7" w14:textId="77777777" w:rsidR="00886D9A" w:rsidRPr="00E776C1" w:rsidRDefault="00886D9A" w:rsidP="001F6E2F">
            <w:pPr>
              <w:pStyle w:val="rowtabella0"/>
              <w:rPr>
                <w:color w:val="002060"/>
              </w:rPr>
            </w:pPr>
            <w:r w:rsidRPr="00E776C1">
              <w:rPr>
                <w:color w:val="002060"/>
              </w:rPr>
              <w:t>5455 PALESTRA PANICHI PIERETTI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CAB839" w14:textId="77777777" w:rsidR="00886D9A" w:rsidRPr="00E776C1" w:rsidRDefault="00886D9A" w:rsidP="001F6E2F">
            <w:pPr>
              <w:pStyle w:val="rowtabella0"/>
              <w:rPr>
                <w:color w:val="002060"/>
              </w:rPr>
            </w:pPr>
            <w:r w:rsidRPr="00E776C1">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0A4E75" w14:textId="77777777" w:rsidR="00886D9A" w:rsidRPr="00E776C1" w:rsidRDefault="00886D9A" w:rsidP="001F6E2F">
            <w:pPr>
              <w:pStyle w:val="rowtabella0"/>
              <w:rPr>
                <w:color w:val="002060"/>
              </w:rPr>
            </w:pPr>
            <w:r w:rsidRPr="00E776C1">
              <w:rPr>
                <w:color w:val="002060"/>
              </w:rPr>
              <w:t>VIA BRAMANTE</w:t>
            </w:r>
          </w:p>
        </w:tc>
      </w:tr>
    </w:tbl>
    <w:p w14:paraId="7AC24EA9" w14:textId="77777777" w:rsidR="00886D9A" w:rsidRPr="00E776C1" w:rsidRDefault="00886D9A" w:rsidP="00886D9A">
      <w:pPr>
        <w:pStyle w:val="breakline"/>
        <w:rPr>
          <w:rFonts w:eastAsiaTheme="minorEastAsia"/>
          <w:color w:val="002060"/>
        </w:rPr>
      </w:pPr>
    </w:p>
    <w:p w14:paraId="0B50AACD" w14:textId="77777777" w:rsidR="00886D9A" w:rsidRPr="00E776C1" w:rsidRDefault="00886D9A" w:rsidP="00886D9A">
      <w:pPr>
        <w:pStyle w:val="breakline"/>
        <w:rPr>
          <w:color w:val="002060"/>
        </w:rPr>
      </w:pPr>
    </w:p>
    <w:p w14:paraId="30B52DCD" w14:textId="77777777" w:rsidR="00886D9A" w:rsidRPr="00E776C1" w:rsidRDefault="00886D9A" w:rsidP="00886D9A">
      <w:pPr>
        <w:pStyle w:val="breakline"/>
        <w:rPr>
          <w:color w:val="002060"/>
        </w:rPr>
      </w:pPr>
    </w:p>
    <w:p w14:paraId="31AAD536" w14:textId="77777777" w:rsidR="00886D9A" w:rsidRPr="00E776C1" w:rsidRDefault="00886D9A" w:rsidP="00886D9A">
      <w:pPr>
        <w:pStyle w:val="sottotitolocampionato10"/>
        <w:rPr>
          <w:color w:val="002060"/>
        </w:rPr>
      </w:pPr>
      <w:r w:rsidRPr="00E776C1">
        <w:rPr>
          <w:color w:val="002060"/>
        </w:rPr>
        <w:t>GIRONE 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86D9A" w:rsidRPr="00E776C1" w14:paraId="3FB9B9A9"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233E4"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D58F2"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9E859"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38428"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1ECF7"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C91ED"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714E8"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528E6718" w14:textId="77777777" w:rsidTr="001F6E2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1456C5" w14:textId="77777777" w:rsidR="00886D9A" w:rsidRPr="00E776C1" w:rsidRDefault="00886D9A" w:rsidP="001F6E2F">
            <w:pPr>
              <w:pStyle w:val="rowtabella0"/>
              <w:rPr>
                <w:color w:val="002060"/>
              </w:rPr>
            </w:pPr>
            <w:r w:rsidRPr="00E776C1">
              <w:rPr>
                <w:color w:val="002060"/>
              </w:rPr>
              <w:t>DINAMIS 1990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519D41" w14:textId="77777777" w:rsidR="00886D9A" w:rsidRPr="00E776C1" w:rsidRDefault="00886D9A" w:rsidP="001F6E2F">
            <w:pPr>
              <w:pStyle w:val="rowtabella0"/>
              <w:rPr>
                <w:color w:val="002060"/>
              </w:rPr>
            </w:pPr>
            <w:r w:rsidRPr="00E776C1">
              <w:rPr>
                <w:color w:val="002060"/>
              </w:rPr>
              <w:t>OLIMPIA JUVENTU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0AB0B7"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2A17C0" w14:textId="77777777" w:rsidR="00886D9A" w:rsidRPr="00E776C1" w:rsidRDefault="00886D9A" w:rsidP="001F6E2F">
            <w:pPr>
              <w:pStyle w:val="rowtabella0"/>
              <w:rPr>
                <w:color w:val="002060"/>
              </w:rPr>
            </w:pPr>
            <w:r w:rsidRPr="00E776C1">
              <w:rPr>
                <w:color w:val="002060"/>
              </w:rPr>
              <w:t>16/09/2022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DDEE3A" w14:textId="77777777" w:rsidR="00886D9A" w:rsidRPr="00E776C1" w:rsidRDefault="00886D9A" w:rsidP="001F6E2F">
            <w:pPr>
              <w:pStyle w:val="rowtabella0"/>
              <w:rPr>
                <w:color w:val="002060"/>
              </w:rPr>
            </w:pPr>
            <w:r w:rsidRPr="00E776C1">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08F9DD" w14:textId="77777777" w:rsidR="00886D9A" w:rsidRPr="00E776C1" w:rsidRDefault="00886D9A" w:rsidP="001F6E2F">
            <w:pPr>
              <w:pStyle w:val="rowtabella0"/>
              <w:rPr>
                <w:color w:val="002060"/>
              </w:rPr>
            </w:pPr>
            <w:r w:rsidRPr="00E776C1">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66887A" w14:textId="77777777" w:rsidR="00886D9A" w:rsidRPr="00E776C1" w:rsidRDefault="00886D9A" w:rsidP="001F6E2F">
            <w:pPr>
              <w:pStyle w:val="rowtabella0"/>
              <w:rPr>
                <w:color w:val="002060"/>
              </w:rPr>
            </w:pPr>
            <w:r w:rsidRPr="00E776C1">
              <w:rPr>
                <w:color w:val="002060"/>
              </w:rPr>
              <w:t>VIA DELLO STADIO</w:t>
            </w:r>
          </w:p>
        </w:tc>
      </w:tr>
    </w:tbl>
    <w:p w14:paraId="3C15D517" w14:textId="77777777" w:rsidR="00886D9A" w:rsidRPr="00E776C1" w:rsidRDefault="00886D9A" w:rsidP="00886D9A">
      <w:pPr>
        <w:pStyle w:val="breakline"/>
        <w:rPr>
          <w:rFonts w:eastAsiaTheme="minorEastAsia"/>
          <w:color w:val="002060"/>
        </w:rPr>
      </w:pPr>
    </w:p>
    <w:p w14:paraId="2C9CB73D" w14:textId="77777777" w:rsidR="00886D9A" w:rsidRPr="00E776C1" w:rsidRDefault="00886D9A" w:rsidP="00886D9A">
      <w:pPr>
        <w:pStyle w:val="breakline"/>
        <w:rPr>
          <w:color w:val="002060"/>
        </w:rPr>
      </w:pPr>
    </w:p>
    <w:p w14:paraId="132E5782" w14:textId="77777777" w:rsidR="00886D9A" w:rsidRPr="00E776C1" w:rsidRDefault="00886D9A" w:rsidP="00886D9A">
      <w:pPr>
        <w:pStyle w:val="breakline"/>
        <w:rPr>
          <w:color w:val="002060"/>
        </w:rPr>
      </w:pPr>
    </w:p>
    <w:p w14:paraId="73DFE07A" w14:textId="77777777" w:rsidR="00886D9A" w:rsidRPr="00E776C1" w:rsidRDefault="00886D9A" w:rsidP="00886D9A">
      <w:pPr>
        <w:pStyle w:val="sottotitolocampionato10"/>
        <w:rPr>
          <w:color w:val="002060"/>
        </w:rPr>
      </w:pPr>
      <w:r w:rsidRPr="00E776C1">
        <w:rPr>
          <w:color w:val="002060"/>
        </w:rPr>
        <w:t>GIRONE 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1"/>
        <w:gridCol w:w="385"/>
        <w:gridCol w:w="898"/>
        <w:gridCol w:w="1177"/>
        <w:gridCol w:w="1549"/>
        <w:gridCol w:w="1549"/>
      </w:tblGrid>
      <w:tr w:rsidR="00886D9A" w:rsidRPr="00E776C1" w14:paraId="1B9ACF89"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3A8BF"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D8E1C"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1C994"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EDA8D"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33E5F"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C92C3"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70AEB"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227F38EA" w14:textId="77777777" w:rsidTr="001F6E2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187F68" w14:textId="77777777" w:rsidR="00886D9A" w:rsidRPr="00E776C1" w:rsidRDefault="00886D9A" w:rsidP="001F6E2F">
            <w:pPr>
              <w:pStyle w:val="rowtabella0"/>
              <w:rPr>
                <w:color w:val="002060"/>
              </w:rPr>
            </w:pPr>
            <w:r w:rsidRPr="00E776C1">
              <w:rPr>
                <w:color w:val="002060"/>
              </w:rPr>
              <w:t>OLIMPIA JUVENTU FALCONARA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DC7AF1" w14:textId="77777777" w:rsidR="00886D9A" w:rsidRPr="00E776C1" w:rsidRDefault="00886D9A" w:rsidP="001F6E2F">
            <w:pPr>
              <w:pStyle w:val="rowtabella0"/>
              <w:rPr>
                <w:color w:val="002060"/>
              </w:rPr>
            </w:pPr>
            <w:r w:rsidRPr="00E776C1">
              <w:rPr>
                <w:color w:val="002060"/>
              </w:rPr>
              <w:t>FUTSAL MONTEMARCIANO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65584D"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F95944" w14:textId="77777777" w:rsidR="00886D9A" w:rsidRPr="00E776C1" w:rsidRDefault="00886D9A" w:rsidP="001F6E2F">
            <w:pPr>
              <w:pStyle w:val="rowtabella0"/>
              <w:rPr>
                <w:color w:val="002060"/>
              </w:rPr>
            </w:pPr>
            <w:r w:rsidRPr="00E776C1">
              <w:rPr>
                <w:color w:val="002060"/>
              </w:rPr>
              <w:t>05/10/2022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E250A1" w14:textId="77777777" w:rsidR="00886D9A" w:rsidRPr="00E776C1" w:rsidRDefault="00886D9A" w:rsidP="001F6E2F">
            <w:pPr>
              <w:pStyle w:val="rowtabella0"/>
              <w:rPr>
                <w:color w:val="002060"/>
              </w:rPr>
            </w:pPr>
            <w:r w:rsidRPr="00E776C1">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3C22E7" w14:textId="77777777" w:rsidR="00886D9A" w:rsidRPr="00E776C1" w:rsidRDefault="00886D9A" w:rsidP="001F6E2F">
            <w:pPr>
              <w:pStyle w:val="rowtabella0"/>
              <w:rPr>
                <w:color w:val="002060"/>
              </w:rPr>
            </w:pPr>
            <w:r w:rsidRPr="00E776C1">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13DFD7" w14:textId="77777777" w:rsidR="00886D9A" w:rsidRPr="00E776C1" w:rsidRDefault="00886D9A" w:rsidP="001F6E2F">
            <w:pPr>
              <w:pStyle w:val="rowtabella0"/>
              <w:rPr>
                <w:color w:val="002060"/>
              </w:rPr>
            </w:pPr>
            <w:r w:rsidRPr="00E776C1">
              <w:rPr>
                <w:color w:val="002060"/>
              </w:rPr>
              <w:t>VIA DELLO STADIO</w:t>
            </w:r>
          </w:p>
        </w:tc>
      </w:tr>
    </w:tbl>
    <w:p w14:paraId="05B71B97" w14:textId="77777777" w:rsidR="00886D9A" w:rsidRPr="00E776C1" w:rsidRDefault="00886D9A" w:rsidP="00886D9A">
      <w:pPr>
        <w:pStyle w:val="breakline"/>
        <w:rPr>
          <w:rFonts w:eastAsiaTheme="minorEastAsia"/>
          <w:color w:val="002060"/>
        </w:rPr>
      </w:pPr>
    </w:p>
    <w:p w14:paraId="5CAA1445" w14:textId="77777777" w:rsidR="00886D9A" w:rsidRPr="00E776C1" w:rsidRDefault="00886D9A" w:rsidP="00886D9A">
      <w:pPr>
        <w:pStyle w:val="breakline"/>
        <w:rPr>
          <w:color w:val="002060"/>
        </w:rPr>
      </w:pPr>
    </w:p>
    <w:p w14:paraId="03D87F8D" w14:textId="77777777" w:rsidR="00886D9A" w:rsidRPr="00E776C1" w:rsidRDefault="00886D9A" w:rsidP="00886D9A">
      <w:pPr>
        <w:pStyle w:val="breakline"/>
        <w:rPr>
          <w:color w:val="002060"/>
        </w:rPr>
      </w:pPr>
    </w:p>
    <w:p w14:paraId="23A1E797" w14:textId="77777777" w:rsidR="00886D9A" w:rsidRPr="00E776C1" w:rsidRDefault="00886D9A" w:rsidP="00886D9A">
      <w:pPr>
        <w:pStyle w:val="sottotitolocampionato10"/>
        <w:rPr>
          <w:color w:val="002060"/>
        </w:rPr>
      </w:pPr>
      <w:r w:rsidRPr="00E776C1">
        <w:rPr>
          <w:color w:val="002060"/>
        </w:rPr>
        <w:t>GIRONE 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886D9A" w:rsidRPr="00E776C1" w14:paraId="541C9577"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E5B82"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940ED"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C8E80"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3AC80"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D88D6"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74785"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F819F"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0B181EF5" w14:textId="77777777" w:rsidTr="001F6E2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9ED4DD" w14:textId="77777777" w:rsidR="00886D9A" w:rsidRPr="00E776C1" w:rsidRDefault="00886D9A" w:rsidP="001F6E2F">
            <w:pPr>
              <w:pStyle w:val="rowtabella0"/>
              <w:rPr>
                <w:color w:val="002060"/>
              </w:rPr>
            </w:pPr>
            <w:r w:rsidRPr="00E776C1">
              <w:rPr>
                <w:color w:val="002060"/>
              </w:rPr>
              <w:lastRenderedPageBreak/>
              <w:t>GNANO 04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590BEF" w14:textId="77777777" w:rsidR="00886D9A" w:rsidRPr="00E776C1" w:rsidRDefault="00886D9A" w:rsidP="001F6E2F">
            <w:pPr>
              <w:pStyle w:val="rowtabella0"/>
              <w:rPr>
                <w:color w:val="002060"/>
              </w:rPr>
            </w:pPr>
            <w:r w:rsidRPr="00E776C1">
              <w:rPr>
                <w:color w:val="002060"/>
              </w:rPr>
              <w:t>PIANACCIO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2BAE03"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BF68EE" w14:textId="5735BBD5" w:rsidR="00886D9A" w:rsidRPr="00E776C1" w:rsidRDefault="00886D9A" w:rsidP="001F6E2F">
            <w:pPr>
              <w:pStyle w:val="rowtabella0"/>
              <w:rPr>
                <w:color w:val="002060"/>
              </w:rPr>
            </w:pPr>
            <w:r w:rsidRPr="00E776C1">
              <w:rPr>
                <w:color w:val="002060"/>
              </w:rPr>
              <w:t>17/09/2022 1</w:t>
            </w:r>
            <w:r w:rsidR="00E24C8B">
              <w:rPr>
                <w:color w:val="002060"/>
              </w:rPr>
              <w:t>6</w:t>
            </w:r>
            <w:r w:rsidRPr="00E776C1">
              <w:rPr>
                <w:color w:val="002060"/>
              </w:rPr>
              <w:t>:00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294303" w14:textId="77777777" w:rsidR="00886D9A" w:rsidRPr="00E776C1" w:rsidRDefault="00886D9A" w:rsidP="001F6E2F">
            <w:pPr>
              <w:pStyle w:val="rowtabella0"/>
              <w:rPr>
                <w:color w:val="002060"/>
              </w:rPr>
            </w:pPr>
            <w:r w:rsidRPr="00E776C1">
              <w:rPr>
                <w:color w:val="002060"/>
              </w:rPr>
              <w:t>5493 PALA BIVIO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FC87AF" w14:textId="77777777" w:rsidR="00886D9A" w:rsidRPr="00E776C1" w:rsidRDefault="00886D9A" w:rsidP="001F6E2F">
            <w:pPr>
              <w:pStyle w:val="rowtabella0"/>
              <w:rPr>
                <w:color w:val="002060"/>
              </w:rPr>
            </w:pPr>
            <w:r w:rsidRPr="00E776C1">
              <w:rPr>
                <w:color w:val="002060"/>
              </w:rPr>
              <w:t>FERMIGNANO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EE03E5" w14:textId="77777777" w:rsidR="00886D9A" w:rsidRPr="00E776C1" w:rsidRDefault="00886D9A" w:rsidP="001F6E2F">
            <w:pPr>
              <w:pStyle w:val="rowtabella0"/>
              <w:rPr>
                <w:color w:val="002060"/>
              </w:rPr>
            </w:pPr>
            <w:r w:rsidRPr="00E776C1">
              <w:rPr>
                <w:color w:val="002060"/>
              </w:rPr>
              <w:t>VIA DELL'INDUSTRIA</w:t>
            </w:r>
          </w:p>
        </w:tc>
      </w:tr>
    </w:tbl>
    <w:p w14:paraId="37685F1F" w14:textId="77777777" w:rsidR="00886D9A" w:rsidRPr="00E776C1" w:rsidRDefault="00886D9A" w:rsidP="00886D9A">
      <w:pPr>
        <w:pStyle w:val="breakline"/>
        <w:rPr>
          <w:rFonts w:eastAsiaTheme="minorEastAsia"/>
          <w:color w:val="002060"/>
        </w:rPr>
      </w:pPr>
    </w:p>
    <w:p w14:paraId="3A15EB17" w14:textId="77777777" w:rsidR="00886D9A" w:rsidRPr="00E776C1" w:rsidRDefault="00886D9A" w:rsidP="00886D9A">
      <w:pPr>
        <w:pStyle w:val="breakline"/>
        <w:rPr>
          <w:color w:val="002060"/>
        </w:rPr>
      </w:pPr>
    </w:p>
    <w:p w14:paraId="75E89CCE" w14:textId="77777777" w:rsidR="00886D9A" w:rsidRPr="00E776C1" w:rsidRDefault="00886D9A" w:rsidP="00886D9A">
      <w:pPr>
        <w:pStyle w:val="breakline"/>
        <w:rPr>
          <w:color w:val="002060"/>
        </w:rPr>
      </w:pPr>
    </w:p>
    <w:p w14:paraId="77D487AA" w14:textId="77777777" w:rsidR="00886D9A" w:rsidRPr="00E776C1" w:rsidRDefault="00886D9A" w:rsidP="00886D9A">
      <w:pPr>
        <w:pStyle w:val="sottotitolocampionato10"/>
        <w:rPr>
          <w:color w:val="002060"/>
        </w:rPr>
      </w:pPr>
      <w:r w:rsidRPr="00E776C1">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86D9A" w:rsidRPr="00E776C1" w14:paraId="75605ACF"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57647"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73C76"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75D53"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4068E"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C416A"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65274"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608E6"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33A2AFA3" w14:textId="77777777" w:rsidTr="001F6E2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88AFC3" w14:textId="77777777" w:rsidR="00886D9A" w:rsidRPr="00E776C1" w:rsidRDefault="00886D9A" w:rsidP="001F6E2F">
            <w:pPr>
              <w:pStyle w:val="rowtabella0"/>
              <w:rPr>
                <w:color w:val="002060"/>
              </w:rPr>
            </w:pPr>
            <w:r w:rsidRPr="00E776C1">
              <w:rPr>
                <w:color w:val="002060"/>
              </w:rPr>
              <w:t>VERBENA C5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CB895A" w14:textId="77777777" w:rsidR="00886D9A" w:rsidRPr="00E776C1" w:rsidRDefault="00886D9A" w:rsidP="001F6E2F">
            <w:pPr>
              <w:pStyle w:val="rowtabella0"/>
              <w:rPr>
                <w:color w:val="002060"/>
              </w:rPr>
            </w:pPr>
            <w:r w:rsidRPr="00E776C1">
              <w:rPr>
                <w:color w:val="002060"/>
              </w:rPr>
              <w:t>GNANO 04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6146C6"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E4BDD1" w14:textId="77777777" w:rsidR="00886D9A" w:rsidRPr="00E776C1" w:rsidRDefault="00886D9A" w:rsidP="001F6E2F">
            <w:pPr>
              <w:pStyle w:val="rowtabella0"/>
              <w:rPr>
                <w:color w:val="002060"/>
              </w:rPr>
            </w:pPr>
            <w:r w:rsidRPr="00E776C1">
              <w:rPr>
                <w:color w:val="002060"/>
              </w:rPr>
              <w:t>03/10/2022 21:40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52FB5B" w14:textId="77777777" w:rsidR="00886D9A" w:rsidRPr="00E776C1" w:rsidRDefault="00886D9A" w:rsidP="001F6E2F">
            <w:pPr>
              <w:pStyle w:val="rowtabella0"/>
              <w:rPr>
                <w:color w:val="002060"/>
              </w:rPr>
            </w:pPr>
            <w:r w:rsidRPr="00E776C1">
              <w:rPr>
                <w:color w:val="002060"/>
              </w:rPr>
              <w:t>5004 PALLONE GEODETICO VERBENA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81926C" w14:textId="77777777" w:rsidR="00886D9A" w:rsidRPr="00E776C1" w:rsidRDefault="00886D9A" w:rsidP="001F6E2F">
            <w:pPr>
              <w:pStyle w:val="rowtabella0"/>
              <w:rPr>
                <w:color w:val="002060"/>
              </w:rPr>
            </w:pPr>
            <w:r w:rsidRPr="00E776C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DB1433" w14:textId="77777777" w:rsidR="00886D9A" w:rsidRPr="00E776C1" w:rsidRDefault="00886D9A" w:rsidP="001F6E2F">
            <w:pPr>
              <w:pStyle w:val="rowtabella0"/>
              <w:rPr>
                <w:color w:val="002060"/>
              </w:rPr>
            </w:pPr>
            <w:r w:rsidRPr="00E776C1">
              <w:rPr>
                <w:color w:val="002060"/>
              </w:rPr>
              <w:t>VIA PETRARCA</w:t>
            </w:r>
          </w:p>
        </w:tc>
      </w:tr>
    </w:tbl>
    <w:p w14:paraId="0338C228" w14:textId="77777777" w:rsidR="00886D9A" w:rsidRPr="00E776C1" w:rsidRDefault="00886D9A" w:rsidP="00886D9A">
      <w:pPr>
        <w:pStyle w:val="breakline"/>
        <w:rPr>
          <w:rFonts w:eastAsiaTheme="minorEastAsia"/>
          <w:color w:val="002060"/>
        </w:rPr>
      </w:pPr>
    </w:p>
    <w:p w14:paraId="337D2604" w14:textId="77777777" w:rsidR="00886D9A" w:rsidRPr="00E776C1" w:rsidRDefault="00886D9A" w:rsidP="00886D9A">
      <w:pPr>
        <w:pStyle w:val="breakline"/>
        <w:rPr>
          <w:color w:val="002060"/>
        </w:rPr>
      </w:pPr>
    </w:p>
    <w:p w14:paraId="632824BF" w14:textId="77777777" w:rsidR="00886D9A" w:rsidRPr="00E776C1" w:rsidRDefault="00886D9A" w:rsidP="00886D9A">
      <w:pPr>
        <w:pStyle w:val="breakline"/>
        <w:rPr>
          <w:color w:val="002060"/>
        </w:rPr>
      </w:pPr>
    </w:p>
    <w:p w14:paraId="16169432" w14:textId="77777777" w:rsidR="00886D9A" w:rsidRPr="00E776C1" w:rsidRDefault="00886D9A" w:rsidP="00886D9A">
      <w:pPr>
        <w:pStyle w:val="sottotitolocampionato10"/>
        <w:rPr>
          <w:color w:val="002060"/>
        </w:rPr>
      </w:pPr>
      <w:r w:rsidRPr="00E776C1">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86D9A" w:rsidRPr="00E776C1" w14:paraId="631886FC"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00FB6"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7B93E"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A70BE"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3EE1B"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26DC8"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A61AD"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229C0"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5D7148EB" w14:textId="77777777" w:rsidTr="001F6E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FF6264" w14:textId="77777777" w:rsidR="00886D9A" w:rsidRPr="00E776C1" w:rsidRDefault="00886D9A" w:rsidP="001F6E2F">
            <w:pPr>
              <w:pStyle w:val="rowtabella0"/>
              <w:rPr>
                <w:color w:val="002060"/>
              </w:rPr>
            </w:pPr>
            <w:r w:rsidRPr="00E776C1">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E5EEE" w14:textId="77777777" w:rsidR="00886D9A" w:rsidRPr="00E776C1" w:rsidRDefault="00886D9A" w:rsidP="001F6E2F">
            <w:pPr>
              <w:pStyle w:val="rowtabella0"/>
              <w:rPr>
                <w:color w:val="002060"/>
              </w:rPr>
            </w:pPr>
            <w:r w:rsidRPr="00E776C1">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3CD10A"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2C3AC9" w14:textId="77777777" w:rsidR="00886D9A" w:rsidRPr="00E776C1" w:rsidRDefault="00886D9A" w:rsidP="001F6E2F">
            <w:pPr>
              <w:pStyle w:val="rowtabella0"/>
              <w:rPr>
                <w:color w:val="002060"/>
              </w:rPr>
            </w:pPr>
            <w:r w:rsidRPr="00E776C1">
              <w:rPr>
                <w:color w:val="002060"/>
              </w:rPr>
              <w:t>16/09/2022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D7F5CE" w14:textId="77777777" w:rsidR="00886D9A" w:rsidRPr="00E776C1" w:rsidRDefault="00886D9A" w:rsidP="001F6E2F">
            <w:pPr>
              <w:pStyle w:val="rowtabella0"/>
              <w:rPr>
                <w:color w:val="002060"/>
              </w:rPr>
            </w:pPr>
            <w:r w:rsidRPr="00E776C1">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FDAFEF" w14:textId="77777777" w:rsidR="00886D9A" w:rsidRPr="00E776C1" w:rsidRDefault="00886D9A" w:rsidP="001F6E2F">
            <w:pPr>
              <w:pStyle w:val="rowtabella0"/>
              <w:rPr>
                <w:color w:val="002060"/>
              </w:rPr>
            </w:pPr>
            <w:r w:rsidRPr="00E776C1">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34454" w14:textId="77777777" w:rsidR="00886D9A" w:rsidRPr="00E776C1" w:rsidRDefault="00886D9A" w:rsidP="001F6E2F">
            <w:pPr>
              <w:pStyle w:val="rowtabella0"/>
              <w:rPr>
                <w:color w:val="002060"/>
              </w:rPr>
            </w:pPr>
            <w:r w:rsidRPr="00E776C1">
              <w:rPr>
                <w:color w:val="002060"/>
              </w:rPr>
              <w:t>STR.DEL BURELLO LOC.VAL NEVOLA</w:t>
            </w:r>
          </w:p>
        </w:tc>
      </w:tr>
      <w:tr w:rsidR="00886D9A" w:rsidRPr="00E776C1" w14:paraId="429876FF" w14:textId="77777777" w:rsidTr="001F6E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07499E" w14:textId="77777777" w:rsidR="00886D9A" w:rsidRPr="00E776C1" w:rsidRDefault="00886D9A" w:rsidP="001F6E2F">
            <w:pPr>
              <w:pStyle w:val="rowtabella0"/>
              <w:rPr>
                <w:color w:val="002060"/>
              </w:rPr>
            </w:pPr>
            <w:r w:rsidRPr="00E776C1">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021F7" w14:textId="77777777" w:rsidR="00886D9A" w:rsidRPr="00E776C1" w:rsidRDefault="00886D9A" w:rsidP="001F6E2F">
            <w:pPr>
              <w:pStyle w:val="rowtabella0"/>
              <w:rPr>
                <w:color w:val="002060"/>
              </w:rPr>
            </w:pPr>
            <w:r w:rsidRPr="00E776C1">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43EC55" w14:textId="77777777" w:rsidR="00886D9A" w:rsidRPr="00E776C1" w:rsidRDefault="00886D9A" w:rsidP="001F6E2F">
            <w:pPr>
              <w:pStyle w:val="rowtabella0"/>
              <w:jc w:val="center"/>
              <w:rPr>
                <w:color w:val="002060"/>
              </w:rPr>
            </w:pPr>
            <w:r w:rsidRPr="00E776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E260F" w14:textId="77777777" w:rsidR="00886D9A" w:rsidRPr="00E776C1" w:rsidRDefault="00886D9A" w:rsidP="001F6E2F">
            <w:pPr>
              <w:pStyle w:val="rowtabella0"/>
              <w:rPr>
                <w:color w:val="002060"/>
              </w:rPr>
            </w:pPr>
            <w:r w:rsidRPr="00E776C1">
              <w:rPr>
                <w:color w:val="002060"/>
              </w:rPr>
              <w:t>17/09/2022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6FB98" w14:textId="77777777" w:rsidR="00886D9A" w:rsidRPr="00E776C1" w:rsidRDefault="00886D9A" w:rsidP="001F6E2F">
            <w:pPr>
              <w:pStyle w:val="rowtabella0"/>
              <w:rPr>
                <w:color w:val="002060"/>
              </w:rPr>
            </w:pPr>
            <w:r w:rsidRPr="00E776C1">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3ED082" w14:textId="77777777" w:rsidR="00886D9A" w:rsidRPr="00E776C1" w:rsidRDefault="00886D9A" w:rsidP="001F6E2F">
            <w:pPr>
              <w:pStyle w:val="rowtabella0"/>
              <w:rPr>
                <w:color w:val="002060"/>
              </w:rPr>
            </w:pPr>
            <w:r w:rsidRPr="00E776C1">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1E058" w14:textId="77777777" w:rsidR="00886D9A" w:rsidRPr="00E776C1" w:rsidRDefault="00886D9A" w:rsidP="001F6E2F">
            <w:pPr>
              <w:pStyle w:val="rowtabella0"/>
              <w:rPr>
                <w:color w:val="002060"/>
              </w:rPr>
            </w:pPr>
            <w:r w:rsidRPr="00E776C1">
              <w:rPr>
                <w:color w:val="002060"/>
              </w:rPr>
              <w:t>VIA DELLO SPORT</w:t>
            </w:r>
          </w:p>
        </w:tc>
      </w:tr>
    </w:tbl>
    <w:p w14:paraId="6E19E51B" w14:textId="77777777" w:rsidR="00886D9A" w:rsidRPr="00E776C1" w:rsidRDefault="00886D9A" w:rsidP="00886D9A">
      <w:pPr>
        <w:pStyle w:val="breakline"/>
        <w:rPr>
          <w:rFonts w:eastAsiaTheme="minorEastAsia"/>
          <w:color w:val="002060"/>
        </w:rPr>
      </w:pPr>
    </w:p>
    <w:p w14:paraId="72774028" w14:textId="77777777" w:rsidR="00886D9A" w:rsidRPr="00E776C1" w:rsidRDefault="00886D9A" w:rsidP="00886D9A">
      <w:pPr>
        <w:pStyle w:val="breakline"/>
        <w:rPr>
          <w:color w:val="002060"/>
        </w:rPr>
      </w:pPr>
    </w:p>
    <w:p w14:paraId="63E52867" w14:textId="77777777" w:rsidR="00886D9A" w:rsidRPr="00E776C1" w:rsidRDefault="00886D9A" w:rsidP="00886D9A">
      <w:pPr>
        <w:pStyle w:val="breakline"/>
        <w:rPr>
          <w:color w:val="002060"/>
        </w:rPr>
      </w:pPr>
    </w:p>
    <w:p w14:paraId="694BEA95" w14:textId="77777777" w:rsidR="00886D9A" w:rsidRPr="00E776C1" w:rsidRDefault="00886D9A" w:rsidP="00886D9A">
      <w:pPr>
        <w:pStyle w:val="sottotitolocampionato10"/>
        <w:rPr>
          <w:color w:val="002060"/>
        </w:rPr>
      </w:pPr>
      <w:r w:rsidRPr="00E776C1">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82"/>
        <w:gridCol w:w="1553"/>
        <w:gridCol w:w="1554"/>
      </w:tblGrid>
      <w:tr w:rsidR="00886D9A" w:rsidRPr="00E776C1" w14:paraId="15242557"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336F0"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F62BC"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BC66E"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80E73"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F3D3A"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C9FAE"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6A63C"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2ABF60BF" w14:textId="77777777" w:rsidTr="001F6E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B93068" w14:textId="77777777" w:rsidR="00886D9A" w:rsidRPr="00E776C1" w:rsidRDefault="00886D9A" w:rsidP="001F6E2F">
            <w:pPr>
              <w:pStyle w:val="rowtabella0"/>
              <w:rPr>
                <w:color w:val="002060"/>
              </w:rPr>
            </w:pPr>
            <w:r w:rsidRPr="00E776C1">
              <w:rPr>
                <w:color w:val="002060"/>
              </w:rPr>
              <w:t>POLVERIGI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82C94B" w14:textId="77777777" w:rsidR="00886D9A" w:rsidRPr="00E776C1" w:rsidRDefault="00886D9A" w:rsidP="001F6E2F">
            <w:pPr>
              <w:pStyle w:val="rowtabella0"/>
              <w:rPr>
                <w:color w:val="002060"/>
              </w:rPr>
            </w:pPr>
            <w:r w:rsidRPr="00E776C1">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710EFA"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58404C" w14:textId="77777777" w:rsidR="00886D9A" w:rsidRPr="00E776C1" w:rsidRDefault="00886D9A" w:rsidP="001F6E2F">
            <w:pPr>
              <w:pStyle w:val="rowtabella0"/>
              <w:rPr>
                <w:color w:val="002060"/>
              </w:rPr>
            </w:pPr>
            <w:r w:rsidRPr="00E776C1">
              <w:rPr>
                <w:color w:val="002060"/>
              </w:rPr>
              <w:t>03/10/2022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A77548" w14:textId="77777777" w:rsidR="00886D9A" w:rsidRPr="00E776C1" w:rsidRDefault="00886D9A" w:rsidP="001F6E2F">
            <w:pPr>
              <w:pStyle w:val="rowtabella0"/>
              <w:rPr>
                <w:color w:val="002060"/>
              </w:rPr>
            </w:pPr>
            <w:r w:rsidRPr="00E776C1">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4B248C" w14:textId="77777777" w:rsidR="00886D9A" w:rsidRPr="00E776C1" w:rsidRDefault="00886D9A" w:rsidP="001F6E2F">
            <w:pPr>
              <w:pStyle w:val="rowtabella0"/>
              <w:rPr>
                <w:color w:val="002060"/>
              </w:rPr>
            </w:pPr>
            <w:r w:rsidRPr="00E776C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C5DD15" w14:textId="77777777" w:rsidR="00886D9A" w:rsidRPr="00E776C1" w:rsidRDefault="00886D9A" w:rsidP="001F6E2F">
            <w:pPr>
              <w:pStyle w:val="rowtabella0"/>
              <w:rPr>
                <w:color w:val="002060"/>
              </w:rPr>
            </w:pPr>
            <w:r w:rsidRPr="00E776C1">
              <w:rPr>
                <w:color w:val="002060"/>
              </w:rPr>
              <w:t>LOCALITA' NONTESICURO</w:t>
            </w:r>
          </w:p>
        </w:tc>
      </w:tr>
      <w:tr w:rsidR="00886D9A" w:rsidRPr="00E776C1" w14:paraId="7E1D8533" w14:textId="77777777" w:rsidTr="001F6E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EF4B71" w14:textId="77777777" w:rsidR="00886D9A" w:rsidRPr="00E776C1" w:rsidRDefault="00886D9A" w:rsidP="001F6E2F">
            <w:pPr>
              <w:pStyle w:val="rowtabella0"/>
              <w:rPr>
                <w:color w:val="002060"/>
              </w:rPr>
            </w:pPr>
            <w:r w:rsidRPr="00E776C1">
              <w:rPr>
                <w:color w:val="002060"/>
              </w:rPr>
              <w:t>AVIS ARCEVIA 1964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DEF8A" w14:textId="77777777" w:rsidR="00886D9A" w:rsidRPr="00E776C1" w:rsidRDefault="00886D9A" w:rsidP="001F6E2F">
            <w:pPr>
              <w:pStyle w:val="rowtabella0"/>
              <w:rPr>
                <w:color w:val="002060"/>
              </w:rPr>
            </w:pPr>
            <w:r w:rsidRPr="00E776C1">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4B5189" w14:textId="77777777" w:rsidR="00886D9A" w:rsidRPr="00E776C1" w:rsidRDefault="00886D9A" w:rsidP="001F6E2F">
            <w:pPr>
              <w:pStyle w:val="rowtabella0"/>
              <w:jc w:val="center"/>
              <w:rPr>
                <w:color w:val="002060"/>
              </w:rPr>
            </w:pPr>
            <w:r w:rsidRPr="00E776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83A46C" w14:textId="77777777" w:rsidR="00886D9A" w:rsidRPr="00E776C1" w:rsidRDefault="00886D9A" w:rsidP="001F6E2F">
            <w:pPr>
              <w:pStyle w:val="rowtabella0"/>
              <w:rPr>
                <w:color w:val="002060"/>
              </w:rPr>
            </w:pPr>
            <w:r w:rsidRPr="00E776C1">
              <w:rPr>
                <w:color w:val="002060"/>
              </w:rPr>
              <w:t>05/10/2022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47B127" w14:textId="77777777" w:rsidR="00886D9A" w:rsidRPr="00E776C1" w:rsidRDefault="00886D9A" w:rsidP="001F6E2F">
            <w:pPr>
              <w:pStyle w:val="rowtabella0"/>
              <w:rPr>
                <w:color w:val="002060"/>
              </w:rPr>
            </w:pPr>
            <w:r w:rsidRPr="00E776C1">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410FE" w14:textId="77777777" w:rsidR="00886D9A" w:rsidRPr="00E776C1" w:rsidRDefault="00886D9A" w:rsidP="001F6E2F">
            <w:pPr>
              <w:pStyle w:val="rowtabella0"/>
              <w:rPr>
                <w:color w:val="002060"/>
              </w:rPr>
            </w:pPr>
            <w:r w:rsidRPr="00E776C1">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CA25C" w14:textId="77777777" w:rsidR="00886D9A" w:rsidRPr="00E776C1" w:rsidRDefault="00886D9A" w:rsidP="001F6E2F">
            <w:pPr>
              <w:pStyle w:val="rowtabella0"/>
              <w:rPr>
                <w:color w:val="002060"/>
              </w:rPr>
            </w:pPr>
            <w:r w:rsidRPr="00E776C1">
              <w:rPr>
                <w:color w:val="002060"/>
              </w:rPr>
              <w:t>VIA ROSSINI</w:t>
            </w:r>
          </w:p>
        </w:tc>
      </w:tr>
    </w:tbl>
    <w:p w14:paraId="4D8BF74D" w14:textId="77777777" w:rsidR="00886D9A" w:rsidRPr="00E776C1" w:rsidRDefault="00886D9A" w:rsidP="00886D9A">
      <w:pPr>
        <w:pStyle w:val="breakline"/>
        <w:rPr>
          <w:rFonts w:eastAsiaTheme="minorEastAsia"/>
          <w:color w:val="002060"/>
        </w:rPr>
      </w:pPr>
    </w:p>
    <w:p w14:paraId="0D9B35E5" w14:textId="77777777" w:rsidR="00886D9A" w:rsidRPr="00E776C1" w:rsidRDefault="00886D9A" w:rsidP="00886D9A">
      <w:pPr>
        <w:pStyle w:val="breakline"/>
        <w:rPr>
          <w:color w:val="002060"/>
        </w:rPr>
      </w:pPr>
    </w:p>
    <w:p w14:paraId="166F3B68" w14:textId="77777777" w:rsidR="00886D9A" w:rsidRPr="00E776C1" w:rsidRDefault="00886D9A" w:rsidP="00886D9A">
      <w:pPr>
        <w:pStyle w:val="breakline"/>
        <w:rPr>
          <w:color w:val="002060"/>
        </w:rPr>
      </w:pPr>
    </w:p>
    <w:p w14:paraId="4446B483" w14:textId="77777777" w:rsidR="00886D9A" w:rsidRPr="00E776C1" w:rsidRDefault="00886D9A" w:rsidP="00886D9A">
      <w:pPr>
        <w:pStyle w:val="sottotitolocampionato10"/>
        <w:rPr>
          <w:color w:val="002060"/>
        </w:rPr>
      </w:pPr>
      <w:r w:rsidRPr="00E776C1">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886D9A" w:rsidRPr="00E776C1" w14:paraId="54C9740A"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7D41D"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14429"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0BAC0"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93A21"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7F0C8"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D1EF9"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9E2AA"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046F44F7" w14:textId="77777777" w:rsidTr="001F6E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758D22" w14:textId="77777777" w:rsidR="00886D9A" w:rsidRPr="00E776C1" w:rsidRDefault="00886D9A" w:rsidP="001F6E2F">
            <w:pPr>
              <w:pStyle w:val="rowtabella0"/>
              <w:rPr>
                <w:color w:val="002060"/>
              </w:rPr>
            </w:pPr>
            <w:r w:rsidRPr="00E776C1">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42199" w14:textId="77777777" w:rsidR="00886D9A" w:rsidRPr="00E776C1" w:rsidRDefault="00886D9A" w:rsidP="001F6E2F">
            <w:pPr>
              <w:pStyle w:val="rowtabella0"/>
              <w:rPr>
                <w:color w:val="002060"/>
              </w:rPr>
            </w:pPr>
            <w:r w:rsidRPr="00E776C1">
              <w:rPr>
                <w:color w:val="002060"/>
              </w:rPr>
              <w:t>ANCONITANA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79D906"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7B17D" w14:textId="77777777" w:rsidR="00886D9A" w:rsidRPr="00E776C1" w:rsidRDefault="00886D9A" w:rsidP="001F6E2F">
            <w:pPr>
              <w:pStyle w:val="rowtabella0"/>
              <w:rPr>
                <w:color w:val="002060"/>
              </w:rPr>
            </w:pPr>
            <w:r w:rsidRPr="00E776C1">
              <w:rPr>
                <w:color w:val="002060"/>
              </w:rPr>
              <w:t>16/09/2022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1016B" w14:textId="77777777" w:rsidR="00886D9A" w:rsidRPr="00E776C1" w:rsidRDefault="00886D9A" w:rsidP="001F6E2F">
            <w:pPr>
              <w:pStyle w:val="rowtabella0"/>
              <w:rPr>
                <w:color w:val="002060"/>
              </w:rPr>
            </w:pPr>
            <w:r w:rsidRPr="00E776C1">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04D33" w14:textId="77777777" w:rsidR="00886D9A" w:rsidRPr="00E776C1" w:rsidRDefault="00886D9A" w:rsidP="001F6E2F">
            <w:pPr>
              <w:pStyle w:val="rowtabella0"/>
              <w:rPr>
                <w:color w:val="002060"/>
              </w:rPr>
            </w:pPr>
            <w:r w:rsidRPr="00E776C1">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EE6395" w14:textId="77777777" w:rsidR="00886D9A" w:rsidRPr="00E776C1" w:rsidRDefault="00886D9A" w:rsidP="001F6E2F">
            <w:pPr>
              <w:pStyle w:val="rowtabella0"/>
              <w:rPr>
                <w:color w:val="002060"/>
              </w:rPr>
            </w:pPr>
            <w:r w:rsidRPr="00E776C1">
              <w:rPr>
                <w:color w:val="002060"/>
              </w:rPr>
              <w:t>VIA CAPANNA SNC</w:t>
            </w:r>
          </w:p>
        </w:tc>
      </w:tr>
      <w:tr w:rsidR="00886D9A" w:rsidRPr="00E776C1" w14:paraId="1A72A9A8" w14:textId="77777777" w:rsidTr="001F6E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B578B2" w14:textId="77777777" w:rsidR="00886D9A" w:rsidRPr="00E776C1" w:rsidRDefault="00886D9A" w:rsidP="001F6E2F">
            <w:pPr>
              <w:pStyle w:val="rowtabella0"/>
              <w:rPr>
                <w:color w:val="002060"/>
              </w:rPr>
            </w:pPr>
            <w:r w:rsidRPr="00E776C1">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40AA6" w14:textId="77777777" w:rsidR="00886D9A" w:rsidRPr="00E776C1" w:rsidRDefault="00886D9A" w:rsidP="001F6E2F">
            <w:pPr>
              <w:pStyle w:val="rowtabella0"/>
              <w:rPr>
                <w:color w:val="002060"/>
              </w:rPr>
            </w:pPr>
            <w:r w:rsidRPr="00E776C1">
              <w:rPr>
                <w:color w:val="002060"/>
              </w:rPr>
              <w:t>LUCREZIA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794ECF" w14:textId="77777777" w:rsidR="00886D9A" w:rsidRPr="00E776C1" w:rsidRDefault="00886D9A" w:rsidP="001F6E2F">
            <w:pPr>
              <w:pStyle w:val="rowtabella0"/>
              <w:jc w:val="center"/>
              <w:rPr>
                <w:color w:val="002060"/>
              </w:rPr>
            </w:pPr>
            <w:r w:rsidRPr="00E776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D12022" w14:textId="77777777" w:rsidR="00886D9A" w:rsidRPr="00E776C1" w:rsidRDefault="00886D9A" w:rsidP="001F6E2F">
            <w:pPr>
              <w:pStyle w:val="rowtabella0"/>
              <w:rPr>
                <w:color w:val="002060"/>
              </w:rPr>
            </w:pPr>
            <w:r w:rsidRPr="00E776C1">
              <w:rPr>
                <w:color w:val="002060"/>
              </w:rPr>
              <w:t>19/09/2022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CA9662" w14:textId="77777777" w:rsidR="00886D9A" w:rsidRPr="00E776C1" w:rsidRDefault="00886D9A" w:rsidP="001F6E2F">
            <w:pPr>
              <w:pStyle w:val="rowtabella0"/>
              <w:rPr>
                <w:color w:val="002060"/>
              </w:rPr>
            </w:pPr>
            <w:r w:rsidRPr="00E776C1">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82C3C" w14:textId="77777777" w:rsidR="00886D9A" w:rsidRPr="00E776C1" w:rsidRDefault="00886D9A" w:rsidP="001F6E2F">
            <w:pPr>
              <w:pStyle w:val="rowtabella0"/>
              <w:rPr>
                <w:color w:val="002060"/>
              </w:rPr>
            </w:pPr>
            <w:r w:rsidRPr="00E776C1">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5AC5F" w14:textId="77777777" w:rsidR="00886D9A" w:rsidRPr="00E776C1" w:rsidRDefault="00886D9A" w:rsidP="001F6E2F">
            <w:pPr>
              <w:pStyle w:val="rowtabella0"/>
              <w:rPr>
                <w:color w:val="002060"/>
              </w:rPr>
            </w:pPr>
            <w:r w:rsidRPr="00E776C1">
              <w:rPr>
                <w:color w:val="002060"/>
              </w:rPr>
              <w:t>VIA FALCONARA</w:t>
            </w:r>
          </w:p>
        </w:tc>
      </w:tr>
    </w:tbl>
    <w:p w14:paraId="3BE35026" w14:textId="77777777" w:rsidR="00886D9A" w:rsidRPr="00E776C1" w:rsidRDefault="00886D9A" w:rsidP="00886D9A">
      <w:pPr>
        <w:pStyle w:val="breakline"/>
        <w:rPr>
          <w:rFonts w:eastAsiaTheme="minorEastAsia"/>
          <w:color w:val="002060"/>
        </w:rPr>
      </w:pPr>
    </w:p>
    <w:p w14:paraId="1A868B89" w14:textId="77777777" w:rsidR="00886D9A" w:rsidRPr="00E776C1" w:rsidRDefault="00886D9A" w:rsidP="00886D9A">
      <w:pPr>
        <w:pStyle w:val="breakline"/>
        <w:rPr>
          <w:color w:val="002060"/>
        </w:rPr>
      </w:pPr>
    </w:p>
    <w:p w14:paraId="36A3D66B" w14:textId="77777777" w:rsidR="00886D9A" w:rsidRPr="00E776C1" w:rsidRDefault="00886D9A" w:rsidP="00886D9A">
      <w:pPr>
        <w:pStyle w:val="breakline"/>
        <w:rPr>
          <w:color w:val="002060"/>
        </w:rPr>
      </w:pPr>
    </w:p>
    <w:p w14:paraId="4665A3EF" w14:textId="77777777" w:rsidR="00886D9A" w:rsidRPr="00E776C1" w:rsidRDefault="00886D9A" w:rsidP="00886D9A">
      <w:pPr>
        <w:pStyle w:val="sottotitolocampionato10"/>
        <w:rPr>
          <w:color w:val="002060"/>
        </w:rPr>
      </w:pPr>
      <w:r w:rsidRPr="00E776C1">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886D9A" w:rsidRPr="00E776C1" w14:paraId="746F0030"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ED23A"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3E313"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B07E0"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9EA27"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8A279"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DE0A9"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09208"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425AC98E" w14:textId="77777777" w:rsidTr="001F6E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6735FC" w14:textId="77777777" w:rsidR="00886D9A" w:rsidRPr="00E776C1" w:rsidRDefault="00886D9A" w:rsidP="001F6E2F">
            <w:pPr>
              <w:pStyle w:val="rowtabella0"/>
              <w:rPr>
                <w:color w:val="002060"/>
              </w:rPr>
            </w:pPr>
            <w:r w:rsidRPr="00E776C1">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8EEAD3" w14:textId="77777777" w:rsidR="00886D9A" w:rsidRPr="00E776C1" w:rsidRDefault="00886D9A" w:rsidP="001F6E2F">
            <w:pPr>
              <w:pStyle w:val="rowtabella0"/>
              <w:rPr>
                <w:color w:val="002060"/>
              </w:rPr>
            </w:pPr>
            <w:r w:rsidRPr="00E776C1">
              <w:rPr>
                <w:color w:val="002060"/>
              </w:rPr>
              <w:t>LUCREZIA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D3782B"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B5E975" w14:textId="77777777" w:rsidR="00886D9A" w:rsidRPr="00E776C1" w:rsidRDefault="00886D9A" w:rsidP="001F6E2F">
            <w:pPr>
              <w:pStyle w:val="rowtabella0"/>
              <w:rPr>
                <w:color w:val="002060"/>
              </w:rPr>
            </w:pPr>
            <w:r w:rsidRPr="00E776C1">
              <w:rPr>
                <w:color w:val="002060"/>
              </w:rPr>
              <w:t>03/10/2022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9ED32" w14:textId="77777777" w:rsidR="00886D9A" w:rsidRPr="00E776C1" w:rsidRDefault="00886D9A" w:rsidP="001F6E2F">
            <w:pPr>
              <w:pStyle w:val="rowtabella0"/>
              <w:rPr>
                <w:color w:val="002060"/>
              </w:rPr>
            </w:pPr>
            <w:r w:rsidRPr="00E776C1">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9D59C7" w14:textId="77777777" w:rsidR="00886D9A" w:rsidRPr="00E776C1" w:rsidRDefault="00886D9A" w:rsidP="001F6E2F">
            <w:pPr>
              <w:pStyle w:val="rowtabella0"/>
              <w:rPr>
                <w:color w:val="002060"/>
              </w:rPr>
            </w:pPr>
            <w:r w:rsidRPr="00E776C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9ED21" w14:textId="77777777" w:rsidR="00886D9A" w:rsidRPr="00E776C1" w:rsidRDefault="00886D9A" w:rsidP="001F6E2F">
            <w:pPr>
              <w:pStyle w:val="rowtabella0"/>
              <w:rPr>
                <w:color w:val="002060"/>
              </w:rPr>
            </w:pPr>
            <w:r w:rsidRPr="00E776C1">
              <w:rPr>
                <w:color w:val="002060"/>
              </w:rPr>
              <w:t>VIA GROTTE DI POSATORA 19/A</w:t>
            </w:r>
          </w:p>
        </w:tc>
      </w:tr>
      <w:tr w:rsidR="00886D9A" w:rsidRPr="00E776C1" w14:paraId="7336DF49" w14:textId="77777777" w:rsidTr="001F6E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F319C3" w14:textId="77777777" w:rsidR="00886D9A" w:rsidRPr="00E776C1" w:rsidRDefault="00886D9A" w:rsidP="001F6E2F">
            <w:pPr>
              <w:pStyle w:val="rowtabella0"/>
              <w:rPr>
                <w:color w:val="002060"/>
              </w:rPr>
            </w:pPr>
            <w:r w:rsidRPr="00E776C1">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02B21" w14:textId="77777777" w:rsidR="00886D9A" w:rsidRPr="00E776C1" w:rsidRDefault="00886D9A" w:rsidP="001F6E2F">
            <w:pPr>
              <w:pStyle w:val="rowtabella0"/>
              <w:rPr>
                <w:color w:val="002060"/>
              </w:rPr>
            </w:pPr>
            <w:r w:rsidRPr="00E776C1">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349EE" w14:textId="77777777" w:rsidR="00886D9A" w:rsidRPr="00E776C1" w:rsidRDefault="00886D9A" w:rsidP="001F6E2F">
            <w:pPr>
              <w:pStyle w:val="rowtabella0"/>
              <w:jc w:val="center"/>
              <w:rPr>
                <w:color w:val="002060"/>
              </w:rPr>
            </w:pPr>
            <w:r w:rsidRPr="00E776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683176" w14:textId="77777777" w:rsidR="00886D9A" w:rsidRPr="00E776C1" w:rsidRDefault="00886D9A" w:rsidP="001F6E2F">
            <w:pPr>
              <w:pStyle w:val="rowtabella0"/>
              <w:rPr>
                <w:color w:val="002060"/>
              </w:rPr>
            </w:pPr>
            <w:r w:rsidRPr="00E776C1">
              <w:rPr>
                <w:color w:val="002060"/>
              </w:rPr>
              <w:t>03/10/2022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3E5B66" w14:textId="77777777" w:rsidR="00886D9A" w:rsidRPr="00E776C1" w:rsidRDefault="00886D9A" w:rsidP="001F6E2F">
            <w:pPr>
              <w:pStyle w:val="rowtabella0"/>
              <w:rPr>
                <w:color w:val="002060"/>
              </w:rPr>
            </w:pPr>
            <w:r w:rsidRPr="00E776C1">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54899" w14:textId="77777777" w:rsidR="00886D9A" w:rsidRPr="00E776C1" w:rsidRDefault="00886D9A" w:rsidP="001F6E2F">
            <w:pPr>
              <w:pStyle w:val="rowtabella0"/>
              <w:rPr>
                <w:color w:val="002060"/>
              </w:rPr>
            </w:pPr>
            <w:r w:rsidRPr="00E776C1">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FEE8D3" w14:textId="77777777" w:rsidR="00886D9A" w:rsidRPr="00E776C1" w:rsidRDefault="00886D9A" w:rsidP="001F6E2F">
            <w:pPr>
              <w:pStyle w:val="rowtabella0"/>
              <w:rPr>
                <w:color w:val="002060"/>
              </w:rPr>
            </w:pPr>
            <w:r w:rsidRPr="00E776C1">
              <w:rPr>
                <w:color w:val="002060"/>
              </w:rPr>
              <w:t>VIA FALCONARA</w:t>
            </w:r>
          </w:p>
        </w:tc>
      </w:tr>
    </w:tbl>
    <w:p w14:paraId="1B20DE4C" w14:textId="77777777" w:rsidR="00886D9A" w:rsidRPr="00E776C1" w:rsidRDefault="00886D9A" w:rsidP="00886D9A">
      <w:pPr>
        <w:pStyle w:val="breakline"/>
        <w:rPr>
          <w:rFonts w:eastAsiaTheme="minorEastAsia"/>
          <w:color w:val="002060"/>
        </w:rPr>
      </w:pPr>
    </w:p>
    <w:p w14:paraId="56FCB6F1" w14:textId="77777777" w:rsidR="00886D9A" w:rsidRPr="00E776C1" w:rsidRDefault="00886D9A" w:rsidP="00886D9A">
      <w:pPr>
        <w:pStyle w:val="breakline"/>
        <w:rPr>
          <w:color w:val="002060"/>
        </w:rPr>
      </w:pPr>
    </w:p>
    <w:p w14:paraId="38031145" w14:textId="77777777" w:rsidR="00886D9A" w:rsidRPr="00E776C1" w:rsidRDefault="00886D9A" w:rsidP="00886D9A">
      <w:pPr>
        <w:pStyle w:val="breakline"/>
        <w:rPr>
          <w:color w:val="002060"/>
        </w:rPr>
      </w:pPr>
    </w:p>
    <w:p w14:paraId="68BA561C" w14:textId="77777777" w:rsidR="00886D9A" w:rsidRPr="00E776C1" w:rsidRDefault="00886D9A" w:rsidP="00886D9A">
      <w:pPr>
        <w:pStyle w:val="sottotitolocampionato10"/>
        <w:rPr>
          <w:color w:val="002060"/>
        </w:rPr>
      </w:pPr>
      <w:r w:rsidRPr="00E776C1">
        <w:rPr>
          <w:color w:val="002060"/>
        </w:rPr>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5"/>
        <w:gridCol w:w="385"/>
        <w:gridCol w:w="898"/>
        <w:gridCol w:w="1182"/>
        <w:gridCol w:w="1556"/>
        <w:gridCol w:w="1556"/>
      </w:tblGrid>
      <w:tr w:rsidR="00886D9A" w:rsidRPr="00E776C1" w14:paraId="626643E5"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66C67"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98B66"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5BC0B"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BD2BA"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01685"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CA3D6"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63970"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021D894D" w14:textId="77777777" w:rsidTr="001F6E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47899A" w14:textId="77777777" w:rsidR="00886D9A" w:rsidRPr="00E776C1" w:rsidRDefault="00886D9A" w:rsidP="001F6E2F">
            <w:pPr>
              <w:pStyle w:val="rowtabella0"/>
              <w:rPr>
                <w:color w:val="002060"/>
              </w:rPr>
            </w:pPr>
            <w:r w:rsidRPr="00E776C1">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769184" w14:textId="77777777" w:rsidR="00886D9A" w:rsidRPr="00E776C1" w:rsidRDefault="00886D9A" w:rsidP="001F6E2F">
            <w:pPr>
              <w:pStyle w:val="rowtabella0"/>
              <w:rPr>
                <w:color w:val="002060"/>
              </w:rPr>
            </w:pPr>
            <w:r w:rsidRPr="00E776C1">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9541D"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CAA3D" w14:textId="77777777" w:rsidR="00886D9A" w:rsidRPr="00E776C1" w:rsidRDefault="00886D9A" w:rsidP="001F6E2F">
            <w:pPr>
              <w:pStyle w:val="rowtabella0"/>
              <w:rPr>
                <w:color w:val="002060"/>
              </w:rPr>
            </w:pPr>
            <w:r w:rsidRPr="00E776C1">
              <w:rPr>
                <w:color w:val="002060"/>
              </w:rPr>
              <w:t>16/09/2022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BA77F" w14:textId="77777777" w:rsidR="00886D9A" w:rsidRPr="00E776C1" w:rsidRDefault="00886D9A" w:rsidP="001F6E2F">
            <w:pPr>
              <w:pStyle w:val="rowtabella0"/>
              <w:rPr>
                <w:color w:val="002060"/>
              </w:rPr>
            </w:pPr>
            <w:r w:rsidRPr="00E776C1">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D59BF7" w14:textId="77777777" w:rsidR="00886D9A" w:rsidRPr="00E776C1" w:rsidRDefault="00886D9A" w:rsidP="001F6E2F">
            <w:pPr>
              <w:pStyle w:val="rowtabella0"/>
              <w:rPr>
                <w:color w:val="002060"/>
              </w:rPr>
            </w:pPr>
            <w:r w:rsidRPr="00E776C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D0AA1" w14:textId="77777777" w:rsidR="00886D9A" w:rsidRPr="00E776C1" w:rsidRDefault="00886D9A" w:rsidP="001F6E2F">
            <w:pPr>
              <w:pStyle w:val="rowtabella0"/>
              <w:rPr>
                <w:color w:val="002060"/>
              </w:rPr>
            </w:pPr>
            <w:r w:rsidRPr="00E776C1">
              <w:rPr>
                <w:color w:val="002060"/>
              </w:rPr>
              <w:t>VIA MADRE TERESA DI CALCUTTA</w:t>
            </w:r>
          </w:p>
        </w:tc>
      </w:tr>
      <w:tr w:rsidR="00886D9A" w:rsidRPr="00E776C1" w14:paraId="6A3B30F4" w14:textId="77777777" w:rsidTr="001F6E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28F509" w14:textId="77777777" w:rsidR="00886D9A" w:rsidRPr="00E776C1" w:rsidRDefault="00886D9A" w:rsidP="001F6E2F">
            <w:pPr>
              <w:pStyle w:val="rowtabella0"/>
              <w:rPr>
                <w:color w:val="002060"/>
              </w:rPr>
            </w:pPr>
            <w:r w:rsidRPr="00E776C1">
              <w:rPr>
                <w:color w:val="002060"/>
              </w:rPr>
              <w:t>CASTELBELLINO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4D3E9A" w14:textId="77777777" w:rsidR="00886D9A" w:rsidRPr="00E776C1" w:rsidRDefault="00886D9A" w:rsidP="001F6E2F">
            <w:pPr>
              <w:pStyle w:val="rowtabella0"/>
              <w:rPr>
                <w:color w:val="002060"/>
              </w:rPr>
            </w:pPr>
            <w:r w:rsidRPr="00E776C1">
              <w:rPr>
                <w:color w:val="002060"/>
              </w:rPr>
              <w:t>PIEVE D ICO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676CBF" w14:textId="77777777" w:rsidR="00886D9A" w:rsidRPr="00E776C1" w:rsidRDefault="00886D9A" w:rsidP="001F6E2F">
            <w:pPr>
              <w:pStyle w:val="rowtabella0"/>
              <w:jc w:val="center"/>
              <w:rPr>
                <w:color w:val="002060"/>
              </w:rPr>
            </w:pPr>
            <w:r w:rsidRPr="00E776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383D9" w14:textId="77777777" w:rsidR="00886D9A" w:rsidRPr="00E776C1" w:rsidRDefault="00886D9A" w:rsidP="001F6E2F">
            <w:pPr>
              <w:pStyle w:val="rowtabella0"/>
              <w:rPr>
                <w:color w:val="002060"/>
              </w:rPr>
            </w:pPr>
            <w:r w:rsidRPr="00E776C1">
              <w:rPr>
                <w:color w:val="002060"/>
              </w:rPr>
              <w:t>16/09/2022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5F8F9" w14:textId="77777777" w:rsidR="00886D9A" w:rsidRPr="00E776C1" w:rsidRDefault="00886D9A" w:rsidP="001F6E2F">
            <w:pPr>
              <w:pStyle w:val="rowtabella0"/>
              <w:rPr>
                <w:color w:val="002060"/>
              </w:rPr>
            </w:pPr>
            <w:r w:rsidRPr="00E776C1">
              <w:rPr>
                <w:color w:val="002060"/>
              </w:rPr>
              <w:t>5043 PALASPORT "MARTARELLI"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4D1377" w14:textId="77777777" w:rsidR="00886D9A" w:rsidRPr="00E776C1" w:rsidRDefault="00886D9A" w:rsidP="001F6E2F">
            <w:pPr>
              <w:pStyle w:val="rowtabella0"/>
              <w:rPr>
                <w:color w:val="002060"/>
              </w:rPr>
            </w:pPr>
            <w:r w:rsidRPr="00E776C1">
              <w:rPr>
                <w:color w:val="002060"/>
              </w:rPr>
              <w:t>CASTELBELLINO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0A01C" w14:textId="77777777" w:rsidR="00886D9A" w:rsidRPr="00E776C1" w:rsidRDefault="00886D9A" w:rsidP="001F6E2F">
            <w:pPr>
              <w:pStyle w:val="rowtabella0"/>
              <w:rPr>
                <w:color w:val="002060"/>
              </w:rPr>
            </w:pPr>
            <w:r w:rsidRPr="00E776C1">
              <w:rPr>
                <w:color w:val="002060"/>
              </w:rPr>
              <w:t>VIA TOBAGI STAZ. CASTELBELLINO</w:t>
            </w:r>
          </w:p>
        </w:tc>
      </w:tr>
    </w:tbl>
    <w:p w14:paraId="7BD1F839" w14:textId="77777777" w:rsidR="00886D9A" w:rsidRPr="00E776C1" w:rsidRDefault="00886D9A" w:rsidP="00886D9A">
      <w:pPr>
        <w:pStyle w:val="breakline"/>
        <w:rPr>
          <w:rFonts w:eastAsiaTheme="minorEastAsia"/>
          <w:color w:val="002060"/>
        </w:rPr>
      </w:pPr>
    </w:p>
    <w:p w14:paraId="412C9F03" w14:textId="77777777" w:rsidR="00886D9A" w:rsidRPr="00E776C1" w:rsidRDefault="00886D9A" w:rsidP="00886D9A">
      <w:pPr>
        <w:pStyle w:val="breakline"/>
        <w:rPr>
          <w:color w:val="002060"/>
        </w:rPr>
      </w:pPr>
    </w:p>
    <w:p w14:paraId="67DD1D1D" w14:textId="77777777" w:rsidR="00886D9A" w:rsidRPr="00E776C1" w:rsidRDefault="00886D9A" w:rsidP="00886D9A">
      <w:pPr>
        <w:pStyle w:val="breakline"/>
        <w:rPr>
          <w:color w:val="002060"/>
        </w:rPr>
      </w:pPr>
    </w:p>
    <w:p w14:paraId="28B2D860" w14:textId="77777777" w:rsidR="00886D9A" w:rsidRPr="00E776C1" w:rsidRDefault="00886D9A" w:rsidP="00886D9A">
      <w:pPr>
        <w:pStyle w:val="sottotitolocampionato10"/>
        <w:rPr>
          <w:color w:val="002060"/>
        </w:rPr>
      </w:pPr>
      <w:r w:rsidRPr="00E776C1">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4"/>
        <w:gridCol w:w="385"/>
        <w:gridCol w:w="898"/>
        <w:gridCol w:w="1183"/>
        <w:gridCol w:w="1549"/>
        <w:gridCol w:w="1549"/>
      </w:tblGrid>
      <w:tr w:rsidR="00886D9A" w:rsidRPr="00E776C1" w14:paraId="6D5AFF8E"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3917F"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19EF0"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B22F2"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87BDF"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511AB"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3D065"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E9585"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3F6E4C4A" w14:textId="77777777" w:rsidTr="001F6E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0AEE89" w14:textId="77777777" w:rsidR="00886D9A" w:rsidRPr="00E776C1" w:rsidRDefault="00886D9A" w:rsidP="001F6E2F">
            <w:pPr>
              <w:pStyle w:val="rowtabella0"/>
              <w:rPr>
                <w:color w:val="002060"/>
              </w:rPr>
            </w:pPr>
            <w:r w:rsidRPr="00E776C1">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6DD2A9" w14:textId="77777777" w:rsidR="00886D9A" w:rsidRPr="00E776C1" w:rsidRDefault="00886D9A" w:rsidP="001F6E2F">
            <w:pPr>
              <w:pStyle w:val="rowtabella0"/>
              <w:rPr>
                <w:color w:val="002060"/>
              </w:rPr>
            </w:pPr>
            <w:r w:rsidRPr="00E776C1">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3795E1"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DB594" w14:textId="77777777" w:rsidR="00886D9A" w:rsidRPr="00E776C1" w:rsidRDefault="00886D9A" w:rsidP="001F6E2F">
            <w:pPr>
              <w:pStyle w:val="rowtabella0"/>
              <w:rPr>
                <w:color w:val="002060"/>
              </w:rPr>
            </w:pPr>
            <w:r w:rsidRPr="00E776C1">
              <w:rPr>
                <w:color w:val="002060"/>
              </w:rPr>
              <w:t>05/10/2022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BA445" w14:textId="77777777" w:rsidR="00886D9A" w:rsidRPr="00E776C1" w:rsidRDefault="00886D9A" w:rsidP="001F6E2F">
            <w:pPr>
              <w:pStyle w:val="rowtabella0"/>
              <w:rPr>
                <w:color w:val="002060"/>
              </w:rPr>
            </w:pPr>
            <w:r w:rsidRPr="00E776C1">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992B5" w14:textId="77777777" w:rsidR="00886D9A" w:rsidRPr="00E776C1" w:rsidRDefault="00886D9A" w:rsidP="001F6E2F">
            <w:pPr>
              <w:pStyle w:val="rowtabella0"/>
              <w:rPr>
                <w:color w:val="002060"/>
              </w:rPr>
            </w:pPr>
            <w:r w:rsidRPr="00E776C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0DE09A" w14:textId="77777777" w:rsidR="00886D9A" w:rsidRPr="00E776C1" w:rsidRDefault="00886D9A" w:rsidP="001F6E2F">
            <w:pPr>
              <w:pStyle w:val="rowtabella0"/>
              <w:rPr>
                <w:color w:val="002060"/>
              </w:rPr>
            </w:pPr>
            <w:r w:rsidRPr="00E776C1">
              <w:rPr>
                <w:color w:val="002060"/>
              </w:rPr>
              <w:t>VIA MADRE TERESA DI CALCUTTA</w:t>
            </w:r>
          </w:p>
        </w:tc>
      </w:tr>
      <w:tr w:rsidR="00886D9A" w:rsidRPr="00E776C1" w14:paraId="44F5D4AF" w14:textId="77777777" w:rsidTr="001F6E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7177BF" w14:textId="77777777" w:rsidR="00886D9A" w:rsidRPr="00E776C1" w:rsidRDefault="00886D9A" w:rsidP="001F6E2F">
            <w:pPr>
              <w:pStyle w:val="rowtabella0"/>
              <w:rPr>
                <w:color w:val="002060"/>
              </w:rPr>
            </w:pPr>
            <w:r w:rsidRPr="00E776C1">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0B8B16" w14:textId="77777777" w:rsidR="00886D9A" w:rsidRPr="00E776C1" w:rsidRDefault="00886D9A" w:rsidP="001F6E2F">
            <w:pPr>
              <w:pStyle w:val="rowtabella0"/>
              <w:rPr>
                <w:color w:val="002060"/>
              </w:rPr>
            </w:pPr>
            <w:r w:rsidRPr="00E776C1">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3CDBD" w14:textId="77777777" w:rsidR="00886D9A" w:rsidRPr="00E776C1" w:rsidRDefault="00886D9A" w:rsidP="001F6E2F">
            <w:pPr>
              <w:pStyle w:val="rowtabella0"/>
              <w:jc w:val="center"/>
              <w:rPr>
                <w:color w:val="002060"/>
              </w:rPr>
            </w:pPr>
            <w:r w:rsidRPr="00E776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8CA84" w14:textId="77777777" w:rsidR="00886D9A" w:rsidRPr="00E776C1" w:rsidRDefault="00886D9A" w:rsidP="001F6E2F">
            <w:pPr>
              <w:pStyle w:val="rowtabella0"/>
              <w:rPr>
                <w:color w:val="002060"/>
              </w:rPr>
            </w:pPr>
            <w:r w:rsidRPr="00E776C1">
              <w:rPr>
                <w:color w:val="002060"/>
              </w:rPr>
              <w:t>05/10/2022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DF15C" w14:textId="77777777" w:rsidR="00886D9A" w:rsidRPr="00E776C1" w:rsidRDefault="00886D9A" w:rsidP="001F6E2F">
            <w:pPr>
              <w:pStyle w:val="rowtabella0"/>
              <w:rPr>
                <w:color w:val="002060"/>
              </w:rPr>
            </w:pPr>
            <w:r w:rsidRPr="00E776C1">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01343C" w14:textId="77777777" w:rsidR="00886D9A" w:rsidRPr="00E776C1" w:rsidRDefault="00886D9A" w:rsidP="001F6E2F">
            <w:pPr>
              <w:pStyle w:val="rowtabella0"/>
              <w:rPr>
                <w:color w:val="002060"/>
              </w:rPr>
            </w:pPr>
            <w:r w:rsidRPr="00E776C1">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DA528" w14:textId="77777777" w:rsidR="00886D9A" w:rsidRPr="00E776C1" w:rsidRDefault="00886D9A" w:rsidP="001F6E2F">
            <w:pPr>
              <w:pStyle w:val="rowtabella0"/>
              <w:rPr>
                <w:color w:val="002060"/>
              </w:rPr>
            </w:pPr>
            <w:r w:rsidRPr="00E776C1">
              <w:rPr>
                <w:color w:val="002060"/>
              </w:rPr>
              <w:t>VIA IV NOVEMBRE</w:t>
            </w:r>
          </w:p>
        </w:tc>
      </w:tr>
    </w:tbl>
    <w:p w14:paraId="25ED1FA8" w14:textId="77777777" w:rsidR="00886D9A" w:rsidRPr="00E776C1" w:rsidRDefault="00886D9A" w:rsidP="00886D9A">
      <w:pPr>
        <w:pStyle w:val="breakline"/>
        <w:rPr>
          <w:rFonts w:eastAsiaTheme="minorEastAsia"/>
          <w:color w:val="002060"/>
        </w:rPr>
      </w:pPr>
    </w:p>
    <w:p w14:paraId="14E440F5" w14:textId="77777777" w:rsidR="00886D9A" w:rsidRPr="00E776C1" w:rsidRDefault="00886D9A" w:rsidP="00886D9A">
      <w:pPr>
        <w:pStyle w:val="breakline"/>
        <w:rPr>
          <w:color w:val="002060"/>
        </w:rPr>
      </w:pPr>
    </w:p>
    <w:p w14:paraId="139CB114" w14:textId="77777777" w:rsidR="00886D9A" w:rsidRPr="00E776C1" w:rsidRDefault="00886D9A" w:rsidP="00886D9A">
      <w:pPr>
        <w:pStyle w:val="breakline"/>
        <w:rPr>
          <w:color w:val="002060"/>
        </w:rPr>
      </w:pPr>
    </w:p>
    <w:p w14:paraId="7D41F6F9" w14:textId="77777777" w:rsidR="00886D9A" w:rsidRPr="00E776C1" w:rsidRDefault="00886D9A" w:rsidP="00886D9A">
      <w:pPr>
        <w:pStyle w:val="sottotitolocampionato10"/>
        <w:rPr>
          <w:color w:val="002060"/>
        </w:rPr>
      </w:pPr>
      <w:r w:rsidRPr="00E776C1">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0"/>
        <w:gridCol w:w="385"/>
        <w:gridCol w:w="898"/>
        <w:gridCol w:w="1178"/>
        <w:gridCol w:w="1550"/>
        <w:gridCol w:w="1550"/>
      </w:tblGrid>
      <w:tr w:rsidR="00886D9A" w:rsidRPr="00E776C1" w14:paraId="048F7883"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C9CD3"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939ED"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FE276"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F8688"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8FC0D"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A6740"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7C4A3"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19A27341" w14:textId="77777777" w:rsidTr="001F6E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0EDE28" w14:textId="77777777" w:rsidR="00886D9A" w:rsidRPr="00E776C1" w:rsidRDefault="00886D9A" w:rsidP="001F6E2F">
            <w:pPr>
              <w:pStyle w:val="rowtabella0"/>
              <w:rPr>
                <w:color w:val="002060"/>
              </w:rPr>
            </w:pPr>
            <w:r w:rsidRPr="00E776C1">
              <w:rPr>
                <w:color w:val="002060"/>
              </w:rPr>
              <w:t>CITTA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6D7095" w14:textId="77777777" w:rsidR="00886D9A" w:rsidRPr="00E776C1" w:rsidRDefault="00886D9A" w:rsidP="001F6E2F">
            <w:pPr>
              <w:pStyle w:val="rowtabella0"/>
              <w:rPr>
                <w:color w:val="002060"/>
              </w:rPr>
            </w:pPr>
            <w:r w:rsidRPr="00E776C1">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84EBFB"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5DCC94" w14:textId="77777777" w:rsidR="00886D9A" w:rsidRPr="00E776C1" w:rsidRDefault="00886D9A" w:rsidP="001F6E2F">
            <w:pPr>
              <w:pStyle w:val="rowtabella0"/>
              <w:rPr>
                <w:color w:val="002060"/>
              </w:rPr>
            </w:pPr>
            <w:r w:rsidRPr="00E776C1">
              <w:rPr>
                <w:color w:val="002060"/>
              </w:rPr>
              <w:t>16/09/2022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7E4626" w14:textId="77777777" w:rsidR="00886D9A" w:rsidRPr="00E776C1" w:rsidRDefault="00886D9A" w:rsidP="001F6E2F">
            <w:pPr>
              <w:pStyle w:val="rowtabella0"/>
              <w:rPr>
                <w:color w:val="002060"/>
              </w:rPr>
            </w:pPr>
            <w:r w:rsidRPr="00E776C1">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55E75C" w14:textId="77777777" w:rsidR="00886D9A" w:rsidRPr="00E776C1" w:rsidRDefault="00886D9A" w:rsidP="001F6E2F">
            <w:pPr>
              <w:pStyle w:val="rowtabella0"/>
              <w:rPr>
                <w:color w:val="002060"/>
              </w:rPr>
            </w:pPr>
            <w:r w:rsidRPr="00E776C1">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9A02B" w14:textId="77777777" w:rsidR="00886D9A" w:rsidRPr="00E776C1" w:rsidRDefault="00886D9A" w:rsidP="001F6E2F">
            <w:pPr>
              <w:pStyle w:val="rowtabella0"/>
              <w:rPr>
                <w:color w:val="002060"/>
              </w:rPr>
            </w:pPr>
            <w:r w:rsidRPr="00E776C1">
              <w:rPr>
                <w:color w:val="002060"/>
              </w:rPr>
              <w:t>VIA MATTEOTTI</w:t>
            </w:r>
          </w:p>
        </w:tc>
      </w:tr>
      <w:tr w:rsidR="00886D9A" w:rsidRPr="00E776C1" w14:paraId="239F449D" w14:textId="77777777" w:rsidTr="001F6E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2C5218" w14:textId="77777777" w:rsidR="00886D9A" w:rsidRPr="00E776C1" w:rsidRDefault="00886D9A" w:rsidP="001F6E2F">
            <w:pPr>
              <w:pStyle w:val="rowtabella0"/>
              <w:rPr>
                <w:color w:val="002060"/>
              </w:rPr>
            </w:pPr>
            <w:r w:rsidRPr="00E776C1">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560F27" w14:textId="77777777" w:rsidR="00886D9A" w:rsidRPr="00E776C1" w:rsidRDefault="00886D9A" w:rsidP="001F6E2F">
            <w:pPr>
              <w:pStyle w:val="rowtabella0"/>
              <w:rPr>
                <w:color w:val="002060"/>
              </w:rPr>
            </w:pPr>
            <w:r w:rsidRPr="00E776C1">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9019FE" w14:textId="77777777" w:rsidR="00886D9A" w:rsidRPr="00E776C1" w:rsidRDefault="00886D9A" w:rsidP="001F6E2F">
            <w:pPr>
              <w:pStyle w:val="rowtabella0"/>
              <w:jc w:val="center"/>
              <w:rPr>
                <w:color w:val="002060"/>
              </w:rPr>
            </w:pPr>
            <w:r w:rsidRPr="00E776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420269" w14:textId="77777777" w:rsidR="00886D9A" w:rsidRPr="00E776C1" w:rsidRDefault="00886D9A" w:rsidP="001F6E2F">
            <w:pPr>
              <w:pStyle w:val="rowtabella0"/>
              <w:rPr>
                <w:color w:val="002060"/>
              </w:rPr>
            </w:pPr>
            <w:r w:rsidRPr="00E776C1">
              <w:rPr>
                <w:color w:val="002060"/>
              </w:rPr>
              <w:t>17/09/2022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634784" w14:textId="77777777" w:rsidR="00886D9A" w:rsidRPr="00E776C1" w:rsidRDefault="00886D9A" w:rsidP="001F6E2F">
            <w:pPr>
              <w:pStyle w:val="rowtabella0"/>
              <w:rPr>
                <w:color w:val="002060"/>
              </w:rPr>
            </w:pPr>
            <w:r w:rsidRPr="00E776C1">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B76D6" w14:textId="77777777" w:rsidR="00886D9A" w:rsidRPr="00E776C1" w:rsidRDefault="00886D9A" w:rsidP="001F6E2F">
            <w:pPr>
              <w:pStyle w:val="rowtabella0"/>
              <w:rPr>
                <w:color w:val="002060"/>
              </w:rPr>
            </w:pPr>
            <w:r w:rsidRPr="00E776C1">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CAA817" w14:textId="77777777" w:rsidR="00886D9A" w:rsidRPr="00E776C1" w:rsidRDefault="00886D9A" w:rsidP="001F6E2F">
            <w:pPr>
              <w:pStyle w:val="rowtabella0"/>
              <w:rPr>
                <w:color w:val="002060"/>
              </w:rPr>
            </w:pPr>
            <w:r w:rsidRPr="00E776C1">
              <w:rPr>
                <w:color w:val="002060"/>
              </w:rPr>
              <w:t>VIA CERQUATTI</w:t>
            </w:r>
          </w:p>
        </w:tc>
      </w:tr>
    </w:tbl>
    <w:p w14:paraId="3017FA3D" w14:textId="77777777" w:rsidR="00886D9A" w:rsidRPr="00E776C1" w:rsidRDefault="00886D9A" w:rsidP="00886D9A">
      <w:pPr>
        <w:pStyle w:val="breakline"/>
        <w:rPr>
          <w:rFonts w:eastAsiaTheme="minorEastAsia"/>
          <w:color w:val="002060"/>
        </w:rPr>
      </w:pPr>
    </w:p>
    <w:p w14:paraId="22E7C506" w14:textId="77777777" w:rsidR="00886D9A" w:rsidRPr="00E776C1" w:rsidRDefault="00886D9A" w:rsidP="00886D9A">
      <w:pPr>
        <w:pStyle w:val="breakline"/>
        <w:rPr>
          <w:color w:val="002060"/>
        </w:rPr>
      </w:pPr>
    </w:p>
    <w:p w14:paraId="307E449F" w14:textId="77777777" w:rsidR="00886D9A" w:rsidRPr="00E776C1" w:rsidRDefault="00886D9A" w:rsidP="00886D9A">
      <w:pPr>
        <w:pStyle w:val="breakline"/>
        <w:rPr>
          <w:color w:val="002060"/>
        </w:rPr>
      </w:pPr>
    </w:p>
    <w:p w14:paraId="771B43E3" w14:textId="77777777" w:rsidR="00886D9A" w:rsidRPr="00E776C1" w:rsidRDefault="00886D9A" w:rsidP="00886D9A">
      <w:pPr>
        <w:pStyle w:val="sottotitolocampionato10"/>
        <w:rPr>
          <w:color w:val="002060"/>
        </w:rPr>
      </w:pPr>
      <w:r w:rsidRPr="00E776C1">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7"/>
        <w:gridCol w:w="1552"/>
        <w:gridCol w:w="1556"/>
      </w:tblGrid>
      <w:tr w:rsidR="00886D9A" w:rsidRPr="00E776C1" w14:paraId="4F35CE6B"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865E4"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9DF2E"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3AB38"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C766F"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85A2A"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7CEEE"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A59DA"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52C2596C" w14:textId="77777777" w:rsidTr="001F6E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3CD0FC" w14:textId="77777777" w:rsidR="00886D9A" w:rsidRPr="00E776C1" w:rsidRDefault="00886D9A" w:rsidP="001F6E2F">
            <w:pPr>
              <w:pStyle w:val="rowtabella0"/>
              <w:rPr>
                <w:color w:val="002060"/>
              </w:rPr>
            </w:pPr>
            <w:r w:rsidRPr="00E776C1">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A45E3" w14:textId="77777777" w:rsidR="00886D9A" w:rsidRPr="00E776C1" w:rsidRDefault="00886D9A" w:rsidP="001F6E2F">
            <w:pPr>
              <w:pStyle w:val="rowtabella0"/>
              <w:rPr>
                <w:color w:val="002060"/>
              </w:rPr>
            </w:pPr>
            <w:r w:rsidRPr="00E776C1">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C7F65A"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4288DB" w14:textId="77777777" w:rsidR="00886D9A" w:rsidRPr="00E776C1" w:rsidRDefault="00886D9A" w:rsidP="001F6E2F">
            <w:pPr>
              <w:pStyle w:val="rowtabella0"/>
              <w:rPr>
                <w:color w:val="002060"/>
              </w:rPr>
            </w:pPr>
            <w:r w:rsidRPr="00E776C1">
              <w:rPr>
                <w:color w:val="002060"/>
              </w:rPr>
              <w:t>03/10/2022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88E8D6" w14:textId="77777777" w:rsidR="00886D9A" w:rsidRPr="00E776C1" w:rsidRDefault="00886D9A" w:rsidP="001F6E2F">
            <w:pPr>
              <w:pStyle w:val="rowtabella0"/>
              <w:rPr>
                <w:color w:val="002060"/>
              </w:rPr>
            </w:pPr>
            <w:r w:rsidRPr="00E776C1">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594B30" w14:textId="77777777" w:rsidR="00886D9A" w:rsidRPr="00E776C1" w:rsidRDefault="00886D9A" w:rsidP="001F6E2F">
            <w:pPr>
              <w:pStyle w:val="rowtabella0"/>
              <w:rPr>
                <w:color w:val="002060"/>
              </w:rPr>
            </w:pPr>
            <w:r w:rsidRPr="00E776C1">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A6240F" w14:textId="77777777" w:rsidR="00886D9A" w:rsidRPr="00E776C1" w:rsidRDefault="00886D9A" w:rsidP="001F6E2F">
            <w:pPr>
              <w:pStyle w:val="rowtabella0"/>
              <w:rPr>
                <w:color w:val="002060"/>
              </w:rPr>
            </w:pPr>
            <w:r w:rsidRPr="00E776C1">
              <w:rPr>
                <w:color w:val="002060"/>
              </w:rPr>
              <w:t>VIA RISORGIMENTO 16</w:t>
            </w:r>
          </w:p>
        </w:tc>
      </w:tr>
      <w:tr w:rsidR="00886D9A" w:rsidRPr="00E776C1" w14:paraId="12D666E3" w14:textId="77777777" w:rsidTr="001F6E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ED5563" w14:textId="77777777" w:rsidR="00886D9A" w:rsidRPr="00E776C1" w:rsidRDefault="00886D9A" w:rsidP="001F6E2F">
            <w:pPr>
              <w:pStyle w:val="rowtabella0"/>
              <w:rPr>
                <w:color w:val="002060"/>
              </w:rPr>
            </w:pPr>
            <w:r w:rsidRPr="00E776C1">
              <w:rPr>
                <w:color w:val="002060"/>
              </w:rPr>
              <w:t>CITTA DI OSTRA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F15F94" w14:textId="77777777" w:rsidR="00886D9A" w:rsidRPr="00E776C1" w:rsidRDefault="00886D9A" w:rsidP="001F6E2F">
            <w:pPr>
              <w:pStyle w:val="rowtabella0"/>
              <w:rPr>
                <w:color w:val="002060"/>
              </w:rPr>
            </w:pPr>
            <w:r w:rsidRPr="00E776C1">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EC757A" w14:textId="77777777" w:rsidR="00886D9A" w:rsidRPr="00E776C1" w:rsidRDefault="00886D9A" w:rsidP="001F6E2F">
            <w:pPr>
              <w:pStyle w:val="rowtabella0"/>
              <w:jc w:val="center"/>
              <w:rPr>
                <w:color w:val="002060"/>
              </w:rPr>
            </w:pPr>
            <w:r w:rsidRPr="00E776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639273" w14:textId="77777777" w:rsidR="00886D9A" w:rsidRPr="00E776C1" w:rsidRDefault="00886D9A" w:rsidP="001F6E2F">
            <w:pPr>
              <w:pStyle w:val="rowtabella0"/>
              <w:rPr>
                <w:color w:val="002060"/>
              </w:rPr>
            </w:pPr>
            <w:r w:rsidRPr="00E776C1">
              <w:rPr>
                <w:color w:val="002060"/>
              </w:rPr>
              <w:t>03/10/2022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62A68" w14:textId="77777777" w:rsidR="00886D9A" w:rsidRPr="00E776C1" w:rsidRDefault="00886D9A" w:rsidP="001F6E2F">
            <w:pPr>
              <w:pStyle w:val="rowtabella0"/>
              <w:rPr>
                <w:color w:val="002060"/>
              </w:rPr>
            </w:pPr>
            <w:r w:rsidRPr="00E776C1">
              <w:rPr>
                <w:color w:val="002060"/>
              </w:rPr>
              <w:t>5080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C5AF73" w14:textId="77777777" w:rsidR="00886D9A" w:rsidRPr="00E776C1" w:rsidRDefault="00886D9A" w:rsidP="001F6E2F">
            <w:pPr>
              <w:pStyle w:val="rowtabella0"/>
              <w:rPr>
                <w:color w:val="002060"/>
              </w:rPr>
            </w:pPr>
            <w:r w:rsidRPr="00E776C1">
              <w:rPr>
                <w:color w:val="002060"/>
              </w:rPr>
              <w:t>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E8962F" w14:textId="77777777" w:rsidR="00886D9A" w:rsidRPr="00E776C1" w:rsidRDefault="00886D9A" w:rsidP="001F6E2F">
            <w:pPr>
              <w:pStyle w:val="rowtabella0"/>
              <w:rPr>
                <w:color w:val="002060"/>
              </w:rPr>
            </w:pPr>
            <w:r w:rsidRPr="00E776C1">
              <w:rPr>
                <w:color w:val="002060"/>
              </w:rPr>
              <w:t>VIA MATTEOTTI</w:t>
            </w:r>
          </w:p>
        </w:tc>
      </w:tr>
    </w:tbl>
    <w:p w14:paraId="4635D5D3" w14:textId="77777777" w:rsidR="00886D9A" w:rsidRPr="00E776C1" w:rsidRDefault="00886D9A" w:rsidP="00886D9A">
      <w:pPr>
        <w:pStyle w:val="breakline"/>
        <w:rPr>
          <w:rFonts w:eastAsiaTheme="minorEastAsia"/>
          <w:color w:val="002060"/>
        </w:rPr>
      </w:pPr>
    </w:p>
    <w:p w14:paraId="1A58E4CF" w14:textId="77777777" w:rsidR="00886D9A" w:rsidRPr="00E776C1" w:rsidRDefault="00886D9A" w:rsidP="00886D9A">
      <w:pPr>
        <w:pStyle w:val="breakline"/>
        <w:rPr>
          <w:color w:val="002060"/>
        </w:rPr>
      </w:pPr>
    </w:p>
    <w:p w14:paraId="5F4E94EA" w14:textId="77777777" w:rsidR="00886D9A" w:rsidRPr="00E776C1" w:rsidRDefault="00886D9A" w:rsidP="00886D9A">
      <w:pPr>
        <w:pStyle w:val="breakline"/>
        <w:rPr>
          <w:color w:val="002060"/>
        </w:rPr>
      </w:pPr>
    </w:p>
    <w:p w14:paraId="64B3CC4B" w14:textId="77777777" w:rsidR="00886D9A" w:rsidRPr="00E776C1" w:rsidRDefault="00886D9A" w:rsidP="00886D9A">
      <w:pPr>
        <w:pStyle w:val="sottotitolocampionato10"/>
        <w:rPr>
          <w:color w:val="002060"/>
        </w:rPr>
      </w:pPr>
      <w:r w:rsidRPr="00E776C1">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0"/>
        <w:gridCol w:w="385"/>
        <w:gridCol w:w="898"/>
        <w:gridCol w:w="1176"/>
        <w:gridCol w:w="1561"/>
        <w:gridCol w:w="1546"/>
      </w:tblGrid>
      <w:tr w:rsidR="00886D9A" w:rsidRPr="00E776C1" w14:paraId="43E70356"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139AD"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E9949"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B4D88"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9FCDF"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6E622"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76837"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5D2DB"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30F66D60" w14:textId="77777777" w:rsidTr="001F6E2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77C3C0" w14:textId="77777777" w:rsidR="00886D9A" w:rsidRPr="00E776C1" w:rsidRDefault="00886D9A" w:rsidP="001F6E2F">
            <w:pPr>
              <w:pStyle w:val="rowtabella0"/>
              <w:rPr>
                <w:color w:val="002060"/>
              </w:rPr>
            </w:pPr>
            <w:r w:rsidRPr="00E776C1">
              <w:rPr>
                <w:color w:val="002060"/>
              </w:rPr>
              <w:t>ROCCAFLUVIONE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9D577E" w14:textId="77777777" w:rsidR="00886D9A" w:rsidRPr="00E776C1" w:rsidRDefault="00886D9A" w:rsidP="001F6E2F">
            <w:pPr>
              <w:pStyle w:val="rowtabella0"/>
              <w:rPr>
                <w:color w:val="002060"/>
              </w:rPr>
            </w:pPr>
            <w:r w:rsidRPr="00E776C1">
              <w:rPr>
                <w:color w:val="002060"/>
              </w:rPr>
              <w:t>FUTSAL SANGIUSTESE A.R.L.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326632"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877BCF" w14:textId="77777777" w:rsidR="00886D9A" w:rsidRPr="00E776C1" w:rsidRDefault="00886D9A" w:rsidP="001F6E2F">
            <w:pPr>
              <w:pStyle w:val="rowtabella0"/>
              <w:rPr>
                <w:color w:val="002060"/>
              </w:rPr>
            </w:pPr>
            <w:r w:rsidRPr="00E776C1">
              <w:rPr>
                <w:color w:val="002060"/>
              </w:rPr>
              <w:t>16/09/2022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A5808E" w14:textId="77777777" w:rsidR="00886D9A" w:rsidRPr="00E776C1" w:rsidRDefault="00886D9A" w:rsidP="001F6E2F">
            <w:pPr>
              <w:pStyle w:val="rowtabella0"/>
              <w:rPr>
                <w:color w:val="002060"/>
              </w:rPr>
            </w:pPr>
            <w:r w:rsidRPr="00E776C1">
              <w:rPr>
                <w:color w:val="002060"/>
              </w:rPr>
              <w:t>5698 PALESTRA POLIVALENTE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417E95" w14:textId="77777777" w:rsidR="00886D9A" w:rsidRPr="00E776C1" w:rsidRDefault="00886D9A" w:rsidP="001F6E2F">
            <w:pPr>
              <w:pStyle w:val="rowtabella0"/>
              <w:rPr>
                <w:color w:val="002060"/>
              </w:rPr>
            </w:pPr>
            <w:r w:rsidRPr="00E776C1">
              <w:rPr>
                <w:color w:val="002060"/>
              </w:rPr>
              <w:t>ROCCAFLUVIONE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A20069" w14:textId="77777777" w:rsidR="00886D9A" w:rsidRPr="00E776C1" w:rsidRDefault="00886D9A" w:rsidP="001F6E2F">
            <w:pPr>
              <w:pStyle w:val="rowtabella0"/>
              <w:rPr>
                <w:color w:val="002060"/>
              </w:rPr>
            </w:pPr>
            <w:r w:rsidRPr="00E776C1">
              <w:rPr>
                <w:color w:val="002060"/>
              </w:rPr>
              <w:t>VIA NENNI</w:t>
            </w:r>
          </w:p>
        </w:tc>
      </w:tr>
    </w:tbl>
    <w:p w14:paraId="78CEBC4F" w14:textId="77777777" w:rsidR="00886D9A" w:rsidRPr="00E776C1" w:rsidRDefault="00886D9A" w:rsidP="00886D9A">
      <w:pPr>
        <w:pStyle w:val="breakline"/>
        <w:rPr>
          <w:rFonts w:eastAsiaTheme="minorEastAsia"/>
          <w:color w:val="002060"/>
        </w:rPr>
      </w:pPr>
    </w:p>
    <w:p w14:paraId="2E1B2AFF" w14:textId="77777777" w:rsidR="00886D9A" w:rsidRPr="00E776C1" w:rsidRDefault="00886D9A" w:rsidP="00886D9A">
      <w:pPr>
        <w:pStyle w:val="breakline"/>
        <w:rPr>
          <w:color w:val="002060"/>
        </w:rPr>
      </w:pPr>
    </w:p>
    <w:p w14:paraId="634D3BB2" w14:textId="77777777" w:rsidR="00886D9A" w:rsidRPr="00E776C1" w:rsidRDefault="00886D9A" w:rsidP="00886D9A">
      <w:pPr>
        <w:pStyle w:val="breakline"/>
        <w:rPr>
          <w:color w:val="002060"/>
        </w:rPr>
      </w:pPr>
    </w:p>
    <w:p w14:paraId="24F80B4F" w14:textId="77777777" w:rsidR="00886D9A" w:rsidRPr="00E776C1" w:rsidRDefault="00886D9A" w:rsidP="00886D9A">
      <w:pPr>
        <w:pStyle w:val="sottotitolocampionato10"/>
        <w:rPr>
          <w:color w:val="002060"/>
        </w:rPr>
      </w:pPr>
      <w:r w:rsidRPr="00E776C1">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886D9A" w:rsidRPr="00E776C1" w14:paraId="1980615F"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6A1E6"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DEA57"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3FA1F"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F7478"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3E727"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7888D"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E6AB5"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395CD4AF" w14:textId="77777777" w:rsidTr="001F6E2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243527" w14:textId="77777777" w:rsidR="00886D9A" w:rsidRPr="00E776C1" w:rsidRDefault="00886D9A" w:rsidP="001F6E2F">
            <w:pPr>
              <w:pStyle w:val="rowtabella0"/>
              <w:rPr>
                <w:color w:val="002060"/>
              </w:rPr>
            </w:pPr>
            <w:r w:rsidRPr="00E776C1">
              <w:rPr>
                <w:color w:val="002060"/>
              </w:rPr>
              <w:t>FUTSAL SANGIUSTESE A.R.L.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18097D" w14:textId="77777777" w:rsidR="00886D9A" w:rsidRPr="00E776C1" w:rsidRDefault="00886D9A" w:rsidP="001F6E2F">
            <w:pPr>
              <w:pStyle w:val="rowtabella0"/>
              <w:rPr>
                <w:color w:val="002060"/>
              </w:rPr>
            </w:pPr>
            <w:r w:rsidRPr="00E776C1">
              <w:rPr>
                <w:color w:val="002060"/>
              </w:rPr>
              <w:t>GROTTACCIA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30BEAD"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0FCA84" w14:textId="77777777" w:rsidR="00886D9A" w:rsidRPr="00E776C1" w:rsidRDefault="00886D9A" w:rsidP="001F6E2F">
            <w:pPr>
              <w:pStyle w:val="rowtabella0"/>
              <w:rPr>
                <w:color w:val="002060"/>
              </w:rPr>
            </w:pPr>
            <w:r w:rsidRPr="00E776C1">
              <w:rPr>
                <w:color w:val="002060"/>
              </w:rPr>
              <w:t>05/10/2022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D8F15C" w14:textId="77777777" w:rsidR="00886D9A" w:rsidRPr="00E776C1" w:rsidRDefault="00886D9A" w:rsidP="001F6E2F">
            <w:pPr>
              <w:pStyle w:val="rowtabella0"/>
              <w:rPr>
                <w:color w:val="002060"/>
              </w:rPr>
            </w:pPr>
            <w:r w:rsidRPr="00E776C1">
              <w:rPr>
                <w:color w:val="002060"/>
              </w:rPr>
              <w:t>5674 PALESTRA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B0343C" w14:textId="77777777" w:rsidR="00886D9A" w:rsidRPr="00E776C1" w:rsidRDefault="00886D9A" w:rsidP="001F6E2F">
            <w:pPr>
              <w:pStyle w:val="rowtabella0"/>
              <w:rPr>
                <w:color w:val="002060"/>
              </w:rPr>
            </w:pPr>
            <w:r w:rsidRPr="00E776C1">
              <w:rPr>
                <w:color w:val="002060"/>
              </w:rPr>
              <w:t>TORRE SAN PATRIZIO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D0A529" w14:textId="77777777" w:rsidR="00886D9A" w:rsidRPr="00E776C1" w:rsidRDefault="00886D9A" w:rsidP="001F6E2F">
            <w:pPr>
              <w:pStyle w:val="rowtabella0"/>
              <w:rPr>
                <w:color w:val="002060"/>
              </w:rPr>
            </w:pPr>
            <w:r w:rsidRPr="00E776C1">
              <w:rPr>
                <w:color w:val="002060"/>
              </w:rPr>
              <w:t>VIA MANZONI</w:t>
            </w:r>
          </w:p>
        </w:tc>
      </w:tr>
    </w:tbl>
    <w:p w14:paraId="39581FA8" w14:textId="77777777" w:rsidR="00886D9A" w:rsidRPr="00E776C1" w:rsidRDefault="00886D9A" w:rsidP="00886D9A">
      <w:pPr>
        <w:pStyle w:val="breakline"/>
        <w:rPr>
          <w:rFonts w:eastAsiaTheme="minorEastAsia"/>
          <w:color w:val="002060"/>
        </w:rPr>
      </w:pPr>
    </w:p>
    <w:p w14:paraId="04C340F5" w14:textId="77777777" w:rsidR="00886D9A" w:rsidRPr="00E776C1" w:rsidRDefault="00886D9A" w:rsidP="00886D9A">
      <w:pPr>
        <w:pStyle w:val="breakline"/>
        <w:rPr>
          <w:color w:val="002060"/>
        </w:rPr>
      </w:pPr>
    </w:p>
    <w:p w14:paraId="519FB113" w14:textId="77777777" w:rsidR="00886D9A" w:rsidRPr="00E776C1" w:rsidRDefault="00886D9A" w:rsidP="00886D9A">
      <w:pPr>
        <w:pStyle w:val="breakline"/>
        <w:rPr>
          <w:color w:val="002060"/>
        </w:rPr>
      </w:pPr>
    </w:p>
    <w:p w14:paraId="7658F6F9" w14:textId="77777777" w:rsidR="00886D9A" w:rsidRPr="00E776C1" w:rsidRDefault="00886D9A" w:rsidP="00886D9A">
      <w:pPr>
        <w:pStyle w:val="sottotitolocampionato10"/>
        <w:rPr>
          <w:color w:val="002060"/>
        </w:rPr>
      </w:pPr>
      <w:r w:rsidRPr="00E776C1">
        <w:rPr>
          <w:color w:val="002060"/>
        </w:rPr>
        <w:t>GIRONE 10 - 2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86D9A" w:rsidRPr="00E776C1" w14:paraId="3779A4BA"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79CD3"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839EC"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2E275"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68689"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3FC0D"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9671A"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504E5"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499F9505" w14:textId="77777777" w:rsidTr="001F6E2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B13DC0" w14:textId="77777777" w:rsidR="00886D9A" w:rsidRPr="00E776C1" w:rsidRDefault="00886D9A" w:rsidP="001F6E2F">
            <w:pPr>
              <w:pStyle w:val="rowtabella0"/>
              <w:rPr>
                <w:color w:val="002060"/>
              </w:rPr>
            </w:pPr>
            <w:r w:rsidRPr="00E776C1">
              <w:rPr>
                <w:color w:val="002060"/>
              </w:rPr>
              <w:t>FUTSAL MONTURANO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9AC1D9" w14:textId="77777777" w:rsidR="00886D9A" w:rsidRPr="00E776C1" w:rsidRDefault="00886D9A" w:rsidP="001F6E2F">
            <w:pPr>
              <w:pStyle w:val="rowtabella0"/>
              <w:rPr>
                <w:color w:val="002060"/>
              </w:rPr>
            </w:pPr>
            <w:r w:rsidRPr="00E776C1">
              <w:rPr>
                <w:color w:val="002060"/>
              </w:rPr>
              <w:t>RIVIERA DELLE PALME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0B662A"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5B4C45" w14:textId="77777777" w:rsidR="00886D9A" w:rsidRPr="00E776C1" w:rsidRDefault="00886D9A" w:rsidP="001F6E2F">
            <w:pPr>
              <w:pStyle w:val="rowtabella0"/>
              <w:rPr>
                <w:color w:val="002060"/>
              </w:rPr>
            </w:pPr>
            <w:r w:rsidRPr="00E776C1">
              <w:rPr>
                <w:color w:val="002060"/>
              </w:rPr>
              <w:t>16/09/2022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89EC4D" w14:textId="77777777" w:rsidR="00886D9A" w:rsidRPr="00E776C1" w:rsidRDefault="00886D9A" w:rsidP="001F6E2F">
            <w:pPr>
              <w:pStyle w:val="rowtabella0"/>
              <w:rPr>
                <w:color w:val="002060"/>
              </w:rPr>
            </w:pPr>
            <w:r w:rsidRPr="00E776C1">
              <w:rPr>
                <w:color w:val="002060"/>
              </w:rPr>
              <w:t>5638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3B1BEA" w14:textId="77777777" w:rsidR="00886D9A" w:rsidRPr="00E776C1" w:rsidRDefault="00886D9A" w:rsidP="001F6E2F">
            <w:pPr>
              <w:pStyle w:val="rowtabella0"/>
              <w:rPr>
                <w:color w:val="002060"/>
              </w:rPr>
            </w:pPr>
            <w:r w:rsidRPr="00E776C1">
              <w:rPr>
                <w:color w:val="002060"/>
              </w:rPr>
              <w:t>MONTE URANO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AAC6F7" w14:textId="77777777" w:rsidR="00886D9A" w:rsidRPr="00E776C1" w:rsidRDefault="00886D9A" w:rsidP="001F6E2F">
            <w:pPr>
              <w:pStyle w:val="rowtabella0"/>
              <w:rPr>
                <w:color w:val="002060"/>
              </w:rPr>
            </w:pPr>
            <w:r w:rsidRPr="00E776C1">
              <w:rPr>
                <w:color w:val="002060"/>
              </w:rPr>
              <w:t>VIA OLIMPIADI</w:t>
            </w:r>
          </w:p>
        </w:tc>
      </w:tr>
    </w:tbl>
    <w:p w14:paraId="0A24CFDD" w14:textId="77777777" w:rsidR="00886D9A" w:rsidRPr="00E776C1" w:rsidRDefault="00886D9A" w:rsidP="00886D9A">
      <w:pPr>
        <w:pStyle w:val="breakline"/>
        <w:rPr>
          <w:rFonts w:eastAsiaTheme="minorEastAsia"/>
          <w:color w:val="002060"/>
        </w:rPr>
      </w:pPr>
    </w:p>
    <w:p w14:paraId="41470C1B" w14:textId="77777777" w:rsidR="00886D9A" w:rsidRPr="00E776C1" w:rsidRDefault="00886D9A" w:rsidP="00886D9A">
      <w:pPr>
        <w:pStyle w:val="breakline"/>
        <w:rPr>
          <w:color w:val="002060"/>
        </w:rPr>
      </w:pPr>
    </w:p>
    <w:p w14:paraId="5DA831D6" w14:textId="77777777" w:rsidR="00886D9A" w:rsidRPr="00E776C1" w:rsidRDefault="00886D9A" w:rsidP="00886D9A">
      <w:pPr>
        <w:pStyle w:val="breakline"/>
        <w:rPr>
          <w:color w:val="002060"/>
        </w:rPr>
      </w:pPr>
    </w:p>
    <w:p w14:paraId="188CCA44" w14:textId="77777777" w:rsidR="00886D9A" w:rsidRPr="00E776C1" w:rsidRDefault="00886D9A" w:rsidP="00886D9A">
      <w:pPr>
        <w:pStyle w:val="sottotitolocampionato10"/>
        <w:rPr>
          <w:color w:val="002060"/>
        </w:rPr>
      </w:pPr>
      <w:r w:rsidRPr="00E776C1">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86D9A" w:rsidRPr="00E776C1" w14:paraId="0F1FAD54"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85F47"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C190F"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A2E70"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45E4C"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25AC1"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09374"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58DDA"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288DB32C" w14:textId="77777777" w:rsidTr="001F6E2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492DC8" w14:textId="77777777" w:rsidR="00886D9A" w:rsidRPr="00E776C1" w:rsidRDefault="00886D9A" w:rsidP="001F6E2F">
            <w:pPr>
              <w:pStyle w:val="rowtabella0"/>
              <w:rPr>
                <w:color w:val="002060"/>
              </w:rPr>
            </w:pPr>
            <w:r w:rsidRPr="00E776C1">
              <w:rPr>
                <w:color w:val="002060"/>
              </w:rPr>
              <w:t>RIVIERA DELLE PALME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6E2953" w14:textId="77777777" w:rsidR="00886D9A" w:rsidRPr="00E776C1" w:rsidRDefault="00886D9A" w:rsidP="001F6E2F">
            <w:pPr>
              <w:pStyle w:val="rowtabella0"/>
              <w:rPr>
                <w:color w:val="002060"/>
              </w:rPr>
            </w:pPr>
            <w:r w:rsidRPr="00E776C1">
              <w:rPr>
                <w:color w:val="002060"/>
              </w:rPr>
              <w:t>FUTSAL CASELLE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341C90"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3877C3" w14:textId="77777777" w:rsidR="00886D9A" w:rsidRPr="00E776C1" w:rsidRDefault="00886D9A" w:rsidP="001F6E2F">
            <w:pPr>
              <w:pStyle w:val="rowtabella0"/>
              <w:rPr>
                <w:color w:val="002060"/>
              </w:rPr>
            </w:pPr>
            <w:r w:rsidRPr="00E776C1">
              <w:rPr>
                <w:color w:val="002060"/>
              </w:rPr>
              <w:t>03/10/2022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573734" w14:textId="77777777" w:rsidR="00886D9A" w:rsidRPr="00E776C1" w:rsidRDefault="00886D9A" w:rsidP="001F6E2F">
            <w:pPr>
              <w:pStyle w:val="rowtabella0"/>
              <w:rPr>
                <w:color w:val="002060"/>
              </w:rPr>
            </w:pPr>
            <w:r w:rsidRPr="00E776C1">
              <w:rPr>
                <w:color w:val="002060"/>
              </w:rPr>
              <w:t>5696 PALASPORT SPECA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ED84AF" w14:textId="77777777" w:rsidR="00886D9A" w:rsidRPr="00E776C1" w:rsidRDefault="00886D9A" w:rsidP="001F6E2F">
            <w:pPr>
              <w:pStyle w:val="rowtabella0"/>
              <w:rPr>
                <w:color w:val="002060"/>
              </w:rPr>
            </w:pPr>
            <w:r w:rsidRPr="00E776C1">
              <w:rPr>
                <w:color w:val="002060"/>
              </w:rPr>
              <w:t>SAN BENEDETTO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07E94A" w14:textId="77777777" w:rsidR="00886D9A" w:rsidRPr="00E776C1" w:rsidRDefault="00886D9A" w:rsidP="001F6E2F">
            <w:pPr>
              <w:pStyle w:val="rowtabella0"/>
              <w:rPr>
                <w:color w:val="002060"/>
              </w:rPr>
            </w:pPr>
            <w:r w:rsidRPr="00E776C1">
              <w:rPr>
                <w:color w:val="002060"/>
              </w:rPr>
              <w:t>VIA DELLO SPORT</w:t>
            </w:r>
          </w:p>
        </w:tc>
      </w:tr>
    </w:tbl>
    <w:p w14:paraId="5F1F590D" w14:textId="77777777" w:rsidR="00886D9A" w:rsidRPr="00E776C1" w:rsidRDefault="00886D9A" w:rsidP="00886D9A">
      <w:pPr>
        <w:pStyle w:val="breakline"/>
        <w:rPr>
          <w:rFonts w:eastAsiaTheme="minorEastAsia"/>
          <w:color w:val="002060"/>
        </w:rPr>
      </w:pPr>
    </w:p>
    <w:p w14:paraId="50A83F28" w14:textId="77777777" w:rsidR="00886D9A" w:rsidRPr="00E776C1" w:rsidRDefault="00886D9A" w:rsidP="00886D9A">
      <w:pPr>
        <w:pStyle w:val="breakline"/>
        <w:rPr>
          <w:color w:val="002060"/>
        </w:rPr>
      </w:pPr>
    </w:p>
    <w:p w14:paraId="618BCFE6" w14:textId="77777777" w:rsidR="00886D9A" w:rsidRPr="00E776C1" w:rsidRDefault="00886D9A" w:rsidP="00886D9A">
      <w:pPr>
        <w:pStyle w:val="breakline"/>
        <w:rPr>
          <w:color w:val="002060"/>
        </w:rPr>
      </w:pPr>
    </w:p>
    <w:p w14:paraId="4BB399BF" w14:textId="77777777" w:rsidR="00886D9A" w:rsidRPr="00E776C1" w:rsidRDefault="00886D9A" w:rsidP="00886D9A">
      <w:pPr>
        <w:pStyle w:val="sottotitolocampionato10"/>
        <w:rPr>
          <w:color w:val="002060"/>
        </w:rPr>
      </w:pPr>
      <w:r w:rsidRPr="00E776C1">
        <w:rPr>
          <w:color w:val="002060"/>
        </w:rPr>
        <w:t>GIRONE 11 - 2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86D9A" w:rsidRPr="00E776C1" w14:paraId="632F2B53"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E2381"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4F403"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2035D"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7CC52"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62ED9"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FF221"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8B7C7"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5F1EDC8B" w14:textId="77777777" w:rsidTr="001F6E2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9E0DC9" w14:textId="77777777" w:rsidR="00886D9A" w:rsidRPr="00E776C1" w:rsidRDefault="00886D9A" w:rsidP="001F6E2F">
            <w:pPr>
              <w:pStyle w:val="rowtabella0"/>
              <w:rPr>
                <w:color w:val="002060"/>
              </w:rPr>
            </w:pPr>
            <w:r w:rsidRPr="00E776C1">
              <w:rPr>
                <w:color w:val="002060"/>
              </w:rPr>
              <w:t>PICENO UNITED MMX A 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838A73" w14:textId="77777777" w:rsidR="00886D9A" w:rsidRPr="00E776C1" w:rsidRDefault="00886D9A" w:rsidP="001F6E2F">
            <w:pPr>
              <w:pStyle w:val="rowtabella0"/>
              <w:rPr>
                <w:color w:val="002060"/>
              </w:rPr>
            </w:pPr>
            <w:r w:rsidRPr="00E776C1">
              <w:rPr>
                <w:color w:val="002060"/>
              </w:rPr>
              <w:t>L ALTRO SPORT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631A9F"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010C1F" w14:textId="77777777" w:rsidR="00886D9A" w:rsidRPr="00E776C1" w:rsidRDefault="00886D9A" w:rsidP="001F6E2F">
            <w:pPr>
              <w:pStyle w:val="rowtabella0"/>
              <w:rPr>
                <w:color w:val="002060"/>
              </w:rPr>
            </w:pPr>
            <w:r w:rsidRPr="00E776C1">
              <w:rPr>
                <w:color w:val="002060"/>
              </w:rPr>
              <w:t>16/09/2022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3AD5BE" w14:textId="77777777" w:rsidR="00886D9A" w:rsidRPr="00E776C1" w:rsidRDefault="00886D9A" w:rsidP="001F6E2F">
            <w:pPr>
              <w:pStyle w:val="rowtabella0"/>
              <w:rPr>
                <w:color w:val="002060"/>
              </w:rPr>
            </w:pPr>
            <w:r w:rsidRPr="00E776C1">
              <w:rPr>
                <w:color w:val="002060"/>
              </w:rPr>
              <w:t>5710 PALESTRA C5 "MONTICELLI"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26BF5E" w14:textId="77777777" w:rsidR="00886D9A" w:rsidRPr="00E776C1" w:rsidRDefault="00886D9A" w:rsidP="001F6E2F">
            <w:pPr>
              <w:pStyle w:val="rowtabella0"/>
              <w:rPr>
                <w:color w:val="002060"/>
              </w:rPr>
            </w:pPr>
            <w:r w:rsidRPr="00E776C1">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883325" w14:textId="77777777" w:rsidR="00886D9A" w:rsidRPr="00E776C1" w:rsidRDefault="00886D9A" w:rsidP="001F6E2F">
            <w:pPr>
              <w:pStyle w:val="rowtabella0"/>
              <w:rPr>
                <w:color w:val="002060"/>
              </w:rPr>
            </w:pPr>
            <w:r w:rsidRPr="00E776C1">
              <w:rPr>
                <w:color w:val="002060"/>
              </w:rPr>
              <w:t>VIA DELL IRIS</w:t>
            </w:r>
          </w:p>
        </w:tc>
      </w:tr>
    </w:tbl>
    <w:p w14:paraId="3DFFB2FD" w14:textId="77777777" w:rsidR="00886D9A" w:rsidRPr="00E776C1" w:rsidRDefault="00886D9A" w:rsidP="00886D9A">
      <w:pPr>
        <w:pStyle w:val="breakline"/>
        <w:rPr>
          <w:rFonts w:eastAsiaTheme="minorEastAsia"/>
          <w:color w:val="002060"/>
        </w:rPr>
      </w:pPr>
    </w:p>
    <w:p w14:paraId="15825C5E" w14:textId="77777777" w:rsidR="00886D9A" w:rsidRPr="00E776C1" w:rsidRDefault="00886D9A" w:rsidP="00886D9A">
      <w:pPr>
        <w:pStyle w:val="breakline"/>
        <w:rPr>
          <w:color w:val="002060"/>
        </w:rPr>
      </w:pPr>
    </w:p>
    <w:p w14:paraId="451E4E6D" w14:textId="77777777" w:rsidR="00886D9A" w:rsidRPr="00E776C1" w:rsidRDefault="00886D9A" w:rsidP="00886D9A">
      <w:pPr>
        <w:pStyle w:val="breakline"/>
        <w:rPr>
          <w:color w:val="002060"/>
        </w:rPr>
      </w:pPr>
    </w:p>
    <w:p w14:paraId="36B381FE" w14:textId="77777777" w:rsidR="00886D9A" w:rsidRPr="00E776C1" w:rsidRDefault="00886D9A" w:rsidP="00886D9A">
      <w:pPr>
        <w:pStyle w:val="sottotitolocampionato10"/>
        <w:rPr>
          <w:color w:val="002060"/>
        </w:rPr>
      </w:pPr>
      <w:r w:rsidRPr="00E776C1">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86D9A" w:rsidRPr="00E776C1" w14:paraId="60C9C508"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EB150"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4FAD7"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7ED76"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D9C2A"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CB7FE"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B8914"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69D34"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7E82A54D" w14:textId="77777777" w:rsidTr="001F6E2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98A863" w14:textId="77777777" w:rsidR="00886D9A" w:rsidRPr="00E776C1" w:rsidRDefault="00886D9A" w:rsidP="001F6E2F">
            <w:pPr>
              <w:pStyle w:val="rowtabella0"/>
              <w:rPr>
                <w:color w:val="002060"/>
              </w:rPr>
            </w:pPr>
            <w:r w:rsidRPr="00E776C1">
              <w:rPr>
                <w:color w:val="002060"/>
              </w:rPr>
              <w:t>L ALTRO SPORT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80A7B1" w14:textId="77777777" w:rsidR="00886D9A" w:rsidRPr="00E776C1" w:rsidRDefault="00886D9A" w:rsidP="001F6E2F">
            <w:pPr>
              <w:pStyle w:val="rowtabella0"/>
              <w:rPr>
                <w:color w:val="002060"/>
              </w:rPr>
            </w:pPr>
            <w:r w:rsidRPr="00E776C1">
              <w:rPr>
                <w:color w:val="002060"/>
              </w:rPr>
              <w:t>REAL SAN 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AE2750"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270532" w14:textId="77777777" w:rsidR="00886D9A" w:rsidRPr="00E776C1" w:rsidRDefault="00886D9A" w:rsidP="001F6E2F">
            <w:pPr>
              <w:pStyle w:val="rowtabella0"/>
              <w:rPr>
                <w:color w:val="002060"/>
              </w:rPr>
            </w:pPr>
            <w:r w:rsidRPr="00E776C1">
              <w:rPr>
                <w:color w:val="002060"/>
              </w:rPr>
              <w:t>03/10/2022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FF46E7" w14:textId="77777777" w:rsidR="00886D9A" w:rsidRPr="00E776C1" w:rsidRDefault="00886D9A" w:rsidP="001F6E2F">
            <w:pPr>
              <w:pStyle w:val="rowtabella0"/>
              <w:rPr>
                <w:color w:val="002060"/>
              </w:rPr>
            </w:pPr>
            <w:r w:rsidRPr="00E776C1">
              <w:rPr>
                <w:color w:val="002060"/>
              </w:rPr>
              <w:t>5712 PALESTRA "ITIS" MONTANI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4FC996" w14:textId="77777777" w:rsidR="00886D9A" w:rsidRPr="00E776C1" w:rsidRDefault="00886D9A" w:rsidP="001F6E2F">
            <w:pPr>
              <w:pStyle w:val="rowtabella0"/>
              <w:rPr>
                <w:color w:val="002060"/>
              </w:rPr>
            </w:pPr>
            <w:r w:rsidRPr="00E776C1">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F545C7" w14:textId="77777777" w:rsidR="00886D9A" w:rsidRPr="00E776C1" w:rsidRDefault="00886D9A" w:rsidP="001F6E2F">
            <w:pPr>
              <w:pStyle w:val="rowtabella0"/>
              <w:rPr>
                <w:color w:val="002060"/>
              </w:rPr>
            </w:pPr>
            <w:r w:rsidRPr="00E776C1">
              <w:rPr>
                <w:color w:val="002060"/>
              </w:rPr>
              <w:t>VIA SALVO D'ACQUISTO</w:t>
            </w:r>
          </w:p>
        </w:tc>
      </w:tr>
    </w:tbl>
    <w:p w14:paraId="750C7C25" w14:textId="77777777" w:rsidR="00886D9A" w:rsidRPr="00E776C1" w:rsidRDefault="00886D9A" w:rsidP="00886D9A">
      <w:pPr>
        <w:pStyle w:val="breakline"/>
        <w:rPr>
          <w:rFonts w:eastAsiaTheme="minorEastAsia"/>
          <w:color w:val="002060"/>
        </w:rPr>
      </w:pPr>
    </w:p>
    <w:p w14:paraId="7B039D56" w14:textId="77777777" w:rsidR="00886D9A" w:rsidRPr="00E776C1" w:rsidRDefault="00886D9A" w:rsidP="00886D9A">
      <w:pPr>
        <w:pStyle w:val="breakline"/>
        <w:rPr>
          <w:color w:val="002060"/>
        </w:rPr>
      </w:pPr>
    </w:p>
    <w:p w14:paraId="54B7DCDC" w14:textId="77777777" w:rsidR="00886D9A" w:rsidRPr="00E776C1" w:rsidRDefault="00886D9A" w:rsidP="00886D9A">
      <w:pPr>
        <w:pStyle w:val="breakline"/>
        <w:rPr>
          <w:color w:val="002060"/>
        </w:rPr>
      </w:pPr>
    </w:p>
    <w:p w14:paraId="2CA0BE10" w14:textId="77777777" w:rsidR="00886D9A" w:rsidRPr="00E776C1" w:rsidRDefault="00886D9A" w:rsidP="00886D9A">
      <w:pPr>
        <w:pStyle w:val="sottotitolocampionato10"/>
        <w:rPr>
          <w:color w:val="002060"/>
        </w:rPr>
      </w:pPr>
      <w:r w:rsidRPr="00E776C1">
        <w:rPr>
          <w:color w:val="002060"/>
        </w:rPr>
        <w:lastRenderedPageBreak/>
        <w:t>GIRONE 12 - 2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86D9A" w:rsidRPr="00E776C1" w14:paraId="167D3B41"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832FF"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9298B"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B8938"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C0D60"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9E228"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600E9"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D9F18"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6691A445" w14:textId="77777777" w:rsidTr="001F6E2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56F6CA" w14:textId="77777777" w:rsidR="00886D9A" w:rsidRPr="00E776C1" w:rsidRDefault="00886D9A" w:rsidP="001F6E2F">
            <w:pPr>
              <w:pStyle w:val="rowtabella0"/>
              <w:rPr>
                <w:color w:val="002060"/>
              </w:rPr>
            </w:pPr>
            <w:r w:rsidRPr="00E776C1">
              <w:rPr>
                <w:color w:val="002060"/>
              </w:rPr>
              <w:t>AURORA TREIA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469CD7" w14:textId="77777777" w:rsidR="00886D9A" w:rsidRPr="00E776C1" w:rsidRDefault="00886D9A" w:rsidP="001F6E2F">
            <w:pPr>
              <w:pStyle w:val="rowtabella0"/>
              <w:rPr>
                <w:color w:val="002060"/>
              </w:rPr>
            </w:pPr>
            <w:r w:rsidRPr="00E776C1">
              <w:rPr>
                <w:color w:val="002060"/>
              </w:rPr>
              <w:t>FUTSAL PRANDONE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FBCECD"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39817D" w14:textId="77777777" w:rsidR="00886D9A" w:rsidRPr="00E776C1" w:rsidRDefault="00886D9A" w:rsidP="001F6E2F">
            <w:pPr>
              <w:pStyle w:val="rowtabella0"/>
              <w:rPr>
                <w:color w:val="002060"/>
              </w:rPr>
            </w:pPr>
            <w:r w:rsidRPr="00E776C1">
              <w:rPr>
                <w:color w:val="002060"/>
              </w:rPr>
              <w:t>16/09/2022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296B5B" w14:textId="77777777" w:rsidR="00886D9A" w:rsidRPr="00E776C1" w:rsidRDefault="00886D9A" w:rsidP="001F6E2F">
            <w:pPr>
              <w:pStyle w:val="rowtabella0"/>
              <w:rPr>
                <w:color w:val="002060"/>
              </w:rPr>
            </w:pPr>
            <w:r w:rsidRPr="00E776C1">
              <w:rPr>
                <w:color w:val="002060"/>
              </w:rPr>
              <w:t>5220 PALESTRA POLIVALENTE P.TREIA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085ED1" w14:textId="77777777" w:rsidR="00886D9A" w:rsidRPr="00E776C1" w:rsidRDefault="00886D9A" w:rsidP="001F6E2F">
            <w:pPr>
              <w:pStyle w:val="rowtabella0"/>
              <w:rPr>
                <w:color w:val="002060"/>
              </w:rPr>
            </w:pPr>
            <w:r w:rsidRPr="00E776C1">
              <w:rPr>
                <w:color w:val="002060"/>
              </w:rPr>
              <w:t>TREIA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2A732F" w14:textId="77777777" w:rsidR="00886D9A" w:rsidRPr="00E776C1" w:rsidRDefault="00886D9A" w:rsidP="001F6E2F">
            <w:pPr>
              <w:pStyle w:val="rowtabella0"/>
              <w:rPr>
                <w:color w:val="002060"/>
              </w:rPr>
            </w:pPr>
            <w:r w:rsidRPr="00E776C1">
              <w:rPr>
                <w:color w:val="002060"/>
              </w:rPr>
              <w:t>VIA NICOLO' V</w:t>
            </w:r>
          </w:p>
        </w:tc>
      </w:tr>
    </w:tbl>
    <w:p w14:paraId="7C57CEDE" w14:textId="77777777" w:rsidR="00886D9A" w:rsidRPr="00E776C1" w:rsidRDefault="00886D9A" w:rsidP="00886D9A">
      <w:pPr>
        <w:pStyle w:val="breakline"/>
        <w:rPr>
          <w:rFonts w:eastAsiaTheme="minorEastAsia"/>
          <w:color w:val="002060"/>
        </w:rPr>
      </w:pPr>
    </w:p>
    <w:p w14:paraId="4FA818C1" w14:textId="77777777" w:rsidR="00886D9A" w:rsidRPr="00E776C1" w:rsidRDefault="00886D9A" w:rsidP="00886D9A">
      <w:pPr>
        <w:pStyle w:val="breakline"/>
        <w:rPr>
          <w:color w:val="002060"/>
        </w:rPr>
      </w:pPr>
    </w:p>
    <w:p w14:paraId="7ECA728F" w14:textId="77777777" w:rsidR="00886D9A" w:rsidRPr="00E776C1" w:rsidRDefault="00886D9A" w:rsidP="00886D9A">
      <w:pPr>
        <w:pStyle w:val="breakline"/>
        <w:rPr>
          <w:color w:val="002060"/>
        </w:rPr>
      </w:pPr>
    </w:p>
    <w:p w14:paraId="3799DEF9" w14:textId="77777777" w:rsidR="00886D9A" w:rsidRPr="00E776C1" w:rsidRDefault="00886D9A" w:rsidP="00886D9A">
      <w:pPr>
        <w:pStyle w:val="sottotitolocampionato10"/>
        <w:rPr>
          <w:color w:val="002060"/>
        </w:rPr>
      </w:pPr>
      <w:r w:rsidRPr="00E776C1">
        <w:rPr>
          <w:color w:val="002060"/>
        </w:rPr>
        <w:t>GIRONE 12 - 3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886D9A" w:rsidRPr="00E776C1" w14:paraId="51E66624"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BB639"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A7249"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F4299"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AA686"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32C55"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8A7EC"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EEA11"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0A4D87E3" w14:textId="77777777" w:rsidTr="001F6E2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E9565D" w14:textId="77777777" w:rsidR="00886D9A" w:rsidRPr="00E776C1" w:rsidRDefault="00886D9A" w:rsidP="001F6E2F">
            <w:pPr>
              <w:pStyle w:val="rowtabella0"/>
              <w:rPr>
                <w:color w:val="002060"/>
              </w:rPr>
            </w:pPr>
            <w:r w:rsidRPr="00E776C1">
              <w:rPr>
                <w:color w:val="002060"/>
              </w:rPr>
              <w:t>INVICTA FUTSAL MACERATA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A2D4C0" w14:textId="77777777" w:rsidR="00886D9A" w:rsidRPr="00E776C1" w:rsidRDefault="00886D9A" w:rsidP="001F6E2F">
            <w:pPr>
              <w:pStyle w:val="rowtabella0"/>
              <w:rPr>
                <w:color w:val="002060"/>
              </w:rPr>
            </w:pPr>
            <w:r w:rsidRPr="00E776C1">
              <w:rPr>
                <w:color w:val="002060"/>
              </w:rPr>
              <w:t>AURORA TREIA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C88E9D"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13CDBC" w14:textId="77777777" w:rsidR="00886D9A" w:rsidRPr="00E776C1" w:rsidRDefault="00886D9A" w:rsidP="001F6E2F">
            <w:pPr>
              <w:pStyle w:val="rowtabella0"/>
              <w:rPr>
                <w:color w:val="002060"/>
              </w:rPr>
            </w:pPr>
            <w:r w:rsidRPr="00E776C1">
              <w:rPr>
                <w:color w:val="002060"/>
              </w:rPr>
              <w:t>03/10/2022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C8A80D" w14:textId="77777777" w:rsidR="00886D9A" w:rsidRPr="00E776C1" w:rsidRDefault="00886D9A" w:rsidP="001F6E2F">
            <w:pPr>
              <w:pStyle w:val="rowtabella0"/>
              <w:rPr>
                <w:color w:val="002060"/>
              </w:rPr>
            </w:pPr>
            <w:r w:rsidRPr="00E776C1">
              <w:rPr>
                <w:color w:val="002060"/>
              </w:rPr>
              <w:t>5286 PALESTRA C.SPORTIVO"DON BOSCO"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E3ACDA" w14:textId="77777777" w:rsidR="00886D9A" w:rsidRPr="00E776C1" w:rsidRDefault="00886D9A" w:rsidP="001F6E2F">
            <w:pPr>
              <w:pStyle w:val="rowtabella0"/>
              <w:rPr>
                <w:color w:val="002060"/>
              </w:rPr>
            </w:pPr>
            <w:r w:rsidRPr="00E776C1">
              <w:rPr>
                <w:color w:val="002060"/>
              </w:rPr>
              <w:t>MACERATA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6AEE86" w14:textId="77777777" w:rsidR="00886D9A" w:rsidRPr="00E776C1" w:rsidRDefault="00886D9A" w:rsidP="001F6E2F">
            <w:pPr>
              <w:pStyle w:val="rowtabella0"/>
              <w:rPr>
                <w:color w:val="002060"/>
              </w:rPr>
            </w:pPr>
            <w:r w:rsidRPr="00E776C1">
              <w:rPr>
                <w:color w:val="002060"/>
              </w:rPr>
              <w:t>VIA ALFIERI SNC</w:t>
            </w:r>
          </w:p>
        </w:tc>
      </w:tr>
    </w:tbl>
    <w:p w14:paraId="5B62D705" w14:textId="77777777" w:rsidR="00886D9A" w:rsidRPr="00E776C1" w:rsidRDefault="00886D9A" w:rsidP="00886D9A">
      <w:pPr>
        <w:pStyle w:val="breakline"/>
        <w:rPr>
          <w:rFonts w:eastAsiaTheme="minorEastAsia"/>
          <w:color w:val="002060"/>
        </w:rPr>
      </w:pPr>
    </w:p>
    <w:p w14:paraId="79DFC68F" w14:textId="77777777" w:rsidR="00886D9A" w:rsidRPr="00E776C1" w:rsidRDefault="00886D9A" w:rsidP="00886D9A">
      <w:pPr>
        <w:pStyle w:val="breakline"/>
        <w:rPr>
          <w:color w:val="002060"/>
        </w:rPr>
      </w:pPr>
    </w:p>
    <w:p w14:paraId="18D163CC" w14:textId="77777777" w:rsidR="00886D9A" w:rsidRPr="00E776C1" w:rsidRDefault="00886D9A" w:rsidP="00886D9A">
      <w:pPr>
        <w:pStyle w:val="breakline"/>
        <w:rPr>
          <w:color w:val="002060"/>
        </w:rPr>
      </w:pPr>
    </w:p>
    <w:p w14:paraId="33EE48B9" w14:textId="77777777" w:rsidR="00886D9A" w:rsidRPr="00E776C1" w:rsidRDefault="00886D9A" w:rsidP="00886D9A">
      <w:pPr>
        <w:pStyle w:val="sottotitolocampionato10"/>
        <w:rPr>
          <w:color w:val="002060"/>
        </w:rPr>
      </w:pPr>
      <w:r w:rsidRPr="00E776C1">
        <w:rPr>
          <w:color w:val="002060"/>
        </w:rPr>
        <w:t>GIRONE 13 - 2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8"/>
        <w:gridCol w:w="1552"/>
        <w:gridCol w:w="1545"/>
      </w:tblGrid>
      <w:tr w:rsidR="00886D9A" w:rsidRPr="00E776C1" w14:paraId="3EEFB9E1"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8C336"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5DEEF"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65B62"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C68EF"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28AB6"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06BEB"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8DD53"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7D7FC115" w14:textId="77777777" w:rsidTr="001F6E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BAC8FA" w14:textId="77777777" w:rsidR="00886D9A" w:rsidRPr="00E776C1" w:rsidRDefault="00886D9A" w:rsidP="001F6E2F">
            <w:pPr>
              <w:pStyle w:val="rowtabella0"/>
              <w:rPr>
                <w:color w:val="002060"/>
              </w:rPr>
            </w:pPr>
            <w:r w:rsidRPr="00E776C1">
              <w:rPr>
                <w:color w:val="002060"/>
              </w:rPr>
              <w:t>GAGLIOLE 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BCE94C" w14:textId="77777777" w:rsidR="00886D9A" w:rsidRPr="00E776C1" w:rsidRDefault="00886D9A" w:rsidP="001F6E2F">
            <w:pPr>
              <w:pStyle w:val="rowtabella0"/>
              <w:rPr>
                <w:color w:val="002060"/>
              </w:rPr>
            </w:pPr>
            <w:r w:rsidRPr="00E776C1">
              <w:rPr>
                <w:color w:val="002060"/>
              </w:rPr>
              <w:t>FUTSAL SAMBUCHETO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EF794"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CC2FC" w14:textId="77777777" w:rsidR="00886D9A" w:rsidRPr="00E776C1" w:rsidRDefault="00886D9A" w:rsidP="001F6E2F">
            <w:pPr>
              <w:pStyle w:val="rowtabella0"/>
              <w:rPr>
                <w:color w:val="002060"/>
              </w:rPr>
            </w:pPr>
            <w:r w:rsidRPr="00E776C1">
              <w:rPr>
                <w:color w:val="002060"/>
              </w:rPr>
              <w:t>16/09/2022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0E555" w14:textId="77777777" w:rsidR="00886D9A" w:rsidRPr="00E776C1" w:rsidRDefault="00886D9A" w:rsidP="001F6E2F">
            <w:pPr>
              <w:pStyle w:val="rowtabella0"/>
              <w:rPr>
                <w:color w:val="002060"/>
              </w:rPr>
            </w:pPr>
            <w:r w:rsidRPr="00E776C1">
              <w:rPr>
                <w:color w:val="002060"/>
              </w:rPr>
              <w:t>5203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AD906" w14:textId="77777777" w:rsidR="00886D9A" w:rsidRPr="00E776C1" w:rsidRDefault="00886D9A" w:rsidP="001F6E2F">
            <w:pPr>
              <w:pStyle w:val="rowtabella0"/>
              <w:rPr>
                <w:color w:val="002060"/>
              </w:rPr>
            </w:pPr>
            <w:r w:rsidRPr="00E776C1">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E4B1A4" w14:textId="77777777" w:rsidR="00886D9A" w:rsidRPr="00E776C1" w:rsidRDefault="00886D9A" w:rsidP="001F6E2F">
            <w:pPr>
              <w:pStyle w:val="rowtabella0"/>
              <w:rPr>
                <w:color w:val="002060"/>
              </w:rPr>
            </w:pPr>
            <w:r w:rsidRPr="00E776C1">
              <w:rPr>
                <w:color w:val="002060"/>
              </w:rPr>
              <w:t>LOC. "LE CALVIE"</w:t>
            </w:r>
          </w:p>
        </w:tc>
      </w:tr>
      <w:tr w:rsidR="00886D9A" w:rsidRPr="00E776C1" w14:paraId="583CEDE1" w14:textId="77777777" w:rsidTr="001F6E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1F4109" w14:textId="77777777" w:rsidR="00886D9A" w:rsidRPr="00E776C1" w:rsidRDefault="00886D9A" w:rsidP="001F6E2F">
            <w:pPr>
              <w:pStyle w:val="rowtabella0"/>
              <w:rPr>
                <w:color w:val="002060"/>
              </w:rPr>
            </w:pPr>
            <w:r w:rsidRPr="00E776C1">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EBA3B" w14:textId="77777777" w:rsidR="00886D9A" w:rsidRPr="00E776C1" w:rsidRDefault="00886D9A" w:rsidP="001F6E2F">
            <w:pPr>
              <w:pStyle w:val="rowtabella0"/>
              <w:rPr>
                <w:color w:val="002060"/>
              </w:rPr>
            </w:pPr>
            <w:r w:rsidRPr="00E776C1">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B399B" w14:textId="77777777" w:rsidR="00886D9A" w:rsidRPr="00E776C1" w:rsidRDefault="00886D9A" w:rsidP="001F6E2F">
            <w:pPr>
              <w:pStyle w:val="rowtabella0"/>
              <w:jc w:val="center"/>
              <w:rPr>
                <w:color w:val="002060"/>
              </w:rPr>
            </w:pPr>
            <w:r w:rsidRPr="00E776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DD6C9" w14:textId="77777777" w:rsidR="00886D9A" w:rsidRPr="00E776C1" w:rsidRDefault="00886D9A" w:rsidP="001F6E2F">
            <w:pPr>
              <w:pStyle w:val="rowtabella0"/>
              <w:rPr>
                <w:color w:val="002060"/>
              </w:rPr>
            </w:pPr>
            <w:r w:rsidRPr="00E776C1">
              <w:rPr>
                <w:color w:val="002060"/>
              </w:rPr>
              <w:t>16/09/2022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5B0F0" w14:textId="77777777" w:rsidR="00886D9A" w:rsidRPr="00E776C1" w:rsidRDefault="00886D9A" w:rsidP="001F6E2F">
            <w:pPr>
              <w:pStyle w:val="rowtabella0"/>
              <w:rPr>
                <w:color w:val="002060"/>
              </w:rPr>
            </w:pPr>
            <w:r w:rsidRPr="00E776C1">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1D1D0" w14:textId="77777777" w:rsidR="00886D9A" w:rsidRPr="00E776C1" w:rsidRDefault="00886D9A" w:rsidP="001F6E2F">
            <w:pPr>
              <w:pStyle w:val="rowtabella0"/>
              <w:rPr>
                <w:color w:val="002060"/>
              </w:rPr>
            </w:pPr>
            <w:r w:rsidRPr="00E776C1">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ADE3F" w14:textId="77777777" w:rsidR="00886D9A" w:rsidRPr="00E776C1" w:rsidRDefault="00886D9A" w:rsidP="001F6E2F">
            <w:pPr>
              <w:pStyle w:val="rowtabella0"/>
              <w:rPr>
                <w:color w:val="002060"/>
              </w:rPr>
            </w:pPr>
            <w:r w:rsidRPr="00E776C1">
              <w:rPr>
                <w:color w:val="002060"/>
              </w:rPr>
              <w:t>VIA ALESSANDRO MANZONI</w:t>
            </w:r>
          </w:p>
        </w:tc>
      </w:tr>
    </w:tbl>
    <w:p w14:paraId="347EA628" w14:textId="77777777" w:rsidR="00886D9A" w:rsidRPr="00E776C1" w:rsidRDefault="00886D9A" w:rsidP="00886D9A">
      <w:pPr>
        <w:pStyle w:val="breakline"/>
        <w:rPr>
          <w:rFonts w:eastAsiaTheme="minorEastAsia"/>
          <w:color w:val="002060"/>
        </w:rPr>
      </w:pPr>
    </w:p>
    <w:p w14:paraId="79B92911" w14:textId="77777777" w:rsidR="00886D9A" w:rsidRPr="00E776C1" w:rsidRDefault="00886D9A" w:rsidP="00886D9A">
      <w:pPr>
        <w:pStyle w:val="breakline"/>
        <w:rPr>
          <w:color w:val="002060"/>
        </w:rPr>
      </w:pPr>
    </w:p>
    <w:p w14:paraId="4F695787" w14:textId="77777777" w:rsidR="00886D9A" w:rsidRPr="00E776C1" w:rsidRDefault="00886D9A" w:rsidP="00886D9A">
      <w:pPr>
        <w:pStyle w:val="breakline"/>
        <w:rPr>
          <w:color w:val="002060"/>
        </w:rPr>
      </w:pPr>
    </w:p>
    <w:p w14:paraId="174FB4AE" w14:textId="77777777" w:rsidR="00886D9A" w:rsidRPr="00E776C1" w:rsidRDefault="00886D9A" w:rsidP="00886D9A">
      <w:pPr>
        <w:pStyle w:val="sottotitolocampionato10"/>
        <w:rPr>
          <w:color w:val="002060"/>
        </w:rPr>
      </w:pPr>
      <w:r w:rsidRPr="00E776C1">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77"/>
        <w:gridCol w:w="1549"/>
        <w:gridCol w:w="1557"/>
      </w:tblGrid>
      <w:tr w:rsidR="00886D9A" w:rsidRPr="00E776C1" w14:paraId="5FF01EA8"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33A7F"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7F853"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E47FD"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CABD1"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87B51"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FBF25"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4DDDC"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3849CE8D" w14:textId="77777777" w:rsidTr="001F6E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D4F5CA" w14:textId="77777777" w:rsidR="00886D9A" w:rsidRPr="00E776C1" w:rsidRDefault="00886D9A" w:rsidP="001F6E2F">
            <w:pPr>
              <w:pStyle w:val="rowtabella0"/>
              <w:rPr>
                <w:color w:val="002060"/>
              </w:rPr>
            </w:pPr>
            <w:r w:rsidRPr="00E776C1">
              <w:rPr>
                <w:color w:val="002060"/>
              </w:rPr>
              <w:t>REAL EAGLES VIRTUS PAGLIA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6094C" w14:textId="77777777" w:rsidR="00886D9A" w:rsidRPr="00E776C1" w:rsidRDefault="00886D9A" w:rsidP="001F6E2F">
            <w:pPr>
              <w:pStyle w:val="rowtabella0"/>
              <w:rPr>
                <w:color w:val="002060"/>
              </w:rPr>
            </w:pPr>
            <w:r w:rsidRPr="00E776C1">
              <w:rPr>
                <w:color w:val="002060"/>
              </w:rPr>
              <w:t>FUTSAL SAMBUCHETO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F63F4"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A5C15" w14:textId="77777777" w:rsidR="00886D9A" w:rsidRPr="00E776C1" w:rsidRDefault="00886D9A" w:rsidP="001F6E2F">
            <w:pPr>
              <w:pStyle w:val="rowtabella0"/>
              <w:rPr>
                <w:color w:val="002060"/>
              </w:rPr>
            </w:pPr>
            <w:r w:rsidRPr="00E776C1">
              <w:rPr>
                <w:color w:val="002060"/>
              </w:rPr>
              <w:t>03/10/2022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B86AA" w14:textId="77777777" w:rsidR="00886D9A" w:rsidRPr="00E776C1" w:rsidRDefault="00886D9A" w:rsidP="001F6E2F">
            <w:pPr>
              <w:pStyle w:val="rowtabella0"/>
              <w:rPr>
                <w:color w:val="002060"/>
              </w:rPr>
            </w:pPr>
            <w:r w:rsidRPr="00E776C1">
              <w:rPr>
                <w:color w:val="002060"/>
              </w:rPr>
              <w:t>5629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8A1D51" w14:textId="77777777" w:rsidR="00886D9A" w:rsidRPr="00E776C1" w:rsidRDefault="00886D9A" w:rsidP="001F6E2F">
            <w:pPr>
              <w:pStyle w:val="rowtabella0"/>
              <w:rPr>
                <w:color w:val="002060"/>
              </w:rPr>
            </w:pPr>
            <w:r w:rsidRPr="00E776C1">
              <w:rPr>
                <w:color w:val="002060"/>
              </w:rPr>
              <w:t>SPINETOLI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3AC68" w14:textId="77777777" w:rsidR="00886D9A" w:rsidRPr="00E776C1" w:rsidRDefault="00886D9A" w:rsidP="001F6E2F">
            <w:pPr>
              <w:pStyle w:val="rowtabella0"/>
              <w:rPr>
                <w:color w:val="002060"/>
              </w:rPr>
            </w:pPr>
            <w:r w:rsidRPr="00E776C1">
              <w:rPr>
                <w:color w:val="002060"/>
              </w:rPr>
              <w:t>FRAZ.PAGLIARE VIA VECCHI</w:t>
            </w:r>
          </w:p>
        </w:tc>
      </w:tr>
      <w:tr w:rsidR="00886D9A" w:rsidRPr="00E776C1" w14:paraId="52F98209" w14:textId="77777777" w:rsidTr="001F6E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85B69E" w14:textId="77777777" w:rsidR="00886D9A" w:rsidRPr="00E776C1" w:rsidRDefault="00886D9A" w:rsidP="001F6E2F">
            <w:pPr>
              <w:pStyle w:val="rowtabella0"/>
              <w:rPr>
                <w:color w:val="002060"/>
              </w:rPr>
            </w:pPr>
            <w:r w:rsidRPr="00E776C1">
              <w:rPr>
                <w:color w:val="002060"/>
              </w:rPr>
              <w:t>GAGLIOLE 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B7223" w14:textId="77777777" w:rsidR="00886D9A" w:rsidRPr="00E776C1" w:rsidRDefault="00886D9A" w:rsidP="001F6E2F">
            <w:pPr>
              <w:pStyle w:val="rowtabella0"/>
              <w:rPr>
                <w:color w:val="002060"/>
              </w:rPr>
            </w:pPr>
            <w:r w:rsidRPr="00E776C1">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67F09" w14:textId="77777777" w:rsidR="00886D9A" w:rsidRPr="00E776C1" w:rsidRDefault="00886D9A" w:rsidP="001F6E2F">
            <w:pPr>
              <w:pStyle w:val="rowtabella0"/>
              <w:jc w:val="center"/>
              <w:rPr>
                <w:color w:val="002060"/>
              </w:rPr>
            </w:pPr>
            <w:r w:rsidRPr="00E776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145056" w14:textId="77777777" w:rsidR="00886D9A" w:rsidRPr="00E776C1" w:rsidRDefault="00886D9A" w:rsidP="001F6E2F">
            <w:pPr>
              <w:pStyle w:val="rowtabella0"/>
              <w:rPr>
                <w:color w:val="002060"/>
              </w:rPr>
            </w:pPr>
            <w:r w:rsidRPr="00E776C1">
              <w:rPr>
                <w:color w:val="002060"/>
              </w:rPr>
              <w:t>05/10/2022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AEBCE" w14:textId="77777777" w:rsidR="00886D9A" w:rsidRPr="00E776C1" w:rsidRDefault="00886D9A" w:rsidP="001F6E2F">
            <w:pPr>
              <w:pStyle w:val="rowtabella0"/>
              <w:rPr>
                <w:color w:val="002060"/>
              </w:rPr>
            </w:pPr>
            <w:r w:rsidRPr="00E776C1">
              <w:rPr>
                <w:color w:val="002060"/>
              </w:rPr>
              <w:t>5203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14FB5B" w14:textId="77777777" w:rsidR="00886D9A" w:rsidRPr="00E776C1" w:rsidRDefault="00886D9A" w:rsidP="001F6E2F">
            <w:pPr>
              <w:pStyle w:val="rowtabella0"/>
              <w:rPr>
                <w:color w:val="002060"/>
              </w:rPr>
            </w:pPr>
            <w:r w:rsidRPr="00E776C1">
              <w:rPr>
                <w:color w:val="002060"/>
              </w:rPr>
              <w:t>CAMERINO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FB8A68" w14:textId="77777777" w:rsidR="00886D9A" w:rsidRPr="00E776C1" w:rsidRDefault="00886D9A" w:rsidP="001F6E2F">
            <w:pPr>
              <w:pStyle w:val="rowtabella0"/>
              <w:rPr>
                <w:color w:val="002060"/>
              </w:rPr>
            </w:pPr>
            <w:r w:rsidRPr="00E776C1">
              <w:rPr>
                <w:color w:val="002060"/>
              </w:rPr>
              <w:t>LOC. "LE CALVIE"</w:t>
            </w:r>
          </w:p>
        </w:tc>
      </w:tr>
    </w:tbl>
    <w:p w14:paraId="48FE6D55" w14:textId="77777777" w:rsidR="00886D9A" w:rsidRPr="00E776C1" w:rsidRDefault="00886D9A" w:rsidP="00886D9A">
      <w:pPr>
        <w:pStyle w:val="breakline"/>
        <w:rPr>
          <w:rFonts w:eastAsiaTheme="minorEastAsia"/>
          <w:color w:val="002060"/>
        </w:rPr>
      </w:pPr>
    </w:p>
    <w:p w14:paraId="63B53C74" w14:textId="77777777" w:rsidR="00886D9A" w:rsidRPr="00E776C1" w:rsidRDefault="00886D9A" w:rsidP="00886D9A">
      <w:pPr>
        <w:pStyle w:val="breakline"/>
        <w:rPr>
          <w:color w:val="002060"/>
        </w:rPr>
      </w:pPr>
    </w:p>
    <w:p w14:paraId="3ADD2188" w14:textId="77777777" w:rsidR="00886D9A" w:rsidRPr="00E776C1" w:rsidRDefault="00886D9A" w:rsidP="00886D9A">
      <w:pPr>
        <w:pStyle w:val="breakline"/>
        <w:rPr>
          <w:color w:val="002060"/>
        </w:rPr>
      </w:pPr>
    </w:p>
    <w:p w14:paraId="505C2DC1" w14:textId="77777777" w:rsidR="00886D9A" w:rsidRPr="00E776C1" w:rsidRDefault="00886D9A" w:rsidP="00886D9A">
      <w:pPr>
        <w:pStyle w:val="sottotitolocampionato10"/>
        <w:rPr>
          <w:color w:val="002060"/>
        </w:rPr>
      </w:pPr>
      <w:r w:rsidRPr="00E776C1">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8"/>
        <w:gridCol w:w="385"/>
        <w:gridCol w:w="898"/>
        <w:gridCol w:w="1191"/>
        <w:gridCol w:w="1562"/>
        <w:gridCol w:w="1547"/>
      </w:tblGrid>
      <w:tr w:rsidR="00886D9A" w:rsidRPr="00E776C1" w14:paraId="6BFEE341"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42CA9"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250A5"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CB084"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CAB58"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61E52"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5F0FB"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A81B6"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73583A37" w14:textId="77777777" w:rsidTr="001F6E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612109" w14:textId="77777777" w:rsidR="00886D9A" w:rsidRPr="00E776C1" w:rsidRDefault="00886D9A" w:rsidP="001F6E2F">
            <w:pPr>
              <w:pStyle w:val="rowtabella0"/>
              <w:rPr>
                <w:color w:val="002060"/>
              </w:rPr>
            </w:pPr>
            <w:r w:rsidRPr="00E776C1">
              <w:rPr>
                <w:color w:val="002060"/>
              </w:rPr>
              <w:t>NUOVA JUVENTINA FFC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3D29D1" w14:textId="77777777" w:rsidR="00886D9A" w:rsidRPr="00E776C1" w:rsidRDefault="00886D9A" w:rsidP="001F6E2F">
            <w:pPr>
              <w:pStyle w:val="rowtabella0"/>
              <w:rPr>
                <w:color w:val="002060"/>
              </w:rPr>
            </w:pPr>
            <w:r w:rsidRPr="00E776C1">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9FEB5"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2D400C" w14:textId="77777777" w:rsidR="00886D9A" w:rsidRPr="00E776C1" w:rsidRDefault="00886D9A" w:rsidP="001F6E2F">
            <w:pPr>
              <w:pStyle w:val="rowtabella0"/>
              <w:rPr>
                <w:color w:val="002060"/>
              </w:rPr>
            </w:pPr>
            <w:r w:rsidRPr="00E776C1">
              <w:rPr>
                <w:color w:val="002060"/>
              </w:rPr>
              <w:t>16/09/2022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FEBB1D" w14:textId="77777777" w:rsidR="00886D9A" w:rsidRPr="00E776C1" w:rsidRDefault="00886D9A" w:rsidP="001F6E2F">
            <w:pPr>
              <w:pStyle w:val="rowtabella0"/>
              <w:rPr>
                <w:color w:val="002060"/>
              </w:rPr>
            </w:pPr>
            <w:r w:rsidRPr="00E776C1">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5D2E90" w14:textId="77777777" w:rsidR="00886D9A" w:rsidRPr="00E776C1" w:rsidRDefault="00886D9A" w:rsidP="001F6E2F">
            <w:pPr>
              <w:pStyle w:val="rowtabella0"/>
              <w:rPr>
                <w:color w:val="002060"/>
              </w:rPr>
            </w:pPr>
            <w:r w:rsidRPr="00E776C1">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D02640" w14:textId="77777777" w:rsidR="00886D9A" w:rsidRPr="00E776C1" w:rsidRDefault="00886D9A" w:rsidP="001F6E2F">
            <w:pPr>
              <w:pStyle w:val="rowtabella0"/>
              <w:rPr>
                <w:color w:val="002060"/>
              </w:rPr>
            </w:pPr>
            <w:r w:rsidRPr="00E776C1">
              <w:rPr>
                <w:color w:val="002060"/>
              </w:rPr>
              <w:t>VIA B.ROSSI SNC</w:t>
            </w:r>
          </w:p>
        </w:tc>
      </w:tr>
      <w:tr w:rsidR="00886D9A" w:rsidRPr="00E776C1" w14:paraId="7143412F" w14:textId="77777777" w:rsidTr="001F6E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BE4F70" w14:textId="77777777" w:rsidR="00886D9A" w:rsidRPr="00E776C1" w:rsidRDefault="00886D9A" w:rsidP="001F6E2F">
            <w:pPr>
              <w:pStyle w:val="rowtabella0"/>
              <w:rPr>
                <w:color w:val="002060"/>
              </w:rPr>
            </w:pPr>
            <w:r w:rsidRPr="00E776C1">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A2E1E" w14:textId="77777777" w:rsidR="00886D9A" w:rsidRPr="00E776C1" w:rsidRDefault="00886D9A" w:rsidP="001F6E2F">
            <w:pPr>
              <w:pStyle w:val="rowtabella0"/>
              <w:rPr>
                <w:color w:val="002060"/>
              </w:rPr>
            </w:pPr>
            <w:r w:rsidRPr="00E776C1">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C7F1BD" w14:textId="77777777" w:rsidR="00886D9A" w:rsidRPr="00E776C1" w:rsidRDefault="00886D9A" w:rsidP="001F6E2F">
            <w:pPr>
              <w:pStyle w:val="rowtabella0"/>
              <w:jc w:val="center"/>
              <w:rPr>
                <w:color w:val="002060"/>
              </w:rPr>
            </w:pPr>
            <w:r w:rsidRPr="00E776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1CC62" w14:textId="77777777" w:rsidR="00886D9A" w:rsidRPr="00E776C1" w:rsidRDefault="00886D9A" w:rsidP="001F6E2F">
            <w:pPr>
              <w:pStyle w:val="rowtabella0"/>
              <w:rPr>
                <w:color w:val="002060"/>
              </w:rPr>
            </w:pPr>
            <w:r w:rsidRPr="00E776C1">
              <w:rPr>
                <w:color w:val="002060"/>
              </w:rPr>
              <w:t>17/09/2022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5A9495" w14:textId="77777777" w:rsidR="00886D9A" w:rsidRPr="00E776C1" w:rsidRDefault="00886D9A" w:rsidP="001F6E2F">
            <w:pPr>
              <w:pStyle w:val="rowtabella0"/>
              <w:rPr>
                <w:color w:val="002060"/>
              </w:rPr>
            </w:pPr>
            <w:r w:rsidRPr="00E776C1">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2EED3" w14:textId="77777777" w:rsidR="00886D9A" w:rsidRPr="00E776C1" w:rsidRDefault="00886D9A" w:rsidP="001F6E2F">
            <w:pPr>
              <w:pStyle w:val="rowtabella0"/>
              <w:rPr>
                <w:color w:val="002060"/>
              </w:rPr>
            </w:pPr>
            <w:r w:rsidRPr="00E776C1">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90CE32" w14:textId="77777777" w:rsidR="00886D9A" w:rsidRPr="00E776C1" w:rsidRDefault="00886D9A" w:rsidP="001F6E2F">
            <w:pPr>
              <w:pStyle w:val="rowtabella0"/>
              <w:rPr>
                <w:color w:val="002060"/>
              </w:rPr>
            </w:pPr>
            <w:r w:rsidRPr="00E776C1">
              <w:rPr>
                <w:color w:val="002060"/>
              </w:rPr>
              <w:t>VIA FAVETO</w:t>
            </w:r>
          </w:p>
        </w:tc>
      </w:tr>
    </w:tbl>
    <w:p w14:paraId="3C288D01" w14:textId="77777777" w:rsidR="00886D9A" w:rsidRPr="00E776C1" w:rsidRDefault="00886D9A" w:rsidP="00886D9A">
      <w:pPr>
        <w:pStyle w:val="breakline"/>
        <w:rPr>
          <w:rFonts w:eastAsiaTheme="minorEastAsia"/>
          <w:color w:val="002060"/>
        </w:rPr>
      </w:pPr>
    </w:p>
    <w:p w14:paraId="7AB62C9C" w14:textId="77777777" w:rsidR="00886D9A" w:rsidRPr="00E776C1" w:rsidRDefault="00886D9A" w:rsidP="00886D9A">
      <w:pPr>
        <w:pStyle w:val="breakline"/>
        <w:rPr>
          <w:color w:val="002060"/>
        </w:rPr>
      </w:pPr>
    </w:p>
    <w:p w14:paraId="39DA674A" w14:textId="77777777" w:rsidR="00886D9A" w:rsidRPr="00E776C1" w:rsidRDefault="00886D9A" w:rsidP="00886D9A">
      <w:pPr>
        <w:pStyle w:val="breakline"/>
        <w:rPr>
          <w:color w:val="002060"/>
        </w:rPr>
      </w:pPr>
    </w:p>
    <w:p w14:paraId="0AB95D39" w14:textId="77777777" w:rsidR="00886D9A" w:rsidRPr="00E776C1" w:rsidRDefault="00886D9A" w:rsidP="00886D9A">
      <w:pPr>
        <w:pStyle w:val="sottotitolocampionato10"/>
        <w:rPr>
          <w:color w:val="002060"/>
        </w:rPr>
      </w:pPr>
      <w:r w:rsidRPr="00E776C1">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78"/>
        <w:gridCol w:w="1564"/>
        <w:gridCol w:w="1550"/>
      </w:tblGrid>
      <w:tr w:rsidR="00886D9A" w:rsidRPr="00E776C1" w14:paraId="43947FBB"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A174C"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C6BF1"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5D244"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0731D"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CF567"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F5068"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C4D0B"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4921F2F4" w14:textId="77777777" w:rsidTr="001F6E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F50685" w14:textId="77777777" w:rsidR="00886D9A" w:rsidRPr="00E776C1" w:rsidRDefault="00886D9A" w:rsidP="001F6E2F">
            <w:pPr>
              <w:pStyle w:val="rowtabella0"/>
              <w:rPr>
                <w:color w:val="002060"/>
              </w:rPr>
            </w:pPr>
            <w:r w:rsidRPr="00E776C1">
              <w:rPr>
                <w:color w:val="002060"/>
              </w:rPr>
              <w:t>NUOVA JUVENTINA FFC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07F122" w14:textId="77777777" w:rsidR="00886D9A" w:rsidRPr="00E776C1" w:rsidRDefault="00886D9A" w:rsidP="001F6E2F">
            <w:pPr>
              <w:pStyle w:val="rowtabella0"/>
              <w:rPr>
                <w:color w:val="002060"/>
              </w:rPr>
            </w:pPr>
            <w:r w:rsidRPr="00E776C1">
              <w:rPr>
                <w:color w:val="002060"/>
              </w:rPr>
              <w:t>CALCETTO CASTRUM LAURI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A96DE"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AA3AD" w14:textId="77777777" w:rsidR="00886D9A" w:rsidRPr="00E776C1" w:rsidRDefault="00886D9A" w:rsidP="001F6E2F">
            <w:pPr>
              <w:pStyle w:val="rowtabella0"/>
              <w:rPr>
                <w:color w:val="002060"/>
              </w:rPr>
            </w:pPr>
            <w:r w:rsidRPr="00E776C1">
              <w:rPr>
                <w:color w:val="002060"/>
              </w:rPr>
              <w:t>03/10/2022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62CAA" w14:textId="77777777" w:rsidR="00886D9A" w:rsidRPr="00E776C1" w:rsidRDefault="00886D9A" w:rsidP="001F6E2F">
            <w:pPr>
              <w:pStyle w:val="rowtabella0"/>
              <w:rPr>
                <w:color w:val="002060"/>
              </w:rPr>
            </w:pPr>
            <w:r w:rsidRPr="00E776C1">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C69AC" w14:textId="77777777" w:rsidR="00886D9A" w:rsidRPr="00E776C1" w:rsidRDefault="00886D9A" w:rsidP="001F6E2F">
            <w:pPr>
              <w:pStyle w:val="rowtabella0"/>
              <w:rPr>
                <w:color w:val="002060"/>
              </w:rPr>
            </w:pPr>
            <w:r w:rsidRPr="00E776C1">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EC53F" w14:textId="77777777" w:rsidR="00886D9A" w:rsidRPr="00E776C1" w:rsidRDefault="00886D9A" w:rsidP="001F6E2F">
            <w:pPr>
              <w:pStyle w:val="rowtabella0"/>
              <w:rPr>
                <w:color w:val="002060"/>
              </w:rPr>
            </w:pPr>
            <w:r w:rsidRPr="00E776C1">
              <w:rPr>
                <w:color w:val="002060"/>
              </w:rPr>
              <w:t>VIA B.ROSSI SNC</w:t>
            </w:r>
          </w:p>
        </w:tc>
      </w:tr>
      <w:tr w:rsidR="00886D9A" w:rsidRPr="00E776C1" w14:paraId="398B770F" w14:textId="77777777" w:rsidTr="001F6E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72583A" w14:textId="77777777" w:rsidR="00886D9A" w:rsidRPr="00E776C1" w:rsidRDefault="00886D9A" w:rsidP="001F6E2F">
            <w:pPr>
              <w:pStyle w:val="rowtabella0"/>
              <w:rPr>
                <w:color w:val="002060"/>
              </w:rPr>
            </w:pPr>
            <w:r w:rsidRPr="00E776C1">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AF7DE3" w14:textId="77777777" w:rsidR="00886D9A" w:rsidRPr="00E776C1" w:rsidRDefault="00886D9A" w:rsidP="001F6E2F">
            <w:pPr>
              <w:pStyle w:val="rowtabella0"/>
              <w:rPr>
                <w:color w:val="002060"/>
              </w:rPr>
            </w:pPr>
            <w:r w:rsidRPr="00E776C1">
              <w:rPr>
                <w:color w:val="002060"/>
              </w:rPr>
              <w:t>REAL ANCARIA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D5EFA" w14:textId="77777777" w:rsidR="00886D9A" w:rsidRPr="00E776C1" w:rsidRDefault="00886D9A" w:rsidP="001F6E2F">
            <w:pPr>
              <w:pStyle w:val="rowtabella0"/>
              <w:jc w:val="center"/>
              <w:rPr>
                <w:color w:val="002060"/>
              </w:rPr>
            </w:pPr>
            <w:r w:rsidRPr="00E776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B1A424" w14:textId="77777777" w:rsidR="00886D9A" w:rsidRPr="00E776C1" w:rsidRDefault="00886D9A" w:rsidP="001F6E2F">
            <w:pPr>
              <w:pStyle w:val="rowtabella0"/>
              <w:rPr>
                <w:color w:val="002060"/>
              </w:rPr>
            </w:pPr>
            <w:r w:rsidRPr="00E776C1">
              <w:rPr>
                <w:color w:val="002060"/>
              </w:rPr>
              <w:t>05/10/2022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F2D4B7" w14:textId="77777777" w:rsidR="00886D9A" w:rsidRPr="00E776C1" w:rsidRDefault="00886D9A" w:rsidP="001F6E2F">
            <w:pPr>
              <w:pStyle w:val="rowtabella0"/>
              <w:rPr>
                <w:color w:val="002060"/>
              </w:rPr>
            </w:pPr>
            <w:r w:rsidRPr="00E776C1">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D74FF1" w14:textId="77777777" w:rsidR="00886D9A" w:rsidRPr="00E776C1" w:rsidRDefault="00886D9A" w:rsidP="001F6E2F">
            <w:pPr>
              <w:pStyle w:val="rowtabella0"/>
              <w:rPr>
                <w:color w:val="002060"/>
              </w:rPr>
            </w:pPr>
            <w:r w:rsidRPr="00E776C1">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293C3" w14:textId="77777777" w:rsidR="00886D9A" w:rsidRPr="00E776C1" w:rsidRDefault="00886D9A" w:rsidP="001F6E2F">
            <w:pPr>
              <w:pStyle w:val="rowtabella0"/>
              <w:rPr>
                <w:color w:val="002060"/>
              </w:rPr>
            </w:pPr>
            <w:r w:rsidRPr="00E776C1">
              <w:rPr>
                <w:color w:val="002060"/>
              </w:rPr>
              <w:t>VIA S.VITTORIA, 5</w:t>
            </w:r>
          </w:p>
        </w:tc>
      </w:tr>
    </w:tbl>
    <w:p w14:paraId="36633E69" w14:textId="77777777" w:rsidR="00886D9A" w:rsidRPr="00E776C1" w:rsidRDefault="00886D9A" w:rsidP="00886D9A">
      <w:pPr>
        <w:pStyle w:val="breakline"/>
        <w:rPr>
          <w:rFonts w:eastAsiaTheme="minorEastAsia"/>
          <w:color w:val="002060"/>
        </w:rPr>
      </w:pPr>
    </w:p>
    <w:p w14:paraId="185E1252" w14:textId="77777777" w:rsidR="00886D9A" w:rsidRPr="00E776C1" w:rsidRDefault="00886D9A" w:rsidP="00886D9A">
      <w:pPr>
        <w:pStyle w:val="breakline"/>
        <w:rPr>
          <w:color w:val="002060"/>
        </w:rPr>
      </w:pPr>
    </w:p>
    <w:p w14:paraId="6BF194E6" w14:textId="77777777" w:rsidR="00886D9A" w:rsidRPr="00E776C1" w:rsidRDefault="00886D9A" w:rsidP="00886D9A">
      <w:pPr>
        <w:pStyle w:val="breakline"/>
        <w:rPr>
          <w:color w:val="002060"/>
        </w:rPr>
      </w:pPr>
    </w:p>
    <w:p w14:paraId="2DEA35D7" w14:textId="77777777" w:rsidR="00886D9A" w:rsidRPr="00E776C1" w:rsidRDefault="00886D9A" w:rsidP="00886D9A">
      <w:pPr>
        <w:pStyle w:val="sottotitolocampionato10"/>
        <w:rPr>
          <w:color w:val="002060"/>
        </w:rPr>
      </w:pPr>
      <w:r w:rsidRPr="00E776C1">
        <w:rPr>
          <w:color w:val="002060"/>
        </w:rPr>
        <w:t>GIRONE 15 - 2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78"/>
        <w:gridCol w:w="1550"/>
        <w:gridCol w:w="1550"/>
      </w:tblGrid>
      <w:tr w:rsidR="00886D9A" w:rsidRPr="00E776C1" w14:paraId="3092DF25"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03D5E"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F04D5"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93660"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7AFEE"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519FF"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331FE"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1958C"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5B0D8ABE" w14:textId="77777777" w:rsidTr="001F6E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876CA1" w14:textId="77777777" w:rsidR="00886D9A" w:rsidRPr="00E776C1" w:rsidRDefault="00886D9A" w:rsidP="001F6E2F">
            <w:pPr>
              <w:pStyle w:val="rowtabella0"/>
              <w:rPr>
                <w:color w:val="002060"/>
              </w:rPr>
            </w:pPr>
            <w:r w:rsidRPr="00E776C1">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F1C54" w14:textId="77777777" w:rsidR="00886D9A" w:rsidRPr="00E776C1" w:rsidRDefault="00886D9A" w:rsidP="001F6E2F">
            <w:pPr>
              <w:pStyle w:val="rowtabella0"/>
              <w:rPr>
                <w:color w:val="002060"/>
              </w:rPr>
            </w:pPr>
            <w:r w:rsidRPr="00E776C1">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E9311"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ECB0C4" w14:textId="77777777" w:rsidR="00886D9A" w:rsidRPr="00E776C1" w:rsidRDefault="00886D9A" w:rsidP="001F6E2F">
            <w:pPr>
              <w:pStyle w:val="rowtabella0"/>
              <w:rPr>
                <w:color w:val="002060"/>
              </w:rPr>
            </w:pPr>
            <w:r w:rsidRPr="00E776C1">
              <w:rPr>
                <w:color w:val="002060"/>
              </w:rPr>
              <w:t>16/09/2022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4634E2" w14:textId="77777777" w:rsidR="00886D9A" w:rsidRPr="00E776C1" w:rsidRDefault="00886D9A" w:rsidP="001F6E2F">
            <w:pPr>
              <w:pStyle w:val="rowtabella0"/>
              <w:rPr>
                <w:color w:val="002060"/>
              </w:rPr>
            </w:pPr>
            <w:r w:rsidRPr="00E776C1">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7884F" w14:textId="77777777" w:rsidR="00886D9A" w:rsidRPr="00E776C1" w:rsidRDefault="00886D9A" w:rsidP="001F6E2F">
            <w:pPr>
              <w:pStyle w:val="rowtabella0"/>
              <w:rPr>
                <w:color w:val="002060"/>
              </w:rPr>
            </w:pPr>
            <w:r w:rsidRPr="00E776C1">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E5201A" w14:textId="77777777" w:rsidR="00886D9A" w:rsidRPr="00E776C1" w:rsidRDefault="00886D9A" w:rsidP="001F6E2F">
            <w:pPr>
              <w:pStyle w:val="rowtabella0"/>
              <w:rPr>
                <w:color w:val="002060"/>
              </w:rPr>
            </w:pPr>
            <w:r w:rsidRPr="00E776C1">
              <w:rPr>
                <w:color w:val="002060"/>
              </w:rPr>
              <w:t>VIA C.ULPIANI</w:t>
            </w:r>
          </w:p>
        </w:tc>
      </w:tr>
      <w:tr w:rsidR="00886D9A" w:rsidRPr="00E776C1" w14:paraId="6EC298FF" w14:textId="77777777" w:rsidTr="001F6E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907A42" w14:textId="77777777" w:rsidR="00886D9A" w:rsidRPr="00E776C1" w:rsidRDefault="00886D9A" w:rsidP="001F6E2F">
            <w:pPr>
              <w:pStyle w:val="rowtabella0"/>
              <w:rPr>
                <w:color w:val="002060"/>
              </w:rPr>
            </w:pPr>
            <w:r w:rsidRPr="00E776C1">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F0AA6" w14:textId="77777777" w:rsidR="00886D9A" w:rsidRPr="00E776C1" w:rsidRDefault="00886D9A" w:rsidP="001F6E2F">
            <w:pPr>
              <w:pStyle w:val="rowtabella0"/>
              <w:rPr>
                <w:color w:val="002060"/>
              </w:rPr>
            </w:pPr>
            <w:r w:rsidRPr="00E776C1">
              <w:rPr>
                <w:color w:val="002060"/>
              </w:rPr>
              <w:t>NUOVA OTTRANO 98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83F85" w14:textId="77777777" w:rsidR="00886D9A" w:rsidRPr="00E776C1" w:rsidRDefault="00886D9A" w:rsidP="001F6E2F">
            <w:pPr>
              <w:pStyle w:val="rowtabella0"/>
              <w:jc w:val="center"/>
              <w:rPr>
                <w:color w:val="002060"/>
              </w:rPr>
            </w:pPr>
            <w:r w:rsidRPr="00E776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9BA84" w14:textId="77777777" w:rsidR="00886D9A" w:rsidRPr="00E776C1" w:rsidRDefault="00886D9A" w:rsidP="001F6E2F">
            <w:pPr>
              <w:pStyle w:val="rowtabella0"/>
              <w:rPr>
                <w:color w:val="002060"/>
              </w:rPr>
            </w:pPr>
            <w:r w:rsidRPr="00E776C1">
              <w:rPr>
                <w:color w:val="002060"/>
              </w:rPr>
              <w:t>16/09/2022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534B1" w14:textId="77777777" w:rsidR="00886D9A" w:rsidRPr="00E776C1" w:rsidRDefault="00886D9A" w:rsidP="001F6E2F">
            <w:pPr>
              <w:pStyle w:val="rowtabella0"/>
              <w:rPr>
                <w:color w:val="002060"/>
              </w:rPr>
            </w:pPr>
            <w:r w:rsidRPr="00E776C1">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342DE" w14:textId="77777777" w:rsidR="00886D9A" w:rsidRPr="00E776C1" w:rsidRDefault="00886D9A" w:rsidP="001F6E2F">
            <w:pPr>
              <w:pStyle w:val="rowtabella0"/>
              <w:rPr>
                <w:color w:val="002060"/>
              </w:rPr>
            </w:pPr>
            <w:r w:rsidRPr="00E776C1">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90CF3" w14:textId="77777777" w:rsidR="00886D9A" w:rsidRPr="00E776C1" w:rsidRDefault="00886D9A" w:rsidP="001F6E2F">
            <w:pPr>
              <w:pStyle w:val="rowtabella0"/>
              <w:rPr>
                <w:color w:val="002060"/>
              </w:rPr>
            </w:pPr>
            <w:r w:rsidRPr="00E776C1">
              <w:rPr>
                <w:color w:val="002060"/>
              </w:rPr>
              <w:t>VIALE MAZZINI</w:t>
            </w:r>
          </w:p>
        </w:tc>
      </w:tr>
    </w:tbl>
    <w:p w14:paraId="3A745CDB" w14:textId="77777777" w:rsidR="00886D9A" w:rsidRPr="00E776C1" w:rsidRDefault="00886D9A" w:rsidP="00886D9A">
      <w:pPr>
        <w:pStyle w:val="breakline"/>
        <w:rPr>
          <w:rFonts w:eastAsiaTheme="minorEastAsia"/>
          <w:color w:val="002060"/>
        </w:rPr>
      </w:pPr>
    </w:p>
    <w:p w14:paraId="1D1B1EE5" w14:textId="77777777" w:rsidR="00886D9A" w:rsidRPr="00E776C1" w:rsidRDefault="00886D9A" w:rsidP="00886D9A">
      <w:pPr>
        <w:pStyle w:val="breakline"/>
        <w:rPr>
          <w:color w:val="002060"/>
        </w:rPr>
      </w:pPr>
    </w:p>
    <w:p w14:paraId="347CE8CC" w14:textId="77777777" w:rsidR="00886D9A" w:rsidRPr="00E776C1" w:rsidRDefault="00886D9A" w:rsidP="00886D9A">
      <w:pPr>
        <w:pStyle w:val="breakline"/>
        <w:rPr>
          <w:color w:val="002060"/>
        </w:rPr>
      </w:pPr>
    </w:p>
    <w:p w14:paraId="36FB9707" w14:textId="77777777" w:rsidR="00886D9A" w:rsidRPr="00E776C1" w:rsidRDefault="00886D9A" w:rsidP="00886D9A">
      <w:pPr>
        <w:pStyle w:val="sottotitolocampionato10"/>
        <w:rPr>
          <w:color w:val="002060"/>
        </w:rPr>
      </w:pPr>
      <w:r w:rsidRPr="00E776C1">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78"/>
        <w:gridCol w:w="1550"/>
        <w:gridCol w:w="1550"/>
      </w:tblGrid>
      <w:tr w:rsidR="00886D9A" w:rsidRPr="00E776C1" w14:paraId="6AFABD31"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DB4DE" w14:textId="77777777" w:rsidR="00886D9A" w:rsidRPr="00E776C1" w:rsidRDefault="00886D9A" w:rsidP="001F6E2F">
            <w:pPr>
              <w:pStyle w:val="headertabella0"/>
              <w:rPr>
                <w:color w:val="002060"/>
              </w:rPr>
            </w:pPr>
            <w:r w:rsidRPr="00E776C1">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093E0"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5A927"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72087"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788F9"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E9F90"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C0864"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5680BA40" w14:textId="77777777" w:rsidTr="001F6E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38EAFA" w14:textId="77777777" w:rsidR="00886D9A" w:rsidRPr="00E776C1" w:rsidRDefault="00886D9A" w:rsidP="001F6E2F">
            <w:pPr>
              <w:pStyle w:val="rowtabella0"/>
              <w:rPr>
                <w:color w:val="002060"/>
              </w:rPr>
            </w:pPr>
            <w:r w:rsidRPr="00E776C1">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B3B23" w14:textId="77777777" w:rsidR="00886D9A" w:rsidRPr="00E776C1" w:rsidRDefault="00886D9A" w:rsidP="001F6E2F">
            <w:pPr>
              <w:pStyle w:val="rowtabella0"/>
              <w:rPr>
                <w:color w:val="002060"/>
              </w:rPr>
            </w:pPr>
            <w:r w:rsidRPr="00E776C1">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857AC"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8856E5" w14:textId="77777777" w:rsidR="00886D9A" w:rsidRPr="00E776C1" w:rsidRDefault="00886D9A" w:rsidP="001F6E2F">
            <w:pPr>
              <w:pStyle w:val="rowtabella0"/>
              <w:rPr>
                <w:color w:val="002060"/>
              </w:rPr>
            </w:pPr>
            <w:r w:rsidRPr="00E776C1">
              <w:rPr>
                <w:color w:val="002060"/>
              </w:rPr>
              <w:t>03/10/2022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A813C" w14:textId="77777777" w:rsidR="00886D9A" w:rsidRPr="00E776C1" w:rsidRDefault="00886D9A" w:rsidP="001F6E2F">
            <w:pPr>
              <w:pStyle w:val="rowtabella0"/>
              <w:rPr>
                <w:color w:val="002060"/>
              </w:rPr>
            </w:pPr>
            <w:r w:rsidRPr="00E776C1">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C9FCF" w14:textId="77777777" w:rsidR="00886D9A" w:rsidRPr="00E776C1" w:rsidRDefault="00886D9A" w:rsidP="001F6E2F">
            <w:pPr>
              <w:pStyle w:val="rowtabella0"/>
              <w:rPr>
                <w:color w:val="002060"/>
              </w:rPr>
            </w:pPr>
            <w:r w:rsidRPr="00E776C1">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B86D6" w14:textId="77777777" w:rsidR="00886D9A" w:rsidRPr="00E776C1" w:rsidRDefault="00886D9A" w:rsidP="001F6E2F">
            <w:pPr>
              <w:pStyle w:val="rowtabella0"/>
              <w:rPr>
                <w:color w:val="002060"/>
              </w:rPr>
            </w:pPr>
            <w:r w:rsidRPr="00E776C1">
              <w:rPr>
                <w:color w:val="002060"/>
              </w:rPr>
              <w:t>VIA C.ULPIANI</w:t>
            </w:r>
          </w:p>
        </w:tc>
      </w:tr>
      <w:tr w:rsidR="00886D9A" w:rsidRPr="00E776C1" w14:paraId="01002BB9" w14:textId="77777777" w:rsidTr="001F6E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76027E" w14:textId="77777777" w:rsidR="00886D9A" w:rsidRPr="00E776C1" w:rsidRDefault="00886D9A" w:rsidP="001F6E2F">
            <w:pPr>
              <w:pStyle w:val="rowtabella0"/>
              <w:rPr>
                <w:color w:val="002060"/>
              </w:rPr>
            </w:pPr>
            <w:r w:rsidRPr="00E776C1">
              <w:rPr>
                <w:color w:val="002060"/>
              </w:rPr>
              <w:t>NUOVA OTTRANO 98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A5C11" w14:textId="77777777" w:rsidR="00886D9A" w:rsidRPr="00E776C1" w:rsidRDefault="00886D9A" w:rsidP="001F6E2F">
            <w:pPr>
              <w:pStyle w:val="rowtabella0"/>
              <w:rPr>
                <w:color w:val="002060"/>
              </w:rPr>
            </w:pPr>
            <w:r w:rsidRPr="00E776C1">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BAA5CF" w14:textId="77777777" w:rsidR="00886D9A" w:rsidRPr="00E776C1" w:rsidRDefault="00886D9A" w:rsidP="001F6E2F">
            <w:pPr>
              <w:pStyle w:val="rowtabella0"/>
              <w:jc w:val="center"/>
              <w:rPr>
                <w:color w:val="002060"/>
              </w:rPr>
            </w:pPr>
            <w:r w:rsidRPr="00E776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7C16E" w14:textId="77777777" w:rsidR="00886D9A" w:rsidRPr="00E776C1" w:rsidRDefault="00886D9A" w:rsidP="001F6E2F">
            <w:pPr>
              <w:pStyle w:val="rowtabella0"/>
              <w:rPr>
                <w:color w:val="002060"/>
              </w:rPr>
            </w:pPr>
            <w:r w:rsidRPr="00E776C1">
              <w:rPr>
                <w:color w:val="002060"/>
              </w:rPr>
              <w:t>03/10/2022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446606" w14:textId="77777777" w:rsidR="00886D9A" w:rsidRPr="00E776C1" w:rsidRDefault="00886D9A" w:rsidP="001F6E2F">
            <w:pPr>
              <w:pStyle w:val="rowtabella0"/>
              <w:rPr>
                <w:color w:val="002060"/>
              </w:rPr>
            </w:pPr>
            <w:r w:rsidRPr="00E776C1">
              <w:rPr>
                <w:color w:val="002060"/>
              </w:rPr>
              <w:t>5063 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0ADA3C" w14:textId="77777777" w:rsidR="00886D9A" w:rsidRPr="00E776C1" w:rsidRDefault="00886D9A" w:rsidP="001F6E2F">
            <w:pPr>
              <w:pStyle w:val="rowtabella0"/>
              <w:rPr>
                <w:color w:val="002060"/>
              </w:rPr>
            </w:pPr>
            <w:r w:rsidRPr="00E776C1">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2F28F" w14:textId="77777777" w:rsidR="00886D9A" w:rsidRPr="00E776C1" w:rsidRDefault="00886D9A" w:rsidP="001F6E2F">
            <w:pPr>
              <w:pStyle w:val="rowtabella0"/>
              <w:rPr>
                <w:color w:val="002060"/>
              </w:rPr>
            </w:pPr>
            <w:r w:rsidRPr="00E776C1">
              <w:rPr>
                <w:color w:val="002060"/>
              </w:rPr>
              <w:t>VIA GEMME, 13</w:t>
            </w:r>
          </w:p>
        </w:tc>
      </w:tr>
    </w:tbl>
    <w:p w14:paraId="7E9A0E87" w14:textId="77777777" w:rsidR="00886D9A" w:rsidRPr="00E776C1" w:rsidRDefault="00886D9A" w:rsidP="00886D9A">
      <w:pPr>
        <w:pStyle w:val="breakline"/>
        <w:rPr>
          <w:rFonts w:eastAsiaTheme="minorEastAsia"/>
          <w:color w:val="002060"/>
        </w:rPr>
      </w:pPr>
    </w:p>
    <w:p w14:paraId="772C4554" w14:textId="77777777" w:rsidR="00886D9A" w:rsidRPr="00E776C1" w:rsidRDefault="00886D9A" w:rsidP="00886D9A">
      <w:pPr>
        <w:pStyle w:val="breakline"/>
        <w:rPr>
          <w:color w:val="002060"/>
        </w:rPr>
      </w:pPr>
    </w:p>
    <w:p w14:paraId="786CAFA8" w14:textId="77777777" w:rsidR="00886D9A" w:rsidRPr="00E776C1" w:rsidRDefault="00886D9A" w:rsidP="00886D9A">
      <w:pPr>
        <w:pStyle w:val="breakline"/>
        <w:rPr>
          <w:color w:val="002060"/>
        </w:rPr>
      </w:pPr>
    </w:p>
    <w:p w14:paraId="7C9BC1E1" w14:textId="77777777" w:rsidR="00886D9A" w:rsidRPr="00E776C1" w:rsidRDefault="00886D9A" w:rsidP="00886D9A">
      <w:pPr>
        <w:pStyle w:val="sottotitolocampionato10"/>
        <w:rPr>
          <w:color w:val="002060"/>
        </w:rPr>
      </w:pPr>
      <w:r w:rsidRPr="00E776C1">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9"/>
        <w:gridCol w:w="1552"/>
        <w:gridCol w:w="1552"/>
      </w:tblGrid>
      <w:tr w:rsidR="00886D9A" w:rsidRPr="00E776C1" w14:paraId="7593B9C4"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9CCB2"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EC186"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30B11"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C7FC3"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E4DF5"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17BFA"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E2D12"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4790E877" w14:textId="77777777" w:rsidTr="001F6E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4A972E" w14:textId="77777777" w:rsidR="00886D9A" w:rsidRPr="00E776C1" w:rsidRDefault="00886D9A" w:rsidP="001F6E2F">
            <w:pPr>
              <w:pStyle w:val="rowtabella0"/>
              <w:rPr>
                <w:color w:val="002060"/>
              </w:rPr>
            </w:pPr>
            <w:r w:rsidRPr="00E776C1">
              <w:rPr>
                <w:color w:val="002060"/>
              </w:rPr>
              <w:t>TRE TORRI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9686AB" w14:textId="77777777" w:rsidR="00886D9A" w:rsidRPr="00E776C1" w:rsidRDefault="00886D9A" w:rsidP="001F6E2F">
            <w:pPr>
              <w:pStyle w:val="rowtabella0"/>
              <w:rPr>
                <w:color w:val="002060"/>
              </w:rPr>
            </w:pPr>
            <w:r w:rsidRPr="00E776C1">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9287C"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2F923" w14:textId="77777777" w:rsidR="00886D9A" w:rsidRPr="00E776C1" w:rsidRDefault="00886D9A" w:rsidP="001F6E2F">
            <w:pPr>
              <w:pStyle w:val="rowtabella0"/>
              <w:rPr>
                <w:color w:val="002060"/>
              </w:rPr>
            </w:pPr>
            <w:r w:rsidRPr="00E776C1">
              <w:rPr>
                <w:color w:val="002060"/>
              </w:rPr>
              <w:t>16/09/2022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2C7042" w14:textId="77777777" w:rsidR="00886D9A" w:rsidRPr="00E776C1" w:rsidRDefault="00886D9A" w:rsidP="001F6E2F">
            <w:pPr>
              <w:pStyle w:val="rowtabella0"/>
              <w:rPr>
                <w:color w:val="002060"/>
              </w:rPr>
            </w:pPr>
            <w:r w:rsidRPr="00E776C1">
              <w:rPr>
                <w:color w:val="002060"/>
              </w:rPr>
              <w:t>5222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B64D3" w14:textId="77777777" w:rsidR="00886D9A" w:rsidRPr="00E776C1" w:rsidRDefault="00886D9A" w:rsidP="001F6E2F">
            <w:pPr>
              <w:pStyle w:val="rowtabella0"/>
              <w:rPr>
                <w:color w:val="002060"/>
              </w:rPr>
            </w:pPr>
            <w:r w:rsidRPr="00E776C1">
              <w:rPr>
                <w:color w:val="002060"/>
              </w:rPr>
              <w:t>SARNANO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B7E31F" w14:textId="77777777" w:rsidR="00886D9A" w:rsidRPr="00E776C1" w:rsidRDefault="00886D9A" w:rsidP="001F6E2F">
            <w:pPr>
              <w:pStyle w:val="rowtabella0"/>
              <w:rPr>
                <w:color w:val="002060"/>
              </w:rPr>
            </w:pPr>
            <w:r w:rsidRPr="00E776C1">
              <w:rPr>
                <w:color w:val="002060"/>
              </w:rPr>
              <w:t>VIA LUDOVICO SCARFIOTTI</w:t>
            </w:r>
          </w:p>
        </w:tc>
      </w:tr>
      <w:tr w:rsidR="00886D9A" w:rsidRPr="00E776C1" w14:paraId="22DCFB72" w14:textId="77777777" w:rsidTr="001F6E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32ECA8" w14:textId="77777777" w:rsidR="00886D9A" w:rsidRPr="00E776C1" w:rsidRDefault="00886D9A" w:rsidP="001F6E2F">
            <w:pPr>
              <w:pStyle w:val="rowtabella0"/>
              <w:rPr>
                <w:color w:val="002060"/>
              </w:rPr>
            </w:pPr>
            <w:r w:rsidRPr="00E776C1">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ADB130" w14:textId="77777777" w:rsidR="00886D9A" w:rsidRPr="00E776C1" w:rsidRDefault="00886D9A" w:rsidP="001F6E2F">
            <w:pPr>
              <w:pStyle w:val="rowtabella0"/>
              <w:rPr>
                <w:color w:val="002060"/>
              </w:rPr>
            </w:pPr>
            <w:r w:rsidRPr="00E776C1">
              <w:rPr>
                <w:color w:val="002060"/>
              </w:rPr>
              <w:t>BAYER CAPPUCCINI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735535" w14:textId="77777777" w:rsidR="00886D9A" w:rsidRPr="00E776C1" w:rsidRDefault="00886D9A" w:rsidP="001F6E2F">
            <w:pPr>
              <w:pStyle w:val="rowtabella0"/>
              <w:jc w:val="center"/>
              <w:rPr>
                <w:color w:val="002060"/>
              </w:rPr>
            </w:pPr>
            <w:r w:rsidRPr="00E776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892C4" w14:textId="77777777" w:rsidR="00886D9A" w:rsidRPr="00E776C1" w:rsidRDefault="00886D9A" w:rsidP="001F6E2F">
            <w:pPr>
              <w:pStyle w:val="rowtabella0"/>
              <w:rPr>
                <w:color w:val="002060"/>
              </w:rPr>
            </w:pPr>
            <w:r w:rsidRPr="00E776C1">
              <w:rPr>
                <w:color w:val="002060"/>
              </w:rPr>
              <w:t>16/09/2022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35219" w14:textId="77777777" w:rsidR="00886D9A" w:rsidRPr="00E776C1" w:rsidRDefault="00886D9A" w:rsidP="001F6E2F">
            <w:pPr>
              <w:pStyle w:val="rowtabella0"/>
              <w:rPr>
                <w:color w:val="002060"/>
              </w:rPr>
            </w:pPr>
            <w:r w:rsidRPr="00E776C1">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194AD" w14:textId="77777777" w:rsidR="00886D9A" w:rsidRPr="00E776C1" w:rsidRDefault="00886D9A" w:rsidP="001F6E2F">
            <w:pPr>
              <w:pStyle w:val="rowtabella0"/>
              <w:rPr>
                <w:color w:val="002060"/>
              </w:rPr>
            </w:pPr>
            <w:r w:rsidRPr="00E776C1">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1739C" w14:textId="77777777" w:rsidR="00886D9A" w:rsidRPr="00E776C1" w:rsidRDefault="00886D9A" w:rsidP="001F6E2F">
            <w:pPr>
              <w:pStyle w:val="rowtabella0"/>
              <w:rPr>
                <w:color w:val="002060"/>
              </w:rPr>
            </w:pPr>
            <w:r w:rsidRPr="00E776C1">
              <w:rPr>
                <w:color w:val="002060"/>
              </w:rPr>
              <w:t>VIA S.VITTORIA, 5</w:t>
            </w:r>
          </w:p>
        </w:tc>
      </w:tr>
    </w:tbl>
    <w:p w14:paraId="12A6FABD" w14:textId="77777777" w:rsidR="00886D9A" w:rsidRPr="00E776C1" w:rsidRDefault="00886D9A" w:rsidP="00886D9A">
      <w:pPr>
        <w:pStyle w:val="breakline"/>
        <w:rPr>
          <w:rFonts w:eastAsiaTheme="minorEastAsia"/>
          <w:color w:val="002060"/>
        </w:rPr>
      </w:pPr>
    </w:p>
    <w:p w14:paraId="2AEDF296" w14:textId="77777777" w:rsidR="00886D9A" w:rsidRPr="00E776C1" w:rsidRDefault="00886D9A" w:rsidP="00886D9A">
      <w:pPr>
        <w:pStyle w:val="breakline"/>
        <w:rPr>
          <w:color w:val="002060"/>
        </w:rPr>
      </w:pPr>
    </w:p>
    <w:p w14:paraId="05803ABD" w14:textId="77777777" w:rsidR="00886D9A" w:rsidRPr="00E776C1" w:rsidRDefault="00886D9A" w:rsidP="00886D9A">
      <w:pPr>
        <w:pStyle w:val="breakline"/>
        <w:rPr>
          <w:color w:val="002060"/>
        </w:rPr>
      </w:pPr>
    </w:p>
    <w:p w14:paraId="235A1AC3" w14:textId="77777777" w:rsidR="00886D9A" w:rsidRPr="00E776C1" w:rsidRDefault="00886D9A" w:rsidP="00886D9A">
      <w:pPr>
        <w:pStyle w:val="sottotitolocampionato10"/>
        <w:rPr>
          <w:color w:val="002060"/>
        </w:rPr>
      </w:pPr>
      <w:r w:rsidRPr="00E776C1">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8"/>
        <w:gridCol w:w="1554"/>
        <w:gridCol w:w="1551"/>
      </w:tblGrid>
      <w:tr w:rsidR="00886D9A" w:rsidRPr="00E776C1" w14:paraId="27653D88" w14:textId="77777777" w:rsidTr="001F6E2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163DC" w14:textId="77777777" w:rsidR="00886D9A" w:rsidRPr="00E776C1" w:rsidRDefault="00886D9A" w:rsidP="001F6E2F">
            <w:pPr>
              <w:pStyle w:val="headertabella0"/>
              <w:rPr>
                <w:color w:val="002060"/>
              </w:rPr>
            </w:pPr>
            <w:r w:rsidRPr="00E776C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0D187" w14:textId="77777777" w:rsidR="00886D9A" w:rsidRPr="00E776C1" w:rsidRDefault="00886D9A" w:rsidP="001F6E2F">
            <w:pPr>
              <w:pStyle w:val="headertabella0"/>
              <w:rPr>
                <w:color w:val="002060"/>
              </w:rPr>
            </w:pPr>
            <w:r w:rsidRPr="00E776C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30361" w14:textId="77777777" w:rsidR="00886D9A" w:rsidRPr="00E776C1" w:rsidRDefault="00886D9A" w:rsidP="001F6E2F">
            <w:pPr>
              <w:pStyle w:val="headertabella0"/>
              <w:rPr>
                <w:color w:val="002060"/>
              </w:rPr>
            </w:pPr>
            <w:r w:rsidRPr="00E776C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58A31" w14:textId="77777777" w:rsidR="00886D9A" w:rsidRPr="00E776C1" w:rsidRDefault="00886D9A" w:rsidP="001F6E2F">
            <w:pPr>
              <w:pStyle w:val="headertabella0"/>
              <w:rPr>
                <w:color w:val="002060"/>
              </w:rPr>
            </w:pPr>
            <w:r w:rsidRPr="00E776C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32721" w14:textId="77777777" w:rsidR="00886D9A" w:rsidRPr="00E776C1" w:rsidRDefault="00886D9A" w:rsidP="001F6E2F">
            <w:pPr>
              <w:pStyle w:val="headertabella0"/>
              <w:rPr>
                <w:color w:val="002060"/>
              </w:rPr>
            </w:pPr>
            <w:r w:rsidRPr="00E776C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11913" w14:textId="77777777" w:rsidR="00886D9A" w:rsidRPr="00E776C1" w:rsidRDefault="00886D9A" w:rsidP="001F6E2F">
            <w:pPr>
              <w:pStyle w:val="headertabella0"/>
              <w:rPr>
                <w:color w:val="002060"/>
              </w:rPr>
            </w:pPr>
            <w:r w:rsidRPr="00E776C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BB0A9" w14:textId="77777777" w:rsidR="00886D9A" w:rsidRPr="00E776C1" w:rsidRDefault="00886D9A" w:rsidP="001F6E2F">
            <w:pPr>
              <w:pStyle w:val="headertabella0"/>
              <w:rPr>
                <w:color w:val="002060"/>
              </w:rPr>
            </w:pPr>
            <w:r w:rsidRPr="00E776C1">
              <w:rPr>
                <w:color w:val="002060"/>
              </w:rPr>
              <w:t>Indirizzo Impianto</w:t>
            </w:r>
          </w:p>
        </w:tc>
      </w:tr>
      <w:tr w:rsidR="00886D9A" w:rsidRPr="00E776C1" w14:paraId="2514388D" w14:textId="77777777" w:rsidTr="001F6E2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F640E0" w14:textId="77777777" w:rsidR="00886D9A" w:rsidRPr="00E776C1" w:rsidRDefault="00886D9A" w:rsidP="001F6E2F">
            <w:pPr>
              <w:pStyle w:val="rowtabella0"/>
              <w:rPr>
                <w:color w:val="002060"/>
              </w:rPr>
            </w:pPr>
            <w:r w:rsidRPr="00E776C1">
              <w:rPr>
                <w:color w:val="00206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3D39B" w14:textId="77777777" w:rsidR="00886D9A" w:rsidRPr="00E776C1" w:rsidRDefault="00886D9A" w:rsidP="001F6E2F">
            <w:pPr>
              <w:pStyle w:val="rowtabella0"/>
              <w:rPr>
                <w:color w:val="002060"/>
              </w:rPr>
            </w:pPr>
            <w:r w:rsidRPr="00E776C1">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798918" w14:textId="77777777" w:rsidR="00886D9A" w:rsidRPr="00E776C1" w:rsidRDefault="00886D9A" w:rsidP="001F6E2F">
            <w:pPr>
              <w:pStyle w:val="rowtabella0"/>
              <w:jc w:val="center"/>
              <w:rPr>
                <w:color w:val="002060"/>
              </w:rPr>
            </w:pPr>
            <w:r w:rsidRPr="00E776C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8D48DF" w14:textId="77777777" w:rsidR="00886D9A" w:rsidRPr="00E776C1" w:rsidRDefault="00886D9A" w:rsidP="001F6E2F">
            <w:pPr>
              <w:pStyle w:val="rowtabella0"/>
              <w:rPr>
                <w:color w:val="002060"/>
              </w:rPr>
            </w:pPr>
            <w:r w:rsidRPr="00E776C1">
              <w:rPr>
                <w:color w:val="002060"/>
              </w:rPr>
              <w:t>04/10/2022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313CE7" w14:textId="77777777" w:rsidR="00886D9A" w:rsidRPr="00E776C1" w:rsidRDefault="00886D9A" w:rsidP="001F6E2F">
            <w:pPr>
              <w:pStyle w:val="rowtabella0"/>
              <w:rPr>
                <w:color w:val="002060"/>
              </w:rPr>
            </w:pPr>
            <w:r w:rsidRPr="00E776C1">
              <w:rPr>
                <w:color w:val="002060"/>
              </w:rPr>
              <w:t>5631 PALASPORT " PALASAVELLI"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FA0BA2" w14:textId="77777777" w:rsidR="00886D9A" w:rsidRPr="00E776C1" w:rsidRDefault="00886D9A" w:rsidP="001F6E2F">
            <w:pPr>
              <w:pStyle w:val="rowtabella0"/>
              <w:rPr>
                <w:color w:val="002060"/>
              </w:rPr>
            </w:pPr>
            <w:r w:rsidRPr="00E776C1">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9D3C04" w14:textId="77777777" w:rsidR="00886D9A" w:rsidRPr="00E776C1" w:rsidRDefault="00886D9A" w:rsidP="001F6E2F">
            <w:pPr>
              <w:pStyle w:val="rowtabella0"/>
              <w:rPr>
                <w:color w:val="002060"/>
              </w:rPr>
            </w:pPr>
            <w:r w:rsidRPr="00E776C1">
              <w:rPr>
                <w:color w:val="002060"/>
              </w:rPr>
              <w:t>VIA S.VITTORIA, 5</w:t>
            </w:r>
          </w:p>
        </w:tc>
      </w:tr>
      <w:tr w:rsidR="00886D9A" w:rsidRPr="00E776C1" w14:paraId="5A9810C9" w14:textId="77777777" w:rsidTr="001F6E2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CA3D8F" w14:textId="77777777" w:rsidR="00886D9A" w:rsidRPr="00E776C1" w:rsidRDefault="00886D9A" w:rsidP="001F6E2F">
            <w:pPr>
              <w:pStyle w:val="rowtabella0"/>
              <w:rPr>
                <w:color w:val="002060"/>
              </w:rPr>
            </w:pPr>
            <w:r w:rsidRPr="00E776C1">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8639A" w14:textId="77777777" w:rsidR="00886D9A" w:rsidRPr="00E776C1" w:rsidRDefault="00886D9A" w:rsidP="001F6E2F">
            <w:pPr>
              <w:pStyle w:val="rowtabella0"/>
              <w:rPr>
                <w:color w:val="002060"/>
              </w:rPr>
            </w:pPr>
            <w:r w:rsidRPr="00E776C1">
              <w:rPr>
                <w:color w:val="002060"/>
              </w:rPr>
              <w:t>BAYER CAPPUCCINI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1DDD0" w14:textId="77777777" w:rsidR="00886D9A" w:rsidRPr="00E776C1" w:rsidRDefault="00886D9A" w:rsidP="001F6E2F">
            <w:pPr>
              <w:pStyle w:val="rowtabella0"/>
              <w:jc w:val="center"/>
              <w:rPr>
                <w:color w:val="002060"/>
              </w:rPr>
            </w:pPr>
            <w:r w:rsidRPr="00E776C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A770B8" w14:textId="77777777" w:rsidR="00886D9A" w:rsidRPr="00E776C1" w:rsidRDefault="00886D9A" w:rsidP="001F6E2F">
            <w:pPr>
              <w:pStyle w:val="rowtabella0"/>
              <w:rPr>
                <w:color w:val="002060"/>
              </w:rPr>
            </w:pPr>
            <w:r w:rsidRPr="00E776C1">
              <w:rPr>
                <w:color w:val="002060"/>
              </w:rPr>
              <w:t>05/10/2022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9C1BDC" w14:textId="77777777" w:rsidR="00886D9A" w:rsidRPr="00E776C1" w:rsidRDefault="00886D9A" w:rsidP="001F6E2F">
            <w:pPr>
              <w:pStyle w:val="rowtabella0"/>
              <w:rPr>
                <w:color w:val="002060"/>
              </w:rPr>
            </w:pPr>
            <w:r w:rsidRPr="00E776C1">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598AC" w14:textId="77777777" w:rsidR="00886D9A" w:rsidRPr="00E776C1" w:rsidRDefault="00886D9A" w:rsidP="001F6E2F">
            <w:pPr>
              <w:pStyle w:val="rowtabella0"/>
              <w:rPr>
                <w:color w:val="002060"/>
              </w:rPr>
            </w:pPr>
            <w:r w:rsidRPr="00E776C1">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1EB87A" w14:textId="77777777" w:rsidR="00886D9A" w:rsidRPr="00E776C1" w:rsidRDefault="00886D9A" w:rsidP="001F6E2F">
            <w:pPr>
              <w:pStyle w:val="rowtabella0"/>
              <w:rPr>
                <w:color w:val="002060"/>
              </w:rPr>
            </w:pPr>
            <w:r w:rsidRPr="00E776C1">
              <w:rPr>
                <w:color w:val="002060"/>
              </w:rPr>
              <w:t>VIA CORRADI</w:t>
            </w:r>
          </w:p>
        </w:tc>
      </w:tr>
    </w:tbl>
    <w:p w14:paraId="16C8E183" w14:textId="77777777" w:rsidR="00886D9A" w:rsidRPr="00E776C1" w:rsidRDefault="00886D9A" w:rsidP="00886D9A">
      <w:pPr>
        <w:pStyle w:val="breakline"/>
        <w:rPr>
          <w:rFonts w:eastAsiaTheme="minorEastAsia"/>
          <w:color w:val="002060"/>
        </w:rPr>
      </w:pPr>
    </w:p>
    <w:p w14:paraId="3A12F92C" w14:textId="4CE75B66" w:rsidR="00886D9A" w:rsidRDefault="00886D9A" w:rsidP="006A5FE5">
      <w:pPr>
        <w:rPr>
          <w:rFonts w:ascii="Arial" w:hAnsi="Arial" w:cs="Arial"/>
          <w:color w:val="002060"/>
          <w:sz w:val="22"/>
          <w:szCs w:val="22"/>
        </w:rPr>
      </w:pPr>
    </w:p>
    <w:p w14:paraId="36A4EBBA" w14:textId="77777777" w:rsidR="00DD60D8" w:rsidRPr="00F53C2C" w:rsidRDefault="00DD60D8" w:rsidP="00DD60D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F4072C" w14:textId="77777777" w:rsidR="00DD60D8" w:rsidRDefault="00DD60D8" w:rsidP="00DD60D8">
      <w:pPr>
        <w:pStyle w:val="Corpodeltesto21"/>
        <w:jc w:val="center"/>
        <w:rPr>
          <w:rFonts w:ascii="Arial" w:hAnsi="Arial" w:cs="Arial"/>
          <w:b/>
          <w:color w:val="002060"/>
          <w:sz w:val="30"/>
          <w:szCs w:val="30"/>
        </w:rPr>
      </w:pPr>
    </w:p>
    <w:p w14:paraId="7FC4238F" w14:textId="6F581425" w:rsidR="00DD60D8" w:rsidRDefault="00DD60D8" w:rsidP="00DD60D8">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26 settembre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22951977" w14:textId="77777777" w:rsidR="00DD60D8" w:rsidRDefault="00DD60D8" w:rsidP="00DD60D8">
      <w:pPr>
        <w:pStyle w:val="Nessunaspaziatura"/>
        <w:jc w:val="both"/>
        <w:rPr>
          <w:rFonts w:ascii="Arial" w:hAnsi="Arial" w:cs="Arial"/>
          <w:color w:val="002060"/>
        </w:rPr>
      </w:pPr>
    </w:p>
    <w:p w14:paraId="4CFEAF17" w14:textId="77777777" w:rsidR="00DD60D8" w:rsidRPr="007F76C2" w:rsidRDefault="00DD60D8" w:rsidP="00DD60D8">
      <w:pPr>
        <w:pStyle w:val="Nessunaspaziatura"/>
        <w:jc w:val="center"/>
        <w:rPr>
          <w:rFonts w:ascii="Arial" w:hAnsi="Arial" w:cs="Arial"/>
          <w:color w:val="002060"/>
        </w:rPr>
      </w:pPr>
      <w:r w:rsidRPr="007F76C2">
        <w:rPr>
          <w:rFonts w:ascii="Arial" w:hAnsi="Arial" w:cs="Arial"/>
          <w:color w:val="002060"/>
        </w:rPr>
        <w:t>BNL – ANCONA</w:t>
      </w:r>
    </w:p>
    <w:p w14:paraId="618FDC6C" w14:textId="77777777" w:rsidR="00DD60D8" w:rsidRPr="007F76C2" w:rsidRDefault="00DD60D8" w:rsidP="00DD60D8">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6707F79E" w14:textId="77777777" w:rsidR="00DD60D8" w:rsidRPr="007F76C2" w:rsidRDefault="00DD60D8" w:rsidP="00DD60D8">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37B3672E" w14:textId="77777777" w:rsidR="00DD60D8" w:rsidRPr="007F76C2" w:rsidRDefault="00DD60D8" w:rsidP="00DD60D8">
      <w:pPr>
        <w:pStyle w:val="Nessunaspaziatura"/>
        <w:jc w:val="both"/>
        <w:rPr>
          <w:rFonts w:ascii="Arial" w:hAnsi="Arial" w:cs="Arial"/>
          <w:color w:val="002060"/>
        </w:rPr>
      </w:pPr>
    </w:p>
    <w:p w14:paraId="788A1012" w14:textId="77777777" w:rsidR="00DD60D8" w:rsidRPr="007F76C2" w:rsidRDefault="00DD60D8" w:rsidP="00DD60D8">
      <w:pPr>
        <w:pStyle w:val="Corpodeltesto21"/>
        <w:rPr>
          <w:rFonts w:ascii="Arial" w:hAnsi="Arial" w:cs="Arial"/>
          <w:color w:val="002060"/>
          <w:sz w:val="22"/>
          <w:szCs w:val="22"/>
        </w:rPr>
      </w:pPr>
    </w:p>
    <w:p w14:paraId="639783DD" w14:textId="77777777" w:rsidR="00DD60D8" w:rsidRPr="007F76C2" w:rsidRDefault="00DD60D8" w:rsidP="00DD60D8">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6AAA2E8" w14:textId="77777777" w:rsidR="00DD60D8" w:rsidRPr="007F76C2" w:rsidRDefault="00DD60D8" w:rsidP="00DD60D8">
      <w:pPr>
        <w:pStyle w:val="Corpodeltesto21"/>
        <w:rPr>
          <w:rFonts w:ascii="Arial" w:hAnsi="Arial" w:cs="Arial"/>
          <w:color w:val="002060"/>
          <w:sz w:val="22"/>
          <w:szCs w:val="22"/>
        </w:rPr>
      </w:pPr>
    </w:p>
    <w:p w14:paraId="1B386E28" w14:textId="77777777" w:rsidR="00DD60D8" w:rsidRPr="007F76C2" w:rsidRDefault="00DD60D8" w:rsidP="00DD60D8">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EE6C022" w14:textId="77777777" w:rsidR="00DD60D8" w:rsidRPr="007F76C2" w:rsidRDefault="00DD60D8" w:rsidP="00DD60D8">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565BCC1" w14:textId="77777777" w:rsidR="00DD60D8" w:rsidRPr="007F76C2" w:rsidRDefault="00DD60D8" w:rsidP="00DD60D8">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3B07213D" w14:textId="77777777" w:rsidR="00DD60D8" w:rsidRPr="007F76C2" w:rsidRDefault="00DD60D8" w:rsidP="00DD60D8">
      <w:pPr>
        <w:pStyle w:val="Corpodeltesto21"/>
        <w:rPr>
          <w:rFonts w:ascii="Arial" w:hAnsi="Arial" w:cs="Arial"/>
          <w:color w:val="002060"/>
          <w:sz w:val="22"/>
          <w:szCs w:val="22"/>
        </w:rPr>
      </w:pPr>
    </w:p>
    <w:p w14:paraId="1B92F4EF" w14:textId="77777777" w:rsidR="00DD60D8" w:rsidRPr="000056DA" w:rsidRDefault="00DD60D8" w:rsidP="00DD60D8">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6FCB2B25" w14:textId="77777777" w:rsidR="00DD60D8" w:rsidRDefault="00DD60D8" w:rsidP="00DD60D8">
      <w:pPr>
        <w:pStyle w:val="Corpodeltesto21"/>
        <w:rPr>
          <w:rFonts w:ascii="Arial" w:hAnsi="Arial" w:cs="Arial"/>
          <w:color w:val="002060"/>
          <w:sz w:val="22"/>
          <w:szCs w:val="22"/>
        </w:rPr>
      </w:pPr>
    </w:p>
    <w:p w14:paraId="60431EBA" w14:textId="77777777" w:rsidR="00DD60D8" w:rsidRPr="000056DA" w:rsidRDefault="00DD60D8" w:rsidP="00DD60D8">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09FEC22E" w14:textId="77777777" w:rsidR="00DD60D8" w:rsidRPr="000056DA" w:rsidRDefault="00DD60D8" w:rsidP="00DD60D8">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D6C14D0" w14:textId="77777777" w:rsidR="00DD60D8" w:rsidRPr="000056DA" w:rsidRDefault="00DD60D8" w:rsidP="00DD60D8">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62AA344A" w14:textId="77777777" w:rsidR="00DD60D8" w:rsidRDefault="00DD60D8" w:rsidP="006A5FE5">
      <w:pPr>
        <w:rPr>
          <w:rFonts w:ascii="Arial" w:hAnsi="Arial" w:cs="Arial"/>
          <w:color w:val="002060"/>
          <w:sz w:val="22"/>
          <w:szCs w:val="22"/>
        </w:rPr>
      </w:pPr>
    </w:p>
    <w:p w14:paraId="4832C13D" w14:textId="77777777" w:rsidR="00886D9A" w:rsidRDefault="00886D9A" w:rsidP="006A5FE5">
      <w:pPr>
        <w:rPr>
          <w:rFonts w:ascii="Arial" w:hAnsi="Arial" w:cs="Arial"/>
          <w:color w:val="002060"/>
          <w:sz w:val="22"/>
          <w:szCs w:val="22"/>
        </w:rPr>
      </w:pPr>
    </w:p>
    <w:p w14:paraId="6437BE63" w14:textId="77777777" w:rsidR="00005189" w:rsidRPr="00005189" w:rsidRDefault="00005189" w:rsidP="006A5FE5">
      <w:pPr>
        <w:rPr>
          <w:rFonts w:ascii="Arial" w:hAnsi="Arial" w:cs="Arial"/>
          <w:color w:val="002060"/>
          <w:sz w:val="22"/>
          <w:szCs w:val="22"/>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107D3E30"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DD60D8">
        <w:rPr>
          <w:b/>
          <w:color w:val="002060"/>
          <w:u w:val="single"/>
        </w:rPr>
        <w:t>13</w:t>
      </w:r>
      <w:r w:rsidR="00830450" w:rsidRPr="000039D0">
        <w:rPr>
          <w:b/>
          <w:color w:val="002060"/>
          <w:u w:val="single"/>
        </w:rPr>
        <w:t>/0</w:t>
      </w:r>
      <w:r w:rsidR="005828D4">
        <w:rPr>
          <w:b/>
          <w:color w:val="002060"/>
          <w:u w:val="single"/>
        </w:rPr>
        <w:t>9</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DF235" w14:textId="77777777" w:rsidR="00153E60" w:rsidRDefault="00153E60">
      <w:r>
        <w:separator/>
      </w:r>
    </w:p>
  </w:endnote>
  <w:endnote w:type="continuationSeparator" w:id="0">
    <w:p w14:paraId="454C4770" w14:textId="77777777" w:rsidR="00153E60" w:rsidRDefault="00153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55A7642"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A6431">
      <w:rPr>
        <w:rStyle w:val="Numeropagina"/>
        <w:rFonts w:ascii="Arial" w:hAnsi="Arial" w:cs="Arial"/>
        <w:color w:val="002060"/>
      </w:rPr>
      <w:t>1</w:t>
    </w:r>
    <w:r w:rsidR="00DD60D8">
      <w:rPr>
        <w:rStyle w:val="Numeropagina"/>
        <w:rFonts w:ascii="Arial" w:hAnsi="Arial" w:cs="Arial"/>
        <w:color w:val="00206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2BDCD" w14:textId="77777777" w:rsidR="00153E60" w:rsidRDefault="00153E60">
      <w:r>
        <w:separator/>
      </w:r>
    </w:p>
  </w:footnote>
  <w:footnote w:type="continuationSeparator" w:id="0">
    <w:p w14:paraId="7DD207C3" w14:textId="77777777" w:rsidR="00153E60" w:rsidRDefault="00153E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4F14DE"/>
    <w:multiLevelType w:val="multilevel"/>
    <w:tmpl w:val="5DEE07A2"/>
    <w:numStyleLink w:val="Stile1"/>
  </w:abstractNum>
  <w:abstractNum w:abstractNumId="7"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18"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22"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2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24408676">
    <w:abstractNumId w:val="8"/>
  </w:num>
  <w:num w:numId="2" w16cid:durableId="140779443">
    <w:abstractNumId w:val="5"/>
  </w:num>
  <w:num w:numId="3" w16cid:durableId="1660186896">
    <w:abstractNumId w:val="20"/>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26"/>
  </w:num>
  <w:num w:numId="6" w16cid:durableId="1409227866">
    <w:abstractNumId w:val="14"/>
  </w:num>
  <w:num w:numId="7" w16cid:durableId="1703477839">
    <w:abstractNumId w:val="22"/>
  </w:num>
  <w:num w:numId="8" w16cid:durableId="1865820661">
    <w:abstractNumId w:val="17"/>
  </w:num>
  <w:num w:numId="9" w16cid:durableId="1770080403">
    <w:abstractNumId w:val="21"/>
  </w:num>
  <w:num w:numId="10" w16cid:durableId="1930651135">
    <w:abstractNumId w:val="10"/>
  </w:num>
  <w:num w:numId="11" w16cid:durableId="560559437">
    <w:abstractNumId w:val="27"/>
  </w:num>
  <w:num w:numId="12" w16cid:durableId="1712725283">
    <w:abstractNumId w:val="6"/>
  </w:num>
  <w:num w:numId="13" w16cid:durableId="2130661461">
    <w:abstractNumId w:val="7"/>
  </w:num>
  <w:num w:numId="14" w16cid:durableId="1600523497">
    <w:abstractNumId w:val="2"/>
  </w:num>
  <w:num w:numId="15" w16cid:durableId="314726150">
    <w:abstractNumId w:val="16"/>
  </w:num>
  <w:num w:numId="16" w16cid:durableId="2094011012">
    <w:abstractNumId w:val="11"/>
  </w:num>
  <w:num w:numId="17" w16cid:durableId="249898235">
    <w:abstractNumId w:val="29"/>
  </w:num>
  <w:num w:numId="18" w16cid:durableId="1803184862">
    <w:abstractNumId w:val="24"/>
  </w:num>
  <w:num w:numId="19" w16cid:durableId="1102998121">
    <w:abstractNumId w:val="13"/>
  </w:num>
  <w:num w:numId="20" w16cid:durableId="2242136">
    <w:abstractNumId w:val="18"/>
  </w:num>
  <w:num w:numId="21" w16cid:durableId="424768929">
    <w:abstractNumId w:val="19"/>
  </w:num>
  <w:num w:numId="22" w16cid:durableId="1772698854">
    <w:abstractNumId w:val="12"/>
  </w:num>
  <w:num w:numId="23" w16cid:durableId="1872261587">
    <w:abstractNumId w:val="25"/>
  </w:num>
  <w:num w:numId="24" w16cid:durableId="798693027">
    <w:abstractNumId w:val="28"/>
  </w:num>
  <w:num w:numId="25" w16cid:durableId="2098550385">
    <w:abstractNumId w:val="0"/>
  </w:num>
  <w:num w:numId="26" w16cid:durableId="715282008">
    <w:abstractNumId w:val="9"/>
  </w:num>
  <w:num w:numId="27" w16cid:durableId="1539466067">
    <w:abstractNumId w:val="15"/>
  </w:num>
  <w:num w:numId="28" w16cid:durableId="377749779">
    <w:abstractNumId w:val="3"/>
  </w:num>
  <w:num w:numId="29" w16cid:durableId="1820151984">
    <w:abstractNumId w:val="30"/>
  </w:num>
  <w:num w:numId="30" w16cid:durableId="1043285624">
    <w:abstractNumId w:val="4"/>
  </w:num>
  <w:num w:numId="31" w16cid:durableId="576600428">
    <w:abstractNumId w:val="1"/>
  </w:num>
  <w:num w:numId="32" w16cid:durableId="1476291970">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5189"/>
    <w:rsid w:val="00005731"/>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34EC"/>
    <w:rsid w:val="00036089"/>
    <w:rsid w:val="00040500"/>
    <w:rsid w:val="00041918"/>
    <w:rsid w:val="00042204"/>
    <w:rsid w:val="00042E43"/>
    <w:rsid w:val="00044BFA"/>
    <w:rsid w:val="00044DFA"/>
    <w:rsid w:val="00045E1D"/>
    <w:rsid w:val="0005158A"/>
    <w:rsid w:val="00052314"/>
    <w:rsid w:val="00053AF2"/>
    <w:rsid w:val="00056C7C"/>
    <w:rsid w:val="000600C2"/>
    <w:rsid w:val="000617D6"/>
    <w:rsid w:val="00061D99"/>
    <w:rsid w:val="00062542"/>
    <w:rsid w:val="000638BA"/>
    <w:rsid w:val="00065CD1"/>
    <w:rsid w:val="00066479"/>
    <w:rsid w:val="000669CC"/>
    <w:rsid w:val="00067183"/>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2180"/>
    <w:rsid w:val="000822F3"/>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2C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6986"/>
    <w:rsid w:val="000F0759"/>
    <w:rsid w:val="000F10A4"/>
    <w:rsid w:val="000F1A9F"/>
    <w:rsid w:val="000F1D2E"/>
    <w:rsid w:val="000F2632"/>
    <w:rsid w:val="000F278B"/>
    <w:rsid w:val="000F29F2"/>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3E60"/>
    <w:rsid w:val="00154121"/>
    <w:rsid w:val="00157388"/>
    <w:rsid w:val="0016034C"/>
    <w:rsid w:val="00161ADE"/>
    <w:rsid w:val="00162F65"/>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1ACF"/>
    <w:rsid w:val="00213FF7"/>
    <w:rsid w:val="0021468E"/>
    <w:rsid w:val="00214778"/>
    <w:rsid w:val="002170F9"/>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37ED7"/>
    <w:rsid w:val="002408E9"/>
    <w:rsid w:val="00240A71"/>
    <w:rsid w:val="002419EA"/>
    <w:rsid w:val="00241A56"/>
    <w:rsid w:val="00241D7B"/>
    <w:rsid w:val="0024293C"/>
    <w:rsid w:val="0024301B"/>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192B"/>
    <w:rsid w:val="002735B5"/>
    <w:rsid w:val="00273EB4"/>
    <w:rsid w:val="002743E2"/>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2F67"/>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CF6"/>
    <w:rsid w:val="002C2D6C"/>
    <w:rsid w:val="002C4987"/>
    <w:rsid w:val="002C57F8"/>
    <w:rsid w:val="002C5D51"/>
    <w:rsid w:val="002C6CB1"/>
    <w:rsid w:val="002D1B3F"/>
    <w:rsid w:val="002D1B8E"/>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5AA6"/>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32B1"/>
    <w:rsid w:val="00363CE2"/>
    <w:rsid w:val="003645BC"/>
    <w:rsid w:val="0036552C"/>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6AB0"/>
    <w:rsid w:val="003C730F"/>
    <w:rsid w:val="003C78BA"/>
    <w:rsid w:val="003C7E8A"/>
    <w:rsid w:val="003D05D5"/>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F141D"/>
    <w:rsid w:val="003F2C9C"/>
    <w:rsid w:val="003F32A1"/>
    <w:rsid w:val="003F764F"/>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7A92"/>
    <w:rsid w:val="004405B1"/>
    <w:rsid w:val="0044067C"/>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707"/>
    <w:rsid w:val="00477B8D"/>
    <w:rsid w:val="004809E4"/>
    <w:rsid w:val="00480FB5"/>
    <w:rsid w:val="00481B2E"/>
    <w:rsid w:val="0048215F"/>
    <w:rsid w:val="00482D70"/>
    <w:rsid w:val="00483A3E"/>
    <w:rsid w:val="004847B2"/>
    <w:rsid w:val="00486565"/>
    <w:rsid w:val="004866C8"/>
    <w:rsid w:val="00491AE9"/>
    <w:rsid w:val="00491DF8"/>
    <w:rsid w:val="00492DBE"/>
    <w:rsid w:val="00495007"/>
    <w:rsid w:val="00495DDA"/>
    <w:rsid w:val="0049680A"/>
    <w:rsid w:val="00496849"/>
    <w:rsid w:val="00496EC9"/>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6A6E"/>
    <w:rsid w:val="004D6CFE"/>
    <w:rsid w:val="004E111D"/>
    <w:rsid w:val="004E1F88"/>
    <w:rsid w:val="004E2C24"/>
    <w:rsid w:val="004E4F48"/>
    <w:rsid w:val="004E71CA"/>
    <w:rsid w:val="004F0E37"/>
    <w:rsid w:val="004F19A7"/>
    <w:rsid w:val="004F2B60"/>
    <w:rsid w:val="004F3641"/>
    <w:rsid w:val="004F5AC7"/>
    <w:rsid w:val="004F7010"/>
    <w:rsid w:val="004F70E2"/>
    <w:rsid w:val="004F7885"/>
    <w:rsid w:val="00500457"/>
    <w:rsid w:val="00500D15"/>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2F0E"/>
    <w:rsid w:val="00544131"/>
    <w:rsid w:val="00544A31"/>
    <w:rsid w:val="00546489"/>
    <w:rsid w:val="005468F9"/>
    <w:rsid w:val="00546989"/>
    <w:rsid w:val="00546ED8"/>
    <w:rsid w:val="00547AA6"/>
    <w:rsid w:val="005508D9"/>
    <w:rsid w:val="0055204F"/>
    <w:rsid w:val="005527F1"/>
    <w:rsid w:val="00552BB6"/>
    <w:rsid w:val="00553521"/>
    <w:rsid w:val="0055433A"/>
    <w:rsid w:val="00555424"/>
    <w:rsid w:val="0055783E"/>
    <w:rsid w:val="005603CA"/>
    <w:rsid w:val="00560E39"/>
    <w:rsid w:val="005613C1"/>
    <w:rsid w:val="00561C94"/>
    <w:rsid w:val="005628EC"/>
    <w:rsid w:val="00562AAD"/>
    <w:rsid w:val="00564807"/>
    <w:rsid w:val="00564A57"/>
    <w:rsid w:val="00564DCE"/>
    <w:rsid w:val="00565280"/>
    <w:rsid w:val="005652B5"/>
    <w:rsid w:val="00565A43"/>
    <w:rsid w:val="0056603E"/>
    <w:rsid w:val="0056626B"/>
    <w:rsid w:val="005708D5"/>
    <w:rsid w:val="00571821"/>
    <w:rsid w:val="00571D25"/>
    <w:rsid w:val="0057285B"/>
    <w:rsid w:val="00572BA1"/>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A060C"/>
    <w:rsid w:val="005A2024"/>
    <w:rsid w:val="005A34EF"/>
    <w:rsid w:val="005A4286"/>
    <w:rsid w:val="005A4D8A"/>
    <w:rsid w:val="005A5700"/>
    <w:rsid w:val="005A586B"/>
    <w:rsid w:val="005A6ACC"/>
    <w:rsid w:val="005A6D6A"/>
    <w:rsid w:val="005B0A3F"/>
    <w:rsid w:val="005B1D77"/>
    <w:rsid w:val="005B2321"/>
    <w:rsid w:val="005B3435"/>
    <w:rsid w:val="005B5388"/>
    <w:rsid w:val="005B5CE3"/>
    <w:rsid w:val="005B701D"/>
    <w:rsid w:val="005B7064"/>
    <w:rsid w:val="005B7180"/>
    <w:rsid w:val="005B72DF"/>
    <w:rsid w:val="005B7D8A"/>
    <w:rsid w:val="005C12EC"/>
    <w:rsid w:val="005C2A5B"/>
    <w:rsid w:val="005C2FFF"/>
    <w:rsid w:val="005C3329"/>
    <w:rsid w:val="005C4715"/>
    <w:rsid w:val="005C6356"/>
    <w:rsid w:val="005C68C1"/>
    <w:rsid w:val="005C7886"/>
    <w:rsid w:val="005C7AA1"/>
    <w:rsid w:val="005C7CFA"/>
    <w:rsid w:val="005D0899"/>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673E"/>
    <w:rsid w:val="00606E1D"/>
    <w:rsid w:val="00606F16"/>
    <w:rsid w:val="00607CBB"/>
    <w:rsid w:val="006103FB"/>
    <w:rsid w:val="00610CC0"/>
    <w:rsid w:val="00612143"/>
    <w:rsid w:val="00612318"/>
    <w:rsid w:val="006136AB"/>
    <w:rsid w:val="00614B7D"/>
    <w:rsid w:val="00614C35"/>
    <w:rsid w:val="006159E2"/>
    <w:rsid w:val="00616D5A"/>
    <w:rsid w:val="00617DDB"/>
    <w:rsid w:val="0062019F"/>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6024"/>
    <w:rsid w:val="0065668B"/>
    <w:rsid w:val="006575FF"/>
    <w:rsid w:val="006577AF"/>
    <w:rsid w:val="00660563"/>
    <w:rsid w:val="00660D33"/>
    <w:rsid w:val="006610A0"/>
    <w:rsid w:val="0066279A"/>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7708"/>
    <w:rsid w:val="00687C6B"/>
    <w:rsid w:val="00690DD6"/>
    <w:rsid w:val="00691C37"/>
    <w:rsid w:val="0069247B"/>
    <w:rsid w:val="0069466F"/>
    <w:rsid w:val="0069524B"/>
    <w:rsid w:val="00695C63"/>
    <w:rsid w:val="00695EB7"/>
    <w:rsid w:val="00696510"/>
    <w:rsid w:val="00696D00"/>
    <w:rsid w:val="00697CB9"/>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C0C2A"/>
    <w:rsid w:val="006C13B6"/>
    <w:rsid w:val="006C170F"/>
    <w:rsid w:val="006C3093"/>
    <w:rsid w:val="006C5B97"/>
    <w:rsid w:val="006C7DD4"/>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E0791"/>
    <w:rsid w:val="007E08DE"/>
    <w:rsid w:val="007E180B"/>
    <w:rsid w:val="007E3000"/>
    <w:rsid w:val="007E32B3"/>
    <w:rsid w:val="007E3E8F"/>
    <w:rsid w:val="007E51A9"/>
    <w:rsid w:val="007E58A7"/>
    <w:rsid w:val="007E6F27"/>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7500"/>
    <w:rsid w:val="00810281"/>
    <w:rsid w:val="0081050A"/>
    <w:rsid w:val="00811AEB"/>
    <w:rsid w:val="008137F4"/>
    <w:rsid w:val="0081440D"/>
    <w:rsid w:val="008151D2"/>
    <w:rsid w:val="00815686"/>
    <w:rsid w:val="00815E6E"/>
    <w:rsid w:val="0082030F"/>
    <w:rsid w:val="00821040"/>
    <w:rsid w:val="00821C93"/>
    <w:rsid w:val="00821CDA"/>
    <w:rsid w:val="00821E4C"/>
    <w:rsid w:val="00822CD8"/>
    <w:rsid w:val="0082302C"/>
    <w:rsid w:val="00824900"/>
    <w:rsid w:val="00824992"/>
    <w:rsid w:val="0082629C"/>
    <w:rsid w:val="00826806"/>
    <w:rsid w:val="008268AA"/>
    <w:rsid w:val="00827049"/>
    <w:rsid w:val="00827551"/>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10B"/>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306FF"/>
    <w:rsid w:val="009309D3"/>
    <w:rsid w:val="009349AB"/>
    <w:rsid w:val="009368CA"/>
    <w:rsid w:val="00937FDE"/>
    <w:rsid w:val="009405C6"/>
    <w:rsid w:val="00940984"/>
    <w:rsid w:val="00943132"/>
    <w:rsid w:val="009435CB"/>
    <w:rsid w:val="0094376C"/>
    <w:rsid w:val="00943CFE"/>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70658"/>
    <w:rsid w:val="00971609"/>
    <w:rsid w:val="00971DED"/>
    <w:rsid w:val="00971FA4"/>
    <w:rsid w:val="00972427"/>
    <w:rsid w:val="00972FCE"/>
    <w:rsid w:val="00973727"/>
    <w:rsid w:val="00974974"/>
    <w:rsid w:val="009806F2"/>
    <w:rsid w:val="00980B1E"/>
    <w:rsid w:val="00981824"/>
    <w:rsid w:val="00982075"/>
    <w:rsid w:val="00982242"/>
    <w:rsid w:val="00983895"/>
    <w:rsid w:val="00983A93"/>
    <w:rsid w:val="009845C8"/>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43"/>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612"/>
    <w:rsid w:val="00A43268"/>
    <w:rsid w:val="00A43DF1"/>
    <w:rsid w:val="00A443F5"/>
    <w:rsid w:val="00A446C3"/>
    <w:rsid w:val="00A44F1B"/>
    <w:rsid w:val="00A4511C"/>
    <w:rsid w:val="00A45315"/>
    <w:rsid w:val="00A45666"/>
    <w:rsid w:val="00A46005"/>
    <w:rsid w:val="00A5142C"/>
    <w:rsid w:val="00A51979"/>
    <w:rsid w:val="00A54BA1"/>
    <w:rsid w:val="00A558A6"/>
    <w:rsid w:val="00A5680A"/>
    <w:rsid w:val="00A5749D"/>
    <w:rsid w:val="00A578F6"/>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42E7"/>
    <w:rsid w:val="00AA5317"/>
    <w:rsid w:val="00AA574F"/>
    <w:rsid w:val="00AA644A"/>
    <w:rsid w:val="00AB00A2"/>
    <w:rsid w:val="00AB0CFF"/>
    <w:rsid w:val="00AB0D7A"/>
    <w:rsid w:val="00AB10BB"/>
    <w:rsid w:val="00AB192E"/>
    <w:rsid w:val="00AB33E0"/>
    <w:rsid w:val="00AB369E"/>
    <w:rsid w:val="00AB60CC"/>
    <w:rsid w:val="00AB618E"/>
    <w:rsid w:val="00AB6FEC"/>
    <w:rsid w:val="00AC1432"/>
    <w:rsid w:val="00AC19D9"/>
    <w:rsid w:val="00AC48FC"/>
    <w:rsid w:val="00AC5D91"/>
    <w:rsid w:val="00AC610A"/>
    <w:rsid w:val="00AC689E"/>
    <w:rsid w:val="00AC70CE"/>
    <w:rsid w:val="00AD0722"/>
    <w:rsid w:val="00AD3759"/>
    <w:rsid w:val="00AD3DF7"/>
    <w:rsid w:val="00AD41A0"/>
    <w:rsid w:val="00AD5F76"/>
    <w:rsid w:val="00AD60C6"/>
    <w:rsid w:val="00AD68E4"/>
    <w:rsid w:val="00AD7281"/>
    <w:rsid w:val="00AE125C"/>
    <w:rsid w:val="00AE1B84"/>
    <w:rsid w:val="00AE20AA"/>
    <w:rsid w:val="00AE20FF"/>
    <w:rsid w:val="00AE4269"/>
    <w:rsid w:val="00AE4A63"/>
    <w:rsid w:val="00AE5A89"/>
    <w:rsid w:val="00AE5D85"/>
    <w:rsid w:val="00AE5DB7"/>
    <w:rsid w:val="00AE6F32"/>
    <w:rsid w:val="00AE70AF"/>
    <w:rsid w:val="00AF2714"/>
    <w:rsid w:val="00AF2AF6"/>
    <w:rsid w:val="00AF40A4"/>
    <w:rsid w:val="00AF4F82"/>
    <w:rsid w:val="00AF5ACD"/>
    <w:rsid w:val="00AF5DB3"/>
    <w:rsid w:val="00AF742E"/>
    <w:rsid w:val="00AF79DB"/>
    <w:rsid w:val="00B011CC"/>
    <w:rsid w:val="00B01335"/>
    <w:rsid w:val="00B01B7B"/>
    <w:rsid w:val="00B01F1E"/>
    <w:rsid w:val="00B03A23"/>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3113"/>
    <w:rsid w:val="00B44A70"/>
    <w:rsid w:val="00B45C66"/>
    <w:rsid w:val="00B471CE"/>
    <w:rsid w:val="00B47C25"/>
    <w:rsid w:val="00B5087C"/>
    <w:rsid w:val="00B51BDC"/>
    <w:rsid w:val="00B520DA"/>
    <w:rsid w:val="00B544B6"/>
    <w:rsid w:val="00B547F2"/>
    <w:rsid w:val="00B556E6"/>
    <w:rsid w:val="00B60840"/>
    <w:rsid w:val="00B61016"/>
    <w:rsid w:val="00B613E7"/>
    <w:rsid w:val="00B646C3"/>
    <w:rsid w:val="00B651F2"/>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392"/>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457D"/>
    <w:rsid w:val="00BB53DB"/>
    <w:rsid w:val="00BB5CAC"/>
    <w:rsid w:val="00BB5D3D"/>
    <w:rsid w:val="00BB5E05"/>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802"/>
    <w:rsid w:val="00BF7B1B"/>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16AD3"/>
    <w:rsid w:val="00C203B9"/>
    <w:rsid w:val="00C20CAC"/>
    <w:rsid w:val="00C23FE2"/>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610A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51BE"/>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E15FD"/>
    <w:rsid w:val="00CE199C"/>
    <w:rsid w:val="00CE291A"/>
    <w:rsid w:val="00CE29B4"/>
    <w:rsid w:val="00CE32E1"/>
    <w:rsid w:val="00CE4467"/>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0A9"/>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6BF6"/>
    <w:rsid w:val="00D17484"/>
    <w:rsid w:val="00D20AFA"/>
    <w:rsid w:val="00D216BA"/>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3867"/>
    <w:rsid w:val="00D43C30"/>
    <w:rsid w:val="00D43DB9"/>
    <w:rsid w:val="00D44462"/>
    <w:rsid w:val="00D44B56"/>
    <w:rsid w:val="00D44EDE"/>
    <w:rsid w:val="00D45869"/>
    <w:rsid w:val="00D46629"/>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312C"/>
    <w:rsid w:val="00D732D9"/>
    <w:rsid w:val="00D73A0F"/>
    <w:rsid w:val="00D73D53"/>
    <w:rsid w:val="00D768FE"/>
    <w:rsid w:val="00D76C22"/>
    <w:rsid w:val="00D77C16"/>
    <w:rsid w:val="00D80F39"/>
    <w:rsid w:val="00D8138D"/>
    <w:rsid w:val="00D81601"/>
    <w:rsid w:val="00D819A0"/>
    <w:rsid w:val="00D81B76"/>
    <w:rsid w:val="00D8239B"/>
    <w:rsid w:val="00D823B1"/>
    <w:rsid w:val="00D831C5"/>
    <w:rsid w:val="00D84EC6"/>
    <w:rsid w:val="00D87727"/>
    <w:rsid w:val="00D91620"/>
    <w:rsid w:val="00D92A55"/>
    <w:rsid w:val="00D92CF3"/>
    <w:rsid w:val="00D939AF"/>
    <w:rsid w:val="00D9456F"/>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60D8"/>
    <w:rsid w:val="00DD764A"/>
    <w:rsid w:val="00DE17C7"/>
    <w:rsid w:val="00DE1BC4"/>
    <w:rsid w:val="00DE3D4F"/>
    <w:rsid w:val="00DE405D"/>
    <w:rsid w:val="00DE419A"/>
    <w:rsid w:val="00DE4340"/>
    <w:rsid w:val="00DE54C0"/>
    <w:rsid w:val="00DE6C8F"/>
    <w:rsid w:val="00DE7545"/>
    <w:rsid w:val="00DE7A81"/>
    <w:rsid w:val="00DE7B3E"/>
    <w:rsid w:val="00DE7EC2"/>
    <w:rsid w:val="00DF1C23"/>
    <w:rsid w:val="00DF2455"/>
    <w:rsid w:val="00DF2E84"/>
    <w:rsid w:val="00DF3A9D"/>
    <w:rsid w:val="00DF54A7"/>
    <w:rsid w:val="00DF5814"/>
    <w:rsid w:val="00DF623F"/>
    <w:rsid w:val="00DF6277"/>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CB"/>
    <w:rsid w:val="00E278CF"/>
    <w:rsid w:val="00E32582"/>
    <w:rsid w:val="00E33D66"/>
    <w:rsid w:val="00E347D4"/>
    <w:rsid w:val="00E34D15"/>
    <w:rsid w:val="00E36E88"/>
    <w:rsid w:val="00E40B24"/>
    <w:rsid w:val="00E40C48"/>
    <w:rsid w:val="00E43B1F"/>
    <w:rsid w:val="00E44CE0"/>
    <w:rsid w:val="00E4524E"/>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E1"/>
    <w:rsid w:val="00E74573"/>
    <w:rsid w:val="00E75110"/>
    <w:rsid w:val="00E76A8F"/>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F5F"/>
    <w:rsid w:val="00EC57B8"/>
    <w:rsid w:val="00EC58E6"/>
    <w:rsid w:val="00EC6602"/>
    <w:rsid w:val="00EC6EFE"/>
    <w:rsid w:val="00EC7B29"/>
    <w:rsid w:val="00ED05C4"/>
    <w:rsid w:val="00ED115B"/>
    <w:rsid w:val="00ED1A44"/>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52F6"/>
    <w:rsid w:val="00F4657A"/>
    <w:rsid w:val="00F47322"/>
    <w:rsid w:val="00F5122E"/>
    <w:rsid w:val="00F51392"/>
    <w:rsid w:val="00F51C19"/>
    <w:rsid w:val="00F53C2C"/>
    <w:rsid w:val="00F53C6B"/>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A4F"/>
    <w:rsid w:val="00F76B63"/>
    <w:rsid w:val="00F77E48"/>
    <w:rsid w:val="00F8030C"/>
    <w:rsid w:val="00F80ED9"/>
    <w:rsid w:val="00F82082"/>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BBA"/>
    <w:rsid w:val="00FA1EB5"/>
    <w:rsid w:val="00FA35F0"/>
    <w:rsid w:val="00FA4064"/>
    <w:rsid w:val="00FA4941"/>
    <w:rsid w:val="00FA572D"/>
    <w:rsid w:val="00FA5751"/>
    <w:rsid w:val="00FA7A24"/>
    <w:rsid w:val="00FB0300"/>
    <w:rsid w:val="00FB0810"/>
    <w:rsid w:val="00FB0F63"/>
    <w:rsid w:val="00FB3B92"/>
    <w:rsid w:val="00FB3CEB"/>
    <w:rsid w:val="00FB479F"/>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24</TotalTime>
  <Pages>12</Pages>
  <Words>3854</Words>
  <Characters>21973</Characters>
  <Application>Microsoft Office Word</Application>
  <DocSecurity>0</DocSecurity>
  <Lines>183</Lines>
  <Paragraphs>51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25776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15</cp:revision>
  <cp:lastPrinted>2022-09-09T12:02:00Z</cp:lastPrinted>
  <dcterms:created xsi:type="dcterms:W3CDTF">2022-09-13T11:01:00Z</dcterms:created>
  <dcterms:modified xsi:type="dcterms:W3CDTF">2022-09-13T11:53:00Z</dcterms:modified>
</cp:coreProperties>
</file>